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4864510"/>
    <w:bookmarkEnd w:id="0"/>
    <w:p w14:paraId="3BDEF19B" w14:textId="77777777" w:rsidR="00582C7B" w:rsidRDefault="00582C7B" w:rsidP="00F0653F">
      <w:pPr>
        <w:pStyle w:val="Title"/>
      </w:pPr>
      <w:r>
        <w:rPr>
          <w:noProof/>
          <w:lang w:eastAsia="en-AU"/>
        </w:rPr>
        <mc:AlternateContent>
          <mc:Choice Requires="wpg">
            <w:drawing>
              <wp:anchor distT="0" distB="0" distL="114300" distR="114300" simplePos="0" relativeHeight="251658243" behindDoc="0" locked="0" layoutInCell="1" allowOverlap="1" wp14:anchorId="426206B2" wp14:editId="45A7AFDC">
                <wp:simplePos x="0" y="0"/>
                <wp:positionH relativeFrom="column">
                  <wp:posOffset>57149</wp:posOffset>
                </wp:positionH>
                <wp:positionV relativeFrom="paragraph">
                  <wp:posOffset>-523876</wp:posOffset>
                </wp:positionV>
                <wp:extent cx="2962275" cy="981075"/>
                <wp:effectExtent l="0" t="0" r="9525" b="9525"/>
                <wp:wrapNone/>
                <wp:docPr id="13" name="Group 18"/>
                <wp:cNvGraphicFramePr/>
                <a:graphic xmlns:a="http://schemas.openxmlformats.org/drawingml/2006/main">
                  <a:graphicData uri="http://schemas.microsoft.com/office/word/2010/wordprocessingGroup">
                    <wpg:wgp>
                      <wpg:cNvGrpSpPr/>
                      <wpg:grpSpPr>
                        <a:xfrm>
                          <a:off x="0" y="0"/>
                          <a:ext cx="2962275" cy="981075"/>
                          <a:chOff x="0" y="0"/>
                          <a:chExt cx="2847340" cy="825500"/>
                        </a:xfrm>
                      </wpg:grpSpPr>
                      <pic:pic xmlns:pic="http://schemas.openxmlformats.org/drawingml/2006/picture">
                        <pic:nvPicPr>
                          <pic:cNvPr id="14" name="Picture 14" descr="CEWO_logo_inline_LowRes.jpg"/>
                          <pic:cNvPicPr>
                            <a:picLocks noChangeAspect="1"/>
                          </pic:cNvPicPr>
                        </pic:nvPicPr>
                        <pic:blipFill>
                          <a:blip r:embed="rId7" cstate="email"/>
                          <a:stretch>
                            <a:fillRect/>
                          </a:stretch>
                        </pic:blipFill>
                        <pic:spPr>
                          <a:xfrm>
                            <a:off x="0" y="0"/>
                            <a:ext cx="2847340" cy="605790"/>
                          </a:xfrm>
                          <a:prstGeom prst="rect">
                            <a:avLst/>
                          </a:prstGeom>
                        </pic:spPr>
                      </pic:pic>
                      <pic:pic xmlns:pic="http://schemas.openxmlformats.org/drawingml/2006/picture">
                        <pic:nvPicPr>
                          <pic:cNvPr id="16" name="Picture 16" descr="G:\Environment\Environmental Water\CEWH\SER Section\Stakeholder Engagement\Publications\Color Palette\ColorPalette_symbolsOnly.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638175"/>
                            <a:ext cx="2639695" cy="18732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7A1731" id="Group 18" o:spid="_x0000_s1026" style="position:absolute;margin-left:4.5pt;margin-top:-41.25pt;width:233.25pt;height:77.25pt;z-index:251658243;mso-width-relative:margin;mso-height-relative:margin" coordsize="28473,8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UZ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BNTTpJbnN0YW5jZUlEPnhtcC5paWQ6Q0VGMjAyQUQ2ODFERTIxMTk3&#10;MkFFRDY5MjBDN0VGMzc8L3htcE1NOkluc3RhbmNlSUQ+CiAgICAgICAgIDx4bXBNTTpEb2N1bWVu&#10;dElEPnhtcC5kaWQ6Q0VGMjAyQUQ2ODFERTIxMTk3MkFFRDY5MjBDN0VGMzc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dXVpZDpkMGMzMTYzNy1hZjg2LTRhYTctOTE5ZS1i&#10;MGVkMGViYjNlYmQ8L3N0UmVmOmluc3RhbmNlSUQ+CiAgICAgICAgICAgIDxzdFJlZjpkb2N1bWVu&#10;dElEPnhtcC5kaWQ6QzRFQTVEOUVFQzE3RTIxMTgxODBBNkNCNDE5ODdCRjg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ZGMTIxMEZGNTQxNkUyMTFCNTY0Q0JGQUM4RkVENzE4PC9zdEV2dDppbnN0YW5jZUlEPgogICAg&#10;ICAgICAgICAgICAgICA8c3RFdnQ6d2hlbj4yMDEyLTEwLTE1VDEzOjMxOjU4KzExOjAwPC9zdEV2&#10;dDp3aGVuPgogICAgICAgICAgICAgICAgICA8c3RFdnQ6c29mdHdhcmVBZ2VudD5BZG9iZSBJbGx1&#10;c3RyYXRvciBDUzUuM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QzRFQTVEOUVFQzE3RTIxMTgxODBBNkNCNDE5&#10;ODdCRjg8L3N0RXZ0Omluc3RhbmNlSUQ+CiAgICAgICAgICAgICAgICAgIDxzdEV2dDp3aGVuPjIw&#10;MTItMTAtMTdUMTQ6MjE6MjQrMTE6MDA8L3N0RXZ0OndoZW4+CiAgICAgICAgICAgICAgICAgIDxz&#10;dEV2dDpzb2Z0d2FyZUFnZW50PkFkb2JlIElsbHVzdHJhdG9yIENTNS4x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DRUYyMDJBRDY4MURFMjExOTcyQUVENjkyMEM3RUYzNzwvc3RFdnQ6aW5zdGFuY2VJRD4KICAg&#10;ICAgICAgICAgICAgICAgPHN0RXZ0OndoZW4+MjAxMi0xMC0yNFQxMToxNToxOCsxMTowMDwvc3RF&#10;dnQ6d2hlbj4KICAgICAgICAgICAgICAgICAgPHN0RXZ0OnNvZnR3YXJlQWdlbnQ+QWRvYmUgSWxs&#10;dXN0cmF0b3IgQ1M1LjE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cGRmPSJodHRwOi8v&#10;bnMuYWRvYmUuY29tL3BkZi8xLjMvIj4KICAgICAgICAgPHBkZjpQcm9kdWNlcj5BZG9iZSBQREYg&#10;bGlicmFyeSA5Ljkw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CEWO_logo_inline_LowRes.jpg" style="position:absolute;width:28473;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">
                  <v:imagedata r:id="rId15" o:title="CEWO_logo_inline_LowRes"/>
                  <v:path arrowok="t"/>
                </v:shape>
                <v:shape id="Picture 16" o:spid="_x0000_s1028" type="#_x0000_t75" style="position:absolute;top:6381;width:26396;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">
                  <v:imagedata r:id="rId16" o:title="ColorPalette_symbolsOnly"/>
                  <v:path arrowok="t"/>
                </v:shape>
              </v:group>
            </w:pict>
          </mc:Fallback>
        </mc:AlternateContent>
      </w:r>
    </w:p>
    <w:p w14:paraId="72E794D2" w14:textId="77777777" w:rsidR="00582C7B" w:rsidRDefault="00582C7B" w:rsidP="00F0653F">
      <w:pPr>
        <w:pStyle w:val="Title"/>
      </w:pPr>
    </w:p>
    <w:p w14:paraId="394525CA" w14:textId="77777777" w:rsidR="00582C7B" w:rsidRDefault="00582C7B" w:rsidP="00F0653F">
      <w:pPr>
        <w:pStyle w:val="Title"/>
      </w:pPr>
    </w:p>
    <w:p w14:paraId="2CC786A2" w14:textId="77777777" w:rsidR="00582C7B" w:rsidRPr="00C3282F" w:rsidRDefault="00582C7B" w:rsidP="00A606F4">
      <w:pPr>
        <w:pStyle w:val="Title"/>
        <w:rPr>
          <w:sz w:val="40"/>
          <w:szCs w:val="40"/>
        </w:rPr>
      </w:pPr>
    </w:p>
    <w:p w14:paraId="7D84BCEE" w14:textId="523FE8A6" w:rsidR="00582C7B" w:rsidRPr="00C3282F" w:rsidRDefault="00A224EA" w:rsidP="00A606F4">
      <w:pPr>
        <w:pStyle w:val="Title"/>
        <w:rPr>
          <w:sz w:val="36"/>
          <w:szCs w:val="36"/>
        </w:rPr>
      </w:pPr>
      <w:r w:rsidRPr="00C3282F">
        <w:rPr>
          <w:sz w:val="36"/>
          <w:szCs w:val="36"/>
        </w:rPr>
        <w:t>Ecological response to</w:t>
      </w:r>
      <w:r w:rsidR="00582C7B" w:rsidRPr="00C3282F">
        <w:rPr>
          <w:sz w:val="36"/>
          <w:szCs w:val="36"/>
        </w:rPr>
        <w:t xml:space="preserve"> the Lake Victoria bypass trial </w:t>
      </w:r>
      <w:r w:rsidR="007C6386" w:rsidRPr="00C3282F">
        <w:rPr>
          <w:sz w:val="36"/>
          <w:szCs w:val="36"/>
        </w:rPr>
        <w:t>201</w:t>
      </w:r>
      <w:r w:rsidR="007B432E" w:rsidRPr="00C3282F">
        <w:rPr>
          <w:sz w:val="36"/>
          <w:szCs w:val="36"/>
        </w:rPr>
        <w:t>5</w:t>
      </w:r>
      <w:r w:rsidR="00F84073" w:rsidRPr="00C3282F">
        <w:rPr>
          <w:sz w:val="36"/>
          <w:szCs w:val="36"/>
        </w:rPr>
        <w:t>–</w:t>
      </w:r>
      <w:r w:rsidR="00582C7B" w:rsidRPr="00C3282F">
        <w:rPr>
          <w:sz w:val="36"/>
          <w:szCs w:val="36"/>
        </w:rPr>
        <w:t>2017</w:t>
      </w:r>
    </w:p>
    <w:p w14:paraId="6850EC9F" w14:textId="77777777" w:rsidR="00582C7B" w:rsidRDefault="00582C7B" w:rsidP="00A606F4">
      <w:pPr>
        <w:pStyle w:val="Title"/>
      </w:pPr>
    </w:p>
    <w:p w14:paraId="03927AD7" w14:textId="56D12563" w:rsidR="00582C7B" w:rsidRPr="00E1402A" w:rsidRDefault="00582C7B" w:rsidP="00A606F4">
      <w:pPr>
        <w:jc w:val="center"/>
      </w:pPr>
      <w:r w:rsidRPr="003A3D48">
        <w:t>Deborah Furst</w:t>
      </w:r>
      <w:r w:rsidRPr="003A3D48">
        <w:rPr>
          <w:vertAlign w:val="superscript"/>
        </w:rPr>
        <w:t>1</w:t>
      </w:r>
      <w:r w:rsidRPr="003A3D48">
        <w:t>, Kane Aldridge</w:t>
      </w:r>
      <w:r w:rsidRPr="003A3D48">
        <w:rPr>
          <w:vertAlign w:val="superscript"/>
        </w:rPr>
        <w:t>1</w:t>
      </w:r>
      <w:r w:rsidR="008E78B4">
        <w:t>, Chris Bice</w:t>
      </w:r>
      <w:r w:rsidR="008E78B4">
        <w:rPr>
          <w:vertAlign w:val="superscript"/>
        </w:rPr>
        <w:t>2</w:t>
      </w:r>
      <w:r w:rsidR="00E1402A">
        <w:t>,</w:t>
      </w:r>
      <w:r w:rsidR="004C32D4">
        <w:t xml:space="preserve"> Brenton Zampatti</w:t>
      </w:r>
      <w:r w:rsidR="004C32D4">
        <w:rPr>
          <w:vertAlign w:val="superscript"/>
        </w:rPr>
        <w:t>2</w:t>
      </w:r>
      <w:r w:rsidR="00E1402A">
        <w:t xml:space="preserve"> and </w:t>
      </w:r>
      <w:proofErr w:type="spellStart"/>
      <w:r w:rsidR="00E1402A" w:rsidRPr="003A3D48">
        <w:t>Qifeng</w:t>
      </w:r>
      <w:proofErr w:type="spellEnd"/>
      <w:r w:rsidR="00E1402A" w:rsidRPr="003A3D48">
        <w:t xml:space="preserve"> Ye</w:t>
      </w:r>
      <w:r w:rsidR="00E1402A" w:rsidRPr="003A3D48">
        <w:rPr>
          <w:vertAlign w:val="superscript"/>
        </w:rPr>
        <w:t>2</w:t>
      </w:r>
    </w:p>
    <w:p w14:paraId="257F2CE0" w14:textId="1328B2B1" w:rsidR="00582C7B" w:rsidRDefault="00A606F4" w:rsidP="00A606F4">
      <w:pPr>
        <w:jc w:val="center"/>
      </w:pPr>
      <w:r w:rsidRPr="00F27717">
        <w:rPr>
          <w:noProof/>
          <w:lang w:eastAsia="en-AU"/>
        </w:rPr>
        <w:drawing>
          <wp:anchor distT="0" distB="0" distL="114300" distR="114300" simplePos="0" relativeHeight="251658247" behindDoc="0" locked="0" layoutInCell="1" allowOverlap="1" wp14:anchorId="0FD3EA8A" wp14:editId="61D6F4FD">
            <wp:simplePos x="0" y="0"/>
            <wp:positionH relativeFrom="column">
              <wp:posOffset>412998</wp:posOffset>
            </wp:positionH>
            <wp:positionV relativeFrom="paragraph">
              <wp:posOffset>285750</wp:posOffset>
            </wp:positionV>
            <wp:extent cx="4797713" cy="3182013"/>
            <wp:effectExtent l="0" t="0" r="3175" b="0"/>
            <wp:wrapSquare wrapText="bothSides"/>
            <wp:docPr id="2" name="Picture 2" descr="C:\Users\Dfurst\AppData\Local\Microsoft\Windows\Temporary Internet Files\Content.IE5\NYL8DIN4\no34%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urst\AppData\Local\Microsoft\Windows\Temporary Internet Files\Content.IE5\NYL8DIN4\no34%20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7713" cy="3182013"/>
                    </a:xfrm>
                    <a:prstGeom prst="rect">
                      <a:avLst/>
                    </a:prstGeom>
                    <a:noFill/>
                    <a:ln>
                      <a:noFill/>
                    </a:ln>
                  </pic:spPr>
                </pic:pic>
              </a:graphicData>
            </a:graphic>
          </wp:anchor>
        </w:drawing>
      </w:r>
    </w:p>
    <w:p w14:paraId="1AE94BA5" w14:textId="7E07FAAD" w:rsidR="00582C7B" w:rsidRDefault="00757A91" w:rsidP="00A606F4">
      <w:pPr>
        <w:jc w:val="center"/>
      </w:pPr>
      <w:r>
        <w:br w:type="textWrapping" w:clear="all"/>
      </w:r>
    </w:p>
    <w:p w14:paraId="0307AA40" w14:textId="1B588044" w:rsidR="00582C7B" w:rsidRPr="003A3D48" w:rsidRDefault="00885E21" w:rsidP="00A606F4">
      <w:pPr>
        <w:jc w:val="center"/>
      </w:pPr>
      <w:r>
        <w:t>March 2018</w:t>
      </w:r>
    </w:p>
    <w:p w14:paraId="581AFA4B" w14:textId="77777777" w:rsidR="00582C7B" w:rsidRPr="004D195A" w:rsidRDefault="00582C7B" w:rsidP="00A606F4">
      <w:pPr>
        <w:jc w:val="center"/>
      </w:pPr>
    </w:p>
    <w:p w14:paraId="1E00ED10" w14:textId="68B243CC" w:rsidR="00582C7B" w:rsidRDefault="00582C7B" w:rsidP="00A606F4">
      <w:pPr>
        <w:jc w:val="center"/>
      </w:pPr>
      <w:r w:rsidRPr="003A3D48">
        <w:rPr>
          <w:vertAlign w:val="superscript"/>
        </w:rPr>
        <w:t>1</w:t>
      </w:r>
      <w:r w:rsidRPr="00E65EC7">
        <w:t xml:space="preserve">School of Biological Sciences &amp; Environment Institute, </w:t>
      </w:r>
      <w:proofErr w:type="gramStart"/>
      <w:r w:rsidR="007B3C18">
        <w:t>The</w:t>
      </w:r>
      <w:proofErr w:type="gramEnd"/>
      <w:r w:rsidR="007B3C18">
        <w:t xml:space="preserve"> </w:t>
      </w:r>
      <w:r w:rsidRPr="00E65EC7">
        <w:t>Univers</w:t>
      </w:r>
      <w:r>
        <w:t>ity of Adelaide,</w:t>
      </w:r>
    </w:p>
    <w:p w14:paraId="249332D1" w14:textId="77777777" w:rsidR="00582C7B" w:rsidRPr="00E65EC7" w:rsidRDefault="00582C7B" w:rsidP="00A606F4">
      <w:pPr>
        <w:jc w:val="center"/>
      </w:pPr>
      <w:r w:rsidRPr="003A3D48">
        <w:rPr>
          <w:vertAlign w:val="superscript"/>
        </w:rPr>
        <w:t>2</w:t>
      </w:r>
      <w:r>
        <w:t>South Australian Research and Development Institute, Aquatic Sciences</w:t>
      </w:r>
    </w:p>
    <w:p w14:paraId="3E1131A6" w14:textId="2A00F207" w:rsidR="00582C7B" w:rsidRDefault="00582C7B" w:rsidP="00F0653F">
      <w:r>
        <w:rPr>
          <w:noProof/>
          <w:lang w:eastAsia="en-AU"/>
        </w:rPr>
        <w:drawing>
          <wp:anchor distT="0" distB="0" distL="114300" distR="114300" simplePos="0" relativeHeight="251658242" behindDoc="0" locked="0" layoutInCell="1" allowOverlap="1" wp14:anchorId="3D501D8C" wp14:editId="458A6A23">
            <wp:simplePos x="0" y="0"/>
            <wp:positionH relativeFrom="column">
              <wp:posOffset>3838575</wp:posOffset>
            </wp:positionH>
            <wp:positionV relativeFrom="paragraph">
              <wp:posOffset>52070</wp:posOffset>
            </wp:positionV>
            <wp:extent cx="1645285" cy="925730"/>
            <wp:effectExtent l="0" t="0" r="0" b="8255"/>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285" cy="925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1" behindDoc="0" locked="0" layoutInCell="1" allowOverlap="1" wp14:anchorId="6A16983B" wp14:editId="7FDAEF43">
            <wp:simplePos x="0" y="0"/>
            <wp:positionH relativeFrom="column">
              <wp:posOffset>3136900</wp:posOffset>
            </wp:positionH>
            <wp:positionV relativeFrom="paragraph">
              <wp:posOffset>90170</wp:posOffset>
            </wp:positionV>
            <wp:extent cx="629031" cy="774334"/>
            <wp:effectExtent l="0" t="0" r="0" b="6985"/>
            <wp:wrapNone/>
            <wp:docPr id="17"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629031" cy="774334"/>
                    </a:xfrm>
                    <a:prstGeom prst="rect">
                      <a:avLst/>
                    </a:prstGeom>
                  </pic:spPr>
                </pic:pic>
              </a:graphicData>
            </a:graphic>
            <wp14:sizeRelH relativeFrom="margin">
              <wp14:pctWidth>0</wp14:pctWidth>
            </wp14:sizeRelH>
            <wp14:sizeRelV relativeFrom="margin">
              <wp14:pctHeight>0</wp14:pctHeight>
            </wp14:sizeRelV>
          </wp:anchor>
        </w:drawing>
      </w:r>
    </w:p>
    <w:p w14:paraId="34AA9036" w14:textId="77777777" w:rsidR="00582C7B" w:rsidRDefault="00582C7B" w:rsidP="00F0653F">
      <w:r w:rsidRPr="00C00AE7">
        <w:rPr>
          <w:noProof/>
          <w:lang w:eastAsia="en-AU"/>
        </w:rPr>
        <w:drawing>
          <wp:inline distT="0" distB="0" distL="0" distR="0" wp14:anchorId="704349ED" wp14:editId="60780C25">
            <wp:extent cx="1789844" cy="540000"/>
            <wp:effectExtent l="19050" t="0" r="856" b="0"/>
            <wp:docPr id="4" name="Picture 2"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A_logo_cmyk.png"/>
                    <pic:cNvPicPr>
                      <a:picLocks noChangeAspect="1" noChangeArrowheads="1"/>
                    </pic:cNvPicPr>
                  </pic:nvPicPr>
                  <pic:blipFill>
                    <a:blip r:embed="rId20"/>
                    <a:srcRect/>
                    <a:stretch>
                      <a:fillRect/>
                    </a:stretch>
                  </pic:blipFill>
                  <pic:spPr bwMode="auto">
                    <a:xfrm>
                      <a:off x="0" y="0"/>
                      <a:ext cx="1789844" cy="540000"/>
                    </a:xfrm>
                    <a:prstGeom prst="rect">
                      <a:avLst/>
                    </a:prstGeom>
                    <a:noFill/>
                    <a:ln w="9525">
                      <a:noFill/>
                      <a:miter lim="800000"/>
                      <a:headEnd/>
                      <a:tailEnd/>
                    </a:ln>
                  </pic:spPr>
                </pic:pic>
              </a:graphicData>
            </a:graphic>
          </wp:inline>
        </w:drawing>
      </w:r>
    </w:p>
    <w:p w14:paraId="0E6B3878" w14:textId="77777777" w:rsidR="00582C7B" w:rsidRDefault="00582C7B" w:rsidP="00F0653F">
      <w:pPr>
        <w:sectPr w:rsidR="00582C7B" w:rsidSect="00763BD5">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pPr>
    </w:p>
    <w:p w14:paraId="5316E08F" w14:textId="33481BBA" w:rsidR="00582C7B" w:rsidRPr="000953F7" w:rsidRDefault="00582C7B" w:rsidP="00F0653F">
      <w:r>
        <w:rPr>
          <w:u w:val="single"/>
        </w:rPr>
        <w:lastRenderedPageBreak/>
        <w:t xml:space="preserve">Cover photo source: </w:t>
      </w:r>
      <w:r>
        <w:t>Photo was taken by Michael Bell for the Murray</w:t>
      </w:r>
      <w:r w:rsidR="00C563E1">
        <w:t>–</w:t>
      </w:r>
      <w:r>
        <w:t>Darling Basin Authority (MDBA). Permission was received by both the MDBA (Andrew Beer) and Michael Bell to use this photo within this report.</w:t>
      </w:r>
    </w:p>
    <w:p w14:paraId="2FB1A89D" w14:textId="77777777" w:rsidR="00582C7B" w:rsidRDefault="00582C7B" w:rsidP="00F0653F"/>
    <w:p w14:paraId="4D9E60A2" w14:textId="77777777" w:rsidR="00582C7B" w:rsidRDefault="00582C7B" w:rsidP="00F0653F">
      <w:r w:rsidRPr="0003642F">
        <w:t>Disclaimer</w:t>
      </w:r>
      <w:r>
        <w:t xml:space="preserve">: </w:t>
      </w:r>
    </w:p>
    <w:p w14:paraId="4FEDF946" w14:textId="77777777" w:rsidR="00582C7B" w:rsidRPr="00447939" w:rsidRDefault="00582C7B" w:rsidP="00F0653F">
      <w:r w:rsidRPr="009F56DC">
        <w:t xml:space="preserve">The results and comments contained in this report have been provided on the basis that the recipient assumes the sole responsibility for the interpretation and application of them. The authors give no warranty, express or implied, or assumes any legal liability or responsibility for the accuracy, </w:t>
      </w:r>
      <w:r w:rsidRPr="00447939">
        <w:t>completeness or use of the results and comments contained in this report by the recipient or any third party.</w:t>
      </w:r>
    </w:p>
    <w:p w14:paraId="7780C4C6" w14:textId="4B8416DE" w:rsidR="00582C7B" w:rsidRPr="00447939" w:rsidRDefault="00582C7B" w:rsidP="00F0653F">
      <w:pPr>
        <w:rPr>
          <w:b/>
          <w:bCs/>
        </w:rPr>
      </w:pPr>
      <w:r w:rsidRPr="00447939">
        <w:rPr>
          <w:lang w:val="en-US"/>
        </w:rPr>
        <w:t xml:space="preserve">The views and opinions expressed in this publication are those of the authors and do not necessarily reflect those of the Australian Government or the Minister </w:t>
      </w:r>
      <w:r w:rsidR="006400C2">
        <w:rPr>
          <w:lang w:val="en-US"/>
        </w:rPr>
        <w:t>of</w:t>
      </w:r>
      <w:r w:rsidR="006400C2" w:rsidRPr="00447939">
        <w:rPr>
          <w:lang w:val="en-US"/>
        </w:rPr>
        <w:t xml:space="preserve"> </w:t>
      </w:r>
      <w:r w:rsidRPr="00447939">
        <w:rPr>
          <w:lang w:val="en-US"/>
        </w:rPr>
        <w:t>the Environment</w:t>
      </w:r>
      <w:r w:rsidR="006400C2">
        <w:rPr>
          <w:lang w:val="en-US"/>
        </w:rPr>
        <w:t xml:space="preserve"> and Energy</w:t>
      </w:r>
      <w:r w:rsidRPr="00447939">
        <w:rPr>
          <w:lang w:val="en-US"/>
        </w:rPr>
        <w:t xml:space="preserve">.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14:paraId="2209D1AC" w14:textId="77777777" w:rsidR="00582C7B" w:rsidRDefault="00582C7B" w:rsidP="00F0653F"/>
    <w:p w14:paraId="6DBD8321" w14:textId="77777777" w:rsidR="00582C7B" w:rsidRDefault="00582C7B" w:rsidP="00F0653F">
      <w:r w:rsidRPr="00447939">
        <w:t>Cite as</w:t>
      </w:r>
      <w:r>
        <w:t xml:space="preserve">: </w:t>
      </w:r>
    </w:p>
    <w:p w14:paraId="1A5C8C6A" w14:textId="6651ED70" w:rsidR="00582C7B" w:rsidRDefault="00582C7B" w:rsidP="00F0653F">
      <w:bookmarkStart w:id="1" w:name="_GoBack"/>
      <w:r>
        <w:t>Furst D., Aldridge K.</w:t>
      </w:r>
      <w:r w:rsidR="007B432E">
        <w:t>,</w:t>
      </w:r>
      <w:r>
        <w:t xml:space="preserve"> </w:t>
      </w:r>
      <w:r w:rsidR="007B432E">
        <w:t>Bice C.</w:t>
      </w:r>
      <w:r w:rsidR="007C6EAC">
        <w:t xml:space="preserve">, </w:t>
      </w:r>
      <w:proofErr w:type="spellStart"/>
      <w:r w:rsidR="007B432E">
        <w:t>Zampatti</w:t>
      </w:r>
      <w:proofErr w:type="spellEnd"/>
      <w:r w:rsidR="007B432E">
        <w:t xml:space="preserve"> B.</w:t>
      </w:r>
      <w:r w:rsidR="007C6EAC">
        <w:t xml:space="preserve"> and</w:t>
      </w:r>
      <w:r>
        <w:t xml:space="preserve"> </w:t>
      </w:r>
      <w:r w:rsidR="007C6EAC">
        <w:t xml:space="preserve">Ye Q. </w:t>
      </w:r>
      <w:bookmarkEnd w:id="1"/>
      <w:r>
        <w:t>(201</w:t>
      </w:r>
      <w:r w:rsidR="00763BD5">
        <w:t>8</w:t>
      </w:r>
      <w:r>
        <w:t xml:space="preserve">).  </w:t>
      </w:r>
      <w:r w:rsidR="00373028" w:rsidRPr="00373028">
        <w:t>Ecological response to the Lake Victoria bypass trial 2015</w:t>
      </w:r>
      <w:r w:rsidR="00023343">
        <w:t>–</w:t>
      </w:r>
      <w:r w:rsidR="00373028" w:rsidRPr="00373028">
        <w:t>2017</w:t>
      </w:r>
      <w:r>
        <w:t>. Report to the Commonwealth Environmental Water Office, Canberra.</w:t>
      </w:r>
    </w:p>
    <w:p w14:paraId="6C7EBA83" w14:textId="5ED2E5A9" w:rsidR="0013749D" w:rsidRDefault="0013749D" w:rsidP="00F0653F">
      <w:r>
        <w:br w:type="page"/>
      </w:r>
    </w:p>
    <w:p w14:paraId="25264B83" w14:textId="77777777" w:rsidR="0013749D" w:rsidRPr="00D418E5" w:rsidRDefault="0013749D" w:rsidP="002A15D3">
      <w:pPr>
        <w:pStyle w:val="Heading1"/>
        <w:numPr>
          <w:ilvl w:val="0"/>
          <w:numId w:val="0"/>
        </w:numPr>
        <w:rPr>
          <w:rStyle w:val="IntenseReference"/>
        </w:rPr>
      </w:pPr>
      <w:bookmarkStart w:id="2" w:name="_Toc355699357"/>
      <w:bookmarkStart w:id="3" w:name="_Toc410746186"/>
      <w:bookmarkStart w:id="4" w:name="_Toc457804209"/>
      <w:bookmarkStart w:id="5" w:name="_Toc515293700"/>
      <w:r w:rsidRPr="00D418E5">
        <w:rPr>
          <w:rStyle w:val="IntenseReference"/>
        </w:rPr>
        <w:lastRenderedPageBreak/>
        <w:t>Acknowledgments</w:t>
      </w:r>
      <w:bookmarkEnd w:id="2"/>
      <w:bookmarkEnd w:id="3"/>
      <w:bookmarkEnd w:id="4"/>
      <w:bookmarkEnd w:id="5"/>
    </w:p>
    <w:p w14:paraId="492BAF90" w14:textId="15F9C00E" w:rsidR="0013749D" w:rsidRPr="00360184" w:rsidRDefault="0013749D" w:rsidP="00F0653F">
      <w:r w:rsidRPr="00360184">
        <w:t>Funding of this project was provided by the Commonwealth Environmental Water Office</w:t>
      </w:r>
      <w:r>
        <w:t xml:space="preserve"> (CEWO) through the South Australian Research and Development Institute (SARDI). We would like to thank SARDI staff David Short</w:t>
      </w:r>
      <w:r w:rsidR="00F80442">
        <w:t>,</w:t>
      </w:r>
      <w:r>
        <w:t xml:space="preserve"> Luciana </w:t>
      </w:r>
      <w:proofErr w:type="spellStart"/>
      <w:r>
        <w:t>Bucater</w:t>
      </w:r>
      <w:proofErr w:type="spellEnd"/>
      <w:r>
        <w:t xml:space="preserve"> </w:t>
      </w:r>
      <w:r w:rsidR="00F80442">
        <w:t xml:space="preserve">and </w:t>
      </w:r>
      <w:proofErr w:type="spellStart"/>
      <w:r w:rsidR="00F80442">
        <w:t>Zygmunt</w:t>
      </w:r>
      <w:proofErr w:type="spellEnd"/>
      <w:r w:rsidR="00F80442">
        <w:t xml:space="preserve"> Lorenz </w:t>
      </w:r>
      <w:r>
        <w:t>for assistance with field sampling and laboratory analysis</w:t>
      </w:r>
      <w:r w:rsidR="00F80442">
        <w:t xml:space="preserve"> and </w:t>
      </w:r>
      <w:r w:rsidR="007A7CA0">
        <w:t xml:space="preserve">Charles James for </w:t>
      </w:r>
      <w:r w:rsidR="004842C7">
        <w:t>helping with the analysis of h</w:t>
      </w:r>
      <w:r w:rsidR="007A7CA0">
        <w:t xml:space="preserve">ydraulic data. </w:t>
      </w:r>
      <w:r w:rsidR="004842C7">
        <w:t xml:space="preserve">Thanks to </w:t>
      </w:r>
      <w:r w:rsidR="00F80442">
        <w:t>Russel</w:t>
      </w:r>
      <w:r w:rsidR="0038208A">
        <w:t>l</w:t>
      </w:r>
      <w:r w:rsidR="00F80442">
        <w:t xml:space="preserve"> Shiel </w:t>
      </w:r>
      <w:r w:rsidR="00F62D52">
        <w:t xml:space="preserve">(The University of Adelaide) </w:t>
      </w:r>
      <w:r w:rsidR="00F80442">
        <w:t>for assistance with species identification</w:t>
      </w:r>
      <w:r>
        <w:t xml:space="preserve">. </w:t>
      </w:r>
      <w:r w:rsidR="005C19A2">
        <w:t>Thanks to Garry Fyfe and other SA Water staff for helpin</w:t>
      </w:r>
      <w:r w:rsidR="00680050">
        <w:t xml:space="preserve">g with water sample collections, and to Jarrod Eaton and Tony Herbert (Department of Environment, Water and Natural Resources) for supporting this project from the perspective of river operations. </w:t>
      </w:r>
      <w:r>
        <w:t>Flow data and background information related to watering actions and Lake Victoria operations were provided by the CEWO and the Murray</w:t>
      </w:r>
      <w:r w:rsidR="00C563E1">
        <w:t>–</w:t>
      </w:r>
      <w:r>
        <w:t>Darling Basin Authority (MDBA), with assistance from Melissa Head</w:t>
      </w:r>
      <w:r w:rsidR="007B432E">
        <w:t>,</w:t>
      </w:r>
      <w:r>
        <w:t xml:space="preserve"> Ryan Bree</w:t>
      </w:r>
      <w:r w:rsidR="005C19A2">
        <w:t>n</w:t>
      </w:r>
      <w:r w:rsidR="007B432E">
        <w:t xml:space="preserve"> and Irene Weg</w:t>
      </w:r>
      <w:r w:rsidR="00C563E1">
        <w:t>e</w:t>
      </w:r>
      <w:r w:rsidR="007B432E">
        <w:t>ner</w:t>
      </w:r>
      <w:r>
        <w:t xml:space="preserve"> (CEWO) and John </w:t>
      </w:r>
      <w:proofErr w:type="spellStart"/>
      <w:r>
        <w:t>Waterworth</w:t>
      </w:r>
      <w:proofErr w:type="spellEnd"/>
      <w:r w:rsidR="006400C2">
        <w:t>, Kerry Greenwood</w:t>
      </w:r>
      <w:r>
        <w:t xml:space="preserve"> and Jim Foreman (MDBA). We would also like to thank the MDBA (Andrew Beer) and Michael Bell for providing permission to use the cover photo. </w:t>
      </w:r>
    </w:p>
    <w:p w14:paraId="5BC16400" w14:textId="77777777" w:rsidR="00582C7B" w:rsidRDefault="00582C7B" w:rsidP="00F0653F"/>
    <w:p w14:paraId="54C6361D" w14:textId="27064E3E" w:rsidR="0013749D" w:rsidRDefault="0013749D" w:rsidP="00CE7B26">
      <w:pPr>
        <w:jc w:val="left"/>
      </w:pPr>
      <w:r>
        <w:br w:type="page"/>
      </w:r>
    </w:p>
    <w:bookmarkStart w:id="6" w:name="_Toc515293701" w:displacedByCustomXml="next"/>
    <w:sdt>
      <w:sdtPr>
        <w:rPr>
          <w:rFonts w:asciiTheme="minorHAnsi" w:eastAsiaTheme="minorHAnsi" w:hAnsiTheme="minorHAnsi" w:cstheme="minorBidi"/>
          <w:b w:val="0"/>
          <w:bCs w:val="0"/>
          <w:color w:val="auto"/>
          <w:sz w:val="22"/>
          <w:szCs w:val="22"/>
        </w:rPr>
        <w:id w:val="150423663"/>
        <w:docPartObj>
          <w:docPartGallery w:val="Table of Contents"/>
          <w:docPartUnique/>
        </w:docPartObj>
      </w:sdtPr>
      <w:sdtEndPr>
        <w:rPr>
          <w:noProof/>
        </w:rPr>
      </w:sdtEndPr>
      <w:sdtContent>
        <w:p w14:paraId="52053FB1" w14:textId="4C2F55D7" w:rsidR="008C5C77" w:rsidRPr="00D418E5" w:rsidRDefault="008C5C77" w:rsidP="002A15D3">
          <w:pPr>
            <w:pStyle w:val="Heading1"/>
            <w:numPr>
              <w:ilvl w:val="0"/>
              <w:numId w:val="0"/>
            </w:numPr>
            <w:rPr>
              <w:rStyle w:val="IntenseReference"/>
            </w:rPr>
          </w:pPr>
          <w:r w:rsidRPr="00D418E5">
            <w:rPr>
              <w:rStyle w:val="IntenseReference"/>
            </w:rPr>
            <w:t>Contents</w:t>
          </w:r>
          <w:bookmarkEnd w:id="6"/>
        </w:p>
        <w:p w14:paraId="7382987A" w14:textId="619D7E55" w:rsidR="00075615" w:rsidRDefault="008C5C77">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15293700" w:history="1">
            <w:r w:rsidR="00075615" w:rsidRPr="00896BBF">
              <w:rPr>
                <w:rStyle w:val="Hyperlink"/>
                <w:smallCaps/>
                <w:noProof/>
                <w:spacing w:val="5"/>
              </w:rPr>
              <w:t>Acknowledgments</w:t>
            </w:r>
            <w:r w:rsidR="00075615">
              <w:rPr>
                <w:noProof/>
                <w:webHidden/>
              </w:rPr>
              <w:tab/>
            </w:r>
            <w:r w:rsidR="00075615">
              <w:rPr>
                <w:noProof/>
                <w:webHidden/>
              </w:rPr>
              <w:fldChar w:fldCharType="begin"/>
            </w:r>
            <w:r w:rsidR="00075615">
              <w:rPr>
                <w:noProof/>
                <w:webHidden/>
              </w:rPr>
              <w:instrText xml:space="preserve"> PAGEREF _Toc515293700 \h </w:instrText>
            </w:r>
            <w:r w:rsidR="00075615">
              <w:rPr>
                <w:noProof/>
                <w:webHidden/>
              </w:rPr>
            </w:r>
            <w:r w:rsidR="00075615">
              <w:rPr>
                <w:noProof/>
                <w:webHidden/>
              </w:rPr>
              <w:fldChar w:fldCharType="separate"/>
            </w:r>
            <w:r w:rsidR="000C582B">
              <w:rPr>
                <w:noProof/>
                <w:webHidden/>
              </w:rPr>
              <w:t>ii</w:t>
            </w:r>
            <w:r w:rsidR="00075615">
              <w:rPr>
                <w:noProof/>
                <w:webHidden/>
              </w:rPr>
              <w:fldChar w:fldCharType="end"/>
            </w:r>
          </w:hyperlink>
        </w:p>
        <w:p w14:paraId="74206D7D" w14:textId="7E190A59" w:rsidR="00075615" w:rsidRDefault="008A3E2C">
          <w:pPr>
            <w:pStyle w:val="TOC1"/>
            <w:tabs>
              <w:tab w:val="right" w:leader="dot" w:pos="9016"/>
            </w:tabs>
            <w:rPr>
              <w:rFonts w:eastAsiaTheme="minorEastAsia"/>
              <w:noProof/>
              <w:lang w:eastAsia="en-AU"/>
            </w:rPr>
          </w:pPr>
          <w:hyperlink w:anchor="_Toc515293701" w:history="1">
            <w:r w:rsidR="00075615" w:rsidRPr="00896BBF">
              <w:rPr>
                <w:rStyle w:val="Hyperlink"/>
                <w:smallCaps/>
                <w:noProof/>
                <w:spacing w:val="5"/>
              </w:rPr>
              <w:t>Contents</w:t>
            </w:r>
            <w:r w:rsidR="00075615">
              <w:rPr>
                <w:noProof/>
                <w:webHidden/>
              </w:rPr>
              <w:tab/>
            </w:r>
            <w:r w:rsidR="00075615">
              <w:rPr>
                <w:noProof/>
                <w:webHidden/>
              </w:rPr>
              <w:fldChar w:fldCharType="begin"/>
            </w:r>
            <w:r w:rsidR="00075615">
              <w:rPr>
                <w:noProof/>
                <w:webHidden/>
              </w:rPr>
              <w:instrText xml:space="preserve"> PAGEREF _Toc515293701 \h </w:instrText>
            </w:r>
            <w:r w:rsidR="00075615">
              <w:rPr>
                <w:noProof/>
                <w:webHidden/>
              </w:rPr>
            </w:r>
            <w:r w:rsidR="00075615">
              <w:rPr>
                <w:noProof/>
                <w:webHidden/>
              </w:rPr>
              <w:fldChar w:fldCharType="separate"/>
            </w:r>
            <w:r w:rsidR="000C582B">
              <w:rPr>
                <w:noProof/>
                <w:webHidden/>
              </w:rPr>
              <w:t>iii</w:t>
            </w:r>
            <w:r w:rsidR="00075615">
              <w:rPr>
                <w:noProof/>
                <w:webHidden/>
              </w:rPr>
              <w:fldChar w:fldCharType="end"/>
            </w:r>
          </w:hyperlink>
        </w:p>
        <w:p w14:paraId="1B154747" w14:textId="7D104C03" w:rsidR="00075615" w:rsidRDefault="008A3E2C">
          <w:pPr>
            <w:pStyle w:val="TOC1"/>
            <w:tabs>
              <w:tab w:val="right" w:leader="dot" w:pos="9016"/>
            </w:tabs>
            <w:rPr>
              <w:rFonts w:eastAsiaTheme="minorEastAsia"/>
              <w:noProof/>
              <w:lang w:eastAsia="en-AU"/>
            </w:rPr>
          </w:pPr>
          <w:hyperlink w:anchor="_Toc515293702" w:history="1">
            <w:r w:rsidR="00075615" w:rsidRPr="00896BBF">
              <w:rPr>
                <w:rStyle w:val="Hyperlink"/>
                <w:smallCaps/>
                <w:noProof/>
                <w:spacing w:val="5"/>
              </w:rPr>
              <w:t>Executive Summary</w:t>
            </w:r>
            <w:r w:rsidR="00075615">
              <w:rPr>
                <w:noProof/>
                <w:webHidden/>
              </w:rPr>
              <w:tab/>
            </w:r>
            <w:r w:rsidR="00075615">
              <w:rPr>
                <w:noProof/>
                <w:webHidden/>
              </w:rPr>
              <w:fldChar w:fldCharType="begin"/>
            </w:r>
            <w:r w:rsidR="00075615">
              <w:rPr>
                <w:noProof/>
                <w:webHidden/>
              </w:rPr>
              <w:instrText xml:space="preserve"> PAGEREF _Toc515293702 \h </w:instrText>
            </w:r>
            <w:r w:rsidR="00075615">
              <w:rPr>
                <w:noProof/>
                <w:webHidden/>
              </w:rPr>
            </w:r>
            <w:r w:rsidR="00075615">
              <w:rPr>
                <w:noProof/>
                <w:webHidden/>
              </w:rPr>
              <w:fldChar w:fldCharType="separate"/>
            </w:r>
            <w:r w:rsidR="000C582B">
              <w:rPr>
                <w:noProof/>
                <w:webHidden/>
              </w:rPr>
              <w:t>1</w:t>
            </w:r>
            <w:r w:rsidR="00075615">
              <w:rPr>
                <w:noProof/>
                <w:webHidden/>
              </w:rPr>
              <w:fldChar w:fldCharType="end"/>
            </w:r>
          </w:hyperlink>
        </w:p>
        <w:p w14:paraId="1A5C33CE" w14:textId="17DAF694" w:rsidR="00075615" w:rsidRDefault="008A3E2C">
          <w:pPr>
            <w:pStyle w:val="TOC1"/>
            <w:tabs>
              <w:tab w:val="left" w:pos="440"/>
              <w:tab w:val="right" w:leader="dot" w:pos="9016"/>
            </w:tabs>
            <w:rPr>
              <w:rFonts w:eastAsiaTheme="minorEastAsia"/>
              <w:noProof/>
              <w:lang w:eastAsia="en-AU"/>
            </w:rPr>
          </w:pPr>
          <w:hyperlink w:anchor="_Toc515293703" w:history="1">
            <w:r w:rsidR="00075615" w:rsidRPr="00896BBF">
              <w:rPr>
                <w:rStyle w:val="Hyperlink"/>
                <w:noProof/>
              </w:rPr>
              <w:t>1.</w:t>
            </w:r>
            <w:r w:rsidR="00075615">
              <w:rPr>
                <w:rFonts w:eastAsiaTheme="minorEastAsia"/>
                <w:noProof/>
                <w:lang w:eastAsia="en-AU"/>
              </w:rPr>
              <w:tab/>
            </w:r>
            <w:r w:rsidR="00075615" w:rsidRPr="00896BBF">
              <w:rPr>
                <w:rStyle w:val="Hyperlink"/>
                <w:noProof/>
              </w:rPr>
              <w:t>General background</w:t>
            </w:r>
            <w:r w:rsidR="00075615">
              <w:rPr>
                <w:noProof/>
                <w:webHidden/>
              </w:rPr>
              <w:tab/>
            </w:r>
            <w:r w:rsidR="00075615">
              <w:rPr>
                <w:noProof/>
                <w:webHidden/>
              </w:rPr>
              <w:fldChar w:fldCharType="begin"/>
            </w:r>
            <w:r w:rsidR="00075615">
              <w:rPr>
                <w:noProof/>
                <w:webHidden/>
              </w:rPr>
              <w:instrText xml:space="preserve"> PAGEREF _Toc515293703 \h </w:instrText>
            </w:r>
            <w:r w:rsidR="00075615">
              <w:rPr>
                <w:noProof/>
                <w:webHidden/>
              </w:rPr>
            </w:r>
            <w:r w:rsidR="00075615">
              <w:rPr>
                <w:noProof/>
                <w:webHidden/>
              </w:rPr>
              <w:fldChar w:fldCharType="separate"/>
            </w:r>
            <w:r w:rsidR="000C582B">
              <w:rPr>
                <w:noProof/>
                <w:webHidden/>
              </w:rPr>
              <w:t>4</w:t>
            </w:r>
            <w:r w:rsidR="00075615">
              <w:rPr>
                <w:noProof/>
                <w:webHidden/>
              </w:rPr>
              <w:fldChar w:fldCharType="end"/>
            </w:r>
          </w:hyperlink>
        </w:p>
        <w:p w14:paraId="5E3C2479" w14:textId="01CFDF51" w:rsidR="00075615" w:rsidRDefault="008A3E2C">
          <w:pPr>
            <w:pStyle w:val="TOC1"/>
            <w:tabs>
              <w:tab w:val="left" w:pos="440"/>
              <w:tab w:val="right" w:leader="dot" w:pos="9016"/>
            </w:tabs>
            <w:rPr>
              <w:rFonts w:eastAsiaTheme="minorEastAsia"/>
              <w:noProof/>
              <w:lang w:eastAsia="en-AU"/>
            </w:rPr>
          </w:pPr>
          <w:hyperlink w:anchor="_Toc515293704" w:history="1">
            <w:r w:rsidR="00075615" w:rsidRPr="00896BBF">
              <w:rPr>
                <w:rStyle w:val="Hyperlink"/>
                <w:noProof/>
              </w:rPr>
              <w:t>2.</w:t>
            </w:r>
            <w:r w:rsidR="00075615">
              <w:rPr>
                <w:rFonts w:eastAsiaTheme="minorEastAsia"/>
                <w:noProof/>
                <w:lang w:eastAsia="en-AU"/>
              </w:rPr>
              <w:tab/>
            </w:r>
            <w:r w:rsidR="00075615" w:rsidRPr="00896BBF">
              <w:rPr>
                <w:rStyle w:val="Hyperlink"/>
                <w:noProof/>
              </w:rPr>
              <w:t>Study site</w:t>
            </w:r>
            <w:r w:rsidR="00075615">
              <w:rPr>
                <w:noProof/>
                <w:webHidden/>
              </w:rPr>
              <w:tab/>
            </w:r>
            <w:r w:rsidR="00075615">
              <w:rPr>
                <w:noProof/>
                <w:webHidden/>
              </w:rPr>
              <w:fldChar w:fldCharType="begin"/>
            </w:r>
            <w:r w:rsidR="00075615">
              <w:rPr>
                <w:noProof/>
                <w:webHidden/>
              </w:rPr>
              <w:instrText xml:space="preserve"> PAGEREF _Toc515293704 \h </w:instrText>
            </w:r>
            <w:r w:rsidR="00075615">
              <w:rPr>
                <w:noProof/>
                <w:webHidden/>
              </w:rPr>
            </w:r>
            <w:r w:rsidR="00075615">
              <w:rPr>
                <w:noProof/>
                <w:webHidden/>
              </w:rPr>
              <w:fldChar w:fldCharType="separate"/>
            </w:r>
            <w:r w:rsidR="000C582B">
              <w:rPr>
                <w:noProof/>
                <w:webHidden/>
              </w:rPr>
              <w:t>6</w:t>
            </w:r>
            <w:r w:rsidR="00075615">
              <w:rPr>
                <w:noProof/>
                <w:webHidden/>
              </w:rPr>
              <w:fldChar w:fldCharType="end"/>
            </w:r>
          </w:hyperlink>
        </w:p>
        <w:p w14:paraId="44503077" w14:textId="7FBE2607" w:rsidR="00075615" w:rsidRDefault="008A3E2C">
          <w:pPr>
            <w:pStyle w:val="TOC1"/>
            <w:tabs>
              <w:tab w:val="left" w:pos="440"/>
              <w:tab w:val="right" w:leader="dot" w:pos="9016"/>
            </w:tabs>
            <w:rPr>
              <w:rFonts w:eastAsiaTheme="minorEastAsia"/>
              <w:noProof/>
              <w:lang w:eastAsia="en-AU"/>
            </w:rPr>
          </w:pPr>
          <w:hyperlink w:anchor="_Toc515293705" w:history="1">
            <w:r w:rsidR="00075615" w:rsidRPr="00896BBF">
              <w:rPr>
                <w:rStyle w:val="Hyperlink"/>
                <w:noProof/>
              </w:rPr>
              <w:t>3.</w:t>
            </w:r>
            <w:r w:rsidR="00075615">
              <w:rPr>
                <w:rFonts w:eastAsiaTheme="minorEastAsia"/>
                <w:noProof/>
                <w:lang w:eastAsia="en-AU"/>
              </w:rPr>
              <w:tab/>
            </w:r>
            <w:r w:rsidR="00075615" w:rsidRPr="00896BBF">
              <w:rPr>
                <w:rStyle w:val="Hyperlink"/>
                <w:noProof/>
              </w:rPr>
              <w:t>Pilot study: evaluation of the Lake Victoria bypass trial on nutrient transportation and zooplankton community during spring 2015</w:t>
            </w:r>
            <w:r w:rsidR="00075615">
              <w:rPr>
                <w:noProof/>
                <w:webHidden/>
              </w:rPr>
              <w:tab/>
            </w:r>
            <w:r w:rsidR="00075615">
              <w:rPr>
                <w:noProof/>
                <w:webHidden/>
              </w:rPr>
              <w:fldChar w:fldCharType="begin"/>
            </w:r>
            <w:r w:rsidR="00075615">
              <w:rPr>
                <w:noProof/>
                <w:webHidden/>
              </w:rPr>
              <w:instrText xml:space="preserve"> PAGEREF _Toc515293705 \h </w:instrText>
            </w:r>
            <w:r w:rsidR="00075615">
              <w:rPr>
                <w:noProof/>
                <w:webHidden/>
              </w:rPr>
            </w:r>
            <w:r w:rsidR="00075615">
              <w:rPr>
                <w:noProof/>
                <w:webHidden/>
              </w:rPr>
              <w:fldChar w:fldCharType="separate"/>
            </w:r>
            <w:r w:rsidR="000C582B">
              <w:rPr>
                <w:noProof/>
                <w:webHidden/>
              </w:rPr>
              <w:t>7</w:t>
            </w:r>
            <w:r w:rsidR="00075615">
              <w:rPr>
                <w:noProof/>
                <w:webHidden/>
              </w:rPr>
              <w:fldChar w:fldCharType="end"/>
            </w:r>
          </w:hyperlink>
        </w:p>
        <w:p w14:paraId="53601E65" w14:textId="74874A2A" w:rsidR="00075615" w:rsidRDefault="008A3E2C">
          <w:pPr>
            <w:pStyle w:val="TOC2"/>
            <w:tabs>
              <w:tab w:val="right" w:leader="dot" w:pos="9016"/>
            </w:tabs>
            <w:rPr>
              <w:rFonts w:eastAsiaTheme="minorEastAsia" w:cstheme="minorBidi"/>
              <w:noProof/>
              <w:lang w:eastAsia="en-AU"/>
            </w:rPr>
          </w:pPr>
          <w:hyperlink w:anchor="_Toc515293706" w:history="1">
            <w:r w:rsidR="00075615" w:rsidRPr="00896BBF">
              <w:rPr>
                <w:rStyle w:val="Hyperlink"/>
                <w:noProof/>
              </w:rPr>
              <w:t>3.1 Aims</w:t>
            </w:r>
            <w:r w:rsidR="00075615">
              <w:rPr>
                <w:noProof/>
                <w:webHidden/>
              </w:rPr>
              <w:tab/>
            </w:r>
            <w:r w:rsidR="00075615">
              <w:rPr>
                <w:noProof/>
                <w:webHidden/>
              </w:rPr>
              <w:fldChar w:fldCharType="begin"/>
            </w:r>
            <w:r w:rsidR="00075615">
              <w:rPr>
                <w:noProof/>
                <w:webHidden/>
              </w:rPr>
              <w:instrText xml:space="preserve"> PAGEREF _Toc515293706 \h </w:instrText>
            </w:r>
            <w:r w:rsidR="00075615">
              <w:rPr>
                <w:noProof/>
                <w:webHidden/>
              </w:rPr>
            </w:r>
            <w:r w:rsidR="00075615">
              <w:rPr>
                <w:noProof/>
                <w:webHidden/>
              </w:rPr>
              <w:fldChar w:fldCharType="separate"/>
            </w:r>
            <w:r w:rsidR="000C582B">
              <w:rPr>
                <w:noProof/>
                <w:webHidden/>
              </w:rPr>
              <w:t>7</w:t>
            </w:r>
            <w:r w:rsidR="00075615">
              <w:rPr>
                <w:noProof/>
                <w:webHidden/>
              </w:rPr>
              <w:fldChar w:fldCharType="end"/>
            </w:r>
          </w:hyperlink>
        </w:p>
        <w:p w14:paraId="297AE860" w14:textId="22AEA32D" w:rsidR="00075615" w:rsidRDefault="008A3E2C">
          <w:pPr>
            <w:pStyle w:val="TOC2"/>
            <w:tabs>
              <w:tab w:val="right" w:leader="dot" w:pos="9016"/>
            </w:tabs>
            <w:rPr>
              <w:rFonts w:eastAsiaTheme="minorEastAsia" w:cstheme="minorBidi"/>
              <w:noProof/>
              <w:lang w:eastAsia="en-AU"/>
            </w:rPr>
          </w:pPr>
          <w:hyperlink w:anchor="_Toc515293707" w:history="1">
            <w:r w:rsidR="00075615" w:rsidRPr="00896BBF">
              <w:rPr>
                <w:rStyle w:val="Hyperlink"/>
                <w:noProof/>
              </w:rPr>
              <w:t>3.2 Methods</w:t>
            </w:r>
            <w:r w:rsidR="00075615">
              <w:rPr>
                <w:noProof/>
                <w:webHidden/>
              </w:rPr>
              <w:tab/>
            </w:r>
            <w:r w:rsidR="00075615">
              <w:rPr>
                <w:noProof/>
                <w:webHidden/>
              </w:rPr>
              <w:fldChar w:fldCharType="begin"/>
            </w:r>
            <w:r w:rsidR="00075615">
              <w:rPr>
                <w:noProof/>
                <w:webHidden/>
              </w:rPr>
              <w:instrText xml:space="preserve"> PAGEREF _Toc515293707 \h </w:instrText>
            </w:r>
            <w:r w:rsidR="00075615">
              <w:rPr>
                <w:noProof/>
                <w:webHidden/>
              </w:rPr>
            </w:r>
            <w:r w:rsidR="00075615">
              <w:rPr>
                <w:noProof/>
                <w:webHidden/>
              </w:rPr>
              <w:fldChar w:fldCharType="separate"/>
            </w:r>
            <w:r w:rsidR="000C582B">
              <w:rPr>
                <w:noProof/>
                <w:webHidden/>
              </w:rPr>
              <w:t>7</w:t>
            </w:r>
            <w:r w:rsidR="00075615">
              <w:rPr>
                <w:noProof/>
                <w:webHidden/>
              </w:rPr>
              <w:fldChar w:fldCharType="end"/>
            </w:r>
          </w:hyperlink>
        </w:p>
        <w:p w14:paraId="6B3182FD" w14:textId="7B0256F5" w:rsidR="00075615" w:rsidRDefault="008A3E2C">
          <w:pPr>
            <w:pStyle w:val="TOC2"/>
            <w:tabs>
              <w:tab w:val="right" w:leader="dot" w:pos="9016"/>
            </w:tabs>
            <w:rPr>
              <w:rFonts w:eastAsiaTheme="minorEastAsia" w:cstheme="minorBidi"/>
              <w:noProof/>
              <w:lang w:eastAsia="en-AU"/>
            </w:rPr>
          </w:pPr>
          <w:hyperlink w:anchor="_Toc515293708" w:history="1">
            <w:r w:rsidR="00075615" w:rsidRPr="00896BBF">
              <w:rPr>
                <w:rStyle w:val="Hyperlink"/>
                <w:noProof/>
              </w:rPr>
              <w:t>3.3 Results and evaluation</w:t>
            </w:r>
            <w:r w:rsidR="00075615">
              <w:rPr>
                <w:noProof/>
                <w:webHidden/>
              </w:rPr>
              <w:tab/>
            </w:r>
            <w:r w:rsidR="00075615">
              <w:rPr>
                <w:noProof/>
                <w:webHidden/>
              </w:rPr>
              <w:fldChar w:fldCharType="begin"/>
            </w:r>
            <w:r w:rsidR="00075615">
              <w:rPr>
                <w:noProof/>
                <w:webHidden/>
              </w:rPr>
              <w:instrText xml:space="preserve"> PAGEREF _Toc515293708 \h </w:instrText>
            </w:r>
            <w:r w:rsidR="00075615">
              <w:rPr>
                <w:noProof/>
                <w:webHidden/>
              </w:rPr>
            </w:r>
            <w:r w:rsidR="00075615">
              <w:rPr>
                <w:noProof/>
                <w:webHidden/>
              </w:rPr>
              <w:fldChar w:fldCharType="separate"/>
            </w:r>
            <w:r w:rsidR="000C582B">
              <w:rPr>
                <w:noProof/>
                <w:webHidden/>
              </w:rPr>
              <w:t>9</w:t>
            </w:r>
            <w:r w:rsidR="00075615">
              <w:rPr>
                <w:noProof/>
                <w:webHidden/>
              </w:rPr>
              <w:fldChar w:fldCharType="end"/>
            </w:r>
          </w:hyperlink>
        </w:p>
        <w:p w14:paraId="657B1520" w14:textId="1D18DD72" w:rsidR="00075615" w:rsidRDefault="008A3E2C">
          <w:pPr>
            <w:pStyle w:val="TOC3"/>
            <w:tabs>
              <w:tab w:val="right" w:leader="dot" w:pos="9016"/>
            </w:tabs>
            <w:rPr>
              <w:rFonts w:eastAsiaTheme="minorEastAsia" w:cstheme="minorBidi"/>
              <w:noProof/>
              <w:lang w:eastAsia="en-AU"/>
            </w:rPr>
          </w:pPr>
          <w:hyperlink w:anchor="_Toc515293709" w:history="1">
            <w:r w:rsidR="00075615" w:rsidRPr="00896BBF">
              <w:rPr>
                <w:rStyle w:val="Hyperlink"/>
                <w:noProof/>
              </w:rPr>
              <w:t>3.3.1 Findings</w:t>
            </w:r>
            <w:r w:rsidR="00075615">
              <w:rPr>
                <w:noProof/>
                <w:webHidden/>
              </w:rPr>
              <w:tab/>
            </w:r>
            <w:r w:rsidR="00075615">
              <w:rPr>
                <w:noProof/>
                <w:webHidden/>
              </w:rPr>
              <w:fldChar w:fldCharType="begin"/>
            </w:r>
            <w:r w:rsidR="00075615">
              <w:rPr>
                <w:noProof/>
                <w:webHidden/>
              </w:rPr>
              <w:instrText xml:space="preserve"> PAGEREF _Toc515293709 \h </w:instrText>
            </w:r>
            <w:r w:rsidR="00075615">
              <w:rPr>
                <w:noProof/>
                <w:webHidden/>
              </w:rPr>
            </w:r>
            <w:r w:rsidR="00075615">
              <w:rPr>
                <w:noProof/>
                <w:webHidden/>
              </w:rPr>
              <w:fldChar w:fldCharType="separate"/>
            </w:r>
            <w:r w:rsidR="000C582B">
              <w:rPr>
                <w:noProof/>
                <w:webHidden/>
              </w:rPr>
              <w:t>9</w:t>
            </w:r>
            <w:r w:rsidR="00075615">
              <w:rPr>
                <w:noProof/>
                <w:webHidden/>
              </w:rPr>
              <w:fldChar w:fldCharType="end"/>
            </w:r>
          </w:hyperlink>
        </w:p>
        <w:p w14:paraId="3DE65826" w14:textId="27AE3C6D" w:rsidR="00075615" w:rsidRDefault="008A3E2C">
          <w:pPr>
            <w:pStyle w:val="TOC1"/>
            <w:tabs>
              <w:tab w:val="left" w:pos="440"/>
              <w:tab w:val="right" w:leader="dot" w:pos="9016"/>
            </w:tabs>
            <w:rPr>
              <w:rFonts w:eastAsiaTheme="minorEastAsia"/>
              <w:noProof/>
              <w:lang w:eastAsia="en-AU"/>
            </w:rPr>
          </w:pPr>
          <w:hyperlink w:anchor="_Toc515293710" w:history="1">
            <w:r w:rsidR="00075615" w:rsidRPr="00896BBF">
              <w:rPr>
                <w:rStyle w:val="Hyperlink"/>
                <w:noProof/>
              </w:rPr>
              <w:t>4.</w:t>
            </w:r>
            <w:r w:rsidR="00075615">
              <w:rPr>
                <w:rFonts w:eastAsiaTheme="minorEastAsia"/>
                <w:noProof/>
                <w:lang w:eastAsia="en-AU"/>
              </w:rPr>
              <w:tab/>
            </w:r>
            <w:r w:rsidR="00075615" w:rsidRPr="00896BBF">
              <w:rPr>
                <w:rStyle w:val="Hyperlink"/>
                <w:noProof/>
              </w:rPr>
              <w:t>Assessment of the ecological response to the Lake Victoria bypass trial period, 2016–17</w:t>
            </w:r>
            <w:r w:rsidR="00075615">
              <w:rPr>
                <w:noProof/>
                <w:webHidden/>
              </w:rPr>
              <w:tab/>
            </w:r>
            <w:r w:rsidR="00075615">
              <w:rPr>
                <w:noProof/>
                <w:webHidden/>
              </w:rPr>
              <w:fldChar w:fldCharType="begin"/>
            </w:r>
            <w:r w:rsidR="00075615">
              <w:rPr>
                <w:noProof/>
                <w:webHidden/>
              </w:rPr>
              <w:instrText xml:space="preserve"> PAGEREF _Toc515293710 \h </w:instrText>
            </w:r>
            <w:r w:rsidR="00075615">
              <w:rPr>
                <w:noProof/>
                <w:webHidden/>
              </w:rPr>
            </w:r>
            <w:r w:rsidR="00075615">
              <w:rPr>
                <w:noProof/>
                <w:webHidden/>
              </w:rPr>
              <w:fldChar w:fldCharType="separate"/>
            </w:r>
            <w:r w:rsidR="000C582B">
              <w:rPr>
                <w:noProof/>
                <w:webHidden/>
              </w:rPr>
              <w:t>12</w:t>
            </w:r>
            <w:r w:rsidR="00075615">
              <w:rPr>
                <w:noProof/>
                <w:webHidden/>
              </w:rPr>
              <w:fldChar w:fldCharType="end"/>
            </w:r>
          </w:hyperlink>
        </w:p>
        <w:p w14:paraId="48D07662" w14:textId="5CE2700B" w:rsidR="00075615" w:rsidRDefault="008A3E2C">
          <w:pPr>
            <w:pStyle w:val="TOC2"/>
            <w:tabs>
              <w:tab w:val="right" w:leader="dot" w:pos="9016"/>
            </w:tabs>
            <w:rPr>
              <w:rFonts w:eastAsiaTheme="minorEastAsia" w:cstheme="minorBidi"/>
              <w:noProof/>
              <w:lang w:eastAsia="en-AU"/>
            </w:rPr>
          </w:pPr>
          <w:hyperlink w:anchor="_Toc515293711" w:history="1">
            <w:r w:rsidR="00075615" w:rsidRPr="00896BBF">
              <w:rPr>
                <w:rStyle w:val="Hyperlink"/>
                <w:noProof/>
              </w:rPr>
              <w:t>4.1 Aims and hypotheses</w:t>
            </w:r>
            <w:r w:rsidR="00075615">
              <w:rPr>
                <w:noProof/>
                <w:webHidden/>
              </w:rPr>
              <w:tab/>
            </w:r>
            <w:r w:rsidR="00075615">
              <w:rPr>
                <w:noProof/>
                <w:webHidden/>
              </w:rPr>
              <w:fldChar w:fldCharType="begin"/>
            </w:r>
            <w:r w:rsidR="00075615">
              <w:rPr>
                <w:noProof/>
                <w:webHidden/>
              </w:rPr>
              <w:instrText xml:space="preserve"> PAGEREF _Toc515293711 \h </w:instrText>
            </w:r>
            <w:r w:rsidR="00075615">
              <w:rPr>
                <w:noProof/>
                <w:webHidden/>
              </w:rPr>
            </w:r>
            <w:r w:rsidR="00075615">
              <w:rPr>
                <w:noProof/>
                <w:webHidden/>
              </w:rPr>
              <w:fldChar w:fldCharType="separate"/>
            </w:r>
            <w:r w:rsidR="000C582B">
              <w:rPr>
                <w:noProof/>
                <w:webHidden/>
              </w:rPr>
              <w:t>12</w:t>
            </w:r>
            <w:r w:rsidR="00075615">
              <w:rPr>
                <w:noProof/>
                <w:webHidden/>
              </w:rPr>
              <w:fldChar w:fldCharType="end"/>
            </w:r>
          </w:hyperlink>
        </w:p>
        <w:p w14:paraId="005A5982" w14:textId="7EA7B3EC" w:rsidR="00075615" w:rsidRDefault="008A3E2C">
          <w:pPr>
            <w:pStyle w:val="TOC2"/>
            <w:tabs>
              <w:tab w:val="right" w:leader="dot" w:pos="9016"/>
            </w:tabs>
            <w:rPr>
              <w:rFonts w:eastAsiaTheme="minorEastAsia" w:cstheme="minorBidi"/>
              <w:noProof/>
              <w:lang w:eastAsia="en-AU"/>
            </w:rPr>
          </w:pPr>
          <w:hyperlink w:anchor="_Toc515293712" w:history="1">
            <w:r w:rsidR="00075615" w:rsidRPr="00896BBF">
              <w:rPr>
                <w:rStyle w:val="Hyperlink"/>
                <w:noProof/>
              </w:rPr>
              <w:t>4.2 Methods</w:t>
            </w:r>
            <w:r w:rsidR="00075615">
              <w:rPr>
                <w:noProof/>
                <w:webHidden/>
              </w:rPr>
              <w:tab/>
            </w:r>
            <w:r w:rsidR="00075615">
              <w:rPr>
                <w:noProof/>
                <w:webHidden/>
              </w:rPr>
              <w:fldChar w:fldCharType="begin"/>
            </w:r>
            <w:r w:rsidR="00075615">
              <w:rPr>
                <w:noProof/>
                <w:webHidden/>
              </w:rPr>
              <w:instrText xml:space="preserve"> PAGEREF _Toc515293712 \h </w:instrText>
            </w:r>
            <w:r w:rsidR="00075615">
              <w:rPr>
                <w:noProof/>
                <w:webHidden/>
              </w:rPr>
            </w:r>
            <w:r w:rsidR="00075615">
              <w:rPr>
                <w:noProof/>
                <w:webHidden/>
              </w:rPr>
              <w:fldChar w:fldCharType="separate"/>
            </w:r>
            <w:r w:rsidR="000C582B">
              <w:rPr>
                <w:noProof/>
                <w:webHidden/>
              </w:rPr>
              <w:t>13</w:t>
            </w:r>
            <w:r w:rsidR="00075615">
              <w:rPr>
                <w:noProof/>
                <w:webHidden/>
              </w:rPr>
              <w:fldChar w:fldCharType="end"/>
            </w:r>
          </w:hyperlink>
        </w:p>
        <w:p w14:paraId="252883C7" w14:textId="035CB121" w:rsidR="00075615" w:rsidRDefault="008A3E2C">
          <w:pPr>
            <w:pStyle w:val="TOC2"/>
            <w:tabs>
              <w:tab w:val="right" w:leader="dot" w:pos="9016"/>
            </w:tabs>
            <w:rPr>
              <w:rFonts w:eastAsiaTheme="minorEastAsia" w:cstheme="minorBidi"/>
              <w:noProof/>
              <w:lang w:eastAsia="en-AU"/>
            </w:rPr>
          </w:pPr>
          <w:hyperlink w:anchor="_Toc515293713" w:history="1">
            <w:r w:rsidR="00075615" w:rsidRPr="00896BBF">
              <w:rPr>
                <w:rStyle w:val="Hyperlink"/>
                <w:noProof/>
              </w:rPr>
              <w:t>4.3 Results and evaluation</w:t>
            </w:r>
            <w:r w:rsidR="00075615">
              <w:rPr>
                <w:noProof/>
                <w:webHidden/>
              </w:rPr>
              <w:tab/>
            </w:r>
            <w:r w:rsidR="00075615">
              <w:rPr>
                <w:noProof/>
                <w:webHidden/>
              </w:rPr>
              <w:fldChar w:fldCharType="begin"/>
            </w:r>
            <w:r w:rsidR="00075615">
              <w:rPr>
                <w:noProof/>
                <w:webHidden/>
              </w:rPr>
              <w:instrText xml:space="preserve"> PAGEREF _Toc515293713 \h </w:instrText>
            </w:r>
            <w:r w:rsidR="00075615">
              <w:rPr>
                <w:noProof/>
                <w:webHidden/>
              </w:rPr>
            </w:r>
            <w:r w:rsidR="00075615">
              <w:rPr>
                <w:noProof/>
                <w:webHidden/>
              </w:rPr>
              <w:fldChar w:fldCharType="separate"/>
            </w:r>
            <w:r w:rsidR="000C582B">
              <w:rPr>
                <w:noProof/>
                <w:webHidden/>
              </w:rPr>
              <w:t>15</w:t>
            </w:r>
            <w:r w:rsidR="00075615">
              <w:rPr>
                <w:noProof/>
                <w:webHidden/>
              </w:rPr>
              <w:fldChar w:fldCharType="end"/>
            </w:r>
          </w:hyperlink>
        </w:p>
        <w:p w14:paraId="1E5441F0" w14:textId="30420DAC" w:rsidR="00075615" w:rsidRDefault="008A3E2C">
          <w:pPr>
            <w:pStyle w:val="TOC3"/>
            <w:tabs>
              <w:tab w:val="right" w:leader="dot" w:pos="9016"/>
            </w:tabs>
            <w:rPr>
              <w:rFonts w:eastAsiaTheme="minorEastAsia" w:cstheme="minorBidi"/>
              <w:noProof/>
              <w:lang w:eastAsia="en-AU"/>
            </w:rPr>
          </w:pPr>
          <w:hyperlink w:anchor="_Toc515293714" w:history="1">
            <w:r w:rsidR="00075615" w:rsidRPr="00896BBF">
              <w:rPr>
                <w:rStyle w:val="Hyperlink"/>
                <w:noProof/>
              </w:rPr>
              <w:t>4.3.1 Hydrology and hydraulics</w:t>
            </w:r>
            <w:r w:rsidR="00075615">
              <w:rPr>
                <w:noProof/>
                <w:webHidden/>
              </w:rPr>
              <w:tab/>
            </w:r>
            <w:r w:rsidR="00075615">
              <w:rPr>
                <w:noProof/>
                <w:webHidden/>
              </w:rPr>
              <w:fldChar w:fldCharType="begin"/>
            </w:r>
            <w:r w:rsidR="00075615">
              <w:rPr>
                <w:noProof/>
                <w:webHidden/>
              </w:rPr>
              <w:instrText xml:space="preserve"> PAGEREF _Toc515293714 \h </w:instrText>
            </w:r>
            <w:r w:rsidR="00075615">
              <w:rPr>
                <w:noProof/>
                <w:webHidden/>
              </w:rPr>
            </w:r>
            <w:r w:rsidR="00075615">
              <w:rPr>
                <w:noProof/>
                <w:webHidden/>
              </w:rPr>
              <w:fldChar w:fldCharType="separate"/>
            </w:r>
            <w:r w:rsidR="000C582B">
              <w:rPr>
                <w:noProof/>
                <w:webHidden/>
              </w:rPr>
              <w:t>15</w:t>
            </w:r>
            <w:r w:rsidR="00075615">
              <w:rPr>
                <w:noProof/>
                <w:webHidden/>
              </w:rPr>
              <w:fldChar w:fldCharType="end"/>
            </w:r>
          </w:hyperlink>
        </w:p>
        <w:p w14:paraId="2172517B" w14:textId="1BA95358" w:rsidR="00075615" w:rsidRDefault="008A3E2C">
          <w:pPr>
            <w:pStyle w:val="TOC3"/>
            <w:tabs>
              <w:tab w:val="right" w:leader="dot" w:pos="9016"/>
            </w:tabs>
            <w:rPr>
              <w:rFonts w:eastAsiaTheme="minorEastAsia" w:cstheme="minorBidi"/>
              <w:noProof/>
              <w:lang w:eastAsia="en-AU"/>
            </w:rPr>
          </w:pPr>
          <w:hyperlink w:anchor="_Toc515293715" w:history="1">
            <w:r w:rsidR="00075615" w:rsidRPr="00896BBF">
              <w:rPr>
                <w:rStyle w:val="Hyperlink"/>
                <w:noProof/>
              </w:rPr>
              <w:t>4.3.2 Changes in river channel zooplankton communities in relation to varying hydraulic conditions and inputs from the Rufus River</w:t>
            </w:r>
            <w:r w:rsidR="00075615">
              <w:rPr>
                <w:noProof/>
                <w:webHidden/>
              </w:rPr>
              <w:tab/>
            </w:r>
            <w:r w:rsidR="00075615">
              <w:rPr>
                <w:noProof/>
                <w:webHidden/>
              </w:rPr>
              <w:fldChar w:fldCharType="begin"/>
            </w:r>
            <w:r w:rsidR="00075615">
              <w:rPr>
                <w:noProof/>
                <w:webHidden/>
              </w:rPr>
              <w:instrText xml:space="preserve"> PAGEREF _Toc515293715 \h </w:instrText>
            </w:r>
            <w:r w:rsidR="00075615">
              <w:rPr>
                <w:noProof/>
                <w:webHidden/>
              </w:rPr>
            </w:r>
            <w:r w:rsidR="00075615">
              <w:rPr>
                <w:noProof/>
                <w:webHidden/>
              </w:rPr>
              <w:fldChar w:fldCharType="separate"/>
            </w:r>
            <w:r w:rsidR="000C582B">
              <w:rPr>
                <w:noProof/>
                <w:webHidden/>
              </w:rPr>
              <w:t>17</w:t>
            </w:r>
            <w:r w:rsidR="00075615">
              <w:rPr>
                <w:noProof/>
                <w:webHidden/>
              </w:rPr>
              <w:fldChar w:fldCharType="end"/>
            </w:r>
          </w:hyperlink>
        </w:p>
        <w:p w14:paraId="39ACA57D" w14:textId="45B47440" w:rsidR="00075615" w:rsidRDefault="008A3E2C">
          <w:pPr>
            <w:pStyle w:val="TOC2"/>
            <w:tabs>
              <w:tab w:val="right" w:leader="dot" w:pos="9016"/>
            </w:tabs>
            <w:rPr>
              <w:rFonts w:eastAsiaTheme="minorEastAsia" w:cstheme="minorBidi"/>
              <w:noProof/>
              <w:lang w:eastAsia="en-AU"/>
            </w:rPr>
          </w:pPr>
          <w:hyperlink w:anchor="_Toc515293716" w:history="1">
            <w:r w:rsidR="00075615" w:rsidRPr="00896BBF">
              <w:rPr>
                <w:rStyle w:val="Hyperlink"/>
                <w:noProof/>
              </w:rPr>
              <w:t>4.4 Discussion</w:t>
            </w:r>
            <w:r w:rsidR="00075615">
              <w:rPr>
                <w:noProof/>
                <w:webHidden/>
              </w:rPr>
              <w:tab/>
            </w:r>
            <w:r w:rsidR="00075615">
              <w:rPr>
                <w:noProof/>
                <w:webHidden/>
              </w:rPr>
              <w:fldChar w:fldCharType="begin"/>
            </w:r>
            <w:r w:rsidR="00075615">
              <w:rPr>
                <w:noProof/>
                <w:webHidden/>
              </w:rPr>
              <w:instrText xml:space="preserve"> PAGEREF _Toc515293716 \h </w:instrText>
            </w:r>
            <w:r w:rsidR="00075615">
              <w:rPr>
                <w:noProof/>
                <w:webHidden/>
              </w:rPr>
            </w:r>
            <w:r w:rsidR="00075615">
              <w:rPr>
                <w:noProof/>
                <w:webHidden/>
              </w:rPr>
              <w:fldChar w:fldCharType="separate"/>
            </w:r>
            <w:r w:rsidR="000C582B">
              <w:rPr>
                <w:noProof/>
                <w:webHidden/>
              </w:rPr>
              <w:t>23</w:t>
            </w:r>
            <w:r w:rsidR="00075615">
              <w:rPr>
                <w:noProof/>
                <w:webHidden/>
              </w:rPr>
              <w:fldChar w:fldCharType="end"/>
            </w:r>
          </w:hyperlink>
        </w:p>
        <w:p w14:paraId="2F558307" w14:textId="5D21433D" w:rsidR="00075615" w:rsidRDefault="008A3E2C">
          <w:pPr>
            <w:pStyle w:val="TOC2"/>
            <w:tabs>
              <w:tab w:val="right" w:leader="dot" w:pos="9016"/>
            </w:tabs>
            <w:rPr>
              <w:rFonts w:eastAsiaTheme="minorEastAsia" w:cstheme="minorBidi"/>
              <w:noProof/>
              <w:lang w:eastAsia="en-AU"/>
            </w:rPr>
          </w:pPr>
          <w:hyperlink w:anchor="_Toc515293717" w:history="1">
            <w:r w:rsidR="00075615" w:rsidRPr="00896BBF">
              <w:rPr>
                <w:rStyle w:val="Hyperlink"/>
                <w:noProof/>
              </w:rPr>
              <w:t>4.5 Conclusions</w:t>
            </w:r>
            <w:r w:rsidR="00075615">
              <w:rPr>
                <w:noProof/>
                <w:webHidden/>
              </w:rPr>
              <w:tab/>
            </w:r>
            <w:r w:rsidR="00075615">
              <w:rPr>
                <w:noProof/>
                <w:webHidden/>
              </w:rPr>
              <w:fldChar w:fldCharType="begin"/>
            </w:r>
            <w:r w:rsidR="00075615">
              <w:rPr>
                <w:noProof/>
                <w:webHidden/>
              </w:rPr>
              <w:instrText xml:space="preserve"> PAGEREF _Toc515293717 \h </w:instrText>
            </w:r>
            <w:r w:rsidR="00075615">
              <w:rPr>
                <w:noProof/>
                <w:webHidden/>
              </w:rPr>
            </w:r>
            <w:r w:rsidR="00075615">
              <w:rPr>
                <w:noProof/>
                <w:webHidden/>
              </w:rPr>
              <w:fldChar w:fldCharType="separate"/>
            </w:r>
            <w:r w:rsidR="000C582B">
              <w:rPr>
                <w:noProof/>
                <w:webHidden/>
              </w:rPr>
              <w:t>25</w:t>
            </w:r>
            <w:r w:rsidR="00075615">
              <w:rPr>
                <w:noProof/>
                <w:webHidden/>
              </w:rPr>
              <w:fldChar w:fldCharType="end"/>
            </w:r>
          </w:hyperlink>
        </w:p>
        <w:p w14:paraId="7E907C7B" w14:textId="1ECEA3FE" w:rsidR="00075615" w:rsidRDefault="008A3E2C">
          <w:pPr>
            <w:pStyle w:val="TOC2"/>
            <w:tabs>
              <w:tab w:val="right" w:leader="dot" w:pos="9016"/>
            </w:tabs>
            <w:rPr>
              <w:rFonts w:eastAsiaTheme="minorEastAsia" w:cstheme="minorBidi"/>
              <w:noProof/>
              <w:lang w:eastAsia="en-AU"/>
            </w:rPr>
          </w:pPr>
          <w:hyperlink w:anchor="_Toc515293718" w:history="1">
            <w:r w:rsidR="00075615" w:rsidRPr="00896BBF">
              <w:rPr>
                <w:rStyle w:val="Hyperlink"/>
                <w:noProof/>
              </w:rPr>
              <w:t>References</w:t>
            </w:r>
            <w:r w:rsidR="00075615">
              <w:rPr>
                <w:noProof/>
                <w:webHidden/>
              </w:rPr>
              <w:tab/>
            </w:r>
            <w:r w:rsidR="00075615">
              <w:rPr>
                <w:noProof/>
                <w:webHidden/>
              </w:rPr>
              <w:fldChar w:fldCharType="begin"/>
            </w:r>
            <w:r w:rsidR="00075615">
              <w:rPr>
                <w:noProof/>
                <w:webHidden/>
              </w:rPr>
              <w:instrText xml:space="preserve"> PAGEREF _Toc515293718 \h </w:instrText>
            </w:r>
            <w:r w:rsidR="00075615">
              <w:rPr>
                <w:noProof/>
                <w:webHidden/>
              </w:rPr>
            </w:r>
            <w:r w:rsidR="00075615">
              <w:rPr>
                <w:noProof/>
                <w:webHidden/>
              </w:rPr>
              <w:fldChar w:fldCharType="separate"/>
            </w:r>
            <w:r w:rsidR="000C582B">
              <w:rPr>
                <w:noProof/>
                <w:webHidden/>
              </w:rPr>
              <w:t>26</w:t>
            </w:r>
            <w:r w:rsidR="00075615">
              <w:rPr>
                <w:noProof/>
                <w:webHidden/>
              </w:rPr>
              <w:fldChar w:fldCharType="end"/>
            </w:r>
          </w:hyperlink>
        </w:p>
        <w:p w14:paraId="2E693A4D" w14:textId="7A7B9EA8" w:rsidR="008C5C77" w:rsidRDefault="008C5C77" w:rsidP="00F0653F">
          <w:r>
            <w:rPr>
              <w:noProof/>
            </w:rPr>
            <w:fldChar w:fldCharType="end"/>
          </w:r>
        </w:p>
      </w:sdtContent>
    </w:sdt>
    <w:p w14:paraId="7EC9C32D" w14:textId="77777777" w:rsidR="0013749D" w:rsidRDefault="0013749D" w:rsidP="00F0653F"/>
    <w:p w14:paraId="1D518511" w14:textId="5B6AB06B" w:rsidR="0013749D" w:rsidRDefault="0013749D" w:rsidP="00F0653F">
      <w:r>
        <w:br w:type="page"/>
      </w:r>
    </w:p>
    <w:p w14:paraId="7F64548D" w14:textId="77777777" w:rsidR="00D760DF" w:rsidRDefault="00D760DF" w:rsidP="00A606F4">
      <w:pPr>
        <w:pStyle w:val="Heading1"/>
        <w:numPr>
          <w:ilvl w:val="0"/>
          <w:numId w:val="0"/>
        </w:numPr>
        <w:rPr>
          <w:rStyle w:val="IntenseReference"/>
        </w:rPr>
        <w:sectPr w:rsidR="00D760DF" w:rsidSect="00763BD5">
          <w:pgSz w:w="11906" w:h="16838"/>
          <w:pgMar w:top="1440" w:right="1440" w:bottom="1440" w:left="1440" w:header="709" w:footer="709" w:gutter="0"/>
          <w:pgNumType w:fmt="lowerRoman" w:start="1"/>
          <w:cols w:space="708"/>
          <w:docGrid w:linePitch="360"/>
        </w:sectPr>
      </w:pPr>
    </w:p>
    <w:p w14:paraId="37F467A2" w14:textId="06E44CD6" w:rsidR="00CE7B26" w:rsidRDefault="00CE7B26" w:rsidP="00A606F4">
      <w:pPr>
        <w:pStyle w:val="Heading1"/>
        <w:numPr>
          <w:ilvl w:val="0"/>
          <w:numId w:val="0"/>
        </w:numPr>
        <w:rPr>
          <w:rStyle w:val="IntenseReference"/>
        </w:rPr>
      </w:pPr>
      <w:bookmarkStart w:id="7" w:name="_Toc515293702"/>
      <w:r w:rsidRPr="00D418E5">
        <w:rPr>
          <w:rStyle w:val="IntenseReference"/>
        </w:rPr>
        <w:lastRenderedPageBreak/>
        <w:t>Executive Summary</w:t>
      </w:r>
      <w:bookmarkEnd w:id="7"/>
    </w:p>
    <w:p w14:paraId="363873CA" w14:textId="4BDDB94D" w:rsidR="00CE7B26" w:rsidRDefault="00A224EA" w:rsidP="00CE7B26">
      <w:r>
        <w:t>T</w:t>
      </w:r>
      <w:r w:rsidR="00CE7B26">
        <w:t xml:space="preserve">he </w:t>
      </w:r>
      <w:r>
        <w:t xml:space="preserve">alteration of </w:t>
      </w:r>
      <w:r w:rsidR="00CE7B26">
        <w:t>natural flow regime</w:t>
      </w:r>
      <w:r>
        <w:t>s</w:t>
      </w:r>
      <w:r w:rsidR="00CE7B26">
        <w:t xml:space="preserve"> </w:t>
      </w:r>
      <w:r>
        <w:t xml:space="preserve">has profound </w:t>
      </w:r>
      <w:r w:rsidR="00CE7B26">
        <w:t xml:space="preserve">impacts on </w:t>
      </w:r>
      <w:r>
        <w:t xml:space="preserve">riverine </w:t>
      </w:r>
      <w:r w:rsidR="00CE7B26">
        <w:t>ecosystem</w:t>
      </w:r>
      <w:r>
        <w:t>s</w:t>
      </w:r>
      <w:r w:rsidR="00CE7B26">
        <w:t xml:space="preserve">, affecting </w:t>
      </w:r>
      <w:r>
        <w:t xml:space="preserve">ecological processes and patterns, and </w:t>
      </w:r>
      <w:r w:rsidR="00CE7B26">
        <w:t xml:space="preserve">overall </w:t>
      </w:r>
      <w:r>
        <w:t xml:space="preserve">ecosystem </w:t>
      </w:r>
      <w:r w:rsidR="00CE7B26">
        <w:t>‘health’</w:t>
      </w:r>
      <w:r>
        <w:t>.</w:t>
      </w:r>
      <w:r w:rsidR="00CE7B26">
        <w:t xml:space="preserve"> This </w:t>
      </w:r>
      <w:r w:rsidR="0089250A">
        <w:t>is</w:t>
      </w:r>
      <w:r w:rsidR="00CE7B26">
        <w:t xml:space="preserve"> well recognised</w:t>
      </w:r>
      <w:r w:rsidR="0089250A">
        <w:t xml:space="preserve"> in the Murray</w:t>
      </w:r>
      <w:r w:rsidR="00C563E1">
        <w:t>–</w:t>
      </w:r>
      <w:r w:rsidR="0089250A">
        <w:t>Darling Basin</w:t>
      </w:r>
      <w:r w:rsidR="00CE7B26">
        <w:t xml:space="preserve">, highlighted by the </w:t>
      </w:r>
      <w:r w:rsidR="003B505C">
        <w:t>development of the</w:t>
      </w:r>
      <w:r w:rsidR="00CE7B26" w:rsidRPr="00C06F7F">
        <w:rPr>
          <w:i/>
        </w:rPr>
        <w:t xml:space="preserve"> Basin Plan</w:t>
      </w:r>
      <w:r w:rsidR="0089250A">
        <w:t xml:space="preserve">, which aims </w:t>
      </w:r>
      <w:r w:rsidR="00786966">
        <w:t>to return water to the environment to improve ecological integrity</w:t>
      </w:r>
      <w:r w:rsidR="00CE7B26">
        <w:t xml:space="preserve">. An objective of </w:t>
      </w:r>
      <w:r w:rsidR="004B5CBA">
        <w:t xml:space="preserve">the </w:t>
      </w:r>
      <w:r w:rsidR="004B5CBA">
        <w:rPr>
          <w:i/>
        </w:rPr>
        <w:t>Basin Plan</w:t>
      </w:r>
      <w:r w:rsidR="00CE7B26">
        <w:t xml:space="preserve"> </w:t>
      </w:r>
      <w:r w:rsidR="00CE7B26" w:rsidRPr="00D20718">
        <w:t>is to protect and restore connectivity within and between water dependent ecosystems, by ensuring that: 1) ecological processes dependent on hydrological connectivity (longitudinally along watercourses) are protected and restored; and 2) barriers to the passage of biological resources (</w:t>
      </w:r>
      <w:r w:rsidR="00786966">
        <w:t>i.e.</w:t>
      </w:r>
      <w:r w:rsidR="00786966" w:rsidRPr="00D20718">
        <w:t xml:space="preserve"> </w:t>
      </w:r>
      <w:r w:rsidR="00CE7B26" w:rsidRPr="00D20718">
        <w:t xml:space="preserve">biota, carbon and nutrients) through the </w:t>
      </w:r>
      <w:r w:rsidR="00CE7B26">
        <w:t>Murray</w:t>
      </w:r>
      <w:r w:rsidR="00C563E1">
        <w:t>–</w:t>
      </w:r>
      <w:r w:rsidR="00CE7B26">
        <w:t>Darling Basin (MDB)</w:t>
      </w:r>
      <w:r w:rsidR="00CE7B26" w:rsidRPr="00D20718">
        <w:t xml:space="preserve"> are overcome or mitigated</w:t>
      </w:r>
      <w:r w:rsidR="00CE7B26" w:rsidRPr="00262B9D">
        <w:t xml:space="preserve"> </w:t>
      </w:r>
      <w:r w:rsidR="00CE7B26">
        <w:t>(See Basin-</w:t>
      </w:r>
      <w:r w:rsidR="00C563E1">
        <w:t xml:space="preserve">wide </w:t>
      </w:r>
      <w:r w:rsidR="00CE7B26">
        <w:t>Environmental Watering Strategy (BWS)</w:t>
      </w:r>
      <w:r w:rsidR="003B505C">
        <w:t xml:space="preserve">. </w:t>
      </w:r>
      <w:r w:rsidR="00CE7B26">
        <w:t xml:space="preserve">Achieving these aims requires environmental water provisions, but also </w:t>
      </w:r>
      <w:r w:rsidR="00EB23D2">
        <w:t xml:space="preserve">addressing management constraints including </w:t>
      </w:r>
      <w:r w:rsidR="00CE7B26">
        <w:t xml:space="preserve">consideration of changes to river operations that can otherwise </w:t>
      </w:r>
      <w:r w:rsidR="0084702A">
        <w:t>impede</w:t>
      </w:r>
      <w:r w:rsidR="00CE7B26">
        <w:t xml:space="preserve"> lateral and longitudinal connectivity. </w:t>
      </w:r>
    </w:p>
    <w:p w14:paraId="668FE608" w14:textId="3BCC89EF" w:rsidR="00460BE6" w:rsidRDefault="00A87609" w:rsidP="00CE7B26">
      <w:r>
        <w:t>In</w:t>
      </w:r>
      <w:r w:rsidR="00CE7B26">
        <w:t xml:space="preserve"> the lower River Murray</w:t>
      </w:r>
      <w:r>
        <w:t xml:space="preserve">, the operation of </w:t>
      </w:r>
      <w:r w:rsidR="00CE7B26">
        <w:t xml:space="preserve">Lake Victoria, a large </w:t>
      </w:r>
      <w:r w:rsidR="00786966">
        <w:t xml:space="preserve">off-channel water storage </w:t>
      </w:r>
      <w:r w:rsidR="00CE7B26">
        <w:t xml:space="preserve">downstream of the </w:t>
      </w:r>
      <w:r w:rsidR="0055704F">
        <w:t>j</w:t>
      </w:r>
      <w:r w:rsidR="00CE7B26">
        <w:t>unction</w:t>
      </w:r>
      <w:r w:rsidR="0055704F">
        <w:t xml:space="preserve"> of the Murray and Darling rivers</w:t>
      </w:r>
      <w:r>
        <w:t>,</w:t>
      </w:r>
      <w:r w:rsidR="00CE7B26">
        <w:t xml:space="preserve"> </w:t>
      </w:r>
      <w:r w:rsidR="00786966">
        <w:t xml:space="preserve">has the potential to </w:t>
      </w:r>
      <w:r w:rsidR="00786966" w:rsidRPr="002F766A">
        <w:t>profoundly</w:t>
      </w:r>
      <w:r w:rsidR="00786966">
        <w:t xml:space="preserve"> influence</w:t>
      </w:r>
      <w:r w:rsidR="00CE7B26">
        <w:t xml:space="preserve"> longitudinal connectivity</w:t>
      </w:r>
      <w:r>
        <w:t xml:space="preserve">, </w:t>
      </w:r>
      <w:r w:rsidR="005F2E38">
        <w:t xml:space="preserve">riverine </w:t>
      </w:r>
      <w:r>
        <w:t>hydraulics</w:t>
      </w:r>
      <w:r w:rsidR="00CE7B26">
        <w:t xml:space="preserve"> </w:t>
      </w:r>
      <w:r w:rsidR="00786966">
        <w:t>and associated ecological processes</w:t>
      </w:r>
      <w:r w:rsidR="00CE7B26">
        <w:t xml:space="preserve">. Under natural conditions, Lake Victoria only received inflows </w:t>
      </w:r>
      <w:r w:rsidR="00CE7B26" w:rsidRPr="00BA4CCE">
        <w:t xml:space="preserve">during periods of high </w:t>
      </w:r>
      <w:r w:rsidR="00CE7B26">
        <w:t xml:space="preserve">river </w:t>
      </w:r>
      <w:r w:rsidR="00CE7B26" w:rsidRPr="00BA4CCE">
        <w:t xml:space="preserve">flow. </w:t>
      </w:r>
      <w:r w:rsidR="0055704F">
        <w:t>T</w:t>
      </w:r>
      <w:r w:rsidR="00CE7B26" w:rsidRPr="00BA4CCE">
        <w:t xml:space="preserve">he lake is </w:t>
      </w:r>
      <w:r w:rsidR="0055704F">
        <w:t xml:space="preserve">now </w:t>
      </w:r>
      <w:r w:rsidR="00CE7B26" w:rsidRPr="00BA4CCE">
        <w:t xml:space="preserve">one of the </w:t>
      </w:r>
      <w:r w:rsidR="00CE7B26">
        <w:t>River Murray</w:t>
      </w:r>
      <w:r w:rsidR="00CE7B26" w:rsidRPr="00BA4CCE">
        <w:t xml:space="preserve">’s four major water storages and is used to manage flows </w:t>
      </w:r>
      <w:r w:rsidR="00CE7B26">
        <w:t>to</w:t>
      </w:r>
      <w:r w:rsidR="00CE7B26" w:rsidRPr="00BA4CCE">
        <w:t xml:space="preserve"> the </w:t>
      </w:r>
      <w:r w:rsidR="00CE7B26">
        <w:t>lower River Murray</w:t>
      </w:r>
      <w:r w:rsidR="00CE7B26" w:rsidRPr="00BA4CCE">
        <w:t xml:space="preserve">. Typically, Lake Victoria is </w:t>
      </w:r>
      <w:r>
        <w:t>filled</w:t>
      </w:r>
      <w:r w:rsidR="00D565D2">
        <w:t xml:space="preserve"> </w:t>
      </w:r>
      <w:r w:rsidR="00967325">
        <w:t xml:space="preserve">(via Frenchman’s Creek) </w:t>
      </w:r>
      <w:r w:rsidR="00D565D2">
        <w:t xml:space="preserve">when salinity at Lock 9 is greater than that </w:t>
      </w:r>
      <w:r w:rsidR="005F2E38">
        <w:t xml:space="preserve">in </w:t>
      </w:r>
      <w:r w:rsidR="00D565D2">
        <w:t>Lake Victoria during</w:t>
      </w:r>
      <w:r>
        <w:t xml:space="preserve"> flows</w:t>
      </w:r>
      <w:r w:rsidR="00D34475">
        <w:t xml:space="preserve"> </w:t>
      </w:r>
      <w:r w:rsidR="00D565D2">
        <w:t>&lt;</w:t>
      </w:r>
      <w:r w:rsidR="005F2E38">
        <w:t> </w:t>
      </w:r>
      <w:r w:rsidR="00D565D2">
        <w:t>11,000</w:t>
      </w:r>
      <w:r w:rsidR="005F2E38">
        <w:t> </w:t>
      </w:r>
      <w:r w:rsidR="00D565D2">
        <w:t>ML.day</w:t>
      </w:r>
      <w:r w:rsidR="00D565D2">
        <w:rPr>
          <w:vertAlign w:val="superscript"/>
        </w:rPr>
        <w:t>-1</w:t>
      </w:r>
      <w:r w:rsidR="00D565D2">
        <w:t xml:space="preserve"> or when salinity at Lock 9 is less than that </w:t>
      </w:r>
      <w:r w:rsidR="005F2E38">
        <w:t xml:space="preserve">in </w:t>
      </w:r>
      <w:r w:rsidR="00D565D2">
        <w:t>Lake Victoria during flows &gt;</w:t>
      </w:r>
      <w:r w:rsidR="005F2E38">
        <w:t> </w:t>
      </w:r>
      <w:r w:rsidR="00D565D2">
        <w:t>11,000 ML.day</w:t>
      </w:r>
      <w:r w:rsidR="00D565D2">
        <w:rPr>
          <w:vertAlign w:val="superscript"/>
        </w:rPr>
        <w:t>-1</w:t>
      </w:r>
      <w:r w:rsidR="00D565D2">
        <w:t>. S</w:t>
      </w:r>
      <w:r>
        <w:t xml:space="preserve">ubsequent releases </w:t>
      </w:r>
      <w:r w:rsidR="00967325">
        <w:t xml:space="preserve">(via the Rufus River) </w:t>
      </w:r>
      <w:r>
        <w:t xml:space="preserve">are </w:t>
      </w:r>
      <w:r w:rsidR="00CE7B26" w:rsidRPr="00BA4CCE">
        <w:t xml:space="preserve">used to supplement low flows in the </w:t>
      </w:r>
      <w:r w:rsidR="00CE7B26">
        <w:t>r</w:t>
      </w:r>
      <w:r w:rsidR="00CE7B26" w:rsidRPr="00BA4CCE">
        <w:t>iver and to dilute saline water flowing into South Australia</w:t>
      </w:r>
      <w:r w:rsidR="00DB6B42">
        <w:t xml:space="preserve"> and made primarily during late summer and early autumn</w:t>
      </w:r>
      <w:r w:rsidR="00CE7B26" w:rsidRPr="00BA4CCE">
        <w:t xml:space="preserve">. </w:t>
      </w:r>
      <w:r w:rsidR="00D34475">
        <w:t>As such</w:t>
      </w:r>
      <w:r w:rsidR="00CE7B26" w:rsidRPr="00BA4CCE">
        <w:t xml:space="preserve">, a large portion of water </w:t>
      </w:r>
      <w:r w:rsidR="00214B72">
        <w:t>flowing</w:t>
      </w:r>
      <w:r w:rsidR="00214B72" w:rsidRPr="00BA4CCE">
        <w:t xml:space="preserve"> </w:t>
      </w:r>
      <w:r w:rsidR="00CE7B26" w:rsidRPr="00BA4CCE">
        <w:t xml:space="preserve">to the lower </w:t>
      </w:r>
      <w:r w:rsidR="00CE7B26">
        <w:t>River Murray</w:t>
      </w:r>
      <w:r w:rsidR="00CE7B26" w:rsidRPr="00BA4CCE">
        <w:t xml:space="preserve"> passes through the </w:t>
      </w:r>
      <w:r w:rsidR="00CE7B26">
        <w:t>l</w:t>
      </w:r>
      <w:r w:rsidR="00CE7B26" w:rsidRPr="00BA4CCE">
        <w:t>ake</w:t>
      </w:r>
      <w:r w:rsidR="00AE6BAC">
        <w:t xml:space="preserve"> (a</w:t>
      </w:r>
      <w:r w:rsidR="00CF754C">
        <w:t xml:space="preserve"> </w:t>
      </w:r>
      <w:r w:rsidR="007B1C0D">
        <w:t>daily</w:t>
      </w:r>
      <w:r w:rsidR="00AE6BAC">
        <w:t xml:space="preserve"> average of 2</w:t>
      </w:r>
      <w:r w:rsidR="007B1C0D">
        <w:t>7</w:t>
      </w:r>
      <w:r w:rsidR="00D42969">
        <w:t>%</w:t>
      </w:r>
      <w:r w:rsidR="00D20F4C">
        <w:t xml:space="preserve"> </w:t>
      </w:r>
      <w:r w:rsidR="00AE6BAC">
        <w:t xml:space="preserve">of flows daily since </w:t>
      </w:r>
      <w:r w:rsidR="007B1C0D">
        <w:t>20</w:t>
      </w:r>
      <w:r w:rsidR="00AE6BAC">
        <w:t xml:space="preserve"> </w:t>
      </w:r>
      <w:r w:rsidR="007B1C0D">
        <w:t xml:space="preserve">June </w:t>
      </w:r>
      <w:r w:rsidR="00AE6BAC">
        <w:t>201</w:t>
      </w:r>
      <w:r w:rsidR="007B1C0D">
        <w:t>1</w:t>
      </w:r>
      <w:r w:rsidR="00AE6BAC">
        <w:t>)</w:t>
      </w:r>
      <w:r w:rsidR="00CE7B26" w:rsidRPr="00BA4CCE">
        <w:t xml:space="preserve">, bypassing </w:t>
      </w:r>
      <w:r w:rsidR="00AE6BAC">
        <w:t>approximately 73</w:t>
      </w:r>
      <w:r w:rsidR="005B7E0E">
        <w:t xml:space="preserve"> km</w:t>
      </w:r>
      <w:r w:rsidR="00CE7B26" w:rsidRPr="00BA4CCE">
        <w:t xml:space="preserve"> of the main </w:t>
      </w:r>
      <w:r w:rsidR="00CE7B26">
        <w:t>r</w:t>
      </w:r>
      <w:r w:rsidR="00CE7B26" w:rsidRPr="00BA4CCE">
        <w:t>iver channel</w:t>
      </w:r>
      <w:r w:rsidR="005B7E0E">
        <w:t xml:space="preserve"> between Lock 9 and </w:t>
      </w:r>
      <w:r w:rsidR="006400C2">
        <w:t xml:space="preserve">Lock </w:t>
      </w:r>
      <w:r w:rsidR="005B7E0E">
        <w:t>7</w:t>
      </w:r>
      <w:r w:rsidR="00CE7B26" w:rsidRPr="00BA4CCE">
        <w:t>.</w:t>
      </w:r>
      <w:r w:rsidR="00460BE6">
        <w:t xml:space="preserve"> </w:t>
      </w:r>
    </w:p>
    <w:p w14:paraId="37251963" w14:textId="682D21AB" w:rsidR="00D565D2" w:rsidRDefault="00214B72" w:rsidP="00CE7B26">
      <w:r>
        <w:t>This flow diversion</w:t>
      </w:r>
      <w:r w:rsidR="00823849">
        <w:t xml:space="preserve"> m</w:t>
      </w:r>
      <w:r>
        <w:t>ay alter longitudinal connectivity</w:t>
      </w:r>
      <w:r w:rsidR="00967325">
        <w:t>, riverine hydraulics</w:t>
      </w:r>
      <w:r>
        <w:t xml:space="preserve"> and the downstream matter transport, with associated ecological impacts.</w:t>
      </w:r>
      <w:r w:rsidR="003B505C">
        <w:t xml:space="preserve"> </w:t>
      </w:r>
      <w:r w:rsidR="00CE7B26">
        <w:t xml:space="preserve">In </w:t>
      </w:r>
      <w:r w:rsidR="005F2E38">
        <w:t>recognition of this</w:t>
      </w:r>
      <w:r w:rsidR="00CE7B26">
        <w:t>, the Commonwealth Environmental Water Office (CEWO)</w:t>
      </w:r>
      <w:r w:rsidR="005E7A07">
        <w:t xml:space="preserve"> </w:t>
      </w:r>
      <w:r>
        <w:t>and</w:t>
      </w:r>
      <w:r w:rsidR="005E7A07">
        <w:t xml:space="preserve"> </w:t>
      </w:r>
      <w:r>
        <w:t>Murray–Darling Basin Authority (MDBA)</w:t>
      </w:r>
      <w:r w:rsidR="005E7A07">
        <w:t xml:space="preserve"> River Murray </w:t>
      </w:r>
      <w:r w:rsidR="00FC5056">
        <w:t xml:space="preserve">Operations </w:t>
      </w:r>
      <w:r w:rsidR="005E7A07">
        <w:t>Division</w:t>
      </w:r>
      <w:r w:rsidR="00CE7B26">
        <w:t xml:space="preserve"> are exploring potential changes to the operation of Lake Victoria.</w:t>
      </w:r>
      <w:r w:rsidR="00CE7B26" w:rsidRPr="00AA2C5D">
        <w:t xml:space="preserve"> </w:t>
      </w:r>
      <w:r w:rsidR="00CE7B26">
        <w:t xml:space="preserve">New operating rules are currently being considered and developed that aim to: </w:t>
      </w:r>
    </w:p>
    <w:p w14:paraId="6BACF4B9" w14:textId="77777777" w:rsidR="00CE7B26" w:rsidRDefault="00CE7B26" w:rsidP="00AD4B3B">
      <w:pPr>
        <w:pStyle w:val="ListParagraph"/>
        <w:numPr>
          <w:ilvl w:val="0"/>
          <w:numId w:val="1"/>
        </w:numPr>
      </w:pPr>
      <w:r>
        <w:t>Improve environmental outcomes associated with increased longitudinal and lateral connectivity of river flows downstream of Lock 9 (increased flow past Lock 9);</w:t>
      </w:r>
    </w:p>
    <w:p w14:paraId="65354D5F" w14:textId="77777777" w:rsidR="00CE7B26" w:rsidRDefault="00CE7B26" w:rsidP="00AD4B3B">
      <w:pPr>
        <w:pStyle w:val="ListParagraph"/>
        <w:numPr>
          <w:ilvl w:val="0"/>
          <w:numId w:val="1"/>
        </w:numPr>
      </w:pPr>
      <w:r>
        <w:t xml:space="preserve">Improve water quality delivered to South Australia during periods of low river flow; and </w:t>
      </w:r>
    </w:p>
    <w:p w14:paraId="48E63291" w14:textId="24BEC811" w:rsidR="00CE7B26" w:rsidRDefault="00CE7B26" w:rsidP="00AD4B3B">
      <w:pPr>
        <w:pStyle w:val="ListParagraph"/>
        <w:numPr>
          <w:ilvl w:val="0"/>
          <w:numId w:val="1"/>
        </w:numPr>
      </w:pPr>
      <w:r>
        <w:t xml:space="preserve">Improve water quality in Lake Victoria and the main channel during periods of high river </w:t>
      </w:r>
      <w:r w:rsidR="003B505C">
        <w:t>flow.</w:t>
      </w:r>
      <w:r w:rsidRPr="00F650B1">
        <w:t xml:space="preserve"> </w:t>
      </w:r>
    </w:p>
    <w:p w14:paraId="17387527" w14:textId="7B10B635" w:rsidR="00CE7B26" w:rsidRDefault="00CE7B26" w:rsidP="00CE7B26">
      <w:r>
        <w:t xml:space="preserve">The aim of this project was to investigate how </w:t>
      </w:r>
      <w:r w:rsidR="00823849">
        <w:t xml:space="preserve">current </w:t>
      </w:r>
      <w:r>
        <w:t>operation of Lake Victoria influence</w:t>
      </w:r>
      <w:r w:rsidR="00967325">
        <w:t>s</w:t>
      </w:r>
      <w:r>
        <w:t xml:space="preserve"> </w:t>
      </w:r>
      <w:r w:rsidR="00D34475">
        <w:t xml:space="preserve">riverine hydraulics (e.g. water velocity) and </w:t>
      </w:r>
      <w:r>
        <w:t>zooplankton communit</w:t>
      </w:r>
      <w:r w:rsidR="00D34475">
        <w:t>ies</w:t>
      </w:r>
      <w:r>
        <w:t xml:space="preserve">. </w:t>
      </w:r>
      <w:r w:rsidR="00337942">
        <w:t>Zooplankton provide a key link between primary producers and higher trophic organisms (e.g. fish), and r</w:t>
      </w:r>
      <w:r w:rsidR="00823849">
        <w:t>iverine hydraulics</w:t>
      </w:r>
      <w:r w:rsidRPr="00F03A8A">
        <w:t xml:space="preserve"> are a major driver of zooplankton community composition and abundance</w:t>
      </w:r>
      <w:r w:rsidR="007C6EAC">
        <w:t xml:space="preserve">. </w:t>
      </w:r>
      <w:r w:rsidR="00967325">
        <w:t>In 2015</w:t>
      </w:r>
      <w:r w:rsidR="00F77130">
        <w:rPr>
          <w:rFonts w:cstheme="minorHAnsi"/>
        </w:rPr>
        <w:t>–</w:t>
      </w:r>
      <w:r w:rsidR="00967325">
        <w:t>16</w:t>
      </w:r>
      <w:r w:rsidR="00200FEE">
        <w:t>,</w:t>
      </w:r>
      <w:r>
        <w:t xml:space="preserve"> a pilot study was undertaken to establish spatial differences in the</w:t>
      </w:r>
      <w:r w:rsidR="005B7E0E">
        <w:t xml:space="preserve"> riverine</w:t>
      </w:r>
      <w:r w:rsidR="0059034C">
        <w:t xml:space="preserve"> </w:t>
      </w:r>
      <w:r>
        <w:t xml:space="preserve">zooplankton community </w:t>
      </w:r>
      <w:r w:rsidR="005B7E0E">
        <w:t>adjacent to</w:t>
      </w:r>
      <w:r>
        <w:t xml:space="preserve"> Lake Victoria</w:t>
      </w:r>
      <w:r w:rsidR="00CE6E5E">
        <w:t xml:space="preserve">, during a period of </w:t>
      </w:r>
      <w:r w:rsidR="008E6008">
        <w:t>moderate</w:t>
      </w:r>
      <w:r w:rsidR="00337942">
        <w:rPr>
          <w:rFonts w:cstheme="minorHAnsi"/>
        </w:rPr>
        <w:t>–</w:t>
      </w:r>
      <w:r w:rsidR="00CE6E5E">
        <w:t>high flow diversion</w:t>
      </w:r>
      <w:r w:rsidR="009C4AD4">
        <w:t xml:space="preserve"> </w:t>
      </w:r>
      <w:r w:rsidR="00CE6E5E">
        <w:t>to the lake (</w:t>
      </w:r>
      <w:r w:rsidR="008E6008">
        <w:t>41</w:t>
      </w:r>
      <w:r w:rsidR="008E6008">
        <w:rPr>
          <w:rFonts w:cstheme="minorHAnsi"/>
        </w:rPr>
        <w:t>–4</w:t>
      </w:r>
      <w:r w:rsidR="008E6008">
        <w:t>5</w:t>
      </w:r>
      <w:r w:rsidR="00CE6E5E">
        <w:t>%</w:t>
      </w:r>
      <w:r w:rsidR="009C4AD4">
        <w:t xml:space="preserve"> of </w:t>
      </w:r>
      <w:r w:rsidR="00337942">
        <w:t xml:space="preserve">riverine flows of </w:t>
      </w:r>
      <w:r w:rsidR="009C4AD4">
        <w:t>11,000 ML.day</w:t>
      </w:r>
      <w:r w:rsidR="009C4AD4">
        <w:rPr>
          <w:vertAlign w:val="superscript"/>
        </w:rPr>
        <w:t>-1</w:t>
      </w:r>
      <w:r w:rsidR="00CE6E5E">
        <w:t>)</w:t>
      </w:r>
      <w:r>
        <w:t xml:space="preserve">. The pilot study revealed lateral and longitudinal differences in zooplankton community structure in the lower River Murray </w:t>
      </w:r>
      <w:r w:rsidR="00967325">
        <w:t>characterised</w:t>
      </w:r>
      <w:r>
        <w:t xml:space="preserve"> by:</w:t>
      </w:r>
    </w:p>
    <w:p w14:paraId="00825BB7" w14:textId="36476BE5" w:rsidR="00817F2F" w:rsidRDefault="00CE7B26" w:rsidP="00AD4B3B">
      <w:pPr>
        <w:pStyle w:val="ListParagraph"/>
        <w:numPr>
          <w:ilvl w:val="0"/>
          <w:numId w:val="5"/>
        </w:numPr>
      </w:pPr>
      <w:r>
        <w:t xml:space="preserve">Distinct </w:t>
      </w:r>
      <w:r w:rsidR="00337942">
        <w:t xml:space="preserve">zooplankton </w:t>
      </w:r>
      <w:r>
        <w:t xml:space="preserve">communities </w:t>
      </w:r>
      <w:r w:rsidR="00967325">
        <w:t>exported from</w:t>
      </w:r>
      <w:r>
        <w:t xml:space="preserve"> Lake Victoria</w:t>
      </w:r>
      <w:r w:rsidR="00963D20">
        <w:t>,</w:t>
      </w:r>
      <w:r>
        <w:t xml:space="preserve"> in comparison to those within the </w:t>
      </w:r>
      <w:r w:rsidR="00200FEE">
        <w:t xml:space="preserve">main </w:t>
      </w:r>
      <w:r>
        <w:t>river channel</w:t>
      </w:r>
      <w:r w:rsidR="00967325">
        <w:t xml:space="preserve"> upstream of the Rufus River</w:t>
      </w:r>
      <w:r w:rsidR="00A12E3C">
        <w:t xml:space="preserve">. </w:t>
      </w:r>
      <w:r w:rsidR="00337942">
        <w:t>These inputs</w:t>
      </w:r>
      <w:r w:rsidR="00A12E3C">
        <w:t xml:space="preserve"> influenced riverine </w:t>
      </w:r>
      <w:r w:rsidR="004E577F">
        <w:lastRenderedPageBreak/>
        <w:t>communities</w:t>
      </w:r>
      <w:r w:rsidR="00A12E3C">
        <w:t xml:space="preserve"> downstream</w:t>
      </w:r>
      <w:r w:rsidR="00337942">
        <w:t xml:space="preserve"> of the Rufus River</w:t>
      </w:r>
      <w:r>
        <w:t xml:space="preserve"> </w:t>
      </w:r>
      <w:r w:rsidR="00967325">
        <w:t>by</w:t>
      </w:r>
      <w:r>
        <w:t xml:space="preserve"> contributi</w:t>
      </w:r>
      <w:r w:rsidR="00967325">
        <w:t>ng</w:t>
      </w:r>
      <w:r>
        <w:t xml:space="preserve"> high</w:t>
      </w:r>
      <w:r w:rsidR="00053E61">
        <w:t>er</w:t>
      </w:r>
      <w:r>
        <w:t xml:space="preserve"> abundances of </w:t>
      </w:r>
      <w:r w:rsidR="00817F2F">
        <w:t xml:space="preserve">copepods, cladocerans from the families </w:t>
      </w:r>
      <w:proofErr w:type="spellStart"/>
      <w:r w:rsidR="00817F2F" w:rsidRPr="00763BD5">
        <w:rPr>
          <w:i/>
        </w:rPr>
        <w:t>Moinidae</w:t>
      </w:r>
      <w:proofErr w:type="spellEnd"/>
      <w:r w:rsidR="00817F2F">
        <w:t xml:space="preserve">, </w:t>
      </w:r>
      <w:proofErr w:type="spellStart"/>
      <w:r w:rsidR="00817F2F" w:rsidRPr="00763BD5">
        <w:rPr>
          <w:i/>
        </w:rPr>
        <w:t>Daphniidae</w:t>
      </w:r>
      <w:proofErr w:type="spellEnd"/>
      <w:r w:rsidR="00817F2F">
        <w:t xml:space="preserve">, </w:t>
      </w:r>
      <w:proofErr w:type="spellStart"/>
      <w:r w:rsidR="00817F2F" w:rsidRPr="00763BD5">
        <w:rPr>
          <w:i/>
        </w:rPr>
        <w:t>Ceriodaphniidae</w:t>
      </w:r>
      <w:proofErr w:type="spellEnd"/>
      <w:r w:rsidR="00817F2F">
        <w:t xml:space="preserve">, </w:t>
      </w:r>
      <w:proofErr w:type="spellStart"/>
      <w:r w:rsidR="00817F2F" w:rsidRPr="00763BD5">
        <w:rPr>
          <w:i/>
        </w:rPr>
        <w:t>Sididae</w:t>
      </w:r>
      <w:proofErr w:type="spellEnd"/>
      <w:r w:rsidR="00817F2F">
        <w:t xml:space="preserve"> and </w:t>
      </w:r>
      <w:proofErr w:type="spellStart"/>
      <w:r w:rsidR="00817F2F" w:rsidRPr="00763BD5">
        <w:rPr>
          <w:i/>
        </w:rPr>
        <w:t>Chydoridae</w:t>
      </w:r>
      <w:proofErr w:type="spellEnd"/>
      <w:r w:rsidR="00967325">
        <w:t>,</w:t>
      </w:r>
      <w:r w:rsidR="00817F2F">
        <w:t xml:space="preserve"> and the rotifer species </w:t>
      </w:r>
      <w:proofErr w:type="spellStart"/>
      <w:r w:rsidR="00817F2F">
        <w:rPr>
          <w:i/>
        </w:rPr>
        <w:t>Hexarthra</w:t>
      </w:r>
      <w:proofErr w:type="spellEnd"/>
      <w:r w:rsidR="00817F2F" w:rsidRPr="00F94FE1">
        <w:rPr>
          <w:i/>
        </w:rPr>
        <w:t xml:space="preserve"> intermedia</w:t>
      </w:r>
      <w:r w:rsidR="00817F2F">
        <w:t xml:space="preserve">, </w:t>
      </w:r>
      <w:proofErr w:type="spellStart"/>
      <w:r w:rsidR="00817F2F" w:rsidRPr="00F94FE1">
        <w:rPr>
          <w:i/>
        </w:rPr>
        <w:t>C</w:t>
      </w:r>
      <w:r w:rsidR="00817F2F">
        <w:rPr>
          <w:i/>
        </w:rPr>
        <w:t>onochilus</w:t>
      </w:r>
      <w:proofErr w:type="spellEnd"/>
      <w:r w:rsidR="00817F2F" w:rsidRPr="00F94FE1">
        <w:rPr>
          <w:i/>
        </w:rPr>
        <w:t xml:space="preserve"> </w:t>
      </w:r>
      <w:proofErr w:type="spellStart"/>
      <w:r w:rsidR="00817F2F" w:rsidRPr="00F94FE1">
        <w:rPr>
          <w:i/>
        </w:rPr>
        <w:t>dossuarius</w:t>
      </w:r>
      <w:proofErr w:type="spellEnd"/>
      <w:r w:rsidR="00817F2F">
        <w:t xml:space="preserve"> and </w:t>
      </w:r>
      <w:proofErr w:type="spellStart"/>
      <w:r w:rsidR="00817F2F">
        <w:rPr>
          <w:i/>
        </w:rPr>
        <w:t>Filinia</w:t>
      </w:r>
      <w:proofErr w:type="spellEnd"/>
      <w:r w:rsidR="00817F2F" w:rsidRPr="00F94FE1">
        <w:rPr>
          <w:i/>
        </w:rPr>
        <w:t xml:space="preserve"> </w:t>
      </w:r>
      <w:proofErr w:type="spellStart"/>
      <w:r w:rsidR="00817F2F" w:rsidRPr="00F94FE1">
        <w:rPr>
          <w:i/>
        </w:rPr>
        <w:t>longiseta</w:t>
      </w:r>
      <w:proofErr w:type="spellEnd"/>
      <w:r w:rsidR="00817F2F">
        <w:t>.</w:t>
      </w:r>
    </w:p>
    <w:p w14:paraId="24CF08E4" w14:textId="0E96CED6" w:rsidR="007C5CA0" w:rsidRDefault="00CE7B26" w:rsidP="00817F2F">
      <w:pPr>
        <w:pStyle w:val="ListParagraph"/>
        <w:numPr>
          <w:ilvl w:val="0"/>
          <w:numId w:val="5"/>
        </w:numPr>
      </w:pPr>
      <w:r>
        <w:t xml:space="preserve">A significant decrease in </w:t>
      </w:r>
      <w:r w:rsidR="005B7E0E">
        <w:t xml:space="preserve">zooplankton </w:t>
      </w:r>
      <w:r>
        <w:t xml:space="preserve">abundance </w:t>
      </w:r>
      <w:r w:rsidR="00A12E3C">
        <w:t xml:space="preserve">in the </w:t>
      </w:r>
      <w:r w:rsidR="003F2BDC">
        <w:t>R</w:t>
      </w:r>
      <w:r w:rsidR="00A12E3C">
        <w:t xml:space="preserve">iver Murray </w:t>
      </w:r>
      <w:r>
        <w:t xml:space="preserve">between the </w:t>
      </w:r>
      <w:r w:rsidR="00A12E3C">
        <w:t>Lock 9 weir pool</w:t>
      </w:r>
      <w:r>
        <w:t xml:space="preserve"> </w:t>
      </w:r>
      <w:r w:rsidR="000D7B0A">
        <w:t>(downstream of Frenchman’s Creek</w:t>
      </w:r>
      <w:r w:rsidR="00A12E3C">
        <w:t>)</w:t>
      </w:r>
      <w:r>
        <w:t xml:space="preserve"> and the Lock 7</w:t>
      </w:r>
      <w:r w:rsidR="00A12E3C">
        <w:t xml:space="preserve"> weir pool (upstream of the Rufus River)</w:t>
      </w:r>
      <w:r>
        <w:t>, primarily due to a decrease in numbers of rotifer species</w:t>
      </w:r>
      <w:r w:rsidR="00817F2F">
        <w:t xml:space="preserve"> </w:t>
      </w:r>
      <w:proofErr w:type="spellStart"/>
      <w:r w:rsidR="00817F2F" w:rsidRPr="00F94FE1">
        <w:rPr>
          <w:i/>
        </w:rPr>
        <w:t>T</w:t>
      </w:r>
      <w:r w:rsidR="003E4451">
        <w:rPr>
          <w:i/>
        </w:rPr>
        <w:t>richocerca</w:t>
      </w:r>
      <w:proofErr w:type="spellEnd"/>
      <w:r w:rsidR="00817F2F" w:rsidRPr="00F94FE1">
        <w:rPr>
          <w:i/>
        </w:rPr>
        <w:t xml:space="preserve"> </w:t>
      </w:r>
      <w:proofErr w:type="spellStart"/>
      <w:r w:rsidR="00817F2F" w:rsidRPr="00F94FE1">
        <w:rPr>
          <w:i/>
        </w:rPr>
        <w:t>pusilla</w:t>
      </w:r>
      <w:proofErr w:type="spellEnd"/>
      <w:r w:rsidR="00817F2F">
        <w:t xml:space="preserve"> and </w:t>
      </w:r>
      <w:proofErr w:type="spellStart"/>
      <w:r w:rsidR="00817F2F" w:rsidRPr="00F94FE1">
        <w:rPr>
          <w:i/>
        </w:rPr>
        <w:t>S</w:t>
      </w:r>
      <w:r w:rsidR="003E4451">
        <w:rPr>
          <w:i/>
        </w:rPr>
        <w:t>ynchaeta</w:t>
      </w:r>
      <w:proofErr w:type="spellEnd"/>
      <w:r w:rsidR="00817F2F" w:rsidRPr="00F94FE1">
        <w:rPr>
          <w:i/>
        </w:rPr>
        <w:t xml:space="preserve"> pectinata</w:t>
      </w:r>
      <w:r w:rsidR="00817F2F">
        <w:t>.</w:t>
      </w:r>
    </w:p>
    <w:p w14:paraId="0289196E" w14:textId="462DA4BA" w:rsidR="00CE7B26" w:rsidRDefault="007C5CA0" w:rsidP="00CE7B26">
      <w:r>
        <w:t xml:space="preserve">The distinct communities exported from Lake Victoria </w:t>
      </w:r>
      <w:r w:rsidR="00337942">
        <w:t xml:space="preserve">were </w:t>
      </w:r>
      <w:r>
        <w:t xml:space="preserve">most likely due to the longer water residence times within the lake promoting a unique lentic community. Whereas the decreases in zooplankton abundance within the River Murray </w:t>
      </w:r>
      <w:r w:rsidR="00337942">
        <w:t>were a result of</w:t>
      </w:r>
      <w:r>
        <w:t xml:space="preserve"> reduction in water velocities due to water diversion, </w:t>
      </w:r>
      <w:r w:rsidR="00337942">
        <w:t xml:space="preserve">thus reducing </w:t>
      </w:r>
      <w:r>
        <w:t xml:space="preserve">suspension and downstream transportation. </w:t>
      </w:r>
      <w:r w:rsidR="00CE7B26">
        <w:t xml:space="preserve">Based on these preliminary findings, </w:t>
      </w:r>
      <w:r w:rsidR="00CB01CF">
        <w:t>we</w:t>
      </w:r>
      <w:r w:rsidR="00CE7B26">
        <w:t xml:space="preserve"> hypothesised that </w:t>
      </w:r>
      <w:r w:rsidR="00963D20">
        <w:t>during periods of</w:t>
      </w:r>
      <w:r w:rsidR="00CE7B26">
        <w:t xml:space="preserve"> low </w:t>
      </w:r>
      <w:r w:rsidR="00647FCE">
        <w:t>water</w:t>
      </w:r>
      <w:r w:rsidR="00CE7B26">
        <w:t xml:space="preserve"> diver</w:t>
      </w:r>
      <w:r w:rsidR="00963D20">
        <w:t>sion</w:t>
      </w:r>
      <w:r w:rsidR="00CE7B26">
        <w:t xml:space="preserve"> into Lake Victoria, the </w:t>
      </w:r>
      <w:r w:rsidR="00963D20">
        <w:t xml:space="preserve">maintenance of </w:t>
      </w:r>
      <w:r w:rsidR="00834F6C">
        <w:t>discharge</w:t>
      </w:r>
      <w:r w:rsidR="00963D20">
        <w:t xml:space="preserve"> and </w:t>
      </w:r>
      <w:r w:rsidR="00CE7B26">
        <w:t xml:space="preserve">water velocities within the main river channel </w:t>
      </w:r>
      <w:r w:rsidR="00152C95">
        <w:t>promote</w:t>
      </w:r>
      <w:r w:rsidR="000A2CDC">
        <w:t>s</w:t>
      </w:r>
      <w:r w:rsidR="00152C95">
        <w:t xml:space="preserve"> </w:t>
      </w:r>
      <w:r w:rsidR="00CE7B26">
        <w:t xml:space="preserve">greater </w:t>
      </w:r>
      <w:r w:rsidR="00152C95">
        <w:t>suspension</w:t>
      </w:r>
      <w:r w:rsidR="000A2CDC">
        <w:t xml:space="preserve"> and downstream transport</w:t>
      </w:r>
      <w:r w:rsidR="00B677E7">
        <w:t xml:space="preserve"> of rotifers</w:t>
      </w:r>
      <w:r w:rsidR="00885E21">
        <w:t xml:space="preserve">. </w:t>
      </w:r>
      <w:r w:rsidR="006C7BC1">
        <w:t>T</w:t>
      </w:r>
      <w:r w:rsidR="00885E21">
        <w:t>his will result in greater</w:t>
      </w:r>
      <w:r w:rsidR="00B677E7">
        <w:t xml:space="preserve"> </w:t>
      </w:r>
      <w:r w:rsidR="00CE7B26">
        <w:t xml:space="preserve">abundances </w:t>
      </w:r>
      <w:r w:rsidR="006C7BC1">
        <w:t xml:space="preserve">of rotifers </w:t>
      </w:r>
      <w:r w:rsidR="00CE7B26">
        <w:t xml:space="preserve">along the main river channel </w:t>
      </w:r>
      <w:r w:rsidR="00963D20">
        <w:t>relative</w:t>
      </w:r>
      <w:r w:rsidR="00CE7B26">
        <w:t xml:space="preserve"> to </w:t>
      </w:r>
      <w:r w:rsidR="00152C95">
        <w:t>period</w:t>
      </w:r>
      <w:r w:rsidR="000A2CDC">
        <w:t>s</w:t>
      </w:r>
      <w:r w:rsidR="00152C95">
        <w:t xml:space="preserve"> </w:t>
      </w:r>
      <w:r w:rsidR="006C7BC1">
        <w:t>of high water diversion</w:t>
      </w:r>
      <w:r w:rsidR="00CE7B26">
        <w:t xml:space="preserve"> into Lake Victoria. </w:t>
      </w:r>
      <w:r w:rsidR="006C7BC1">
        <w:t>We</w:t>
      </w:r>
      <w:r w:rsidR="00CE7B26">
        <w:t xml:space="preserve"> also expected that when </w:t>
      </w:r>
      <w:r w:rsidR="006C7BC1">
        <w:t>Lake Victoria releases comprised a high proport</w:t>
      </w:r>
      <w:r w:rsidR="00C3282F">
        <w:t>ion of flow in the lower River M</w:t>
      </w:r>
      <w:r w:rsidR="006C7BC1">
        <w:t>urray,</w:t>
      </w:r>
      <w:r w:rsidR="00CE7B26">
        <w:t xml:space="preserve"> </w:t>
      </w:r>
      <w:r w:rsidR="005B7E0E">
        <w:t>the lake</w:t>
      </w:r>
      <w:r w:rsidR="00CE7B26">
        <w:t xml:space="preserve"> would act as a source of lentic zooplankton, resulting in copepods and/or cladocerans being more abundant below </w:t>
      </w:r>
      <w:r w:rsidR="001C39C8">
        <w:t>Rufus River</w:t>
      </w:r>
      <w:r w:rsidR="00CE7B26">
        <w:t xml:space="preserve"> in comparison </w:t>
      </w:r>
      <w:r w:rsidR="006C7BC1">
        <w:t>to periods of low discharge from the lake</w:t>
      </w:r>
      <w:r w:rsidR="00CE7B26">
        <w:t xml:space="preserve">. To investigate these hypotheses, zooplankton </w:t>
      </w:r>
      <w:r w:rsidR="0044699C">
        <w:t xml:space="preserve">community </w:t>
      </w:r>
      <w:r w:rsidR="00CE7B26">
        <w:t xml:space="preserve">structure and cross-sectional </w:t>
      </w:r>
      <w:r w:rsidR="005B7E0E">
        <w:t xml:space="preserve">water </w:t>
      </w:r>
      <w:r w:rsidR="00CE7B26">
        <w:t>velocities were measured under two flow scenarios</w:t>
      </w:r>
      <w:r w:rsidR="006C7BC1">
        <w:t xml:space="preserve"> in 2016</w:t>
      </w:r>
      <w:r w:rsidR="006C7BC1" w:rsidRPr="006C7BC1">
        <w:t>–17</w:t>
      </w:r>
      <w:r w:rsidR="00CE7B26" w:rsidRPr="006C7BC1">
        <w:t>:</w:t>
      </w:r>
      <w:r w:rsidR="00CE7B26">
        <w:t xml:space="preserve"> </w:t>
      </w:r>
    </w:p>
    <w:p w14:paraId="60A15080" w14:textId="202C0FFF" w:rsidR="00CE7B26" w:rsidRDefault="00CE7B26" w:rsidP="00AD4B3B">
      <w:pPr>
        <w:pStyle w:val="ListParagraph"/>
        <w:numPr>
          <w:ilvl w:val="0"/>
          <w:numId w:val="2"/>
        </w:numPr>
      </w:pPr>
      <w:r>
        <w:t>A l</w:t>
      </w:r>
      <w:r w:rsidRPr="00947875">
        <w:t>ow proportion of River Murray flows</w:t>
      </w:r>
      <w:r>
        <w:t xml:space="preserve"> </w:t>
      </w:r>
      <w:r w:rsidR="00A62A1F">
        <w:t>(6.7</w:t>
      </w:r>
      <w:r w:rsidR="00D42969">
        <w:t>%</w:t>
      </w:r>
      <w:r w:rsidR="00D76016">
        <w:t xml:space="preserve"> of </w:t>
      </w:r>
      <w:r w:rsidR="006C7BC1">
        <w:t xml:space="preserve">River Murray </w:t>
      </w:r>
      <w:r w:rsidR="00D76016">
        <w:t>flow above Frenchman’s Creek</w:t>
      </w:r>
      <w:r w:rsidR="00D20F4C">
        <w:t xml:space="preserve">) </w:t>
      </w:r>
      <w:r w:rsidRPr="00947875">
        <w:t xml:space="preserve">diverted </w:t>
      </w:r>
      <w:r>
        <w:t>into</w:t>
      </w:r>
      <w:r w:rsidRPr="00947875">
        <w:t xml:space="preserve"> Lake Victoria</w:t>
      </w:r>
      <w:r w:rsidR="00E56515">
        <w:t xml:space="preserve"> and </w:t>
      </w:r>
      <w:r w:rsidR="00D76016">
        <w:t>a high proportion of flows coming out of Rufus River (35% of flows at the South Australian border)</w:t>
      </w:r>
      <w:r w:rsidR="00D20F4C">
        <w:t>.</w:t>
      </w:r>
      <w:r w:rsidRPr="00947875">
        <w:t xml:space="preserve"> </w:t>
      </w:r>
    </w:p>
    <w:p w14:paraId="279A198B" w14:textId="0C68B82F" w:rsidR="00CE7B26" w:rsidRDefault="00CE7B26" w:rsidP="00AD4B3B">
      <w:pPr>
        <w:pStyle w:val="ListParagraph"/>
        <w:numPr>
          <w:ilvl w:val="0"/>
          <w:numId w:val="2"/>
        </w:numPr>
      </w:pPr>
      <w:r>
        <w:t>A h</w:t>
      </w:r>
      <w:r w:rsidRPr="00947875">
        <w:t>igh proportion of River Murray flows</w:t>
      </w:r>
      <w:r w:rsidR="00A62A1F">
        <w:t xml:space="preserve"> (59-67</w:t>
      </w:r>
      <w:r w:rsidR="00D42969">
        <w:t>%</w:t>
      </w:r>
      <w:r w:rsidR="00D20F4C">
        <w:t>)</w:t>
      </w:r>
      <w:r w:rsidR="00D20F4C" w:rsidRPr="00947875">
        <w:t xml:space="preserve"> </w:t>
      </w:r>
      <w:r w:rsidRPr="00947875">
        <w:t xml:space="preserve">diverted </w:t>
      </w:r>
      <w:r>
        <w:t>into</w:t>
      </w:r>
      <w:r w:rsidRPr="00947875">
        <w:t xml:space="preserve"> Lake Victoria</w:t>
      </w:r>
      <w:r w:rsidR="00D76016">
        <w:t xml:space="preserve"> and a high proportion of flows coming out of Rufus River (25% of flows at the South Australian border)</w:t>
      </w:r>
      <w:r w:rsidR="00D20F4C">
        <w:t>.</w:t>
      </w:r>
    </w:p>
    <w:p w14:paraId="41A71504" w14:textId="5836964C" w:rsidR="00F469C6" w:rsidRDefault="00053E61" w:rsidP="00CE7B26">
      <w:r>
        <w:t>During both scenarios, between 25 and 35% of River Murray flows downstream of Lake Victoria were from Rufus River.</w:t>
      </w:r>
      <w:r w:rsidR="00566B4B">
        <w:t xml:space="preserve"> </w:t>
      </w:r>
      <w:r w:rsidR="00F469C6">
        <w:t>The two sampling events occurred</w:t>
      </w:r>
      <w:r w:rsidR="000A635E">
        <w:t xml:space="preserve"> within a </w:t>
      </w:r>
      <w:r w:rsidR="00B06025">
        <w:t>two-month</w:t>
      </w:r>
      <w:r w:rsidR="000A635E">
        <w:t xml:space="preserve"> period to minimise results </w:t>
      </w:r>
      <w:r w:rsidR="00D76016">
        <w:t xml:space="preserve">being confounded </w:t>
      </w:r>
      <w:r w:rsidR="00B06025">
        <w:t>by</w:t>
      </w:r>
      <w:r w:rsidR="000A635E">
        <w:t xml:space="preserve"> temporal variability.</w:t>
      </w:r>
    </w:p>
    <w:p w14:paraId="5DD2A836" w14:textId="086AC6F3" w:rsidR="00CE7B26" w:rsidRDefault="00CE7B26" w:rsidP="00CE7B26">
      <w:r>
        <w:t>In support of our hypothesis</w:t>
      </w:r>
      <w:r w:rsidR="00152C95">
        <w:t>,</w:t>
      </w:r>
      <w:r>
        <w:t xml:space="preserve"> </w:t>
      </w:r>
      <w:r w:rsidR="00C94EC3">
        <w:t>under low diversion</w:t>
      </w:r>
      <w:r w:rsidR="00B06025">
        <w:t xml:space="preserve"> into Lake Victoria</w:t>
      </w:r>
      <w:r w:rsidR="00C94EC3">
        <w:t xml:space="preserve"> (i.e.</w:t>
      </w:r>
      <w:r>
        <w:t xml:space="preserve"> high proportion of flow passing from Lock 10 to Lock 8</w:t>
      </w:r>
      <w:r w:rsidR="00C94EC3">
        <w:t>)</w:t>
      </w:r>
      <w:r>
        <w:t xml:space="preserve">, </w:t>
      </w:r>
      <w:r w:rsidR="00C94EC3">
        <w:t xml:space="preserve">mean cross-sectional </w:t>
      </w:r>
      <w:r w:rsidR="00152C95">
        <w:t xml:space="preserve">water </w:t>
      </w:r>
      <w:r>
        <w:t>velocit</w:t>
      </w:r>
      <w:r w:rsidR="00C94EC3">
        <w:t>ies</w:t>
      </w:r>
      <w:r>
        <w:t xml:space="preserve"> in the </w:t>
      </w:r>
      <w:r w:rsidR="00D02D07">
        <w:t xml:space="preserve">river </w:t>
      </w:r>
      <w:r>
        <w:t xml:space="preserve">channel </w:t>
      </w:r>
      <w:r w:rsidR="00B06025">
        <w:t>between Lock 8 and Lock 10 (i.e. between Rufus River and Frenchman</w:t>
      </w:r>
      <w:r w:rsidR="00C3282F">
        <w:t>’</w:t>
      </w:r>
      <w:r w:rsidR="00B06025">
        <w:t xml:space="preserve">s Creek) </w:t>
      </w:r>
      <w:r w:rsidR="00152C95">
        <w:t>w</w:t>
      </w:r>
      <w:r w:rsidR="00C94EC3">
        <w:t>ere</w:t>
      </w:r>
      <w:r w:rsidR="00152C95">
        <w:t xml:space="preserve"> greater than</w:t>
      </w:r>
      <w:r>
        <w:t xml:space="preserve"> </w:t>
      </w:r>
      <w:r w:rsidR="00C94EC3">
        <w:t>during high diversion</w:t>
      </w:r>
      <w:r w:rsidR="00B06025">
        <w:t xml:space="preserve"> into Lake Victoria</w:t>
      </w:r>
      <w:r>
        <w:t xml:space="preserve">. </w:t>
      </w:r>
      <w:r w:rsidR="00B06025">
        <w:t xml:space="preserve">In </w:t>
      </w:r>
      <w:r w:rsidR="00E50B4B">
        <w:t>conjunction</w:t>
      </w:r>
      <w:r w:rsidR="00B06025">
        <w:t>, abun</w:t>
      </w:r>
      <w:r w:rsidR="0042588C">
        <w:t>dances of zooplankton were high</w:t>
      </w:r>
      <w:r w:rsidR="00C94EC3">
        <w:t xml:space="preserve"> and </w:t>
      </w:r>
      <w:r w:rsidR="00152C95">
        <w:t>downstream transport</w:t>
      </w:r>
      <w:r>
        <w:t xml:space="preserve"> of lotic zooplankton</w:t>
      </w:r>
      <w:r w:rsidR="00C94EC3">
        <w:t xml:space="preserve"> (e.g. rotifers) in the River Murray main channel</w:t>
      </w:r>
      <w:r w:rsidR="00B06025">
        <w:t xml:space="preserve"> was evident</w:t>
      </w:r>
      <w:r>
        <w:t xml:space="preserve">. </w:t>
      </w:r>
      <w:r w:rsidR="00C94EC3">
        <w:t>Conversely, high diversion</w:t>
      </w:r>
      <w:r w:rsidR="00B06025">
        <w:t xml:space="preserve"> into Lake Victoria</w:t>
      </w:r>
      <w:r w:rsidR="00C94EC3">
        <w:t xml:space="preserve"> was associated</w:t>
      </w:r>
      <w:r w:rsidR="00685E6E">
        <w:t xml:space="preserve"> </w:t>
      </w:r>
      <w:r w:rsidR="00C94EC3">
        <w:t>with</w:t>
      </w:r>
      <w:r w:rsidR="00152C95">
        <w:t xml:space="preserve"> declines in</w:t>
      </w:r>
      <w:r>
        <w:t xml:space="preserve"> zooplankton abundance</w:t>
      </w:r>
      <w:r w:rsidR="00685E6E">
        <w:t xml:space="preserve"> below the Lake Victoria inlet</w:t>
      </w:r>
      <w:r>
        <w:t xml:space="preserve">. </w:t>
      </w:r>
      <w:r w:rsidR="00873030">
        <w:t>Further</w:t>
      </w:r>
      <w:r w:rsidR="00D02D07">
        <w:t>more</w:t>
      </w:r>
      <w:r>
        <w:t xml:space="preserve">, </w:t>
      </w:r>
      <w:r w:rsidR="00873030">
        <w:t xml:space="preserve">zooplankton </w:t>
      </w:r>
      <w:r>
        <w:t xml:space="preserve">communities </w:t>
      </w:r>
      <w:r w:rsidR="00873030">
        <w:t>transported in water discharged from</w:t>
      </w:r>
      <w:r>
        <w:t xml:space="preserve"> Lake Victoria</w:t>
      </w:r>
      <w:r w:rsidR="00B06025">
        <w:t xml:space="preserve"> via Rufus River</w:t>
      </w:r>
      <w:r>
        <w:t xml:space="preserve"> were distinct to those within the </w:t>
      </w:r>
      <w:r w:rsidR="00B06025">
        <w:t xml:space="preserve">River Murray </w:t>
      </w:r>
      <w:r>
        <w:t>channel</w:t>
      </w:r>
      <w:r w:rsidR="00873030">
        <w:t>,</w:t>
      </w:r>
      <w:r>
        <w:t xml:space="preserve"> and influenc</w:t>
      </w:r>
      <w:r w:rsidR="00873030">
        <w:t>ed</w:t>
      </w:r>
      <w:r>
        <w:t xml:space="preserve"> </w:t>
      </w:r>
      <w:r w:rsidR="00B06025">
        <w:t xml:space="preserve">River </w:t>
      </w:r>
      <w:r w:rsidR="00E50B4B">
        <w:t>Murray</w:t>
      </w:r>
      <w:r w:rsidR="00B06025">
        <w:t xml:space="preserve"> zooplankton </w:t>
      </w:r>
      <w:r>
        <w:t>communities downstream</w:t>
      </w:r>
      <w:r w:rsidR="00D02D07">
        <w:t xml:space="preserve"> of Rufus River</w:t>
      </w:r>
      <w:r>
        <w:t xml:space="preserve">. </w:t>
      </w:r>
      <w:r w:rsidR="00D02D07">
        <w:t>Under both scenarios</w:t>
      </w:r>
      <w:r>
        <w:t xml:space="preserve">, </w:t>
      </w:r>
      <w:r w:rsidR="00B915CF">
        <w:t>mean</w:t>
      </w:r>
      <w:r w:rsidR="00D02D07">
        <w:t xml:space="preserve"> zooplankton abundance</w:t>
      </w:r>
      <w:r>
        <w:t xml:space="preserve"> was lower </w:t>
      </w:r>
      <w:r w:rsidR="00D02D07">
        <w:t xml:space="preserve">in </w:t>
      </w:r>
      <w:r>
        <w:t xml:space="preserve">Rufus River than the </w:t>
      </w:r>
      <w:r w:rsidR="00873030">
        <w:t xml:space="preserve">main channel </w:t>
      </w:r>
      <w:r>
        <w:t>sites</w:t>
      </w:r>
      <w:r w:rsidR="00873030">
        <w:t>,</w:t>
      </w:r>
      <w:r>
        <w:t xml:space="preserve"> suggesting that flow from Lake Victoria was diluting communities in the main river channel. </w:t>
      </w:r>
      <w:r w:rsidR="00792A5D">
        <w:t>Nonetheless, the abundance of some species</w:t>
      </w:r>
      <w:r w:rsidR="00565BAF">
        <w:t xml:space="preserve"> had</w:t>
      </w:r>
      <w:r w:rsidR="00792A5D">
        <w:t xml:space="preserve"> partially recovered</w:t>
      </w:r>
      <w:r w:rsidR="00565BAF">
        <w:t xml:space="preserve"> at the </w:t>
      </w:r>
      <w:r w:rsidR="00B06025">
        <w:t xml:space="preserve">furthest downstream site in the River </w:t>
      </w:r>
      <w:r w:rsidR="00553C93">
        <w:t>Murray</w:t>
      </w:r>
      <w:r w:rsidR="00B06025">
        <w:t xml:space="preserve"> channel</w:t>
      </w:r>
      <w:r w:rsidR="00565BAF">
        <w:t>, approximately 18 k</w:t>
      </w:r>
      <w:r w:rsidR="00460E41">
        <w:t>m</w:t>
      </w:r>
      <w:r w:rsidR="00792A5D">
        <w:t xml:space="preserve"> downstream</w:t>
      </w:r>
      <w:r w:rsidR="00565BAF">
        <w:t xml:space="preserve"> of</w:t>
      </w:r>
      <w:r w:rsidR="00CF282E">
        <w:t xml:space="preserve"> the</w:t>
      </w:r>
      <w:r w:rsidR="00565BAF">
        <w:t xml:space="preserve"> Rufus River</w:t>
      </w:r>
      <w:r w:rsidR="00CF282E">
        <w:t xml:space="preserve"> confluence</w:t>
      </w:r>
      <w:r w:rsidR="002043C8">
        <w:t>.</w:t>
      </w:r>
    </w:p>
    <w:p w14:paraId="040C37EF" w14:textId="5DF90941" w:rsidR="008133DA" w:rsidRDefault="008075C6" w:rsidP="00F0653F">
      <w:r>
        <w:t xml:space="preserve">Declines in zooplankton abundance within the River Murray channel, appear to be associated with reductions in main channel water velocities </w:t>
      </w:r>
      <w:r w:rsidR="00743ADA">
        <w:t>due</w:t>
      </w:r>
      <w:r>
        <w:t xml:space="preserve"> to diversion of water into Lake Victoria. Thus, d</w:t>
      </w:r>
      <w:r w:rsidR="00792A5D">
        <w:t>uring diversion of large proportions of water to Lake Victoria</w:t>
      </w:r>
      <w:r w:rsidR="00553C93">
        <w:t>,</w:t>
      </w:r>
      <w:r w:rsidR="00CD0FD4">
        <w:t xml:space="preserve"> such as those during this study (</w:t>
      </w:r>
      <w:r w:rsidR="00553C93">
        <w:t>59</w:t>
      </w:r>
      <w:r w:rsidR="00553C93">
        <w:rPr>
          <w:rFonts w:cstheme="minorHAnsi"/>
        </w:rPr>
        <w:t>–</w:t>
      </w:r>
      <w:r w:rsidR="00AB4808">
        <w:t>67</w:t>
      </w:r>
      <w:r w:rsidR="00D42969">
        <w:t>%</w:t>
      </w:r>
      <w:r w:rsidR="00D20F4C">
        <w:t xml:space="preserve">), </w:t>
      </w:r>
      <w:r w:rsidR="00CE7B26">
        <w:lastRenderedPageBreak/>
        <w:t xml:space="preserve">pelagic food resources </w:t>
      </w:r>
      <w:r w:rsidR="004410DA">
        <w:t>may</w:t>
      </w:r>
      <w:r w:rsidR="00CE7B26">
        <w:t xml:space="preserve"> be </w:t>
      </w:r>
      <w:r w:rsidR="00792A5D">
        <w:t xml:space="preserve">falling out of suspension and </w:t>
      </w:r>
      <w:r w:rsidR="004375C6">
        <w:t>transferred</w:t>
      </w:r>
      <w:r w:rsidR="00CE7B26">
        <w:t xml:space="preserve"> to the benthic</w:t>
      </w:r>
      <w:r w:rsidR="00CE7B26" w:rsidRPr="00506CBA">
        <w:t xml:space="preserve"> </w:t>
      </w:r>
      <w:r w:rsidR="00CE7B26">
        <w:t xml:space="preserve">and/or microbial food web within this region of the River Murray. This transfer and/or loss of food resources </w:t>
      </w:r>
      <w:r w:rsidR="00792A5D">
        <w:t>may</w:t>
      </w:r>
      <w:r w:rsidR="00CE7B26">
        <w:t xml:space="preserve"> have implications for the local and downstream</w:t>
      </w:r>
      <w:r w:rsidR="00A71237">
        <w:t xml:space="preserve"> pelagic</w:t>
      </w:r>
      <w:r w:rsidR="00CE7B26">
        <w:t xml:space="preserve"> food webs. </w:t>
      </w:r>
      <w:r>
        <w:t>Therefore, conserving riverine discharge and associated</w:t>
      </w:r>
      <w:r w:rsidR="0021564A">
        <w:t xml:space="preserve"> water </w:t>
      </w:r>
      <w:r>
        <w:t xml:space="preserve">velocities within the River Murray channel </w:t>
      </w:r>
      <w:r w:rsidR="0021564A">
        <w:t>plays an important role in</w:t>
      </w:r>
      <w:r>
        <w:t xml:space="preserve"> maintaining the integrity of riverine food webs.</w:t>
      </w:r>
    </w:p>
    <w:p w14:paraId="588758D6" w14:textId="77777777" w:rsidR="002D469D" w:rsidRDefault="002D469D" w:rsidP="00D74924">
      <w:pPr>
        <w:pStyle w:val="Heading1"/>
        <w:numPr>
          <w:ilvl w:val="0"/>
          <w:numId w:val="0"/>
        </w:numPr>
        <w:ind w:left="720" w:hanging="360"/>
        <w:sectPr w:rsidR="002D469D" w:rsidSect="00D760DF">
          <w:pgSz w:w="11906" w:h="16838"/>
          <w:pgMar w:top="1440" w:right="1440" w:bottom="1440" w:left="1440" w:header="708" w:footer="708" w:gutter="0"/>
          <w:pgNumType w:start="1"/>
          <w:cols w:space="708"/>
          <w:docGrid w:linePitch="360"/>
        </w:sectPr>
      </w:pPr>
      <w:bookmarkStart w:id="8" w:name="_Toc457804211"/>
    </w:p>
    <w:p w14:paraId="12CD60B2" w14:textId="26553A77" w:rsidR="00BF429E" w:rsidRPr="00A606F4" w:rsidRDefault="00B62F86" w:rsidP="00AD4B3B">
      <w:pPr>
        <w:pStyle w:val="Heading1"/>
        <w:numPr>
          <w:ilvl w:val="0"/>
          <w:numId w:val="8"/>
        </w:numPr>
      </w:pPr>
      <w:bookmarkStart w:id="9" w:name="_Toc515293703"/>
      <w:r w:rsidRPr="00A606F4">
        <w:lastRenderedPageBreak/>
        <w:t>General b</w:t>
      </w:r>
      <w:r w:rsidR="00BF429E" w:rsidRPr="00A606F4">
        <w:t>ackground</w:t>
      </w:r>
      <w:bookmarkEnd w:id="8"/>
      <w:bookmarkEnd w:id="9"/>
    </w:p>
    <w:p w14:paraId="71E30446" w14:textId="10CCA527" w:rsidR="006B0A75" w:rsidRDefault="00594F76" w:rsidP="00F0653F">
      <w:r>
        <w:t xml:space="preserve">Flow determines </w:t>
      </w:r>
      <w:r w:rsidR="00BF429E" w:rsidRPr="00151F3F">
        <w:t xml:space="preserve">the way resources are </w:t>
      </w:r>
      <w:r w:rsidR="00125405">
        <w:t>produc</w:t>
      </w:r>
      <w:r w:rsidR="00C94EC3">
        <w:t>ed,</w:t>
      </w:r>
      <w:r w:rsidR="00BF429E" w:rsidRPr="00151F3F">
        <w:t xml:space="preserve"> transported</w:t>
      </w:r>
      <w:r w:rsidR="00C94EC3">
        <w:t xml:space="preserve"> and </w:t>
      </w:r>
      <w:r w:rsidR="00125405">
        <w:t>assimilated</w:t>
      </w:r>
      <w:r w:rsidR="00BF429E">
        <w:t xml:space="preserve"> </w:t>
      </w:r>
      <w:r w:rsidR="00C94EC3">
        <w:t xml:space="preserve">by biota </w:t>
      </w:r>
      <w:r>
        <w:t xml:space="preserve">in </w:t>
      </w:r>
      <w:r w:rsidR="00BF429E">
        <w:t xml:space="preserve">riverine ecosystems </w:t>
      </w:r>
      <w:r w:rsidR="00937CA2">
        <w:fldChar w:fldCharType="begin"/>
      </w:r>
      <w:r w:rsidR="00686BD8">
        <w:instrText xml:space="preserve"> ADDIN EN.CITE &lt;EndNote&gt;&lt;Cite&gt;&lt;Author&gt;Poff&lt;/Author&gt;&lt;Year&gt;1997&lt;/Year&gt;&lt;RecNum&gt;1&lt;/RecNum&gt;&lt;DisplayText&gt;(Poff et al. 1997)&lt;/DisplayText&gt;&lt;record&gt;&lt;rec-number&gt;1&lt;/rec-number&gt;&lt;foreign-keys&gt;&lt;key app="EN" db-id="0vxwdf2xirdsfnevar6x0drkz5zwfxpd9p0a" timestamp="0"&gt;1&lt;/key&gt;&lt;/foreign-keys&gt;&lt;ref-type name="Journal Article"&gt;17&lt;/ref-type&gt;&lt;contributors&gt;&lt;authors&gt;&lt;author&gt;Poff,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C&lt;/author&gt;&lt;/authors&gt;&lt;/contributors&gt;&lt;titles&gt;&lt;title&gt;The natural flow regime&lt;/title&gt;&lt;secondary-title&gt;BioScience&lt;/secondary-title&gt;&lt;/titles&gt;&lt;pages&gt;769-784&lt;/pages&gt;&lt;volume&gt;47&lt;/volume&gt;&lt;number&gt;11&lt;/number&gt;&lt;dates&gt;&lt;year&gt;1997&lt;/year&gt;&lt;/dates&gt;&lt;isbn&gt;0006-3568&lt;/isbn&gt;&lt;urls&gt;&lt;/urls&gt;&lt;/record&gt;&lt;/Cite&gt;&lt;/EndNote&gt;</w:instrText>
      </w:r>
      <w:r w:rsidR="00937CA2">
        <w:fldChar w:fldCharType="separate"/>
      </w:r>
      <w:r w:rsidR="00686BD8">
        <w:rPr>
          <w:noProof/>
        </w:rPr>
        <w:t>(</w:t>
      </w:r>
      <w:hyperlink w:anchor="_ENREF_37" w:tooltip="Poff, 1997 #1" w:history="1">
        <w:r w:rsidR="00770E11">
          <w:rPr>
            <w:noProof/>
          </w:rPr>
          <w:t>Poff et al. 1997</w:t>
        </w:r>
      </w:hyperlink>
      <w:r w:rsidR="00686BD8">
        <w:rPr>
          <w:noProof/>
        </w:rPr>
        <w:t>)</w:t>
      </w:r>
      <w:r w:rsidR="00937CA2">
        <w:fldChar w:fldCharType="end"/>
      </w:r>
      <w:r w:rsidR="00BF429E" w:rsidRPr="00151F3F">
        <w:t xml:space="preserve">. </w:t>
      </w:r>
      <w:r w:rsidR="00BF429E">
        <w:t xml:space="preserve">In arid and semi-arid systems, such as the </w:t>
      </w:r>
      <w:r w:rsidR="008D7983">
        <w:t>River Murray</w:t>
      </w:r>
      <w:r w:rsidR="00BF429E">
        <w:t>, the natural flow regime is highly variable</w:t>
      </w:r>
      <w:r w:rsidR="007B3DF1">
        <w:t xml:space="preserve"> </w:t>
      </w:r>
      <w:r w:rsidR="007B3DF1">
        <w:fldChar w:fldCharType="begin"/>
      </w:r>
      <w:r w:rsidR="007B3DF1">
        <w:instrText xml:space="preserve"> ADDIN EN.CITE &lt;EndNote&gt;&lt;Cite&gt;&lt;Author&gt;Puckridge&lt;/Author&gt;&lt;Year&gt;1998&lt;/Year&gt;&lt;RecNum&gt;85&lt;/RecNum&gt;&lt;DisplayText&gt;(Puckridge et al. 1998)&lt;/DisplayText&gt;&lt;record&gt;&lt;rec-number&gt;85&lt;/rec-number&gt;&lt;foreign-keys&gt;&lt;key app="EN" db-id="0vxwdf2xirdsfnevar6x0drkz5zwfxpd9p0a" timestamp="1526290592"&gt;85&lt;/key&gt;&lt;/foreign-keys&gt;&lt;ref-type name="Journal Article"&gt;17&lt;/ref-type&gt;&lt;contributors&gt;&lt;authors&gt;&lt;author&gt;Puckridge, J. T.&lt;/author&gt;&lt;author&gt;Sheldon, F.&lt;/author&gt;&lt;author&gt;Walker, K. F.&lt;/author&gt;&lt;author&gt;Boulton, A. J.&lt;/author&gt;&lt;/authors&gt;&lt;/contributors&gt;&lt;titles&gt;&lt;title&gt;Flow variability and the ecology of large rivers&lt;/title&gt;&lt;secondary-title&gt;Marine and Freshwater Research&lt;/secondary-title&gt;&lt;/titles&gt;&lt;periodical&gt;&lt;full-title&gt;Marine and Freshwater Research&lt;/full-title&gt;&lt;/periodical&gt;&lt;pages&gt;55-72&lt;/pages&gt;&lt;volume&gt;49&lt;/volume&gt;&lt;number&gt;1&lt;/number&gt;&lt;dates&gt;&lt;year&gt;1998&lt;/year&gt;&lt;/dates&gt;&lt;urls&gt;&lt;related-urls&gt;&lt;url&gt;https://www.publish.csiro.au/paper/MF94161&lt;/url&gt;&lt;/related-urls&gt;&lt;/urls&gt;&lt;electronic-resource-num&gt;https://doi.org/10.1071/MF94161&lt;/electronic-resource-num&gt;&lt;/record&gt;&lt;/Cite&gt;&lt;/EndNote&gt;</w:instrText>
      </w:r>
      <w:r w:rsidR="007B3DF1">
        <w:fldChar w:fldCharType="separate"/>
      </w:r>
      <w:r w:rsidR="007B3DF1">
        <w:rPr>
          <w:noProof/>
        </w:rPr>
        <w:t>(</w:t>
      </w:r>
      <w:hyperlink w:anchor="_ENREF_38" w:tooltip="Puckridge, 1998 #85" w:history="1">
        <w:r w:rsidR="00770E11">
          <w:rPr>
            <w:noProof/>
          </w:rPr>
          <w:t>Puckridge et al. 1998</w:t>
        </w:r>
      </w:hyperlink>
      <w:r w:rsidR="007B3DF1">
        <w:rPr>
          <w:noProof/>
        </w:rPr>
        <w:t>)</w:t>
      </w:r>
      <w:r w:rsidR="007B3DF1">
        <w:fldChar w:fldCharType="end"/>
      </w:r>
      <w:r w:rsidR="007B3DF1">
        <w:rPr>
          <w:rStyle w:val="CommentReference"/>
        </w:rPr>
        <w:t>.</w:t>
      </w:r>
      <w:r w:rsidR="00BF429E">
        <w:t xml:space="preserve"> </w:t>
      </w:r>
      <w:r w:rsidR="001331F7">
        <w:t>Shifts from lower to higher flows</w:t>
      </w:r>
      <w:r w:rsidR="00BF429E">
        <w:t xml:space="preserve"> </w:t>
      </w:r>
      <w:r w:rsidR="00146D72">
        <w:t xml:space="preserve">under natural conditions </w:t>
      </w:r>
      <w:r w:rsidR="00A87322">
        <w:t>increase hydrological connectivity</w:t>
      </w:r>
      <w:r w:rsidR="001331F7">
        <w:t>,</w:t>
      </w:r>
      <w:r w:rsidR="00C52E9A">
        <w:t xml:space="preserve"> </w:t>
      </w:r>
      <w:r w:rsidR="004D2387">
        <w:t xml:space="preserve">enhancing </w:t>
      </w:r>
      <w:r w:rsidR="00AF131D">
        <w:t xml:space="preserve">lateral </w:t>
      </w:r>
      <w:r w:rsidR="00125405">
        <w:t>floodplain inundation</w:t>
      </w:r>
      <w:r w:rsidR="00146D72">
        <w:t xml:space="preserve"> at the same time as </w:t>
      </w:r>
      <w:r w:rsidR="001331F7">
        <w:t>increasing downstream</w:t>
      </w:r>
      <w:r>
        <w:t xml:space="preserve"> discharge</w:t>
      </w:r>
      <w:r w:rsidR="00A87322">
        <w:t xml:space="preserve">. </w:t>
      </w:r>
      <w:r w:rsidR="00125405">
        <w:t>Floodplain inundation</w:t>
      </w:r>
      <w:r w:rsidR="00C52E9A">
        <w:t xml:space="preserve"> mobilises</w:t>
      </w:r>
      <w:r w:rsidR="00233ADB">
        <w:t xml:space="preserve"> </w:t>
      </w:r>
      <w:r w:rsidR="00125405">
        <w:t xml:space="preserve">terrestrial </w:t>
      </w:r>
      <w:r w:rsidR="00233ADB">
        <w:t>carbon and nutrients</w:t>
      </w:r>
      <w:r w:rsidR="00DE72A0">
        <w:t xml:space="preserve"> </w:t>
      </w:r>
      <w:r w:rsidR="00146D72">
        <w:t xml:space="preserve">that </w:t>
      </w:r>
      <w:r w:rsidR="00125405">
        <w:t xml:space="preserve">may </w:t>
      </w:r>
      <w:r w:rsidR="00146D72">
        <w:t xml:space="preserve">stimulate </w:t>
      </w:r>
      <w:r w:rsidR="00BF429E">
        <w:t>productivity</w:t>
      </w:r>
      <w:r w:rsidR="00D51DCD">
        <w:t xml:space="preserve"> </w:t>
      </w:r>
      <w:r w:rsidR="00D51DCD">
        <w:fldChar w:fldCharType="begin">
          <w:fldData xml:space="preserve">PEVuZE5vdGU+PENpdGU+PEF1dGhvcj5BbGRyaWRnZTwvQXV0aG9yPjxZZWFyPjIwMTI8L1llYXI+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</w:fldData>
        </w:fldChar>
      </w:r>
      <w:r w:rsidR="00D51DCD">
        <w:instrText xml:space="preserve"> ADDIN EN.CITE </w:instrText>
      </w:r>
      <w:r w:rsidR="00D51DCD">
        <w:fldChar w:fldCharType="begin">
          <w:fldData xml:space="preserve">PEVuZE5vdGU+PENpdGU+PEF1dGhvcj5BbGRyaWRnZTwvQXV0aG9yPjxZZWFyPjIwMTI8L1llYXI+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</w:fldData>
        </w:fldChar>
      </w:r>
      <w:r w:rsidR="00D51DCD">
        <w:instrText xml:space="preserve"> ADDIN EN.CITE.DATA </w:instrText>
      </w:r>
      <w:r w:rsidR="00D51DCD">
        <w:fldChar w:fldCharType="end"/>
      </w:r>
      <w:r w:rsidR="00D51DCD">
        <w:fldChar w:fldCharType="separate"/>
      </w:r>
      <w:r w:rsidR="00D51DCD">
        <w:rPr>
          <w:noProof/>
        </w:rPr>
        <w:t>(</w:t>
      </w:r>
      <w:hyperlink w:anchor="_ENREF_2" w:tooltip="Aldridge, 2012 #3" w:history="1">
        <w:r w:rsidR="00770E11">
          <w:rPr>
            <w:noProof/>
          </w:rPr>
          <w:t>Aldridge et al. 2012</w:t>
        </w:r>
      </w:hyperlink>
      <w:r w:rsidR="00D51DCD">
        <w:rPr>
          <w:noProof/>
        </w:rPr>
        <w:t xml:space="preserve">, </w:t>
      </w:r>
      <w:hyperlink w:anchor="_ENREF_11" w:tooltip="Furst, 2014 #4" w:history="1">
        <w:r w:rsidR="00770E11">
          <w:rPr>
            <w:noProof/>
          </w:rPr>
          <w:t>Furst et al. 2014</w:t>
        </w:r>
      </w:hyperlink>
      <w:r w:rsidR="00D51DCD">
        <w:rPr>
          <w:noProof/>
        </w:rPr>
        <w:t xml:space="preserve">, </w:t>
      </w:r>
      <w:hyperlink w:anchor="_ENREF_24" w:tooltip="Klement, 1999 #86" w:history="1">
        <w:r w:rsidR="00770E11">
          <w:rPr>
            <w:noProof/>
          </w:rPr>
          <w:t>Klement et al. 1999</w:t>
        </w:r>
      </w:hyperlink>
      <w:r w:rsidR="00D51DCD">
        <w:rPr>
          <w:noProof/>
        </w:rPr>
        <w:t>)</w:t>
      </w:r>
      <w:r w:rsidR="00D51DCD">
        <w:fldChar w:fldCharType="end"/>
      </w:r>
      <w:r w:rsidR="00125405">
        <w:t>, whilst</w:t>
      </w:r>
      <w:r w:rsidR="00BF429E">
        <w:t xml:space="preserve"> </w:t>
      </w:r>
      <w:r w:rsidR="00125405">
        <w:t>l</w:t>
      </w:r>
      <w:r w:rsidR="001331F7">
        <w:t>ongitudinal flow</w:t>
      </w:r>
      <w:r w:rsidR="00745F64">
        <w:t xml:space="preserve"> </w:t>
      </w:r>
      <w:r w:rsidR="00C52E9A">
        <w:t xml:space="preserve">transports </w:t>
      </w:r>
      <w:r w:rsidR="00A87322">
        <w:t xml:space="preserve">resources, providing fuel for </w:t>
      </w:r>
      <w:r w:rsidR="004976D8">
        <w:t xml:space="preserve">downstream </w:t>
      </w:r>
      <w:r w:rsidR="00A87322">
        <w:t>aquatic food web</w:t>
      </w:r>
      <w:r>
        <w:t>s</w:t>
      </w:r>
      <w:r w:rsidR="00A87322">
        <w:t xml:space="preserve"> </w:t>
      </w:r>
      <w:r w:rsidR="00937CA2">
        <w:fldChar w:fldCharType="begin"/>
      </w:r>
      <w:r w:rsidR="00A82E90">
        <w:instrText xml:space="preserve"> ADDIN EN.CITE &lt;EndNote&gt;&lt;Cite&gt;&lt;Author&gt;Aldridge&lt;/Author&gt;&lt;Year&gt;2015&lt;/Year&gt;&lt;RecNum&gt;5&lt;/RecNum&gt;&lt;DisplayText&gt;(Aldridge and Brookes 2015, Aldridge et al. 2012)&lt;/DisplayText&gt;&lt;record&gt;&lt;rec-number&gt;5&lt;/rec-number&gt;&lt;foreign-keys&gt;&lt;key app="EN" db-id="0vxwdf2xirdsfnevar6x0drkz5zwfxpd9p0a" timestamp="0"&gt;5&lt;/key&gt;&lt;/foreign-keys&gt;&lt;ref-type name="Journal Article"&gt;17&lt;/ref-type&gt;&lt;contributors&gt;&lt;authors&gt;&lt;author&gt;Aldridge, K&lt;/author&gt;&lt;author&gt;Brookes, J&lt;/author&gt;&lt;/authors&gt;&lt;/contributors&gt;&lt;titles&gt;&lt;title&gt;An evaluation of the effect of increasing longitudinal connectivity within the lower River Murray on water quality and longitudinal transport of nutrients. The University of Adelaide.&lt;/title&gt;&lt;/titles&gt;&lt;dates&gt;&lt;year&gt;2015&lt;/year&gt;&lt;/dates&gt;&lt;urls&gt;&lt;/urls&gt;&lt;/record&gt;&lt;/Cite&gt;&lt;Cite&gt;&lt;Author&gt;Aldridge&lt;/Author&gt;&lt;Year&gt;2012&lt;/Year&gt;&lt;RecNum&gt;3&lt;/RecNum&gt;&lt;record&gt;&lt;rec-number&gt;3&lt;/rec-number&gt;&lt;foreign-keys&gt;&lt;key app="EN" db-id="0vxwdf2xirdsfnevar6x0drkz5zwfxpd9p0a" timestamp="0"&gt;3&lt;/key&gt;&lt;/foreign-keys&gt;&lt;ref-type name="Journal Article"&gt;17&lt;/ref-type&gt;&lt;contributors&gt;&lt;authors&gt;&lt;author&gt;Aldridge, K&lt;/author&gt;&lt;author&gt;Lorenz, Z&lt;/author&gt;&lt;author&gt;Oliver, R&lt;/author&gt;&lt;author&gt;Brookes, J&lt;/author&gt;&lt;/authors&gt;&lt;/contributors&gt;&lt;titles&gt;&lt;title&gt;Changes in water quality and phytoplankton communities in the Lower River Murray in response to a low flow-high flow sequence&lt;/title&gt;&lt;secondary-title&gt;Goyder Institute for Water Research Technical Report Series&lt;/secondary-title&gt;&lt;/titles&gt;&lt;volume&gt;12&lt;/volume&gt;&lt;number&gt;5&lt;/number&gt;&lt;dates&gt;&lt;year&gt;2012&lt;/year&gt;&lt;/dates&gt;&lt;urls&gt;&lt;/urls&gt;&lt;/record&gt;&lt;/Cite&gt;&lt;/EndNote&gt;</w:instrText>
      </w:r>
      <w:r w:rsidR="00937CA2">
        <w:fldChar w:fldCharType="separate"/>
      </w:r>
      <w:r w:rsidR="00A82E90">
        <w:rPr>
          <w:noProof/>
        </w:rPr>
        <w:t>(</w:t>
      </w:r>
      <w:hyperlink w:anchor="_ENREF_1" w:tooltip="Aldridge, 2015 #5" w:history="1">
        <w:r w:rsidR="00770E11">
          <w:rPr>
            <w:noProof/>
          </w:rPr>
          <w:t>Aldridge and Brookes 2015</w:t>
        </w:r>
      </w:hyperlink>
      <w:r w:rsidR="00A82E90">
        <w:rPr>
          <w:noProof/>
        </w:rPr>
        <w:t xml:space="preserve">, </w:t>
      </w:r>
      <w:hyperlink w:anchor="_ENREF_2" w:tooltip="Aldridge, 2012 #3" w:history="1">
        <w:r w:rsidR="00770E11">
          <w:rPr>
            <w:noProof/>
          </w:rPr>
          <w:t>Aldridge et al. 2012</w:t>
        </w:r>
      </w:hyperlink>
      <w:r w:rsidR="00A82E90">
        <w:rPr>
          <w:noProof/>
        </w:rPr>
        <w:t>)</w:t>
      </w:r>
      <w:r w:rsidR="00937CA2">
        <w:fldChar w:fldCharType="end"/>
      </w:r>
      <w:r w:rsidR="00BF429E">
        <w:rPr>
          <w:rStyle w:val="CommentReference"/>
        </w:rPr>
        <w:t>.</w:t>
      </w:r>
      <w:r w:rsidR="00BF429E">
        <w:t xml:space="preserve"> </w:t>
      </w:r>
      <w:r>
        <w:t>R</w:t>
      </w:r>
      <w:r w:rsidR="00E8580F">
        <w:t xml:space="preserve">iver regulation </w:t>
      </w:r>
      <w:r>
        <w:t>can alter</w:t>
      </w:r>
      <w:r w:rsidR="00E8580F">
        <w:t xml:space="preserve"> the degree of</w:t>
      </w:r>
      <w:r w:rsidR="006B0A75">
        <w:t xml:space="preserve"> </w:t>
      </w:r>
      <w:r w:rsidR="00E8580F">
        <w:t>longitudinal connectivity, with subsequent impacts u</w:t>
      </w:r>
      <w:r w:rsidR="00E330CB">
        <w:t>pon</w:t>
      </w:r>
      <w:r w:rsidR="00E8580F">
        <w:t xml:space="preserve"> aquatic ecosystems</w:t>
      </w:r>
      <w:r w:rsidR="00F830D5">
        <w:t xml:space="preserve"> </w:t>
      </w:r>
      <w:r w:rsidR="00937CA2">
        <w:fldChar w:fldCharType="begin"/>
      </w:r>
      <w:r w:rsidR="00686BD8">
        <w:instrText xml:space="preserve"> ADDIN EN.CITE &lt;EndNote&gt;&lt;Cite&gt;&lt;Author&gt;Nilsson&lt;/Author&gt;&lt;Year&gt;2005&lt;/Year&gt;&lt;RecNum&gt;67&lt;/RecNum&gt;&lt;DisplayText&gt;(Nilsson et al. 2005)&lt;/DisplayText&gt;&lt;record&gt;&lt;rec-number&gt;67&lt;/rec-number&gt;&lt;foreign-keys&gt;&lt;key app="EN" db-id="0vxwdf2xirdsfnevar6x0drkz5zwfxpd9p0a" timestamp="1507781598"&gt;67&lt;/key&gt;&lt;/foreign-keys&gt;&lt;ref-type name="Journal Article"&gt;17&lt;/ref-type&gt;&lt;contributors&gt;&lt;authors&gt;&lt;author&gt;Nilsson, Christer&lt;/author&gt;&lt;author&gt;Reidy, Catherine A.&lt;/author&gt;&lt;author&gt;Dynesius, Mats&lt;/author&gt;&lt;author&gt;Revenga, Carmen&lt;/author&gt;&lt;/authors&gt;&lt;/contributors&gt;&lt;titles&gt;&lt;title&gt;Fragmentation and Flow Regulation of the World&amp;apos;s Large River Systems&lt;/title&gt;&lt;secondary-title&gt;Science&lt;/secondary-title&gt;&lt;/titles&gt;&lt;periodical&gt;&lt;full-title&gt;Science&lt;/full-title&gt;&lt;/periodical&gt;&lt;pages&gt;405-408&lt;/pages&gt;&lt;volume&gt;308&lt;/volume&gt;&lt;number&gt;5720&lt;/number&gt;&lt;dates&gt;&lt;year&gt;2005&lt;/year&gt;&lt;/dates&gt;&lt;urls&gt;&lt;/urls&gt;&lt;electronic-resource-num&gt;10.1126/science.1107887&lt;/electronic-resource-num&gt;&lt;/record&gt;&lt;/Cite&gt;&lt;/EndNote&gt;</w:instrText>
      </w:r>
      <w:r w:rsidR="00937CA2">
        <w:fldChar w:fldCharType="separate"/>
      </w:r>
      <w:r w:rsidR="00686BD8">
        <w:rPr>
          <w:noProof/>
        </w:rPr>
        <w:t>(</w:t>
      </w:r>
      <w:hyperlink w:anchor="_ENREF_34" w:tooltip="Nilsson, 2005 #67" w:history="1">
        <w:r w:rsidR="00770E11">
          <w:rPr>
            <w:noProof/>
          </w:rPr>
          <w:t>Nilsson et al. 2005</w:t>
        </w:r>
      </w:hyperlink>
      <w:r w:rsidR="00686BD8">
        <w:rPr>
          <w:noProof/>
        </w:rPr>
        <w:t>)</w:t>
      </w:r>
      <w:r w:rsidR="00937CA2">
        <w:fldChar w:fldCharType="end"/>
      </w:r>
      <w:r w:rsidR="00F830D5">
        <w:t>.</w:t>
      </w:r>
      <w:r w:rsidR="00E8580F">
        <w:t xml:space="preserve"> </w:t>
      </w:r>
      <w:r w:rsidR="002D469D">
        <w:t>Impoundment</w:t>
      </w:r>
      <w:r w:rsidR="00E8580F">
        <w:t xml:space="preserve"> </w:t>
      </w:r>
      <w:r w:rsidR="002D469D">
        <w:t xml:space="preserve">of lotic systems </w:t>
      </w:r>
      <w:r w:rsidR="004976D8">
        <w:t>typically alters riverine hydraulics (i.e. water depth and velocity) and</w:t>
      </w:r>
      <w:r w:rsidR="00E8580F">
        <w:t xml:space="preserve"> increase</w:t>
      </w:r>
      <w:r w:rsidR="004976D8">
        <w:t>s</w:t>
      </w:r>
      <w:r w:rsidR="00E8580F">
        <w:t xml:space="preserve"> </w:t>
      </w:r>
      <w:r w:rsidR="00BF429E">
        <w:t>water residence times (WRTs)</w:t>
      </w:r>
      <w:r w:rsidR="00E330CB">
        <w:t>,</w:t>
      </w:r>
      <w:r w:rsidR="00E8580F">
        <w:t xml:space="preserve"> resulting in increased </w:t>
      </w:r>
      <w:r w:rsidR="00BF429E">
        <w:t>deposition of sediments, nutrients and carbon</w:t>
      </w:r>
      <w:r w:rsidR="002D469D">
        <w:t>, and</w:t>
      </w:r>
      <w:r w:rsidR="00BF429E">
        <w:t xml:space="preserve"> changes in the proportion of nutrients available for primary production </w:t>
      </w:r>
      <w:r w:rsidR="00937CA2">
        <w:fldChar w:fldCharType="begin"/>
      </w:r>
      <w:r w:rsidR="00686BD8">
        <w:instrText xml:space="preserve"> ADDIN EN.CITE &lt;EndNote&gt;&lt;Cite&gt;&lt;Author&gt;Cook&lt;/Author&gt;&lt;Year&gt;2010&lt;/Year&gt;&lt;RecNum&gt;6&lt;/RecNum&gt;&lt;DisplayText&gt;(Cook et al. 2010)&lt;/DisplayText&gt;&lt;record&gt;&lt;rec-number&gt;6&lt;/rec-number&gt;&lt;foreign-keys&gt;&lt;key app="EN" db-id="0vxwdf2xirdsfnevar6x0drkz5zwfxpd9p0a" timestamp="0"&gt;6&lt;/key&gt;&lt;/foreign-keys&gt;&lt;ref-type name="Journal Article"&gt;17&lt;/ref-type&gt;&lt;contributors&gt;&lt;authors&gt;&lt;author&gt;Cook, Perran LM&lt;/author&gt;&lt;author&gt;Aldridge, Kane T&lt;/author&gt;&lt;author&gt;Lamontagne, Sebastien&lt;/author&gt;&lt;author&gt;Brookes, JD&lt;/author&gt;&lt;/authors&gt;&lt;/contributors&gt;&lt;titles&gt;&lt;title&gt;Retention of nitrogen, phosphorus and silicon in a large semi-arid riverine lake system&lt;/title&gt;&lt;secondary-title&gt;Biogeochemistry&lt;/secondary-title&gt;&lt;/titles&gt;&lt;pages&gt;49-63&lt;/pages&gt;&lt;volume&gt;99&lt;/volume&gt;&lt;number&gt;1-3&lt;/number&gt;&lt;dates&gt;&lt;year&gt;2010&lt;/year&gt;&lt;/dates&gt;&lt;isbn&gt;0168-2563&lt;/isbn&gt;&lt;urls&gt;&lt;/urls&gt;&lt;/record&gt;&lt;/Cite&gt;&lt;/EndNote&gt;</w:instrText>
      </w:r>
      <w:r w:rsidR="00937CA2">
        <w:fldChar w:fldCharType="separate"/>
      </w:r>
      <w:r w:rsidR="00686BD8">
        <w:rPr>
          <w:noProof/>
        </w:rPr>
        <w:t>(</w:t>
      </w:r>
      <w:hyperlink w:anchor="_ENREF_7" w:tooltip="Cook, 2010 #6" w:history="1">
        <w:r w:rsidR="00770E11">
          <w:rPr>
            <w:noProof/>
          </w:rPr>
          <w:t>Cook et al. 2010</w:t>
        </w:r>
      </w:hyperlink>
      <w:r w:rsidR="00686BD8">
        <w:rPr>
          <w:noProof/>
        </w:rPr>
        <w:t>)</w:t>
      </w:r>
      <w:r w:rsidR="00937CA2">
        <w:fldChar w:fldCharType="end"/>
      </w:r>
      <w:r w:rsidR="00BF429E">
        <w:t xml:space="preserve">. These changes </w:t>
      </w:r>
      <w:r w:rsidR="00012F5B">
        <w:t>can</w:t>
      </w:r>
      <w:r w:rsidR="00BF429E">
        <w:t xml:space="preserve"> </w:t>
      </w:r>
      <w:r w:rsidR="00BA0AED">
        <w:t>alter the community composition</w:t>
      </w:r>
      <w:r w:rsidR="00556FED">
        <w:t xml:space="preserve"> and structure</w:t>
      </w:r>
      <w:r w:rsidR="00BF429E">
        <w:t xml:space="preserve"> of primary producers</w:t>
      </w:r>
      <w:r w:rsidR="00012F5B">
        <w:t xml:space="preserve"> (e.g. diatoms in the presence of high concentrations of silica and blue-green algae’s in the presence of high concentrations of phosphorus and nitrogen)</w:t>
      </w:r>
      <w:r w:rsidR="00BF429E">
        <w:t xml:space="preserve">, compromising the quality of food for higher trophic organisms both within </w:t>
      </w:r>
      <w:r w:rsidR="002D469D">
        <w:t>impoundments and</w:t>
      </w:r>
      <w:r w:rsidR="00BF429E">
        <w:t xml:space="preserve"> downstream environments</w:t>
      </w:r>
      <w:r w:rsidR="006E472F">
        <w:t xml:space="preserve">. </w:t>
      </w:r>
    </w:p>
    <w:p w14:paraId="7ACBDDB2" w14:textId="1EA72ACD" w:rsidR="005F2CBC" w:rsidRDefault="002D469D" w:rsidP="00F0653F">
      <w:r>
        <w:t>C</w:t>
      </w:r>
      <w:r w:rsidR="00262B9D">
        <w:t>hanges in</w:t>
      </w:r>
      <w:r w:rsidR="00594F76">
        <w:t xml:space="preserve"> riverine</w:t>
      </w:r>
      <w:r w:rsidR="00262B9D">
        <w:t xml:space="preserve"> hydraulic</w:t>
      </w:r>
      <w:r w:rsidR="00594F76">
        <w:t>s</w:t>
      </w:r>
      <w:r w:rsidR="00262B9D">
        <w:t xml:space="preserve"> </w:t>
      </w:r>
      <w:r>
        <w:t xml:space="preserve">associated with river regulation </w:t>
      </w:r>
      <w:r w:rsidR="00BF429E">
        <w:t>influence</w:t>
      </w:r>
      <w:r w:rsidR="00BF429E" w:rsidRPr="00ED2125">
        <w:t xml:space="preserve"> </w:t>
      </w:r>
      <w:r w:rsidR="00634DDF">
        <w:t>the</w:t>
      </w:r>
      <w:r w:rsidR="00CB15A7">
        <w:t xml:space="preserve"> </w:t>
      </w:r>
      <w:r w:rsidR="00DC1EFF">
        <w:t>dynamics of</w:t>
      </w:r>
      <w:r w:rsidR="009000F9">
        <w:t xml:space="preserve"> riverine</w:t>
      </w:r>
      <w:r w:rsidR="00DC1EFF">
        <w:t xml:space="preserve"> </w:t>
      </w:r>
      <w:r w:rsidR="00BF429E" w:rsidRPr="00ED2125">
        <w:t xml:space="preserve">zooplankton </w:t>
      </w:r>
      <w:r w:rsidR="00634DDF">
        <w:t>communit</w:t>
      </w:r>
      <w:r w:rsidR="00CB15A7">
        <w:t>ies</w:t>
      </w:r>
      <w:r w:rsidR="00C30080">
        <w:t xml:space="preserve"> </w:t>
      </w:r>
      <w:r w:rsidR="004976D8">
        <w:t xml:space="preserve">(i.e. species </w:t>
      </w:r>
      <w:r w:rsidR="004D2387">
        <w:t xml:space="preserve">composition </w:t>
      </w:r>
      <w:r w:rsidR="004976D8">
        <w:t xml:space="preserve">and abundance) </w:t>
      </w:r>
      <w:r w:rsidR="00937CA2">
        <w:fldChar w:fldCharType="begin"/>
      </w:r>
      <w:r w:rsidR="00686BD8">
        <w:instrText xml:space="preserve"> ADDIN EN.CITE &lt;EndNote&gt;&lt;Cite&gt;&lt;Author&gt;Shiel&lt;/Author&gt;&lt;Year&gt;1982&lt;/Year&gt;&lt;RecNum&gt;30&lt;/RecNum&gt;&lt;DisplayText&gt;(Shiel et al. 1982)&lt;/DisplayText&gt;&lt;record&gt;&lt;rec-number&gt;30&lt;/rec-number&gt;&lt;foreign-keys&gt;&lt;key app="EN" db-id="0vxwdf2xirdsfnevar6x0drkz5zwfxpd9p0a" timestamp="0"&gt;30&lt;/key&gt;&lt;/foreign-keys&gt;&lt;ref-type name="Journal Article"&gt;17&lt;/ref-type&gt;&lt;contributors&gt;&lt;authors&gt;&lt;author&gt;Shiel, RJ&lt;/author&gt;&lt;author&gt;Walker, KF&lt;/author&gt;&lt;author&gt;Williams, WD&lt;/author&gt;&lt;/authors&gt;&lt;/contributors&gt;&lt;titles&gt;&lt;title&gt;Plankton of the lower River Murray, South Australia&lt;/title&gt;&lt;secondary-title&gt;Marine and Freshwater Research&lt;/secondary-title&gt;&lt;/titles&gt;&lt;periodical&gt;&lt;full-title&gt;Marine and Freshwater Research&lt;/full-title&gt;&lt;/periodical&gt;&lt;pages&gt;301-327&lt;/pages&gt;&lt;volume&gt;33&lt;/volume&gt;&lt;number&gt;2&lt;/number&gt;&lt;dates&gt;&lt;year&gt;1982&lt;/year&gt;&lt;/dates&gt;&lt;isbn&gt;1448-6059&lt;/isbn&gt;&lt;urls&gt;&lt;/urls&gt;&lt;/record&gt;&lt;/Cite&gt;&lt;/EndNote&gt;</w:instrText>
      </w:r>
      <w:r w:rsidR="00937CA2">
        <w:fldChar w:fldCharType="separate"/>
      </w:r>
      <w:r w:rsidR="00686BD8">
        <w:rPr>
          <w:noProof/>
        </w:rPr>
        <w:t>(</w:t>
      </w:r>
      <w:hyperlink w:anchor="_ENREF_39" w:tooltip="Shiel, 1982 #30" w:history="1">
        <w:r w:rsidR="00770E11">
          <w:rPr>
            <w:noProof/>
          </w:rPr>
          <w:t>Shiel et al. 1982</w:t>
        </w:r>
      </w:hyperlink>
      <w:r w:rsidR="00686BD8">
        <w:rPr>
          <w:noProof/>
        </w:rPr>
        <w:t>)</w:t>
      </w:r>
      <w:r w:rsidR="00937CA2">
        <w:fldChar w:fldCharType="end"/>
      </w:r>
      <w:r w:rsidR="00CB15A7">
        <w:t xml:space="preserve">. </w:t>
      </w:r>
      <w:r w:rsidR="005F2CBC">
        <w:t>In general, c</w:t>
      </w:r>
      <w:r w:rsidR="009000F9" w:rsidRPr="009000F9">
        <w:t xml:space="preserve">ladocerans and cyclopoid copepods </w:t>
      </w:r>
      <w:r w:rsidR="009000F9">
        <w:t>tend to</w:t>
      </w:r>
      <w:r w:rsidR="009000F9" w:rsidRPr="009000F9">
        <w:t xml:space="preserve"> thrive within slower flowing littoral zones</w:t>
      </w:r>
      <w:r w:rsidR="009000F9">
        <w:t xml:space="preserve"> and floodplain habitats</w:t>
      </w:r>
      <w:r w:rsidR="004976D8">
        <w:t>,</w:t>
      </w:r>
      <w:r w:rsidR="009000F9" w:rsidRPr="009000F9">
        <w:t xml:space="preserve"> in comparison to </w:t>
      </w:r>
      <w:r w:rsidR="009000F9">
        <w:t xml:space="preserve">the lotic </w:t>
      </w:r>
      <w:r w:rsidR="009000F9" w:rsidRPr="009000F9">
        <w:t>pela</w:t>
      </w:r>
      <w:r w:rsidR="00C960F9">
        <w:t xml:space="preserve">gic zones within river systems. </w:t>
      </w:r>
      <w:r w:rsidR="00DE434E">
        <w:t xml:space="preserve">The </w:t>
      </w:r>
      <w:r w:rsidR="009000F9" w:rsidRPr="009000F9">
        <w:t>structural complexity</w:t>
      </w:r>
      <w:r w:rsidR="009000F9">
        <w:t xml:space="preserve"> of littoral and floodplain </w:t>
      </w:r>
      <w:r w:rsidR="001B0BA6">
        <w:t>habitats</w:t>
      </w:r>
      <w:r w:rsidR="009000F9" w:rsidRPr="009000F9">
        <w:t xml:space="preserve"> </w:t>
      </w:r>
      <w:r w:rsidR="00DE434E">
        <w:t>mediate</w:t>
      </w:r>
      <w:r w:rsidR="009000F9" w:rsidRPr="009000F9">
        <w:t xml:space="preserve"> competitive and predatory interac</w:t>
      </w:r>
      <w:r w:rsidR="009000F9">
        <w:t>tions by providing refuges</w:t>
      </w:r>
      <w:r w:rsidR="00885E21">
        <w:t xml:space="preserve"> </w:t>
      </w:r>
      <w:r w:rsidR="00937CA2">
        <w:fldChar w:fldCharType="begin"/>
      </w:r>
      <w:r w:rsidR="00686BD8">
        <w:instrText xml:space="preserve"> ADDIN EN.CITE &lt;EndNote&gt;&lt;Cite&gt;&lt;Author&gt;Meerhoff&lt;/Author&gt;&lt;Year&gt;2007&lt;/Year&gt;&lt;RecNum&gt;74&lt;/RecNum&gt;&lt;Prefix&gt;e.g. &lt;/Prefix&gt;&lt;DisplayText&gt;(e.g. Meerhoff et al. 2007)&lt;/DisplayText&gt;&lt;record&gt;&lt;rec-number&gt;74&lt;/rec-number&gt;&lt;foreign-keys&gt;&lt;key app="EN" db-id="0vxwdf2xirdsfnevar6x0drkz5zwfxpd9p0a" timestamp="1519954198"&gt;74&lt;/key&gt;&lt;/foreign-keys&gt;&lt;ref-type name="Journal Article"&gt;17&lt;/ref-type&gt;&lt;contributors&gt;&lt;authors&gt;&lt;author&gt;Meerhoff, Mariana&lt;/author&gt;&lt;author&gt;Iglesias, Carlos&lt;/author&gt;&lt;author&gt;De Mello, Franco Teixeira&lt;/author&gt;&lt;author&gt;Clemente, Juan M.&lt;/author&gt;&lt;author&gt;Jensen, Elisabeth&lt;/author&gt;&lt;author&gt;Lauridsen, Torben L.&lt;/author&gt;&lt;author&gt;Jeppesen, Erik&lt;/author&gt;&lt;/authors&gt;&lt;/contributors&gt;&lt;titles&gt;&lt;title&gt;Effects of habitat complexity on community structure and predator avoidance behaviour of littoral zooplankton in temperate versus subtropical shallow lakes&lt;/title&gt;&lt;secondary-title&gt;Freshwater Biology&lt;/secondary-title&gt;&lt;/titles&gt;&lt;periodical&gt;&lt;full-title&gt;Freshwater Biology&lt;/full-title&gt;&lt;/periodical&gt;&lt;pages&gt;1009-1021&lt;/pages&gt;&lt;volume&gt;52&lt;/volume&gt;&lt;number&gt;6&lt;/number&gt;&lt;keywords&gt;&lt;keyword&gt;diel horizontal migration&lt;/keyword&gt;&lt;keyword&gt;diel vertical migration&lt;/keyword&gt;&lt;keyword&gt;free-floating plants&lt;/keyword&gt;&lt;keyword&gt;refuge effect&lt;/keyword&gt;&lt;keyword&gt;subtropical lake&lt;/keyword&gt;&lt;/keywords&gt;&lt;dates&gt;&lt;year&gt;2007&lt;/year&gt;&lt;/dates&gt;&lt;publisher&gt;Blackwell Publishing Ltd&lt;/publisher&gt;&lt;isbn&gt;1365-2427&lt;/isbn&gt;&lt;urls&gt;&lt;related-urls&gt;&lt;url&gt;http://dx.doi.org/10.1111/j.1365-2427.2007.01748.x&lt;/url&gt;&lt;/related-urls&gt;&lt;/urls&gt;&lt;electronic-resource-num&gt;10.1111/j.1365-2427.2007.01748.x&lt;/electronic-resource-num&gt;&lt;/record&gt;&lt;/Cite&gt;&lt;/EndNote&gt;</w:instrText>
      </w:r>
      <w:r w:rsidR="00937CA2">
        <w:fldChar w:fldCharType="separate"/>
      </w:r>
      <w:r w:rsidR="00686BD8">
        <w:rPr>
          <w:noProof/>
        </w:rPr>
        <w:t>(</w:t>
      </w:r>
      <w:hyperlink w:anchor="_ENREF_32" w:tooltip="Meerhoff, 2007 #74" w:history="1">
        <w:r w:rsidR="00770E11">
          <w:rPr>
            <w:noProof/>
          </w:rPr>
          <w:t>e.g. Meerhoff et al. 2007</w:t>
        </w:r>
      </w:hyperlink>
      <w:r w:rsidR="00686BD8">
        <w:rPr>
          <w:noProof/>
        </w:rPr>
        <w:t>)</w:t>
      </w:r>
      <w:r w:rsidR="00937CA2">
        <w:fldChar w:fldCharType="end"/>
      </w:r>
      <w:r w:rsidR="00DE434E">
        <w:t xml:space="preserve">, thus stabilising </w:t>
      </w:r>
      <w:r w:rsidR="009000F9" w:rsidRPr="009000F9">
        <w:t xml:space="preserve">predator–prey interactions and </w:t>
      </w:r>
      <w:r w:rsidR="00DE434E">
        <w:t>promoting</w:t>
      </w:r>
      <w:r w:rsidR="008C0CF6" w:rsidRPr="009000F9">
        <w:t xml:space="preserve"> </w:t>
      </w:r>
      <w:r w:rsidR="009000F9" w:rsidRPr="009000F9">
        <w:t xml:space="preserve">more abundant and diverse </w:t>
      </w:r>
      <w:r w:rsidR="00DE434E">
        <w:t xml:space="preserve">zooplankton </w:t>
      </w:r>
      <w:r w:rsidR="009000F9" w:rsidRPr="009000F9">
        <w:t xml:space="preserve">communities over longer periods of time. </w:t>
      </w:r>
      <w:r w:rsidR="003E6A6F">
        <w:t>Additionally</w:t>
      </w:r>
      <w:r w:rsidR="009000F9" w:rsidRPr="009000F9">
        <w:t>, crustaceans cannot reproduce or maintain their position within fast flowing water and thus</w:t>
      </w:r>
      <w:r w:rsidR="004976D8">
        <w:t>,</w:t>
      </w:r>
      <w:r w:rsidR="009000F9" w:rsidRPr="009000F9">
        <w:t xml:space="preserve"> the rate of water movement is a fundamental factor affecting their density in lotic habitats.</w:t>
      </w:r>
      <w:r w:rsidR="001B0BA6">
        <w:t xml:space="preserve"> </w:t>
      </w:r>
      <w:r w:rsidR="001B0BA6" w:rsidRPr="004310BE">
        <w:t xml:space="preserve">In </w:t>
      </w:r>
      <w:r w:rsidR="004976D8">
        <w:t>contrast</w:t>
      </w:r>
      <w:r w:rsidR="004976D8" w:rsidRPr="004310BE">
        <w:t xml:space="preserve"> </w:t>
      </w:r>
      <w:r w:rsidR="001B0BA6" w:rsidRPr="004310BE">
        <w:t xml:space="preserve">to crustacean zooplankton, rotifers dominate </w:t>
      </w:r>
      <w:r w:rsidR="004976D8">
        <w:t>communities</w:t>
      </w:r>
      <w:r w:rsidR="001B0BA6" w:rsidRPr="004310BE">
        <w:t xml:space="preserve"> within </w:t>
      </w:r>
      <w:r w:rsidR="001B0BA6">
        <w:t>fast</w:t>
      </w:r>
      <w:r w:rsidR="004976D8">
        <w:t>-</w:t>
      </w:r>
      <w:r w:rsidR="001B0BA6" w:rsidRPr="004310BE">
        <w:t>flowing water</w:t>
      </w:r>
      <w:r w:rsidR="00BF723A">
        <w:t>.</w:t>
      </w:r>
      <w:r w:rsidR="005F2CBC">
        <w:t xml:space="preserve"> The factors driving this dominance </w:t>
      </w:r>
      <w:r w:rsidR="00DB7001">
        <w:t xml:space="preserve">are </w:t>
      </w:r>
      <w:r w:rsidR="005F2CBC">
        <w:t>not fully understood</w:t>
      </w:r>
      <w:r w:rsidR="00DB7001">
        <w:t>;</w:t>
      </w:r>
      <w:r w:rsidR="00022DC6">
        <w:t xml:space="preserve"> </w:t>
      </w:r>
      <w:r w:rsidR="00C563FE">
        <w:t>however, may</w:t>
      </w:r>
      <w:r w:rsidR="00F34778">
        <w:t xml:space="preserve"> </w:t>
      </w:r>
      <w:r w:rsidR="005F2CBC">
        <w:t xml:space="preserve">be </w:t>
      </w:r>
      <w:r w:rsidR="00672B86">
        <w:t>related</w:t>
      </w:r>
      <w:r w:rsidR="00265D67">
        <w:t xml:space="preserve"> to</w:t>
      </w:r>
      <w:r w:rsidR="00672B86">
        <w:t xml:space="preserve"> </w:t>
      </w:r>
      <w:r w:rsidR="00A256E7">
        <w:t>r</w:t>
      </w:r>
      <w:r w:rsidR="005F2CBC">
        <w:t>otifer</w:t>
      </w:r>
      <w:r w:rsidR="009F456A">
        <w:t>s higher</w:t>
      </w:r>
      <w:r w:rsidR="00DB7001">
        <w:t xml:space="preserve"> </w:t>
      </w:r>
      <w:r w:rsidR="001A7AB7">
        <w:t>reproduction rates</w:t>
      </w:r>
      <w:r w:rsidR="005D4211">
        <w:t xml:space="preserve"> </w:t>
      </w:r>
      <w:r w:rsidR="007C790C">
        <w:t>and buoyancy</w:t>
      </w:r>
      <w:r w:rsidR="00983844">
        <w:t xml:space="preserve">. </w:t>
      </w:r>
      <w:r w:rsidR="005D4211">
        <w:t>R</w:t>
      </w:r>
      <w:r w:rsidR="00983844">
        <w:t xml:space="preserve">otifers have </w:t>
      </w:r>
      <w:r w:rsidR="005F2CBC">
        <w:t xml:space="preserve">poor </w:t>
      </w:r>
      <w:r w:rsidR="00A256E7">
        <w:t xml:space="preserve">swimming </w:t>
      </w:r>
      <w:r w:rsidR="005F2CBC">
        <w:t>abilities</w:t>
      </w:r>
      <w:r w:rsidR="00A256E7">
        <w:t xml:space="preserve"> </w:t>
      </w:r>
      <w:r w:rsidR="00900E6F">
        <w:fldChar w:fldCharType="begin">
          <w:fldData xml:space="preserve">PEVuZE5vdGU+PENpdGU+PEF1dGhvcj5HaWxiZXJ0PC9BdXRob3I+PFllYXI+MTk4NTwvWWVhcj48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</w:fldData>
        </w:fldChar>
      </w:r>
      <w:r w:rsidR="00DE434E">
        <w:instrText xml:space="preserve"> ADDIN EN.CITE </w:instrText>
      </w:r>
      <w:r w:rsidR="00DE434E">
        <w:fldChar w:fldCharType="begin">
          <w:fldData xml:space="preserve">PEVuZE5vdGU+PENpdGU+PEF1dGhvcj5HaWxiZXJ0PC9BdXRob3I+PFllYXI+MTk4NTwvWWVhcj48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</w:fldData>
        </w:fldChar>
      </w:r>
      <w:r w:rsidR="00DE434E">
        <w:instrText xml:space="preserve"> ADDIN EN.CITE.DATA </w:instrText>
      </w:r>
      <w:r w:rsidR="00DE434E">
        <w:fldChar w:fldCharType="end"/>
      </w:r>
      <w:r w:rsidR="00900E6F">
        <w:fldChar w:fldCharType="separate"/>
      </w:r>
      <w:r w:rsidR="00DE434E">
        <w:rPr>
          <w:noProof/>
        </w:rPr>
        <w:t xml:space="preserve">(e.g. &lt;0.5 millimetres per second escape velocity for </w:t>
      </w:r>
      <w:r w:rsidR="00DE434E" w:rsidRPr="00314D7C">
        <w:rPr>
          <w:i/>
          <w:noProof/>
        </w:rPr>
        <w:t>Polyarthra vulgaris</w:t>
      </w:r>
      <w:r w:rsidR="00DE434E">
        <w:rPr>
          <w:noProof/>
        </w:rPr>
        <w:t xml:space="preserve"> in </w:t>
      </w:r>
      <w:hyperlink w:anchor="_ENREF_14" w:tooltip="Gilbert, 1985 #71" w:history="1">
        <w:r w:rsidR="00770E11">
          <w:rPr>
            <w:noProof/>
          </w:rPr>
          <w:t>Gilbert 1985</w:t>
        </w:r>
      </w:hyperlink>
      <w:r w:rsidR="00DE434E">
        <w:rPr>
          <w:noProof/>
        </w:rPr>
        <w:t xml:space="preserve">, </w:t>
      </w:r>
      <w:hyperlink w:anchor="_ENREF_15" w:tooltip="Gilbert, 1987 #70" w:history="1">
        <w:r w:rsidR="00770E11">
          <w:rPr>
            <w:noProof/>
          </w:rPr>
          <w:t>1987</w:t>
        </w:r>
      </w:hyperlink>
      <w:r w:rsidR="00DE434E">
        <w:rPr>
          <w:noProof/>
        </w:rPr>
        <w:t>)</w:t>
      </w:r>
      <w:r w:rsidR="00900E6F">
        <w:fldChar w:fldCharType="end"/>
      </w:r>
      <w:r w:rsidR="00983844">
        <w:t xml:space="preserve"> and </w:t>
      </w:r>
      <w:r w:rsidR="00DE434E">
        <w:t>may</w:t>
      </w:r>
      <w:r w:rsidR="005F2CBC">
        <w:t xml:space="preserve"> be </w:t>
      </w:r>
      <w:r w:rsidR="005D4211">
        <w:t xml:space="preserve">flushed </w:t>
      </w:r>
      <w:r w:rsidR="005F2CBC">
        <w:t xml:space="preserve">from </w:t>
      </w:r>
      <w:r w:rsidR="00F34778">
        <w:t xml:space="preserve">floodplains and </w:t>
      </w:r>
      <w:proofErr w:type="spellStart"/>
      <w:r w:rsidR="00F34778">
        <w:t>slackwaters</w:t>
      </w:r>
      <w:proofErr w:type="spellEnd"/>
      <w:r w:rsidR="005D4211">
        <w:t>,</w:t>
      </w:r>
      <w:r w:rsidR="00022DC6">
        <w:t xml:space="preserve"> and entrained</w:t>
      </w:r>
      <w:r w:rsidR="005D4211">
        <w:t xml:space="preserve"> and transported</w:t>
      </w:r>
      <w:r w:rsidR="00022DC6">
        <w:t xml:space="preserve"> within the faster flowing </w:t>
      </w:r>
      <w:r w:rsidR="00F34778">
        <w:t>zones</w:t>
      </w:r>
      <w:r w:rsidR="00022DC6">
        <w:t xml:space="preserve"> of the river channel.</w:t>
      </w:r>
      <w:r w:rsidR="00A248D6">
        <w:t xml:space="preserve"> </w:t>
      </w:r>
    </w:p>
    <w:p w14:paraId="67DC2B9E" w14:textId="2A9C8C72" w:rsidR="00BF429E" w:rsidRDefault="00EA5F77" w:rsidP="00F0653F">
      <w:r>
        <w:t>Zooplankton provide a key link between primary producers and higher trophic organisms such as</w:t>
      </w:r>
      <w:r w:rsidR="00265D67">
        <w:t xml:space="preserve"> </w:t>
      </w:r>
      <w:r w:rsidR="005D4211">
        <w:t xml:space="preserve">macroinvertebrates, </w:t>
      </w:r>
      <w:r w:rsidR="00265D67">
        <w:t>fish</w:t>
      </w:r>
      <w:r w:rsidR="005D4211">
        <w:t xml:space="preserve"> and</w:t>
      </w:r>
      <w:r w:rsidR="00265D67">
        <w:t xml:space="preserve"> birds</w:t>
      </w:r>
      <w:r>
        <w:t xml:space="preserve">. </w:t>
      </w:r>
      <w:r w:rsidR="00BF429E" w:rsidRPr="00391E0A">
        <w:t>The degree and direction in which zooplankton are assimilat</w:t>
      </w:r>
      <w:r w:rsidR="00BF429E">
        <w:t>ed</w:t>
      </w:r>
      <w:r w:rsidR="00BF429E" w:rsidRPr="00391E0A">
        <w:t xml:space="preserve"> into aquatic </w:t>
      </w:r>
      <w:r w:rsidR="00BF429E">
        <w:t>food web</w:t>
      </w:r>
      <w:r w:rsidR="005D4211">
        <w:t>s</w:t>
      </w:r>
      <w:r w:rsidR="00BF429E" w:rsidRPr="00391E0A">
        <w:t xml:space="preserve"> depend</w:t>
      </w:r>
      <w:r w:rsidR="005D748A">
        <w:t>s on</w:t>
      </w:r>
      <w:r w:rsidR="00BF429E" w:rsidRPr="00391E0A">
        <w:t xml:space="preserve"> the composition and abundance</w:t>
      </w:r>
      <w:r w:rsidR="00CC7407">
        <w:t xml:space="preserve"> of zooplankton </w:t>
      </w:r>
      <w:r w:rsidR="005D4211">
        <w:t xml:space="preserve">communities, </w:t>
      </w:r>
      <w:r w:rsidR="00CC7407">
        <w:t xml:space="preserve">and </w:t>
      </w:r>
      <w:r w:rsidR="00950C3C">
        <w:t xml:space="preserve">their consumers (e.g. </w:t>
      </w:r>
      <w:r w:rsidR="00CC7407">
        <w:t>fish</w:t>
      </w:r>
      <w:r w:rsidR="00950C3C">
        <w:t>)</w:t>
      </w:r>
      <w:r w:rsidR="00CC7407">
        <w:t>.</w:t>
      </w:r>
      <w:r w:rsidR="00BF429E" w:rsidRPr="00391E0A">
        <w:t xml:space="preserve"> </w:t>
      </w:r>
      <w:r w:rsidR="003F5532" w:rsidRPr="00391E0A">
        <w:t xml:space="preserve">Zooplankton abundance can affect the rate at which predator-prey encounters occur </w:t>
      </w:r>
      <w:r w:rsidR="003F5532">
        <w:fldChar w:fldCharType="begin"/>
      </w:r>
      <w:r w:rsidR="00686BD8">
        <w:instrText xml:space="preserve"> ADDIN EN.CITE &lt;EndNote&gt;&lt;Cite&gt;&lt;Author&gt;Cooper&lt;/Author&gt;&lt;Year&gt;1980&lt;/Year&gt;&lt;RecNum&gt;16&lt;/RecNum&gt;&lt;DisplayText&gt;(Cooper and Goldman 1980, Vinyard 1980)&lt;/DisplayText&gt;&lt;record&gt;&lt;rec-number&gt;16&lt;/rec-number&gt;&lt;foreign-keys&gt;&lt;key app="EN" db-id="0vxwdf2xirdsfnevar6x0drkz5zwfxpd9p0a" timestamp="0"&gt;16&lt;/key&gt;&lt;/foreign-keys&gt;&lt;ref-type name="Journal Article"&gt;17&lt;/ref-type&gt;&lt;contributors&gt;&lt;authors&gt;&lt;author&gt;Cooper, Scott D&lt;/author&gt;&lt;author&gt;Goldman, Charles R&lt;/author&gt;&lt;/authors&gt;&lt;/contributors&gt;&lt;titles&gt;&lt;title&gt;Opossum shrimp (Mysis relicta) predation on zooplankton&lt;/title&gt;&lt;secondary-title&gt;Canadian Journal of Fisheries and Aquatic Sciences&lt;/secondary-title&gt;&lt;/titles&gt;&lt;pages&gt;909-919&lt;/pages&gt;&lt;volume&gt;37&lt;/volume&gt;&lt;number&gt;6&lt;/number&gt;&lt;dates&gt;&lt;year&gt;1980&lt;/year&gt;&lt;/dates&gt;&lt;isbn&gt;0706-652X&lt;/isbn&gt;&lt;urls&gt;&lt;/urls&gt;&lt;/record&gt;&lt;/Cite&gt;&lt;Cite&gt;&lt;Author&gt;Vinyard&lt;/Author&gt;&lt;Year&gt;1980&lt;/Year&gt;&lt;RecNum&gt;17&lt;/RecNum&gt;&lt;record&gt;&lt;rec-number&gt;17&lt;/rec-number&gt;&lt;foreign-keys&gt;&lt;key app="EN" db-id="0vxwdf2xirdsfnevar6x0drkz5zwfxpd9p0a" timestamp="0"&gt;17&lt;/key&gt;&lt;/foreign-keys&gt;&lt;ref-type name="Journal Article"&gt;17&lt;/ref-type&gt;&lt;contributors&gt;&lt;authors&gt;&lt;author&gt;Vinyard, Gary L&lt;/author&gt;&lt;/authors&gt;&lt;/contributors&gt;&lt;titles&gt;&lt;title&gt;Differential Prey Vulnerability and Predator Selectivity: Effects of Evasive Prey on Bluegill (Lepomis macrochirus) and Pumpkinseed (L. gibhosus) Predation&lt;/title&gt;&lt;secondary-title&gt;Canadian Journal of Fisheries and Aquatic Sciences&lt;/secondary-title&gt;&lt;/titles&gt;&lt;pages&gt;2294-2299&lt;/pages&gt;&lt;volume&gt;37&lt;/volume&gt;&lt;number&gt;12&lt;/number&gt;&lt;dates&gt;&lt;year&gt;1980&lt;/year&gt;&lt;/dates&gt;&lt;isbn&gt;0706-652X&lt;/isbn&gt;&lt;urls&gt;&lt;/urls&gt;&lt;/record&gt;&lt;/Cite&gt;&lt;/EndNote&gt;</w:instrText>
      </w:r>
      <w:r w:rsidR="003F5532">
        <w:fldChar w:fldCharType="separate"/>
      </w:r>
      <w:r w:rsidR="00686BD8">
        <w:rPr>
          <w:noProof/>
        </w:rPr>
        <w:t>(</w:t>
      </w:r>
      <w:hyperlink w:anchor="_ENREF_8" w:tooltip="Cooper, 1980 #16" w:history="1">
        <w:r w:rsidR="00770E11">
          <w:rPr>
            <w:noProof/>
          </w:rPr>
          <w:t>Cooper and Goldman 1980</w:t>
        </w:r>
      </w:hyperlink>
      <w:r w:rsidR="00686BD8">
        <w:rPr>
          <w:noProof/>
        </w:rPr>
        <w:t xml:space="preserve">, </w:t>
      </w:r>
      <w:hyperlink w:anchor="_ENREF_44" w:tooltip="Vinyard, 1980 #17" w:history="1">
        <w:r w:rsidR="00770E11">
          <w:rPr>
            <w:noProof/>
          </w:rPr>
          <w:t>Vinyard 1980</w:t>
        </w:r>
      </w:hyperlink>
      <w:r w:rsidR="00686BD8">
        <w:rPr>
          <w:noProof/>
        </w:rPr>
        <w:t>)</w:t>
      </w:r>
      <w:r w:rsidR="003F5532">
        <w:fldChar w:fldCharType="end"/>
      </w:r>
      <w:r w:rsidR="003F5532">
        <w:t>,</w:t>
      </w:r>
      <w:r w:rsidR="003F5532" w:rsidRPr="00391E0A">
        <w:t xml:space="preserve"> whereas composition affects the range of morphological and behavioural characteristics </w:t>
      </w:r>
      <w:r w:rsidR="005D4211">
        <w:t xml:space="preserve">present within a community, some of which </w:t>
      </w:r>
      <w:r w:rsidR="00B82BF4">
        <w:t xml:space="preserve">are </w:t>
      </w:r>
      <w:r w:rsidR="003F5532">
        <w:t>restrict</w:t>
      </w:r>
      <w:r w:rsidR="00B82BF4">
        <w:t>ive to</w:t>
      </w:r>
      <w:r w:rsidR="003F5532">
        <w:t xml:space="preserve"> </w:t>
      </w:r>
      <w:r w:rsidR="003F5532" w:rsidRPr="00391E0A">
        <w:t>predators</w:t>
      </w:r>
      <w:r w:rsidR="003F5532">
        <w:t>.</w:t>
      </w:r>
      <w:r w:rsidR="003F5532" w:rsidRPr="00391E0A">
        <w:t xml:space="preserve"> </w:t>
      </w:r>
      <w:r w:rsidR="00A254E7">
        <w:t xml:space="preserve">For example, </w:t>
      </w:r>
      <w:r w:rsidR="00950C3C">
        <w:t xml:space="preserve">feeding in larval and </w:t>
      </w:r>
      <w:r w:rsidR="00A254E7">
        <w:t>juvenile fish</w:t>
      </w:r>
      <w:r w:rsidR="00950C3C">
        <w:t>es</w:t>
      </w:r>
      <w:r w:rsidR="00A254E7">
        <w:t xml:space="preserve"> </w:t>
      </w:r>
      <w:r w:rsidR="00950C3C">
        <w:t>is</w:t>
      </w:r>
      <w:r w:rsidR="00A254E7">
        <w:t xml:space="preserve"> often restricted by </w:t>
      </w:r>
      <w:r w:rsidR="00B82BF4">
        <w:t>mouth gape and their ability</w:t>
      </w:r>
      <w:r w:rsidR="00A254E7">
        <w:t xml:space="preserve"> t</w:t>
      </w:r>
      <w:r w:rsidR="00215399">
        <w:t>o detect and consume prey</w:t>
      </w:r>
      <w:r w:rsidR="00A720A3">
        <w:t>, and often as predator size increases</w:t>
      </w:r>
      <w:r w:rsidR="00EC3959">
        <w:t>,</w:t>
      </w:r>
      <w:r w:rsidR="00A720A3">
        <w:t xml:space="preserve"> the range of </w:t>
      </w:r>
      <w:r w:rsidR="008F2359">
        <w:t xml:space="preserve">suitable </w:t>
      </w:r>
      <w:r w:rsidR="00A720A3">
        <w:t xml:space="preserve">prey types and/or </w:t>
      </w:r>
      <w:r w:rsidR="00D06153">
        <w:t>food size increases</w:t>
      </w:r>
      <w:r w:rsidR="00557520">
        <w:t xml:space="preserve"> </w:t>
      </w:r>
      <w:r w:rsidR="00937CA2">
        <w:fldChar w:fldCharType="begin"/>
      </w:r>
      <w:r w:rsidR="00686BD8">
        <w:instrText xml:space="preserve"> ADDIN EN.CITE &lt;EndNote&gt;&lt;Cite&gt;&lt;Author&gt;Lazzaro&lt;/Author&gt;&lt;Year&gt;1987&lt;/Year&gt;&lt;RecNum&gt;78&lt;/RecNum&gt;&lt;DisplayText&gt;(Lazzaro 1987)&lt;/DisplayText&gt;&lt;record&gt;&lt;rec-number&gt;78&lt;/rec-number&gt;&lt;foreign-keys&gt;&lt;key app="EN" db-id="0vxwdf2xirdsfnevar6x0drkz5zwfxpd9p0a" timestamp="1525577677"&gt;78&lt;/key&gt;&lt;/foreign-keys&gt;&lt;ref-type name="Journal Article"&gt;17&lt;/ref-type&gt;&lt;contributors&gt;&lt;authors&gt;&lt;author&gt;Lazzaro, Xavier&lt;/author&gt;&lt;/authors&gt;&lt;/contributors&gt;&lt;titles&gt;&lt;title&gt;A review of planktivorous fishes: Their evolution, feeding behaviours, selectivities, and impacts&lt;/title&gt;&lt;secondary-title&gt;Hydrobiologia&lt;/secondary-title&gt;&lt;/titles&gt;&lt;periodical&gt;&lt;full-title&gt;Hydrobiologia&lt;/full-title&gt;&lt;/periodical&gt;&lt;pages&gt;97-167&lt;/pages&gt;&lt;volume&gt;146&lt;/volume&gt;&lt;number&gt;2&lt;/number&gt;&lt;dates&gt;&lt;year&gt;1987&lt;/year&gt;&lt;pub-dates&gt;&lt;date&gt;March 01&lt;/date&gt;&lt;/pub-dates&gt;&lt;/dates&gt;&lt;isbn&gt;1573-5117&lt;/isbn&gt;&lt;label&gt;Lazzaro1987&lt;/label&gt;&lt;work-type&gt;journal article&lt;/work-type&gt;&lt;urls&gt;&lt;related-urls&gt;&lt;url&gt;https://doi.org/10.1007/BF00008764&lt;/url&gt;&lt;/related-urls&gt;&lt;/urls&gt;&lt;electronic-resource-num&gt;10.1007/bf00008764&lt;/electronic-resource-num&gt;&lt;/record&gt;&lt;/Cite&gt;&lt;/EndNote&gt;</w:instrText>
      </w:r>
      <w:r w:rsidR="00937CA2">
        <w:fldChar w:fldCharType="separate"/>
      </w:r>
      <w:r w:rsidR="00686BD8">
        <w:rPr>
          <w:noProof/>
        </w:rPr>
        <w:t>(</w:t>
      </w:r>
      <w:hyperlink w:anchor="_ENREF_26" w:tooltip="Lazzaro, 1987 #78" w:history="1">
        <w:r w:rsidR="00770E11">
          <w:rPr>
            <w:noProof/>
          </w:rPr>
          <w:t>Lazzaro 1987</w:t>
        </w:r>
      </w:hyperlink>
      <w:r w:rsidR="00686BD8">
        <w:rPr>
          <w:noProof/>
        </w:rPr>
        <w:t>)</w:t>
      </w:r>
      <w:r w:rsidR="00937CA2">
        <w:fldChar w:fldCharType="end"/>
      </w:r>
      <w:r w:rsidR="00A720A3">
        <w:t xml:space="preserve">. </w:t>
      </w:r>
      <w:r w:rsidR="008804C2">
        <w:t>C</w:t>
      </w:r>
      <w:r w:rsidR="00BF429E" w:rsidRPr="00C02450">
        <w:t>hang</w:t>
      </w:r>
      <w:r w:rsidR="001215B3">
        <w:t>e</w:t>
      </w:r>
      <w:r w:rsidR="000A0772">
        <w:t>s</w:t>
      </w:r>
      <w:r w:rsidR="001215B3">
        <w:t xml:space="preserve"> in hydrodynamics </w:t>
      </w:r>
      <w:r w:rsidR="00BF429E">
        <w:t>that favour certain groups and species of zooplankton may</w:t>
      </w:r>
      <w:r w:rsidR="00BF429E" w:rsidRPr="00C02450">
        <w:t xml:space="preserve"> </w:t>
      </w:r>
      <w:r w:rsidR="00D23EBA">
        <w:t>alter the</w:t>
      </w:r>
      <w:r w:rsidR="00BF429E" w:rsidRPr="00C02450">
        <w:t xml:space="preserve"> </w:t>
      </w:r>
      <w:r w:rsidR="00BF429E">
        <w:t>availability</w:t>
      </w:r>
      <w:r w:rsidR="008804C2">
        <w:t>, variety</w:t>
      </w:r>
      <w:r w:rsidR="00BF429E">
        <w:t xml:space="preserve"> and </w:t>
      </w:r>
      <w:r w:rsidR="00BF429E" w:rsidRPr="00C02450">
        <w:t>quality of food for higher trophic organisms</w:t>
      </w:r>
      <w:r w:rsidR="009B5F26">
        <w:t xml:space="preserve"> </w:t>
      </w:r>
      <w:r w:rsidR="006C005A">
        <w:t>and in</w:t>
      </w:r>
      <w:r w:rsidR="00CC7407">
        <w:t xml:space="preserve"> doing so influence </w:t>
      </w:r>
      <w:r w:rsidR="004C339E">
        <w:t xml:space="preserve">food web </w:t>
      </w:r>
      <w:r w:rsidR="00CC7407">
        <w:t>structure</w:t>
      </w:r>
      <w:r w:rsidR="00D74DAA">
        <w:t xml:space="preserve"> and dynamics</w:t>
      </w:r>
      <w:r w:rsidR="00CC7407">
        <w:t>.</w:t>
      </w:r>
    </w:p>
    <w:p w14:paraId="1B35EFDF" w14:textId="3029C167" w:rsidR="00F45AFD" w:rsidRDefault="00EA1ED9" w:rsidP="00852DF5">
      <w:r>
        <w:t xml:space="preserve">The profound impact </w:t>
      </w:r>
      <w:r w:rsidR="000A0772">
        <w:t xml:space="preserve">that </w:t>
      </w:r>
      <w:r w:rsidR="004C339E">
        <w:t>alteration of</w:t>
      </w:r>
      <w:r>
        <w:t xml:space="preserve"> natural flow regime</w:t>
      </w:r>
      <w:r w:rsidR="004C339E">
        <w:t>s</w:t>
      </w:r>
      <w:r>
        <w:t xml:space="preserve"> </w:t>
      </w:r>
      <w:r w:rsidR="004C339E">
        <w:t xml:space="preserve">has </w:t>
      </w:r>
      <w:r>
        <w:t>had on ecological processes and patterns, and overall ecosystem ‘health’</w:t>
      </w:r>
      <w:r w:rsidR="007421F1">
        <w:t>,</w:t>
      </w:r>
      <w:r>
        <w:t xml:space="preserve"> is </w:t>
      </w:r>
      <w:r w:rsidR="00262B9D">
        <w:t>well recognised</w:t>
      </w:r>
      <w:r w:rsidR="00F45AFD">
        <w:t xml:space="preserve"> in the Murray</w:t>
      </w:r>
      <w:r w:rsidR="00B06B9F">
        <w:t>–</w:t>
      </w:r>
      <w:r w:rsidR="00F45AFD">
        <w:t>Darling Basin</w:t>
      </w:r>
      <w:r w:rsidR="00557520">
        <w:t xml:space="preserve"> (MDB)</w:t>
      </w:r>
      <w:r>
        <w:t xml:space="preserve">. This </w:t>
      </w:r>
      <w:r>
        <w:lastRenderedPageBreak/>
        <w:t>was</w:t>
      </w:r>
      <w:r w:rsidR="00262B9D">
        <w:t xml:space="preserve"> highlighted by the</w:t>
      </w:r>
      <w:r w:rsidR="00F45AFD">
        <w:t xml:space="preserve"> development of the </w:t>
      </w:r>
      <w:r w:rsidR="00262B9D" w:rsidRPr="00C06F7F">
        <w:rPr>
          <w:i/>
        </w:rPr>
        <w:t>Basin Plan</w:t>
      </w:r>
      <w:r w:rsidR="00F45AFD">
        <w:t>, which aims to return water to the environment to</w:t>
      </w:r>
      <w:r w:rsidR="00827FF7">
        <w:t xml:space="preserve"> rehabilitate aquatic ecosystems and</w:t>
      </w:r>
      <w:r w:rsidR="00F45AFD">
        <w:t xml:space="preserve"> improve ecological integrity</w:t>
      </w:r>
      <w:r w:rsidR="00262B9D">
        <w:t xml:space="preserve">. An objective of </w:t>
      </w:r>
      <w:r w:rsidR="00262B9D" w:rsidRPr="00D20718">
        <w:t xml:space="preserve">the </w:t>
      </w:r>
      <w:r w:rsidR="00262B9D" w:rsidRPr="00827FF7">
        <w:rPr>
          <w:i/>
        </w:rPr>
        <w:t xml:space="preserve">Basin </w:t>
      </w:r>
      <w:r w:rsidR="00885E21" w:rsidRPr="00C57713">
        <w:rPr>
          <w:i/>
        </w:rPr>
        <w:t>Plan</w:t>
      </w:r>
      <w:r w:rsidR="00885E21">
        <w:t xml:space="preserve"> </w:t>
      </w:r>
      <w:r w:rsidR="00262B9D" w:rsidRPr="00D20718">
        <w:t xml:space="preserve">is to protect and restore connectivity within and between water dependent ecosystems, by ensuring that: 1) ecological processes dependent on hydrological connectivity (longitudinally along watercourses) are protected and restored; and 2) barriers to the passage of biological resources (including biota, carbon and nutrients) through the </w:t>
      </w:r>
      <w:r w:rsidR="00262B9D">
        <w:t>MDB</w:t>
      </w:r>
      <w:r w:rsidR="00262B9D" w:rsidRPr="00D20718">
        <w:t xml:space="preserve"> are overcome or mitigated</w:t>
      </w:r>
      <w:r w:rsidR="00262B9D" w:rsidRPr="00262B9D">
        <w:t xml:space="preserve"> </w:t>
      </w:r>
      <w:r w:rsidR="00262B9D">
        <w:t>(See Basin-</w:t>
      </w:r>
      <w:r w:rsidR="00B06B9F">
        <w:t xml:space="preserve">wide </w:t>
      </w:r>
      <w:r w:rsidR="00262B9D">
        <w:t>Environmental Watering Strategy (BWS)</w:t>
      </w:r>
      <w:r w:rsidR="00F45AFD">
        <w:t>)</w:t>
      </w:r>
      <w:r w:rsidR="00262B9D">
        <w:t xml:space="preserve"> </w:t>
      </w:r>
      <w:r w:rsidR="00937CA2">
        <w:fldChar w:fldCharType="begin"/>
      </w:r>
      <w:r w:rsidR="00686BD8">
        <w:instrText xml:space="preserve"> ADDIN EN.CITE &lt;EndNote&gt;&lt;Cite&gt;&lt;Author&gt;MDBA&lt;/Author&gt;&lt;Year&gt;2014&lt;/Year&gt;&lt;RecNum&gt;18&lt;/RecNum&gt;&lt;DisplayText&gt;(MDBA 2014)&lt;/DisplayText&gt;&lt;record&gt;&lt;rec-number&gt;18&lt;/rec-number&gt;&lt;foreign-keys&gt;&lt;key app="EN" db-id="0vxwdf2xirdsfnevar6x0drkz5zwfxpd9p0a" timestamp="0"&gt;18&lt;/key&gt;&lt;/foreign-keys&gt;&lt;ref-type name="Government Document"&gt;46&lt;/ref-type&gt;&lt;contributors&gt;&lt;authors&gt;&lt;author&gt;MDBA&lt;/author&gt;&lt;/authors&gt;&lt;secondary-authors&gt;&lt;author&gt;Murray-Darling Basin Authority&lt;/author&gt;&lt;/secondary-authors&gt;&lt;/contributors&gt;&lt;titles&gt;&lt;title&gt;Basin-wide environmental watering strategy&lt;/title&gt;&lt;/titles&gt;&lt;dates&gt;&lt;year&gt;2014&lt;/year&gt;&lt;/dates&gt;&lt;pub-location&gt;Canberra&lt;/pub-location&gt;&lt;publisher&gt;Australian Government&lt;/publisher&gt;&lt;urls&gt;&lt;/urls&gt;&lt;/record&gt;&lt;/Cite&gt;&lt;/EndNote&gt;</w:instrText>
      </w:r>
      <w:r w:rsidR="00937CA2">
        <w:fldChar w:fldCharType="separate"/>
      </w:r>
      <w:r w:rsidR="00686BD8">
        <w:rPr>
          <w:noProof/>
        </w:rPr>
        <w:t>(</w:t>
      </w:r>
      <w:hyperlink w:anchor="_ENREF_30" w:tooltip="MDBA, 2014 #18" w:history="1">
        <w:r w:rsidR="00770E11">
          <w:rPr>
            <w:noProof/>
          </w:rPr>
          <w:t>MDBA 2014</w:t>
        </w:r>
      </w:hyperlink>
      <w:r w:rsidR="00686BD8">
        <w:rPr>
          <w:noProof/>
        </w:rPr>
        <w:t>)</w:t>
      </w:r>
      <w:r w:rsidR="00937CA2">
        <w:fldChar w:fldCharType="end"/>
      </w:r>
      <w:r w:rsidR="00262B9D" w:rsidRPr="00D20718">
        <w:t>.</w:t>
      </w:r>
      <w:r w:rsidR="00262B9D">
        <w:t xml:space="preserve"> A</w:t>
      </w:r>
      <w:r w:rsidR="00E8580F">
        <w:t xml:space="preserve">chieving these aims requires environmental water provisions, but also consideration of </w:t>
      </w:r>
      <w:r w:rsidR="00C93819">
        <w:t xml:space="preserve">changes to river </w:t>
      </w:r>
      <w:r w:rsidR="00852DF5">
        <w:t>management</w:t>
      </w:r>
      <w:r w:rsidR="00557520">
        <w:t xml:space="preserve">, including </w:t>
      </w:r>
      <w:r w:rsidR="00852DF5">
        <w:t xml:space="preserve">addressing physical, operational and management </w:t>
      </w:r>
      <w:r w:rsidR="00557520">
        <w:t>constraints</w:t>
      </w:r>
      <w:r w:rsidR="00852DF5">
        <w:t xml:space="preserve"> </w:t>
      </w:r>
      <w:r w:rsidR="00937CA2">
        <w:fldChar w:fldCharType="begin"/>
      </w:r>
      <w:r w:rsidR="00686BD8">
        <w:instrText xml:space="preserve"> ADDIN EN.CITE &lt;EndNote&gt;&lt;Cite&gt;&lt;Author&gt;MDBA&lt;/Author&gt;&lt;Year&gt;2013&lt;/Year&gt;&lt;RecNum&gt;79&lt;/RecNum&gt;&lt;DisplayText&gt;(MDBA 2013a)&lt;/DisplayText&gt;&lt;record&gt;&lt;rec-number&gt;79&lt;/rec-number&gt;&lt;foreign-keys&gt;&lt;key app="EN" db-id="0vxwdf2xirdsfnevar6x0drkz5zwfxpd9p0a" timestamp="1525577850"&gt;79&lt;/key&gt;&lt;/foreign-keys&gt;&lt;ref-type name="Government Document"&gt;46&lt;/ref-type&gt;&lt;contributors&gt;&lt;authors&gt;&lt;author&gt;MDBA&lt;/author&gt;&lt;/authors&gt;&lt;/contributors&gt;&lt;titles&gt;&lt;title&gt;Constraints Management Strategy 2013 to 2024. The Murray–Darling Basin Authority Publication No. 28/13.&lt;/title&gt;&lt;/titles&gt;&lt;dates&gt;&lt;year&gt;2013&lt;/year&gt;&lt;/dates&gt;&lt;urls&gt;&lt;/urls&gt;&lt;/record&gt;&lt;/Cite&gt;&lt;/EndNote&gt;</w:instrText>
      </w:r>
      <w:r w:rsidR="00937CA2">
        <w:fldChar w:fldCharType="separate"/>
      </w:r>
      <w:r w:rsidR="00686BD8">
        <w:rPr>
          <w:noProof/>
        </w:rPr>
        <w:t>(</w:t>
      </w:r>
      <w:hyperlink w:anchor="_ENREF_28" w:tooltip="MDBA, 2013 #79" w:history="1">
        <w:r w:rsidR="00770E11">
          <w:rPr>
            <w:noProof/>
          </w:rPr>
          <w:t>MDBA 2013a</w:t>
        </w:r>
      </w:hyperlink>
      <w:r w:rsidR="00686BD8">
        <w:rPr>
          <w:noProof/>
        </w:rPr>
        <w:t>)</w:t>
      </w:r>
      <w:r w:rsidR="00937CA2">
        <w:fldChar w:fldCharType="end"/>
      </w:r>
      <w:r w:rsidR="00852DF5">
        <w:t xml:space="preserve">. </w:t>
      </w:r>
    </w:p>
    <w:p w14:paraId="3083A5B9" w14:textId="0C035FCC" w:rsidR="004B7450" w:rsidRDefault="00F45AFD" w:rsidP="00F0653F">
      <w:r>
        <w:t>In</w:t>
      </w:r>
      <w:r w:rsidR="00C93819">
        <w:t xml:space="preserve"> the lower River Murray</w:t>
      </w:r>
      <w:r>
        <w:t>,</w:t>
      </w:r>
      <w:r w:rsidR="00C93819">
        <w:t xml:space="preserve"> </w:t>
      </w:r>
      <w:r>
        <w:t xml:space="preserve">the </w:t>
      </w:r>
      <w:r w:rsidR="00C93819">
        <w:t>operation</w:t>
      </w:r>
      <w:r w:rsidR="006527EF">
        <w:t xml:space="preserve"> of Lake Victoria,</w:t>
      </w:r>
      <w:r w:rsidR="00AA2C5D">
        <w:t xml:space="preserve"> a large </w:t>
      </w:r>
      <w:r>
        <w:t>off-channel water storage</w:t>
      </w:r>
      <w:r w:rsidR="00AA2C5D">
        <w:t xml:space="preserve"> downstream of the </w:t>
      </w:r>
      <w:r w:rsidR="00DA632E">
        <w:t>j</w:t>
      </w:r>
      <w:r w:rsidR="00AA2C5D">
        <w:t>unction</w:t>
      </w:r>
      <w:r w:rsidR="00DA632E">
        <w:t xml:space="preserve"> of the Murray and Darling </w:t>
      </w:r>
      <w:proofErr w:type="gramStart"/>
      <w:r w:rsidR="00DA632E">
        <w:t>rivers</w:t>
      </w:r>
      <w:proofErr w:type="gramEnd"/>
      <w:r>
        <w:t xml:space="preserve">, </w:t>
      </w:r>
      <w:r w:rsidR="007421F1">
        <w:t>potentially influences</w:t>
      </w:r>
      <w:r>
        <w:t xml:space="preserve"> longitudinal connectivity, </w:t>
      </w:r>
      <w:r w:rsidR="00836EAF">
        <w:t xml:space="preserve">riverine </w:t>
      </w:r>
      <w:r>
        <w:t>hydraulics and associated ecological processes</w:t>
      </w:r>
      <w:r w:rsidR="00C93819">
        <w:t xml:space="preserve">. </w:t>
      </w:r>
      <w:r w:rsidR="00C8088C">
        <w:t xml:space="preserve">Under natural conditions, Lake Victoria only received inflows </w:t>
      </w:r>
      <w:r w:rsidR="00C8088C" w:rsidRPr="00BA4CCE">
        <w:t xml:space="preserve">during periods of high </w:t>
      </w:r>
      <w:r w:rsidR="00C8088C">
        <w:t xml:space="preserve">river </w:t>
      </w:r>
      <w:r w:rsidR="00C8088C" w:rsidRPr="00BA4CCE">
        <w:t>flow</w:t>
      </w:r>
      <w:r w:rsidR="00DA632E">
        <w:t xml:space="preserve">, but </w:t>
      </w:r>
      <w:r w:rsidR="007421F1">
        <w:t xml:space="preserve">it </w:t>
      </w:r>
      <w:r w:rsidR="00DA632E">
        <w:t>is n</w:t>
      </w:r>
      <w:r w:rsidR="00C8088C" w:rsidRPr="00BA4CCE">
        <w:t xml:space="preserve">ow one of the </w:t>
      </w:r>
      <w:r w:rsidR="00C8088C">
        <w:t>River Murray</w:t>
      </w:r>
      <w:r w:rsidR="00C8088C" w:rsidRPr="00BA4CCE">
        <w:t xml:space="preserve">’s four major water </w:t>
      </w:r>
      <w:r w:rsidR="00C563FE" w:rsidRPr="00BA4CCE">
        <w:t>storages</w:t>
      </w:r>
      <w:r w:rsidR="00C563FE">
        <w:t xml:space="preserve"> and</w:t>
      </w:r>
      <w:r w:rsidR="00C8088C" w:rsidRPr="00BA4CCE">
        <w:t xml:space="preserve"> used to manage flows </w:t>
      </w:r>
      <w:r w:rsidR="00C8088C">
        <w:t>to</w:t>
      </w:r>
      <w:r w:rsidR="00C8088C" w:rsidRPr="00BA4CCE">
        <w:t xml:space="preserve"> the </w:t>
      </w:r>
      <w:r>
        <w:t xml:space="preserve">South Australian </w:t>
      </w:r>
      <w:r w:rsidR="00C8088C">
        <w:t>lower River Murray</w:t>
      </w:r>
      <w:r w:rsidR="00C8088C" w:rsidRPr="00BA4CCE">
        <w:t xml:space="preserve">. Typically, Lake Victoria is used to supplement low flows in the </w:t>
      </w:r>
      <w:r w:rsidR="00C8088C">
        <w:t>r</w:t>
      </w:r>
      <w:r w:rsidR="00C8088C" w:rsidRPr="00BA4CCE">
        <w:t xml:space="preserve">iver and to dilute saline water flowing into South Australia. </w:t>
      </w:r>
      <w:r w:rsidR="009845DC">
        <w:t xml:space="preserve">More recently, Lake Victoria has </w:t>
      </w:r>
      <w:r w:rsidR="009845DC" w:rsidRPr="00535E3D">
        <w:t>been used to supplement peak flows</w:t>
      </w:r>
      <w:r w:rsidR="009845DC">
        <w:t xml:space="preserve"> or re-shape the hydrograph for environmental flow delivery to the lower River Murray</w:t>
      </w:r>
      <w:r w:rsidR="00AF7C9B">
        <w:t xml:space="preserve"> </w:t>
      </w:r>
      <w:r w:rsidR="00AF7C9B">
        <w:fldChar w:fldCharType="begin"/>
      </w:r>
      <w:r w:rsidR="00AF7C9B">
        <w:instrText xml:space="preserve"> ADDIN EN.CITE &lt;EndNote&gt;&lt;Cite&gt;&lt;Author&gt;MDBA&lt;/Author&gt;&lt;Year&gt;2018&lt;/Year&gt;&lt;RecNum&gt;87&lt;/RecNum&gt;&lt;DisplayText&gt;(MDBA 2018)&lt;/DisplayText&gt;&lt;record&gt;&lt;rec-number&gt;87&lt;/rec-number&gt;&lt;foreign-keys&gt;&lt;key app="EN" db-id="0vxwdf2xirdsfnevar6x0drkz5zwfxpd9p0a" timestamp="1526291301"&gt;87&lt;/key&gt;&lt;/foreign-keys&gt;&lt;ref-type name="Web Page"&gt;12&lt;/ref-type&gt;&lt;contributors&gt;&lt;authors&gt;&lt;author&gt;MDBA&lt;/author&gt;&lt;/authors&gt;&lt;/contributors&gt;&lt;titles&gt;&lt;title&gt;River Murray system&amp;gt; Running the River Murray&amp;gt; Lake Victoria&lt;/title&gt;&lt;/titles&gt;&lt;volume&gt;2018&lt;/volume&gt;&lt;number&gt;14-5-18&lt;/number&gt;&lt;dates&gt;&lt;year&gt;2018&lt;/year&gt;&lt;/dates&gt;&lt;urls&gt;&lt;related-urls&gt;&lt;url&gt;https://www.mdba.gov.au/river-information/running-river-murray/lake-victoria&lt;/url&gt;&lt;/related-urls&gt;&lt;/urls&gt;&lt;/record&gt;&lt;/Cite&gt;&lt;/EndNote&gt;</w:instrText>
      </w:r>
      <w:r w:rsidR="00AF7C9B">
        <w:fldChar w:fldCharType="separate"/>
      </w:r>
      <w:r w:rsidR="00AF7C9B">
        <w:rPr>
          <w:noProof/>
        </w:rPr>
        <w:t>(</w:t>
      </w:r>
      <w:hyperlink w:anchor="_ENREF_31" w:tooltip="MDBA, 2018 #87" w:history="1">
        <w:r w:rsidR="00770E11">
          <w:rPr>
            <w:noProof/>
          </w:rPr>
          <w:t>MDBA 2018</w:t>
        </w:r>
      </w:hyperlink>
      <w:r w:rsidR="00AF7C9B">
        <w:rPr>
          <w:noProof/>
        </w:rPr>
        <w:t>)</w:t>
      </w:r>
      <w:r w:rsidR="00AF7C9B">
        <w:fldChar w:fldCharType="end"/>
      </w:r>
      <w:r w:rsidR="009845DC">
        <w:t xml:space="preserve">. </w:t>
      </w:r>
      <w:r w:rsidR="005E0FB5">
        <w:t>A</w:t>
      </w:r>
      <w:r w:rsidR="00C8088C" w:rsidRPr="00BA4CCE">
        <w:t xml:space="preserve"> large </w:t>
      </w:r>
      <w:r w:rsidR="005E0FB5">
        <w:t xml:space="preserve">proportion </w:t>
      </w:r>
      <w:r w:rsidR="005444E8" w:rsidRPr="005444E8">
        <w:t>(an average of 28</w:t>
      </w:r>
      <w:r w:rsidR="00D42969">
        <w:t xml:space="preserve">% </w:t>
      </w:r>
      <w:r w:rsidR="005444E8" w:rsidRPr="005444E8">
        <w:t xml:space="preserve">of daily </w:t>
      </w:r>
      <w:r w:rsidR="00E725E9">
        <w:t xml:space="preserve">discharge </w:t>
      </w:r>
      <w:r w:rsidR="005E0FB5">
        <w:t>in the River Murray at Lock 10</w:t>
      </w:r>
      <w:r w:rsidR="00CE61F8">
        <w:t xml:space="preserve"> </w:t>
      </w:r>
      <w:r w:rsidR="005444E8" w:rsidRPr="005444E8">
        <w:t>since 1 January 2015)</w:t>
      </w:r>
      <w:r w:rsidR="00C8088C" w:rsidRPr="00BA4CCE">
        <w:t xml:space="preserve"> of water travelling to </w:t>
      </w:r>
      <w:r w:rsidR="006527EF">
        <w:t>South Australia</w:t>
      </w:r>
      <w:r w:rsidR="00C8088C" w:rsidRPr="00BA4CCE">
        <w:t xml:space="preserve"> now passes through the </w:t>
      </w:r>
      <w:r w:rsidR="00C8088C">
        <w:t>l</w:t>
      </w:r>
      <w:r w:rsidR="00C8088C" w:rsidRPr="00BA4CCE">
        <w:t xml:space="preserve">ake, bypassing </w:t>
      </w:r>
      <w:r w:rsidR="005444E8">
        <w:t>approximately 73</w:t>
      </w:r>
      <w:r w:rsidR="00836EAF">
        <w:t> km</w:t>
      </w:r>
      <w:r w:rsidR="005444E8" w:rsidRPr="00BA4CCE">
        <w:t xml:space="preserve"> </w:t>
      </w:r>
      <w:r w:rsidR="00C8088C" w:rsidRPr="00BA4CCE">
        <w:t xml:space="preserve">of the main </w:t>
      </w:r>
      <w:r w:rsidR="00C8088C">
        <w:t>r</w:t>
      </w:r>
      <w:r w:rsidR="00C8088C" w:rsidRPr="00BA4CCE">
        <w:t>iver channel</w:t>
      </w:r>
      <w:r w:rsidR="00C93819" w:rsidRPr="00BA4CCE">
        <w:t>.</w:t>
      </w:r>
      <w:r w:rsidR="00C93819">
        <w:t xml:space="preserve"> </w:t>
      </w:r>
      <w:r w:rsidR="00CC60DC">
        <w:t>This results in diminished flow downstream of the inlet to Lake Victoria (Frenchman’s Creek)</w:t>
      </w:r>
      <w:r w:rsidR="00DA632E">
        <w:t xml:space="preserve">, which in turn has been </w:t>
      </w:r>
      <w:r w:rsidR="00CC60DC">
        <w:t xml:space="preserve">associated </w:t>
      </w:r>
      <w:r w:rsidR="00DA632E">
        <w:t xml:space="preserve">with </w:t>
      </w:r>
      <w:r w:rsidR="00AA2C5D">
        <w:t>decrease</w:t>
      </w:r>
      <w:r w:rsidR="00CC60DC">
        <w:t>s in</w:t>
      </w:r>
      <w:r w:rsidR="00AA2C5D">
        <w:t xml:space="preserve"> the </w:t>
      </w:r>
      <w:r w:rsidR="00DA632E">
        <w:t xml:space="preserve">concentration </w:t>
      </w:r>
      <w:r w:rsidR="00AA2C5D">
        <w:t>of nutrients transported downstream</w:t>
      </w:r>
      <w:r w:rsidR="004C339E">
        <w:t xml:space="preserve"> in the River Murray channel</w:t>
      </w:r>
      <w:r w:rsidR="00AA2C5D">
        <w:t xml:space="preserve"> </w:t>
      </w:r>
      <w:r w:rsidR="00937CA2">
        <w:fldChar w:fldCharType="begin"/>
      </w:r>
      <w:r w:rsidR="00686BD8">
        <w:instrText xml:space="preserve"> ADDIN EN.CITE &lt;EndNote&gt;&lt;Cite&gt;&lt;Author&gt;Aldridge&lt;/Author&gt;&lt;Year&gt;2015&lt;/Year&gt;&lt;RecNum&gt;5&lt;/RecNum&gt;&lt;DisplayText&gt;(Aldridge and Brookes 2015)&lt;/DisplayText&gt;&lt;record&gt;&lt;rec-number&gt;5&lt;/rec-number&gt;&lt;foreign-keys&gt;&lt;key app="EN" db-id="0vxwdf2xirdsfnevar6x0drkz5zwfxpd9p0a" timestamp="0"&gt;5&lt;/key&gt;&lt;/foreign-keys&gt;&lt;ref-type name="Journal Article"&gt;17&lt;/ref-type&gt;&lt;contributors&gt;&lt;authors&gt;&lt;author&gt;Aldridge, K&lt;/author&gt;&lt;author&gt;Brookes, J&lt;/author&gt;&lt;/authors&gt;&lt;/contributors&gt;&lt;titles&gt;&lt;title&gt;An evaluation of the effect of increasing longitudinal connectivity within the lower River Murray on water quality and longitudinal transport of nutrients. The University of Adelaide.&lt;/title&gt;&lt;/titles&gt;&lt;dates&gt;&lt;year&gt;2015&lt;/year&gt;&lt;/dates&gt;&lt;urls&gt;&lt;/urls&gt;&lt;/record&gt;&lt;/Cite&gt;&lt;/EndNote&gt;</w:instrText>
      </w:r>
      <w:r w:rsidR="00937CA2">
        <w:fldChar w:fldCharType="separate"/>
      </w:r>
      <w:r w:rsidR="00686BD8">
        <w:rPr>
          <w:noProof/>
        </w:rPr>
        <w:t>(</w:t>
      </w:r>
      <w:hyperlink w:anchor="_ENREF_1" w:tooltip="Aldridge, 2015 #5" w:history="1">
        <w:r w:rsidR="00770E11">
          <w:rPr>
            <w:noProof/>
          </w:rPr>
          <w:t>Aldridge and Brookes 2015</w:t>
        </w:r>
      </w:hyperlink>
      <w:r w:rsidR="00686BD8">
        <w:rPr>
          <w:noProof/>
        </w:rPr>
        <w:t>)</w:t>
      </w:r>
      <w:r w:rsidR="00937CA2">
        <w:fldChar w:fldCharType="end"/>
      </w:r>
      <w:r w:rsidR="00AA2C5D">
        <w:t xml:space="preserve">. </w:t>
      </w:r>
      <w:r w:rsidR="00B3250C">
        <w:t>Considering this</w:t>
      </w:r>
      <w:r w:rsidR="00C93819">
        <w:t xml:space="preserve">, the Commonwealth Environmental Water Office (CEWO) </w:t>
      </w:r>
      <w:r w:rsidR="00DA632E">
        <w:t xml:space="preserve">and MDBA </w:t>
      </w:r>
      <w:r w:rsidR="00292E37">
        <w:t xml:space="preserve">River Murray Operations Division </w:t>
      </w:r>
      <w:r w:rsidR="00C93819">
        <w:t xml:space="preserve">are exploring potential changes to </w:t>
      </w:r>
      <w:r w:rsidR="006817F8">
        <w:t xml:space="preserve">the </w:t>
      </w:r>
      <w:r w:rsidR="00C93819">
        <w:t>operation of Lake Victoria</w:t>
      </w:r>
      <w:r w:rsidR="007C58CF">
        <w:t xml:space="preserve"> </w:t>
      </w:r>
      <w:r w:rsidR="00937CA2">
        <w:fldChar w:fldCharType="begin"/>
      </w:r>
      <w:r w:rsidR="00686BD8">
        <w:instrText xml:space="preserve"> ADDIN EN.CITE &lt;EndNote&gt;&lt;Cite&gt;&lt;Author&gt;MDBA&lt;/Author&gt;&lt;Year&gt;2013&lt;/Year&gt;&lt;RecNum&gt;80&lt;/RecNum&gt;&lt;DisplayText&gt;(MDBA 2013b)&lt;/DisplayText&gt;&lt;record&gt;&lt;rec-number&gt;80&lt;/rec-number&gt;&lt;foreign-keys&gt;&lt;key app="EN" db-id="0vxwdf2xirdsfnevar6x0drkz5zwfxpd9p0a" timestamp="1525597344"&gt;80&lt;/key&gt;&lt;/foreign-keys&gt;&lt;ref-type name="Government Document"&gt;46&lt;/ref-type&gt;&lt;contributors&gt;&lt;authors&gt;&lt;author&gt;MDBA &lt;/author&gt;&lt;/authors&gt;&lt;/contributors&gt;&lt;titles&gt;&lt;title&gt;Investigating Potential Changes in the Lake Victoria Flushing Rule for Maximising the Effectiveness of Environmental Watering. Licensed from the Murray-Darling Basin Authority under a Creative Commons Attribution 3.0 Australia Licence.&lt;/title&gt;&lt;/titles&gt;&lt;dates&gt;&lt;year&gt;2013&lt;/year&gt;&lt;/dates&gt;&lt;urls&gt;&lt;/urls&gt;&lt;/record&gt;&lt;/Cite&gt;&lt;/EndNote&gt;</w:instrText>
      </w:r>
      <w:r w:rsidR="00937CA2">
        <w:fldChar w:fldCharType="separate"/>
      </w:r>
      <w:r w:rsidR="00686BD8">
        <w:rPr>
          <w:noProof/>
        </w:rPr>
        <w:t>(</w:t>
      </w:r>
      <w:hyperlink w:anchor="_ENREF_29" w:tooltip="MDBA, 2013 #80" w:history="1">
        <w:r w:rsidR="00770E11">
          <w:rPr>
            <w:noProof/>
          </w:rPr>
          <w:t>MDBA 2013b</w:t>
        </w:r>
      </w:hyperlink>
      <w:r w:rsidR="00686BD8">
        <w:rPr>
          <w:noProof/>
        </w:rPr>
        <w:t>)</w:t>
      </w:r>
      <w:r w:rsidR="00937CA2">
        <w:fldChar w:fldCharType="end"/>
      </w:r>
      <w:r w:rsidR="00C93819">
        <w:t>.</w:t>
      </w:r>
      <w:r w:rsidR="00AA2C5D" w:rsidRPr="00AA2C5D">
        <w:t xml:space="preserve"> </w:t>
      </w:r>
      <w:r w:rsidR="00AA2C5D">
        <w:t xml:space="preserve">A trial </w:t>
      </w:r>
      <w:r w:rsidR="00582690">
        <w:t xml:space="preserve">was proposed by </w:t>
      </w:r>
      <w:r w:rsidR="00B93371">
        <w:t xml:space="preserve">the </w:t>
      </w:r>
      <w:r w:rsidR="00582690">
        <w:t xml:space="preserve">CEWO and </w:t>
      </w:r>
      <w:r w:rsidR="00B93371">
        <w:t xml:space="preserve">the </w:t>
      </w:r>
      <w:r w:rsidR="00582690">
        <w:t xml:space="preserve">MDBA to test </w:t>
      </w:r>
      <w:r w:rsidR="0020254A">
        <w:t xml:space="preserve">conditional triggers for a refined </w:t>
      </w:r>
      <w:r w:rsidR="00AA2C5D">
        <w:t xml:space="preserve">operating </w:t>
      </w:r>
      <w:r w:rsidR="00D81EB6">
        <w:t xml:space="preserve">rule </w:t>
      </w:r>
      <w:r w:rsidR="004738A4">
        <w:t xml:space="preserve">(Table 1) </w:t>
      </w:r>
      <w:r w:rsidR="00AA2C5D">
        <w:t xml:space="preserve">that </w:t>
      </w:r>
      <w:r w:rsidR="004B7450">
        <w:t xml:space="preserve">aims to: </w:t>
      </w:r>
    </w:p>
    <w:p w14:paraId="11ED4DB8" w14:textId="275C7392" w:rsidR="00BF429E" w:rsidRDefault="004B7450" w:rsidP="00AD4B3B">
      <w:pPr>
        <w:pStyle w:val="ListParagraph"/>
        <w:numPr>
          <w:ilvl w:val="0"/>
          <w:numId w:val="1"/>
        </w:numPr>
      </w:pPr>
      <w:r>
        <w:t>Improve</w:t>
      </w:r>
      <w:r w:rsidR="00BF429E">
        <w:t xml:space="preserve"> environmental outcomes associated with increased longitudinal and lateral connectivity of river flows downstream of Lock 9 (increased flow past Lock 9)</w:t>
      </w:r>
      <w:r w:rsidR="00AA2C5D">
        <w:t>;</w:t>
      </w:r>
    </w:p>
    <w:p w14:paraId="0D4EDE90" w14:textId="20CA7F68" w:rsidR="00F650B1" w:rsidRDefault="004B7450" w:rsidP="00AD4B3B">
      <w:pPr>
        <w:pStyle w:val="ListParagraph"/>
        <w:numPr>
          <w:ilvl w:val="0"/>
          <w:numId w:val="1"/>
        </w:numPr>
      </w:pPr>
      <w:r>
        <w:t>Improve water quality</w:t>
      </w:r>
      <w:r w:rsidR="00BF429E">
        <w:t xml:space="preserve"> delivered to South Australia during periods of low river flow</w:t>
      </w:r>
      <w:r w:rsidR="00AA2C5D">
        <w:t>; and</w:t>
      </w:r>
      <w:r w:rsidR="00BF429E">
        <w:t xml:space="preserve"> </w:t>
      </w:r>
    </w:p>
    <w:p w14:paraId="6DC132D6" w14:textId="06C344EC" w:rsidR="00F650B1" w:rsidRDefault="004B7450" w:rsidP="00AD4B3B">
      <w:pPr>
        <w:pStyle w:val="ListParagraph"/>
        <w:numPr>
          <w:ilvl w:val="0"/>
          <w:numId w:val="1"/>
        </w:numPr>
      </w:pPr>
      <w:r>
        <w:t xml:space="preserve">Improve </w:t>
      </w:r>
      <w:r w:rsidR="00BF429E">
        <w:t>water quality in Lake Victoria and the main channel dur</w:t>
      </w:r>
      <w:r w:rsidR="004C57DF">
        <w:t>ing periods of high river flow</w:t>
      </w:r>
    </w:p>
    <w:p w14:paraId="05DBC2DE" w14:textId="414450BE" w:rsidR="00004DC5" w:rsidRPr="00E95D1D" w:rsidRDefault="00004DC5" w:rsidP="00CA1617">
      <w:pPr>
        <w:pStyle w:val="Caption"/>
      </w:pPr>
      <w:bookmarkStart w:id="10" w:name="_Ref477337943"/>
      <w:bookmarkStart w:id="11" w:name="_Ref491686821"/>
      <w:r>
        <w:t xml:space="preserve">Table </w:t>
      </w:r>
      <w:r w:rsidR="004B0C73">
        <w:rPr>
          <w:noProof/>
        </w:rPr>
        <w:fldChar w:fldCharType="begin"/>
      </w:r>
      <w:r w:rsidR="004B0C73">
        <w:rPr>
          <w:noProof/>
        </w:rPr>
        <w:instrText xml:space="preserve"> SEQ Table \* ARABIC </w:instrText>
      </w:r>
      <w:r w:rsidR="004B0C73">
        <w:rPr>
          <w:noProof/>
        </w:rPr>
        <w:fldChar w:fldCharType="separate"/>
      </w:r>
      <w:r w:rsidR="000C582B">
        <w:rPr>
          <w:noProof/>
        </w:rPr>
        <w:t>1</w:t>
      </w:r>
      <w:r w:rsidR="004B0C73">
        <w:rPr>
          <w:noProof/>
        </w:rPr>
        <w:fldChar w:fldCharType="end"/>
      </w:r>
      <w:bookmarkEnd w:id="10"/>
      <w:bookmarkEnd w:id="11"/>
      <w:r>
        <w:t>: Old and trial scenario flushing rule flow and salinity triggers</w:t>
      </w:r>
      <w:r w:rsidR="009D4BA9" w:rsidRPr="009D4BA9">
        <w:t xml:space="preserve"> </w:t>
      </w:r>
      <w:r w:rsidR="009D4BA9">
        <w:t>for Lake Victoria</w:t>
      </w:r>
      <w:r w:rsidR="00FB4536">
        <w:t xml:space="preserve">. Grey shading </w:t>
      </w:r>
      <w:r w:rsidR="002A2604">
        <w:t xml:space="preserve">highlights where the </w:t>
      </w:r>
      <w:r w:rsidR="00E708A8">
        <w:t>old and trial flushing rule</w:t>
      </w:r>
      <w:r w:rsidR="002A2604">
        <w:t xml:space="preserve"> differ</w:t>
      </w:r>
      <w:r w:rsidR="002D331D">
        <w:t>.</w:t>
      </w:r>
    </w:p>
    <w:tbl>
      <w:tblPr>
        <w:tblW w:w="4874"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4"/>
        <w:gridCol w:w="1695"/>
        <w:gridCol w:w="1980"/>
        <w:gridCol w:w="2120"/>
        <w:gridCol w:w="1695"/>
      </w:tblGrid>
      <w:tr w:rsidR="00EF5E08" w:rsidRPr="00004DC5" w14:paraId="0EF8AEB9" w14:textId="77777777" w:rsidTr="00E026D9">
        <w:trPr>
          <w:trHeight w:val="619"/>
        </w:trPr>
        <w:tc>
          <w:tcPr>
            <w:tcW w:w="722" w:type="pct"/>
            <w:tcBorders>
              <w:top w:val="single" w:sz="18" w:space="0" w:color="auto"/>
              <w:left w:val="single" w:sz="18" w:space="0" w:color="auto"/>
              <w:bottom w:val="single" w:sz="18" w:space="0" w:color="auto"/>
            </w:tcBorders>
            <w:tcMar>
              <w:top w:w="0" w:type="dxa"/>
              <w:left w:w="108" w:type="dxa"/>
              <w:bottom w:w="0" w:type="dxa"/>
              <w:right w:w="108" w:type="dxa"/>
            </w:tcMar>
            <w:vAlign w:val="center"/>
            <w:hideMark/>
          </w:tcPr>
          <w:p w14:paraId="62ED4543" w14:textId="77777777" w:rsidR="00EF5E08" w:rsidRPr="00E026D9" w:rsidRDefault="00EF5E08" w:rsidP="00F0653F">
            <w:pPr>
              <w:pStyle w:val="Table"/>
            </w:pPr>
            <w:r w:rsidRPr="00E026D9">
              <w:t>Scenario</w:t>
            </w:r>
          </w:p>
        </w:tc>
        <w:tc>
          <w:tcPr>
            <w:tcW w:w="968" w:type="pct"/>
            <w:tcBorders>
              <w:top w:val="single" w:sz="18" w:space="0" w:color="auto"/>
              <w:bottom w:val="single" w:sz="18" w:space="0" w:color="auto"/>
            </w:tcBorders>
            <w:tcMar>
              <w:top w:w="0" w:type="dxa"/>
              <w:left w:w="108" w:type="dxa"/>
              <w:bottom w:w="0" w:type="dxa"/>
              <w:right w:w="108" w:type="dxa"/>
            </w:tcMar>
            <w:vAlign w:val="center"/>
            <w:hideMark/>
          </w:tcPr>
          <w:p w14:paraId="43870211" w14:textId="02AF030F" w:rsidR="00EF5E08" w:rsidRPr="00E026D9" w:rsidRDefault="00EF5E08" w:rsidP="00F0653F">
            <w:pPr>
              <w:pStyle w:val="Table"/>
            </w:pPr>
            <w:r w:rsidRPr="00E026D9">
              <w:t>Flow to South Australia (ML</w:t>
            </w:r>
            <w:r w:rsidR="00F244EF">
              <w:t>.</w:t>
            </w:r>
            <w:r w:rsidRPr="00E026D9">
              <w:t>day</w:t>
            </w:r>
            <w:r w:rsidR="00F244EF">
              <w:rPr>
                <w:vertAlign w:val="superscript"/>
              </w:rPr>
              <w:t>-1</w:t>
            </w:r>
            <w:r w:rsidRPr="00E026D9">
              <w:t>)</w:t>
            </w:r>
          </w:p>
        </w:tc>
        <w:tc>
          <w:tcPr>
            <w:tcW w:w="1131" w:type="pct"/>
            <w:tcBorders>
              <w:top w:val="single" w:sz="18" w:space="0" w:color="auto"/>
              <w:bottom w:val="single" w:sz="18" w:space="0" w:color="auto"/>
            </w:tcBorders>
            <w:tcMar>
              <w:top w:w="0" w:type="dxa"/>
              <w:left w:w="108" w:type="dxa"/>
              <w:bottom w:w="0" w:type="dxa"/>
              <w:right w:w="108" w:type="dxa"/>
            </w:tcMar>
            <w:vAlign w:val="center"/>
            <w:hideMark/>
          </w:tcPr>
          <w:p w14:paraId="2D672124" w14:textId="77777777" w:rsidR="00EF5E08" w:rsidRPr="00E026D9" w:rsidRDefault="00EF5E08" w:rsidP="00F0653F">
            <w:pPr>
              <w:pStyle w:val="Table"/>
            </w:pPr>
            <w:r w:rsidRPr="00E026D9">
              <w:t>Salinity at Lock 9 &gt; Salinity at Lake Victoria</w:t>
            </w:r>
          </w:p>
        </w:tc>
        <w:tc>
          <w:tcPr>
            <w:tcW w:w="1211" w:type="pct"/>
            <w:tcBorders>
              <w:top w:val="single" w:sz="18" w:space="0" w:color="auto"/>
              <w:bottom w:val="single" w:sz="18" w:space="0" w:color="auto"/>
            </w:tcBorders>
            <w:tcMar>
              <w:top w:w="0" w:type="dxa"/>
              <w:left w:w="108" w:type="dxa"/>
              <w:bottom w:w="0" w:type="dxa"/>
              <w:right w:w="108" w:type="dxa"/>
            </w:tcMar>
            <w:vAlign w:val="center"/>
            <w:hideMark/>
          </w:tcPr>
          <w:p w14:paraId="686F292F" w14:textId="77777777" w:rsidR="00EF5E08" w:rsidRPr="00E026D9" w:rsidRDefault="00EF5E08" w:rsidP="00F0653F">
            <w:pPr>
              <w:pStyle w:val="Table"/>
            </w:pPr>
            <w:r w:rsidRPr="00E026D9">
              <w:t>Salinity at Lock 9 &lt; Salinity at Lake Victoria</w:t>
            </w:r>
          </w:p>
        </w:tc>
        <w:tc>
          <w:tcPr>
            <w:tcW w:w="968" w:type="pct"/>
            <w:tcBorders>
              <w:top w:val="single" w:sz="18" w:space="0" w:color="auto"/>
              <w:bottom w:val="single" w:sz="18" w:space="0" w:color="auto"/>
              <w:right w:val="single" w:sz="18" w:space="0" w:color="auto"/>
            </w:tcBorders>
            <w:tcMar>
              <w:top w:w="0" w:type="dxa"/>
              <w:left w:w="108" w:type="dxa"/>
              <w:bottom w:w="0" w:type="dxa"/>
              <w:right w:w="108" w:type="dxa"/>
            </w:tcMar>
            <w:vAlign w:val="center"/>
            <w:hideMark/>
          </w:tcPr>
          <w:p w14:paraId="0B8BD861" w14:textId="5BB6A620" w:rsidR="00EF5E08" w:rsidRPr="00E026D9" w:rsidRDefault="009D4BA9" w:rsidP="00F0653F">
            <w:pPr>
              <w:pStyle w:val="Table"/>
            </w:pPr>
            <w:r>
              <w:t>Electrical conductivity in</w:t>
            </w:r>
            <w:r w:rsidR="00EF5E08" w:rsidRPr="00E026D9">
              <w:t xml:space="preserve"> Lake Victoria </w:t>
            </w:r>
          </w:p>
        </w:tc>
      </w:tr>
      <w:tr w:rsidR="00EF5E08" w:rsidRPr="00004DC5" w14:paraId="78D4A209" w14:textId="77777777" w:rsidTr="00E026D9">
        <w:trPr>
          <w:trHeight w:val="439"/>
        </w:trPr>
        <w:tc>
          <w:tcPr>
            <w:tcW w:w="722" w:type="pct"/>
            <w:vMerge w:val="restart"/>
            <w:tcBorders>
              <w:top w:val="single" w:sz="18" w:space="0" w:color="auto"/>
              <w:left w:val="single" w:sz="18" w:space="0" w:color="auto"/>
              <w:bottom w:val="single" w:sz="4" w:space="0" w:color="auto"/>
            </w:tcBorders>
            <w:tcMar>
              <w:top w:w="0" w:type="dxa"/>
              <w:left w:w="108" w:type="dxa"/>
              <w:bottom w:w="0" w:type="dxa"/>
              <w:right w:w="108" w:type="dxa"/>
            </w:tcMar>
            <w:vAlign w:val="center"/>
            <w:hideMark/>
          </w:tcPr>
          <w:p w14:paraId="7553AC7F" w14:textId="6FA2D739" w:rsidR="00EF5E08" w:rsidRPr="00E026D9" w:rsidRDefault="003E3A40" w:rsidP="00F0653F">
            <w:pPr>
              <w:pStyle w:val="Table"/>
            </w:pPr>
            <w:r w:rsidRPr="00E026D9">
              <w:t>Old flushing</w:t>
            </w:r>
            <w:r w:rsidR="00EF5E08" w:rsidRPr="00E026D9">
              <w:t xml:space="preserve"> rule</w:t>
            </w:r>
          </w:p>
        </w:tc>
        <w:tc>
          <w:tcPr>
            <w:tcW w:w="968" w:type="pct"/>
            <w:tcBorders>
              <w:top w:val="single" w:sz="18" w:space="0" w:color="auto"/>
              <w:bottom w:val="single" w:sz="4" w:space="0" w:color="auto"/>
            </w:tcBorders>
            <w:tcMar>
              <w:top w:w="0" w:type="dxa"/>
              <w:left w:w="108" w:type="dxa"/>
              <w:bottom w:w="0" w:type="dxa"/>
              <w:right w:w="108" w:type="dxa"/>
            </w:tcMar>
            <w:vAlign w:val="center"/>
            <w:hideMark/>
          </w:tcPr>
          <w:p w14:paraId="260D744E" w14:textId="77777777" w:rsidR="00EF5E08" w:rsidRPr="00004DC5" w:rsidRDefault="00EF5E08" w:rsidP="00F0653F">
            <w:pPr>
              <w:pStyle w:val="Table"/>
            </w:pPr>
            <w:r w:rsidRPr="00004DC5">
              <w:t>Less than 11,000</w:t>
            </w:r>
          </w:p>
        </w:tc>
        <w:tc>
          <w:tcPr>
            <w:tcW w:w="1131" w:type="pct"/>
            <w:tcBorders>
              <w:top w:val="single" w:sz="18" w:space="0" w:color="auto"/>
              <w:bottom w:val="single" w:sz="4" w:space="0" w:color="auto"/>
            </w:tcBorders>
            <w:tcMar>
              <w:top w:w="0" w:type="dxa"/>
              <w:left w:w="108" w:type="dxa"/>
              <w:bottom w:w="0" w:type="dxa"/>
              <w:right w:w="108" w:type="dxa"/>
            </w:tcMar>
            <w:vAlign w:val="center"/>
            <w:hideMark/>
          </w:tcPr>
          <w:p w14:paraId="6D33AB07" w14:textId="77777777" w:rsidR="00EF5E08" w:rsidRPr="00004DC5" w:rsidRDefault="00EF5E08" w:rsidP="006639D2">
            <w:pPr>
              <w:pStyle w:val="Table"/>
              <w:jc w:val="center"/>
            </w:pPr>
            <w:r w:rsidRPr="00004DC5">
              <w:t>√</w:t>
            </w:r>
          </w:p>
        </w:tc>
        <w:tc>
          <w:tcPr>
            <w:tcW w:w="1211" w:type="pct"/>
            <w:tcBorders>
              <w:top w:val="single" w:sz="18" w:space="0" w:color="auto"/>
              <w:bottom w:val="single" w:sz="4" w:space="0" w:color="auto"/>
            </w:tcBorders>
            <w:tcMar>
              <w:top w:w="0" w:type="dxa"/>
              <w:left w:w="108" w:type="dxa"/>
              <w:bottom w:w="0" w:type="dxa"/>
              <w:right w:w="108" w:type="dxa"/>
            </w:tcMar>
            <w:vAlign w:val="center"/>
          </w:tcPr>
          <w:p w14:paraId="72350B73" w14:textId="77777777" w:rsidR="00EF5E08" w:rsidRPr="00004DC5" w:rsidRDefault="00EF5E08" w:rsidP="006639D2">
            <w:pPr>
              <w:pStyle w:val="Table"/>
              <w:jc w:val="center"/>
            </w:pPr>
          </w:p>
        </w:tc>
        <w:tc>
          <w:tcPr>
            <w:tcW w:w="968" w:type="pct"/>
            <w:tcBorders>
              <w:top w:val="single" w:sz="18" w:space="0" w:color="auto"/>
              <w:bottom w:val="single" w:sz="4" w:space="0" w:color="auto"/>
              <w:right w:val="single" w:sz="18" w:space="0" w:color="auto"/>
            </w:tcBorders>
            <w:tcMar>
              <w:top w:w="0" w:type="dxa"/>
              <w:left w:w="108" w:type="dxa"/>
              <w:bottom w:w="0" w:type="dxa"/>
              <w:right w:w="108" w:type="dxa"/>
            </w:tcMar>
            <w:vAlign w:val="center"/>
          </w:tcPr>
          <w:p w14:paraId="780527CB" w14:textId="77777777" w:rsidR="00EF5E08" w:rsidRPr="00004DC5" w:rsidRDefault="00EF5E08" w:rsidP="00F0653F">
            <w:pPr>
              <w:pStyle w:val="Table"/>
            </w:pPr>
          </w:p>
        </w:tc>
      </w:tr>
      <w:tr w:rsidR="00EF5E08" w:rsidRPr="00004DC5" w14:paraId="3A8346FC" w14:textId="77777777" w:rsidTr="00E026D9">
        <w:trPr>
          <w:trHeight w:val="439"/>
        </w:trPr>
        <w:tc>
          <w:tcPr>
            <w:tcW w:w="722" w:type="pct"/>
            <w:vMerge/>
            <w:tcBorders>
              <w:top w:val="single" w:sz="4" w:space="0" w:color="auto"/>
              <w:left w:val="single" w:sz="18" w:space="0" w:color="auto"/>
              <w:bottom w:val="single" w:sz="18" w:space="0" w:color="auto"/>
            </w:tcBorders>
            <w:vAlign w:val="center"/>
            <w:hideMark/>
          </w:tcPr>
          <w:p w14:paraId="105926E3" w14:textId="77777777" w:rsidR="00EF5E08" w:rsidRPr="00E026D9" w:rsidRDefault="00EF5E08" w:rsidP="00F0653F">
            <w:pPr>
              <w:pStyle w:val="Table"/>
            </w:pPr>
          </w:p>
        </w:tc>
        <w:tc>
          <w:tcPr>
            <w:tcW w:w="968" w:type="pct"/>
            <w:tcBorders>
              <w:top w:val="single" w:sz="4" w:space="0" w:color="auto"/>
              <w:bottom w:val="single" w:sz="18" w:space="0" w:color="auto"/>
            </w:tcBorders>
            <w:tcMar>
              <w:top w:w="0" w:type="dxa"/>
              <w:left w:w="108" w:type="dxa"/>
              <w:bottom w:w="0" w:type="dxa"/>
              <w:right w:w="108" w:type="dxa"/>
            </w:tcMar>
            <w:vAlign w:val="center"/>
            <w:hideMark/>
          </w:tcPr>
          <w:p w14:paraId="4735906E" w14:textId="77777777" w:rsidR="00EF5E08" w:rsidRPr="00004DC5" w:rsidRDefault="00EF5E08" w:rsidP="00F0653F">
            <w:pPr>
              <w:pStyle w:val="Table"/>
            </w:pPr>
            <w:r w:rsidRPr="00004DC5">
              <w:t>Greater than 11,000</w:t>
            </w:r>
          </w:p>
        </w:tc>
        <w:tc>
          <w:tcPr>
            <w:tcW w:w="1131" w:type="pct"/>
            <w:tcBorders>
              <w:top w:val="single" w:sz="4" w:space="0" w:color="auto"/>
              <w:bottom w:val="single" w:sz="18" w:space="0" w:color="auto"/>
            </w:tcBorders>
            <w:tcMar>
              <w:top w:w="0" w:type="dxa"/>
              <w:left w:w="108" w:type="dxa"/>
              <w:bottom w:w="0" w:type="dxa"/>
              <w:right w:w="108" w:type="dxa"/>
            </w:tcMar>
            <w:vAlign w:val="center"/>
          </w:tcPr>
          <w:p w14:paraId="6CF2AE1D" w14:textId="77777777" w:rsidR="00EF5E08" w:rsidRPr="00004DC5" w:rsidRDefault="00EF5E08" w:rsidP="006639D2">
            <w:pPr>
              <w:pStyle w:val="Table"/>
              <w:jc w:val="center"/>
            </w:pPr>
          </w:p>
        </w:tc>
        <w:tc>
          <w:tcPr>
            <w:tcW w:w="1211" w:type="pct"/>
            <w:tcBorders>
              <w:top w:val="single" w:sz="4" w:space="0" w:color="auto"/>
              <w:bottom w:val="single" w:sz="18" w:space="0" w:color="auto"/>
            </w:tcBorders>
            <w:tcMar>
              <w:top w:w="0" w:type="dxa"/>
              <w:left w:w="108" w:type="dxa"/>
              <w:bottom w:w="0" w:type="dxa"/>
              <w:right w:w="108" w:type="dxa"/>
            </w:tcMar>
            <w:vAlign w:val="center"/>
            <w:hideMark/>
          </w:tcPr>
          <w:p w14:paraId="350E8CCA" w14:textId="77777777" w:rsidR="00EF5E08" w:rsidRPr="00004DC5" w:rsidRDefault="00EF5E08" w:rsidP="006639D2">
            <w:pPr>
              <w:pStyle w:val="Table"/>
              <w:jc w:val="center"/>
            </w:pPr>
            <w:r w:rsidRPr="00004DC5">
              <w:t>√</w:t>
            </w:r>
          </w:p>
        </w:tc>
        <w:tc>
          <w:tcPr>
            <w:tcW w:w="968" w:type="pct"/>
            <w:tcBorders>
              <w:top w:val="single" w:sz="4" w:space="0" w:color="auto"/>
              <w:bottom w:val="single" w:sz="18" w:space="0" w:color="auto"/>
              <w:right w:val="single" w:sz="18" w:space="0" w:color="auto"/>
            </w:tcBorders>
            <w:tcMar>
              <w:top w:w="0" w:type="dxa"/>
              <w:left w:w="108" w:type="dxa"/>
              <w:bottom w:w="0" w:type="dxa"/>
              <w:right w:w="108" w:type="dxa"/>
            </w:tcMar>
            <w:vAlign w:val="center"/>
          </w:tcPr>
          <w:p w14:paraId="0A3BFDC6" w14:textId="77777777" w:rsidR="00EF5E08" w:rsidRPr="00004DC5" w:rsidRDefault="00EF5E08" w:rsidP="00F0653F">
            <w:pPr>
              <w:pStyle w:val="Table"/>
            </w:pPr>
          </w:p>
        </w:tc>
      </w:tr>
      <w:tr w:rsidR="00EF5E08" w:rsidRPr="00004DC5" w14:paraId="73E36065" w14:textId="77777777" w:rsidTr="00E026D9">
        <w:trPr>
          <w:trHeight w:val="439"/>
        </w:trPr>
        <w:tc>
          <w:tcPr>
            <w:tcW w:w="722" w:type="pct"/>
            <w:vMerge w:val="restart"/>
            <w:tcBorders>
              <w:top w:val="single" w:sz="18" w:space="0" w:color="auto"/>
              <w:left w:val="single" w:sz="18" w:space="0" w:color="auto"/>
              <w:bottom w:val="single" w:sz="4" w:space="0" w:color="auto"/>
            </w:tcBorders>
            <w:vAlign w:val="center"/>
          </w:tcPr>
          <w:p w14:paraId="11BB529C" w14:textId="4815121B" w:rsidR="00EF5E08" w:rsidRPr="00E026D9" w:rsidRDefault="00004DC5" w:rsidP="00F0653F">
            <w:pPr>
              <w:pStyle w:val="Table"/>
            </w:pPr>
            <w:r w:rsidRPr="00E026D9">
              <w:t>Trial</w:t>
            </w:r>
            <w:r w:rsidR="00EF5E08" w:rsidRPr="00E026D9">
              <w:t xml:space="preserve"> flushing rule </w:t>
            </w:r>
          </w:p>
        </w:tc>
        <w:tc>
          <w:tcPr>
            <w:tcW w:w="968" w:type="pct"/>
            <w:tcBorders>
              <w:top w:val="single" w:sz="18" w:space="0" w:color="auto"/>
              <w:bottom w:val="single" w:sz="4" w:space="0" w:color="auto"/>
            </w:tcBorders>
            <w:tcMar>
              <w:top w:w="0" w:type="dxa"/>
              <w:left w:w="108" w:type="dxa"/>
              <w:bottom w:w="0" w:type="dxa"/>
              <w:right w:w="108" w:type="dxa"/>
            </w:tcMar>
            <w:vAlign w:val="center"/>
          </w:tcPr>
          <w:p w14:paraId="5A5CF1C7" w14:textId="77777777" w:rsidR="00EF5E08" w:rsidRPr="00004DC5" w:rsidRDefault="00EF5E08" w:rsidP="00F0653F">
            <w:pPr>
              <w:pStyle w:val="Table"/>
            </w:pPr>
            <w:r w:rsidRPr="00004DC5">
              <w:t>Less than 11,000</w:t>
            </w:r>
          </w:p>
        </w:tc>
        <w:tc>
          <w:tcPr>
            <w:tcW w:w="1131" w:type="pct"/>
            <w:tcBorders>
              <w:top w:val="single" w:sz="18" w:space="0" w:color="auto"/>
              <w:bottom w:val="single" w:sz="4" w:space="0" w:color="auto"/>
            </w:tcBorders>
            <w:tcMar>
              <w:top w:w="0" w:type="dxa"/>
              <w:left w:w="108" w:type="dxa"/>
              <w:bottom w:w="0" w:type="dxa"/>
              <w:right w:w="108" w:type="dxa"/>
            </w:tcMar>
            <w:vAlign w:val="center"/>
          </w:tcPr>
          <w:p w14:paraId="3AB44798" w14:textId="77777777" w:rsidR="00EF5E08" w:rsidRPr="00004DC5" w:rsidRDefault="00EF5E08" w:rsidP="006639D2">
            <w:pPr>
              <w:pStyle w:val="Table"/>
              <w:jc w:val="center"/>
            </w:pPr>
            <w:r w:rsidRPr="00004DC5">
              <w:t>√</w:t>
            </w:r>
          </w:p>
        </w:tc>
        <w:tc>
          <w:tcPr>
            <w:tcW w:w="1211" w:type="pct"/>
            <w:tcBorders>
              <w:top w:val="single" w:sz="18" w:space="0" w:color="auto"/>
              <w:bottom w:val="single" w:sz="4" w:space="0" w:color="auto"/>
            </w:tcBorders>
            <w:tcMar>
              <w:top w:w="0" w:type="dxa"/>
              <w:left w:w="108" w:type="dxa"/>
              <w:bottom w:w="0" w:type="dxa"/>
              <w:right w:w="108" w:type="dxa"/>
            </w:tcMar>
            <w:vAlign w:val="center"/>
          </w:tcPr>
          <w:p w14:paraId="312B6611" w14:textId="77777777" w:rsidR="00EF5E08" w:rsidRPr="00004DC5" w:rsidRDefault="00EF5E08" w:rsidP="006639D2">
            <w:pPr>
              <w:pStyle w:val="Table"/>
              <w:jc w:val="center"/>
            </w:pPr>
          </w:p>
        </w:tc>
        <w:tc>
          <w:tcPr>
            <w:tcW w:w="968" w:type="pct"/>
            <w:tcBorders>
              <w:top w:val="single" w:sz="18" w:space="0" w:color="auto"/>
              <w:bottom w:val="single" w:sz="4" w:space="0" w:color="auto"/>
              <w:right w:val="single" w:sz="18" w:space="0" w:color="auto"/>
            </w:tcBorders>
            <w:tcMar>
              <w:top w:w="0" w:type="dxa"/>
              <w:left w:w="108" w:type="dxa"/>
              <w:bottom w:w="0" w:type="dxa"/>
              <w:right w:w="108" w:type="dxa"/>
            </w:tcMar>
            <w:vAlign w:val="center"/>
          </w:tcPr>
          <w:p w14:paraId="68F75777" w14:textId="77777777" w:rsidR="00EF5E08" w:rsidRPr="00004DC5" w:rsidRDefault="00EF5E08" w:rsidP="00F0653F">
            <w:pPr>
              <w:pStyle w:val="Table"/>
            </w:pPr>
          </w:p>
        </w:tc>
      </w:tr>
      <w:tr w:rsidR="00EF5E08" w:rsidRPr="00004DC5" w14:paraId="4601E23C" w14:textId="77777777" w:rsidTr="00E026D9">
        <w:trPr>
          <w:trHeight w:val="443"/>
        </w:trPr>
        <w:tc>
          <w:tcPr>
            <w:tcW w:w="722" w:type="pct"/>
            <w:vMerge/>
            <w:tcBorders>
              <w:top w:val="single" w:sz="4" w:space="0" w:color="auto"/>
              <w:left w:val="single" w:sz="18" w:space="0" w:color="auto"/>
              <w:bottom w:val="single" w:sz="18" w:space="0" w:color="auto"/>
            </w:tcBorders>
            <w:vAlign w:val="center"/>
          </w:tcPr>
          <w:p w14:paraId="74F5FFAB" w14:textId="77777777" w:rsidR="00EF5E08" w:rsidRPr="00004DC5" w:rsidRDefault="00EF5E08" w:rsidP="00F0653F">
            <w:pPr>
              <w:pStyle w:val="Table"/>
            </w:pPr>
          </w:p>
        </w:tc>
        <w:tc>
          <w:tcPr>
            <w:tcW w:w="968" w:type="pct"/>
            <w:tcBorders>
              <w:top w:val="single" w:sz="4" w:space="0" w:color="auto"/>
              <w:bottom w:val="single" w:sz="18" w:space="0" w:color="auto"/>
            </w:tcBorders>
            <w:tcMar>
              <w:top w:w="0" w:type="dxa"/>
              <w:left w:w="108" w:type="dxa"/>
              <w:bottom w:w="0" w:type="dxa"/>
              <w:right w:w="108" w:type="dxa"/>
            </w:tcMar>
            <w:vAlign w:val="center"/>
          </w:tcPr>
          <w:p w14:paraId="1C5E426D" w14:textId="77777777" w:rsidR="00EF5E08" w:rsidRPr="00004DC5" w:rsidRDefault="00EF5E08" w:rsidP="00F0653F">
            <w:pPr>
              <w:pStyle w:val="Table"/>
            </w:pPr>
            <w:r w:rsidRPr="00004DC5">
              <w:t>Greater than 11,000</w:t>
            </w:r>
          </w:p>
        </w:tc>
        <w:tc>
          <w:tcPr>
            <w:tcW w:w="1131" w:type="pct"/>
            <w:tcBorders>
              <w:top w:val="single" w:sz="4" w:space="0" w:color="auto"/>
              <w:bottom w:val="single" w:sz="18" w:space="0" w:color="auto"/>
            </w:tcBorders>
            <w:tcMar>
              <w:top w:w="0" w:type="dxa"/>
              <w:left w:w="108" w:type="dxa"/>
              <w:bottom w:w="0" w:type="dxa"/>
              <w:right w:w="108" w:type="dxa"/>
            </w:tcMar>
            <w:vAlign w:val="center"/>
          </w:tcPr>
          <w:p w14:paraId="67271A73" w14:textId="77777777" w:rsidR="00EF5E08" w:rsidRPr="00004DC5" w:rsidRDefault="00EF5E08" w:rsidP="006639D2">
            <w:pPr>
              <w:pStyle w:val="Table"/>
              <w:jc w:val="center"/>
            </w:pPr>
          </w:p>
        </w:tc>
        <w:tc>
          <w:tcPr>
            <w:tcW w:w="1211" w:type="pct"/>
            <w:tcBorders>
              <w:top w:val="single" w:sz="4" w:space="0" w:color="auto"/>
              <w:bottom w:val="single" w:sz="18" w:space="0" w:color="auto"/>
            </w:tcBorders>
            <w:tcMar>
              <w:top w:w="0" w:type="dxa"/>
              <w:left w:w="108" w:type="dxa"/>
              <w:bottom w:w="0" w:type="dxa"/>
              <w:right w:w="108" w:type="dxa"/>
            </w:tcMar>
            <w:vAlign w:val="center"/>
          </w:tcPr>
          <w:p w14:paraId="622E9939" w14:textId="77777777" w:rsidR="00EF5E08" w:rsidRPr="00004DC5" w:rsidRDefault="00EF5E08" w:rsidP="006639D2">
            <w:pPr>
              <w:pStyle w:val="Table"/>
              <w:jc w:val="center"/>
            </w:pPr>
            <w:r w:rsidRPr="00004DC5">
              <w:t>√</w:t>
            </w:r>
          </w:p>
        </w:tc>
        <w:tc>
          <w:tcPr>
            <w:tcW w:w="968" w:type="pct"/>
            <w:tcBorders>
              <w:top w:val="single" w:sz="4" w:space="0" w:color="auto"/>
              <w:bottom w:val="single" w:sz="18" w:space="0" w:color="auto"/>
              <w:right w:val="single" w:sz="18" w:space="0" w:color="auto"/>
            </w:tcBorders>
            <w:shd w:val="clear" w:color="auto" w:fill="E7E6E6" w:themeFill="background2"/>
            <w:tcMar>
              <w:top w:w="0" w:type="dxa"/>
              <w:left w:w="108" w:type="dxa"/>
              <w:bottom w:w="0" w:type="dxa"/>
              <w:right w:w="108" w:type="dxa"/>
            </w:tcMar>
            <w:vAlign w:val="center"/>
          </w:tcPr>
          <w:p w14:paraId="30B90BAE" w14:textId="09100334" w:rsidR="00EF5E08" w:rsidRPr="00004DC5" w:rsidRDefault="00EF5E08" w:rsidP="009D4BA9">
            <w:pPr>
              <w:pStyle w:val="Table"/>
              <w:jc w:val="center"/>
            </w:pPr>
            <w:r w:rsidRPr="00004DC5">
              <w:t xml:space="preserve">&gt; 350 </w:t>
            </w:r>
            <w:r w:rsidR="009D4BA9">
              <w:t>µS/cm</w:t>
            </w:r>
          </w:p>
        </w:tc>
      </w:tr>
    </w:tbl>
    <w:p w14:paraId="4C9BE5F5" w14:textId="77777777" w:rsidR="00871FCA" w:rsidRDefault="00871FCA" w:rsidP="00F0653F"/>
    <w:p w14:paraId="1AB43AFF" w14:textId="17E68E9D" w:rsidR="0067473A" w:rsidRDefault="001A7064" w:rsidP="00F0653F">
      <w:r>
        <w:t xml:space="preserve">The aim of </w:t>
      </w:r>
      <w:r w:rsidR="007A3DDC">
        <w:t>this</w:t>
      </w:r>
      <w:r>
        <w:t xml:space="preserve"> project </w:t>
      </w:r>
      <w:r w:rsidR="00B2022C">
        <w:t>wa</w:t>
      </w:r>
      <w:r>
        <w:t>s</w:t>
      </w:r>
      <w:r w:rsidR="0067473A">
        <w:t xml:space="preserve"> to investigate how </w:t>
      </w:r>
      <w:r w:rsidR="00B2022C">
        <w:t xml:space="preserve">operation of Lake Victoria </w:t>
      </w:r>
      <w:r w:rsidR="0067473A">
        <w:t>influence</w:t>
      </w:r>
      <w:r w:rsidR="00CC60DC">
        <w:t>s</w:t>
      </w:r>
      <w:r w:rsidR="0067473A">
        <w:t xml:space="preserve"> </w:t>
      </w:r>
      <w:r w:rsidR="00CC60DC">
        <w:t xml:space="preserve">riverine hydraulics and </w:t>
      </w:r>
      <w:r w:rsidR="00B2022C">
        <w:t xml:space="preserve">key components of </w:t>
      </w:r>
      <w:r w:rsidR="005B0B17">
        <w:t xml:space="preserve">aquatic </w:t>
      </w:r>
      <w:r w:rsidR="00B2022C">
        <w:t>food web</w:t>
      </w:r>
      <w:r w:rsidR="005B0B17">
        <w:t>s</w:t>
      </w:r>
      <w:r w:rsidR="00CC60DC">
        <w:t>, namely</w:t>
      </w:r>
      <w:r w:rsidR="00B2022C">
        <w:t xml:space="preserve"> nutrients and zooplankton communit</w:t>
      </w:r>
      <w:r w:rsidR="00CC60DC">
        <w:t>ies</w:t>
      </w:r>
      <w:r w:rsidR="007A3DDC">
        <w:t>.</w:t>
      </w:r>
      <w:r w:rsidR="00B2022C">
        <w:t xml:space="preserve"> </w:t>
      </w:r>
      <w:r w:rsidR="0067473A">
        <w:t xml:space="preserve">To </w:t>
      </w:r>
      <w:r w:rsidR="0067473A">
        <w:lastRenderedPageBreak/>
        <w:t xml:space="preserve">achieve this, a pilot study was undertaken to </w:t>
      </w:r>
      <w:r w:rsidR="00FB23DB">
        <w:t>investigate potential</w:t>
      </w:r>
      <w:r w:rsidR="00B2022C">
        <w:t xml:space="preserve"> spatial differences in </w:t>
      </w:r>
      <w:r w:rsidR="001A3B74">
        <w:t xml:space="preserve">riverine </w:t>
      </w:r>
      <w:r w:rsidR="00B2022C">
        <w:t xml:space="preserve">zooplankton </w:t>
      </w:r>
      <w:r w:rsidR="001A3B74">
        <w:t xml:space="preserve">communities </w:t>
      </w:r>
      <w:r w:rsidR="00836EAF">
        <w:t xml:space="preserve">in the River Murray </w:t>
      </w:r>
      <w:r w:rsidR="001A3B74">
        <w:t>adjacent to</w:t>
      </w:r>
      <w:r w:rsidR="00B2022C">
        <w:t xml:space="preserve"> Lake Victoria</w:t>
      </w:r>
      <w:r w:rsidR="00CE6E5E">
        <w:t>, during a period of moderate/high flow diversion to the lake (</w:t>
      </w:r>
      <w:r w:rsidR="008E6008">
        <w:t>41</w:t>
      </w:r>
      <w:r w:rsidR="008E6008">
        <w:rPr>
          <w:rFonts w:cstheme="minorHAnsi"/>
        </w:rPr>
        <w:t>–</w:t>
      </w:r>
      <w:r w:rsidR="008E6008">
        <w:t>45</w:t>
      </w:r>
      <w:r w:rsidR="00CE6E5E">
        <w:t>%)</w:t>
      </w:r>
      <w:r w:rsidR="00162F84">
        <w:t xml:space="preserve"> in </w:t>
      </w:r>
      <w:r w:rsidR="00E219EB">
        <w:t>2015</w:t>
      </w:r>
      <w:r w:rsidR="00E219EB">
        <w:rPr>
          <w:rFonts w:cstheme="minorHAnsi"/>
        </w:rPr>
        <w:t>–</w:t>
      </w:r>
      <w:r w:rsidR="00E219EB">
        <w:t>1</w:t>
      </w:r>
      <w:r w:rsidR="00162F84">
        <w:t>6</w:t>
      </w:r>
      <w:r w:rsidR="00B2022C">
        <w:t>. This informed</w:t>
      </w:r>
      <w:r w:rsidR="007A3DDC">
        <w:t xml:space="preserve"> a</w:t>
      </w:r>
      <w:r w:rsidR="00B2022C">
        <w:t xml:space="preserve"> s</w:t>
      </w:r>
      <w:r w:rsidR="0067473A">
        <w:t xml:space="preserve">econd, more comprehensive study </w:t>
      </w:r>
      <w:r w:rsidR="00B2022C">
        <w:t>that</w:t>
      </w:r>
      <w:r w:rsidR="0067473A">
        <w:t xml:space="preserve"> investigat</w:t>
      </w:r>
      <w:r w:rsidR="00B2022C">
        <w:t>ed</w:t>
      </w:r>
      <w:r w:rsidR="0067473A">
        <w:t xml:space="preserve"> the</w:t>
      </w:r>
      <w:r w:rsidR="0067473A" w:rsidRPr="00325DC6">
        <w:t xml:space="preserve"> implications of Lake Victoria operations</w:t>
      </w:r>
      <w:r w:rsidR="0067473A">
        <w:t xml:space="preserve"> on the riverine </w:t>
      </w:r>
      <w:r w:rsidR="00020441">
        <w:t>zooplankton</w:t>
      </w:r>
      <w:r w:rsidR="0067473A">
        <w:t xml:space="preserve"> community</w:t>
      </w:r>
      <w:r w:rsidR="00162F84">
        <w:t xml:space="preserve"> during </w:t>
      </w:r>
      <w:r w:rsidR="00E219EB">
        <w:t>2016</w:t>
      </w:r>
      <w:r w:rsidR="00E219EB">
        <w:rPr>
          <w:rFonts w:cstheme="minorHAnsi"/>
        </w:rPr>
        <w:t>–</w:t>
      </w:r>
      <w:r w:rsidR="00E219EB">
        <w:t>17</w:t>
      </w:r>
      <w:r w:rsidR="00B2022C">
        <w:t xml:space="preserve">, including investigating </w:t>
      </w:r>
      <w:r w:rsidR="00A119FE">
        <w:t xml:space="preserve">potential </w:t>
      </w:r>
      <w:r w:rsidR="0067473A">
        <w:t xml:space="preserve">drivers </w:t>
      </w:r>
      <w:r w:rsidR="00A119FE">
        <w:t>(e.g. hydraulics, water sources)</w:t>
      </w:r>
      <w:r w:rsidR="001A3B74">
        <w:t>.</w:t>
      </w:r>
    </w:p>
    <w:p w14:paraId="3D2101F3" w14:textId="2CD099CF" w:rsidR="00D723D1" w:rsidRPr="00A606F4" w:rsidRDefault="00D723D1" w:rsidP="00D723D1">
      <w:pPr>
        <w:pStyle w:val="Heading1"/>
        <w:numPr>
          <w:ilvl w:val="0"/>
          <w:numId w:val="8"/>
        </w:numPr>
      </w:pPr>
      <w:bookmarkStart w:id="12" w:name="_Toc515293704"/>
      <w:r>
        <w:t>Study site</w:t>
      </w:r>
      <w:bookmarkEnd w:id="12"/>
    </w:p>
    <w:p w14:paraId="47E6503C" w14:textId="6CDF7D68" w:rsidR="005971AA" w:rsidRDefault="00B31D99" w:rsidP="00016FF6">
      <w:pPr>
        <w:rPr>
          <w:noProof/>
          <w:highlight w:val="yellow"/>
          <w:lang w:eastAsia="en-AU"/>
        </w:rPr>
      </w:pPr>
      <w:r>
        <w:t xml:space="preserve">The </w:t>
      </w:r>
      <w:r w:rsidR="007A5B25">
        <w:t xml:space="preserve">River </w:t>
      </w:r>
      <w:r>
        <w:t>Murray was once a lotic system</w:t>
      </w:r>
      <w:r w:rsidR="005A6EED">
        <w:t>,</w:t>
      </w:r>
      <w:r w:rsidR="00490C2F">
        <w:t xml:space="preserve"> but due to the construction of 10 low level weirs between Blanchetown and Wentworth, the river is now characterised by a series of discrete, cascading weir pools that are lentic in </w:t>
      </w:r>
      <w:r w:rsidR="00F0559C">
        <w:t xml:space="preserve">character. </w:t>
      </w:r>
      <w:r w:rsidR="00490C2F">
        <w:t>The weirs have altered water level and river gradient (i.e. water surface slope), which in turn has resulted in drastically reduced water velocities</w:t>
      </w:r>
      <w:r w:rsidR="00452091">
        <w:t xml:space="preserve"> within the main channel</w:t>
      </w:r>
      <w:r w:rsidR="00490C2F">
        <w:t xml:space="preserve"> (Walker 2006; Bice </w:t>
      </w:r>
      <w:r w:rsidR="00490C2F" w:rsidRPr="008F61D1">
        <w:rPr>
          <w:i/>
        </w:rPr>
        <w:t>et al</w:t>
      </w:r>
      <w:r w:rsidR="00490C2F">
        <w:t xml:space="preserve">. </w:t>
      </w:r>
      <w:r>
        <w:t>2017</w:t>
      </w:r>
      <w:r w:rsidR="00490C2F">
        <w:t>). The highest density of weirs on the River Murray exists adjacent to Lake Victoria, with six weirs along a 260 km reach between Wentworth and Renmark</w:t>
      </w:r>
      <w:r w:rsidR="00CD1E83">
        <w:t xml:space="preserve"> (Lock 10 to Lock 6)</w:t>
      </w:r>
      <w:r w:rsidR="00490C2F">
        <w:t xml:space="preserve">. Hydrology in this reach of river is also impacted by upstream and local water extraction, as well as the diversion of water through Lake Victoria via </w:t>
      </w:r>
      <w:r w:rsidR="001274E9">
        <w:t>Frenchman’s</w:t>
      </w:r>
      <w:r w:rsidR="00490C2F">
        <w:t xml:space="preserve"> Creek</w:t>
      </w:r>
      <w:r w:rsidR="004C2E29">
        <w:t xml:space="preserve"> (inlet to Lake Victoria)</w:t>
      </w:r>
      <w:r w:rsidR="00490C2F">
        <w:t xml:space="preserve"> and Rufus River</w:t>
      </w:r>
      <w:r w:rsidR="006770B2">
        <w:t xml:space="preserve"> (Lake Victoria outlet)</w:t>
      </w:r>
      <w:r w:rsidR="00C7631A">
        <w:t>. These r</w:t>
      </w:r>
      <w:r w:rsidR="00490C2F">
        <w:t xml:space="preserve">eductions in flow, exacerbate the impacts of </w:t>
      </w:r>
      <w:r w:rsidR="00C7631A">
        <w:t xml:space="preserve">the </w:t>
      </w:r>
      <w:r w:rsidR="00490C2F">
        <w:t>weirs</w:t>
      </w:r>
      <w:r w:rsidR="00C7631A">
        <w:t xml:space="preserve"> </w:t>
      </w:r>
      <w:r w:rsidR="00490C2F">
        <w:t>on hydraulics</w:t>
      </w:r>
      <w:r w:rsidR="00C7631A">
        <w:t xml:space="preserve"> </w:t>
      </w:r>
      <w:r w:rsidR="00490C2F">
        <w:t xml:space="preserve">(Bice </w:t>
      </w:r>
      <w:r w:rsidR="00490C2F" w:rsidRPr="008F61D1">
        <w:rPr>
          <w:i/>
        </w:rPr>
        <w:t>et al</w:t>
      </w:r>
      <w:r w:rsidR="00490C2F">
        <w:t xml:space="preserve">. </w:t>
      </w:r>
      <w:r>
        <w:t>2017</w:t>
      </w:r>
      <w:r w:rsidR="00490C2F">
        <w:t>),</w:t>
      </w:r>
      <w:r w:rsidR="00D90C38">
        <w:t xml:space="preserve"> </w:t>
      </w:r>
      <w:r w:rsidR="00490C2F">
        <w:t xml:space="preserve">further reducing water velocity and promoting homogenous hydraulics, characterised by narrow velocity ranges and low mean depth-averaged velocities </w:t>
      </w:r>
      <w:r w:rsidR="00937CA2">
        <w:fldChar w:fldCharType="begin"/>
      </w:r>
      <w:r w:rsidR="00686BD8">
        <w:instrText xml:space="preserve"> ADDIN EN.CITE &lt;EndNote&gt;&lt;Cite&gt;&lt;Author&gt;Kilsby&lt;/Author&gt;&lt;Year&gt;2008&lt;/Year&gt;&lt;RecNum&gt;23&lt;/RecNum&gt;&lt;DisplayText&gt;(Kilsby 2008)&lt;/DisplayText&gt;&lt;record&gt;&lt;rec-number&gt;23&lt;/rec-number&gt;&lt;foreign-keys&gt;&lt;key app="EN" db-id="0vxwdf2xirdsfnevar6x0drkz5zwfxpd9p0a" timestamp="0"&gt;23&lt;/key&gt;&lt;/foreign-keys&gt;&lt;ref-type name="Thesis"&gt;32&lt;/ref-type&gt;&lt;contributors&gt;&lt;authors&gt;&lt;author&gt;Kilsby, Nadine Nella&lt;/author&gt;&lt;/authors&gt;&lt;/contributors&gt;&lt;titles&gt;&lt;title&gt;Reach-scale spatial hydraulic diversity in lowland rivers: characterisation, measurement and significance for fish&lt;/title&gt;&lt;/titles&gt;&lt;dates&gt;&lt;year&gt;2008&lt;/year&gt;&lt;/dates&gt;&lt;publisher&gt;The University of Adelaide&lt;/publisher&gt;&lt;urls&gt;&lt;/urls&gt;&lt;/record&gt;&lt;/Cite&gt;&lt;/EndNote&gt;</w:instrText>
      </w:r>
      <w:r w:rsidR="00937CA2">
        <w:fldChar w:fldCharType="separate"/>
      </w:r>
      <w:r w:rsidR="00686BD8">
        <w:rPr>
          <w:noProof/>
        </w:rPr>
        <w:t>(</w:t>
      </w:r>
      <w:hyperlink w:anchor="_ENREF_21" w:tooltip="Kilsby, 2008 #23" w:history="1">
        <w:r w:rsidR="00770E11">
          <w:rPr>
            <w:noProof/>
          </w:rPr>
          <w:t>Kilsby 2008</w:t>
        </w:r>
      </w:hyperlink>
      <w:r w:rsidR="00686BD8">
        <w:rPr>
          <w:noProof/>
        </w:rPr>
        <w:t>)</w:t>
      </w:r>
      <w:r w:rsidR="00937CA2">
        <w:fldChar w:fldCharType="end"/>
      </w:r>
      <w:r w:rsidR="00490C2F">
        <w:t xml:space="preserve">. </w:t>
      </w:r>
    </w:p>
    <w:p w14:paraId="3544AED3" w14:textId="0092E78D" w:rsidR="004C2E29" w:rsidRDefault="005971AA" w:rsidP="00F0559C">
      <w:pPr>
        <w:jc w:val="center"/>
      </w:pPr>
      <w:r w:rsidRPr="005971AA">
        <w:rPr>
          <w:noProof/>
          <w:lang w:eastAsia="en-AU"/>
        </w:rPr>
        <w:drawing>
          <wp:inline distT="0" distB="0" distL="0" distR="0" wp14:anchorId="75D54DFE" wp14:editId="7DDDC626">
            <wp:extent cx="5731510" cy="3463081"/>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63081"/>
                    </a:xfrm>
                    <a:prstGeom prst="rect">
                      <a:avLst/>
                    </a:prstGeom>
                    <a:noFill/>
                    <a:ln>
                      <a:noFill/>
                    </a:ln>
                  </pic:spPr>
                </pic:pic>
              </a:graphicData>
            </a:graphic>
          </wp:inline>
        </w:drawing>
      </w:r>
    </w:p>
    <w:p w14:paraId="3C08FE63" w14:textId="2CD39EA8" w:rsidR="00E51ABD" w:rsidRDefault="004C2E29" w:rsidP="007C7979">
      <w:pPr>
        <w:pStyle w:val="Caption"/>
        <w:jc w:val="center"/>
      </w:pPr>
      <w:bookmarkStart w:id="13" w:name="_Ref409179517"/>
      <w:r w:rsidRPr="001B7D2D">
        <w:t xml:space="preserve">Figure </w:t>
      </w:r>
      <w:r w:rsidR="004B0C73">
        <w:rPr>
          <w:noProof/>
        </w:rPr>
        <w:fldChar w:fldCharType="begin"/>
      </w:r>
      <w:r w:rsidR="004B0C73">
        <w:rPr>
          <w:noProof/>
        </w:rPr>
        <w:instrText xml:space="preserve"> SEQ Figure \* ARABIC </w:instrText>
      </w:r>
      <w:r w:rsidR="004B0C73">
        <w:rPr>
          <w:noProof/>
        </w:rPr>
        <w:fldChar w:fldCharType="separate"/>
      </w:r>
      <w:r w:rsidR="000C582B">
        <w:rPr>
          <w:noProof/>
        </w:rPr>
        <w:t>1</w:t>
      </w:r>
      <w:r w:rsidR="004B0C73">
        <w:rPr>
          <w:noProof/>
        </w:rPr>
        <w:fldChar w:fldCharType="end"/>
      </w:r>
      <w:bookmarkEnd w:id="13"/>
      <w:r>
        <w:t>:</w:t>
      </w:r>
      <w:r w:rsidRPr="001B7D2D">
        <w:t xml:space="preserve"> Map of the study area (lower </w:t>
      </w:r>
      <w:r>
        <w:t>River Murray</w:t>
      </w:r>
      <w:r w:rsidRPr="001B7D2D">
        <w:t>, including Lake Victoria).</w:t>
      </w:r>
    </w:p>
    <w:p w14:paraId="7A0BE972" w14:textId="0340E204" w:rsidR="00B435CB" w:rsidRPr="00BF7A5D" w:rsidRDefault="00B2022C" w:rsidP="00A606F4">
      <w:pPr>
        <w:pStyle w:val="Heading1"/>
      </w:pPr>
      <w:bookmarkStart w:id="14" w:name="_Ref478545794"/>
      <w:bookmarkStart w:id="15" w:name="_Ref478545803"/>
      <w:bookmarkStart w:id="16" w:name="_Ref478545811"/>
      <w:bookmarkStart w:id="17" w:name="_Ref478545814"/>
      <w:bookmarkStart w:id="18" w:name="_Ref478545818"/>
      <w:bookmarkStart w:id="19" w:name="_Ref478545835"/>
      <w:bookmarkStart w:id="20" w:name="_Toc515293705"/>
      <w:r w:rsidRPr="00BF7A5D">
        <w:lastRenderedPageBreak/>
        <w:t xml:space="preserve">Pilot study: </w:t>
      </w:r>
      <w:r w:rsidR="006A07CA" w:rsidRPr="00BF7A5D">
        <w:t xml:space="preserve">evaluation of the Lake Victoria bypass trial on nutrient transportation and </w:t>
      </w:r>
      <w:r w:rsidR="00362CAC">
        <w:t>zooplankton</w:t>
      </w:r>
      <w:r w:rsidR="006A07CA" w:rsidRPr="00BF7A5D">
        <w:t xml:space="preserve"> community during spring 2015</w:t>
      </w:r>
      <w:bookmarkStart w:id="21" w:name="_Toc478553951"/>
      <w:bookmarkStart w:id="22" w:name="_Toc478553973"/>
      <w:bookmarkStart w:id="23" w:name="_Toc478554080"/>
      <w:bookmarkStart w:id="24" w:name="_Toc478638738"/>
      <w:bookmarkStart w:id="25" w:name="_Toc478639186"/>
      <w:bookmarkStart w:id="26" w:name="_Toc485281646"/>
      <w:bookmarkStart w:id="27" w:name="_Toc486690233"/>
      <w:bookmarkStart w:id="28" w:name="_Toc486690260"/>
      <w:bookmarkStart w:id="29" w:name="_Toc478553952"/>
      <w:bookmarkStart w:id="30" w:name="_Toc478553974"/>
      <w:bookmarkStart w:id="31" w:name="_Toc478554081"/>
      <w:bookmarkStart w:id="32" w:name="_Toc478638739"/>
      <w:bookmarkStart w:id="33" w:name="_Toc478639187"/>
      <w:bookmarkStart w:id="34" w:name="_Toc485281647"/>
      <w:bookmarkStart w:id="35" w:name="_Toc486690234"/>
      <w:bookmarkStart w:id="36" w:name="_Toc48669026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966F4C8" w14:textId="565963C8" w:rsidR="00D418E5" w:rsidRPr="000658F4" w:rsidRDefault="00DF7578" w:rsidP="002B560F">
      <w:pPr>
        <w:pStyle w:val="Heading2"/>
      </w:pPr>
      <w:bookmarkStart w:id="37" w:name="_Toc515293706"/>
      <w:r>
        <w:t xml:space="preserve">3.1 </w:t>
      </w:r>
      <w:r w:rsidR="007025EE" w:rsidRPr="000658F4">
        <w:t>Aim</w:t>
      </w:r>
      <w:r w:rsidR="00E11127" w:rsidRPr="000658F4">
        <w:t>s</w:t>
      </w:r>
      <w:bookmarkEnd w:id="37"/>
    </w:p>
    <w:p w14:paraId="36C07F75" w14:textId="54FA889F" w:rsidR="00D454F3" w:rsidRDefault="00A119FE" w:rsidP="00FC0FF4">
      <w:r>
        <w:t>A</w:t>
      </w:r>
      <w:r w:rsidR="00BC2F11">
        <w:t xml:space="preserve"> pilot study </w:t>
      </w:r>
      <w:r>
        <w:t>was undertaken in 2015</w:t>
      </w:r>
      <w:r w:rsidR="00B137E2">
        <w:t>–</w:t>
      </w:r>
      <w:r>
        <w:t xml:space="preserve">16 to determine </w:t>
      </w:r>
      <w:r w:rsidR="00B31D99">
        <w:t xml:space="preserve">spatial </w:t>
      </w:r>
      <w:r w:rsidR="004E31E4">
        <w:t>variability</w:t>
      </w:r>
      <w:r w:rsidR="00BC2F11" w:rsidRPr="005407E5">
        <w:t xml:space="preserve"> in zooplankton community structure </w:t>
      </w:r>
      <w:r>
        <w:t>in</w:t>
      </w:r>
      <w:r w:rsidR="00BC2F11" w:rsidRPr="005407E5">
        <w:t xml:space="preserve"> the lower </w:t>
      </w:r>
      <w:r w:rsidR="008D7983">
        <w:t>River Murray</w:t>
      </w:r>
      <w:r>
        <w:t xml:space="preserve"> in the vicinity of Lake Victoria</w:t>
      </w:r>
      <w:r w:rsidR="00CE6E5E">
        <w:t>, during a period of moderate/high water diversion</w:t>
      </w:r>
      <w:r w:rsidR="00771527">
        <w:t xml:space="preserve"> (</w:t>
      </w:r>
      <w:r w:rsidR="00EC7247">
        <w:t xml:space="preserve">approximately </w:t>
      </w:r>
      <w:r w:rsidR="00771527">
        <w:t>40%</w:t>
      </w:r>
      <w:r w:rsidR="00EC7247">
        <w:t xml:space="preserve"> of River Murray flows</w:t>
      </w:r>
      <w:r w:rsidR="00CE61F8">
        <w:t xml:space="preserve"> at Lock 10</w:t>
      </w:r>
      <w:r w:rsidR="00771527">
        <w:t>)</w:t>
      </w:r>
      <w:r w:rsidR="00CE6E5E">
        <w:t xml:space="preserve"> to the lake</w:t>
      </w:r>
      <w:r>
        <w:t xml:space="preserve">. Ultimately, the pilot study </w:t>
      </w:r>
      <w:r w:rsidR="00272ABC">
        <w:t xml:space="preserve">aimed to </w:t>
      </w:r>
      <w:r>
        <w:t>inform a more comprehensive study in 2016</w:t>
      </w:r>
      <w:r>
        <w:rPr>
          <w:rFonts w:cstheme="minorHAnsi"/>
        </w:rPr>
        <w:t>–</w:t>
      </w:r>
      <w:r>
        <w:t>17.</w:t>
      </w:r>
    </w:p>
    <w:p w14:paraId="3DBB8DD0" w14:textId="528441F5" w:rsidR="00CE6E5E" w:rsidRDefault="00EA662B" w:rsidP="00CE6E5E">
      <w:r>
        <w:t xml:space="preserve">Assuming that the water diverted through Lake Victoria has a higher residence time than </w:t>
      </w:r>
      <w:r w:rsidR="00A119FE">
        <w:t>water that flows down the river</w:t>
      </w:r>
      <w:r>
        <w:t xml:space="preserve">, </w:t>
      </w:r>
      <w:r w:rsidR="00836EAF">
        <w:t>we</w:t>
      </w:r>
      <w:r>
        <w:t xml:space="preserve"> hypothesise</w:t>
      </w:r>
      <w:r w:rsidR="004F144B">
        <w:t>d</w:t>
      </w:r>
      <w:r>
        <w:t xml:space="preserve"> that </w:t>
      </w:r>
      <w:r w:rsidR="004F144B">
        <w:t>the zooplankton community coming out of Lake Victoria w</w:t>
      </w:r>
      <w:r w:rsidR="00A119FE">
        <w:t>ould</w:t>
      </w:r>
      <w:r w:rsidR="004F144B">
        <w:t xml:space="preserve"> </w:t>
      </w:r>
      <w:r w:rsidR="00743BD3">
        <w:t>have</w:t>
      </w:r>
      <w:r w:rsidR="004F144B">
        <w:t xml:space="preserve"> a higher </w:t>
      </w:r>
      <w:r w:rsidR="00DF55E5">
        <w:t xml:space="preserve">zooplankton </w:t>
      </w:r>
      <w:r w:rsidR="004F144B">
        <w:t xml:space="preserve">abundance and a higher proportion of crustaceans </w:t>
      </w:r>
      <w:r w:rsidR="00831516">
        <w:t xml:space="preserve">(cladocerans and copepods) </w:t>
      </w:r>
      <w:r w:rsidR="004F144B">
        <w:t xml:space="preserve">than that </w:t>
      </w:r>
      <w:r w:rsidR="00CE6E5E">
        <w:t xml:space="preserve">in the River Murray </w:t>
      </w:r>
      <w:r w:rsidR="004F144B">
        <w:t xml:space="preserve">above </w:t>
      </w:r>
      <w:r w:rsidR="001C39C8">
        <w:t>Rufus River</w:t>
      </w:r>
      <w:r w:rsidR="004F144B">
        <w:t xml:space="preserve">. </w:t>
      </w:r>
      <w:r w:rsidR="00743BD3">
        <w:t xml:space="preserve">It </w:t>
      </w:r>
      <w:r w:rsidR="00CE6E5E">
        <w:t>wa</w:t>
      </w:r>
      <w:r w:rsidR="00743BD3">
        <w:t xml:space="preserve">s also hypothesised that due to </w:t>
      </w:r>
      <w:r w:rsidR="00CE6E5E">
        <w:t>in</w:t>
      </w:r>
      <w:r w:rsidR="00743BD3">
        <w:t xml:space="preserve">flows from Lake Victoria, the zooplankton community </w:t>
      </w:r>
      <w:r w:rsidR="00461FCE">
        <w:t xml:space="preserve">in the River Murray </w:t>
      </w:r>
      <w:r w:rsidR="00743BD3">
        <w:t>downstream</w:t>
      </w:r>
      <w:r w:rsidR="00CB4AC4">
        <w:t xml:space="preserve"> of the Rufus River junction</w:t>
      </w:r>
      <w:r w:rsidR="00743BD3">
        <w:t xml:space="preserve"> w</w:t>
      </w:r>
      <w:r w:rsidR="00663CEE">
        <w:t>ould</w:t>
      </w:r>
      <w:r w:rsidR="00743BD3">
        <w:t xml:space="preserve"> reflect a combination of the </w:t>
      </w:r>
      <w:r w:rsidR="00461FCE">
        <w:t xml:space="preserve">upstream river </w:t>
      </w:r>
      <w:r w:rsidR="00743BD3">
        <w:t xml:space="preserve">community and </w:t>
      </w:r>
      <w:r w:rsidR="00DF55E5">
        <w:t xml:space="preserve">that </w:t>
      </w:r>
      <w:r w:rsidR="00CE6E5E">
        <w:t>exported from</w:t>
      </w:r>
      <w:r w:rsidR="00743BD3">
        <w:t xml:space="preserve"> Lake Victoria.  </w:t>
      </w:r>
      <w:bookmarkStart w:id="38" w:name="_Toc457804212"/>
    </w:p>
    <w:p w14:paraId="7AFA5416" w14:textId="0F324071" w:rsidR="00DA4025" w:rsidRDefault="00DF7578" w:rsidP="00DF7578">
      <w:pPr>
        <w:pStyle w:val="Heading2"/>
      </w:pPr>
      <w:bookmarkStart w:id="39" w:name="_Toc515293707"/>
      <w:r>
        <w:t>3.2</w:t>
      </w:r>
      <w:r w:rsidRPr="00DF7578">
        <w:t xml:space="preserve"> </w:t>
      </w:r>
      <w:r w:rsidR="0029050C">
        <w:t>Methods</w:t>
      </w:r>
      <w:bookmarkEnd w:id="39"/>
    </w:p>
    <w:p w14:paraId="6ED3BAA7" w14:textId="6F8566EF" w:rsidR="00D67AE3" w:rsidRDefault="00836EAF" w:rsidP="00D74924">
      <w:r>
        <w:t xml:space="preserve">The pilot study </w:t>
      </w:r>
      <w:r w:rsidR="00D67AE3">
        <w:t xml:space="preserve">was undertaken between </w:t>
      </w:r>
      <w:r w:rsidR="00D67AE3" w:rsidRPr="006F3DAD">
        <w:t>10</w:t>
      </w:r>
      <w:r w:rsidR="00D67AE3">
        <w:t xml:space="preserve"> and </w:t>
      </w:r>
      <w:r w:rsidR="00D67AE3" w:rsidRPr="006F3DAD">
        <w:t>11</w:t>
      </w:r>
      <w:r w:rsidR="00D67AE3">
        <w:t xml:space="preserve"> </w:t>
      </w:r>
      <w:r w:rsidR="00D67AE3" w:rsidRPr="006F3DAD">
        <w:t>November 2015</w:t>
      </w:r>
      <w:r w:rsidR="00C65B68">
        <w:t xml:space="preserve">. During </w:t>
      </w:r>
      <w:r w:rsidR="00BF13DA">
        <w:t>November 2015</w:t>
      </w:r>
      <w:r>
        <w:t>,</w:t>
      </w:r>
      <w:r w:rsidR="00C65B68">
        <w:t xml:space="preserve"> f</w:t>
      </w:r>
      <w:r w:rsidR="00D67AE3">
        <w:t xml:space="preserve">low </w:t>
      </w:r>
      <w:r>
        <w:t>in the River Murray (</w:t>
      </w:r>
      <w:r w:rsidR="006015A7">
        <w:t>at Lock 10</w:t>
      </w:r>
      <w:r>
        <w:t xml:space="preserve">) </w:t>
      </w:r>
      <w:r w:rsidR="00D67AE3">
        <w:t>was maint</w:t>
      </w:r>
      <w:r w:rsidR="006015A7">
        <w:t>ained at ~11</w:t>
      </w:r>
      <w:r w:rsidR="00D67AE3">
        <w:t xml:space="preserve">,000 </w:t>
      </w:r>
      <w:r w:rsidR="00F244EF">
        <w:t>ML.</w:t>
      </w:r>
      <w:r w:rsidR="00D67AE3">
        <w:t>day</w:t>
      </w:r>
      <w:r w:rsidR="00D67AE3" w:rsidRPr="002236EB">
        <w:rPr>
          <w:vertAlign w:val="superscript"/>
        </w:rPr>
        <w:t>-1</w:t>
      </w:r>
      <w:r w:rsidR="00BF13DA">
        <w:t>, but over this period</w:t>
      </w:r>
      <w:r w:rsidR="00D67AE3">
        <w:t xml:space="preserve"> the proportion of flow diverted to Lake Victoria increased (</w:t>
      </w:r>
      <w:r w:rsidR="006015A7">
        <w:t xml:space="preserve">Figure 2 </w:t>
      </w:r>
      <w:r w:rsidR="00D67AE3">
        <w:t xml:space="preserve">and </w:t>
      </w:r>
      <w:r w:rsidR="00F244EF">
        <w:t>Table</w:t>
      </w:r>
      <w:r w:rsidR="006015A7">
        <w:t xml:space="preserve"> 2</w:t>
      </w:r>
      <w:r w:rsidR="00D67AE3">
        <w:t xml:space="preserve">). </w:t>
      </w:r>
    </w:p>
    <w:p w14:paraId="4BAC7940" w14:textId="0BCD87F8" w:rsidR="00D67AE3" w:rsidRDefault="00110849" w:rsidP="00D74924">
      <w:pPr>
        <w:pStyle w:val="Caption"/>
        <w:keepNext/>
      </w:pPr>
      <w:r>
        <w:rPr>
          <w:noProof/>
          <w:lang w:eastAsia="en-AU"/>
        </w:rPr>
        <w:drawing>
          <wp:inline distT="0" distB="0" distL="0" distR="0" wp14:anchorId="66E5FE39" wp14:editId="39777BE9">
            <wp:extent cx="5372100" cy="3165475"/>
            <wp:effectExtent l="0" t="0" r="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B46B56" w14:textId="704E3977" w:rsidR="00D67AE3" w:rsidRDefault="002531DF" w:rsidP="00D74924">
      <w:pPr>
        <w:pStyle w:val="Caption"/>
      </w:pPr>
      <w:r>
        <w:t>Figure 2</w:t>
      </w:r>
      <w:r w:rsidR="00D67AE3">
        <w:t>: Discharg</w:t>
      </w:r>
      <w:r w:rsidR="009C4CB5">
        <w:t xml:space="preserve">e from August to December 2015 </w:t>
      </w:r>
      <w:r w:rsidR="00D67AE3">
        <w:t>(sampling conducted 10-11 November) at 1)</w:t>
      </w:r>
      <w:r w:rsidR="00D67AE3" w:rsidRPr="006C6C4F">
        <w:t xml:space="preserve"> </w:t>
      </w:r>
      <w:r w:rsidR="00D67AE3">
        <w:t xml:space="preserve">Lock 9 on the River Murray; 2) </w:t>
      </w:r>
      <w:r w:rsidR="00810F78">
        <w:t>Frenchman’s</w:t>
      </w:r>
      <w:r w:rsidR="00D67AE3">
        <w:t xml:space="preserve"> Creek; 3) immediately </w:t>
      </w:r>
      <w:r w:rsidR="00292E37">
        <w:t>above</w:t>
      </w:r>
      <w:r w:rsidR="00D67AE3">
        <w:t xml:space="preserve"> </w:t>
      </w:r>
      <w:r w:rsidR="00810F78">
        <w:t>Frenchman’s Creek</w:t>
      </w:r>
      <w:r w:rsidR="00D67AE3">
        <w:t xml:space="preserve"> (calculated as the sum of Lock 9 and </w:t>
      </w:r>
      <w:r w:rsidR="00810F78">
        <w:t>Frenchman</w:t>
      </w:r>
      <w:r w:rsidR="00C3282F">
        <w:t>’</w:t>
      </w:r>
      <w:r w:rsidR="00810F78">
        <w:t>s Creek</w:t>
      </w:r>
      <w:r w:rsidR="00D67AE3">
        <w:t xml:space="preserve"> flows) and into Lake Victoria; and 4) the Rufus River. </w:t>
      </w:r>
      <w:r w:rsidR="00D67AE3" w:rsidRPr="00ED4948">
        <w:t xml:space="preserve"> </w:t>
      </w:r>
      <w:r w:rsidR="00D67AE3">
        <w:t>Data provided by the CEWO and the MDBA.</w:t>
      </w:r>
    </w:p>
    <w:p w14:paraId="4E8688F9" w14:textId="77777777" w:rsidR="00D67AE3" w:rsidRPr="00D74924" w:rsidRDefault="00D67AE3" w:rsidP="00D74924">
      <w:pPr>
        <w:rPr>
          <w:color w:val="5B9BD5" w:themeColor="accent1"/>
          <w:sz w:val="18"/>
          <w:szCs w:val="18"/>
        </w:rPr>
      </w:pPr>
    </w:p>
    <w:p w14:paraId="41180DCC" w14:textId="77777777" w:rsidR="00B63604" w:rsidRDefault="00B63604">
      <w:pPr>
        <w:jc w:val="left"/>
        <w:rPr>
          <w:b/>
          <w:bCs/>
          <w:color w:val="5B9BD5" w:themeColor="accent1"/>
          <w:sz w:val="18"/>
          <w:szCs w:val="18"/>
        </w:rPr>
      </w:pPr>
      <w:r>
        <w:br w:type="page"/>
      </w:r>
    </w:p>
    <w:p w14:paraId="6348203E" w14:textId="5669AC49" w:rsidR="00D67AE3" w:rsidRPr="004B330A" w:rsidRDefault="00D67AE3" w:rsidP="00B63604">
      <w:pPr>
        <w:pStyle w:val="Caption"/>
      </w:pPr>
      <w:r>
        <w:lastRenderedPageBreak/>
        <w:t xml:space="preserve">Table </w:t>
      </w:r>
      <w:r w:rsidR="004B0C73">
        <w:rPr>
          <w:noProof/>
        </w:rPr>
        <w:fldChar w:fldCharType="begin"/>
      </w:r>
      <w:r w:rsidR="004B0C73">
        <w:rPr>
          <w:noProof/>
        </w:rPr>
        <w:instrText xml:space="preserve"> SEQ Table \* ARABIC </w:instrText>
      </w:r>
      <w:r w:rsidR="004B0C73">
        <w:rPr>
          <w:noProof/>
        </w:rPr>
        <w:fldChar w:fldCharType="separate"/>
      </w:r>
      <w:r w:rsidR="000C582B">
        <w:rPr>
          <w:noProof/>
        </w:rPr>
        <w:t>2</w:t>
      </w:r>
      <w:r w:rsidR="004B0C73">
        <w:rPr>
          <w:noProof/>
        </w:rPr>
        <w:fldChar w:fldCharType="end"/>
      </w:r>
      <w:r>
        <w:t xml:space="preserve">: Average weekly percent of flows immediately </w:t>
      </w:r>
      <w:r w:rsidR="00292E37">
        <w:t>above</w:t>
      </w:r>
      <w:r>
        <w:t xml:space="preserve"> </w:t>
      </w:r>
      <w:r w:rsidR="00810F78">
        <w:t>Frenchman’s Creek</w:t>
      </w:r>
      <w:r>
        <w:t xml:space="preserve"> (calculated as the sum of Lock 9 and </w:t>
      </w:r>
      <w:r w:rsidR="00810F78">
        <w:t>Frenchman’s Creek</w:t>
      </w:r>
      <w:r>
        <w:t xml:space="preserve"> flows) that flowed down the River Murray leading up to and during the study period. Grey shading indicates the period in which the study took place.</w:t>
      </w:r>
    </w:p>
    <w:tbl>
      <w:tblPr>
        <w:tblW w:w="0" w:type="auto"/>
        <w:jc w:val="center"/>
        <w:tblLook w:val="04A0" w:firstRow="1" w:lastRow="0" w:firstColumn="1" w:lastColumn="0" w:noHBand="0" w:noVBand="1"/>
      </w:tblPr>
      <w:tblGrid>
        <w:gridCol w:w="2867"/>
        <w:gridCol w:w="3579"/>
      </w:tblGrid>
      <w:tr w:rsidR="00D67AE3" w:rsidRPr="0039714A" w14:paraId="38033B4E" w14:textId="77777777" w:rsidTr="00D74924">
        <w:trPr>
          <w:trHeight w:val="541"/>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09CC4E" w14:textId="77777777" w:rsidR="00D67AE3" w:rsidRPr="0039714A" w:rsidRDefault="00D67AE3" w:rsidP="00D74924">
            <w:pPr>
              <w:spacing w:after="0" w:line="240" w:lineRule="auto"/>
              <w:ind w:left="360"/>
              <w:jc w:val="center"/>
              <w:rPr>
                <w:lang w:eastAsia="en-AU"/>
              </w:rPr>
            </w:pPr>
            <w:r>
              <w:rPr>
                <w:lang w:eastAsia="en-AU"/>
              </w:rPr>
              <w:t>Weekly period</w:t>
            </w:r>
          </w:p>
        </w:tc>
        <w:tc>
          <w:tcPr>
            <w:tcW w:w="3579" w:type="dxa"/>
            <w:vMerge w:val="restart"/>
            <w:tcBorders>
              <w:top w:val="single" w:sz="8" w:space="0" w:color="auto"/>
              <w:left w:val="single" w:sz="8" w:space="0" w:color="auto"/>
              <w:bottom w:val="nil"/>
              <w:right w:val="single" w:sz="8" w:space="0" w:color="auto"/>
            </w:tcBorders>
            <w:shd w:val="clear" w:color="auto" w:fill="auto"/>
            <w:vAlign w:val="center"/>
            <w:hideMark/>
          </w:tcPr>
          <w:p w14:paraId="4FEFA7BF" w14:textId="28EAE2F8" w:rsidR="00D67AE3" w:rsidRPr="0039714A" w:rsidRDefault="00D67AE3" w:rsidP="00D74924">
            <w:pPr>
              <w:spacing w:after="0" w:line="240" w:lineRule="auto"/>
              <w:ind w:left="360"/>
              <w:jc w:val="center"/>
              <w:rPr>
                <w:lang w:eastAsia="en-AU"/>
              </w:rPr>
            </w:pPr>
            <w:r w:rsidRPr="0039714A">
              <w:rPr>
                <w:lang w:eastAsia="en-AU"/>
              </w:rPr>
              <w:t xml:space="preserve">% </w:t>
            </w:r>
            <w:r>
              <w:rPr>
                <w:lang w:eastAsia="en-AU"/>
              </w:rPr>
              <w:t xml:space="preserve">of River Murray flows </w:t>
            </w:r>
            <w:r w:rsidR="00292E37">
              <w:rPr>
                <w:lang w:eastAsia="en-AU"/>
              </w:rPr>
              <w:t>above</w:t>
            </w:r>
            <w:r>
              <w:rPr>
                <w:lang w:eastAsia="en-AU"/>
              </w:rPr>
              <w:t xml:space="preserve"> Frenchman’s Creek that flowed down the River Murray</w:t>
            </w:r>
          </w:p>
        </w:tc>
      </w:tr>
      <w:tr w:rsidR="00D67AE3" w:rsidRPr="0039714A" w14:paraId="6E28BF42" w14:textId="77777777" w:rsidTr="00D74924">
        <w:trPr>
          <w:trHeight w:val="50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06EEE8" w14:textId="77777777" w:rsidR="00D67AE3" w:rsidRPr="0039714A" w:rsidRDefault="00D67AE3" w:rsidP="00D74924">
            <w:pPr>
              <w:spacing w:after="0" w:line="240" w:lineRule="auto"/>
              <w:ind w:left="360"/>
              <w:rPr>
                <w:lang w:eastAsia="en-AU"/>
              </w:rPr>
            </w:pPr>
          </w:p>
        </w:tc>
        <w:tc>
          <w:tcPr>
            <w:tcW w:w="3579" w:type="dxa"/>
            <w:vMerge/>
            <w:tcBorders>
              <w:top w:val="single" w:sz="8" w:space="0" w:color="auto"/>
              <w:left w:val="single" w:sz="8" w:space="0" w:color="auto"/>
              <w:bottom w:val="nil"/>
              <w:right w:val="single" w:sz="8" w:space="0" w:color="auto"/>
            </w:tcBorders>
            <w:vAlign w:val="center"/>
            <w:hideMark/>
          </w:tcPr>
          <w:p w14:paraId="780836BC" w14:textId="77777777" w:rsidR="00D67AE3" w:rsidRPr="0039714A" w:rsidRDefault="00D67AE3" w:rsidP="00D74924">
            <w:pPr>
              <w:spacing w:after="0" w:line="240" w:lineRule="auto"/>
              <w:ind w:left="360"/>
              <w:rPr>
                <w:lang w:eastAsia="en-AU"/>
              </w:rPr>
            </w:pPr>
          </w:p>
        </w:tc>
      </w:tr>
      <w:tr w:rsidR="00D67AE3" w:rsidRPr="0039714A" w14:paraId="423F7B72" w14:textId="77777777" w:rsidTr="00D74924">
        <w:trPr>
          <w:trHeight w:val="450"/>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C3E35A6" w14:textId="77777777" w:rsidR="00D67AE3" w:rsidRPr="0039714A" w:rsidRDefault="00D67AE3" w:rsidP="00D74924">
            <w:pPr>
              <w:spacing w:after="0" w:line="240" w:lineRule="auto"/>
              <w:ind w:left="360"/>
              <w:rPr>
                <w:lang w:eastAsia="en-AU"/>
              </w:rPr>
            </w:pPr>
          </w:p>
        </w:tc>
        <w:tc>
          <w:tcPr>
            <w:tcW w:w="3579" w:type="dxa"/>
            <w:vMerge/>
            <w:tcBorders>
              <w:top w:val="single" w:sz="8" w:space="0" w:color="auto"/>
              <w:left w:val="single" w:sz="8" w:space="0" w:color="auto"/>
              <w:bottom w:val="single" w:sz="4" w:space="0" w:color="auto"/>
              <w:right w:val="single" w:sz="8" w:space="0" w:color="auto"/>
            </w:tcBorders>
            <w:vAlign w:val="center"/>
            <w:hideMark/>
          </w:tcPr>
          <w:p w14:paraId="699CDFB8" w14:textId="77777777" w:rsidR="00D67AE3" w:rsidRPr="0039714A" w:rsidRDefault="00D67AE3" w:rsidP="00D74924">
            <w:pPr>
              <w:spacing w:after="0" w:line="240" w:lineRule="auto"/>
              <w:ind w:left="360"/>
              <w:rPr>
                <w:lang w:eastAsia="en-AU"/>
              </w:rPr>
            </w:pPr>
          </w:p>
        </w:tc>
      </w:tr>
      <w:tr w:rsidR="00D67AE3" w:rsidRPr="0039714A" w14:paraId="77B551D9" w14:textId="77777777" w:rsidTr="00D74924">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FA9F2" w14:textId="77777777" w:rsidR="00D67AE3" w:rsidRPr="0039714A" w:rsidRDefault="00D67AE3" w:rsidP="00D74924">
            <w:pPr>
              <w:spacing w:after="0" w:line="240" w:lineRule="auto"/>
              <w:ind w:left="360"/>
              <w:rPr>
                <w:lang w:eastAsia="en-AU"/>
              </w:rPr>
            </w:pPr>
            <w:r w:rsidRPr="0039714A">
              <w:rPr>
                <w:lang w:eastAsia="en-AU"/>
              </w:rPr>
              <w:t>24/10/2015 - 30/10/2015</w:t>
            </w: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7611D" w14:textId="77777777" w:rsidR="00D67AE3" w:rsidRPr="0039714A" w:rsidRDefault="00D67AE3" w:rsidP="00D74924">
            <w:pPr>
              <w:spacing w:after="0" w:line="240" w:lineRule="auto"/>
              <w:ind w:left="360"/>
              <w:jc w:val="center"/>
              <w:rPr>
                <w:lang w:eastAsia="en-AU"/>
              </w:rPr>
            </w:pPr>
            <w:r w:rsidRPr="0039714A">
              <w:rPr>
                <w:lang w:eastAsia="en-AU"/>
              </w:rPr>
              <w:t>78</w:t>
            </w:r>
          </w:p>
        </w:tc>
      </w:tr>
      <w:tr w:rsidR="00D67AE3" w:rsidRPr="0039714A" w14:paraId="2467F897" w14:textId="77777777" w:rsidTr="00D74924">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211FA81" w14:textId="77777777" w:rsidR="00D67AE3" w:rsidRPr="0039714A" w:rsidRDefault="00D67AE3" w:rsidP="00D74924">
            <w:pPr>
              <w:spacing w:after="0" w:line="240" w:lineRule="auto"/>
              <w:ind w:left="360"/>
              <w:rPr>
                <w:lang w:eastAsia="en-AU"/>
              </w:rPr>
            </w:pPr>
            <w:r w:rsidRPr="0039714A">
              <w:rPr>
                <w:lang w:eastAsia="en-AU"/>
              </w:rPr>
              <w:t>31/10/2015 - 6/11/2015</w:t>
            </w:r>
          </w:p>
        </w:tc>
        <w:tc>
          <w:tcPr>
            <w:tcW w:w="3579" w:type="dxa"/>
            <w:tcBorders>
              <w:top w:val="nil"/>
              <w:left w:val="nil"/>
              <w:bottom w:val="single" w:sz="4" w:space="0" w:color="auto"/>
              <w:right w:val="single" w:sz="8" w:space="0" w:color="auto"/>
            </w:tcBorders>
            <w:shd w:val="clear" w:color="auto" w:fill="auto"/>
            <w:noWrap/>
            <w:vAlign w:val="center"/>
            <w:hideMark/>
          </w:tcPr>
          <w:p w14:paraId="06C3E655" w14:textId="77777777" w:rsidR="00D67AE3" w:rsidRPr="0039714A" w:rsidRDefault="00D67AE3" w:rsidP="00D74924">
            <w:pPr>
              <w:spacing w:after="0" w:line="240" w:lineRule="auto"/>
              <w:ind w:left="360"/>
              <w:jc w:val="center"/>
              <w:rPr>
                <w:lang w:eastAsia="en-AU"/>
              </w:rPr>
            </w:pPr>
            <w:r w:rsidRPr="0039714A">
              <w:rPr>
                <w:lang w:eastAsia="en-AU"/>
              </w:rPr>
              <w:t>64</w:t>
            </w:r>
          </w:p>
        </w:tc>
      </w:tr>
      <w:tr w:rsidR="00D67AE3" w:rsidRPr="0039714A" w14:paraId="66A1B6E8" w14:textId="77777777" w:rsidTr="00D74924">
        <w:trPr>
          <w:trHeight w:val="315"/>
          <w:jc w:val="center"/>
        </w:trPr>
        <w:tc>
          <w:tcPr>
            <w:tcW w:w="0" w:type="auto"/>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43B87BAF" w14:textId="77777777" w:rsidR="00D67AE3" w:rsidRPr="0039714A" w:rsidRDefault="00D67AE3" w:rsidP="00D74924">
            <w:pPr>
              <w:spacing w:after="0" w:line="240" w:lineRule="auto"/>
              <w:ind w:left="360"/>
              <w:rPr>
                <w:lang w:eastAsia="en-AU"/>
              </w:rPr>
            </w:pPr>
            <w:r w:rsidRPr="0039714A">
              <w:rPr>
                <w:lang w:eastAsia="en-AU"/>
              </w:rPr>
              <w:t>7/11/2015 - 13/11/2015</w:t>
            </w:r>
          </w:p>
        </w:tc>
        <w:tc>
          <w:tcPr>
            <w:tcW w:w="3579" w:type="dxa"/>
            <w:tcBorders>
              <w:top w:val="nil"/>
              <w:left w:val="nil"/>
              <w:bottom w:val="single" w:sz="4" w:space="0" w:color="auto"/>
              <w:right w:val="single" w:sz="8" w:space="0" w:color="auto"/>
            </w:tcBorders>
            <w:shd w:val="clear" w:color="auto" w:fill="D9D9D9" w:themeFill="background1" w:themeFillShade="D9"/>
            <w:noWrap/>
            <w:vAlign w:val="center"/>
            <w:hideMark/>
          </w:tcPr>
          <w:p w14:paraId="176DB411" w14:textId="77777777" w:rsidR="00D67AE3" w:rsidRPr="0039714A" w:rsidRDefault="00D67AE3" w:rsidP="00D74924">
            <w:pPr>
              <w:spacing w:after="0" w:line="240" w:lineRule="auto"/>
              <w:ind w:left="360"/>
              <w:jc w:val="center"/>
              <w:rPr>
                <w:lang w:eastAsia="en-AU"/>
              </w:rPr>
            </w:pPr>
            <w:r w:rsidRPr="0039714A">
              <w:rPr>
                <w:lang w:eastAsia="en-AU"/>
              </w:rPr>
              <w:t>59</w:t>
            </w:r>
          </w:p>
        </w:tc>
      </w:tr>
      <w:tr w:rsidR="00D67AE3" w:rsidRPr="0039714A" w14:paraId="257169FA" w14:textId="77777777" w:rsidTr="00D74924">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4F2CE1A" w14:textId="77777777" w:rsidR="00D67AE3" w:rsidRPr="0039714A" w:rsidRDefault="00D67AE3" w:rsidP="00D74924">
            <w:pPr>
              <w:spacing w:after="0" w:line="240" w:lineRule="auto"/>
              <w:ind w:left="360"/>
              <w:rPr>
                <w:lang w:eastAsia="en-AU"/>
              </w:rPr>
            </w:pPr>
            <w:r w:rsidRPr="0039714A">
              <w:rPr>
                <w:lang w:eastAsia="en-AU"/>
              </w:rPr>
              <w:t>14/11/2015 - 20/11/2015</w:t>
            </w:r>
          </w:p>
        </w:tc>
        <w:tc>
          <w:tcPr>
            <w:tcW w:w="3579" w:type="dxa"/>
            <w:tcBorders>
              <w:top w:val="nil"/>
              <w:left w:val="nil"/>
              <w:bottom w:val="single" w:sz="4" w:space="0" w:color="auto"/>
              <w:right w:val="single" w:sz="8" w:space="0" w:color="auto"/>
            </w:tcBorders>
            <w:shd w:val="clear" w:color="auto" w:fill="auto"/>
            <w:noWrap/>
            <w:vAlign w:val="center"/>
            <w:hideMark/>
          </w:tcPr>
          <w:p w14:paraId="51D9A3E5" w14:textId="77777777" w:rsidR="00D67AE3" w:rsidRPr="0039714A" w:rsidRDefault="00D67AE3" w:rsidP="00D74924">
            <w:pPr>
              <w:spacing w:after="0" w:line="240" w:lineRule="auto"/>
              <w:ind w:left="360"/>
              <w:jc w:val="center"/>
              <w:rPr>
                <w:lang w:eastAsia="en-AU"/>
              </w:rPr>
            </w:pPr>
            <w:r w:rsidRPr="0039714A">
              <w:rPr>
                <w:lang w:eastAsia="en-AU"/>
              </w:rPr>
              <w:t>53</w:t>
            </w:r>
          </w:p>
        </w:tc>
      </w:tr>
      <w:tr w:rsidR="00D67AE3" w:rsidRPr="0039714A" w14:paraId="302B9B40" w14:textId="77777777" w:rsidTr="00D74924">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AFB50E0" w14:textId="77777777" w:rsidR="00D67AE3" w:rsidRPr="0039714A" w:rsidRDefault="00D67AE3" w:rsidP="00D74924">
            <w:pPr>
              <w:spacing w:after="0" w:line="240" w:lineRule="auto"/>
              <w:ind w:left="360"/>
              <w:rPr>
                <w:lang w:eastAsia="en-AU"/>
              </w:rPr>
            </w:pPr>
            <w:r w:rsidRPr="0039714A">
              <w:rPr>
                <w:lang w:eastAsia="en-AU"/>
              </w:rPr>
              <w:t>21/11/2015 - 27/11/2015</w:t>
            </w:r>
          </w:p>
        </w:tc>
        <w:tc>
          <w:tcPr>
            <w:tcW w:w="3579" w:type="dxa"/>
            <w:tcBorders>
              <w:top w:val="nil"/>
              <w:left w:val="nil"/>
              <w:bottom w:val="single" w:sz="4" w:space="0" w:color="auto"/>
              <w:right w:val="single" w:sz="8" w:space="0" w:color="auto"/>
            </w:tcBorders>
            <w:shd w:val="clear" w:color="auto" w:fill="auto"/>
            <w:noWrap/>
            <w:vAlign w:val="center"/>
            <w:hideMark/>
          </w:tcPr>
          <w:p w14:paraId="665A4590" w14:textId="77777777" w:rsidR="00D67AE3" w:rsidRPr="0039714A" w:rsidRDefault="00D67AE3" w:rsidP="00D74924">
            <w:pPr>
              <w:spacing w:after="0" w:line="240" w:lineRule="auto"/>
              <w:ind w:left="360"/>
              <w:jc w:val="center"/>
              <w:rPr>
                <w:lang w:eastAsia="en-AU"/>
              </w:rPr>
            </w:pPr>
            <w:r w:rsidRPr="0039714A">
              <w:rPr>
                <w:lang w:eastAsia="en-AU"/>
              </w:rPr>
              <w:t>44</w:t>
            </w:r>
          </w:p>
        </w:tc>
      </w:tr>
    </w:tbl>
    <w:p w14:paraId="13EFBC58" w14:textId="77777777" w:rsidR="00D67AE3" w:rsidRDefault="00D67AE3" w:rsidP="00D74924">
      <w:pPr>
        <w:spacing w:after="0" w:line="240" w:lineRule="auto"/>
      </w:pPr>
    </w:p>
    <w:p w14:paraId="7078D06B" w14:textId="3C5694E2" w:rsidR="00DA4025" w:rsidRDefault="00DA4025" w:rsidP="00DA4025">
      <w:r>
        <w:t>To investigate spatial differences in zooplankton community structure, sampling was conducted at five sites</w:t>
      </w:r>
      <w:r w:rsidR="00CE61F8">
        <w:t xml:space="preserve"> (here after site names will be italicised for clarity)</w:t>
      </w:r>
      <w:r>
        <w:t>, on a single occasion, from 10</w:t>
      </w:r>
      <w:r>
        <w:rPr>
          <w:rFonts w:cstheme="minorHAnsi"/>
        </w:rPr>
        <w:t>–</w:t>
      </w:r>
      <w:r>
        <w:t>11 November 2015:</w:t>
      </w:r>
    </w:p>
    <w:p w14:paraId="65E07F99" w14:textId="7C87BD47" w:rsidR="00DA4025" w:rsidRDefault="008E6008" w:rsidP="00AD4B3B">
      <w:pPr>
        <w:pStyle w:val="ListParagraph"/>
        <w:numPr>
          <w:ilvl w:val="0"/>
          <w:numId w:val="4"/>
        </w:numPr>
      </w:pPr>
      <w:r>
        <w:t xml:space="preserve">The </w:t>
      </w:r>
      <w:r w:rsidR="00DA4025">
        <w:t xml:space="preserve">River Murray </w:t>
      </w:r>
      <w:r w:rsidR="006770B2" w:rsidRPr="00CE61F8">
        <w:rPr>
          <w:i/>
        </w:rPr>
        <w:t xml:space="preserve">above </w:t>
      </w:r>
      <w:r w:rsidR="00810F78" w:rsidRPr="00CE61F8">
        <w:rPr>
          <w:i/>
        </w:rPr>
        <w:t>Frenchman’s Creek</w:t>
      </w:r>
      <w:r>
        <w:t>;</w:t>
      </w:r>
    </w:p>
    <w:p w14:paraId="708BEB9E" w14:textId="73F55184" w:rsidR="00DA4025" w:rsidRDefault="008E6008" w:rsidP="00AD4B3B">
      <w:pPr>
        <w:pStyle w:val="ListParagraph"/>
        <w:numPr>
          <w:ilvl w:val="0"/>
          <w:numId w:val="4"/>
        </w:numPr>
      </w:pPr>
      <w:r>
        <w:t xml:space="preserve">The </w:t>
      </w:r>
      <w:r w:rsidR="00DA4025">
        <w:t xml:space="preserve">River Murray </w:t>
      </w:r>
      <w:r w:rsidR="006770B2" w:rsidRPr="00CE61F8">
        <w:rPr>
          <w:i/>
        </w:rPr>
        <w:t>above</w:t>
      </w:r>
      <w:r w:rsidRPr="00CE61F8">
        <w:rPr>
          <w:i/>
        </w:rPr>
        <w:t xml:space="preserve"> </w:t>
      </w:r>
      <w:r w:rsidR="00DA4025" w:rsidRPr="00CE61F8">
        <w:rPr>
          <w:i/>
        </w:rPr>
        <w:t>Lock 7</w:t>
      </w:r>
      <w:r>
        <w:t>;</w:t>
      </w:r>
    </w:p>
    <w:p w14:paraId="42DB00D6" w14:textId="174D8483" w:rsidR="00DA4025" w:rsidRDefault="001C39C8" w:rsidP="00AD4B3B">
      <w:pPr>
        <w:pStyle w:val="ListParagraph"/>
        <w:numPr>
          <w:ilvl w:val="0"/>
          <w:numId w:val="4"/>
        </w:numPr>
      </w:pPr>
      <w:r w:rsidRPr="00CE61F8">
        <w:rPr>
          <w:i/>
        </w:rPr>
        <w:t>Rufus River</w:t>
      </w:r>
      <w:r w:rsidR="008E6008">
        <w:t>;</w:t>
      </w:r>
    </w:p>
    <w:p w14:paraId="66BBF612" w14:textId="47634454" w:rsidR="00DA4025" w:rsidRDefault="008E6008" w:rsidP="00AD4B3B">
      <w:pPr>
        <w:pStyle w:val="ListParagraph"/>
        <w:numPr>
          <w:ilvl w:val="0"/>
          <w:numId w:val="4"/>
        </w:numPr>
      </w:pPr>
      <w:r>
        <w:t xml:space="preserve">The </w:t>
      </w:r>
      <w:r w:rsidR="00DA4025">
        <w:t xml:space="preserve">River Murray </w:t>
      </w:r>
      <w:r w:rsidR="006770B2" w:rsidRPr="00CE61F8">
        <w:rPr>
          <w:i/>
        </w:rPr>
        <w:t>below</w:t>
      </w:r>
      <w:r w:rsidRPr="00CE61F8">
        <w:rPr>
          <w:i/>
        </w:rPr>
        <w:t xml:space="preserve"> </w:t>
      </w:r>
      <w:r w:rsidR="00DA4025" w:rsidRPr="00CE61F8">
        <w:rPr>
          <w:i/>
        </w:rPr>
        <w:t>Lock 7</w:t>
      </w:r>
      <w:r w:rsidR="00CB4AC4" w:rsidRPr="00CE61F8">
        <w:rPr>
          <w:i/>
        </w:rPr>
        <w:t xml:space="preserve"> </w:t>
      </w:r>
      <w:r w:rsidR="00CB4AC4">
        <w:t>and the Rufus River</w:t>
      </w:r>
      <w:r w:rsidR="00866FDF">
        <w:t xml:space="preserve"> confluence</w:t>
      </w:r>
      <w:r>
        <w:t>; and</w:t>
      </w:r>
    </w:p>
    <w:p w14:paraId="11DC9420" w14:textId="1927140C" w:rsidR="00CE61F8" w:rsidRDefault="008E6008" w:rsidP="00CE61F8">
      <w:pPr>
        <w:pStyle w:val="ListParagraph"/>
        <w:numPr>
          <w:ilvl w:val="0"/>
          <w:numId w:val="4"/>
        </w:numPr>
      </w:pPr>
      <w:r>
        <w:t xml:space="preserve">The </w:t>
      </w:r>
      <w:r w:rsidR="00DA4025">
        <w:t xml:space="preserve">River Murray </w:t>
      </w:r>
      <w:r w:rsidR="006770B2" w:rsidRPr="00CE61F8">
        <w:rPr>
          <w:i/>
        </w:rPr>
        <w:t xml:space="preserve">above </w:t>
      </w:r>
      <w:r w:rsidR="00DA4025" w:rsidRPr="00CE61F8">
        <w:rPr>
          <w:i/>
        </w:rPr>
        <w:t>Lock 6</w:t>
      </w:r>
      <w:r w:rsidR="00292E37">
        <w:t>.</w:t>
      </w:r>
      <w:r w:rsidR="00DA4025">
        <w:t xml:space="preserve"> </w:t>
      </w:r>
    </w:p>
    <w:p w14:paraId="1D7019E6" w14:textId="319C20EF" w:rsidR="00DA4025" w:rsidRPr="00AD4D75" w:rsidRDefault="00DA4025" w:rsidP="00DA4025">
      <w:r>
        <w:t xml:space="preserve">At the time of sampling, </w:t>
      </w:r>
      <w:r w:rsidR="005E69B6">
        <w:t xml:space="preserve">discharge </w:t>
      </w:r>
      <w:r w:rsidR="00866FDF">
        <w:t xml:space="preserve">in </w:t>
      </w:r>
      <w:r>
        <w:t xml:space="preserve">the River Murray </w:t>
      </w:r>
      <w:r w:rsidR="002442E4">
        <w:t xml:space="preserve">at Lock 10 </w:t>
      </w:r>
      <w:r w:rsidR="005E69B6">
        <w:t>was approximately 11,000 ML</w:t>
      </w:r>
      <w:r w:rsidR="00F244EF">
        <w:t>.</w:t>
      </w:r>
      <w:r w:rsidR="005E69B6">
        <w:t>day</w:t>
      </w:r>
      <w:r w:rsidR="005E69B6">
        <w:rPr>
          <w:vertAlign w:val="superscript"/>
        </w:rPr>
        <w:t>-1</w:t>
      </w:r>
      <w:r>
        <w:t>, with 55</w:t>
      </w:r>
      <w:r w:rsidR="006A3CBA">
        <w:rPr>
          <w:rFonts w:cstheme="minorHAnsi"/>
        </w:rPr>
        <w:t>–</w:t>
      </w:r>
      <w:r>
        <w:t>59</w:t>
      </w:r>
      <w:r w:rsidR="00D42969">
        <w:t>%</w:t>
      </w:r>
      <w:r w:rsidR="0005555D">
        <w:t xml:space="preserve"> </w:t>
      </w:r>
      <w:r>
        <w:t xml:space="preserve">of flow continuing down the main river channel and the remainder </w:t>
      </w:r>
      <w:r w:rsidR="008E6008">
        <w:t>(41</w:t>
      </w:r>
      <w:r w:rsidR="008E6008">
        <w:rPr>
          <w:rFonts w:cstheme="minorHAnsi"/>
        </w:rPr>
        <w:t>–</w:t>
      </w:r>
      <w:r w:rsidR="008E6008">
        <w:t xml:space="preserve">45%) </w:t>
      </w:r>
      <w:r>
        <w:t xml:space="preserve">passing into Lake Victoria. Quantitative zooplankton samples were </w:t>
      </w:r>
      <w:r w:rsidR="000C3EBA">
        <w:t xml:space="preserve">collected </w:t>
      </w:r>
      <w:r>
        <w:t xml:space="preserve">using a 4 </w:t>
      </w:r>
      <w:r w:rsidR="00624866">
        <w:t xml:space="preserve">litre </w:t>
      </w:r>
      <w:r>
        <w:t>Haney trap</w:t>
      </w:r>
      <w:r w:rsidR="005E69B6">
        <w:t>, with</w:t>
      </w:r>
      <w:r>
        <w:t xml:space="preserve"> </w:t>
      </w:r>
      <w:r w:rsidR="005E69B6">
        <w:t>t</w:t>
      </w:r>
      <w:r>
        <w:t>hree replicates taken approximately 50</w:t>
      </w:r>
      <w:r w:rsidR="00F244EF">
        <w:t xml:space="preserve"> meters (m)</w:t>
      </w:r>
      <w:r>
        <w:t xml:space="preserve"> apart</w:t>
      </w:r>
      <w:r w:rsidR="007C7979">
        <w:t xml:space="preserve"> mid-channel</w:t>
      </w:r>
      <w:r>
        <w:t>. Samples were identified and counted in the laboratory on an Olympus compound microscope</w:t>
      </w:r>
      <w:r w:rsidR="00A93B85">
        <w:t xml:space="preserve"> </w:t>
      </w:r>
      <w:r w:rsidR="00C8611C">
        <w:t>at 100 times magnification</w:t>
      </w:r>
      <w:r>
        <w:t xml:space="preserve">. </w:t>
      </w:r>
    </w:p>
    <w:p w14:paraId="3ED554E8" w14:textId="2479C2E6" w:rsidR="00BF429E" w:rsidRDefault="00DA4025" w:rsidP="00B50CE6">
      <w:r>
        <w:t>Differences in the total abundance (individuals per litre,</w:t>
      </w:r>
      <w:r w:rsidR="00554745">
        <w:t xml:space="preserve"> </w:t>
      </w:r>
      <w:r>
        <w:t>ind.L</w:t>
      </w:r>
      <w:r>
        <w:rPr>
          <w:vertAlign w:val="superscript"/>
        </w:rPr>
        <w:t>-1</w:t>
      </w:r>
      <w:r>
        <w:t xml:space="preserve">) of zooplankton (all species combined) between sites were analysed using a one-way </w:t>
      </w:r>
      <w:proofErr w:type="spellStart"/>
      <w:r>
        <w:t>uni</w:t>
      </w:r>
      <w:proofErr w:type="spellEnd"/>
      <w:r>
        <w:t xml:space="preserve">-variate PERMANOVA </w:t>
      </w:r>
      <w:r w:rsidR="00937CA2">
        <w:fldChar w:fldCharType="begin"/>
      </w:r>
      <w:r w:rsidR="00686BD8">
        <w:instrText xml:space="preserve"> ADDIN EN.CITE &lt;EndNote&gt;&lt;Cite&gt;&lt;Author&gt;Anderson&lt;/Author&gt;&lt;Year&gt;2008&lt;/Year&gt;&lt;RecNum&gt;21&lt;/RecNum&gt;&lt;DisplayText&gt;(Anderson et al. 2008)&lt;/DisplayText&gt;&lt;record&gt;&lt;rec-number&gt;21&lt;/rec-number&gt;&lt;foreign-keys&gt;&lt;key app="EN" db-id="0vxwdf2xirdsfnevar6x0drkz5zwfxpd9p0a" timestamp="0"&gt;21&lt;/key&gt;&lt;/foreign-keys&gt;&lt;ref-type name="Journal Article"&gt;17&lt;/ref-type&gt;&lt;contributors&gt;&lt;authors&gt;&lt;author&gt;Anderson, MJ&lt;/author&gt;&lt;author&gt;Gorley, R&lt;/author&gt;&lt;author&gt;Clarke, K PERMANOVA&lt;/author&gt;&lt;/authors&gt;&lt;/contributors&gt;&lt;titles&gt;&lt;title&gt;for PRIMER: Guide to software and statistical methods&lt;/title&gt;&lt;secondary-title&gt;PRIMER-E, Plymouth, UK&lt;/secondary-title&gt;&lt;/titles&gt;&lt;dates&gt;&lt;year&gt;2008&lt;/year&gt;&lt;/dates&gt;&lt;urls&gt;&lt;/urls&gt;&lt;/record&gt;&lt;/Cite&gt;&lt;/EndNote&gt;</w:instrText>
      </w:r>
      <w:r w:rsidR="00937CA2">
        <w:fldChar w:fldCharType="separate"/>
      </w:r>
      <w:r w:rsidR="00686BD8">
        <w:rPr>
          <w:noProof/>
        </w:rPr>
        <w:t>(</w:t>
      </w:r>
      <w:hyperlink w:anchor="_ENREF_3" w:tooltip="Anderson, 2008 #21" w:history="1">
        <w:r w:rsidR="00770E11">
          <w:rPr>
            <w:noProof/>
          </w:rPr>
          <w:t>Anderson et al. 2008</w:t>
        </w:r>
      </w:hyperlink>
      <w:r w:rsidR="00686BD8">
        <w:rPr>
          <w:noProof/>
        </w:rPr>
        <w:t>)</w:t>
      </w:r>
      <w:r w:rsidR="00937CA2">
        <w:fldChar w:fldCharType="end"/>
      </w:r>
      <w:r>
        <w:t xml:space="preserve">. These analyses were performed on fourth-root transformed relative abundance data and Euclidean distance resemblance matrices </w:t>
      </w:r>
      <w:r w:rsidR="00937CA2">
        <w:fldChar w:fldCharType="begin"/>
      </w:r>
      <w:r w:rsidR="00686BD8">
        <w:instrText xml:space="preserve"> ADDIN EN.CITE &lt;EndNote&gt;&lt;Cite&gt;&lt;Author&gt;Anderson&lt;/Author&gt;&lt;Year&gt;2008&lt;/Year&gt;&lt;RecNum&gt;21&lt;/RecNum&gt;&lt;DisplayText&gt;(Anderson et al. 2008)&lt;/DisplayText&gt;&lt;record&gt;&lt;rec-number&gt;21&lt;/rec-number&gt;&lt;foreign-keys&gt;&lt;key app="EN" db-id="0vxwdf2xirdsfnevar6x0drkz5zwfxpd9p0a" timestamp="0"&gt;21&lt;/key&gt;&lt;/foreign-keys&gt;&lt;ref-type name="Journal Article"&gt;17&lt;/ref-type&gt;&lt;contributors&gt;&lt;authors&gt;&lt;author&gt;Anderson, MJ&lt;/author&gt;&lt;author&gt;Gorley, R&lt;/author&gt;&lt;author&gt;Clarke, K PERMANOVA&lt;/author&gt;&lt;/authors&gt;&lt;/contributors&gt;&lt;titles&gt;&lt;title&gt;for PRIMER: Guide to software and statistical methods&lt;/title&gt;&lt;secondary-title&gt;PRIMER-E, Plymouth, UK&lt;/secondary-title&gt;&lt;/titles&gt;&lt;dates&gt;&lt;year&gt;2008&lt;/year&gt;&lt;/dates&gt;&lt;urls&gt;&lt;/urls&gt;&lt;/record&gt;&lt;/Cite&gt;&lt;/EndNote&gt;</w:instrText>
      </w:r>
      <w:r w:rsidR="00937CA2">
        <w:fldChar w:fldCharType="separate"/>
      </w:r>
      <w:r w:rsidR="00686BD8">
        <w:rPr>
          <w:noProof/>
        </w:rPr>
        <w:t>(</w:t>
      </w:r>
      <w:hyperlink w:anchor="_ENREF_3" w:tooltip="Anderson, 2008 #21" w:history="1">
        <w:r w:rsidR="00770E11">
          <w:rPr>
            <w:noProof/>
          </w:rPr>
          <w:t>Anderson et al. 2008</w:t>
        </w:r>
      </w:hyperlink>
      <w:r w:rsidR="00686BD8">
        <w:rPr>
          <w:noProof/>
        </w:rPr>
        <w:t>)</w:t>
      </w:r>
      <w:r w:rsidR="00937CA2">
        <w:fldChar w:fldCharType="end"/>
      </w:r>
      <w:r>
        <w:t>. Spatial variability in the zooplankton community structure (i.e. species identity and abundance) among sites was assessed graphically using multidimensional scaling (MDS), whilst a multi-variate PERMANOVA was used to test for significant differences in community structure. These analyses were performed on Bray-Curtis similarity matrices of fourth-root transformed relative abundance data (ind.L</w:t>
      </w:r>
      <w:r>
        <w:rPr>
          <w:vertAlign w:val="superscript"/>
        </w:rPr>
        <w:t>-1</w:t>
      </w:r>
      <w:r>
        <w:t xml:space="preserve">). The low number of samples collected for these analyses resulted in low numbers of unique permutations for both sets of analysis, and thus, Monte-Carlo </w:t>
      </w:r>
      <w:r>
        <w:rPr>
          <w:i/>
        </w:rPr>
        <w:t>p</w:t>
      </w:r>
      <w:r>
        <w:t xml:space="preserve">-values are presented and a significance level of α=0.05 was retained (Anderson </w:t>
      </w:r>
      <w:r>
        <w:rPr>
          <w:i/>
        </w:rPr>
        <w:t>et al</w:t>
      </w:r>
      <w:r>
        <w:t xml:space="preserve"> 2008). When significant differences occurred between pairwise comparisons of community structure, a similarity percentages (SIMPER) analysis was undertaken to identify species contributing to these differences. A 40</w:t>
      </w:r>
      <w:r w:rsidR="000903E5">
        <w:t>%</w:t>
      </w:r>
      <w:r w:rsidR="00554745">
        <w:t xml:space="preserve"> </w:t>
      </w:r>
      <w:r>
        <w:t xml:space="preserve">cumulative contribution cut-off was applied. </w:t>
      </w:r>
    </w:p>
    <w:p w14:paraId="1768D88D" w14:textId="77777777" w:rsidR="00D67AE3" w:rsidRPr="00B50CE6" w:rsidRDefault="00D67AE3" w:rsidP="00B50CE6"/>
    <w:p w14:paraId="1927226C" w14:textId="7A8964AF" w:rsidR="00BF429E" w:rsidRPr="002B560F" w:rsidRDefault="00DF7578" w:rsidP="002B560F">
      <w:pPr>
        <w:pStyle w:val="Heading2"/>
      </w:pPr>
      <w:bookmarkStart w:id="40" w:name="_Toc515293708"/>
      <w:r>
        <w:lastRenderedPageBreak/>
        <w:t xml:space="preserve">3.3 </w:t>
      </w:r>
      <w:r w:rsidR="00512D11">
        <w:t>Results and e</w:t>
      </w:r>
      <w:r w:rsidR="00BF429E" w:rsidRPr="002B560F">
        <w:t>valuation</w:t>
      </w:r>
      <w:bookmarkEnd w:id="38"/>
      <w:bookmarkEnd w:id="40"/>
    </w:p>
    <w:p w14:paraId="46060AC4" w14:textId="1D944BAF" w:rsidR="00BF429E" w:rsidRDefault="00DF7578" w:rsidP="0038704A">
      <w:pPr>
        <w:pStyle w:val="Heading3"/>
      </w:pPr>
      <w:bookmarkStart w:id="41" w:name="_Toc457804220"/>
      <w:bookmarkStart w:id="42" w:name="_Toc515293709"/>
      <w:r>
        <w:t>3.3.1</w:t>
      </w:r>
      <w:r w:rsidR="002B560F">
        <w:t xml:space="preserve"> </w:t>
      </w:r>
      <w:r w:rsidR="00BF429E">
        <w:t>Findings</w:t>
      </w:r>
      <w:bookmarkEnd w:id="41"/>
      <w:bookmarkEnd w:id="42"/>
    </w:p>
    <w:p w14:paraId="763E54D3" w14:textId="3A52E674" w:rsidR="00197CBC" w:rsidRPr="00197CBC" w:rsidRDefault="00197CBC" w:rsidP="00843A5C">
      <w:pPr>
        <w:pStyle w:val="Heading4"/>
      </w:pPr>
      <w:r>
        <w:t xml:space="preserve">Influence of Lake Victoria on downstream </w:t>
      </w:r>
      <w:r w:rsidR="00242DA8">
        <w:t>zooplankton</w:t>
      </w:r>
      <w:r>
        <w:t xml:space="preserve"> communities </w:t>
      </w:r>
    </w:p>
    <w:p w14:paraId="0BD16218" w14:textId="62D12D06" w:rsidR="00EB134D" w:rsidRDefault="005F08EE">
      <w:r>
        <w:t>Z</w:t>
      </w:r>
      <w:r w:rsidR="00EB134D">
        <w:t>ooplankton abundance differed significantly between sites (P&lt;0.0001)</w:t>
      </w:r>
      <w:r>
        <w:t>,</w:t>
      </w:r>
      <w:r w:rsidR="002B3D94">
        <w:t xml:space="preserve"> </w:t>
      </w:r>
      <w:r w:rsidR="00474E46">
        <w:t xml:space="preserve">with </w:t>
      </w:r>
      <w:r w:rsidR="002B3D94">
        <w:t>a</w:t>
      </w:r>
      <w:r w:rsidR="00EB134D">
        <w:t xml:space="preserve">bundance significantly higher (a minimum of 2.8 times greater) at the River Murray </w:t>
      </w:r>
      <w:r w:rsidR="00292E37" w:rsidRPr="00773E94">
        <w:rPr>
          <w:i/>
        </w:rPr>
        <w:t>above</w:t>
      </w:r>
      <w:r w:rsidR="00461FCE" w:rsidRPr="00773E94">
        <w:rPr>
          <w:i/>
        </w:rPr>
        <w:t xml:space="preserve"> </w:t>
      </w:r>
      <w:r w:rsidR="00810F78" w:rsidRPr="00773E94">
        <w:rPr>
          <w:i/>
        </w:rPr>
        <w:t>Frenchman’s Creek</w:t>
      </w:r>
      <w:r w:rsidR="00461FCE" w:rsidRPr="00773E94">
        <w:rPr>
          <w:i/>
        </w:rPr>
        <w:t xml:space="preserve"> </w:t>
      </w:r>
      <w:r w:rsidR="00461FCE">
        <w:t>relative</w:t>
      </w:r>
      <w:r w:rsidR="003B6B92">
        <w:t xml:space="preserve"> </w:t>
      </w:r>
      <w:r w:rsidR="00EB134D">
        <w:t>to all other sites (</w:t>
      </w:r>
      <w:r w:rsidR="00EB134D" w:rsidRPr="00E2231A">
        <w:rPr>
          <w:i/>
        </w:rPr>
        <w:t>P</w:t>
      </w:r>
      <w:r w:rsidR="00EB134D">
        <w:t>=0.006–0.0025)</w:t>
      </w:r>
      <w:r w:rsidR="00AA4AE5" w:rsidRPr="00AA4AE5">
        <w:t xml:space="preserve"> </w:t>
      </w:r>
      <w:r w:rsidR="00AA4AE5">
        <w:t>(</w:t>
      </w:r>
      <w:r w:rsidR="00827C23">
        <w:t>Table 3</w:t>
      </w:r>
      <w:r w:rsidR="00AA4AE5">
        <w:t>)</w:t>
      </w:r>
      <w:r w:rsidR="00EB134D">
        <w:t xml:space="preserve">. </w:t>
      </w:r>
      <w:r>
        <w:t xml:space="preserve">This </w:t>
      </w:r>
      <w:r w:rsidR="00474E46">
        <w:t>result was un</w:t>
      </w:r>
      <w:r w:rsidR="00EB134D">
        <w:t xml:space="preserve">expected due to the </w:t>
      </w:r>
      <w:r w:rsidR="00474E46">
        <w:t xml:space="preserve">likely </w:t>
      </w:r>
      <w:r w:rsidR="00EB134D">
        <w:t xml:space="preserve">shorter </w:t>
      </w:r>
      <w:r w:rsidR="00474E46">
        <w:t xml:space="preserve">water </w:t>
      </w:r>
      <w:r w:rsidR="00EB134D">
        <w:t>residence times</w:t>
      </w:r>
      <w:r w:rsidR="005F5612">
        <w:t xml:space="preserve"> (WRTs)</w:t>
      </w:r>
      <w:r w:rsidR="00EB134D">
        <w:t xml:space="preserve"> within the river channel in comparison to Lake</w:t>
      </w:r>
      <w:r>
        <w:t xml:space="preserve"> Victoria</w:t>
      </w:r>
      <w:r w:rsidR="00474E46">
        <w:t>, as short WRT</w:t>
      </w:r>
      <w:r>
        <w:t xml:space="preserve"> commonly inhibits</w:t>
      </w:r>
      <w:r w:rsidR="00EB134D">
        <w:t xml:space="preserve"> reproduction in many</w:t>
      </w:r>
      <w:r w:rsidR="00EB134D" w:rsidRPr="00286BF1">
        <w:t xml:space="preserve"> </w:t>
      </w:r>
      <w:r w:rsidR="00EB134D">
        <w:t xml:space="preserve">species of zooplankton. </w:t>
      </w:r>
    </w:p>
    <w:p w14:paraId="3F023CFC" w14:textId="77777777" w:rsidR="000065EB" w:rsidRDefault="000065EB" w:rsidP="001B74BD">
      <w:pPr>
        <w:pStyle w:val="Caption"/>
        <w:spacing w:after="0"/>
      </w:pPr>
      <w:bookmarkStart w:id="43" w:name="_Ref491687449"/>
    </w:p>
    <w:p w14:paraId="4D944F68" w14:textId="386C102D" w:rsidR="001B74BD" w:rsidRPr="001B74BD" w:rsidRDefault="002B3D94" w:rsidP="001B74BD">
      <w:pPr>
        <w:pStyle w:val="Caption"/>
        <w:spacing w:after="0"/>
      </w:pPr>
      <w:r>
        <w:t xml:space="preserve">Table </w:t>
      </w:r>
      <w:r w:rsidR="004B0C73">
        <w:rPr>
          <w:noProof/>
        </w:rPr>
        <w:fldChar w:fldCharType="begin"/>
      </w:r>
      <w:r w:rsidR="004B0C73">
        <w:rPr>
          <w:noProof/>
        </w:rPr>
        <w:instrText xml:space="preserve"> SEQ Table \* ARABIC </w:instrText>
      </w:r>
      <w:r w:rsidR="004B0C73">
        <w:rPr>
          <w:noProof/>
        </w:rPr>
        <w:fldChar w:fldCharType="separate"/>
      </w:r>
      <w:r w:rsidR="000C582B">
        <w:rPr>
          <w:noProof/>
        </w:rPr>
        <w:t>3</w:t>
      </w:r>
      <w:r w:rsidR="004B0C73">
        <w:rPr>
          <w:noProof/>
        </w:rPr>
        <w:fldChar w:fldCharType="end"/>
      </w:r>
      <w:bookmarkEnd w:id="43"/>
      <w:r>
        <w:t xml:space="preserve">: Average total abundance of zooplankton (including </w:t>
      </w:r>
      <w:proofErr w:type="spellStart"/>
      <w:r>
        <w:t>protists</w:t>
      </w:r>
      <w:proofErr w:type="spellEnd"/>
      <w:r>
        <w:t xml:space="preserve">, rotifers, </w:t>
      </w:r>
      <w:proofErr w:type="spellStart"/>
      <w:r>
        <w:t>cladocerans</w:t>
      </w:r>
      <w:proofErr w:type="spellEnd"/>
      <w:r>
        <w:t xml:space="preserve"> and copepods)</w:t>
      </w:r>
    </w:p>
    <w:tbl>
      <w:tblPr>
        <w:tblW w:w="6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9"/>
        <w:gridCol w:w="1631"/>
        <w:gridCol w:w="1167"/>
      </w:tblGrid>
      <w:tr w:rsidR="002B3D94" w:rsidRPr="00C957A7" w14:paraId="0DEC97AD" w14:textId="77777777" w:rsidTr="001B74BD">
        <w:trPr>
          <w:trHeight w:val="848"/>
          <w:jc w:val="center"/>
        </w:trPr>
        <w:tc>
          <w:tcPr>
            <w:tcW w:w="3969" w:type="dxa"/>
            <w:tcBorders>
              <w:bottom w:val="thinThickLargeGap" w:sz="24" w:space="0" w:color="auto"/>
            </w:tcBorders>
            <w:shd w:val="clear" w:color="auto" w:fill="auto"/>
            <w:noWrap/>
            <w:vAlign w:val="center"/>
            <w:hideMark/>
          </w:tcPr>
          <w:p w14:paraId="100CAE57" w14:textId="77777777" w:rsidR="002B3D94" w:rsidRPr="00C957A7" w:rsidRDefault="002B3D94" w:rsidP="001B74BD">
            <w:pPr>
              <w:spacing w:after="0" w:line="240" w:lineRule="auto"/>
              <w:jc w:val="left"/>
              <w:rPr>
                <w:lang w:eastAsia="en-AU"/>
              </w:rPr>
            </w:pPr>
            <w:r>
              <w:rPr>
                <w:lang w:eastAsia="en-AU"/>
              </w:rPr>
              <w:t>Site</w:t>
            </w:r>
          </w:p>
        </w:tc>
        <w:tc>
          <w:tcPr>
            <w:tcW w:w="1631" w:type="dxa"/>
            <w:tcBorders>
              <w:bottom w:val="thinThickLargeGap" w:sz="24" w:space="0" w:color="auto"/>
            </w:tcBorders>
            <w:shd w:val="clear" w:color="auto" w:fill="auto"/>
            <w:vAlign w:val="center"/>
            <w:hideMark/>
          </w:tcPr>
          <w:p w14:paraId="5188F4CE" w14:textId="77777777" w:rsidR="002B3D94" w:rsidRDefault="002B3D94" w:rsidP="003B0C38">
            <w:pPr>
              <w:spacing w:after="0" w:line="240" w:lineRule="auto"/>
              <w:jc w:val="center"/>
              <w:rPr>
                <w:lang w:eastAsia="en-AU"/>
              </w:rPr>
            </w:pPr>
            <w:r w:rsidRPr="00C957A7">
              <w:rPr>
                <w:lang w:eastAsia="en-AU"/>
              </w:rPr>
              <w:t>Average abundance</w:t>
            </w:r>
          </w:p>
          <w:p w14:paraId="0E245B54" w14:textId="77777777" w:rsidR="002B3D94" w:rsidRPr="00C957A7" w:rsidRDefault="002B3D94" w:rsidP="003B0C38">
            <w:pPr>
              <w:spacing w:after="0" w:line="240" w:lineRule="auto"/>
              <w:jc w:val="center"/>
              <w:rPr>
                <w:lang w:eastAsia="en-AU"/>
              </w:rPr>
            </w:pPr>
            <w:r w:rsidRPr="00C957A7">
              <w:rPr>
                <w:lang w:eastAsia="en-AU"/>
              </w:rPr>
              <w:t>(</w:t>
            </w:r>
            <w:proofErr w:type="spellStart"/>
            <w:r w:rsidRPr="00C957A7">
              <w:rPr>
                <w:lang w:eastAsia="en-AU"/>
              </w:rPr>
              <w:t>ind</w:t>
            </w:r>
            <w:proofErr w:type="spellEnd"/>
            <w:r w:rsidRPr="00C957A7">
              <w:rPr>
                <w:lang w:eastAsia="en-AU"/>
              </w:rPr>
              <w:t xml:space="preserve"> L</w:t>
            </w:r>
            <w:r w:rsidRPr="006269F2">
              <w:rPr>
                <w:vertAlign w:val="superscript"/>
                <w:lang w:eastAsia="en-AU"/>
              </w:rPr>
              <w:t>-1</w:t>
            </w:r>
            <w:r w:rsidRPr="00C957A7">
              <w:rPr>
                <w:lang w:eastAsia="en-AU"/>
              </w:rPr>
              <w:t>)</w:t>
            </w:r>
          </w:p>
        </w:tc>
        <w:tc>
          <w:tcPr>
            <w:tcW w:w="1167" w:type="dxa"/>
            <w:tcBorders>
              <w:bottom w:val="thinThickLargeGap" w:sz="24" w:space="0" w:color="auto"/>
            </w:tcBorders>
            <w:shd w:val="clear" w:color="auto" w:fill="auto"/>
            <w:vAlign w:val="center"/>
            <w:hideMark/>
          </w:tcPr>
          <w:p w14:paraId="23D06CD9" w14:textId="77777777" w:rsidR="002B3D94" w:rsidRPr="00C957A7" w:rsidRDefault="002B3D94" w:rsidP="003B0C38">
            <w:pPr>
              <w:spacing w:after="0" w:line="240" w:lineRule="auto"/>
              <w:jc w:val="center"/>
              <w:rPr>
                <w:lang w:eastAsia="en-AU"/>
              </w:rPr>
            </w:pPr>
            <w:r w:rsidRPr="00C957A7">
              <w:rPr>
                <w:lang w:eastAsia="en-AU"/>
              </w:rPr>
              <w:t>Standard deviation</w:t>
            </w:r>
          </w:p>
        </w:tc>
      </w:tr>
      <w:tr w:rsidR="002B3D94" w:rsidRPr="00C957A7" w14:paraId="7318225B" w14:textId="77777777" w:rsidTr="001B74BD">
        <w:trPr>
          <w:trHeight w:val="567"/>
          <w:jc w:val="center"/>
        </w:trPr>
        <w:tc>
          <w:tcPr>
            <w:tcW w:w="3969" w:type="dxa"/>
            <w:tcBorders>
              <w:top w:val="thinThickLargeGap" w:sz="24" w:space="0" w:color="auto"/>
            </w:tcBorders>
            <w:shd w:val="clear" w:color="auto" w:fill="auto"/>
            <w:noWrap/>
            <w:vAlign w:val="center"/>
            <w:hideMark/>
          </w:tcPr>
          <w:p w14:paraId="48838F54" w14:textId="540296E3" w:rsidR="002B3D94" w:rsidRPr="00C957A7" w:rsidRDefault="002B3D94" w:rsidP="002236EB">
            <w:pPr>
              <w:spacing w:after="0" w:line="240" w:lineRule="auto"/>
              <w:jc w:val="left"/>
              <w:rPr>
                <w:lang w:eastAsia="en-AU"/>
              </w:rPr>
            </w:pPr>
            <w:r>
              <w:rPr>
                <w:lang w:eastAsia="en-AU"/>
              </w:rPr>
              <w:t xml:space="preserve">River Murray above </w:t>
            </w:r>
            <w:r w:rsidR="001C39C8">
              <w:rPr>
                <w:lang w:eastAsia="en-AU"/>
              </w:rPr>
              <w:t>Frenchman’s</w:t>
            </w:r>
            <w:r w:rsidR="00810F78">
              <w:rPr>
                <w:lang w:eastAsia="en-AU"/>
              </w:rPr>
              <w:t xml:space="preserve"> Creek</w:t>
            </w:r>
          </w:p>
        </w:tc>
        <w:tc>
          <w:tcPr>
            <w:tcW w:w="1631" w:type="dxa"/>
            <w:tcBorders>
              <w:top w:val="thinThickLargeGap" w:sz="24" w:space="0" w:color="auto"/>
            </w:tcBorders>
            <w:shd w:val="clear" w:color="auto" w:fill="auto"/>
            <w:vAlign w:val="center"/>
            <w:hideMark/>
          </w:tcPr>
          <w:p w14:paraId="7A1E6E4A" w14:textId="77777777" w:rsidR="002B3D94" w:rsidRPr="00C957A7" w:rsidRDefault="002B3D94" w:rsidP="003B0C38">
            <w:pPr>
              <w:spacing w:after="0" w:line="240" w:lineRule="auto"/>
              <w:jc w:val="center"/>
              <w:rPr>
                <w:lang w:eastAsia="en-AU"/>
              </w:rPr>
            </w:pPr>
            <w:r w:rsidRPr="00C957A7">
              <w:rPr>
                <w:lang w:eastAsia="en-AU"/>
              </w:rPr>
              <w:t>2492</w:t>
            </w:r>
          </w:p>
        </w:tc>
        <w:tc>
          <w:tcPr>
            <w:tcW w:w="1167" w:type="dxa"/>
            <w:tcBorders>
              <w:top w:val="thinThickLargeGap" w:sz="24" w:space="0" w:color="auto"/>
            </w:tcBorders>
            <w:shd w:val="clear" w:color="auto" w:fill="auto"/>
            <w:vAlign w:val="center"/>
            <w:hideMark/>
          </w:tcPr>
          <w:p w14:paraId="7C7A18D8" w14:textId="77777777" w:rsidR="002B3D94" w:rsidRPr="00C957A7" w:rsidRDefault="002B3D94" w:rsidP="003B0C38">
            <w:pPr>
              <w:spacing w:after="0" w:line="240" w:lineRule="auto"/>
              <w:jc w:val="center"/>
              <w:rPr>
                <w:lang w:eastAsia="en-AU"/>
              </w:rPr>
            </w:pPr>
            <w:r w:rsidRPr="00C957A7">
              <w:rPr>
                <w:lang w:eastAsia="en-AU"/>
              </w:rPr>
              <w:t>410</w:t>
            </w:r>
          </w:p>
        </w:tc>
      </w:tr>
      <w:tr w:rsidR="002B3D94" w:rsidRPr="00C957A7" w14:paraId="0F36DCBA" w14:textId="77777777" w:rsidTr="001B74BD">
        <w:trPr>
          <w:trHeight w:val="567"/>
          <w:jc w:val="center"/>
        </w:trPr>
        <w:tc>
          <w:tcPr>
            <w:tcW w:w="3969" w:type="dxa"/>
            <w:tcBorders>
              <w:top w:val="single" w:sz="4" w:space="0" w:color="auto"/>
            </w:tcBorders>
            <w:shd w:val="clear" w:color="auto" w:fill="auto"/>
            <w:noWrap/>
            <w:vAlign w:val="center"/>
          </w:tcPr>
          <w:p w14:paraId="7FEB020E" w14:textId="77777777" w:rsidR="002B3D94" w:rsidRDefault="002B3D94" w:rsidP="003B0C38">
            <w:pPr>
              <w:spacing w:after="0" w:line="240" w:lineRule="auto"/>
              <w:jc w:val="left"/>
              <w:rPr>
                <w:lang w:eastAsia="en-AU"/>
              </w:rPr>
            </w:pPr>
            <w:r w:rsidRPr="00C957A7">
              <w:rPr>
                <w:lang w:eastAsia="en-AU"/>
              </w:rPr>
              <w:t xml:space="preserve">River Murray above </w:t>
            </w:r>
            <w:r>
              <w:rPr>
                <w:lang w:eastAsia="en-AU"/>
              </w:rPr>
              <w:t>Lock 7</w:t>
            </w:r>
          </w:p>
        </w:tc>
        <w:tc>
          <w:tcPr>
            <w:tcW w:w="1631" w:type="dxa"/>
            <w:tcBorders>
              <w:top w:val="single" w:sz="4" w:space="0" w:color="auto"/>
            </w:tcBorders>
            <w:shd w:val="clear" w:color="auto" w:fill="auto"/>
            <w:vAlign w:val="center"/>
          </w:tcPr>
          <w:p w14:paraId="75BABCCF" w14:textId="77777777" w:rsidR="002B3D94" w:rsidRPr="00C957A7" w:rsidRDefault="002B3D94" w:rsidP="003B0C38">
            <w:pPr>
              <w:spacing w:after="0" w:line="240" w:lineRule="auto"/>
              <w:jc w:val="center"/>
              <w:rPr>
                <w:lang w:eastAsia="en-AU"/>
              </w:rPr>
            </w:pPr>
            <w:r w:rsidRPr="00C957A7">
              <w:rPr>
                <w:lang w:eastAsia="en-AU"/>
              </w:rPr>
              <w:t>895</w:t>
            </w:r>
          </w:p>
        </w:tc>
        <w:tc>
          <w:tcPr>
            <w:tcW w:w="1167" w:type="dxa"/>
            <w:tcBorders>
              <w:top w:val="single" w:sz="4" w:space="0" w:color="auto"/>
            </w:tcBorders>
            <w:shd w:val="clear" w:color="auto" w:fill="auto"/>
            <w:vAlign w:val="center"/>
          </w:tcPr>
          <w:p w14:paraId="17EA366E" w14:textId="77777777" w:rsidR="002B3D94" w:rsidRPr="00C957A7" w:rsidRDefault="002B3D94" w:rsidP="003B0C38">
            <w:pPr>
              <w:spacing w:after="0" w:line="240" w:lineRule="auto"/>
              <w:jc w:val="center"/>
              <w:rPr>
                <w:lang w:eastAsia="en-AU"/>
              </w:rPr>
            </w:pPr>
            <w:r w:rsidRPr="00C957A7">
              <w:rPr>
                <w:lang w:eastAsia="en-AU"/>
              </w:rPr>
              <w:t>182</w:t>
            </w:r>
          </w:p>
        </w:tc>
      </w:tr>
      <w:tr w:rsidR="002B3D94" w:rsidRPr="00C957A7" w14:paraId="46E5B669" w14:textId="77777777" w:rsidTr="001B74BD">
        <w:trPr>
          <w:trHeight w:val="567"/>
          <w:jc w:val="center"/>
        </w:trPr>
        <w:tc>
          <w:tcPr>
            <w:tcW w:w="3969" w:type="dxa"/>
            <w:tcBorders>
              <w:top w:val="single" w:sz="4" w:space="0" w:color="auto"/>
            </w:tcBorders>
            <w:shd w:val="clear" w:color="auto" w:fill="auto"/>
            <w:noWrap/>
            <w:vAlign w:val="center"/>
          </w:tcPr>
          <w:p w14:paraId="46BE78FA" w14:textId="3C3A2715" w:rsidR="002B3D94" w:rsidRDefault="001C39C8" w:rsidP="003B0C38">
            <w:pPr>
              <w:spacing w:after="0" w:line="240" w:lineRule="auto"/>
              <w:jc w:val="left"/>
              <w:rPr>
                <w:lang w:eastAsia="en-AU"/>
              </w:rPr>
            </w:pPr>
            <w:r>
              <w:rPr>
                <w:lang w:eastAsia="en-AU"/>
              </w:rPr>
              <w:t>Rufus River</w:t>
            </w:r>
          </w:p>
        </w:tc>
        <w:tc>
          <w:tcPr>
            <w:tcW w:w="1631" w:type="dxa"/>
            <w:tcBorders>
              <w:top w:val="single" w:sz="4" w:space="0" w:color="auto"/>
            </w:tcBorders>
            <w:shd w:val="clear" w:color="auto" w:fill="auto"/>
            <w:vAlign w:val="center"/>
          </w:tcPr>
          <w:p w14:paraId="1433EB82" w14:textId="77777777" w:rsidR="002B3D94" w:rsidRPr="00C957A7" w:rsidRDefault="002B3D94" w:rsidP="003B0C38">
            <w:pPr>
              <w:spacing w:after="0" w:line="240" w:lineRule="auto"/>
              <w:jc w:val="center"/>
              <w:rPr>
                <w:lang w:eastAsia="en-AU"/>
              </w:rPr>
            </w:pPr>
            <w:r w:rsidRPr="00C957A7">
              <w:rPr>
                <w:lang w:eastAsia="en-AU"/>
              </w:rPr>
              <w:t>727</w:t>
            </w:r>
          </w:p>
        </w:tc>
        <w:tc>
          <w:tcPr>
            <w:tcW w:w="1167" w:type="dxa"/>
            <w:tcBorders>
              <w:top w:val="single" w:sz="4" w:space="0" w:color="auto"/>
            </w:tcBorders>
            <w:shd w:val="clear" w:color="auto" w:fill="auto"/>
            <w:vAlign w:val="center"/>
          </w:tcPr>
          <w:p w14:paraId="26DEA827" w14:textId="77777777" w:rsidR="002B3D94" w:rsidRPr="00C957A7" w:rsidRDefault="002B3D94" w:rsidP="003B0C38">
            <w:pPr>
              <w:spacing w:after="0" w:line="240" w:lineRule="auto"/>
              <w:jc w:val="center"/>
              <w:rPr>
                <w:lang w:eastAsia="en-AU"/>
              </w:rPr>
            </w:pPr>
            <w:r w:rsidRPr="00C957A7">
              <w:rPr>
                <w:lang w:eastAsia="en-AU"/>
              </w:rPr>
              <w:t>84</w:t>
            </w:r>
          </w:p>
        </w:tc>
      </w:tr>
      <w:tr w:rsidR="002B3D94" w:rsidRPr="00C957A7" w14:paraId="22D2767E" w14:textId="77777777" w:rsidTr="001B74BD">
        <w:trPr>
          <w:trHeight w:val="567"/>
          <w:jc w:val="center"/>
        </w:trPr>
        <w:tc>
          <w:tcPr>
            <w:tcW w:w="3969" w:type="dxa"/>
            <w:tcBorders>
              <w:top w:val="single" w:sz="4" w:space="0" w:color="auto"/>
            </w:tcBorders>
            <w:shd w:val="clear" w:color="auto" w:fill="auto"/>
            <w:noWrap/>
            <w:vAlign w:val="center"/>
          </w:tcPr>
          <w:p w14:paraId="7593B69A" w14:textId="1F3F5D29" w:rsidR="002B3D94" w:rsidRDefault="002B3D94" w:rsidP="00987671">
            <w:pPr>
              <w:spacing w:after="0" w:line="240" w:lineRule="auto"/>
              <w:jc w:val="left"/>
              <w:rPr>
                <w:lang w:eastAsia="en-AU"/>
              </w:rPr>
            </w:pPr>
            <w:r>
              <w:rPr>
                <w:lang w:eastAsia="en-AU"/>
              </w:rPr>
              <w:t xml:space="preserve">River Murray </w:t>
            </w:r>
            <w:r w:rsidR="00987671">
              <w:rPr>
                <w:lang w:eastAsia="en-AU"/>
              </w:rPr>
              <w:t>below Lock 7</w:t>
            </w:r>
          </w:p>
        </w:tc>
        <w:tc>
          <w:tcPr>
            <w:tcW w:w="1631" w:type="dxa"/>
            <w:tcBorders>
              <w:top w:val="single" w:sz="4" w:space="0" w:color="auto"/>
            </w:tcBorders>
            <w:shd w:val="clear" w:color="auto" w:fill="auto"/>
            <w:vAlign w:val="center"/>
          </w:tcPr>
          <w:p w14:paraId="3ED137B1" w14:textId="77777777" w:rsidR="002B3D94" w:rsidRPr="00C957A7" w:rsidRDefault="002B3D94" w:rsidP="003B0C38">
            <w:pPr>
              <w:spacing w:after="0" w:line="240" w:lineRule="auto"/>
              <w:jc w:val="center"/>
              <w:rPr>
                <w:lang w:eastAsia="en-AU"/>
              </w:rPr>
            </w:pPr>
            <w:r w:rsidRPr="00C957A7">
              <w:rPr>
                <w:lang w:eastAsia="en-AU"/>
              </w:rPr>
              <w:t>605</w:t>
            </w:r>
          </w:p>
        </w:tc>
        <w:tc>
          <w:tcPr>
            <w:tcW w:w="1167" w:type="dxa"/>
            <w:tcBorders>
              <w:top w:val="single" w:sz="4" w:space="0" w:color="auto"/>
            </w:tcBorders>
            <w:shd w:val="clear" w:color="auto" w:fill="auto"/>
            <w:vAlign w:val="center"/>
          </w:tcPr>
          <w:p w14:paraId="7B5263FA" w14:textId="77777777" w:rsidR="002B3D94" w:rsidRPr="00C957A7" w:rsidRDefault="002B3D94" w:rsidP="003B0C38">
            <w:pPr>
              <w:spacing w:after="0" w:line="240" w:lineRule="auto"/>
              <w:jc w:val="center"/>
              <w:rPr>
                <w:lang w:eastAsia="en-AU"/>
              </w:rPr>
            </w:pPr>
            <w:r w:rsidRPr="00C957A7">
              <w:rPr>
                <w:lang w:eastAsia="en-AU"/>
              </w:rPr>
              <w:t>80</w:t>
            </w:r>
          </w:p>
        </w:tc>
      </w:tr>
      <w:tr w:rsidR="002B3D94" w:rsidRPr="00C957A7" w14:paraId="79295C08" w14:textId="77777777" w:rsidTr="001B74BD">
        <w:trPr>
          <w:trHeight w:val="567"/>
          <w:jc w:val="center"/>
        </w:trPr>
        <w:tc>
          <w:tcPr>
            <w:tcW w:w="3969" w:type="dxa"/>
            <w:shd w:val="clear" w:color="auto" w:fill="auto"/>
            <w:noWrap/>
            <w:vAlign w:val="center"/>
          </w:tcPr>
          <w:p w14:paraId="7F187F3C" w14:textId="77777777" w:rsidR="002B3D94" w:rsidRPr="00C957A7" w:rsidRDefault="002B3D94" w:rsidP="003B0C38">
            <w:pPr>
              <w:spacing w:after="0" w:line="240" w:lineRule="auto"/>
              <w:jc w:val="left"/>
              <w:rPr>
                <w:lang w:eastAsia="en-AU"/>
              </w:rPr>
            </w:pPr>
            <w:r w:rsidRPr="00C957A7">
              <w:rPr>
                <w:lang w:eastAsia="en-AU"/>
              </w:rPr>
              <w:t xml:space="preserve">River Murray </w:t>
            </w:r>
            <w:r>
              <w:rPr>
                <w:lang w:eastAsia="en-AU"/>
              </w:rPr>
              <w:t>above</w:t>
            </w:r>
            <w:r w:rsidRPr="00C957A7">
              <w:rPr>
                <w:lang w:eastAsia="en-AU"/>
              </w:rPr>
              <w:t xml:space="preserve"> Lock 6</w:t>
            </w:r>
          </w:p>
        </w:tc>
        <w:tc>
          <w:tcPr>
            <w:tcW w:w="1631" w:type="dxa"/>
            <w:shd w:val="clear" w:color="auto" w:fill="auto"/>
            <w:vAlign w:val="center"/>
          </w:tcPr>
          <w:p w14:paraId="69D61B3A" w14:textId="77777777" w:rsidR="002B3D94" w:rsidRPr="00C957A7" w:rsidRDefault="002B3D94" w:rsidP="003B0C38">
            <w:pPr>
              <w:spacing w:after="0" w:line="240" w:lineRule="auto"/>
              <w:jc w:val="center"/>
              <w:rPr>
                <w:lang w:eastAsia="en-AU"/>
              </w:rPr>
            </w:pPr>
            <w:r w:rsidRPr="00C957A7">
              <w:rPr>
                <w:lang w:eastAsia="en-AU"/>
              </w:rPr>
              <w:t>880</w:t>
            </w:r>
          </w:p>
        </w:tc>
        <w:tc>
          <w:tcPr>
            <w:tcW w:w="1167" w:type="dxa"/>
            <w:shd w:val="clear" w:color="auto" w:fill="auto"/>
            <w:vAlign w:val="center"/>
          </w:tcPr>
          <w:p w14:paraId="55DF78C7" w14:textId="77777777" w:rsidR="002B3D94" w:rsidRPr="00C957A7" w:rsidRDefault="002B3D94" w:rsidP="003B0C38">
            <w:pPr>
              <w:spacing w:after="0" w:line="240" w:lineRule="auto"/>
              <w:jc w:val="center"/>
              <w:rPr>
                <w:lang w:eastAsia="en-AU"/>
              </w:rPr>
            </w:pPr>
            <w:r w:rsidRPr="00C957A7">
              <w:rPr>
                <w:lang w:eastAsia="en-AU"/>
              </w:rPr>
              <w:t>180</w:t>
            </w:r>
          </w:p>
        </w:tc>
      </w:tr>
    </w:tbl>
    <w:p w14:paraId="470AFE7A" w14:textId="77777777" w:rsidR="00EB134D" w:rsidRPr="00EB134D" w:rsidRDefault="00EB134D" w:rsidP="00EB134D"/>
    <w:p w14:paraId="19A66482" w14:textId="48469AF7" w:rsidR="002712E8" w:rsidRDefault="005A2E34" w:rsidP="00CB7346">
      <w:r>
        <w:t>Community structure (species composition and abundance) differed significantly between sites (</w:t>
      </w:r>
      <w:r w:rsidRPr="00AE52AE">
        <w:t>P</w:t>
      </w:r>
      <w:r w:rsidR="00AA4AE5">
        <w:t>&lt;0.001</w:t>
      </w:r>
      <w:r>
        <w:t>).</w:t>
      </w:r>
      <w:r w:rsidRPr="008B5CFF">
        <w:t xml:space="preserve"> </w:t>
      </w:r>
      <w:r>
        <w:t xml:space="preserve">As hypothesised, the community at </w:t>
      </w:r>
      <w:r w:rsidR="00153580">
        <w:t xml:space="preserve">the </w:t>
      </w:r>
      <w:r w:rsidR="001C39C8" w:rsidRPr="00773E94">
        <w:rPr>
          <w:i/>
        </w:rPr>
        <w:t>Rufus River</w:t>
      </w:r>
      <w:r w:rsidRPr="00773E94">
        <w:rPr>
          <w:i/>
        </w:rPr>
        <w:t xml:space="preserve"> </w:t>
      </w:r>
      <w:r w:rsidR="00153580">
        <w:t xml:space="preserve">site </w:t>
      </w:r>
      <w:r>
        <w:t xml:space="preserve">consisted of a higher abundance of copepods than at the River Murray </w:t>
      </w:r>
      <w:r w:rsidR="00147FD6">
        <w:t xml:space="preserve">sites </w:t>
      </w:r>
      <w:r w:rsidRPr="00773E94">
        <w:rPr>
          <w:i/>
        </w:rPr>
        <w:t xml:space="preserve">above </w:t>
      </w:r>
      <w:r w:rsidR="00755CDA" w:rsidRPr="00773E94">
        <w:rPr>
          <w:i/>
        </w:rPr>
        <w:t>Frenchman’s Creek</w:t>
      </w:r>
      <w:r w:rsidRPr="00773E94">
        <w:rPr>
          <w:i/>
        </w:rPr>
        <w:t xml:space="preserve"> </w:t>
      </w:r>
      <w:r>
        <w:t xml:space="preserve">and </w:t>
      </w:r>
      <w:r w:rsidRPr="00773E94">
        <w:rPr>
          <w:i/>
        </w:rPr>
        <w:t>above Lock 7</w:t>
      </w:r>
      <w:r w:rsidR="00AA4AE5" w:rsidRPr="00773E94">
        <w:rPr>
          <w:i/>
        </w:rPr>
        <w:t xml:space="preserve"> </w:t>
      </w:r>
      <w:r w:rsidR="00AA4AE5">
        <w:t>(</w:t>
      </w:r>
      <w:r w:rsidR="00AA4AE5">
        <w:fldChar w:fldCharType="begin"/>
      </w:r>
      <w:r w:rsidR="00AA4AE5">
        <w:instrText xml:space="preserve"> REF _Ref491687534 \h </w:instrText>
      </w:r>
      <w:r w:rsidR="00AA4AE5">
        <w:fldChar w:fldCharType="separate"/>
      </w:r>
      <w:r w:rsidR="000C582B" w:rsidRPr="000D518F">
        <w:t xml:space="preserve">Figure </w:t>
      </w:r>
      <w:r w:rsidR="00AA4AE5">
        <w:fldChar w:fldCharType="end"/>
      </w:r>
      <w:r w:rsidR="00F24C88">
        <w:t>3</w:t>
      </w:r>
      <w:r w:rsidR="00AA4AE5">
        <w:t>)</w:t>
      </w:r>
      <w:r>
        <w:t xml:space="preserve">. This </w:t>
      </w:r>
      <w:r w:rsidR="00147FD6">
        <w:t>increased</w:t>
      </w:r>
      <w:r>
        <w:t xml:space="preserve"> copepod abundance appeared to be influencing the downstream </w:t>
      </w:r>
      <w:r w:rsidR="00CB700E">
        <w:t xml:space="preserve">riverine </w:t>
      </w:r>
      <w:r>
        <w:t xml:space="preserve">community </w:t>
      </w:r>
      <w:r w:rsidR="00147FD6">
        <w:t xml:space="preserve">at River Murray </w:t>
      </w:r>
      <w:r w:rsidR="00C912B5" w:rsidRPr="00773E94">
        <w:rPr>
          <w:i/>
        </w:rPr>
        <w:t>above</w:t>
      </w:r>
      <w:r w:rsidR="00147FD6" w:rsidRPr="00773E94">
        <w:rPr>
          <w:i/>
        </w:rPr>
        <w:t xml:space="preserve"> Lock 6 </w:t>
      </w:r>
      <w:r>
        <w:t>with a higher abundance of copepods in comparison to upstream at River Murray</w:t>
      </w:r>
      <w:r w:rsidR="00C912B5">
        <w:t xml:space="preserve"> site</w:t>
      </w:r>
      <w:r>
        <w:t xml:space="preserve"> </w:t>
      </w:r>
      <w:r w:rsidRPr="00773E94">
        <w:rPr>
          <w:i/>
        </w:rPr>
        <w:t>above Lock 7</w:t>
      </w:r>
      <w:r w:rsidR="00AA4AE5" w:rsidRPr="00773E94">
        <w:rPr>
          <w:i/>
        </w:rPr>
        <w:t xml:space="preserve"> </w:t>
      </w:r>
      <w:r w:rsidR="00755CDA">
        <w:t>(Figure 3</w:t>
      </w:r>
      <w:r w:rsidR="00AA4AE5">
        <w:t>)</w:t>
      </w:r>
      <w:r>
        <w:t>. The community at</w:t>
      </w:r>
      <w:r w:rsidR="00116C1B">
        <w:t xml:space="preserve"> the</w:t>
      </w:r>
      <w:r>
        <w:t xml:space="preserve"> </w:t>
      </w:r>
      <w:r w:rsidR="001C39C8" w:rsidRPr="00773E94">
        <w:rPr>
          <w:i/>
        </w:rPr>
        <w:t>Rufus River</w:t>
      </w:r>
      <w:r w:rsidR="00116C1B" w:rsidRPr="00773E94">
        <w:rPr>
          <w:i/>
        </w:rPr>
        <w:t xml:space="preserve"> </w:t>
      </w:r>
      <w:r w:rsidR="00116C1B">
        <w:t>site</w:t>
      </w:r>
      <w:r>
        <w:t xml:space="preserve"> did not consist of higher abundances of total cladocerans than at the River Murray </w:t>
      </w:r>
      <w:r w:rsidR="00C912B5">
        <w:t xml:space="preserve">site </w:t>
      </w:r>
      <w:r w:rsidRPr="00773E94">
        <w:rPr>
          <w:i/>
        </w:rPr>
        <w:t>above Lock 7</w:t>
      </w:r>
      <w:r w:rsidR="00240718" w:rsidRPr="00773E94">
        <w:rPr>
          <w:i/>
        </w:rPr>
        <w:t xml:space="preserve"> </w:t>
      </w:r>
      <w:r w:rsidR="00240718" w:rsidRPr="00773E94">
        <w:t>(</w:t>
      </w:r>
      <w:r w:rsidR="00755CDA">
        <w:t>Figure 3</w:t>
      </w:r>
      <w:r w:rsidR="00240718">
        <w:t>)</w:t>
      </w:r>
      <w:r w:rsidR="00474E46">
        <w:t>; h</w:t>
      </w:r>
      <w:r>
        <w:t xml:space="preserve">owever, in support of our hypothesis, the abundance of cladocerans from the families </w:t>
      </w:r>
      <w:proofErr w:type="spellStart"/>
      <w:r w:rsidRPr="007F3452">
        <w:t>Moinidae</w:t>
      </w:r>
      <w:proofErr w:type="spellEnd"/>
      <w:r>
        <w:rPr>
          <w:i/>
        </w:rPr>
        <w:t xml:space="preserve">, </w:t>
      </w:r>
      <w:proofErr w:type="spellStart"/>
      <w:r w:rsidRPr="007F3452">
        <w:t>Daphniidae</w:t>
      </w:r>
      <w:proofErr w:type="spellEnd"/>
      <w:r>
        <w:rPr>
          <w:i/>
        </w:rPr>
        <w:t xml:space="preserve">, </w:t>
      </w:r>
      <w:proofErr w:type="spellStart"/>
      <w:r w:rsidRPr="007F3452">
        <w:t>Ceriodaphniidae</w:t>
      </w:r>
      <w:proofErr w:type="spellEnd"/>
      <w:r w:rsidR="007F3452">
        <w:rPr>
          <w:i/>
        </w:rPr>
        <w:t>,</w:t>
      </w:r>
      <w:r>
        <w:rPr>
          <w:i/>
        </w:rPr>
        <w:t xml:space="preserve"> </w:t>
      </w:r>
      <w:proofErr w:type="spellStart"/>
      <w:r w:rsidRPr="007F3452">
        <w:t>Sididae</w:t>
      </w:r>
      <w:proofErr w:type="spellEnd"/>
      <w:r>
        <w:t xml:space="preserve"> </w:t>
      </w:r>
      <w:r w:rsidR="007F3452">
        <w:t xml:space="preserve">and </w:t>
      </w:r>
      <w:proofErr w:type="spellStart"/>
      <w:r w:rsidR="007F3452" w:rsidRPr="007F3452">
        <w:t>Chydoridae</w:t>
      </w:r>
      <w:proofErr w:type="spellEnd"/>
      <w:r w:rsidR="007F3452">
        <w:rPr>
          <w:i/>
        </w:rPr>
        <w:t xml:space="preserve"> </w:t>
      </w:r>
      <w:r>
        <w:t xml:space="preserve">were all higher at </w:t>
      </w:r>
      <w:r w:rsidR="001C39C8" w:rsidRPr="00773E94">
        <w:rPr>
          <w:i/>
        </w:rPr>
        <w:t>Rufus River</w:t>
      </w:r>
      <w:r w:rsidR="00240718" w:rsidRPr="00773E94">
        <w:rPr>
          <w:i/>
        </w:rPr>
        <w:t xml:space="preserve"> </w:t>
      </w:r>
      <w:r w:rsidR="00240718">
        <w:t>(</w:t>
      </w:r>
      <w:r w:rsidR="00B65D06">
        <w:t>Figure 4</w:t>
      </w:r>
      <w:r w:rsidR="00240718">
        <w:t>)</w:t>
      </w:r>
      <w:r>
        <w:t>.</w:t>
      </w:r>
      <w:r w:rsidR="00373FFB">
        <w:t xml:space="preserve"> Species from the families </w:t>
      </w:r>
      <w:proofErr w:type="spellStart"/>
      <w:r w:rsidR="00373FFB" w:rsidRPr="007F3452">
        <w:t>Daphniidae</w:t>
      </w:r>
      <w:proofErr w:type="spellEnd"/>
      <w:r w:rsidR="00373FFB">
        <w:t xml:space="preserve"> and </w:t>
      </w:r>
      <w:proofErr w:type="spellStart"/>
      <w:r w:rsidR="00373FFB" w:rsidRPr="007F3452">
        <w:t>Ceriodaphniidae</w:t>
      </w:r>
      <w:proofErr w:type="spellEnd"/>
      <w:r w:rsidR="00373FFB">
        <w:t xml:space="preserve"> increase in abundance as water </w:t>
      </w:r>
      <w:r w:rsidR="00E35424">
        <w:t>residence time</w:t>
      </w:r>
      <w:r w:rsidR="00373FFB">
        <w:t xml:space="preserve"> increases </w:t>
      </w:r>
      <w:r w:rsidR="00937CA2">
        <w:fldChar w:fldCharType="begin"/>
      </w:r>
      <w:r w:rsidR="00686BD8">
        <w:instrText xml:space="preserve"> ADDIN EN.CITE &lt;EndNote&gt;&lt;Cite&gt;&lt;Author&gt;Baranyi&lt;/Author&gt;&lt;Year&gt;2002&lt;/Year&gt;&lt;RecNum&gt;7&lt;/RecNum&gt;&lt;Prefix&gt;e.g. &lt;/Prefix&gt;&lt;DisplayText&gt;(e.g. Baranyi et al. 2002)&lt;/DisplayText&gt;&lt;record&gt;&lt;rec-number&gt;7&lt;/rec-number&gt;&lt;foreign-keys&gt;&lt;key app="EN" db-id="0vxwdf2xirdsfnevar6x0drkz5zwfxpd9p0a" timestamp="0"&gt;7&lt;/key&gt;&lt;/foreign-keys&gt;&lt;ref-type name="Journal Article"&gt;17&lt;/ref-type&gt;&lt;contributors&gt;&lt;authors&gt;&lt;author&gt;Baranyi, Christian&lt;/author&gt;&lt;author&gt;Hein, T.&lt;/author&gt;&lt;author&gt;Holarek, C.&lt;/author&gt;&lt;author&gt;Keckeis, S.&lt;/author&gt;&lt;author&gt;Schiemer, F.&lt;/author&gt;&lt;/authors&gt;&lt;/contributors&gt;&lt;titles&gt;&lt;title&gt;Zooplankton biomass and community structure in a Danube River floodplain system: effects of hydrology&lt;/title&gt;&lt;secondary-title&gt;Freshwater Biology&lt;/secondary-title&gt;&lt;/titles&gt;&lt;periodical&gt;&lt;full-title&gt;Freshwater Biology&lt;/full-title&gt;&lt;/periodical&gt;&lt;pages&gt;473-482&lt;/pages&gt;&lt;volume&gt;47&lt;/volume&gt;&lt;number&gt;3&lt;/number&gt;&lt;keywords&gt;&lt;keyword&gt;hydrology&lt;/keyword&gt;&lt;keyword&gt;large river&lt;/keyword&gt;&lt;keyword&gt;restoration&lt;/keyword&gt;&lt;keyword&gt;water age&lt;/keyword&gt;&lt;keyword&gt;zooplankton succession&lt;/keyword&gt;&lt;/keywords&gt;&lt;dates&gt;&lt;year&gt;2002&lt;/year&gt;&lt;/dates&gt;&lt;publisher&gt;Blackwell Science Ltd.&lt;/publisher&gt;&lt;isbn&gt;1365-2427&lt;/isbn&gt;&lt;urls&gt;&lt;related-urls&gt;&lt;url&gt;http://dx.doi.org/10.1046/j.1365-2427.2002.00822.x&lt;/url&gt;&lt;/related-urls&gt;&lt;/urls&gt;&lt;electronic-resource-num&gt;10.1046/j.1365-2427.2002.00822.x&lt;/electronic-resource-num&gt;&lt;/record&gt;&lt;/Cite&gt;&lt;/EndNote&gt;</w:instrText>
      </w:r>
      <w:r w:rsidR="00937CA2">
        <w:fldChar w:fldCharType="separate"/>
      </w:r>
      <w:r w:rsidR="00686BD8">
        <w:rPr>
          <w:noProof/>
        </w:rPr>
        <w:t>(</w:t>
      </w:r>
      <w:hyperlink w:anchor="_ENREF_4" w:tooltip="Baranyi, 2002 #7" w:history="1">
        <w:r w:rsidR="00770E11">
          <w:rPr>
            <w:noProof/>
          </w:rPr>
          <w:t>e.g. Baranyi et al. 2002</w:t>
        </w:r>
      </w:hyperlink>
      <w:r w:rsidR="00686BD8">
        <w:rPr>
          <w:noProof/>
        </w:rPr>
        <w:t>)</w:t>
      </w:r>
      <w:r w:rsidR="00937CA2">
        <w:fldChar w:fldCharType="end"/>
      </w:r>
      <w:r w:rsidR="00373FFB">
        <w:t>.</w:t>
      </w:r>
      <w:r>
        <w:t xml:space="preserve"> </w:t>
      </w:r>
      <w:proofErr w:type="spellStart"/>
      <w:r w:rsidR="00373FFB" w:rsidRPr="007F3452">
        <w:t>Moinidae</w:t>
      </w:r>
      <w:proofErr w:type="spellEnd"/>
      <w:r w:rsidR="00373FFB">
        <w:rPr>
          <w:i/>
        </w:rPr>
        <w:t xml:space="preserve"> </w:t>
      </w:r>
      <w:r w:rsidR="00373FFB">
        <w:t xml:space="preserve">are opportunistic </w:t>
      </w:r>
      <w:proofErr w:type="spellStart"/>
      <w:r w:rsidR="00373FFB">
        <w:t>cladocerans</w:t>
      </w:r>
      <w:proofErr w:type="spellEnd"/>
      <w:r w:rsidR="00373FFB">
        <w:t xml:space="preserve">, </w:t>
      </w:r>
      <w:r w:rsidR="0039744A">
        <w:t>typically</w:t>
      </w:r>
      <w:r w:rsidR="00373FFB">
        <w:t xml:space="preserve"> occurring in temporary pools, saline lakes or other waters </w:t>
      </w:r>
      <w:r w:rsidR="001F6088">
        <w:t>subjec</w:t>
      </w:r>
      <w:r w:rsidR="00B54877">
        <w:t xml:space="preserve">t to </w:t>
      </w:r>
      <w:proofErr w:type="spellStart"/>
      <w:r w:rsidR="00B54877">
        <w:t>physico</w:t>
      </w:r>
      <w:proofErr w:type="spellEnd"/>
      <w:r w:rsidR="00B54877">
        <w:t>-chemical extremes</w:t>
      </w:r>
      <w:r w:rsidR="00373FFB">
        <w:t xml:space="preserve"> (e.g. high temperature </w:t>
      </w:r>
      <w:r w:rsidR="00373FFB" w:rsidRPr="001315F0">
        <w:t>fluctuations)</w:t>
      </w:r>
      <w:r w:rsidR="00993D97" w:rsidRPr="001315F0">
        <w:t xml:space="preserve"> </w:t>
      </w:r>
      <w:r w:rsidR="00202080">
        <w:fldChar w:fldCharType="begin"/>
      </w:r>
      <w:r w:rsidR="00686BD8">
        <w:instrText xml:space="preserve"> ADDIN EN.CITE &lt;EndNote&gt;&lt;Cite&gt;&lt;Author&gt;Goulden&lt;/Author&gt;&lt;Year&gt;1968&lt;/Year&gt;&lt;RecNum&gt;39&lt;/RecNum&gt;&lt;DisplayText&gt;(Goulden 1968, Petrusek 2002)&lt;/DisplayText&gt;&lt;record&gt;&lt;rec-number&gt;39&lt;/rec-number&gt;&lt;foreign-keys&gt;&lt;key app="EN" db-id="0vxwdf2xirdsfnevar6x0drkz5zwfxpd9p0a" timestamp="1502933115"&gt;39&lt;/key&gt;&lt;/foreign-keys&gt;&lt;ref-type name="Journal Article"&gt;17&lt;/ref-type&gt;&lt;contributors&gt;&lt;authors&gt;&lt;author&gt;Goulden, Clyde E&lt;/author&gt;&lt;/authors&gt;&lt;/contributors&gt;&lt;titles&gt;&lt;title&gt;The systematics and evolution of the Moinidae&lt;/title&gt;&lt;secondary-title&gt;Transactions of the American Philosophical Society&lt;/secondary-title&gt;&lt;/titles&gt;&lt;periodical&gt;&lt;full-title&gt;Transactions of the American Philosophical Society&lt;/full-title&gt;&lt;/periodical&gt;&lt;pages&gt;1-101&lt;/pages&gt;&lt;volume&gt;58&lt;/volume&gt;&lt;number&gt;6&lt;/number&gt;&lt;dates&gt;&lt;year&gt;1968&lt;/year&gt;&lt;/dates&gt;&lt;isbn&gt;0065-9746&lt;/isbn&gt;&lt;urls&gt;&lt;/urls&gt;&lt;/record&gt;&lt;/Cite&gt;&lt;Cite&gt;&lt;Author&gt;Petrusek&lt;/Author&gt;&lt;Year&gt;2002&lt;/Year&gt;&lt;RecNum&gt;38&lt;/RecNum&gt;&lt;record&gt;&lt;rec-number&gt;38&lt;/rec-number&gt;&lt;foreign-keys&gt;&lt;key app="EN" db-id="0vxwdf2xirdsfnevar6x0drkz5zwfxpd9p0a" timestamp="1502933087"&gt;38&lt;/key&gt;&lt;/foreign-keys&gt;&lt;ref-type name="Journal Article"&gt;17&lt;/ref-type&gt;&lt;contributors&gt;&lt;authors&gt;&lt;author&gt;Petrusek, ADAM&lt;/author&gt;&lt;/authors&gt;&lt;/contributors&gt;&lt;titles&gt;&lt;title&gt;Moina (Crustacea: Anomopoda, Moinidae) in the czech republic: a review&lt;/title&gt;&lt;secondary-title&gt;Acta Soc Zool Bohem&lt;/secondary-title&gt;&lt;/titles&gt;&lt;periodical&gt;&lt;full-title&gt;Acta Soc Zool Bohem&lt;/full-title&gt;&lt;/periodical&gt;&lt;pages&gt;213-220&lt;/pages&gt;&lt;volume&gt;66&lt;/volume&gt;&lt;number&gt;3&lt;/number&gt;&lt;dates&gt;&lt;year&gt;2002&lt;/year&gt;&lt;/dates&gt;&lt;urls&gt;&lt;/urls&gt;&lt;/record&gt;&lt;/Cite&gt;&lt;/EndNote&gt;</w:instrText>
      </w:r>
      <w:r w:rsidR="00202080">
        <w:fldChar w:fldCharType="separate"/>
      </w:r>
      <w:r w:rsidR="00686BD8">
        <w:rPr>
          <w:noProof/>
        </w:rPr>
        <w:t>(</w:t>
      </w:r>
      <w:hyperlink w:anchor="_ENREF_17" w:tooltip="Goulden, 1968 #39" w:history="1">
        <w:r w:rsidR="00770E11">
          <w:rPr>
            <w:noProof/>
          </w:rPr>
          <w:t>Goulden 1968</w:t>
        </w:r>
      </w:hyperlink>
      <w:r w:rsidR="00686BD8">
        <w:rPr>
          <w:noProof/>
        </w:rPr>
        <w:t xml:space="preserve">, </w:t>
      </w:r>
      <w:hyperlink w:anchor="_ENREF_36" w:tooltip="Petrusek, 2002 #38" w:history="1">
        <w:r w:rsidR="00770E11">
          <w:rPr>
            <w:noProof/>
          </w:rPr>
          <w:t>Petrusek 2002</w:t>
        </w:r>
      </w:hyperlink>
      <w:r w:rsidR="00686BD8">
        <w:rPr>
          <w:noProof/>
        </w:rPr>
        <w:t>)</w:t>
      </w:r>
      <w:r w:rsidR="00202080">
        <w:fldChar w:fldCharType="end"/>
      </w:r>
      <w:r w:rsidR="00373FFB" w:rsidRPr="001315F0">
        <w:t>.</w:t>
      </w:r>
      <w:r w:rsidR="007F3452" w:rsidRPr="001315F0">
        <w:t xml:space="preserve"> </w:t>
      </w:r>
      <w:proofErr w:type="spellStart"/>
      <w:r w:rsidR="007F3452" w:rsidRPr="001315F0">
        <w:t>Diaphanosoma</w:t>
      </w:r>
      <w:proofErr w:type="spellEnd"/>
      <w:r w:rsidR="007F3452" w:rsidRPr="001315F0">
        <w:rPr>
          <w:i/>
        </w:rPr>
        <w:t xml:space="preserve"> </w:t>
      </w:r>
      <w:r w:rsidR="007F3452" w:rsidRPr="001315F0">
        <w:t>(</w:t>
      </w:r>
      <w:proofErr w:type="spellStart"/>
      <w:r w:rsidR="007F3452" w:rsidRPr="001315F0">
        <w:t>Sididae</w:t>
      </w:r>
      <w:proofErr w:type="spellEnd"/>
      <w:r w:rsidR="007F3452" w:rsidRPr="001315F0">
        <w:t xml:space="preserve">) are </w:t>
      </w:r>
      <w:r w:rsidR="00AA039E" w:rsidRPr="00AA039E">
        <w:t>lacustrine planktonic filter feeders</w:t>
      </w:r>
      <w:r w:rsidR="00AA039E">
        <w:t xml:space="preserve"> and </w:t>
      </w:r>
      <w:r w:rsidR="007F3452" w:rsidRPr="001315F0">
        <w:t>common in reservoir and river plankton</w:t>
      </w:r>
      <w:r w:rsidR="00B54877">
        <w:t xml:space="preserve"> (pers. Comm. </w:t>
      </w:r>
      <w:r w:rsidR="00554745">
        <w:t>Russell</w:t>
      </w:r>
      <w:r w:rsidR="00B54877">
        <w:t xml:space="preserve"> Shiel).</w:t>
      </w:r>
      <w:r w:rsidR="007F3452" w:rsidRPr="001315F0">
        <w:t xml:space="preserve"> </w:t>
      </w:r>
      <w:proofErr w:type="spellStart"/>
      <w:r w:rsidR="008D4E36" w:rsidRPr="001315F0">
        <w:t>Chydoridae</w:t>
      </w:r>
      <w:proofErr w:type="spellEnd"/>
      <w:r w:rsidR="008D4E36" w:rsidRPr="001315F0">
        <w:t xml:space="preserve"> are primarily </w:t>
      </w:r>
      <w:r w:rsidR="003352B5" w:rsidRPr="001315F0">
        <w:t>near bottom-dwellers</w:t>
      </w:r>
      <w:r w:rsidR="00597EA2" w:rsidRPr="001315F0">
        <w:t xml:space="preserve"> </w:t>
      </w:r>
      <w:r w:rsidR="00202080">
        <w:fldChar w:fldCharType="begin"/>
      </w:r>
      <w:r w:rsidR="00686BD8">
        <w:instrText xml:space="preserve"> ADDIN EN.CITE &lt;EndNote&gt;&lt;Cite&gt;&lt;Author&gt;King&lt;/Author&gt;&lt;Year&gt;2004&lt;/Year&gt;&lt;RecNum&gt;41&lt;/RecNum&gt;&lt;DisplayText&gt;(King 2004, Ning et al. 2010)&lt;/DisplayText&gt;&lt;record&gt;&lt;rec-number&gt;41&lt;/rec-number&gt;&lt;foreign-keys&gt;&lt;key app="EN" db-id="0vxwdf2xirdsfnevar6x0drkz5zwfxpd9p0a" timestamp="1502936334"&gt;41&lt;/key&gt;&lt;/foreign-keys&gt;&lt;ref-type name="Journal Article"&gt;17&lt;/ref-type&gt;&lt;contributors&gt;&lt;authors&gt;&lt;author&gt;King, AJ&lt;/author&gt;&lt;/authors&gt;&lt;/contributors&gt;&lt;titles&gt;&lt;title&gt;Density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dates&gt;&lt;year&gt;2004&lt;/year&gt;&lt;/dates&gt;&lt;isbn&gt;1535-1467&lt;/isbn&gt;&lt;urls&gt;&lt;/urls&gt;&lt;/record&gt;&lt;/Cite&gt;&lt;Cite&gt;&lt;Author&gt;Ning&lt;/Author&gt;&lt;Year&gt;2010&lt;/Year&gt;&lt;RecNum&gt;42&lt;/RecNum&gt;&lt;record&gt;&lt;rec-number&gt;42&lt;/rec-number&gt;&lt;foreign-keys&gt;&lt;key app="EN" db-id="0vxwdf2xirdsfnevar6x0drkz5zwfxpd9p0a" timestamp="1502936985"&gt;42&lt;/key&gt;&lt;/foreign-keys&gt;&lt;ref-type name="Journal Article"&gt;17&lt;/ref-type&gt;&lt;contributors&gt;&lt;authors&gt;&lt;author&gt;Ning, Nathan SP&lt;/author&gt;&lt;author&gt;Nielsen, Daryl L&lt;/author&gt;&lt;author&gt;Paul, Warren L&lt;/author&gt;&lt;author&gt;Hillman, Terry J&lt;/author&gt;&lt;author&gt;Suter, Phil J&lt;/author&gt;&lt;/authors&gt;&lt;/contributors&gt;&lt;titles&gt;&lt;title&gt;Microinvertebrate dynamics in riverine slackwater and mid‐channel habitats in relation to physico‐chemical parameters and food availability&lt;/title&gt;&lt;secondary-title&gt;River Research and Applications&lt;/secondary-title&gt;&lt;/titles&gt;&lt;periodical&gt;&lt;full-title&gt;River research and applications&lt;/full-title&gt;&lt;/periodical&gt;&lt;pages&gt;279-296&lt;/pages&gt;&lt;volume&gt;26&lt;/volume&gt;&lt;number&gt;3&lt;/number&gt;&lt;dates&gt;&lt;year&gt;2010&lt;/year&gt;&lt;/dates&gt;&lt;isbn&gt;1535-1467&lt;/isbn&gt;&lt;urls&gt;&lt;/urls&gt;&lt;/record&gt;&lt;/Cite&gt;&lt;/EndNote&gt;</w:instrText>
      </w:r>
      <w:r w:rsidR="00202080">
        <w:fldChar w:fldCharType="separate"/>
      </w:r>
      <w:r w:rsidR="00686BD8">
        <w:rPr>
          <w:noProof/>
        </w:rPr>
        <w:t>(</w:t>
      </w:r>
      <w:hyperlink w:anchor="_ENREF_22" w:tooltip="King, 2004 #41" w:history="1">
        <w:r w:rsidR="00770E11">
          <w:rPr>
            <w:noProof/>
          </w:rPr>
          <w:t>King 2004</w:t>
        </w:r>
      </w:hyperlink>
      <w:r w:rsidR="00686BD8">
        <w:rPr>
          <w:noProof/>
        </w:rPr>
        <w:t xml:space="preserve">, </w:t>
      </w:r>
      <w:hyperlink w:anchor="_ENREF_35" w:tooltip="Ning, 2010 #42" w:history="1">
        <w:r w:rsidR="00770E11">
          <w:rPr>
            <w:noProof/>
          </w:rPr>
          <w:t>Ning et al. 2010</w:t>
        </w:r>
      </w:hyperlink>
      <w:r w:rsidR="00686BD8">
        <w:rPr>
          <w:noProof/>
        </w:rPr>
        <w:t>)</w:t>
      </w:r>
      <w:r w:rsidR="00202080">
        <w:fldChar w:fldCharType="end"/>
      </w:r>
      <w:r w:rsidR="008D4E36" w:rsidRPr="001315F0">
        <w:t xml:space="preserve">. </w:t>
      </w:r>
      <w:r w:rsidRPr="001315F0">
        <w:t>The community at the River Murray</w:t>
      </w:r>
      <w:r w:rsidR="00C912B5">
        <w:t xml:space="preserve"> site </w:t>
      </w:r>
      <w:r w:rsidR="00C912B5" w:rsidRPr="00773E94">
        <w:rPr>
          <w:i/>
        </w:rPr>
        <w:t>above</w:t>
      </w:r>
      <w:r w:rsidRPr="00773E94">
        <w:rPr>
          <w:i/>
        </w:rPr>
        <w:t xml:space="preserve"> Lock 6 </w:t>
      </w:r>
      <w:r w:rsidRPr="001315F0">
        <w:t xml:space="preserve">had </w:t>
      </w:r>
      <w:r w:rsidR="006B187E">
        <w:t>higher abundances</w:t>
      </w:r>
      <w:r w:rsidRPr="001315F0">
        <w:t xml:space="preserve"> of cladocerans than all other sites primarily</w:t>
      </w:r>
      <w:r>
        <w:t xml:space="preserve"> due to higher abundances of </w:t>
      </w:r>
      <w:proofErr w:type="spellStart"/>
      <w:r>
        <w:rPr>
          <w:i/>
        </w:rPr>
        <w:t>Bosmina</w:t>
      </w:r>
      <w:proofErr w:type="spellEnd"/>
      <w:r>
        <w:rPr>
          <w:i/>
        </w:rPr>
        <w:t xml:space="preserve"> </w:t>
      </w:r>
      <w:proofErr w:type="spellStart"/>
      <w:r>
        <w:rPr>
          <w:i/>
        </w:rPr>
        <w:t>meridionalis</w:t>
      </w:r>
      <w:proofErr w:type="spellEnd"/>
      <w:r w:rsidR="00240718">
        <w:rPr>
          <w:i/>
        </w:rPr>
        <w:t xml:space="preserve"> </w:t>
      </w:r>
      <w:r w:rsidR="00231482">
        <w:t>(Figure 4</w:t>
      </w:r>
      <w:r w:rsidR="00240718">
        <w:t>)</w:t>
      </w:r>
      <w:r w:rsidR="00197CBC">
        <w:t xml:space="preserve">. </w:t>
      </w:r>
      <w:r w:rsidR="009E2217">
        <w:t xml:space="preserve">Species of </w:t>
      </w:r>
      <w:r w:rsidR="009E2217" w:rsidRPr="009E2217">
        <w:rPr>
          <w:i/>
        </w:rPr>
        <w:t>Bosmina</w:t>
      </w:r>
      <w:r w:rsidR="0039744A">
        <w:t>,</w:t>
      </w:r>
      <w:r w:rsidR="009E2217">
        <w:t xml:space="preserve"> </w:t>
      </w:r>
      <w:r w:rsidR="00EA5CC4">
        <w:t xml:space="preserve">which are generally smaller than those from the above mentioned families, </w:t>
      </w:r>
      <w:r w:rsidR="006B187E">
        <w:t>may</w:t>
      </w:r>
      <w:r w:rsidR="009E2217">
        <w:t xml:space="preserve"> dominate crustacean communities within river environments where lotic conditions prevail</w:t>
      </w:r>
      <w:r w:rsidR="00493477">
        <w:t xml:space="preserve"> </w:t>
      </w:r>
      <w:r w:rsidR="00937CA2">
        <w:fldChar w:fldCharType="begin"/>
      </w:r>
      <w:r w:rsidR="00686BD8">
        <w:instrText xml:space="preserve"> ADDIN EN.CITE &lt;EndNote&gt;&lt;Cite&gt;&lt;Author&gt;Baranyi&lt;/Author&gt;&lt;Year&gt;2002&lt;/Year&gt;&lt;RecNum&gt;7&lt;/RecNum&gt;&lt;Prefix&gt;e.g. &lt;/Prefix&gt;&lt;DisplayText&gt;(e.g. Baranyi et al. 2002)&lt;/DisplayText&gt;&lt;record&gt;&lt;rec-number&gt;7&lt;/rec-number&gt;&lt;foreign-keys&gt;&lt;key app="EN" db-id="0vxwdf2xirdsfnevar6x0drkz5zwfxpd9p0a" timestamp="0"&gt;7&lt;/key&gt;&lt;/foreign-keys&gt;&lt;ref-type name="Journal Article"&gt;17&lt;/ref-type&gt;&lt;contributors&gt;&lt;authors&gt;&lt;author&gt;Baranyi, Christian&lt;/author&gt;&lt;author&gt;Hein, T.&lt;/author&gt;&lt;author&gt;Holarek, C.&lt;/author&gt;&lt;author&gt;Keckeis, S.&lt;/author&gt;&lt;author&gt;Schiemer, F.&lt;/author&gt;&lt;/authors&gt;&lt;/contributors&gt;&lt;titles&gt;&lt;title&gt;Zooplankton biomass and community structure in a Danube River floodplain system: effects of hydrology&lt;/title&gt;&lt;secondary-title&gt;Freshwater Biology&lt;/secondary-title&gt;&lt;/titles&gt;&lt;periodical&gt;&lt;full-title&gt;Freshwater Biology&lt;/full-title&gt;&lt;/periodical&gt;&lt;pages&gt;473-482&lt;/pages&gt;&lt;volume&gt;47&lt;/volume&gt;&lt;number&gt;3&lt;/number&gt;&lt;keywords&gt;&lt;keyword&gt;hydrology&lt;/keyword&gt;&lt;keyword&gt;large river&lt;/keyword&gt;&lt;keyword&gt;restoration&lt;/keyword&gt;&lt;keyword&gt;water age&lt;/keyword&gt;&lt;keyword&gt;zooplankton succession&lt;/keyword&gt;&lt;/keywords&gt;&lt;dates&gt;&lt;year&gt;2002&lt;/year&gt;&lt;/dates&gt;&lt;publisher&gt;Blackwell Science Ltd.&lt;/publisher&gt;&lt;isbn&gt;1365-2427&lt;/isbn&gt;&lt;urls&gt;&lt;related-urls&gt;&lt;url&gt;http://dx.doi.org/10.1046/j.1365-2427.2002.00822.x&lt;/url&gt;&lt;/related-urls&gt;&lt;/urls&gt;&lt;electronic-resource-num&gt;10.1046/j.1365-2427.2002.00822.x&lt;/electronic-resource-num&gt;&lt;/record&gt;&lt;/Cite&gt;&lt;/EndNote&gt;</w:instrText>
      </w:r>
      <w:r w:rsidR="00937CA2">
        <w:fldChar w:fldCharType="separate"/>
      </w:r>
      <w:r w:rsidR="00686BD8">
        <w:rPr>
          <w:noProof/>
        </w:rPr>
        <w:t>(</w:t>
      </w:r>
      <w:hyperlink w:anchor="_ENREF_4" w:tooltip="Baranyi, 2002 #7" w:history="1">
        <w:r w:rsidR="00770E11">
          <w:rPr>
            <w:noProof/>
          </w:rPr>
          <w:t>e.g. Baranyi et al. 2002</w:t>
        </w:r>
      </w:hyperlink>
      <w:r w:rsidR="00686BD8">
        <w:rPr>
          <w:noProof/>
        </w:rPr>
        <w:t>)</w:t>
      </w:r>
      <w:r w:rsidR="00937CA2">
        <w:fldChar w:fldCharType="end"/>
      </w:r>
      <w:r w:rsidR="009E2217">
        <w:t xml:space="preserve">. Thus, it is possible that the high abundances of </w:t>
      </w:r>
      <w:r w:rsidR="009E2217">
        <w:rPr>
          <w:i/>
        </w:rPr>
        <w:t xml:space="preserve">B. </w:t>
      </w:r>
      <w:proofErr w:type="spellStart"/>
      <w:r w:rsidR="009E2217">
        <w:rPr>
          <w:i/>
        </w:rPr>
        <w:t>meridionalis</w:t>
      </w:r>
      <w:proofErr w:type="spellEnd"/>
      <w:r w:rsidR="009E2217">
        <w:rPr>
          <w:i/>
        </w:rPr>
        <w:t xml:space="preserve"> </w:t>
      </w:r>
      <w:r w:rsidR="009E2217">
        <w:t>observed at</w:t>
      </w:r>
      <w:r w:rsidR="00EA5CC4">
        <w:t xml:space="preserve"> the</w:t>
      </w:r>
      <w:r w:rsidR="009E2217">
        <w:t xml:space="preserve"> River Murray</w:t>
      </w:r>
      <w:r w:rsidR="00116C1B">
        <w:t xml:space="preserve"> site</w:t>
      </w:r>
      <w:r w:rsidR="009E2217">
        <w:t xml:space="preserve"> </w:t>
      </w:r>
      <w:r w:rsidR="009E2217" w:rsidRPr="00773E94">
        <w:rPr>
          <w:i/>
        </w:rPr>
        <w:t xml:space="preserve">above Lock 6 </w:t>
      </w:r>
      <w:r w:rsidR="009E2217">
        <w:t>were coming from</w:t>
      </w:r>
      <w:r w:rsidR="00642284">
        <w:t xml:space="preserve"> the</w:t>
      </w:r>
      <w:r w:rsidR="009E2217">
        <w:t xml:space="preserve"> Lindsay River</w:t>
      </w:r>
      <w:r w:rsidR="00493477">
        <w:t xml:space="preserve"> system</w:t>
      </w:r>
      <w:r w:rsidR="009E2217">
        <w:t>, a</w:t>
      </w:r>
      <w:r w:rsidR="0039744A">
        <w:t xml:space="preserve">n anabranch system that discharges into the Lock 6 weir pool and comprises </w:t>
      </w:r>
      <w:r w:rsidR="0039744A">
        <w:lastRenderedPageBreak/>
        <w:t>considerable reaches (10s km’s) of ‘</w:t>
      </w:r>
      <w:r w:rsidR="009E2217">
        <w:t>fast flowing</w:t>
      </w:r>
      <w:r w:rsidR="0039744A">
        <w:t>’ creek habitats</w:t>
      </w:r>
      <w:r w:rsidR="000D6878">
        <w:t>.</w:t>
      </w:r>
      <w:r w:rsidR="009E2217">
        <w:t xml:space="preserve"> </w:t>
      </w:r>
      <w:r w:rsidR="003B0C38" w:rsidRPr="009E2217">
        <w:t>The</w:t>
      </w:r>
      <w:r w:rsidR="003B0C38">
        <w:t xml:space="preserve"> </w:t>
      </w:r>
      <w:proofErr w:type="spellStart"/>
      <w:r w:rsidR="003B0C38" w:rsidRPr="007F3452">
        <w:t>cladoceran</w:t>
      </w:r>
      <w:proofErr w:type="spellEnd"/>
      <w:r w:rsidRPr="007F3452">
        <w:t xml:space="preserve"> community at the River Murray</w:t>
      </w:r>
      <w:r w:rsidR="00116C1B">
        <w:t xml:space="preserve"> site</w:t>
      </w:r>
      <w:r w:rsidRPr="007F3452">
        <w:t xml:space="preserve"> </w:t>
      </w:r>
      <w:r w:rsidRPr="00773E94">
        <w:rPr>
          <w:i/>
        </w:rPr>
        <w:t xml:space="preserve">above Lock 7 </w:t>
      </w:r>
      <w:r w:rsidR="003B0C38" w:rsidRPr="007F3452">
        <w:t xml:space="preserve">was primarily made up of </w:t>
      </w:r>
      <w:r w:rsidR="0039744A">
        <w:t>members</w:t>
      </w:r>
      <w:r w:rsidR="0039744A" w:rsidRPr="007F3452">
        <w:t xml:space="preserve"> </w:t>
      </w:r>
      <w:r w:rsidR="003B0C38" w:rsidRPr="007F3452">
        <w:t>from the</w:t>
      </w:r>
      <w:r w:rsidRPr="007F3452">
        <w:t xml:space="preserve"> family </w:t>
      </w:r>
      <w:proofErr w:type="spellStart"/>
      <w:r w:rsidRPr="007F3452">
        <w:t>Macrothricidae</w:t>
      </w:r>
      <w:proofErr w:type="spellEnd"/>
      <w:r w:rsidR="00240718">
        <w:t xml:space="preserve"> (</w:t>
      </w:r>
      <w:r w:rsidR="00B65D06">
        <w:t>Figure 4</w:t>
      </w:r>
      <w:r w:rsidR="00240718">
        <w:t>)</w:t>
      </w:r>
      <w:r w:rsidR="00197CBC" w:rsidRPr="007F3452">
        <w:t>.</w:t>
      </w:r>
      <w:r w:rsidR="007F3452" w:rsidRPr="007F3452">
        <w:t xml:space="preserve"> </w:t>
      </w:r>
      <w:proofErr w:type="spellStart"/>
      <w:r w:rsidR="007F3452" w:rsidRPr="007F3452">
        <w:t>Macrothricidae</w:t>
      </w:r>
      <w:proofErr w:type="spellEnd"/>
      <w:r w:rsidR="007F3452" w:rsidRPr="007F3452">
        <w:t xml:space="preserve"> are </w:t>
      </w:r>
      <w:r w:rsidR="008D4E36">
        <w:t>primarily found within</w:t>
      </w:r>
      <w:r w:rsidR="007F3452">
        <w:t xml:space="preserve"> </w:t>
      </w:r>
      <w:r w:rsidR="008D4E36">
        <w:t xml:space="preserve">the </w:t>
      </w:r>
      <w:proofErr w:type="spellStart"/>
      <w:r w:rsidR="008D4E36">
        <w:t>epibenthos</w:t>
      </w:r>
      <w:proofErr w:type="spellEnd"/>
      <w:r w:rsidR="008D4E36">
        <w:t xml:space="preserve"> </w:t>
      </w:r>
      <w:r w:rsidR="00937CA2">
        <w:fldChar w:fldCharType="begin"/>
      </w:r>
      <w:r w:rsidR="00686BD8">
        <w:instrText xml:space="preserve"> ADDIN EN.CITE &lt;EndNote&gt;&lt;Cite&gt;&lt;Author&gt;King&lt;/Author&gt;&lt;Year&gt;2004&lt;/Year&gt;&lt;RecNum&gt;41&lt;/RecNum&gt;&lt;DisplayText&gt;(King 2004)&lt;/DisplayText&gt;&lt;record&gt;&lt;rec-number&gt;41&lt;/rec-number&gt;&lt;foreign-keys&gt;&lt;key app="EN" db-id="0vxwdf2xirdsfnevar6x0drkz5zwfxpd9p0a" timestamp="1502936334"&gt;41&lt;/key&gt;&lt;/foreign-keys&gt;&lt;ref-type name="Journal Article"&gt;17&lt;/ref-type&gt;&lt;contributors&gt;&lt;authors&gt;&lt;author&gt;King, AJ&lt;/author&gt;&lt;/authors&gt;&lt;/contributors&gt;&lt;titles&gt;&lt;title&gt;Density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dates&gt;&lt;year&gt;2004&lt;/year&gt;&lt;/dates&gt;&lt;isbn&gt;1535-1467&lt;/isbn&gt;&lt;urls&gt;&lt;/urls&gt;&lt;/record&gt;&lt;/Cite&gt;&lt;/EndNote&gt;</w:instrText>
      </w:r>
      <w:r w:rsidR="00937CA2">
        <w:fldChar w:fldCharType="separate"/>
      </w:r>
      <w:r w:rsidR="00686BD8">
        <w:rPr>
          <w:noProof/>
        </w:rPr>
        <w:t>(</w:t>
      </w:r>
      <w:hyperlink w:anchor="_ENREF_22" w:tooltip="King, 2004 #41" w:history="1">
        <w:r w:rsidR="00770E11">
          <w:rPr>
            <w:noProof/>
          </w:rPr>
          <w:t>King 2004</w:t>
        </w:r>
      </w:hyperlink>
      <w:r w:rsidR="00686BD8">
        <w:rPr>
          <w:noProof/>
        </w:rPr>
        <w:t>)</w:t>
      </w:r>
      <w:r w:rsidR="00937CA2">
        <w:fldChar w:fldCharType="end"/>
      </w:r>
      <w:r w:rsidR="008D4E36">
        <w:t xml:space="preserve">. </w:t>
      </w:r>
      <w:r w:rsidR="00CB7346">
        <w:t>In this case, the</w:t>
      </w:r>
      <w:r w:rsidR="008D4E36">
        <w:t xml:space="preserve"> </w:t>
      </w:r>
      <w:proofErr w:type="spellStart"/>
      <w:r w:rsidR="008D4E36">
        <w:t>epibenthos</w:t>
      </w:r>
      <w:proofErr w:type="spellEnd"/>
      <w:r w:rsidR="008D4E36">
        <w:t xml:space="preserve"> may have unintentionally </w:t>
      </w:r>
      <w:r w:rsidR="00F977F2">
        <w:t xml:space="preserve">been </w:t>
      </w:r>
      <w:r w:rsidR="008D4E36">
        <w:t>sampled by scraping the trap along the river bed</w:t>
      </w:r>
      <w:r w:rsidR="009036CE">
        <w:t>,</w:t>
      </w:r>
      <w:r w:rsidR="00CB7346">
        <w:t xml:space="preserve"> and as</w:t>
      </w:r>
      <w:r w:rsidR="008D4E36">
        <w:t xml:space="preserve"> </w:t>
      </w:r>
      <w:proofErr w:type="spellStart"/>
      <w:r w:rsidR="008D4E36">
        <w:t>Macrothricidae</w:t>
      </w:r>
      <w:proofErr w:type="spellEnd"/>
      <w:r w:rsidR="008D4E36">
        <w:t xml:space="preserve"> were only found in one out</w:t>
      </w:r>
      <w:r w:rsidR="00CB7346">
        <w:t xml:space="preserve"> of the three replicates </w:t>
      </w:r>
      <w:r w:rsidR="008D4E36">
        <w:t>this</w:t>
      </w:r>
      <w:r w:rsidR="00CB7346">
        <w:t xml:space="preserve"> is </w:t>
      </w:r>
      <w:r w:rsidR="009036CE">
        <w:t>quite possible</w:t>
      </w:r>
      <w:r w:rsidR="008D4E36">
        <w:t xml:space="preserve">. </w:t>
      </w:r>
    </w:p>
    <w:p w14:paraId="0B5477C7" w14:textId="05F79426" w:rsidR="000D518F" w:rsidRDefault="00462FDD" w:rsidP="000D518F">
      <w:pPr>
        <w:keepNext/>
        <w:jc w:val="center"/>
      </w:pPr>
      <w:r>
        <w:rPr>
          <w:noProof/>
          <w:lang w:eastAsia="en-AU"/>
        </w:rPr>
        <w:drawing>
          <wp:inline distT="0" distB="0" distL="0" distR="0" wp14:anchorId="552461A2" wp14:editId="567BD7E2">
            <wp:extent cx="5731510" cy="38538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53815"/>
                    </a:xfrm>
                    <a:prstGeom prst="rect">
                      <a:avLst/>
                    </a:prstGeom>
                  </pic:spPr>
                </pic:pic>
              </a:graphicData>
            </a:graphic>
          </wp:inline>
        </w:drawing>
      </w:r>
    </w:p>
    <w:p w14:paraId="52E7028F" w14:textId="5B32A094" w:rsidR="00197CBC" w:rsidRPr="000D518F" w:rsidRDefault="000D518F" w:rsidP="000D518F">
      <w:pPr>
        <w:pStyle w:val="Caption"/>
      </w:pPr>
      <w:bookmarkStart w:id="44" w:name="_Ref491687534"/>
      <w:r w:rsidRPr="000D518F">
        <w:t xml:space="preserve">Figure </w:t>
      </w:r>
      <w:bookmarkEnd w:id="44"/>
      <w:r w:rsidR="001519E4">
        <w:t>3</w:t>
      </w:r>
      <w:r w:rsidRPr="000D518F">
        <w:t xml:space="preserve">: </w:t>
      </w:r>
      <w:r w:rsidR="00197CBC" w:rsidRPr="000D518F">
        <w:t xml:space="preserve">Nonmetric Multidimensional Scaling (MDS) ordination of zooplankton community structure across sites, presented as a bubble plot with the abundance of each of the three major zooplankton groups, rotifers, cladocerans and copepods as variables. Different coloured circles represent different sites. Arrows represent direction of flow where solid lines represent flow within the main channel of the River Murray and broken lines represent flow </w:t>
      </w:r>
      <w:r w:rsidR="005F08EE" w:rsidRPr="000D518F">
        <w:t>through the</w:t>
      </w:r>
      <w:r w:rsidR="00197CBC" w:rsidRPr="000D518F">
        <w:t xml:space="preserve"> inlet,</w:t>
      </w:r>
      <w:r w:rsidR="005F08EE" w:rsidRPr="000D518F">
        <w:t xml:space="preserve"> lake and</w:t>
      </w:r>
      <w:r w:rsidR="00197CBC" w:rsidRPr="000D518F">
        <w:t xml:space="preserve"> </w:t>
      </w:r>
      <w:r w:rsidR="001C39C8">
        <w:t>Rufus River</w:t>
      </w:r>
      <w:r w:rsidR="00197CBC" w:rsidRPr="000D518F">
        <w:t>.</w:t>
      </w:r>
    </w:p>
    <w:p w14:paraId="2BB55395" w14:textId="6275A0B6" w:rsidR="001F6088" w:rsidRDefault="005A2E34" w:rsidP="009612F2">
      <w:pPr>
        <w:rPr>
          <w:i/>
        </w:rPr>
      </w:pPr>
      <w:r>
        <w:t xml:space="preserve">Despite differences in the </w:t>
      </w:r>
      <w:proofErr w:type="spellStart"/>
      <w:r>
        <w:t>cladoceran</w:t>
      </w:r>
      <w:proofErr w:type="spellEnd"/>
      <w:r>
        <w:t xml:space="preserve"> and copepod communities between sites, </w:t>
      </w:r>
      <w:r w:rsidR="00F178F4">
        <w:t>key</w:t>
      </w:r>
      <w:r>
        <w:t xml:space="preserve"> contributors to variability between</w:t>
      </w:r>
      <w:r w:rsidR="00116C1B">
        <w:t xml:space="preserve"> the</w:t>
      </w:r>
      <w:r>
        <w:t xml:space="preserve"> </w:t>
      </w:r>
      <w:r w:rsidR="001C39C8" w:rsidRPr="00773E94">
        <w:rPr>
          <w:i/>
        </w:rPr>
        <w:t>Rufus River</w:t>
      </w:r>
      <w:r w:rsidR="00116C1B" w:rsidRPr="00773E94">
        <w:rPr>
          <w:i/>
        </w:rPr>
        <w:t xml:space="preserve"> </w:t>
      </w:r>
      <w:r w:rsidR="00116C1B">
        <w:t>site</w:t>
      </w:r>
      <w:r>
        <w:t xml:space="preserve"> and all other sites was the presence of h</w:t>
      </w:r>
      <w:r w:rsidR="00197CBC">
        <w:t>igher abundances of the rotifer</w:t>
      </w:r>
      <w:r>
        <w:t xml:space="preserve"> species </w:t>
      </w:r>
      <w:proofErr w:type="spellStart"/>
      <w:r>
        <w:rPr>
          <w:i/>
        </w:rPr>
        <w:t>Hexarthra</w:t>
      </w:r>
      <w:proofErr w:type="spellEnd"/>
      <w:r>
        <w:rPr>
          <w:i/>
        </w:rPr>
        <w:t xml:space="preserve"> intermedia, </w:t>
      </w:r>
      <w:proofErr w:type="spellStart"/>
      <w:r>
        <w:rPr>
          <w:i/>
        </w:rPr>
        <w:t>Conochilus</w:t>
      </w:r>
      <w:proofErr w:type="spellEnd"/>
      <w:r>
        <w:rPr>
          <w:i/>
        </w:rPr>
        <w:t xml:space="preserve"> </w:t>
      </w:r>
      <w:proofErr w:type="spellStart"/>
      <w:r>
        <w:rPr>
          <w:i/>
        </w:rPr>
        <w:t>dossuarius</w:t>
      </w:r>
      <w:proofErr w:type="spellEnd"/>
      <w:r>
        <w:rPr>
          <w:i/>
        </w:rPr>
        <w:t xml:space="preserve"> </w:t>
      </w:r>
      <w:r>
        <w:t>and</w:t>
      </w:r>
      <w:r>
        <w:rPr>
          <w:i/>
        </w:rPr>
        <w:t xml:space="preserve"> </w:t>
      </w:r>
      <w:proofErr w:type="spellStart"/>
      <w:r>
        <w:rPr>
          <w:i/>
        </w:rPr>
        <w:t>Filinia</w:t>
      </w:r>
      <w:proofErr w:type="spellEnd"/>
      <w:r>
        <w:rPr>
          <w:i/>
        </w:rPr>
        <w:t xml:space="preserve"> </w:t>
      </w:r>
      <w:proofErr w:type="spellStart"/>
      <w:r>
        <w:rPr>
          <w:i/>
        </w:rPr>
        <w:t>longiseta</w:t>
      </w:r>
      <w:proofErr w:type="spellEnd"/>
      <w:r w:rsidR="00240718">
        <w:rPr>
          <w:i/>
        </w:rPr>
        <w:t xml:space="preserve"> </w:t>
      </w:r>
      <w:r w:rsidR="00240718">
        <w:t>(</w:t>
      </w:r>
      <w:r w:rsidR="002212E4">
        <w:t>Figure 4</w:t>
      </w:r>
      <w:r w:rsidR="00240718">
        <w:t>)</w:t>
      </w:r>
      <w:r>
        <w:t xml:space="preserve">. All three of these species are pelagic species, however, </w:t>
      </w:r>
      <w:r>
        <w:rPr>
          <w:i/>
        </w:rPr>
        <w:t xml:space="preserve">F. </w:t>
      </w:r>
      <w:proofErr w:type="spellStart"/>
      <w:r>
        <w:rPr>
          <w:i/>
        </w:rPr>
        <w:t>longiseta</w:t>
      </w:r>
      <w:proofErr w:type="spellEnd"/>
      <w:r>
        <w:rPr>
          <w:i/>
        </w:rPr>
        <w:t xml:space="preserve"> </w:t>
      </w:r>
      <w:r w:rsidRPr="00D11B7F">
        <w:t xml:space="preserve">is </w:t>
      </w:r>
      <w:r>
        <w:t xml:space="preserve">more commonly known as a littoral species, often found in larger and deeper lakes such as Lake Victoria </w:t>
      </w:r>
      <w:r w:rsidR="00202080">
        <w:fldChar w:fldCharType="begin"/>
      </w:r>
      <w:r w:rsidR="00686BD8">
        <w:instrText xml:space="preserve"> ADDIN EN.CITE &lt;EndNote&gt;&lt;Cite&gt;&lt;Author&gt;Kuczyńska-Kippen&lt;/Author&gt;&lt;Year&gt;2014&lt;/Year&gt;&lt;RecNum&gt;31&lt;/RecNum&gt;&lt;DisplayText&gt;(Kuczyńska-Kippen 2014, Shiel et al. 1982)&lt;/DisplayText&gt;&lt;record&gt;&lt;rec-number&gt;31&lt;/rec-number&gt;&lt;foreign-keys&gt;&lt;key app="EN" db-id="0vxwdf2xirdsfnevar6x0drkz5zwfxpd9p0a" timestamp="0"&gt;31&lt;/key&gt;&lt;/foreign-keys&gt;&lt;ref-type name="Journal Article"&gt;17&lt;/ref-type&gt;&lt;contributors&gt;&lt;authors&gt;&lt;author&gt;Kuczyńska-Kippen, Natalia&lt;/author&gt;&lt;/authors&gt;&lt;/contributors&gt;&lt;titles&gt;&lt;title&gt;Environmental Variables of Small Mid-Field Water Bodies and the Presence of Rotifera Groups of Different Ecological Requirements&lt;/title&gt;&lt;secondary-title&gt;Polish Journal of Environmental Studies&lt;/secondary-title&gt;&lt;/titles&gt;&lt;volume&gt;23&lt;/volume&gt;&lt;number&gt;2&lt;/number&gt;&lt;dates&gt;&lt;year&gt;2014&lt;/year&gt;&lt;/dates&gt;&lt;isbn&gt;1230-1485&lt;/isbn&gt;&lt;urls&gt;&lt;/urls&gt;&lt;/record&gt;&lt;/Cite&gt;&lt;Cite&gt;&lt;Author&gt;Shiel&lt;/Author&gt;&lt;Year&gt;1982&lt;/Year&gt;&lt;RecNum&gt;30&lt;/RecNum&gt;&lt;record&gt;&lt;rec-number&gt;30&lt;/rec-number&gt;&lt;foreign-keys&gt;&lt;key app="EN" db-id="0vxwdf2xirdsfnevar6x0drkz5zwfxpd9p0a" timestamp="0"&gt;30&lt;/key&gt;&lt;/foreign-keys&gt;&lt;ref-type name="Journal Article"&gt;17&lt;/ref-type&gt;&lt;contributors&gt;&lt;authors&gt;&lt;author&gt;Shiel, RJ&lt;/author&gt;&lt;author&gt;Walker, KF&lt;/author&gt;&lt;author&gt;Williams, WD&lt;/author&gt;&lt;/authors&gt;&lt;/contributors&gt;&lt;titles&gt;&lt;title&gt;Plankton of the lower River Murray, South Australia&lt;/title&gt;&lt;secondary-title&gt;Marine and Freshwater Research&lt;/secondary-title&gt;&lt;/titles&gt;&lt;periodical&gt;&lt;full-title&gt;Marine and Freshwater Research&lt;/full-title&gt;&lt;/periodical&gt;&lt;pages&gt;301-327&lt;/pages&gt;&lt;volume&gt;33&lt;/volume&gt;&lt;number&gt;2&lt;/number&gt;&lt;dates&gt;&lt;year&gt;1982&lt;/year&gt;&lt;/dates&gt;&lt;isbn&gt;1448-6059&lt;/isbn&gt;&lt;urls&gt;&lt;/urls&gt;&lt;/record&gt;&lt;/Cite&gt;&lt;/EndNote&gt;</w:instrText>
      </w:r>
      <w:r w:rsidR="00202080">
        <w:fldChar w:fldCharType="separate"/>
      </w:r>
      <w:r w:rsidR="00686BD8">
        <w:rPr>
          <w:noProof/>
        </w:rPr>
        <w:t>(</w:t>
      </w:r>
      <w:hyperlink w:anchor="_ENREF_25" w:tooltip="Kuczyńska-Kippen, 2014 #31" w:history="1">
        <w:r w:rsidR="00770E11">
          <w:rPr>
            <w:noProof/>
          </w:rPr>
          <w:t>Kuczyńska-Kippen 2014</w:t>
        </w:r>
      </w:hyperlink>
      <w:r w:rsidR="00686BD8">
        <w:rPr>
          <w:noProof/>
        </w:rPr>
        <w:t xml:space="preserve">, </w:t>
      </w:r>
      <w:hyperlink w:anchor="_ENREF_39" w:tooltip="Shiel, 1982 #30" w:history="1">
        <w:r w:rsidR="00770E11">
          <w:rPr>
            <w:noProof/>
          </w:rPr>
          <w:t>Shiel et al. 1982</w:t>
        </w:r>
      </w:hyperlink>
      <w:r w:rsidR="00686BD8">
        <w:rPr>
          <w:noProof/>
        </w:rPr>
        <w:t>)</w:t>
      </w:r>
      <w:r w:rsidR="00202080">
        <w:fldChar w:fldCharType="end"/>
      </w:r>
      <w:r>
        <w:t xml:space="preserve">. </w:t>
      </w:r>
      <w:r w:rsidR="008714C9">
        <w:t>Abundances</w:t>
      </w:r>
      <w:r>
        <w:t xml:space="preserve"> of </w:t>
      </w:r>
      <w:r>
        <w:rPr>
          <w:i/>
        </w:rPr>
        <w:t>H. intermedia</w:t>
      </w:r>
      <w:r>
        <w:t xml:space="preserve"> and </w:t>
      </w:r>
      <w:r>
        <w:rPr>
          <w:i/>
        </w:rPr>
        <w:t xml:space="preserve">F. </w:t>
      </w:r>
      <w:proofErr w:type="spellStart"/>
      <w:r>
        <w:rPr>
          <w:i/>
        </w:rPr>
        <w:t>longiseta</w:t>
      </w:r>
      <w:proofErr w:type="spellEnd"/>
      <w:r>
        <w:rPr>
          <w:i/>
        </w:rPr>
        <w:t xml:space="preserve"> </w:t>
      </w:r>
      <w:r>
        <w:t xml:space="preserve">usually peak in the summer months, whereas </w:t>
      </w:r>
      <w:r>
        <w:rPr>
          <w:i/>
        </w:rPr>
        <w:t xml:space="preserve">C. dossuarius </w:t>
      </w:r>
      <w:r>
        <w:t xml:space="preserve">is perennial </w:t>
      </w:r>
      <w:r w:rsidR="00937CA2">
        <w:fldChar w:fldCharType="begin"/>
      </w:r>
      <w:r w:rsidR="00686BD8">
        <w:instrText xml:space="preserve"> ADDIN EN.CITE &lt;EndNote&gt;&lt;Cite&gt;&lt;Author&gt;Shiel&lt;/Author&gt;&lt;Year&gt;1982&lt;/Year&gt;&lt;RecNum&gt;30&lt;/RecNum&gt;&lt;DisplayText&gt;(Shiel et al. 1982)&lt;/DisplayText&gt;&lt;record&gt;&lt;rec-number&gt;30&lt;/rec-number&gt;&lt;foreign-keys&gt;&lt;key app="EN" db-id="0vxwdf2xirdsfnevar6x0drkz5zwfxpd9p0a" timestamp="0"&gt;30&lt;/key&gt;&lt;/foreign-keys&gt;&lt;ref-type name="Journal Article"&gt;17&lt;/ref-type&gt;&lt;contributors&gt;&lt;authors&gt;&lt;author&gt;Shiel, RJ&lt;/author&gt;&lt;author&gt;Walker, KF&lt;/author&gt;&lt;author&gt;Williams, WD&lt;/author&gt;&lt;/authors&gt;&lt;/contributors&gt;&lt;titles&gt;&lt;title&gt;Plankton of the lower River Murray, South Australia&lt;/title&gt;&lt;secondary-title&gt;Marine and Freshwater Research&lt;/secondary-title&gt;&lt;/titles&gt;&lt;periodical&gt;&lt;full-title&gt;Marine and Freshwater Research&lt;/full-title&gt;&lt;/periodical&gt;&lt;pages&gt;301-327&lt;/pages&gt;&lt;volume&gt;33&lt;/volume&gt;&lt;number&gt;2&lt;/number&gt;&lt;dates&gt;&lt;year&gt;1982&lt;/year&gt;&lt;/dates&gt;&lt;isbn&gt;1448-6059&lt;/isbn&gt;&lt;urls&gt;&lt;/urls&gt;&lt;/record&gt;&lt;/Cite&gt;&lt;/EndNote&gt;</w:instrText>
      </w:r>
      <w:r w:rsidR="00937CA2">
        <w:fldChar w:fldCharType="separate"/>
      </w:r>
      <w:r w:rsidR="00686BD8">
        <w:rPr>
          <w:noProof/>
        </w:rPr>
        <w:t>(</w:t>
      </w:r>
      <w:hyperlink w:anchor="_ENREF_39" w:tooltip="Shiel, 1982 #30" w:history="1">
        <w:r w:rsidR="00770E11">
          <w:rPr>
            <w:noProof/>
          </w:rPr>
          <w:t>Shiel et al. 1982</w:t>
        </w:r>
      </w:hyperlink>
      <w:r w:rsidR="00686BD8">
        <w:rPr>
          <w:noProof/>
        </w:rPr>
        <w:t>)</w:t>
      </w:r>
      <w:r w:rsidR="00937CA2">
        <w:fldChar w:fldCharType="end"/>
      </w:r>
      <w:r>
        <w:t xml:space="preserve">. </w:t>
      </w:r>
    </w:p>
    <w:p w14:paraId="1F9FC683" w14:textId="24C436D2" w:rsidR="009612F2" w:rsidRPr="001F4B5B" w:rsidRDefault="005A2E34" w:rsidP="009612F2">
      <w:pPr>
        <w:rPr>
          <w:lang w:eastAsia="en-AU"/>
        </w:rPr>
      </w:pPr>
      <w:r>
        <w:t xml:space="preserve">The average abundance of </w:t>
      </w:r>
      <w:proofErr w:type="spellStart"/>
      <w:r>
        <w:rPr>
          <w:i/>
        </w:rPr>
        <w:t>Asplanchna</w:t>
      </w:r>
      <w:proofErr w:type="spellEnd"/>
      <w:r>
        <w:t xml:space="preserve">, an important food resource for larval fish </w:t>
      </w:r>
      <w:r w:rsidR="00937CA2">
        <w:fldChar w:fldCharType="begin"/>
      </w:r>
      <w:r w:rsidR="00686BD8">
        <w:instrText xml:space="preserve"> ADDIN EN.CITE &lt;EndNote&gt;&lt;Cite&gt;&lt;Author&gt;Ghan&lt;/Author&gt;&lt;Year&gt;1993&lt;/Year&gt;&lt;RecNum&gt;27&lt;/RecNum&gt;&lt;Prefix&gt;e.g. &lt;/Prefix&gt;&lt;DisplayText&gt;(e.g. Ghan and Sprules 1993)&lt;/DisplayText&gt;&lt;record&gt;&lt;rec-number&gt;27&lt;/rec-number&gt;&lt;foreign-keys&gt;&lt;key app="EN" db-id="0vxwdf2xirdsfnevar6x0drkz5zwfxpd9p0a" timestamp="0"&gt;27&lt;/key&gt;&lt;/foreign-keys&gt;&lt;ref-type name="Journal Article"&gt;17&lt;/ref-type&gt;&lt;contributors&gt;&lt;authors&gt;&lt;author&gt;Ghan, D&lt;/author&gt;&lt;author&gt;Sprules, WG&lt;/author&gt;&lt;/authors&gt;&lt;/contributors&gt;&lt;titles&gt;&lt;title&gt;Diet, prey selection, and growth of larval and juvenile burbot Lota lota (L.)&lt;/title&gt;&lt;secondary-title&gt;Journal of Fish Biology&lt;/secondary-title&gt;&lt;/titles&gt;&lt;periodical&gt;&lt;full-title&gt;Journal of Fish Biology&lt;/full-title&gt;&lt;/periodical&gt;&lt;pages&gt;47-64&lt;/pages&gt;&lt;volume&gt;42&lt;/volume&gt;&lt;number&gt;1&lt;/number&gt;&lt;dates&gt;&lt;year&gt;1993&lt;/year&gt;&lt;/dates&gt;&lt;isbn&gt;1095-8649&lt;/isbn&gt;&lt;urls&gt;&lt;/urls&gt;&lt;/record&gt;&lt;/Cite&gt;&lt;/EndNote&gt;</w:instrText>
      </w:r>
      <w:r w:rsidR="00937CA2">
        <w:fldChar w:fldCharType="separate"/>
      </w:r>
      <w:r w:rsidR="00686BD8">
        <w:rPr>
          <w:noProof/>
        </w:rPr>
        <w:t>(</w:t>
      </w:r>
      <w:hyperlink w:anchor="_ENREF_13" w:tooltip="Ghan, 1993 #27" w:history="1">
        <w:r w:rsidR="00770E11">
          <w:rPr>
            <w:noProof/>
          </w:rPr>
          <w:t>e.g. Ghan and Sprules 1993</w:t>
        </w:r>
      </w:hyperlink>
      <w:r w:rsidR="00686BD8">
        <w:rPr>
          <w:noProof/>
        </w:rPr>
        <w:t>)</w:t>
      </w:r>
      <w:r w:rsidR="00937CA2">
        <w:fldChar w:fldCharType="end"/>
      </w:r>
      <w:r>
        <w:t xml:space="preserve">, was much lower at </w:t>
      </w:r>
      <w:r w:rsidR="001C39C8" w:rsidRPr="00773E94">
        <w:rPr>
          <w:i/>
        </w:rPr>
        <w:t>Rufus River</w:t>
      </w:r>
      <w:r w:rsidRPr="00773E94">
        <w:rPr>
          <w:i/>
        </w:rPr>
        <w:t xml:space="preserve"> </w:t>
      </w:r>
      <w:r>
        <w:t>(4 ind</w:t>
      </w:r>
      <w:r w:rsidR="002212E4">
        <w:t>.</w:t>
      </w:r>
      <w:r>
        <w:t>L</w:t>
      </w:r>
      <w:r>
        <w:rPr>
          <w:vertAlign w:val="superscript"/>
        </w:rPr>
        <w:t>-1</w:t>
      </w:r>
      <w:r>
        <w:t xml:space="preserve">) and </w:t>
      </w:r>
      <w:r>
        <w:rPr>
          <w:lang w:eastAsia="en-AU"/>
        </w:rPr>
        <w:t>River Murray</w:t>
      </w:r>
      <w:r w:rsidR="00106716">
        <w:rPr>
          <w:lang w:eastAsia="en-AU"/>
        </w:rPr>
        <w:t xml:space="preserve"> </w:t>
      </w:r>
      <w:r w:rsidR="00106716" w:rsidRPr="00106716">
        <w:rPr>
          <w:i/>
          <w:lang w:eastAsia="en-AU"/>
        </w:rPr>
        <w:t>above</w:t>
      </w:r>
      <w:r w:rsidRPr="00106716">
        <w:rPr>
          <w:i/>
          <w:lang w:eastAsia="en-AU"/>
        </w:rPr>
        <w:t xml:space="preserve"> </w:t>
      </w:r>
      <w:r w:rsidR="00474021" w:rsidRPr="00106716">
        <w:rPr>
          <w:i/>
          <w:lang w:eastAsia="en-AU"/>
        </w:rPr>
        <w:t>Lock 6</w:t>
      </w:r>
      <w:r w:rsidRPr="00106716">
        <w:rPr>
          <w:i/>
          <w:lang w:eastAsia="en-AU"/>
        </w:rPr>
        <w:t xml:space="preserve"> </w:t>
      </w:r>
      <w:r>
        <w:t>(1 ind</w:t>
      </w:r>
      <w:r w:rsidR="002212E4">
        <w:t>.</w:t>
      </w:r>
      <w:r>
        <w:t>L</w:t>
      </w:r>
      <w:r>
        <w:rPr>
          <w:vertAlign w:val="superscript"/>
        </w:rPr>
        <w:t>-1</w:t>
      </w:r>
      <w:r>
        <w:t xml:space="preserve">) in comparison to the </w:t>
      </w:r>
      <w:r>
        <w:rPr>
          <w:lang w:eastAsia="en-AU"/>
        </w:rPr>
        <w:t xml:space="preserve">River Murray </w:t>
      </w:r>
      <w:r w:rsidRPr="00106716">
        <w:rPr>
          <w:i/>
          <w:lang w:eastAsia="en-AU"/>
        </w:rPr>
        <w:t xml:space="preserve">above </w:t>
      </w:r>
      <w:r w:rsidR="00810F78" w:rsidRPr="00106716">
        <w:rPr>
          <w:i/>
          <w:lang w:eastAsia="en-AU"/>
        </w:rPr>
        <w:t>Frenchman</w:t>
      </w:r>
      <w:r w:rsidR="00C3282F">
        <w:rPr>
          <w:i/>
          <w:lang w:eastAsia="en-AU"/>
        </w:rPr>
        <w:t>’</w:t>
      </w:r>
      <w:r w:rsidR="00810F78" w:rsidRPr="00106716">
        <w:rPr>
          <w:i/>
          <w:lang w:eastAsia="en-AU"/>
        </w:rPr>
        <w:t>s Creek</w:t>
      </w:r>
      <w:r>
        <w:rPr>
          <w:lang w:eastAsia="en-AU"/>
        </w:rPr>
        <w:t xml:space="preserve"> (33 ind</w:t>
      </w:r>
      <w:r w:rsidR="002212E4">
        <w:rPr>
          <w:lang w:eastAsia="en-AU"/>
        </w:rPr>
        <w:t>.</w:t>
      </w:r>
      <w:r>
        <w:rPr>
          <w:lang w:eastAsia="en-AU"/>
        </w:rPr>
        <w:t>L</w:t>
      </w:r>
      <w:r>
        <w:rPr>
          <w:vertAlign w:val="superscript"/>
          <w:lang w:eastAsia="en-AU"/>
        </w:rPr>
        <w:t>-1</w:t>
      </w:r>
      <w:r>
        <w:rPr>
          <w:lang w:eastAsia="en-AU"/>
        </w:rPr>
        <w:t xml:space="preserve">) and </w:t>
      </w:r>
      <w:r w:rsidRPr="00C957A7">
        <w:rPr>
          <w:lang w:eastAsia="en-AU"/>
        </w:rPr>
        <w:t xml:space="preserve">River Murray </w:t>
      </w:r>
      <w:r w:rsidRPr="00106716">
        <w:rPr>
          <w:i/>
          <w:lang w:eastAsia="en-AU"/>
        </w:rPr>
        <w:t xml:space="preserve">above Lock 7 </w:t>
      </w:r>
      <w:r>
        <w:rPr>
          <w:lang w:eastAsia="en-AU"/>
        </w:rPr>
        <w:t>(10 ind</w:t>
      </w:r>
      <w:r w:rsidR="002212E4">
        <w:rPr>
          <w:lang w:eastAsia="en-AU"/>
        </w:rPr>
        <w:t>.</w:t>
      </w:r>
      <w:r>
        <w:rPr>
          <w:lang w:eastAsia="en-AU"/>
        </w:rPr>
        <w:t>L</w:t>
      </w:r>
      <w:r>
        <w:rPr>
          <w:vertAlign w:val="superscript"/>
          <w:lang w:eastAsia="en-AU"/>
        </w:rPr>
        <w:t>-1</w:t>
      </w:r>
      <w:r>
        <w:rPr>
          <w:lang w:eastAsia="en-AU"/>
        </w:rPr>
        <w:t>).</w:t>
      </w:r>
    </w:p>
    <w:p w14:paraId="4F8F5A84" w14:textId="1051AA70" w:rsidR="009612F2" w:rsidRDefault="00EB4D4B" w:rsidP="009612F2">
      <w:r>
        <w:t xml:space="preserve">Zooplankton community structure was significantly different between </w:t>
      </w:r>
      <w:r w:rsidRPr="00106716">
        <w:rPr>
          <w:i/>
        </w:rPr>
        <w:t xml:space="preserve">Rufus River </w:t>
      </w:r>
      <w:r>
        <w:t>and all other sites (</w:t>
      </w:r>
      <w:r w:rsidRPr="00E2231A">
        <w:rPr>
          <w:i/>
        </w:rPr>
        <w:t>P</w:t>
      </w:r>
      <w:r>
        <w:t xml:space="preserve">=0.0066–0.0429). </w:t>
      </w:r>
      <w:r w:rsidR="00773E94">
        <w:t>C</w:t>
      </w:r>
      <w:r w:rsidR="00773E94" w:rsidRPr="00742E37">
        <w:t>ommunity</w:t>
      </w:r>
      <w:r w:rsidR="009612F2">
        <w:t xml:space="preserve"> structure at the River Murray </w:t>
      </w:r>
      <w:r w:rsidR="000735E2" w:rsidRPr="00106716">
        <w:rPr>
          <w:i/>
        </w:rPr>
        <w:t>below Lock 7</w:t>
      </w:r>
      <w:r w:rsidR="00796ED9">
        <w:t>, however,</w:t>
      </w:r>
      <w:r w:rsidR="009612F2">
        <w:t xml:space="preserve"> diverged from the longitudinal trend indicated by the other three sites within the River channel, showing a shift towards </w:t>
      </w:r>
      <w:r w:rsidR="00796ED9">
        <w:t xml:space="preserve">the community structure </w:t>
      </w:r>
      <w:r w:rsidR="009612F2">
        <w:t xml:space="preserve">found </w:t>
      </w:r>
      <w:proofErr w:type="spellStart"/>
      <w:r w:rsidR="009612F2">
        <w:t>withi</w:t>
      </w:r>
      <w:proofErr w:type="spellEnd"/>
      <w:r w:rsidR="009612F2">
        <w:t xml:space="preserve"> </w:t>
      </w:r>
      <w:r w:rsidR="001C39C8">
        <w:t>Rufus River</w:t>
      </w:r>
      <w:r w:rsidR="00240718">
        <w:t xml:space="preserve"> (</w:t>
      </w:r>
      <w:r w:rsidR="002212E4">
        <w:t>Figure 3</w:t>
      </w:r>
      <w:r w:rsidR="00240718">
        <w:t>)</w:t>
      </w:r>
      <w:r w:rsidR="009612F2">
        <w:t xml:space="preserve">.  </w:t>
      </w:r>
    </w:p>
    <w:p w14:paraId="422E3423" w14:textId="4F0DCD57" w:rsidR="00222DF5" w:rsidRDefault="00686EB1" w:rsidP="00222DF5">
      <w:pPr>
        <w:pStyle w:val="Caption"/>
        <w:keepNext/>
      </w:pPr>
      <w:r>
        <w:rPr>
          <w:noProof/>
          <w:lang w:eastAsia="en-AU"/>
        </w:rPr>
        <w:lastRenderedPageBreak/>
        <w:drawing>
          <wp:inline distT="0" distB="0" distL="0" distR="0" wp14:anchorId="190A0CC3" wp14:editId="7D9001F7">
            <wp:extent cx="5731510" cy="38277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27780"/>
                    </a:xfrm>
                    <a:prstGeom prst="rect">
                      <a:avLst/>
                    </a:prstGeom>
                  </pic:spPr>
                </pic:pic>
              </a:graphicData>
            </a:graphic>
          </wp:inline>
        </w:drawing>
      </w:r>
    </w:p>
    <w:p w14:paraId="215A4898" w14:textId="08A286B9" w:rsidR="009612F2" w:rsidRPr="00631680" w:rsidRDefault="00222DF5" w:rsidP="00222DF5">
      <w:pPr>
        <w:pStyle w:val="Caption"/>
      </w:pPr>
      <w:bookmarkStart w:id="45" w:name="_Ref491687648"/>
      <w:r>
        <w:t xml:space="preserve">Figure </w:t>
      </w:r>
      <w:bookmarkEnd w:id="45"/>
      <w:r w:rsidR="00686EB1">
        <w:t>4</w:t>
      </w:r>
      <w:r>
        <w:t xml:space="preserve">: Nonmetric Multidimensional Scaling ordination (MDS) of zooplankton community structure across sites with species abundance vectors overlain. </w:t>
      </w:r>
    </w:p>
    <w:p w14:paraId="26981869" w14:textId="3DA6717A" w:rsidR="001A27D4" w:rsidRDefault="002B3D94" w:rsidP="00BF7A5D">
      <w:pPr>
        <w:pStyle w:val="Heading4"/>
      </w:pPr>
      <w:r>
        <w:t xml:space="preserve">Longitudinal trends in zooplankton community </w:t>
      </w:r>
    </w:p>
    <w:p w14:paraId="5ABD3C70" w14:textId="3DFFADBB" w:rsidR="00381DA8" w:rsidRDefault="001F6088" w:rsidP="001F4B5B">
      <w:r>
        <w:t>Z</w:t>
      </w:r>
      <w:r w:rsidR="00BF429E">
        <w:t xml:space="preserve">ooplankton community structure </w:t>
      </w:r>
      <w:r w:rsidR="00796ED9">
        <w:t xml:space="preserve">varied </w:t>
      </w:r>
      <w:r w:rsidR="00BF429E">
        <w:t xml:space="preserve">longitudinally along the </w:t>
      </w:r>
      <w:r w:rsidR="005E69B7">
        <w:t>r</w:t>
      </w:r>
      <w:r w:rsidR="00BF429E">
        <w:t>iver channel from the site furthest upstream</w:t>
      </w:r>
      <w:r w:rsidR="006A2C7D">
        <w:t>,</w:t>
      </w:r>
      <w:r w:rsidR="00BF429E">
        <w:t xml:space="preserve"> </w:t>
      </w:r>
      <w:r>
        <w:t xml:space="preserve">in </w:t>
      </w:r>
      <w:r w:rsidR="00BF429E">
        <w:t xml:space="preserve">the River Murray </w:t>
      </w:r>
      <w:r w:rsidR="00BF429E" w:rsidRPr="00231482">
        <w:rPr>
          <w:i/>
        </w:rPr>
        <w:t xml:space="preserve">above </w:t>
      </w:r>
      <w:r w:rsidR="00B84E69" w:rsidRPr="00231482">
        <w:rPr>
          <w:i/>
        </w:rPr>
        <w:t>Frenchman’s</w:t>
      </w:r>
      <w:r w:rsidR="00810F78" w:rsidRPr="00231482">
        <w:rPr>
          <w:i/>
        </w:rPr>
        <w:t xml:space="preserve"> Creek</w:t>
      </w:r>
      <w:r w:rsidR="00BF429E">
        <w:t xml:space="preserve">, to the River Murray </w:t>
      </w:r>
      <w:r w:rsidR="00BF429E" w:rsidRPr="0083322B">
        <w:rPr>
          <w:i/>
        </w:rPr>
        <w:t>above Lock 7</w:t>
      </w:r>
      <w:r w:rsidR="00686EB1">
        <w:t xml:space="preserve">, the River Murray </w:t>
      </w:r>
      <w:r w:rsidR="00686EB1" w:rsidRPr="00231482">
        <w:rPr>
          <w:i/>
        </w:rPr>
        <w:t>below Lock 7</w:t>
      </w:r>
      <w:r w:rsidR="00BF429E">
        <w:t xml:space="preserve"> and </w:t>
      </w:r>
      <w:r w:rsidR="00686EB1">
        <w:t xml:space="preserve">the River Murray </w:t>
      </w:r>
      <w:r w:rsidR="00686EB1" w:rsidRPr="00231482">
        <w:rPr>
          <w:i/>
        </w:rPr>
        <w:t xml:space="preserve">above Lock </w:t>
      </w:r>
      <w:r w:rsidR="00BF429E" w:rsidRPr="00231482">
        <w:rPr>
          <w:i/>
        </w:rPr>
        <w:t>6</w:t>
      </w:r>
      <w:r w:rsidR="00A95B62">
        <w:t xml:space="preserve"> (</w:t>
      </w:r>
      <w:r w:rsidR="00A95B62">
        <w:fldChar w:fldCharType="begin"/>
      </w:r>
      <w:r w:rsidR="00A95B62">
        <w:instrText xml:space="preserve"> REF _Ref491687648 \h </w:instrText>
      </w:r>
      <w:r w:rsidR="00A95B62">
        <w:fldChar w:fldCharType="separate"/>
      </w:r>
      <w:r w:rsidR="000C582B">
        <w:t xml:space="preserve">Figure </w:t>
      </w:r>
      <w:r w:rsidR="00A95B62">
        <w:fldChar w:fldCharType="end"/>
      </w:r>
      <w:r w:rsidR="006A2C7D">
        <w:t xml:space="preserve"> 3 and Figure 4</w:t>
      </w:r>
      <w:r w:rsidR="00A95B62">
        <w:t>)</w:t>
      </w:r>
      <w:r w:rsidR="00BF429E">
        <w:t xml:space="preserve">. </w:t>
      </w:r>
      <w:r w:rsidR="00796ED9">
        <w:t>This</w:t>
      </w:r>
      <w:r w:rsidR="007207F7">
        <w:t xml:space="preserve"> </w:t>
      </w:r>
      <w:r w:rsidR="00796ED9">
        <w:t xml:space="preserve">was </w:t>
      </w:r>
      <w:r>
        <w:t>unexpected</w:t>
      </w:r>
      <w:r w:rsidR="00102B57">
        <w:t xml:space="preserve"> </w:t>
      </w:r>
      <w:r w:rsidR="00796ED9">
        <w:t>given the</w:t>
      </w:r>
      <w:r w:rsidR="00D20206">
        <w:t xml:space="preserve"> proximity</w:t>
      </w:r>
      <w:r w:rsidR="00796ED9">
        <w:t xml:space="preserve"> of sites and</w:t>
      </w:r>
      <w:r w:rsidR="00102B57">
        <w:t xml:space="preserve"> </w:t>
      </w:r>
      <w:r w:rsidR="00796ED9">
        <w:t xml:space="preserve">similarities </w:t>
      </w:r>
      <w:r w:rsidR="00102B57">
        <w:t>in habitat characteristics</w:t>
      </w:r>
      <w:r w:rsidR="00796ED9">
        <w:t xml:space="preserve"> among sites</w:t>
      </w:r>
      <w:r w:rsidR="00FD5CEA">
        <w:t>.</w:t>
      </w:r>
      <w:r w:rsidR="00DB49B0">
        <w:t xml:space="preserve"> </w:t>
      </w:r>
      <w:r w:rsidR="00447A9F">
        <w:t xml:space="preserve">However, the rapid change in hydraulics caused by the sudden reduction of flows within the River Murray due to </w:t>
      </w:r>
      <w:r w:rsidR="003B182D">
        <w:t xml:space="preserve">water </w:t>
      </w:r>
      <w:r w:rsidR="00447A9F">
        <w:t xml:space="preserve">diversions into Lake Victoria had not been considered. </w:t>
      </w:r>
    </w:p>
    <w:p w14:paraId="0B2813C2" w14:textId="05DDCEB2" w:rsidR="003D2964" w:rsidRDefault="00CA07FF" w:rsidP="001F4B5B">
      <w:r>
        <w:t>The</w:t>
      </w:r>
      <w:r w:rsidR="00BF429E">
        <w:t xml:space="preserve"> </w:t>
      </w:r>
      <w:r w:rsidR="0044699C">
        <w:t>community</w:t>
      </w:r>
      <w:r w:rsidR="00BF429E">
        <w:t xml:space="preserve"> structure was significantly different between the </w:t>
      </w:r>
      <w:r w:rsidR="00BF429E" w:rsidRPr="006335D3">
        <w:t xml:space="preserve">River Murray </w:t>
      </w:r>
      <w:r w:rsidR="00BF429E" w:rsidRPr="00231482">
        <w:rPr>
          <w:i/>
        </w:rPr>
        <w:t xml:space="preserve">above </w:t>
      </w:r>
      <w:r w:rsidR="008A0E4E" w:rsidRPr="00231482">
        <w:rPr>
          <w:i/>
        </w:rPr>
        <w:t>Frenchman’s</w:t>
      </w:r>
      <w:r w:rsidR="00810F78" w:rsidRPr="00231482">
        <w:rPr>
          <w:i/>
        </w:rPr>
        <w:t xml:space="preserve"> Creek</w:t>
      </w:r>
      <w:r w:rsidR="00BF429E" w:rsidRPr="00231482">
        <w:rPr>
          <w:i/>
        </w:rPr>
        <w:t xml:space="preserve"> </w:t>
      </w:r>
      <w:r w:rsidR="00BF429E">
        <w:t>and all other sites (</w:t>
      </w:r>
      <w:r w:rsidR="00BF429E" w:rsidRPr="00E2231A">
        <w:rPr>
          <w:i/>
        </w:rPr>
        <w:t>P</w:t>
      </w:r>
      <w:r w:rsidR="00BF429E">
        <w:t>=0.006–0.043)</w:t>
      </w:r>
      <w:r w:rsidR="00A95B62">
        <w:t xml:space="preserve"> (</w:t>
      </w:r>
      <w:r w:rsidR="00A95B62">
        <w:fldChar w:fldCharType="begin"/>
      </w:r>
      <w:r w:rsidR="00A95B62">
        <w:instrText xml:space="preserve"> REF _Ref491687648 \h </w:instrText>
      </w:r>
      <w:r w:rsidR="00A95B62">
        <w:fldChar w:fldCharType="separate"/>
      </w:r>
      <w:r w:rsidR="000C582B">
        <w:t xml:space="preserve">Figure </w:t>
      </w:r>
      <w:r w:rsidR="00A95B62">
        <w:fldChar w:fldCharType="end"/>
      </w:r>
      <w:r w:rsidR="00CF61E2">
        <w:t xml:space="preserve"> 3 and Figure 4</w:t>
      </w:r>
      <w:r w:rsidR="00A95B62">
        <w:t>)</w:t>
      </w:r>
      <w:r w:rsidR="00BF429E">
        <w:t xml:space="preserve">. </w:t>
      </w:r>
      <w:r>
        <w:t>T</w:t>
      </w:r>
      <w:r w:rsidR="00BF429E">
        <w:t xml:space="preserve">he primary contributors to variability between sites was </w:t>
      </w:r>
      <w:r w:rsidR="00632E82">
        <w:t xml:space="preserve">greater </w:t>
      </w:r>
      <w:r w:rsidR="00BF429E">
        <w:t>abundances of</w:t>
      </w:r>
      <w:r w:rsidR="003D2964">
        <w:t xml:space="preserve"> the rotifer species</w:t>
      </w:r>
      <w:r w:rsidR="00BF429E">
        <w:t xml:space="preserve"> </w:t>
      </w:r>
      <w:proofErr w:type="spellStart"/>
      <w:r w:rsidR="00BF429E" w:rsidRPr="00845B05">
        <w:rPr>
          <w:i/>
        </w:rPr>
        <w:t>Trichocerca</w:t>
      </w:r>
      <w:proofErr w:type="spellEnd"/>
      <w:r w:rsidR="00BF429E">
        <w:t xml:space="preserve"> </w:t>
      </w:r>
      <w:proofErr w:type="spellStart"/>
      <w:r w:rsidR="00BF429E">
        <w:rPr>
          <w:i/>
        </w:rPr>
        <w:t>pusilla</w:t>
      </w:r>
      <w:proofErr w:type="spellEnd"/>
      <w:r w:rsidR="003D2964">
        <w:rPr>
          <w:i/>
        </w:rPr>
        <w:t xml:space="preserve"> </w:t>
      </w:r>
      <w:r w:rsidR="003D2964">
        <w:t xml:space="preserve">and </w:t>
      </w:r>
      <w:proofErr w:type="spellStart"/>
      <w:r w:rsidR="003D2964">
        <w:rPr>
          <w:i/>
        </w:rPr>
        <w:t>Synchaeta</w:t>
      </w:r>
      <w:proofErr w:type="spellEnd"/>
      <w:r w:rsidR="003D2964">
        <w:rPr>
          <w:i/>
        </w:rPr>
        <w:t xml:space="preserve"> </w:t>
      </w:r>
      <w:r w:rsidR="00240718">
        <w:rPr>
          <w:i/>
        </w:rPr>
        <w:t>pectinata</w:t>
      </w:r>
      <w:r w:rsidR="005E69B7">
        <w:rPr>
          <w:i/>
        </w:rPr>
        <w:t xml:space="preserve"> </w:t>
      </w:r>
      <w:r w:rsidR="00D14872">
        <w:t xml:space="preserve">in </w:t>
      </w:r>
      <w:r w:rsidR="005E69B7">
        <w:t xml:space="preserve">the </w:t>
      </w:r>
      <w:r w:rsidR="005E69B7" w:rsidRPr="006335D3">
        <w:t xml:space="preserve">River Murray </w:t>
      </w:r>
      <w:r w:rsidR="005E69B7" w:rsidRPr="0083322B">
        <w:rPr>
          <w:i/>
        </w:rPr>
        <w:t xml:space="preserve">above </w:t>
      </w:r>
      <w:r w:rsidR="0083322B" w:rsidRPr="0083322B">
        <w:rPr>
          <w:i/>
        </w:rPr>
        <w:t>Frenchman’s</w:t>
      </w:r>
      <w:r w:rsidR="00810F78" w:rsidRPr="0083322B">
        <w:rPr>
          <w:i/>
        </w:rPr>
        <w:t xml:space="preserve"> Creek</w:t>
      </w:r>
      <w:r w:rsidR="00632E82">
        <w:t>, relative to all other sites</w:t>
      </w:r>
      <w:r w:rsidR="00240718">
        <w:rPr>
          <w:i/>
        </w:rPr>
        <w:t xml:space="preserve"> </w:t>
      </w:r>
      <w:r w:rsidR="00240718">
        <w:t>(</w:t>
      </w:r>
      <w:r w:rsidR="00231482">
        <w:t>Figure 4</w:t>
      </w:r>
      <w:r w:rsidR="00240718">
        <w:t>)</w:t>
      </w:r>
      <w:r w:rsidR="003D2964">
        <w:t>.</w:t>
      </w:r>
      <w:r w:rsidR="001F4B5B">
        <w:t xml:space="preserve"> </w:t>
      </w:r>
      <w:r w:rsidR="00B03D58">
        <w:t>Typically,</w:t>
      </w:r>
      <w:r w:rsidR="001F4B5B">
        <w:t xml:space="preserve"> a littoral species,</w:t>
      </w:r>
      <w:r w:rsidR="003D2964">
        <w:t xml:space="preserve"> </w:t>
      </w:r>
      <w:r w:rsidR="003D2964">
        <w:rPr>
          <w:i/>
        </w:rPr>
        <w:t xml:space="preserve">T. </w:t>
      </w:r>
      <w:proofErr w:type="spellStart"/>
      <w:r w:rsidR="003D2964">
        <w:rPr>
          <w:i/>
        </w:rPr>
        <w:t>pusilla</w:t>
      </w:r>
      <w:proofErr w:type="spellEnd"/>
      <w:r w:rsidR="003D2964">
        <w:t xml:space="preserve"> </w:t>
      </w:r>
      <w:r w:rsidR="001F4B5B">
        <w:t xml:space="preserve">is </w:t>
      </w:r>
      <w:proofErr w:type="spellStart"/>
      <w:r w:rsidR="00603F60" w:rsidRPr="00603F60">
        <w:t>facultatively</w:t>
      </w:r>
      <w:proofErr w:type="spellEnd"/>
      <w:r w:rsidR="00603F60" w:rsidRPr="00603F60">
        <w:t xml:space="preserve"> </w:t>
      </w:r>
      <w:r w:rsidR="001F4B5B" w:rsidRPr="001F4B5B">
        <w:t>planktonic</w:t>
      </w:r>
      <w:r w:rsidR="00603F60">
        <w:t xml:space="preserve"> and common</w:t>
      </w:r>
      <w:r w:rsidR="001F4B5B" w:rsidRPr="001F4B5B">
        <w:t xml:space="preserve"> in shallow, vegetated waters</w:t>
      </w:r>
      <w:r w:rsidR="008B1BF2">
        <w:t xml:space="preserve">. </w:t>
      </w:r>
      <w:r w:rsidR="00603F60">
        <w:t>Alternatively, the soft-bodied</w:t>
      </w:r>
      <w:r w:rsidR="005E69B7">
        <w:t>,</w:t>
      </w:r>
      <w:r w:rsidR="00E36B64">
        <w:t xml:space="preserve"> but relatively large</w:t>
      </w:r>
      <w:r w:rsidR="00603F60">
        <w:t xml:space="preserve"> rotifer</w:t>
      </w:r>
      <w:r w:rsidR="00E36B64">
        <w:t>,</w:t>
      </w:r>
      <w:r w:rsidR="00603F60">
        <w:t xml:space="preserve"> </w:t>
      </w:r>
      <w:r w:rsidR="008B1BF2">
        <w:rPr>
          <w:i/>
        </w:rPr>
        <w:t>S. pectinata</w:t>
      </w:r>
      <w:r w:rsidR="00E36B64">
        <w:rPr>
          <w:i/>
        </w:rPr>
        <w:t>,</w:t>
      </w:r>
      <w:r w:rsidR="00603F60">
        <w:t xml:space="preserve"> </w:t>
      </w:r>
      <w:r w:rsidR="008B1BF2">
        <w:t>is planktonic</w:t>
      </w:r>
      <w:r w:rsidR="006171F4">
        <w:t xml:space="preserve"> and common in small and large lakes. </w:t>
      </w:r>
      <w:r w:rsidR="006171F4">
        <w:rPr>
          <w:i/>
        </w:rPr>
        <w:t>S. pectinata</w:t>
      </w:r>
      <w:r w:rsidR="008B1BF2">
        <w:t xml:space="preserve"> </w:t>
      </w:r>
      <w:r w:rsidR="006171F4">
        <w:t>has been</w:t>
      </w:r>
      <w:r w:rsidR="00603F60">
        <w:t xml:space="preserve"> </w:t>
      </w:r>
      <w:r w:rsidR="008B1BF2">
        <w:t xml:space="preserve">found to be </w:t>
      </w:r>
      <w:r w:rsidR="00335B84">
        <w:t xml:space="preserve">a </w:t>
      </w:r>
      <w:r w:rsidR="008B1BF2">
        <w:t xml:space="preserve">preferred prey item </w:t>
      </w:r>
      <w:r w:rsidR="00335B84">
        <w:t>for</w:t>
      </w:r>
      <w:r w:rsidR="00753EAE">
        <w:t xml:space="preserve"> planktonic crustaceans</w:t>
      </w:r>
      <w:r w:rsidR="00D051E9">
        <w:t xml:space="preserve"> </w:t>
      </w:r>
      <w:r w:rsidR="00937CA2">
        <w:fldChar w:fldCharType="begin"/>
      </w:r>
      <w:r w:rsidR="00686BD8">
        <w:instrText xml:space="preserve"> ADDIN EN.CITE &lt;EndNote&gt;&lt;Cite&gt;&lt;Author&gt;Stemberger&lt;/Author&gt;&lt;Year&gt;1985&lt;/Year&gt;&lt;RecNum&gt;50&lt;/RecNum&gt;&lt;Prefix&gt;e.g. Diacyclops thomasi in &lt;/Prefix&gt;&lt;DisplayText&gt;(e.g. Diacyclops thomasi in Stemberger 1985)&lt;/DisplayText&gt;&lt;record&gt;&lt;rec-number&gt;50&lt;/rec-number&gt;&lt;foreign-keys&gt;&lt;key app="EN" db-id="0vxwdf2xirdsfnevar6x0drkz5zwfxpd9p0a" timestamp="1503624511"&gt;50&lt;/key&gt;&lt;/foreign-keys&gt;&lt;ref-type name="Journal Article"&gt;17&lt;/ref-type&gt;&lt;contributors&gt;&lt;authors&gt;&lt;author&gt;Stemberger, Richard S.&lt;/author&gt;&lt;/authors&gt;&lt;/contributors&gt;&lt;titles&gt;&lt;title&gt;Prey selection by the copepod Diacyclops thomasi&lt;/title&gt;&lt;secondary-title&gt;Oecologia&lt;/secondary-title&gt;&lt;/titles&gt;&lt;periodical&gt;&lt;full-title&gt;Oecologia&lt;/full-title&gt;&lt;/periodical&gt;&lt;pages&gt;492-497&lt;/pages&gt;&lt;volume&gt;65&lt;/volume&gt;&lt;number&gt;4&lt;/number&gt;&lt;dates&gt;&lt;year&gt;1985&lt;/year&gt;&lt;pub-dates&gt;&lt;date&gt;March 01&lt;/date&gt;&lt;/pub-dates&gt;&lt;/dates&gt;&lt;isbn&gt;1432-1939&lt;/isbn&gt;&lt;label&gt;Stemberger1985&lt;/label&gt;&lt;work-type&gt;journal article&lt;/work-type&gt;&lt;urls&gt;&lt;related-urls&gt;&lt;url&gt;https://doi.org/10.1007/BF00379662&lt;/url&gt;&lt;/related-urls&gt;&lt;/urls&gt;&lt;electronic-resource-num&gt;10.1007/bf00379662&lt;/electronic-resource-num&gt;&lt;/record&gt;&lt;/Cite&gt;&lt;/EndNote&gt;</w:instrText>
      </w:r>
      <w:r w:rsidR="00937CA2">
        <w:fldChar w:fldCharType="separate"/>
      </w:r>
      <w:r w:rsidR="00686BD8">
        <w:rPr>
          <w:noProof/>
        </w:rPr>
        <w:t>(</w:t>
      </w:r>
      <w:hyperlink w:anchor="_ENREF_42" w:tooltip="Stemberger, 1985 #50" w:history="1">
        <w:r w:rsidR="00770E11">
          <w:rPr>
            <w:noProof/>
          </w:rPr>
          <w:t>e.g. Diacyclops thomasi in Stemberger 1985</w:t>
        </w:r>
      </w:hyperlink>
      <w:r w:rsidR="00686BD8">
        <w:rPr>
          <w:noProof/>
        </w:rPr>
        <w:t>)</w:t>
      </w:r>
      <w:r w:rsidR="00937CA2">
        <w:fldChar w:fldCharType="end"/>
      </w:r>
      <w:r w:rsidR="00E36B64" w:rsidRPr="00E36B64">
        <w:t xml:space="preserve"> </w:t>
      </w:r>
      <w:r w:rsidR="001F4B5B">
        <w:t>and</w:t>
      </w:r>
      <w:r w:rsidR="00335B84">
        <w:t xml:space="preserve"> some</w:t>
      </w:r>
      <w:r w:rsidR="001F4B5B">
        <w:t xml:space="preserve"> macroinvertebrates </w:t>
      </w:r>
      <w:r w:rsidR="00937CA2">
        <w:fldChar w:fldCharType="begin"/>
      </w:r>
      <w:r w:rsidR="00686BD8">
        <w:instrText xml:space="preserve"> ADDIN EN.CITE &lt;EndNote&gt;&lt;Cite&gt;&lt;Author&gt;Moore&lt;/Author&gt;&lt;Year&gt;1987&lt;/Year&gt;&lt;RecNum&gt;48&lt;/RecNum&gt;&lt;Prefix&gt;e.g. Chaoborus sp. in &lt;/Prefix&gt;&lt;DisplayText&gt;(e.g. Chaoborus sp. in Moore and Gilbert 1987)&lt;/DisplayText&gt;&lt;record&gt;&lt;rec-number&gt;48&lt;/rec-number&gt;&lt;foreign-keys&gt;&lt;key app="EN" db-id="0vxwdf2xirdsfnevar6x0drkz5zwfxpd9p0a" timestamp="1503624012"&gt;48&lt;/key&gt;&lt;/foreign-keys&gt;&lt;ref-type name="Journal Article"&gt;17&lt;/ref-type&gt;&lt;contributors&gt;&lt;authors&gt;&lt;author&gt;Moore, M. V.&lt;/author&gt;&lt;author&gt;Gilbert, J.J.&lt;/author&gt;&lt;/authors&gt;&lt;/contributors&gt;&lt;titles&gt;&lt;title&gt;Age‐specific Chaoborus predation on rotifer prey&lt;/title&gt;&lt;secondary-title&gt;Freshwater Biology&lt;/secondary-title&gt;&lt;/titles&gt;&lt;periodical&gt;&lt;full-title&gt;Freshwater Biology&lt;/full-title&gt;&lt;/periodical&gt;&lt;pages&gt;223-236&lt;/pages&gt;&lt;volume&gt;17&lt;/volume&gt;&lt;number&gt;2&lt;/number&gt;&lt;dates&gt;&lt;year&gt;1987&lt;/year&gt;&lt;/dates&gt;&lt;isbn&gt;1365-2427&lt;/isbn&gt;&lt;urls&gt;&lt;/urls&gt;&lt;/record&gt;&lt;/Cite&gt;&lt;/EndNote&gt;</w:instrText>
      </w:r>
      <w:r w:rsidR="00937CA2">
        <w:fldChar w:fldCharType="separate"/>
      </w:r>
      <w:r w:rsidR="00686BD8">
        <w:rPr>
          <w:noProof/>
        </w:rPr>
        <w:t>(</w:t>
      </w:r>
      <w:hyperlink w:anchor="_ENREF_33" w:tooltip="Moore, 1987 #48" w:history="1">
        <w:r w:rsidR="00770E11">
          <w:rPr>
            <w:noProof/>
          </w:rPr>
          <w:t>e.g. Chaoborus sp. in Moore and Gilbert 1987</w:t>
        </w:r>
      </w:hyperlink>
      <w:r w:rsidR="00686BD8">
        <w:rPr>
          <w:noProof/>
        </w:rPr>
        <w:t>)</w:t>
      </w:r>
      <w:r w:rsidR="00937CA2">
        <w:fldChar w:fldCharType="end"/>
      </w:r>
      <w:r w:rsidR="00D051E9">
        <w:t>.</w:t>
      </w:r>
    </w:p>
    <w:p w14:paraId="086BBDAB" w14:textId="77777777" w:rsidR="00F22556" w:rsidRDefault="00F22556" w:rsidP="00F22556">
      <w:pPr>
        <w:keepNext/>
      </w:pPr>
      <w:r w:rsidRPr="00F22556">
        <w:rPr>
          <w:rStyle w:val="CaptionChar"/>
          <w:noProof/>
          <w:lang w:eastAsia="en-AU"/>
        </w:rPr>
        <w:lastRenderedPageBreak/>
        <w:drawing>
          <wp:inline distT="0" distB="0" distL="0" distR="0" wp14:anchorId="6B5DB505" wp14:editId="3B64292F">
            <wp:extent cx="5731510" cy="269748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697480"/>
                    </a:xfrm>
                    <a:prstGeom prst="rect">
                      <a:avLst/>
                    </a:prstGeom>
                  </pic:spPr>
                </pic:pic>
              </a:graphicData>
            </a:graphic>
          </wp:inline>
        </w:drawing>
      </w:r>
    </w:p>
    <w:p w14:paraId="605CBDE1" w14:textId="1CCFA28F" w:rsidR="009612F2" w:rsidRPr="004D3447" w:rsidRDefault="0049333D" w:rsidP="00F22556">
      <w:pPr>
        <w:pStyle w:val="Caption"/>
        <w:rPr>
          <w:rStyle w:val="CaptionChar"/>
        </w:rPr>
      </w:pPr>
      <w:r>
        <w:t>Figure 5</w:t>
      </w:r>
      <w:r w:rsidR="00F22556">
        <w:t>:</w:t>
      </w:r>
      <w:r w:rsidR="009612F2" w:rsidRPr="004D3447">
        <w:rPr>
          <w:rStyle w:val="CaptionChar"/>
        </w:rPr>
        <w:t xml:space="preserve"> Photo of (a) </w:t>
      </w:r>
      <w:proofErr w:type="spellStart"/>
      <w:r w:rsidR="009612F2" w:rsidRPr="007207F7">
        <w:rPr>
          <w:rStyle w:val="CaptionChar"/>
          <w:i/>
        </w:rPr>
        <w:t>Trichocerca</w:t>
      </w:r>
      <w:proofErr w:type="spellEnd"/>
      <w:r w:rsidR="009612F2" w:rsidRPr="007207F7">
        <w:rPr>
          <w:rStyle w:val="CaptionChar"/>
          <w:i/>
        </w:rPr>
        <w:t xml:space="preserve"> </w:t>
      </w:r>
      <w:proofErr w:type="spellStart"/>
      <w:r w:rsidR="009612F2" w:rsidRPr="007207F7">
        <w:rPr>
          <w:rStyle w:val="CaptionChar"/>
          <w:i/>
        </w:rPr>
        <w:t>pusilla</w:t>
      </w:r>
      <w:proofErr w:type="spellEnd"/>
      <w:r w:rsidR="009612F2" w:rsidRPr="004D3447">
        <w:rPr>
          <w:rStyle w:val="CaptionChar"/>
        </w:rPr>
        <w:t xml:space="preserve"> and (b) </w:t>
      </w:r>
      <w:proofErr w:type="spellStart"/>
      <w:r w:rsidR="009612F2" w:rsidRPr="007207F7">
        <w:rPr>
          <w:rStyle w:val="CaptionChar"/>
          <w:i/>
        </w:rPr>
        <w:t>Synchaeta</w:t>
      </w:r>
      <w:proofErr w:type="spellEnd"/>
      <w:r w:rsidR="009612F2" w:rsidRPr="007207F7">
        <w:rPr>
          <w:rStyle w:val="CaptionChar"/>
          <w:i/>
        </w:rPr>
        <w:t xml:space="preserve"> </w:t>
      </w:r>
      <w:proofErr w:type="spellStart"/>
      <w:r w:rsidR="009612F2" w:rsidRPr="007207F7">
        <w:rPr>
          <w:rStyle w:val="CaptionChar"/>
          <w:i/>
        </w:rPr>
        <w:t>pectinata</w:t>
      </w:r>
      <w:proofErr w:type="spellEnd"/>
      <w:r w:rsidR="009612F2" w:rsidRPr="004D3447">
        <w:rPr>
          <w:rStyle w:val="CaptionChar"/>
        </w:rPr>
        <w:t xml:space="preserve">. The two primary contributors to the variability between the River Murray above </w:t>
      </w:r>
      <w:r w:rsidR="00810F78">
        <w:rPr>
          <w:rStyle w:val="CaptionChar"/>
        </w:rPr>
        <w:t>Frenchman</w:t>
      </w:r>
      <w:r w:rsidR="00C3282F">
        <w:rPr>
          <w:rStyle w:val="CaptionChar"/>
        </w:rPr>
        <w:t>’</w:t>
      </w:r>
      <w:r w:rsidR="00810F78">
        <w:rPr>
          <w:rStyle w:val="CaptionChar"/>
        </w:rPr>
        <w:t>s Creek</w:t>
      </w:r>
      <w:r w:rsidR="009612F2" w:rsidRPr="004D3447">
        <w:rPr>
          <w:rStyle w:val="CaptionChar"/>
        </w:rPr>
        <w:t xml:space="preserve"> and all other sites due to the presence of higher abundances.</w:t>
      </w:r>
    </w:p>
    <w:p w14:paraId="4AA957BF" w14:textId="73B5F1E7" w:rsidR="00E4195F" w:rsidRDefault="00BF429E" w:rsidP="00F0653F">
      <w:r>
        <w:t xml:space="preserve">Due to the lack of temporal replication </w:t>
      </w:r>
      <w:r w:rsidR="00E4195F">
        <w:t xml:space="preserve">of </w:t>
      </w:r>
      <w:r>
        <w:t>the pilot study</w:t>
      </w:r>
      <w:r w:rsidR="00796ED9">
        <w:t xml:space="preserve"> the underlying mechanisms for longitudinal differences</w:t>
      </w:r>
      <w:r>
        <w:t xml:space="preserve">, </w:t>
      </w:r>
      <w:r w:rsidR="00796ED9">
        <w:t xml:space="preserve">in the </w:t>
      </w:r>
      <w:r w:rsidR="00E4195F">
        <w:t xml:space="preserve">zooplankton community within the main channel of the lower River Murray </w:t>
      </w:r>
      <w:r>
        <w:t xml:space="preserve">cannot </w:t>
      </w:r>
      <w:r w:rsidR="00E4195F">
        <w:t xml:space="preserve">be </w:t>
      </w:r>
      <w:r>
        <w:t>conclusively determine</w:t>
      </w:r>
      <w:r w:rsidR="00E4195F">
        <w:t>d</w:t>
      </w:r>
      <w:r>
        <w:t xml:space="preserve">. </w:t>
      </w:r>
      <w:r w:rsidR="00810868">
        <w:t>A</w:t>
      </w:r>
      <w:r>
        <w:t xml:space="preserve">t the time of sampling there were </w:t>
      </w:r>
      <w:r w:rsidR="00E4195F">
        <w:t xml:space="preserve">apparent lateral and longitudinal </w:t>
      </w:r>
      <w:r>
        <w:t xml:space="preserve">differences in the zooplankton community structure </w:t>
      </w:r>
      <w:r w:rsidR="00E4195F">
        <w:t>in the lower River Murray</w:t>
      </w:r>
      <w:r w:rsidR="007207F7">
        <w:t xml:space="preserve"> associated with </w:t>
      </w:r>
      <w:r w:rsidR="0039376B">
        <w:t xml:space="preserve">the operation of </w:t>
      </w:r>
      <w:r w:rsidR="007207F7">
        <w:t>Lake Victoria,</w:t>
      </w:r>
      <w:r w:rsidR="00E4195F">
        <w:t xml:space="preserve"> as reflected by:</w:t>
      </w:r>
    </w:p>
    <w:p w14:paraId="43F1AED8" w14:textId="4106F9E2" w:rsidR="00726297" w:rsidRDefault="00726297" w:rsidP="00AD4B3B">
      <w:pPr>
        <w:pStyle w:val="ListParagraph"/>
        <w:numPr>
          <w:ilvl w:val="0"/>
          <w:numId w:val="6"/>
        </w:numPr>
      </w:pPr>
      <w:r>
        <w:t>Distinct communities coming out of Lake Victoria in comparison to those within the river channel</w:t>
      </w:r>
      <w:r w:rsidR="00D14872">
        <w:t xml:space="preserve">. These Lake Victoria derived zooplankton influenced </w:t>
      </w:r>
      <w:r w:rsidR="008315F4">
        <w:t>riverine communities</w:t>
      </w:r>
      <w:r>
        <w:t xml:space="preserve"> downstream, primarily through the contribution of high abundances of copepods and </w:t>
      </w:r>
      <w:r w:rsidR="00643435">
        <w:t xml:space="preserve">the </w:t>
      </w:r>
      <w:r>
        <w:t>rotifer species</w:t>
      </w:r>
      <w:r w:rsidR="00643435">
        <w:t xml:space="preserve"> </w:t>
      </w:r>
      <w:r w:rsidR="0038208A">
        <w:rPr>
          <w:i/>
        </w:rPr>
        <w:t>H. intermedia</w:t>
      </w:r>
      <w:r w:rsidR="0038208A">
        <w:t xml:space="preserve">, </w:t>
      </w:r>
      <w:r w:rsidR="0038208A">
        <w:rPr>
          <w:i/>
        </w:rPr>
        <w:t>C. dossuarius</w:t>
      </w:r>
      <w:r w:rsidR="0038208A">
        <w:t xml:space="preserve"> and </w:t>
      </w:r>
      <w:r w:rsidR="0038208A">
        <w:rPr>
          <w:i/>
        </w:rPr>
        <w:t xml:space="preserve">F. </w:t>
      </w:r>
      <w:proofErr w:type="spellStart"/>
      <w:r w:rsidR="0038208A">
        <w:rPr>
          <w:i/>
        </w:rPr>
        <w:t>longiseta</w:t>
      </w:r>
      <w:proofErr w:type="spellEnd"/>
      <w:r w:rsidR="0038208A">
        <w:t>.</w:t>
      </w:r>
    </w:p>
    <w:p w14:paraId="195C71F2" w14:textId="6DF7FFFD" w:rsidR="00E4195F" w:rsidRDefault="00F86B2C" w:rsidP="00E94310">
      <w:pPr>
        <w:pStyle w:val="ListParagraph"/>
        <w:numPr>
          <w:ilvl w:val="0"/>
          <w:numId w:val="6"/>
        </w:numPr>
      </w:pPr>
      <w:r>
        <w:t xml:space="preserve">A significant decrease in </w:t>
      </w:r>
      <w:r w:rsidR="00810868">
        <w:t xml:space="preserve">zooplankton </w:t>
      </w:r>
      <w:r>
        <w:t xml:space="preserve">abundance between the River Murray above Lake Victoria and the River Murray </w:t>
      </w:r>
      <w:r w:rsidRPr="0083322B">
        <w:rPr>
          <w:i/>
        </w:rPr>
        <w:t>above Lock 7</w:t>
      </w:r>
      <w:r w:rsidR="00726297">
        <w:t>,</w:t>
      </w:r>
      <w:r>
        <w:t xml:space="preserve"> primarily due to a decrease in </w:t>
      </w:r>
      <w:r w:rsidR="00810868">
        <w:t>the abundance</w:t>
      </w:r>
      <w:r>
        <w:t xml:space="preserve"> of</w:t>
      </w:r>
      <w:r w:rsidR="00726297">
        <w:t xml:space="preserve"> the</w:t>
      </w:r>
      <w:r>
        <w:t xml:space="preserve"> rotifer species</w:t>
      </w:r>
      <w:r w:rsidR="00726297">
        <w:t>,</w:t>
      </w:r>
      <w:r w:rsidR="0038208A">
        <w:t xml:space="preserve"> </w:t>
      </w:r>
      <w:r w:rsidR="0038208A">
        <w:rPr>
          <w:i/>
        </w:rPr>
        <w:t>T. pusilla</w:t>
      </w:r>
      <w:r w:rsidR="0038208A">
        <w:t xml:space="preserve"> and </w:t>
      </w:r>
      <w:r w:rsidR="0038208A">
        <w:rPr>
          <w:i/>
        </w:rPr>
        <w:t>S. pectinata</w:t>
      </w:r>
      <w:r w:rsidR="0038208A">
        <w:t>.</w:t>
      </w:r>
      <w:r w:rsidR="00726297">
        <w:t xml:space="preserve"> </w:t>
      </w:r>
    </w:p>
    <w:p w14:paraId="63E07040" w14:textId="51F974A2" w:rsidR="00460A4D" w:rsidRDefault="00BF429E" w:rsidP="00F0653F">
      <w:r>
        <w:t xml:space="preserve">Further investigations should consider </w:t>
      </w:r>
      <w:r w:rsidR="00D14872">
        <w:t xml:space="preserve">how </w:t>
      </w:r>
      <w:r>
        <w:t xml:space="preserve">different volumes of water </w:t>
      </w:r>
      <w:r w:rsidR="00FC389D">
        <w:t xml:space="preserve">entering and exiting Lake Victoria </w:t>
      </w:r>
      <w:r>
        <w:t>effect longitudinal variation in the zooplankton community along the river channel.</w:t>
      </w:r>
    </w:p>
    <w:p w14:paraId="2B784529" w14:textId="70A65E7A" w:rsidR="00202095" w:rsidRPr="00ED5E8A" w:rsidRDefault="00202095" w:rsidP="00A606F4">
      <w:pPr>
        <w:pStyle w:val="Heading1"/>
      </w:pPr>
      <w:bookmarkStart w:id="46" w:name="_Ref478545914"/>
      <w:bookmarkStart w:id="47" w:name="_Toc515293710"/>
      <w:r w:rsidRPr="00ED5E8A">
        <w:t>Assessment of the ecological response to the Lake Victoria bypass trial period</w:t>
      </w:r>
      <w:r w:rsidR="00ED5E8A" w:rsidRPr="00ED5E8A">
        <w:t xml:space="preserve">, </w:t>
      </w:r>
      <w:r w:rsidRPr="00ED5E8A">
        <w:t>2016</w:t>
      </w:r>
      <w:r w:rsidR="008E6B16">
        <w:t>–</w:t>
      </w:r>
      <w:r w:rsidRPr="00ED5E8A">
        <w:t>17</w:t>
      </w:r>
      <w:bookmarkEnd w:id="46"/>
      <w:bookmarkEnd w:id="47"/>
    </w:p>
    <w:p w14:paraId="4515B180" w14:textId="22FFAB70" w:rsidR="00D418E5" w:rsidRPr="00ED5E8A" w:rsidRDefault="00770E11" w:rsidP="002B560F">
      <w:pPr>
        <w:pStyle w:val="Heading2"/>
      </w:pPr>
      <w:bookmarkStart w:id="48" w:name="_Toc515293711"/>
      <w:r>
        <w:t>4</w:t>
      </w:r>
      <w:r w:rsidR="005E0518">
        <w:t xml:space="preserve">.1 </w:t>
      </w:r>
      <w:r w:rsidR="006B1F7F" w:rsidRPr="00ED5E8A">
        <w:t>Aims and hypotheses</w:t>
      </w:r>
      <w:bookmarkEnd w:id="48"/>
    </w:p>
    <w:p w14:paraId="742B165E" w14:textId="08DB1E35" w:rsidR="00AA777E" w:rsidRDefault="009D70D4" w:rsidP="00F0653F">
      <w:r>
        <w:t xml:space="preserve">The pilot study </w:t>
      </w:r>
      <w:r w:rsidR="00386E02">
        <w:t>indicated there was</w:t>
      </w:r>
      <w:r>
        <w:t xml:space="preserve"> </w:t>
      </w:r>
      <w:r w:rsidR="00E91DC9">
        <w:t>substantial</w:t>
      </w:r>
      <w:r>
        <w:t xml:space="preserve"> spatial </w:t>
      </w:r>
      <w:r w:rsidR="00E91DC9">
        <w:t>variability</w:t>
      </w:r>
      <w:r>
        <w:t xml:space="preserve"> in the zooplankton community of the lower Murray between Locks </w:t>
      </w:r>
      <w:r w:rsidR="00E91DC9">
        <w:t xml:space="preserve">6 </w:t>
      </w:r>
      <w:r>
        <w:t>and 10</w:t>
      </w:r>
      <w:r w:rsidR="00F86D8F">
        <w:t xml:space="preserve"> during 2015</w:t>
      </w:r>
      <w:r w:rsidR="008E6B16">
        <w:t>–</w:t>
      </w:r>
      <w:r w:rsidR="00F86D8F">
        <w:t xml:space="preserve">16. </w:t>
      </w:r>
      <w:r>
        <w:t>Th</w:t>
      </w:r>
      <w:r w:rsidR="00E91DC9">
        <w:t xml:space="preserve">is spatial variability </w:t>
      </w:r>
      <w:r>
        <w:t xml:space="preserve">appeared to be </w:t>
      </w:r>
      <w:r w:rsidR="00E91DC9">
        <w:t>driven by a combination of</w:t>
      </w:r>
      <w:r w:rsidR="00203F98">
        <w:t xml:space="preserve">: 1) </w:t>
      </w:r>
      <w:r w:rsidR="00E91DC9">
        <w:t>the influence of</w:t>
      </w:r>
      <w:r>
        <w:t xml:space="preserve"> </w:t>
      </w:r>
      <w:r w:rsidR="00E91DC9">
        <w:t xml:space="preserve">water (and zooplankton) </w:t>
      </w:r>
      <w:r>
        <w:t>sourced from Lake Victoria</w:t>
      </w:r>
      <w:r w:rsidR="00E91DC9">
        <w:t xml:space="preserve"> on downstream </w:t>
      </w:r>
      <w:r w:rsidR="00645A59">
        <w:t xml:space="preserve">riverine </w:t>
      </w:r>
      <w:r w:rsidR="00E91DC9">
        <w:t>communities</w:t>
      </w:r>
      <w:r w:rsidR="00203F98">
        <w:t>;</w:t>
      </w:r>
      <w:r>
        <w:t xml:space="preserve"> </w:t>
      </w:r>
      <w:r w:rsidR="00E91DC9">
        <w:t>and</w:t>
      </w:r>
      <w:r>
        <w:t xml:space="preserve"> </w:t>
      </w:r>
      <w:r w:rsidR="00203F98">
        <w:t xml:space="preserve">2) </w:t>
      </w:r>
      <w:r>
        <w:t>longitudinal changes</w:t>
      </w:r>
      <w:r w:rsidR="00B13977">
        <w:t xml:space="preserve"> in the rotifer community</w:t>
      </w:r>
      <w:r w:rsidR="00E91DC9">
        <w:t xml:space="preserve"> in riverine habitats</w:t>
      </w:r>
      <w:r w:rsidR="00203F98">
        <w:t xml:space="preserve"> in association with </w:t>
      </w:r>
      <w:r w:rsidR="00FA312F">
        <w:t xml:space="preserve">disparate </w:t>
      </w:r>
      <w:r w:rsidR="00203F98">
        <w:t>hydraulic conditions</w:t>
      </w:r>
      <w:r>
        <w:t xml:space="preserve">. </w:t>
      </w:r>
      <w:r w:rsidR="00B05279">
        <w:t xml:space="preserve"> </w:t>
      </w:r>
      <w:r w:rsidR="00645A59">
        <w:t>P</w:t>
      </w:r>
      <w:r>
        <w:t xml:space="preserve">hytoplankton </w:t>
      </w:r>
      <w:r w:rsidR="00243FF0">
        <w:t xml:space="preserve">populations can largely be </w:t>
      </w:r>
      <w:r w:rsidR="00FA312F">
        <w:t xml:space="preserve">structured </w:t>
      </w:r>
      <w:r w:rsidR="00243FF0">
        <w:t xml:space="preserve">by </w:t>
      </w:r>
      <w:r w:rsidR="00FA312F">
        <w:t xml:space="preserve">riverine </w:t>
      </w:r>
      <w:r w:rsidR="00E6189E">
        <w:t>hydraulics</w:t>
      </w:r>
      <w:r w:rsidR="00243FF0">
        <w:t xml:space="preserve"> </w:t>
      </w:r>
      <w:r w:rsidR="00937CA2">
        <w:fldChar w:fldCharType="begin"/>
      </w:r>
      <w:r w:rsidR="00686BD8">
        <w:instrText xml:space="preserve"> ADDIN EN.CITE &lt;EndNote&gt;&lt;Cite&gt;&lt;Author&gt;Maier&lt;/Author&gt;&lt;Year&gt;2001&lt;/Year&gt;&lt;RecNum&gt;69&lt;/RecNum&gt;&lt;DisplayText&gt;(Maier et al. 2001)&lt;/DisplayText&gt;&lt;record&gt;&lt;rec-number&gt;69&lt;/rec-number&gt;&lt;foreign-keys&gt;&lt;key app="EN" db-id="0vxwdf2xirdsfnevar6x0drkz5zwfxpd9p0a" timestamp="1508802436"&gt;69&lt;/key&gt;&lt;/foreign-keys&gt;&lt;ref-type name="Journal Article"&gt;17&lt;/ref-type&gt;&lt;contributors&gt;&lt;authors&gt;&lt;author&gt;Maier, Holger R.&lt;/author&gt;&lt;author&gt;Burch, Michael D.&lt;/author&gt;&lt;author&gt;Bormans, Myriam&lt;/author&gt;&lt;/authors&gt;&lt;/contributors&gt;&lt;titles&gt;&lt;title&gt;Flow management strategies to control blooms of the cyanobacterium, Anabaena circinalis, in the River Murray at Morgan, South Australia&lt;/title&gt;&lt;secondary-title&gt;Regulated Rivers: Research &amp;amp; Management&lt;/secondary-title&gt;&lt;/titles&gt;&lt;periodical&gt;&lt;full-title&gt;Regulated Rivers: Research &amp;amp; Management&lt;/full-title&gt;&lt;/periodical&gt;&lt;pages&gt;637-650&lt;/pages&gt;&lt;volume&gt;17&lt;/volume&gt;&lt;number&gt;6&lt;/number&gt;&lt;keywords&gt;&lt;keyword&gt;Anabeana circinalis&lt;/keyword&gt;&lt;keyword&gt;cyanobacterial bloom&lt;/keyword&gt;&lt;keyword&gt;flow management&lt;/keyword&gt;&lt;keyword&gt;River Murray&lt;/keyword&gt;&lt;keyword&gt;rivers&lt;/keyword&gt;&lt;keyword&gt;thermal stratification&lt;/keyword&gt;&lt;keyword&gt;wind speed&lt;/keyword&gt;&lt;/keywords&gt;&lt;dates&gt;&lt;year&gt;2001&lt;/year&gt;&lt;/dates&gt;&lt;publisher&gt;John Wiley &amp;amp; Sons, Ltd.&lt;/publisher&gt;&lt;isbn&gt;1099-1646&lt;/isbn&gt;&lt;urls&gt;&lt;related-urls&gt;&lt;url&gt;http://dx.doi.org/10.1002/rrr.623&lt;/url&gt;&lt;/related-urls&gt;&lt;/urls&gt;&lt;electronic-resource-num&gt;10.1002/rrr.623&lt;/electronic-resource-num&gt;&lt;/record&gt;&lt;/Cite&gt;&lt;/EndNote&gt;</w:instrText>
      </w:r>
      <w:r w:rsidR="00937CA2">
        <w:fldChar w:fldCharType="separate"/>
      </w:r>
      <w:r w:rsidR="00686BD8">
        <w:rPr>
          <w:noProof/>
        </w:rPr>
        <w:t>(</w:t>
      </w:r>
      <w:hyperlink w:anchor="_ENREF_27" w:tooltip="Maier, 2001 #69" w:history="1">
        <w:r w:rsidR="00770E11">
          <w:rPr>
            <w:noProof/>
          </w:rPr>
          <w:t>Maier et al. 2001</w:t>
        </w:r>
      </w:hyperlink>
      <w:r w:rsidR="00686BD8">
        <w:rPr>
          <w:noProof/>
        </w:rPr>
        <w:t>)</w:t>
      </w:r>
      <w:r w:rsidR="00937CA2">
        <w:fldChar w:fldCharType="end"/>
      </w:r>
      <w:r w:rsidR="00243FF0">
        <w:t xml:space="preserve">. </w:t>
      </w:r>
      <w:r w:rsidR="00645A59">
        <w:t>In comparison</w:t>
      </w:r>
      <w:r w:rsidR="00203F98">
        <w:t>,</w:t>
      </w:r>
      <w:r w:rsidR="00645A59">
        <w:t xml:space="preserve"> there is a paucity of knowledge regarding the influence of hydraulics on </w:t>
      </w:r>
      <w:r w:rsidR="00FA312F">
        <w:t xml:space="preserve">zooplankton, particularly </w:t>
      </w:r>
      <w:r w:rsidR="00645A59">
        <w:t>rotifers</w:t>
      </w:r>
      <w:r w:rsidR="00A60EA2">
        <w:t>.</w:t>
      </w:r>
    </w:p>
    <w:p w14:paraId="69E9C9D9" w14:textId="17328F37" w:rsidR="005C4EF1" w:rsidRDefault="003D36D6" w:rsidP="005C4EF1">
      <w:r>
        <w:lastRenderedPageBreak/>
        <w:t xml:space="preserve">Based on the </w:t>
      </w:r>
      <w:r w:rsidR="00FA312F">
        <w:t>results of the 2015</w:t>
      </w:r>
      <w:r w:rsidR="00FA312F">
        <w:rPr>
          <w:rFonts w:cstheme="minorHAnsi"/>
        </w:rPr>
        <w:t>–</w:t>
      </w:r>
      <w:r w:rsidR="00FA312F">
        <w:t>16 pilot study</w:t>
      </w:r>
      <w:r>
        <w:t>, we hypothesise</w:t>
      </w:r>
      <w:r w:rsidR="00553AFC">
        <w:t>d</w:t>
      </w:r>
      <w:r>
        <w:t xml:space="preserve"> that when a high proportion (greater than 50</w:t>
      </w:r>
      <w:r w:rsidR="005C4EF1">
        <w:t>%</w:t>
      </w:r>
      <w:r>
        <w:t xml:space="preserve">) of </w:t>
      </w:r>
      <w:r w:rsidR="00FA312F">
        <w:t xml:space="preserve">River Murray </w:t>
      </w:r>
      <w:r>
        <w:t>discharge is diverted to Lake Victoria, resulting reductions in main channel water velocities</w:t>
      </w:r>
      <w:r w:rsidR="005C4EF1">
        <w:t xml:space="preserve"> will</w:t>
      </w:r>
      <w:r>
        <w:t xml:space="preserve"> cause some species of rotifer to fall from suspension, manifesting in declining abundance in a downstream direction. Alternatively, when a low proportion </w:t>
      </w:r>
      <w:r w:rsidR="005C4EF1">
        <w:t xml:space="preserve">(less than 10%) </w:t>
      </w:r>
      <w:r>
        <w:t xml:space="preserve">of discharge is diverted through Lake Victoria, main channel velocities are likely maintained, promoting suspension and transport, and increased abundance of </w:t>
      </w:r>
      <w:r w:rsidR="00553AFC">
        <w:t xml:space="preserve">specific </w:t>
      </w:r>
      <w:r>
        <w:t>rotifers in a downstream direction</w:t>
      </w:r>
      <w:r w:rsidR="005C4EF1">
        <w:t xml:space="preserve">. It is also expected that when a high proportion of water is released from Lake Victoria, it will act as a source of lentic zooplankton, resulting in copepods and/or cladocerans being more abundant in the River Murray below Rufus River in comparison to above. </w:t>
      </w:r>
    </w:p>
    <w:p w14:paraId="5B9E4D13" w14:textId="3EF9E5C3" w:rsidR="00C800B9" w:rsidRDefault="00C800B9" w:rsidP="00F0653F">
      <w:r>
        <w:t xml:space="preserve">To investigate </w:t>
      </w:r>
      <w:r w:rsidR="00E41EC0">
        <w:t>this hypothesis</w:t>
      </w:r>
      <w:r>
        <w:t xml:space="preserve">, </w:t>
      </w:r>
      <w:r w:rsidR="00C30116">
        <w:t xml:space="preserve">zooplankton </w:t>
      </w:r>
      <w:r w:rsidR="00315253">
        <w:t xml:space="preserve">community </w:t>
      </w:r>
      <w:r w:rsidR="00C30116">
        <w:t xml:space="preserve">structure and cross-sectional </w:t>
      </w:r>
      <w:r w:rsidR="006078FD">
        <w:t xml:space="preserve">water </w:t>
      </w:r>
      <w:r w:rsidR="00C30116">
        <w:t xml:space="preserve">velocities </w:t>
      </w:r>
      <w:r w:rsidR="00BE25C4">
        <w:t xml:space="preserve">were </w:t>
      </w:r>
      <w:r w:rsidR="00C30116">
        <w:t>measured</w:t>
      </w:r>
      <w:r w:rsidR="00BE25C4">
        <w:t xml:space="preserve"> under two flow scenarios</w:t>
      </w:r>
      <w:r w:rsidR="00315253">
        <w:t xml:space="preserve"> </w:t>
      </w:r>
      <w:r w:rsidR="00315253" w:rsidRPr="00315253">
        <w:t>during</w:t>
      </w:r>
      <w:r w:rsidR="00315253" w:rsidRPr="005F710D">
        <w:t xml:space="preserve"> 2016–</w:t>
      </w:r>
      <w:r w:rsidR="00315253" w:rsidRPr="00315253">
        <w:t>17</w:t>
      </w:r>
      <w:r w:rsidR="00BE25C4">
        <w:t>:</w:t>
      </w:r>
      <w:r w:rsidR="00C30116">
        <w:t xml:space="preserve"> </w:t>
      </w:r>
    </w:p>
    <w:p w14:paraId="7D4BC951" w14:textId="7FDBD35D" w:rsidR="002E39C6" w:rsidRDefault="002E39C6" w:rsidP="001D1722">
      <w:pPr>
        <w:pStyle w:val="ListParagraph"/>
        <w:numPr>
          <w:ilvl w:val="0"/>
          <w:numId w:val="9"/>
        </w:numPr>
      </w:pPr>
      <w:r>
        <w:t>A l</w:t>
      </w:r>
      <w:r w:rsidRPr="00947875">
        <w:t>ow proportion</w:t>
      </w:r>
      <w:r w:rsidR="00335259">
        <w:t xml:space="preserve"> (less than 10</w:t>
      </w:r>
      <w:r w:rsidR="00D42969">
        <w:t>%</w:t>
      </w:r>
      <w:r w:rsidR="00335259">
        <w:t>)</w:t>
      </w:r>
      <w:r w:rsidRPr="00947875">
        <w:t xml:space="preserve"> of River Murray flows</w:t>
      </w:r>
      <w:r>
        <w:t xml:space="preserve"> </w:t>
      </w:r>
      <w:r w:rsidRPr="00947875">
        <w:t xml:space="preserve">diverted </w:t>
      </w:r>
      <w:r>
        <w:t>into</w:t>
      </w:r>
      <w:r w:rsidRPr="00947875">
        <w:t xml:space="preserve"> Lake Victoria </w:t>
      </w:r>
    </w:p>
    <w:p w14:paraId="2B0622AA" w14:textId="0BD2DC52" w:rsidR="00BE25C4" w:rsidRDefault="00B65574" w:rsidP="001D1722">
      <w:pPr>
        <w:pStyle w:val="ListParagraph"/>
        <w:numPr>
          <w:ilvl w:val="0"/>
          <w:numId w:val="9"/>
        </w:numPr>
      </w:pPr>
      <w:r>
        <w:t>A h</w:t>
      </w:r>
      <w:r w:rsidR="00897FDD" w:rsidRPr="00947875">
        <w:t>igh proportion</w:t>
      </w:r>
      <w:r w:rsidR="00335259">
        <w:t xml:space="preserve"> (greater than 50</w:t>
      </w:r>
      <w:r w:rsidR="00D42969">
        <w:t>%</w:t>
      </w:r>
      <w:r w:rsidR="00335259">
        <w:t xml:space="preserve">) </w:t>
      </w:r>
      <w:r w:rsidR="00897FDD" w:rsidRPr="00947875">
        <w:t xml:space="preserve">of River Murray flows diverted </w:t>
      </w:r>
      <w:r w:rsidR="00897FDD">
        <w:t>into</w:t>
      </w:r>
      <w:r w:rsidR="00897FDD" w:rsidRPr="00947875">
        <w:t xml:space="preserve"> Lake Victoria</w:t>
      </w:r>
      <w:r w:rsidR="00BE25C4" w:rsidRPr="00BE25C4">
        <w:t xml:space="preserve"> </w:t>
      </w:r>
    </w:p>
    <w:p w14:paraId="5AC74970" w14:textId="684B8E09" w:rsidR="00525ECF" w:rsidRPr="00D505C6" w:rsidRDefault="00EC5504" w:rsidP="00525ECF">
      <w:r>
        <w:t>During both scenarios, between 25 and 35% of River Murray flows downstream of Lake Victoria were from Rufus River.</w:t>
      </w:r>
    </w:p>
    <w:p w14:paraId="50A34D96" w14:textId="57349D83" w:rsidR="002E71F7" w:rsidRDefault="00770E11" w:rsidP="002B560F">
      <w:pPr>
        <w:pStyle w:val="Heading2"/>
      </w:pPr>
      <w:bookmarkStart w:id="49" w:name="_Toc515293712"/>
      <w:r>
        <w:t>4</w:t>
      </w:r>
      <w:r w:rsidR="005E0518">
        <w:t xml:space="preserve">.2 </w:t>
      </w:r>
      <w:r w:rsidR="00525ECF">
        <w:t>Methods</w:t>
      </w:r>
      <w:bookmarkEnd w:id="49"/>
    </w:p>
    <w:p w14:paraId="79206F1C" w14:textId="70CA5BD4" w:rsidR="007770AE" w:rsidRDefault="00F617E8" w:rsidP="00C64617">
      <w:r>
        <w:t>Sampling was conducted on two occasions, March and April 2017. During the sampling period in March 2017, water levels in Weir Pools 7 and 8 were ~0.5 m below the normal supply levels (22.1 and 24.6 meters Australian Height Datum (m A</w:t>
      </w:r>
      <w:r w:rsidR="00C554AB">
        <w:t>HD</w:t>
      </w:r>
      <w:r>
        <w:t>) respectively) whilst in April 2017, levels in both weir pools were ~0.8 m below the normal supply levels. In contrast, water levels in Weir Pool 9 were maintained at about the normal pool level (27.4 m AHD) during the sampling period. Sampling trips were conducted within eight weeks to minimise seasonal influences on zooplankton dynamics.</w:t>
      </w:r>
      <w:r w:rsidR="0083322B">
        <w:t xml:space="preserve"> </w:t>
      </w:r>
      <w:r w:rsidR="003F1D17">
        <w:t>S</w:t>
      </w:r>
      <w:r w:rsidR="000A0F01">
        <w:t xml:space="preserve">ampling </w:t>
      </w:r>
      <w:r w:rsidR="000C2CB2">
        <w:t>was undertaken at</w:t>
      </w:r>
      <w:r w:rsidR="000A0F01">
        <w:t xml:space="preserve"> four sites</w:t>
      </w:r>
      <w:r w:rsidR="00290B90">
        <w:t xml:space="preserve">. </w:t>
      </w:r>
      <w:r w:rsidR="007F0F7C" w:rsidRPr="00982FDB">
        <w:t xml:space="preserve">One site was located within the main channel of the River Murray </w:t>
      </w:r>
      <w:r w:rsidR="00292E37">
        <w:t>above</w:t>
      </w:r>
      <w:r w:rsidR="007F0F7C" w:rsidRPr="00982FDB">
        <w:t xml:space="preserve"> </w:t>
      </w:r>
      <w:r w:rsidR="00846D26">
        <w:t>Frenchman’s</w:t>
      </w:r>
      <w:r w:rsidR="00810F78">
        <w:t xml:space="preserve"> Creek</w:t>
      </w:r>
      <w:r w:rsidR="007F0F7C" w:rsidRPr="00982FDB">
        <w:t xml:space="preserve"> </w:t>
      </w:r>
      <w:r w:rsidR="00C10D8D">
        <w:t>(hereafter termed ‘</w:t>
      </w:r>
      <w:r w:rsidR="00C10D8D" w:rsidRPr="0083322B">
        <w:rPr>
          <w:i/>
        </w:rPr>
        <w:t>above Frenchman’s Creek</w:t>
      </w:r>
      <w:r w:rsidR="00C10D8D">
        <w:t>’)</w:t>
      </w:r>
      <w:r w:rsidR="00C10D8D" w:rsidRPr="00982FDB" w:rsidDel="00810F78">
        <w:t xml:space="preserve"> </w:t>
      </w:r>
      <w:r w:rsidR="007F0F7C" w:rsidRPr="00982FDB">
        <w:t xml:space="preserve">to </w:t>
      </w:r>
      <w:r w:rsidR="000C2CB2" w:rsidRPr="00982FDB">
        <w:t>characterise the zooplankton community</w:t>
      </w:r>
      <w:r w:rsidR="007F0F7C" w:rsidRPr="00982FDB">
        <w:t xml:space="preserve"> </w:t>
      </w:r>
      <w:r w:rsidR="00FB3E58">
        <w:t xml:space="preserve">in the River Murray </w:t>
      </w:r>
      <w:r w:rsidR="007F0F7C" w:rsidRPr="00982FDB">
        <w:t>upstream of the influence of Lake Victoria.</w:t>
      </w:r>
      <w:r w:rsidR="00CE774C" w:rsidRPr="00982FDB">
        <w:t xml:space="preserve"> One site</w:t>
      </w:r>
      <w:r w:rsidR="00BE3261">
        <w:t>,</w:t>
      </w:r>
      <w:r w:rsidR="00CE774C" w:rsidRPr="00982FDB">
        <w:t xml:space="preserve"> located within the Lock 7 weir pool</w:t>
      </w:r>
      <w:r w:rsidR="00C10D8D">
        <w:t xml:space="preserve"> (hereafter termed ‘</w:t>
      </w:r>
      <w:r w:rsidR="00C10D8D" w:rsidRPr="0083322B">
        <w:rPr>
          <w:i/>
        </w:rPr>
        <w:t>below Lock 8’</w:t>
      </w:r>
      <w:r w:rsidR="00C10D8D">
        <w:t>)</w:t>
      </w:r>
      <w:r w:rsidR="00BE3261">
        <w:t>,</w:t>
      </w:r>
      <w:r w:rsidR="00CE774C" w:rsidRPr="00982FDB">
        <w:t xml:space="preserve"> </w:t>
      </w:r>
      <w:r w:rsidR="00FB3E58">
        <w:t xml:space="preserve">was used to </w:t>
      </w:r>
      <w:r w:rsidR="0083322B">
        <w:t>assess</w:t>
      </w:r>
      <w:r w:rsidR="00FB3E58" w:rsidRPr="00982FDB">
        <w:t xml:space="preserve"> </w:t>
      </w:r>
      <w:r w:rsidR="00CE774C" w:rsidRPr="00982FDB">
        <w:t xml:space="preserve">longitudinal changes associated with altered hydrodynamics due to </w:t>
      </w:r>
      <w:r w:rsidR="000C2CB2" w:rsidRPr="00982FDB">
        <w:t xml:space="preserve">water </w:t>
      </w:r>
      <w:r w:rsidR="00CE774C" w:rsidRPr="00982FDB">
        <w:t>diversion into Lake Victoria</w:t>
      </w:r>
      <w:r w:rsidR="001D7FDC" w:rsidRPr="00982FDB">
        <w:t xml:space="preserve">. </w:t>
      </w:r>
      <w:r w:rsidR="00290B90" w:rsidRPr="00982FDB">
        <w:t>O</w:t>
      </w:r>
      <w:r w:rsidR="003F1D17" w:rsidRPr="00982FDB">
        <w:t xml:space="preserve">ne </w:t>
      </w:r>
      <w:r w:rsidR="00290B90" w:rsidRPr="00982FDB">
        <w:t xml:space="preserve">site was </w:t>
      </w:r>
      <w:r w:rsidR="00FD0C3E" w:rsidRPr="00982FDB">
        <w:t xml:space="preserve">located </w:t>
      </w:r>
      <w:r w:rsidR="003F1D17" w:rsidRPr="00982FDB">
        <w:t xml:space="preserve">within </w:t>
      </w:r>
      <w:r w:rsidR="001C39C8">
        <w:t>Rufus River</w:t>
      </w:r>
      <w:r w:rsidR="00C10D8D">
        <w:t xml:space="preserve"> (hereafter termed ‘</w:t>
      </w:r>
      <w:r w:rsidR="00C10D8D" w:rsidRPr="0083322B">
        <w:rPr>
          <w:i/>
        </w:rPr>
        <w:t>Rufus River’</w:t>
      </w:r>
      <w:r w:rsidR="00C10D8D">
        <w:t>)</w:t>
      </w:r>
      <w:r w:rsidR="007F0F7C" w:rsidRPr="00982FDB">
        <w:t xml:space="preserve"> to </w:t>
      </w:r>
      <w:r w:rsidR="000C2CB2" w:rsidRPr="00982FDB">
        <w:t>characterise the zooplankton community</w:t>
      </w:r>
      <w:r w:rsidR="007F0F7C" w:rsidRPr="00982FDB">
        <w:t xml:space="preserve"> </w:t>
      </w:r>
      <w:r w:rsidR="000C2CB2" w:rsidRPr="00982FDB">
        <w:t>derived from</w:t>
      </w:r>
      <w:r w:rsidR="007F0F7C" w:rsidRPr="00982FDB">
        <w:t xml:space="preserve"> </w:t>
      </w:r>
      <w:r w:rsidR="001D7FDC" w:rsidRPr="00982FDB">
        <w:t>Lake Victoria</w:t>
      </w:r>
      <w:r w:rsidR="007F0F7C" w:rsidRPr="00982FDB">
        <w:t>.</w:t>
      </w:r>
      <w:r w:rsidR="001D3027" w:rsidRPr="001D3027">
        <w:t xml:space="preserve"> </w:t>
      </w:r>
      <w:r w:rsidR="00426553">
        <w:t xml:space="preserve">The final </w:t>
      </w:r>
      <w:r w:rsidR="00426553" w:rsidRPr="00982FDB">
        <w:t>site</w:t>
      </w:r>
      <w:r w:rsidR="00426553">
        <w:t>,</w:t>
      </w:r>
      <w:r w:rsidR="00426553" w:rsidRPr="00982FDB">
        <w:t xml:space="preserve"> located</w:t>
      </w:r>
      <w:r w:rsidR="00426553">
        <w:t xml:space="preserve"> </w:t>
      </w:r>
      <w:r w:rsidR="00426553" w:rsidRPr="00982FDB">
        <w:t>in the Lock 6 weir pool</w:t>
      </w:r>
      <w:r w:rsidR="00C10D8D">
        <w:t xml:space="preserve"> (hereafter ‘</w:t>
      </w:r>
      <w:r w:rsidR="00C10D8D" w:rsidRPr="0083322B">
        <w:rPr>
          <w:i/>
        </w:rPr>
        <w:t>below Lock 7</w:t>
      </w:r>
      <w:r w:rsidR="00C10D8D">
        <w:t>’)</w:t>
      </w:r>
      <w:r w:rsidR="00426553">
        <w:t>,</w:t>
      </w:r>
      <w:r w:rsidR="00426553" w:rsidRPr="00982FDB">
        <w:t xml:space="preserve"> assess</w:t>
      </w:r>
      <w:r w:rsidR="00426553">
        <w:t>ed</w:t>
      </w:r>
      <w:r w:rsidR="00426553" w:rsidRPr="00982FDB">
        <w:t xml:space="preserve"> longitudinal changes due to the combination of flows from the River Murray upstream and from Lake Victoria via Rufus River</w:t>
      </w:r>
      <w:r w:rsidR="00CA0EFC">
        <w:t>,</w:t>
      </w:r>
      <w:r w:rsidR="00426553" w:rsidRPr="00982FDB">
        <w:t xml:space="preserve"> and associated hydrodynamics</w:t>
      </w:r>
      <w:r w:rsidR="00CA0EFC">
        <w:t xml:space="preserve">. </w:t>
      </w:r>
      <w:r w:rsidR="001D7FDC">
        <w:t>All three sites within the</w:t>
      </w:r>
      <w:r w:rsidR="00290B90">
        <w:t xml:space="preserve"> main channel of the River Murray</w:t>
      </w:r>
      <w:r w:rsidR="001D7FDC">
        <w:t xml:space="preserve"> were</w:t>
      </w:r>
      <w:r w:rsidR="00290B90">
        <w:t xml:space="preserve"> </w:t>
      </w:r>
      <w:r w:rsidR="00FB3E58">
        <w:t>located approximately</w:t>
      </w:r>
      <w:r w:rsidR="00290B90">
        <w:t xml:space="preserve"> </w:t>
      </w:r>
      <w:r w:rsidR="00FB3E58">
        <w:t>two-thirds</w:t>
      </w:r>
      <w:r w:rsidR="00290B90">
        <w:t xml:space="preserve"> </w:t>
      </w:r>
      <w:r w:rsidR="00FB3E58">
        <w:t>along the length of the</w:t>
      </w:r>
      <w:r w:rsidR="00290B90">
        <w:t xml:space="preserve"> weir pool</w:t>
      </w:r>
      <w:r w:rsidR="000C2CB2">
        <w:t xml:space="preserve"> (i.e. the “upper” weir pool)</w:t>
      </w:r>
      <w:r w:rsidR="00290B90">
        <w:t xml:space="preserve">. </w:t>
      </w:r>
    </w:p>
    <w:p w14:paraId="547B5AD4" w14:textId="77777777" w:rsidR="001F02FB" w:rsidRDefault="001F02FB" w:rsidP="009454B2">
      <w:pPr>
        <w:pStyle w:val="Caption"/>
        <w:rPr>
          <w:noProof/>
        </w:rPr>
      </w:pPr>
      <w:bookmarkStart w:id="50" w:name="_Ref498436972"/>
    </w:p>
    <w:p w14:paraId="1B032F52" w14:textId="0D739FBC" w:rsidR="00056A14" w:rsidRDefault="00056A14" w:rsidP="009454B2">
      <w:pPr>
        <w:pStyle w:val="Caption"/>
      </w:pPr>
    </w:p>
    <w:p w14:paraId="4FF930E0" w14:textId="789A84F5" w:rsidR="000903E5" w:rsidRDefault="000903E5" w:rsidP="009454B2">
      <w:pPr>
        <w:pStyle w:val="Caption"/>
      </w:pPr>
    </w:p>
    <w:p w14:paraId="3640CBBE" w14:textId="4683AB22" w:rsidR="006E0C6C" w:rsidRDefault="006E0C6C" w:rsidP="009454B2">
      <w:pPr>
        <w:pStyle w:val="Caption"/>
      </w:pPr>
      <w:r w:rsidRPr="006E0C6C">
        <w:rPr>
          <w:noProof/>
          <w:lang w:eastAsia="en-AU"/>
        </w:rPr>
        <w:lastRenderedPageBreak/>
        <w:drawing>
          <wp:inline distT="0" distB="0" distL="0" distR="0" wp14:anchorId="5CC50312" wp14:editId="0DE67836">
            <wp:extent cx="5886417" cy="337099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563" cy="3376235"/>
                    </a:xfrm>
                    <a:prstGeom prst="rect">
                      <a:avLst/>
                    </a:prstGeom>
                    <a:noFill/>
                    <a:ln>
                      <a:noFill/>
                    </a:ln>
                  </pic:spPr>
                </pic:pic>
              </a:graphicData>
            </a:graphic>
          </wp:inline>
        </w:drawing>
      </w:r>
    </w:p>
    <w:p w14:paraId="1B3FB774" w14:textId="7AB2BE70" w:rsidR="009454B2" w:rsidRDefault="00AF08B0" w:rsidP="009454B2">
      <w:pPr>
        <w:pStyle w:val="Caption"/>
      </w:pPr>
      <w:r>
        <w:t xml:space="preserve">Figure </w:t>
      </w:r>
      <w:bookmarkEnd w:id="50"/>
      <w:r w:rsidR="00C640FA">
        <w:t>6</w:t>
      </w:r>
      <w:r>
        <w:t xml:space="preserve">: </w:t>
      </w:r>
      <w:r w:rsidR="009454B2" w:rsidRPr="00BF367B">
        <w:t xml:space="preserve">Map of the study area (lower </w:t>
      </w:r>
      <w:r w:rsidR="009C4CB5">
        <w:t xml:space="preserve">River </w:t>
      </w:r>
      <w:r w:rsidR="009454B2">
        <w:t xml:space="preserve">Murray, including Lake Victoria). </w:t>
      </w:r>
      <w:r w:rsidR="00244552">
        <w:t>W</w:t>
      </w:r>
      <w:r w:rsidR="009454B2">
        <w:t xml:space="preserve">hite stars represent sampling sites and </w:t>
      </w:r>
      <w:r w:rsidR="00244552">
        <w:t>black dots represent key landscape features</w:t>
      </w:r>
      <w:r w:rsidR="009454B2">
        <w:t xml:space="preserve">. </w:t>
      </w:r>
    </w:p>
    <w:p w14:paraId="31D42811" w14:textId="170499BC" w:rsidR="001A052F" w:rsidRDefault="000C2CB2" w:rsidP="00C64617">
      <w:r>
        <w:t>Water s</w:t>
      </w:r>
      <w:r w:rsidR="00525ECF" w:rsidRPr="00AE02D4">
        <w:t xml:space="preserve">amples </w:t>
      </w:r>
      <w:r w:rsidR="00767055">
        <w:t>were</w:t>
      </w:r>
      <w:r w:rsidR="00525ECF" w:rsidRPr="00AE02D4">
        <w:t xml:space="preserve"> collected for nutrient analyses</w:t>
      </w:r>
      <w:r w:rsidR="00CA0EFC">
        <w:t>,</w:t>
      </w:r>
      <w:r w:rsidR="00525ECF" w:rsidRPr="00AE02D4">
        <w:t xml:space="preserve"> and </w:t>
      </w:r>
      <w:r w:rsidR="007770AE">
        <w:t>for the</w:t>
      </w:r>
      <w:r w:rsidR="00525ECF" w:rsidRPr="00AE02D4">
        <w:t xml:space="preserve"> identification</w:t>
      </w:r>
      <w:r w:rsidR="00767055">
        <w:t xml:space="preserve"> </w:t>
      </w:r>
      <w:r w:rsidR="007770AE">
        <w:t xml:space="preserve">and </w:t>
      </w:r>
      <w:r>
        <w:t xml:space="preserve">enumeration </w:t>
      </w:r>
      <w:r w:rsidR="00767055">
        <w:t xml:space="preserve">of </w:t>
      </w:r>
      <w:r w:rsidR="007770AE">
        <w:t xml:space="preserve">phytoplankton and </w:t>
      </w:r>
      <w:r w:rsidR="00767055">
        <w:t>zooplankton. At each site, two composite samples</w:t>
      </w:r>
      <w:r w:rsidR="001C05BD">
        <w:t>, one for nutrient and phytoplankton analyses, and one for zooplankton analyses,</w:t>
      </w:r>
      <w:r w:rsidR="00767055">
        <w:t xml:space="preserve"> were </w:t>
      </w:r>
      <w:r w:rsidR="00525ECF" w:rsidRPr="00AE02D4">
        <w:t>generated from three independent samples collected from spatially separated (</w:t>
      </w:r>
      <w:r w:rsidR="00F64E56">
        <w:t>approximately 200 m</w:t>
      </w:r>
      <w:r w:rsidR="00525ECF" w:rsidRPr="00AE02D4">
        <w:t xml:space="preserve">) locations. Each independent sample </w:t>
      </w:r>
      <w:r w:rsidR="00767055">
        <w:t>was generated</w:t>
      </w:r>
      <w:r w:rsidR="00525ECF" w:rsidRPr="00AE02D4">
        <w:t xml:space="preserve"> using a 4 L Haney trap</w:t>
      </w:r>
      <w:r w:rsidR="0060304B">
        <w:t>,</w:t>
      </w:r>
      <w:r w:rsidR="00525ECF" w:rsidRPr="00AE02D4">
        <w:t xml:space="preserve"> and transferring a "grab" from the top, middle and bottom of the water column respectively</w:t>
      </w:r>
      <w:r w:rsidR="00CF1A95">
        <w:t xml:space="preserve"> from mid-channel</w:t>
      </w:r>
      <w:r w:rsidR="00525ECF" w:rsidRPr="00AE02D4">
        <w:t xml:space="preserve">, to a pre-rinsed 20 L drum to produce a 12 L sample. </w:t>
      </w:r>
      <w:r w:rsidR="00F554D2">
        <w:t>Sub-samples were taken from one composite sample</w:t>
      </w:r>
      <w:r w:rsidR="002653BB">
        <w:t>,</w:t>
      </w:r>
      <w:r w:rsidR="00767055">
        <w:t xml:space="preserve"> and </w:t>
      </w:r>
      <w:r w:rsidR="00B91CC8">
        <w:t xml:space="preserve">processed and </w:t>
      </w:r>
      <w:r w:rsidR="00767055">
        <w:t xml:space="preserve">stored according to the </w:t>
      </w:r>
      <w:r w:rsidR="00767055" w:rsidRPr="00AE02D4">
        <w:t>Australian Water Quality Centre</w:t>
      </w:r>
      <w:r w:rsidR="00767055">
        <w:t>’s (AWQC’s) requirements for the parameters</w:t>
      </w:r>
      <w:r w:rsidR="00CA0EFC">
        <w:t>:</w:t>
      </w:r>
      <w:r w:rsidR="00767055" w:rsidRPr="00AE02D4">
        <w:t xml:space="preserve"> reactive silica</w:t>
      </w:r>
      <w:r w:rsidR="00CA0EFC">
        <w:t>;</w:t>
      </w:r>
      <w:r w:rsidR="00767055" w:rsidRPr="00AE02D4">
        <w:t xml:space="preserve"> </w:t>
      </w:r>
      <w:r w:rsidR="009E2483">
        <w:t>total phosphorus</w:t>
      </w:r>
      <w:r w:rsidR="00CA0EFC">
        <w:t>;</w:t>
      </w:r>
      <w:r w:rsidR="00767055" w:rsidRPr="00AE02D4">
        <w:t xml:space="preserve"> oxidised nitro</w:t>
      </w:r>
      <w:r w:rsidR="009E2483">
        <w:t>gen</w:t>
      </w:r>
      <w:r w:rsidR="00CA0EFC">
        <w:t>;</w:t>
      </w:r>
      <w:r w:rsidR="009E2483">
        <w:t xml:space="preserve"> </w:t>
      </w:r>
      <w:r w:rsidR="00767055">
        <w:t>total Kjeldahl nitrogen</w:t>
      </w:r>
      <w:r w:rsidR="00CA0EFC">
        <w:t>;</w:t>
      </w:r>
      <w:r w:rsidR="00B91CC8">
        <w:t xml:space="preserve"> </w:t>
      </w:r>
      <w:r w:rsidR="009E2483">
        <w:t>suspended solids</w:t>
      </w:r>
      <w:r w:rsidR="00CA0EFC">
        <w:t>;</w:t>
      </w:r>
      <w:r w:rsidR="009E2483">
        <w:t xml:space="preserve"> volatile suspended solids</w:t>
      </w:r>
      <w:r w:rsidR="00CA0EFC">
        <w:t>;</w:t>
      </w:r>
      <w:r w:rsidR="009E2483">
        <w:t xml:space="preserve"> </w:t>
      </w:r>
      <w:r w:rsidR="00B91CC8">
        <w:t>chlorophyll a and b concentrations</w:t>
      </w:r>
      <w:r w:rsidR="00CA0EFC">
        <w:t>;</w:t>
      </w:r>
      <w:r w:rsidR="00767055" w:rsidRPr="00AE02D4">
        <w:t xml:space="preserve"> and phytoplankton identification and counts</w:t>
      </w:r>
      <w:r w:rsidR="00767055">
        <w:t>.</w:t>
      </w:r>
      <w:r w:rsidR="00F554D2">
        <w:t xml:space="preserve"> </w:t>
      </w:r>
      <w:r w:rsidR="00525ECF" w:rsidRPr="00AE02D4">
        <w:t xml:space="preserve">The total volume of the </w:t>
      </w:r>
      <w:r w:rsidR="00767055">
        <w:t xml:space="preserve">second </w:t>
      </w:r>
      <w:r w:rsidR="00525ECF" w:rsidRPr="00AE02D4">
        <w:t xml:space="preserve">composite sample </w:t>
      </w:r>
      <w:r w:rsidR="00767055">
        <w:t>was</w:t>
      </w:r>
      <w:r w:rsidR="00525ECF" w:rsidRPr="00AE02D4">
        <w:t xml:space="preserve"> concentrated to </w:t>
      </w:r>
      <w:r w:rsidR="00525ECF" w:rsidRPr="0083322B">
        <w:t xml:space="preserve">ca 50 </w:t>
      </w:r>
      <w:r w:rsidR="0083322B">
        <w:t>mL</w:t>
      </w:r>
      <w:r w:rsidR="00657F56" w:rsidRPr="0083322B">
        <w:t xml:space="preserve"> </w:t>
      </w:r>
      <w:r w:rsidR="00525ECF" w:rsidRPr="00AE02D4">
        <w:t>by filtering through a 3</w:t>
      </w:r>
      <w:r w:rsidR="00767055">
        <w:t>0</w:t>
      </w:r>
      <w:r w:rsidR="00525ECF" w:rsidRPr="00AE02D4">
        <w:t xml:space="preserve"> </w:t>
      </w:r>
      <w:proofErr w:type="spellStart"/>
      <w:r w:rsidR="00525ECF" w:rsidRPr="00AE02D4">
        <w:t>μm</w:t>
      </w:r>
      <w:proofErr w:type="spellEnd"/>
      <w:r w:rsidR="00525ECF" w:rsidRPr="00AE02D4">
        <w:t xml:space="preserve"> net. Concentrated samples </w:t>
      </w:r>
      <w:r w:rsidR="00767055">
        <w:t>were</w:t>
      </w:r>
      <w:r w:rsidR="00525ECF" w:rsidRPr="00AE02D4">
        <w:t xml:space="preserve"> then transferred to a 200 mL jar and preserved with 70</w:t>
      </w:r>
      <w:r w:rsidR="00D42969">
        <w:t>%</w:t>
      </w:r>
      <w:r w:rsidR="001025AF" w:rsidRPr="00AE02D4">
        <w:t xml:space="preserve"> </w:t>
      </w:r>
      <w:r w:rsidR="00525ECF" w:rsidRPr="00AE02D4">
        <w:t xml:space="preserve">ethanol. </w:t>
      </w:r>
      <w:r w:rsidR="001A052F">
        <w:t xml:space="preserve">Additionally, to assist with species identification, at each site, a highly concentrated qualitative zooplankton sample was taken using a </w:t>
      </w:r>
      <w:r w:rsidR="001A052F" w:rsidRPr="00AE02D4">
        <w:t xml:space="preserve">35 </w:t>
      </w:r>
      <w:proofErr w:type="spellStart"/>
      <w:r w:rsidR="001A052F" w:rsidRPr="00AE02D4">
        <w:t>μm</w:t>
      </w:r>
      <w:proofErr w:type="spellEnd"/>
      <w:r w:rsidR="001A052F">
        <w:t xml:space="preserve"> plankton</w:t>
      </w:r>
      <w:r w:rsidR="001A052F" w:rsidRPr="00AE02D4">
        <w:t xml:space="preserve"> net</w:t>
      </w:r>
      <w:r w:rsidR="001A052F">
        <w:t>. At the same location</w:t>
      </w:r>
      <w:r w:rsidR="001A052F" w:rsidRPr="00D97BA5">
        <w:t xml:space="preserve">, </w:t>
      </w:r>
      <w:r w:rsidR="001A052F" w:rsidRPr="00C06F7F">
        <w:rPr>
          <w:i/>
        </w:rPr>
        <w:t>in situ</w:t>
      </w:r>
      <w:r w:rsidR="001A052F">
        <w:t xml:space="preserve"> </w:t>
      </w:r>
      <w:r w:rsidR="001A052F" w:rsidRPr="00D97BA5">
        <w:t>measurements of dissolved oxygen, electrical conductivity, pH, turbidity and water temperature</w:t>
      </w:r>
      <w:r w:rsidR="001A052F">
        <w:t xml:space="preserve"> were conducted.</w:t>
      </w:r>
    </w:p>
    <w:p w14:paraId="63D09D12" w14:textId="61D451C7" w:rsidR="003A3295" w:rsidRDefault="001A052F" w:rsidP="00C64617">
      <w:r>
        <w:t>In the laboratory, q</w:t>
      </w:r>
      <w:r w:rsidR="00525ECF" w:rsidRPr="00AE02D4">
        <w:t xml:space="preserve">uantitative samples </w:t>
      </w:r>
      <w:r w:rsidR="0095691E">
        <w:t>were</w:t>
      </w:r>
      <w:r w:rsidR="00525ECF" w:rsidRPr="00AE02D4">
        <w:t xml:space="preserve"> inverted three times and a 1 mL sub-sample transferred into a </w:t>
      </w:r>
      <w:r w:rsidR="0087390B">
        <w:t>P</w:t>
      </w:r>
      <w:r w:rsidR="00525ECF" w:rsidRPr="00AE02D4">
        <w:t xml:space="preserve">yrex gridded Sedgewick-Rafter cell. The entire sub-sample </w:t>
      </w:r>
      <w:r w:rsidR="0095691E">
        <w:t>was</w:t>
      </w:r>
      <w:r w:rsidR="00525ECF" w:rsidRPr="00AE02D4">
        <w:t xml:space="preserve"> </w:t>
      </w:r>
      <w:r w:rsidR="009F30C3" w:rsidRPr="00AE02D4">
        <w:t>counted,</w:t>
      </w:r>
      <w:r w:rsidR="00525ECF" w:rsidRPr="00AE02D4">
        <w:t xml:space="preserve"> and zooplankton identified using a </w:t>
      </w:r>
      <w:r w:rsidR="00F554D2">
        <w:t>Leica</w:t>
      </w:r>
      <w:r w:rsidR="0087390B">
        <w:t xml:space="preserve"> </w:t>
      </w:r>
      <w:r w:rsidR="0087390B" w:rsidRPr="0087390B">
        <w:t>DM2500</w:t>
      </w:r>
      <w:r w:rsidR="00525ECF" w:rsidRPr="00AE02D4">
        <w:t xml:space="preserve"> compound microscope. The average number of zooplankton </w:t>
      </w:r>
      <w:r w:rsidR="0095691E">
        <w:t>was</w:t>
      </w:r>
      <w:r w:rsidR="00525ECF" w:rsidRPr="00AE02D4">
        <w:t xml:space="preserve"> calculated and expressed as ind</w:t>
      </w:r>
      <w:r w:rsidR="00414031">
        <w:t>.</w:t>
      </w:r>
      <w:r w:rsidR="00525ECF" w:rsidRPr="00AE02D4">
        <w:t>L</w:t>
      </w:r>
      <w:r w:rsidR="00525ECF" w:rsidRPr="008F61D1">
        <w:rPr>
          <w:vertAlign w:val="superscript"/>
        </w:rPr>
        <w:t>-</w:t>
      </w:r>
      <w:r w:rsidR="00414031">
        <w:rPr>
          <w:vertAlign w:val="superscript"/>
        </w:rPr>
        <w:t xml:space="preserve">1 </w:t>
      </w:r>
      <w:r w:rsidR="00414031" w:rsidRPr="00414031">
        <w:t>(</w:t>
      </w:r>
      <w:r w:rsidR="00444D2C">
        <w:rPr>
          <w:rFonts w:cstheme="minorHAnsi"/>
        </w:rPr>
        <w:t>±</w:t>
      </w:r>
      <w:r w:rsidR="00444D2C">
        <w:t xml:space="preserve"> SE</w:t>
      </w:r>
      <w:r w:rsidR="00525ECF" w:rsidRPr="00AE02D4">
        <w:t xml:space="preserve">). </w:t>
      </w:r>
      <w:r w:rsidR="003A3295">
        <w:t>Differences in the total abundance (ind.L</w:t>
      </w:r>
      <w:r w:rsidR="003A3295">
        <w:rPr>
          <w:vertAlign w:val="superscript"/>
        </w:rPr>
        <w:t>-1</w:t>
      </w:r>
      <w:r w:rsidR="003A3295">
        <w:t xml:space="preserve">) of zooplankton (rotifer, cladocerans and copepods only) between sites </w:t>
      </w:r>
      <w:r w:rsidR="00C579E0">
        <w:t>was</w:t>
      </w:r>
      <w:r w:rsidR="003A3295">
        <w:t xml:space="preserve"> analysed using a </w:t>
      </w:r>
      <w:r w:rsidR="00460F7C">
        <w:t>two-way</w:t>
      </w:r>
      <w:r w:rsidR="003A3295">
        <w:t xml:space="preserve"> </w:t>
      </w:r>
      <w:proofErr w:type="spellStart"/>
      <w:r w:rsidR="003A3295">
        <w:t>uni</w:t>
      </w:r>
      <w:proofErr w:type="spellEnd"/>
      <w:r w:rsidR="003A3295">
        <w:t xml:space="preserve">-variate PERMANOVA </w:t>
      </w:r>
      <w:r w:rsidR="00937CA2">
        <w:fldChar w:fldCharType="begin"/>
      </w:r>
      <w:r w:rsidR="00686BD8">
        <w:instrText xml:space="preserve"> ADDIN EN.CITE &lt;EndNote&gt;&lt;Cite&gt;&lt;Author&gt;Anderson&lt;/Author&gt;&lt;Year&gt;2008&lt;/Year&gt;&lt;RecNum&gt;21&lt;/RecNum&gt;&lt;DisplayText&gt;(Anderson et al. 2008)&lt;/DisplayText&gt;&lt;record&gt;&lt;rec-number&gt;21&lt;/rec-number&gt;&lt;foreign-keys&gt;&lt;key app="EN" db-id="0vxwdf2xirdsfnevar6x0drkz5zwfxpd9p0a" timestamp="0"&gt;21&lt;/key&gt;&lt;/foreign-keys&gt;&lt;ref-type name="Journal Article"&gt;17&lt;/ref-type&gt;&lt;contributors&gt;&lt;authors&gt;&lt;author&gt;Anderson, MJ&lt;/author&gt;&lt;author&gt;Gorley, R&lt;/author&gt;&lt;author&gt;Clarke, K PERMANOVA&lt;/author&gt;&lt;/authors&gt;&lt;/contributors&gt;&lt;titles&gt;&lt;title&gt;for PRIMER: Guide to software and statistical methods&lt;/title&gt;&lt;secondary-title&gt;PRIMER-E, Plymouth, UK&lt;/secondary-title&gt;&lt;/titles&gt;&lt;dates&gt;&lt;year&gt;2008&lt;/year&gt;&lt;/dates&gt;&lt;urls&gt;&lt;/urls&gt;&lt;/record&gt;&lt;/Cite&gt;&lt;/EndNote&gt;</w:instrText>
      </w:r>
      <w:r w:rsidR="00937CA2">
        <w:fldChar w:fldCharType="separate"/>
      </w:r>
      <w:r w:rsidR="00686BD8">
        <w:rPr>
          <w:noProof/>
        </w:rPr>
        <w:t>(</w:t>
      </w:r>
      <w:hyperlink w:anchor="_ENREF_3" w:tooltip="Anderson, 2008 #21" w:history="1">
        <w:r w:rsidR="00770E11">
          <w:rPr>
            <w:noProof/>
          </w:rPr>
          <w:t>Anderson et al. 2008</w:t>
        </w:r>
      </w:hyperlink>
      <w:r w:rsidR="00686BD8">
        <w:rPr>
          <w:noProof/>
        </w:rPr>
        <w:t>)</w:t>
      </w:r>
      <w:r w:rsidR="00937CA2">
        <w:fldChar w:fldCharType="end"/>
      </w:r>
      <w:r w:rsidR="00996847">
        <w:t xml:space="preserve">. </w:t>
      </w:r>
      <w:r w:rsidR="003A3295">
        <w:t>These analyses were performed on square-</w:t>
      </w:r>
      <w:proofErr w:type="spellStart"/>
      <w:r w:rsidR="003A3295">
        <w:t>root</w:t>
      </w:r>
      <w:proofErr w:type="spellEnd"/>
      <w:r w:rsidR="003A3295">
        <w:t xml:space="preserve"> transformed relative abundance data and </w:t>
      </w:r>
      <w:r w:rsidR="009014C4">
        <w:t>Bray-Curtis similarity</w:t>
      </w:r>
      <w:r w:rsidR="003A3295">
        <w:t xml:space="preserve"> matrices </w:t>
      </w:r>
      <w:r w:rsidR="00937CA2">
        <w:fldChar w:fldCharType="begin"/>
      </w:r>
      <w:r w:rsidR="00686BD8">
        <w:instrText xml:space="preserve"> ADDIN EN.CITE &lt;EndNote&gt;&lt;Cite&gt;&lt;Author&gt;Anderson&lt;/Author&gt;&lt;Year&gt;2008&lt;/Year&gt;&lt;RecNum&gt;21&lt;/RecNum&gt;&lt;DisplayText&gt;(Anderson et al. 2008)&lt;/DisplayText&gt;&lt;record&gt;&lt;rec-number&gt;21&lt;/rec-number&gt;&lt;foreign-keys&gt;&lt;key app="EN" db-id="0vxwdf2xirdsfnevar6x0drkz5zwfxpd9p0a" timestamp="0"&gt;21&lt;/key&gt;&lt;/foreign-keys&gt;&lt;ref-type name="Journal Article"&gt;17&lt;/ref-type&gt;&lt;contributors&gt;&lt;authors&gt;&lt;author&gt;Anderson, MJ&lt;/author&gt;&lt;author&gt;Gorley, R&lt;/author&gt;&lt;author&gt;Clarke, K PERMANOVA&lt;/author&gt;&lt;/authors&gt;&lt;/contributors&gt;&lt;titles&gt;&lt;title&gt;for PRIMER: Guide to software and statistical methods&lt;/title&gt;&lt;secondary-title&gt;PRIMER-E, Plymouth, UK&lt;/secondary-title&gt;&lt;/titles&gt;&lt;dates&gt;&lt;year&gt;2008&lt;/year&gt;&lt;/dates&gt;&lt;urls&gt;&lt;/urls&gt;&lt;/record&gt;&lt;/Cite&gt;&lt;/EndNote&gt;</w:instrText>
      </w:r>
      <w:r w:rsidR="00937CA2">
        <w:fldChar w:fldCharType="separate"/>
      </w:r>
      <w:r w:rsidR="00686BD8">
        <w:rPr>
          <w:noProof/>
        </w:rPr>
        <w:t>(</w:t>
      </w:r>
      <w:hyperlink w:anchor="_ENREF_3" w:tooltip="Anderson, 2008 #21" w:history="1">
        <w:r w:rsidR="00770E11">
          <w:rPr>
            <w:noProof/>
          </w:rPr>
          <w:t>Anderson et al. 2008</w:t>
        </w:r>
      </w:hyperlink>
      <w:r w:rsidR="00686BD8">
        <w:rPr>
          <w:noProof/>
        </w:rPr>
        <w:t>)</w:t>
      </w:r>
      <w:r w:rsidR="00937CA2">
        <w:fldChar w:fldCharType="end"/>
      </w:r>
      <w:r w:rsidR="003A3295">
        <w:t xml:space="preserve">. </w:t>
      </w:r>
      <w:proofErr w:type="spellStart"/>
      <w:r w:rsidR="003A3295">
        <w:t>Spati</w:t>
      </w:r>
      <w:r>
        <w:t>o</w:t>
      </w:r>
      <w:proofErr w:type="spellEnd"/>
      <w:r>
        <w:t>-temporal</w:t>
      </w:r>
      <w:r w:rsidR="003A3295">
        <w:t xml:space="preserve"> variability in zooplankton community structure (species identity and abundance) among sites and across </w:t>
      </w:r>
      <w:r w:rsidR="009014C4">
        <w:t>t</w:t>
      </w:r>
      <w:r w:rsidR="003A3295">
        <w:t>rips was assessed graphically using multidimensional scaling (MDS)</w:t>
      </w:r>
      <w:r w:rsidR="009667DB">
        <w:t>.</w:t>
      </w:r>
      <w:r w:rsidR="005620AE">
        <w:t xml:space="preserve"> </w:t>
      </w:r>
      <w:r w:rsidR="003F694A">
        <w:t xml:space="preserve">All water quality variables were normalised and phytoplankton community structure fourth-root transformed. A </w:t>
      </w:r>
      <w:r>
        <w:t xml:space="preserve">two-way </w:t>
      </w:r>
      <w:r w:rsidR="003A3295">
        <w:t xml:space="preserve">multi-variate PERMANOVA was used to test for significant differences in community structure. These </w:t>
      </w:r>
      <w:r w:rsidR="003A3295">
        <w:lastRenderedPageBreak/>
        <w:t xml:space="preserve">analyses were performed on Bray-Curtis similarity matrices of </w:t>
      </w:r>
      <w:r w:rsidR="009014C4">
        <w:t>square</w:t>
      </w:r>
      <w:r w:rsidR="003A3295">
        <w:t>-</w:t>
      </w:r>
      <w:proofErr w:type="spellStart"/>
      <w:r w:rsidR="003A3295">
        <w:t>root</w:t>
      </w:r>
      <w:proofErr w:type="spellEnd"/>
      <w:r w:rsidR="003A3295">
        <w:t xml:space="preserve"> transformed relative abundance data (ind.L</w:t>
      </w:r>
      <w:r w:rsidR="003A3295">
        <w:rPr>
          <w:vertAlign w:val="superscript"/>
        </w:rPr>
        <w:t>-1</w:t>
      </w:r>
      <w:r w:rsidR="003A3295">
        <w:t xml:space="preserve">). The low number of samples collected for these analyses resulted in low numbers of unique permutations for both sets of analysis, and thus, Monte-Carlo </w:t>
      </w:r>
      <w:r w:rsidR="003A3295">
        <w:rPr>
          <w:i/>
        </w:rPr>
        <w:t>p</w:t>
      </w:r>
      <w:r w:rsidR="003A3295">
        <w:t xml:space="preserve">-values are presented and a α=0.05 was retained (Anderson </w:t>
      </w:r>
      <w:r w:rsidR="003A3295">
        <w:rPr>
          <w:i/>
        </w:rPr>
        <w:t>et al</w:t>
      </w:r>
      <w:r w:rsidR="003A3295">
        <w:t xml:space="preserve"> 2008). </w:t>
      </w:r>
      <w:r w:rsidR="005C0AA1">
        <w:t xml:space="preserve">Pairwise comparisons of community structure and zooplankton abundance between sites within trips were also conducted. </w:t>
      </w:r>
      <w:r w:rsidR="003A3295">
        <w:t>When significant differences occurred between pairwise comparisons of community structure, a similarity percentages (SIMPER) analysis was undertaken to identify species contributing to these differences. A 40</w:t>
      </w:r>
      <w:r w:rsidR="00D42969">
        <w:t>%</w:t>
      </w:r>
      <w:r w:rsidR="001025AF">
        <w:t xml:space="preserve"> </w:t>
      </w:r>
      <w:r w:rsidR="003A3295">
        <w:t>cumulative contribution cut-off was applied.</w:t>
      </w:r>
      <w:r w:rsidR="006A2D4F">
        <w:t xml:space="preserve"> </w:t>
      </w:r>
    </w:p>
    <w:p w14:paraId="733AE431" w14:textId="1D19BD55" w:rsidR="001A052F" w:rsidRDefault="001A052F" w:rsidP="00C64617">
      <w:r w:rsidRPr="00D97BA5">
        <w:t xml:space="preserve">On each sampling occasion at each site, </w:t>
      </w:r>
      <w:r>
        <w:t xml:space="preserve">cross-sectional </w:t>
      </w:r>
      <w:r w:rsidRPr="00D97BA5">
        <w:t xml:space="preserve">velocity profiles </w:t>
      </w:r>
      <w:r>
        <w:t>were</w:t>
      </w:r>
      <w:r w:rsidRPr="00D97BA5">
        <w:t xml:space="preserve"> measured across </w:t>
      </w:r>
      <w:r>
        <w:t>five</w:t>
      </w:r>
      <w:r w:rsidRPr="00D97BA5">
        <w:t xml:space="preserve"> transects </w:t>
      </w:r>
      <w:r>
        <w:t xml:space="preserve">(separated by </w:t>
      </w:r>
      <w:r w:rsidR="009267C7">
        <w:t>200</w:t>
      </w:r>
      <w:r>
        <w:t xml:space="preserve"> m) </w:t>
      </w:r>
      <w:r w:rsidRPr="00D97BA5">
        <w:t xml:space="preserve">using a boat mounted </w:t>
      </w:r>
      <w:proofErr w:type="spellStart"/>
      <w:r w:rsidRPr="00D97BA5">
        <w:t>SonTek</w:t>
      </w:r>
      <w:proofErr w:type="spellEnd"/>
      <w:r w:rsidRPr="00D97BA5">
        <w:t xml:space="preserve"> River Surveyor M9 Acoustic Doppler Current Profiler (ADC</w:t>
      </w:r>
      <w:r>
        <w:t xml:space="preserve">P). ADCP measure the Doppler shift in acoustic signals as they are reflected </w:t>
      </w:r>
      <w:r w:rsidR="00802CFA">
        <w:t>off</w:t>
      </w:r>
      <w:r>
        <w:t xml:space="preserve"> suspended particles in the water column. Transducers on the unit send acoustic pulses vertically into the water column and, after a brief blackout period, begin recording pulses reflected from suspended particles, assuming that the velocity of suspended particles equates to fluid flow velocities</w:t>
      </w:r>
      <w:r w:rsidR="009B16A5">
        <w:t xml:space="preserve"> </w:t>
      </w:r>
      <w:r w:rsidR="00937CA2">
        <w:fldChar w:fldCharType="begin"/>
      </w:r>
      <w:r w:rsidR="00686BD8">
        <w:instrText xml:space="preserve"> ADDIN EN.CITE &lt;EndNote&gt;&lt;Cite&gt;&lt;Author&gt;Shields&lt;/Author&gt;&lt;Year&gt;2005&lt;/Year&gt;&lt;RecNum&gt;81&lt;/RecNum&gt;&lt;DisplayText&gt;(Shields and Rigby 2005)&lt;/DisplayText&gt;&lt;record&gt;&lt;rec-number&gt;81&lt;/rec-number&gt;&lt;foreign-keys&gt;&lt;key app="EN" db-id="0vxwdf2xirdsfnevar6x0drkz5zwfxpd9p0a" timestamp="1525660975"&gt;81&lt;/key&gt;&lt;/foreign-keys&gt;&lt;ref-type name="Journal Article"&gt;17&lt;/ref-type&gt;&lt;contributors&gt;&lt;authors&gt;&lt;author&gt;Shields, F. Douglas&lt;/author&gt;&lt;author&gt;Rigby, J. R.&lt;/author&gt;&lt;/authors&gt;&lt;/contributors&gt;&lt;titles&gt;&lt;title&gt;River Habitat Quality from River Velocities Measured Using Acoustic Doppler Current Profiler&lt;/title&gt;&lt;secondary-title&gt;Environmental Management&lt;/secondary-title&gt;&lt;/titles&gt;&lt;periodical&gt;&lt;full-title&gt;Environmental Management&lt;/full-title&gt;&lt;/periodical&gt;&lt;pages&gt;565-575&lt;/pages&gt;&lt;volume&gt;36&lt;/volume&gt;&lt;number&gt;4&lt;/number&gt;&lt;dates&gt;&lt;year&gt;2005&lt;/year&gt;&lt;pub-dates&gt;&lt;date&gt;October 01&lt;/date&gt;&lt;/pub-dates&gt;&lt;/dates&gt;&lt;isbn&gt;1432-1009&lt;/isbn&gt;&lt;label&gt;Shields2005&lt;/label&gt;&lt;work-type&gt;journal article&lt;/work-type&gt;&lt;urls&gt;&lt;related-urls&gt;&lt;url&gt;https://doi.org/10.1007/s00267-004-0292-6&lt;/url&gt;&lt;/related-urls&gt;&lt;/urls&gt;&lt;electronic-resource-num&gt;10.1007/s00267-004-0292-6&lt;/electronic-resource-num&gt;&lt;/record&gt;&lt;/Cite&gt;&lt;/EndNote&gt;</w:instrText>
      </w:r>
      <w:r w:rsidR="00937CA2">
        <w:fldChar w:fldCharType="separate"/>
      </w:r>
      <w:r w:rsidR="00686BD8">
        <w:rPr>
          <w:noProof/>
        </w:rPr>
        <w:t>(</w:t>
      </w:r>
      <w:hyperlink w:anchor="_ENREF_40" w:tooltip="Shields, 2005 #81" w:history="1">
        <w:r w:rsidR="00770E11">
          <w:rPr>
            <w:noProof/>
          </w:rPr>
          <w:t>Shields and Rigby 2005</w:t>
        </w:r>
      </w:hyperlink>
      <w:r w:rsidR="00686BD8">
        <w:rPr>
          <w:noProof/>
        </w:rPr>
        <w:t>)</w:t>
      </w:r>
      <w:r w:rsidR="00937CA2">
        <w:fldChar w:fldCharType="end"/>
      </w:r>
      <w:r>
        <w:t>. The water column is divided into depth ‘cells’ and the instrument uses the speed of sound in water to group reflected signals from given depth cells. Data, including water depth, heading, echo intensity and velocity are recorded at intervals of ~1 second and are used to produce measures of mean velocity for each depth cell. The ADCP unit was</w:t>
      </w:r>
      <w:r w:rsidRPr="00D97BA5">
        <w:t xml:space="preserve"> mounted on the gunwale of the boat and transects driven across a river reach to generate cross-s</w:t>
      </w:r>
      <w:r>
        <w:t xml:space="preserve">ectional flow velocity profiles. </w:t>
      </w:r>
    </w:p>
    <w:p w14:paraId="343F425C" w14:textId="32CB85ED" w:rsidR="00460A4D" w:rsidRDefault="00770E11" w:rsidP="002B560F">
      <w:pPr>
        <w:pStyle w:val="Heading2"/>
      </w:pPr>
      <w:bookmarkStart w:id="51" w:name="_Toc515293713"/>
      <w:bookmarkStart w:id="52" w:name="OLE_LINK1"/>
      <w:bookmarkStart w:id="53" w:name="OLE_LINK2"/>
      <w:r>
        <w:t>4</w:t>
      </w:r>
      <w:r w:rsidR="005E0518">
        <w:t xml:space="preserve">.3 </w:t>
      </w:r>
      <w:r w:rsidR="00512D11">
        <w:t>Results and e</w:t>
      </w:r>
      <w:r w:rsidR="00460A4D">
        <w:t>valuation</w:t>
      </w:r>
      <w:bookmarkEnd w:id="51"/>
    </w:p>
    <w:p w14:paraId="158BC3F4" w14:textId="05B43E85" w:rsidR="00F11907" w:rsidRDefault="00770E11" w:rsidP="002B560F">
      <w:pPr>
        <w:pStyle w:val="Heading3"/>
      </w:pPr>
      <w:bookmarkStart w:id="54" w:name="_Toc515293714"/>
      <w:r>
        <w:t>4</w:t>
      </w:r>
      <w:r w:rsidR="005E0518">
        <w:t xml:space="preserve">.3.1 </w:t>
      </w:r>
      <w:r w:rsidR="00011007">
        <w:t>H</w:t>
      </w:r>
      <w:r w:rsidR="00460A4D">
        <w:t xml:space="preserve">ydrology </w:t>
      </w:r>
      <w:r w:rsidR="00F72874">
        <w:t>and hydraulics</w:t>
      </w:r>
      <w:bookmarkEnd w:id="54"/>
    </w:p>
    <w:p w14:paraId="00292E9D" w14:textId="6AB05DAC" w:rsidR="009C4F3F" w:rsidRDefault="009C4F3F" w:rsidP="00D74924">
      <w:bookmarkStart w:id="55" w:name="_Ref485281762"/>
      <w:r w:rsidRPr="009C4F3F">
        <w:t xml:space="preserve">During sampling in March 2017, </w:t>
      </w:r>
      <w:r w:rsidR="00FE0EDF">
        <w:t>discharge at Lock 10 ranged 6</w:t>
      </w:r>
      <w:r w:rsidR="00512D11">
        <w:t>,</w:t>
      </w:r>
      <w:r w:rsidR="00FE0EDF">
        <w:t>646</w:t>
      </w:r>
      <w:r w:rsidR="00FE0EDF">
        <w:rPr>
          <w:rFonts w:cstheme="minorHAnsi"/>
        </w:rPr>
        <w:t>–</w:t>
      </w:r>
      <w:r w:rsidR="00FE0EDF">
        <w:t>6</w:t>
      </w:r>
      <w:r w:rsidR="00512D11">
        <w:t>,</w:t>
      </w:r>
      <w:r w:rsidR="00FE0EDF">
        <w:t>600</w:t>
      </w:r>
      <w:r w:rsidR="00D26648">
        <w:t xml:space="preserve"> ML.day</w:t>
      </w:r>
      <w:r w:rsidR="00D26648">
        <w:rPr>
          <w:vertAlign w:val="superscript"/>
        </w:rPr>
        <w:t>-1</w:t>
      </w:r>
      <w:r w:rsidR="00FE0EDF">
        <w:t xml:space="preserve">, and </w:t>
      </w:r>
      <w:r w:rsidRPr="009C4F3F">
        <w:t>a low proportion (≤ 6.7</w:t>
      </w:r>
      <w:r w:rsidR="00D42969">
        <w:t>%</w:t>
      </w:r>
      <w:r w:rsidR="001025AF" w:rsidRPr="009C4F3F">
        <w:t xml:space="preserve">) </w:t>
      </w:r>
      <w:r w:rsidRPr="009C4F3F">
        <w:t xml:space="preserve">of </w:t>
      </w:r>
      <w:r w:rsidR="00FE0EDF">
        <w:t>this</w:t>
      </w:r>
      <w:r w:rsidRPr="009C4F3F">
        <w:t xml:space="preserve"> flow was being diverted into Lake Victoria via Frenchman’s Creek (Figure 7 and Table </w:t>
      </w:r>
      <w:r w:rsidR="00615413">
        <w:t>4</w:t>
      </w:r>
      <w:r w:rsidRPr="009C4F3F">
        <w:t xml:space="preserve">). Mean cross-transect water velocity was greater at </w:t>
      </w:r>
      <w:r w:rsidR="00E342A8" w:rsidRPr="000B1D61">
        <w:rPr>
          <w:i/>
        </w:rPr>
        <w:t>below Lock 8</w:t>
      </w:r>
      <w:r w:rsidRPr="009C4F3F">
        <w:t xml:space="preserve"> (</w:t>
      </w:r>
      <w:r w:rsidRPr="00512D11">
        <w:t xml:space="preserve">0.22 </w:t>
      </w:r>
      <w:r w:rsidR="001D71A4" w:rsidRPr="00512D11">
        <w:rPr>
          <w:rFonts w:ascii="Calibri" w:hAnsi="Calibri" w:cs="Calibri"/>
        </w:rPr>
        <w:t>±</w:t>
      </w:r>
      <w:r w:rsidR="00512D11" w:rsidRPr="00512D11">
        <w:rPr>
          <w:rFonts w:ascii="Calibri" w:hAnsi="Calibri" w:cs="Calibri"/>
        </w:rPr>
        <w:t xml:space="preserve"> </w:t>
      </w:r>
      <w:r w:rsidRPr="00512D11">
        <w:t xml:space="preserve">0.0091 (SE) </w:t>
      </w:r>
      <w:r w:rsidR="00016FF6">
        <w:t xml:space="preserve">       </w:t>
      </w:r>
      <w:r w:rsidRPr="00512D11">
        <w:t>m.s</w:t>
      </w:r>
      <w:r w:rsidR="00412524">
        <w:rPr>
          <w:vertAlign w:val="superscript"/>
        </w:rPr>
        <w:t>-</w:t>
      </w:r>
      <w:r w:rsidR="00C6016F" w:rsidRPr="00512D11">
        <w:rPr>
          <w:vertAlign w:val="superscript"/>
        </w:rPr>
        <w:t>1</w:t>
      </w:r>
      <w:r w:rsidRPr="00512D11">
        <w:t xml:space="preserve">) than </w:t>
      </w:r>
      <w:r w:rsidR="00E342A8" w:rsidRPr="000B1D61">
        <w:rPr>
          <w:i/>
        </w:rPr>
        <w:t>above Frenchman’s Creek</w:t>
      </w:r>
      <w:r w:rsidRPr="00512D11">
        <w:t xml:space="preserve"> (0.15 </w:t>
      </w:r>
      <w:r w:rsidR="001D71A4" w:rsidRPr="00512D11">
        <w:rPr>
          <w:rFonts w:ascii="Calibri" w:hAnsi="Calibri" w:cs="Calibri"/>
        </w:rPr>
        <w:t>±</w:t>
      </w:r>
      <w:r w:rsidRPr="00512D11">
        <w:t xml:space="preserve"> 0.0016 (SE) m.s</w:t>
      </w:r>
      <w:r w:rsidR="00C6016F" w:rsidRPr="00512D11">
        <w:rPr>
          <w:vertAlign w:val="superscript"/>
        </w:rPr>
        <w:t>-1</w:t>
      </w:r>
      <w:r w:rsidRPr="00512D11">
        <w:t xml:space="preserve">) despite discharge at </w:t>
      </w:r>
      <w:r w:rsidR="00E342A8" w:rsidRPr="0060289C">
        <w:rPr>
          <w:i/>
        </w:rPr>
        <w:t>below Lock 8</w:t>
      </w:r>
      <w:r w:rsidRPr="00512D11">
        <w:t xml:space="preserve"> (6</w:t>
      </w:r>
      <w:r w:rsidR="00512D11">
        <w:t>,</w:t>
      </w:r>
      <w:r w:rsidRPr="00512D11">
        <w:t>215 ML.day</w:t>
      </w:r>
      <w:r w:rsidR="00C6016F" w:rsidRPr="00512D11">
        <w:rPr>
          <w:vertAlign w:val="superscript"/>
        </w:rPr>
        <w:t>-1</w:t>
      </w:r>
      <w:r w:rsidRPr="00512D11">
        <w:t xml:space="preserve">) being lower than at </w:t>
      </w:r>
      <w:r w:rsidR="00E342A8" w:rsidRPr="00FF0BAA">
        <w:rPr>
          <w:i/>
        </w:rPr>
        <w:t>above Frenchman’s Creek</w:t>
      </w:r>
      <w:r w:rsidRPr="00512D11">
        <w:t xml:space="preserve"> (6</w:t>
      </w:r>
      <w:r w:rsidR="00512D11">
        <w:t>,</w:t>
      </w:r>
      <w:r w:rsidRPr="00512D11">
        <w:t>660 ML.day</w:t>
      </w:r>
      <w:r w:rsidR="00C6016F" w:rsidRPr="00512D11">
        <w:rPr>
          <w:vertAlign w:val="superscript"/>
        </w:rPr>
        <w:t>-1</w:t>
      </w:r>
      <w:r w:rsidRPr="00512D11">
        <w:t xml:space="preserve">). This </w:t>
      </w:r>
      <w:r w:rsidR="00512D11">
        <w:t>was</w:t>
      </w:r>
      <w:r w:rsidRPr="00512D11">
        <w:t xml:space="preserve"> due to a lower mean total cross-sectional area at </w:t>
      </w:r>
      <w:r w:rsidR="00E342A8" w:rsidRPr="0060289C">
        <w:rPr>
          <w:i/>
        </w:rPr>
        <w:t>below Lock 8</w:t>
      </w:r>
      <w:r w:rsidRPr="00512D11">
        <w:t xml:space="preserve"> (321 </w:t>
      </w:r>
      <w:r w:rsidR="001D71A4" w:rsidRPr="00512D11">
        <w:rPr>
          <w:rFonts w:ascii="Calibri" w:hAnsi="Calibri" w:cs="Calibri"/>
        </w:rPr>
        <w:t>±</w:t>
      </w:r>
      <w:r w:rsidRPr="00512D11">
        <w:t xml:space="preserve"> 15 (SE) m</w:t>
      </w:r>
      <w:r w:rsidR="00C6016F" w:rsidRPr="00512D11">
        <w:t>²</w:t>
      </w:r>
      <w:r w:rsidRPr="00512D11">
        <w:t xml:space="preserve">) than at </w:t>
      </w:r>
      <w:r w:rsidR="00E342A8" w:rsidRPr="00FF0BAA">
        <w:rPr>
          <w:i/>
        </w:rPr>
        <w:t>above Frenchman’s Creek</w:t>
      </w:r>
      <w:r w:rsidRPr="00512D11">
        <w:t xml:space="preserve"> (537 </w:t>
      </w:r>
      <w:r w:rsidR="001D71A4" w:rsidRPr="00512D11">
        <w:rPr>
          <w:rFonts w:ascii="Calibri" w:hAnsi="Calibri" w:cs="Calibri"/>
        </w:rPr>
        <w:t>±</w:t>
      </w:r>
      <w:r w:rsidRPr="00512D11">
        <w:t xml:space="preserve"> 3.8 (SE) m</w:t>
      </w:r>
      <w:r w:rsidR="00C6016F" w:rsidRPr="00512D11">
        <w:t>²</w:t>
      </w:r>
      <w:r w:rsidRPr="00512D11">
        <w:t xml:space="preserve">) (Table </w:t>
      </w:r>
      <w:r w:rsidR="00615413">
        <w:t>5</w:t>
      </w:r>
      <w:r w:rsidRPr="00512D11">
        <w:t xml:space="preserve">). A combination </w:t>
      </w:r>
      <w:r w:rsidRPr="009C4F3F">
        <w:t>of flows of up to 3</w:t>
      </w:r>
      <w:r w:rsidR="00512D11">
        <w:t>,</w:t>
      </w:r>
      <w:r w:rsidRPr="009C4F3F">
        <w:t>014 ML.</w:t>
      </w:r>
      <w:r w:rsidRPr="00512D11">
        <w:t>day</w:t>
      </w:r>
      <w:r w:rsidR="00C6016F" w:rsidRPr="00512D11">
        <w:rPr>
          <w:vertAlign w:val="superscript"/>
        </w:rPr>
        <w:t>-1</w:t>
      </w:r>
      <w:r w:rsidR="00512D11">
        <w:rPr>
          <w:vertAlign w:val="superscript"/>
        </w:rPr>
        <w:t xml:space="preserve"> </w:t>
      </w:r>
      <w:r w:rsidRPr="00512D11">
        <w:t xml:space="preserve">from </w:t>
      </w:r>
      <w:r w:rsidRPr="009C4F3F">
        <w:t>Rufus River (between 30 and 35</w:t>
      </w:r>
      <w:r w:rsidR="00D42969">
        <w:t>%</w:t>
      </w:r>
      <w:r w:rsidR="001025AF" w:rsidRPr="009C4F3F">
        <w:t xml:space="preserve"> </w:t>
      </w:r>
      <w:r w:rsidRPr="009C4F3F">
        <w:t xml:space="preserve">of flows into South Australia) (Figure 7 and Table 5), in addition to </w:t>
      </w:r>
      <w:r w:rsidR="00A3387D">
        <w:t xml:space="preserve">a </w:t>
      </w:r>
      <w:r w:rsidR="00512D11">
        <w:t>l</w:t>
      </w:r>
      <w:r w:rsidR="00A00BBB">
        <w:t xml:space="preserve">ower </w:t>
      </w:r>
      <w:r w:rsidRPr="009C4F3F">
        <w:t xml:space="preserve">mean total cross-section area at </w:t>
      </w:r>
      <w:r w:rsidR="00E342A8" w:rsidRPr="0060289C">
        <w:rPr>
          <w:i/>
        </w:rPr>
        <w:t>below Lock 7</w:t>
      </w:r>
      <w:r w:rsidRPr="00512D11">
        <w:t xml:space="preserve"> (269 </w:t>
      </w:r>
      <w:r w:rsidR="001D71A4" w:rsidRPr="00512D11">
        <w:rPr>
          <w:rFonts w:ascii="Calibri" w:hAnsi="Calibri" w:cs="Calibri"/>
        </w:rPr>
        <w:t xml:space="preserve">± </w:t>
      </w:r>
      <w:r w:rsidRPr="00512D11">
        <w:t>4.3 (SE) m</w:t>
      </w:r>
      <w:r w:rsidR="00C6016F" w:rsidRPr="00512D11">
        <w:t>²</w:t>
      </w:r>
      <w:r w:rsidRPr="00512D11">
        <w:t xml:space="preserve">) than </w:t>
      </w:r>
      <w:r w:rsidR="00E342A8" w:rsidRPr="00FF0BAA">
        <w:rPr>
          <w:i/>
        </w:rPr>
        <w:t>below Lock 8</w:t>
      </w:r>
      <w:r w:rsidRPr="00512D11">
        <w:t xml:space="preserve">, </w:t>
      </w:r>
      <w:r w:rsidR="00A3387D">
        <w:t xml:space="preserve">resulted in a greater </w:t>
      </w:r>
      <w:r w:rsidRPr="00512D11">
        <w:t xml:space="preserve">mean cross-transect water velocity at </w:t>
      </w:r>
      <w:r w:rsidR="00A020BC" w:rsidRPr="00FF0BAA">
        <w:rPr>
          <w:i/>
        </w:rPr>
        <w:t>be</w:t>
      </w:r>
      <w:r w:rsidR="00E342A8" w:rsidRPr="00FF0BAA">
        <w:rPr>
          <w:i/>
        </w:rPr>
        <w:t>low Lock 7</w:t>
      </w:r>
      <w:r w:rsidRPr="00512D11">
        <w:t xml:space="preserve"> (0.35 </w:t>
      </w:r>
      <w:r w:rsidR="001D71A4" w:rsidRPr="00512D11">
        <w:rPr>
          <w:rFonts w:ascii="Calibri" w:hAnsi="Calibri" w:cs="Calibri"/>
        </w:rPr>
        <w:t xml:space="preserve">± </w:t>
      </w:r>
      <w:r w:rsidRPr="00512D11">
        <w:t>0.0049 (SE) m.s</w:t>
      </w:r>
      <w:r w:rsidR="00C6016F" w:rsidRPr="00512D11">
        <w:rPr>
          <w:vertAlign w:val="superscript"/>
        </w:rPr>
        <w:t>-1</w:t>
      </w:r>
      <w:r w:rsidRPr="00512D11">
        <w:t xml:space="preserve">) than </w:t>
      </w:r>
      <w:r w:rsidR="00E342A8" w:rsidRPr="00FF0BAA">
        <w:rPr>
          <w:i/>
        </w:rPr>
        <w:t>below Lock 8</w:t>
      </w:r>
      <w:r w:rsidRPr="00512D11">
        <w:t xml:space="preserve"> (0.22 </w:t>
      </w:r>
      <w:r w:rsidR="001D71A4" w:rsidRPr="00512D11">
        <w:rPr>
          <w:rFonts w:ascii="Calibri" w:hAnsi="Calibri" w:cs="Calibri"/>
        </w:rPr>
        <w:t>±</w:t>
      </w:r>
      <w:r w:rsidRPr="00512D11">
        <w:t xml:space="preserve"> 0.0091 (SE) m.s</w:t>
      </w:r>
      <w:r w:rsidR="00C6016F" w:rsidRPr="00512D11">
        <w:rPr>
          <w:vertAlign w:val="superscript"/>
        </w:rPr>
        <w:t>-1</w:t>
      </w:r>
      <w:r w:rsidRPr="00512D11">
        <w:t>)</w:t>
      </w:r>
      <w:r w:rsidR="00512D11">
        <w:t xml:space="preserve"> </w:t>
      </w:r>
      <w:r w:rsidRPr="00512D11">
        <w:t xml:space="preserve">(Table </w:t>
      </w:r>
      <w:r w:rsidR="006E79B9">
        <w:t>5</w:t>
      </w:r>
      <w:r w:rsidRPr="00512D11">
        <w:t>).</w:t>
      </w:r>
    </w:p>
    <w:p w14:paraId="0ABB7ACA" w14:textId="0DF74D2F" w:rsidR="004A2BD6" w:rsidRDefault="004A2BD6" w:rsidP="004A2BD6">
      <w:pPr>
        <w:pStyle w:val="Caption"/>
        <w:keepNext/>
      </w:pPr>
      <w:r>
        <w:t xml:space="preserve">Table </w:t>
      </w:r>
      <w:r w:rsidR="004B0C73">
        <w:rPr>
          <w:noProof/>
        </w:rPr>
        <w:fldChar w:fldCharType="begin"/>
      </w:r>
      <w:r w:rsidR="004B0C73">
        <w:rPr>
          <w:noProof/>
        </w:rPr>
        <w:instrText xml:space="preserve"> SEQ Table \* ARABIC </w:instrText>
      </w:r>
      <w:r w:rsidR="004B0C73">
        <w:rPr>
          <w:noProof/>
        </w:rPr>
        <w:fldChar w:fldCharType="separate"/>
      </w:r>
      <w:r w:rsidR="000C582B">
        <w:rPr>
          <w:noProof/>
        </w:rPr>
        <w:t>4</w:t>
      </w:r>
      <w:r w:rsidR="004B0C73">
        <w:rPr>
          <w:noProof/>
        </w:rPr>
        <w:fldChar w:fldCharType="end"/>
      </w:r>
      <w:bookmarkEnd w:id="55"/>
      <w:r>
        <w:t xml:space="preserve">: Flow at Frenchman’s </w:t>
      </w:r>
      <w:r w:rsidR="00775C10">
        <w:t>Creek</w:t>
      </w:r>
      <w:r>
        <w:t xml:space="preserve">, Rufus </w:t>
      </w:r>
      <w:r w:rsidR="003A16BC">
        <w:t>River</w:t>
      </w:r>
      <w:r>
        <w:t xml:space="preserve">, </w:t>
      </w:r>
      <w:r w:rsidR="003A16BC">
        <w:t xml:space="preserve">Lock 10, </w:t>
      </w:r>
      <w:r>
        <w:t xml:space="preserve">Lock 9 and </w:t>
      </w:r>
      <w:r w:rsidR="00474021">
        <w:t>Lock 6</w:t>
      </w:r>
      <w:r w:rsidR="00820B17">
        <w:t xml:space="preserve"> (flow </w:t>
      </w:r>
      <w:r>
        <w:t xml:space="preserve">into South Australia) at time of zooplankton sampling during </w:t>
      </w:r>
      <w:r w:rsidR="00AB4808">
        <w:t>March and April</w:t>
      </w:r>
      <w:r>
        <w:t xml:space="preserve"> 2017.</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184"/>
        <w:gridCol w:w="1134"/>
        <w:gridCol w:w="1134"/>
        <w:gridCol w:w="1134"/>
        <w:gridCol w:w="1134"/>
        <w:gridCol w:w="992"/>
        <w:gridCol w:w="1560"/>
      </w:tblGrid>
      <w:tr w:rsidR="00DC77EE" w:rsidRPr="009607DD" w14:paraId="1EB71DBE" w14:textId="77777777" w:rsidTr="00D74924">
        <w:trPr>
          <w:trHeight w:val="291"/>
        </w:trPr>
        <w:tc>
          <w:tcPr>
            <w:tcW w:w="654" w:type="dxa"/>
            <w:vAlign w:val="center"/>
          </w:tcPr>
          <w:p w14:paraId="55DC1B83" w14:textId="77777777" w:rsidR="00DC77EE" w:rsidRPr="009607DD" w:rsidRDefault="00DC77EE" w:rsidP="00D74924">
            <w:pPr>
              <w:jc w:val="center"/>
              <w:rPr>
                <w:b/>
                <w:sz w:val="16"/>
                <w:szCs w:val="16"/>
              </w:rPr>
            </w:pPr>
          </w:p>
        </w:tc>
        <w:tc>
          <w:tcPr>
            <w:tcW w:w="1184" w:type="dxa"/>
            <w:vAlign w:val="center"/>
          </w:tcPr>
          <w:p w14:paraId="78185FA1" w14:textId="04959E93" w:rsidR="00DC77EE" w:rsidRDefault="00DC77EE" w:rsidP="00D74924">
            <w:pPr>
              <w:jc w:val="center"/>
              <w:rPr>
                <w:b/>
                <w:sz w:val="16"/>
                <w:szCs w:val="16"/>
              </w:rPr>
            </w:pPr>
            <w:r>
              <w:rPr>
                <w:b/>
                <w:sz w:val="16"/>
                <w:szCs w:val="16"/>
              </w:rPr>
              <w:t>Lock 10 (ML.day</w:t>
            </w:r>
            <w:r w:rsidRPr="00157F39">
              <w:rPr>
                <w:b/>
                <w:sz w:val="16"/>
                <w:szCs w:val="16"/>
                <w:vertAlign w:val="superscript"/>
              </w:rPr>
              <w:t>-1</w:t>
            </w:r>
            <w:r>
              <w:rPr>
                <w:b/>
                <w:sz w:val="16"/>
                <w:szCs w:val="16"/>
              </w:rPr>
              <w:t>)</w:t>
            </w:r>
          </w:p>
        </w:tc>
        <w:tc>
          <w:tcPr>
            <w:tcW w:w="1134" w:type="dxa"/>
            <w:vAlign w:val="center"/>
          </w:tcPr>
          <w:p w14:paraId="5A19AB08" w14:textId="7AF12AFD" w:rsidR="00DC77EE" w:rsidRPr="009607DD" w:rsidRDefault="00DC77EE" w:rsidP="00D74924">
            <w:pPr>
              <w:jc w:val="center"/>
              <w:rPr>
                <w:b/>
                <w:sz w:val="16"/>
                <w:szCs w:val="16"/>
              </w:rPr>
            </w:pPr>
            <w:r w:rsidRPr="009607DD">
              <w:rPr>
                <w:b/>
                <w:sz w:val="16"/>
                <w:szCs w:val="16"/>
              </w:rPr>
              <w:t xml:space="preserve">Frenchman’s Creek </w:t>
            </w:r>
            <w:r>
              <w:rPr>
                <w:b/>
                <w:sz w:val="16"/>
                <w:szCs w:val="16"/>
              </w:rPr>
              <w:t>(ML.day</w:t>
            </w:r>
            <w:r w:rsidRPr="00C06F7F">
              <w:rPr>
                <w:b/>
                <w:sz w:val="16"/>
                <w:szCs w:val="16"/>
                <w:vertAlign w:val="superscript"/>
              </w:rPr>
              <w:t>-1</w:t>
            </w:r>
            <w:r>
              <w:rPr>
                <w:b/>
                <w:sz w:val="16"/>
                <w:szCs w:val="16"/>
              </w:rPr>
              <w:t>)</w:t>
            </w:r>
          </w:p>
        </w:tc>
        <w:tc>
          <w:tcPr>
            <w:tcW w:w="1134" w:type="dxa"/>
            <w:vAlign w:val="center"/>
          </w:tcPr>
          <w:p w14:paraId="25C34260" w14:textId="766E51D8" w:rsidR="00DC77EE" w:rsidRDefault="00DC77EE" w:rsidP="00D74924">
            <w:pPr>
              <w:jc w:val="center"/>
              <w:rPr>
                <w:b/>
                <w:sz w:val="16"/>
                <w:szCs w:val="16"/>
              </w:rPr>
            </w:pPr>
            <w:r>
              <w:rPr>
                <w:b/>
                <w:sz w:val="16"/>
                <w:szCs w:val="16"/>
              </w:rPr>
              <w:t>Lock 9 (ML.day</w:t>
            </w:r>
            <w:r w:rsidRPr="00157F39">
              <w:rPr>
                <w:b/>
                <w:sz w:val="16"/>
                <w:szCs w:val="16"/>
                <w:vertAlign w:val="superscript"/>
              </w:rPr>
              <w:t>-1</w:t>
            </w:r>
            <w:r>
              <w:rPr>
                <w:b/>
                <w:sz w:val="16"/>
                <w:szCs w:val="16"/>
              </w:rPr>
              <w:t>)</w:t>
            </w:r>
          </w:p>
        </w:tc>
        <w:tc>
          <w:tcPr>
            <w:tcW w:w="1134" w:type="dxa"/>
            <w:vAlign w:val="center"/>
          </w:tcPr>
          <w:p w14:paraId="4ED62900" w14:textId="0146D33E" w:rsidR="00DC77EE" w:rsidRPr="009607DD" w:rsidRDefault="00DC77EE" w:rsidP="00D74924">
            <w:pPr>
              <w:jc w:val="center"/>
              <w:rPr>
                <w:b/>
                <w:sz w:val="16"/>
                <w:szCs w:val="16"/>
              </w:rPr>
            </w:pPr>
            <w:r w:rsidRPr="009607DD">
              <w:rPr>
                <w:b/>
                <w:sz w:val="16"/>
                <w:szCs w:val="16"/>
              </w:rPr>
              <w:t>Rufus River</w:t>
            </w:r>
            <w:r>
              <w:rPr>
                <w:b/>
                <w:sz w:val="16"/>
                <w:szCs w:val="16"/>
              </w:rPr>
              <w:t xml:space="preserve"> (ML.day</w:t>
            </w:r>
            <w:r w:rsidRPr="00157F39">
              <w:rPr>
                <w:b/>
                <w:sz w:val="16"/>
                <w:szCs w:val="16"/>
                <w:vertAlign w:val="superscript"/>
              </w:rPr>
              <w:t>-1</w:t>
            </w:r>
            <w:r>
              <w:rPr>
                <w:b/>
                <w:sz w:val="16"/>
                <w:szCs w:val="16"/>
              </w:rPr>
              <w:t>)</w:t>
            </w:r>
          </w:p>
        </w:tc>
        <w:tc>
          <w:tcPr>
            <w:tcW w:w="1134" w:type="dxa"/>
            <w:vAlign w:val="center"/>
          </w:tcPr>
          <w:p w14:paraId="739DEB90" w14:textId="1522AA19" w:rsidR="00DC77EE" w:rsidRDefault="00DC77EE" w:rsidP="00C10D8D">
            <w:pPr>
              <w:jc w:val="center"/>
              <w:rPr>
                <w:b/>
                <w:sz w:val="16"/>
                <w:szCs w:val="16"/>
              </w:rPr>
            </w:pPr>
            <w:r>
              <w:rPr>
                <w:b/>
                <w:sz w:val="16"/>
                <w:szCs w:val="16"/>
              </w:rPr>
              <w:t>Lock 6 (ML.day</w:t>
            </w:r>
            <w:r w:rsidRPr="00157F39">
              <w:rPr>
                <w:b/>
                <w:sz w:val="16"/>
                <w:szCs w:val="16"/>
                <w:vertAlign w:val="superscript"/>
              </w:rPr>
              <w:t>-1</w:t>
            </w:r>
            <w:r>
              <w:rPr>
                <w:b/>
                <w:sz w:val="16"/>
                <w:szCs w:val="16"/>
              </w:rPr>
              <w:t>)</w:t>
            </w:r>
          </w:p>
        </w:tc>
        <w:tc>
          <w:tcPr>
            <w:tcW w:w="992" w:type="dxa"/>
            <w:vAlign w:val="center"/>
          </w:tcPr>
          <w:p w14:paraId="4AA0A6A6" w14:textId="6DE439E0" w:rsidR="00DC77EE" w:rsidRDefault="00DC77EE" w:rsidP="00D74924">
            <w:pPr>
              <w:jc w:val="center"/>
              <w:rPr>
                <w:b/>
                <w:sz w:val="16"/>
                <w:szCs w:val="16"/>
              </w:rPr>
            </w:pPr>
            <w:r>
              <w:rPr>
                <w:b/>
                <w:sz w:val="16"/>
                <w:szCs w:val="16"/>
              </w:rPr>
              <w:t>Percent (%) of flows at Lock 6 from Rufus River</w:t>
            </w:r>
          </w:p>
        </w:tc>
        <w:tc>
          <w:tcPr>
            <w:tcW w:w="1560" w:type="dxa"/>
            <w:vAlign w:val="center"/>
          </w:tcPr>
          <w:p w14:paraId="10260C6B" w14:textId="678D45F0" w:rsidR="00DC77EE" w:rsidRDefault="00DC77EE" w:rsidP="00D74924">
            <w:pPr>
              <w:jc w:val="center"/>
              <w:rPr>
                <w:b/>
                <w:sz w:val="16"/>
                <w:szCs w:val="16"/>
              </w:rPr>
            </w:pPr>
            <w:r>
              <w:rPr>
                <w:b/>
                <w:sz w:val="16"/>
                <w:szCs w:val="16"/>
              </w:rPr>
              <w:t>Percent (%)</w:t>
            </w:r>
            <w:r w:rsidRPr="009607DD">
              <w:rPr>
                <w:b/>
                <w:sz w:val="16"/>
                <w:szCs w:val="16"/>
              </w:rPr>
              <w:t xml:space="preserve"> of </w:t>
            </w:r>
            <w:r>
              <w:rPr>
                <w:b/>
                <w:sz w:val="16"/>
                <w:szCs w:val="16"/>
              </w:rPr>
              <w:t xml:space="preserve">flows at </w:t>
            </w:r>
            <w:r w:rsidRPr="009607DD">
              <w:rPr>
                <w:b/>
                <w:sz w:val="16"/>
                <w:szCs w:val="16"/>
              </w:rPr>
              <w:t>Lock 10</w:t>
            </w:r>
            <w:r>
              <w:rPr>
                <w:b/>
                <w:sz w:val="16"/>
                <w:szCs w:val="16"/>
              </w:rPr>
              <w:t xml:space="preserve"> diverted</w:t>
            </w:r>
            <w:r w:rsidRPr="009607DD">
              <w:rPr>
                <w:b/>
                <w:sz w:val="16"/>
                <w:szCs w:val="16"/>
              </w:rPr>
              <w:t xml:space="preserve"> </w:t>
            </w:r>
            <w:r>
              <w:rPr>
                <w:b/>
                <w:sz w:val="16"/>
                <w:szCs w:val="16"/>
              </w:rPr>
              <w:t>into</w:t>
            </w:r>
            <w:r w:rsidRPr="009607DD">
              <w:rPr>
                <w:b/>
                <w:sz w:val="16"/>
                <w:szCs w:val="16"/>
              </w:rPr>
              <w:t xml:space="preserve"> Frenchman’s Creek</w:t>
            </w:r>
          </w:p>
        </w:tc>
      </w:tr>
      <w:tr w:rsidR="00DC77EE" w:rsidRPr="009607DD" w14:paraId="59CC6057" w14:textId="77777777" w:rsidTr="00D74924">
        <w:trPr>
          <w:trHeight w:val="291"/>
        </w:trPr>
        <w:tc>
          <w:tcPr>
            <w:tcW w:w="654" w:type="dxa"/>
            <w:vAlign w:val="center"/>
          </w:tcPr>
          <w:p w14:paraId="302198FA" w14:textId="6BDA0953" w:rsidR="00DC77EE" w:rsidRPr="009607DD" w:rsidRDefault="00DC77EE" w:rsidP="00DC77EE">
            <w:pPr>
              <w:jc w:val="left"/>
              <w:rPr>
                <w:sz w:val="16"/>
                <w:szCs w:val="16"/>
              </w:rPr>
            </w:pPr>
            <w:r>
              <w:rPr>
                <w:sz w:val="16"/>
                <w:szCs w:val="16"/>
              </w:rPr>
              <w:t>March</w:t>
            </w:r>
          </w:p>
        </w:tc>
        <w:tc>
          <w:tcPr>
            <w:tcW w:w="1184" w:type="dxa"/>
            <w:vAlign w:val="center"/>
          </w:tcPr>
          <w:p w14:paraId="06DF7A6D" w14:textId="724C151C" w:rsidR="00DC77EE" w:rsidRPr="009607DD" w:rsidRDefault="00DC77EE" w:rsidP="00DC77EE">
            <w:pPr>
              <w:jc w:val="left"/>
              <w:rPr>
                <w:sz w:val="16"/>
                <w:szCs w:val="16"/>
              </w:rPr>
            </w:pPr>
            <w:r>
              <w:rPr>
                <w:sz w:val="16"/>
                <w:szCs w:val="16"/>
              </w:rPr>
              <w:t>6,646 – 6,660</w:t>
            </w:r>
          </w:p>
        </w:tc>
        <w:tc>
          <w:tcPr>
            <w:tcW w:w="1134" w:type="dxa"/>
            <w:vAlign w:val="center"/>
          </w:tcPr>
          <w:p w14:paraId="59906B0A" w14:textId="459B4ADE" w:rsidR="00DC77EE" w:rsidRPr="009607DD" w:rsidRDefault="00DC77EE" w:rsidP="00DC77EE">
            <w:pPr>
              <w:jc w:val="left"/>
              <w:rPr>
                <w:sz w:val="16"/>
                <w:szCs w:val="16"/>
              </w:rPr>
            </w:pPr>
            <w:r w:rsidRPr="009607DD">
              <w:rPr>
                <w:sz w:val="16"/>
                <w:szCs w:val="16"/>
              </w:rPr>
              <w:t>445 – 446</w:t>
            </w:r>
          </w:p>
        </w:tc>
        <w:tc>
          <w:tcPr>
            <w:tcW w:w="1134" w:type="dxa"/>
            <w:vAlign w:val="center"/>
          </w:tcPr>
          <w:p w14:paraId="10571F50" w14:textId="4B6F8670" w:rsidR="00DC77EE" w:rsidRPr="009607DD" w:rsidRDefault="00DC77EE" w:rsidP="00DC77EE">
            <w:pPr>
              <w:jc w:val="left"/>
              <w:rPr>
                <w:sz w:val="16"/>
                <w:szCs w:val="16"/>
              </w:rPr>
            </w:pPr>
            <w:r w:rsidRPr="009607DD">
              <w:rPr>
                <w:sz w:val="16"/>
                <w:szCs w:val="16"/>
              </w:rPr>
              <w:t>6</w:t>
            </w:r>
            <w:r>
              <w:rPr>
                <w:sz w:val="16"/>
                <w:szCs w:val="16"/>
              </w:rPr>
              <w:t>,</w:t>
            </w:r>
            <w:r w:rsidRPr="009607DD">
              <w:rPr>
                <w:sz w:val="16"/>
                <w:szCs w:val="16"/>
              </w:rPr>
              <w:t xml:space="preserve">215 </w:t>
            </w:r>
            <w:r>
              <w:rPr>
                <w:sz w:val="16"/>
                <w:szCs w:val="16"/>
              </w:rPr>
              <w:t>–</w:t>
            </w:r>
            <w:r w:rsidRPr="009607DD">
              <w:rPr>
                <w:sz w:val="16"/>
                <w:szCs w:val="16"/>
              </w:rPr>
              <w:t xml:space="preserve"> 6</w:t>
            </w:r>
            <w:r>
              <w:rPr>
                <w:sz w:val="16"/>
                <w:szCs w:val="16"/>
              </w:rPr>
              <w:t>,</w:t>
            </w:r>
            <w:r w:rsidRPr="009607DD">
              <w:rPr>
                <w:sz w:val="16"/>
                <w:szCs w:val="16"/>
              </w:rPr>
              <w:t>200</w:t>
            </w:r>
          </w:p>
        </w:tc>
        <w:tc>
          <w:tcPr>
            <w:tcW w:w="1134" w:type="dxa"/>
            <w:vAlign w:val="center"/>
          </w:tcPr>
          <w:p w14:paraId="13F68391" w14:textId="10855254" w:rsidR="00DC77EE" w:rsidRPr="009607DD" w:rsidRDefault="00DC77EE" w:rsidP="00DC77EE">
            <w:pPr>
              <w:jc w:val="left"/>
              <w:rPr>
                <w:sz w:val="16"/>
                <w:szCs w:val="16"/>
              </w:rPr>
            </w:pPr>
            <w:r w:rsidRPr="009607DD">
              <w:rPr>
                <w:sz w:val="16"/>
                <w:szCs w:val="16"/>
              </w:rPr>
              <w:t>2</w:t>
            </w:r>
            <w:r w:rsidR="005735F3">
              <w:rPr>
                <w:sz w:val="16"/>
                <w:szCs w:val="16"/>
              </w:rPr>
              <w:t>,</w:t>
            </w:r>
            <w:r w:rsidRPr="009607DD">
              <w:rPr>
                <w:sz w:val="16"/>
                <w:szCs w:val="16"/>
              </w:rPr>
              <w:t xml:space="preserve">479 </w:t>
            </w:r>
            <w:r w:rsidR="005735F3">
              <w:rPr>
                <w:sz w:val="16"/>
                <w:szCs w:val="16"/>
              </w:rPr>
              <w:t>–</w:t>
            </w:r>
            <w:r w:rsidRPr="009607DD">
              <w:rPr>
                <w:sz w:val="16"/>
                <w:szCs w:val="16"/>
              </w:rPr>
              <w:t xml:space="preserve"> 3</w:t>
            </w:r>
            <w:r w:rsidR="005735F3">
              <w:rPr>
                <w:sz w:val="16"/>
                <w:szCs w:val="16"/>
              </w:rPr>
              <w:t>,</w:t>
            </w:r>
            <w:r w:rsidRPr="009607DD">
              <w:rPr>
                <w:sz w:val="16"/>
                <w:szCs w:val="16"/>
              </w:rPr>
              <w:t>014</w:t>
            </w:r>
          </w:p>
        </w:tc>
        <w:tc>
          <w:tcPr>
            <w:tcW w:w="1134" w:type="dxa"/>
            <w:vAlign w:val="center"/>
          </w:tcPr>
          <w:p w14:paraId="7DAD7DFF" w14:textId="65B4199C" w:rsidR="00DC77EE" w:rsidRPr="009607DD" w:rsidRDefault="00DC77EE" w:rsidP="00DC77EE">
            <w:pPr>
              <w:jc w:val="left"/>
              <w:rPr>
                <w:sz w:val="16"/>
                <w:szCs w:val="16"/>
              </w:rPr>
            </w:pPr>
            <w:r w:rsidRPr="009607DD">
              <w:rPr>
                <w:sz w:val="16"/>
                <w:szCs w:val="16"/>
              </w:rPr>
              <w:t>8</w:t>
            </w:r>
            <w:r>
              <w:rPr>
                <w:sz w:val="16"/>
                <w:szCs w:val="16"/>
              </w:rPr>
              <w:t>,</w:t>
            </w:r>
            <w:r w:rsidRPr="009607DD">
              <w:rPr>
                <w:sz w:val="16"/>
                <w:szCs w:val="16"/>
              </w:rPr>
              <w:t xml:space="preserve">247 </w:t>
            </w:r>
            <w:r>
              <w:rPr>
                <w:sz w:val="16"/>
                <w:szCs w:val="16"/>
              </w:rPr>
              <w:t>–</w:t>
            </w:r>
            <w:r w:rsidRPr="009607DD">
              <w:rPr>
                <w:sz w:val="16"/>
                <w:szCs w:val="16"/>
              </w:rPr>
              <w:t xml:space="preserve"> 8</w:t>
            </w:r>
            <w:r>
              <w:rPr>
                <w:sz w:val="16"/>
                <w:szCs w:val="16"/>
              </w:rPr>
              <w:t>,</w:t>
            </w:r>
            <w:r w:rsidRPr="009607DD">
              <w:rPr>
                <w:sz w:val="16"/>
                <w:szCs w:val="16"/>
              </w:rPr>
              <w:t>710</w:t>
            </w:r>
          </w:p>
        </w:tc>
        <w:tc>
          <w:tcPr>
            <w:tcW w:w="992" w:type="dxa"/>
            <w:vAlign w:val="center"/>
          </w:tcPr>
          <w:p w14:paraId="1C7F8A87" w14:textId="5AEDFD1E" w:rsidR="00DC77EE" w:rsidRPr="009607DD" w:rsidRDefault="00DC77EE" w:rsidP="00DC77EE">
            <w:pPr>
              <w:jc w:val="left"/>
              <w:rPr>
                <w:sz w:val="16"/>
                <w:szCs w:val="16"/>
              </w:rPr>
            </w:pPr>
            <w:r w:rsidRPr="009607DD">
              <w:rPr>
                <w:sz w:val="16"/>
                <w:szCs w:val="16"/>
              </w:rPr>
              <w:t>30-35</w:t>
            </w:r>
          </w:p>
        </w:tc>
        <w:tc>
          <w:tcPr>
            <w:tcW w:w="1560" w:type="dxa"/>
            <w:vAlign w:val="center"/>
          </w:tcPr>
          <w:p w14:paraId="63F21995" w14:textId="77777777" w:rsidR="00DC77EE" w:rsidRPr="009607DD" w:rsidRDefault="00DC77EE" w:rsidP="00DC77EE">
            <w:pPr>
              <w:jc w:val="left"/>
              <w:rPr>
                <w:sz w:val="16"/>
                <w:szCs w:val="16"/>
              </w:rPr>
            </w:pPr>
            <w:r>
              <w:rPr>
                <w:sz w:val="16"/>
                <w:szCs w:val="16"/>
              </w:rPr>
              <w:t>6.7</w:t>
            </w:r>
          </w:p>
        </w:tc>
      </w:tr>
      <w:tr w:rsidR="00DC77EE" w:rsidRPr="009607DD" w14:paraId="09D76222" w14:textId="77777777" w:rsidTr="00D74924">
        <w:trPr>
          <w:trHeight w:val="269"/>
        </w:trPr>
        <w:tc>
          <w:tcPr>
            <w:tcW w:w="654" w:type="dxa"/>
            <w:vAlign w:val="center"/>
          </w:tcPr>
          <w:p w14:paraId="4F805EBB" w14:textId="668CB521" w:rsidR="00DC77EE" w:rsidRPr="009607DD" w:rsidRDefault="00DC77EE" w:rsidP="00DC77EE">
            <w:pPr>
              <w:jc w:val="left"/>
              <w:rPr>
                <w:sz w:val="16"/>
                <w:szCs w:val="16"/>
              </w:rPr>
            </w:pPr>
            <w:r>
              <w:rPr>
                <w:sz w:val="16"/>
                <w:szCs w:val="16"/>
              </w:rPr>
              <w:t>April</w:t>
            </w:r>
          </w:p>
        </w:tc>
        <w:tc>
          <w:tcPr>
            <w:tcW w:w="1184" w:type="dxa"/>
            <w:vAlign w:val="center"/>
          </w:tcPr>
          <w:p w14:paraId="2ACB8CFA" w14:textId="6BD2C6EF" w:rsidR="00DC77EE" w:rsidRPr="009607DD" w:rsidRDefault="00DC77EE" w:rsidP="00DC77EE">
            <w:pPr>
              <w:jc w:val="left"/>
              <w:rPr>
                <w:sz w:val="16"/>
                <w:szCs w:val="16"/>
              </w:rPr>
            </w:pPr>
            <w:r>
              <w:rPr>
                <w:sz w:val="16"/>
                <w:szCs w:val="16"/>
              </w:rPr>
              <w:t>7,372 – 7,768</w:t>
            </w:r>
          </w:p>
        </w:tc>
        <w:tc>
          <w:tcPr>
            <w:tcW w:w="1134" w:type="dxa"/>
            <w:vAlign w:val="center"/>
          </w:tcPr>
          <w:p w14:paraId="594FB036" w14:textId="7193FF5C" w:rsidR="00DC77EE" w:rsidRPr="009607DD" w:rsidRDefault="00DC77EE" w:rsidP="00DC77EE">
            <w:pPr>
              <w:jc w:val="left"/>
              <w:rPr>
                <w:sz w:val="16"/>
                <w:szCs w:val="16"/>
              </w:rPr>
            </w:pPr>
            <w:r w:rsidRPr="009607DD">
              <w:rPr>
                <w:sz w:val="16"/>
                <w:szCs w:val="16"/>
              </w:rPr>
              <w:t>4</w:t>
            </w:r>
            <w:r>
              <w:rPr>
                <w:sz w:val="16"/>
                <w:szCs w:val="16"/>
              </w:rPr>
              <w:t>,</w:t>
            </w:r>
            <w:r w:rsidRPr="009607DD">
              <w:rPr>
                <w:sz w:val="16"/>
                <w:szCs w:val="16"/>
              </w:rPr>
              <w:t xml:space="preserve">380 </w:t>
            </w:r>
            <w:r>
              <w:rPr>
                <w:sz w:val="16"/>
                <w:szCs w:val="16"/>
              </w:rPr>
              <w:t>–</w:t>
            </w:r>
            <w:r w:rsidRPr="009607DD">
              <w:rPr>
                <w:sz w:val="16"/>
                <w:szCs w:val="16"/>
              </w:rPr>
              <w:t xml:space="preserve"> 5</w:t>
            </w:r>
            <w:r>
              <w:rPr>
                <w:sz w:val="16"/>
                <w:szCs w:val="16"/>
              </w:rPr>
              <w:t>,</w:t>
            </w:r>
            <w:r w:rsidRPr="009607DD">
              <w:rPr>
                <w:sz w:val="16"/>
                <w:szCs w:val="16"/>
              </w:rPr>
              <w:t>101</w:t>
            </w:r>
          </w:p>
        </w:tc>
        <w:tc>
          <w:tcPr>
            <w:tcW w:w="1134" w:type="dxa"/>
            <w:vAlign w:val="center"/>
          </w:tcPr>
          <w:p w14:paraId="64BA6458" w14:textId="2DAEFA01" w:rsidR="00DC77EE" w:rsidRPr="009607DD" w:rsidRDefault="00DC77EE" w:rsidP="00DC77EE">
            <w:pPr>
              <w:jc w:val="left"/>
              <w:rPr>
                <w:sz w:val="16"/>
                <w:szCs w:val="16"/>
              </w:rPr>
            </w:pPr>
            <w:r w:rsidRPr="009607DD">
              <w:rPr>
                <w:sz w:val="16"/>
                <w:szCs w:val="16"/>
              </w:rPr>
              <w:t>2</w:t>
            </w:r>
            <w:r>
              <w:rPr>
                <w:sz w:val="16"/>
                <w:szCs w:val="16"/>
              </w:rPr>
              <w:t>,</w:t>
            </w:r>
            <w:r w:rsidRPr="009607DD">
              <w:rPr>
                <w:sz w:val="16"/>
                <w:szCs w:val="16"/>
              </w:rPr>
              <w:t xml:space="preserve">567 </w:t>
            </w:r>
            <w:r>
              <w:rPr>
                <w:sz w:val="16"/>
                <w:szCs w:val="16"/>
              </w:rPr>
              <w:t>–</w:t>
            </w:r>
            <w:r w:rsidRPr="009607DD">
              <w:rPr>
                <w:sz w:val="16"/>
                <w:szCs w:val="16"/>
              </w:rPr>
              <w:t xml:space="preserve"> 2</w:t>
            </w:r>
            <w:r>
              <w:rPr>
                <w:sz w:val="16"/>
                <w:szCs w:val="16"/>
              </w:rPr>
              <w:t>,</w:t>
            </w:r>
            <w:r w:rsidRPr="009607DD">
              <w:rPr>
                <w:sz w:val="16"/>
                <w:szCs w:val="16"/>
              </w:rPr>
              <w:t>992</w:t>
            </w:r>
          </w:p>
        </w:tc>
        <w:tc>
          <w:tcPr>
            <w:tcW w:w="1134" w:type="dxa"/>
            <w:vAlign w:val="center"/>
          </w:tcPr>
          <w:p w14:paraId="0ABF19EF" w14:textId="7958F4F5" w:rsidR="00DC77EE" w:rsidRPr="009607DD" w:rsidRDefault="00DC77EE" w:rsidP="00DC77EE">
            <w:pPr>
              <w:jc w:val="left"/>
              <w:rPr>
                <w:sz w:val="16"/>
                <w:szCs w:val="16"/>
              </w:rPr>
            </w:pPr>
            <w:r w:rsidRPr="009607DD">
              <w:rPr>
                <w:sz w:val="16"/>
                <w:szCs w:val="16"/>
              </w:rPr>
              <w:t xml:space="preserve">888 </w:t>
            </w:r>
            <w:r>
              <w:rPr>
                <w:sz w:val="16"/>
                <w:szCs w:val="16"/>
              </w:rPr>
              <w:t>–</w:t>
            </w:r>
            <w:r w:rsidRPr="009607DD">
              <w:rPr>
                <w:sz w:val="16"/>
                <w:szCs w:val="16"/>
              </w:rPr>
              <w:t xml:space="preserve"> 971</w:t>
            </w:r>
          </w:p>
        </w:tc>
        <w:tc>
          <w:tcPr>
            <w:tcW w:w="1134" w:type="dxa"/>
            <w:vAlign w:val="center"/>
          </w:tcPr>
          <w:p w14:paraId="59CA87EC" w14:textId="2CB9CF82" w:rsidR="00DC77EE" w:rsidRPr="009607DD" w:rsidRDefault="00DC77EE" w:rsidP="00DC77EE">
            <w:pPr>
              <w:jc w:val="left"/>
              <w:rPr>
                <w:sz w:val="16"/>
                <w:szCs w:val="16"/>
              </w:rPr>
            </w:pPr>
            <w:r w:rsidRPr="009607DD">
              <w:rPr>
                <w:sz w:val="16"/>
                <w:szCs w:val="16"/>
              </w:rPr>
              <w:t>3</w:t>
            </w:r>
            <w:r>
              <w:rPr>
                <w:sz w:val="16"/>
                <w:szCs w:val="16"/>
              </w:rPr>
              <w:t>,</w:t>
            </w:r>
            <w:r w:rsidRPr="009607DD">
              <w:rPr>
                <w:sz w:val="16"/>
                <w:szCs w:val="16"/>
              </w:rPr>
              <w:t xml:space="preserve">902 </w:t>
            </w:r>
            <w:r>
              <w:rPr>
                <w:sz w:val="16"/>
                <w:szCs w:val="16"/>
              </w:rPr>
              <w:t>–</w:t>
            </w:r>
            <w:r w:rsidRPr="009607DD">
              <w:rPr>
                <w:sz w:val="16"/>
                <w:szCs w:val="16"/>
              </w:rPr>
              <w:t xml:space="preserve"> 4</w:t>
            </w:r>
            <w:r>
              <w:rPr>
                <w:sz w:val="16"/>
                <w:szCs w:val="16"/>
              </w:rPr>
              <w:t>,</w:t>
            </w:r>
            <w:r w:rsidRPr="009607DD">
              <w:rPr>
                <w:sz w:val="16"/>
                <w:szCs w:val="16"/>
              </w:rPr>
              <w:t>209</w:t>
            </w:r>
          </w:p>
        </w:tc>
        <w:tc>
          <w:tcPr>
            <w:tcW w:w="992" w:type="dxa"/>
            <w:vAlign w:val="center"/>
          </w:tcPr>
          <w:p w14:paraId="645CFD9B" w14:textId="77145A63" w:rsidR="00DC77EE" w:rsidRPr="009607DD" w:rsidRDefault="00DC77EE" w:rsidP="00DC77EE">
            <w:pPr>
              <w:jc w:val="left"/>
              <w:rPr>
                <w:sz w:val="16"/>
                <w:szCs w:val="16"/>
              </w:rPr>
            </w:pPr>
            <w:r w:rsidRPr="009607DD">
              <w:rPr>
                <w:sz w:val="16"/>
                <w:szCs w:val="16"/>
              </w:rPr>
              <w:t xml:space="preserve">21 </w:t>
            </w:r>
            <w:r>
              <w:rPr>
                <w:sz w:val="16"/>
                <w:szCs w:val="16"/>
              </w:rPr>
              <w:t>–</w:t>
            </w:r>
            <w:r w:rsidRPr="009607DD">
              <w:rPr>
                <w:sz w:val="16"/>
                <w:szCs w:val="16"/>
              </w:rPr>
              <w:t xml:space="preserve"> 25</w:t>
            </w:r>
          </w:p>
        </w:tc>
        <w:tc>
          <w:tcPr>
            <w:tcW w:w="1560" w:type="dxa"/>
            <w:vAlign w:val="center"/>
          </w:tcPr>
          <w:p w14:paraId="5E7A0324" w14:textId="77777777" w:rsidR="00DC77EE" w:rsidRPr="009607DD" w:rsidRDefault="00DC77EE" w:rsidP="00DC77EE">
            <w:pPr>
              <w:jc w:val="left"/>
              <w:rPr>
                <w:sz w:val="16"/>
                <w:szCs w:val="16"/>
              </w:rPr>
            </w:pPr>
            <w:r>
              <w:rPr>
                <w:sz w:val="16"/>
                <w:szCs w:val="16"/>
              </w:rPr>
              <w:t>59 – 67</w:t>
            </w:r>
          </w:p>
        </w:tc>
      </w:tr>
    </w:tbl>
    <w:p w14:paraId="76996C48" w14:textId="77777777" w:rsidR="007A7CA0" w:rsidRDefault="007A7CA0" w:rsidP="00564BAE">
      <w:pPr>
        <w:keepNext/>
      </w:pPr>
    </w:p>
    <w:p w14:paraId="6C3667C6" w14:textId="56DCFB16" w:rsidR="00564BAE" w:rsidRDefault="009C4F3F" w:rsidP="00564BAE">
      <w:pPr>
        <w:keepNext/>
      </w:pPr>
      <w:r w:rsidRPr="009C4F3F">
        <w:t>D</w:t>
      </w:r>
      <w:r w:rsidR="00FE0EDF">
        <w:t xml:space="preserve">ischarge at Lock 10 during </w:t>
      </w:r>
      <w:r w:rsidRPr="009C4F3F">
        <w:t>sampling</w:t>
      </w:r>
      <w:r w:rsidR="00FE0EDF">
        <w:t xml:space="preserve"> in April was similar to March, ranging 7</w:t>
      </w:r>
      <w:r w:rsidR="00A3387D">
        <w:t>,</w:t>
      </w:r>
      <w:r w:rsidR="00FE0EDF">
        <w:t>372</w:t>
      </w:r>
      <w:r w:rsidR="00FE0EDF">
        <w:rPr>
          <w:rFonts w:cstheme="minorHAnsi"/>
        </w:rPr>
        <w:t>–</w:t>
      </w:r>
      <w:r w:rsidR="00FE0EDF">
        <w:t>7</w:t>
      </w:r>
      <w:r w:rsidR="00A3387D">
        <w:t>,</w:t>
      </w:r>
      <w:r w:rsidR="00FE0EDF">
        <w:t>768 ML.day</w:t>
      </w:r>
      <w:r w:rsidR="00FE0EDF">
        <w:rPr>
          <w:vertAlign w:val="superscript"/>
        </w:rPr>
        <w:t>-1</w:t>
      </w:r>
      <w:r w:rsidRPr="009C4F3F">
        <w:t xml:space="preserve">, </w:t>
      </w:r>
      <w:r w:rsidR="00D26648">
        <w:t xml:space="preserve">but </w:t>
      </w:r>
      <w:r w:rsidRPr="009C4F3F">
        <w:t>a high proportion (59–67</w:t>
      </w:r>
      <w:r w:rsidR="00D42969">
        <w:t>%</w:t>
      </w:r>
      <w:r w:rsidR="001025AF">
        <w:t>)</w:t>
      </w:r>
      <w:r w:rsidR="001025AF" w:rsidRPr="009C4F3F">
        <w:t xml:space="preserve"> </w:t>
      </w:r>
      <w:r w:rsidRPr="009C4F3F">
        <w:t xml:space="preserve">of </w:t>
      </w:r>
      <w:r w:rsidR="00D26648">
        <w:t>this</w:t>
      </w:r>
      <w:r w:rsidRPr="009C4F3F">
        <w:t xml:space="preserve"> flow</w:t>
      </w:r>
      <w:r w:rsidR="00D26648">
        <w:t xml:space="preserve"> was</w:t>
      </w:r>
      <w:r w:rsidRPr="009C4F3F">
        <w:t xml:space="preserve"> diverted into Lake Victoria (Figure 7 and Table </w:t>
      </w:r>
      <w:r w:rsidR="008B356A">
        <w:t>4</w:t>
      </w:r>
      <w:r w:rsidRPr="009C4F3F">
        <w:t xml:space="preserve">). This resulted in </w:t>
      </w:r>
      <w:r w:rsidR="00D26648">
        <w:t xml:space="preserve">substantially </w:t>
      </w:r>
      <w:r w:rsidRPr="009C4F3F">
        <w:t>lower discharge and mean cross-</w:t>
      </w:r>
      <w:r w:rsidR="00D26648">
        <w:t>sectional</w:t>
      </w:r>
      <w:r w:rsidRPr="009C4F3F">
        <w:t xml:space="preserve"> velocity at </w:t>
      </w:r>
      <w:r w:rsidR="008B356A" w:rsidRPr="00C07A68">
        <w:rPr>
          <w:i/>
        </w:rPr>
        <w:t>b</w:t>
      </w:r>
      <w:r w:rsidR="00E342A8" w:rsidRPr="00C07A68">
        <w:rPr>
          <w:i/>
        </w:rPr>
        <w:t>elow Lock 8</w:t>
      </w:r>
      <w:r w:rsidRPr="009C4F3F">
        <w:t xml:space="preserve"> (2</w:t>
      </w:r>
      <w:r w:rsidR="00A3387D">
        <w:t>,</w:t>
      </w:r>
      <w:r w:rsidRPr="009C4F3F">
        <w:t xml:space="preserve">992 </w:t>
      </w:r>
      <w:r w:rsidRPr="009C4F3F">
        <w:lastRenderedPageBreak/>
        <w:t>ML.day</w:t>
      </w:r>
      <w:r w:rsidR="00C6016F">
        <w:rPr>
          <w:vertAlign w:val="superscript"/>
        </w:rPr>
        <w:t>-1</w:t>
      </w:r>
      <w:r w:rsidRPr="009C4F3F">
        <w:t xml:space="preserve"> and 0.11 </w:t>
      </w:r>
      <w:r w:rsidR="00A3387D" w:rsidRPr="00512D11">
        <w:rPr>
          <w:rFonts w:ascii="Calibri" w:hAnsi="Calibri" w:cs="Calibri"/>
        </w:rPr>
        <w:t>±</w:t>
      </w:r>
      <w:r w:rsidRPr="009C4F3F">
        <w:t xml:space="preserve"> 0.0055 (SE) m.s</w:t>
      </w:r>
      <w:r w:rsidR="00C6016F">
        <w:rPr>
          <w:vertAlign w:val="superscript"/>
        </w:rPr>
        <w:t>-1</w:t>
      </w:r>
      <w:r w:rsidRPr="009C4F3F">
        <w:t xml:space="preserve"> respectively) than </w:t>
      </w:r>
      <w:r w:rsidR="008B356A" w:rsidRPr="00C07A68">
        <w:rPr>
          <w:i/>
        </w:rPr>
        <w:t>a</w:t>
      </w:r>
      <w:r w:rsidR="00E342A8" w:rsidRPr="00C07A68">
        <w:rPr>
          <w:i/>
        </w:rPr>
        <w:t>bove Frenchman’s Creek</w:t>
      </w:r>
      <w:r w:rsidRPr="009C4F3F">
        <w:t xml:space="preserve"> (7</w:t>
      </w:r>
      <w:r w:rsidR="006E574E">
        <w:t>,</w:t>
      </w:r>
      <w:r w:rsidRPr="009C4F3F">
        <w:t>372 ML.day</w:t>
      </w:r>
      <w:r w:rsidR="00C6016F">
        <w:rPr>
          <w:vertAlign w:val="superscript"/>
        </w:rPr>
        <w:t>-1</w:t>
      </w:r>
      <w:r w:rsidRPr="009C4F3F">
        <w:t xml:space="preserve"> and 0.19 </w:t>
      </w:r>
      <w:r w:rsidR="00FE0EDF">
        <w:rPr>
          <w:rFonts w:cstheme="minorHAnsi"/>
        </w:rPr>
        <w:t>±</w:t>
      </w:r>
      <w:r w:rsidRPr="009C4F3F">
        <w:t xml:space="preserve"> 0.0026 (SE) m.s</w:t>
      </w:r>
      <w:r w:rsidR="0043249D">
        <w:rPr>
          <w:vertAlign w:val="superscript"/>
        </w:rPr>
        <w:t>-1</w:t>
      </w:r>
      <w:r w:rsidR="0043249D" w:rsidRPr="009C4F3F">
        <w:t xml:space="preserve"> </w:t>
      </w:r>
      <w:r w:rsidRPr="009C4F3F">
        <w:t>respectively) (</w:t>
      </w:r>
      <w:r w:rsidR="008B356A">
        <w:t>Figure</w:t>
      </w:r>
      <w:r w:rsidRPr="009C4F3F">
        <w:t xml:space="preserve"> </w:t>
      </w:r>
      <w:r w:rsidR="008B356A">
        <w:t>7 and Table 5</w:t>
      </w:r>
      <w:r w:rsidRPr="009C4F3F">
        <w:t xml:space="preserve">), despite the mean total area of the cross-section being less at </w:t>
      </w:r>
      <w:r w:rsidR="008B356A" w:rsidRPr="00C07A68">
        <w:rPr>
          <w:i/>
        </w:rPr>
        <w:t>b</w:t>
      </w:r>
      <w:r w:rsidR="00E342A8" w:rsidRPr="00C07A68">
        <w:rPr>
          <w:i/>
        </w:rPr>
        <w:t>elow Lock 8</w:t>
      </w:r>
      <w:r w:rsidRPr="009C4F3F">
        <w:t xml:space="preserve"> (270 </w:t>
      </w:r>
      <w:r w:rsidR="00A3387D" w:rsidRPr="00512D11">
        <w:rPr>
          <w:rFonts w:ascii="Calibri" w:hAnsi="Calibri" w:cs="Calibri"/>
        </w:rPr>
        <w:t>±</w:t>
      </w:r>
      <w:r w:rsidRPr="009C4F3F">
        <w:t xml:space="preserve"> 10 (SE) m</w:t>
      </w:r>
      <w:r w:rsidR="00C6016F">
        <w:t>²</w:t>
      </w:r>
      <w:r w:rsidRPr="009C4F3F">
        <w:t xml:space="preserve">) than </w:t>
      </w:r>
      <w:r w:rsidR="008B356A" w:rsidRPr="00C07A68">
        <w:rPr>
          <w:i/>
        </w:rPr>
        <w:t>a</w:t>
      </w:r>
      <w:r w:rsidR="00E342A8" w:rsidRPr="00C07A68">
        <w:rPr>
          <w:i/>
        </w:rPr>
        <w:t>bove Frenchman’s Creek</w:t>
      </w:r>
      <w:r w:rsidRPr="009C4F3F">
        <w:t xml:space="preserve"> (514 </w:t>
      </w:r>
      <w:r w:rsidR="00A3387D" w:rsidRPr="00512D11">
        <w:rPr>
          <w:rFonts w:ascii="Calibri" w:hAnsi="Calibri" w:cs="Calibri"/>
        </w:rPr>
        <w:t>±</w:t>
      </w:r>
      <w:r w:rsidRPr="009C4F3F">
        <w:t xml:space="preserve"> 7.6 (SE) m</w:t>
      </w:r>
      <w:r w:rsidR="00C6016F">
        <w:t>²</w:t>
      </w:r>
      <w:r w:rsidRPr="009C4F3F">
        <w:t xml:space="preserve">) (Table </w:t>
      </w:r>
      <w:r w:rsidR="008B356A">
        <w:t>5</w:t>
      </w:r>
      <w:r w:rsidRPr="009C4F3F">
        <w:t xml:space="preserve">). Mean cross-transect velocity was greater </w:t>
      </w:r>
      <w:r w:rsidRPr="009F0E04">
        <w:t xml:space="preserve">at </w:t>
      </w:r>
      <w:r w:rsidR="008B356A" w:rsidRPr="009F0E04">
        <w:rPr>
          <w:i/>
        </w:rPr>
        <w:t>b</w:t>
      </w:r>
      <w:r w:rsidR="00E342A8" w:rsidRPr="009F0E04">
        <w:rPr>
          <w:i/>
        </w:rPr>
        <w:t>elow Lock 7</w:t>
      </w:r>
      <w:r w:rsidRPr="009C4F3F">
        <w:t xml:space="preserve"> (0.22 </w:t>
      </w:r>
      <w:r w:rsidR="00A3387D" w:rsidRPr="00512D11">
        <w:rPr>
          <w:rFonts w:ascii="Calibri" w:hAnsi="Calibri" w:cs="Calibri"/>
        </w:rPr>
        <w:t>±</w:t>
      </w:r>
      <w:r w:rsidRPr="009C4F3F">
        <w:t xml:space="preserve"> 0.007 (SE) m.s</w:t>
      </w:r>
      <w:r w:rsidR="0043249D">
        <w:rPr>
          <w:vertAlign w:val="superscript"/>
        </w:rPr>
        <w:t>-1</w:t>
      </w:r>
      <w:r w:rsidRPr="009C4F3F">
        <w:t xml:space="preserve">) than </w:t>
      </w:r>
      <w:r w:rsidR="008B356A" w:rsidRPr="009F0E04">
        <w:rPr>
          <w:i/>
        </w:rPr>
        <w:t>b</w:t>
      </w:r>
      <w:r w:rsidR="00E342A8" w:rsidRPr="009F0E04">
        <w:rPr>
          <w:i/>
        </w:rPr>
        <w:t>elow Lock 8</w:t>
      </w:r>
      <w:r w:rsidRPr="009C4F3F">
        <w:t xml:space="preserve"> (0.11 </w:t>
      </w:r>
      <w:r w:rsidR="00A3387D" w:rsidRPr="00512D11">
        <w:rPr>
          <w:rFonts w:ascii="Calibri" w:hAnsi="Calibri" w:cs="Calibri"/>
        </w:rPr>
        <w:t>±</w:t>
      </w:r>
      <w:r w:rsidRPr="009C4F3F">
        <w:t xml:space="preserve"> 0.0036 (SE) m.s</w:t>
      </w:r>
      <w:r w:rsidR="00C6016F">
        <w:rPr>
          <w:vertAlign w:val="superscript"/>
        </w:rPr>
        <w:t>-1</w:t>
      </w:r>
      <w:r w:rsidRPr="009C4F3F">
        <w:t>) (</w:t>
      </w:r>
      <w:r w:rsidR="008B356A" w:rsidRPr="008B356A">
        <w:t>Table 5)</w:t>
      </w:r>
      <w:r w:rsidR="00D26648">
        <w:t xml:space="preserve">, </w:t>
      </w:r>
      <w:r w:rsidRPr="009C4F3F">
        <w:t>due to additional flows from the Rufus River (21–25</w:t>
      </w:r>
      <w:r w:rsidR="00D42969">
        <w:t>%</w:t>
      </w:r>
      <w:r w:rsidR="001025AF" w:rsidRPr="009C4F3F">
        <w:t xml:space="preserve"> </w:t>
      </w:r>
      <w:r w:rsidRPr="009C4F3F">
        <w:t xml:space="preserve">of </w:t>
      </w:r>
      <w:r w:rsidR="001025AF">
        <w:t>flow to South Australia (</w:t>
      </w:r>
      <w:r w:rsidRPr="009C4F3F">
        <w:t>QSA</w:t>
      </w:r>
      <w:r w:rsidR="001025AF">
        <w:t>)</w:t>
      </w:r>
      <w:r w:rsidRPr="009C4F3F">
        <w:t xml:space="preserve">) (Figure 7 and Table 5) and a smaller mean total area of the cross-section at </w:t>
      </w:r>
      <w:r w:rsidR="009F0E04" w:rsidRPr="009F0E04">
        <w:rPr>
          <w:i/>
        </w:rPr>
        <w:t>b</w:t>
      </w:r>
      <w:r w:rsidR="00E342A8" w:rsidRPr="009F0E04">
        <w:rPr>
          <w:i/>
        </w:rPr>
        <w:t>elow Lock 7</w:t>
      </w:r>
      <w:r w:rsidRPr="009C4F3F">
        <w:t xml:space="preserve"> (211 </w:t>
      </w:r>
      <w:r w:rsidR="0043249D" w:rsidRPr="00512D11">
        <w:rPr>
          <w:rFonts w:ascii="Calibri" w:hAnsi="Calibri" w:cs="Calibri"/>
        </w:rPr>
        <w:t>±</w:t>
      </w:r>
      <w:r w:rsidRPr="009C4F3F">
        <w:t>7.1 (SE) m</w:t>
      </w:r>
      <w:r w:rsidR="00C6016F">
        <w:t>²</w:t>
      </w:r>
      <w:r w:rsidRPr="009C4F3F">
        <w:t xml:space="preserve">) than </w:t>
      </w:r>
      <w:r w:rsidR="005F6A94" w:rsidRPr="005F6A94">
        <w:rPr>
          <w:i/>
        </w:rPr>
        <w:t>b</w:t>
      </w:r>
      <w:r w:rsidR="00E342A8" w:rsidRPr="005F6A94">
        <w:rPr>
          <w:i/>
        </w:rPr>
        <w:t>elow Lock 8</w:t>
      </w:r>
      <w:r w:rsidRPr="009C4F3F">
        <w:t xml:space="preserve"> (270 </w:t>
      </w:r>
      <w:r w:rsidR="0043249D" w:rsidRPr="00512D11">
        <w:rPr>
          <w:rFonts w:ascii="Calibri" w:hAnsi="Calibri" w:cs="Calibri"/>
        </w:rPr>
        <w:t>±</w:t>
      </w:r>
      <w:r w:rsidRPr="009C4F3F">
        <w:t xml:space="preserve"> 10 (SE) m</w:t>
      </w:r>
      <w:r w:rsidR="00C6016F">
        <w:t>²</w:t>
      </w:r>
      <w:r w:rsidRPr="009C4F3F">
        <w:t xml:space="preserve">) (Table </w:t>
      </w:r>
      <w:r w:rsidR="008B356A">
        <w:t>5</w:t>
      </w:r>
      <w:r w:rsidRPr="009C4F3F">
        <w:t xml:space="preserve">).  </w:t>
      </w:r>
    </w:p>
    <w:p w14:paraId="0F19B71B" w14:textId="3A694384" w:rsidR="00E06C6B" w:rsidRDefault="00A44863" w:rsidP="00E06C6B">
      <w:pPr>
        <w:pStyle w:val="Caption"/>
        <w:keepNext/>
      </w:pPr>
      <w:r>
        <w:rPr>
          <w:noProof/>
          <w:lang w:eastAsia="en-AU"/>
        </w:rPr>
        <mc:AlternateContent>
          <mc:Choice Requires="wps">
            <w:drawing>
              <wp:anchor distT="0" distB="0" distL="114300" distR="114300" simplePos="0" relativeHeight="251658246" behindDoc="0" locked="0" layoutInCell="1" allowOverlap="1" wp14:anchorId="08A3A2C5" wp14:editId="0F0A18DE">
                <wp:simplePos x="0" y="0"/>
                <wp:positionH relativeFrom="column">
                  <wp:posOffset>4529455</wp:posOffset>
                </wp:positionH>
                <wp:positionV relativeFrom="paragraph">
                  <wp:posOffset>973151</wp:posOffset>
                </wp:positionV>
                <wp:extent cx="236855" cy="1695450"/>
                <wp:effectExtent l="0" t="0" r="0" b="0"/>
                <wp:wrapNone/>
                <wp:docPr id="6" name="Rectangle 6"/>
                <wp:cNvGraphicFramePr/>
                <a:graphic xmlns:a="http://schemas.openxmlformats.org/drawingml/2006/main">
                  <a:graphicData uri="http://schemas.microsoft.com/office/word/2010/wordprocessingShape">
                    <wps:wsp>
                      <wps:cNvSpPr/>
                      <wps:spPr>
                        <a:xfrm>
                          <a:off x="0" y="0"/>
                          <a:ext cx="236855" cy="1695450"/>
                        </a:xfrm>
                        <a:prstGeom prst="rect">
                          <a:avLst/>
                        </a:prstGeom>
                        <a:solidFill>
                          <a:schemeClr val="bg1">
                            <a:lumMod val="8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49D6E7" id="Rectangle 6" o:spid="_x0000_s1026" style="position:absolute;margin-left:356.65pt;margin-top:76.65pt;width:18.65pt;height:133.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" fillcolor="#d8d8d8 [2732]" stroked="f" strokeweight="1pt">
                <v:fill opacity="43176f"/>
              </v:rect>
            </w:pict>
          </mc:Fallback>
        </mc:AlternateContent>
      </w:r>
      <w:r>
        <w:rPr>
          <w:noProof/>
          <w:lang w:eastAsia="en-AU"/>
        </w:rPr>
        <mc:AlternateContent>
          <mc:Choice Requires="wps">
            <w:drawing>
              <wp:anchor distT="0" distB="0" distL="114300" distR="114300" simplePos="0" relativeHeight="251658245" behindDoc="0" locked="0" layoutInCell="1" allowOverlap="1" wp14:anchorId="00F0FEF4" wp14:editId="734FFEC9">
                <wp:simplePos x="0" y="0"/>
                <wp:positionH relativeFrom="column">
                  <wp:posOffset>1007110</wp:posOffset>
                </wp:positionH>
                <wp:positionV relativeFrom="paragraph">
                  <wp:posOffset>736296</wp:posOffset>
                </wp:positionV>
                <wp:extent cx="236855" cy="1932305"/>
                <wp:effectExtent l="0" t="0" r="0" b="0"/>
                <wp:wrapNone/>
                <wp:docPr id="5" name="Rectangle 5"/>
                <wp:cNvGraphicFramePr/>
                <a:graphic xmlns:a="http://schemas.openxmlformats.org/drawingml/2006/main">
                  <a:graphicData uri="http://schemas.microsoft.com/office/word/2010/wordprocessingShape">
                    <wps:wsp>
                      <wps:cNvSpPr/>
                      <wps:spPr>
                        <a:xfrm>
                          <a:off x="0" y="0"/>
                          <a:ext cx="236855" cy="1932305"/>
                        </a:xfrm>
                        <a:prstGeom prst="rect">
                          <a:avLst/>
                        </a:prstGeom>
                        <a:solidFill>
                          <a:schemeClr val="bg1">
                            <a:lumMod val="8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2C066" id="Rectangle 5" o:spid="_x0000_s1026" style="position:absolute;margin-left:79.3pt;margin-top:58pt;width:18.65pt;height:152.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" fillcolor="#d8d8d8 [2732]" stroked="f" strokeweight="1pt">
                <v:fill opacity="43176f"/>
              </v:rect>
            </w:pict>
          </mc:Fallback>
        </mc:AlternateContent>
      </w:r>
      <w:r w:rsidR="00E06C6B">
        <w:rPr>
          <w:noProof/>
          <w:lang w:eastAsia="en-AU"/>
        </w:rPr>
        <w:drawing>
          <wp:inline distT="0" distB="0" distL="0" distR="0" wp14:anchorId="25EAE50C" wp14:editId="56788A3E">
            <wp:extent cx="5731510" cy="3090333"/>
            <wp:effectExtent l="0" t="0" r="8890" b="8890"/>
            <wp:docPr id="20" name="Chart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869F55" w14:textId="1BD49560" w:rsidR="0055327B" w:rsidRDefault="008B356A" w:rsidP="00BE39E9">
      <w:pPr>
        <w:pStyle w:val="Caption"/>
      </w:pPr>
      <w:r>
        <w:t>Figure 7:</w:t>
      </w:r>
      <w:r w:rsidR="00E06C6B">
        <w:t xml:space="preserve"> </w:t>
      </w:r>
      <w:r w:rsidR="00BF7BE4">
        <w:t>Discharge (ML.day</w:t>
      </w:r>
      <w:r w:rsidR="00BF7BE4">
        <w:rPr>
          <w:vertAlign w:val="superscript"/>
        </w:rPr>
        <w:t>-1</w:t>
      </w:r>
      <w:r w:rsidR="00BF7BE4">
        <w:t>)</w:t>
      </w:r>
      <w:r w:rsidR="00BE39E9" w:rsidRPr="00BE39E9">
        <w:t xml:space="preserve"> in the lower River Murray </w:t>
      </w:r>
      <w:r w:rsidR="00BF7BE4">
        <w:t>in March</w:t>
      </w:r>
      <w:r w:rsidR="00BF7BE4">
        <w:rPr>
          <w:rFonts w:cstheme="minorHAnsi"/>
        </w:rPr>
        <w:t>–</w:t>
      </w:r>
      <w:r w:rsidR="00BF7BE4">
        <w:t>April 2017. Discharge is presented for: 1)</w:t>
      </w:r>
      <w:r w:rsidR="006D3D43">
        <w:t xml:space="preserve"> the River Murray at Lock 10</w:t>
      </w:r>
      <w:r w:rsidR="00BF7BE4">
        <w:t>;</w:t>
      </w:r>
      <w:r w:rsidR="006D3D43">
        <w:t xml:space="preserve"> </w:t>
      </w:r>
      <w:r w:rsidR="00BF7BE4">
        <w:t>2) the River Mur</w:t>
      </w:r>
      <w:r w:rsidR="00615413">
        <w:t>r</w:t>
      </w:r>
      <w:r w:rsidR="00BF7BE4">
        <w:t>ay at Lock 9; 3) at Frenchman’s Creek; 4) at Rufus River; and 5) total flow to</w:t>
      </w:r>
      <w:r w:rsidR="00564BAE">
        <w:t xml:space="preserve"> South Australia (QSA)</w:t>
      </w:r>
      <w:r w:rsidR="00BF7BE4">
        <w:t>.</w:t>
      </w:r>
      <w:r w:rsidR="00BE39E9" w:rsidRPr="00BE39E9">
        <w:t xml:space="preserve"> </w:t>
      </w:r>
      <w:r w:rsidR="00BF7BE4">
        <w:t>G</w:t>
      </w:r>
      <w:r w:rsidR="00BE39E9" w:rsidRPr="00BE39E9">
        <w:t xml:space="preserve">rey </w:t>
      </w:r>
      <w:r w:rsidR="006D3D43" w:rsidRPr="00BE39E9">
        <w:t>box</w:t>
      </w:r>
      <w:r w:rsidR="006D3D43">
        <w:t>es</w:t>
      </w:r>
      <w:r w:rsidR="00BE39E9" w:rsidRPr="00BE39E9">
        <w:t xml:space="preserve"> </w:t>
      </w:r>
      <w:r w:rsidR="00BF7BE4">
        <w:t xml:space="preserve">indicate </w:t>
      </w:r>
      <w:r w:rsidR="00564BAE">
        <w:t>tim</w:t>
      </w:r>
      <w:r w:rsidR="00BF7BE4">
        <w:t>ing of sampling</w:t>
      </w:r>
      <w:r w:rsidR="003B30BD">
        <w:t xml:space="preserve"> trip</w:t>
      </w:r>
      <w:r w:rsidR="00BF7BE4">
        <w:t>s</w:t>
      </w:r>
      <w:r w:rsidR="003B30BD">
        <w:t xml:space="preserve"> 1 </w:t>
      </w:r>
      <w:r w:rsidR="00564BAE">
        <w:t xml:space="preserve">and </w:t>
      </w:r>
      <w:r w:rsidR="003B30BD">
        <w:t>2</w:t>
      </w:r>
      <w:r w:rsidR="00BE39E9" w:rsidRPr="00BE39E9">
        <w:t>.</w:t>
      </w:r>
    </w:p>
    <w:p w14:paraId="5A3D408A" w14:textId="73ACE921" w:rsidR="00831531" w:rsidRDefault="00831531" w:rsidP="00831531">
      <w:pPr>
        <w:pStyle w:val="Caption"/>
        <w:keepNext/>
      </w:pPr>
      <w:bookmarkStart w:id="56" w:name="_Ref485286275"/>
      <w:r>
        <w:t xml:space="preserve">Table </w:t>
      </w:r>
      <w:r w:rsidR="004B0C73">
        <w:rPr>
          <w:noProof/>
        </w:rPr>
        <w:fldChar w:fldCharType="begin"/>
      </w:r>
      <w:r w:rsidR="004B0C73">
        <w:rPr>
          <w:noProof/>
        </w:rPr>
        <w:instrText xml:space="preserve"> SEQ Table \* ARABIC </w:instrText>
      </w:r>
      <w:r w:rsidR="004B0C73">
        <w:rPr>
          <w:noProof/>
        </w:rPr>
        <w:fldChar w:fldCharType="separate"/>
      </w:r>
      <w:r w:rsidR="000C582B">
        <w:rPr>
          <w:noProof/>
        </w:rPr>
        <w:t>5</w:t>
      </w:r>
      <w:r w:rsidR="004B0C73">
        <w:rPr>
          <w:noProof/>
        </w:rPr>
        <w:fldChar w:fldCharType="end"/>
      </w:r>
      <w:bookmarkEnd w:id="56"/>
      <w:r>
        <w:t xml:space="preserve">: Hydraulic habitat metrics calculated from ADCP generated data from </w:t>
      </w:r>
      <w:r w:rsidR="00C10D8D">
        <w:t>below Lock 7</w:t>
      </w:r>
      <w:r>
        <w:t xml:space="preserve">, </w:t>
      </w:r>
      <w:r w:rsidR="00C10D8D">
        <w:t>below Lock 8</w:t>
      </w:r>
      <w:r>
        <w:t xml:space="preserve"> and </w:t>
      </w:r>
      <w:r w:rsidR="00C10D8D">
        <w:t>above Frenchman’s Creek</w:t>
      </w:r>
      <w:r>
        <w:t xml:space="preserve"> sites. Metrics include point discharge (m</w:t>
      </w:r>
      <w:r>
        <w:rPr>
          <w:vertAlign w:val="superscript"/>
        </w:rPr>
        <w:t>3</w:t>
      </w:r>
      <w:r>
        <w:t>.</w:t>
      </w:r>
      <w:r w:rsidRPr="0062585A">
        <w:t>s</w:t>
      </w:r>
      <w:r>
        <w:rPr>
          <w:vertAlign w:val="superscript"/>
        </w:rPr>
        <w:t>-1</w:t>
      </w:r>
      <w:r>
        <w:t>) at each location, the transect length (m), mean depth (m) across the cross-section, total area of the cross-section (m</w:t>
      </w:r>
      <w:r>
        <w:rPr>
          <w:vertAlign w:val="superscript"/>
        </w:rPr>
        <w:t>2</w:t>
      </w:r>
      <w:r w:rsidR="00FF1820">
        <w:t>) and</w:t>
      </w:r>
      <w:r>
        <w:t xml:space="preserve"> mean cross-transect velocities (m.s</w:t>
      </w:r>
      <w:r>
        <w:rPr>
          <w:vertAlign w:val="superscript"/>
        </w:rPr>
        <w:t>-1</w:t>
      </w:r>
      <w:r>
        <w:t>).</w:t>
      </w:r>
      <w:r w:rsidR="00A33D62">
        <w:t xml:space="preserve"> </w:t>
      </w:r>
      <w:r w:rsidR="00782A1D">
        <w:t xml:space="preserve">Standard errors are in brackets. Values have been reported to 2 </w:t>
      </w:r>
      <w:proofErr w:type="spellStart"/>
      <w:r w:rsidR="00782A1D">
        <w:t>s.f</w:t>
      </w:r>
      <w:proofErr w:type="gramStart"/>
      <w:r w:rsidR="00782A1D">
        <w:t>.</w:t>
      </w:r>
      <w:proofErr w:type="spellEnd"/>
      <w:r w:rsidR="00782A1D">
        <w: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99"/>
        <w:gridCol w:w="1758"/>
        <w:gridCol w:w="1700"/>
        <w:gridCol w:w="2359"/>
      </w:tblGrid>
      <w:tr w:rsidR="00A31EFB" w:rsidRPr="00A31EFB" w14:paraId="44FCF710" w14:textId="77777777" w:rsidTr="00016FF6">
        <w:trPr>
          <w:trHeight w:hRule="exact" w:val="340"/>
        </w:trPr>
        <w:tc>
          <w:tcPr>
            <w:tcW w:w="1774" w:type="pct"/>
            <w:shd w:val="clear" w:color="auto" w:fill="auto"/>
            <w:vAlign w:val="bottom"/>
            <w:hideMark/>
          </w:tcPr>
          <w:p w14:paraId="41BEFD0C" w14:textId="122B5E1F" w:rsidR="00423B12" w:rsidRPr="00BD6F6E" w:rsidRDefault="006D745F" w:rsidP="0069243C">
            <w:pPr>
              <w:jc w:val="left"/>
              <w:rPr>
                <w:b/>
                <w:sz w:val="20"/>
                <w:szCs w:val="16"/>
                <w:lang w:val="en-GB" w:eastAsia="en-GB"/>
              </w:rPr>
            </w:pPr>
            <w:r>
              <w:rPr>
                <w:b/>
                <w:sz w:val="20"/>
                <w:szCs w:val="16"/>
                <w:lang w:val="en-GB" w:eastAsia="en-GB"/>
              </w:rPr>
              <w:t xml:space="preserve">March </w:t>
            </w:r>
            <w:r w:rsidR="003A16BC">
              <w:rPr>
                <w:b/>
                <w:sz w:val="20"/>
                <w:szCs w:val="16"/>
                <w:lang w:val="en-GB" w:eastAsia="en-GB"/>
              </w:rPr>
              <w:t>2017</w:t>
            </w:r>
          </w:p>
        </w:tc>
        <w:tc>
          <w:tcPr>
            <w:tcW w:w="975" w:type="pct"/>
            <w:shd w:val="clear" w:color="auto" w:fill="auto"/>
            <w:vAlign w:val="bottom"/>
            <w:hideMark/>
          </w:tcPr>
          <w:p w14:paraId="56FE8622" w14:textId="2CF4485B" w:rsidR="00423B12" w:rsidRPr="00BD6F6E" w:rsidRDefault="002710EE" w:rsidP="005F74A5">
            <w:pPr>
              <w:jc w:val="left"/>
              <w:rPr>
                <w:b/>
                <w:sz w:val="20"/>
                <w:szCs w:val="16"/>
                <w:lang w:val="en-GB" w:eastAsia="en-GB"/>
              </w:rPr>
            </w:pPr>
            <w:r>
              <w:rPr>
                <w:b/>
                <w:sz w:val="20"/>
                <w:szCs w:val="16"/>
                <w:lang w:val="en-GB" w:eastAsia="en-GB"/>
              </w:rPr>
              <w:t>Below Lock 7</w:t>
            </w:r>
          </w:p>
        </w:tc>
        <w:tc>
          <w:tcPr>
            <w:tcW w:w="943" w:type="pct"/>
            <w:shd w:val="clear" w:color="auto" w:fill="auto"/>
            <w:vAlign w:val="bottom"/>
            <w:hideMark/>
          </w:tcPr>
          <w:p w14:paraId="7D6C98D8" w14:textId="328894A4" w:rsidR="00423B12" w:rsidRPr="00BD6F6E" w:rsidRDefault="002710EE" w:rsidP="005F74A5">
            <w:pPr>
              <w:jc w:val="left"/>
              <w:rPr>
                <w:b/>
                <w:sz w:val="20"/>
                <w:szCs w:val="16"/>
                <w:lang w:val="en-GB" w:eastAsia="en-GB"/>
              </w:rPr>
            </w:pPr>
            <w:r>
              <w:rPr>
                <w:b/>
                <w:sz w:val="20"/>
                <w:szCs w:val="16"/>
                <w:lang w:val="en-GB" w:eastAsia="en-GB"/>
              </w:rPr>
              <w:t>Below Lock 8</w:t>
            </w:r>
          </w:p>
        </w:tc>
        <w:tc>
          <w:tcPr>
            <w:tcW w:w="1308" w:type="pct"/>
            <w:shd w:val="clear" w:color="auto" w:fill="auto"/>
            <w:vAlign w:val="bottom"/>
            <w:hideMark/>
          </w:tcPr>
          <w:p w14:paraId="4A309625" w14:textId="70C6112F" w:rsidR="00423B12" w:rsidRPr="00BD6F6E" w:rsidRDefault="002710EE" w:rsidP="005F74A5">
            <w:pPr>
              <w:jc w:val="left"/>
              <w:rPr>
                <w:b/>
                <w:sz w:val="20"/>
                <w:szCs w:val="16"/>
                <w:lang w:val="en-GB" w:eastAsia="en-GB"/>
              </w:rPr>
            </w:pPr>
            <w:r>
              <w:rPr>
                <w:b/>
                <w:sz w:val="20"/>
                <w:szCs w:val="16"/>
                <w:lang w:val="en-GB" w:eastAsia="en-GB"/>
              </w:rPr>
              <w:t>Above Frenchman’s Creek</w:t>
            </w:r>
          </w:p>
        </w:tc>
      </w:tr>
      <w:tr w:rsidR="00A31EFB" w:rsidRPr="00BD6F6E" w14:paraId="5EC83DF6" w14:textId="77777777" w:rsidTr="00016FF6">
        <w:trPr>
          <w:trHeight w:hRule="exact" w:val="340"/>
        </w:trPr>
        <w:tc>
          <w:tcPr>
            <w:tcW w:w="1774" w:type="pct"/>
            <w:shd w:val="clear" w:color="auto" w:fill="auto"/>
            <w:vAlign w:val="bottom"/>
            <w:hideMark/>
          </w:tcPr>
          <w:p w14:paraId="379EF0B0" w14:textId="5EC05066" w:rsidR="00423B12" w:rsidRPr="00BD6F6E" w:rsidRDefault="004A1AC4" w:rsidP="005F74A5">
            <w:pPr>
              <w:jc w:val="left"/>
              <w:rPr>
                <w:sz w:val="20"/>
                <w:szCs w:val="16"/>
                <w:lang w:val="en-GB" w:eastAsia="en-GB"/>
              </w:rPr>
            </w:pPr>
            <w:r w:rsidRPr="00BD6F6E">
              <w:rPr>
                <w:sz w:val="20"/>
                <w:szCs w:val="16"/>
                <w:lang w:val="en-GB" w:eastAsia="en-GB"/>
              </w:rPr>
              <w:t>Discharge (m</w:t>
            </w:r>
            <w:r w:rsidR="008F37B7" w:rsidRPr="00BD6F6E">
              <w:rPr>
                <w:sz w:val="20"/>
                <w:szCs w:val="16"/>
                <w:vertAlign w:val="superscript"/>
                <w:lang w:val="en-GB" w:eastAsia="en-GB"/>
              </w:rPr>
              <w:t>3</w:t>
            </w:r>
            <w:r w:rsidR="008F37B7" w:rsidRPr="00BD6F6E">
              <w:rPr>
                <w:sz w:val="20"/>
                <w:szCs w:val="16"/>
                <w:lang w:val="en-GB" w:eastAsia="en-GB"/>
              </w:rPr>
              <w:t>.s</w:t>
            </w:r>
            <w:r w:rsidR="006A3FA5" w:rsidRPr="00C06F7F">
              <w:rPr>
                <w:sz w:val="20"/>
                <w:szCs w:val="16"/>
                <w:vertAlign w:val="superscript"/>
                <w:lang w:val="en-GB" w:eastAsia="en-GB"/>
              </w:rPr>
              <w:t>-</w:t>
            </w:r>
            <w:r w:rsidR="008F37B7" w:rsidRPr="00BD6F6E">
              <w:rPr>
                <w:sz w:val="20"/>
                <w:szCs w:val="16"/>
                <w:vertAlign w:val="superscript"/>
                <w:lang w:val="en-GB" w:eastAsia="en-GB"/>
              </w:rPr>
              <w:t>1</w:t>
            </w:r>
            <w:r w:rsidR="008F37B7" w:rsidRPr="00BD6F6E">
              <w:rPr>
                <w:sz w:val="20"/>
                <w:szCs w:val="16"/>
                <w:lang w:val="en-GB" w:eastAsia="en-GB"/>
              </w:rPr>
              <w:t>)</w:t>
            </w:r>
          </w:p>
        </w:tc>
        <w:tc>
          <w:tcPr>
            <w:tcW w:w="975" w:type="pct"/>
            <w:shd w:val="clear" w:color="auto" w:fill="auto"/>
            <w:vAlign w:val="bottom"/>
            <w:hideMark/>
          </w:tcPr>
          <w:p w14:paraId="67845B8A" w14:textId="50BC4752" w:rsidR="00423B12" w:rsidRPr="00BD6F6E" w:rsidRDefault="00423B12" w:rsidP="00417B1D">
            <w:pPr>
              <w:jc w:val="left"/>
              <w:rPr>
                <w:sz w:val="20"/>
                <w:szCs w:val="16"/>
                <w:lang w:val="en-GB" w:eastAsia="en-GB"/>
              </w:rPr>
            </w:pPr>
            <w:r w:rsidRPr="00BD6F6E">
              <w:rPr>
                <w:sz w:val="20"/>
                <w:szCs w:val="16"/>
                <w:lang w:val="en-GB" w:eastAsia="en-GB"/>
              </w:rPr>
              <w:t>86</w:t>
            </w:r>
            <w:r w:rsidR="00061B5F">
              <w:rPr>
                <w:sz w:val="20"/>
                <w:szCs w:val="16"/>
                <w:lang w:val="en-GB" w:eastAsia="en-GB"/>
              </w:rPr>
              <w:t xml:space="preserve"> (</w:t>
            </w:r>
            <w:r w:rsidR="000265C7">
              <w:rPr>
                <w:sz w:val="20"/>
                <w:szCs w:val="16"/>
                <w:lang w:val="en-GB" w:eastAsia="en-GB"/>
              </w:rPr>
              <w:t>0.23</w:t>
            </w:r>
            <w:r w:rsidR="00061B5F">
              <w:rPr>
                <w:sz w:val="20"/>
                <w:szCs w:val="16"/>
                <w:lang w:val="en-GB" w:eastAsia="en-GB"/>
              </w:rPr>
              <w:t>)</w:t>
            </w:r>
          </w:p>
        </w:tc>
        <w:tc>
          <w:tcPr>
            <w:tcW w:w="943" w:type="pct"/>
            <w:shd w:val="clear" w:color="auto" w:fill="auto"/>
            <w:vAlign w:val="bottom"/>
            <w:hideMark/>
          </w:tcPr>
          <w:p w14:paraId="5BB8A189" w14:textId="7EA5D42A" w:rsidR="00423B12" w:rsidRPr="00BD6F6E" w:rsidRDefault="00423B12" w:rsidP="00417B1D">
            <w:pPr>
              <w:jc w:val="left"/>
              <w:rPr>
                <w:sz w:val="20"/>
                <w:szCs w:val="16"/>
                <w:lang w:val="en-GB" w:eastAsia="en-GB"/>
              </w:rPr>
            </w:pPr>
            <w:r w:rsidRPr="00BD6F6E">
              <w:rPr>
                <w:sz w:val="20"/>
                <w:szCs w:val="16"/>
                <w:lang w:val="en-GB" w:eastAsia="en-GB"/>
              </w:rPr>
              <w:t>6</w:t>
            </w:r>
            <w:r w:rsidR="00417B1D">
              <w:rPr>
                <w:sz w:val="20"/>
                <w:szCs w:val="16"/>
                <w:lang w:val="en-GB" w:eastAsia="en-GB"/>
              </w:rPr>
              <w:t>5</w:t>
            </w:r>
            <w:r w:rsidR="00C56646">
              <w:rPr>
                <w:sz w:val="20"/>
                <w:szCs w:val="16"/>
                <w:lang w:val="en-GB" w:eastAsia="en-GB"/>
              </w:rPr>
              <w:t xml:space="preserve"> (0.34)</w:t>
            </w:r>
          </w:p>
        </w:tc>
        <w:tc>
          <w:tcPr>
            <w:tcW w:w="1308" w:type="pct"/>
            <w:shd w:val="clear" w:color="auto" w:fill="auto"/>
            <w:vAlign w:val="bottom"/>
            <w:hideMark/>
          </w:tcPr>
          <w:p w14:paraId="5519EDE5" w14:textId="7A7228A8" w:rsidR="00423B12" w:rsidRPr="00BD6F6E" w:rsidRDefault="00417B1D" w:rsidP="00417B1D">
            <w:pPr>
              <w:jc w:val="left"/>
              <w:rPr>
                <w:sz w:val="20"/>
                <w:szCs w:val="16"/>
                <w:lang w:val="en-GB" w:eastAsia="en-GB"/>
              </w:rPr>
            </w:pPr>
            <w:r>
              <w:rPr>
                <w:sz w:val="20"/>
                <w:szCs w:val="16"/>
                <w:lang w:val="en-GB" w:eastAsia="en-GB"/>
              </w:rPr>
              <w:t>75</w:t>
            </w:r>
            <w:r w:rsidR="00C56646">
              <w:rPr>
                <w:sz w:val="20"/>
                <w:szCs w:val="16"/>
                <w:lang w:val="en-GB" w:eastAsia="en-GB"/>
              </w:rPr>
              <w:t xml:space="preserve"> (</w:t>
            </w:r>
            <w:r w:rsidR="006D2FB1">
              <w:rPr>
                <w:sz w:val="20"/>
                <w:szCs w:val="16"/>
                <w:lang w:val="en-GB" w:eastAsia="en-GB"/>
              </w:rPr>
              <w:t>0.4</w:t>
            </w:r>
            <w:r w:rsidR="00C56646">
              <w:rPr>
                <w:sz w:val="20"/>
                <w:szCs w:val="16"/>
                <w:lang w:val="en-GB" w:eastAsia="en-GB"/>
              </w:rPr>
              <w:t>)</w:t>
            </w:r>
          </w:p>
        </w:tc>
      </w:tr>
      <w:tr w:rsidR="00A31EFB" w:rsidRPr="00BD6F6E" w14:paraId="0BCDA4FE" w14:textId="77777777" w:rsidTr="00016FF6">
        <w:trPr>
          <w:trHeight w:hRule="exact" w:val="340"/>
        </w:trPr>
        <w:tc>
          <w:tcPr>
            <w:tcW w:w="1774" w:type="pct"/>
            <w:shd w:val="clear" w:color="auto" w:fill="auto"/>
            <w:vAlign w:val="bottom"/>
            <w:hideMark/>
          </w:tcPr>
          <w:p w14:paraId="42FDE30E" w14:textId="7791BFD7" w:rsidR="00423B12" w:rsidRPr="00BD6F6E" w:rsidRDefault="008F37B7" w:rsidP="005F74A5">
            <w:pPr>
              <w:jc w:val="left"/>
              <w:rPr>
                <w:sz w:val="20"/>
                <w:szCs w:val="16"/>
                <w:lang w:val="en-GB" w:eastAsia="en-GB"/>
              </w:rPr>
            </w:pPr>
            <w:r w:rsidRPr="00BD6F6E">
              <w:rPr>
                <w:sz w:val="20"/>
                <w:szCs w:val="16"/>
                <w:lang w:val="en-GB" w:eastAsia="en-GB"/>
              </w:rPr>
              <w:t>Transect length (m)</w:t>
            </w:r>
          </w:p>
        </w:tc>
        <w:tc>
          <w:tcPr>
            <w:tcW w:w="975" w:type="pct"/>
            <w:shd w:val="clear" w:color="auto" w:fill="auto"/>
            <w:vAlign w:val="bottom"/>
            <w:hideMark/>
          </w:tcPr>
          <w:p w14:paraId="20FC5E03" w14:textId="1B0A6DB0" w:rsidR="00423B12" w:rsidRPr="00BD6F6E" w:rsidRDefault="00423B12" w:rsidP="00417B1D">
            <w:pPr>
              <w:jc w:val="left"/>
              <w:rPr>
                <w:sz w:val="20"/>
                <w:szCs w:val="16"/>
                <w:lang w:val="en-GB" w:eastAsia="en-GB"/>
              </w:rPr>
            </w:pPr>
            <w:r w:rsidRPr="00BD6F6E">
              <w:rPr>
                <w:sz w:val="20"/>
                <w:szCs w:val="16"/>
                <w:lang w:val="en-GB" w:eastAsia="en-GB"/>
              </w:rPr>
              <w:t>11</w:t>
            </w:r>
            <w:r w:rsidR="00417B1D">
              <w:rPr>
                <w:sz w:val="20"/>
                <w:szCs w:val="16"/>
                <w:lang w:val="en-GB" w:eastAsia="en-GB"/>
              </w:rPr>
              <w:t>1</w:t>
            </w:r>
            <w:r w:rsidR="00080ADC">
              <w:rPr>
                <w:sz w:val="20"/>
                <w:szCs w:val="16"/>
                <w:lang w:val="en-GB" w:eastAsia="en-GB"/>
              </w:rPr>
              <w:t xml:space="preserve"> (</w:t>
            </w:r>
            <w:r w:rsidR="00C56646">
              <w:rPr>
                <w:sz w:val="20"/>
                <w:szCs w:val="16"/>
                <w:lang w:val="en-GB" w:eastAsia="en-GB"/>
              </w:rPr>
              <w:t>3.2</w:t>
            </w:r>
            <w:r w:rsidR="00080ADC">
              <w:rPr>
                <w:sz w:val="20"/>
                <w:szCs w:val="16"/>
                <w:lang w:val="en-GB" w:eastAsia="en-GB"/>
              </w:rPr>
              <w:t>)</w:t>
            </w:r>
          </w:p>
        </w:tc>
        <w:tc>
          <w:tcPr>
            <w:tcW w:w="943" w:type="pct"/>
            <w:shd w:val="clear" w:color="auto" w:fill="auto"/>
            <w:vAlign w:val="bottom"/>
            <w:hideMark/>
          </w:tcPr>
          <w:p w14:paraId="0CAF6F56" w14:textId="1356D48C" w:rsidR="00423B12" w:rsidRPr="00BD6F6E" w:rsidRDefault="00423B12" w:rsidP="00417B1D">
            <w:pPr>
              <w:jc w:val="left"/>
              <w:rPr>
                <w:sz w:val="20"/>
                <w:szCs w:val="16"/>
                <w:lang w:val="en-GB" w:eastAsia="en-GB"/>
              </w:rPr>
            </w:pPr>
            <w:r w:rsidRPr="00BD6F6E">
              <w:rPr>
                <w:sz w:val="20"/>
                <w:szCs w:val="16"/>
                <w:lang w:val="en-GB" w:eastAsia="en-GB"/>
              </w:rPr>
              <w:t>11</w:t>
            </w:r>
            <w:r w:rsidR="00417B1D">
              <w:rPr>
                <w:sz w:val="20"/>
                <w:szCs w:val="16"/>
                <w:lang w:val="en-GB" w:eastAsia="en-GB"/>
              </w:rPr>
              <w:t>4</w:t>
            </w:r>
            <w:r w:rsidR="00C56646">
              <w:rPr>
                <w:sz w:val="20"/>
                <w:szCs w:val="16"/>
                <w:lang w:val="en-GB" w:eastAsia="en-GB"/>
              </w:rPr>
              <w:t xml:space="preserve"> (5.6)</w:t>
            </w:r>
          </w:p>
        </w:tc>
        <w:tc>
          <w:tcPr>
            <w:tcW w:w="1308" w:type="pct"/>
            <w:shd w:val="clear" w:color="auto" w:fill="auto"/>
            <w:vAlign w:val="bottom"/>
            <w:hideMark/>
          </w:tcPr>
          <w:p w14:paraId="414EEC57" w14:textId="742C87B4" w:rsidR="00423B12" w:rsidRPr="00BD6F6E" w:rsidRDefault="00423B12" w:rsidP="005F74A5">
            <w:pPr>
              <w:jc w:val="left"/>
              <w:rPr>
                <w:sz w:val="20"/>
                <w:szCs w:val="16"/>
                <w:lang w:val="en-GB" w:eastAsia="en-GB"/>
              </w:rPr>
            </w:pPr>
            <w:r w:rsidRPr="00BD6F6E">
              <w:rPr>
                <w:sz w:val="20"/>
                <w:szCs w:val="16"/>
                <w:lang w:val="en-GB" w:eastAsia="en-GB"/>
              </w:rPr>
              <w:t>165</w:t>
            </w:r>
            <w:r w:rsidR="00782A1D">
              <w:rPr>
                <w:sz w:val="20"/>
                <w:szCs w:val="16"/>
                <w:lang w:val="en-GB" w:eastAsia="en-GB"/>
              </w:rPr>
              <w:t xml:space="preserve"> (5.9)</w:t>
            </w:r>
          </w:p>
        </w:tc>
      </w:tr>
      <w:tr w:rsidR="00A31EFB" w:rsidRPr="00BD6F6E" w14:paraId="7924EA74" w14:textId="77777777" w:rsidTr="00016FF6">
        <w:trPr>
          <w:trHeight w:hRule="exact" w:val="340"/>
        </w:trPr>
        <w:tc>
          <w:tcPr>
            <w:tcW w:w="1774" w:type="pct"/>
            <w:shd w:val="clear" w:color="auto" w:fill="auto"/>
            <w:vAlign w:val="bottom"/>
            <w:hideMark/>
          </w:tcPr>
          <w:p w14:paraId="6B3F6083" w14:textId="297C6329" w:rsidR="00423B12" w:rsidRPr="00BD6F6E" w:rsidRDefault="008F37B7" w:rsidP="005F74A5">
            <w:pPr>
              <w:jc w:val="left"/>
              <w:rPr>
                <w:sz w:val="20"/>
                <w:szCs w:val="16"/>
                <w:lang w:val="en-GB" w:eastAsia="en-GB"/>
              </w:rPr>
            </w:pPr>
            <w:r w:rsidRPr="00BD6F6E">
              <w:rPr>
                <w:sz w:val="20"/>
                <w:szCs w:val="16"/>
                <w:lang w:val="en-GB" w:eastAsia="en-GB"/>
              </w:rPr>
              <w:t>Mean depth (m)</w:t>
            </w:r>
          </w:p>
        </w:tc>
        <w:tc>
          <w:tcPr>
            <w:tcW w:w="975" w:type="pct"/>
            <w:shd w:val="clear" w:color="auto" w:fill="auto"/>
            <w:vAlign w:val="bottom"/>
            <w:hideMark/>
          </w:tcPr>
          <w:p w14:paraId="7966834A" w14:textId="5BB1C73F" w:rsidR="00423B12" w:rsidRPr="00BD6F6E" w:rsidRDefault="00423B12" w:rsidP="005F74A5">
            <w:pPr>
              <w:jc w:val="left"/>
              <w:rPr>
                <w:sz w:val="20"/>
                <w:szCs w:val="16"/>
                <w:lang w:val="en-GB" w:eastAsia="en-GB"/>
              </w:rPr>
            </w:pPr>
            <w:r w:rsidRPr="00BD6F6E">
              <w:rPr>
                <w:sz w:val="20"/>
                <w:szCs w:val="16"/>
                <w:lang w:val="en-GB" w:eastAsia="en-GB"/>
              </w:rPr>
              <w:t>3.4</w:t>
            </w:r>
            <w:r w:rsidR="00080ADC">
              <w:rPr>
                <w:sz w:val="20"/>
                <w:szCs w:val="16"/>
                <w:lang w:val="en-GB" w:eastAsia="en-GB"/>
              </w:rPr>
              <w:t xml:space="preserve"> (0.28)</w:t>
            </w:r>
          </w:p>
        </w:tc>
        <w:tc>
          <w:tcPr>
            <w:tcW w:w="943" w:type="pct"/>
            <w:shd w:val="clear" w:color="auto" w:fill="auto"/>
            <w:vAlign w:val="bottom"/>
            <w:hideMark/>
          </w:tcPr>
          <w:p w14:paraId="6CC797E7" w14:textId="6D476E7D" w:rsidR="00423B12" w:rsidRPr="00BD6F6E" w:rsidRDefault="00423B12" w:rsidP="005F74A5">
            <w:pPr>
              <w:jc w:val="left"/>
              <w:rPr>
                <w:sz w:val="20"/>
                <w:szCs w:val="16"/>
                <w:lang w:val="en-GB" w:eastAsia="en-GB"/>
              </w:rPr>
            </w:pPr>
            <w:r w:rsidRPr="00BD6F6E">
              <w:rPr>
                <w:sz w:val="20"/>
                <w:szCs w:val="16"/>
                <w:lang w:val="en-GB" w:eastAsia="en-GB"/>
              </w:rPr>
              <w:t>3.9</w:t>
            </w:r>
            <w:r w:rsidR="00C56646">
              <w:rPr>
                <w:sz w:val="20"/>
                <w:szCs w:val="16"/>
                <w:lang w:val="en-GB" w:eastAsia="en-GB"/>
              </w:rPr>
              <w:t xml:space="preserve"> (0.37)</w:t>
            </w:r>
          </w:p>
        </w:tc>
        <w:tc>
          <w:tcPr>
            <w:tcW w:w="1308" w:type="pct"/>
            <w:shd w:val="clear" w:color="auto" w:fill="auto"/>
            <w:vAlign w:val="bottom"/>
            <w:hideMark/>
          </w:tcPr>
          <w:p w14:paraId="401B7A05" w14:textId="088EB443" w:rsidR="00423B12" w:rsidRPr="00BD6F6E" w:rsidRDefault="00423B12" w:rsidP="006D2FB1">
            <w:pPr>
              <w:jc w:val="left"/>
              <w:rPr>
                <w:sz w:val="20"/>
                <w:szCs w:val="16"/>
                <w:lang w:val="en-GB" w:eastAsia="en-GB"/>
              </w:rPr>
            </w:pPr>
            <w:r w:rsidRPr="00BD6F6E">
              <w:rPr>
                <w:sz w:val="20"/>
                <w:szCs w:val="16"/>
                <w:lang w:val="en-GB" w:eastAsia="en-GB"/>
              </w:rPr>
              <w:t>4.</w:t>
            </w:r>
            <w:r w:rsidR="00417B1D">
              <w:rPr>
                <w:sz w:val="20"/>
                <w:szCs w:val="16"/>
                <w:lang w:val="en-GB" w:eastAsia="en-GB"/>
              </w:rPr>
              <w:t>8</w:t>
            </w:r>
            <w:r w:rsidR="00782A1D">
              <w:rPr>
                <w:sz w:val="20"/>
                <w:szCs w:val="16"/>
                <w:lang w:val="en-GB" w:eastAsia="en-GB"/>
              </w:rPr>
              <w:t xml:space="preserve"> (0.5)</w:t>
            </w:r>
          </w:p>
        </w:tc>
      </w:tr>
      <w:tr w:rsidR="00A31EFB" w:rsidRPr="00BD6F6E" w14:paraId="7603B140" w14:textId="77777777" w:rsidTr="00016FF6">
        <w:trPr>
          <w:trHeight w:hRule="exact" w:val="340"/>
        </w:trPr>
        <w:tc>
          <w:tcPr>
            <w:tcW w:w="1774" w:type="pct"/>
            <w:shd w:val="clear" w:color="auto" w:fill="auto"/>
            <w:vAlign w:val="bottom"/>
            <w:hideMark/>
          </w:tcPr>
          <w:p w14:paraId="18435FC6" w14:textId="20215A91" w:rsidR="00423B12" w:rsidRPr="00BD6F6E" w:rsidRDefault="006A3FA5" w:rsidP="006A3FA5">
            <w:pPr>
              <w:jc w:val="left"/>
              <w:rPr>
                <w:sz w:val="20"/>
                <w:szCs w:val="16"/>
                <w:lang w:val="en-GB" w:eastAsia="en-GB"/>
              </w:rPr>
            </w:pPr>
            <w:r>
              <w:rPr>
                <w:sz w:val="20"/>
                <w:szCs w:val="16"/>
                <w:lang w:val="en-GB" w:eastAsia="en-GB"/>
              </w:rPr>
              <w:t>Cross-sectional a</w:t>
            </w:r>
            <w:r w:rsidR="008F37B7" w:rsidRPr="00BD6F6E">
              <w:rPr>
                <w:sz w:val="20"/>
                <w:szCs w:val="16"/>
                <w:lang w:val="en-GB" w:eastAsia="en-GB"/>
              </w:rPr>
              <w:t>rea (m</w:t>
            </w:r>
            <w:r w:rsidR="008F37B7" w:rsidRPr="00BD6F6E">
              <w:rPr>
                <w:sz w:val="20"/>
                <w:szCs w:val="16"/>
                <w:vertAlign w:val="superscript"/>
                <w:lang w:val="en-GB" w:eastAsia="en-GB"/>
              </w:rPr>
              <w:t>2</w:t>
            </w:r>
            <w:r w:rsidR="008F37B7" w:rsidRPr="00BD6F6E">
              <w:rPr>
                <w:sz w:val="20"/>
                <w:szCs w:val="16"/>
                <w:lang w:val="en-GB" w:eastAsia="en-GB"/>
              </w:rPr>
              <w:t>)</w:t>
            </w:r>
          </w:p>
        </w:tc>
        <w:tc>
          <w:tcPr>
            <w:tcW w:w="975" w:type="pct"/>
            <w:shd w:val="clear" w:color="auto" w:fill="auto"/>
            <w:vAlign w:val="bottom"/>
            <w:hideMark/>
          </w:tcPr>
          <w:p w14:paraId="6BBDFDAD" w14:textId="07D458A5" w:rsidR="00423B12" w:rsidRPr="00BD6F6E" w:rsidRDefault="00423B12" w:rsidP="00417B1D">
            <w:pPr>
              <w:jc w:val="left"/>
              <w:rPr>
                <w:sz w:val="20"/>
                <w:szCs w:val="16"/>
                <w:lang w:val="en-GB" w:eastAsia="en-GB"/>
              </w:rPr>
            </w:pPr>
            <w:r w:rsidRPr="00BD6F6E">
              <w:rPr>
                <w:sz w:val="20"/>
                <w:szCs w:val="16"/>
                <w:lang w:val="en-GB" w:eastAsia="en-GB"/>
              </w:rPr>
              <w:t>26</w:t>
            </w:r>
            <w:r w:rsidR="00417B1D">
              <w:rPr>
                <w:sz w:val="20"/>
                <w:szCs w:val="16"/>
                <w:lang w:val="en-GB" w:eastAsia="en-GB"/>
              </w:rPr>
              <w:t>9</w:t>
            </w:r>
            <w:r w:rsidR="008D3CAD">
              <w:rPr>
                <w:sz w:val="20"/>
                <w:szCs w:val="16"/>
                <w:lang w:val="en-GB" w:eastAsia="en-GB"/>
              </w:rPr>
              <w:t xml:space="preserve"> (</w:t>
            </w:r>
            <w:r w:rsidR="00C56646">
              <w:rPr>
                <w:sz w:val="20"/>
                <w:szCs w:val="16"/>
                <w:lang w:val="en-GB" w:eastAsia="en-GB"/>
              </w:rPr>
              <w:t>4.3</w:t>
            </w:r>
            <w:r w:rsidR="008D3CAD">
              <w:rPr>
                <w:sz w:val="20"/>
                <w:szCs w:val="16"/>
                <w:lang w:val="en-GB" w:eastAsia="en-GB"/>
              </w:rPr>
              <w:t>)</w:t>
            </w:r>
          </w:p>
        </w:tc>
        <w:tc>
          <w:tcPr>
            <w:tcW w:w="943" w:type="pct"/>
            <w:shd w:val="clear" w:color="auto" w:fill="auto"/>
            <w:vAlign w:val="bottom"/>
            <w:hideMark/>
          </w:tcPr>
          <w:p w14:paraId="72B9D260" w14:textId="669558C5" w:rsidR="00423B12" w:rsidRPr="00BD6F6E" w:rsidRDefault="00423B12" w:rsidP="00417B1D">
            <w:pPr>
              <w:jc w:val="left"/>
              <w:rPr>
                <w:sz w:val="20"/>
                <w:szCs w:val="16"/>
                <w:lang w:val="en-GB" w:eastAsia="en-GB"/>
              </w:rPr>
            </w:pPr>
            <w:r w:rsidRPr="00BD6F6E">
              <w:rPr>
                <w:sz w:val="20"/>
                <w:szCs w:val="16"/>
                <w:lang w:val="en-GB" w:eastAsia="en-GB"/>
              </w:rPr>
              <w:t>321</w:t>
            </w:r>
            <w:r w:rsidR="00C56646">
              <w:rPr>
                <w:sz w:val="20"/>
                <w:szCs w:val="16"/>
                <w:lang w:val="en-GB" w:eastAsia="en-GB"/>
              </w:rPr>
              <w:t xml:space="preserve"> (15)</w:t>
            </w:r>
          </w:p>
        </w:tc>
        <w:tc>
          <w:tcPr>
            <w:tcW w:w="1308" w:type="pct"/>
            <w:shd w:val="clear" w:color="auto" w:fill="auto"/>
            <w:vAlign w:val="bottom"/>
            <w:hideMark/>
          </w:tcPr>
          <w:p w14:paraId="5DC8A8E1" w14:textId="7D7ECFFB" w:rsidR="00423B12" w:rsidRPr="00BD6F6E" w:rsidRDefault="00423B12" w:rsidP="00417B1D">
            <w:pPr>
              <w:jc w:val="left"/>
              <w:rPr>
                <w:sz w:val="20"/>
                <w:szCs w:val="16"/>
                <w:lang w:val="en-GB" w:eastAsia="en-GB"/>
              </w:rPr>
            </w:pPr>
            <w:r w:rsidRPr="00BD6F6E">
              <w:rPr>
                <w:sz w:val="20"/>
                <w:szCs w:val="16"/>
                <w:lang w:val="en-GB" w:eastAsia="en-GB"/>
              </w:rPr>
              <w:t>537</w:t>
            </w:r>
            <w:r w:rsidR="00782A1D">
              <w:rPr>
                <w:sz w:val="20"/>
                <w:szCs w:val="16"/>
                <w:lang w:val="en-GB" w:eastAsia="en-GB"/>
              </w:rPr>
              <w:t xml:space="preserve"> (3.8)</w:t>
            </w:r>
          </w:p>
        </w:tc>
      </w:tr>
      <w:tr w:rsidR="00A31EFB" w:rsidRPr="00BD6F6E" w14:paraId="1EE509DD" w14:textId="77777777" w:rsidTr="00016FF6">
        <w:trPr>
          <w:trHeight w:hRule="exact" w:val="340"/>
        </w:trPr>
        <w:tc>
          <w:tcPr>
            <w:tcW w:w="1774" w:type="pct"/>
            <w:shd w:val="clear" w:color="auto" w:fill="auto"/>
            <w:vAlign w:val="bottom"/>
            <w:hideMark/>
          </w:tcPr>
          <w:p w14:paraId="06B3EB93" w14:textId="6C44E6F8" w:rsidR="00423B12" w:rsidRPr="00BD6F6E" w:rsidRDefault="00BC2DF5" w:rsidP="005F74A5">
            <w:pPr>
              <w:jc w:val="left"/>
              <w:rPr>
                <w:sz w:val="20"/>
                <w:szCs w:val="16"/>
                <w:lang w:val="en-GB" w:eastAsia="en-GB"/>
              </w:rPr>
            </w:pPr>
            <w:r w:rsidRPr="00BD6F6E">
              <w:rPr>
                <w:sz w:val="20"/>
                <w:szCs w:val="16"/>
                <w:lang w:val="en-GB" w:eastAsia="en-GB"/>
              </w:rPr>
              <w:t xml:space="preserve">Mean </w:t>
            </w:r>
            <w:r w:rsidR="00A31EFB" w:rsidRPr="00A31EFB">
              <w:rPr>
                <w:sz w:val="20"/>
                <w:szCs w:val="16"/>
                <w:lang w:val="en-GB" w:eastAsia="en-GB"/>
              </w:rPr>
              <w:t xml:space="preserve">cross-transect velocity </w:t>
            </w:r>
            <w:r w:rsidRPr="00BD6F6E">
              <w:rPr>
                <w:sz w:val="20"/>
                <w:szCs w:val="16"/>
                <w:lang w:val="en-GB" w:eastAsia="en-GB"/>
              </w:rPr>
              <w:t>(m.s</w:t>
            </w:r>
            <w:r w:rsidRPr="00CC2E09">
              <w:rPr>
                <w:sz w:val="20"/>
                <w:szCs w:val="16"/>
                <w:vertAlign w:val="superscript"/>
                <w:lang w:val="en-GB" w:eastAsia="en-GB"/>
              </w:rPr>
              <w:t>-1</w:t>
            </w:r>
            <w:r w:rsidRPr="00BD6F6E">
              <w:rPr>
                <w:sz w:val="20"/>
                <w:szCs w:val="16"/>
                <w:lang w:val="en-GB" w:eastAsia="en-GB"/>
              </w:rPr>
              <w:t>)</w:t>
            </w:r>
          </w:p>
        </w:tc>
        <w:tc>
          <w:tcPr>
            <w:tcW w:w="975" w:type="pct"/>
            <w:shd w:val="clear" w:color="auto" w:fill="auto"/>
            <w:vAlign w:val="bottom"/>
            <w:hideMark/>
          </w:tcPr>
          <w:p w14:paraId="3F611BAD" w14:textId="04A5F7F4" w:rsidR="00423B12" w:rsidRPr="00BD6F6E" w:rsidRDefault="00423B12" w:rsidP="005F74A5">
            <w:pPr>
              <w:jc w:val="left"/>
              <w:rPr>
                <w:sz w:val="20"/>
                <w:szCs w:val="16"/>
                <w:lang w:val="en-GB" w:eastAsia="en-GB"/>
              </w:rPr>
            </w:pPr>
            <w:r w:rsidRPr="00BD6F6E">
              <w:rPr>
                <w:sz w:val="20"/>
                <w:szCs w:val="16"/>
                <w:lang w:val="en-GB" w:eastAsia="en-GB"/>
              </w:rPr>
              <w:t>0.35</w:t>
            </w:r>
            <w:r w:rsidR="008D3CAD">
              <w:rPr>
                <w:sz w:val="20"/>
                <w:szCs w:val="16"/>
                <w:lang w:val="en-GB" w:eastAsia="en-GB"/>
              </w:rPr>
              <w:t xml:space="preserve"> (0.0049)</w:t>
            </w:r>
          </w:p>
        </w:tc>
        <w:tc>
          <w:tcPr>
            <w:tcW w:w="943" w:type="pct"/>
            <w:shd w:val="clear" w:color="auto" w:fill="auto"/>
            <w:vAlign w:val="bottom"/>
            <w:hideMark/>
          </w:tcPr>
          <w:p w14:paraId="0B6F9B4F" w14:textId="46C221B2" w:rsidR="00423B12" w:rsidRPr="00BD6F6E" w:rsidRDefault="00423B12" w:rsidP="005F74A5">
            <w:pPr>
              <w:jc w:val="left"/>
              <w:rPr>
                <w:sz w:val="20"/>
                <w:szCs w:val="16"/>
                <w:lang w:val="en-GB" w:eastAsia="en-GB"/>
              </w:rPr>
            </w:pPr>
            <w:r w:rsidRPr="00BD6F6E">
              <w:rPr>
                <w:sz w:val="20"/>
                <w:szCs w:val="16"/>
                <w:lang w:val="en-GB" w:eastAsia="en-GB"/>
              </w:rPr>
              <w:t>0.22</w:t>
            </w:r>
            <w:r w:rsidR="00C56646">
              <w:rPr>
                <w:sz w:val="20"/>
                <w:szCs w:val="16"/>
                <w:lang w:val="en-GB" w:eastAsia="en-GB"/>
              </w:rPr>
              <w:t xml:space="preserve"> (0.0091)</w:t>
            </w:r>
          </w:p>
        </w:tc>
        <w:tc>
          <w:tcPr>
            <w:tcW w:w="1308" w:type="pct"/>
            <w:shd w:val="clear" w:color="auto" w:fill="auto"/>
            <w:vAlign w:val="bottom"/>
            <w:hideMark/>
          </w:tcPr>
          <w:p w14:paraId="53A5E8E9" w14:textId="1081ECA1" w:rsidR="00423B12" w:rsidRPr="00BD6F6E" w:rsidRDefault="00423B12" w:rsidP="005F74A5">
            <w:pPr>
              <w:jc w:val="left"/>
              <w:rPr>
                <w:sz w:val="20"/>
                <w:szCs w:val="16"/>
                <w:lang w:val="en-GB" w:eastAsia="en-GB"/>
              </w:rPr>
            </w:pPr>
            <w:r w:rsidRPr="00BD6F6E">
              <w:rPr>
                <w:sz w:val="20"/>
                <w:szCs w:val="16"/>
                <w:lang w:val="en-GB" w:eastAsia="en-GB"/>
              </w:rPr>
              <w:t>0.15</w:t>
            </w:r>
            <w:r w:rsidR="00782A1D">
              <w:rPr>
                <w:sz w:val="20"/>
                <w:szCs w:val="16"/>
                <w:lang w:val="en-GB" w:eastAsia="en-GB"/>
              </w:rPr>
              <w:t xml:space="preserve"> (0.0016)</w:t>
            </w:r>
          </w:p>
        </w:tc>
      </w:tr>
      <w:tr w:rsidR="00A31EFB" w:rsidRPr="00BD6F6E" w14:paraId="24DD75D1" w14:textId="77777777" w:rsidTr="00016FF6">
        <w:trPr>
          <w:trHeight w:hRule="exact" w:val="340"/>
        </w:trPr>
        <w:tc>
          <w:tcPr>
            <w:tcW w:w="1774" w:type="pct"/>
            <w:shd w:val="clear" w:color="auto" w:fill="auto"/>
            <w:vAlign w:val="bottom"/>
            <w:hideMark/>
          </w:tcPr>
          <w:p w14:paraId="238E97CF" w14:textId="1794CED8" w:rsidR="00423B12" w:rsidRPr="00BD6F6E" w:rsidRDefault="006D745F" w:rsidP="0069243C">
            <w:pPr>
              <w:jc w:val="left"/>
              <w:rPr>
                <w:b/>
                <w:sz w:val="20"/>
                <w:szCs w:val="16"/>
                <w:lang w:val="en-GB" w:eastAsia="en-GB"/>
              </w:rPr>
            </w:pPr>
            <w:r>
              <w:rPr>
                <w:b/>
                <w:sz w:val="20"/>
                <w:szCs w:val="16"/>
                <w:lang w:val="en-GB" w:eastAsia="en-GB"/>
              </w:rPr>
              <w:t xml:space="preserve">April </w:t>
            </w:r>
            <w:r w:rsidR="003A16BC">
              <w:rPr>
                <w:b/>
                <w:sz w:val="20"/>
                <w:szCs w:val="16"/>
                <w:lang w:val="en-GB" w:eastAsia="en-GB"/>
              </w:rPr>
              <w:t>2017</w:t>
            </w:r>
          </w:p>
        </w:tc>
        <w:tc>
          <w:tcPr>
            <w:tcW w:w="975" w:type="pct"/>
            <w:shd w:val="clear" w:color="auto" w:fill="auto"/>
            <w:vAlign w:val="bottom"/>
            <w:hideMark/>
          </w:tcPr>
          <w:p w14:paraId="30629F71" w14:textId="2B417BE1" w:rsidR="00423B12" w:rsidRPr="00BD6F6E" w:rsidRDefault="00E342A8" w:rsidP="005F74A5">
            <w:pPr>
              <w:jc w:val="left"/>
              <w:rPr>
                <w:b/>
                <w:sz w:val="20"/>
                <w:szCs w:val="16"/>
                <w:lang w:val="en-GB" w:eastAsia="en-GB"/>
              </w:rPr>
            </w:pPr>
            <w:r>
              <w:rPr>
                <w:b/>
                <w:sz w:val="20"/>
                <w:szCs w:val="16"/>
                <w:lang w:val="en-GB" w:eastAsia="en-GB"/>
              </w:rPr>
              <w:t>Below Lock 7</w:t>
            </w:r>
          </w:p>
        </w:tc>
        <w:tc>
          <w:tcPr>
            <w:tcW w:w="943" w:type="pct"/>
            <w:shd w:val="clear" w:color="auto" w:fill="auto"/>
            <w:vAlign w:val="bottom"/>
            <w:hideMark/>
          </w:tcPr>
          <w:p w14:paraId="528B7137" w14:textId="6C8079B8" w:rsidR="00423B12" w:rsidRPr="00BD6F6E" w:rsidRDefault="00E342A8" w:rsidP="005F74A5">
            <w:pPr>
              <w:jc w:val="left"/>
              <w:rPr>
                <w:b/>
                <w:sz w:val="20"/>
                <w:szCs w:val="16"/>
                <w:lang w:val="en-GB" w:eastAsia="en-GB"/>
              </w:rPr>
            </w:pPr>
            <w:r>
              <w:rPr>
                <w:b/>
                <w:sz w:val="20"/>
                <w:szCs w:val="16"/>
                <w:lang w:val="en-GB" w:eastAsia="en-GB"/>
              </w:rPr>
              <w:t>Below Lock 8</w:t>
            </w:r>
          </w:p>
        </w:tc>
        <w:tc>
          <w:tcPr>
            <w:tcW w:w="1308" w:type="pct"/>
            <w:shd w:val="clear" w:color="auto" w:fill="auto"/>
            <w:vAlign w:val="bottom"/>
            <w:hideMark/>
          </w:tcPr>
          <w:p w14:paraId="4A83298A" w14:textId="740F7ABE" w:rsidR="00423B12" w:rsidRPr="00BD6F6E" w:rsidRDefault="00E342A8" w:rsidP="005F74A5">
            <w:pPr>
              <w:jc w:val="left"/>
              <w:rPr>
                <w:b/>
                <w:sz w:val="20"/>
                <w:szCs w:val="16"/>
                <w:lang w:val="en-GB" w:eastAsia="en-GB"/>
              </w:rPr>
            </w:pPr>
            <w:r>
              <w:rPr>
                <w:b/>
                <w:sz w:val="20"/>
                <w:szCs w:val="16"/>
                <w:lang w:val="en-GB" w:eastAsia="en-GB"/>
              </w:rPr>
              <w:t>Above Frenchman’s Creek</w:t>
            </w:r>
          </w:p>
        </w:tc>
      </w:tr>
      <w:tr w:rsidR="00A31EFB" w:rsidRPr="00BD6F6E" w14:paraId="43C18A7C" w14:textId="77777777" w:rsidTr="00016FF6">
        <w:trPr>
          <w:trHeight w:hRule="exact" w:val="340"/>
        </w:trPr>
        <w:tc>
          <w:tcPr>
            <w:tcW w:w="1774" w:type="pct"/>
            <w:shd w:val="clear" w:color="auto" w:fill="auto"/>
            <w:vAlign w:val="bottom"/>
            <w:hideMark/>
          </w:tcPr>
          <w:p w14:paraId="5EFD8EDE" w14:textId="0AB659B0" w:rsidR="00A31EFB" w:rsidRPr="00BD6F6E" w:rsidRDefault="00A31EFB" w:rsidP="006A3FA5">
            <w:pPr>
              <w:jc w:val="left"/>
              <w:rPr>
                <w:sz w:val="20"/>
                <w:szCs w:val="16"/>
                <w:lang w:val="en-GB" w:eastAsia="en-GB"/>
              </w:rPr>
            </w:pPr>
            <w:r w:rsidRPr="00BD6F6E">
              <w:rPr>
                <w:sz w:val="20"/>
                <w:szCs w:val="16"/>
                <w:lang w:val="en-GB" w:eastAsia="en-GB"/>
              </w:rPr>
              <w:t>Discharge (m</w:t>
            </w:r>
            <w:r w:rsidRPr="00BD6F6E">
              <w:rPr>
                <w:sz w:val="20"/>
                <w:szCs w:val="16"/>
                <w:vertAlign w:val="superscript"/>
                <w:lang w:val="en-GB" w:eastAsia="en-GB"/>
              </w:rPr>
              <w:t>3</w:t>
            </w:r>
            <w:r w:rsidRPr="00BD6F6E">
              <w:rPr>
                <w:sz w:val="20"/>
                <w:szCs w:val="16"/>
                <w:lang w:val="en-GB" w:eastAsia="en-GB"/>
              </w:rPr>
              <w:t>.s</w:t>
            </w:r>
            <w:r w:rsidRPr="00C06F7F">
              <w:rPr>
                <w:sz w:val="20"/>
                <w:szCs w:val="16"/>
                <w:vertAlign w:val="superscript"/>
                <w:lang w:val="en-GB" w:eastAsia="en-GB"/>
              </w:rPr>
              <w:t>-</w:t>
            </w:r>
            <w:r w:rsidRPr="00BD6F6E">
              <w:rPr>
                <w:sz w:val="20"/>
                <w:szCs w:val="16"/>
                <w:vertAlign w:val="superscript"/>
                <w:lang w:val="en-GB" w:eastAsia="en-GB"/>
              </w:rPr>
              <w:t>1</w:t>
            </w:r>
            <w:r w:rsidRPr="00BD6F6E">
              <w:rPr>
                <w:sz w:val="20"/>
                <w:szCs w:val="16"/>
                <w:lang w:val="en-GB" w:eastAsia="en-GB"/>
              </w:rPr>
              <w:t>)</w:t>
            </w:r>
          </w:p>
        </w:tc>
        <w:tc>
          <w:tcPr>
            <w:tcW w:w="975" w:type="pct"/>
            <w:shd w:val="clear" w:color="auto" w:fill="auto"/>
            <w:vAlign w:val="bottom"/>
            <w:hideMark/>
          </w:tcPr>
          <w:p w14:paraId="405EC07A" w14:textId="268D924A" w:rsidR="00A31EFB" w:rsidRPr="00BD6F6E" w:rsidRDefault="00A31EFB" w:rsidP="00417B1D">
            <w:pPr>
              <w:jc w:val="left"/>
              <w:rPr>
                <w:sz w:val="20"/>
                <w:szCs w:val="16"/>
                <w:lang w:val="en-GB" w:eastAsia="en-GB"/>
              </w:rPr>
            </w:pPr>
            <w:r w:rsidRPr="00BD6F6E">
              <w:rPr>
                <w:sz w:val="20"/>
                <w:szCs w:val="16"/>
                <w:lang w:val="en-GB" w:eastAsia="en-GB"/>
              </w:rPr>
              <w:t>4</w:t>
            </w:r>
            <w:r>
              <w:rPr>
                <w:sz w:val="20"/>
                <w:szCs w:val="16"/>
                <w:lang w:val="en-GB" w:eastAsia="en-GB"/>
              </w:rPr>
              <w:t>2</w:t>
            </w:r>
            <w:r w:rsidR="00043F57">
              <w:rPr>
                <w:sz w:val="20"/>
                <w:szCs w:val="16"/>
                <w:lang w:val="en-GB" w:eastAsia="en-GB"/>
              </w:rPr>
              <w:t xml:space="preserve"> (0.27)</w:t>
            </w:r>
          </w:p>
        </w:tc>
        <w:tc>
          <w:tcPr>
            <w:tcW w:w="943" w:type="pct"/>
            <w:shd w:val="clear" w:color="auto" w:fill="auto"/>
            <w:vAlign w:val="bottom"/>
            <w:hideMark/>
          </w:tcPr>
          <w:p w14:paraId="0E0ADC65" w14:textId="26C3EFDB" w:rsidR="00A31EFB" w:rsidRPr="00BD6F6E" w:rsidRDefault="00A31EFB" w:rsidP="00417B1D">
            <w:pPr>
              <w:jc w:val="left"/>
              <w:rPr>
                <w:sz w:val="20"/>
                <w:szCs w:val="16"/>
                <w:lang w:val="en-GB" w:eastAsia="en-GB"/>
              </w:rPr>
            </w:pPr>
            <w:r>
              <w:rPr>
                <w:sz w:val="20"/>
                <w:szCs w:val="16"/>
                <w:lang w:val="en-GB" w:eastAsia="en-GB"/>
              </w:rPr>
              <w:t>27</w:t>
            </w:r>
            <w:r w:rsidR="006D2FB1">
              <w:rPr>
                <w:sz w:val="20"/>
                <w:szCs w:val="16"/>
                <w:lang w:val="en-GB" w:eastAsia="en-GB"/>
              </w:rPr>
              <w:t xml:space="preserve"> (0.26)</w:t>
            </w:r>
          </w:p>
        </w:tc>
        <w:tc>
          <w:tcPr>
            <w:tcW w:w="1308" w:type="pct"/>
            <w:shd w:val="clear" w:color="auto" w:fill="auto"/>
            <w:vAlign w:val="bottom"/>
            <w:hideMark/>
          </w:tcPr>
          <w:p w14:paraId="51B5BA86" w14:textId="1E7563BC" w:rsidR="00A31EFB" w:rsidRPr="00BD6F6E" w:rsidRDefault="00A31EFB" w:rsidP="005F74A5">
            <w:pPr>
              <w:jc w:val="left"/>
              <w:rPr>
                <w:sz w:val="20"/>
                <w:szCs w:val="16"/>
                <w:lang w:val="en-GB" w:eastAsia="en-GB"/>
              </w:rPr>
            </w:pPr>
            <w:r>
              <w:rPr>
                <w:sz w:val="20"/>
                <w:szCs w:val="16"/>
                <w:lang w:val="en-GB" w:eastAsia="en-GB"/>
              </w:rPr>
              <w:t>90</w:t>
            </w:r>
            <w:r w:rsidR="006D2FB1">
              <w:rPr>
                <w:sz w:val="20"/>
                <w:szCs w:val="16"/>
                <w:lang w:val="en-GB" w:eastAsia="en-GB"/>
              </w:rPr>
              <w:t xml:space="preserve"> (0.22)</w:t>
            </w:r>
          </w:p>
        </w:tc>
      </w:tr>
      <w:tr w:rsidR="00A31EFB" w:rsidRPr="00BD6F6E" w14:paraId="4AF53279" w14:textId="77777777" w:rsidTr="00016FF6">
        <w:trPr>
          <w:trHeight w:hRule="exact" w:val="340"/>
        </w:trPr>
        <w:tc>
          <w:tcPr>
            <w:tcW w:w="1774" w:type="pct"/>
            <w:shd w:val="clear" w:color="auto" w:fill="auto"/>
            <w:vAlign w:val="bottom"/>
            <w:hideMark/>
          </w:tcPr>
          <w:p w14:paraId="72EA8EC9" w14:textId="06886D1F" w:rsidR="00A31EFB" w:rsidRPr="00BD6F6E" w:rsidRDefault="00A31EFB" w:rsidP="005F74A5">
            <w:pPr>
              <w:jc w:val="left"/>
              <w:rPr>
                <w:sz w:val="20"/>
                <w:szCs w:val="16"/>
                <w:lang w:val="en-GB" w:eastAsia="en-GB"/>
              </w:rPr>
            </w:pPr>
            <w:r w:rsidRPr="00BD6F6E">
              <w:rPr>
                <w:sz w:val="20"/>
                <w:szCs w:val="16"/>
                <w:lang w:val="en-GB" w:eastAsia="en-GB"/>
              </w:rPr>
              <w:t>Transect length (m)</w:t>
            </w:r>
          </w:p>
        </w:tc>
        <w:tc>
          <w:tcPr>
            <w:tcW w:w="975" w:type="pct"/>
            <w:shd w:val="clear" w:color="auto" w:fill="auto"/>
            <w:vAlign w:val="bottom"/>
            <w:hideMark/>
          </w:tcPr>
          <w:p w14:paraId="2B74A9C2" w14:textId="35D17AE2" w:rsidR="00A31EFB" w:rsidRPr="00BD6F6E" w:rsidRDefault="00A31EFB" w:rsidP="00417B1D">
            <w:pPr>
              <w:jc w:val="left"/>
              <w:rPr>
                <w:sz w:val="20"/>
                <w:szCs w:val="16"/>
                <w:lang w:val="en-GB" w:eastAsia="en-GB"/>
              </w:rPr>
            </w:pPr>
            <w:r w:rsidRPr="00BD6F6E">
              <w:rPr>
                <w:sz w:val="20"/>
                <w:szCs w:val="16"/>
                <w:lang w:val="en-GB" w:eastAsia="en-GB"/>
              </w:rPr>
              <w:t>10</w:t>
            </w:r>
            <w:r>
              <w:rPr>
                <w:sz w:val="20"/>
                <w:szCs w:val="16"/>
                <w:lang w:val="en-GB" w:eastAsia="en-GB"/>
              </w:rPr>
              <w:t>3</w:t>
            </w:r>
            <w:r w:rsidR="00043F57">
              <w:rPr>
                <w:sz w:val="20"/>
                <w:szCs w:val="16"/>
                <w:lang w:val="en-GB" w:eastAsia="en-GB"/>
              </w:rPr>
              <w:t xml:space="preserve"> (3.8)</w:t>
            </w:r>
          </w:p>
        </w:tc>
        <w:tc>
          <w:tcPr>
            <w:tcW w:w="943" w:type="pct"/>
            <w:shd w:val="clear" w:color="auto" w:fill="auto"/>
            <w:vAlign w:val="bottom"/>
            <w:hideMark/>
          </w:tcPr>
          <w:p w14:paraId="35A15151" w14:textId="2939ADEB" w:rsidR="00A31EFB" w:rsidRPr="00BD6F6E" w:rsidRDefault="00A31EFB" w:rsidP="00417B1D">
            <w:pPr>
              <w:jc w:val="left"/>
              <w:rPr>
                <w:sz w:val="20"/>
                <w:szCs w:val="16"/>
                <w:lang w:val="en-GB" w:eastAsia="en-GB"/>
              </w:rPr>
            </w:pPr>
            <w:r w:rsidRPr="00BD6F6E">
              <w:rPr>
                <w:sz w:val="20"/>
                <w:szCs w:val="16"/>
                <w:lang w:val="en-GB" w:eastAsia="en-GB"/>
              </w:rPr>
              <w:t>11</w:t>
            </w:r>
            <w:r>
              <w:rPr>
                <w:sz w:val="20"/>
                <w:szCs w:val="16"/>
                <w:lang w:val="en-GB" w:eastAsia="en-GB"/>
              </w:rPr>
              <w:t>1</w:t>
            </w:r>
            <w:r w:rsidR="006D2FB1">
              <w:rPr>
                <w:sz w:val="20"/>
                <w:szCs w:val="16"/>
                <w:lang w:val="en-GB" w:eastAsia="en-GB"/>
              </w:rPr>
              <w:t xml:space="preserve"> (5.8)</w:t>
            </w:r>
          </w:p>
        </w:tc>
        <w:tc>
          <w:tcPr>
            <w:tcW w:w="1308" w:type="pct"/>
            <w:shd w:val="clear" w:color="auto" w:fill="auto"/>
            <w:vAlign w:val="bottom"/>
            <w:hideMark/>
          </w:tcPr>
          <w:p w14:paraId="08B9621A" w14:textId="7CE078A8" w:rsidR="00A31EFB" w:rsidRPr="00BD6F6E" w:rsidRDefault="00A31EFB" w:rsidP="00417B1D">
            <w:pPr>
              <w:jc w:val="left"/>
              <w:rPr>
                <w:sz w:val="20"/>
                <w:szCs w:val="16"/>
                <w:lang w:val="en-GB" w:eastAsia="en-GB"/>
              </w:rPr>
            </w:pPr>
            <w:r w:rsidRPr="00BD6F6E">
              <w:rPr>
                <w:sz w:val="20"/>
                <w:szCs w:val="16"/>
                <w:lang w:val="en-GB" w:eastAsia="en-GB"/>
              </w:rPr>
              <w:t>16</w:t>
            </w:r>
            <w:r>
              <w:rPr>
                <w:sz w:val="20"/>
                <w:szCs w:val="16"/>
                <w:lang w:val="en-GB" w:eastAsia="en-GB"/>
              </w:rPr>
              <w:t>4</w:t>
            </w:r>
            <w:r w:rsidR="006D2FB1">
              <w:rPr>
                <w:sz w:val="20"/>
                <w:szCs w:val="16"/>
                <w:lang w:val="en-GB" w:eastAsia="en-GB"/>
              </w:rPr>
              <w:t xml:space="preserve"> (5.3)</w:t>
            </w:r>
          </w:p>
        </w:tc>
      </w:tr>
      <w:tr w:rsidR="00A31EFB" w:rsidRPr="00BD6F6E" w14:paraId="29C3D80D" w14:textId="77777777" w:rsidTr="00016FF6">
        <w:trPr>
          <w:trHeight w:hRule="exact" w:val="340"/>
        </w:trPr>
        <w:tc>
          <w:tcPr>
            <w:tcW w:w="1774" w:type="pct"/>
            <w:shd w:val="clear" w:color="auto" w:fill="auto"/>
            <w:vAlign w:val="bottom"/>
            <w:hideMark/>
          </w:tcPr>
          <w:p w14:paraId="3B9E1A2F" w14:textId="301131DA" w:rsidR="00A31EFB" w:rsidRPr="00BD6F6E" w:rsidRDefault="00A31EFB" w:rsidP="005F74A5">
            <w:pPr>
              <w:jc w:val="left"/>
              <w:rPr>
                <w:sz w:val="20"/>
                <w:szCs w:val="16"/>
                <w:lang w:val="en-GB" w:eastAsia="en-GB"/>
              </w:rPr>
            </w:pPr>
            <w:r w:rsidRPr="00BD6F6E">
              <w:rPr>
                <w:sz w:val="20"/>
                <w:szCs w:val="16"/>
                <w:lang w:val="en-GB" w:eastAsia="en-GB"/>
              </w:rPr>
              <w:t>Mean depth (m)</w:t>
            </w:r>
          </w:p>
        </w:tc>
        <w:tc>
          <w:tcPr>
            <w:tcW w:w="975" w:type="pct"/>
            <w:shd w:val="clear" w:color="auto" w:fill="auto"/>
            <w:vAlign w:val="bottom"/>
            <w:hideMark/>
          </w:tcPr>
          <w:p w14:paraId="3B5F48D4" w14:textId="65EDC2DD" w:rsidR="00A31EFB" w:rsidRPr="00BD6F6E" w:rsidRDefault="00A31EFB" w:rsidP="00417B1D">
            <w:pPr>
              <w:jc w:val="left"/>
              <w:rPr>
                <w:sz w:val="20"/>
                <w:szCs w:val="16"/>
                <w:lang w:val="en-GB" w:eastAsia="en-GB"/>
              </w:rPr>
            </w:pPr>
            <w:r w:rsidRPr="00BD6F6E">
              <w:rPr>
                <w:sz w:val="20"/>
                <w:szCs w:val="16"/>
                <w:lang w:val="en-GB" w:eastAsia="en-GB"/>
              </w:rPr>
              <w:t>2.</w:t>
            </w:r>
            <w:r>
              <w:rPr>
                <w:sz w:val="20"/>
                <w:szCs w:val="16"/>
                <w:lang w:val="en-GB" w:eastAsia="en-GB"/>
              </w:rPr>
              <w:t>8</w:t>
            </w:r>
            <w:r w:rsidR="00043F57">
              <w:rPr>
                <w:sz w:val="20"/>
                <w:szCs w:val="16"/>
                <w:lang w:val="en-GB" w:eastAsia="en-GB"/>
              </w:rPr>
              <w:t xml:space="preserve"> (</w:t>
            </w:r>
            <w:r w:rsidR="006D2FB1">
              <w:rPr>
                <w:sz w:val="20"/>
                <w:szCs w:val="16"/>
                <w:lang w:val="en-GB" w:eastAsia="en-GB"/>
              </w:rPr>
              <w:t>0.23</w:t>
            </w:r>
            <w:r w:rsidR="00043F57">
              <w:rPr>
                <w:sz w:val="20"/>
                <w:szCs w:val="16"/>
                <w:lang w:val="en-GB" w:eastAsia="en-GB"/>
              </w:rPr>
              <w:t>)</w:t>
            </w:r>
          </w:p>
        </w:tc>
        <w:tc>
          <w:tcPr>
            <w:tcW w:w="943" w:type="pct"/>
            <w:shd w:val="clear" w:color="auto" w:fill="auto"/>
            <w:vAlign w:val="bottom"/>
            <w:hideMark/>
          </w:tcPr>
          <w:p w14:paraId="5179B8FE" w14:textId="23C26EEA" w:rsidR="00A31EFB" w:rsidRPr="00BD6F6E" w:rsidRDefault="00A31EFB" w:rsidP="005F74A5">
            <w:pPr>
              <w:jc w:val="left"/>
              <w:rPr>
                <w:sz w:val="20"/>
                <w:szCs w:val="16"/>
                <w:lang w:val="en-GB" w:eastAsia="en-GB"/>
              </w:rPr>
            </w:pPr>
            <w:r w:rsidRPr="00BD6F6E">
              <w:rPr>
                <w:sz w:val="20"/>
                <w:szCs w:val="16"/>
                <w:lang w:val="en-GB" w:eastAsia="en-GB"/>
              </w:rPr>
              <w:t>3.5</w:t>
            </w:r>
            <w:r w:rsidR="006D2FB1">
              <w:rPr>
                <w:sz w:val="20"/>
                <w:szCs w:val="16"/>
                <w:lang w:val="en-GB" w:eastAsia="en-GB"/>
              </w:rPr>
              <w:t xml:space="preserve"> (0.37)</w:t>
            </w:r>
          </w:p>
        </w:tc>
        <w:tc>
          <w:tcPr>
            <w:tcW w:w="1308" w:type="pct"/>
            <w:shd w:val="clear" w:color="auto" w:fill="auto"/>
            <w:vAlign w:val="bottom"/>
            <w:hideMark/>
          </w:tcPr>
          <w:p w14:paraId="45BAC928" w14:textId="6C6A83B8" w:rsidR="00A31EFB" w:rsidRPr="00BD6F6E" w:rsidRDefault="00A31EFB" w:rsidP="00417B1D">
            <w:pPr>
              <w:jc w:val="left"/>
              <w:rPr>
                <w:sz w:val="20"/>
                <w:szCs w:val="16"/>
                <w:lang w:val="en-GB" w:eastAsia="en-GB"/>
              </w:rPr>
            </w:pPr>
            <w:r w:rsidRPr="00BD6F6E">
              <w:rPr>
                <w:sz w:val="20"/>
                <w:szCs w:val="16"/>
                <w:lang w:val="en-GB" w:eastAsia="en-GB"/>
              </w:rPr>
              <w:t>4.</w:t>
            </w:r>
            <w:r>
              <w:rPr>
                <w:sz w:val="20"/>
                <w:szCs w:val="16"/>
                <w:lang w:val="en-GB" w:eastAsia="en-GB"/>
              </w:rPr>
              <w:t>5</w:t>
            </w:r>
            <w:r w:rsidR="006D2FB1">
              <w:rPr>
                <w:sz w:val="20"/>
                <w:szCs w:val="16"/>
                <w:lang w:val="en-GB" w:eastAsia="en-GB"/>
              </w:rPr>
              <w:t xml:space="preserve"> (0.4)</w:t>
            </w:r>
          </w:p>
        </w:tc>
      </w:tr>
      <w:tr w:rsidR="00A31EFB" w:rsidRPr="00BD6F6E" w14:paraId="5F771B98" w14:textId="77777777" w:rsidTr="00016FF6">
        <w:trPr>
          <w:trHeight w:hRule="exact" w:val="340"/>
        </w:trPr>
        <w:tc>
          <w:tcPr>
            <w:tcW w:w="1774" w:type="pct"/>
            <w:shd w:val="clear" w:color="auto" w:fill="auto"/>
            <w:vAlign w:val="bottom"/>
            <w:hideMark/>
          </w:tcPr>
          <w:p w14:paraId="5944405D" w14:textId="36A95B7B" w:rsidR="00A31EFB" w:rsidRPr="00BD6F6E" w:rsidRDefault="00A31EFB" w:rsidP="005F74A5">
            <w:pPr>
              <w:jc w:val="left"/>
              <w:rPr>
                <w:sz w:val="20"/>
                <w:szCs w:val="16"/>
                <w:lang w:val="en-GB" w:eastAsia="en-GB"/>
              </w:rPr>
            </w:pPr>
            <w:r>
              <w:rPr>
                <w:sz w:val="20"/>
                <w:szCs w:val="16"/>
                <w:lang w:val="en-GB" w:eastAsia="en-GB"/>
              </w:rPr>
              <w:t>Cross-sectional a</w:t>
            </w:r>
            <w:r w:rsidRPr="00BD6F6E">
              <w:rPr>
                <w:sz w:val="20"/>
                <w:szCs w:val="16"/>
                <w:lang w:val="en-GB" w:eastAsia="en-GB"/>
              </w:rPr>
              <w:t>rea (m</w:t>
            </w:r>
            <w:r w:rsidRPr="00BD6F6E">
              <w:rPr>
                <w:sz w:val="20"/>
                <w:szCs w:val="16"/>
                <w:vertAlign w:val="superscript"/>
                <w:lang w:val="en-GB" w:eastAsia="en-GB"/>
              </w:rPr>
              <w:t>2</w:t>
            </w:r>
            <w:r w:rsidRPr="00BD6F6E">
              <w:rPr>
                <w:sz w:val="20"/>
                <w:szCs w:val="16"/>
                <w:lang w:val="en-GB" w:eastAsia="en-GB"/>
              </w:rPr>
              <w:t>)</w:t>
            </w:r>
          </w:p>
        </w:tc>
        <w:tc>
          <w:tcPr>
            <w:tcW w:w="975" w:type="pct"/>
            <w:shd w:val="clear" w:color="auto" w:fill="auto"/>
            <w:vAlign w:val="bottom"/>
            <w:hideMark/>
          </w:tcPr>
          <w:p w14:paraId="2A66213A" w14:textId="2027D180" w:rsidR="00A31EFB" w:rsidRPr="00BD6F6E" w:rsidRDefault="00A31EFB" w:rsidP="00417B1D">
            <w:pPr>
              <w:jc w:val="left"/>
              <w:rPr>
                <w:sz w:val="20"/>
                <w:szCs w:val="16"/>
                <w:lang w:val="en-GB" w:eastAsia="en-GB"/>
              </w:rPr>
            </w:pPr>
            <w:r w:rsidRPr="00BD6F6E">
              <w:rPr>
                <w:sz w:val="20"/>
                <w:szCs w:val="16"/>
                <w:lang w:val="en-GB" w:eastAsia="en-GB"/>
              </w:rPr>
              <w:t>21</w:t>
            </w:r>
            <w:r>
              <w:rPr>
                <w:sz w:val="20"/>
                <w:szCs w:val="16"/>
                <w:lang w:val="en-GB" w:eastAsia="en-GB"/>
              </w:rPr>
              <w:t>1</w:t>
            </w:r>
            <w:r w:rsidR="006D2FB1">
              <w:rPr>
                <w:sz w:val="20"/>
                <w:szCs w:val="16"/>
                <w:lang w:val="en-GB" w:eastAsia="en-GB"/>
              </w:rPr>
              <w:t xml:space="preserve"> (7.1)</w:t>
            </w:r>
          </w:p>
        </w:tc>
        <w:tc>
          <w:tcPr>
            <w:tcW w:w="943" w:type="pct"/>
            <w:shd w:val="clear" w:color="auto" w:fill="auto"/>
            <w:vAlign w:val="bottom"/>
            <w:hideMark/>
          </w:tcPr>
          <w:p w14:paraId="2B158810" w14:textId="436A38FA" w:rsidR="00A31EFB" w:rsidRPr="00BD6F6E" w:rsidRDefault="00A31EFB" w:rsidP="00417B1D">
            <w:pPr>
              <w:jc w:val="left"/>
              <w:rPr>
                <w:sz w:val="20"/>
                <w:szCs w:val="16"/>
                <w:lang w:val="en-GB" w:eastAsia="en-GB"/>
              </w:rPr>
            </w:pPr>
            <w:r w:rsidRPr="00BD6F6E">
              <w:rPr>
                <w:sz w:val="20"/>
                <w:szCs w:val="16"/>
                <w:lang w:val="en-GB" w:eastAsia="en-GB"/>
              </w:rPr>
              <w:t>270</w:t>
            </w:r>
            <w:r w:rsidR="006D2FB1">
              <w:rPr>
                <w:sz w:val="20"/>
                <w:szCs w:val="16"/>
                <w:lang w:val="en-GB" w:eastAsia="en-GB"/>
              </w:rPr>
              <w:t xml:space="preserve"> (10)</w:t>
            </w:r>
          </w:p>
        </w:tc>
        <w:tc>
          <w:tcPr>
            <w:tcW w:w="1308" w:type="pct"/>
            <w:shd w:val="clear" w:color="auto" w:fill="auto"/>
            <w:vAlign w:val="bottom"/>
            <w:hideMark/>
          </w:tcPr>
          <w:p w14:paraId="7411870E" w14:textId="33E48426" w:rsidR="00A31EFB" w:rsidRPr="00BD6F6E" w:rsidRDefault="00A31EFB" w:rsidP="00417B1D">
            <w:pPr>
              <w:jc w:val="left"/>
              <w:rPr>
                <w:sz w:val="20"/>
                <w:szCs w:val="16"/>
                <w:lang w:val="en-GB" w:eastAsia="en-GB"/>
              </w:rPr>
            </w:pPr>
            <w:r w:rsidRPr="00BD6F6E">
              <w:rPr>
                <w:sz w:val="20"/>
                <w:szCs w:val="16"/>
                <w:lang w:val="en-GB" w:eastAsia="en-GB"/>
              </w:rPr>
              <w:t>514</w:t>
            </w:r>
            <w:r w:rsidR="006D2FB1">
              <w:rPr>
                <w:sz w:val="20"/>
                <w:szCs w:val="16"/>
                <w:lang w:val="en-GB" w:eastAsia="en-GB"/>
              </w:rPr>
              <w:t xml:space="preserve"> (7.6)</w:t>
            </w:r>
          </w:p>
        </w:tc>
      </w:tr>
      <w:tr w:rsidR="00A31EFB" w:rsidRPr="00BD6F6E" w14:paraId="46723F84" w14:textId="77777777" w:rsidTr="00016FF6">
        <w:trPr>
          <w:trHeight w:hRule="exact" w:val="340"/>
        </w:trPr>
        <w:tc>
          <w:tcPr>
            <w:tcW w:w="1774" w:type="pct"/>
            <w:shd w:val="clear" w:color="auto" w:fill="auto"/>
            <w:vAlign w:val="bottom"/>
            <w:hideMark/>
          </w:tcPr>
          <w:p w14:paraId="776A8BA1" w14:textId="72558159" w:rsidR="00A31EFB" w:rsidRPr="00BD6F6E" w:rsidRDefault="00A31EFB" w:rsidP="00DC775D">
            <w:pPr>
              <w:jc w:val="left"/>
              <w:rPr>
                <w:sz w:val="20"/>
                <w:szCs w:val="16"/>
                <w:lang w:val="en-GB" w:eastAsia="en-GB"/>
              </w:rPr>
            </w:pPr>
            <w:r w:rsidRPr="00BD6F6E">
              <w:rPr>
                <w:sz w:val="20"/>
                <w:szCs w:val="16"/>
                <w:lang w:val="en-GB" w:eastAsia="en-GB"/>
              </w:rPr>
              <w:t xml:space="preserve">Mean </w:t>
            </w:r>
            <w:r w:rsidRPr="00A31EFB">
              <w:rPr>
                <w:sz w:val="20"/>
                <w:szCs w:val="16"/>
                <w:lang w:val="en-GB" w:eastAsia="en-GB"/>
              </w:rPr>
              <w:t xml:space="preserve">cross-transect velocity </w:t>
            </w:r>
            <w:r w:rsidRPr="00BD6F6E">
              <w:rPr>
                <w:sz w:val="20"/>
                <w:szCs w:val="16"/>
                <w:lang w:val="en-GB" w:eastAsia="en-GB"/>
              </w:rPr>
              <w:t>(m.s</w:t>
            </w:r>
            <w:r w:rsidRPr="00CC2E09">
              <w:rPr>
                <w:sz w:val="20"/>
                <w:szCs w:val="16"/>
                <w:vertAlign w:val="superscript"/>
                <w:lang w:val="en-GB" w:eastAsia="en-GB"/>
              </w:rPr>
              <w:t>-1</w:t>
            </w:r>
            <w:r w:rsidRPr="00BD6F6E">
              <w:rPr>
                <w:sz w:val="20"/>
                <w:szCs w:val="16"/>
                <w:lang w:val="en-GB" w:eastAsia="en-GB"/>
              </w:rPr>
              <w:t>)</w:t>
            </w:r>
          </w:p>
        </w:tc>
        <w:tc>
          <w:tcPr>
            <w:tcW w:w="975" w:type="pct"/>
            <w:shd w:val="clear" w:color="auto" w:fill="auto"/>
            <w:vAlign w:val="bottom"/>
            <w:hideMark/>
          </w:tcPr>
          <w:p w14:paraId="4D7B9187" w14:textId="5D4C98FA" w:rsidR="00A31EFB" w:rsidRPr="00BD6F6E" w:rsidRDefault="00A31EFB" w:rsidP="005F74A5">
            <w:pPr>
              <w:jc w:val="left"/>
              <w:rPr>
                <w:sz w:val="20"/>
                <w:szCs w:val="16"/>
                <w:lang w:val="en-GB" w:eastAsia="en-GB"/>
              </w:rPr>
            </w:pPr>
            <w:r w:rsidRPr="00BD6F6E">
              <w:rPr>
                <w:sz w:val="20"/>
                <w:szCs w:val="16"/>
                <w:lang w:val="en-GB" w:eastAsia="en-GB"/>
              </w:rPr>
              <w:t>0.22</w:t>
            </w:r>
            <w:r w:rsidR="006D2FB1">
              <w:rPr>
                <w:sz w:val="20"/>
                <w:szCs w:val="16"/>
                <w:lang w:val="en-GB" w:eastAsia="en-GB"/>
              </w:rPr>
              <w:t xml:space="preserve"> (</w:t>
            </w:r>
            <w:r w:rsidR="00BE1C91">
              <w:rPr>
                <w:sz w:val="20"/>
                <w:szCs w:val="16"/>
                <w:lang w:val="en-GB" w:eastAsia="en-GB"/>
              </w:rPr>
              <w:t>0.007</w:t>
            </w:r>
            <w:r w:rsidR="006D2FB1">
              <w:rPr>
                <w:sz w:val="20"/>
                <w:szCs w:val="16"/>
                <w:lang w:val="en-GB" w:eastAsia="en-GB"/>
              </w:rPr>
              <w:t>)</w:t>
            </w:r>
          </w:p>
        </w:tc>
        <w:tc>
          <w:tcPr>
            <w:tcW w:w="943" w:type="pct"/>
            <w:shd w:val="clear" w:color="auto" w:fill="auto"/>
            <w:vAlign w:val="bottom"/>
            <w:hideMark/>
          </w:tcPr>
          <w:p w14:paraId="188AD391" w14:textId="17361F9F" w:rsidR="00A31EFB" w:rsidRPr="00BD6F6E" w:rsidRDefault="00A31EFB" w:rsidP="005F74A5">
            <w:pPr>
              <w:jc w:val="left"/>
              <w:rPr>
                <w:sz w:val="20"/>
                <w:szCs w:val="16"/>
                <w:lang w:val="en-GB" w:eastAsia="en-GB"/>
              </w:rPr>
            </w:pPr>
            <w:r w:rsidRPr="00BD6F6E">
              <w:rPr>
                <w:sz w:val="20"/>
                <w:szCs w:val="16"/>
                <w:lang w:val="en-GB" w:eastAsia="en-GB"/>
              </w:rPr>
              <w:t>0.11</w:t>
            </w:r>
            <w:r w:rsidR="006D2FB1">
              <w:rPr>
                <w:sz w:val="20"/>
                <w:szCs w:val="16"/>
                <w:lang w:val="en-GB" w:eastAsia="en-GB"/>
              </w:rPr>
              <w:t xml:space="preserve"> (0.0036)</w:t>
            </w:r>
          </w:p>
        </w:tc>
        <w:tc>
          <w:tcPr>
            <w:tcW w:w="1308" w:type="pct"/>
            <w:shd w:val="clear" w:color="auto" w:fill="auto"/>
            <w:vAlign w:val="bottom"/>
            <w:hideMark/>
          </w:tcPr>
          <w:p w14:paraId="20E32E41" w14:textId="1DAF194B" w:rsidR="00A31EFB" w:rsidRPr="00BD6F6E" w:rsidRDefault="00A31EFB" w:rsidP="005F74A5">
            <w:pPr>
              <w:jc w:val="left"/>
              <w:rPr>
                <w:sz w:val="20"/>
                <w:szCs w:val="16"/>
                <w:lang w:val="en-GB" w:eastAsia="en-GB"/>
              </w:rPr>
            </w:pPr>
            <w:r w:rsidRPr="00BD6F6E">
              <w:rPr>
                <w:sz w:val="20"/>
                <w:szCs w:val="16"/>
                <w:lang w:val="en-GB" w:eastAsia="en-GB"/>
              </w:rPr>
              <w:t>0.19</w:t>
            </w:r>
            <w:r w:rsidR="006D2FB1">
              <w:rPr>
                <w:sz w:val="20"/>
                <w:szCs w:val="16"/>
                <w:lang w:val="en-GB" w:eastAsia="en-GB"/>
              </w:rPr>
              <w:t xml:space="preserve"> (0.0026)</w:t>
            </w:r>
          </w:p>
        </w:tc>
      </w:tr>
    </w:tbl>
    <w:p w14:paraId="28557F09" w14:textId="7EC316EF" w:rsidR="009820A5" w:rsidRDefault="00770E11" w:rsidP="002B560F">
      <w:pPr>
        <w:pStyle w:val="Heading3"/>
      </w:pPr>
      <w:bookmarkStart w:id="57" w:name="_Toc515293715"/>
      <w:r>
        <w:lastRenderedPageBreak/>
        <w:t>4</w:t>
      </w:r>
      <w:r w:rsidR="009D314D">
        <w:t xml:space="preserve">.3.2 </w:t>
      </w:r>
      <w:r w:rsidR="0076774F" w:rsidRPr="0076774F">
        <w:t>Changes in river channel zooplankton communities in relation to varying hydraulic conditions and inputs from the Rufus River</w:t>
      </w:r>
      <w:bookmarkEnd w:id="57"/>
    </w:p>
    <w:p w14:paraId="579B45B1" w14:textId="7B95183F" w:rsidR="009C4F3F" w:rsidRDefault="009C4F3F" w:rsidP="000A4D1F">
      <w:pPr>
        <w:keepNext/>
      </w:pPr>
      <w:r w:rsidRPr="009C4F3F">
        <w:t>Total abundance of zooplankton varied between trips and sites (Figure 8)</w:t>
      </w:r>
      <w:r w:rsidR="00EF342E">
        <w:t xml:space="preserve">. </w:t>
      </w:r>
      <w:r w:rsidRPr="009C4F3F">
        <w:t xml:space="preserve">On both sampling occasions, zooplankton abundance was significantly lower at </w:t>
      </w:r>
      <w:r w:rsidR="007E6786">
        <w:t xml:space="preserve">the </w:t>
      </w:r>
      <w:r w:rsidRPr="007E6786">
        <w:rPr>
          <w:i/>
        </w:rPr>
        <w:t>Rufus River</w:t>
      </w:r>
      <w:r w:rsidRPr="009C4F3F">
        <w:t xml:space="preserve"> </w:t>
      </w:r>
      <w:r w:rsidR="007E6786">
        <w:t xml:space="preserve">site </w:t>
      </w:r>
      <w:r w:rsidRPr="009C4F3F">
        <w:t>than all other sites</w:t>
      </w:r>
      <w:r w:rsidR="00EF342E">
        <w:t xml:space="preserve"> (</w:t>
      </w:r>
      <w:r w:rsidR="00EF342E" w:rsidRPr="00850F5A">
        <w:rPr>
          <w:i/>
        </w:rPr>
        <w:t>P</w:t>
      </w:r>
      <w:r w:rsidR="00EF342E">
        <w:t>=0.002</w:t>
      </w:r>
      <w:r w:rsidR="002A3F81">
        <w:rPr>
          <w:rFonts w:cstheme="minorHAnsi"/>
        </w:rPr>
        <w:t>−</w:t>
      </w:r>
      <w:r w:rsidR="00EF342E">
        <w:t>0.0212)</w:t>
      </w:r>
      <w:r w:rsidRPr="009C4F3F">
        <w:t xml:space="preserve"> (Figure 8) and associated with high turbidity and low concentrations of phosphorus (Figure 9</w:t>
      </w:r>
      <w:r w:rsidR="00A70740">
        <w:t>, Figure 10</w:t>
      </w:r>
      <w:r w:rsidRPr="009C4F3F">
        <w:t xml:space="preserve"> and Table </w:t>
      </w:r>
      <w:r w:rsidR="00A70740">
        <w:t>6</w:t>
      </w:r>
      <w:r w:rsidRPr="009C4F3F">
        <w:t xml:space="preserve">). </w:t>
      </w:r>
      <w:r w:rsidR="00064DDC">
        <w:t>PERMANOVA indicated there was a significant interaction between site and trip (</w:t>
      </w:r>
      <w:r w:rsidR="00064DDC" w:rsidRPr="00850F5A">
        <w:rPr>
          <w:i/>
        </w:rPr>
        <w:t>P</w:t>
      </w:r>
      <w:r w:rsidR="00064DDC">
        <w:t>=0.001) however t</w:t>
      </w:r>
      <w:r w:rsidRPr="009C4F3F">
        <w:t>he fundamental differences between the river sites occurred between sampling trips.</w:t>
      </w:r>
    </w:p>
    <w:p w14:paraId="54E0B0D9" w14:textId="416999D3" w:rsidR="000A4D1F" w:rsidRDefault="00FC5BE5" w:rsidP="000A4D1F">
      <w:pPr>
        <w:keepNext/>
      </w:pPr>
      <w:r>
        <w:rPr>
          <w:noProof/>
          <w:lang w:eastAsia="en-AU"/>
        </w:rPr>
        <w:drawing>
          <wp:inline distT="0" distB="0" distL="0" distR="0" wp14:anchorId="5DCB1F94" wp14:editId="06A6EF7C">
            <wp:extent cx="5731510" cy="2755900"/>
            <wp:effectExtent l="0" t="0" r="2540" b="6350"/>
            <wp:docPr id="15" name="Chart 1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987B3A" w14:textId="77777777" w:rsidR="00261D4D" w:rsidRDefault="000A4D1F" w:rsidP="00261D4D">
      <w:pPr>
        <w:pStyle w:val="Caption"/>
      </w:pPr>
      <w:bookmarkStart w:id="58" w:name="_Ref491692692"/>
      <w:r>
        <w:t xml:space="preserve">Figure </w:t>
      </w:r>
      <w:bookmarkEnd w:id="58"/>
      <w:r w:rsidR="00FC5BE5">
        <w:t>8</w:t>
      </w:r>
      <w:r>
        <w:t>: Average total abundance of zooplankton including rot</w:t>
      </w:r>
      <w:r w:rsidR="00616802">
        <w:t>ifers, cladocerans and copepods</w:t>
      </w:r>
      <w:r w:rsidR="00BC218A">
        <w:t xml:space="preserve"> at each site during the first sampling trip in </w:t>
      </w:r>
      <w:r w:rsidR="00E3382F">
        <w:t>March</w:t>
      </w:r>
      <w:r w:rsidR="00BC218A">
        <w:t xml:space="preserve"> and the second sampling trip in </w:t>
      </w:r>
      <w:r w:rsidR="00E3382F">
        <w:t>April</w:t>
      </w:r>
      <w:r>
        <w:t>.</w:t>
      </w:r>
    </w:p>
    <w:p w14:paraId="71FBA38B" w14:textId="77777777" w:rsidR="00261D4D" w:rsidRDefault="00261D4D" w:rsidP="00261D4D">
      <w:pPr>
        <w:pStyle w:val="Caption"/>
        <w:rPr>
          <w:i/>
        </w:rPr>
      </w:pPr>
      <w:r>
        <w:t>D</w:t>
      </w:r>
      <w:r w:rsidR="00036D0C" w:rsidRPr="005850FD">
        <w:t xml:space="preserve">ifferences between </w:t>
      </w:r>
      <w:r w:rsidR="00C14568">
        <w:rPr>
          <w:i/>
        </w:rPr>
        <w:t>a</w:t>
      </w:r>
      <w:r w:rsidR="00E342A8" w:rsidRPr="000B1D61">
        <w:rPr>
          <w:i/>
        </w:rPr>
        <w:t>bove Frenchman’s Creek</w:t>
      </w:r>
      <w:r w:rsidR="00036D0C" w:rsidRPr="005850FD">
        <w:t xml:space="preserve"> and </w:t>
      </w:r>
      <w:r w:rsidR="00E342A8" w:rsidRPr="000B1D61">
        <w:rPr>
          <w:i/>
        </w:rPr>
        <w:t>below Lock 8</w:t>
      </w:r>
    </w:p>
    <w:p w14:paraId="2BE1F8E0" w14:textId="77777777" w:rsidR="00261D4D" w:rsidRDefault="009C4F3F" w:rsidP="00261D4D">
      <w:r w:rsidRPr="009C4F3F">
        <w:t>In March 2017, when a low percentage of flow (6.</w:t>
      </w:r>
      <w:r w:rsidR="00B42745">
        <w:t>7%</w:t>
      </w:r>
      <w:r w:rsidR="00C6016F" w:rsidRPr="009C4F3F">
        <w:t xml:space="preserve">) </w:t>
      </w:r>
      <w:r w:rsidRPr="009C4F3F">
        <w:t xml:space="preserve">was being diverted into Lake Victoria (Table </w:t>
      </w:r>
      <w:r w:rsidR="00583853">
        <w:t>4</w:t>
      </w:r>
      <w:r w:rsidRPr="009C4F3F">
        <w:t xml:space="preserve">), zooplankton abundance was significantly greater at </w:t>
      </w:r>
      <w:r w:rsidR="00583853" w:rsidRPr="007E6786">
        <w:rPr>
          <w:i/>
        </w:rPr>
        <w:t>b</w:t>
      </w:r>
      <w:r w:rsidR="00E342A8" w:rsidRPr="007E6786">
        <w:rPr>
          <w:i/>
        </w:rPr>
        <w:t>elow Lock 8</w:t>
      </w:r>
      <w:r w:rsidRPr="009C4F3F">
        <w:t xml:space="preserve"> than at </w:t>
      </w:r>
      <w:r w:rsidR="00583853" w:rsidRPr="007E6786">
        <w:rPr>
          <w:i/>
        </w:rPr>
        <w:t>a</w:t>
      </w:r>
      <w:r w:rsidR="00E342A8" w:rsidRPr="007E6786">
        <w:rPr>
          <w:i/>
        </w:rPr>
        <w:t>bove Frenchman’s Creek</w:t>
      </w:r>
      <w:r w:rsidRPr="009C4F3F">
        <w:t xml:space="preserve"> (</w:t>
      </w:r>
      <w:r w:rsidRPr="00697B7A">
        <w:rPr>
          <w:i/>
        </w:rPr>
        <w:t>P</w:t>
      </w:r>
      <w:r w:rsidR="00410630">
        <w:t xml:space="preserve"> </w:t>
      </w:r>
      <w:r w:rsidRPr="009C4F3F">
        <w:t>=0.015) (Figure 8). Community structure was also significantly different between these sites (</w:t>
      </w:r>
      <w:r w:rsidRPr="00E2231A">
        <w:rPr>
          <w:i/>
        </w:rPr>
        <w:t>P</w:t>
      </w:r>
      <w:r w:rsidRPr="009C4F3F">
        <w:t xml:space="preserve">=0.018) (Figure 9). The primary contributors to greater abundances at </w:t>
      </w:r>
      <w:r w:rsidR="00583853" w:rsidRPr="007E6786">
        <w:rPr>
          <w:i/>
        </w:rPr>
        <w:t>b</w:t>
      </w:r>
      <w:r w:rsidR="00E342A8" w:rsidRPr="007E6786">
        <w:rPr>
          <w:i/>
        </w:rPr>
        <w:t>elow Lock 8</w:t>
      </w:r>
      <w:r w:rsidRPr="009C4F3F">
        <w:t xml:space="preserve"> were the rotifer species </w:t>
      </w:r>
      <w:proofErr w:type="spellStart"/>
      <w:r w:rsidRPr="00697B7A">
        <w:rPr>
          <w:i/>
        </w:rPr>
        <w:t>Filinia</w:t>
      </w:r>
      <w:proofErr w:type="spellEnd"/>
      <w:r w:rsidRPr="00697B7A">
        <w:rPr>
          <w:i/>
        </w:rPr>
        <w:t xml:space="preserve"> </w:t>
      </w:r>
      <w:proofErr w:type="spellStart"/>
      <w:r w:rsidRPr="00697B7A">
        <w:rPr>
          <w:i/>
        </w:rPr>
        <w:t>pejleri</w:t>
      </w:r>
      <w:proofErr w:type="spellEnd"/>
      <w:r w:rsidRPr="009C4F3F">
        <w:t xml:space="preserve"> and </w:t>
      </w:r>
      <w:proofErr w:type="spellStart"/>
      <w:r w:rsidRPr="00697B7A">
        <w:rPr>
          <w:i/>
        </w:rPr>
        <w:t>Polyarthra</w:t>
      </w:r>
      <w:proofErr w:type="spellEnd"/>
      <w:r w:rsidRPr="00697B7A">
        <w:rPr>
          <w:i/>
        </w:rPr>
        <w:t xml:space="preserve"> dolichoptera</w:t>
      </w:r>
      <w:r w:rsidRPr="009C4F3F">
        <w:t xml:space="preserve"> (Figure 8, Figure 9 and Table 8). These differences in abundance and community structure were associated with greater mean cross-transect velocity and abundance of phytoplankton cells from the genera </w:t>
      </w:r>
      <w:proofErr w:type="spellStart"/>
      <w:r w:rsidRPr="00697B7A">
        <w:rPr>
          <w:i/>
        </w:rPr>
        <w:t>Monoraphidium</w:t>
      </w:r>
      <w:proofErr w:type="spellEnd"/>
      <w:r w:rsidRPr="009C4F3F">
        <w:t xml:space="preserve"> and </w:t>
      </w:r>
      <w:proofErr w:type="spellStart"/>
      <w:r w:rsidRPr="00D74924">
        <w:rPr>
          <w:i/>
        </w:rPr>
        <w:t>Synedra</w:t>
      </w:r>
      <w:proofErr w:type="spellEnd"/>
      <w:r w:rsidRPr="009C4F3F">
        <w:t xml:space="preserve"> and lower abundance of phytoplankton cells from the genera </w:t>
      </w:r>
      <w:r w:rsidRPr="00D74924">
        <w:rPr>
          <w:i/>
        </w:rPr>
        <w:t>Anabaena</w:t>
      </w:r>
      <w:r w:rsidRPr="009C4F3F">
        <w:t xml:space="preserve">, </w:t>
      </w:r>
      <w:proofErr w:type="spellStart"/>
      <w:r w:rsidRPr="00D74924">
        <w:rPr>
          <w:i/>
        </w:rPr>
        <w:t>Dolichospermum</w:t>
      </w:r>
      <w:proofErr w:type="spellEnd"/>
      <w:r w:rsidRPr="009C4F3F">
        <w:t xml:space="preserve">, </w:t>
      </w:r>
      <w:r w:rsidRPr="00D74924">
        <w:rPr>
          <w:i/>
        </w:rPr>
        <w:t>Euglena</w:t>
      </w:r>
      <w:r w:rsidRPr="009C4F3F">
        <w:t xml:space="preserve"> and </w:t>
      </w:r>
      <w:proofErr w:type="spellStart"/>
      <w:r w:rsidRPr="00D74924">
        <w:rPr>
          <w:i/>
        </w:rPr>
        <w:t>Aphanocapsa</w:t>
      </w:r>
      <w:proofErr w:type="spellEnd"/>
      <w:r w:rsidRPr="009C4F3F">
        <w:t xml:space="preserve"> at </w:t>
      </w:r>
      <w:r w:rsidR="00583853" w:rsidRPr="0060289C">
        <w:rPr>
          <w:i/>
        </w:rPr>
        <w:t>b</w:t>
      </w:r>
      <w:r w:rsidR="00E342A8" w:rsidRPr="0060289C">
        <w:rPr>
          <w:i/>
        </w:rPr>
        <w:t>elow Lock 8</w:t>
      </w:r>
      <w:r w:rsidRPr="0060289C">
        <w:rPr>
          <w:i/>
        </w:rPr>
        <w:t xml:space="preserve"> </w:t>
      </w:r>
      <w:r w:rsidRPr="009C4F3F">
        <w:t xml:space="preserve">in comparison to </w:t>
      </w:r>
      <w:r w:rsidR="00583853" w:rsidRPr="0060289C">
        <w:rPr>
          <w:i/>
        </w:rPr>
        <w:t>a</w:t>
      </w:r>
      <w:r w:rsidR="00E342A8" w:rsidRPr="0060289C">
        <w:rPr>
          <w:i/>
        </w:rPr>
        <w:t>bove Frenchman’s Creek</w:t>
      </w:r>
      <w:r w:rsidRPr="009C4F3F">
        <w:t xml:space="preserve"> (Figure 9 and Table </w:t>
      </w:r>
      <w:r w:rsidR="00583853">
        <w:t>6</w:t>
      </w:r>
      <w:r w:rsidRPr="009C4F3F">
        <w:t>).</w:t>
      </w:r>
    </w:p>
    <w:p w14:paraId="2F483BA4" w14:textId="1715688B" w:rsidR="009C4F3F" w:rsidRDefault="009C4F3F" w:rsidP="00261D4D">
      <w:r w:rsidRPr="009C4F3F">
        <w:t>In comparison, in April 2017, when a high percentage (59-67</w:t>
      </w:r>
      <w:r w:rsidR="00D42969">
        <w:t>%</w:t>
      </w:r>
      <w:r w:rsidR="00C6016F" w:rsidRPr="009C4F3F">
        <w:t xml:space="preserve">) </w:t>
      </w:r>
      <w:r w:rsidRPr="009C4F3F">
        <w:t xml:space="preserve">of flows were diverted into Lake Victoria (Table </w:t>
      </w:r>
      <w:r w:rsidR="00361233">
        <w:t>4</w:t>
      </w:r>
      <w:r w:rsidRPr="009C4F3F">
        <w:t xml:space="preserve">), </w:t>
      </w:r>
      <w:r w:rsidR="00503B79">
        <w:t xml:space="preserve">zooplankton </w:t>
      </w:r>
      <w:r w:rsidRPr="009C4F3F">
        <w:t xml:space="preserve">abundance was significantly less at </w:t>
      </w:r>
      <w:r w:rsidR="00361233" w:rsidRPr="007E6786">
        <w:rPr>
          <w:i/>
        </w:rPr>
        <w:t>b</w:t>
      </w:r>
      <w:r w:rsidR="00E342A8" w:rsidRPr="007E6786">
        <w:rPr>
          <w:i/>
        </w:rPr>
        <w:t>elow Lock 8</w:t>
      </w:r>
      <w:r w:rsidRPr="009C4F3F">
        <w:t xml:space="preserve"> than </w:t>
      </w:r>
      <w:r w:rsidR="00361233" w:rsidRPr="007E6786">
        <w:rPr>
          <w:i/>
        </w:rPr>
        <w:t>a</w:t>
      </w:r>
      <w:r w:rsidR="00E342A8" w:rsidRPr="007E6786">
        <w:rPr>
          <w:i/>
        </w:rPr>
        <w:t>bove Frenchman’s Creek</w:t>
      </w:r>
      <w:r w:rsidRPr="009C4F3F">
        <w:t xml:space="preserve"> (</w:t>
      </w:r>
      <w:r w:rsidRPr="00850F5A">
        <w:rPr>
          <w:i/>
        </w:rPr>
        <w:t>P</w:t>
      </w:r>
      <w:r w:rsidRPr="009C4F3F">
        <w:t xml:space="preserve">=0.0005) (Figure 8), and community structure was significantly different between </w:t>
      </w:r>
      <w:r w:rsidR="00503B79">
        <w:t xml:space="preserve">the two </w:t>
      </w:r>
      <w:r w:rsidRPr="009C4F3F">
        <w:t>sites (</w:t>
      </w:r>
      <w:r w:rsidRPr="00850F5A">
        <w:rPr>
          <w:i/>
        </w:rPr>
        <w:t>P</w:t>
      </w:r>
      <w:r w:rsidRPr="009C4F3F">
        <w:t xml:space="preserve">=0.006). The primary </w:t>
      </w:r>
      <w:r w:rsidRPr="00697B7A">
        <w:t xml:space="preserve">contributors to lower abundances at </w:t>
      </w:r>
      <w:r w:rsidR="00361233" w:rsidRPr="007E6786">
        <w:rPr>
          <w:i/>
        </w:rPr>
        <w:t>b</w:t>
      </w:r>
      <w:r w:rsidR="00E342A8" w:rsidRPr="007E6786">
        <w:rPr>
          <w:i/>
        </w:rPr>
        <w:t>elow Lock 8</w:t>
      </w:r>
      <w:r w:rsidRPr="00697B7A">
        <w:t xml:space="preserve"> in comparison to </w:t>
      </w:r>
      <w:r w:rsidR="00361233" w:rsidRPr="007E6786">
        <w:rPr>
          <w:i/>
        </w:rPr>
        <w:t>a</w:t>
      </w:r>
      <w:r w:rsidR="00E342A8" w:rsidRPr="007E6786">
        <w:rPr>
          <w:i/>
        </w:rPr>
        <w:t>bove Frenchman’s Creek</w:t>
      </w:r>
      <w:r w:rsidRPr="00697B7A">
        <w:t xml:space="preserve"> were the rotifer species </w:t>
      </w:r>
      <w:proofErr w:type="spellStart"/>
      <w:r w:rsidRPr="00697B7A">
        <w:rPr>
          <w:i/>
        </w:rPr>
        <w:t>Synchaeta</w:t>
      </w:r>
      <w:proofErr w:type="spellEnd"/>
      <w:r w:rsidRPr="00697B7A">
        <w:rPr>
          <w:i/>
        </w:rPr>
        <w:t xml:space="preserve"> </w:t>
      </w:r>
      <w:proofErr w:type="spellStart"/>
      <w:r w:rsidRPr="00697B7A">
        <w:rPr>
          <w:i/>
        </w:rPr>
        <w:t>pectinata</w:t>
      </w:r>
      <w:proofErr w:type="spellEnd"/>
      <w:r w:rsidRPr="00697B7A">
        <w:t xml:space="preserve"> (5 and 283 ind.L</w:t>
      </w:r>
      <w:r w:rsidR="00A22012" w:rsidRPr="00885A73">
        <w:rPr>
          <w:vertAlign w:val="superscript"/>
        </w:rPr>
        <w:t>-1</w:t>
      </w:r>
      <w:r w:rsidR="00885A73" w:rsidRPr="00885A73">
        <w:softHyphen/>
      </w:r>
      <w:r w:rsidR="00885A73">
        <w:t xml:space="preserve"> </w:t>
      </w:r>
      <w:r w:rsidRPr="00885A73">
        <w:t>respectively</w:t>
      </w:r>
      <w:r w:rsidRPr="00697B7A">
        <w:t xml:space="preserve">), </w:t>
      </w:r>
      <w:proofErr w:type="spellStart"/>
      <w:r w:rsidRPr="00697B7A">
        <w:rPr>
          <w:i/>
        </w:rPr>
        <w:t>Synchaeta</w:t>
      </w:r>
      <w:proofErr w:type="spellEnd"/>
      <w:r w:rsidRPr="00697B7A">
        <w:rPr>
          <w:i/>
        </w:rPr>
        <w:t xml:space="preserve"> </w:t>
      </w:r>
      <w:proofErr w:type="spellStart"/>
      <w:r w:rsidRPr="00697B7A">
        <w:rPr>
          <w:i/>
        </w:rPr>
        <w:t>oblonga</w:t>
      </w:r>
      <w:proofErr w:type="spellEnd"/>
      <w:r w:rsidRPr="00697B7A">
        <w:t xml:space="preserve"> cf. (0 and 228 ind.L</w:t>
      </w:r>
      <w:r w:rsidR="00A22012" w:rsidRPr="00697B7A">
        <w:rPr>
          <w:vertAlign w:val="superscript"/>
        </w:rPr>
        <w:t>-1</w:t>
      </w:r>
      <w:r w:rsidRPr="00697B7A">
        <w:t xml:space="preserve">respectively), </w:t>
      </w:r>
      <w:proofErr w:type="spellStart"/>
      <w:r w:rsidRPr="00697B7A">
        <w:rPr>
          <w:i/>
        </w:rPr>
        <w:t>Keratella</w:t>
      </w:r>
      <w:proofErr w:type="spellEnd"/>
      <w:r w:rsidRPr="00697B7A">
        <w:rPr>
          <w:i/>
        </w:rPr>
        <w:t xml:space="preserve"> </w:t>
      </w:r>
      <w:proofErr w:type="spellStart"/>
      <w:r w:rsidRPr="00697B7A">
        <w:rPr>
          <w:i/>
        </w:rPr>
        <w:t>americana</w:t>
      </w:r>
      <w:proofErr w:type="spellEnd"/>
      <w:r w:rsidRPr="00697B7A">
        <w:t xml:space="preserve"> (0 and 185 ind.L</w:t>
      </w:r>
      <w:r w:rsidR="00A22012" w:rsidRPr="00697B7A">
        <w:rPr>
          <w:vertAlign w:val="superscript"/>
        </w:rPr>
        <w:t>-1</w:t>
      </w:r>
      <w:r w:rsidRPr="00697B7A">
        <w:t xml:space="preserve"> respectively), </w:t>
      </w:r>
      <w:r w:rsidRPr="00697B7A">
        <w:rPr>
          <w:i/>
        </w:rPr>
        <w:t>P. dolichoptera</w:t>
      </w:r>
      <w:r w:rsidRPr="00697B7A">
        <w:t xml:space="preserve"> (97 and 376 ind.L</w:t>
      </w:r>
      <w:r w:rsidR="00A22012" w:rsidRPr="00697B7A">
        <w:rPr>
          <w:vertAlign w:val="superscript"/>
        </w:rPr>
        <w:t>-1</w:t>
      </w:r>
      <w:r w:rsidRPr="00697B7A">
        <w:t xml:space="preserve"> respectively) and </w:t>
      </w:r>
      <w:proofErr w:type="spellStart"/>
      <w:r w:rsidRPr="00697B7A">
        <w:rPr>
          <w:i/>
        </w:rPr>
        <w:t>Keratella</w:t>
      </w:r>
      <w:proofErr w:type="spellEnd"/>
      <w:r w:rsidRPr="00697B7A">
        <w:rPr>
          <w:i/>
        </w:rPr>
        <w:t xml:space="preserve"> </w:t>
      </w:r>
      <w:proofErr w:type="spellStart"/>
      <w:r w:rsidRPr="00697B7A">
        <w:rPr>
          <w:i/>
        </w:rPr>
        <w:t>tropica</w:t>
      </w:r>
      <w:proofErr w:type="spellEnd"/>
      <w:r w:rsidRPr="00697B7A">
        <w:t xml:space="preserve"> (185 and 495 ind.L</w:t>
      </w:r>
      <w:r w:rsidR="00A22012" w:rsidRPr="00697B7A">
        <w:rPr>
          <w:vertAlign w:val="superscript"/>
        </w:rPr>
        <w:t>-1</w:t>
      </w:r>
      <w:r w:rsidRPr="00697B7A">
        <w:t xml:space="preserve"> respectively) (Table </w:t>
      </w:r>
      <w:r w:rsidR="00885A73">
        <w:t>7</w:t>
      </w:r>
      <w:r w:rsidRPr="00697B7A">
        <w:t xml:space="preserve">). These differences in abundance and community structure were </w:t>
      </w:r>
      <w:r w:rsidRPr="00697B7A">
        <w:lastRenderedPageBreak/>
        <w:t xml:space="preserve">associated with higher mean cross-transect velocity at </w:t>
      </w:r>
      <w:r w:rsidR="00885A73" w:rsidRPr="0060289C">
        <w:rPr>
          <w:i/>
        </w:rPr>
        <w:t>a</w:t>
      </w:r>
      <w:r w:rsidR="00E342A8" w:rsidRPr="0060289C">
        <w:rPr>
          <w:i/>
        </w:rPr>
        <w:t>bove Frenchman’s Creek</w:t>
      </w:r>
      <w:r w:rsidRPr="00697B7A">
        <w:t xml:space="preserve"> (Figure 10 and Table </w:t>
      </w:r>
      <w:r w:rsidR="00885A73">
        <w:t>6</w:t>
      </w:r>
      <w:r w:rsidRPr="00697B7A">
        <w:t xml:space="preserve">). </w:t>
      </w:r>
    </w:p>
    <w:p w14:paraId="51D66FDB" w14:textId="46235222" w:rsidR="00BF6616" w:rsidRDefault="00531F08" w:rsidP="009C4F3F">
      <w:pPr>
        <w:pStyle w:val="Heading5"/>
      </w:pPr>
      <w:r>
        <w:t xml:space="preserve">Differences between </w:t>
      </w:r>
      <w:r w:rsidR="00C14568">
        <w:t>b</w:t>
      </w:r>
      <w:r w:rsidR="00E342A8">
        <w:t>elow Lock 8</w:t>
      </w:r>
      <w:r>
        <w:t xml:space="preserve"> and </w:t>
      </w:r>
      <w:r w:rsidR="00C14568">
        <w:t>b</w:t>
      </w:r>
      <w:r w:rsidR="00E342A8">
        <w:t>elow Lock 7</w:t>
      </w:r>
    </w:p>
    <w:p w14:paraId="49E96821" w14:textId="25FC23B3" w:rsidR="009C4F3F" w:rsidRDefault="009C4F3F" w:rsidP="009C4F3F">
      <w:bookmarkStart w:id="59" w:name="_Ref485298722"/>
      <w:r>
        <w:t xml:space="preserve">In March 2017, zooplankton abundance was significantly less at </w:t>
      </w:r>
      <w:r w:rsidR="00F56F62" w:rsidRPr="007E6786">
        <w:rPr>
          <w:i/>
        </w:rPr>
        <w:t>b</w:t>
      </w:r>
      <w:r w:rsidR="00E342A8" w:rsidRPr="007E6786">
        <w:rPr>
          <w:i/>
        </w:rPr>
        <w:t>elow Lock 7</w:t>
      </w:r>
      <w:r>
        <w:t xml:space="preserve"> than at </w:t>
      </w:r>
      <w:r w:rsidR="00F56F62" w:rsidRPr="007E6786">
        <w:rPr>
          <w:i/>
        </w:rPr>
        <w:t>b</w:t>
      </w:r>
      <w:r w:rsidR="00E342A8" w:rsidRPr="007E6786">
        <w:rPr>
          <w:i/>
        </w:rPr>
        <w:t>elow Lock 8</w:t>
      </w:r>
      <w:r>
        <w:t xml:space="preserve"> (</w:t>
      </w:r>
      <w:r w:rsidRPr="00E2231A">
        <w:rPr>
          <w:i/>
        </w:rPr>
        <w:t>P</w:t>
      </w:r>
      <w:r>
        <w:t xml:space="preserve">=0.025) despite there being a greater mean cross-transect velocity (Figure 8 and Table </w:t>
      </w:r>
      <w:r w:rsidR="00F56F62">
        <w:t>5</w:t>
      </w:r>
      <w:r>
        <w:t>). There was, however, a large volume (2</w:t>
      </w:r>
      <w:r w:rsidR="003E251B">
        <w:t>,</w:t>
      </w:r>
      <w:r w:rsidR="00E2231A">
        <w:t>479–</w:t>
      </w:r>
      <w:r>
        <w:t>3</w:t>
      </w:r>
      <w:r w:rsidR="003E251B">
        <w:t>,</w:t>
      </w:r>
      <w:r>
        <w:t>014 ML.day</w:t>
      </w:r>
      <w:r w:rsidR="00A22012">
        <w:rPr>
          <w:vertAlign w:val="superscript"/>
        </w:rPr>
        <w:t>-1</w:t>
      </w:r>
      <w:r w:rsidR="00410630">
        <w:t>, 30</w:t>
      </w:r>
      <w:r w:rsidR="00410630">
        <w:rPr>
          <w:rFonts w:cstheme="minorHAnsi"/>
        </w:rPr>
        <w:t>–</w:t>
      </w:r>
      <w:r w:rsidR="00410630">
        <w:t xml:space="preserve">35% of </w:t>
      </w:r>
      <w:r w:rsidR="00384645" w:rsidRPr="0060289C">
        <w:rPr>
          <w:i/>
        </w:rPr>
        <w:t>b</w:t>
      </w:r>
      <w:r w:rsidR="00E342A8" w:rsidRPr="0060289C">
        <w:rPr>
          <w:i/>
        </w:rPr>
        <w:t>elow Lock 7</w:t>
      </w:r>
      <w:r w:rsidR="00410630">
        <w:t xml:space="preserve"> discharge</w:t>
      </w:r>
      <w:r>
        <w:t>) of water being released from Lake Victoria via Rufus River, which had significantly lower average zooplankton abundances than all other sites (</w:t>
      </w:r>
      <w:r w:rsidRPr="00E2231A">
        <w:rPr>
          <w:i/>
        </w:rPr>
        <w:t>P</w:t>
      </w:r>
      <w:r>
        <w:t>=0.0008</w:t>
      </w:r>
      <w:r w:rsidR="00E2231A">
        <w:t>–</w:t>
      </w:r>
      <w:r>
        <w:t xml:space="preserve">0.0124) (Figure 8 and Table </w:t>
      </w:r>
      <w:r w:rsidR="00F56F62">
        <w:t>4)</w:t>
      </w:r>
      <w:r>
        <w:t xml:space="preserve">. Despite there being no significant difference in community </w:t>
      </w:r>
      <w:r w:rsidR="0044699C">
        <w:t xml:space="preserve">structure </w:t>
      </w:r>
      <w:r>
        <w:t>between</w:t>
      </w:r>
      <w:r w:rsidR="00384645">
        <w:t xml:space="preserve"> </w:t>
      </w:r>
      <w:r w:rsidR="00384645" w:rsidRPr="007E6786">
        <w:rPr>
          <w:i/>
        </w:rPr>
        <w:t>b</w:t>
      </w:r>
      <w:r w:rsidR="00E342A8" w:rsidRPr="007E6786">
        <w:rPr>
          <w:i/>
        </w:rPr>
        <w:t>elow Lock 7</w:t>
      </w:r>
      <w:r w:rsidR="003E251B">
        <w:t xml:space="preserve"> and </w:t>
      </w:r>
      <w:r w:rsidR="00384645" w:rsidRPr="007E6786">
        <w:rPr>
          <w:i/>
        </w:rPr>
        <w:t>b</w:t>
      </w:r>
      <w:r w:rsidR="00E342A8" w:rsidRPr="007E6786">
        <w:rPr>
          <w:i/>
        </w:rPr>
        <w:t>elow Lock 8</w:t>
      </w:r>
      <w:r w:rsidR="00410630">
        <w:t>,</w:t>
      </w:r>
      <w:r>
        <w:t xml:space="preserve"> this is consistent with </w:t>
      </w:r>
      <w:r w:rsidR="00384645" w:rsidRPr="007E6786">
        <w:rPr>
          <w:i/>
        </w:rPr>
        <w:t>b</w:t>
      </w:r>
      <w:r w:rsidR="00E342A8" w:rsidRPr="007E6786">
        <w:rPr>
          <w:i/>
        </w:rPr>
        <w:t>elow Lock 7</w:t>
      </w:r>
      <w:r>
        <w:t xml:space="preserve"> appearing to be characterised by a mixture of both </w:t>
      </w:r>
      <w:r w:rsidR="00384645" w:rsidRPr="007E6786">
        <w:rPr>
          <w:i/>
        </w:rPr>
        <w:t>b</w:t>
      </w:r>
      <w:r w:rsidR="00E342A8" w:rsidRPr="007E6786">
        <w:rPr>
          <w:i/>
        </w:rPr>
        <w:t>elow Lock 8</w:t>
      </w:r>
      <w:r>
        <w:t xml:space="preserve"> and Rufus River communities (Figure 9). The copepod species </w:t>
      </w:r>
      <w:proofErr w:type="spellStart"/>
      <w:r w:rsidRPr="003E251B">
        <w:rPr>
          <w:i/>
        </w:rPr>
        <w:t>Calamoecia</w:t>
      </w:r>
      <w:proofErr w:type="spellEnd"/>
      <w:r w:rsidRPr="003E251B">
        <w:rPr>
          <w:i/>
        </w:rPr>
        <w:t xml:space="preserve"> ampulla</w:t>
      </w:r>
      <w:r>
        <w:t>, was abundant at</w:t>
      </w:r>
      <w:r w:rsidR="007E6786">
        <w:t xml:space="preserve"> the</w:t>
      </w:r>
      <w:r>
        <w:t xml:space="preserve"> </w:t>
      </w:r>
      <w:r w:rsidRPr="007E6786">
        <w:rPr>
          <w:i/>
        </w:rPr>
        <w:t>Rufus River</w:t>
      </w:r>
      <w:r w:rsidR="007E6786">
        <w:t xml:space="preserve"> site</w:t>
      </w:r>
      <w:r>
        <w:t xml:space="preserve">, but was not present at any of the main channel sites, including downstream at </w:t>
      </w:r>
      <w:r w:rsidR="00384645" w:rsidRPr="007E6786">
        <w:rPr>
          <w:i/>
        </w:rPr>
        <w:t>b</w:t>
      </w:r>
      <w:r w:rsidR="00E342A8" w:rsidRPr="007E6786">
        <w:rPr>
          <w:i/>
        </w:rPr>
        <w:t>elow Lock 7</w:t>
      </w:r>
      <w:r>
        <w:t xml:space="preserve"> (Figure 9). </w:t>
      </w:r>
    </w:p>
    <w:p w14:paraId="6F8F1E92" w14:textId="256E4216" w:rsidR="001254D9" w:rsidRDefault="009C4F3F" w:rsidP="009C4F3F">
      <w:r>
        <w:t xml:space="preserve">In comparison, in April 2017, when a lower percentage of </w:t>
      </w:r>
      <w:r w:rsidR="00045927">
        <w:t>discharge</w:t>
      </w:r>
      <w:r>
        <w:t xml:space="preserve"> at </w:t>
      </w:r>
      <w:r w:rsidR="003A6F37" w:rsidRPr="007E6786">
        <w:rPr>
          <w:i/>
        </w:rPr>
        <w:t>b</w:t>
      </w:r>
      <w:r w:rsidR="00E342A8" w:rsidRPr="007E6786">
        <w:rPr>
          <w:i/>
        </w:rPr>
        <w:t>elow Lock 7</w:t>
      </w:r>
      <w:r>
        <w:t xml:space="preserve"> was from Lake Victoria (21-25</w:t>
      </w:r>
      <w:r w:rsidR="00D42969">
        <w:t>%</w:t>
      </w:r>
      <w:r w:rsidR="00A22012">
        <w:t xml:space="preserve"> </w:t>
      </w:r>
      <w:r>
        <w:t xml:space="preserve">of flows </w:t>
      </w:r>
      <w:r w:rsidR="003A6F37" w:rsidRPr="0060289C">
        <w:rPr>
          <w:i/>
        </w:rPr>
        <w:t>b</w:t>
      </w:r>
      <w:r w:rsidR="00E342A8" w:rsidRPr="0060289C">
        <w:rPr>
          <w:i/>
        </w:rPr>
        <w:t>elow Lock 7</w:t>
      </w:r>
      <w:r>
        <w:t xml:space="preserve">), abundance was significantly greater at </w:t>
      </w:r>
      <w:r w:rsidR="003A6F37" w:rsidRPr="007E6786">
        <w:rPr>
          <w:i/>
        </w:rPr>
        <w:t>b</w:t>
      </w:r>
      <w:r w:rsidR="00E342A8" w:rsidRPr="007E6786">
        <w:rPr>
          <w:i/>
        </w:rPr>
        <w:t>elow Lock 7</w:t>
      </w:r>
      <w:r>
        <w:t xml:space="preserve"> than at </w:t>
      </w:r>
      <w:r w:rsidR="003A6F37" w:rsidRPr="007E6786">
        <w:rPr>
          <w:i/>
        </w:rPr>
        <w:t>b</w:t>
      </w:r>
      <w:r w:rsidR="00E342A8" w:rsidRPr="007E6786">
        <w:rPr>
          <w:i/>
        </w:rPr>
        <w:t>elow Lock 8</w:t>
      </w:r>
      <w:r>
        <w:t xml:space="preserve"> (</w:t>
      </w:r>
      <w:r w:rsidRPr="00E2231A">
        <w:rPr>
          <w:i/>
        </w:rPr>
        <w:t>P</w:t>
      </w:r>
      <w:r>
        <w:t xml:space="preserve">=0.011) (Figure 8 and Table </w:t>
      </w:r>
      <w:r w:rsidR="003A6F37">
        <w:t>4</w:t>
      </w:r>
      <w:r>
        <w:t>). Community structure was also significantly different between these sites (</w:t>
      </w:r>
      <w:r w:rsidRPr="00E2231A">
        <w:rPr>
          <w:i/>
        </w:rPr>
        <w:t>P</w:t>
      </w:r>
      <w:r>
        <w:t xml:space="preserve">=0.039) (Figure 10). These differences in abundance and community structure were associated with greater mean cross-transect velocity at </w:t>
      </w:r>
      <w:r w:rsidR="003A6F37" w:rsidRPr="007E6786">
        <w:rPr>
          <w:i/>
        </w:rPr>
        <w:t>b</w:t>
      </w:r>
      <w:r w:rsidR="00E342A8" w:rsidRPr="007E6786">
        <w:rPr>
          <w:i/>
        </w:rPr>
        <w:t>elow Lock 7</w:t>
      </w:r>
      <w:r>
        <w:t xml:space="preserve"> in comparison to </w:t>
      </w:r>
      <w:r w:rsidR="003A6F37" w:rsidRPr="007E6786">
        <w:rPr>
          <w:i/>
        </w:rPr>
        <w:t>b</w:t>
      </w:r>
      <w:r w:rsidR="00E342A8" w:rsidRPr="007E6786">
        <w:rPr>
          <w:i/>
        </w:rPr>
        <w:t>elow Lock 8</w:t>
      </w:r>
      <w:r>
        <w:t xml:space="preserve"> (Figure 10 and Table </w:t>
      </w:r>
      <w:r w:rsidR="003A6F37">
        <w:t>5</w:t>
      </w:r>
      <w:r>
        <w:t xml:space="preserve">). The primary contributors to greater abundances at </w:t>
      </w:r>
      <w:r w:rsidR="003A6F37" w:rsidRPr="007E6786">
        <w:rPr>
          <w:i/>
        </w:rPr>
        <w:t>b</w:t>
      </w:r>
      <w:r w:rsidR="00E342A8" w:rsidRPr="007E6786">
        <w:rPr>
          <w:i/>
        </w:rPr>
        <w:t>elow Lock 7</w:t>
      </w:r>
      <w:r>
        <w:t xml:space="preserve"> were the rotifer species </w:t>
      </w:r>
      <w:r w:rsidRPr="003E251B">
        <w:rPr>
          <w:i/>
        </w:rPr>
        <w:t xml:space="preserve">S. </w:t>
      </w:r>
      <w:proofErr w:type="spellStart"/>
      <w:r w:rsidRPr="003E251B">
        <w:rPr>
          <w:i/>
        </w:rPr>
        <w:t>oblonga</w:t>
      </w:r>
      <w:proofErr w:type="spellEnd"/>
      <w:r>
        <w:t xml:space="preserve"> cf., </w:t>
      </w:r>
      <w:r w:rsidRPr="003E251B">
        <w:rPr>
          <w:i/>
        </w:rPr>
        <w:t>P. dolichoptera</w:t>
      </w:r>
      <w:r>
        <w:t xml:space="preserve">, </w:t>
      </w:r>
      <w:r w:rsidRPr="003E251B">
        <w:rPr>
          <w:i/>
        </w:rPr>
        <w:t xml:space="preserve">S. </w:t>
      </w:r>
      <w:proofErr w:type="spellStart"/>
      <w:r w:rsidRPr="003E251B">
        <w:rPr>
          <w:i/>
        </w:rPr>
        <w:t>pectinata</w:t>
      </w:r>
      <w:proofErr w:type="spellEnd"/>
      <w:r>
        <w:t xml:space="preserve"> and </w:t>
      </w:r>
      <w:proofErr w:type="spellStart"/>
      <w:r w:rsidRPr="003E251B">
        <w:rPr>
          <w:i/>
        </w:rPr>
        <w:t>Brachionus</w:t>
      </w:r>
      <w:proofErr w:type="spellEnd"/>
      <w:r w:rsidRPr="003E251B">
        <w:rPr>
          <w:i/>
        </w:rPr>
        <w:t xml:space="preserve"> </w:t>
      </w:r>
      <w:proofErr w:type="spellStart"/>
      <w:r w:rsidRPr="003E251B">
        <w:rPr>
          <w:i/>
        </w:rPr>
        <w:t>angularis</w:t>
      </w:r>
      <w:proofErr w:type="spellEnd"/>
      <w:r>
        <w:t xml:space="preserve"> (Figure 10 and Table </w:t>
      </w:r>
      <w:r w:rsidR="003A6F37">
        <w:t>7</w:t>
      </w:r>
      <w:r>
        <w:t xml:space="preserve">). Again, </w:t>
      </w:r>
      <w:r w:rsidR="003A6F37" w:rsidRPr="007E6786">
        <w:rPr>
          <w:i/>
        </w:rPr>
        <w:t>b</w:t>
      </w:r>
      <w:r w:rsidR="00E342A8" w:rsidRPr="007E6786">
        <w:rPr>
          <w:i/>
        </w:rPr>
        <w:t>elow Lock 7</w:t>
      </w:r>
      <w:r>
        <w:t xml:space="preserve"> appeared to be a mixture of the communities from </w:t>
      </w:r>
      <w:r w:rsidR="003A6F37" w:rsidRPr="0060289C">
        <w:rPr>
          <w:i/>
        </w:rPr>
        <w:t>b</w:t>
      </w:r>
      <w:r w:rsidR="00E342A8" w:rsidRPr="0060289C">
        <w:rPr>
          <w:i/>
        </w:rPr>
        <w:t>elow Lock 8</w:t>
      </w:r>
      <w:r>
        <w:t xml:space="preserve"> and </w:t>
      </w:r>
      <w:proofErr w:type="gramStart"/>
      <w:r w:rsidR="007E6786">
        <w:t xml:space="preserve">the  </w:t>
      </w:r>
      <w:r w:rsidRPr="007E6786">
        <w:rPr>
          <w:i/>
        </w:rPr>
        <w:t>Rufus</w:t>
      </w:r>
      <w:proofErr w:type="gramEnd"/>
      <w:r w:rsidRPr="007E6786">
        <w:rPr>
          <w:i/>
        </w:rPr>
        <w:t xml:space="preserve"> River</w:t>
      </w:r>
      <w:r>
        <w:t xml:space="preserve"> </w:t>
      </w:r>
      <w:r w:rsidR="007E6786">
        <w:t xml:space="preserve">site </w:t>
      </w:r>
      <w:r>
        <w:t xml:space="preserve">(Figure 10). The greater abundances of </w:t>
      </w:r>
      <w:r w:rsidRPr="003E251B">
        <w:rPr>
          <w:i/>
        </w:rPr>
        <w:t>P. dolichoptera</w:t>
      </w:r>
      <w:r>
        <w:t xml:space="preserve"> at </w:t>
      </w:r>
      <w:r w:rsidR="003A6F37" w:rsidRPr="007E6786">
        <w:rPr>
          <w:i/>
        </w:rPr>
        <w:t>b</w:t>
      </w:r>
      <w:r w:rsidR="00E342A8" w:rsidRPr="007E6786">
        <w:rPr>
          <w:i/>
        </w:rPr>
        <w:t>elow Lock 7</w:t>
      </w:r>
      <w:r>
        <w:t xml:space="preserve"> (276 ind.L</w:t>
      </w:r>
      <w:r w:rsidR="00A22012">
        <w:rPr>
          <w:vertAlign w:val="superscript"/>
        </w:rPr>
        <w:t>-1</w:t>
      </w:r>
      <w:r>
        <w:t xml:space="preserve">) in comparison to </w:t>
      </w:r>
      <w:r w:rsidR="003A6F37" w:rsidRPr="007E6786">
        <w:rPr>
          <w:i/>
        </w:rPr>
        <w:t>b</w:t>
      </w:r>
      <w:r w:rsidR="00E342A8" w:rsidRPr="007E6786">
        <w:rPr>
          <w:i/>
        </w:rPr>
        <w:t>elow Lock 8</w:t>
      </w:r>
      <w:r>
        <w:t xml:space="preserve"> (97 ind.L</w:t>
      </w:r>
      <w:r w:rsidR="00A22012">
        <w:rPr>
          <w:vertAlign w:val="superscript"/>
        </w:rPr>
        <w:t>-1</w:t>
      </w:r>
      <w:r>
        <w:t xml:space="preserve">) appeared to primarily be due to the greater abundances at </w:t>
      </w:r>
      <w:r w:rsidR="0060289C">
        <w:t xml:space="preserve">the </w:t>
      </w:r>
      <w:r w:rsidRPr="007E6786">
        <w:rPr>
          <w:i/>
        </w:rPr>
        <w:t>Rufus River</w:t>
      </w:r>
      <w:r>
        <w:t xml:space="preserve"> </w:t>
      </w:r>
      <w:r w:rsidR="007E6786">
        <w:t xml:space="preserve">site </w:t>
      </w:r>
      <w:r>
        <w:t>(585 ind.L</w:t>
      </w:r>
      <w:r w:rsidR="00A22012">
        <w:rPr>
          <w:vertAlign w:val="superscript"/>
        </w:rPr>
        <w:t>-1</w:t>
      </w:r>
      <w:r>
        <w:t xml:space="preserve">). The rotifer </w:t>
      </w:r>
      <w:r w:rsidRPr="00832B5C">
        <w:rPr>
          <w:i/>
        </w:rPr>
        <w:t>K. tropica</w:t>
      </w:r>
      <w:r>
        <w:t xml:space="preserve"> was present at lower abundances at </w:t>
      </w:r>
      <w:r w:rsidR="003A6F37" w:rsidRPr="007E6786">
        <w:rPr>
          <w:i/>
        </w:rPr>
        <w:t>b</w:t>
      </w:r>
      <w:r w:rsidR="00E342A8" w:rsidRPr="007E6786">
        <w:rPr>
          <w:i/>
        </w:rPr>
        <w:t>elow Lock 7</w:t>
      </w:r>
      <w:r>
        <w:t xml:space="preserve"> (154 ind.L</w:t>
      </w:r>
      <w:r w:rsidR="00A22012">
        <w:rPr>
          <w:vertAlign w:val="superscript"/>
        </w:rPr>
        <w:t>-1</w:t>
      </w:r>
      <w:r>
        <w:t xml:space="preserve">) in comparison to </w:t>
      </w:r>
      <w:r w:rsidR="003A6F37" w:rsidRPr="007E6786">
        <w:rPr>
          <w:i/>
        </w:rPr>
        <w:t>b</w:t>
      </w:r>
      <w:r w:rsidR="00E342A8" w:rsidRPr="007E6786">
        <w:rPr>
          <w:i/>
        </w:rPr>
        <w:t>elow Lock 8</w:t>
      </w:r>
      <w:r>
        <w:t xml:space="preserve"> (185 ind.L</w:t>
      </w:r>
      <w:r w:rsidR="00A22012">
        <w:rPr>
          <w:vertAlign w:val="superscript"/>
        </w:rPr>
        <w:t>-1</w:t>
      </w:r>
      <w:r>
        <w:t xml:space="preserve">) potentially due to lower abundances derived from </w:t>
      </w:r>
      <w:r w:rsidRPr="007E6786">
        <w:rPr>
          <w:i/>
        </w:rPr>
        <w:t>Rufus River</w:t>
      </w:r>
      <w:r>
        <w:t xml:space="preserve"> (18 ind.L</w:t>
      </w:r>
      <w:r w:rsidR="00A22012">
        <w:rPr>
          <w:vertAlign w:val="superscript"/>
        </w:rPr>
        <w:t>-1</w:t>
      </w:r>
      <w:r>
        <w:t xml:space="preserve">). The rotifer </w:t>
      </w:r>
      <w:r w:rsidRPr="003E251B">
        <w:rPr>
          <w:i/>
        </w:rPr>
        <w:t xml:space="preserve">S. </w:t>
      </w:r>
      <w:proofErr w:type="spellStart"/>
      <w:r w:rsidRPr="003E251B">
        <w:rPr>
          <w:i/>
        </w:rPr>
        <w:t>oblonga</w:t>
      </w:r>
      <w:proofErr w:type="spellEnd"/>
      <w:r>
        <w:t xml:space="preserve"> was not present at </w:t>
      </w:r>
      <w:r w:rsidR="003A6F37" w:rsidRPr="007E6786">
        <w:rPr>
          <w:i/>
        </w:rPr>
        <w:t>b</w:t>
      </w:r>
      <w:r w:rsidR="00E342A8" w:rsidRPr="007E6786">
        <w:rPr>
          <w:i/>
        </w:rPr>
        <w:t>elow Lock 8</w:t>
      </w:r>
      <w:r>
        <w:t xml:space="preserve"> yet was present at </w:t>
      </w:r>
      <w:r w:rsidR="003A6F37" w:rsidRPr="007E6786">
        <w:rPr>
          <w:i/>
        </w:rPr>
        <w:t>b</w:t>
      </w:r>
      <w:r w:rsidR="00E342A8" w:rsidRPr="007E6786">
        <w:rPr>
          <w:i/>
        </w:rPr>
        <w:t>elow Lock 7</w:t>
      </w:r>
      <w:r>
        <w:t xml:space="preserve"> (77 ind.L</w:t>
      </w:r>
      <w:r w:rsidR="00A22012">
        <w:rPr>
          <w:vertAlign w:val="superscript"/>
        </w:rPr>
        <w:t>-1</w:t>
      </w:r>
      <w:r>
        <w:t>). Again, this may be partially due to derivation from the Rufus River (74 ind.L</w:t>
      </w:r>
      <w:r w:rsidR="00A22012">
        <w:rPr>
          <w:vertAlign w:val="superscript"/>
        </w:rPr>
        <w:t>-1</w:t>
      </w:r>
      <w:r>
        <w:t xml:space="preserve">). The rotifer </w:t>
      </w:r>
      <w:r w:rsidRPr="003E251B">
        <w:rPr>
          <w:i/>
        </w:rPr>
        <w:t>S. pectinata</w:t>
      </w:r>
      <w:r>
        <w:t xml:space="preserve"> was present in low abundances at</w:t>
      </w:r>
      <w:r w:rsidR="0076774F">
        <w:t xml:space="preserve"> </w:t>
      </w:r>
      <w:r w:rsidR="0076774F" w:rsidRPr="007E6786">
        <w:rPr>
          <w:i/>
        </w:rPr>
        <w:t>below</w:t>
      </w:r>
      <w:r w:rsidRPr="007E6786">
        <w:rPr>
          <w:i/>
        </w:rPr>
        <w:t xml:space="preserve"> Lock 8</w:t>
      </w:r>
      <w:r>
        <w:t xml:space="preserve"> (5 ind.L</w:t>
      </w:r>
      <w:r w:rsidR="00A22012">
        <w:rPr>
          <w:vertAlign w:val="superscript"/>
        </w:rPr>
        <w:t>-1</w:t>
      </w:r>
      <w:r>
        <w:t xml:space="preserve">) yet was present at greater abundances at </w:t>
      </w:r>
      <w:r w:rsidR="003A6F37" w:rsidRPr="007E6786">
        <w:rPr>
          <w:i/>
        </w:rPr>
        <w:t>b</w:t>
      </w:r>
      <w:r w:rsidR="00E342A8" w:rsidRPr="007E6786">
        <w:rPr>
          <w:i/>
        </w:rPr>
        <w:t>elow Lock 7</w:t>
      </w:r>
      <w:r>
        <w:t xml:space="preserve"> (45 ind.L</w:t>
      </w:r>
      <w:r w:rsidR="00A22012">
        <w:rPr>
          <w:vertAlign w:val="superscript"/>
        </w:rPr>
        <w:t>-1</w:t>
      </w:r>
      <w:r>
        <w:t xml:space="preserve">) despite not being present </w:t>
      </w:r>
      <w:r w:rsidR="007E6786">
        <w:t>at</w:t>
      </w:r>
      <w:r>
        <w:t xml:space="preserve"> the </w:t>
      </w:r>
      <w:r w:rsidRPr="007E6786">
        <w:rPr>
          <w:i/>
        </w:rPr>
        <w:t>Rufus River</w:t>
      </w:r>
      <w:r w:rsidR="007E6786">
        <w:t xml:space="preserve"> site</w:t>
      </w:r>
      <w:r>
        <w:t xml:space="preserve">. The copepod species </w:t>
      </w:r>
      <w:proofErr w:type="spellStart"/>
      <w:r w:rsidRPr="003E251B">
        <w:rPr>
          <w:i/>
        </w:rPr>
        <w:t>Calamoecia</w:t>
      </w:r>
      <w:proofErr w:type="spellEnd"/>
      <w:r w:rsidRPr="003E251B">
        <w:rPr>
          <w:i/>
        </w:rPr>
        <w:t xml:space="preserve"> </w:t>
      </w:r>
      <w:proofErr w:type="spellStart"/>
      <w:proofErr w:type="gramStart"/>
      <w:r w:rsidRPr="003E251B">
        <w:rPr>
          <w:i/>
        </w:rPr>
        <w:t>canberra</w:t>
      </w:r>
      <w:proofErr w:type="spellEnd"/>
      <w:proofErr w:type="gramEnd"/>
      <w:r w:rsidR="005C275E">
        <w:t>,</w:t>
      </w:r>
      <w:r>
        <w:t xml:space="preserve"> which was present at </w:t>
      </w:r>
      <w:r w:rsidR="003A6F37" w:rsidRPr="007E6786">
        <w:rPr>
          <w:i/>
        </w:rPr>
        <w:t>b</w:t>
      </w:r>
      <w:r w:rsidR="00E342A8" w:rsidRPr="007E6786">
        <w:rPr>
          <w:i/>
        </w:rPr>
        <w:t>elow Lock 7</w:t>
      </w:r>
      <w:r>
        <w:t xml:space="preserve">, was not present at </w:t>
      </w:r>
      <w:r w:rsidR="003A6F37" w:rsidRPr="007E6786">
        <w:rPr>
          <w:i/>
        </w:rPr>
        <w:t>b</w:t>
      </w:r>
      <w:r w:rsidR="00E342A8" w:rsidRPr="007E6786">
        <w:rPr>
          <w:i/>
        </w:rPr>
        <w:t>elow Lock 8</w:t>
      </w:r>
      <w:r>
        <w:t xml:space="preserve"> or </w:t>
      </w:r>
      <w:r w:rsidR="003A6F37" w:rsidRPr="007E6786">
        <w:rPr>
          <w:i/>
        </w:rPr>
        <w:t>a</w:t>
      </w:r>
      <w:r w:rsidR="00E342A8" w:rsidRPr="007E6786">
        <w:rPr>
          <w:i/>
        </w:rPr>
        <w:t>bove Frenchman’s Creek</w:t>
      </w:r>
      <w:r>
        <w:t xml:space="preserve">, however was present at </w:t>
      </w:r>
      <w:r w:rsidR="007E6786">
        <w:t xml:space="preserve">the </w:t>
      </w:r>
      <w:r w:rsidRPr="007E6786">
        <w:rPr>
          <w:i/>
        </w:rPr>
        <w:t>Rufus River</w:t>
      </w:r>
      <w:r w:rsidR="007E6786">
        <w:rPr>
          <w:i/>
        </w:rPr>
        <w:t xml:space="preserve"> </w:t>
      </w:r>
      <w:r w:rsidR="007E6786">
        <w:t>site</w:t>
      </w:r>
      <w:r>
        <w:t>.</w:t>
      </w:r>
    </w:p>
    <w:p w14:paraId="35E536AB" w14:textId="35BC1F2A" w:rsidR="00AE4659" w:rsidRDefault="00AE4659" w:rsidP="00490BE6">
      <w:pPr>
        <w:pStyle w:val="Caption"/>
        <w:keepNext/>
        <w:jc w:val="left"/>
      </w:pPr>
      <w:bookmarkStart w:id="60" w:name="_Ref491692739"/>
      <w:r>
        <w:t xml:space="preserve">Table </w:t>
      </w:r>
      <w:r w:rsidR="004B0C73">
        <w:rPr>
          <w:noProof/>
        </w:rPr>
        <w:fldChar w:fldCharType="begin"/>
      </w:r>
      <w:r w:rsidR="004B0C73">
        <w:rPr>
          <w:noProof/>
        </w:rPr>
        <w:instrText xml:space="preserve"> SEQ Table \* ARABIC </w:instrText>
      </w:r>
      <w:r w:rsidR="004B0C73">
        <w:rPr>
          <w:noProof/>
        </w:rPr>
        <w:fldChar w:fldCharType="separate"/>
      </w:r>
      <w:r w:rsidR="000C582B">
        <w:rPr>
          <w:noProof/>
        </w:rPr>
        <w:t>6</w:t>
      </w:r>
      <w:r w:rsidR="004B0C73">
        <w:rPr>
          <w:noProof/>
        </w:rPr>
        <w:fldChar w:fldCharType="end"/>
      </w:r>
      <w:bookmarkEnd w:id="59"/>
      <w:bookmarkEnd w:id="60"/>
      <w:r>
        <w:t>: W</w:t>
      </w:r>
      <w:r w:rsidRPr="00D0680A">
        <w:t xml:space="preserve">ater quality at </w:t>
      </w:r>
      <w:r w:rsidR="00250E22">
        <w:t>below Frenchman’s Creek</w:t>
      </w:r>
      <w:r>
        <w:t xml:space="preserve">, </w:t>
      </w:r>
      <w:r w:rsidR="00250E22">
        <w:t>below Lock 8</w:t>
      </w:r>
      <w:r w:rsidR="00490BE6">
        <w:t xml:space="preserve">, </w:t>
      </w:r>
      <w:r w:rsidR="00250E22">
        <w:t>below Lock 7</w:t>
      </w:r>
      <w:r w:rsidR="00490BE6">
        <w:t xml:space="preserve"> and Rufus River</w:t>
      </w:r>
      <w:r>
        <w:t xml:space="preserve"> </w:t>
      </w:r>
      <w:r w:rsidRPr="00D0680A">
        <w:t xml:space="preserve">in </w:t>
      </w:r>
      <w:r>
        <w:t>March (between the 7</w:t>
      </w:r>
      <w:r w:rsidRPr="00F32BC6">
        <w:rPr>
          <w:vertAlign w:val="superscript"/>
        </w:rPr>
        <w:t>th</w:t>
      </w:r>
      <w:r>
        <w:t xml:space="preserve"> and 10</w:t>
      </w:r>
      <w:r w:rsidRPr="00F32BC6">
        <w:rPr>
          <w:vertAlign w:val="superscript"/>
        </w:rPr>
        <w:t>th</w:t>
      </w:r>
      <w:r>
        <w:t>)</w:t>
      </w:r>
      <w:r w:rsidRPr="00D0680A">
        <w:t xml:space="preserve"> and </w:t>
      </w:r>
      <w:r>
        <w:t>April (between the 26</w:t>
      </w:r>
      <w:r w:rsidRPr="00F32BC6">
        <w:rPr>
          <w:vertAlign w:val="superscript"/>
        </w:rPr>
        <w:t>th</w:t>
      </w:r>
      <w:r>
        <w:t xml:space="preserve"> and 29</w:t>
      </w:r>
      <w:r w:rsidRPr="00F32BC6">
        <w:rPr>
          <w:vertAlign w:val="superscript"/>
        </w:rPr>
        <w:t>th</w:t>
      </w:r>
      <w:r>
        <w:t>) 2017</w:t>
      </w:r>
      <w:r w:rsidRPr="00D0680A">
        <w:t xml:space="preserve">. </w:t>
      </w: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132"/>
        <w:gridCol w:w="709"/>
        <w:gridCol w:w="709"/>
        <w:gridCol w:w="710"/>
        <w:gridCol w:w="1134"/>
        <w:gridCol w:w="709"/>
        <w:gridCol w:w="707"/>
        <w:gridCol w:w="710"/>
      </w:tblGrid>
      <w:tr w:rsidR="00E7069C" w:rsidRPr="00E7069C" w14:paraId="2DF0173E" w14:textId="77777777" w:rsidTr="00016FF6">
        <w:trPr>
          <w:trHeight w:hRule="exact" w:val="227"/>
          <w:jc w:val="center"/>
        </w:trPr>
        <w:tc>
          <w:tcPr>
            <w:tcW w:w="1228" w:type="pct"/>
            <w:shd w:val="clear" w:color="auto" w:fill="auto"/>
            <w:noWrap/>
            <w:vAlign w:val="center"/>
            <w:hideMark/>
          </w:tcPr>
          <w:p w14:paraId="356F1377" w14:textId="77777777" w:rsidR="00AE4659" w:rsidRPr="00D74924" w:rsidRDefault="00AE4659" w:rsidP="00110920">
            <w:pPr>
              <w:spacing w:after="0" w:line="240" w:lineRule="auto"/>
              <w:jc w:val="left"/>
              <w:rPr>
                <w:rFonts w:ascii="Times New Roman" w:eastAsia="Times New Roman" w:hAnsi="Times New Roman" w:cs="Times New Roman"/>
                <w:sz w:val="16"/>
                <w:szCs w:val="16"/>
                <w:lang w:eastAsia="en-AU"/>
              </w:rPr>
            </w:pPr>
          </w:p>
        </w:tc>
        <w:tc>
          <w:tcPr>
            <w:tcW w:w="1886" w:type="pct"/>
            <w:gridSpan w:val="4"/>
            <w:shd w:val="clear" w:color="auto" w:fill="auto"/>
            <w:noWrap/>
            <w:vAlign w:val="center"/>
            <w:hideMark/>
          </w:tcPr>
          <w:p w14:paraId="014A91CD" w14:textId="1F1C62DF" w:rsidR="00AE4659" w:rsidRPr="00D74924" w:rsidRDefault="00490BE6" w:rsidP="00110920">
            <w:pPr>
              <w:spacing w:after="0" w:line="240" w:lineRule="auto"/>
              <w:jc w:val="center"/>
              <w:rPr>
                <w:rFonts w:ascii="Calibri" w:eastAsia="Times New Roman" w:hAnsi="Calibri" w:cs="Times New Roman"/>
                <w:b/>
                <w:bCs/>
                <w:color w:val="000000"/>
                <w:sz w:val="16"/>
                <w:szCs w:val="16"/>
                <w:u w:val="single"/>
                <w:lang w:eastAsia="en-AU"/>
              </w:rPr>
            </w:pPr>
            <w:r w:rsidRPr="00D74924">
              <w:rPr>
                <w:rFonts w:ascii="Calibri" w:eastAsia="Times New Roman" w:hAnsi="Calibri" w:cs="Times New Roman"/>
                <w:b/>
                <w:bCs/>
                <w:color w:val="000000"/>
                <w:sz w:val="16"/>
                <w:szCs w:val="16"/>
                <w:u w:val="single"/>
                <w:lang w:eastAsia="en-AU"/>
              </w:rPr>
              <w:t>March</w:t>
            </w:r>
          </w:p>
        </w:tc>
        <w:tc>
          <w:tcPr>
            <w:tcW w:w="1886" w:type="pct"/>
            <w:gridSpan w:val="4"/>
            <w:shd w:val="clear" w:color="auto" w:fill="auto"/>
            <w:noWrap/>
            <w:vAlign w:val="center"/>
            <w:hideMark/>
          </w:tcPr>
          <w:p w14:paraId="24C82996" w14:textId="55F419AF" w:rsidR="00AE4659" w:rsidRPr="00D74924" w:rsidRDefault="00490BE6" w:rsidP="00110920">
            <w:pPr>
              <w:spacing w:after="0" w:line="240" w:lineRule="auto"/>
              <w:jc w:val="center"/>
              <w:rPr>
                <w:rFonts w:ascii="Calibri" w:eastAsia="Times New Roman" w:hAnsi="Calibri" w:cs="Times New Roman"/>
                <w:b/>
                <w:bCs/>
                <w:color w:val="000000"/>
                <w:sz w:val="16"/>
                <w:szCs w:val="16"/>
                <w:u w:val="single"/>
                <w:lang w:eastAsia="en-AU"/>
              </w:rPr>
            </w:pPr>
            <w:r w:rsidRPr="00D74924">
              <w:rPr>
                <w:rFonts w:ascii="Calibri" w:eastAsia="Times New Roman" w:hAnsi="Calibri" w:cs="Times New Roman"/>
                <w:b/>
                <w:bCs/>
                <w:color w:val="000000"/>
                <w:sz w:val="16"/>
                <w:szCs w:val="16"/>
                <w:u w:val="single"/>
                <w:lang w:eastAsia="en-AU"/>
              </w:rPr>
              <w:t>April</w:t>
            </w:r>
          </w:p>
        </w:tc>
      </w:tr>
      <w:tr w:rsidR="00E7069C" w:rsidRPr="00E7069C" w14:paraId="01A3FD17" w14:textId="77777777" w:rsidTr="00016FF6">
        <w:trPr>
          <w:trHeight w:val="567"/>
          <w:jc w:val="center"/>
        </w:trPr>
        <w:tc>
          <w:tcPr>
            <w:tcW w:w="1228" w:type="pct"/>
            <w:shd w:val="clear" w:color="auto" w:fill="auto"/>
            <w:vAlign w:val="center"/>
            <w:hideMark/>
          </w:tcPr>
          <w:p w14:paraId="6EB869E5" w14:textId="77777777" w:rsidR="00E7069C" w:rsidRPr="00D74924" w:rsidRDefault="00E7069C" w:rsidP="00E7069C">
            <w:pPr>
              <w:spacing w:after="0" w:line="240" w:lineRule="auto"/>
              <w:jc w:val="left"/>
              <w:rPr>
                <w:rFonts w:ascii="Calibri" w:eastAsia="Times New Roman" w:hAnsi="Calibri" w:cs="Times New Roman"/>
                <w:b/>
                <w:bCs/>
                <w:color w:val="000000"/>
                <w:sz w:val="16"/>
                <w:szCs w:val="16"/>
                <w:lang w:eastAsia="en-AU"/>
              </w:rPr>
            </w:pPr>
            <w:r w:rsidRPr="00D74924">
              <w:rPr>
                <w:rFonts w:ascii="Calibri" w:hAnsi="Calibri"/>
                <w:b/>
                <w:bCs/>
                <w:color w:val="000000"/>
                <w:sz w:val="16"/>
                <w:szCs w:val="16"/>
              </w:rPr>
              <w:t>Result Name</w:t>
            </w:r>
          </w:p>
        </w:tc>
        <w:tc>
          <w:tcPr>
            <w:tcW w:w="655" w:type="pct"/>
            <w:shd w:val="clear" w:color="auto" w:fill="auto"/>
            <w:vAlign w:val="center"/>
            <w:hideMark/>
          </w:tcPr>
          <w:p w14:paraId="33C35983" w14:textId="2CE3D3C8" w:rsidR="00E7069C" w:rsidRPr="00D74924" w:rsidRDefault="00E7069C" w:rsidP="006926D1">
            <w:pPr>
              <w:spacing w:after="0" w:line="240" w:lineRule="auto"/>
              <w:jc w:val="center"/>
              <w:rPr>
                <w:rFonts w:ascii="Calibri" w:hAnsi="Calibri"/>
                <w:b/>
                <w:bCs/>
                <w:color w:val="000000"/>
                <w:sz w:val="16"/>
                <w:szCs w:val="16"/>
              </w:rPr>
            </w:pPr>
            <w:r w:rsidRPr="00D74924">
              <w:rPr>
                <w:rFonts w:ascii="Calibri" w:hAnsi="Calibri"/>
                <w:b/>
                <w:bCs/>
                <w:color w:val="000000"/>
                <w:sz w:val="16"/>
                <w:szCs w:val="16"/>
              </w:rPr>
              <w:t xml:space="preserve">Below Frenchman’s Creek </w:t>
            </w:r>
          </w:p>
        </w:tc>
        <w:tc>
          <w:tcPr>
            <w:tcW w:w="410" w:type="pct"/>
            <w:shd w:val="clear" w:color="auto" w:fill="auto"/>
            <w:vAlign w:val="center"/>
            <w:hideMark/>
          </w:tcPr>
          <w:p w14:paraId="684DB441" w14:textId="3B405947" w:rsidR="00E7069C" w:rsidRPr="00D74924" w:rsidRDefault="00E7069C" w:rsidP="00E7069C">
            <w:pPr>
              <w:spacing w:after="0" w:line="240" w:lineRule="auto"/>
              <w:jc w:val="center"/>
              <w:rPr>
                <w:rFonts w:ascii="Calibri" w:eastAsia="Times New Roman" w:hAnsi="Calibri" w:cs="Times New Roman"/>
                <w:b/>
                <w:bCs/>
                <w:color w:val="000000"/>
                <w:sz w:val="16"/>
                <w:szCs w:val="16"/>
                <w:lang w:eastAsia="en-AU"/>
              </w:rPr>
            </w:pPr>
            <w:r w:rsidRPr="00D74924">
              <w:rPr>
                <w:rFonts w:ascii="Calibri" w:hAnsi="Calibri"/>
                <w:b/>
                <w:bCs/>
                <w:color w:val="000000"/>
                <w:sz w:val="16"/>
                <w:szCs w:val="16"/>
              </w:rPr>
              <w:t>Below Lock 8</w:t>
            </w:r>
          </w:p>
        </w:tc>
        <w:tc>
          <w:tcPr>
            <w:tcW w:w="410" w:type="pct"/>
            <w:shd w:val="clear" w:color="auto" w:fill="auto"/>
            <w:vAlign w:val="center"/>
            <w:hideMark/>
          </w:tcPr>
          <w:p w14:paraId="08090E43" w14:textId="2EADC66C" w:rsidR="00E7069C" w:rsidRPr="00D74924" w:rsidRDefault="00E7069C" w:rsidP="00E7069C">
            <w:pPr>
              <w:spacing w:after="0" w:line="240" w:lineRule="auto"/>
              <w:jc w:val="center"/>
              <w:rPr>
                <w:rFonts w:ascii="Calibri" w:eastAsia="Times New Roman" w:hAnsi="Calibri" w:cs="Times New Roman"/>
                <w:b/>
                <w:bCs/>
                <w:color w:val="000000"/>
                <w:sz w:val="16"/>
                <w:szCs w:val="16"/>
                <w:lang w:eastAsia="en-AU"/>
              </w:rPr>
            </w:pPr>
            <w:r w:rsidRPr="00D74924">
              <w:rPr>
                <w:rFonts w:ascii="Calibri" w:hAnsi="Calibri"/>
                <w:b/>
                <w:bCs/>
                <w:color w:val="000000"/>
                <w:sz w:val="16"/>
                <w:szCs w:val="16"/>
              </w:rPr>
              <w:t>Below Lock 7</w:t>
            </w:r>
          </w:p>
        </w:tc>
        <w:tc>
          <w:tcPr>
            <w:tcW w:w="411" w:type="pct"/>
            <w:shd w:val="clear" w:color="auto" w:fill="auto"/>
            <w:vAlign w:val="center"/>
            <w:hideMark/>
          </w:tcPr>
          <w:p w14:paraId="5E74E25A" w14:textId="46FE1351" w:rsidR="00E7069C" w:rsidRPr="00D74924" w:rsidRDefault="00E7069C" w:rsidP="00E7069C">
            <w:pPr>
              <w:spacing w:after="0" w:line="240" w:lineRule="auto"/>
              <w:jc w:val="center"/>
              <w:rPr>
                <w:rFonts w:ascii="Calibri" w:eastAsia="Times New Roman" w:hAnsi="Calibri" w:cs="Times New Roman"/>
                <w:b/>
                <w:bCs/>
                <w:color w:val="000000"/>
                <w:sz w:val="16"/>
                <w:szCs w:val="16"/>
                <w:lang w:eastAsia="en-AU"/>
              </w:rPr>
            </w:pPr>
            <w:r w:rsidRPr="00D74924">
              <w:rPr>
                <w:rFonts w:ascii="Calibri" w:hAnsi="Calibri"/>
                <w:b/>
                <w:bCs/>
                <w:color w:val="000000"/>
                <w:sz w:val="16"/>
                <w:szCs w:val="16"/>
              </w:rPr>
              <w:t>Rufus River</w:t>
            </w:r>
          </w:p>
        </w:tc>
        <w:tc>
          <w:tcPr>
            <w:tcW w:w="656" w:type="pct"/>
            <w:shd w:val="clear" w:color="auto" w:fill="auto"/>
            <w:vAlign w:val="center"/>
            <w:hideMark/>
          </w:tcPr>
          <w:p w14:paraId="451C7182" w14:textId="5BA1D79A" w:rsidR="00E7069C" w:rsidRPr="00D74924" w:rsidRDefault="00E7069C" w:rsidP="00E7069C">
            <w:pPr>
              <w:spacing w:after="0" w:line="240" w:lineRule="auto"/>
              <w:jc w:val="center"/>
              <w:rPr>
                <w:rFonts w:ascii="Calibri" w:eastAsia="Times New Roman" w:hAnsi="Calibri" w:cs="Times New Roman"/>
                <w:b/>
                <w:bCs/>
                <w:color w:val="000000"/>
                <w:sz w:val="16"/>
                <w:szCs w:val="16"/>
                <w:lang w:eastAsia="en-AU"/>
              </w:rPr>
            </w:pPr>
            <w:r w:rsidRPr="00D74924">
              <w:rPr>
                <w:rFonts w:ascii="Calibri" w:hAnsi="Calibri"/>
                <w:b/>
                <w:bCs/>
                <w:color w:val="000000"/>
                <w:sz w:val="16"/>
                <w:szCs w:val="16"/>
              </w:rPr>
              <w:t xml:space="preserve">Below Frenchman’s Creek </w:t>
            </w:r>
          </w:p>
        </w:tc>
        <w:tc>
          <w:tcPr>
            <w:tcW w:w="410" w:type="pct"/>
            <w:shd w:val="clear" w:color="auto" w:fill="auto"/>
            <w:vAlign w:val="center"/>
            <w:hideMark/>
          </w:tcPr>
          <w:p w14:paraId="6F3B67C2" w14:textId="6AD91BE4" w:rsidR="00E7069C" w:rsidRPr="00D74924" w:rsidRDefault="00E7069C" w:rsidP="00E7069C">
            <w:pPr>
              <w:spacing w:after="0" w:line="240" w:lineRule="auto"/>
              <w:jc w:val="center"/>
              <w:rPr>
                <w:rFonts w:ascii="Calibri" w:eastAsia="Times New Roman" w:hAnsi="Calibri" w:cs="Times New Roman"/>
                <w:b/>
                <w:bCs/>
                <w:color w:val="000000"/>
                <w:sz w:val="16"/>
                <w:szCs w:val="16"/>
                <w:lang w:eastAsia="en-AU"/>
              </w:rPr>
            </w:pPr>
            <w:r w:rsidRPr="00D74924">
              <w:rPr>
                <w:rFonts w:ascii="Calibri" w:hAnsi="Calibri"/>
                <w:b/>
                <w:bCs/>
                <w:color w:val="000000"/>
                <w:sz w:val="16"/>
                <w:szCs w:val="16"/>
              </w:rPr>
              <w:t>Below Lock 8</w:t>
            </w:r>
          </w:p>
        </w:tc>
        <w:tc>
          <w:tcPr>
            <w:tcW w:w="409" w:type="pct"/>
            <w:shd w:val="clear" w:color="auto" w:fill="auto"/>
            <w:vAlign w:val="center"/>
            <w:hideMark/>
          </w:tcPr>
          <w:p w14:paraId="55086E05" w14:textId="260FD7B7" w:rsidR="00E7069C" w:rsidRPr="00D74924" w:rsidRDefault="00E7069C" w:rsidP="00E7069C">
            <w:pPr>
              <w:spacing w:after="0" w:line="240" w:lineRule="auto"/>
              <w:jc w:val="center"/>
              <w:rPr>
                <w:rFonts w:ascii="Calibri" w:eastAsia="Times New Roman" w:hAnsi="Calibri" w:cs="Times New Roman"/>
                <w:b/>
                <w:bCs/>
                <w:color w:val="000000"/>
                <w:sz w:val="16"/>
                <w:szCs w:val="16"/>
                <w:lang w:eastAsia="en-AU"/>
              </w:rPr>
            </w:pPr>
            <w:r w:rsidRPr="00D74924">
              <w:rPr>
                <w:rFonts w:ascii="Calibri" w:hAnsi="Calibri"/>
                <w:b/>
                <w:bCs/>
                <w:color w:val="000000"/>
                <w:sz w:val="16"/>
                <w:szCs w:val="16"/>
              </w:rPr>
              <w:t>Below Lock 7</w:t>
            </w:r>
          </w:p>
        </w:tc>
        <w:tc>
          <w:tcPr>
            <w:tcW w:w="411" w:type="pct"/>
            <w:shd w:val="clear" w:color="auto" w:fill="auto"/>
            <w:vAlign w:val="center"/>
            <w:hideMark/>
          </w:tcPr>
          <w:p w14:paraId="3F718910" w14:textId="48D351E2" w:rsidR="00E7069C" w:rsidRPr="00D74924" w:rsidRDefault="00E7069C" w:rsidP="00E7069C">
            <w:pPr>
              <w:spacing w:after="0" w:line="240" w:lineRule="auto"/>
              <w:jc w:val="center"/>
              <w:rPr>
                <w:rFonts w:ascii="Calibri" w:eastAsia="Times New Roman" w:hAnsi="Calibri" w:cs="Times New Roman"/>
                <w:b/>
                <w:bCs/>
                <w:color w:val="000000"/>
                <w:sz w:val="16"/>
                <w:szCs w:val="16"/>
                <w:lang w:eastAsia="en-AU"/>
              </w:rPr>
            </w:pPr>
            <w:r w:rsidRPr="00D74924">
              <w:rPr>
                <w:rFonts w:ascii="Calibri" w:hAnsi="Calibri"/>
                <w:b/>
                <w:bCs/>
                <w:color w:val="000000"/>
                <w:sz w:val="16"/>
                <w:szCs w:val="16"/>
              </w:rPr>
              <w:t>Rufus River</w:t>
            </w:r>
          </w:p>
        </w:tc>
      </w:tr>
      <w:tr w:rsidR="00E7069C" w:rsidRPr="00E7069C" w14:paraId="640B3AD7" w14:textId="77777777" w:rsidTr="00016FF6">
        <w:trPr>
          <w:trHeight w:hRule="exact" w:val="210"/>
          <w:jc w:val="center"/>
        </w:trPr>
        <w:tc>
          <w:tcPr>
            <w:tcW w:w="1228" w:type="pct"/>
            <w:shd w:val="clear" w:color="auto" w:fill="auto"/>
            <w:noWrap/>
            <w:vAlign w:val="center"/>
            <w:hideMark/>
          </w:tcPr>
          <w:p w14:paraId="0B30F968" w14:textId="77777777"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Temperature (°C)</w:t>
            </w:r>
          </w:p>
        </w:tc>
        <w:tc>
          <w:tcPr>
            <w:tcW w:w="655" w:type="pct"/>
            <w:shd w:val="clear" w:color="auto" w:fill="auto"/>
            <w:noWrap/>
            <w:vAlign w:val="center"/>
            <w:hideMark/>
          </w:tcPr>
          <w:p w14:paraId="70DCB809"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26.93</w:t>
            </w:r>
          </w:p>
        </w:tc>
        <w:tc>
          <w:tcPr>
            <w:tcW w:w="410" w:type="pct"/>
            <w:shd w:val="clear" w:color="auto" w:fill="auto"/>
            <w:noWrap/>
            <w:vAlign w:val="center"/>
            <w:hideMark/>
          </w:tcPr>
          <w:p w14:paraId="5E8D31E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27.24</w:t>
            </w:r>
          </w:p>
        </w:tc>
        <w:tc>
          <w:tcPr>
            <w:tcW w:w="410" w:type="pct"/>
            <w:shd w:val="clear" w:color="auto" w:fill="auto"/>
            <w:noWrap/>
            <w:vAlign w:val="center"/>
            <w:hideMark/>
          </w:tcPr>
          <w:p w14:paraId="69BF9007"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27.18</w:t>
            </w:r>
          </w:p>
        </w:tc>
        <w:tc>
          <w:tcPr>
            <w:tcW w:w="411" w:type="pct"/>
            <w:shd w:val="clear" w:color="auto" w:fill="auto"/>
            <w:noWrap/>
            <w:vAlign w:val="center"/>
            <w:hideMark/>
          </w:tcPr>
          <w:p w14:paraId="75055014"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24.3</w:t>
            </w:r>
          </w:p>
        </w:tc>
        <w:tc>
          <w:tcPr>
            <w:tcW w:w="656" w:type="pct"/>
            <w:shd w:val="clear" w:color="auto" w:fill="auto"/>
            <w:noWrap/>
            <w:vAlign w:val="center"/>
            <w:hideMark/>
          </w:tcPr>
          <w:p w14:paraId="67DE12EA"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19.11</w:t>
            </w:r>
          </w:p>
        </w:tc>
        <w:tc>
          <w:tcPr>
            <w:tcW w:w="410" w:type="pct"/>
            <w:shd w:val="clear" w:color="auto" w:fill="auto"/>
            <w:noWrap/>
            <w:vAlign w:val="center"/>
            <w:hideMark/>
          </w:tcPr>
          <w:p w14:paraId="4D887A64"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19.51</w:t>
            </w:r>
          </w:p>
        </w:tc>
        <w:tc>
          <w:tcPr>
            <w:tcW w:w="409" w:type="pct"/>
            <w:shd w:val="clear" w:color="auto" w:fill="auto"/>
            <w:noWrap/>
            <w:vAlign w:val="center"/>
            <w:hideMark/>
          </w:tcPr>
          <w:p w14:paraId="07CC30F0"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18.98</w:t>
            </w:r>
          </w:p>
        </w:tc>
        <w:tc>
          <w:tcPr>
            <w:tcW w:w="411" w:type="pct"/>
            <w:shd w:val="clear" w:color="auto" w:fill="auto"/>
            <w:noWrap/>
            <w:vAlign w:val="center"/>
            <w:hideMark/>
          </w:tcPr>
          <w:p w14:paraId="3F7E1C2A"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17.15</w:t>
            </w:r>
          </w:p>
        </w:tc>
      </w:tr>
      <w:tr w:rsidR="00E7069C" w:rsidRPr="00E7069C" w14:paraId="2E880645" w14:textId="77777777" w:rsidTr="00016FF6">
        <w:trPr>
          <w:trHeight w:hRule="exact" w:val="210"/>
          <w:jc w:val="center"/>
        </w:trPr>
        <w:tc>
          <w:tcPr>
            <w:tcW w:w="1228" w:type="pct"/>
            <w:shd w:val="clear" w:color="auto" w:fill="auto"/>
            <w:noWrap/>
            <w:vAlign w:val="center"/>
            <w:hideMark/>
          </w:tcPr>
          <w:p w14:paraId="1DDD442B" w14:textId="77777777"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Electrical conductivity (µS)</w:t>
            </w:r>
          </w:p>
        </w:tc>
        <w:tc>
          <w:tcPr>
            <w:tcW w:w="655" w:type="pct"/>
            <w:shd w:val="clear" w:color="auto" w:fill="auto"/>
            <w:noWrap/>
            <w:vAlign w:val="center"/>
            <w:hideMark/>
          </w:tcPr>
          <w:p w14:paraId="4C8CD4FA"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321</w:t>
            </w:r>
          </w:p>
        </w:tc>
        <w:tc>
          <w:tcPr>
            <w:tcW w:w="410" w:type="pct"/>
            <w:shd w:val="clear" w:color="auto" w:fill="auto"/>
            <w:noWrap/>
            <w:vAlign w:val="center"/>
            <w:hideMark/>
          </w:tcPr>
          <w:p w14:paraId="51D34CDE"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315</w:t>
            </w:r>
          </w:p>
        </w:tc>
        <w:tc>
          <w:tcPr>
            <w:tcW w:w="410" w:type="pct"/>
            <w:shd w:val="clear" w:color="auto" w:fill="auto"/>
            <w:noWrap/>
            <w:vAlign w:val="center"/>
            <w:hideMark/>
          </w:tcPr>
          <w:p w14:paraId="3238B684"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287</w:t>
            </w:r>
          </w:p>
        </w:tc>
        <w:tc>
          <w:tcPr>
            <w:tcW w:w="411" w:type="pct"/>
            <w:shd w:val="clear" w:color="auto" w:fill="auto"/>
            <w:noWrap/>
            <w:vAlign w:val="center"/>
            <w:hideMark/>
          </w:tcPr>
          <w:p w14:paraId="44BEC5F0"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256</w:t>
            </w:r>
          </w:p>
        </w:tc>
        <w:tc>
          <w:tcPr>
            <w:tcW w:w="656" w:type="pct"/>
            <w:shd w:val="clear" w:color="auto" w:fill="auto"/>
            <w:noWrap/>
            <w:vAlign w:val="center"/>
            <w:hideMark/>
          </w:tcPr>
          <w:p w14:paraId="65BC55D0"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231</w:t>
            </w:r>
          </w:p>
        </w:tc>
        <w:tc>
          <w:tcPr>
            <w:tcW w:w="410" w:type="pct"/>
            <w:shd w:val="clear" w:color="auto" w:fill="auto"/>
            <w:noWrap/>
            <w:vAlign w:val="center"/>
            <w:hideMark/>
          </w:tcPr>
          <w:p w14:paraId="0534ED4D"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236</w:t>
            </w:r>
          </w:p>
        </w:tc>
        <w:tc>
          <w:tcPr>
            <w:tcW w:w="409" w:type="pct"/>
            <w:shd w:val="clear" w:color="auto" w:fill="auto"/>
            <w:noWrap/>
            <w:vAlign w:val="center"/>
            <w:hideMark/>
          </w:tcPr>
          <w:p w14:paraId="5A804331"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308</w:t>
            </w:r>
          </w:p>
        </w:tc>
        <w:tc>
          <w:tcPr>
            <w:tcW w:w="411" w:type="pct"/>
            <w:shd w:val="clear" w:color="auto" w:fill="auto"/>
            <w:noWrap/>
            <w:vAlign w:val="center"/>
            <w:hideMark/>
          </w:tcPr>
          <w:p w14:paraId="059E8CB1"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297</w:t>
            </w:r>
          </w:p>
        </w:tc>
      </w:tr>
      <w:tr w:rsidR="00E7069C" w:rsidRPr="00E7069C" w14:paraId="1BC32644" w14:textId="77777777" w:rsidTr="00016FF6">
        <w:trPr>
          <w:trHeight w:hRule="exact" w:val="210"/>
          <w:jc w:val="center"/>
        </w:trPr>
        <w:tc>
          <w:tcPr>
            <w:tcW w:w="1228" w:type="pct"/>
            <w:shd w:val="clear" w:color="auto" w:fill="auto"/>
            <w:noWrap/>
            <w:vAlign w:val="center"/>
            <w:hideMark/>
          </w:tcPr>
          <w:p w14:paraId="33653FBD" w14:textId="77777777"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Turbidity (NTU)</w:t>
            </w:r>
          </w:p>
        </w:tc>
        <w:tc>
          <w:tcPr>
            <w:tcW w:w="655" w:type="pct"/>
            <w:shd w:val="clear" w:color="auto" w:fill="auto"/>
            <w:noWrap/>
            <w:vAlign w:val="center"/>
            <w:hideMark/>
          </w:tcPr>
          <w:p w14:paraId="4E4AF1C1"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43.9</w:t>
            </w:r>
          </w:p>
        </w:tc>
        <w:tc>
          <w:tcPr>
            <w:tcW w:w="410" w:type="pct"/>
            <w:shd w:val="clear" w:color="auto" w:fill="auto"/>
            <w:noWrap/>
            <w:vAlign w:val="center"/>
            <w:hideMark/>
          </w:tcPr>
          <w:p w14:paraId="2C294684"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52.8</w:t>
            </w:r>
          </w:p>
        </w:tc>
        <w:tc>
          <w:tcPr>
            <w:tcW w:w="410" w:type="pct"/>
            <w:shd w:val="clear" w:color="auto" w:fill="auto"/>
            <w:noWrap/>
            <w:vAlign w:val="center"/>
            <w:hideMark/>
          </w:tcPr>
          <w:p w14:paraId="468301C8"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46.9</w:t>
            </w:r>
          </w:p>
        </w:tc>
        <w:tc>
          <w:tcPr>
            <w:tcW w:w="411" w:type="pct"/>
            <w:shd w:val="clear" w:color="auto" w:fill="auto"/>
            <w:noWrap/>
            <w:vAlign w:val="center"/>
            <w:hideMark/>
          </w:tcPr>
          <w:p w14:paraId="2AE8289A"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52.4</w:t>
            </w:r>
          </w:p>
        </w:tc>
        <w:tc>
          <w:tcPr>
            <w:tcW w:w="656" w:type="pct"/>
            <w:shd w:val="clear" w:color="auto" w:fill="auto"/>
            <w:noWrap/>
            <w:vAlign w:val="center"/>
            <w:hideMark/>
          </w:tcPr>
          <w:p w14:paraId="276A78B5"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31.3</w:t>
            </w:r>
          </w:p>
        </w:tc>
        <w:tc>
          <w:tcPr>
            <w:tcW w:w="410" w:type="pct"/>
            <w:shd w:val="clear" w:color="auto" w:fill="auto"/>
            <w:noWrap/>
            <w:vAlign w:val="center"/>
            <w:hideMark/>
          </w:tcPr>
          <w:p w14:paraId="3AA58CA6"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26.3</w:t>
            </w:r>
          </w:p>
        </w:tc>
        <w:tc>
          <w:tcPr>
            <w:tcW w:w="409" w:type="pct"/>
            <w:shd w:val="clear" w:color="auto" w:fill="auto"/>
            <w:noWrap/>
            <w:vAlign w:val="center"/>
            <w:hideMark/>
          </w:tcPr>
          <w:p w14:paraId="7C118E6C"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29.3</w:t>
            </w:r>
          </w:p>
        </w:tc>
        <w:tc>
          <w:tcPr>
            <w:tcW w:w="411" w:type="pct"/>
            <w:shd w:val="clear" w:color="auto" w:fill="auto"/>
            <w:noWrap/>
            <w:vAlign w:val="center"/>
            <w:hideMark/>
          </w:tcPr>
          <w:p w14:paraId="4891C86F"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31</w:t>
            </w:r>
          </w:p>
        </w:tc>
      </w:tr>
      <w:tr w:rsidR="00E7069C" w:rsidRPr="00E7069C" w14:paraId="0BF4FD25" w14:textId="77777777" w:rsidTr="00016FF6">
        <w:trPr>
          <w:trHeight w:hRule="exact" w:val="210"/>
          <w:jc w:val="center"/>
        </w:trPr>
        <w:tc>
          <w:tcPr>
            <w:tcW w:w="1228" w:type="pct"/>
            <w:shd w:val="clear" w:color="auto" w:fill="auto"/>
            <w:noWrap/>
            <w:vAlign w:val="center"/>
            <w:hideMark/>
          </w:tcPr>
          <w:p w14:paraId="289FAD4F" w14:textId="77777777"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pH</w:t>
            </w:r>
          </w:p>
        </w:tc>
        <w:tc>
          <w:tcPr>
            <w:tcW w:w="655" w:type="pct"/>
            <w:shd w:val="clear" w:color="auto" w:fill="auto"/>
            <w:noWrap/>
            <w:vAlign w:val="center"/>
            <w:hideMark/>
          </w:tcPr>
          <w:p w14:paraId="10C888CB"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9.04</w:t>
            </w:r>
          </w:p>
        </w:tc>
        <w:tc>
          <w:tcPr>
            <w:tcW w:w="410" w:type="pct"/>
            <w:shd w:val="clear" w:color="auto" w:fill="auto"/>
            <w:noWrap/>
            <w:vAlign w:val="center"/>
            <w:hideMark/>
          </w:tcPr>
          <w:p w14:paraId="78348618"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9.37</w:t>
            </w:r>
          </w:p>
        </w:tc>
        <w:tc>
          <w:tcPr>
            <w:tcW w:w="410" w:type="pct"/>
            <w:shd w:val="clear" w:color="auto" w:fill="auto"/>
            <w:noWrap/>
            <w:vAlign w:val="center"/>
            <w:hideMark/>
          </w:tcPr>
          <w:p w14:paraId="1209495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9.12</w:t>
            </w:r>
          </w:p>
        </w:tc>
        <w:tc>
          <w:tcPr>
            <w:tcW w:w="411" w:type="pct"/>
            <w:shd w:val="clear" w:color="auto" w:fill="auto"/>
            <w:noWrap/>
            <w:vAlign w:val="center"/>
            <w:hideMark/>
          </w:tcPr>
          <w:p w14:paraId="094E9959"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7.59</w:t>
            </w:r>
          </w:p>
        </w:tc>
        <w:tc>
          <w:tcPr>
            <w:tcW w:w="656" w:type="pct"/>
            <w:shd w:val="clear" w:color="auto" w:fill="auto"/>
            <w:noWrap/>
            <w:vAlign w:val="center"/>
            <w:hideMark/>
          </w:tcPr>
          <w:p w14:paraId="275D948B"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8.02</w:t>
            </w:r>
          </w:p>
        </w:tc>
        <w:tc>
          <w:tcPr>
            <w:tcW w:w="410" w:type="pct"/>
            <w:shd w:val="clear" w:color="auto" w:fill="auto"/>
            <w:noWrap/>
            <w:vAlign w:val="center"/>
            <w:hideMark/>
          </w:tcPr>
          <w:p w14:paraId="4C186E97"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9.04</w:t>
            </w:r>
          </w:p>
        </w:tc>
        <w:tc>
          <w:tcPr>
            <w:tcW w:w="409" w:type="pct"/>
            <w:shd w:val="clear" w:color="auto" w:fill="auto"/>
            <w:noWrap/>
            <w:vAlign w:val="center"/>
            <w:hideMark/>
          </w:tcPr>
          <w:p w14:paraId="60576561"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9.08</w:t>
            </w:r>
          </w:p>
        </w:tc>
        <w:tc>
          <w:tcPr>
            <w:tcW w:w="411" w:type="pct"/>
            <w:shd w:val="clear" w:color="auto" w:fill="auto"/>
            <w:noWrap/>
            <w:vAlign w:val="center"/>
            <w:hideMark/>
          </w:tcPr>
          <w:p w14:paraId="13D921DE"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9.21</w:t>
            </w:r>
          </w:p>
        </w:tc>
      </w:tr>
      <w:tr w:rsidR="00E7069C" w:rsidRPr="00E7069C" w14:paraId="1CE31FDC" w14:textId="77777777" w:rsidTr="00016FF6">
        <w:trPr>
          <w:trHeight w:hRule="exact" w:val="210"/>
          <w:jc w:val="center"/>
        </w:trPr>
        <w:tc>
          <w:tcPr>
            <w:tcW w:w="1228" w:type="pct"/>
            <w:shd w:val="clear" w:color="auto" w:fill="auto"/>
            <w:noWrap/>
            <w:vAlign w:val="center"/>
            <w:hideMark/>
          </w:tcPr>
          <w:p w14:paraId="50A03075" w14:textId="77777777"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Dissolved oxygen (ppm)</w:t>
            </w:r>
          </w:p>
        </w:tc>
        <w:tc>
          <w:tcPr>
            <w:tcW w:w="655" w:type="pct"/>
            <w:shd w:val="clear" w:color="auto" w:fill="auto"/>
            <w:noWrap/>
            <w:vAlign w:val="center"/>
            <w:hideMark/>
          </w:tcPr>
          <w:p w14:paraId="2C6FE54D"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7.91</w:t>
            </w:r>
          </w:p>
        </w:tc>
        <w:tc>
          <w:tcPr>
            <w:tcW w:w="410" w:type="pct"/>
            <w:shd w:val="clear" w:color="auto" w:fill="auto"/>
            <w:noWrap/>
            <w:vAlign w:val="center"/>
            <w:hideMark/>
          </w:tcPr>
          <w:p w14:paraId="5BBC8AEB"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7.91</w:t>
            </w:r>
          </w:p>
        </w:tc>
        <w:tc>
          <w:tcPr>
            <w:tcW w:w="410" w:type="pct"/>
            <w:shd w:val="clear" w:color="auto" w:fill="auto"/>
            <w:noWrap/>
            <w:vAlign w:val="center"/>
            <w:hideMark/>
          </w:tcPr>
          <w:p w14:paraId="6B2A524E"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7.12</w:t>
            </w:r>
          </w:p>
        </w:tc>
        <w:tc>
          <w:tcPr>
            <w:tcW w:w="411" w:type="pct"/>
            <w:shd w:val="clear" w:color="auto" w:fill="auto"/>
            <w:noWrap/>
            <w:vAlign w:val="center"/>
            <w:hideMark/>
          </w:tcPr>
          <w:p w14:paraId="51A45A9E"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6.58</w:t>
            </w:r>
          </w:p>
        </w:tc>
        <w:tc>
          <w:tcPr>
            <w:tcW w:w="656" w:type="pct"/>
            <w:shd w:val="clear" w:color="auto" w:fill="auto"/>
            <w:noWrap/>
            <w:vAlign w:val="center"/>
            <w:hideMark/>
          </w:tcPr>
          <w:p w14:paraId="293548F9"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6.99</w:t>
            </w:r>
          </w:p>
        </w:tc>
        <w:tc>
          <w:tcPr>
            <w:tcW w:w="410" w:type="pct"/>
            <w:shd w:val="clear" w:color="auto" w:fill="auto"/>
            <w:noWrap/>
            <w:vAlign w:val="center"/>
            <w:hideMark/>
          </w:tcPr>
          <w:p w14:paraId="7C3D4FAC"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8.56</w:t>
            </w:r>
          </w:p>
        </w:tc>
        <w:tc>
          <w:tcPr>
            <w:tcW w:w="409" w:type="pct"/>
            <w:shd w:val="clear" w:color="auto" w:fill="auto"/>
            <w:noWrap/>
            <w:vAlign w:val="center"/>
            <w:hideMark/>
          </w:tcPr>
          <w:p w14:paraId="572663CE"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7.42</w:t>
            </w:r>
          </w:p>
        </w:tc>
        <w:tc>
          <w:tcPr>
            <w:tcW w:w="411" w:type="pct"/>
            <w:shd w:val="clear" w:color="auto" w:fill="auto"/>
            <w:noWrap/>
            <w:vAlign w:val="center"/>
            <w:hideMark/>
          </w:tcPr>
          <w:p w14:paraId="76CFCC7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8.65</w:t>
            </w:r>
          </w:p>
        </w:tc>
      </w:tr>
      <w:tr w:rsidR="00E7069C" w:rsidRPr="00E7069C" w14:paraId="390D6877" w14:textId="77777777" w:rsidTr="00016FF6">
        <w:trPr>
          <w:trHeight w:hRule="exact" w:val="210"/>
          <w:jc w:val="center"/>
        </w:trPr>
        <w:tc>
          <w:tcPr>
            <w:tcW w:w="1228" w:type="pct"/>
            <w:shd w:val="clear" w:color="auto" w:fill="auto"/>
            <w:noWrap/>
            <w:vAlign w:val="center"/>
          </w:tcPr>
          <w:p w14:paraId="504A0ADF" w14:textId="484FA5E4" w:rsidR="00AE4659" w:rsidRPr="00D74924" w:rsidRDefault="00AE4659" w:rsidP="00110920">
            <w:pPr>
              <w:spacing w:after="0" w:line="240" w:lineRule="auto"/>
              <w:jc w:val="left"/>
              <w:rPr>
                <w:rFonts w:ascii="Calibri" w:hAnsi="Calibri"/>
                <w:color w:val="000000"/>
                <w:sz w:val="16"/>
                <w:szCs w:val="16"/>
              </w:rPr>
            </w:pPr>
            <w:r w:rsidRPr="00D74924">
              <w:rPr>
                <w:rFonts w:ascii="Calibri" w:hAnsi="Calibri"/>
                <w:color w:val="000000"/>
                <w:sz w:val="16"/>
                <w:szCs w:val="16"/>
              </w:rPr>
              <w:t>Chlorophyll-a</w:t>
            </w:r>
            <w:r w:rsidR="00C32187" w:rsidRPr="00D74924">
              <w:rPr>
                <w:rFonts w:ascii="Calibri" w:hAnsi="Calibri"/>
                <w:color w:val="000000"/>
                <w:sz w:val="16"/>
                <w:szCs w:val="16"/>
              </w:rPr>
              <w:t xml:space="preserve"> (ug.L</w:t>
            </w:r>
            <w:r w:rsidR="00C32187" w:rsidRPr="00D74924">
              <w:rPr>
                <w:rFonts w:ascii="Calibri" w:hAnsi="Calibri"/>
                <w:color w:val="000000"/>
                <w:sz w:val="16"/>
                <w:szCs w:val="16"/>
                <w:vertAlign w:val="superscript"/>
              </w:rPr>
              <w:t>-1</w:t>
            </w:r>
            <w:r w:rsidR="00C32187" w:rsidRPr="00D74924">
              <w:rPr>
                <w:rFonts w:ascii="Calibri" w:hAnsi="Calibri"/>
                <w:color w:val="000000"/>
                <w:sz w:val="16"/>
                <w:szCs w:val="16"/>
              </w:rPr>
              <w:t>)</w:t>
            </w:r>
          </w:p>
        </w:tc>
        <w:tc>
          <w:tcPr>
            <w:tcW w:w="655" w:type="pct"/>
            <w:shd w:val="clear" w:color="auto" w:fill="auto"/>
            <w:noWrap/>
            <w:vAlign w:val="center"/>
          </w:tcPr>
          <w:p w14:paraId="438FDF95"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31.1</w:t>
            </w:r>
          </w:p>
        </w:tc>
        <w:tc>
          <w:tcPr>
            <w:tcW w:w="410" w:type="pct"/>
            <w:shd w:val="clear" w:color="auto" w:fill="auto"/>
            <w:noWrap/>
            <w:vAlign w:val="center"/>
          </w:tcPr>
          <w:p w14:paraId="0181376A"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26.8</w:t>
            </w:r>
          </w:p>
        </w:tc>
        <w:tc>
          <w:tcPr>
            <w:tcW w:w="410" w:type="pct"/>
            <w:shd w:val="clear" w:color="auto" w:fill="auto"/>
            <w:noWrap/>
            <w:vAlign w:val="center"/>
          </w:tcPr>
          <w:p w14:paraId="5537A0A5"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18.4</w:t>
            </w:r>
          </w:p>
        </w:tc>
        <w:tc>
          <w:tcPr>
            <w:tcW w:w="411" w:type="pct"/>
            <w:shd w:val="clear" w:color="auto" w:fill="auto"/>
            <w:noWrap/>
            <w:vAlign w:val="center"/>
          </w:tcPr>
          <w:p w14:paraId="521AAA31"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15.4</w:t>
            </w:r>
          </w:p>
        </w:tc>
        <w:tc>
          <w:tcPr>
            <w:tcW w:w="656" w:type="pct"/>
            <w:shd w:val="clear" w:color="auto" w:fill="auto"/>
            <w:noWrap/>
            <w:vAlign w:val="center"/>
          </w:tcPr>
          <w:p w14:paraId="63FFED58"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30.5</w:t>
            </w:r>
          </w:p>
        </w:tc>
        <w:tc>
          <w:tcPr>
            <w:tcW w:w="410" w:type="pct"/>
            <w:shd w:val="clear" w:color="auto" w:fill="auto"/>
            <w:noWrap/>
            <w:vAlign w:val="center"/>
          </w:tcPr>
          <w:p w14:paraId="6C41371C"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21.1</w:t>
            </w:r>
          </w:p>
        </w:tc>
        <w:tc>
          <w:tcPr>
            <w:tcW w:w="409" w:type="pct"/>
            <w:shd w:val="clear" w:color="auto" w:fill="auto"/>
            <w:noWrap/>
            <w:vAlign w:val="center"/>
          </w:tcPr>
          <w:p w14:paraId="1CEC2DD4"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19.9</w:t>
            </w:r>
          </w:p>
        </w:tc>
        <w:tc>
          <w:tcPr>
            <w:tcW w:w="411" w:type="pct"/>
            <w:shd w:val="clear" w:color="auto" w:fill="auto"/>
            <w:noWrap/>
            <w:vAlign w:val="center"/>
          </w:tcPr>
          <w:p w14:paraId="2BA6CCD9"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9.1</w:t>
            </w:r>
          </w:p>
        </w:tc>
      </w:tr>
      <w:tr w:rsidR="00E7069C" w:rsidRPr="00E7069C" w14:paraId="22FE62E5" w14:textId="77777777" w:rsidTr="00016FF6">
        <w:trPr>
          <w:trHeight w:hRule="exact" w:val="210"/>
          <w:jc w:val="center"/>
        </w:trPr>
        <w:tc>
          <w:tcPr>
            <w:tcW w:w="1228" w:type="pct"/>
            <w:shd w:val="clear" w:color="auto" w:fill="auto"/>
            <w:noWrap/>
            <w:vAlign w:val="center"/>
          </w:tcPr>
          <w:p w14:paraId="526D6995" w14:textId="40ED618B" w:rsidR="00AE4659" w:rsidRPr="00D74924" w:rsidRDefault="00AE4659" w:rsidP="00110920">
            <w:pPr>
              <w:spacing w:after="0" w:line="240" w:lineRule="auto"/>
              <w:jc w:val="left"/>
              <w:rPr>
                <w:rFonts w:ascii="Calibri" w:hAnsi="Calibri"/>
                <w:color w:val="000000"/>
                <w:sz w:val="16"/>
                <w:szCs w:val="16"/>
              </w:rPr>
            </w:pPr>
            <w:r w:rsidRPr="00D74924">
              <w:rPr>
                <w:rFonts w:ascii="Calibri" w:hAnsi="Calibri"/>
                <w:color w:val="000000"/>
                <w:sz w:val="16"/>
                <w:szCs w:val="16"/>
              </w:rPr>
              <w:t>Chlorophyll-b</w:t>
            </w:r>
            <w:r w:rsidR="00C32187" w:rsidRPr="00D74924">
              <w:rPr>
                <w:rFonts w:ascii="Calibri" w:hAnsi="Calibri"/>
                <w:color w:val="000000"/>
                <w:sz w:val="16"/>
                <w:szCs w:val="16"/>
              </w:rPr>
              <w:t xml:space="preserve"> (ug.L</w:t>
            </w:r>
            <w:r w:rsidR="00C32187" w:rsidRPr="00D74924">
              <w:rPr>
                <w:rFonts w:ascii="Calibri" w:hAnsi="Calibri"/>
                <w:color w:val="000000"/>
                <w:sz w:val="16"/>
                <w:szCs w:val="16"/>
                <w:vertAlign w:val="superscript"/>
              </w:rPr>
              <w:t>-1</w:t>
            </w:r>
            <w:r w:rsidR="00C32187" w:rsidRPr="00D74924">
              <w:rPr>
                <w:rFonts w:ascii="Calibri" w:hAnsi="Calibri"/>
                <w:color w:val="000000"/>
                <w:sz w:val="16"/>
                <w:szCs w:val="16"/>
              </w:rPr>
              <w:t>)</w:t>
            </w:r>
          </w:p>
        </w:tc>
        <w:tc>
          <w:tcPr>
            <w:tcW w:w="655" w:type="pct"/>
            <w:shd w:val="clear" w:color="auto" w:fill="auto"/>
            <w:noWrap/>
            <w:vAlign w:val="center"/>
          </w:tcPr>
          <w:p w14:paraId="4A78567D"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5.35</w:t>
            </w:r>
          </w:p>
        </w:tc>
        <w:tc>
          <w:tcPr>
            <w:tcW w:w="410" w:type="pct"/>
            <w:shd w:val="clear" w:color="auto" w:fill="auto"/>
            <w:noWrap/>
            <w:vAlign w:val="center"/>
          </w:tcPr>
          <w:p w14:paraId="059ADFB1"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4</w:t>
            </w:r>
          </w:p>
        </w:tc>
        <w:tc>
          <w:tcPr>
            <w:tcW w:w="410" w:type="pct"/>
            <w:shd w:val="clear" w:color="auto" w:fill="auto"/>
            <w:noWrap/>
            <w:vAlign w:val="center"/>
          </w:tcPr>
          <w:p w14:paraId="21843A75"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3.26</w:t>
            </w:r>
          </w:p>
        </w:tc>
        <w:tc>
          <w:tcPr>
            <w:tcW w:w="411" w:type="pct"/>
            <w:shd w:val="clear" w:color="auto" w:fill="auto"/>
            <w:noWrap/>
            <w:vAlign w:val="center"/>
          </w:tcPr>
          <w:p w14:paraId="68C353F9"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2.83</w:t>
            </w:r>
          </w:p>
        </w:tc>
        <w:tc>
          <w:tcPr>
            <w:tcW w:w="656" w:type="pct"/>
            <w:shd w:val="clear" w:color="auto" w:fill="auto"/>
            <w:noWrap/>
            <w:vAlign w:val="center"/>
          </w:tcPr>
          <w:p w14:paraId="28795D83"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4.5</w:t>
            </w:r>
          </w:p>
        </w:tc>
        <w:tc>
          <w:tcPr>
            <w:tcW w:w="410" w:type="pct"/>
            <w:shd w:val="clear" w:color="auto" w:fill="auto"/>
            <w:noWrap/>
            <w:vAlign w:val="center"/>
          </w:tcPr>
          <w:p w14:paraId="53052D33"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2.43</w:t>
            </w:r>
          </w:p>
        </w:tc>
        <w:tc>
          <w:tcPr>
            <w:tcW w:w="409" w:type="pct"/>
            <w:shd w:val="clear" w:color="auto" w:fill="auto"/>
            <w:noWrap/>
            <w:vAlign w:val="center"/>
          </w:tcPr>
          <w:p w14:paraId="08A3E9BA"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2.61</w:t>
            </w:r>
          </w:p>
        </w:tc>
        <w:tc>
          <w:tcPr>
            <w:tcW w:w="411" w:type="pct"/>
            <w:shd w:val="clear" w:color="auto" w:fill="auto"/>
            <w:noWrap/>
            <w:vAlign w:val="center"/>
          </w:tcPr>
          <w:p w14:paraId="134A4323" w14:textId="77777777" w:rsidR="00AE4659" w:rsidRPr="00D74924" w:rsidRDefault="00AE4659" w:rsidP="00110920">
            <w:pPr>
              <w:spacing w:after="0" w:line="240" w:lineRule="auto"/>
              <w:jc w:val="center"/>
              <w:rPr>
                <w:rFonts w:ascii="Calibri" w:hAnsi="Calibri"/>
                <w:color w:val="000000"/>
                <w:sz w:val="16"/>
                <w:szCs w:val="16"/>
              </w:rPr>
            </w:pPr>
            <w:r w:rsidRPr="00D74924">
              <w:rPr>
                <w:rFonts w:ascii="Calibri" w:hAnsi="Calibri"/>
                <w:color w:val="000000"/>
                <w:sz w:val="16"/>
                <w:szCs w:val="16"/>
              </w:rPr>
              <w:t>1.75</w:t>
            </w:r>
          </w:p>
        </w:tc>
      </w:tr>
      <w:tr w:rsidR="00E7069C" w:rsidRPr="00E7069C" w14:paraId="184D140C" w14:textId="77777777" w:rsidTr="00016FF6">
        <w:trPr>
          <w:trHeight w:hRule="exact" w:val="210"/>
          <w:jc w:val="center"/>
        </w:trPr>
        <w:tc>
          <w:tcPr>
            <w:tcW w:w="1228" w:type="pct"/>
            <w:shd w:val="clear" w:color="auto" w:fill="auto"/>
            <w:noWrap/>
            <w:vAlign w:val="center"/>
          </w:tcPr>
          <w:p w14:paraId="1424A21E" w14:textId="6AB786E7"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Nitrate + Nitrite as N</w:t>
            </w:r>
            <w:r w:rsidR="00C32187" w:rsidRPr="00D74924">
              <w:rPr>
                <w:rFonts w:ascii="Calibri" w:hAnsi="Calibri"/>
                <w:color w:val="000000"/>
                <w:sz w:val="16"/>
                <w:szCs w:val="16"/>
              </w:rPr>
              <w:t xml:space="preserve"> (mg.L</w:t>
            </w:r>
            <w:r w:rsidR="00C32187" w:rsidRPr="00D74924">
              <w:rPr>
                <w:rFonts w:ascii="Calibri" w:hAnsi="Calibri"/>
                <w:color w:val="000000"/>
                <w:sz w:val="16"/>
                <w:szCs w:val="16"/>
                <w:vertAlign w:val="superscript"/>
              </w:rPr>
              <w:t>-1</w:t>
            </w:r>
            <w:r w:rsidR="00C32187" w:rsidRPr="00D74924">
              <w:rPr>
                <w:rFonts w:ascii="Calibri" w:hAnsi="Calibri"/>
                <w:color w:val="000000"/>
                <w:sz w:val="16"/>
                <w:szCs w:val="16"/>
              </w:rPr>
              <w:t>)</w:t>
            </w:r>
          </w:p>
        </w:tc>
        <w:tc>
          <w:tcPr>
            <w:tcW w:w="655" w:type="pct"/>
            <w:shd w:val="clear" w:color="auto" w:fill="auto"/>
            <w:noWrap/>
            <w:vAlign w:val="center"/>
          </w:tcPr>
          <w:p w14:paraId="5C6C11D8"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w:t>
            </w:r>
          </w:p>
        </w:tc>
        <w:tc>
          <w:tcPr>
            <w:tcW w:w="410" w:type="pct"/>
            <w:shd w:val="clear" w:color="auto" w:fill="auto"/>
            <w:noWrap/>
            <w:vAlign w:val="center"/>
          </w:tcPr>
          <w:p w14:paraId="38F5671B"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w:t>
            </w:r>
          </w:p>
        </w:tc>
        <w:tc>
          <w:tcPr>
            <w:tcW w:w="410" w:type="pct"/>
            <w:shd w:val="clear" w:color="auto" w:fill="auto"/>
            <w:noWrap/>
            <w:vAlign w:val="center"/>
          </w:tcPr>
          <w:p w14:paraId="39815645"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w:t>
            </w:r>
          </w:p>
        </w:tc>
        <w:tc>
          <w:tcPr>
            <w:tcW w:w="411" w:type="pct"/>
            <w:shd w:val="clear" w:color="auto" w:fill="auto"/>
            <w:noWrap/>
            <w:vAlign w:val="center"/>
          </w:tcPr>
          <w:p w14:paraId="31D75847"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w:t>
            </w:r>
          </w:p>
        </w:tc>
        <w:tc>
          <w:tcPr>
            <w:tcW w:w="656" w:type="pct"/>
            <w:shd w:val="clear" w:color="auto" w:fill="auto"/>
            <w:noWrap/>
            <w:vAlign w:val="center"/>
          </w:tcPr>
          <w:p w14:paraId="2D627303"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w:t>
            </w:r>
          </w:p>
        </w:tc>
        <w:tc>
          <w:tcPr>
            <w:tcW w:w="410" w:type="pct"/>
            <w:shd w:val="clear" w:color="auto" w:fill="auto"/>
            <w:noWrap/>
            <w:vAlign w:val="center"/>
          </w:tcPr>
          <w:p w14:paraId="34E2FE0D"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w:t>
            </w:r>
          </w:p>
        </w:tc>
        <w:tc>
          <w:tcPr>
            <w:tcW w:w="409" w:type="pct"/>
            <w:shd w:val="clear" w:color="auto" w:fill="auto"/>
            <w:noWrap/>
            <w:vAlign w:val="center"/>
          </w:tcPr>
          <w:p w14:paraId="033908E6"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w:t>
            </w:r>
          </w:p>
        </w:tc>
        <w:tc>
          <w:tcPr>
            <w:tcW w:w="411" w:type="pct"/>
            <w:shd w:val="clear" w:color="auto" w:fill="auto"/>
            <w:noWrap/>
            <w:vAlign w:val="center"/>
          </w:tcPr>
          <w:p w14:paraId="3E1720AB"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w:t>
            </w:r>
          </w:p>
        </w:tc>
      </w:tr>
      <w:tr w:rsidR="00E7069C" w:rsidRPr="00E7069C" w14:paraId="2FB81113" w14:textId="77777777" w:rsidTr="00016FF6">
        <w:trPr>
          <w:trHeight w:hRule="exact" w:val="210"/>
          <w:jc w:val="center"/>
        </w:trPr>
        <w:tc>
          <w:tcPr>
            <w:tcW w:w="1228" w:type="pct"/>
            <w:shd w:val="clear" w:color="auto" w:fill="auto"/>
            <w:noWrap/>
            <w:vAlign w:val="center"/>
          </w:tcPr>
          <w:p w14:paraId="6006C542" w14:textId="7F027298"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 xml:space="preserve">Nitrogen </w:t>
            </w:r>
            <w:r w:rsidR="008919A8" w:rsidRPr="00D74924">
              <w:rPr>
                <w:rFonts w:ascii="Calibri" w:hAnsi="Calibri"/>
                <w:color w:val="000000"/>
                <w:sz w:val="16"/>
                <w:szCs w:val="16"/>
              </w:rPr>
              <w:t>–</w:t>
            </w:r>
            <w:r w:rsidRPr="00D74924">
              <w:rPr>
                <w:rFonts w:ascii="Calibri" w:hAnsi="Calibri"/>
                <w:color w:val="000000"/>
                <w:sz w:val="16"/>
                <w:szCs w:val="16"/>
              </w:rPr>
              <w:t xml:space="preserve"> Total</w:t>
            </w:r>
            <w:r w:rsidR="008919A8" w:rsidRPr="00D74924">
              <w:rPr>
                <w:rFonts w:ascii="Calibri" w:hAnsi="Calibri"/>
                <w:color w:val="000000"/>
                <w:sz w:val="16"/>
                <w:szCs w:val="16"/>
              </w:rPr>
              <w:t xml:space="preserve"> (mg.L</w:t>
            </w:r>
            <w:r w:rsidR="008919A8" w:rsidRPr="00D74924">
              <w:rPr>
                <w:rFonts w:ascii="Calibri" w:hAnsi="Calibri"/>
                <w:color w:val="000000"/>
                <w:sz w:val="16"/>
                <w:szCs w:val="16"/>
                <w:vertAlign w:val="superscript"/>
              </w:rPr>
              <w:t>-1</w:t>
            </w:r>
            <w:r w:rsidR="008919A8" w:rsidRPr="00D74924">
              <w:rPr>
                <w:rFonts w:ascii="Calibri" w:hAnsi="Calibri"/>
                <w:color w:val="000000"/>
                <w:sz w:val="16"/>
                <w:szCs w:val="16"/>
              </w:rPr>
              <w:t>)</w:t>
            </w:r>
          </w:p>
        </w:tc>
        <w:tc>
          <w:tcPr>
            <w:tcW w:w="655" w:type="pct"/>
            <w:shd w:val="clear" w:color="auto" w:fill="auto"/>
            <w:noWrap/>
            <w:vAlign w:val="center"/>
          </w:tcPr>
          <w:p w14:paraId="7ECA57F4"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0.89</w:t>
            </w:r>
          </w:p>
        </w:tc>
        <w:tc>
          <w:tcPr>
            <w:tcW w:w="410" w:type="pct"/>
            <w:shd w:val="clear" w:color="auto" w:fill="auto"/>
            <w:noWrap/>
            <w:vAlign w:val="center"/>
          </w:tcPr>
          <w:p w14:paraId="339D29D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0.86</w:t>
            </w:r>
          </w:p>
        </w:tc>
        <w:tc>
          <w:tcPr>
            <w:tcW w:w="410" w:type="pct"/>
            <w:shd w:val="clear" w:color="auto" w:fill="auto"/>
            <w:noWrap/>
            <w:vAlign w:val="center"/>
          </w:tcPr>
          <w:p w14:paraId="2F5A32A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0.93</w:t>
            </w:r>
          </w:p>
        </w:tc>
        <w:tc>
          <w:tcPr>
            <w:tcW w:w="411" w:type="pct"/>
            <w:shd w:val="clear" w:color="auto" w:fill="auto"/>
            <w:noWrap/>
            <w:vAlign w:val="center"/>
          </w:tcPr>
          <w:p w14:paraId="3255466C"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0.9</w:t>
            </w:r>
          </w:p>
        </w:tc>
        <w:tc>
          <w:tcPr>
            <w:tcW w:w="656" w:type="pct"/>
            <w:shd w:val="clear" w:color="auto" w:fill="auto"/>
            <w:noWrap/>
            <w:vAlign w:val="center"/>
          </w:tcPr>
          <w:p w14:paraId="0C7B6159"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0.76</w:t>
            </w:r>
          </w:p>
        </w:tc>
        <w:tc>
          <w:tcPr>
            <w:tcW w:w="410" w:type="pct"/>
            <w:shd w:val="clear" w:color="auto" w:fill="auto"/>
            <w:noWrap/>
            <w:vAlign w:val="center"/>
          </w:tcPr>
          <w:p w14:paraId="74524B13"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0.7</w:t>
            </w:r>
          </w:p>
        </w:tc>
        <w:tc>
          <w:tcPr>
            <w:tcW w:w="409" w:type="pct"/>
            <w:shd w:val="clear" w:color="auto" w:fill="auto"/>
            <w:noWrap/>
            <w:vAlign w:val="center"/>
          </w:tcPr>
          <w:p w14:paraId="14171D81"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0.67</w:t>
            </w:r>
          </w:p>
        </w:tc>
        <w:tc>
          <w:tcPr>
            <w:tcW w:w="411" w:type="pct"/>
            <w:shd w:val="clear" w:color="auto" w:fill="auto"/>
            <w:noWrap/>
            <w:vAlign w:val="center"/>
          </w:tcPr>
          <w:p w14:paraId="55D38C3E"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0.73</w:t>
            </w:r>
          </w:p>
        </w:tc>
      </w:tr>
      <w:tr w:rsidR="00E7069C" w:rsidRPr="00E7069C" w14:paraId="6F66575A" w14:textId="77777777" w:rsidTr="00016FF6">
        <w:trPr>
          <w:trHeight w:hRule="exact" w:val="210"/>
          <w:jc w:val="center"/>
        </w:trPr>
        <w:tc>
          <w:tcPr>
            <w:tcW w:w="1228" w:type="pct"/>
            <w:shd w:val="clear" w:color="auto" w:fill="auto"/>
            <w:noWrap/>
            <w:vAlign w:val="center"/>
          </w:tcPr>
          <w:p w14:paraId="4373C49E" w14:textId="50D96FA9"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 xml:space="preserve">Phosphorus </w:t>
            </w:r>
            <w:r w:rsidR="008919A8" w:rsidRPr="00D74924">
              <w:rPr>
                <w:rFonts w:ascii="Calibri" w:hAnsi="Calibri"/>
                <w:color w:val="000000"/>
                <w:sz w:val="16"/>
                <w:szCs w:val="16"/>
              </w:rPr>
              <w:t>–</w:t>
            </w:r>
            <w:r w:rsidRPr="00D74924">
              <w:rPr>
                <w:rFonts w:ascii="Calibri" w:hAnsi="Calibri"/>
                <w:color w:val="000000"/>
                <w:sz w:val="16"/>
                <w:szCs w:val="16"/>
              </w:rPr>
              <w:t xml:space="preserve"> Total</w:t>
            </w:r>
            <w:r w:rsidR="008919A8" w:rsidRPr="00D74924">
              <w:rPr>
                <w:rFonts w:ascii="Calibri" w:hAnsi="Calibri"/>
                <w:color w:val="000000"/>
                <w:sz w:val="16"/>
                <w:szCs w:val="16"/>
              </w:rPr>
              <w:t xml:space="preserve"> (mg.L</w:t>
            </w:r>
            <w:r w:rsidR="008919A8" w:rsidRPr="00D74924">
              <w:rPr>
                <w:rFonts w:ascii="Calibri" w:hAnsi="Calibri"/>
                <w:color w:val="000000"/>
                <w:sz w:val="16"/>
                <w:szCs w:val="16"/>
                <w:vertAlign w:val="superscript"/>
              </w:rPr>
              <w:t>-1</w:t>
            </w:r>
            <w:r w:rsidR="008919A8" w:rsidRPr="00D74924">
              <w:rPr>
                <w:rFonts w:ascii="Calibri" w:hAnsi="Calibri"/>
                <w:color w:val="000000"/>
                <w:sz w:val="16"/>
                <w:szCs w:val="16"/>
              </w:rPr>
              <w:t>)</w:t>
            </w:r>
          </w:p>
        </w:tc>
        <w:tc>
          <w:tcPr>
            <w:tcW w:w="655" w:type="pct"/>
            <w:shd w:val="clear" w:color="auto" w:fill="auto"/>
            <w:noWrap/>
            <w:vAlign w:val="center"/>
          </w:tcPr>
          <w:p w14:paraId="4B4ABC83"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0.154</w:t>
            </w:r>
          </w:p>
        </w:tc>
        <w:tc>
          <w:tcPr>
            <w:tcW w:w="410" w:type="pct"/>
            <w:shd w:val="clear" w:color="auto" w:fill="auto"/>
            <w:noWrap/>
            <w:vAlign w:val="center"/>
          </w:tcPr>
          <w:p w14:paraId="0D2EC2A3"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0.149</w:t>
            </w:r>
          </w:p>
        </w:tc>
        <w:tc>
          <w:tcPr>
            <w:tcW w:w="410" w:type="pct"/>
            <w:shd w:val="clear" w:color="auto" w:fill="auto"/>
            <w:noWrap/>
            <w:vAlign w:val="center"/>
          </w:tcPr>
          <w:p w14:paraId="55EDA0E9"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0.13</w:t>
            </w:r>
          </w:p>
        </w:tc>
        <w:tc>
          <w:tcPr>
            <w:tcW w:w="411" w:type="pct"/>
            <w:shd w:val="clear" w:color="auto" w:fill="auto"/>
            <w:noWrap/>
            <w:vAlign w:val="center"/>
          </w:tcPr>
          <w:p w14:paraId="1842DF3E"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0.1</w:t>
            </w:r>
          </w:p>
        </w:tc>
        <w:tc>
          <w:tcPr>
            <w:tcW w:w="656" w:type="pct"/>
            <w:shd w:val="clear" w:color="auto" w:fill="auto"/>
            <w:noWrap/>
            <w:vAlign w:val="center"/>
          </w:tcPr>
          <w:p w14:paraId="587B03C5"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0.097</w:t>
            </w:r>
          </w:p>
        </w:tc>
        <w:tc>
          <w:tcPr>
            <w:tcW w:w="410" w:type="pct"/>
            <w:shd w:val="clear" w:color="auto" w:fill="auto"/>
            <w:noWrap/>
            <w:vAlign w:val="center"/>
          </w:tcPr>
          <w:p w14:paraId="024C89E4"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0.095</w:t>
            </w:r>
          </w:p>
        </w:tc>
        <w:tc>
          <w:tcPr>
            <w:tcW w:w="409" w:type="pct"/>
            <w:shd w:val="clear" w:color="auto" w:fill="auto"/>
            <w:noWrap/>
            <w:vAlign w:val="center"/>
          </w:tcPr>
          <w:p w14:paraId="4D52A3D4"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0.09</w:t>
            </w:r>
          </w:p>
        </w:tc>
        <w:tc>
          <w:tcPr>
            <w:tcW w:w="411" w:type="pct"/>
            <w:shd w:val="clear" w:color="auto" w:fill="auto"/>
            <w:noWrap/>
            <w:vAlign w:val="center"/>
          </w:tcPr>
          <w:p w14:paraId="7663D81A"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0.087</w:t>
            </w:r>
          </w:p>
        </w:tc>
      </w:tr>
      <w:tr w:rsidR="00E7069C" w:rsidRPr="00E7069C" w14:paraId="0869D1EB" w14:textId="77777777" w:rsidTr="00016FF6">
        <w:trPr>
          <w:trHeight w:hRule="exact" w:val="210"/>
          <w:jc w:val="center"/>
        </w:trPr>
        <w:tc>
          <w:tcPr>
            <w:tcW w:w="1228" w:type="pct"/>
            <w:shd w:val="clear" w:color="auto" w:fill="auto"/>
            <w:noWrap/>
            <w:vAlign w:val="center"/>
          </w:tcPr>
          <w:p w14:paraId="4F2CB23C" w14:textId="3DF9CE31" w:rsidR="00D325B1" w:rsidRPr="00D74924" w:rsidRDefault="00D325B1" w:rsidP="00110920">
            <w:pPr>
              <w:spacing w:after="0" w:line="240" w:lineRule="auto"/>
              <w:jc w:val="left"/>
              <w:rPr>
                <w:rFonts w:ascii="Calibri" w:hAnsi="Calibri"/>
                <w:color w:val="000000"/>
                <w:sz w:val="16"/>
                <w:szCs w:val="16"/>
              </w:rPr>
            </w:pPr>
            <w:r w:rsidRPr="00D74924">
              <w:rPr>
                <w:rFonts w:ascii="Calibri" w:hAnsi="Calibri"/>
                <w:color w:val="000000"/>
                <w:sz w:val="16"/>
                <w:szCs w:val="16"/>
              </w:rPr>
              <w:t xml:space="preserve">Silica </w:t>
            </w:r>
            <w:r w:rsidR="008919A8" w:rsidRPr="00D74924">
              <w:rPr>
                <w:rFonts w:ascii="Calibri" w:hAnsi="Calibri"/>
                <w:color w:val="000000"/>
                <w:sz w:val="16"/>
                <w:szCs w:val="16"/>
              </w:rPr>
              <w:t>–</w:t>
            </w:r>
            <w:r w:rsidRPr="00D74924">
              <w:rPr>
                <w:rFonts w:ascii="Calibri" w:hAnsi="Calibri"/>
                <w:color w:val="000000"/>
                <w:sz w:val="16"/>
                <w:szCs w:val="16"/>
              </w:rPr>
              <w:t xml:space="preserve"> Reactive</w:t>
            </w:r>
            <w:r w:rsidR="008919A8" w:rsidRPr="00D74924">
              <w:rPr>
                <w:rFonts w:ascii="Calibri" w:hAnsi="Calibri"/>
                <w:color w:val="000000"/>
                <w:sz w:val="16"/>
                <w:szCs w:val="16"/>
              </w:rPr>
              <w:t xml:space="preserve"> (mg.L</w:t>
            </w:r>
            <w:r w:rsidR="008919A8" w:rsidRPr="00D74924">
              <w:rPr>
                <w:rFonts w:ascii="Calibri" w:hAnsi="Calibri"/>
                <w:color w:val="000000"/>
                <w:sz w:val="16"/>
                <w:szCs w:val="16"/>
                <w:vertAlign w:val="superscript"/>
              </w:rPr>
              <w:t>-1</w:t>
            </w:r>
            <w:r w:rsidR="008919A8" w:rsidRPr="00D74924">
              <w:rPr>
                <w:rFonts w:ascii="Calibri" w:hAnsi="Calibri"/>
                <w:color w:val="000000"/>
                <w:sz w:val="16"/>
                <w:szCs w:val="16"/>
              </w:rPr>
              <w:t>)</w:t>
            </w:r>
          </w:p>
        </w:tc>
        <w:tc>
          <w:tcPr>
            <w:tcW w:w="655" w:type="pct"/>
            <w:shd w:val="clear" w:color="auto" w:fill="auto"/>
            <w:noWrap/>
            <w:vAlign w:val="center"/>
          </w:tcPr>
          <w:p w14:paraId="00BE8AA2" w14:textId="43CA1973" w:rsidR="00D325B1" w:rsidRPr="00D74924" w:rsidRDefault="00D325B1" w:rsidP="00110920">
            <w:pPr>
              <w:spacing w:after="0" w:line="240" w:lineRule="auto"/>
              <w:jc w:val="center"/>
              <w:rPr>
                <w:rFonts w:ascii="Calibri" w:hAnsi="Calibri"/>
                <w:color w:val="000000"/>
                <w:sz w:val="16"/>
                <w:szCs w:val="16"/>
              </w:rPr>
            </w:pPr>
            <w:r w:rsidRPr="00D74924">
              <w:rPr>
                <w:rFonts w:ascii="Calibri" w:hAnsi="Calibri"/>
                <w:color w:val="000000"/>
                <w:sz w:val="16"/>
                <w:szCs w:val="16"/>
              </w:rPr>
              <w:t>13</w:t>
            </w:r>
          </w:p>
        </w:tc>
        <w:tc>
          <w:tcPr>
            <w:tcW w:w="410" w:type="pct"/>
            <w:shd w:val="clear" w:color="auto" w:fill="auto"/>
            <w:noWrap/>
            <w:vAlign w:val="center"/>
          </w:tcPr>
          <w:p w14:paraId="28D90C5F" w14:textId="3B3F2AEB" w:rsidR="00D325B1" w:rsidRPr="00D74924" w:rsidRDefault="00D325B1" w:rsidP="00110920">
            <w:pPr>
              <w:spacing w:after="0" w:line="240" w:lineRule="auto"/>
              <w:jc w:val="center"/>
              <w:rPr>
                <w:rFonts w:ascii="Calibri" w:hAnsi="Calibri"/>
                <w:color w:val="000000"/>
                <w:sz w:val="16"/>
                <w:szCs w:val="16"/>
              </w:rPr>
            </w:pPr>
            <w:r w:rsidRPr="00D74924">
              <w:rPr>
                <w:rFonts w:ascii="Calibri" w:hAnsi="Calibri"/>
                <w:color w:val="000000"/>
                <w:sz w:val="16"/>
                <w:szCs w:val="16"/>
              </w:rPr>
              <w:t>11</w:t>
            </w:r>
          </w:p>
        </w:tc>
        <w:tc>
          <w:tcPr>
            <w:tcW w:w="410" w:type="pct"/>
            <w:shd w:val="clear" w:color="auto" w:fill="auto"/>
            <w:noWrap/>
            <w:vAlign w:val="center"/>
          </w:tcPr>
          <w:p w14:paraId="29BC4FBD" w14:textId="015E408F" w:rsidR="00D325B1" w:rsidRPr="00D74924" w:rsidRDefault="00D325B1" w:rsidP="00110920">
            <w:pPr>
              <w:spacing w:after="0" w:line="240" w:lineRule="auto"/>
              <w:jc w:val="center"/>
              <w:rPr>
                <w:rFonts w:ascii="Calibri" w:hAnsi="Calibri"/>
                <w:color w:val="000000"/>
                <w:sz w:val="16"/>
                <w:szCs w:val="16"/>
              </w:rPr>
            </w:pPr>
            <w:r w:rsidRPr="00D74924">
              <w:rPr>
                <w:rFonts w:ascii="Calibri" w:hAnsi="Calibri"/>
                <w:color w:val="000000"/>
                <w:sz w:val="16"/>
                <w:szCs w:val="16"/>
              </w:rPr>
              <w:t>13</w:t>
            </w:r>
          </w:p>
        </w:tc>
        <w:tc>
          <w:tcPr>
            <w:tcW w:w="411" w:type="pct"/>
            <w:shd w:val="clear" w:color="auto" w:fill="auto"/>
            <w:noWrap/>
            <w:vAlign w:val="center"/>
          </w:tcPr>
          <w:p w14:paraId="384BBF9E" w14:textId="5EA6E5C8" w:rsidR="00D325B1" w:rsidRPr="00D74924" w:rsidRDefault="00D325B1" w:rsidP="00110920">
            <w:pPr>
              <w:spacing w:after="0" w:line="240" w:lineRule="auto"/>
              <w:jc w:val="center"/>
              <w:rPr>
                <w:rFonts w:ascii="Calibri" w:hAnsi="Calibri"/>
                <w:color w:val="000000"/>
                <w:sz w:val="16"/>
                <w:szCs w:val="16"/>
              </w:rPr>
            </w:pPr>
            <w:r w:rsidRPr="00D74924">
              <w:rPr>
                <w:rFonts w:ascii="Calibri" w:hAnsi="Calibri"/>
                <w:color w:val="000000"/>
                <w:sz w:val="16"/>
                <w:szCs w:val="16"/>
              </w:rPr>
              <w:t>2</w:t>
            </w:r>
          </w:p>
        </w:tc>
        <w:tc>
          <w:tcPr>
            <w:tcW w:w="656" w:type="pct"/>
            <w:shd w:val="clear" w:color="auto" w:fill="auto"/>
            <w:noWrap/>
            <w:vAlign w:val="center"/>
          </w:tcPr>
          <w:p w14:paraId="4D02EA33" w14:textId="7DC57E51" w:rsidR="00D325B1" w:rsidRPr="00D74924" w:rsidRDefault="00D325B1" w:rsidP="00110920">
            <w:pPr>
              <w:spacing w:after="0" w:line="240" w:lineRule="auto"/>
              <w:jc w:val="center"/>
              <w:rPr>
                <w:rFonts w:ascii="Calibri" w:hAnsi="Calibri"/>
                <w:color w:val="000000"/>
                <w:sz w:val="16"/>
                <w:szCs w:val="16"/>
              </w:rPr>
            </w:pPr>
            <w:r w:rsidRPr="00D74924">
              <w:rPr>
                <w:rFonts w:ascii="Calibri" w:hAnsi="Calibri"/>
                <w:color w:val="000000"/>
                <w:sz w:val="16"/>
                <w:szCs w:val="16"/>
              </w:rPr>
              <w:t>7</w:t>
            </w:r>
          </w:p>
        </w:tc>
        <w:tc>
          <w:tcPr>
            <w:tcW w:w="410" w:type="pct"/>
            <w:shd w:val="clear" w:color="auto" w:fill="auto"/>
            <w:noWrap/>
            <w:vAlign w:val="center"/>
          </w:tcPr>
          <w:p w14:paraId="03DF87F0" w14:textId="1C8BD720" w:rsidR="00D325B1" w:rsidRPr="00D74924" w:rsidRDefault="00D325B1" w:rsidP="00110920">
            <w:pPr>
              <w:spacing w:after="0" w:line="240" w:lineRule="auto"/>
              <w:jc w:val="center"/>
              <w:rPr>
                <w:rFonts w:ascii="Calibri" w:hAnsi="Calibri"/>
                <w:color w:val="000000"/>
                <w:sz w:val="16"/>
                <w:szCs w:val="16"/>
              </w:rPr>
            </w:pPr>
            <w:r w:rsidRPr="00D74924">
              <w:rPr>
                <w:rFonts w:ascii="Calibri" w:hAnsi="Calibri"/>
                <w:color w:val="000000"/>
                <w:sz w:val="16"/>
                <w:szCs w:val="16"/>
              </w:rPr>
              <w:t>6</w:t>
            </w:r>
          </w:p>
        </w:tc>
        <w:tc>
          <w:tcPr>
            <w:tcW w:w="409" w:type="pct"/>
            <w:shd w:val="clear" w:color="auto" w:fill="auto"/>
            <w:noWrap/>
            <w:vAlign w:val="center"/>
          </w:tcPr>
          <w:p w14:paraId="316EBAC2" w14:textId="3BC8971B" w:rsidR="00D325B1" w:rsidRPr="00D74924" w:rsidRDefault="00D325B1" w:rsidP="00110920">
            <w:pPr>
              <w:spacing w:after="0" w:line="240" w:lineRule="auto"/>
              <w:jc w:val="center"/>
              <w:rPr>
                <w:rFonts w:ascii="Calibri" w:hAnsi="Calibri"/>
                <w:color w:val="000000"/>
                <w:sz w:val="16"/>
                <w:szCs w:val="16"/>
              </w:rPr>
            </w:pPr>
            <w:r w:rsidRPr="00D74924">
              <w:rPr>
                <w:rFonts w:ascii="Calibri" w:hAnsi="Calibri"/>
                <w:color w:val="000000"/>
                <w:sz w:val="16"/>
                <w:szCs w:val="16"/>
              </w:rPr>
              <w:t>6</w:t>
            </w:r>
          </w:p>
        </w:tc>
        <w:tc>
          <w:tcPr>
            <w:tcW w:w="411" w:type="pct"/>
            <w:shd w:val="clear" w:color="auto" w:fill="auto"/>
            <w:noWrap/>
            <w:vAlign w:val="center"/>
          </w:tcPr>
          <w:p w14:paraId="7FFF83A2" w14:textId="5D32B7E4" w:rsidR="00D325B1" w:rsidRPr="00D74924" w:rsidRDefault="00D325B1" w:rsidP="00110920">
            <w:pPr>
              <w:spacing w:after="0" w:line="240" w:lineRule="auto"/>
              <w:jc w:val="center"/>
              <w:rPr>
                <w:rFonts w:ascii="Calibri" w:hAnsi="Calibri"/>
                <w:color w:val="000000"/>
                <w:sz w:val="16"/>
                <w:szCs w:val="16"/>
              </w:rPr>
            </w:pPr>
            <w:r w:rsidRPr="00D74924">
              <w:rPr>
                <w:rFonts w:ascii="Calibri" w:hAnsi="Calibri"/>
                <w:color w:val="000000"/>
                <w:sz w:val="16"/>
                <w:szCs w:val="16"/>
              </w:rPr>
              <w:t>5</w:t>
            </w:r>
          </w:p>
        </w:tc>
      </w:tr>
      <w:tr w:rsidR="00E7069C" w:rsidRPr="00E7069C" w14:paraId="5C73C3AE" w14:textId="77777777" w:rsidTr="00016FF6">
        <w:trPr>
          <w:trHeight w:hRule="exact" w:val="210"/>
          <w:jc w:val="center"/>
        </w:trPr>
        <w:tc>
          <w:tcPr>
            <w:tcW w:w="1228" w:type="pct"/>
            <w:shd w:val="clear" w:color="auto" w:fill="auto"/>
            <w:noWrap/>
            <w:vAlign w:val="center"/>
          </w:tcPr>
          <w:p w14:paraId="443205EA" w14:textId="38EB90E6"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Suspended Solids</w:t>
            </w:r>
            <w:r w:rsidR="008919A8" w:rsidRPr="00D74924">
              <w:rPr>
                <w:rFonts w:ascii="Calibri" w:hAnsi="Calibri"/>
                <w:color w:val="000000"/>
                <w:sz w:val="16"/>
                <w:szCs w:val="16"/>
              </w:rPr>
              <w:t xml:space="preserve"> (mg.L</w:t>
            </w:r>
            <w:r w:rsidR="008919A8" w:rsidRPr="00D74924">
              <w:rPr>
                <w:rFonts w:ascii="Calibri" w:hAnsi="Calibri"/>
                <w:color w:val="000000"/>
                <w:sz w:val="16"/>
                <w:szCs w:val="16"/>
                <w:vertAlign w:val="superscript"/>
              </w:rPr>
              <w:t>-1</w:t>
            </w:r>
            <w:r w:rsidR="008919A8" w:rsidRPr="00D74924">
              <w:rPr>
                <w:rFonts w:ascii="Calibri" w:hAnsi="Calibri"/>
                <w:color w:val="000000"/>
                <w:sz w:val="16"/>
                <w:szCs w:val="16"/>
              </w:rPr>
              <w:t>)</w:t>
            </w:r>
          </w:p>
        </w:tc>
        <w:tc>
          <w:tcPr>
            <w:tcW w:w="655" w:type="pct"/>
            <w:shd w:val="clear" w:color="auto" w:fill="auto"/>
            <w:noWrap/>
            <w:vAlign w:val="center"/>
          </w:tcPr>
          <w:p w14:paraId="4E19C357"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55</w:t>
            </w:r>
          </w:p>
        </w:tc>
        <w:tc>
          <w:tcPr>
            <w:tcW w:w="410" w:type="pct"/>
            <w:shd w:val="clear" w:color="auto" w:fill="auto"/>
            <w:noWrap/>
            <w:vAlign w:val="center"/>
          </w:tcPr>
          <w:p w14:paraId="4D67B89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49</w:t>
            </w:r>
          </w:p>
        </w:tc>
        <w:tc>
          <w:tcPr>
            <w:tcW w:w="410" w:type="pct"/>
            <w:shd w:val="clear" w:color="auto" w:fill="auto"/>
            <w:noWrap/>
            <w:vAlign w:val="center"/>
          </w:tcPr>
          <w:p w14:paraId="1F209C5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61</w:t>
            </w:r>
          </w:p>
        </w:tc>
        <w:tc>
          <w:tcPr>
            <w:tcW w:w="411" w:type="pct"/>
            <w:shd w:val="clear" w:color="auto" w:fill="auto"/>
            <w:noWrap/>
            <w:vAlign w:val="center"/>
          </w:tcPr>
          <w:p w14:paraId="4119C31E"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56</w:t>
            </w:r>
          </w:p>
        </w:tc>
        <w:tc>
          <w:tcPr>
            <w:tcW w:w="656" w:type="pct"/>
            <w:shd w:val="clear" w:color="auto" w:fill="auto"/>
            <w:noWrap/>
            <w:vAlign w:val="center"/>
          </w:tcPr>
          <w:p w14:paraId="145F1AC3"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36</w:t>
            </w:r>
          </w:p>
        </w:tc>
        <w:tc>
          <w:tcPr>
            <w:tcW w:w="410" w:type="pct"/>
            <w:shd w:val="clear" w:color="auto" w:fill="auto"/>
            <w:noWrap/>
            <w:vAlign w:val="center"/>
          </w:tcPr>
          <w:p w14:paraId="1F925B8C"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34</w:t>
            </w:r>
          </w:p>
        </w:tc>
        <w:tc>
          <w:tcPr>
            <w:tcW w:w="409" w:type="pct"/>
            <w:shd w:val="clear" w:color="auto" w:fill="auto"/>
            <w:noWrap/>
            <w:vAlign w:val="center"/>
          </w:tcPr>
          <w:p w14:paraId="4CCEBFE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32</w:t>
            </w:r>
          </w:p>
        </w:tc>
        <w:tc>
          <w:tcPr>
            <w:tcW w:w="411" w:type="pct"/>
            <w:shd w:val="clear" w:color="auto" w:fill="auto"/>
            <w:noWrap/>
            <w:vAlign w:val="center"/>
          </w:tcPr>
          <w:p w14:paraId="32A41985"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33</w:t>
            </w:r>
          </w:p>
        </w:tc>
      </w:tr>
      <w:tr w:rsidR="00E7069C" w:rsidRPr="00E7069C" w14:paraId="630A050F" w14:textId="77777777" w:rsidTr="00016FF6">
        <w:trPr>
          <w:trHeight w:hRule="exact" w:val="210"/>
          <w:jc w:val="center"/>
        </w:trPr>
        <w:tc>
          <w:tcPr>
            <w:tcW w:w="1228" w:type="pct"/>
            <w:shd w:val="clear" w:color="auto" w:fill="auto"/>
            <w:noWrap/>
            <w:vAlign w:val="center"/>
          </w:tcPr>
          <w:p w14:paraId="6026C52C" w14:textId="08DBF0CB"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TKN as N</w:t>
            </w:r>
            <w:r w:rsidR="008919A8" w:rsidRPr="00D74924">
              <w:rPr>
                <w:rFonts w:ascii="Calibri" w:hAnsi="Calibri"/>
                <w:color w:val="000000"/>
                <w:sz w:val="16"/>
                <w:szCs w:val="16"/>
              </w:rPr>
              <w:t xml:space="preserve"> (mg.L</w:t>
            </w:r>
            <w:r w:rsidR="008919A8" w:rsidRPr="00D74924">
              <w:rPr>
                <w:rFonts w:ascii="Calibri" w:hAnsi="Calibri"/>
                <w:color w:val="000000"/>
                <w:sz w:val="16"/>
                <w:szCs w:val="16"/>
                <w:vertAlign w:val="superscript"/>
              </w:rPr>
              <w:t>-1</w:t>
            </w:r>
            <w:r w:rsidR="008919A8" w:rsidRPr="00D74924">
              <w:rPr>
                <w:rFonts w:ascii="Calibri" w:hAnsi="Calibri"/>
                <w:color w:val="000000"/>
                <w:sz w:val="16"/>
                <w:szCs w:val="16"/>
              </w:rPr>
              <w:t>)</w:t>
            </w:r>
          </w:p>
        </w:tc>
        <w:tc>
          <w:tcPr>
            <w:tcW w:w="655" w:type="pct"/>
            <w:shd w:val="clear" w:color="auto" w:fill="auto"/>
            <w:noWrap/>
            <w:vAlign w:val="center"/>
          </w:tcPr>
          <w:p w14:paraId="4A671674"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0.89</w:t>
            </w:r>
          </w:p>
        </w:tc>
        <w:tc>
          <w:tcPr>
            <w:tcW w:w="410" w:type="pct"/>
            <w:shd w:val="clear" w:color="auto" w:fill="auto"/>
            <w:noWrap/>
            <w:vAlign w:val="center"/>
          </w:tcPr>
          <w:p w14:paraId="6FD54870"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0.86</w:t>
            </w:r>
          </w:p>
        </w:tc>
        <w:tc>
          <w:tcPr>
            <w:tcW w:w="410" w:type="pct"/>
            <w:shd w:val="clear" w:color="auto" w:fill="auto"/>
            <w:noWrap/>
            <w:vAlign w:val="center"/>
          </w:tcPr>
          <w:p w14:paraId="6448EAE5"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0.93</w:t>
            </w:r>
          </w:p>
        </w:tc>
        <w:tc>
          <w:tcPr>
            <w:tcW w:w="411" w:type="pct"/>
            <w:shd w:val="clear" w:color="auto" w:fill="auto"/>
            <w:noWrap/>
            <w:vAlign w:val="center"/>
          </w:tcPr>
          <w:p w14:paraId="5C6836EB"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0.9</w:t>
            </w:r>
          </w:p>
        </w:tc>
        <w:tc>
          <w:tcPr>
            <w:tcW w:w="656" w:type="pct"/>
            <w:shd w:val="clear" w:color="auto" w:fill="auto"/>
            <w:noWrap/>
            <w:vAlign w:val="center"/>
          </w:tcPr>
          <w:p w14:paraId="250FCC8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0.76</w:t>
            </w:r>
          </w:p>
        </w:tc>
        <w:tc>
          <w:tcPr>
            <w:tcW w:w="410" w:type="pct"/>
            <w:shd w:val="clear" w:color="auto" w:fill="auto"/>
            <w:noWrap/>
            <w:vAlign w:val="center"/>
          </w:tcPr>
          <w:p w14:paraId="6A2569B8"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0.7</w:t>
            </w:r>
          </w:p>
        </w:tc>
        <w:tc>
          <w:tcPr>
            <w:tcW w:w="409" w:type="pct"/>
            <w:shd w:val="clear" w:color="auto" w:fill="auto"/>
            <w:noWrap/>
            <w:vAlign w:val="center"/>
          </w:tcPr>
          <w:p w14:paraId="3855B786"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0.67</w:t>
            </w:r>
          </w:p>
        </w:tc>
        <w:tc>
          <w:tcPr>
            <w:tcW w:w="411" w:type="pct"/>
            <w:shd w:val="clear" w:color="auto" w:fill="auto"/>
            <w:noWrap/>
            <w:vAlign w:val="center"/>
          </w:tcPr>
          <w:p w14:paraId="4B6E56F0"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0.73</w:t>
            </w:r>
          </w:p>
        </w:tc>
      </w:tr>
      <w:tr w:rsidR="00E7069C" w:rsidRPr="00E7069C" w14:paraId="05C845C9" w14:textId="77777777" w:rsidTr="00016FF6">
        <w:trPr>
          <w:trHeight w:hRule="exact" w:val="210"/>
          <w:jc w:val="center"/>
        </w:trPr>
        <w:tc>
          <w:tcPr>
            <w:tcW w:w="1228" w:type="pct"/>
            <w:shd w:val="clear" w:color="auto" w:fill="auto"/>
            <w:noWrap/>
            <w:vAlign w:val="center"/>
          </w:tcPr>
          <w:p w14:paraId="1271026B" w14:textId="45C0294D" w:rsidR="00AE4659" w:rsidRPr="00D74924" w:rsidRDefault="00AE4659" w:rsidP="00110920">
            <w:pPr>
              <w:spacing w:after="0" w:line="240" w:lineRule="auto"/>
              <w:jc w:val="left"/>
              <w:rPr>
                <w:rFonts w:ascii="Calibri" w:eastAsia="Times New Roman" w:hAnsi="Calibri" w:cs="Times New Roman"/>
                <w:color w:val="000000"/>
                <w:sz w:val="16"/>
                <w:szCs w:val="16"/>
                <w:lang w:eastAsia="en-AU"/>
              </w:rPr>
            </w:pPr>
            <w:r w:rsidRPr="00D74924">
              <w:rPr>
                <w:rFonts w:ascii="Calibri" w:hAnsi="Calibri"/>
                <w:color w:val="000000"/>
                <w:sz w:val="16"/>
                <w:szCs w:val="16"/>
              </w:rPr>
              <w:t>Volatile Suspended Solids</w:t>
            </w:r>
            <w:r w:rsidR="008919A8" w:rsidRPr="00D74924">
              <w:rPr>
                <w:rFonts w:ascii="Calibri" w:hAnsi="Calibri"/>
                <w:color w:val="000000"/>
                <w:sz w:val="16"/>
                <w:szCs w:val="16"/>
              </w:rPr>
              <w:t xml:space="preserve"> (mg.L</w:t>
            </w:r>
            <w:r w:rsidR="008919A8" w:rsidRPr="00D74924">
              <w:rPr>
                <w:rFonts w:ascii="Calibri" w:hAnsi="Calibri"/>
                <w:color w:val="000000"/>
                <w:sz w:val="16"/>
                <w:szCs w:val="16"/>
                <w:vertAlign w:val="superscript"/>
              </w:rPr>
              <w:t>-1</w:t>
            </w:r>
            <w:r w:rsidR="008919A8" w:rsidRPr="00D74924">
              <w:rPr>
                <w:rFonts w:ascii="Calibri" w:hAnsi="Calibri"/>
                <w:color w:val="000000"/>
                <w:sz w:val="16"/>
                <w:szCs w:val="16"/>
              </w:rPr>
              <w:t>)</w:t>
            </w:r>
          </w:p>
        </w:tc>
        <w:tc>
          <w:tcPr>
            <w:tcW w:w="655" w:type="pct"/>
            <w:shd w:val="clear" w:color="auto" w:fill="auto"/>
            <w:noWrap/>
            <w:vAlign w:val="center"/>
          </w:tcPr>
          <w:p w14:paraId="147680EA"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13</w:t>
            </w:r>
          </w:p>
        </w:tc>
        <w:tc>
          <w:tcPr>
            <w:tcW w:w="410" w:type="pct"/>
            <w:shd w:val="clear" w:color="auto" w:fill="auto"/>
            <w:noWrap/>
            <w:vAlign w:val="center"/>
          </w:tcPr>
          <w:p w14:paraId="213C53C5"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11</w:t>
            </w:r>
          </w:p>
        </w:tc>
        <w:tc>
          <w:tcPr>
            <w:tcW w:w="410" w:type="pct"/>
            <w:shd w:val="clear" w:color="auto" w:fill="auto"/>
            <w:noWrap/>
            <w:vAlign w:val="center"/>
          </w:tcPr>
          <w:p w14:paraId="22668057"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13</w:t>
            </w:r>
          </w:p>
        </w:tc>
        <w:tc>
          <w:tcPr>
            <w:tcW w:w="411" w:type="pct"/>
            <w:shd w:val="clear" w:color="auto" w:fill="auto"/>
            <w:noWrap/>
            <w:vAlign w:val="center"/>
          </w:tcPr>
          <w:p w14:paraId="51563FEE"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11</w:t>
            </w:r>
          </w:p>
        </w:tc>
        <w:tc>
          <w:tcPr>
            <w:tcW w:w="656" w:type="pct"/>
            <w:shd w:val="clear" w:color="auto" w:fill="auto"/>
            <w:noWrap/>
            <w:vAlign w:val="center"/>
          </w:tcPr>
          <w:p w14:paraId="74DF5B62"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7</w:t>
            </w:r>
          </w:p>
        </w:tc>
        <w:tc>
          <w:tcPr>
            <w:tcW w:w="410" w:type="pct"/>
            <w:shd w:val="clear" w:color="auto" w:fill="auto"/>
            <w:noWrap/>
            <w:vAlign w:val="center"/>
          </w:tcPr>
          <w:p w14:paraId="37C1BB35"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6</w:t>
            </w:r>
          </w:p>
        </w:tc>
        <w:tc>
          <w:tcPr>
            <w:tcW w:w="409" w:type="pct"/>
            <w:shd w:val="clear" w:color="auto" w:fill="auto"/>
            <w:noWrap/>
            <w:vAlign w:val="center"/>
          </w:tcPr>
          <w:p w14:paraId="1E37BCCB"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6</w:t>
            </w:r>
          </w:p>
        </w:tc>
        <w:tc>
          <w:tcPr>
            <w:tcW w:w="411" w:type="pct"/>
            <w:shd w:val="clear" w:color="auto" w:fill="auto"/>
            <w:noWrap/>
            <w:vAlign w:val="center"/>
          </w:tcPr>
          <w:p w14:paraId="5B5277BC" w14:textId="77777777" w:rsidR="00AE4659" w:rsidRPr="00D74924" w:rsidRDefault="00AE4659" w:rsidP="00110920">
            <w:pPr>
              <w:spacing w:after="0" w:line="240" w:lineRule="auto"/>
              <w:jc w:val="center"/>
              <w:rPr>
                <w:rFonts w:ascii="Calibri" w:eastAsia="Times New Roman" w:hAnsi="Calibri" w:cs="Times New Roman"/>
                <w:color w:val="000000"/>
                <w:sz w:val="16"/>
                <w:szCs w:val="16"/>
                <w:lang w:eastAsia="en-AU"/>
              </w:rPr>
            </w:pPr>
            <w:r w:rsidRPr="00D74924">
              <w:rPr>
                <w:rFonts w:ascii="Calibri" w:hAnsi="Calibri"/>
                <w:color w:val="000000"/>
                <w:sz w:val="16"/>
                <w:szCs w:val="16"/>
              </w:rPr>
              <w:t>5</w:t>
            </w:r>
          </w:p>
        </w:tc>
      </w:tr>
    </w:tbl>
    <w:p w14:paraId="4ACFA0DA" w14:textId="77777777" w:rsidR="00043A08" w:rsidRPr="00AE4659" w:rsidRDefault="00043A08" w:rsidP="00AE4659">
      <w:pPr>
        <w:sectPr w:rsidR="00043A08" w:rsidRPr="00AE4659">
          <w:pgSz w:w="11906" w:h="16838"/>
          <w:pgMar w:top="1440" w:right="1440" w:bottom="1440" w:left="1440" w:header="708" w:footer="708" w:gutter="0"/>
          <w:cols w:space="708"/>
          <w:docGrid w:linePitch="360"/>
        </w:sectPr>
      </w:pPr>
    </w:p>
    <w:p w14:paraId="489F4A5F" w14:textId="6DF93319" w:rsidR="00D97F12" w:rsidRDefault="00534885" w:rsidP="00D97F12">
      <w:pPr>
        <w:keepNext/>
        <w:jc w:val="center"/>
      </w:pPr>
      <w:r>
        <w:rPr>
          <w:noProof/>
          <w:lang w:eastAsia="en-AU"/>
        </w:rPr>
        <w:lastRenderedPageBreak/>
        <w:drawing>
          <wp:inline distT="0" distB="0" distL="0" distR="0" wp14:anchorId="0DDE78CB" wp14:editId="590E5819">
            <wp:extent cx="7357129" cy="55667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58634" cy="5567920"/>
                    </a:xfrm>
                    <a:prstGeom prst="rect">
                      <a:avLst/>
                    </a:prstGeom>
                  </pic:spPr>
                </pic:pic>
              </a:graphicData>
            </a:graphic>
          </wp:inline>
        </w:drawing>
      </w:r>
    </w:p>
    <w:p w14:paraId="44DF7393" w14:textId="4D83A882" w:rsidR="0051556E" w:rsidRPr="00200DAF" w:rsidRDefault="00D97F12" w:rsidP="00D97F12">
      <w:pPr>
        <w:pStyle w:val="Caption"/>
      </w:pPr>
      <w:bookmarkStart w:id="61" w:name="_Ref491692733"/>
      <w:r>
        <w:t>Figure</w:t>
      </w:r>
      <w:r w:rsidR="00017E4D">
        <w:t xml:space="preserve"> 9</w:t>
      </w:r>
      <w:bookmarkEnd w:id="61"/>
      <w:r>
        <w:t xml:space="preserve">: </w:t>
      </w:r>
      <w:r w:rsidR="0051556E" w:rsidRPr="00200DAF">
        <w:t>Nonmetric Multidimensio</w:t>
      </w:r>
      <w:r w:rsidR="00795181" w:rsidRPr="00200DAF">
        <w:t xml:space="preserve">nal Scaling </w:t>
      </w:r>
      <w:r w:rsidR="00F20FC4" w:rsidRPr="00200DAF">
        <w:t xml:space="preserve">(MDS) </w:t>
      </w:r>
      <w:r w:rsidR="00795181" w:rsidRPr="00200DAF">
        <w:t>ordination</w:t>
      </w:r>
      <w:r w:rsidR="00F20FC4" w:rsidRPr="00200DAF">
        <w:t>s</w:t>
      </w:r>
      <w:r w:rsidR="00795181" w:rsidRPr="00200DAF">
        <w:t xml:space="preserve"> of </w:t>
      </w:r>
      <w:r w:rsidR="0051556E" w:rsidRPr="00200DAF">
        <w:t>zooplankton community structure across sites</w:t>
      </w:r>
      <w:r w:rsidR="00AE4659" w:rsidRPr="00200DAF">
        <w:t xml:space="preserve"> during </w:t>
      </w:r>
      <w:r w:rsidR="00B94F6A">
        <w:t>the first sampling</w:t>
      </w:r>
      <w:r w:rsidR="00200DAF" w:rsidRPr="00200DAF">
        <w:t xml:space="preserve"> conducted in </w:t>
      </w:r>
      <w:r w:rsidR="00B94F6A">
        <w:t>March</w:t>
      </w:r>
      <w:r w:rsidR="00200DAF" w:rsidRPr="00200DAF">
        <w:t xml:space="preserve"> 2017 across all four sites for plots a-c and the three river sites for plot d</w:t>
      </w:r>
      <w:r w:rsidR="0051556E" w:rsidRPr="00200DAF">
        <w:t xml:space="preserve">. Vectors plotted include </w:t>
      </w:r>
      <w:r w:rsidR="00795181" w:rsidRPr="00200DAF">
        <w:t xml:space="preserve">(a) </w:t>
      </w:r>
      <w:r w:rsidR="005105B6" w:rsidRPr="00200DAF">
        <w:t>zooplankton species abundance (ind.L</w:t>
      </w:r>
      <w:r w:rsidR="00A22012">
        <w:rPr>
          <w:vertAlign w:val="superscript"/>
        </w:rPr>
        <w:t>-1</w:t>
      </w:r>
      <w:r w:rsidR="005105B6" w:rsidRPr="00200DAF">
        <w:t>), (b) phytoplankton abundance (cells</w:t>
      </w:r>
      <w:r w:rsidR="00200AF2" w:rsidRPr="00200DAF">
        <w:t>.mL</w:t>
      </w:r>
      <w:r w:rsidR="00A22012">
        <w:rPr>
          <w:vertAlign w:val="superscript"/>
        </w:rPr>
        <w:t>-1</w:t>
      </w:r>
      <w:r w:rsidR="00B246CC" w:rsidRPr="00200DAF">
        <w:t xml:space="preserve">), </w:t>
      </w:r>
      <w:r w:rsidR="00410630">
        <w:t xml:space="preserve">(c) </w:t>
      </w:r>
      <w:r w:rsidR="00B246CC" w:rsidRPr="00200DAF">
        <w:t>environmental variables</w:t>
      </w:r>
      <w:r w:rsidR="0054286E" w:rsidRPr="00200DAF">
        <w:t xml:space="preserve"> and (d) ADCP measurement</w:t>
      </w:r>
      <w:r w:rsidR="00F20FC4" w:rsidRPr="00200DAF">
        <w:t>s</w:t>
      </w:r>
      <w:r w:rsidR="0054286E" w:rsidRPr="00200DAF">
        <w:t xml:space="preserve"> where </w:t>
      </w:r>
      <w:r w:rsidR="00F20FC4" w:rsidRPr="00200DAF">
        <w:t xml:space="preserve">mean </w:t>
      </w:r>
      <w:r w:rsidR="0054286E" w:rsidRPr="00200DAF">
        <w:t>U =</w:t>
      </w:r>
      <w:r w:rsidR="00F20FC4" w:rsidRPr="00200DAF">
        <w:t xml:space="preserve"> mean</w:t>
      </w:r>
      <w:r w:rsidR="0054286E" w:rsidRPr="00200DAF">
        <w:t xml:space="preserve"> water velocity, Q = flow, area = area of the cross section and channel depth = maximum channel depth</w:t>
      </w:r>
      <w:r w:rsidR="00DB50AD" w:rsidRPr="00200DAF">
        <w:t>.</w:t>
      </w:r>
      <w:r w:rsidR="0054286E" w:rsidRPr="00200DAF">
        <w:t xml:space="preserve"> </w:t>
      </w:r>
      <w:r w:rsidR="005105B6" w:rsidRPr="00200DAF">
        <w:t xml:space="preserve"> </w:t>
      </w:r>
    </w:p>
    <w:p w14:paraId="47A1B467" w14:textId="4EE45280" w:rsidR="00D97F12" w:rsidRDefault="00534885" w:rsidP="00D97F12">
      <w:pPr>
        <w:keepNext/>
        <w:jc w:val="center"/>
      </w:pPr>
      <w:r>
        <w:rPr>
          <w:noProof/>
          <w:lang w:eastAsia="en-AU"/>
        </w:rPr>
        <w:lastRenderedPageBreak/>
        <w:drawing>
          <wp:inline distT="0" distB="0" distL="0" distR="0" wp14:anchorId="6D5BBFA8" wp14:editId="4B7E39D3">
            <wp:extent cx="7588762" cy="55479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96283" cy="5553416"/>
                    </a:xfrm>
                    <a:prstGeom prst="rect">
                      <a:avLst/>
                    </a:prstGeom>
                  </pic:spPr>
                </pic:pic>
              </a:graphicData>
            </a:graphic>
          </wp:inline>
        </w:drawing>
      </w:r>
    </w:p>
    <w:p w14:paraId="649C88F8" w14:textId="283DD916" w:rsidR="00AE4659" w:rsidRPr="00200DAF" w:rsidRDefault="00D97F12" w:rsidP="00AE4659">
      <w:pPr>
        <w:pStyle w:val="Caption"/>
      </w:pPr>
      <w:bookmarkStart w:id="62" w:name="_Ref491693482"/>
      <w:r>
        <w:t xml:space="preserve">Figure </w:t>
      </w:r>
      <w:bookmarkEnd w:id="62"/>
      <w:r w:rsidR="002542F7">
        <w:t>10</w:t>
      </w:r>
      <w:r>
        <w:t xml:space="preserve">: </w:t>
      </w:r>
      <w:r w:rsidR="00AE4659" w:rsidRPr="00AE4659">
        <w:t>Nonmetric Multidimensional Scaling (MDS) ordinations of zooplankton commu</w:t>
      </w:r>
      <w:r w:rsidR="00AE4659" w:rsidRPr="00200DAF">
        <w:t>nity structure across sites</w:t>
      </w:r>
      <w:r w:rsidR="00DB6EAC" w:rsidRPr="00200DAF">
        <w:t xml:space="preserve"> during </w:t>
      </w:r>
      <w:r w:rsidR="00B94F6A">
        <w:t>the second sampling</w:t>
      </w:r>
      <w:r w:rsidR="00200DAF" w:rsidRPr="00200DAF">
        <w:t xml:space="preserve"> </w:t>
      </w:r>
      <w:r w:rsidR="00200DAF" w:rsidRPr="00200DAF">
        <w:rPr>
          <w:bCs w:val="0"/>
        </w:rPr>
        <w:t>conducted in April 2017 across all four sites for plots a-c and t</w:t>
      </w:r>
      <w:r>
        <w:rPr>
          <w:bCs w:val="0"/>
        </w:rPr>
        <w:t>he three river sites for plot d</w:t>
      </w:r>
      <w:r w:rsidR="00AE4659" w:rsidRPr="00200DAF">
        <w:t>. Vectors plotted include (a) zooplankton species abundance (ind.L</w:t>
      </w:r>
      <w:r w:rsidR="00A22012">
        <w:rPr>
          <w:vertAlign w:val="superscript"/>
        </w:rPr>
        <w:t>-1</w:t>
      </w:r>
      <w:r w:rsidR="00AE4659" w:rsidRPr="00200DAF">
        <w:t>), (b) phytoplankton abundance (cells.mL</w:t>
      </w:r>
      <w:r w:rsidR="00A22012">
        <w:rPr>
          <w:vertAlign w:val="superscript"/>
        </w:rPr>
        <w:t>-1</w:t>
      </w:r>
      <w:r w:rsidR="00AE4659" w:rsidRPr="00200DAF">
        <w:t>), environmental variables and (d) ADCP measurements where mean U = mean water velocity, Q = flow, area = area of the cross section and channel depth = maximum channel depth.</w:t>
      </w:r>
    </w:p>
    <w:p w14:paraId="75A9D071" w14:textId="4B27A85B" w:rsidR="00AE4659" w:rsidRPr="009E3B1A" w:rsidRDefault="00AE4659" w:rsidP="00AE4659">
      <w:pPr>
        <w:jc w:val="center"/>
        <w:rPr>
          <w:rStyle w:val="CaptionChar"/>
        </w:rPr>
        <w:sectPr w:rsidR="00AE4659" w:rsidRPr="009E3B1A" w:rsidSect="0051556E">
          <w:pgSz w:w="16838" w:h="11906" w:orient="landscape"/>
          <w:pgMar w:top="720" w:right="720" w:bottom="720" w:left="720" w:header="708" w:footer="708" w:gutter="0"/>
          <w:cols w:space="708"/>
          <w:docGrid w:linePitch="360"/>
        </w:sectPr>
      </w:pPr>
    </w:p>
    <w:p w14:paraId="407CD564" w14:textId="3697073E" w:rsidR="00DB355F" w:rsidRDefault="00DB355F" w:rsidP="00DB355F">
      <w:pPr>
        <w:pStyle w:val="Caption"/>
        <w:keepNext/>
      </w:pPr>
      <w:r>
        <w:lastRenderedPageBreak/>
        <w:t xml:space="preserve">Table </w:t>
      </w:r>
      <w:r w:rsidR="004B0C73">
        <w:rPr>
          <w:noProof/>
        </w:rPr>
        <w:fldChar w:fldCharType="begin"/>
      </w:r>
      <w:r w:rsidR="004B0C73">
        <w:rPr>
          <w:noProof/>
        </w:rPr>
        <w:instrText xml:space="preserve"> SEQ Table \* ARABIC </w:instrText>
      </w:r>
      <w:r w:rsidR="004B0C73">
        <w:rPr>
          <w:noProof/>
        </w:rPr>
        <w:fldChar w:fldCharType="separate"/>
      </w:r>
      <w:r w:rsidR="000C582B">
        <w:rPr>
          <w:noProof/>
        </w:rPr>
        <w:t>7</w:t>
      </w:r>
      <w:r w:rsidR="004B0C73">
        <w:rPr>
          <w:noProof/>
        </w:rPr>
        <w:fldChar w:fldCharType="end"/>
      </w:r>
      <w:r>
        <w:t xml:space="preserve">: Summary results from SIMPER (Similarity percentages analysis) indicating the species contribution to differences in zooplankton </w:t>
      </w:r>
      <w:r w:rsidR="00D246C7">
        <w:t xml:space="preserve">community </w:t>
      </w:r>
      <w:r>
        <w:t>structure between all sites and trips. A 40% cumulative contribution cut-off was applied. All average abundances rounded to zero decimal points.</w:t>
      </w:r>
    </w:p>
    <w:tbl>
      <w:tblPr>
        <w:tblW w:w="8778" w:type="dxa"/>
        <w:jc w:val="center"/>
        <w:tblLayout w:type="fixed"/>
        <w:tblLook w:val="04A0" w:firstRow="1" w:lastRow="0" w:firstColumn="1" w:lastColumn="0" w:noHBand="0" w:noVBand="1"/>
      </w:tblPr>
      <w:tblGrid>
        <w:gridCol w:w="2127"/>
        <w:gridCol w:w="1134"/>
        <w:gridCol w:w="1134"/>
        <w:gridCol w:w="850"/>
        <w:gridCol w:w="993"/>
        <w:gridCol w:w="980"/>
        <w:gridCol w:w="1560"/>
      </w:tblGrid>
      <w:tr w:rsidR="004700CC" w:rsidRPr="00430C39" w14:paraId="2A2BC71E" w14:textId="77777777" w:rsidTr="00C336BF">
        <w:trPr>
          <w:trHeight w:val="315"/>
          <w:jc w:val="center"/>
        </w:trPr>
        <w:tc>
          <w:tcPr>
            <w:tcW w:w="2127" w:type="dxa"/>
            <w:tcBorders>
              <w:top w:val="single" w:sz="8" w:space="0" w:color="auto"/>
              <w:left w:val="nil"/>
              <w:bottom w:val="single" w:sz="8" w:space="0" w:color="auto"/>
              <w:right w:val="nil"/>
            </w:tcBorders>
            <w:shd w:val="clear" w:color="000000" w:fill="3A3838"/>
            <w:noWrap/>
            <w:vAlign w:val="bottom"/>
            <w:hideMark/>
          </w:tcPr>
          <w:bookmarkEnd w:id="52"/>
          <w:bookmarkEnd w:id="53"/>
          <w:p w14:paraId="7C1D8D7E"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000000" w:fill="3A3838"/>
            <w:noWrap/>
            <w:vAlign w:val="center"/>
            <w:hideMark/>
          </w:tcPr>
          <w:p w14:paraId="14CA264B" w14:textId="6711EC78" w:rsidR="004700CC" w:rsidRPr="00D74924" w:rsidRDefault="0020337F" w:rsidP="00DB355F">
            <w:pPr>
              <w:spacing w:after="0" w:line="240" w:lineRule="auto"/>
              <w:jc w:val="center"/>
              <w:rPr>
                <w:rFonts w:ascii="Calibri" w:eastAsia="Times New Roman" w:hAnsi="Calibri" w:cs="Times New Roman"/>
                <w:b/>
                <w:bCs/>
                <w:color w:val="FFFFFF"/>
                <w:sz w:val="18"/>
                <w:szCs w:val="18"/>
                <w:lang w:eastAsia="en-AU"/>
              </w:rPr>
            </w:pPr>
            <w:r w:rsidRPr="00D74924">
              <w:rPr>
                <w:rFonts w:ascii="Calibri" w:eastAsia="Times New Roman" w:hAnsi="Calibri" w:cs="Times New Roman"/>
                <w:b/>
                <w:bCs/>
                <w:color w:val="FFFFFF"/>
                <w:sz w:val="18"/>
                <w:szCs w:val="18"/>
                <w:lang w:eastAsia="en-AU"/>
              </w:rPr>
              <w:t>March 2017</w:t>
            </w:r>
          </w:p>
        </w:tc>
      </w:tr>
      <w:tr w:rsidR="004700CC" w:rsidRPr="00430C39" w14:paraId="25E69400" w14:textId="77777777" w:rsidTr="00C336BF">
        <w:trPr>
          <w:trHeight w:val="315"/>
          <w:jc w:val="center"/>
        </w:trPr>
        <w:tc>
          <w:tcPr>
            <w:tcW w:w="2127" w:type="dxa"/>
            <w:tcBorders>
              <w:top w:val="nil"/>
              <w:left w:val="nil"/>
              <w:bottom w:val="single" w:sz="8" w:space="0" w:color="auto"/>
              <w:right w:val="nil"/>
            </w:tcBorders>
            <w:shd w:val="clear" w:color="auto" w:fill="auto"/>
            <w:noWrap/>
            <w:vAlign w:val="bottom"/>
            <w:hideMark/>
          </w:tcPr>
          <w:p w14:paraId="6C828264"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65D134E1" w14:textId="5F4119C1"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 xml:space="preserve">Rufus River &amp; </w:t>
            </w:r>
            <w:r w:rsidR="00534885" w:rsidRPr="00D74924">
              <w:rPr>
                <w:rFonts w:ascii="Calibri" w:eastAsia="Times New Roman" w:hAnsi="Calibri" w:cs="Times New Roman"/>
                <w:b/>
                <w:bCs/>
                <w:color w:val="000000"/>
                <w:sz w:val="18"/>
                <w:szCs w:val="18"/>
                <w:lang w:eastAsia="en-AU"/>
              </w:rPr>
              <w:t>Below Lock 7</w:t>
            </w:r>
          </w:p>
        </w:tc>
      </w:tr>
      <w:tr w:rsidR="004700CC" w:rsidRPr="00430C39" w14:paraId="57A98268"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19C88BEF"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3DAD11B0"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Rufus River</w:t>
            </w:r>
          </w:p>
        </w:tc>
        <w:tc>
          <w:tcPr>
            <w:tcW w:w="1843" w:type="dxa"/>
            <w:gridSpan w:val="2"/>
            <w:tcBorders>
              <w:top w:val="single" w:sz="8" w:space="0" w:color="auto"/>
              <w:left w:val="nil"/>
              <w:bottom w:val="nil"/>
              <w:right w:val="nil"/>
            </w:tcBorders>
            <w:shd w:val="clear" w:color="auto" w:fill="auto"/>
            <w:noWrap/>
            <w:vAlign w:val="center"/>
            <w:hideMark/>
          </w:tcPr>
          <w:p w14:paraId="338C59D1" w14:textId="5F85F061"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7</w:t>
            </w:r>
          </w:p>
        </w:tc>
        <w:tc>
          <w:tcPr>
            <w:tcW w:w="980" w:type="dxa"/>
            <w:vMerge w:val="restart"/>
            <w:tcBorders>
              <w:top w:val="nil"/>
              <w:left w:val="nil"/>
              <w:bottom w:val="nil"/>
              <w:right w:val="nil"/>
            </w:tcBorders>
            <w:shd w:val="clear" w:color="auto" w:fill="auto"/>
            <w:noWrap/>
            <w:vAlign w:val="center"/>
            <w:hideMark/>
          </w:tcPr>
          <w:p w14:paraId="2A5E6857"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02D59B0A"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307F3EA5"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1CFCBD55"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26F81F6D" w14:textId="4033BA63"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17DA5F42"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2F852578" w14:textId="1B823EF6"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21FB32CE"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3CD8C3E1"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62DF6DAC"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030A9546"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1C930DA5"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T. pusilla</w:t>
            </w:r>
          </w:p>
        </w:tc>
        <w:tc>
          <w:tcPr>
            <w:tcW w:w="1134" w:type="dxa"/>
            <w:tcBorders>
              <w:top w:val="nil"/>
              <w:left w:val="nil"/>
              <w:bottom w:val="nil"/>
              <w:right w:val="nil"/>
            </w:tcBorders>
            <w:shd w:val="clear" w:color="auto" w:fill="auto"/>
            <w:noWrap/>
            <w:vAlign w:val="center"/>
            <w:hideMark/>
          </w:tcPr>
          <w:p w14:paraId="507F344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134" w:type="dxa"/>
            <w:tcBorders>
              <w:top w:val="nil"/>
              <w:left w:val="nil"/>
              <w:bottom w:val="nil"/>
              <w:right w:val="nil"/>
            </w:tcBorders>
            <w:shd w:val="clear" w:color="auto" w:fill="auto"/>
            <w:noWrap/>
            <w:vAlign w:val="center"/>
            <w:hideMark/>
          </w:tcPr>
          <w:p w14:paraId="3B05709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34</w:t>
            </w:r>
          </w:p>
        </w:tc>
        <w:tc>
          <w:tcPr>
            <w:tcW w:w="850" w:type="dxa"/>
            <w:tcBorders>
              <w:top w:val="nil"/>
              <w:left w:val="nil"/>
              <w:bottom w:val="nil"/>
              <w:right w:val="nil"/>
            </w:tcBorders>
            <w:shd w:val="clear" w:color="auto" w:fill="auto"/>
            <w:noWrap/>
            <w:vAlign w:val="center"/>
            <w:hideMark/>
          </w:tcPr>
          <w:p w14:paraId="5ABE3BA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16</w:t>
            </w:r>
          </w:p>
        </w:tc>
        <w:tc>
          <w:tcPr>
            <w:tcW w:w="993" w:type="dxa"/>
            <w:tcBorders>
              <w:top w:val="nil"/>
              <w:left w:val="nil"/>
              <w:bottom w:val="nil"/>
              <w:right w:val="nil"/>
            </w:tcBorders>
            <w:shd w:val="clear" w:color="auto" w:fill="auto"/>
            <w:noWrap/>
            <w:vAlign w:val="center"/>
            <w:hideMark/>
          </w:tcPr>
          <w:p w14:paraId="4F03893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275</w:t>
            </w:r>
          </w:p>
        </w:tc>
        <w:tc>
          <w:tcPr>
            <w:tcW w:w="980" w:type="dxa"/>
            <w:tcBorders>
              <w:top w:val="nil"/>
              <w:left w:val="nil"/>
              <w:bottom w:val="nil"/>
              <w:right w:val="nil"/>
            </w:tcBorders>
            <w:shd w:val="clear" w:color="auto" w:fill="auto"/>
            <w:noWrap/>
            <w:vAlign w:val="center"/>
            <w:hideMark/>
          </w:tcPr>
          <w:p w14:paraId="55B35C5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11</w:t>
            </w:r>
          </w:p>
        </w:tc>
        <w:tc>
          <w:tcPr>
            <w:tcW w:w="1560" w:type="dxa"/>
            <w:tcBorders>
              <w:top w:val="nil"/>
              <w:left w:val="nil"/>
              <w:bottom w:val="nil"/>
              <w:right w:val="nil"/>
            </w:tcBorders>
            <w:shd w:val="clear" w:color="auto" w:fill="auto"/>
            <w:noWrap/>
            <w:vAlign w:val="center"/>
            <w:hideMark/>
          </w:tcPr>
          <w:p w14:paraId="5CE973C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11</w:t>
            </w:r>
          </w:p>
        </w:tc>
      </w:tr>
      <w:tr w:rsidR="004700CC" w:rsidRPr="00430C39" w14:paraId="2E5929B7"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480D4FF5"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cochlearis</w:t>
            </w:r>
          </w:p>
        </w:tc>
        <w:tc>
          <w:tcPr>
            <w:tcW w:w="1134" w:type="dxa"/>
            <w:tcBorders>
              <w:top w:val="nil"/>
              <w:left w:val="nil"/>
              <w:bottom w:val="nil"/>
              <w:right w:val="nil"/>
            </w:tcBorders>
            <w:shd w:val="clear" w:color="auto" w:fill="auto"/>
            <w:noWrap/>
            <w:vAlign w:val="center"/>
            <w:hideMark/>
          </w:tcPr>
          <w:p w14:paraId="41C1465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w:t>
            </w:r>
          </w:p>
        </w:tc>
        <w:tc>
          <w:tcPr>
            <w:tcW w:w="1134" w:type="dxa"/>
            <w:tcBorders>
              <w:top w:val="nil"/>
              <w:left w:val="nil"/>
              <w:bottom w:val="nil"/>
              <w:right w:val="nil"/>
            </w:tcBorders>
            <w:shd w:val="clear" w:color="auto" w:fill="auto"/>
            <w:noWrap/>
            <w:vAlign w:val="center"/>
            <w:hideMark/>
          </w:tcPr>
          <w:p w14:paraId="2EB379E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w:t>
            </w:r>
          </w:p>
        </w:tc>
        <w:tc>
          <w:tcPr>
            <w:tcW w:w="850" w:type="dxa"/>
            <w:tcBorders>
              <w:top w:val="nil"/>
              <w:left w:val="nil"/>
              <w:bottom w:val="nil"/>
              <w:right w:val="nil"/>
            </w:tcBorders>
            <w:shd w:val="clear" w:color="auto" w:fill="auto"/>
            <w:noWrap/>
            <w:vAlign w:val="center"/>
            <w:hideMark/>
          </w:tcPr>
          <w:p w14:paraId="3657682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13</w:t>
            </w:r>
          </w:p>
        </w:tc>
        <w:tc>
          <w:tcPr>
            <w:tcW w:w="993" w:type="dxa"/>
            <w:tcBorders>
              <w:top w:val="nil"/>
              <w:left w:val="nil"/>
              <w:bottom w:val="nil"/>
              <w:right w:val="nil"/>
            </w:tcBorders>
            <w:shd w:val="clear" w:color="auto" w:fill="auto"/>
            <w:noWrap/>
            <w:vAlign w:val="center"/>
            <w:hideMark/>
          </w:tcPr>
          <w:p w14:paraId="5243A1F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163</w:t>
            </w:r>
          </w:p>
        </w:tc>
        <w:tc>
          <w:tcPr>
            <w:tcW w:w="980" w:type="dxa"/>
            <w:tcBorders>
              <w:top w:val="nil"/>
              <w:left w:val="nil"/>
              <w:bottom w:val="nil"/>
              <w:right w:val="nil"/>
            </w:tcBorders>
            <w:shd w:val="clear" w:color="auto" w:fill="auto"/>
            <w:noWrap/>
            <w:vAlign w:val="center"/>
            <w:hideMark/>
          </w:tcPr>
          <w:p w14:paraId="07A88B7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10.2</w:t>
            </w:r>
          </w:p>
        </w:tc>
        <w:tc>
          <w:tcPr>
            <w:tcW w:w="1560" w:type="dxa"/>
            <w:tcBorders>
              <w:top w:val="nil"/>
              <w:left w:val="nil"/>
              <w:bottom w:val="nil"/>
              <w:right w:val="nil"/>
            </w:tcBorders>
            <w:shd w:val="clear" w:color="auto" w:fill="auto"/>
            <w:noWrap/>
            <w:vAlign w:val="center"/>
            <w:hideMark/>
          </w:tcPr>
          <w:p w14:paraId="67FB4A2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21.2</w:t>
            </w:r>
          </w:p>
        </w:tc>
      </w:tr>
      <w:tr w:rsidR="004700CC" w:rsidRPr="00430C39" w14:paraId="285FE99E"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2DA22002"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F. pejleri</w:t>
            </w:r>
          </w:p>
        </w:tc>
        <w:tc>
          <w:tcPr>
            <w:tcW w:w="1134" w:type="dxa"/>
            <w:tcBorders>
              <w:top w:val="nil"/>
              <w:left w:val="nil"/>
              <w:bottom w:val="nil"/>
              <w:right w:val="nil"/>
            </w:tcBorders>
            <w:shd w:val="clear" w:color="auto" w:fill="auto"/>
            <w:noWrap/>
            <w:vAlign w:val="center"/>
            <w:hideMark/>
          </w:tcPr>
          <w:p w14:paraId="3FB2ADF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134" w:type="dxa"/>
            <w:tcBorders>
              <w:top w:val="nil"/>
              <w:left w:val="nil"/>
              <w:bottom w:val="nil"/>
              <w:right w:val="nil"/>
            </w:tcBorders>
            <w:shd w:val="clear" w:color="auto" w:fill="auto"/>
            <w:noWrap/>
            <w:vAlign w:val="center"/>
            <w:hideMark/>
          </w:tcPr>
          <w:p w14:paraId="44C9A4C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43</w:t>
            </w:r>
          </w:p>
        </w:tc>
        <w:tc>
          <w:tcPr>
            <w:tcW w:w="850" w:type="dxa"/>
            <w:tcBorders>
              <w:top w:val="nil"/>
              <w:left w:val="nil"/>
              <w:bottom w:val="nil"/>
              <w:right w:val="nil"/>
            </w:tcBorders>
            <w:shd w:val="clear" w:color="auto" w:fill="auto"/>
            <w:noWrap/>
            <w:vAlign w:val="center"/>
            <w:hideMark/>
          </w:tcPr>
          <w:p w14:paraId="06C2D59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15</w:t>
            </w:r>
          </w:p>
        </w:tc>
        <w:tc>
          <w:tcPr>
            <w:tcW w:w="993" w:type="dxa"/>
            <w:tcBorders>
              <w:top w:val="nil"/>
              <w:left w:val="nil"/>
              <w:bottom w:val="nil"/>
              <w:right w:val="nil"/>
            </w:tcBorders>
            <w:shd w:val="clear" w:color="auto" w:fill="auto"/>
            <w:noWrap/>
            <w:vAlign w:val="center"/>
            <w:hideMark/>
          </w:tcPr>
          <w:p w14:paraId="7B88A1E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233</w:t>
            </w:r>
          </w:p>
        </w:tc>
        <w:tc>
          <w:tcPr>
            <w:tcW w:w="980" w:type="dxa"/>
            <w:tcBorders>
              <w:top w:val="nil"/>
              <w:left w:val="nil"/>
              <w:bottom w:val="nil"/>
              <w:right w:val="nil"/>
            </w:tcBorders>
            <w:shd w:val="clear" w:color="auto" w:fill="auto"/>
            <w:noWrap/>
            <w:vAlign w:val="center"/>
            <w:hideMark/>
          </w:tcPr>
          <w:p w14:paraId="43B8D10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w:t>
            </w:r>
          </w:p>
        </w:tc>
        <w:tc>
          <w:tcPr>
            <w:tcW w:w="1560" w:type="dxa"/>
            <w:tcBorders>
              <w:top w:val="nil"/>
              <w:left w:val="nil"/>
              <w:bottom w:val="nil"/>
              <w:right w:val="nil"/>
            </w:tcBorders>
            <w:shd w:val="clear" w:color="auto" w:fill="auto"/>
            <w:noWrap/>
            <w:vAlign w:val="center"/>
            <w:hideMark/>
          </w:tcPr>
          <w:p w14:paraId="24388C0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30.2</w:t>
            </w:r>
          </w:p>
        </w:tc>
      </w:tr>
      <w:tr w:rsidR="004700CC" w:rsidRPr="00430C39" w14:paraId="0A0B1539"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0292116B"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C. unicornis</w:t>
            </w:r>
          </w:p>
        </w:tc>
        <w:tc>
          <w:tcPr>
            <w:tcW w:w="1134" w:type="dxa"/>
            <w:tcBorders>
              <w:top w:val="nil"/>
              <w:left w:val="nil"/>
              <w:bottom w:val="nil"/>
              <w:right w:val="nil"/>
            </w:tcBorders>
            <w:shd w:val="clear" w:color="auto" w:fill="auto"/>
            <w:noWrap/>
            <w:vAlign w:val="center"/>
            <w:hideMark/>
          </w:tcPr>
          <w:p w14:paraId="38B2E02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w:t>
            </w:r>
          </w:p>
        </w:tc>
        <w:tc>
          <w:tcPr>
            <w:tcW w:w="1134" w:type="dxa"/>
            <w:tcBorders>
              <w:top w:val="nil"/>
              <w:left w:val="nil"/>
              <w:bottom w:val="nil"/>
              <w:right w:val="nil"/>
            </w:tcBorders>
            <w:shd w:val="clear" w:color="auto" w:fill="auto"/>
            <w:noWrap/>
            <w:vAlign w:val="center"/>
            <w:hideMark/>
          </w:tcPr>
          <w:p w14:paraId="414D3CE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57</w:t>
            </w:r>
          </w:p>
        </w:tc>
        <w:tc>
          <w:tcPr>
            <w:tcW w:w="850" w:type="dxa"/>
            <w:tcBorders>
              <w:top w:val="nil"/>
              <w:left w:val="nil"/>
              <w:bottom w:val="nil"/>
              <w:right w:val="nil"/>
            </w:tcBorders>
            <w:shd w:val="clear" w:color="auto" w:fill="auto"/>
            <w:noWrap/>
            <w:vAlign w:val="center"/>
            <w:hideMark/>
          </w:tcPr>
          <w:p w14:paraId="4B26AF3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w:t>
            </w:r>
          </w:p>
        </w:tc>
        <w:tc>
          <w:tcPr>
            <w:tcW w:w="993" w:type="dxa"/>
            <w:tcBorders>
              <w:top w:val="nil"/>
              <w:left w:val="nil"/>
              <w:bottom w:val="nil"/>
              <w:right w:val="nil"/>
            </w:tcBorders>
            <w:shd w:val="clear" w:color="auto" w:fill="auto"/>
            <w:noWrap/>
            <w:vAlign w:val="center"/>
            <w:hideMark/>
          </w:tcPr>
          <w:p w14:paraId="261C41B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17</w:t>
            </w:r>
          </w:p>
        </w:tc>
        <w:tc>
          <w:tcPr>
            <w:tcW w:w="980" w:type="dxa"/>
            <w:tcBorders>
              <w:top w:val="nil"/>
              <w:left w:val="nil"/>
              <w:bottom w:val="nil"/>
              <w:right w:val="nil"/>
            </w:tcBorders>
            <w:shd w:val="clear" w:color="auto" w:fill="auto"/>
            <w:noWrap/>
            <w:vAlign w:val="center"/>
            <w:hideMark/>
          </w:tcPr>
          <w:p w14:paraId="2511216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5.8</w:t>
            </w:r>
          </w:p>
        </w:tc>
        <w:tc>
          <w:tcPr>
            <w:tcW w:w="1560" w:type="dxa"/>
            <w:tcBorders>
              <w:top w:val="nil"/>
              <w:left w:val="nil"/>
              <w:bottom w:val="nil"/>
              <w:right w:val="nil"/>
            </w:tcBorders>
            <w:shd w:val="clear" w:color="auto" w:fill="auto"/>
            <w:noWrap/>
            <w:vAlign w:val="center"/>
            <w:hideMark/>
          </w:tcPr>
          <w:p w14:paraId="1D3B612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36</w:t>
            </w:r>
          </w:p>
        </w:tc>
      </w:tr>
      <w:tr w:rsidR="004700CC" w:rsidRPr="00430C39" w14:paraId="57589193" w14:textId="77777777" w:rsidTr="00C336BF">
        <w:trPr>
          <w:trHeight w:val="315"/>
          <w:jc w:val="center"/>
        </w:trPr>
        <w:tc>
          <w:tcPr>
            <w:tcW w:w="2127" w:type="dxa"/>
            <w:tcBorders>
              <w:top w:val="nil"/>
              <w:left w:val="nil"/>
              <w:bottom w:val="nil"/>
              <w:right w:val="nil"/>
            </w:tcBorders>
            <w:shd w:val="clear" w:color="auto" w:fill="auto"/>
            <w:noWrap/>
            <w:vAlign w:val="center"/>
            <w:hideMark/>
          </w:tcPr>
          <w:p w14:paraId="6639EF71"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H. intermedia</w:t>
            </w:r>
          </w:p>
        </w:tc>
        <w:tc>
          <w:tcPr>
            <w:tcW w:w="1134" w:type="dxa"/>
            <w:tcBorders>
              <w:top w:val="nil"/>
              <w:left w:val="nil"/>
              <w:bottom w:val="nil"/>
              <w:right w:val="nil"/>
            </w:tcBorders>
            <w:shd w:val="clear" w:color="auto" w:fill="auto"/>
            <w:noWrap/>
            <w:vAlign w:val="center"/>
            <w:hideMark/>
          </w:tcPr>
          <w:p w14:paraId="57A3A3A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w:t>
            </w:r>
          </w:p>
        </w:tc>
        <w:tc>
          <w:tcPr>
            <w:tcW w:w="1134" w:type="dxa"/>
            <w:tcBorders>
              <w:top w:val="nil"/>
              <w:left w:val="nil"/>
              <w:bottom w:val="nil"/>
              <w:right w:val="nil"/>
            </w:tcBorders>
            <w:shd w:val="clear" w:color="auto" w:fill="auto"/>
            <w:noWrap/>
            <w:vAlign w:val="center"/>
            <w:hideMark/>
          </w:tcPr>
          <w:p w14:paraId="3BCB3E0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w:t>
            </w:r>
          </w:p>
        </w:tc>
        <w:tc>
          <w:tcPr>
            <w:tcW w:w="850" w:type="dxa"/>
            <w:tcBorders>
              <w:top w:val="nil"/>
              <w:left w:val="nil"/>
              <w:bottom w:val="nil"/>
              <w:right w:val="nil"/>
            </w:tcBorders>
            <w:shd w:val="clear" w:color="auto" w:fill="auto"/>
            <w:noWrap/>
            <w:vAlign w:val="center"/>
            <w:hideMark/>
          </w:tcPr>
          <w:p w14:paraId="7F184B8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993" w:type="dxa"/>
            <w:tcBorders>
              <w:top w:val="nil"/>
              <w:left w:val="nil"/>
              <w:bottom w:val="nil"/>
              <w:right w:val="nil"/>
            </w:tcBorders>
            <w:shd w:val="clear" w:color="auto" w:fill="auto"/>
            <w:noWrap/>
            <w:vAlign w:val="center"/>
            <w:hideMark/>
          </w:tcPr>
          <w:p w14:paraId="6215FC2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72</w:t>
            </w:r>
          </w:p>
        </w:tc>
        <w:tc>
          <w:tcPr>
            <w:tcW w:w="980" w:type="dxa"/>
            <w:tcBorders>
              <w:top w:val="nil"/>
              <w:left w:val="nil"/>
              <w:bottom w:val="nil"/>
              <w:right w:val="nil"/>
            </w:tcBorders>
            <w:shd w:val="clear" w:color="auto" w:fill="auto"/>
            <w:noWrap/>
            <w:vAlign w:val="center"/>
            <w:hideMark/>
          </w:tcPr>
          <w:p w14:paraId="0076CE3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5.6</w:t>
            </w:r>
          </w:p>
        </w:tc>
        <w:tc>
          <w:tcPr>
            <w:tcW w:w="1560" w:type="dxa"/>
            <w:tcBorders>
              <w:top w:val="nil"/>
              <w:left w:val="nil"/>
              <w:bottom w:val="nil"/>
              <w:right w:val="nil"/>
            </w:tcBorders>
            <w:shd w:val="clear" w:color="auto" w:fill="auto"/>
            <w:noWrap/>
            <w:vAlign w:val="center"/>
            <w:hideMark/>
          </w:tcPr>
          <w:p w14:paraId="68D1E55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41.6</w:t>
            </w:r>
          </w:p>
        </w:tc>
      </w:tr>
      <w:tr w:rsidR="004700CC" w:rsidRPr="00430C39" w14:paraId="78BD2DB7" w14:textId="77777777" w:rsidTr="00C336BF">
        <w:trPr>
          <w:trHeight w:val="315"/>
          <w:jc w:val="center"/>
        </w:trPr>
        <w:tc>
          <w:tcPr>
            <w:tcW w:w="2127" w:type="dxa"/>
            <w:tcBorders>
              <w:top w:val="single" w:sz="8" w:space="0" w:color="auto"/>
              <w:left w:val="nil"/>
              <w:bottom w:val="single" w:sz="8" w:space="0" w:color="auto"/>
              <w:right w:val="nil"/>
            </w:tcBorders>
            <w:shd w:val="clear" w:color="auto" w:fill="auto"/>
            <w:noWrap/>
            <w:vAlign w:val="bottom"/>
            <w:hideMark/>
          </w:tcPr>
          <w:p w14:paraId="7BD59E93"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4D315600" w14:textId="3063AF54"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 xml:space="preserve">Rufus River &amp; </w:t>
            </w:r>
            <w:r w:rsidR="00534885" w:rsidRPr="00D74924">
              <w:rPr>
                <w:rFonts w:ascii="Calibri" w:eastAsia="Times New Roman" w:hAnsi="Calibri" w:cs="Times New Roman"/>
                <w:b/>
                <w:bCs/>
                <w:color w:val="000000"/>
                <w:sz w:val="18"/>
                <w:szCs w:val="18"/>
                <w:lang w:eastAsia="en-AU"/>
              </w:rPr>
              <w:t>Below Lock 8</w:t>
            </w:r>
          </w:p>
        </w:tc>
      </w:tr>
      <w:tr w:rsidR="004700CC" w:rsidRPr="00430C39" w14:paraId="4300B44B"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0C8FBF05"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019FC7E9"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Rufus River</w:t>
            </w:r>
          </w:p>
        </w:tc>
        <w:tc>
          <w:tcPr>
            <w:tcW w:w="1843" w:type="dxa"/>
            <w:gridSpan w:val="2"/>
            <w:tcBorders>
              <w:top w:val="single" w:sz="8" w:space="0" w:color="auto"/>
              <w:left w:val="nil"/>
              <w:bottom w:val="nil"/>
              <w:right w:val="nil"/>
            </w:tcBorders>
            <w:shd w:val="clear" w:color="auto" w:fill="auto"/>
            <w:noWrap/>
            <w:vAlign w:val="center"/>
            <w:hideMark/>
          </w:tcPr>
          <w:p w14:paraId="69C4E5BF" w14:textId="7B49E72E"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8</w:t>
            </w:r>
          </w:p>
        </w:tc>
        <w:tc>
          <w:tcPr>
            <w:tcW w:w="980" w:type="dxa"/>
            <w:vMerge w:val="restart"/>
            <w:tcBorders>
              <w:top w:val="nil"/>
              <w:left w:val="nil"/>
              <w:bottom w:val="nil"/>
              <w:right w:val="nil"/>
            </w:tcBorders>
            <w:shd w:val="clear" w:color="auto" w:fill="auto"/>
            <w:noWrap/>
            <w:vAlign w:val="center"/>
            <w:hideMark/>
          </w:tcPr>
          <w:p w14:paraId="41AEC1C1"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684BE799"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2B4562D0"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0D1187AD"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748EB6EF" w14:textId="6EB6126B"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220CECC8"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64E4752B" w14:textId="59ED95C5"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2B6FDB86"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7D45628B"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69E2578B"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5EC5A6C5"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1FEC8DF2"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T. pusilla</w:t>
            </w:r>
          </w:p>
        </w:tc>
        <w:tc>
          <w:tcPr>
            <w:tcW w:w="1134" w:type="dxa"/>
            <w:tcBorders>
              <w:top w:val="nil"/>
              <w:left w:val="nil"/>
              <w:bottom w:val="nil"/>
              <w:right w:val="nil"/>
            </w:tcBorders>
            <w:shd w:val="clear" w:color="auto" w:fill="auto"/>
            <w:noWrap/>
            <w:vAlign w:val="center"/>
            <w:hideMark/>
          </w:tcPr>
          <w:p w14:paraId="510E423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134" w:type="dxa"/>
            <w:tcBorders>
              <w:top w:val="nil"/>
              <w:left w:val="nil"/>
              <w:bottom w:val="nil"/>
              <w:right w:val="nil"/>
            </w:tcBorders>
            <w:shd w:val="clear" w:color="auto" w:fill="auto"/>
            <w:noWrap/>
            <w:vAlign w:val="center"/>
            <w:hideMark/>
          </w:tcPr>
          <w:p w14:paraId="2B0F5F3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34</w:t>
            </w:r>
          </w:p>
        </w:tc>
        <w:tc>
          <w:tcPr>
            <w:tcW w:w="850" w:type="dxa"/>
            <w:tcBorders>
              <w:top w:val="nil"/>
              <w:left w:val="nil"/>
              <w:bottom w:val="nil"/>
              <w:right w:val="nil"/>
            </w:tcBorders>
            <w:shd w:val="clear" w:color="auto" w:fill="auto"/>
            <w:noWrap/>
            <w:vAlign w:val="center"/>
            <w:hideMark/>
          </w:tcPr>
          <w:p w14:paraId="07C4D15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27</w:t>
            </w:r>
          </w:p>
        </w:tc>
        <w:tc>
          <w:tcPr>
            <w:tcW w:w="993" w:type="dxa"/>
            <w:tcBorders>
              <w:top w:val="nil"/>
              <w:left w:val="nil"/>
              <w:bottom w:val="nil"/>
              <w:right w:val="nil"/>
            </w:tcBorders>
            <w:shd w:val="clear" w:color="auto" w:fill="auto"/>
            <w:noWrap/>
            <w:vAlign w:val="center"/>
            <w:hideMark/>
          </w:tcPr>
          <w:p w14:paraId="24A0DDD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734</w:t>
            </w:r>
          </w:p>
        </w:tc>
        <w:tc>
          <w:tcPr>
            <w:tcW w:w="980" w:type="dxa"/>
            <w:tcBorders>
              <w:top w:val="nil"/>
              <w:left w:val="nil"/>
              <w:bottom w:val="nil"/>
              <w:right w:val="nil"/>
            </w:tcBorders>
            <w:shd w:val="clear" w:color="auto" w:fill="auto"/>
            <w:noWrap/>
            <w:vAlign w:val="center"/>
            <w:hideMark/>
          </w:tcPr>
          <w:p w14:paraId="4A6A462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14.9</w:t>
            </w:r>
          </w:p>
        </w:tc>
        <w:tc>
          <w:tcPr>
            <w:tcW w:w="1560" w:type="dxa"/>
            <w:tcBorders>
              <w:top w:val="nil"/>
              <w:left w:val="nil"/>
              <w:bottom w:val="nil"/>
              <w:right w:val="nil"/>
            </w:tcBorders>
            <w:shd w:val="clear" w:color="auto" w:fill="auto"/>
            <w:noWrap/>
            <w:vAlign w:val="center"/>
            <w:hideMark/>
          </w:tcPr>
          <w:p w14:paraId="6A12655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14.9</w:t>
            </w:r>
          </w:p>
        </w:tc>
      </w:tr>
      <w:tr w:rsidR="004700CC" w:rsidRPr="00430C39" w14:paraId="20C0F969"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F9BC54E"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cochlearis</w:t>
            </w:r>
          </w:p>
        </w:tc>
        <w:tc>
          <w:tcPr>
            <w:tcW w:w="1134" w:type="dxa"/>
            <w:tcBorders>
              <w:top w:val="nil"/>
              <w:left w:val="nil"/>
              <w:bottom w:val="nil"/>
              <w:right w:val="nil"/>
            </w:tcBorders>
            <w:shd w:val="clear" w:color="auto" w:fill="auto"/>
            <w:noWrap/>
            <w:vAlign w:val="center"/>
            <w:hideMark/>
          </w:tcPr>
          <w:p w14:paraId="75ED373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w:t>
            </w:r>
          </w:p>
        </w:tc>
        <w:tc>
          <w:tcPr>
            <w:tcW w:w="1134" w:type="dxa"/>
            <w:tcBorders>
              <w:top w:val="nil"/>
              <w:left w:val="nil"/>
              <w:bottom w:val="nil"/>
              <w:right w:val="nil"/>
            </w:tcBorders>
            <w:shd w:val="clear" w:color="auto" w:fill="auto"/>
            <w:noWrap/>
            <w:vAlign w:val="center"/>
            <w:hideMark/>
          </w:tcPr>
          <w:p w14:paraId="286B6EA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w:t>
            </w:r>
          </w:p>
        </w:tc>
        <w:tc>
          <w:tcPr>
            <w:tcW w:w="850" w:type="dxa"/>
            <w:tcBorders>
              <w:top w:val="nil"/>
              <w:left w:val="nil"/>
              <w:bottom w:val="nil"/>
              <w:right w:val="nil"/>
            </w:tcBorders>
            <w:shd w:val="clear" w:color="auto" w:fill="auto"/>
            <w:noWrap/>
            <w:vAlign w:val="center"/>
            <w:hideMark/>
          </w:tcPr>
          <w:p w14:paraId="3C80CF5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17</w:t>
            </w:r>
          </w:p>
        </w:tc>
        <w:tc>
          <w:tcPr>
            <w:tcW w:w="993" w:type="dxa"/>
            <w:tcBorders>
              <w:top w:val="nil"/>
              <w:left w:val="nil"/>
              <w:bottom w:val="nil"/>
              <w:right w:val="nil"/>
            </w:tcBorders>
            <w:shd w:val="clear" w:color="auto" w:fill="auto"/>
            <w:noWrap/>
            <w:vAlign w:val="center"/>
            <w:hideMark/>
          </w:tcPr>
          <w:p w14:paraId="349E175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289</w:t>
            </w:r>
          </w:p>
        </w:tc>
        <w:tc>
          <w:tcPr>
            <w:tcW w:w="980" w:type="dxa"/>
            <w:tcBorders>
              <w:top w:val="nil"/>
              <w:left w:val="nil"/>
              <w:bottom w:val="nil"/>
              <w:right w:val="nil"/>
            </w:tcBorders>
            <w:shd w:val="clear" w:color="auto" w:fill="auto"/>
            <w:noWrap/>
            <w:vAlign w:val="center"/>
            <w:hideMark/>
          </w:tcPr>
          <w:p w14:paraId="2FF13D7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w:t>
            </w:r>
          </w:p>
        </w:tc>
        <w:tc>
          <w:tcPr>
            <w:tcW w:w="1560" w:type="dxa"/>
            <w:tcBorders>
              <w:top w:val="nil"/>
              <w:left w:val="nil"/>
              <w:bottom w:val="nil"/>
              <w:right w:val="nil"/>
            </w:tcBorders>
            <w:shd w:val="clear" w:color="auto" w:fill="auto"/>
            <w:noWrap/>
            <w:vAlign w:val="center"/>
            <w:hideMark/>
          </w:tcPr>
          <w:p w14:paraId="54CEE8A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25</w:t>
            </w:r>
          </w:p>
        </w:tc>
      </w:tr>
      <w:tr w:rsidR="004700CC" w:rsidRPr="00430C39" w14:paraId="5346E2BB"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262CEC57"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F. pejleri</w:t>
            </w:r>
          </w:p>
        </w:tc>
        <w:tc>
          <w:tcPr>
            <w:tcW w:w="1134" w:type="dxa"/>
            <w:tcBorders>
              <w:top w:val="nil"/>
              <w:left w:val="nil"/>
              <w:bottom w:val="nil"/>
              <w:right w:val="nil"/>
            </w:tcBorders>
            <w:shd w:val="clear" w:color="auto" w:fill="auto"/>
            <w:noWrap/>
            <w:vAlign w:val="center"/>
            <w:hideMark/>
          </w:tcPr>
          <w:p w14:paraId="24738C1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134" w:type="dxa"/>
            <w:tcBorders>
              <w:top w:val="nil"/>
              <w:left w:val="nil"/>
              <w:bottom w:val="nil"/>
              <w:right w:val="nil"/>
            </w:tcBorders>
            <w:shd w:val="clear" w:color="auto" w:fill="auto"/>
            <w:noWrap/>
            <w:vAlign w:val="center"/>
            <w:hideMark/>
          </w:tcPr>
          <w:p w14:paraId="7FD30B7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43</w:t>
            </w:r>
          </w:p>
        </w:tc>
        <w:tc>
          <w:tcPr>
            <w:tcW w:w="850" w:type="dxa"/>
            <w:tcBorders>
              <w:top w:val="nil"/>
              <w:left w:val="nil"/>
              <w:bottom w:val="nil"/>
              <w:right w:val="nil"/>
            </w:tcBorders>
            <w:shd w:val="clear" w:color="auto" w:fill="auto"/>
            <w:noWrap/>
            <w:vAlign w:val="center"/>
            <w:hideMark/>
          </w:tcPr>
          <w:p w14:paraId="5E6B2F9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19</w:t>
            </w:r>
          </w:p>
        </w:tc>
        <w:tc>
          <w:tcPr>
            <w:tcW w:w="993" w:type="dxa"/>
            <w:tcBorders>
              <w:top w:val="nil"/>
              <w:left w:val="nil"/>
              <w:bottom w:val="nil"/>
              <w:right w:val="nil"/>
            </w:tcBorders>
            <w:shd w:val="clear" w:color="auto" w:fill="auto"/>
            <w:noWrap/>
            <w:vAlign w:val="center"/>
            <w:hideMark/>
          </w:tcPr>
          <w:p w14:paraId="510D949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383</w:t>
            </w:r>
          </w:p>
        </w:tc>
        <w:tc>
          <w:tcPr>
            <w:tcW w:w="980" w:type="dxa"/>
            <w:tcBorders>
              <w:top w:val="nil"/>
              <w:left w:val="nil"/>
              <w:bottom w:val="nil"/>
              <w:right w:val="nil"/>
            </w:tcBorders>
            <w:shd w:val="clear" w:color="auto" w:fill="auto"/>
            <w:noWrap/>
            <w:vAlign w:val="center"/>
            <w:hideMark/>
          </w:tcPr>
          <w:p w14:paraId="110A2B7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w:t>
            </w:r>
          </w:p>
        </w:tc>
        <w:tc>
          <w:tcPr>
            <w:tcW w:w="1560" w:type="dxa"/>
            <w:tcBorders>
              <w:top w:val="nil"/>
              <w:left w:val="nil"/>
              <w:bottom w:val="nil"/>
              <w:right w:val="nil"/>
            </w:tcBorders>
            <w:shd w:val="clear" w:color="auto" w:fill="auto"/>
            <w:noWrap/>
            <w:vAlign w:val="center"/>
            <w:hideMark/>
          </w:tcPr>
          <w:p w14:paraId="4E31459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33.9</w:t>
            </w:r>
          </w:p>
        </w:tc>
      </w:tr>
      <w:tr w:rsidR="004700CC" w:rsidRPr="00430C39" w14:paraId="307D9D44" w14:textId="77777777" w:rsidTr="00C336BF">
        <w:trPr>
          <w:trHeight w:val="315"/>
          <w:jc w:val="center"/>
        </w:trPr>
        <w:tc>
          <w:tcPr>
            <w:tcW w:w="2127" w:type="dxa"/>
            <w:tcBorders>
              <w:top w:val="nil"/>
              <w:left w:val="nil"/>
              <w:bottom w:val="nil"/>
              <w:right w:val="nil"/>
            </w:tcBorders>
            <w:shd w:val="clear" w:color="auto" w:fill="auto"/>
            <w:noWrap/>
            <w:vAlign w:val="center"/>
            <w:hideMark/>
          </w:tcPr>
          <w:p w14:paraId="617500F7"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Proalides</w:t>
            </w:r>
            <w:proofErr w:type="spellEnd"/>
            <w:r w:rsidRPr="00D74924">
              <w:rPr>
                <w:rFonts w:ascii="Calibri" w:eastAsia="Times New Roman" w:hAnsi="Calibri" w:cs="Times New Roman"/>
                <w:i/>
                <w:color w:val="000000"/>
                <w:sz w:val="18"/>
                <w:szCs w:val="18"/>
                <w:lang w:eastAsia="en-AU"/>
              </w:rPr>
              <w:t xml:space="preserve"> </w:t>
            </w:r>
            <w:proofErr w:type="spellStart"/>
            <w:r w:rsidRPr="00D74924">
              <w:rPr>
                <w:rFonts w:ascii="Calibri" w:eastAsia="Times New Roman" w:hAnsi="Calibri" w:cs="Times New Roman"/>
                <w:i/>
                <w:color w:val="000000"/>
                <w:sz w:val="18"/>
                <w:szCs w:val="18"/>
                <w:lang w:eastAsia="en-AU"/>
              </w:rPr>
              <w:t>sp</w:t>
            </w:r>
            <w:proofErr w:type="spellEnd"/>
          </w:p>
        </w:tc>
        <w:tc>
          <w:tcPr>
            <w:tcW w:w="1134" w:type="dxa"/>
            <w:tcBorders>
              <w:top w:val="nil"/>
              <w:left w:val="nil"/>
              <w:bottom w:val="nil"/>
              <w:right w:val="nil"/>
            </w:tcBorders>
            <w:shd w:val="clear" w:color="auto" w:fill="auto"/>
            <w:noWrap/>
            <w:vAlign w:val="center"/>
            <w:hideMark/>
          </w:tcPr>
          <w:p w14:paraId="60B2E62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4A358CD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0368DFF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11</w:t>
            </w:r>
          </w:p>
        </w:tc>
        <w:tc>
          <w:tcPr>
            <w:tcW w:w="993" w:type="dxa"/>
            <w:tcBorders>
              <w:top w:val="nil"/>
              <w:left w:val="nil"/>
              <w:bottom w:val="nil"/>
              <w:right w:val="nil"/>
            </w:tcBorders>
            <w:shd w:val="clear" w:color="auto" w:fill="auto"/>
            <w:noWrap/>
            <w:vAlign w:val="center"/>
            <w:hideMark/>
          </w:tcPr>
          <w:p w14:paraId="6963A6C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125</w:t>
            </w:r>
          </w:p>
        </w:tc>
        <w:tc>
          <w:tcPr>
            <w:tcW w:w="980" w:type="dxa"/>
            <w:tcBorders>
              <w:top w:val="nil"/>
              <w:left w:val="nil"/>
              <w:bottom w:val="nil"/>
              <w:right w:val="nil"/>
            </w:tcBorders>
            <w:shd w:val="clear" w:color="auto" w:fill="auto"/>
            <w:noWrap/>
            <w:vAlign w:val="center"/>
            <w:hideMark/>
          </w:tcPr>
          <w:p w14:paraId="2F01B05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7.7</w:t>
            </w:r>
          </w:p>
        </w:tc>
        <w:tc>
          <w:tcPr>
            <w:tcW w:w="1560" w:type="dxa"/>
            <w:tcBorders>
              <w:top w:val="nil"/>
              <w:left w:val="nil"/>
              <w:bottom w:val="nil"/>
              <w:right w:val="nil"/>
            </w:tcBorders>
            <w:shd w:val="clear" w:color="auto" w:fill="auto"/>
            <w:noWrap/>
            <w:vAlign w:val="center"/>
            <w:hideMark/>
          </w:tcPr>
          <w:p w14:paraId="6ED65B6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41.6</w:t>
            </w:r>
          </w:p>
        </w:tc>
      </w:tr>
      <w:tr w:rsidR="004700CC" w:rsidRPr="00430C39" w14:paraId="69860FA3" w14:textId="77777777" w:rsidTr="00C336BF">
        <w:trPr>
          <w:trHeight w:val="315"/>
          <w:jc w:val="center"/>
        </w:trPr>
        <w:tc>
          <w:tcPr>
            <w:tcW w:w="2127" w:type="dxa"/>
            <w:tcBorders>
              <w:top w:val="single" w:sz="8" w:space="0" w:color="auto"/>
              <w:left w:val="nil"/>
              <w:bottom w:val="single" w:sz="8" w:space="0" w:color="auto"/>
              <w:right w:val="nil"/>
            </w:tcBorders>
            <w:shd w:val="clear" w:color="auto" w:fill="auto"/>
            <w:noWrap/>
            <w:vAlign w:val="bottom"/>
            <w:hideMark/>
          </w:tcPr>
          <w:p w14:paraId="5E07168A"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50F887FF" w14:textId="5D36BC5B"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 xml:space="preserve">Rufus River &amp; </w:t>
            </w:r>
            <w:r w:rsidR="00534885" w:rsidRPr="00D74924">
              <w:rPr>
                <w:rFonts w:ascii="Calibri" w:eastAsia="Times New Roman" w:hAnsi="Calibri" w:cs="Times New Roman"/>
                <w:b/>
                <w:bCs/>
                <w:color w:val="000000"/>
                <w:sz w:val="18"/>
                <w:szCs w:val="18"/>
                <w:lang w:eastAsia="en-AU"/>
              </w:rPr>
              <w:t>Above Frenchman’s Creek</w:t>
            </w:r>
          </w:p>
        </w:tc>
      </w:tr>
      <w:tr w:rsidR="004700CC" w:rsidRPr="00430C39" w14:paraId="77D51E9F"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712BD6D"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04F9D6F1"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Rufus River</w:t>
            </w:r>
          </w:p>
        </w:tc>
        <w:tc>
          <w:tcPr>
            <w:tcW w:w="1843" w:type="dxa"/>
            <w:gridSpan w:val="2"/>
            <w:tcBorders>
              <w:top w:val="single" w:sz="8" w:space="0" w:color="auto"/>
              <w:left w:val="nil"/>
              <w:bottom w:val="nil"/>
              <w:right w:val="nil"/>
            </w:tcBorders>
            <w:shd w:val="clear" w:color="auto" w:fill="auto"/>
            <w:noWrap/>
            <w:vAlign w:val="center"/>
            <w:hideMark/>
          </w:tcPr>
          <w:p w14:paraId="7FB794F1" w14:textId="17E4D796"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Above Frenchman’s Creek</w:t>
            </w:r>
          </w:p>
        </w:tc>
        <w:tc>
          <w:tcPr>
            <w:tcW w:w="980" w:type="dxa"/>
            <w:vMerge w:val="restart"/>
            <w:tcBorders>
              <w:top w:val="nil"/>
              <w:left w:val="nil"/>
              <w:bottom w:val="nil"/>
              <w:right w:val="nil"/>
            </w:tcBorders>
            <w:shd w:val="clear" w:color="auto" w:fill="auto"/>
            <w:noWrap/>
            <w:vAlign w:val="center"/>
            <w:hideMark/>
          </w:tcPr>
          <w:p w14:paraId="40D9E700"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027FB1D0"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3EABA852"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4604C475"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3FF18F4D" w14:textId="0A978CFF"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31134BCC"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4C4FAE3F" w14:textId="7308D1B9"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27DC7843"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4FFE5FDB"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6CB03344"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4C5F4BF4"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A652BED"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T. pusilla</w:t>
            </w:r>
          </w:p>
        </w:tc>
        <w:tc>
          <w:tcPr>
            <w:tcW w:w="1134" w:type="dxa"/>
            <w:tcBorders>
              <w:top w:val="nil"/>
              <w:left w:val="nil"/>
              <w:bottom w:val="nil"/>
              <w:right w:val="nil"/>
            </w:tcBorders>
            <w:shd w:val="clear" w:color="auto" w:fill="auto"/>
            <w:noWrap/>
            <w:vAlign w:val="center"/>
            <w:hideMark/>
          </w:tcPr>
          <w:p w14:paraId="765310A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134" w:type="dxa"/>
            <w:tcBorders>
              <w:top w:val="nil"/>
              <w:left w:val="nil"/>
              <w:bottom w:val="nil"/>
              <w:right w:val="nil"/>
            </w:tcBorders>
            <w:shd w:val="clear" w:color="auto" w:fill="auto"/>
            <w:noWrap/>
            <w:vAlign w:val="center"/>
            <w:hideMark/>
          </w:tcPr>
          <w:p w14:paraId="6BB252D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34</w:t>
            </w:r>
          </w:p>
        </w:tc>
        <w:tc>
          <w:tcPr>
            <w:tcW w:w="850" w:type="dxa"/>
            <w:tcBorders>
              <w:top w:val="nil"/>
              <w:left w:val="nil"/>
              <w:bottom w:val="nil"/>
              <w:right w:val="nil"/>
            </w:tcBorders>
            <w:shd w:val="clear" w:color="auto" w:fill="auto"/>
            <w:noWrap/>
            <w:vAlign w:val="center"/>
            <w:hideMark/>
          </w:tcPr>
          <w:p w14:paraId="33211EA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23</w:t>
            </w:r>
          </w:p>
        </w:tc>
        <w:tc>
          <w:tcPr>
            <w:tcW w:w="993" w:type="dxa"/>
            <w:tcBorders>
              <w:top w:val="nil"/>
              <w:left w:val="nil"/>
              <w:bottom w:val="nil"/>
              <w:right w:val="nil"/>
            </w:tcBorders>
            <w:shd w:val="clear" w:color="auto" w:fill="auto"/>
            <w:noWrap/>
            <w:vAlign w:val="center"/>
            <w:hideMark/>
          </w:tcPr>
          <w:p w14:paraId="18A0F19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521</w:t>
            </w:r>
          </w:p>
        </w:tc>
        <w:tc>
          <w:tcPr>
            <w:tcW w:w="980" w:type="dxa"/>
            <w:tcBorders>
              <w:top w:val="nil"/>
              <w:left w:val="nil"/>
              <w:bottom w:val="nil"/>
              <w:right w:val="nil"/>
            </w:tcBorders>
            <w:shd w:val="clear" w:color="auto" w:fill="auto"/>
            <w:noWrap/>
            <w:vAlign w:val="center"/>
            <w:hideMark/>
          </w:tcPr>
          <w:p w14:paraId="715FEA7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12.7</w:t>
            </w:r>
          </w:p>
        </w:tc>
        <w:tc>
          <w:tcPr>
            <w:tcW w:w="1560" w:type="dxa"/>
            <w:tcBorders>
              <w:top w:val="nil"/>
              <w:left w:val="nil"/>
              <w:bottom w:val="nil"/>
              <w:right w:val="nil"/>
            </w:tcBorders>
            <w:shd w:val="clear" w:color="auto" w:fill="auto"/>
            <w:noWrap/>
            <w:vAlign w:val="center"/>
            <w:hideMark/>
          </w:tcPr>
          <w:p w14:paraId="07B1D5A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12.7</w:t>
            </w:r>
          </w:p>
        </w:tc>
      </w:tr>
      <w:tr w:rsidR="004700CC" w:rsidRPr="00430C39" w14:paraId="339DB2E9"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7EF19E03"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cochlearis</w:t>
            </w:r>
          </w:p>
        </w:tc>
        <w:tc>
          <w:tcPr>
            <w:tcW w:w="1134" w:type="dxa"/>
            <w:tcBorders>
              <w:top w:val="nil"/>
              <w:left w:val="nil"/>
              <w:bottom w:val="nil"/>
              <w:right w:val="nil"/>
            </w:tcBorders>
            <w:shd w:val="clear" w:color="auto" w:fill="auto"/>
            <w:noWrap/>
            <w:vAlign w:val="center"/>
            <w:hideMark/>
          </w:tcPr>
          <w:p w14:paraId="1647D92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w:t>
            </w:r>
          </w:p>
        </w:tc>
        <w:tc>
          <w:tcPr>
            <w:tcW w:w="1134" w:type="dxa"/>
            <w:tcBorders>
              <w:top w:val="nil"/>
              <w:left w:val="nil"/>
              <w:bottom w:val="nil"/>
              <w:right w:val="nil"/>
            </w:tcBorders>
            <w:shd w:val="clear" w:color="auto" w:fill="auto"/>
            <w:noWrap/>
            <w:vAlign w:val="center"/>
            <w:hideMark/>
          </w:tcPr>
          <w:p w14:paraId="5D62244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w:t>
            </w:r>
          </w:p>
        </w:tc>
        <w:tc>
          <w:tcPr>
            <w:tcW w:w="850" w:type="dxa"/>
            <w:tcBorders>
              <w:top w:val="nil"/>
              <w:left w:val="nil"/>
              <w:bottom w:val="nil"/>
              <w:right w:val="nil"/>
            </w:tcBorders>
            <w:shd w:val="clear" w:color="auto" w:fill="auto"/>
            <w:noWrap/>
            <w:vAlign w:val="center"/>
            <w:hideMark/>
          </w:tcPr>
          <w:p w14:paraId="191593D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17</w:t>
            </w:r>
          </w:p>
        </w:tc>
        <w:tc>
          <w:tcPr>
            <w:tcW w:w="993" w:type="dxa"/>
            <w:tcBorders>
              <w:top w:val="nil"/>
              <w:left w:val="nil"/>
              <w:bottom w:val="nil"/>
              <w:right w:val="nil"/>
            </w:tcBorders>
            <w:shd w:val="clear" w:color="auto" w:fill="auto"/>
            <w:noWrap/>
            <w:vAlign w:val="center"/>
            <w:hideMark/>
          </w:tcPr>
          <w:p w14:paraId="6BD5DB8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282</w:t>
            </w:r>
          </w:p>
        </w:tc>
        <w:tc>
          <w:tcPr>
            <w:tcW w:w="980" w:type="dxa"/>
            <w:tcBorders>
              <w:top w:val="nil"/>
              <w:left w:val="nil"/>
              <w:bottom w:val="nil"/>
              <w:right w:val="nil"/>
            </w:tcBorders>
            <w:shd w:val="clear" w:color="auto" w:fill="auto"/>
            <w:noWrap/>
            <w:vAlign w:val="center"/>
            <w:hideMark/>
          </w:tcPr>
          <w:p w14:paraId="0654836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10.5</w:t>
            </w:r>
          </w:p>
        </w:tc>
        <w:tc>
          <w:tcPr>
            <w:tcW w:w="1560" w:type="dxa"/>
            <w:tcBorders>
              <w:top w:val="nil"/>
              <w:left w:val="nil"/>
              <w:bottom w:val="nil"/>
              <w:right w:val="nil"/>
            </w:tcBorders>
            <w:shd w:val="clear" w:color="auto" w:fill="auto"/>
            <w:noWrap/>
            <w:vAlign w:val="center"/>
            <w:hideMark/>
          </w:tcPr>
          <w:p w14:paraId="7341852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23.3</w:t>
            </w:r>
          </w:p>
        </w:tc>
      </w:tr>
      <w:tr w:rsidR="004700CC" w:rsidRPr="00430C39" w14:paraId="5ADFDC64"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43E55FCC"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tropica</w:t>
            </w:r>
          </w:p>
        </w:tc>
        <w:tc>
          <w:tcPr>
            <w:tcW w:w="1134" w:type="dxa"/>
            <w:tcBorders>
              <w:top w:val="nil"/>
              <w:left w:val="nil"/>
              <w:bottom w:val="nil"/>
              <w:right w:val="nil"/>
            </w:tcBorders>
            <w:shd w:val="clear" w:color="auto" w:fill="auto"/>
            <w:noWrap/>
            <w:vAlign w:val="center"/>
            <w:hideMark/>
          </w:tcPr>
          <w:p w14:paraId="5198F61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13</w:t>
            </w:r>
          </w:p>
        </w:tc>
        <w:tc>
          <w:tcPr>
            <w:tcW w:w="1134" w:type="dxa"/>
            <w:tcBorders>
              <w:top w:val="nil"/>
              <w:left w:val="nil"/>
              <w:bottom w:val="nil"/>
              <w:right w:val="nil"/>
            </w:tcBorders>
            <w:shd w:val="clear" w:color="auto" w:fill="auto"/>
            <w:noWrap/>
            <w:vAlign w:val="center"/>
            <w:hideMark/>
          </w:tcPr>
          <w:p w14:paraId="7424C5A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163</w:t>
            </w:r>
          </w:p>
        </w:tc>
        <w:tc>
          <w:tcPr>
            <w:tcW w:w="850" w:type="dxa"/>
            <w:tcBorders>
              <w:top w:val="nil"/>
              <w:left w:val="nil"/>
              <w:bottom w:val="nil"/>
              <w:right w:val="nil"/>
            </w:tcBorders>
            <w:shd w:val="clear" w:color="auto" w:fill="auto"/>
            <w:noWrap/>
            <w:vAlign w:val="center"/>
            <w:hideMark/>
          </w:tcPr>
          <w:p w14:paraId="41BFDC4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w:t>
            </w:r>
          </w:p>
        </w:tc>
        <w:tc>
          <w:tcPr>
            <w:tcW w:w="993" w:type="dxa"/>
            <w:tcBorders>
              <w:top w:val="nil"/>
              <w:left w:val="nil"/>
              <w:bottom w:val="nil"/>
              <w:right w:val="nil"/>
            </w:tcBorders>
            <w:shd w:val="clear" w:color="auto" w:fill="auto"/>
            <w:noWrap/>
            <w:vAlign w:val="center"/>
            <w:hideMark/>
          </w:tcPr>
          <w:p w14:paraId="7872819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980" w:type="dxa"/>
            <w:tcBorders>
              <w:top w:val="nil"/>
              <w:left w:val="nil"/>
              <w:bottom w:val="nil"/>
              <w:right w:val="nil"/>
            </w:tcBorders>
            <w:shd w:val="clear" w:color="auto" w:fill="auto"/>
            <w:noWrap/>
            <w:vAlign w:val="center"/>
            <w:hideMark/>
          </w:tcPr>
          <w:p w14:paraId="5BE3142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8.4</w:t>
            </w:r>
          </w:p>
        </w:tc>
        <w:tc>
          <w:tcPr>
            <w:tcW w:w="1560" w:type="dxa"/>
            <w:tcBorders>
              <w:top w:val="nil"/>
              <w:left w:val="nil"/>
              <w:bottom w:val="nil"/>
              <w:right w:val="nil"/>
            </w:tcBorders>
            <w:shd w:val="clear" w:color="auto" w:fill="auto"/>
            <w:noWrap/>
            <w:vAlign w:val="center"/>
            <w:hideMark/>
          </w:tcPr>
          <w:p w14:paraId="3188743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31.7</w:t>
            </w:r>
          </w:p>
        </w:tc>
      </w:tr>
      <w:tr w:rsidR="004700CC" w:rsidRPr="00430C39" w14:paraId="1A923C3E"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916C3D0"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Proalides</w:t>
            </w:r>
            <w:proofErr w:type="spellEnd"/>
            <w:r w:rsidRPr="00D74924">
              <w:rPr>
                <w:rFonts w:ascii="Calibri" w:eastAsia="Times New Roman" w:hAnsi="Calibri" w:cs="Times New Roman"/>
                <w:i/>
                <w:color w:val="000000"/>
                <w:sz w:val="18"/>
                <w:szCs w:val="18"/>
                <w:lang w:eastAsia="en-AU"/>
              </w:rPr>
              <w:t xml:space="preserve"> </w:t>
            </w:r>
            <w:proofErr w:type="spellStart"/>
            <w:r w:rsidRPr="00D74924">
              <w:rPr>
                <w:rFonts w:ascii="Calibri" w:eastAsia="Times New Roman" w:hAnsi="Calibri" w:cs="Times New Roman"/>
                <w:i/>
                <w:color w:val="000000"/>
                <w:sz w:val="18"/>
                <w:szCs w:val="18"/>
                <w:lang w:eastAsia="en-AU"/>
              </w:rPr>
              <w:t>sp</w:t>
            </w:r>
            <w:proofErr w:type="spellEnd"/>
          </w:p>
        </w:tc>
        <w:tc>
          <w:tcPr>
            <w:tcW w:w="1134" w:type="dxa"/>
            <w:tcBorders>
              <w:top w:val="nil"/>
              <w:left w:val="nil"/>
              <w:bottom w:val="nil"/>
              <w:right w:val="nil"/>
            </w:tcBorders>
            <w:shd w:val="clear" w:color="auto" w:fill="auto"/>
            <w:noWrap/>
            <w:vAlign w:val="center"/>
            <w:hideMark/>
          </w:tcPr>
          <w:p w14:paraId="5962FA7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452ED93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315082E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993" w:type="dxa"/>
            <w:tcBorders>
              <w:top w:val="nil"/>
              <w:left w:val="nil"/>
              <w:bottom w:val="nil"/>
              <w:right w:val="nil"/>
            </w:tcBorders>
            <w:shd w:val="clear" w:color="auto" w:fill="auto"/>
            <w:noWrap/>
            <w:vAlign w:val="center"/>
            <w:hideMark/>
          </w:tcPr>
          <w:p w14:paraId="78BAA2E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63</w:t>
            </w:r>
          </w:p>
        </w:tc>
        <w:tc>
          <w:tcPr>
            <w:tcW w:w="980" w:type="dxa"/>
            <w:tcBorders>
              <w:top w:val="nil"/>
              <w:left w:val="nil"/>
              <w:bottom w:val="nil"/>
              <w:right w:val="nil"/>
            </w:tcBorders>
            <w:shd w:val="clear" w:color="auto" w:fill="auto"/>
            <w:noWrap/>
            <w:vAlign w:val="center"/>
            <w:hideMark/>
          </w:tcPr>
          <w:p w14:paraId="2B090AC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5.9</w:t>
            </w:r>
          </w:p>
        </w:tc>
        <w:tc>
          <w:tcPr>
            <w:tcW w:w="1560" w:type="dxa"/>
            <w:tcBorders>
              <w:top w:val="nil"/>
              <w:left w:val="nil"/>
              <w:bottom w:val="nil"/>
              <w:right w:val="nil"/>
            </w:tcBorders>
            <w:shd w:val="clear" w:color="auto" w:fill="auto"/>
            <w:noWrap/>
            <w:vAlign w:val="center"/>
            <w:hideMark/>
          </w:tcPr>
          <w:p w14:paraId="14EE71D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37.5</w:t>
            </w:r>
          </w:p>
        </w:tc>
      </w:tr>
      <w:tr w:rsidR="004700CC" w:rsidRPr="00430C39" w14:paraId="34116592" w14:textId="77777777" w:rsidTr="00C336BF">
        <w:trPr>
          <w:trHeight w:val="315"/>
          <w:jc w:val="center"/>
        </w:trPr>
        <w:tc>
          <w:tcPr>
            <w:tcW w:w="2127" w:type="dxa"/>
            <w:tcBorders>
              <w:top w:val="nil"/>
              <w:left w:val="nil"/>
              <w:bottom w:val="nil"/>
              <w:right w:val="nil"/>
            </w:tcBorders>
            <w:shd w:val="clear" w:color="auto" w:fill="auto"/>
            <w:noWrap/>
            <w:vAlign w:val="center"/>
            <w:hideMark/>
          </w:tcPr>
          <w:p w14:paraId="771DE904"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Anauropsis</w:t>
            </w:r>
            <w:proofErr w:type="spellEnd"/>
            <w:r w:rsidRPr="00D74924">
              <w:rPr>
                <w:rFonts w:ascii="Calibri" w:eastAsia="Times New Roman" w:hAnsi="Calibri" w:cs="Times New Roman"/>
                <w:i/>
                <w:color w:val="000000"/>
                <w:sz w:val="18"/>
                <w:szCs w:val="18"/>
                <w:lang w:eastAsia="en-AU"/>
              </w:rPr>
              <w:t xml:space="preserve"> </w:t>
            </w:r>
            <w:proofErr w:type="spellStart"/>
            <w:r w:rsidRPr="00D74924">
              <w:rPr>
                <w:rFonts w:ascii="Calibri" w:eastAsia="Times New Roman" w:hAnsi="Calibri" w:cs="Times New Roman"/>
                <w:i/>
                <w:color w:val="000000"/>
                <w:sz w:val="18"/>
                <w:szCs w:val="18"/>
                <w:lang w:eastAsia="en-AU"/>
              </w:rPr>
              <w:t>fissa</w:t>
            </w:r>
            <w:proofErr w:type="spellEnd"/>
          </w:p>
        </w:tc>
        <w:tc>
          <w:tcPr>
            <w:tcW w:w="1134" w:type="dxa"/>
            <w:tcBorders>
              <w:top w:val="nil"/>
              <w:left w:val="nil"/>
              <w:bottom w:val="nil"/>
              <w:right w:val="nil"/>
            </w:tcBorders>
            <w:shd w:val="clear" w:color="auto" w:fill="auto"/>
            <w:noWrap/>
            <w:vAlign w:val="center"/>
            <w:hideMark/>
          </w:tcPr>
          <w:p w14:paraId="51813E2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6639659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42FBE18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w:t>
            </w:r>
          </w:p>
        </w:tc>
        <w:tc>
          <w:tcPr>
            <w:tcW w:w="993" w:type="dxa"/>
            <w:tcBorders>
              <w:top w:val="nil"/>
              <w:left w:val="nil"/>
              <w:bottom w:val="nil"/>
              <w:right w:val="nil"/>
            </w:tcBorders>
            <w:shd w:val="clear" w:color="auto" w:fill="auto"/>
            <w:noWrap/>
            <w:vAlign w:val="center"/>
            <w:hideMark/>
          </w:tcPr>
          <w:p w14:paraId="5408837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44</w:t>
            </w:r>
          </w:p>
        </w:tc>
        <w:tc>
          <w:tcPr>
            <w:tcW w:w="980" w:type="dxa"/>
            <w:tcBorders>
              <w:top w:val="nil"/>
              <w:left w:val="nil"/>
              <w:bottom w:val="nil"/>
              <w:right w:val="nil"/>
            </w:tcBorders>
            <w:shd w:val="clear" w:color="auto" w:fill="auto"/>
            <w:noWrap/>
            <w:vAlign w:val="center"/>
            <w:hideMark/>
          </w:tcPr>
          <w:p w14:paraId="65A82A4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4.8</w:t>
            </w:r>
          </w:p>
        </w:tc>
        <w:tc>
          <w:tcPr>
            <w:tcW w:w="1560" w:type="dxa"/>
            <w:tcBorders>
              <w:top w:val="nil"/>
              <w:left w:val="nil"/>
              <w:bottom w:val="nil"/>
              <w:right w:val="nil"/>
            </w:tcBorders>
            <w:shd w:val="clear" w:color="auto" w:fill="auto"/>
            <w:noWrap/>
            <w:vAlign w:val="center"/>
            <w:hideMark/>
          </w:tcPr>
          <w:p w14:paraId="7F6A823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42.3</w:t>
            </w:r>
          </w:p>
        </w:tc>
      </w:tr>
      <w:tr w:rsidR="004700CC" w:rsidRPr="00430C39" w14:paraId="302FE929" w14:textId="77777777" w:rsidTr="00C336BF">
        <w:trPr>
          <w:trHeight w:val="315"/>
          <w:jc w:val="center"/>
        </w:trPr>
        <w:tc>
          <w:tcPr>
            <w:tcW w:w="2127" w:type="dxa"/>
            <w:tcBorders>
              <w:top w:val="single" w:sz="8" w:space="0" w:color="auto"/>
              <w:left w:val="nil"/>
              <w:bottom w:val="single" w:sz="8" w:space="0" w:color="auto"/>
              <w:right w:val="nil"/>
            </w:tcBorders>
            <w:shd w:val="clear" w:color="auto" w:fill="auto"/>
            <w:noWrap/>
            <w:vAlign w:val="bottom"/>
            <w:hideMark/>
          </w:tcPr>
          <w:p w14:paraId="1A726EE1"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3314633D" w14:textId="504B2A07"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7</w:t>
            </w:r>
            <w:r w:rsidR="004700CC" w:rsidRPr="00D74924">
              <w:rPr>
                <w:rFonts w:ascii="Calibri" w:eastAsia="Times New Roman" w:hAnsi="Calibri" w:cs="Times New Roman"/>
                <w:b/>
                <w:bCs/>
                <w:color w:val="000000"/>
                <w:sz w:val="18"/>
                <w:szCs w:val="18"/>
                <w:lang w:eastAsia="en-AU"/>
              </w:rPr>
              <w:t xml:space="preserve"> &amp; </w:t>
            </w:r>
            <w:r w:rsidRPr="00D74924">
              <w:rPr>
                <w:rFonts w:ascii="Calibri" w:eastAsia="Times New Roman" w:hAnsi="Calibri" w:cs="Times New Roman"/>
                <w:b/>
                <w:bCs/>
                <w:color w:val="000000"/>
                <w:sz w:val="18"/>
                <w:szCs w:val="18"/>
                <w:lang w:eastAsia="en-AU"/>
              </w:rPr>
              <w:t>Above Frenchman’s Creek</w:t>
            </w:r>
          </w:p>
        </w:tc>
      </w:tr>
      <w:tr w:rsidR="004700CC" w:rsidRPr="00430C39" w14:paraId="29C35CD8"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3910A71B"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4EE78F26" w14:textId="6E983FD5"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7</w:t>
            </w:r>
          </w:p>
        </w:tc>
        <w:tc>
          <w:tcPr>
            <w:tcW w:w="1843" w:type="dxa"/>
            <w:gridSpan w:val="2"/>
            <w:tcBorders>
              <w:top w:val="single" w:sz="8" w:space="0" w:color="auto"/>
              <w:left w:val="nil"/>
              <w:bottom w:val="nil"/>
              <w:right w:val="nil"/>
            </w:tcBorders>
            <w:shd w:val="clear" w:color="auto" w:fill="auto"/>
            <w:noWrap/>
            <w:vAlign w:val="center"/>
            <w:hideMark/>
          </w:tcPr>
          <w:p w14:paraId="246B8491" w14:textId="61D5C0CB"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Above Frenchman’s Creek</w:t>
            </w:r>
          </w:p>
        </w:tc>
        <w:tc>
          <w:tcPr>
            <w:tcW w:w="980" w:type="dxa"/>
            <w:vMerge w:val="restart"/>
            <w:tcBorders>
              <w:top w:val="nil"/>
              <w:left w:val="nil"/>
              <w:bottom w:val="nil"/>
              <w:right w:val="nil"/>
            </w:tcBorders>
            <w:shd w:val="clear" w:color="auto" w:fill="auto"/>
            <w:noWrap/>
            <w:vAlign w:val="center"/>
            <w:hideMark/>
          </w:tcPr>
          <w:p w14:paraId="4BC96765"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08907ACA"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5726BC0B"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46CD8C8E"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5696055E" w14:textId="47409FC5"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5458C28F"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6C2CD8DD" w14:textId="153E3178"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0F888C3A"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04783CF4"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13C712BE"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64BCD7D5"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0408D49B"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F. pejleri</w:t>
            </w:r>
          </w:p>
        </w:tc>
        <w:tc>
          <w:tcPr>
            <w:tcW w:w="1134" w:type="dxa"/>
            <w:tcBorders>
              <w:top w:val="nil"/>
              <w:left w:val="nil"/>
              <w:bottom w:val="nil"/>
              <w:right w:val="nil"/>
            </w:tcBorders>
            <w:shd w:val="clear" w:color="auto" w:fill="auto"/>
            <w:noWrap/>
            <w:vAlign w:val="center"/>
            <w:hideMark/>
          </w:tcPr>
          <w:p w14:paraId="61D0F34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15</w:t>
            </w:r>
          </w:p>
        </w:tc>
        <w:tc>
          <w:tcPr>
            <w:tcW w:w="1134" w:type="dxa"/>
            <w:tcBorders>
              <w:top w:val="nil"/>
              <w:left w:val="nil"/>
              <w:bottom w:val="nil"/>
              <w:right w:val="nil"/>
            </w:tcBorders>
            <w:shd w:val="clear" w:color="auto" w:fill="auto"/>
            <w:noWrap/>
            <w:vAlign w:val="center"/>
            <w:hideMark/>
          </w:tcPr>
          <w:p w14:paraId="2811FB1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233</w:t>
            </w:r>
          </w:p>
        </w:tc>
        <w:tc>
          <w:tcPr>
            <w:tcW w:w="850" w:type="dxa"/>
            <w:tcBorders>
              <w:top w:val="nil"/>
              <w:left w:val="nil"/>
              <w:bottom w:val="nil"/>
              <w:right w:val="nil"/>
            </w:tcBorders>
            <w:shd w:val="clear" w:color="auto" w:fill="auto"/>
            <w:noWrap/>
            <w:vAlign w:val="center"/>
            <w:hideMark/>
          </w:tcPr>
          <w:p w14:paraId="54DB0E8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w:t>
            </w:r>
          </w:p>
        </w:tc>
        <w:tc>
          <w:tcPr>
            <w:tcW w:w="993" w:type="dxa"/>
            <w:tcBorders>
              <w:top w:val="nil"/>
              <w:left w:val="nil"/>
              <w:bottom w:val="nil"/>
              <w:right w:val="nil"/>
            </w:tcBorders>
            <w:shd w:val="clear" w:color="auto" w:fill="auto"/>
            <w:noWrap/>
            <w:vAlign w:val="center"/>
            <w:hideMark/>
          </w:tcPr>
          <w:p w14:paraId="72C8409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521</w:t>
            </w:r>
          </w:p>
        </w:tc>
        <w:tc>
          <w:tcPr>
            <w:tcW w:w="980" w:type="dxa"/>
            <w:tcBorders>
              <w:top w:val="nil"/>
              <w:left w:val="nil"/>
              <w:bottom w:val="nil"/>
              <w:right w:val="nil"/>
            </w:tcBorders>
            <w:shd w:val="clear" w:color="auto" w:fill="auto"/>
            <w:noWrap/>
            <w:vAlign w:val="center"/>
            <w:hideMark/>
          </w:tcPr>
          <w:p w14:paraId="0762662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12.6</w:t>
            </w:r>
          </w:p>
        </w:tc>
        <w:tc>
          <w:tcPr>
            <w:tcW w:w="1560" w:type="dxa"/>
            <w:tcBorders>
              <w:top w:val="nil"/>
              <w:left w:val="nil"/>
              <w:bottom w:val="nil"/>
              <w:right w:val="nil"/>
            </w:tcBorders>
            <w:shd w:val="clear" w:color="auto" w:fill="auto"/>
            <w:noWrap/>
            <w:vAlign w:val="center"/>
            <w:hideMark/>
          </w:tcPr>
          <w:p w14:paraId="64F6A24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12.6</w:t>
            </w:r>
          </w:p>
        </w:tc>
      </w:tr>
      <w:tr w:rsidR="004700CC" w:rsidRPr="00430C39" w14:paraId="1CA47165"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3BB0F63F"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tropica</w:t>
            </w:r>
          </w:p>
        </w:tc>
        <w:tc>
          <w:tcPr>
            <w:tcW w:w="1134" w:type="dxa"/>
            <w:tcBorders>
              <w:top w:val="nil"/>
              <w:left w:val="nil"/>
              <w:bottom w:val="nil"/>
              <w:right w:val="nil"/>
            </w:tcBorders>
            <w:shd w:val="clear" w:color="auto" w:fill="auto"/>
            <w:noWrap/>
            <w:vAlign w:val="center"/>
            <w:hideMark/>
          </w:tcPr>
          <w:p w14:paraId="0EE3AFF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1134" w:type="dxa"/>
            <w:tcBorders>
              <w:top w:val="nil"/>
              <w:left w:val="nil"/>
              <w:bottom w:val="nil"/>
              <w:right w:val="nil"/>
            </w:tcBorders>
            <w:shd w:val="clear" w:color="auto" w:fill="auto"/>
            <w:noWrap/>
            <w:vAlign w:val="center"/>
            <w:hideMark/>
          </w:tcPr>
          <w:p w14:paraId="4FE38CB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72</w:t>
            </w:r>
          </w:p>
        </w:tc>
        <w:tc>
          <w:tcPr>
            <w:tcW w:w="850" w:type="dxa"/>
            <w:tcBorders>
              <w:top w:val="nil"/>
              <w:left w:val="nil"/>
              <w:bottom w:val="nil"/>
              <w:right w:val="nil"/>
            </w:tcBorders>
            <w:shd w:val="clear" w:color="auto" w:fill="auto"/>
            <w:noWrap/>
            <w:vAlign w:val="center"/>
            <w:hideMark/>
          </w:tcPr>
          <w:p w14:paraId="6799784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w:t>
            </w:r>
          </w:p>
        </w:tc>
        <w:tc>
          <w:tcPr>
            <w:tcW w:w="993" w:type="dxa"/>
            <w:tcBorders>
              <w:top w:val="nil"/>
              <w:left w:val="nil"/>
              <w:bottom w:val="nil"/>
              <w:right w:val="nil"/>
            </w:tcBorders>
            <w:shd w:val="clear" w:color="auto" w:fill="auto"/>
            <w:noWrap/>
            <w:vAlign w:val="center"/>
            <w:hideMark/>
          </w:tcPr>
          <w:p w14:paraId="05A93AE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980" w:type="dxa"/>
            <w:tcBorders>
              <w:top w:val="nil"/>
              <w:left w:val="nil"/>
              <w:bottom w:val="nil"/>
              <w:right w:val="nil"/>
            </w:tcBorders>
            <w:shd w:val="clear" w:color="auto" w:fill="auto"/>
            <w:noWrap/>
            <w:vAlign w:val="center"/>
            <w:hideMark/>
          </w:tcPr>
          <w:p w14:paraId="48457F5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6.4</w:t>
            </w:r>
          </w:p>
        </w:tc>
        <w:tc>
          <w:tcPr>
            <w:tcW w:w="1560" w:type="dxa"/>
            <w:tcBorders>
              <w:top w:val="nil"/>
              <w:left w:val="nil"/>
              <w:bottom w:val="nil"/>
              <w:right w:val="nil"/>
            </w:tcBorders>
            <w:shd w:val="clear" w:color="auto" w:fill="auto"/>
            <w:noWrap/>
            <w:vAlign w:val="center"/>
            <w:hideMark/>
          </w:tcPr>
          <w:p w14:paraId="2D331B2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19</w:t>
            </w:r>
          </w:p>
        </w:tc>
      </w:tr>
      <w:tr w:rsidR="004700CC" w:rsidRPr="00430C39" w14:paraId="39D8FDB3"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6B9EF034"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P. dolichoptera</w:t>
            </w:r>
          </w:p>
        </w:tc>
        <w:tc>
          <w:tcPr>
            <w:tcW w:w="1134" w:type="dxa"/>
            <w:tcBorders>
              <w:top w:val="nil"/>
              <w:left w:val="nil"/>
              <w:bottom w:val="nil"/>
              <w:right w:val="nil"/>
            </w:tcBorders>
            <w:shd w:val="clear" w:color="auto" w:fill="auto"/>
            <w:noWrap/>
            <w:vAlign w:val="center"/>
            <w:hideMark/>
          </w:tcPr>
          <w:p w14:paraId="4B71E3C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15</w:t>
            </w:r>
          </w:p>
        </w:tc>
        <w:tc>
          <w:tcPr>
            <w:tcW w:w="1134" w:type="dxa"/>
            <w:tcBorders>
              <w:top w:val="nil"/>
              <w:left w:val="nil"/>
              <w:bottom w:val="nil"/>
              <w:right w:val="nil"/>
            </w:tcBorders>
            <w:shd w:val="clear" w:color="auto" w:fill="auto"/>
            <w:noWrap/>
            <w:vAlign w:val="center"/>
            <w:hideMark/>
          </w:tcPr>
          <w:p w14:paraId="6B3CA19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215</w:t>
            </w:r>
          </w:p>
        </w:tc>
        <w:tc>
          <w:tcPr>
            <w:tcW w:w="850" w:type="dxa"/>
            <w:tcBorders>
              <w:top w:val="nil"/>
              <w:left w:val="nil"/>
              <w:bottom w:val="nil"/>
              <w:right w:val="nil"/>
            </w:tcBorders>
            <w:shd w:val="clear" w:color="auto" w:fill="auto"/>
            <w:noWrap/>
            <w:vAlign w:val="center"/>
            <w:hideMark/>
          </w:tcPr>
          <w:p w14:paraId="1010C6B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993" w:type="dxa"/>
            <w:tcBorders>
              <w:top w:val="nil"/>
              <w:left w:val="nil"/>
              <w:bottom w:val="nil"/>
              <w:right w:val="nil"/>
            </w:tcBorders>
            <w:shd w:val="clear" w:color="auto" w:fill="auto"/>
            <w:noWrap/>
            <w:vAlign w:val="center"/>
            <w:hideMark/>
          </w:tcPr>
          <w:p w14:paraId="6EA4742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72</w:t>
            </w:r>
          </w:p>
        </w:tc>
        <w:tc>
          <w:tcPr>
            <w:tcW w:w="980" w:type="dxa"/>
            <w:tcBorders>
              <w:top w:val="nil"/>
              <w:left w:val="nil"/>
              <w:bottom w:val="nil"/>
              <w:right w:val="nil"/>
            </w:tcBorders>
            <w:shd w:val="clear" w:color="auto" w:fill="auto"/>
            <w:noWrap/>
            <w:vAlign w:val="center"/>
            <w:hideMark/>
          </w:tcPr>
          <w:p w14:paraId="3609114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560" w:type="dxa"/>
            <w:tcBorders>
              <w:top w:val="nil"/>
              <w:left w:val="nil"/>
              <w:bottom w:val="nil"/>
              <w:right w:val="nil"/>
            </w:tcBorders>
            <w:shd w:val="clear" w:color="auto" w:fill="auto"/>
            <w:noWrap/>
            <w:vAlign w:val="center"/>
            <w:hideMark/>
          </w:tcPr>
          <w:p w14:paraId="14E8964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25</w:t>
            </w:r>
          </w:p>
        </w:tc>
      </w:tr>
      <w:tr w:rsidR="004700CC" w:rsidRPr="00430C39" w14:paraId="4FF69477"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4899DCF"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Anauropsis</w:t>
            </w:r>
            <w:proofErr w:type="spellEnd"/>
            <w:r w:rsidRPr="00D74924">
              <w:rPr>
                <w:rFonts w:ascii="Calibri" w:eastAsia="Times New Roman" w:hAnsi="Calibri" w:cs="Times New Roman"/>
                <w:i/>
                <w:color w:val="000000"/>
                <w:sz w:val="18"/>
                <w:szCs w:val="18"/>
                <w:lang w:eastAsia="en-AU"/>
              </w:rPr>
              <w:t xml:space="preserve"> </w:t>
            </w:r>
            <w:proofErr w:type="spellStart"/>
            <w:r w:rsidRPr="00D74924">
              <w:rPr>
                <w:rFonts w:ascii="Calibri" w:eastAsia="Times New Roman" w:hAnsi="Calibri" w:cs="Times New Roman"/>
                <w:i/>
                <w:color w:val="000000"/>
                <w:sz w:val="18"/>
                <w:szCs w:val="18"/>
                <w:lang w:eastAsia="en-AU"/>
              </w:rPr>
              <w:t>fissa</w:t>
            </w:r>
            <w:proofErr w:type="spellEnd"/>
          </w:p>
        </w:tc>
        <w:tc>
          <w:tcPr>
            <w:tcW w:w="1134" w:type="dxa"/>
            <w:tcBorders>
              <w:top w:val="nil"/>
              <w:left w:val="nil"/>
              <w:bottom w:val="nil"/>
              <w:right w:val="nil"/>
            </w:tcBorders>
            <w:shd w:val="clear" w:color="auto" w:fill="auto"/>
            <w:noWrap/>
            <w:vAlign w:val="center"/>
            <w:hideMark/>
          </w:tcPr>
          <w:p w14:paraId="3E77E99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1949F69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4585CE6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w:t>
            </w:r>
          </w:p>
        </w:tc>
        <w:tc>
          <w:tcPr>
            <w:tcW w:w="993" w:type="dxa"/>
            <w:tcBorders>
              <w:top w:val="nil"/>
              <w:left w:val="nil"/>
              <w:bottom w:val="nil"/>
              <w:right w:val="nil"/>
            </w:tcBorders>
            <w:shd w:val="clear" w:color="auto" w:fill="auto"/>
            <w:noWrap/>
            <w:vAlign w:val="center"/>
            <w:hideMark/>
          </w:tcPr>
          <w:p w14:paraId="394D280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44</w:t>
            </w:r>
          </w:p>
        </w:tc>
        <w:tc>
          <w:tcPr>
            <w:tcW w:w="980" w:type="dxa"/>
            <w:tcBorders>
              <w:top w:val="nil"/>
              <w:left w:val="nil"/>
              <w:bottom w:val="nil"/>
              <w:right w:val="nil"/>
            </w:tcBorders>
            <w:shd w:val="clear" w:color="auto" w:fill="auto"/>
            <w:noWrap/>
            <w:vAlign w:val="center"/>
            <w:hideMark/>
          </w:tcPr>
          <w:p w14:paraId="60066F9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5.9</w:t>
            </w:r>
          </w:p>
        </w:tc>
        <w:tc>
          <w:tcPr>
            <w:tcW w:w="1560" w:type="dxa"/>
            <w:tcBorders>
              <w:top w:val="nil"/>
              <w:left w:val="nil"/>
              <w:bottom w:val="nil"/>
              <w:right w:val="nil"/>
            </w:tcBorders>
            <w:shd w:val="clear" w:color="auto" w:fill="auto"/>
            <w:noWrap/>
            <w:vAlign w:val="center"/>
            <w:hideMark/>
          </w:tcPr>
          <w:p w14:paraId="71F49B4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30.9</w:t>
            </w:r>
          </w:p>
        </w:tc>
      </w:tr>
      <w:tr w:rsidR="004700CC" w:rsidRPr="00430C39" w14:paraId="32D1D0CD"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41AA7BC3"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T. pusilla</w:t>
            </w:r>
          </w:p>
        </w:tc>
        <w:tc>
          <w:tcPr>
            <w:tcW w:w="1134" w:type="dxa"/>
            <w:tcBorders>
              <w:top w:val="nil"/>
              <w:left w:val="nil"/>
              <w:bottom w:val="nil"/>
              <w:right w:val="nil"/>
            </w:tcBorders>
            <w:shd w:val="clear" w:color="auto" w:fill="auto"/>
            <w:noWrap/>
            <w:vAlign w:val="center"/>
            <w:hideMark/>
          </w:tcPr>
          <w:p w14:paraId="445ABC3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16</w:t>
            </w:r>
          </w:p>
        </w:tc>
        <w:tc>
          <w:tcPr>
            <w:tcW w:w="1134" w:type="dxa"/>
            <w:tcBorders>
              <w:top w:val="nil"/>
              <w:left w:val="nil"/>
              <w:bottom w:val="nil"/>
              <w:right w:val="nil"/>
            </w:tcBorders>
            <w:shd w:val="clear" w:color="auto" w:fill="auto"/>
            <w:noWrap/>
            <w:vAlign w:val="center"/>
            <w:hideMark/>
          </w:tcPr>
          <w:p w14:paraId="67F32B5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275</w:t>
            </w:r>
          </w:p>
        </w:tc>
        <w:tc>
          <w:tcPr>
            <w:tcW w:w="850" w:type="dxa"/>
            <w:tcBorders>
              <w:top w:val="nil"/>
              <w:left w:val="nil"/>
              <w:bottom w:val="nil"/>
              <w:right w:val="nil"/>
            </w:tcBorders>
            <w:shd w:val="clear" w:color="auto" w:fill="auto"/>
            <w:noWrap/>
            <w:vAlign w:val="center"/>
            <w:hideMark/>
          </w:tcPr>
          <w:p w14:paraId="76D1E27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23</w:t>
            </w:r>
          </w:p>
        </w:tc>
        <w:tc>
          <w:tcPr>
            <w:tcW w:w="993" w:type="dxa"/>
            <w:tcBorders>
              <w:top w:val="nil"/>
              <w:left w:val="nil"/>
              <w:bottom w:val="nil"/>
              <w:right w:val="nil"/>
            </w:tcBorders>
            <w:shd w:val="clear" w:color="auto" w:fill="auto"/>
            <w:noWrap/>
            <w:vAlign w:val="center"/>
            <w:hideMark/>
          </w:tcPr>
          <w:p w14:paraId="6CEA153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521</w:t>
            </w:r>
          </w:p>
        </w:tc>
        <w:tc>
          <w:tcPr>
            <w:tcW w:w="980" w:type="dxa"/>
            <w:tcBorders>
              <w:top w:val="nil"/>
              <w:left w:val="nil"/>
              <w:bottom w:val="nil"/>
              <w:right w:val="nil"/>
            </w:tcBorders>
            <w:shd w:val="clear" w:color="auto" w:fill="auto"/>
            <w:noWrap/>
            <w:vAlign w:val="center"/>
            <w:hideMark/>
          </w:tcPr>
          <w:p w14:paraId="6B3C05E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5.9</w:t>
            </w:r>
          </w:p>
        </w:tc>
        <w:tc>
          <w:tcPr>
            <w:tcW w:w="1560" w:type="dxa"/>
            <w:tcBorders>
              <w:top w:val="nil"/>
              <w:left w:val="nil"/>
              <w:bottom w:val="nil"/>
              <w:right w:val="nil"/>
            </w:tcBorders>
            <w:shd w:val="clear" w:color="auto" w:fill="auto"/>
            <w:noWrap/>
            <w:vAlign w:val="center"/>
            <w:hideMark/>
          </w:tcPr>
          <w:p w14:paraId="78BAD6D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36.8</w:t>
            </w:r>
          </w:p>
        </w:tc>
      </w:tr>
      <w:tr w:rsidR="004700CC" w:rsidRPr="00430C39" w14:paraId="399962DE" w14:textId="77777777" w:rsidTr="00C336BF">
        <w:trPr>
          <w:trHeight w:val="315"/>
          <w:jc w:val="center"/>
        </w:trPr>
        <w:tc>
          <w:tcPr>
            <w:tcW w:w="2127" w:type="dxa"/>
            <w:tcBorders>
              <w:top w:val="nil"/>
              <w:left w:val="nil"/>
              <w:bottom w:val="nil"/>
              <w:right w:val="nil"/>
            </w:tcBorders>
            <w:shd w:val="clear" w:color="auto" w:fill="auto"/>
            <w:noWrap/>
            <w:vAlign w:val="center"/>
            <w:hideMark/>
          </w:tcPr>
          <w:p w14:paraId="36440D55"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Proalides</w:t>
            </w:r>
            <w:proofErr w:type="spellEnd"/>
            <w:r w:rsidRPr="00D74924">
              <w:rPr>
                <w:rFonts w:ascii="Calibri" w:eastAsia="Times New Roman" w:hAnsi="Calibri" w:cs="Times New Roman"/>
                <w:i/>
                <w:color w:val="000000"/>
                <w:sz w:val="18"/>
                <w:szCs w:val="18"/>
                <w:lang w:eastAsia="en-AU"/>
              </w:rPr>
              <w:t xml:space="preserve"> </w:t>
            </w:r>
            <w:proofErr w:type="spellStart"/>
            <w:r w:rsidRPr="00D74924">
              <w:rPr>
                <w:rFonts w:ascii="Calibri" w:eastAsia="Times New Roman" w:hAnsi="Calibri" w:cs="Times New Roman"/>
                <w:i/>
                <w:color w:val="000000"/>
                <w:sz w:val="18"/>
                <w:szCs w:val="18"/>
                <w:lang w:eastAsia="en-AU"/>
              </w:rPr>
              <w:t>sp</w:t>
            </w:r>
            <w:proofErr w:type="spellEnd"/>
          </w:p>
        </w:tc>
        <w:tc>
          <w:tcPr>
            <w:tcW w:w="1134" w:type="dxa"/>
            <w:tcBorders>
              <w:top w:val="nil"/>
              <w:left w:val="nil"/>
              <w:bottom w:val="nil"/>
              <w:right w:val="nil"/>
            </w:tcBorders>
            <w:shd w:val="clear" w:color="auto" w:fill="auto"/>
            <w:noWrap/>
            <w:vAlign w:val="center"/>
            <w:hideMark/>
          </w:tcPr>
          <w:p w14:paraId="6BC04CF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w:t>
            </w:r>
          </w:p>
        </w:tc>
        <w:tc>
          <w:tcPr>
            <w:tcW w:w="1134" w:type="dxa"/>
            <w:tcBorders>
              <w:top w:val="nil"/>
              <w:left w:val="nil"/>
              <w:bottom w:val="nil"/>
              <w:right w:val="nil"/>
            </w:tcBorders>
            <w:shd w:val="clear" w:color="auto" w:fill="auto"/>
            <w:noWrap/>
            <w:vAlign w:val="center"/>
            <w:hideMark/>
          </w:tcPr>
          <w:p w14:paraId="4B54BC4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17</w:t>
            </w:r>
          </w:p>
        </w:tc>
        <w:tc>
          <w:tcPr>
            <w:tcW w:w="850" w:type="dxa"/>
            <w:tcBorders>
              <w:top w:val="nil"/>
              <w:left w:val="nil"/>
              <w:bottom w:val="nil"/>
              <w:right w:val="nil"/>
            </w:tcBorders>
            <w:shd w:val="clear" w:color="auto" w:fill="auto"/>
            <w:noWrap/>
            <w:vAlign w:val="center"/>
            <w:hideMark/>
          </w:tcPr>
          <w:p w14:paraId="0CC8AE7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993" w:type="dxa"/>
            <w:tcBorders>
              <w:top w:val="nil"/>
              <w:left w:val="nil"/>
              <w:bottom w:val="nil"/>
              <w:right w:val="nil"/>
            </w:tcBorders>
            <w:shd w:val="clear" w:color="auto" w:fill="auto"/>
            <w:noWrap/>
            <w:vAlign w:val="center"/>
            <w:hideMark/>
          </w:tcPr>
          <w:p w14:paraId="09D9D29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63</w:t>
            </w:r>
          </w:p>
        </w:tc>
        <w:tc>
          <w:tcPr>
            <w:tcW w:w="980" w:type="dxa"/>
            <w:tcBorders>
              <w:top w:val="nil"/>
              <w:left w:val="nil"/>
              <w:bottom w:val="nil"/>
              <w:right w:val="nil"/>
            </w:tcBorders>
            <w:shd w:val="clear" w:color="auto" w:fill="auto"/>
            <w:noWrap/>
            <w:vAlign w:val="center"/>
            <w:hideMark/>
          </w:tcPr>
          <w:p w14:paraId="046FB52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5.2</w:t>
            </w:r>
          </w:p>
        </w:tc>
        <w:tc>
          <w:tcPr>
            <w:tcW w:w="1560" w:type="dxa"/>
            <w:tcBorders>
              <w:top w:val="nil"/>
              <w:left w:val="nil"/>
              <w:bottom w:val="nil"/>
              <w:right w:val="nil"/>
            </w:tcBorders>
            <w:shd w:val="clear" w:color="auto" w:fill="auto"/>
            <w:noWrap/>
            <w:vAlign w:val="center"/>
            <w:hideMark/>
          </w:tcPr>
          <w:p w14:paraId="4C85870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42</w:t>
            </w:r>
          </w:p>
        </w:tc>
      </w:tr>
      <w:tr w:rsidR="004700CC" w:rsidRPr="00430C39" w14:paraId="458DA0DA" w14:textId="77777777" w:rsidTr="00C336BF">
        <w:trPr>
          <w:trHeight w:val="315"/>
          <w:jc w:val="center"/>
        </w:trPr>
        <w:tc>
          <w:tcPr>
            <w:tcW w:w="2127" w:type="dxa"/>
            <w:tcBorders>
              <w:top w:val="single" w:sz="8" w:space="0" w:color="auto"/>
              <w:left w:val="nil"/>
              <w:bottom w:val="single" w:sz="8" w:space="0" w:color="auto"/>
              <w:right w:val="nil"/>
            </w:tcBorders>
            <w:shd w:val="clear" w:color="auto" w:fill="auto"/>
            <w:noWrap/>
            <w:vAlign w:val="bottom"/>
            <w:hideMark/>
          </w:tcPr>
          <w:p w14:paraId="4C72C440"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69DFB0C7" w14:textId="47C984DA"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8</w:t>
            </w:r>
            <w:r w:rsidR="004700CC" w:rsidRPr="00D74924">
              <w:rPr>
                <w:rFonts w:ascii="Calibri" w:eastAsia="Times New Roman" w:hAnsi="Calibri" w:cs="Times New Roman"/>
                <w:b/>
                <w:bCs/>
                <w:color w:val="000000"/>
                <w:sz w:val="18"/>
                <w:szCs w:val="18"/>
                <w:lang w:eastAsia="en-AU"/>
              </w:rPr>
              <w:t xml:space="preserve"> &amp; </w:t>
            </w:r>
            <w:r w:rsidRPr="00D74924">
              <w:rPr>
                <w:rFonts w:ascii="Calibri" w:eastAsia="Times New Roman" w:hAnsi="Calibri" w:cs="Times New Roman"/>
                <w:b/>
                <w:bCs/>
                <w:color w:val="000000"/>
                <w:sz w:val="18"/>
                <w:szCs w:val="18"/>
                <w:lang w:eastAsia="en-AU"/>
              </w:rPr>
              <w:t>Above Frenchman’s Creek</w:t>
            </w:r>
          </w:p>
        </w:tc>
      </w:tr>
      <w:tr w:rsidR="004700CC" w:rsidRPr="00430C39" w14:paraId="054DF10B"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6560ADE0"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48FB4CAE" w14:textId="18FA7118"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8</w:t>
            </w:r>
          </w:p>
        </w:tc>
        <w:tc>
          <w:tcPr>
            <w:tcW w:w="1843" w:type="dxa"/>
            <w:gridSpan w:val="2"/>
            <w:tcBorders>
              <w:top w:val="single" w:sz="8" w:space="0" w:color="auto"/>
              <w:left w:val="nil"/>
              <w:bottom w:val="nil"/>
              <w:right w:val="nil"/>
            </w:tcBorders>
            <w:shd w:val="clear" w:color="auto" w:fill="auto"/>
            <w:noWrap/>
            <w:vAlign w:val="center"/>
            <w:hideMark/>
          </w:tcPr>
          <w:p w14:paraId="6BB99509" w14:textId="5AD16DA6"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Above Frenchman’s Creek</w:t>
            </w:r>
          </w:p>
        </w:tc>
        <w:tc>
          <w:tcPr>
            <w:tcW w:w="980" w:type="dxa"/>
            <w:vMerge w:val="restart"/>
            <w:tcBorders>
              <w:top w:val="nil"/>
              <w:left w:val="nil"/>
              <w:bottom w:val="nil"/>
              <w:right w:val="nil"/>
            </w:tcBorders>
            <w:shd w:val="clear" w:color="auto" w:fill="auto"/>
            <w:noWrap/>
            <w:vAlign w:val="center"/>
            <w:hideMark/>
          </w:tcPr>
          <w:p w14:paraId="499774B4"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5264EFBC"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0FBBD55B"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1A24DC22"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131DD37B" w14:textId="0DFC8776"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7A46C1F7"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078C07FC" w14:textId="2BE57C8E"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221B0DB7"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02E9DDAE"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60EA1887"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25651D1B"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33F4B42A"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F. pejleri</w:t>
            </w:r>
          </w:p>
        </w:tc>
        <w:tc>
          <w:tcPr>
            <w:tcW w:w="1134" w:type="dxa"/>
            <w:tcBorders>
              <w:top w:val="nil"/>
              <w:left w:val="nil"/>
              <w:bottom w:val="nil"/>
              <w:right w:val="nil"/>
            </w:tcBorders>
            <w:shd w:val="clear" w:color="auto" w:fill="auto"/>
            <w:noWrap/>
            <w:vAlign w:val="center"/>
            <w:hideMark/>
          </w:tcPr>
          <w:p w14:paraId="4DB07A4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19</w:t>
            </w:r>
          </w:p>
        </w:tc>
        <w:tc>
          <w:tcPr>
            <w:tcW w:w="1134" w:type="dxa"/>
            <w:tcBorders>
              <w:top w:val="nil"/>
              <w:left w:val="nil"/>
              <w:bottom w:val="nil"/>
              <w:right w:val="nil"/>
            </w:tcBorders>
            <w:shd w:val="clear" w:color="auto" w:fill="auto"/>
            <w:noWrap/>
            <w:vAlign w:val="center"/>
            <w:hideMark/>
          </w:tcPr>
          <w:p w14:paraId="064F2F5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383</w:t>
            </w:r>
          </w:p>
        </w:tc>
        <w:tc>
          <w:tcPr>
            <w:tcW w:w="850" w:type="dxa"/>
            <w:tcBorders>
              <w:top w:val="nil"/>
              <w:left w:val="nil"/>
              <w:bottom w:val="nil"/>
              <w:right w:val="nil"/>
            </w:tcBorders>
            <w:shd w:val="clear" w:color="auto" w:fill="auto"/>
            <w:noWrap/>
            <w:vAlign w:val="center"/>
            <w:hideMark/>
          </w:tcPr>
          <w:p w14:paraId="26D8C02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w:t>
            </w:r>
          </w:p>
        </w:tc>
        <w:tc>
          <w:tcPr>
            <w:tcW w:w="993" w:type="dxa"/>
            <w:tcBorders>
              <w:top w:val="nil"/>
              <w:left w:val="nil"/>
              <w:bottom w:val="nil"/>
              <w:right w:val="nil"/>
            </w:tcBorders>
            <w:shd w:val="clear" w:color="auto" w:fill="auto"/>
            <w:noWrap/>
            <w:vAlign w:val="center"/>
            <w:hideMark/>
          </w:tcPr>
          <w:p w14:paraId="645068F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980" w:type="dxa"/>
            <w:tcBorders>
              <w:top w:val="nil"/>
              <w:left w:val="nil"/>
              <w:bottom w:val="nil"/>
              <w:right w:val="nil"/>
            </w:tcBorders>
            <w:shd w:val="clear" w:color="auto" w:fill="auto"/>
            <w:noWrap/>
            <w:vAlign w:val="center"/>
            <w:hideMark/>
          </w:tcPr>
          <w:p w14:paraId="7BD6B80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16.4</w:t>
            </w:r>
          </w:p>
        </w:tc>
        <w:tc>
          <w:tcPr>
            <w:tcW w:w="1560" w:type="dxa"/>
            <w:tcBorders>
              <w:top w:val="nil"/>
              <w:left w:val="nil"/>
              <w:bottom w:val="nil"/>
              <w:right w:val="nil"/>
            </w:tcBorders>
            <w:shd w:val="clear" w:color="auto" w:fill="auto"/>
            <w:noWrap/>
            <w:vAlign w:val="center"/>
            <w:hideMark/>
          </w:tcPr>
          <w:p w14:paraId="775F7DA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16.4</w:t>
            </w:r>
          </w:p>
        </w:tc>
      </w:tr>
      <w:tr w:rsidR="004700CC" w:rsidRPr="00430C39" w14:paraId="682B512C"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331A64C2"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Bosmina</w:t>
            </w:r>
          </w:p>
        </w:tc>
        <w:tc>
          <w:tcPr>
            <w:tcW w:w="1134" w:type="dxa"/>
            <w:tcBorders>
              <w:top w:val="nil"/>
              <w:left w:val="nil"/>
              <w:bottom w:val="nil"/>
              <w:right w:val="nil"/>
            </w:tcBorders>
            <w:shd w:val="clear" w:color="auto" w:fill="auto"/>
            <w:noWrap/>
            <w:vAlign w:val="center"/>
            <w:hideMark/>
          </w:tcPr>
          <w:p w14:paraId="1698390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68D161A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439BBA1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w:t>
            </w:r>
          </w:p>
        </w:tc>
        <w:tc>
          <w:tcPr>
            <w:tcW w:w="993" w:type="dxa"/>
            <w:tcBorders>
              <w:top w:val="nil"/>
              <w:left w:val="nil"/>
              <w:bottom w:val="nil"/>
              <w:right w:val="nil"/>
            </w:tcBorders>
            <w:shd w:val="clear" w:color="auto" w:fill="auto"/>
            <w:noWrap/>
            <w:vAlign w:val="center"/>
            <w:hideMark/>
          </w:tcPr>
          <w:p w14:paraId="483E618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53</w:t>
            </w:r>
          </w:p>
        </w:tc>
        <w:tc>
          <w:tcPr>
            <w:tcW w:w="980" w:type="dxa"/>
            <w:tcBorders>
              <w:top w:val="nil"/>
              <w:left w:val="nil"/>
              <w:bottom w:val="nil"/>
              <w:right w:val="nil"/>
            </w:tcBorders>
            <w:shd w:val="clear" w:color="auto" w:fill="auto"/>
            <w:noWrap/>
            <w:vAlign w:val="center"/>
            <w:hideMark/>
          </w:tcPr>
          <w:p w14:paraId="1C2FCD0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6.7</w:t>
            </w:r>
          </w:p>
        </w:tc>
        <w:tc>
          <w:tcPr>
            <w:tcW w:w="1560" w:type="dxa"/>
            <w:tcBorders>
              <w:top w:val="nil"/>
              <w:left w:val="nil"/>
              <w:bottom w:val="nil"/>
              <w:right w:val="nil"/>
            </w:tcBorders>
            <w:shd w:val="clear" w:color="auto" w:fill="auto"/>
            <w:noWrap/>
            <w:vAlign w:val="center"/>
            <w:hideMark/>
          </w:tcPr>
          <w:p w14:paraId="70D9A21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23.1</w:t>
            </w:r>
          </w:p>
        </w:tc>
      </w:tr>
      <w:tr w:rsidR="004700CC" w:rsidRPr="00430C39" w14:paraId="77BEF6A4"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60D5ED82"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Anauropsis</w:t>
            </w:r>
            <w:proofErr w:type="spellEnd"/>
            <w:r w:rsidRPr="00D74924">
              <w:rPr>
                <w:rFonts w:ascii="Calibri" w:eastAsia="Times New Roman" w:hAnsi="Calibri" w:cs="Times New Roman"/>
                <w:i/>
                <w:color w:val="000000"/>
                <w:sz w:val="18"/>
                <w:szCs w:val="18"/>
                <w:lang w:eastAsia="en-AU"/>
              </w:rPr>
              <w:t xml:space="preserve"> </w:t>
            </w:r>
            <w:proofErr w:type="spellStart"/>
            <w:r w:rsidRPr="00D74924">
              <w:rPr>
                <w:rFonts w:ascii="Calibri" w:eastAsia="Times New Roman" w:hAnsi="Calibri" w:cs="Times New Roman"/>
                <w:i/>
                <w:color w:val="000000"/>
                <w:sz w:val="18"/>
                <w:szCs w:val="18"/>
                <w:lang w:eastAsia="en-AU"/>
              </w:rPr>
              <w:t>fissa</w:t>
            </w:r>
            <w:proofErr w:type="spellEnd"/>
          </w:p>
        </w:tc>
        <w:tc>
          <w:tcPr>
            <w:tcW w:w="1134" w:type="dxa"/>
            <w:tcBorders>
              <w:top w:val="nil"/>
              <w:left w:val="nil"/>
              <w:bottom w:val="nil"/>
              <w:right w:val="nil"/>
            </w:tcBorders>
            <w:shd w:val="clear" w:color="auto" w:fill="auto"/>
            <w:noWrap/>
            <w:vAlign w:val="center"/>
            <w:hideMark/>
          </w:tcPr>
          <w:p w14:paraId="0A057CF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0F985A1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62C5D57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w:t>
            </w:r>
          </w:p>
        </w:tc>
        <w:tc>
          <w:tcPr>
            <w:tcW w:w="993" w:type="dxa"/>
            <w:tcBorders>
              <w:top w:val="nil"/>
              <w:left w:val="nil"/>
              <w:bottom w:val="nil"/>
              <w:right w:val="nil"/>
            </w:tcBorders>
            <w:shd w:val="clear" w:color="auto" w:fill="auto"/>
            <w:noWrap/>
            <w:vAlign w:val="center"/>
            <w:hideMark/>
          </w:tcPr>
          <w:p w14:paraId="5A9B024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44</w:t>
            </w:r>
          </w:p>
        </w:tc>
        <w:tc>
          <w:tcPr>
            <w:tcW w:w="980" w:type="dxa"/>
            <w:tcBorders>
              <w:top w:val="nil"/>
              <w:left w:val="nil"/>
              <w:bottom w:val="nil"/>
              <w:right w:val="nil"/>
            </w:tcBorders>
            <w:shd w:val="clear" w:color="auto" w:fill="auto"/>
            <w:noWrap/>
            <w:vAlign w:val="center"/>
            <w:hideMark/>
          </w:tcPr>
          <w:p w14:paraId="07B36C0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560" w:type="dxa"/>
            <w:tcBorders>
              <w:top w:val="nil"/>
              <w:left w:val="nil"/>
              <w:bottom w:val="nil"/>
              <w:right w:val="nil"/>
            </w:tcBorders>
            <w:shd w:val="clear" w:color="auto" w:fill="auto"/>
            <w:noWrap/>
            <w:vAlign w:val="center"/>
            <w:hideMark/>
          </w:tcPr>
          <w:p w14:paraId="0943592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29</w:t>
            </w:r>
          </w:p>
        </w:tc>
      </w:tr>
      <w:tr w:rsidR="004700CC" w:rsidRPr="00430C39" w14:paraId="45D2ECA3"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7408DF7F"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C. unicornis</w:t>
            </w:r>
          </w:p>
        </w:tc>
        <w:tc>
          <w:tcPr>
            <w:tcW w:w="1134" w:type="dxa"/>
            <w:tcBorders>
              <w:top w:val="nil"/>
              <w:left w:val="nil"/>
              <w:bottom w:val="nil"/>
              <w:right w:val="nil"/>
            </w:tcBorders>
            <w:shd w:val="clear" w:color="auto" w:fill="auto"/>
            <w:noWrap/>
            <w:vAlign w:val="center"/>
            <w:hideMark/>
          </w:tcPr>
          <w:p w14:paraId="1372F6F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w:t>
            </w:r>
          </w:p>
        </w:tc>
        <w:tc>
          <w:tcPr>
            <w:tcW w:w="1134" w:type="dxa"/>
            <w:tcBorders>
              <w:top w:val="nil"/>
              <w:left w:val="nil"/>
              <w:bottom w:val="nil"/>
              <w:right w:val="nil"/>
            </w:tcBorders>
            <w:shd w:val="clear" w:color="auto" w:fill="auto"/>
            <w:noWrap/>
            <w:vAlign w:val="center"/>
            <w:hideMark/>
          </w:tcPr>
          <w:p w14:paraId="3C78FD8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40</w:t>
            </w:r>
          </w:p>
        </w:tc>
        <w:tc>
          <w:tcPr>
            <w:tcW w:w="850" w:type="dxa"/>
            <w:tcBorders>
              <w:top w:val="nil"/>
              <w:left w:val="nil"/>
              <w:bottom w:val="nil"/>
              <w:right w:val="nil"/>
            </w:tcBorders>
            <w:shd w:val="clear" w:color="auto" w:fill="auto"/>
            <w:noWrap/>
            <w:vAlign w:val="center"/>
            <w:hideMark/>
          </w:tcPr>
          <w:p w14:paraId="08A30CC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w:t>
            </w:r>
          </w:p>
        </w:tc>
        <w:tc>
          <w:tcPr>
            <w:tcW w:w="993" w:type="dxa"/>
            <w:tcBorders>
              <w:top w:val="nil"/>
              <w:left w:val="nil"/>
              <w:bottom w:val="nil"/>
              <w:right w:val="nil"/>
            </w:tcBorders>
            <w:shd w:val="clear" w:color="auto" w:fill="auto"/>
            <w:noWrap/>
            <w:vAlign w:val="center"/>
            <w:hideMark/>
          </w:tcPr>
          <w:p w14:paraId="722E9F0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49</w:t>
            </w:r>
          </w:p>
        </w:tc>
        <w:tc>
          <w:tcPr>
            <w:tcW w:w="980" w:type="dxa"/>
            <w:tcBorders>
              <w:top w:val="nil"/>
              <w:left w:val="nil"/>
              <w:bottom w:val="nil"/>
              <w:right w:val="nil"/>
            </w:tcBorders>
            <w:shd w:val="clear" w:color="auto" w:fill="auto"/>
            <w:noWrap/>
            <w:vAlign w:val="center"/>
            <w:hideMark/>
          </w:tcPr>
          <w:p w14:paraId="01980D9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5.4</w:t>
            </w:r>
          </w:p>
        </w:tc>
        <w:tc>
          <w:tcPr>
            <w:tcW w:w="1560" w:type="dxa"/>
            <w:tcBorders>
              <w:top w:val="nil"/>
              <w:left w:val="nil"/>
              <w:bottom w:val="nil"/>
              <w:right w:val="nil"/>
            </w:tcBorders>
            <w:shd w:val="clear" w:color="auto" w:fill="auto"/>
            <w:noWrap/>
            <w:vAlign w:val="center"/>
            <w:hideMark/>
          </w:tcPr>
          <w:p w14:paraId="414D195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34.5</w:t>
            </w:r>
          </w:p>
        </w:tc>
      </w:tr>
      <w:tr w:rsidR="004700CC" w:rsidRPr="00430C39" w14:paraId="0DE6D043"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47CD0514"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P. dolichoptera</w:t>
            </w:r>
          </w:p>
        </w:tc>
        <w:tc>
          <w:tcPr>
            <w:tcW w:w="1134" w:type="dxa"/>
            <w:tcBorders>
              <w:top w:val="nil"/>
              <w:left w:val="nil"/>
              <w:bottom w:val="nil"/>
              <w:right w:val="nil"/>
            </w:tcBorders>
            <w:shd w:val="clear" w:color="auto" w:fill="auto"/>
            <w:noWrap/>
            <w:vAlign w:val="center"/>
            <w:hideMark/>
          </w:tcPr>
          <w:p w14:paraId="1F489E4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w:t>
            </w:r>
          </w:p>
        </w:tc>
        <w:tc>
          <w:tcPr>
            <w:tcW w:w="1134" w:type="dxa"/>
            <w:tcBorders>
              <w:top w:val="nil"/>
              <w:left w:val="nil"/>
              <w:bottom w:val="nil"/>
              <w:right w:val="nil"/>
            </w:tcBorders>
            <w:shd w:val="clear" w:color="auto" w:fill="auto"/>
            <w:noWrap/>
            <w:vAlign w:val="center"/>
            <w:hideMark/>
          </w:tcPr>
          <w:p w14:paraId="3FEC73E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195</w:t>
            </w:r>
          </w:p>
        </w:tc>
        <w:tc>
          <w:tcPr>
            <w:tcW w:w="850" w:type="dxa"/>
            <w:tcBorders>
              <w:top w:val="nil"/>
              <w:left w:val="nil"/>
              <w:bottom w:val="nil"/>
              <w:right w:val="nil"/>
            </w:tcBorders>
            <w:shd w:val="clear" w:color="auto" w:fill="auto"/>
            <w:noWrap/>
            <w:vAlign w:val="center"/>
            <w:hideMark/>
          </w:tcPr>
          <w:p w14:paraId="6D27B05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993" w:type="dxa"/>
            <w:tcBorders>
              <w:top w:val="nil"/>
              <w:left w:val="nil"/>
              <w:bottom w:val="nil"/>
              <w:right w:val="nil"/>
            </w:tcBorders>
            <w:shd w:val="clear" w:color="auto" w:fill="auto"/>
            <w:noWrap/>
            <w:vAlign w:val="center"/>
            <w:hideMark/>
          </w:tcPr>
          <w:p w14:paraId="26A5261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72</w:t>
            </w:r>
          </w:p>
        </w:tc>
        <w:tc>
          <w:tcPr>
            <w:tcW w:w="980" w:type="dxa"/>
            <w:tcBorders>
              <w:top w:val="nil"/>
              <w:left w:val="nil"/>
              <w:bottom w:val="nil"/>
              <w:right w:val="nil"/>
            </w:tcBorders>
            <w:shd w:val="clear" w:color="auto" w:fill="auto"/>
            <w:noWrap/>
            <w:vAlign w:val="center"/>
            <w:hideMark/>
          </w:tcPr>
          <w:p w14:paraId="28B31F9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5.3</w:t>
            </w:r>
          </w:p>
        </w:tc>
        <w:tc>
          <w:tcPr>
            <w:tcW w:w="1560" w:type="dxa"/>
            <w:tcBorders>
              <w:top w:val="nil"/>
              <w:left w:val="nil"/>
              <w:bottom w:val="nil"/>
              <w:right w:val="nil"/>
            </w:tcBorders>
            <w:shd w:val="clear" w:color="auto" w:fill="auto"/>
            <w:noWrap/>
            <w:vAlign w:val="center"/>
            <w:hideMark/>
          </w:tcPr>
          <w:p w14:paraId="7ACFB88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39.8</w:t>
            </w:r>
          </w:p>
        </w:tc>
      </w:tr>
      <w:tr w:rsidR="004700CC" w:rsidRPr="00430C39" w14:paraId="2D2734C9"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6AD05D40"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lastRenderedPageBreak/>
              <w:t>B. budapestinensis</w:t>
            </w:r>
          </w:p>
        </w:tc>
        <w:tc>
          <w:tcPr>
            <w:tcW w:w="1134" w:type="dxa"/>
            <w:tcBorders>
              <w:top w:val="nil"/>
              <w:left w:val="nil"/>
              <w:bottom w:val="nil"/>
              <w:right w:val="nil"/>
            </w:tcBorders>
            <w:shd w:val="clear" w:color="auto" w:fill="auto"/>
            <w:noWrap/>
            <w:vAlign w:val="center"/>
            <w:hideMark/>
          </w:tcPr>
          <w:p w14:paraId="569641F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5D6D287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3FB5927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993" w:type="dxa"/>
            <w:tcBorders>
              <w:top w:val="nil"/>
              <w:left w:val="nil"/>
              <w:bottom w:val="nil"/>
              <w:right w:val="nil"/>
            </w:tcBorders>
            <w:shd w:val="clear" w:color="auto" w:fill="auto"/>
            <w:noWrap/>
            <w:vAlign w:val="center"/>
            <w:hideMark/>
          </w:tcPr>
          <w:p w14:paraId="33C03B5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29</w:t>
            </w:r>
          </w:p>
        </w:tc>
        <w:tc>
          <w:tcPr>
            <w:tcW w:w="980" w:type="dxa"/>
            <w:tcBorders>
              <w:top w:val="nil"/>
              <w:left w:val="nil"/>
              <w:bottom w:val="nil"/>
              <w:right w:val="nil"/>
            </w:tcBorders>
            <w:shd w:val="clear" w:color="auto" w:fill="auto"/>
            <w:noWrap/>
            <w:vAlign w:val="center"/>
            <w:hideMark/>
          </w:tcPr>
          <w:p w14:paraId="70B1523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4.7</w:t>
            </w:r>
          </w:p>
        </w:tc>
        <w:tc>
          <w:tcPr>
            <w:tcW w:w="1560" w:type="dxa"/>
            <w:tcBorders>
              <w:top w:val="nil"/>
              <w:left w:val="nil"/>
              <w:bottom w:val="nil"/>
              <w:right w:val="nil"/>
            </w:tcBorders>
            <w:shd w:val="clear" w:color="auto" w:fill="auto"/>
            <w:noWrap/>
            <w:vAlign w:val="center"/>
            <w:hideMark/>
          </w:tcPr>
          <w:p w14:paraId="5DAC117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44.5</w:t>
            </w:r>
          </w:p>
        </w:tc>
      </w:tr>
      <w:tr w:rsidR="004700CC" w:rsidRPr="00430C39" w14:paraId="7E85A4AB" w14:textId="77777777" w:rsidTr="00C336BF">
        <w:trPr>
          <w:trHeight w:val="315"/>
          <w:jc w:val="center"/>
        </w:trPr>
        <w:tc>
          <w:tcPr>
            <w:tcW w:w="2127" w:type="dxa"/>
            <w:tcBorders>
              <w:top w:val="nil"/>
              <w:left w:val="nil"/>
              <w:bottom w:val="nil"/>
              <w:right w:val="nil"/>
            </w:tcBorders>
            <w:shd w:val="clear" w:color="auto" w:fill="auto"/>
            <w:noWrap/>
            <w:vAlign w:val="bottom"/>
            <w:hideMark/>
          </w:tcPr>
          <w:p w14:paraId="5420D717" w14:textId="77777777" w:rsidR="004700CC" w:rsidRPr="00D74924" w:rsidRDefault="004700CC" w:rsidP="004700CC">
            <w:pPr>
              <w:spacing w:after="0" w:line="240" w:lineRule="auto"/>
              <w:jc w:val="right"/>
              <w:rPr>
                <w:rFonts w:ascii="Calibri" w:eastAsia="Times New Roman" w:hAnsi="Calibri" w:cs="Times New Roman"/>
                <w:color w:val="000000"/>
                <w:sz w:val="18"/>
                <w:szCs w:val="18"/>
                <w:lang w:eastAsia="en-AU"/>
              </w:rPr>
            </w:pPr>
          </w:p>
        </w:tc>
        <w:tc>
          <w:tcPr>
            <w:tcW w:w="1134" w:type="dxa"/>
            <w:tcBorders>
              <w:top w:val="nil"/>
              <w:left w:val="nil"/>
              <w:bottom w:val="nil"/>
              <w:right w:val="nil"/>
            </w:tcBorders>
            <w:shd w:val="clear" w:color="auto" w:fill="auto"/>
            <w:noWrap/>
            <w:vAlign w:val="bottom"/>
            <w:hideMark/>
          </w:tcPr>
          <w:p w14:paraId="0AE85F8E" w14:textId="77777777" w:rsidR="004700CC" w:rsidRPr="00D74924" w:rsidRDefault="004700CC" w:rsidP="00DB355F">
            <w:pPr>
              <w:spacing w:after="0" w:line="240" w:lineRule="auto"/>
              <w:jc w:val="center"/>
              <w:rPr>
                <w:rFonts w:ascii="Times New Roman" w:eastAsia="Times New Roman" w:hAnsi="Times New Roman" w:cs="Times New Roman"/>
                <w:sz w:val="18"/>
                <w:szCs w:val="18"/>
                <w:lang w:eastAsia="en-AU"/>
              </w:rPr>
            </w:pPr>
          </w:p>
        </w:tc>
        <w:tc>
          <w:tcPr>
            <w:tcW w:w="1134" w:type="dxa"/>
            <w:tcBorders>
              <w:top w:val="nil"/>
              <w:left w:val="nil"/>
              <w:bottom w:val="nil"/>
              <w:right w:val="nil"/>
            </w:tcBorders>
            <w:shd w:val="clear" w:color="auto" w:fill="auto"/>
            <w:noWrap/>
            <w:vAlign w:val="bottom"/>
            <w:hideMark/>
          </w:tcPr>
          <w:p w14:paraId="0FA68808" w14:textId="77777777" w:rsidR="004700CC" w:rsidRPr="00D74924" w:rsidRDefault="004700CC" w:rsidP="00DB355F">
            <w:pPr>
              <w:spacing w:after="0" w:line="240" w:lineRule="auto"/>
              <w:jc w:val="center"/>
              <w:rPr>
                <w:rFonts w:ascii="Times New Roman" w:eastAsia="Times New Roman" w:hAnsi="Times New Roman" w:cs="Times New Roman"/>
                <w:sz w:val="18"/>
                <w:szCs w:val="18"/>
                <w:lang w:eastAsia="en-AU"/>
              </w:rPr>
            </w:pPr>
          </w:p>
        </w:tc>
        <w:tc>
          <w:tcPr>
            <w:tcW w:w="850" w:type="dxa"/>
            <w:tcBorders>
              <w:top w:val="nil"/>
              <w:left w:val="nil"/>
              <w:bottom w:val="nil"/>
              <w:right w:val="nil"/>
            </w:tcBorders>
            <w:shd w:val="clear" w:color="auto" w:fill="auto"/>
            <w:noWrap/>
            <w:vAlign w:val="bottom"/>
            <w:hideMark/>
          </w:tcPr>
          <w:p w14:paraId="02BD4C4A" w14:textId="77777777" w:rsidR="004700CC" w:rsidRPr="00D74924" w:rsidRDefault="004700CC" w:rsidP="00DB355F">
            <w:pPr>
              <w:spacing w:after="0" w:line="240" w:lineRule="auto"/>
              <w:jc w:val="center"/>
              <w:rPr>
                <w:rFonts w:ascii="Times New Roman" w:eastAsia="Times New Roman" w:hAnsi="Times New Roman" w:cs="Times New Roman"/>
                <w:sz w:val="18"/>
                <w:szCs w:val="18"/>
                <w:lang w:eastAsia="en-AU"/>
              </w:rPr>
            </w:pPr>
          </w:p>
        </w:tc>
        <w:tc>
          <w:tcPr>
            <w:tcW w:w="993" w:type="dxa"/>
            <w:tcBorders>
              <w:top w:val="nil"/>
              <w:left w:val="nil"/>
              <w:bottom w:val="nil"/>
              <w:right w:val="nil"/>
            </w:tcBorders>
            <w:shd w:val="clear" w:color="auto" w:fill="auto"/>
            <w:noWrap/>
            <w:vAlign w:val="bottom"/>
            <w:hideMark/>
          </w:tcPr>
          <w:p w14:paraId="33245AE5" w14:textId="77777777" w:rsidR="004700CC" w:rsidRPr="00D74924" w:rsidRDefault="004700CC" w:rsidP="00DB355F">
            <w:pPr>
              <w:spacing w:after="0" w:line="240" w:lineRule="auto"/>
              <w:jc w:val="center"/>
              <w:rPr>
                <w:rFonts w:ascii="Times New Roman" w:eastAsia="Times New Roman" w:hAnsi="Times New Roman" w:cs="Times New Roman"/>
                <w:sz w:val="18"/>
                <w:szCs w:val="18"/>
                <w:lang w:eastAsia="en-AU"/>
              </w:rPr>
            </w:pPr>
          </w:p>
        </w:tc>
        <w:tc>
          <w:tcPr>
            <w:tcW w:w="980" w:type="dxa"/>
            <w:tcBorders>
              <w:top w:val="nil"/>
              <w:left w:val="nil"/>
              <w:bottom w:val="nil"/>
              <w:right w:val="nil"/>
            </w:tcBorders>
            <w:shd w:val="clear" w:color="auto" w:fill="auto"/>
            <w:noWrap/>
            <w:vAlign w:val="bottom"/>
            <w:hideMark/>
          </w:tcPr>
          <w:p w14:paraId="14BFDCE3" w14:textId="77777777" w:rsidR="004700CC" w:rsidRPr="00D74924" w:rsidRDefault="004700CC" w:rsidP="00DB355F">
            <w:pPr>
              <w:spacing w:after="0" w:line="240" w:lineRule="auto"/>
              <w:jc w:val="center"/>
              <w:rPr>
                <w:rFonts w:ascii="Times New Roman" w:eastAsia="Times New Roman" w:hAnsi="Times New Roman" w:cs="Times New Roman"/>
                <w:sz w:val="18"/>
                <w:szCs w:val="18"/>
                <w:lang w:eastAsia="en-AU"/>
              </w:rPr>
            </w:pPr>
          </w:p>
        </w:tc>
        <w:tc>
          <w:tcPr>
            <w:tcW w:w="1560" w:type="dxa"/>
            <w:tcBorders>
              <w:top w:val="nil"/>
              <w:left w:val="nil"/>
              <w:bottom w:val="nil"/>
              <w:right w:val="nil"/>
            </w:tcBorders>
            <w:shd w:val="clear" w:color="auto" w:fill="auto"/>
            <w:noWrap/>
            <w:vAlign w:val="bottom"/>
            <w:hideMark/>
          </w:tcPr>
          <w:p w14:paraId="1F89A4D8" w14:textId="77777777" w:rsidR="004700CC" w:rsidRPr="00D74924" w:rsidRDefault="004700CC" w:rsidP="00DB355F">
            <w:pPr>
              <w:spacing w:after="0" w:line="240" w:lineRule="auto"/>
              <w:jc w:val="center"/>
              <w:rPr>
                <w:rFonts w:ascii="Times New Roman" w:eastAsia="Times New Roman" w:hAnsi="Times New Roman" w:cs="Times New Roman"/>
                <w:sz w:val="18"/>
                <w:szCs w:val="18"/>
                <w:lang w:eastAsia="en-AU"/>
              </w:rPr>
            </w:pPr>
          </w:p>
        </w:tc>
      </w:tr>
      <w:tr w:rsidR="004700CC" w:rsidRPr="00430C39" w14:paraId="1ED615C1" w14:textId="77777777" w:rsidTr="00C336BF">
        <w:trPr>
          <w:trHeight w:val="315"/>
          <w:jc w:val="center"/>
        </w:trPr>
        <w:tc>
          <w:tcPr>
            <w:tcW w:w="2127" w:type="dxa"/>
            <w:tcBorders>
              <w:top w:val="single" w:sz="8" w:space="0" w:color="auto"/>
              <w:left w:val="nil"/>
              <w:bottom w:val="single" w:sz="8" w:space="0" w:color="auto"/>
              <w:right w:val="nil"/>
            </w:tcBorders>
            <w:shd w:val="clear" w:color="000000" w:fill="3A3838"/>
            <w:noWrap/>
            <w:vAlign w:val="bottom"/>
            <w:hideMark/>
          </w:tcPr>
          <w:p w14:paraId="680B28C8"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000000" w:fill="3A3838"/>
            <w:noWrap/>
            <w:vAlign w:val="center"/>
            <w:hideMark/>
          </w:tcPr>
          <w:p w14:paraId="0F2879D2" w14:textId="6CABD579" w:rsidR="004700CC" w:rsidRPr="00D74924" w:rsidRDefault="00365135" w:rsidP="00DB355F">
            <w:pPr>
              <w:spacing w:after="0" w:line="240" w:lineRule="auto"/>
              <w:jc w:val="center"/>
              <w:rPr>
                <w:rFonts w:ascii="Calibri" w:eastAsia="Times New Roman" w:hAnsi="Calibri" w:cs="Times New Roman"/>
                <w:b/>
                <w:bCs/>
                <w:color w:val="FFFFFF"/>
                <w:sz w:val="18"/>
                <w:szCs w:val="18"/>
                <w:lang w:eastAsia="en-AU"/>
              </w:rPr>
            </w:pPr>
            <w:r w:rsidRPr="00D74924">
              <w:rPr>
                <w:rFonts w:ascii="Calibri" w:eastAsia="Times New Roman" w:hAnsi="Calibri" w:cs="Times New Roman"/>
                <w:b/>
                <w:bCs/>
                <w:color w:val="FFFFFF"/>
                <w:sz w:val="18"/>
                <w:szCs w:val="18"/>
                <w:lang w:eastAsia="en-AU"/>
              </w:rPr>
              <w:t>April 2017</w:t>
            </w:r>
          </w:p>
        </w:tc>
      </w:tr>
      <w:tr w:rsidR="004700CC" w:rsidRPr="00430C39" w14:paraId="06AEF1A0" w14:textId="77777777" w:rsidTr="00C336BF">
        <w:trPr>
          <w:trHeight w:val="315"/>
          <w:jc w:val="center"/>
        </w:trPr>
        <w:tc>
          <w:tcPr>
            <w:tcW w:w="2127" w:type="dxa"/>
            <w:tcBorders>
              <w:top w:val="nil"/>
              <w:left w:val="nil"/>
              <w:bottom w:val="single" w:sz="8" w:space="0" w:color="auto"/>
              <w:right w:val="nil"/>
            </w:tcBorders>
            <w:shd w:val="clear" w:color="auto" w:fill="auto"/>
            <w:noWrap/>
            <w:vAlign w:val="bottom"/>
            <w:hideMark/>
          </w:tcPr>
          <w:p w14:paraId="160D43E4"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15F22CD7" w14:textId="2F686188"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 xml:space="preserve">Rufus River &amp; </w:t>
            </w:r>
            <w:r w:rsidR="00534885" w:rsidRPr="00D74924">
              <w:rPr>
                <w:rFonts w:ascii="Calibri" w:eastAsia="Times New Roman" w:hAnsi="Calibri" w:cs="Times New Roman"/>
                <w:b/>
                <w:bCs/>
                <w:color w:val="000000"/>
                <w:sz w:val="18"/>
                <w:szCs w:val="18"/>
                <w:lang w:eastAsia="en-AU"/>
              </w:rPr>
              <w:t>Below Lock 7</w:t>
            </w:r>
          </w:p>
        </w:tc>
      </w:tr>
      <w:tr w:rsidR="004700CC" w:rsidRPr="00430C39" w14:paraId="078EC8B7"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00783F7A"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2027CF37"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Rufus River</w:t>
            </w:r>
          </w:p>
        </w:tc>
        <w:tc>
          <w:tcPr>
            <w:tcW w:w="1843" w:type="dxa"/>
            <w:gridSpan w:val="2"/>
            <w:tcBorders>
              <w:top w:val="single" w:sz="8" w:space="0" w:color="auto"/>
              <w:left w:val="nil"/>
              <w:bottom w:val="nil"/>
              <w:right w:val="nil"/>
            </w:tcBorders>
            <w:shd w:val="clear" w:color="auto" w:fill="auto"/>
            <w:noWrap/>
            <w:vAlign w:val="center"/>
            <w:hideMark/>
          </w:tcPr>
          <w:p w14:paraId="324524AF" w14:textId="52726B48"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7</w:t>
            </w:r>
          </w:p>
        </w:tc>
        <w:tc>
          <w:tcPr>
            <w:tcW w:w="980" w:type="dxa"/>
            <w:vMerge w:val="restart"/>
            <w:tcBorders>
              <w:top w:val="nil"/>
              <w:left w:val="nil"/>
              <w:bottom w:val="nil"/>
              <w:right w:val="nil"/>
            </w:tcBorders>
            <w:shd w:val="clear" w:color="auto" w:fill="auto"/>
            <w:noWrap/>
            <w:vAlign w:val="center"/>
            <w:hideMark/>
          </w:tcPr>
          <w:p w14:paraId="219D194B"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22E0078F"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2573757E"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0BB6C274" w14:textId="77777777" w:rsidR="004700CC" w:rsidRPr="00D74924" w:rsidRDefault="004700CC" w:rsidP="004700CC">
            <w:pPr>
              <w:spacing w:after="0" w:line="240" w:lineRule="auto"/>
              <w:jc w:val="center"/>
              <w:rPr>
                <w:rFonts w:ascii="Calibri" w:eastAsia="Times New Roman" w:hAnsi="Calibri" w:cs="Times New Roman"/>
                <w:b/>
                <w:bCs/>
                <w:i/>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7D4E8D2E" w14:textId="1DE82064"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498B0646"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757C8484" w14:textId="6D2F56C5"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44F4BB08"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7BB7FE24"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5C9D9BEB"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589CC4F8"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96F248F"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cochlearis</w:t>
            </w:r>
          </w:p>
        </w:tc>
        <w:tc>
          <w:tcPr>
            <w:tcW w:w="1134" w:type="dxa"/>
            <w:tcBorders>
              <w:top w:val="nil"/>
              <w:left w:val="nil"/>
              <w:bottom w:val="nil"/>
              <w:right w:val="nil"/>
            </w:tcBorders>
            <w:shd w:val="clear" w:color="auto" w:fill="auto"/>
            <w:noWrap/>
            <w:vAlign w:val="center"/>
            <w:hideMark/>
          </w:tcPr>
          <w:p w14:paraId="17DA6E3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w:t>
            </w:r>
          </w:p>
        </w:tc>
        <w:tc>
          <w:tcPr>
            <w:tcW w:w="1134" w:type="dxa"/>
            <w:tcBorders>
              <w:top w:val="nil"/>
              <w:left w:val="nil"/>
              <w:bottom w:val="nil"/>
              <w:right w:val="nil"/>
            </w:tcBorders>
            <w:shd w:val="clear" w:color="auto" w:fill="auto"/>
            <w:noWrap/>
            <w:vAlign w:val="center"/>
            <w:hideMark/>
          </w:tcPr>
          <w:p w14:paraId="31C3463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w:t>
            </w:r>
          </w:p>
        </w:tc>
        <w:tc>
          <w:tcPr>
            <w:tcW w:w="850" w:type="dxa"/>
            <w:tcBorders>
              <w:top w:val="nil"/>
              <w:left w:val="nil"/>
              <w:bottom w:val="nil"/>
              <w:right w:val="nil"/>
            </w:tcBorders>
            <w:shd w:val="clear" w:color="auto" w:fill="auto"/>
            <w:noWrap/>
            <w:vAlign w:val="center"/>
            <w:hideMark/>
          </w:tcPr>
          <w:p w14:paraId="2B6A819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20</w:t>
            </w:r>
          </w:p>
        </w:tc>
        <w:tc>
          <w:tcPr>
            <w:tcW w:w="993" w:type="dxa"/>
            <w:tcBorders>
              <w:top w:val="nil"/>
              <w:left w:val="nil"/>
              <w:bottom w:val="nil"/>
              <w:right w:val="nil"/>
            </w:tcBorders>
            <w:shd w:val="clear" w:color="auto" w:fill="auto"/>
            <w:noWrap/>
            <w:vAlign w:val="center"/>
            <w:hideMark/>
          </w:tcPr>
          <w:p w14:paraId="2FF9E86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407</w:t>
            </w:r>
          </w:p>
        </w:tc>
        <w:tc>
          <w:tcPr>
            <w:tcW w:w="980" w:type="dxa"/>
            <w:tcBorders>
              <w:top w:val="nil"/>
              <w:left w:val="nil"/>
              <w:bottom w:val="nil"/>
              <w:right w:val="nil"/>
            </w:tcBorders>
            <w:shd w:val="clear" w:color="auto" w:fill="auto"/>
            <w:noWrap/>
            <w:vAlign w:val="center"/>
            <w:hideMark/>
          </w:tcPr>
          <w:p w14:paraId="2156796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13.5</w:t>
            </w:r>
          </w:p>
        </w:tc>
        <w:tc>
          <w:tcPr>
            <w:tcW w:w="1560" w:type="dxa"/>
            <w:tcBorders>
              <w:top w:val="nil"/>
              <w:left w:val="nil"/>
              <w:bottom w:val="nil"/>
              <w:right w:val="nil"/>
            </w:tcBorders>
            <w:shd w:val="clear" w:color="auto" w:fill="auto"/>
            <w:noWrap/>
            <w:vAlign w:val="center"/>
            <w:hideMark/>
          </w:tcPr>
          <w:p w14:paraId="0D7B920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13.5</w:t>
            </w:r>
          </w:p>
        </w:tc>
      </w:tr>
      <w:tr w:rsidR="004700CC" w:rsidRPr="00430C39" w14:paraId="6EBD75B6"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113D3610"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T. pusilla</w:t>
            </w:r>
          </w:p>
        </w:tc>
        <w:tc>
          <w:tcPr>
            <w:tcW w:w="1134" w:type="dxa"/>
            <w:tcBorders>
              <w:top w:val="nil"/>
              <w:left w:val="nil"/>
              <w:bottom w:val="nil"/>
              <w:right w:val="nil"/>
            </w:tcBorders>
            <w:shd w:val="clear" w:color="auto" w:fill="auto"/>
            <w:noWrap/>
            <w:vAlign w:val="center"/>
            <w:hideMark/>
          </w:tcPr>
          <w:p w14:paraId="744FC0B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w:t>
            </w:r>
          </w:p>
        </w:tc>
        <w:tc>
          <w:tcPr>
            <w:tcW w:w="1134" w:type="dxa"/>
            <w:tcBorders>
              <w:top w:val="nil"/>
              <w:left w:val="nil"/>
              <w:bottom w:val="nil"/>
              <w:right w:val="nil"/>
            </w:tcBorders>
            <w:shd w:val="clear" w:color="auto" w:fill="auto"/>
            <w:noWrap/>
            <w:vAlign w:val="center"/>
            <w:hideMark/>
          </w:tcPr>
          <w:p w14:paraId="32A1934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84</w:t>
            </w:r>
          </w:p>
        </w:tc>
        <w:tc>
          <w:tcPr>
            <w:tcW w:w="850" w:type="dxa"/>
            <w:tcBorders>
              <w:top w:val="nil"/>
              <w:left w:val="nil"/>
              <w:bottom w:val="nil"/>
              <w:right w:val="nil"/>
            </w:tcBorders>
            <w:shd w:val="clear" w:color="auto" w:fill="auto"/>
            <w:noWrap/>
            <w:vAlign w:val="center"/>
            <w:hideMark/>
          </w:tcPr>
          <w:p w14:paraId="7B9B363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19</w:t>
            </w:r>
          </w:p>
        </w:tc>
        <w:tc>
          <w:tcPr>
            <w:tcW w:w="993" w:type="dxa"/>
            <w:tcBorders>
              <w:top w:val="nil"/>
              <w:left w:val="nil"/>
              <w:bottom w:val="nil"/>
              <w:right w:val="nil"/>
            </w:tcBorders>
            <w:shd w:val="clear" w:color="auto" w:fill="auto"/>
            <w:noWrap/>
            <w:vAlign w:val="center"/>
            <w:hideMark/>
          </w:tcPr>
          <w:p w14:paraId="0C7B199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368</w:t>
            </w:r>
          </w:p>
        </w:tc>
        <w:tc>
          <w:tcPr>
            <w:tcW w:w="980" w:type="dxa"/>
            <w:tcBorders>
              <w:top w:val="nil"/>
              <w:left w:val="nil"/>
              <w:bottom w:val="nil"/>
              <w:right w:val="nil"/>
            </w:tcBorders>
            <w:shd w:val="clear" w:color="auto" w:fill="auto"/>
            <w:noWrap/>
            <w:vAlign w:val="center"/>
            <w:hideMark/>
          </w:tcPr>
          <w:p w14:paraId="6991B8C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8.2</w:t>
            </w:r>
          </w:p>
        </w:tc>
        <w:tc>
          <w:tcPr>
            <w:tcW w:w="1560" w:type="dxa"/>
            <w:tcBorders>
              <w:top w:val="nil"/>
              <w:left w:val="nil"/>
              <w:bottom w:val="nil"/>
              <w:right w:val="nil"/>
            </w:tcBorders>
            <w:shd w:val="clear" w:color="auto" w:fill="auto"/>
            <w:noWrap/>
            <w:vAlign w:val="center"/>
            <w:hideMark/>
          </w:tcPr>
          <w:p w14:paraId="1669AA7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21.7</w:t>
            </w:r>
          </w:p>
        </w:tc>
      </w:tr>
      <w:tr w:rsidR="004700CC" w:rsidRPr="00430C39" w14:paraId="16BDFB1F"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7559C931"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tropica</w:t>
            </w:r>
          </w:p>
        </w:tc>
        <w:tc>
          <w:tcPr>
            <w:tcW w:w="1134" w:type="dxa"/>
            <w:tcBorders>
              <w:top w:val="nil"/>
              <w:left w:val="nil"/>
              <w:bottom w:val="nil"/>
              <w:right w:val="nil"/>
            </w:tcBorders>
            <w:shd w:val="clear" w:color="auto" w:fill="auto"/>
            <w:noWrap/>
            <w:vAlign w:val="center"/>
            <w:hideMark/>
          </w:tcPr>
          <w:p w14:paraId="1088433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w:t>
            </w:r>
          </w:p>
        </w:tc>
        <w:tc>
          <w:tcPr>
            <w:tcW w:w="1134" w:type="dxa"/>
            <w:tcBorders>
              <w:top w:val="nil"/>
              <w:left w:val="nil"/>
              <w:bottom w:val="nil"/>
              <w:right w:val="nil"/>
            </w:tcBorders>
            <w:shd w:val="clear" w:color="auto" w:fill="auto"/>
            <w:noWrap/>
            <w:vAlign w:val="center"/>
            <w:hideMark/>
          </w:tcPr>
          <w:p w14:paraId="5687ED9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w:t>
            </w:r>
          </w:p>
        </w:tc>
        <w:tc>
          <w:tcPr>
            <w:tcW w:w="850" w:type="dxa"/>
            <w:tcBorders>
              <w:top w:val="nil"/>
              <w:left w:val="nil"/>
              <w:bottom w:val="nil"/>
              <w:right w:val="nil"/>
            </w:tcBorders>
            <w:shd w:val="clear" w:color="auto" w:fill="auto"/>
            <w:noWrap/>
            <w:vAlign w:val="center"/>
            <w:hideMark/>
          </w:tcPr>
          <w:p w14:paraId="37B2E52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12</w:t>
            </w:r>
          </w:p>
        </w:tc>
        <w:tc>
          <w:tcPr>
            <w:tcW w:w="993" w:type="dxa"/>
            <w:tcBorders>
              <w:top w:val="nil"/>
              <w:left w:val="nil"/>
              <w:bottom w:val="nil"/>
              <w:right w:val="nil"/>
            </w:tcBorders>
            <w:shd w:val="clear" w:color="auto" w:fill="auto"/>
            <w:noWrap/>
            <w:vAlign w:val="center"/>
            <w:hideMark/>
          </w:tcPr>
          <w:p w14:paraId="650D78C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154</w:t>
            </w:r>
          </w:p>
        </w:tc>
        <w:tc>
          <w:tcPr>
            <w:tcW w:w="980" w:type="dxa"/>
            <w:tcBorders>
              <w:top w:val="nil"/>
              <w:left w:val="nil"/>
              <w:bottom w:val="nil"/>
              <w:right w:val="nil"/>
            </w:tcBorders>
            <w:shd w:val="clear" w:color="auto" w:fill="auto"/>
            <w:noWrap/>
            <w:vAlign w:val="center"/>
            <w:hideMark/>
          </w:tcPr>
          <w:p w14:paraId="50DE8CC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7.1</w:t>
            </w:r>
          </w:p>
        </w:tc>
        <w:tc>
          <w:tcPr>
            <w:tcW w:w="1560" w:type="dxa"/>
            <w:tcBorders>
              <w:top w:val="nil"/>
              <w:left w:val="nil"/>
              <w:bottom w:val="nil"/>
              <w:right w:val="nil"/>
            </w:tcBorders>
            <w:shd w:val="clear" w:color="auto" w:fill="auto"/>
            <w:noWrap/>
            <w:vAlign w:val="center"/>
            <w:hideMark/>
          </w:tcPr>
          <w:p w14:paraId="04CBBA7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28.7</w:t>
            </w:r>
          </w:p>
        </w:tc>
      </w:tr>
      <w:tr w:rsidR="004700CC" w:rsidRPr="00430C39" w14:paraId="728926A4"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11578019"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P. dolichoptera</w:t>
            </w:r>
          </w:p>
        </w:tc>
        <w:tc>
          <w:tcPr>
            <w:tcW w:w="1134" w:type="dxa"/>
            <w:tcBorders>
              <w:top w:val="nil"/>
              <w:left w:val="nil"/>
              <w:bottom w:val="nil"/>
              <w:right w:val="nil"/>
            </w:tcBorders>
            <w:shd w:val="clear" w:color="auto" w:fill="auto"/>
            <w:noWrap/>
            <w:vAlign w:val="center"/>
            <w:hideMark/>
          </w:tcPr>
          <w:p w14:paraId="64D9FC8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24</w:t>
            </w:r>
          </w:p>
        </w:tc>
        <w:tc>
          <w:tcPr>
            <w:tcW w:w="1134" w:type="dxa"/>
            <w:tcBorders>
              <w:top w:val="nil"/>
              <w:left w:val="nil"/>
              <w:bottom w:val="nil"/>
              <w:right w:val="nil"/>
            </w:tcBorders>
            <w:shd w:val="clear" w:color="auto" w:fill="auto"/>
            <w:noWrap/>
            <w:vAlign w:val="center"/>
            <w:hideMark/>
          </w:tcPr>
          <w:p w14:paraId="19B9786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585</w:t>
            </w:r>
          </w:p>
        </w:tc>
        <w:tc>
          <w:tcPr>
            <w:tcW w:w="850" w:type="dxa"/>
            <w:tcBorders>
              <w:top w:val="nil"/>
              <w:left w:val="nil"/>
              <w:bottom w:val="nil"/>
              <w:right w:val="nil"/>
            </w:tcBorders>
            <w:shd w:val="clear" w:color="auto" w:fill="auto"/>
            <w:noWrap/>
            <w:vAlign w:val="center"/>
            <w:hideMark/>
          </w:tcPr>
          <w:p w14:paraId="7B4D959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17</w:t>
            </w:r>
          </w:p>
        </w:tc>
        <w:tc>
          <w:tcPr>
            <w:tcW w:w="993" w:type="dxa"/>
            <w:tcBorders>
              <w:top w:val="nil"/>
              <w:left w:val="nil"/>
              <w:bottom w:val="nil"/>
              <w:right w:val="nil"/>
            </w:tcBorders>
            <w:shd w:val="clear" w:color="auto" w:fill="auto"/>
            <w:noWrap/>
            <w:vAlign w:val="center"/>
            <w:hideMark/>
          </w:tcPr>
          <w:p w14:paraId="6A715B5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276</w:t>
            </w:r>
          </w:p>
        </w:tc>
        <w:tc>
          <w:tcPr>
            <w:tcW w:w="980" w:type="dxa"/>
            <w:tcBorders>
              <w:top w:val="nil"/>
              <w:left w:val="nil"/>
              <w:bottom w:val="nil"/>
              <w:right w:val="nil"/>
            </w:tcBorders>
            <w:shd w:val="clear" w:color="auto" w:fill="auto"/>
            <w:noWrap/>
            <w:vAlign w:val="center"/>
            <w:hideMark/>
          </w:tcPr>
          <w:p w14:paraId="19CAC29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6.2</w:t>
            </w:r>
          </w:p>
        </w:tc>
        <w:tc>
          <w:tcPr>
            <w:tcW w:w="1560" w:type="dxa"/>
            <w:tcBorders>
              <w:top w:val="nil"/>
              <w:left w:val="nil"/>
              <w:bottom w:val="nil"/>
              <w:right w:val="nil"/>
            </w:tcBorders>
            <w:shd w:val="clear" w:color="auto" w:fill="auto"/>
            <w:noWrap/>
            <w:vAlign w:val="center"/>
            <w:hideMark/>
          </w:tcPr>
          <w:p w14:paraId="129829D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34.9</w:t>
            </w:r>
          </w:p>
        </w:tc>
      </w:tr>
      <w:tr w:rsidR="004700CC" w:rsidRPr="00430C39" w14:paraId="6FF39D2A"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129C5B1D"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B. angularis</w:t>
            </w:r>
          </w:p>
        </w:tc>
        <w:tc>
          <w:tcPr>
            <w:tcW w:w="1134" w:type="dxa"/>
            <w:tcBorders>
              <w:top w:val="nil"/>
              <w:left w:val="nil"/>
              <w:bottom w:val="nil"/>
              <w:right w:val="nil"/>
            </w:tcBorders>
            <w:shd w:val="clear" w:color="auto" w:fill="auto"/>
            <w:noWrap/>
            <w:vAlign w:val="center"/>
            <w:hideMark/>
          </w:tcPr>
          <w:p w14:paraId="136032F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6C90EA6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0E7C563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993" w:type="dxa"/>
            <w:tcBorders>
              <w:top w:val="nil"/>
              <w:left w:val="nil"/>
              <w:bottom w:val="nil"/>
              <w:right w:val="nil"/>
            </w:tcBorders>
            <w:shd w:val="clear" w:color="auto" w:fill="auto"/>
            <w:noWrap/>
            <w:vAlign w:val="center"/>
            <w:hideMark/>
          </w:tcPr>
          <w:p w14:paraId="53055B9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54</w:t>
            </w:r>
          </w:p>
        </w:tc>
        <w:tc>
          <w:tcPr>
            <w:tcW w:w="980" w:type="dxa"/>
            <w:tcBorders>
              <w:top w:val="nil"/>
              <w:left w:val="nil"/>
              <w:bottom w:val="nil"/>
              <w:right w:val="nil"/>
            </w:tcBorders>
            <w:shd w:val="clear" w:color="auto" w:fill="auto"/>
            <w:noWrap/>
            <w:vAlign w:val="center"/>
            <w:hideMark/>
          </w:tcPr>
          <w:p w14:paraId="0F98A71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4.8</w:t>
            </w:r>
          </w:p>
        </w:tc>
        <w:tc>
          <w:tcPr>
            <w:tcW w:w="1560" w:type="dxa"/>
            <w:tcBorders>
              <w:top w:val="nil"/>
              <w:left w:val="nil"/>
              <w:bottom w:val="nil"/>
              <w:right w:val="nil"/>
            </w:tcBorders>
            <w:shd w:val="clear" w:color="auto" w:fill="auto"/>
            <w:noWrap/>
            <w:vAlign w:val="center"/>
            <w:hideMark/>
          </w:tcPr>
          <w:p w14:paraId="6E4F36B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39.6</w:t>
            </w:r>
          </w:p>
        </w:tc>
      </w:tr>
      <w:tr w:rsidR="004700CC" w:rsidRPr="00430C39" w14:paraId="2AA77271" w14:textId="77777777" w:rsidTr="00C336BF">
        <w:trPr>
          <w:trHeight w:val="315"/>
          <w:jc w:val="center"/>
        </w:trPr>
        <w:tc>
          <w:tcPr>
            <w:tcW w:w="2127" w:type="dxa"/>
            <w:tcBorders>
              <w:top w:val="nil"/>
              <w:left w:val="nil"/>
              <w:bottom w:val="nil"/>
              <w:right w:val="nil"/>
            </w:tcBorders>
            <w:shd w:val="clear" w:color="auto" w:fill="auto"/>
            <w:noWrap/>
            <w:vAlign w:val="center"/>
            <w:hideMark/>
          </w:tcPr>
          <w:p w14:paraId="6FE15090" w14:textId="3EDBF03E"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 xml:space="preserve">S. </w:t>
            </w:r>
            <w:r w:rsidR="00E94310">
              <w:rPr>
                <w:rFonts w:ascii="Calibri" w:eastAsia="Times New Roman" w:hAnsi="Calibri" w:cs="Times New Roman"/>
                <w:i/>
                <w:color w:val="000000"/>
                <w:sz w:val="18"/>
                <w:szCs w:val="18"/>
                <w:lang w:eastAsia="en-AU"/>
              </w:rPr>
              <w:t>pectinata</w:t>
            </w:r>
          </w:p>
        </w:tc>
        <w:tc>
          <w:tcPr>
            <w:tcW w:w="1134" w:type="dxa"/>
            <w:tcBorders>
              <w:top w:val="nil"/>
              <w:left w:val="nil"/>
              <w:bottom w:val="nil"/>
              <w:right w:val="nil"/>
            </w:tcBorders>
            <w:shd w:val="clear" w:color="auto" w:fill="auto"/>
            <w:noWrap/>
            <w:vAlign w:val="center"/>
            <w:hideMark/>
          </w:tcPr>
          <w:p w14:paraId="31DC8B5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74DA592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779B111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993" w:type="dxa"/>
            <w:tcBorders>
              <w:top w:val="nil"/>
              <w:left w:val="nil"/>
              <w:bottom w:val="nil"/>
              <w:right w:val="nil"/>
            </w:tcBorders>
            <w:shd w:val="clear" w:color="auto" w:fill="auto"/>
            <w:noWrap/>
            <w:vAlign w:val="center"/>
            <w:hideMark/>
          </w:tcPr>
          <w:p w14:paraId="12ECB81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45</w:t>
            </w:r>
          </w:p>
        </w:tc>
        <w:tc>
          <w:tcPr>
            <w:tcW w:w="980" w:type="dxa"/>
            <w:tcBorders>
              <w:top w:val="nil"/>
              <w:left w:val="nil"/>
              <w:bottom w:val="nil"/>
              <w:right w:val="nil"/>
            </w:tcBorders>
            <w:shd w:val="clear" w:color="auto" w:fill="auto"/>
            <w:noWrap/>
            <w:vAlign w:val="center"/>
            <w:hideMark/>
          </w:tcPr>
          <w:p w14:paraId="1E5F1E8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4.5</w:t>
            </w:r>
          </w:p>
        </w:tc>
        <w:tc>
          <w:tcPr>
            <w:tcW w:w="1560" w:type="dxa"/>
            <w:tcBorders>
              <w:top w:val="nil"/>
              <w:left w:val="nil"/>
              <w:bottom w:val="nil"/>
              <w:right w:val="nil"/>
            </w:tcBorders>
            <w:shd w:val="clear" w:color="auto" w:fill="auto"/>
            <w:noWrap/>
            <w:vAlign w:val="center"/>
            <w:hideMark/>
          </w:tcPr>
          <w:p w14:paraId="4221EDA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44.1</w:t>
            </w:r>
          </w:p>
        </w:tc>
      </w:tr>
      <w:tr w:rsidR="004700CC" w:rsidRPr="00430C39" w14:paraId="27A5527B" w14:textId="77777777" w:rsidTr="00C336BF">
        <w:trPr>
          <w:trHeight w:val="315"/>
          <w:jc w:val="center"/>
        </w:trPr>
        <w:tc>
          <w:tcPr>
            <w:tcW w:w="2127" w:type="dxa"/>
            <w:tcBorders>
              <w:top w:val="single" w:sz="8" w:space="0" w:color="auto"/>
              <w:left w:val="nil"/>
              <w:bottom w:val="single" w:sz="8" w:space="0" w:color="auto"/>
              <w:right w:val="nil"/>
            </w:tcBorders>
            <w:shd w:val="clear" w:color="auto" w:fill="auto"/>
            <w:noWrap/>
            <w:vAlign w:val="bottom"/>
            <w:hideMark/>
          </w:tcPr>
          <w:p w14:paraId="74DE312A"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0B11097A" w14:textId="0A8A90EF"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 xml:space="preserve">Rufus River &amp; </w:t>
            </w:r>
            <w:r w:rsidR="00534885" w:rsidRPr="00D74924">
              <w:rPr>
                <w:rFonts w:ascii="Calibri" w:eastAsia="Times New Roman" w:hAnsi="Calibri" w:cs="Times New Roman"/>
                <w:b/>
                <w:bCs/>
                <w:color w:val="000000"/>
                <w:sz w:val="18"/>
                <w:szCs w:val="18"/>
                <w:lang w:eastAsia="en-AU"/>
              </w:rPr>
              <w:t>Below Lock 8</w:t>
            </w:r>
          </w:p>
        </w:tc>
      </w:tr>
      <w:tr w:rsidR="004700CC" w:rsidRPr="00430C39" w14:paraId="00B940A0"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0C5A0544"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7488A73D"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Rufus River</w:t>
            </w:r>
          </w:p>
        </w:tc>
        <w:tc>
          <w:tcPr>
            <w:tcW w:w="1843" w:type="dxa"/>
            <w:gridSpan w:val="2"/>
            <w:tcBorders>
              <w:top w:val="single" w:sz="8" w:space="0" w:color="auto"/>
              <w:left w:val="nil"/>
              <w:bottom w:val="nil"/>
              <w:right w:val="nil"/>
            </w:tcBorders>
            <w:shd w:val="clear" w:color="auto" w:fill="auto"/>
            <w:noWrap/>
            <w:vAlign w:val="center"/>
            <w:hideMark/>
          </w:tcPr>
          <w:p w14:paraId="3984CF70" w14:textId="00E6EA42"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8</w:t>
            </w:r>
          </w:p>
        </w:tc>
        <w:tc>
          <w:tcPr>
            <w:tcW w:w="980" w:type="dxa"/>
            <w:vMerge w:val="restart"/>
            <w:tcBorders>
              <w:top w:val="nil"/>
              <w:left w:val="nil"/>
              <w:bottom w:val="nil"/>
              <w:right w:val="nil"/>
            </w:tcBorders>
            <w:shd w:val="clear" w:color="auto" w:fill="auto"/>
            <w:noWrap/>
            <w:vAlign w:val="center"/>
            <w:hideMark/>
          </w:tcPr>
          <w:p w14:paraId="3716D454"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01DC6FCA"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34641D07"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5DF0DBFE"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7C349401" w14:textId="4C20B77B"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081ED750"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2236CFBD" w14:textId="1E2BC386"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2BCC3790"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547C681A"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43B290A7"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7D803FB1"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7FBA5E85"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cochlearis</w:t>
            </w:r>
          </w:p>
        </w:tc>
        <w:tc>
          <w:tcPr>
            <w:tcW w:w="1134" w:type="dxa"/>
            <w:tcBorders>
              <w:top w:val="nil"/>
              <w:left w:val="nil"/>
              <w:bottom w:val="nil"/>
              <w:right w:val="nil"/>
            </w:tcBorders>
            <w:shd w:val="clear" w:color="auto" w:fill="auto"/>
            <w:noWrap/>
            <w:vAlign w:val="center"/>
            <w:hideMark/>
          </w:tcPr>
          <w:p w14:paraId="2BC9116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w:t>
            </w:r>
          </w:p>
        </w:tc>
        <w:tc>
          <w:tcPr>
            <w:tcW w:w="1134" w:type="dxa"/>
            <w:tcBorders>
              <w:top w:val="nil"/>
              <w:left w:val="nil"/>
              <w:bottom w:val="nil"/>
              <w:right w:val="nil"/>
            </w:tcBorders>
            <w:shd w:val="clear" w:color="auto" w:fill="auto"/>
            <w:noWrap/>
            <w:vAlign w:val="center"/>
            <w:hideMark/>
          </w:tcPr>
          <w:p w14:paraId="5BAC497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w:t>
            </w:r>
          </w:p>
        </w:tc>
        <w:tc>
          <w:tcPr>
            <w:tcW w:w="850" w:type="dxa"/>
            <w:tcBorders>
              <w:top w:val="nil"/>
              <w:left w:val="nil"/>
              <w:bottom w:val="nil"/>
              <w:right w:val="nil"/>
            </w:tcBorders>
            <w:shd w:val="clear" w:color="auto" w:fill="auto"/>
            <w:noWrap/>
            <w:vAlign w:val="center"/>
            <w:hideMark/>
          </w:tcPr>
          <w:p w14:paraId="7B8C5AC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w:t>
            </w:r>
          </w:p>
        </w:tc>
        <w:tc>
          <w:tcPr>
            <w:tcW w:w="993" w:type="dxa"/>
            <w:tcBorders>
              <w:top w:val="nil"/>
              <w:left w:val="nil"/>
              <w:bottom w:val="nil"/>
              <w:right w:val="nil"/>
            </w:tcBorders>
            <w:shd w:val="clear" w:color="auto" w:fill="auto"/>
            <w:noWrap/>
            <w:vAlign w:val="center"/>
            <w:hideMark/>
          </w:tcPr>
          <w:p w14:paraId="5282CB9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330</w:t>
            </w:r>
          </w:p>
        </w:tc>
        <w:tc>
          <w:tcPr>
            <w:tcW w:w="980" w:type="dxa"/>
            <w:tcBorders>
              <w:top w:val="nil"/>
              <w:left w:val="nil"/>
              <w:bottom w:val="nil"/>
              <w:right w:val="nil"/>
            </w:tcBorders>
            <w:shd w:val="clear" w:color="auto" w:fill="auto"/>
            <w:noWrap/>
            <w:vAlign w:val="center"/>
            <w:hideMark/>
          </w:tcPr>
          <w:p w14:paraId="7EC88D0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10.9</w:t>
            </w:r>
          </w:p>
        </w:tc>
        <w:tc>
          <w:tcPr>
            <w:tcW w:w="1560" w:type="dxa"/>
            <w:tcBorders>
              <w:top w:val="nil"/>
              <w:left w:val="nil"/>
              <w:bottom w:val="nil"/>
              <w:right w:val="nil"/>
            </w:tcBorders>
            <w:shd w:val="clear" w:color="auto" w:fill="auto"/>
            <w:noWrap/>
            <w:vAlign w:val="center"/>
            <w:hideMark/>
          </w:tcPr>
          <w:p w14:paraId="6ED85D4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10.9</w:t>
            </w:r>
          </w:p>
        </w:tc>
      </w:tr>
      <w:tr w:rsidR="004700CC" w:rsidRPr="00430C39" w14:paraId="075D155F"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3C1858B8"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P. dolichoptera</w:t>
            </w:r>
          </w:p>
        </w:tc>
        <w:tc>
          <w:tcPr>
            <w:tcW w:w="1134" w:type="dxa"/>
            <w:tcBorders>
              <w:top w:val="nil"/>
              <w:left w:val="nil"/>
              <w:bottom w:val="nil"/>
              <w:right w:val="nil"/>
            </w:tcBorders>
            <w:shd w:val="clear" w:color="auto" w:fill="auto"/>
            <w:noWrap/>
            <w:vAlign w:val="center"/>
            <w:hideMark/>
          </w:tcPr>
          <w:p w14:paraId="0D10689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24</w:t>
            </w:r>
          </w:p>
        </w:tc>
        <w:tc>
          <w:tcPr>
            <w:tcW w:w="1134" w:type="dxa"/>
            <w:tcBorders>
              <w:top w:val="nil"/>
              <w:left w:val="nil"/>
              <w:bottom w:val="nil"/>
              <w:right w:val="nil"/>
            </w:tcBorders>
            <w:shd w:val="clear" w:color="auto" w:fill="auto"/>
            <w:noWrap/>
            <w:vAlign w:val="center"/>
            <w:hideMark/>
          </w:tcPr>
          <w:p w14:paraId="4988D88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585</w:t>
            </w:r>
          </w:p>
        </w:tc>
        <w:tc>
          <w:tcPr>
            <w:tcW w:w="850" w:type="dxa"/>
            <w:tcBorders>
              <w:top w:val="nil"/>
              <w:left w:val="nil"/>
              <w:bottom w:val="nil"/>
              <w:right w:val="nil"/>
            </w:tcBorders>
            <w:shd w:val="clear" w:color="auto" w:fill="auto"/>
            <w:noWrap/>
            <w:vAlign w:val="center"/>
            <w:hideMark/>
          </w:tcPr>
          <w:p w14:paraId="21E74F9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w:t>
            </w:r>
          </w:p>
        </w:tc>
        <w:tc>
          <w:tcPr>
            <w:tcW w:w="993" w:type="dxa"/>
            <w:tcBorders>
              <w:top w:val="nil"/>
              <w:left w:val="nil"/>
              <w:bottom w:val="nil"/>
              <w:right w:val="nil"/>
            </w:tcBorders>
            <w:shd w:val="clear" w:color="auto" w:fill="auto"/>
            <w:noWrap/>
            <w:vAlign w:val="center"/>
            <w:hideMark/>
          </w:tcPr>
          <w:p w14:paraId="41E5359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97</w:t>
            </w:r>
          </w:p>
        </w:tc>
        <w:tc>
          <w:tcPr>
            <w:tcW w:w="980" w:type="dxa"/>
            <w:tcBorders>
              <w:top w:val="nil"/>
              <w:left w:val="nil"/>
              <w:bottom w:val="nil"/>
              <w:right w:val="nil"/>
            </w:tcBorders>
            <w:shd w:val="clear" w:color="auto" w:fill="auto"/>
            <w:noWrap/>
            <w:vAlign w:val="center"/>
            <w:hideMark/>
          </w:tcPr>
          <w:p w14:paraId="1144A9C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10.6</w:t>
            </w:r>
          </w:p>
        </w:tc>
        <w:tc>
          <w:tcPr>
            <w:tcW w:w="1560" w:type="dxa"/>
            <w:tcBorders>
              <w:top w:val="nil"/>
              <w:left w:val="nil"/>
              <w:bottom w:val="nil"/>
              <w:right w:val="nil"/>
            </w:tcBorders>
            <w:shd w:val="clear" w:color="auto" w:fill="auto"/>
            <w:noWrap/>
            <w:vAlign w:val="center"/>
            <w:hideMark/>
          </w:tcPr>
          <w:p w14:paraId="1231462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21.5</w:t>
            </w:r>
          </w:p>
        </w:tc>
      </w:tr>
      <w:tr w:rsidR="004700CC" w:rsidRPr="00430C39" w14:paraId="7DC81E63"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190990C4"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tropica</w:t>
            </w:r>
          </w:p>
        </w:tc>
        <w:tc>
          <w:tcPr>
            <w:tcW w:w="1134" w:type="dxa"/>
            <w:tcBorders>
              <w:top w:val="nil"/>
              <w:left w:val="nil"/>
              <w:bottom w:val="nil"/>
              <w:right w:val="nil"/>
            </w:tcBorders>
            <w:shd w:val="clear" w:color="auto" w:fill="auto"/>
            <w:noWrap/>
            <w:vAlign w:val="center"/>
            <w:hideMark/>
          </w:tcPr>
          <w:p w14:paraId="1F036BF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w:t>
            </w:r>
          </w:p>
        </w:tc>
        <w:tc>
          <w:tcPr>
            <w:tcW w:w="1134" w:type="dxa"/>
            <w:tcBorders>
              <w:top w:val="nil"/>
              <w:left w:val="nil"/>
              <w:bottom w:val="nil"/>
              <w:right w:val="nil"/>
            </w:tcBorders>
            <w:shd w:val="clear" w:color="auto" w:fill="auto"/>
            <w:noWrap/>
            <w:vAlign w:val="center"/>
            <w:hideMark/>
          </w:tcPr>
          <w:p w14:paraId="6151EED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w:t>
            </w:r>
          </w:p>
        </w:tc>
        <w:tc>
          <w:tcPr>
            <w:tcW w:w="850" w:type="dxa"/>
            <w:tcBorders>
              <w:top w:val="nil"/>
              <w:left w:val="nil"/>
              <w:bottom w:val="nil"/>
              <w:right w:val="nil"/>
            </w:tcBorders>
            <w:shd w:val="clear" w:color="auto" w:fill="auto"/>
            <w:noWrap/>
            <w:vAlign w:val="center"/>
            <w:hideMark/>
          </w:tcPr>
          <w:p w14:paraId="1F44C7F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w:t>
            </w:r>
          </w:p>
        </w:tc>
        <w:tc>
          <w:tcPr>
            <w:tcW w:w="993" w:type="dxa"/>
            <w:tcBorders>
              <w:top w:val="nil"/>
              <w:left w:val="nil"/>
              <w:bottom w:val="nil"/>
              <w:right w:val="nil"/>
            </w:tcBorders>
            <w:shd w:val="clear" w:color="auto" w:fill="auto"/>
            <w:noWrap/>
            <w:vAlign w:val="center"/>
            <w:hideMark/>
          </w:tcPr>
          <w:p w14:paraId="2CB6F22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185</w:t>
            </w:r>
          </w:p>
        </w:tc>
        <w:tc>
          <w:tcPr>
            <w:tcW w:w="980" w:type="dxa"/>
            <w:tcBorders>
              <w:top w:val="nil"/>
              <w:left w:val="nil"/>
              <w:bottom w:val="nil"/>
              <w:right w:val="nil"/>
            </w:tcBorders>
            <w:shd w:val="clear" w:color="auto" w:fill="auto"/>
            <w:noWrap/>
            <w:vAlign w:val="center"/>
            <w:hideMark/>
          </w:tcPr>
          <w:p w14:paraId="0174328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7.4</w:t>
            </w:r>
          </w:p>
        </w:tc>
        <w:tc>
          <w:tcPr>
            <w:tcW w:w="1560" w:type="dxa"/>
            <w:tcBorders>
              <w:top w:val="nil"/>
              <w:left w:val="nil"/>
              <w:bottom w:val="nil"/>
              <w:right w:val="nil"/>
            </w:tcBorders>
            <w:shd w:val="clear" w:color="auto" w:fill="auto"/>
            <w:noWrap/>
            <w:vAlign w:val="center"/>
            <w:hideMark/>
          </w:tcPr>
          <w:p w14:paraId="61C2807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28.9</w:t>
            </w:r>
          </w:p>
        </w:tc>
      </w:tr>
      <w:tr w:rsidR="004700CC" w:rsidRPr="00430C39" w14:paraId="6E8B2D18"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0142C59D"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T. pusilla</w:t>
            </w:r>
          </w:p>
        </w:tc>
        <w:tc>
          <w:tcPr>
            <w:tcW w:w="1134" w:type="dxa"/>
            <w:tcBorders>
              <w:top w:val="nil"/>
              <w:left w:val="nil"/>
              <w:bottom w:val="nil"/>
              <w:right w:val="nil"/>
            </w:tcBorders>
            <w:shd w:val="clear" w:color="auto" w:fill="auto"/>
            <w:noWrap/>
            <w:vAlign w:val="center"/>
            <w:hideMark/>
          </w:tcPr>
          <w:p w14:paraId="79A3BF1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w:t>
            </w:r>
          </w:p>
        </w:tc>
        <w:tc>
          <w:tcPr>
            <w:tcW w:w="1134" w:type="dxa"/>
            <w:tcBorders>
              <w:top w:val="nil"/>
              <w:left w:val="nil"/>
              <w:bottom w:val="nil"/>
              <w:right w:val="nil"/>
            </w:tcBorders>
            <w:shd w:val="clear" w:color="auto" w:fill="auto"/>
            <w:noWrap/>
            <w:vAlign w:val="center"/>
            <w:hideMark/>
          </w:tcPr>
          <w:p w14:paraId="19E607B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84</w:t>
            </w:r>
          </w:p>
        </w:tc>
        <w:tc>
          <w:tcPr>
            <w:tcW w:w="850" w:type="dxa"/>
            <w:tcBorders>
              <w:top w:val="nil"/>
              <w:left w:val="nil"/>
              <w:bottom w:val="nil"/>
              <w:right w:val="nil"/>
            </w:tcBorders>
            <w:shd w:val="clear" w:color="auto" w:fill="auto"/>
            <w:noWrap/>
            <w:vAlign w:val="center"/>
            <w:hideMark/>
          </w:tcPr>
          <w:p w14:paraId="28C36F6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w:t>
            </w:r>
          </w:p>
        </w:tc>
        <w:tc>
          <w:tcPr>
            <w:tcW w:w="993" w:type="dxa"/>
            <w:tcBorders>
              <w:top w:val="nil"/>
              <w:left w:val="nil"/>
              <w:bottom w:val="nil"/>
              <w:right w:val="nil"/>
            </w:tcBorders>
            <w:shd w:val="clear" w:color="auto" w:fill="auto"/>
            <w:noWrap/>
            <w:vAlign w:val="center"/>
            <w:hideMark/>
          </w:tcPr>
          <w:p w14:paraId="6C96379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315</w:t>
            </w:r>
          </w:p>
        </w:tc>
        <w:tc>
          <w:tcPr>
            <w:tcW w:w="980" w:type="dxa"/>
            <w:tcBorders>
              <w:top w:val="nil"/>
              <w:left w:val="nil"/>
              <w:bottom w:val="nil"/>
              <w:right w:val="nil"/>
            </w:tcBorders>
            <w:shd w:val="clear" w:color="auto" w:fill="auto"/>
            <w:noWrap/>
            <w:vAlign w:val="center"/>
            <w:hideMark/>
          </w:tcPr>
          <w:p w14:paraId="59DF358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6.3</w:t>
            </w:r>
          </w:p>
        </w:tc>
        <w:tc>
          <w:tcPr>
            <w:tcW w:w="1560" w:type="dxa"/>
            <w:tcBorders>
              <w:top w:val="nil"/>
              <w:left w:val="nil"/>
              <w:bottom w:val="nil"/>
              <w:right w:val="nil"/>
            </w:tcBorders>
            <w:shd w:val="clear" w:color="auto" w:fill="auto"/>
            <w:noWrap/>
            <w:vAlign w:val="center"/>
            <w:hideMark/>
          </w:tcPr>
          <w:p w14:paraId="63166E1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35.2</w:t>
            </w:r>
          </w:p>
        </w:tc>
      </w:tr>
      <w:tr w:rsidR="004700CC" w:rsidRPr="00430C39" w14:paraId="41F68804" w14:textId="77777777" w:rsidTr="00C336BF">
        <w:trPr>
          <w:trHeight w:val="315"/>
          <w:jc w:val="center"/>
        </w:trPr>
        <w:tc>
          <w:tcPr>
            <w:tcW w:w="2127" w:type="dxa"/>
            <w:tcBorders>
              <w:top w:val="nil"/>
              <w:left w:val="nil"/>
              <w:bottom w:val="nil"/>
              <w:right w:val="nil"/>
            </w:tcBorders>
            <w:shd w:val="clear" w:color="auto" w:fill="auto"/>
            <w:noWrap/>
            <w:vAlign w:val="center"/>
            <w:hideMark/>
          </w:tcPr>
          <w:p w14:paraId="6C4DD466"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Synchaeta</w:t>
            </w:r>
            <w:proofErr w:type="spellEnd"/>
            <w:r w:rsidRPr="00D74924">
              <w:rPr>
                <w:rFonts w:ascii="Calibri" w:eastAsia="Times New Roman" w:hAnsi="Calibri" w:cs="Times New Roman"/>
                <w:i/>
                <w:color w:val="000000"/>
                <w:sz w:val="18"/>
                <w:szCs w:val="18"/>
                <w:lang w:eastAsia="en-AU"/>
              </w:rPr>
              <w:t xml:space="preserve"> sp.</w:t>
            </w:r>
          </w:p>
        </w:tc>
        <w:tc>
          <w:tcPr>
            <w:tcW w:w="1134" w:type="dxa"/>
            <w:tcBorders>
              <w:top w:val="nil"/>
              <w:left w:val="nil"/>
              <w:bottom w:val="nil"/>
              <w:right w:val="nil"/>
            </w:tcBorders>
            <w:shd w:val="clear" w:color="auto" w:fill="auto"/>
            <w:noWrap/>
            <w:vAlign w:val="center"/>
            <w:hideMark/>
          </w:tcPr>
          <w:p w14:paraId="00DA2F7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1134" w:type="dxa"/>
            <w:tcBorders>
              <w:top w:val="nil"/>
              <w:left w:val="nil"/>
              <w:bottom w:val="nil"/>
              <w:right w:val="nil"/>
            </w:tcBorders>
            <w:shd w:val="clear" w:color="auto" w:fill="auto"/>
            <w:noWrap/>
            <w:vAlign w:val="center"/>
            <w:hideMark/>
          </w:tcPr>
          <w:p w14:paraId="4D5AA23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74</w:t>
            </w:r>
          </w:p>
        </w:tc>
        <w:tc>
          <w:tcPr>
            <w:tcW w:w="850" w:type="dxa"/>
            <w:tcBorders>
              <w:top w:val="nil"/>
              <w:left w:val="nil"/>
              <w:bottom w:val="nil"/>
              <w:right w:val="nil"/>
            </w:tcBorders>
            <w:shd w:val="clear" w:color="auto" w:fill="auto"/>
            <w:noWrap/>
            <w:vAlign w:val="center"/>
            <w:hideMark/>
          </w:tcPr>
          <w:p w14:paraId="290D2F1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993" w:type="dxa"/>
            <w:tcBorders>
              <w:top w:val="nil"/>
              <w:left w:val="nil"/>
              <w:bottom w:val="nil"/>
              <w:right w:val="nil"/>
            </w:tcBorders>
            <w:shd w:val="clear" w:color="auto" w:fill="auto"/>
            <w:noWrap/>
            <w:vAlign w:val="center"/>
            <w:hideMark/>
          </w:tcPr>
          <w:p w14:paraId="79D4128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980" w:type="dxa"/>
            <w:tcBorders>
              <w:top w:val="nil"/>
              <w:left w:val="nil"/>
              <w:bottom w:val="nil"/>
              <w:right w:val="nil"/>
            </w:tcBorders>
            <w:shd w:val="clear" w:color="auto" w:fill="auto"/>
            <w:noWrap/>
            <w:vAlign w:val="center"/>
            <w:hideMark/>
          </w:tcPr>
          <w:p w14:paraId="57D8372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560" w:type="dxa"/>
            <w:tcBorders>
              <w:top w:val="nil"/>
              <w:left w:val="nil"/>
              <w:bottom w:val="nil"/>
              <w:right w:val="nil"/>
            </w:tcBorders>
            <w:shd w:val="clear" w:color="auto" w:fill="auto"/>
            <w:noWrap/>
            <w:vAlign w:val="center"/>
            <w:hideMark/>
          </w:tcPr>
          <w:p w14:paraId="1CC80F1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41.2</w:t>
            </w:r>
          </w:p>
        </w:tc>
      </w:tr>
      <w:tr w:rsidR="004700CC" w:rsidRPr="00430C39" w14:paraId="1A97ED7E" w14:textId="77777777" w:rsidTr="00C336BF">
        <w:trPr>
          <w:trHeight w:val="315"/>
          <w:jc w:val="center"/>
        </w:trPr>
        <w:tc>
          <w:tcPr>
            <w:tcW w:w="2127" w:type="dxa"/>
            <w:tcBorders>
              <w:top w:val="single" w:sz="8" w:space="0" w:color="auto"/>
              <w:left w:val="nil"/>
              <w:bottom w:val="single" w:sz="8" w:space="0" w:color="auto"/>
              <w:right w:val="nil"/>
            </w:tcBorders>
            <w:shd w:val="clear" w:color="auto" w:fill="auto"/>
            <w:noWrap/>
            <w:vAlign w:val="bottom"/>
            <w:hideMark/>
          </w:tcPr>
          <w:p w14:paraId="29CCEBEE"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3583C135" w14:textId="35B599C1"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 xml:space="preserve">Rufus River &amp; </w:t>
            </w:r>
            <w:r w:rsidR="00534885" w:rsidRPr="00D74924">
              <w:rPr>
                <w:rFonts w:ascii="Calibri" w:eastAsia="Times New Roman" w:hAnsi="Calibri" w:cs="Times New Roman"/>
                <w:b/>
                <w:bCs/>
                <w:color w:val="000000"/>
                <w:sz w:val="18"/>
                <w:szCs w:val="18"/>
                <w:lang w:eastAsia="en-AU"/>
              </w:rPr>
              <w:t>Above Frenchman’s Creek</w:t>
            </w:r>
          </w:p>
        </w:tc>
      </w:tr>
      <w:tr w:rsidR="004700CC" w:rsidRPr="00430C39" w14:paraId="06FCB603"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17EA914"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032947D9"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Rufus River</w:t>
            </w:r>
          </w:p>
        </w:tc>
        <w:tc>
          <w:tcPr>
            <w:tcW w:w="1843" w:type="dxa"/>
            <w:gridSpan w:val="2"/>
            <w:tcBorders>
              <w:top w:val="single" w:sz="8" w:space="0" w:color="auto"/>
              <w:left w:val="nil"/>
              <w:bottom w:val="nil"/>
              <w:right w:val="nil"/>
            </w:tcBorders>
            <w:shd w:val="clear" w:color="auto" w:fill="auto"/>
            <w:noWrap/>
            <w:vAlign w:val="center"/>
            <w:hideMark/>
          </w:tcPr>
          <w:p w14:paraId="61B612AB" w14:textId="12D8484D"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Above Frenchman’s Creek</w:t>
            </w:r>
          </w:p>
        </w:tc>
        <w:tc>
          <w:tcPr>
            <w:tcW w:w="980" w:type="dxa"/>
            <w:vMerge w:val="restart"/>
            <w:tcBorders>
              <w:top w:val="nil"/>
              <w:left w:val="nil"/>
              <w:bottom w:val="nil"/>
              <w:right w:val="nil"/>
            </w:tcBorders>
            <w:shd w:val="clear" w:color="auto" w:fill="auto"/>
            <w:noWrap/>
            <w:vAlign w:val="center"/>
            <w:hideMark/>
          </w:tcPr>
          <w:p w14:paraId="20F704DD"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3F825B7E"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65C4CEC2"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27DF3E46"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3A64CB36" w14:textId="0FF8BD5B"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47D4B0E8"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45938966" w14:textId="5484FF15"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480AF515"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6768F71A"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40DC7D6E"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5D53EE49"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4A3CD499"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tropica</w:t>
            </w:r>
          </w:p>
        </w:tc>
        <w:tc>
          <w:tcPr>
            <w:tcW w:w="1134" w:type="dxa"/>
            <w:tcBorders>
              <w:top w:val="nil"/>
              <w:left w:val="nil"/>
              <w:bottom w:val="nil"/>
              <w:right w:val="nil"/>
            </w:tcBorders>
            <w:shd w:val="clear" w:color="auto" w:fill="auto"/>
            <w:noWrap/>
            <w:vAlign w:val="center"/>
            <w:hideMark/>
          </w:tcPr>
          <w:p w14:paraId="1AB4CF8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w:t>
            </w:r>
          </w:p>
        </w:tc>
        <w:tc>
          <w:tcPr>
            <w:tcW w:w="1134" w:type="dxa"/>
            <w:tcBorders>
              <w:top w:val="nil"/>
              <w:left w:val="nil"/>
              <w:bottom w:val="nil"/>
              <w:right w:val="nil"/>
            </w:tcBorders>
            <w:shd w:val="clear" w:color="auto" w:fill="auto"/>
            <w:noWrap/>
            <w:vAlign w:val="center"/>
            <w:hideMark/>
          </w:tcPr>
          <w:p w14:paraId="258AD8C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w:t>
            </w:r>
          </w:p>
        </w:tc>
        <w:tc>
          <w:tcPr>
            <w:tcW w:w="850" w:type="dxa"/>
            <w:tcBorders>
              <w:top w:val="nil"/>
              <w:left w:val="nil"/>
              <w:bottom w:val="nil"/>
              <w:right w:val="nil"/>
            </w:tcBorders>
            <w:shd w:val="clear" w:color="auto" w:fill="auto"/>
            <w:noWrap/>
            <w:vAlign w:val="center"/>
            <w:hideMark/>
          </w:tcPr>
          <w:p w14:paraId="5AABC0A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22</w:t>
            </w:r>
          </w:p>
        </w:tc>
        <w:tc>
          <w:tcPr>
            <w:tcW w:w="993" w:type="dxa"/>
            <w:tcBorders>
              <w:top w:val="nil"/>
              <w:left w:val="nil"/>
              <w:bottom w:val="nil"/>
              <w:right w:val="nil"/>
            </w:tcBorders>
            <w:shd w:val="clear" w:color="auto" w:fill="auto"/>
            <w:noWrap/>
            <w:vAlign w:val="center"/>
            <w:hideMark/>
          </w:tcPr>
          <w:p w14:paraId="0A0ACFD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496</w:t>
            </w:r>
          </w:p>
        </w:tc>
        <w:tc>
          <w:tcPr>
            <w:tcW w:w="980" w:type="dxa"/>
            <w:tcBorders>
              <w:top w:val="nil"/>
              <w:left w:val="nil"/>
              <w:bottom w:val="nil"/>
              <w:right w:val="nil"/>
            </w:tcBorders>
            <w:shd w:val="clear" w:color="auto" w:fill="auto"/>
            <w:noWrap/>
            <w:vAlign w:val="center"/>
            <w:hideMark/>
          </w:tcPr>
          <w:p w14:paraId="5BD51B2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11.4</w:t>
            </w:r>
          </w:p>
        </w:tc>
        <w:tc>
          <w:tcPr>
            <w:tcW w:w="1560" w:type="dxa"/>
            <w:tcBorders>
              <w:top w:val="nil"/>
              <w:left w:val="nil"/>
              <w:bottom w:val="nil"/>
              <w:right w:val="nil"/>
            </w:tcBorders>
            <w:shd w:val="clear" w:color="auto" w:fill="auto"/>
            <w:noWrap/>
            <w:vAlign w:val="center"/>
            <w:hideMark/>
          </w:tcPr>
          <w:p w14:paraId="197FF7D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11.4</w:t>
            </w:r>
          </w:p>
        </w:tc>
      </w:tr>
      <w:tr w:rsidR="004700CC" w:rsidRPr="00430C39" w14:paraId="4D14D277"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77E95808" w14:textId="080F51EF"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 xml:space="preserve">S. </w:t>
            </w:r>
            <w:r w:rsidR="00E94310">
              <w:rPr>
                <w:rFonts w:ascii="Calibri" w:eastAsia="Times New Roman" w:hAnsi="Calibri" w:cs="Times New Roman"/>
                <w:i/>
                <w:color w:val="000000"/>
                <w:sz w:val="18"/>
                <w:szCs w:val="18"/>
                <w:lang w:eastAsia="en-AU"/>
              </w:rPr>
              <w:t>pectinata</w:t>
            </w:r>
          </w:p>
        </w:tc>
        <w:tc>
          <w:tcPr>
            <w:tcW w:w="1134" w:type="dxa"/>
            <w:tcBorders>
              <w:top w:val="nil"/>
              <w:left w:val="nil"/>
              <w:bottom w:val="nil"/>
              <w:right w:val="nil"/>
            </w:tcBorders>
            <w:shd w:val="clear" w:color="auto" w:fill="auto"/>
            <w:noWrap/>
            <w:vAlign w:val="center"/>
            <w:hideMark/>
          </w:tcPr>
          <w:p w14:paraId="4DE3323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200AB6B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56101D3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17</w:t>
            </w:r>
          </w:p>
        </w:tc>
        <w:tc>
          <w:tcPr>
            <w:tcW w:w="993" w:type="dxa"/>
            <w:tcBorders>
              <w:top w:val="nil"/>
              <w:left w:val="nil"/>
              <w:bottom w:val="nil"/>
              <w:right w:val="nil"/>
            </w:tcBorders>
            <w:shd w:val="clear" w:color="auto" w:fill="auto"/>
            <w:noWrap/>
            <w:vAlign w:val="center"/>
            <w:hideMark/>
          </w:tcPr>
          <w:p w14:paraId="433D8A3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283</w:t>
            </w:r>
          </w:p>
        </w:tc>
        <w:tc>
          <w:tcPr>
            <w:tcW w:w="980" w:type="dxa"/>
            <w:tcBorders>
              <w:top w:val="nil"/>
              <w:left w:val="nil"/>
              <w:bottom w:val="nil"/>
              <w:right w:val="nil"/>
            </w:tcBorders>
            <w:shd w:val="clear" w:color="auto" w:fill="auto"/>
            <w:noWrap/>
            <w:vAlign w:val="center"/>
            <w:hideMark/>
          </w:tcPr>
          <w:p w14:paraId="2AEB510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10.2</w:t>
            </w:r>
          </w:p>
        </w:tc>
        <w:tc>
          <w:tcPr>
            <w:tcW w:w="1560" w:type="dxa"/>
            <w:tcBorders>
              <w:top w:val="nil"/>
              <w:left w:val="nil"/>
              <w:bottom w:val="nil"/>
              <w:right w:val="nil"/>
            </w:tcBorders>
            <w:shd w:val="clear" w:color="auto" w:fill="auto"/>
            <w:noWrap/>
            <w:vAlign w:val="center"/>
            <w:hideMark/>
          </w:tcPr>
          <w:p w14:paraId="208FF0C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21.6</w:t>
            </w:r>
          </w:p>
        </w:tc>
      </w:tr>
      <w:tr w:rsidR="004700CC" w:rsidRPr="00430C39" w14:paraId="1F591653"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32DB06B5" w14:textId="4BF239BE" w:rsidR="004700CC" w:rsidRPr="00D74924" w:rsidRDefault="004700CC" w:rsidP="00E94310">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 xml:space="preserve">K. </w:t>
            </w:r>
            <w:proofErr w:type="spellStart"/>
            <w:r w:rsidR="00E94310">
              <w:rPr>
                <w:rFonts w:ascii="Calibri" w:eastAsia="Times New Roman" w:hAnsi="Calibri" w:cs="Times New Roman"/>
                <w:i/>
                <w:color w:val="000000"/>
                <w:sz w:val="18"/>
                <w:szCs w:val="18"/>
                <w:lang w:eastAsia="en-AU"/>
              </w:rPr>
              <w:t>a</w:t>
            </w:r>
            <w:r w:rsidR="00B54877" w:rsidRPr="00D74924">
              <w:rPr>
                <w:rFonts w:ascii="Calibri" w:eastAsia="Times New Roman" w:hAnsi="Calibri" w:cs="Times New Roman"/>
                <w:i/>
                <w:color w:val="000000"/>
                <w:sz w:val="18"/>
                <w:szCs w:val="18"/>
                <w:lang w:eastAsia="en-AU"/>
              </w:rPr>
              <w:t>mericana</w:t>
            </w:r>
            <w:proofErr w:type="spellEnd"/>
          </w:p>
        </w:tc>
        <w:tc>
          <w:tcPr>
            <w:tcW w:w="1134" w:type="dxa"/>
            <w:tcBorders>
              <w:top w:val="nil"/>
              <w:left w:val="nil"/>
              <w:bottom w:val="nil"/>
              <w:right w:val="nil"/>
            </w:tcBorders>
            <w:shd w:val="clear" w:color="auto" w:fill="auto"/>
            <w:noWrap/>
            <w:vAlign w:val="center"/>
            <w:hideMark/>
          </w:tcPr>
          <w:p w14:paraId="179D21A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0221AE1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61212DD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w:t>
            </w:r>
          </w:p>
        </w:tc>
        <w:tc>
          <w:tcPr>
            <w:tcW w:w="993" w:type="dxa"/>
            <w:tcBorders>
              <w:top w:val="nil"/>
              <w:left w:val="nil"/>
              <w:bottom w:val="nil"/>
              <w:right w:val="nil"/>
            </w:tcBorders>
            <w:shd w:val="clear" w:color="auto" w:fill="auto"/>
            <w:noWrap/>
            <w:vAlign w:val="center"/>
            <w:hideMark/>
          </w:tcPr>
          <w:p w14:paraId="50E9018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185</w:t>
            </w:r>
          </w:p>
        </w:tc>
        <w:tc>
          <w:tcPr>
            <w:tcW w:w="980" w:type="dxa"/>
            <w:tcBorders>
              <w:top w:val="nil"/>
              <w:left w:val="nil"/>
              <w:bottom w:val="nil"/>
              <w:right w:val="nil"/>
            </w:tcBorders>
            <w:shd w:val="clear" w:color="auto" w:fill="auto"/>
            <w:noWrap/>
            <w:vAlign w:val="center"/>
            <w:hideMark/>
          </w:tcPr>
          <w:p w14:paraId="15ED6AA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8.3</w:t>
            </w:r>
          </w:p>
        </w:tc>
        <w:tc>
          <w:tcPr>
            <w:tcW w:w="1560" w:type="dxa"/>
            <w:tcBorders>
              <w:top w:val="nil"/>
              <w:left w:val="nil"/>
              <w:bottom w:val="nil"/>
              <w:right w:val="nil"/>
            </w:tcBorders>
            <w:shd w:val="clear" w:color="auto" w:fill="auto"/>
            <w:noWrap/>
            <w:vAlign w:val="center"/>
            <w:hideMark/>
          </w:tcPr>
          <w:p w14:paraId="50210F6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29.9</w:t>
            </w:r>
          </w:p>
        </w:tc>
      </w:tr>
      <w:tr w:rsidR="004700CC" w:rsidRPr="00430C39" w14:paraId="661381A8"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37BA2633"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cochlearis</w:t>
            </w:r>
          </w:p>
        </w:tc>
        <w:tc>
          <w:tcPr>
            <w:tcW w:w="1134" w:type="dxa"/>
            <w:tcBorders>
              <w:top w:val="nil"/>
              <w:left w:val="nil"/>
              <w:bottom w:val="nil"/>
              <w:right w:val="nil"/>
            </w:tcBorders>
            <w:shd w:val="clear" w:color="auto" w:fill="auto"/>
            <w:noWrap/>
            <w:vAlign w:val="center"/>
            <w:hideMark/>
          </w:tcPr>
          <w:p w14:paraId="7B58474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w:t>
            </w:r>
          </w:p>
        </w:tc>
        <w:tc>
          <w:tcPr>
            <w:tcW w:w="1134" w:type="dxa"/>
            <w:tcBorders>
              <w:top w:val="nil"/>
              <w:left w:val="nil"/>
              <w:bottom w:val="nil"/>
              <w:right w:val="nil"/>
            </w:tcBorders>
            <w:shd w:val="clear" w:color="auto" w:fill="auto"/>
            <w:noWrap/>
            <w:vAlign w:val="center"/>
            <w:hideMark/>
          </w:tcPr>
          <w:p w14:paraId="04B30C9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w:t>
            </w:r>
          </w:p>
        </w:tc>
        <w:tc>
          <w:tcPr>
            <w:tcW w:w="850" w:type="dxa"/>
            <w:tcBorders>
              <w:top w:val="nil"/>
              <w:left w:val="nil"/>
              <w:bottom w:val="nil"/>
              <w:right w:val="nil"/>
            </w:tcBorders>
            <w:shd w:val="clear" w:color="auto" w:fill="auto"/>
            <w:noWrap/>
            <w:vAlign w:val="center"/>
            <w:hideMark/>
          </w:tcPr>
          <w:p w14:paraId="63F7C84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w:t>
            </w:r>
          </w:p>
        </w:tc>
        <w:tc>
          <w:tcPr>
            <w:tcW w:w="993" w:type="dxa"/>
            <w:tcBorders>
              <w:top w:val="nil"/>
              <w:left w:val="nil"/>
              <w:bottom w:val="nil"/>
              <w:right w:val="nil"/>
            </w:tcBorders>
            <w:shd w:val="clear" w:color="auto" w:fill="auto"/>
            <w:noWrap/>
            <w:vAlign w:val="center"/>
            <w:hideMark/>
          </w:tcPr>
          <w:p w14:paraId="33CA9B6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209</w:t>
            </w:r>
          </w:p>
        </w:tc>
        <w:tc>
          <w:tcPr>
            <w:tcW w:w="980" w:type="dxa"/>
            <w:tcBorders>
              <w:top w:val="nil"/>
              <w:left w:val="nil"/>
              <w:bottom w:val="nil"/>
              <w:right w:val="nil"/>
            </w:tcBorders>
            <w:shd w:val="clear" w:color="auto" w:fill="auto"/>
            <w:noWrap/>
            <w:vAlign w:val="center"/>
            <w:hideMark/>
          </w:tcPr>
          <w:p w14:paraId="7EB8182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6.8</w:t>
            </w:r>
          </w:p>
        </w:tc>
        <w:tc>
          <w:tcPr>
            <w:tcW w:w="1560" w:type="dxa"/>
            <w:tcBorders>
              <w:top w:val="nil"/>
              <w:left w:val="nil"/>
              <w:bottom w:val="nil"/>
              <w:right w:val="nil"/>
            </w:tcBorders>
            <w:shd w:val="clear" w:color="auto" w:fill="auto"/>
            <w:noWrap/>
            <w:vAlign w:val="center"/>
            <w:hideMark/>
          </w:tcPr>
          <w:p w14:paraId="77828AC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36.7</w:t>
            </w:r>
          </w:p>
        </w:tc>
      </w:tr>
      <w:tr w:rsidR="004700CC" w:rsidRPr="00430C39" w14:paraId="1CC45FB3" w14:textId="77777777" w:rsidTr="00C336BF">
        <w:trPr>
          <w:trHeight w:val="315"/>
          <w:jc w:val="center"/>
        </w:trPr>
        <w:tc>
          <w:tcPr>
            <w:tcW w:w="2127" w:type="dxa"/>
            <w:tcBorders>
              <w:top w:val="nil"/>
              <w:left w:val="nil"/>
              <w:bottom w:val="nil"/>
              <w:right w:val="nil"/>
            </w:tcBorders>
            <w:shd w:val="clear" w:color="auto" w:fill="auto"/>
            <w:noWrap/>
            <w:vAlign w:val="center"/>
            <w:hideMark/>
          </w:tcPr>
          <w:p w14:paraId="15620A3D"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T. pusilla</w:t>
            </w:r>
          </w:p>
        </w:tc>
        <w:tc>
          <w:tcPr>
            <w:tcW w:w="1134" w:type="dxa"/>
            <w:tcBorders>
              <w:top w:val="nil"/>
              <w:left w:val="nil"/>
              <w:bottom w:val="nil"/>
              <w:right w:val="nil"/>
            </w:tcBorders>
            <w:shd w:val="clear" w:color="auto" w:fill="auto"/>
            <w:noWrap/>
            <w:vAlign w:val="center"/>
            <w:hideMark/>
          </w:tcPr>
          <w:p w14:paraId="6D2F717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w:t>
            </w:r>
          </w:p>
        </w:tc>
        <w:tc>
          <w:tcPr>
            <w:tcW w:w="1134" w:type="dxa"/>
            <w:tcBorders>
              <w:top w:val="nil"/>
              <w:left w:val="nil"/>
              <w:bottom w:val="nil"/>
              <w:right w:val="nil"/>
            </w:tcBorders>
            <w:shd w:val="clear" w:color="auto" w:fill="auto"/>
            <w:noWrap/>
            <w:vAlign w:val="center"/>
            <w:hideMark/>
          </w:tcPr>
          <w:p w14:paraId="5020E1F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84</w:t>
            </w:r>
          </w:p>
        </w:tc>
        <w:tc>
          <w:tcPr>
            <w:tcW w:w="850" w:type="dxa"/>
            <w:tcBorders>
              <w:top w:val="nil"/>
              <w:left w:val="nil"/>
              <w:bottom w:val="nil"/>
              <w:right w:val="nil"/>
            </w:tcBorders>
            <w:shd w:val="clear" w:color="auto" w:fill="auto"/>
            <w:noWrap/>
            <w:vAlign w:val="center"/>
            <w:hideMark/>
          </w:tcPr>
          <w:p w14:paraId="188A4ED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19</w:t>
            </w:r>
          </w:p>
        </w:tc>
        <w:tc>
          <w:tcPr>
            <w:tcW w:w="993" w:type="dxa"/>
            <w:tcBorders>
              <w:top w:val="nil"/>
              <w:left w:val="nil"/>
              <w:bottom w:val="nil"/>
              <w:right w:val="nil"/>
            </w:tcBorders>
            <w:shd w:val="clear" w:color="auto" w:fill="auto"/>
            <w:noWrap/>
            <w:vAlign w:val="center"/>
            <w:hideMark/>
          </w:tcPr>
          <w:p w14:paraId="0CFFAD8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360</w:t>
            </w:r>
          </w:p>
        </w:tc>
        <w:tc>
          <w:tcPr>
            <w:tcW w:w="980" w:type="dxa"/>
            <w:tcBorders>
              <w:top w:val="nil"/>
              <w:left w:val="nil"/>
              <w:bottom w:val="nil"/>
              <w:right w:val="nil"/>
            </w:tcBorders>
            <w:shd w:val="clear" w:color="auto" w:fill="auto"/>
            <w:noWrap/>
            <w:vAlign w:val="center"/>
            <w:hideMark/>
          </w:tcPr>
          <w:p w14:paraId="47B1E87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560" w:type="dxa"/>
            <w:tcBorders>
              <w:top w:val="nil"/>
              <w:left w:val="nil"/>
              <w:bottom w:val="nil"/>
              <w:right w:val="nil"/>
            </w:tcBorders>
            <w:shd w:val="clear" w:color="auto" w:fill="auto"/>
            <w:noWrap/>
            <w:vAlign w:val="center"/>
            <w:hideMark/>
          </w:tcPr>
          <w:p w14:paraId="0F2F185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42.8</w:t>
            </w:r>
          </w:p>
        </w:tc>
      </w:tr>
      <w:tr w:rsidR="004700CC" w:rsidRPr="00430C39" w14:paraId="74401E5E" w14:textId="77777777" w:rsidTr="00C336BF">
        <w:trPr>
          <w:trHeight w:val="315"/>
          <w:jc w:val="center"/>
        </w:trPr>
        <w:tc>
          <w:tcPr>
            <w:tcW w:w="2127" w:type="dxa"/>
            <w:tcBorders>
              <w:top w:val="single" w:sz="8" w:space="0" w:color="auto"/>
              <w:left w:val="nil"/>
              <w:bottom w:val="single" w:sz="8" w:space="0" w:color="auto"/>
              <w:right w:val="nil"/>
            </w:tcBorders>
            <w:shd w:val="clear" w:color="auto" w:fill="auto"/>
            <w:noWrap/>
            <w:vAlign w:val="bottom"/>
            <w:hideMark/>
          </w:tcPr>
          <w:p w14:paraId="34981711"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49B9B420" w14:textId="3C20E7E4"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7</w:t>
            </w:r>
            <w:r w:rsidR="004700CC" w:rsidRPr="00D74924">
              <w:rPr>
                <w:rFonts w:ascii="Calibri" w:eastAsia="Times New Roman" w:hAnsi="Calibri" w:cs="Times New Roman"/>
                <w:b/>
                <w:bCs/>
                <w:color w:val="000000"/>
                <w:sz w:val="18"/>
                <w:szCs w:val="18"/>
                <w:lang w:eastAsia="en-AU"/>
              </w:rPr>
              <w:t xml:space="preserve"> &amp; </w:t>
            </w:r>
            <w:r w:rsidRPr="00D74924">
              <w:rPr>
                <w:rFonts w:ascii="Calibri" w:eastAsia="Times New Roman" w:hAnsi="Calibri" w:cs="Times New Roman"/>
                <w:b/>
                <w:bCs/>
                <w:color w:val="000000"/>
                <w:sz w:val="18"/>
                <w:szCs w:val="18"/>
                <w:lang w:eastAsia="en-AU"/>
              </w:rPr>
              <w:t>Above Frenchman’s Creek</w:t>
            </w:r>
          </w:p>
        </w:tc>
      </w:tr>
      <w:tr w:rsidR="004700CC" w:rsidRPr="00430C39" w14:paraId="76D5E753"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AD9E7D2"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749F3DE0" w14:textId="556CE926"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7</w:t>
            </w:r>
          </w:p>
        </w:tc>
        <w:tc>
          <w:tcPr>
            <w:tcW w:w="1843" w:type="dxa"/>
            <w:gridSpan w:val="2"/>
            <w:tcBorders>
              <w:top w:val="single" w:sz="8" w:space="0" w:color="auto"/>
              <w:left w:val="nil"/>
              <w:bottom w:val="nil"/>
              <w:right w:val="nil"/>
            </w:tcBorders>
            <w:shd w:val="clear" w:color="auto" w:fill="auto"/>
            <w:noWrap/>
            <w:vAlign w:val="center"/>
            <w:hideMark/>
          </w:tcPr>
          <w:p w14:paraId="1C15AB5F" w14:textId="4E39300B"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Above Frenchman’s Creek</w:t>
            </w:r>
          </w:p>
        </w:tc>
        <w:tc>
          <w:tcPr>
            <w:tcW w:w="980" w:type="dxa"/>
            <w:vMerge w:val="restart"/>
            <w:tcBorders>
              <w:top w:val="nil"/>
              <w:left w:val="nil"/>
              <w:bottom w:val="nil"/>
              <w:right w:val="nil"/>
            </w:tcBorders>
            <w:shd w:val="clear" w:color="auto" w:fill="auto"/>
            <w:noWrap/>
            <w:vAlign w:val="center"/>
            <w:hideMark/>
          </w:tcPr>
          <w:p w14:paraId="065C0BB2"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14395746"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5F044B56"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071865A0"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4DFF5203" w14:textId="2179D919"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56FA2158"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54DE0828" w14:textId="5A8A600F"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64EBC28B"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43932A6F"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7FCFB94A"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228B3FA2"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42CAFB08" w14:textId="4C8ACB6C" w:rsidR="004700CC" w:rsidRPr="00D74924" w:rsidRDefault="004700CC" w:rsidP="00E94310">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 xml:space="preserve">K. </w:t>
            </w:r>
            <w:proofErr w:type="spellStart"/>
            <w:r w:rsidR="00E94310">
              <w:rPr>
                <w:rFonts w:ascii="Calibri" w:eastAsia="Times New Roman" w:hAnsi="Calibri" w:cs="Times New Roman"/>
                <w:i/>
                <w:color w:val="000000"/>
                <w:sz w:val="18"/>
                <w:szCs w:val="18"/>
                <w:lang w:eastAsia="en-AU"/>
              </w:rPr>
              <w:t>a</w:t>
            </w:r>
            <w:r w:rsidR="00B54877" w:rsidRPr="00D74924">
              <w:rPr>
                <w:rFonts w:ascii="Calibri" w:eastAsia="Times New Roman" w:hAnsi="Calibri" w:cs="Times New Roman"/>
                <w:i/>
                <w:color w:val="000000"/>
                <w:sz w:val="18"/>
                <w:szCs w:val="18"/>
                <w:lang w:eastAsia="en-AU"/>
              </w:rPr>
              <w:t>mericana</w:t>
            </w:r>
            <w:proofErr w:type="spellEnd"/>
          </w:p>
        </w:tc>
        <w:tc>
          <w:tcPr>
            <w:tcW w:w="1134" w:type="dxa"/>
            <w:tcBorders>
              <w:top w:val="nil"/>
              <w:left w:val="nil"/>
              <w:bottom w:val="nil"/>
              <w:right w:val="nil"/>
            </w:tcBorders>
            <w:shd w:val="clear" w:color="auto" w:fill="auto"/>
            <w:noWrap/>
            <w:vAlign w:val="center"/>
            <w:hideMark/>
          </w:tcPr>
          <w:p w14:paraId="000D451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18212FE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4C372D2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w:t>
            </w:r>
          </w:p>
        </w:tc>
        <w:tc>
          <w:tcPr>
            <w:tcW w:w="993" w:type="dxa"/>
            <w:tcBorders>
              <w:top w:val="nil"/>
              <w:left w:val="nil"/>
              <w:bottom w:val="nil"/>
              <w:right w:val="nil"/>
            </w:tcBorders>
            <w:shd w:val="clear" w:color="auto" w:fill="auto"/>
            <w:noWrap/>
            <w:vAlign w:val="center"/>
            <w:hideMark/>
          </w:tcPr>
          <w:p w14:paraId="7BCCD55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185</w:t>
            </w:r>
          </w:p>
        </w:tc>
        <w:tc>
          <w:tcPr>
            <w:tcW w:w="980" w:type="dxa"/>
            <w:tcBorders>
              <w:top w:val="nil"/>
              <w:left w:val="nil"/>
              <w:bottom w:val="nil"/>
              <w:right w:val="nil"/>
            </w:tcBorders>
            <w:shd w:val="clear" w:color="auto" w:fill="auto"/>
            <w:noWrap/>
            <w:vAlign w:val="center"/>
            <w:hideMark/>
          </w:tcPr>
          <w:p w14:paraId="7C20F82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10.2</w:t>
            </w:r>
          </w:p>
        </w:tc>
        <w:tc>
          <w:tcPr>
            <w:tcW w:w="1560" w:type="dxa"/>
            <w:tcBorders>
              <w:top w:val="nil"/>
              <w:left w:val="nil"/>
              <w:bottom w:val="nil"/>
              <w:right w:val="nil"/>
            </w:tcBorders>
            <w:shd w:val="clear" w:color="auto" w:fill="auto"/>
            <w:noWrap/>
            <w:vAlign w:val="center"/>
            <w:hideMark/>
          </w:tcPr>
          <w:p w14:paraId="17DD5ED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10.2</w:t>
            </w:r>
          </w:p>
        </w:tc>
      </w:tr>
      <w:tr w:rsidR="004700CC" w:rsidRPr="00430C39" w14:paraId="55F9559D"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314FD2C" w14:textId="3FCDD809"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 xml:space="preserve">S. </w:t>
            </w:r>
            <w:r w:rsidR="00E94310">
              <w:rPr>
                <w:rFonts w:ascii="Calibri" w:eastAsia="Times New Roman" w:hAnsi="Calibri" w:cs="Times New Roman"/>
                <w:i/>
                <w:color w:val="000000"/>
                <w:sz w:val="18"/>
                <w:szCs w:val="18"/>
                <w:lang w:eastAsia="en-AU"/>
              </w:rPr>
              <w:t>pectinata</w:t>
            </w:r>
          </w:p>
        </w:tc>
        <w:tc>
          <w:tcPr>
            <w:tcW w:w="1134" w:type="dxa"/>
            <w:tcBorders>
              <w:top w:val="nil"/>
              <w:left w:val="nil"/>
              <w:bottom w:val="nil"/>
              <w:right w:val="nil"/>
            </w:tcBorders>
            <w:shd w:val="clear" w:color="auto" w:fill="auto"/>
            <w:noWrap/>
            <w:vAlign w:val="center"/>
            <w:hideMark/>
          </w:tcPr>
          <w:p w14:paraId="67415A3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1134" w:type="dxa"/>
            <w:tcBorders>
              <w:top w:val="nil"/>
              <w:left w:val="nil"/>
              <w:bottom w:val="nil"/>
              <w:right w:val="nil"/>
            </w:tcBorders>
            <w:shd w:val="clear" w:color="auto" w:fill="auto"/>
            <w:noWrap/>
            <w:vAlign w:val="center"/>
            <w:hideMark/>
          </w:tcPr>
          <w:p w14:paraId="512F235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45</w:t>
            </w:r>
          </w:p>
        </w:tc>
        <w:tc>
          <w:tcPr>
            <w:tcW w:w="850" w:type="dxa"/>
            <w:tcBorders>
              <w:top w:val="nil"/>
              <w:left w:val="nil"/>
              <w:bottom w:val="nil"/>
              <w:right w:val="nil"/>
            </w:tcBorders>
            <w:shd w:val="clear" w:color="auto" w:fill="auto"/>
            <w:noWrap/>
            <w:vAlign w:val="center"/>
            <w:hideMark/>
          </w:tcPr>
          <w:p w14:paraId="186C546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17</w:t>
            </w:r>
          </w:p>
        </w:tc>
        <w:tc>
          <w:tcPr>
            <w:tcW w:w="993" w:type="dxa"/>
            <w:tcBorders>
              <w:top w:val="nil"/>
              <w:left w:val="nil"/>
              <w:bottom w:val="nil"/>
              <w:right w:val="nil"/>
            </w:tcBorders>
            <w:shd w:val="clear" w:color="auto" w:fill="auto"/>
            <w:noWrap/>
            <w:vAlign w:val="center"/>
            <w:hideMark/>
          </w:tcPr>
          <w:p w14:paraId="0EEF581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283</w:t>
            </w:r>
          </w:p>
        </w:tc>
        <w:tc>
          <w:tcPr>
            <w:tcW w:w="980" w:type="dxa"/>
            <w:tcBorders>
              <w:top w:val="nil"/>
              <w:left w:val="nil"/>
              <w:bottom w:val="nil"/>
              <w:right w:val="nil"/>
            </w:tcBorders>
            <w:shd w:val="clear" w:color="auto" w:fill="auto"/>
            <w:noWrap/>
            <w:vAlign w:val="center"/>
            <w:hideMark/>
          </w:tcPr>
          <w:p w14:paraId="0F139F0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8.4</w:t>
            </w:r>
          </w:p>
        </w:tc>
        <w:tc>
          <w:tcPr>
            <w:tcW w:w="1560" w:type="dxa"/>
            <w:tcBorders>
              <w:top w:val="nil"/>
              <w:left w:val="nil"/>
              <w:bottom w:val="nil"/>
              <w:right w:val="nil"/>
            </w:tcBorders>
            <w:shd w:val="clear" w:color="auto" w:fill="auto"/>
            <w:noWrap/>
            <w:vAlign w:val="center"/>
            <w:hideMark/>
          </w:tcPr>
          <w:p w14:paraId="7EC7E71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18.7</w:t>
            </w:r>
          </w:p>
        </w:tc>
      </w:tr>
      <w:tr w:rsidR="004700CC" w:rsidRPr="00430C39" w14:paraId="731EC9B5"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9565667"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tropica</w:t>
            </w:r>
          </w:p>
        </w:tc>
        <w:tc>
          <w:tcPr>
            <w:tcW w:w="1134" w:type="dxa"/>
            <w:tcBorders>
              <w:top w:val="nil"/>
              <w:left w:val="nil"/>
              <w:bottom w:val="nil"/>
              <w:right w:val="nil"/>
            </w:tcBorders>
            <w:shd w:val="clear" w:color="auto" w:fill="auto"/>
            <w:noWrap/>
            <w:vAlign w:val="center"/>
            <w:hideMark/>
          </w:tcPr>
          <w:p w14:paraId="603D9C9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12</w:t>
            </w:r>
          </w:p>
        </w:tc>
        <w:tc>
          <w:tcPr>
            <w:tcW w:w="1134" w:type="dxa"/>
            <w:tcBorders>
              <w:top w:val="nil"/>
              <w:left w:val="nil"/>
              <w:bottom w:val="nil"/>
              <w:right w:val="nil"/>
            </w:tcBorders>
            <w:shd w:val="clear" w:color="auto" w:fill="auto"/>
            <w:noWrap/>
            <w:vAlign w:val="center"/>
            <w:hideMark/>
          </w:tcPr>
          <w:p w14:paraId="36ADFBC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154</w:t>
            </w:r>
          </w:p>
        </w:tc>
        <w:tc>
          <w:tcPr>
            <w:tcW w:w="850" w:type="dxa"/>
            <w:tcBorders>
              <w:top w:val="nil"/>
              <w:left w:val="nil"/>
              <w:bottom w:val="nil"/>
              <w:right w:val="nil"/>
            </w:tcBorders>
            <w:shd w:val="clear" w:color="auto" w:fill="auto"/>
            <w:noWrap/>
            <w:vAlign w:val="center"/>
            <w:hideMark/>
          </w:tcPr>
          <w:p w14:paraId="4BA15C8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22</w:t>
            </w:r>
          </w:p>
        </w:tc>
        <w:tc>
          <w:tcPr>
            <w:tcW w:w="993" w:type="dxa"/>
            <w:tcBorders>
              <w:top w:val="nil"/>
              <w:left w:val="nil"/>
              <w:bottom w:val="nil"/>
              <w:right w:val="nil"/>
            </w:tcBorders>
            <w:shd w:val="clear" w:color="auto" w:fill="auto"/>
            <w:noWrap/>
            <w:vAlign w:val="center"/>
            <w:hideMark/>
          </w:tcPr>
          <w:p w14:paraId="0867B9A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496</w:t>
            </w:r>
          </w:p>
        </w:tc>
        <w:tc>
          <w:tcPr>
            <w:tcW w:w="980" w:type="dxa"/>
            <w:tcBorders>
              <w:top w:val="nil"/>
              <w:left w:val="nil"/>
              <w:bottom w:val="nil"/>
              <w:right w:val="nil"/>
            </w:tcBorders>
            <w:shd w:val="clear" w:color="auto" w:fill="auto"/>
            <w:noWrap/>
            <w:vAlign w:val="center"/>
            <w:hideMark/>
          </w:tcPr>
          <w:p w14:paraId="0E4B0DB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7.6</w:t>
            </w:r>
          </w:p>
        </w:tc>
        <w:tc>
          <w:tcPr>
            <w:tcW w:w="1560" w:type="dxa"/>
            <w:tcBorders>
              <w:top w:val="nil"/>
              <w:left w:val="nil"/>
              <w:bottom w:val="nil"/>
              <w:right w:val="nil"/>
            </w:tcBorders>
            <w:shd w:val="clear" w:color="auto" w:fill="auto"/>
            <w:noWrap/>
            <w:vAlign w:val="center"/>
            <w:hideMark/>
          </w:tcPr>
          <w:p w14:paraId="705B217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26.2</w:t>
            </w:r>
          </w:p>
        </w:tc>
      </w:tr>
      <w:tr w:rsidR="004700CC" w:rsidRPr="00430C39" w14:paraId="5F8E3BDD"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7F2D270D"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 xml:space="preserve">F. </w:t>
            </w:r>
            <w:proofErr w:type="spellStart"/>
            <w:r w:rsidRPr="00D74924">
              <w:rPr>
                <w:rFonts w:ascii="Calibri" w:eastAsia="Times New Roman" w:hAnsi="Calibri" w:cs="Times New Roman"/>
                <w:i/>
                <w:color w:val="000000"/>
                <w:sz w:val="18"/>
                <w:szCs w:val="18"/>
                <w:lang w:eastAsia="en-AU"/>
              </w:rPr>
              <w:t>longiseta</w:t>
            </w:r>
            <w:proofErr w:type="spellEnd"/>
          </w:p>
        </w:tc>
        <w:tc>
          <w:tcPr>
            <w:tcW w:w="1134" w:type="dxa"/>
            <w:tcBorders>
              <w:top w:val="nil"/>
              <w:left w:val="nil"/>
              <w:bottom w:val="nil"/>
              <w:right w:val="nil"/>
            </w:tcBorders>
            <w:shd w:val="clear" w:color="auto" w:fill="auto"/>
            <w:noWrap/>
            <w:vAlign w:val="center"/>
            <w:hideMark/>
          </w:tcPr>
          <w:p w14:paraId="0240192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1134" w:type="dxa"/>
            <w:tcBorders>
              <w:top w:val="nil"/>
              <w:left w:val="nil"/>
              <w:bottom w:val="nil"/>
              <w:right w:val="nil"/>
            </w:tcBorders>
            <w:shd w:val="clear" w:color="auto" w:fill="auto"/>
            <w:noWrap/>
            <w:vAlign w:val="center"/>
            <w:hideMark/>
          </w:tcPr>
          <w:p w14:paraId="7010E71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74</w:t>
            </w:r>
          </w:p>
        </w:tc>
        <w:tc>
          <w:tcPr>
            <w:tcW w:w="850" w:type="dxa"/>
            <w:tcBorders>
              <w:top w:val="nil"/>
              <w:left w:val="nil"/>
              <w:bottom w:val="nil"/>
              <w:right w:val="nil"/>
            </w:tcBorders>
            <w:shd w:val="clear" w:color="auto" w:fill="auto"/>
            <w:noWrap/>
            <w:vAlign w:val="center"/>
            <w:hideMark/>
          </w:tcPr>
          <w:p w14:paraId="537F6BD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w:t>
            </w:r>
          </w:p>
        </w:tc>
        <w:tc>
          <w:tcPr>
            <w:tcW w:w="993" w:type="dxa"/>
            <w:tcBorders>
              <w:top w:val="nil"/>
              <w:left w:val="nil"/>
              <w:bottom w:val="nil"/>
              <w:right w:val="nil"/>
            </w:tcBorders>
            <w:shd w:val="clear" w:color="auto" w:fill="auto"/>
            <w:noWrap/>
            <w:vAlign w:val="center"/>
            <w:hideMark/>
          </w:tcPr>
          <w:p w14:paraId="5A586D3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980" w:type="dxa"/>
            <w:tcBorders>
              <w:top w:val="nil"/>
              <w:left w:val="nil"/>
              <w:bottom w:val="nil"/>
              <w:right w:val="nil"/>
            </w:tcBorders>
            <w:shd w:val="clear" w:color="auto" w:fill="auto"/>
            <w:noWrap/>
            <w:vAlign w:val="center"/>
            <w:hideMark/>
          </w:tcPr>
          <w:p w14:paraId="0D62E8F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5.4</w:t>
            </w:r>
          </w:p>
        </w:tc>
        <w:tc>
          <w:tcPr>
            <w:tcW w:w="1560" w:type="dxa"/>
            <w:tcBorders>
              <w:top w:val="nil"/>
              <w:left w:val="nil"/>
              <w:bottom w:val="nil"/>
              <w:right w:val="nil"/>
            </w:tcBorders>
            <w:shd w:val="clear" w:color="auto" w:fill="auto"/>
            <w:noWrap/>
            <w:vAlign w:val="center"/>
            <w:hideMark/>
          </w:tcPr>
          <w:p w14:paraId="268F391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31.6</w:t>
            </w:r>
          </w:p>
        </w:tc>
      </w:tr>
      <w:tr w:rsidR="004700CC" w:rsidRPr="00430C39" w14:paraId="4226FA76"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6E9B6792"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H. intermedia</w:t>
            </w:r>
          </w:p>
        </w:tc>
        <w:tc>
          <w:tcPr>
            <w:tcW w:w="1134" w:type="dxa"/>
            <w:tcBorders>
              <w:top w:val="nil"/>
              <w:left w:val="nil"/>
              <w:bottom w:val="nil"/>
              <w:right w:val="nil"/>
            </w:tcBorders>
            <w:shd w:val="clear" w:color="auto" w:fill="auto"/>
            <w:noWrap/>
            <w:vAlign w:val="center"/>
            <w:hideMark/>
          </w:tcPr>
          <w:p w14:paraId="5AE1478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w:t>
            </w:r>
          </w:p>
        </w:tc>
        <w:tc>
          <w:tcPr>
            <w:tcW w:w="1134" w:type="dxa"/>
            <w:tcBorders>
              <w:top w:val="nil"/>
              <w:left w:val="nil"/>
              <w:bottom w:val="nil"/>
              <w:right w:val="nil"/>
            </w:tcBorders>
            <w:shd w:val="clear" w:color="auto" w:fill="auto"/>
            <w:noWrap/>
            <w:vAlign w:val="center"/>
            <w:hideMark/>
          </w:tcPr>
          <w:p w14:paraId="0F81A05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85</w:t>
            </w:r>
          </w:p>
        </w:tc>
        <w:tc>
          <w:tcPr>
            <w:tcW w:w="850" w:type="dxa"/>
            <w:tcBorders>
              <w:top w:val="nil"/>
              <w:left w:val="nil"/>
              <w:bottom w:val="nil"/>
              <w:right w:val="nil"/>
            </w:tcBorders>
            <w:shd w:val="clear" w:color="auto" w:fill="auto"/>
            <w:noWrap/>
            <w:vAlign w:val="center"/>
            <w:hideMark/>
          </w:tcPr>
          <w:p w14:paraId="7AF1207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w:t>
            </w:r>
          </w:p>
        </w:tc>
        <w:tc>
          <w:tcPr>
            <w:tcW w:w="993" w:type="dxa"/>
            <w:tcBorders>
              <w:top w:val="nil"/>
              <w:left w:val="nil"/>
              <w:bottom w:val="nil"/>
              <w:right w:val="nil"/>
            </w:tcBorders>
            <w:shd w:val="clear" w:color="auto" w:fill="auto"/>
            <w:noWrap/>
            <w:vAlign w:val="center"/>
            <w:hideMark/>
          </w:tcPr>
          <w:p w14:paraId="0F766C0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15</w:t>
            </w:r>
          </w:p>
        </w:tc>
        <w:tc>
          <w:tcPr>
            <w:tcW w:w="980" w:type="dxa"/>
            <w:tcBorders>
              <w:top w:val="nil"/>
              <w:left w:val="nil"/>
              <w:bottom w:val="nil"/>
              <w:right w:val="nil"/>
            </w:tcBorders>
            <w:shd w:val="clear" w:color="auto" w:fill="auto"/>
            <w:noWrap/>
            <w:vAlign w:val="center"/>
            <w:hideMark/>
          </w:tcPr>
          <w:p w14:paraId="4D1B7F2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1560" w:type="dxa"/>
            <w:tcBorders>
              <w:top w:val="nil"/>
              <w:left w:val="nil"/>
              <w:bottom w:val="nil"/>
              <w:right w:val="nil"/>
            </w:tcBorders>
            <w:shd w:val="clear" w:color="auto" w:fill="auto"/>
            <w:noWrap/>
            <w:vAlign w:val="center"/>
            <w:hideMark/>
          </w:tcPr>
          <w:p w14:paraId="32E97B2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36.6</w:t>
            </w:r>
          </w:p>
        </w:tc>
      </w:tr>
      <w:tr w:rsidR="004700CC" w:rsidRPr="00430C39" w14:paraId="114E1B9F" w14:textId="77777777" w:rsidTr="00C336BF">
        <w:trPr>
          <w:trHeight w:val="315"/>
          <w:jc w:val="center"/>
        </w:trPr>
        <w:tc>
          <w:tcPr>
            <w:tcW w:w="2127" w:type="dxa"/>
            <w:tcBorders>
              <w:top w:val="nil"/>
              <w:left w:val="nil"/>
              <w:bottom w:val="nil"/>
              <w:right w:val="nil"/>
            </w:tcBorders>
            <w:shd w:val="clear" w:color="auto" w:fill="auto"/>
            <w:noWrap/>
            <w:vAlign w:val="center"/>
            <w:hideMark/>
          </w:tcPr>
          <w:p w14:paraId="6C635289"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Synchaeta</w:t>
            </w:r>
            <w:proofErr w:type="spellEnd"/>
            <w:r w:rsidRPr="00D74924">
              <w:rPr>
                <w:rFonts w:ascii="Calibri" w:eastAsia="Times New Roman" w:hAnsi="Calibri" w:cs="Times New Roman"/>
                <w:i/>
                <w:color w:val="000000"/>
                <w:sz w:val="18"/>
                <w:szCs w:val="18"/>
                <w:lang w:eastAsia="en-AU"/>
              </w:rPr>
              <w:t xml:space="preserve"> sp.</w:t>
            </w:r>
          </w:p>
        </w:tc>
        <w:tc>
          <w:tcPr>
            <w:tcW w:w="1134" w:type="dxa"/>
            <w:tcBorders>
              <w:top w:val="nil"/>
              <w:left w:val="nil"/>
              <w:bottom w:val="nil"/>
              <w:right w:val="nil"/>
            </w:tcBorders>
            <w:shd w:val="clear" w:color="auto" w:fill="auto"/>
            <w:noWrap/>
            <w:vAlign w:val="center"/>
            <w:hideMark/>
          </w:tcPr>
          <w:p w14:paraId="3962518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1134" w:type="dxa"/>
            <w:tcBorders>
              <w:top w:val="nil"/>
              <w:left w:val="nil"/>
              <w:bottom w:val="nil"/>
              <w:right w:val="nil"/>
            </w:tcBorders>
            <w:shd w:val="clear" w:color="auto" w:fill="auto"/>
            <w:noWrap/>
            <w:vAlign w:val="center"/>
            <w:hideMark/>
          </w:tcPr>
          <w:p w14:paraId="0BDE4FF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77</w:t>
            </w:r>
          </w:p>
        </w:tc>
        <w:tc>
          <w:tcPr>
            <w:tcW w:w="850" w:type="dxa"/>
            <w:tcBorders>
              <w:top w:val="nil"/>
              <w:left w:val="nil"/>
              <w:bottom w:val="nil"/>
              <w:right w:val="nil"/>
            </w:tcBorders>
            <w:shd w:val="clear" w:color="auto" w:fill="auto"/>
            <w:noWrap/>
            <w:vAlign w:val="center"/>
            <w:hideMark/>
          </w:tcPr>
          <w:p w14:paraId="6AAF22E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15</w:t>
            </w:r>
          </w:p>
        </w:tc>
        <w:tc>
          <w:tcPr>
            <w:tcW w:w="993" w:type="dxa"/>
            <w:tcBorders>
              <w:top w:val="nil"/>
              <w:left w:val="nil"/>
              <w:bottom w:val="nil"/>
              <w:right w:val="nil"/>
            </w:tcBorders>
            <w:shd w:val="clear" w:color="auto" w:fill="auto"/>
            <w:noWrap/>
            <w:vAlign w:val="center"/>
            <w:hideMark/>
          </w:tcPr>
          <w:p w14:paraId="5BDAE62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228</w:t>
            </w:r>
          </w:p>
        </w:tc>
        <w:tc>
          <w:tcPr>
            <w:tcW w:w="980" w:type="dxa"/>
            <w:tcBorders>
              <w:top w:val="nil"/>
              <w:left w:val="nil"/>
              <w:bottom w:val="nil"/>
              <w:right w:val="nil"/>
            </w:tcBorders>
            <w:shd w:val="clear" w:color="auto" w:fill="auto"/>
            <w:noWrap/>
            <w:vAlign w:val="center"/>
            <w:hideMark/>
          </w:tcPr>
          <w:p w14:paraId="77BBADF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1560" w:type="dxa"/>
            <w:tcBorders>
              <w:top w:val="nil"/>
              <w:left w:val="nil"/>
              <w:bottom w:val="nil"/>
              <w:right w:val="nil"/>
            </w:tcBorders>
            <w:shd w:val="clear" w:color="auto" w:fill="auto"/>
            <w:noWrap/>
            <w:vAlign w:val="center"/>
            <w:hideMark/>
          </w:tcPr>
          <w:p w14:paraId="760DFA7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41.6</w:t>
            </w:r>
          </w:p>
        </w:tc>
      </w:tr>
      <w:tr w:rsidR="004700CC" w:rsidRPr="00430C39" w14:paraId="3808084C" w14:textId="77777777" w:rsidTr="00C336BF">
        <w:trPr>
          <w:trHeight w:val="315"/>
          <w:jc w:val="center"/>
        </w:trPr>
        <w:tc>
          <w:tcPr>
            <w:tcW w:w="2127" w:type="dxa"/>
            <w:tcBorders>
              <w:top w:val="single" w:sz="8" w:space="0" w:color="auto"/>
              <w:left w:val="nil"/>
              <w:bottom w:val="single" w:sz="8" w:space="0" w:color="auto"/>
              <w:right w:val="nil"/>
            </w:tcBorders>
            <w:shd w:val="clear" w:color="auto" w:fill="auto"/>
            <w:noWrap/>
            <w:vAlign w:val="bottom"/>
            <w:hideMark/>
          </w:tcPr>
          <w:p w14:paraId="7C865064"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47C6FDEB" w14:textId="0B8D404E"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8</w:t>
            </w:r>
            <w:r w:rsidR="004700CC" w:rsidRPr="00D74924">
              <w:rPr>
                <w:rFonts w:ascii="Calibri" w:eastAsia="Times New Roman" w:hAnsi="Calibri" w:cs="Times New Roman"/>
                <w:b/>
                <w:bCs/>
                <w:color w:val="000000"/>
                <w:sz w:val="18"/>
                <w:szCs w:val="18"/>
                <w:lang w:eastAsia="en-AU"/>
              </w:rPr>
              <w:t xml:space="preserve"> &amp; </w:t>
            </w:r>
            <w:r w:rsidRPr="00D74924">
              <w:rPr>
                <w:rFonts w:ascii="Calibri" w:eastAsia="Times New Roman" w:hAnsi="Calibri" w:cs="Times New Roman"/>
                <w:b/>
                <w:bCs/>
                <w:color w:val="000000"/>
                <w:sz w:val="18"/>
                <w:szCs w:val="18"/>
                <w:lang w:eastAsia="en-AU"/>
              </w:rPr>
              <w:t>Above Frenchman’s Creek</w:t>
            </w:r>
          </w:p>
        </w:tc>
      </w:tr>
      <w:tr w:rsidR="004700CC" w:rsidRPr="00430C39" w14:paraId="09317490"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273322FA"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6FD1A2B7" w14:textId="44E89534"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8</w:t>
            </w:r>
          </w:p>
        </w:tc>
        <w:tc>
          <w:tcPr>
            <w:tcW w:w="1843" w:type="dxa"/>
            <w:gridSpan w:val="2"/>
            <w:tcBorders>
              <w:top w:val="single" w:sz="8" w:space="0" w:color="auto"/>
              <w:left w:val="nil"/>
              <w:bottom w:val="nil"/>
              <w:right w:val="nil"/>
            </w:tcBorders>
            <w:shd w:val="clear" w:color="auto" w:fill="auto"/>
            <w:noWrap/>
            <w:vAlign w:val="center"/>
            <w:hideMark/>
          </w:tcPr>
          <w:p w14:paraId="585C34C6" w14:textId="29B0C473"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Above Frenchman’s Creek</w:t>
            </w:r>
          </w:p>
        </w:tc>
        <w:tc>
          <w:tcPr>
            <w:tcW w:w="980" w:type="dxa"/>
            <w:vMerge w:val="restart"/>
            <w:tcBorders>
              <w:top w:val="nil"/>
              <w:left w:val="nil"/>
              <w:bottom w:val="nil"/>
              <w:right w:val="nil"/>
            </w:tcBorders>
            <w:shd w:val="clear" w:color="auto" w:fill="auto"/>
            <w:noWrap/>
            <w:vAlign w:val="center"/>
            <w:hideMark/>
          </w:tcPr>
          <w:p w14:paraId="64617827"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0A4B6369"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06786CD2"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49515B61"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512B7260" w14:textId="09940056"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0ACFBA6C"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5E2F8A23" w14:textId="0DDD916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60D356CD"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26B5DA81"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298C4D26"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04BBD45C"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4F368BD" w14:textId="19B722E8"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 xml:space="preserve">S. </w:t>
            </w:r>
            <w:r w:rsidR="00E94310">
              <w:rPr>
                <w:rFonts w:ascii="Calibri" w:eastAsia="Times New Roman" w:hAnsi="Calibri" w:cs="Times New Roman"/>
                <w:i/>
                <w:color w:val="000000"/>
                <w:sz w:val="18"/>
                <w:szCs w:val="18"/>
                <w:lang w:eastAsia="en-AU"/>
              </w:rPr>
              <w:t>pectinata</w:t>
            </w:r>
          </w:p>
        </w:tc>
        <w:tc>
          <w:tcPr>
            <w:tcW w:w="1134" w:type="dxa"/>
            <w:tcBorders>
              <w:top w:val="nil"/>
              <w:left w:val="nil"/>
              <w:bottom w:val="nil"/>
              <w:right w:val="nil"/>
            </w:tcBorders>
            <w:shd w:val="clear" w:color="auto" w:fill="auto"/>
            <w:noWrap/>
            <w:vAlign w:val="center"/>
            <w:hideMark/>
          </w:tcPr>
          <w:p w14:paraId="1905FA3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w:t>
            </w:r>
          </w:p>
        </w:tc>
        <w:tc>
          <w:tcPr>
            <w:tcW w:w="1134" w:type="dxa"/>
            <w:tcBorders>
              <w:top w:val="nil"/>
              <w:left w:val="nil"/>
              <w:bottom w:val="nil"/>
              <w:right w:val="nil"/>
            </w:tcBorders>
            <w:shd w:val="clear" w:color="auto" w:fill="auto"/>
            <w:noWrap/>
            <w:vAlign w:val="center"/>
            <w:hideMark/>
          </w:tcPr>
          <w:p w14:paraId="155C1A5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850" w:type="dxa"/>
            <w:tcBorders>
              <w:top w:val="nil"/>
              <w:left w:val="nil"/>
              <w:bottom w:val="nil"/>
              <w:right w:val="nil"/>
            </w:tcBorders>
            <w:shd w:val="clear" w:color="auto" w:fill="auto"/>
            <w:noWrap/>
            <w:vAlign w:val="center"/>
            <w:hideMark/>
          </w:tcPr>
          <w:p w14:paraId="096B751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17</w:t>
            </w:r>
          </w:p>
        </w:tc>
        <w:tc>
          <w:tcPr>
            <w:tcW w:w="993" w:type="dxa"/>
            <w:tcBorders>
              <w:top w:val="nil"/>
              <w:left w:val="nil"/>
              <w:bottom w:val="nil"/>
              <w:right w:val="nil"/>
            </w:tcBorders>
            <w:shd w:val="clear" w:color="auto" w:fill="auto"/>
            <w:noWrap/>
            <w:vAlign w:val="center"/>
            <w:hideMark/>
          </w:tcPr>
          <w:p w14:paraId="7A76D18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283</w:t>
            </w:r>
          </w:p>
        </w:tc>
        <w:tc>
          <w:tcPr>
            <w:tcW w:w="980" w:type="dxa"/>
            <w:tcBorders>
              <w:top w:val="nil"/>
              <w:left w:val="nil"/>
              <w:bottom w:val="nil"/>
              <w:right w:val="nil"/>
            </w:tcBorders>
            <w:shd w:val="clear" w:color="auto" w:fill="auto"/>
            <w:noWrap/>
            <w:vAlign w:val="center"/>
            <w:hideMark/>
          </w:tcPr>
          <w:p w14:paraId="3B505B3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11.3</w:t>
            </w:r>
          </w:p>
        </w:tc>
        <w:tc>
          <w:tcPr>
            <w:tcW w:w="1560" w:type="dxa"/>
            <w:tcBorders>
              <w:top w:val="nil"/>
              <w:left w:val="nil"/>
              <w:bottom w:val="nil"/>
              <w:right w:val="nil"/>
            </w:tcBorders>
            <w:shd w:val="clear" w:color="auto" w:fill="auto"/>
            <w:noWrap/>
            <w:vAlign w:val="center"/>
            <w:hideMark/>
          </w:tcPr>
          <w:p w14:paraId="14C92C7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11.3</w:t>
            </w:r>
          </w:p>
        </w:tc>
      </w:tr>
      <w:tr w:rsidR="004700CC" w:rsidRPr="00430C39" w14:paraId="618A4CEB"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34CE7BF4"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Synchaeta</w:t>
            </w:r>
            <w:proofErr w:type="spellEnd"/>
            <w:r w:rsidRPr="00D74924">
              <w:rPr>
                <w:rFonts w:ascii="Calibri" w:eastAsia="Times New Roman" w:hAnsi="Calibri" w:cs="Times New Roman"/>
                <w:i/>
                <w:color w:val="000000"/>
                <w:sz w:val="18"/>
                <w:szCs w:val="18"/>
                <w:lang w:eastAsia="en-AU"/>
              </w:rPr>
              <w:t xml:space="preserve"> sp.</w:t>
            </w:r>
          </w:p>
        </w:tc>
        <w:tc>
          <w:tcPr>
            <w:tcW w:w="1134" w:type="dxa"/>
            <w:tcBorders>
              <w:top w:val="nil"/>
              <w:left w:val="nil"/>
              <w:bottom w:val="nil"/>
              <w:right w:val="nil"/>
            </w:tcBorders>
            <w:shd w:val="clear" w:color="auto" w:fill="auto"/>
            <w:noWrap/>
            <w:vAlign w:val="center"/>
            <w:hideMark/>
          </w:tcPr>
          <w:p w14:paraId="707611C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7C9442A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5ECEC2C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15</w:t>
            </w:r>
          </w:p>
        </w:tc>
        <w:tc>
          <w:tcPr>
            <w:tcW w:w="993" w:type="dxa"/>
            <w:tcBorders>
              <w:top w:val="nil"/>
              <w:left w:val="nil"/>
              <w:bottom w:val="nil"/>
              <w:right w:val="nil"/>
            </w:tcBorders>
            <w:shd w:val="clear" w:color="auto" w:fill="auto"/>
            <w:noWrap/>
            <w:vAlign w:val="center"/>
            <w:hideMark/>
          </w:tcPr>
          <w:p w14:paraId="3D136E1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228</w:t>
            </w:r>
          </w:p>
        </w:tc>
        <w:tc>
          <w:tcPr>
            <w:tcW w:w="980" w:type="dxa"/>
            <w:tcBorders>
              <w:top w:val="nil"/>
              <w:left w:val="nil"/>
              <w:bottom w:val="nil"/>
              <w:right w:val="nil"/>
            </w:tcBorders>
            <w:shd w:val="clear" w:color="auto" w:fill="auto"/>
            <w:noWrap/>
            <w:vAlign w:val="center"/>
            <w:hideMark/>
          </w:tcPr>
          <w:p w14:paraId="2D723BD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11</w:t>
            </w:r>
          </w:p>
        </w:tc>
        <w:tc>
          <w:tcPr>
            <w:tcW w:w="1560" w:type="dxa"/>
            <w:tcBorders>
              <w:top w:val="nil"/>
              <w:left w:val="nil"/>
              <w:bottom w:val="nil"/>
              <w:right w:val="nil"/>
            </w:tcBorders>
            <w:shd w:val="clear" w:color="auto" w:fill="auto"/>
            <w:noWrap/>
            <w:vAlign w:val="center"/>
            <w:hideMark/>
          </w:tcPr>
          <w:p w14:paraId="126FAE9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22.3</w:t>
            </w:r>
          </w:p>
        </w:tc>
      </w:tr>
      <w:tr w:rsidR="004700CC" w:rsidRPr="00430C39" w14:paraId="5B36ACD7"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11B5C0B2" w14:textId="4291D1FA"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 xml:space="preserve">K. </w:t>
            </w:r>
            <w:proofErr w:type="spellStart"/>
            <w:r w:rsidR="00E94310">
              <w:rPr>
                <w:rFonts w:ascii="Calibri" w:eastAsia="Times New Roman" w:hAnsi="Calibri" w:cs="Times New Roman"/>
                <w:i/>
                <w:color w:val="000000"/>
                <w:sz w:val="18"/>
                <w:szCs w:val="18"/>
                <w:lang w:eastAsia="en-AU"/>
              </w:rPr>
              <w:t>a</w:t>
            </w:r>
            <w:r w:rsidR="00B54877" w:rsidRPr="00D74924">
              <w:rPr>
                <w:rFonts w:ascii="Calibri" w:eastAsia="Times New Roman" w:hAnsi="Calibri" w:cs="Times New Roman"/>
                <w:i/>
                <w:color w:val="000000"/>
                <w:sz w:val="18"/>
                <w:szCs w:val="18"/>
                <w:lang w:eastAsia="en-AU"/>
              </w:rPr>
              <w:t>mericana</w:t>
            </w:r>
            <w:proofErr w:type="spellEnd"/>
          </w:p>
        </w:tc>
        <w:tc>
          <w:tcPr>
            <w:tcW w:w="1134" w:type="dxa"/>
            <w:tcBorders>
              <w:top w:val="nil"/>
              <w:left w:val="nil"/>
              <w:bottom w:val="nil"/>
              <w:right w:val="nil"/>
            </w:tcBorders>
            <w:shd w:val="clear" w:color="auto" w:fill="auto"/>
            <w:noWrap/>
            <w:vAlign w:val="center"/>
            <w:hideMark/>
          </w:tcPr>
          <w:p w14:paraId="04AE20A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2727F5D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430F426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w:t>
            </w:r>
          </w:p>
        </w:tc>
        <w:tc>
          <w:tcPr>
            <w:tcW w:w="993" w:type="dxa"/>
            <w:tcBorders>
              <w:top w:val="nil"/>
              <w:left w:val="nil"/>
              <w:bottom w:val="nil"/>
              <w:right w:val="nil"/>
            </w:tcBorders>
            <w:shd w:val="clear" w:color="auto" w:fill="auto"/>
            <w:noWrap/>
            <w:vAlign w:val="center"/>
            <w:hideMark/>
          </w:tcPr>
          <w:p w14:paraId="3B722DB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185</w:t>
            </w:r>
          </w:p>
        </w:tc>
        <w:tc>
          <w:tcPr>
            <w:tcW w:w="980" w:type="dxa"/>
            <w:tcBorders>
              <w:top w:val="nil"/>
              <w:left w:val="nil"/>
              <w:bottom w:val="nil"/>
              <w:right w:val="nil"/>
            </w:tcBorders>
            <w:shd w:val="clear" w:color="auto" w:fill="auto"/>
            <w:noWrap/>
            <w:vAlign w:val="center"/>
            <w:hideMark/>
          </w:tcPr>
          <w:p w14:paraId="2650EBA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9.9</w:t>
            </w:r>
          </w:p>
        </w:tc>
        <w:tc>
          <w:tcPr>
            <w:tcW w:w="1560" w:type="dxa"/>
            <w:tcBorders>
              <w:top w:val="nil"/>
              <w:left w:val="nil"/>
              <w:bottom w:val="nil"/>
              <w:right w:val="nil"/>
            </w:tcBorders>
            <w:shd w:val="clear" w:color="auto" w:fill="auto"/>
            <w:noWrap/>
            <w:vAlign w:val="center"/>
            <w:hideMark/>
          </w:tcPr>
          <w:p w14:paraId="096DFAA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32.2</w:t>
            </w:r>
          </w:p>
        </w:tc>
      </w:tr>
      <w:tr w:rsidR="004700CC" w:rsidRPr="00430C39" w14:paraId="61A679F7"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5B91A6D2"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lastRenderedPageBreak/>
              <w:t>P. dolichoptera</w:t>
            </w:r>
          </w:p>
        </w:tc>
        <w:tc>
          <w:tcPr>
            <w:tcW w:w="1134" w:type="dxa"/>
            <w:tcBorders>
              <w:top w:val="nil"/>
              <w:left w:val="nil"/>
              <w:bottom w:val="nil"/>
              <w:right w:val="nil"/>
            </w:tcBorders>
            <w:shd w:val="clear" w:color="auto" w:fill="auto"/>
            <w:noWrap/>
            <w:vAlign w:val="center"/>
            <w:hideMark/>
          </w:tcPr>
          <w:p w14:paraId="7DB9A3A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w:t>
            </w:r>
          </w:p>
        </w:tc>
        <w:tc>
          <w:tcPr>
            <w:tcW w:w="1134" w:type="dxa"/>
            <w:tcBorders>
              <w:top w:val="nil"/>
              <w:left w:val="nil"/>
              <w:bottom w:val="nil"/>
              <w:right w:val="nil"/>
            </w:tcBorders>
            <w:shd w:val="clear" w:color="auto" w:fill="auto"/>
            <w:noWrap/>
            <w:vAlign w:val="center"/>
            <w:hideMark/>
          </w:tcPr>
          <w:p w14:paraId="55C7FD9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97</w:t>
            </w:r>
          </w:p>
        </w:tc>
        <w:tc>
          <w:tcPr>
            <w:tcW w:w="850" w:type="dxa"/>
            <w:tcBorders>
              <w:top w:val="nil"/>
              <w:left w:val="nil"/>
              <w:bottom w:val="nil"/>
              <w:right w:val="nil"/>
            </w:tcBorders>
            <w:shd w:val="clear" w:color="auto" w:fill="auto"/>
            <w:noWrap/>
            <w:vAlign w:val="center"/>
            <w:hideMark/>
          </w:tcPr>
          <w:p w14:paraId="745814B8"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19</w:t>
            </w:r>
          </w:p>
        </w:tc>
        <w:tc>
          <w:tcPr>
            <w:tcW w:w="993" w:type="dxa"/>
            <w:tcBorders>
              <w:top w:val="nil"/>
              <w:left w:val="nil"/>
              <w:bottom w:val="nil"/>
              <w:right w:val="nil"/>
            </w:tcBorders>
            <w:shd w:val="clear" w:color="auto" w:fill="auto"/>
            <w:noWrap/>
            <w:vAlign w:val="center"/>
            <w:hideMark/>
          </w:tcPr>
          <w:p w14:paraId="721FBDA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376</w:t>
            </w:r>
          </w:p>
        </w:tc>
        <w:tc>
          <w:tcPr>
            <w:tcW w:w="980" w:type="dxa"/>
            <w:tcBorders>
              <w:top w:val="nil"/>
              <w:left w:val="nil"/>
              <w:bottom w:val="nil"/>
              <w:right w:val="nil"/>
            </w:tcBorders>
            <w:shd w:val="clear" w:color="auto" w:fill="auto"/>
            <w:noWrap/>
            <w:vAlign w:val="center"/>
            <w:hideMark/>
          </w:tcPr>
          <w:p w14:paraId="46BB44D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6.9</w:t>
            </w:r>
          </w:p>
        </w:tc>
        <w:tc>
          <w:tcPr>
            <w:tcW w:w="1560" w:type="dxa"/>
            <w:tcBorders>
              <w:top w:val="nil"/>
              <w:left w:val="nil"/>
              <w:bottom w:val="nil"/>
              <w:right w:val="nil"/>
            </w:tcBorders>
            <w:shd w:val="clear" w:color="auto" w:fill="auto"/>
            <w:noWrap/>
            <w:vAlign w:val="center"/>
            <w:hideMark/>
          </w:tcPr>
          <w:p w14:paraId="194E087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39.2</w:t>
            </w:r>
          </w:p>
        </w:tc>
      </w:tr>
      <w:tr w:rsidR="004700CC" w:rsidRPr="00430C39" w14:paraId="14D771E8" w14:textId="77777777" w:rsidTr="00C336BF">
        <w:trPr>
          <w:trHeight w:val="315"/>
          <w:jc w:val="center"/>
        </w:trPr>
        <w:tc>
          <w:tcPr>
            <w:tcW w:w="2127" w:type="dxa"/>
            <w:tcBorders>
              <w:top w:val="nil"/>
              <w:left w:val="nil"/>
              <w:bottom w:val="nil"/>
              <w:right w:val="nil"/>
            </w:tcBorders>
            <w:shd w:val="clear" w:color="auto" w:fill="auto"/>
            <w:noWrap/>
            <w:vAlign w:val="center"/>
            <w:hideMark/>
          </w:tcPr>
          <w:p w14:paraId="4AA1EB4C"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K. tropica</w:t>
            </w:r>
          </w:p>
        </w:tc>
        <w:tc>
          <w:tcPr>
            <w:tcW w:w="1134" w:type="dxa"/>
            <w:tcBorders>
              <w:top w:val="nil"/>
              <w:left w:val="nil"/>
              <w:bottom w:val="nil"/>
              <w:right w:val="nil"/>
            </w:tcBorders>
            <w:shd w:val="clear" w:color="auto" w:fill="auto"/>
            <w:noWrap/>
            <w:vAlign w:val="center"/>
            <w:hideMark/>
          </w:tcPr>
          <w:p w14:paraId="40CC920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14</w:t>
            </w:r>
          </w:p>
        </w:tc>
        <w:tc>
          <w:tcPr>
            <w:tcW w:w="1134" w:type="dxa"/>
            <w:tcBorders>
              <w:top w:val="nil"/>
              <w:left w:val="nil"/>
              <w:bottom w:val="nil"/>
              <w:right w:val="nil"/>
            </w:tcBorders>
            <w:shd w:val="clear" w:color="auto" w:fill="auto"/>
            <w:noWrap/>
            <w:vAlign w:val="center"/>
            <w:hideMark/>
          </w:tcPr>
          <w:p w14:paraId="030B2B6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185</w:t>
            </w:r>
          </w:p>
        </w:tc>
        <w:tc>
          <w:tcPr>
            <w:tcW w:w="850" w:type="dxa"/>
            <w:tcBorders>
              <w:top w:val="nil"/>
              <w:left w:val="nil"/>
              <w:bottom w:val="nil"/>
              <w:right w:val="nil"/>
            </w:tcBorders>
            <w:shd w:val="clear" w:color="auto" w:fill="auto"/>
            <w:noWrap/>
            <w:vAlign w:val="center"/>
            <w:hideMark/>
          </w:tcPr>
          <w:p w14:paraId="5E8DCB5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22</w:t>
            </w:r>
          </w:p>
        </w:tc>
        <w:tc>
          <w:tcPr>
            <w:tcW w:w="993" w:type="dxa"/>
            <w:tcBorders>
              <w:top w:val="nil"/>
              <w:left w:val="nil"/>
              <w:bottom w:val="nil"/>
              <w:right w:val="nil"/>
            </w:tcBorders>
            <w:shd w:val="clear" w:color="auto" w:fill="auto"/>
            <w:noWrap/>
            <w:vAlign w:val="center"/>
            <w:hideMark/>
          </w:tcPr>
          <w:p w14:paraId="00BF95A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496</w:t>
            </w:r>
          </w:p>
        </w:tc>
        <w:tc>
          <w:tcPr>
            <w:tcW w:w="980" w:type="dxa"/>
            <w:tcBorders>
              <w:top w:val="nil"/>
              <w:left w:val="nil"/>
              <w:bottom w:val="nil"/>
              <w:right w:val="nil"/>
            </w:tcBorders>
            <w:shd w:val="clear" w:color="auto" w:fill="auto"/>
            <w:noWrap/>
            <w:vAlign w:val="center"/>
            <w:hideMark/>
          </w:tcPr>
          <w:p w14:paraId="50DD744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6.3</w:t>
            </w:r>
          </w:p>
        </w:tc>
        <w:tc>
          <w:tcPr>
            <w:tcW w:w="1560" w:type="dxa"/>
            <w:tcBorders>
              <w:top w:val="nil"/>
              <w:left w:val="nil"/>
              <w:bottom w:val="nil"/>
              <w:right w:val="nil"/>
            </w:tcBorders>
            <w:shd w:val="clear" w:color="auto" w:fill="auto"/>
            <w:noWrap/>
            <w:vAlign w:val="center"/>
            <w:hideMark/>
          </w:tcPr>
          <w:p w14:paraId="5AC363C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45.5</w:t>
            </w:r>
          </w:p>
        </w:tc>
      </w:tr>
      <w:tr w:rsidR="004700CC" w:rsidRPr="00430C39" w14:paraId="4C02260C" w14:textId="77777777" w:rsidTr="00C336BF">
        <w:trPr>
          <w:trHeight w:val="315"/>
          <w:jc w:val="center"/>
        </w:trPr>
        <w:tc>
          <w:tcPr>
            <w:tcW w:w="2127" w:type="dxa"/>
            <w:tcBorders>
              <w:top w:val="single" w:sz="8" w:space="0" w:color="auto"/>
              <w:left w:val="nil"/>
              <w:bottom w:val="single" w:sz="8" w:space="0" w:color="auto"/>
              <w:right w:val="nil"/>
            </w:tcBorders>
            <w:shd w:val="clear" w:color="auto" w:fill="auto"/>
            <w:noWrap/>
            <w:vAlign w:val="bottom"/>
            <w:hideMark/>
          </w:tcPr>
          <w:p w14:paraId="283995FE" w14:textId="77777777" w:rsidR="004700CC" w:rsidRPr="00D74924" w:rsidRDefault="004700CC" w:rsidP="004700CC">
            <w:pPr>
              <w:spacing w:after="0" w:line="240" w:lineRule="auto"/>
              <w:jc w:val="left"/>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 </w:t>
            </w:r>
          </w:p>
        </w:tc>
        <w:tc>
          <w:tcPr>
            <w:tcW w:w="6651" w:type="dxa"/>
            <w:gridSpan w:val="6"/>
            <w:tcBorders>
              <w:top w:val="single" w:sz="8" w:space="0" w:color="auto"/>
              <w:left w:val="nil"/>
              <w:bottom w:val="single" w:sz="8" w:space="0" w:color="auto"/>
              <w:right w:val="nil"/>
            </w:tcBorders>
            <w:shd w:val="clear" w:color="auto" w:fill="auto"/>
            <w:noWrap/>
            <w:vAlign w:val="center"/>
            <w:hideMark/>
          </w:tcPr>
          <w:p w14:paraId="443BFA67" w14:textId="60A8F25E"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7</w:t>
            </w:r>
            <w:r w:rsidR="004700CC" w:rsidRPr="00D74924">
              <w:rPr>
                <w:rFonts w:ascii="Calibri" w:eastAsia="Times New Roman" w:hAnsi="Calibri" w:cs="Times New Roman"/>
                <w:b/>
                <w:bCs/>
                <w:color w:val="000000"/>
                <w:sz w:val="18"/>
                <w:szCs w:val="18"/>
                <w:lang w:eastAsia="en-AU"/>
              </w:rPr>
              <w:t xml:space="preserve"> &amp; </w:t>
            </w:r>
            <w:r w:rsidRPr="00D74924">
              <w:rPr>
                <w:rFonts w:ascii="Calibri" w:eastAsia="Times New Roman" w:hAnsi="Calibri" w:cs="Times New Roman"/>
                <w:b/>
                <w:bCs/>
                <w:color w:val="000000"/>
                <w:sz w:val="18"/>
                <w:szCs w:val="18"/>
                <w:lang w:eastAsia="en-AU"/>
              </w:rPr>
              <w:t>Below Lock 8</w:t>
            </w:r>
          </w:p>
        </w:tc>
      </w:tr>
      <w:tr w:rsidR="004700CC" w:rsidRPr="00430C39" w14:paraId="4B236815"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097A7207"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2268" w:type="dxa"/>
            <w:gridSpan w:val="2"/>
            <w:tcBorders>
              <w:top w:val="single" w:sz="8" w:space="0" w:color="auto"/>
              <w:left w:val="nil"/>
              <w:bottom w:val="nil"/>
              <w:right w:val="nil"/>
            </w:tcBorders>
            <w:shd w:val="clear" w:color="auto" w:fill="auto"/>
            <w:noWrap/>
            <w:vAlign w:val="center"/>
            <w:hideMark/>
          </w:tcPr>
          <w:p w14:paraId="39753DF3" w14:textId="4C66EB12"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7</w:t>
            </w:r>
          </w:p>
        </w:tc>
        <w:tc>
          <w:tcPr>
            <w:tcW w:w="1843" w:type="dxa"/>
            <w:gridSpan w:val="2"/>
            <w:tcBorders>
              <w:top w:val="single" w:sz="8" w:space="0" w:color="auto"/>
              <w:left w:val="nil"/>
              <w:bottom w:val="nil"/>
              <w:right w:val="nil"/>
            </w:tcBorders>
            <w:shd w:val="clear" w:color="auto" w:fill="auto"/>
            <w:noWrap/>
            <w:vAlign w:val="center"/>
            <w:hideMark/>
          </w:tcPr>
          <w:p w14:paraId="61D67116" w14:textId="2354F319" w:rsidR="004700CC" w:rsidRPr="00D74924" w:rsidRDefault="00534885"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Below Lock 8</w:t>
            </w:r>
          </w:p>
        </w:tc>
        <w:tc>
          <w:tcPr>
            <w:tcW w:w="980" w:type="dxa"/>
            <w:vMerge w:val="restart"/>
            <w:tcBorders>
              <w:top w:val="nil"/>
              <w:left w:val="nil"/>
              <w:bottom w:val="nil"/>
              <w:right w:val="nil"/>
            </w:tcBorders>
            <w:shd w:val="clear" w:color="auto" w:fill="auto"/>
            <w:noWrap/>
            <w:vAlign w:val="center"/>
            <w:hideMark/>
          </w:tcPr>
          <w:p w14:paraId="7ABD42B6"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Contrib</w:t>
            </w:r>
            <w:proofErr w:type="spellEnd"/>
            <w:r w:rsidRPr="00D74924">
              <w:rPr>
                <w:rFonts w:ascii="Calibri" w:eastAsia="Times New Roman" w:hAnsi="Calibri" w:cs="Times New Roman"/>
                <w:b/>
                <w:bCs/>
                <w:color w:val="000000"/>
                <w:sz w:val="18"/>
                <w:szCs w:val="18"/>
                <w:lang w:eastAsia="en-AU"/>
              </w:rPr>
              <w:t>%</w:t>
            </w:r>
          </w:p>
        </w:tc>
        <w:tc>
          <w:tcPr>
            <w:tcW w:w="1560" w:type="dxa"/>
            <w:vMerge w:val="restart"/>
            <w:tcBorders>
              <w:top w:val="nil"/>
              <w:left w:val="nil"/>
              <w:bottom w:val="nil"/>
              <w:right w:val="nil"/>
            </w:tcBorders>
            <w:shd w:val="clear" w:color="auto" w:fill="auto"/>
            <w:noWrap/>
            <w:vAlign w:val="center"/>
            <w:hideMark/>
          </w:tcPr>
          <w:p w14:paraId="49B54BA2"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Cum.%</w:t>
            </w:r>
          </w:p>
        </w:tc>
      </w:tr>
      <w:tr w:rsidR="004700CC" w:rsidRPr="00430C39" w14:paraId="65EE1035" w14:textId="77777777" w:rsidTr="00C336BF">
        <w:trPr>
          <w:trHeight w:val="300"/>
          <w:jc w:val="center"/>
        </w:trPr>
        <w:tc>
          <w:tcPr>
            <w:tcW w:w="2127" w:type="dxa"/>
            <w:tcBorders>
              <w:top w:val="nil"/>
              <w:left w:val="nil"/>
              <w:bottom w:val="nil"/>
              <w:right w:val="nil"/>
            </w:tcBorders>
            <w:shd w:val="clear" w:color="auto" w:fill="auto"/>
            <w:noWrap/>
            <w:vAlign w:val="bottom"/>
            <w:hideMark/>
          </w:tcPr>
          <w:p w14:paraId="285CCC7D" w14:textId="77777777" w:rsidR="004700CC" w:rsidRPr="00D74924" w:rsidRDefault="004700CC" w:rsidP="004700CC">
            <w:pPr>
              <w:spacing w:after="0" w:line="240" w:lineRule="auto"/>
              <w:jc w:val="center"/>
              <w:rPr>
                <w:rFonts w:ascii="Calibri" w:eastAsia="Times New Roman" w:hAnsi="Calibri" w:cs="Times New Roman"/>
                <w:b/>
                <w:bCs/>
                <w:color w:val="000000"/>
                <w:sz w:val="18"/>
                <w:szCs w:val="18"/>
                <w:lang w:eastAsia="en-AU"/>
              </w:rPr>
            </w:pPr>
          </w:p>
        </w:tc>
        <w:tc>
          <w:tcPr>
            <w:tcW w:w="1134" w:type="dxa"/>
            <w:tcBorders>
              <w:top w:val="nil"/>
              <w:left w:val="nil"/>
              <w:bottom w:val="nil"/>
              <w:right w:val="nil"/>
            </w:tcBorders>
            <w:shd w:val="clear" w:color="auto" w:fill="auto"/>
            <w:noWrap/>
            <w:vAlign w:val="center"/>
            <w:hideMark/>
          </w:tcPr>
          <w:p w14:paraId="0B1DAF9B" w14:textId="081FCBB4"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1134" w:type="dxa"/>
            <w:tcBorders>
              <w:top w:val="nil"/>
              <w:left w:val="nil"/>
              <w:bottom w:val="nil"/>
              <w:right w:val="nil"/>
            </w:tcBorders>
            <w:shd w:val="clear" w:color="auto" w:fill="auto"/>
            <w:noWrap/>
            <w:vAlign w:val="center"/>
            <w:hideMark/>
          </w:tcPr>
          <w:p w14:paraId="0CE678C5"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850" w:type="dxa"/>
            <w:tcBorders>
              <w:top w:val="nil"/>
              <w:left w:val="nil"/>
              <w:bottom w:val="nil"/>
              <w:right w:val="nil"/>
            </w:tcBorders>
            <w:shd w:val="clear" w:color="auto" w:fill="auto"/>
            <w:noWrap/>
            <w:vAlign w:val="center"/>
            <w:hideMark/>
          </w:tcPr>
          <w:p w14:paraId="00B3DE89" w14:textId="46D65D1B"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roofErr w:type="spellStart"/>
            <w:r w:rsidRPr="00D74924">
              <w:rPr>
                <w:rFonts w:ascii="Calibri" w:eastAsia="Times New Roman" w:hAnsi="Calibri" w:cs="Times New Roman"/>
                <w:b/>
                <w:bCs/>
                <w:color w:val="000000"/>
                <w:sz w:val="18"/>
                <w:szCs w:val="18"/>
                <w:lang w:eastAsia="en-AU"/>
              </w:rPr>
              <w:t>SqrRt</w:t>
            </w:r>
            <w:proofErr w:type="spellEnd"/>
          </w:p>
        </w:tc>
        <w:tc>
          <w:tcPr>
            <w:tcW w:w="993" w:type="dxa"/>
            <w:tcBorders>
              <w:top w:val="nil"/>
              <w:left w:val="nil"/>
              <w:bottom w:val="nil"/>
              <w:right w:val="nil"/>
            </w:tcBorders>
            <w:shd w:val="clear" w:color="auto" w:fill="auto"/>
            <w:noWrap/>
            <w:vAlign w:val="center"/>
            <w:hideMark/>
          </w:tcPr>
          <w:p w14:paraId="0F6CCD64"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r w:rsidRPr="00D74924">
              <w:rPr>
                <w:rFonts w:ascii="Calibri" w:eastAsia="Times New Roman" w:hAnsi="Calibri" w:cs="Times New Roman"/>
                <w:b/>
                <w:bCs/>
                <w:color w:val="000000"/>
                <w:sz w:val="18"/>
                <w:szCs w:val="18"/>
                <w:lang w:eastAsia="en-AU"/>
              </w:rPr>
              <w:t>Actual</w:t>
            </w:r>
          </w:p>
        </w:tc>
        <w:tc>
          <w:tcPr>
            <w:tcW w:w="980" w:type="dxa"/>
            <w:vMerge/>
            <w:tcBorders>
              <w:top w:val="nil"/>
              <w:left w:val="nil"/>
              <w:bottom w:val="nil"/>
              <w:right w:val="nil"/>
            </w:tcBorders>
            <w:vAlign w:val="center"/>
            <w:hideMark/>
          </w:tcPr>
          <w:p w14:paraId="5C1041D4"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c>
          <w:tcPr>
            <w:tcW w:w="1560" w:type="dxa"/>
            <w:vMerge/>
            <w:tcBorders>
              <w:top w:val="nil"/>
              <w:left w:val="nil"/>
              <w:bottom w:val="nil"/>
              <w:right w:val="nil"/>
            </w:tcBorders>
            <w:vAlign w:val="center"/>
            <w:hideMark/>
          </w:tcPr>
          <w:p w14:paraId="76BA58D0" w14:textId="77777777" w:rsidR="004700CC" w:rsidRPr="00D74924" w:rsidRDefault="004700CC" w:rsidP="00DB355F">
            <w:pPr>
              <w:spacing w:after="0" w:line="240" w:lineRule="auto"/>
              <w:jc w:val="center"/>
              <w:rPr>
                <w:rFonts w:ascii="Calibri" w:eastAsia="Times New Roman" w:hAnsi="Calibri" w:cs="Times New Roman"/>
                <w:b/>
                <w:bCs/>
                <w:color w:val="000000"/>
                <w:sz w:val="18"/>
                <w:szCs w:val="18"/>
                <w:lang w:eastAsia="en-AU"/>
              </w:rPr>
            </w:pPr>
          </w:p>
        </w:tc>
      </w:tr>
      <w:tr w:rsidR="004700CC" w:rsidRPr="00430C39" w14:paraId="72563930"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78F0A9C7"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Synchaeta</w:t>
            </w:r>
            <w:proofErr w:type="spellEnd"/>
            <w:r w:rsidRPr="00D74924">
              <w:rPr>
                <w:rFonts w:ascii="Calibri" w:eastAsia="Times New Roman" w:hAnsi="Calibri" w:cs="Times New Roman"/>
                <w:i/>
                <w:color w:val="000000"/>
                <w:sz w:val="18"/>
                <w:szCs w:val="18"/>
                <w:lang w:eastAsia="en-AU"/>
              </w:rPr>
              <w:t xml:space="preserve"> sp.</w:t>
            </w:r>
          </w:p>
        </w:tc>
        <w:tc>
          <w:tcPr>
            <w:tcW w:w="1134" w:type="dxa"/>
            <w:tcBorders>
              <w:top w:val="nil"/>
              <w:left w:val="nil"/>
              <w:bottom w:val="nil"/>
              <w:right w:val="nil"/>
            </w:tcBorders>
            <w:shd w:val="clear" w:color="auto" w:fill="auto"/>
            <w:noWrap/>
            <w:vAlign w:val="center"/>
            <w:hideMark/>
          </w:tcPr>
          <w:p w14:paraId="43AE200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w:t>
            </w:r>
          </w:p>
        </w:tc>
        <w:tc>
          <w:tcPr>
            <w:tcW w:w="1134" w:type="dxa"/>
            <w:tcBorders>
              <w:top w:val="nil"/>
              <w:left w:val="nil"/>
              <w:bottom w:val="nil"/>
              <w:right w:val="nil"/>
            </w:tcBorders>
            <w:shd w:val="clear" w:color="auto" w:fill="auto"/>
            <w:noWrap/>
            <w:vAlign w:val="center"/>
            <w:hideMark/>
          </w:tcPr>
          <w:p w14:paraId="0A101D7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77</w:t>
            </w:r>
          </w:p>
        </w:tc>
        <w:tc>
          <w:tcPr>
            <w:tcW w:w="850" w:type="dxa"/>
            <w:tcBorders>
              <w:top w:val="nil"/>
              <w:left w:val="nil"/>
              <w:bottom w:val="nil"/>
              <w:right w:val="nil"/>
            </w:tcBorders>
            <w:shd w:val="clear" w:color="auto" w:fill="auto"/>
            <w:noWrap/>
            <w:vAlign w:val="center"/>
            <w:hideMark/>
          </w:tcPr>
          <w:p w14:paraId="27462A8E"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993" w:type="dxa"/>
            <w:tcBorders>
              <w:top w:val="nil"/>
              <w:left w:val="nil"/>
              <w:bottom w:val="nil"/>
              <w:right w:val="nil"/>
            </w:tcBorders>
            <w:shd w:val="clear" w:color="auto" w:fill="auto"/>
            <w:noWrap/>
            <w:vAlign w:val="center"/>
            <w:hideMark/>
          </w:tcPr>
          <w:p w14:paraId="49DB4D6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980" w:type="dxa"/>
            <w:tcBorders>
              <w:top w:val="nil"/>
              <w:left w:val="nil"/>
              <w:bottom w:val="nil"/>
              <w:right w:val="nil"/>
            </w:tcBorders>
            <w:shd w:val="clear" w:color="auto" w:fill="auto"/>
            <w:noWrap/>
            <w:vAlign w:val="center"/>
            <w:hideMark/>
          </w:tcPr>
          <w:p w14:paraId="7D35044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8.8</w:t>
            </w:r>
          </w:p>
        </w:tc>
        <w:tc>
          <w:tcPr>
            <w:tcW w:w="1560" w:type="dxa"/>
            <w:tcBorders>
              <w:top w:val="nil"/>
              <w:left w:val="nil"/>
              <w:bottom w:val="nil"/>
              <w:right w:val="nil"/>
            </w:tcBorders>
            <w:shd w:val="clear" w:color="auto" w:fill="auto"/>
            <w:noWrap/>
            <w:vAlign w:val="center"/>
            <w:hideMark/>
          </w:tcPr>
          <w:p w14:paraId="75F27A9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8.8</w:t>
            </w:r>
          </w:p>
        </w:tc>
      </w:tr>
      <w:tr w:rsidR="004700CC" w:rsidRPr="00430C39" w14:paraId="4E972B9C"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70DCDF25"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P. dolichoptera</w:t>
            </w:r>
          </w:p>
        </w:tc>
        <w:tc>
          <w:tcPr>
            <w:tcW w:w="1134" w:type="dxa"/>
            <w:tcBorders>
              <w:top w:val="nil"/>
              <w:left w:val="nil"/>
              <w:bottom w:val="nil"/>
              <w:right w:val="nil"/>
            </w:tcBorders>
            <w:shd w:val="clear" w:color="auto" w:fill="auto"/>
            <w:noWrap/>
            <w:vAlign w:val="center"/>
            <w:hideMark/>
          </w:tcPr>
          <w:p w14:paraId="6469804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17</w:t>
            </w:r>
          </w:p>
        </w:tc>
        <w:tc>
          <w:tcPr>
            <w:tcW w:w="1134" w:type="dxa"/>
            <w:tcBorders>
              <w:top w:val="nil"/>
              <w:left w:val="nil"/>
              <w:bottom w:val="nil"/>
              <w:right w:val="nil"/>
            </w:tcBorders>
            <w:shd w:val="clear" w:color="auto" w:fill="auto"/>
            <w:noWrap/>
            <w:vAlign w:val="center"/>
            <w:hideMark/>
          </w:tcPr>
          <w:p w14:paraId="3E6A3A8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276</w:t>
            </w:r>
          </w:p>
        </w:tc>
        <w:tc>
          <w:tcPr>
            <w:tcW w:w="850" w:type="dxa"/>
            <w:tcBorders>
              <w:top w:val="nil"/>
              <w:left w:val="nil"/>
              <w:bottom w:val="nil"/>
              <w:right w:val="nil"/>
            </w:tcBorders>
            <w:shd w:val="clear" w:color="auto" w:fill="auto"/>
            <w:noWrap/>
            <w:vAlign w:val="center"/>
            <w:hideMark/>
          </w:tcPr>
          <w:p w14:paraId="0C53D24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10</w:t>
            </w:r>
          </w:p>
        </w:tc>
        <w:tc>
          <w:tcPr>
            <w:tcW w:w="993" w:type="dxa"/>
            <w:tcBorders>
              <w:top w:val="nil"/>
              <w:left w:val="nil"/>
              <w:bottom w:val="nil"/>
              <w:right w:val="nil"/>
            </w:tcBorders>
            <w:shd w:val="clear" w:color="auto" w:fill="auto"/>
            <w:noWrap/>
            <w:vAlign w:val="center"/>
            <w:hideMark/>
          </w:tcPr>
          <w:p w14:paraId="06B72FC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97</w:t>
            </w:r>
          </w:p>
        </w:tc>
        <w:tc>
          <w:tcPr>
            <w:tcW w:w="980" w:type="dxa"/>
            <w:tcBorders>
              <w:top w:val="nil"/>
              <w:left w:val="nil"/>
              <w:bottom w:val="nil"/>
              <w:right w:val="nil"/>
            </w:tcBorders>
            <w:shd w:val="clear" w:color="auto" w:fill="auto"/>
            <w:noWrap/>
            <w:vAlign w:val="center"/>
            <w:hideMark/>
          </w:tcPr>
          <w:p w14:paraId="3CB0EFC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7</w:t>
            </w:r>
          </w:p>
        </w:tc>
        <w:tc>
          <w:tcPr>
            <w:tcW w:w="1560" w:type="dxa"/>
            <w:tcBorders>
              <w:top w:val="nil"/>
              <w:left w:val="nil"/>
              <w:bottom w:val="nil"/>
              <w:right w:val="nil"/>
            </w:tcBorders>
            <w:shd w:val="clear" w:color="auto" w:fill="auto"/>
            <w:noWrap/>
            <w:vAlign w:val="center"/>
            <w:hideMark/>
          </w:tcPr>
          <w:p w14:paraId="6AEAD91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15.8</w:t>
            </w:r>
          </w:p>
        </w:tc>
      </w:tr>
      <w:tr w:rsidR="004700CC" w:rsidRPr="00430C39" w14:paraId="480AF49D"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1870DB03"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proofErr w:type="spellStart"/>
            <w:r w:rsidRPr="00D74924">
              <w:rPr>
                <w:rFonts w:ascii="Calibri" w:eastAsia="Times New Roman" w:hAnsi="Calibri" w:cs="Times New Roman"/>
                <w:i/>
                <w:color w:val="000000"/>
                <w:sz w:val="18"/>
                <w:szCs w:val="18"/>
                <w:lang w:eastAsia="en-AU"/>
              </w:rPr>
              <w:t>Anuraeopsis</w:t>
            </w:r>
            <w:proofErr w:type="spellEnd"/>
            <w:r w:rsidRPr="00D74924">
              <w:rPr>
                <w:rFonts w:ascii="Calibri" w:eastAsia="Times New Roman" w:hAnsi="Calibri" w:cs="Times New Roman"/>
                <w:i/>
                <w:color w:val="000000"/>
                <w:sz w:val="18"/>
                <w:szCs w:val="18"/>
                <w:lang w:eastAsia="en-AU"/>
              </w:rPr>
              <w:t xml:space="preserve"> </w:t>
            </w:r>
            <w:proofErr w:type="spellStart"/>
            <w:r w:rsidRPr="00D74924">
              <w:rPr>
                <w:rFonts w:ascii="Calibri" w:eastAsia="Times New Roman" w:hAnsi="Calibri" w:cs="Times New Roman"/>
                <w:i/>
                <w:color w:val="000000"/>
                <w:sz w:val="18"/>
                <w:szCs w:val="18"/>
                <w:lang w:eastAsia="en-AU"/>
              </w:rPr>
              <w:t>coelata</w:t>
            </w:r>
            <w:proofErr w:type="spellEnd"/>
          </w:p>
        </w:tc>
        <w:tc>
          <w:tcPr>
            <w:tcW w:w="1134" w:type="dxa"/>
            <w:tcBorders>
              <w:top w:val="nil"/>
              <w:left w:val="nil"/>
              <w:bottom w:val="nil"/>
              <w:right w:val="nil"/>
            </w:tcBorders>
            <w:shd w:val="clear" w:color="auto" w:fill="auto"/>
            <w:noWrap/>
            <w:vAlign w:val="center"/>
            <w:hideMark/>
          </w:tcPr>
          <w:p w14:paraId="3C8EC5A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4C42518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273F173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993" w:type="dxa"/>
            <w:tcBorders>
              <w:top w:val="nil"/>
              <w:left w:val="nil"/>
              <w:bottom w:val="nil"/>
              <w:right w:val="nil"/>
            </w:tcBorders>
            <w:shd w:val="clear" w:color="auto" w:fill="auto"/>
            <w:noWrap/>
            <w:vAlign w:val="center"/>
            <w:hideMark/>
          </w:tcPr>
          <w:p w14:paraId="3A6A6B0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33</w:t>
            </w:r>
          </w:p>
        </w:tc>
        <w:tc>
          <w:tcPr>
            <w:tcW w:w="980" w:type="dxa"/>
            <w:tcBorders>
              <w:top w:val="nil"/>
              <w:left w:val="nil"/>
              <w:bottom w:val="nil"/>
              <w:right w:val="nil"/>
            </w:tcBorders>
            <w:shd w:val="clear" w:color="auto" w:fill="auto"/>
            <w:noWrap/>
            <w:vAlign w:val="center"/>
            <w:hideMark/>
          </w:tcPr>
          <w:p w14:paraId="1F98C16A"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5.9</w:t>
            </w:r>
          </w:p>
        </w:tc>
        <w:tc>
          <w:tcPr>
            <w:tcW w:w="1560" w:type="dxa"/>
            <w:tcBorders>
              <w:top w:val="nil"/>
              <w:left w:val="nil"/>
              <w:bottom w:val="nil"/>
              <w:right w:val="nil"/>
            </w:tcBorders>
            <w:shd w:val="clear" w:color="auto" w:fill="auto"/>
            <w:noWrap/>
            <w:vAlign w:val="center"/>
            <w:hideMark/>
          </w:tcPr>
          <w:p w14:paraId="4240B92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21.7</w:t>
            </w:r>
          </w:p>
        </w:tc>
      </w:tr>
      <w:tr w:rsidR="004700CC" w:rsidRPr="00430C39" w14:paraId="783C9872"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67570BC4" w14:textId="4A0150A1"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 xml:space="preserve">S. </w:t>
            </w:r>
            <w:r w:rsidR="00E94310">
              <w:rPr>
                <w:rFonts w:ascii="Calibri" w:eastAsia="Times New Roman" w:hAnsi="Calibri" w:cs="Times New Roman"/>
                <w:i/>
                <w:color w:val="000000"/>
                <w:sz w:val="18"/>
                <w:szCs w:val="18"/>
                <w:lang w:eastAsia="en-AU"/>
              </w:rPr>
              <w:t>pectinata</w:t>
            </w:r>
          </w:p>
        </w:tc>
        <w:tc>
          <w:tcPr>
            <w:tcW w:w="1134" w:type="dxa"/>
            <w:tcBorders>
              <w:top w:val="nil"/>
              <w:left w:val="nil"/>
              <w:bottom w:val="nil"/>
              <w:right w:val="nil"/>
            </w:tcBorders>
            <w:shd w:val="clear" w:color="auto" w:fill="auto"/>
            <w:noWrap/>
            <w:vAlign w:val="center"/>
            <w:hideMark/>
          </w:tcPr>
          <w:p w14:paraId="116B4B2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1134" w:type="dxa"/>
            <w:tcBorders>
              <w:top w:val="nil"/>
              <w:left w:val="nil"/>
              <w:bottom w:val="nil"/>
              <w:right w:val="nil"/>
            </w:tcBorders>
            <w:shd w:val="clear" w:color="auto" w:fill="auto"/>
            <w:noWrap/>
            <w:vAlign w:val="center"/>
            <w:hideMark/>
          </w:tcPr>
          <w:p w14:paraId="5C2ECEB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45</w:t>
            </w:r>
          </w:p>
        </w:tc>
        <w:tc>
          <w:tcPr>
            <w:tcW w:w="850" w:type="dxa"/>
            <w:tcBorders>
              <w:top w:val="nil"/>
              <w:left w:val="nil"/>
              <w:bottom w:val="nil"/>
              <w:right w:val="nil"/>
            </w:tcBorders>
            <w:shd w:val="clear" w:color="auto" w:fill="auto"/>
            <w:noWrap/>
            <w:vAlign w:val="center"/>
            <w:hideMark/>
          </w:tcPr>
          <w:p w14:paraId="0ABC26A2"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1</w:t>
            </w:r>
          </w:p>
        </w:tc>
        <w:tc>
          <w:tcPr>
            <w:tcW w:w="993" w:type="dxa"/>
            <w:tcBorders>
              <w:top w:val="nil"/>
              <w:left w:val="nil"/>
              <w:bottom w:val="nil"/>
              <w:right w:val="nil"/>
            </w:tcBorders>
            <w:shd w:val="clear" w:color="auto" w:fill="auto"/>
            <w:noWrap/>
            <w:vAlign w:val="center"/>
            <w:hideMark/>
          </w:tcPr>
          <w:p w14:paraId="6F22CF8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980" w:type="dxa"/>
            <w:tcBorders>
              <w:top w:val="nil"/>
              <w:left w:val="nil"/>
              <w:bottom w:val="nil"/>
              <w:right w:val="nil"/>
            </w:tcBorders>
            <w:shd w:val="clear" w:color="auto" w:fill="auto"/>
            <w:noWrap/>
            <w:vAlign w:val="center"/>
            <w:hideMark/>
          </w:tcPr>
          <w:p w14:paraId="258003C6"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5.3</w:t>
            </w:r>
          </w:p>
        </w:tc>
        <w:tc>
          <w:tcPr>
            <w:tcW w:w="1560" w:type="dxa"/>
            <w:tcBorders>
              <w:top w:val="nil"/>
              <w:left w:val="nil"/>
              <w:bottom w:val="nil"/>
              <w:right w:val="nil"/>
            </w:tcBorders>
            <w:shd w:val="clear" w:color="auto" w:fill="auto"/>
            <w:noWrap/>
            <w:vAlign w:val="center"/>
            <w:hideMark/>
          </w:tcPr>
          <w:p w14:paraId="3B1D907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27</w:t>
            </w:r>
          </w:p>
        </w:tc>
      </w:tr>
      <w:tr w:rsidR="004700CC" w:rsidRPr="00430C39" w14:paraId="7CDD0160" w14:textId="77777777" w:rsidTr="00C336BF">
        <w:trPr>
          <w:trHeight w:val="300"/>
          <w:jc w:val="center"/>
        </w:trPr>
        <w:tc>
          <w:tcPr>
            <w:tcW w:w="2127" w:type="dxa"/>
            <w:tcBorders>
              <w:top w:val="nil"/>
              <w:left w:val="nil"/>
              <w:bottom w:val="nil"/>
              <w:right w:val="nil"/>
            </w:tcBorders>
            <w:shd w:val="clear" w:color="auto" w:fill="auto"/>
            <w:noWrap/>
            <w:vAlign w:val="center"/>
            <w:hideMark/>
          </w:tcPr>
          <w:p w14:paraId="47B13E7B"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C. unicornis</w:t>
            </w:r>
          </w:p>
        </w:tc>
        <w:tc>
          <w:tcPr>
            <w:tcW w:w="1134" w:type="dxa"/>
            <w:tcBorders>
              <w:top w:val="nil"/>
              <w:left w:val="nil"/>
              <w:bottom w:val="nil"/>
              <w:right w:val="nil"/>
            </w:tcBorders>
            <w:shd w:val="clear" w:color="auto" w:fill="auto"/>
            <w:noWrap/>
            <w:vAlign w:val="center"/>
            <w:hideMark/>
          </w:tcPr>
          <w:p w14:paraId="75B6D24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nil"/>
              <w:right w:val="nil"/>
            </w:tcBorders>
            <w:shd w:val="clear" w:color="auto" w:fill="auto"/>
            <w:noWrap/>
            <w:vAlign w:val="center"/>
            <w:hideMark/>
          </w:tcPr>
          <w:p w14:paraId="01AD75E4"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nil"/>
              <w:right w:val="nil"/>
            </w:tcBorders>
            <w:shd w:val="clear" w:color="auto" w:fill="auto"/>
            <w:noWrap/>
            <w:vAlign w:val="center"/>
            <w:hideMark/>
          </w:tcPr>
          <w:p w14:paraId="7690509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w:t>
            </w:r>
          </w:p>
        </w:tc>
        <w:tc>
          <w:tcPr>
            <w:tcW w:w="993" w:type="dxa"/>
            <w:tcBorders>
              <w:top w:val="nil"/>
              <w:left w:val="nil"/>
              <w:bottom w:val="nil"/>
              <w:right w:val="nil"/>
            </w:tcBorders>
            <w:shd w:val="clear" w:color="auto" w:fill="auto"/>
            <w:noWrap/>
            <w:vAlign w:val="center"/>
            <w:hideMark/>
          </w:tcPr>
          <w:p w14:paraId="19719E5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34</w:t>
            </w:r>
          </w:p>
        </w:tc>
        <w:tc>
          <w:tcPr>
            <w:tcW w:w="980" w:type="dxa"/>
            <w:tcBorders>
              <w:top w:val="nil"/>
              <w:left w:val="nil"/>
              <w:bottom w:val="nil"/>
              <w:right w:val="nil"/>
            </w:tcBorders>
            <w:shd w:val="clear" w:color="auto" w:fill="auto"/>
            <w:noWrap/>
            <w:vAlign w:val="center"/>
            <w:hideMark/>
          </w:tcPr>
          <w:p w14:paraId="36D4FBA0"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4.9</w:t>
            </w:r>
          </w:p>
        </w:tc>
        <w:tc>
          <w:tcPr>
            <w:tcW w:w="1560" w:type="dxa"/>
            <w:tcBorders>
              <w:top w:val="nil"/>
              <w:left w:val="nil"/>
              <w:bottom w:val="nil"/>
              <w:right w:val="nil"/>
            </w:tcBorders>
            <w:shd w:val="clear" w:color="auto" w:fill="auto"/>
            <w:noWrap/>
            <w:vAlign w:val="center"/>
            <w:hideMark/>
          </w:tcPr>
          <w:p w14:paraId="23C5F88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31.9</w:t>
            </w:r>
          </w:p>
        </w:tc>
      </w:tr>
      <w:tr w:rsidR="004700CC" w:rsidRPr="00430C39" w14:paraId="1B809840" w14:textId="77777777" w:rsidTr="00ED1BC6">
        <w:trPr>
          <w:trHeight w:val="300"/>
          <w:jc w:val="center"/>
        </w:trPr>
        <w:tc>
          <w:tcPr>
            <w:tcW w:w="2127" w:type="dxa"/>
            <w:tcBorders>
              <w:top w:val="nil"/>
              <w:left w:val="nil"/>
              <w:right w:val="nil"/>
            </w:tcBorders>
            <w:shd w:val="clear" w:color="auto" w:fill="auto"/>
            <w:noWrap/>
            <w:vAlign w:val="center"/>
            <w:hideMark/>
          </w:tcPr>
          <w:p w14:paraId="458ABD01"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B. angularis</w:t>
            </w:r>
          </w:p>
        </w:tc>
        <w:tc>
          <w:tcPr>
            <w:tcW w:w="1134" w:type="dxa"/>
            <w:tcBorders>
              <w:top w:val="nil"/>
              <w:left w:val="nil"/>
              <w:right w:val="nil"/>
            </w:tcBorders>
            <w:shd w:val="clear" w:color="auto" w:fill="auto"/>
            <w:noWrap/>
            <w:vAlign w:val="center"/>
            <w:hideMark/>
          </w:tcPr>
          <w:p w14:paraId="7681B663"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6</w:t>
            </w:r>
          </w:p>
        </w:tc>
        <w:tc>
          <w:tcPr>
            <w:tcW w:w="1134" w:type="dxa"/>
            <w:tcBorders>
              <w:top w:val="nil"/>
              <w:left w:val="nil"/>
              <w:right w:val="nil"/>
            </w:tcBorders>
            <w:shd w:val="clear" w:color="auto" w:fill="auto"/>
            <w:noWrap/>
            <w:vAlign w:val="center"/>
            <w:hideMark/>
          </w:tcPr>
          <w:p w14:paraId="693EEACD"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54</w:t>
            </w:r>
          </w:p>
        </w:tc>
        <w:tc>
          <w:tcPr>
            <w:tcW w:w="850" w:type="dxa"/>
            <w:tcBorders>
              <w:top w:val="nil"/>
              <w:left w:val="nil"/>
              <w:right w:val="nil"/>
            </w:tcBorders>
            <w:shd w:val="clear" w:color="auto" w:fill="auto"/>
            <w:noWrap/>
            <w:vAlign w:val="center"/>
            <w:hideMark/>
          </w:tcPr>
          <w:p w14:paraId="2DC2979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w:t>
            </w:r>
          </w:p>
        </w:tc>
        <w:tc>
          <w:tcPr>
            <w:tcW w:w="993" w:type="dxa"/>
            <w:tcBorders>
              <w:top w:val="nil"/>
              <w:left w:val="nil"/>
              <w:right w:val="nil"/>
            </w:tcBorders>
            <w:shd w:val="clear" w:color="auto" w:fill="auto"/>
            <w:noWrap/>
            <w:vAlign w:val="center"/>
            <w:hideMark/>
          </w:tcPr>
          <w:p w14:paraId="1D3F0D0C"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24</w:t>
            </w:r>
          </w:p>
        </w:tc>
        <w:tc>
          <w:tcPr>
            <w:tcW w:w="980" w:type="dxa"/>
            <w:tcBorders>
              <w:top w:val="nil"/>
              <w:left w:val="nil"/>
              <w:right w:val="nil"/>
            </w:tcBorders>
            <w:shd w:val="clear" w:color="auto" w:fill="auto"/>
            <w:noWrap/>
            <w:vAlign w:val="center"/>
            <w:hideMark/>
          </w:tcPr>
          <w:p w14:paraId="16E442E1"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4.7</w:t>
            </w:r>
          </w:p>
        </w:tc>
        <w:tc>
          <w:tcPr>
            <w:tcW w:w="1560" w:type="dxa"/>
            <w:tcBorders>
              <w:top w:val="nil"/>
              <w:left w:val="nil"/>
              <w:right w:val="nil"/>
            </w:tcBorders>
            <w:shd w:val="clear" w:color="auto" w:fill="auto"/>
            <w:noWrap/>
            <w:vAlign w:val="center"/>
            <w:hideMark/>
          </w:tcPr>
          <w:p w14:paraId="4DE66A15"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36.6</w:t>
            </w:r>
          </w:p>
        </w:tc>
      </w:tr>
      <w:tr w:rsidR="004700CC" w:rsidRPr="00430C39" w14:paraId="2022536F" w14:textId="77777777" w:rsidTr="00ED1BC6">
        <w:trPr>
          <w:trHeight w:val="300"/>
          <w:jc w:val="center"/>
        </w:trPr>
        <w:tc>
          <w:tcPr>
            <w:tcW w:w="2127" w:type="dxa"/>
            <w:tcBorders>
              <w:top w:val="nil"/>
              <w:left w:val="nil"/>
              <w:bottom w:val="single" w:sz="4" w:space="0" w:color="auto"/>
              <w:right w:val="nil"/>
            </w:tcBorders>
            <w:shd w:val="clear" w:color="auto" w:fill="auto"/>
            <w:noWrap/>
            <w:vAlign w:val="center"/>
            <w:hideMark/>
          </w:tcPr>
          <w:p w14:paraId="2F5D82F4" w14:textId="77777777" w:rsidR="004700CC" w:rsidRPr="00D74924" w:rsidRDefault="004700CC" w:rsidP="004700CC">
            <w:pPr>
              <w:spacing w:after="0" w:line="240" w:lineRule="auto"/>
              <w:jc w:val="left"/>
              <w:rPr>
                <w:rFonts w:ascii="Calibri" w:eastAsia="Times New Roman" w:hAnsi="Calibri" w:cs="Times New Roman"/>
                <w:i/>
                <w:color w:val="000000"/>
                <w:sz w:val="18"/>
                <w:szCs w:val="18"/>
                <w:lang w:eastAsia="en-AU"/>
              </w:rPr>
            </w:pPr>
            <w:r w:rsidRPr="00D74924">
              <w:rPr>
                <w:rFonts w:ascii="Calibri" w:eastAsia="Times New Roman" w:hAnsi="Calibri" w:cs="Times New Roman"/>
                <w:i/>
                <w:color w:val="000000"/>
                <w:sz w:val="18"/>
                <w:szCs w:val="18"/>
                <w:lang w:eastAsia="en-AU"/>
              </w:rPr>
              <w:t>Bosmina</w:t>
            </w:r>
          </w:p>
        </w:tc>
        <w:tc>
          <w:tcPr>
            <w:tcW w:w="1134" w:type="dxa"/>
            <w:tcBorders>
              <w:top w:val="nil"/>
              <w:left w:val="nil"/>
              <w:bottom w:val="single" w:sz="4" w:space="0" w:color="auto"/>
              <w:right w:val="nil"/>
            </w:tcBorders>
            <w:shd w:val="clear" w:color="auto" w:fill="auto"/>
            <w:noWrap/>
            <w:vAlign w:val="center"/>
            <w:hideMark/>
          </w:tcPr>
          <w:p w14:paraId="31758AD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1134" w:type="dxa"/>
            <w:tcBorders>
              <w:top w:val="nil"/>
              <w:left w:val="nil"/>
              <w:bottom w:val="single" w:sz="4" w:space="0" w:color="auto"/>
              <w:right w:val="nil"/>
            </w:tcBorders>
            <w:shd w:val="clear" w:color="auto" w:fill="auto"/>
            <w:noWrap/>
            <w:vAlign w:val="center"/>
            <w:hideMark/>
          </w:tcPr>
          <w:p w14:paraId="055CC09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0</w:t>
            </w:r>
          </w:p>
        </w:tc>
        <w:tc>
          <w:tcPr>
            <w:tcW w:w="850" w:type="dxa"/>
            <w:tcBorders>
              <w:top w:val="nil"/>
              <w:left w:val="nil"/>
              <w:bottom w:val="single" w:sz="4" w:space="0" w:color="auto"/>
              <w:right w:val="nil"/>
            </w:tcBorders>
            <w:shd w:val="clear" w:color="auto" w:fill="auto"/>
            <w:noWrap/>
            <w:vAlign w:val="center"/>
            <w:hideMark/>
          </w:tcPr>
          <w:p w14:paraId="525509D7"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w:t>
            </w:r>
          </w:p>
        </w:tc>
        <w:tc>
          <w:tcPr>
            <w:tcW w:w="993" w:type="dxa"/>
            <w:tcBorders>
              <w:top w:val="nil"/>
              <w:left w:val="nil"/>
              <w:bottom w:val="single" w:sz="4" w:space="0" w:color="auto"/>
              <w:right w:val="nil"/>
            </w:tcBorders>
            <w:shd w:val="clear" w:color="auto" w:fill="auto"/>
            <w:noWrap/>
            <w:vAlign w:val="center"/>
            <w:hideMark/>
          </w:tcPr>
          <w:p w14:paraId="236764A9"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20</w:t>
            </w:r>
          </w:p>
        </w:tc>
        <w:tc>
          <w:tcPr>
            <w:tcW w:w="980" w:type="dxa"/>
            <w:tcBorders>
              <w:top w:val="nil"/>
              <w:left w:val="nil"/>
              <w:bottom w:val="single" w:sz="4" w:space="0" w:color="auto"/>
              <w:right w:val="nil"/>
            </w:tcBorders>
            <w:shd w:val="clear" w:color="auto" w:fill="auto"/>
            <w:noWrap/>
            <w:vAlign w:val="center"/>
            <w:hideMark/>
          </w:tcPr>
          <w:p w14:paraId="508D5BEB"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4.6</w:t>
            </w:r>
          </w:p>
        </w:tc>
        <w:tc>
          <w:tcPr>
            <w:tcW w:w="1560" w:type="dxa"/>
            <w:tcBorders>
              <w:top w:val="nil"/>
              <w:left w:val="nil"/>
              <w:bottom w:val="single" w:sz="4" w:space="0" w:color="auto"/>
              <w:right w:val="nil"/>
            </w:tcBorders>
            <w:shd w:val="clear" w:color="auto" w:fill="auto"/>
            <w:noWrap/>
            <w:vAlign w:val="center"/>
            <w:hideMark/>
          </w:tcPr>
          <w:p w14:paraId="5A0C2CDF" w14:textId="77777777" w:rsidR="004700CC" w:rsidRPr="00D74924" w:rsidRDefault="004700CC" w:rsidP="00DB355F">
            <w:pPr>
              <w:spacing w:after="0" w:line="240" w:lineRule="auto"/>
              <w:jc w:val="center"/>
              <w:rPr>
                <w:rFonts w:ascii="Calibri" w:eastAsia="Times New Roman" w:hAnsi="Calibri" w:cs="Times New Roman"/>
                <w:color w:val="000000"/>
                <w:sz w:val="18"/>
                <w:szCs w:val="18"/>
                <w:lang w:eastAsia="en-AU"/>
              </w:rPr>
            </w:pPr>
            <w:r w:rsidRPr="00D74924">
              <w:rPr>
                <w:rFonts w:ascii="Calibri" w:eastAsia="Times New Roman" w:hAnsi="Calibri" w:cs="Times New Roman"/>
                <w:color w:val="000000"/>
                <w:sz w:val="18"/>
                <w:szCs w:val="18"/>
                <w:lang w:eastAsia="en-AU"/>
              </w:rPr>
              <w:t>41.2</w:t>
            </w:r>
          </w:p>
        </w:tc>
      </w:tr>
    </w:tbl>
    <w:p w14:paraId="542E2B4E" w14:textId="77777777" w:rsidR="00ED1BC6" w:rsidRDefault="00ED1BC6" w:rsidP="00ED1BC6">
      <w:pPr>
        <w:pStyle w:val="Heading2"/>
        <w:ind w:left="0" w:firstLine="0"/>
      </w:pPr>
    </w:p>
    <w:p w14:paraId="7C4E039A" w14:textId="034DFE72" w:rsidR="008C5C77" w:rsidRPr="008B3F91" w:rsidRDefault="00770E11" w:rsidP="00ED1BC6">
      <w:pPr>
        <w:pStyle w:val="Heading2"/>
        <w:ind w:left="0" w:firstLine="0"/>
      </w:pPr>
      <w:bookmarkStart w:id="63" w:name="_Toc515293716"/>
      <w:r>
        <w:t>4</w:t>
      </w:r>
      <w:r w:rsidR="00CA6D7E">
        <w:t xml:space="preserve">.4 </w:t>
      </w:r>
      <w:r w:rsidR="00540D20" w:rsidRPr="008B3F91">
        <w:t>Discussion</w:t>
      </w:r>
      <w:bookmarkEnd w:id="63"/>
      <w:r w:rsidR="008C5C77" w:rsidRPr="008B3F91">
        <w:t xml:space="preserve"> </w:t>
      </w:r>
    </w:p>
    <w:p w14:paraId="6C1204B7" w14:textId="45221C71" w:rsidR="00D74EF8" w:rsidRDefault="005C1B6D" w:rsidP="003569D8">
      <w:r>
        <w:t xml:space="preserve">The primary aim of this study was to </w:t>
      </w:r>
      <w:r w:rsidR="000F7FF0">
        <w:t xml:space="preserve">investigate </w:t>
      </w:r>
      <w:r w:rsidR="00015F83">
        <w:t xml:space="preserve">longitudinal variability in zooplankton </w:t>
      </w:r>
      <w:r w:rsidR="00D246C7">
        <w:t xml:space="preserve">community </w:t>
      </w:r>
      <w:r w:rsidR="00015F83">
        <w:t>structure</w:t>
      </w:r>
      <w:r w:rsidR="00180D32">
        <w:t xml:space="preserve"> within the </w:t>
      </w:r>
      <w:r w:rsidR="00A61C56">
        <w:t>main channel of the River Murray</w:t>
      </w:r>
      <w:r w:rsidR="005C275E">
        <w:t>,</w:t>
      </w:r>
      <w:r w:rsidR="00A61C56">
        <w:t xml:space="preserve"> </w:t>
      </w:r>
      <w:r w:rsidR="006873C1">
        <w:t>adjacent to and downstream of Lake Victoria</w:t>
      </w:r>
      <w:r w:rsidR="005C275E">
        <w:t>,</w:t>
      </w:r>
      <w:r w:rsidR="00930C97">
        <w:t xml:space="preserve"> and </w:t>
      </w:r>
      <w:r w:rsidR="005C275E">
        <w:t xml:space="preserve">to </w:t>
      </w:r>
      <w:r w:rsidR="00930C97">
        <w:t xml:space="preserve">investigate </w:t>
      </w:r>
      <w:r w:rsidR="005C275E">
        <w:t xml:space="preserve">potential </w:t>
      </w:r>
      <w:r w:rsidR="00930C97">
        <w:t xml:space="preserve">drivers of </w:t>
      </w:r>
      <w:r w:rsidR="005C275E">
        <w:t>variability</w:t>
      </w:r>
      <w:r w:rsidR="00302E90">
        <w:t xml:space="preserve"> in association with Lake Victoria operations</w:t>
      </w:r>
      <w:r w:rsidR="002224D0">
        <w:t xml:space="preserve">. </w:t>
      </w:r>
      <w:r w:rsidR="00D929FC">
        <w:t xml:space="preserve">Two key mechanisms in which Lake Victoria operations may influence river zooplankton communities were explored: </w:t>
      </w:r>
      <w:r w:rsidR="005C275E">
        <w:t xml:space="preserve">1) </w:t>
      </w:r>
      <w:r w:rsidR="00D929FC">
        <w:t xml:space="preserve">the </w:t>
      </w:r>
      <w:r w:rsidR="005C275E">
        <w:t xml:space="preserve">influence </w:t>
      </w:r>
      <w:r w:rsidR="00D929FC">
        <w:t xml:space="preserve">of </w:t>
      </w:r>
      <w:r w:rsidR="005C275E">
        <w:t>altered</w:t>
      </w:r>
      <w:r w:rsidR="00D929FC">
        <w:t xml:space="preserve"> </w:t>
      </w:r>
      <w:r w:rsidR="005C275E">
        <w:t xml:space="preserve">main channel </w:t>
      </w:r>
      <w:r w:rsidR="00D929FC">
        <w:t xml:space="preserve">hydraulics due to diversions into Lake Victoria; and </w:t>
      </w:r>
      <w:r w:rsidR="005C275E">
        <w:t xml:space="preserve">2) </w:t>
      </w:r>
      <w:r w:rsidR="00D929FC">
        <w:t xml:space="preserve">the </w:t>
      </w:r>
      <w:r w:rsidR="005C275E">
        <w:t xml:space="preserve">influence </w:t>
      </w:r>
      <w:r w:rsidR="00D929FC">
        <w:t xml:space="preserve">of the zooplankton communities </w:t>
      </w:r>
      <w:r w:rsidR="005C275E">
        <w:t>exported from</w:t>
      </w:r>
      <w:r w:rsidR="00D929FC">
        <w:t xml:space="preserve"> Lake Victoria and mixing with the river community. </w:t>
      </w:r>
      <w:r w:rsidR="00930C97">
        <w:t xml:space="preserve">While the </w:t>
      </w:r>
      <w:r w:rsidR="00302E90">
        <w:t xml:space="preserve">low </w:t>
      </w:r>
      <w:r w:rsidR="00930C97">
        <w:t xml:space="preserve">number of sampling events limits the ability to develop </w:t>
      </w:r>
      <w:r w:rsidR="00A61C56">
        <w:t xml:space="preserve">causal </w:t>
      </w:r>
      <w:r w:rsidR="00930C97">
        <w:t>relationships between river operations and the zooplankton community</w:t>
      </w:r>
      <w:r w:rsidR="00D74EF8">
        <w:t xml:space="preserve">, there was evidence to </w:t>
      </w:r>
      <w:r w:rsidR="00D929FC">
        <w:t xml:space="preserve">suggest that both of these mechanisms affect the zooplankton community </w:t>
      </w:r>
      <w:r w:rsidR="00A61C56">
        <w:t>in the</w:t>
      </w:r>
      <w:r w:rsidR="00D929FC">
        <w:t xml:space="preserve"> River Murray. This evidence is summarised against the hypotheses</w:t>
      </w:r>
      <w:r w:rsidR="00D74EF8">
        <w:t xml:space="preserve"> tested</w:t>
      </w:r>
      <w:r w:rsidR="00D929FC">
        <w:t xml:space="preserve"> below. </w:t>
      </w:r>
    </w:p>
    <w:p w14:paraId="187693AC" w14:textId="362642BD" w:rsidR="00D74EF8" w:rsidRDefault="00D74EF8" w:rsidP="003569D8">
      <w:pPr>
        <w:rPr>
          <w:i/>
        </w:rPr>
      </w:pPr>
      <w:r w:rsidRPr="00F32F4A">
        <w:rPr>
          <w:b/>
          <w:i/>
        </w:rPr>
        <w:t>Hypothesis 1:</w:t>
      </w:r>
      <w:r w:rsidRPr="00C06F7F">
        <w:rPr>
          <w:i/>
        </w:rPr>
        <w:t xml:space="preserve"> </w:t>
      </w:r>
      <w:r>
        <w:rPr>
          <w:i/>
        </w:rPr>
        <w:t xml:space="preserve">Increasing the proportion of flow passing from Lock 10 to Lock </w:t>
      </w:r>
      <w:r w:rsidR="00E56D32">
        <w:rPr>
          <w:i/>
        </w:rPr>
        <w:t>7</w:t>
      </w:r>
      <w:r w:rsidR="004617A1">
        <w:rPr>
          <w:i/>
        </w:rPr>
        <w:t xml:space="preserve"> </w:t>
      </w:r>
      <w:r>
        <w:rPr>
          <w:i/>
        </w:rPr>
        <w:t xml:space="preserve">will increase </w:t>
      </w:r>
      <w:r w:rsidR="00015F83">
        <w:rPr>
          <w:i/>
        </w:rPr>
        <w:t>water velocity</w:t>
      </w:r>
      <w:r>
        <w:rPr>
          <w:i/>
        </w:rPr>
        <w:t xml:space="preserve"> within the </w:t>
      </w:r>
      <w:r w:rsidR="00015F83">
        <w:rPr>
          <w:i/>
        </w:rPr>
        <w:t xml:space="preserve">river </w:t>
      </w:r>
      <w:r>
        <w:rPr>
          <w:i/>
        </w:rPr>
        <w:t>channel and thus facilitate the</w:t>
      </w:r>
      <w:r w:rsidR="00015F83">
        <w:rPr>
          <w:i/>
        </w:rPr>
        <w:t xml:space="preserve"> </w:t>
      </w:r>
      <w:r w:rsidR="006F6E08">
        <w:rPr>
          <w:i/>
        </w:rPr>
        <w:t>longitudinal</w:t>
      </w:r>
      <w:r>
        <w:rPr>
          <w:i/>
        </w:rPr>
        <w:t xml:space="preserve"> transfer of </w:t>
      </w:r>
      <w:r w:rsidR="00D929FC">
        <w:rPr>
          <w:i/>
        </w:rPr>
        <w:t xml:space="preserve">a lotic </w:t>
      </w:r>
      <w:r>
        <w:rPr>
          <w:i/>
        </w:rPr>
        <w:t xml:space="preserve">zooplankton </w:t>
      </w:r>
      <w:r w:rsidR="00D929FC">
        <w:rPr>
          <w:i/>
        </w:rPr>
        <w:t>community</w:t>
      </w:r>
      <w:r w:rsidR="00DC6736">
        <w:rPr>
          <w:i/>
        </w:rPr>
        <w:t>.</w:t>
      </w:r>
      <w:r>
        <w:rPr>
          <w:i/>
        </w:rPr>
        <w:t xml:space="preserve"> </w:t>
      </w:r>
    </w:p>
    <w:p w14:paraId="6F5D9B4B" w14:textId="6EC79C7D" w:rsidR="00BF2033" w:rsidRPr="00F95ABE" w:rsidRDefault="00014091" w:rsidP="003569D8">
      <w:r>
        <w:t xml:space="preserve">Discharge and water velocity at the site </w:t>
      </w:r>
      <w:r w:rsidR="000A2F75" w:rsidRPr="008B4397">
        <w:rPr>
          <w:i/>
        </w:rPr>
        <w:t>below</w:t>
      </w:r>
      <w:r w:rsidRPr="008B4397">
        <w:rPr>
          <w:i/>
        </w:rPr>
        <w:t xml:space="preserve"> Lock </w:t>
      </w:r>
      <w:r w:rsidR="000A2F75" w:rsidRPr="008B4397">
        <w:rPr>
          <w:i/>
        </w:rPr>
        <w:t>8</w:t>
      </w:r>
      <w:r w:rsidRPr="008B4397">
        <w:rPr>
          <w:i/>
        </w:rPr>
        <w:t xml:space="preserve"> </w:t>
      </w:r>
      <w:r>
        <w:t>during a period of low diversion to Lake Victoria (~6.7%</w:t>
      </w:r>
      <w:r w:rsidR="009E4DB0">
        <w:t xml:space="preserve"> </w:t>
      </w:r>
      <w:r>
        <w:t xml:space="preserve">of Lock 10 discharge), were </w:t>
      </w:r>
      <w:r>
        <w:rPr>
          <w:rFonts w:cstheme="minorHAnsi"/>
        </w:rPr>
        <w:t xml:space="preserve">at least </w:t>
      </w:r>
      <w:r>
        <w:t>50%</w:t>
      </w:r>
      <w:r w:rsidR="009E4DB0">
        <w:t xml:space="preserve"> </w:t>
      </w:r>
      <w:r w:rsidR="00035EC6">
        <w:t>greater than that measured during the period of high flow diversion</w:t>
      </w:r>
      <w:r w:rsidR="00C34627">
        <w:t xml:space="preserve"> </w:t>
      </w:r>
      <w:r w:rsidR="00035EC6">
        <w:t>(</w:t>
      </w:r>
      <w:r w:rsidR="00EB0F47" w:rsidRPr="009C4F3F">
        <w:t>59–67</w:t>
      </w:r>
      <w:r w:rsidR="00035EC6">
        <w:t>%)</w:t>
      </w:r>
      <w:r w:rsidR="00C34627">
        <w:t xml:space="preserve">. </w:t>
      </w:r>
      <w:r w:rsidR="00035EC6">
        <w:t>Concurrently, z</w:t>
      </w:r>
      <w:r w:rsidR="00E13C30">
        <w:t xml:space="preserve">ooplankton abundance </w:t>
      </w:r>
      <w:r w:rsidR="00035EC6">
        <w:t xml:space="preserve">increased in a downstream direction during low diversion, but </w:t>
      </w:r>
      <w:r w:rsidR="006F6E08">
        <w:t xml:space="preserve">decreased significantly </w:t>
      </w:r>
      <w:r w:rsidR="00035EC6">
        <w:t xml:space="preserve">during high diversion, suggesting higher water velocities may have facilitated greater downstream transfer of lotic zooplankton. </w:t>
      </w:r>
      <w:r w:rsidR="006F6E08">
        <w:t xml:space="preserve">Decreased longitudinal abundances during periods of high water </w:t>
      </w:r>
      <w:r w:rsidR="001D71A4">
        <w:t xml:space="preserve">diversion </w:t>
      </w:r>
      <w:r w:rsidR="006F6E08">
        <w:t>were</w:t>
      </w:r>
      <w:r w:rsidR="00761B76">
        <w:t xml:space="preserve"> primarily due</w:t>
      </w:r>
      <w:r w:rsidR="00811119">
        <w:t xml:space="preserve"> to</w:t>
      </w:r>
      <w:r w:rsidR="0062064D">
        <w:t xml:space="preserve"> </w:t>
      </w:r>
      <w:r w:rsidR="000F23FB">
        <w:t>a</w:t>
      </w:r>
      <w:r w:rsidR="0062064D">
        <w:t xml:space="preserve"> decrease in </w:t>
      </w:r>
      <w:r w:rsidR="000F23FB">
        <w:t xml:space="preserve">the </w:t>
      </w:r>
      <w:r w:rsidR="0062064D">
        <w:t xml:space="preserve">abundance </w:t>
      </w:r>
      <w:r w:rsidR="000F23FB">
        <w:t>of</w:t>
      </w:r>
      <w:r w:rsidR="00761B76">
        <w:t xml:space="preserve"> five </w:t>
      </w:r>
      <w:r w:rsidR="0062064D">
        <w:t xml:space="preserve">rotifer </w:t>
      </w:r>
      <w:r w:rsidR="00761B76">
        <w:t>species</w:t>
      </w:r>
      <w:r w:rsidR="0062064D">
        <w:t xml:space="preserve">. </w:t>
      </w:r>
      <w:r w:rsidR="00135159">
        <w:t>Two</w:t>
      </w:r>
      <w:r w:rsidR="0062064D">
        <w:t xml:space="preserve"> species</w:t>
      </w:r>
      <w:r w:rsidR="00135159">
        <w:t xml:space="preserve"> from the genus</w:t>
      </w:r>
      <w:r w:rsidR="009849FF">
        <w:t xml:space="preserve"> </w:t>
      </w:r>
      <w:proofErr w:type="spellStart"/>
      <w:r w:rsidR="004C3C5E">
        <w:rPr>
          <w:i/>
        </w:rPr>
        <w:t>Synchaeta</w:t>
      </w:r>
      <w:proofErr w:type="spellEnd"/>
      <w:r w:rsidR="0062064D">
        <w:t>,</w:t>
      </w:r>
      <w:r w:rsidR="00135159">
        <w:t xml:space="preserve"> </w:t>
      </w:r>
      <w:r w:rsidR="00135159">
        <w:rPr>
          <w:i/>
        </w:rPr>
        <w:t>S. pectinata</w:t>
      </w:r>
      <w:r w:rsidR="00135159">
        <w:t xml:space="preserve"> and</w:t>
      </w:r>
      <w:r w:rsidR="0062064D">
        <w:t xml:space="preserve"> </w:t>
      </w:r>
      <w:r w:rsidR="0062064D">
        <w:rPr>
          <w:i/>
        </w:rPr>
        <w:t xml:space="preserve">S. </w:t>
      </w:r>
      <w:proofErr w:type="spellStart"/>
      <w:r w:rsidR="0062064D">
        <w:rPr>
          <w:i/>
        </w:rPr>
        <w:t>oblonga</w:t>
      </w:r>
      <w:proofErr w:type="spellEnd"/>
      <w:r w:rsidR="0062064D">
        <w:t xml:space="preserve">, </w:t>
      </w:r>
      <w:r w:rsidR="00811119">
        <w:t>did however appear</w:t>
      </w:r>
      <w:r w:rsidR="0062064D">
        <w:t xml:space="preserve"> to recover </w:t>
      </w:r>
      <w:r w:rsidR="00135159">
        <w:t xml:space="preserve">a small proportion of their upstream abundances </w:t>
      </w:r>
      <w:r w:rsidR="0062064D">
        <w:t>downstream</w:t>
      </w:r>
      <w:r w:rsidR="00135159">
        <w:t xml:space="preserve"> of </w:t>
      </w:r>
      <w:r w:rsidR="001C39C8">
        <w:t>Rufus River</w:t>
      </w:r>
      <w:r w:rsidR="000507D0">
        <w:t>,</w:t>
      </w:r>
      <w:r w:rsidR="00135159">
        <w:t xml:space="preserve"> where flow velocity </w:t>
      </w:r>
      <w:r w:rsidR="00811119">
        <w:t>again</w:t>
      </w:r>
      <w:r w:rsidR="00BB2995">
        <w:t xml:space="preserve"> increased</w:t>
      </w:r>
      <w:r w:rsidR="00135159">
        <w:t xml:space="preserve">. </w:t>
      </w:r>
      <w:r w:rsidR="002E0FBB">
        <w:rPr>
          <w:i/>
        </w:rPr>
        <w:t>P. dolichoptera</w:t>
      </w:r>
      <w:r w:rsidR="002E0FBB">
        <w:t xml:space="preserve"> recovered a considerable proportion of its upstream abundances; </w:t>
      </w:r>
      <w:r w:rsidR="00186E75">
        <w:t>although</w:t>
      </w:r>
      <w:r w:rsidR="002E0FBB">
        <w:t xml:space="preserve"> this appeared to be due to inputs from Lake Victoria, not hydrodynamics within the main river channel. </w:t>
      </w:r>
      <w:r w:rsidR="003B071E">
        <w:t>Abundances of a</w:t>
      </w:r>
      <w:r w:rsidR="00135159">
        <w:t xml:space="preserve">nother two species, </w:t>
      </w:r>
      <w:r w:rsidR="00135159">
        <w:rPr>
          <w:i/>
        </w:rPr>
        <w:t>K</w:t>
      </w:r>
      <w:r w:rsidR="0088616C">
        <w:rPr>
          <w:i/>
        </w:rPr>
        <w:t>.</w:t>
      </w:r>
      <w:r w:rsidR="00135159">
        <w:rPr>
          <w:i/>
        </w:rPr>
        <w:t xml:space="preserve"> </w:t>
      </w:r>
      <w:proofErr w:type="spellStart"/>
      <w:proofErr w:type="gramStart"/>
      <w:r w:rsidR="00135159">
        <w:rPr>
          <w:i/>
        </w:rPr>
        <w:t>americana</w:t>
      </w:r>
      <w:proofErr w:type="spellEnd"/>
      <w:proofErr w:type="gramEnd"/>
      <w:r w:rsidR="00135159">
        <w:rPr>
          <w:i/>
        </w:rPr>
        <w:t xml:space="preserve"> </w:t>
      </w:r>
      <w:r w:rsidR="00135159">
        <w:t xml:space="preserve">and </w:t>
      </w:r>
      <w:r w:rsidR="00135159">
        <w:rPr>
          <w:i/>
        </w:rPr>
        <w:t>K. tropica</w:t>
      </w:r>
      <w:r w:rsidR="00135159">
        <w:t xml:space="preserve"> did not recover at all</w:t>
      </w:r>
      <w:r w:rsidR="009849FF">
        <w:t xml:space="preserve"> within the study area</w:t>
      </w:r>
      <w:r w:rsidR="00135159">
        <w:t>. Lastly</w:t>
      </w:r>
      <w:r w:rsidR="009849FF">
        <w:t xml:space="preserve"> the </w:t>
      </w:r>
      <w:proofErr w:type="spellStart"/>
      <w:r w:rsidR="00F95ABE">
        <w:t>cladoceran</w:t>
      </w:r>
      <w:proofErr w:type="spellEnd"/>
      <w:r w:rsidR="00F95ABE">
        <w:t xml:space="preserve"> </w:t>
      </w:r>
      <w:r w:rsidR="00F95ABE">
        <w:rPr>
          <w:i/>
        </w:rPr>
        <w:t xml:space="preserve">B. </w:t>
      </w:r>
      <w:proofErr w:type="spellStart"/>
      <w:r w:rsidR="00F95ABE">
        <w:rPr>
          <w:i/>
        </w:rPr>
        <w:t>meridionalis</w:t>
      </w:r>
      <w:proofErr w:type="spellEnd"/>
      <w:r w:rsidR="00F95ABE">
        <w:t xml:space="preserve">, </w:t>
      </w:r>
      <w:r w:rsidR="00BF2033">
        <w:t xml:space="preserve">which </w:t>
      </w:r>
      <w:r w:rsidR="006F6E08">
        <w:t>can</w:t>
      </w:r>
      <w:r w:rsidR="00BF2033">
        <w:t xml:space="preserve"> dominate crustacean communities within river environments where lotic conditions prevail </w:t>
      </w:r>
      <w:r w:rsidR="00937CA2">
        <w:fldChar w:fldCharType="begin"/>
      </w:r>
      <w:r w:rsidR="00686BD8">
        <w:instrText xml:space="preserve"> ADDIN EN.CITE &lt;EndNote&gt;&lt;Cite&gt;&lt;Author&gt;Baranyi&lt;/Author&gt;&lt;Year&gt;2002&lt;/Year&gt;&lt;RecNum&gt;7&lt;/RecNum&gt;&lt;Prefix&gt;e.g. &lt;/Prefix&gt;&lt;DisplayText&gt;(e.g. Baranyi et al. 2002)&lt;/DisplayText&gt;&lt;record&gt;&lt;rec-number&gt;7&lt;/rec-number&gt;&lt;foreign-keys&gt;&lt;key app="EN" db-id="0vxwdf2xirdsfnevar6x0drkz5zwfxpd9p0a" timestamp="0"&gt;7&lt;/key&gt;&lt;/foreign-keys&gt;&lt;ref-type name="Journal Article"&gt;17&lt;/ref-type&gt;&lt;contributors&gt;&lt;authors&gt;&lt;author&gt;Baranyi, Christian&lt;/author&gt;&lt;author&gt;Hein, T.&lt;/author&gt;&lt;author&gt;Holarek, C.&lt;/author&gt;&lt;author&gt;Keckeis, S.&lt;/author&gt;&lt;author&gt;Schiemer, F.&lt;/author&gt;&lt;/authors&gt;&lt;/contributors&gt;&lt;titles&gt;&lt;title&gt;Zooplankton biomass and community structure in a Danube River floodplain system: effects of hydrology&lt;/title&gt;&lt;secondary-title&gt;Freshwater Biology&lt;/secondary-title&gt;&lt;/titles&gt;&lt;periodical&gt;&lt;full-title&gt;Freshwater Biology&lt;/full-title&gt;&lt;/periodical&gt;&lt;pages&gt;473-482&lt;/pages&gt;&lt;volume&gt;47&lt;/volume&gt;&lt;number&gt;3&lt;/number&gt;&lt;keywords&gt;&lt;keyword&gt;hydrology&lt;/keyword&gt;&lt;keyword&gt;large river&lt;/keyword&gt;&lt;keyword&gt;restoration&lt;/keyword&gt;&lt;keyword&gt;water age&lt;/keyword&gt;&lt;keyword&gt;zooplankton succession&lt;/keyword&gt;&lt;/keywords&gt;&lt;dates&gt;&lt;year&gt;2002&lt;/year&gt;&lt;/dates&gt;&lt;publisher&gt;Blackwell Science Ltd.&lt;/publisher&gt;&lt;isbn&gt;1365-2427&lt;/isbn&gt;&lt;urls&gt;&lt;related-urls&gt;&lt;url&gt;http://dx.doi.org/10.1046/j.1365-2427.2002.00822.x&lt;/url&gt;&lt;/related-urls&gt;&lt;/urls&gt;&lt;electronic-resource-num&gt;10.1046/j.1365-2427.2002.00822.x&lt;/electronic-resource-num&gt;&lt;/record&gt;&lt;/Cite&gt;&lt;/EndNote&gt;</w:instrText>
      </w:r>
      <w:r w:rsidR="00937CA2">
        <w:fldChar w:fldCharType="separate"/>
      </w:r>
      <w:r w:rsidR="00686BD8">
        <w:rPr>
          <w:noProof/>
        </w:rPr>
        <w:t>(</w:t>
      </w:r>
      <w:hyperlink w:anchor="_ENREF_4" w:tooltip="Baranyi, 2002 #7" w:history="1">
        <w:r w:rsidR="00770E11">
          <w:rPr>
            <w:noProof/>
          </w:rPr>
          <w:t>e.g. Baranyi et al. 2002</w:t>
        </w:r>
      </w:hyperlink>
      <w:r w:rsidR="00686BD8">
        <w:rPr>
          <w:noProof/>
        </w:rPr>
        <w:t>)</w:t>
      </w:r>
      <w:r w:rsidR="00937CA2">
        <w:fldChar w:fldCharType="end"/>
      </w:r>
      <w:r w:rsidR="00BB2995">
        <w:t>,</w:t>
      </w:r>
      <w:r w:rsidR="00BF2033">
        <w:t xml:space="preserve"> </w:t>
      </w:r>
      <w:r w:rsidR="00BB2995">
        <w:t xml:space="preserve">also exhibited </w:t>
      </w:r>
      <w:r w:rsidR="00BF2033">
        <w:t xml:space="preserve">a longitudinal </w:t>
      </w:r>
      <w:r w:rsidR="003069D1">
        <w:t xml:space="preserve">decline along the river channel at the time when a large proportion of water was being diverted into Lake Victoria. </w:t>
      </w:r>
    </w:p>
    <w:p w14:paraId="4C9A65E8" w14:textId="40DDCB82" w:rsidR="00945210" w:rsidRDefault="00757C40" w:rsidP="003569D8">
      <w:r>
        <w:t xml:space="preserve">Longitudinal variability in zooplankton </w:t>
      </w:r>
      <w:r w:rsidR="00D246C7">
        <w:t xml:space="preserve">communities </w:t>
      </w:r>
      <w:r>
        <w:t xml:space="preserve">is </w:t>
      </w:r>
      <w:r w:rsidR="00A85872">
        <w:t>possibly</w:t>
      </w:r>
      <w:r>
        <w:t xml:space="preserve"> related </w:t>
      </w:r>
      <w:r w:rsidR="004F3553">
        <w:t>to water velocity and associated hydra</w:t>
      </w:r>
      <w:r w:rsidR="001F16D1">
        <w:t xml:space="preserve">ulic factors such as turbulence. </w:t>
      </w:r>
      <w:r w:rsidR="004F3553">
        <w:t xml:space="preserve">Decreased water velocities and turbulence may </w:t>
      </w:r>
      <w:r w:rsidR="004F3553">
        <w:lastRenderedPageBreak/>
        <w:t xml:space="preserve">promote </w:t>
      </w:r>
      <w:r w:rsidR="001F16D1">
        <w:t>settlement</w:t>
      </w:r>
      <w:r w:rsidR="000F7FF0">
        <w:t xml:space="preserve"> of some rotifer species</w:t>
      </w:r>
      <w:r w:rsidR="00032E19">
        <w:t>, and subsequent deposition</w:t>
      </w:r>
      <w:r w:rsidR="004F3553">
        <w:t xml:space="preserve"> </w:t>
      </w:r>
      <w:r w:rsidR="00826151">
        <w:t>in the deeper areas of the channel</w:t>
      </w:r>
      <w:r w:rsidR="00A36F5E">
        <w:t>.</w:t>
      </w:r>
      <w:r w:rsidR="00826151">
        <w:t xml:space="preserve"> </w:t>
      </w:r>
      <w:r w:rsidR="00320A15">
        <w:t>Despite the whole water column being sampled in this study (i.e. samples taken from the surface, middle and lower water column)</w:t>
      </w:r>
      <w:r w:rsidR="000A2F75">
        <w:t>,</w:t>
      </w:r>
      <w:r w:rsidR="00320A15">
        <w:t xml:space="preserve"> samples were taken </w:t>
      </w:r>
      <w:r w:rsidR="000A2F75">
        <w:t>mid-channel</w:t>
      </w:r>
      <w:r w:rsidR="00320A15">
        <w:t xml:space="preserve"> which in most cases was not the deepest part of the river</w:t>
      </w:r>
      <w:r w:rsidR="006926D1">
        <w:t xml:space="preserve"> (</w:t>
      </w:r>
      <w:r w:rsidR="006926D1" w:rsidRPr="00925EDB">
        <w:t xml:space="preserve">see </w:t>
      </w:r>
      <w:r w:rsidR="006926D1" w:rsidRPr="00925EDB">
        <w:fldChar w:fldCharType="begin"/>
      </w:r>
      <w:r w:rsidR="006926D1" w:rsidRPr="00925EDB">
        <w:instrText xml:space="preserve"> REF _Ref491421002 \h </w:instrText>
      </w:r>
      <w:r w:rsidR="00925EDB" w:rsidRPr="00925EDB">
        <w:instrText xml:space="preserve"> \* MERGEFORMAT </w:instrText>
      </w:r>
      <w:r w:rsidR="006926D1" w:rsidRPr="00925EDB">
        <w:fldChar w:fldCharType="separate"/>
      </w:r>
      <w:r w:rsidR="000C582B">
        <w:t xml:space="preserve">Appendix </w:t>
      </w:r>
      <w:r w:rsidR="000C582B">
        <w:rPr>
          <w:noProof/>
        </w:rPr>
        <w:t>1</w:t>
      </w:r>
      <w:r w:rsidR="006926D1" w:rsidRPr="00925EDB">
        <w:fldChar w:fldCharType="end"/>
      </w:r>
      <w:r w:rsidR="006926D1" w:rsidRPr="00925EDB">
        <w:t>:</w:t>
      </w:r>
      <w:r w:rsidR="00925EDB" w:rsidRPr="00925EDB">
        <w:t xml:space="preserve"> Figure 11 – Figure 16</w:t>
      </w:r>
      <w:r w:rsidR="006926D1" w:rsidRPr="00925EDB">
        <w:t>)</w:t>
      </w:r>
      <w:r w:rsidR="00320A15" w:rsidRPr="00925EDB">
        <w:t xml:space="preserve">. Therefore, if zooplankton was accumulating on the river bed in the deepest parts of the river, </w:t>
      </w:r>
      <w:r w:rsidR="00BB57EF" w:rsidRPr="00925EDB">
        <w:t>as on all occasions this was</w:t>
      </w:r>
      <w:r w:rsidR="00BB57EF">
        <w:t xml:space="preserve"> not </w:t>
      </w:r>
      <w:r w:rsidR="00925EDB">
        <w:t>mid-channel</w:t>
      </w:r>
      <w:r w:rsidR="00320A15">
        <w:t>, it was n</w:t>
      </w:r>
      <w:r w:rsidR="00BB57EF">
        <w:t xml:space="preserve">ot captured by our sampling. </w:t>
      </w:r>
      <w:r w:rsidR="00892B57">
        <w:t xml:space="preserve">To our knowledge, there are no published </w:t>
      </w:r>
      <w:r w:rsidR="00ED0B35" w:rsidRPr="00F70898">
        <w:t xml:space="preserve">studies </w:t>
      </w:r>
      <w:r w:rsidR="00EC444C">
        <w:t xml:space="preserve">explicitly </w:t>
      </w:r>
      <w:r w:rsidR="00ED0B35" w:rsidRPr="00F70898">
        <w:t xml:space="preserve">investigating the </w:t>
      </w:r>
      <w:r w:rsidR="00EC444C">
        <w:t>relationship between</w:t>
      </w:r>
      <w:r w:rsidR="00ED0B35" w:rsidRPr="00F70898">
        <w:t xml:space="preserve"> water velocity </w:t>
      </w:r>
      <w:r w:rsidR="00EC444C">
        <w:t>and</w:t>
      </w:r>
      <w:r w:rsidR="00ED0B35" w:rsidRPr="00F70898">
        <w:t xml:space="preserve"> the suspension of rotifers,</w:t>
      </w:r>
      <w:r w:rsidR="00F70898">
        <w:t xml:space="preserve"> </w:t>
      </w:r>
      <w:r w:rsidR="00892B57">
        <w:t xml:space="preserve">but </w:t>
      </w:r>
      <w:r w:rsidR="00945210">
        <w:t xml:space="preserve">two studies lend support to a water velocity/settlement mechanism for </w:t>
      </w:r>
      <w:r w:rsidR="00C554AB">
        <w:t>decreased</w:t>
      </w:r>
      <w:r w:rsidR="00945210">
        <w:t xml:space="preserve"> rotifer abundance</w:t>
      </w:r>
      <w:r w:rsidR="00F70898">
        <w:t xml:space="preserve">. </w:t>
      </w:r>
      <w:proofErr w:type="spellStart"/>
      <w:r w:rsidR="00ED0B35" w:rsidRPr="00F70898">
        <w:t>Baranyi</w:t>
      </w:r>
      <w:proofErr w:type="spellEnd"/>
      <w:r w:rsidR="00ED0B35" w:rsidRPr="00F70898">
        <w:t xml:space="preserve"> </w:t>
      </w:r>
      <w:r w:rsidR="00ED0B35" w:rsidRPr="00770E11">
        <w:t xml:space="preserve">et al. </w:t>
      </w:r>
      <w:r w:rsidR="00937CA2">
        <w:fldChar w:fldCharType="begin"/>
      </w:r>
      <w:r w:rsidR="00686BD8">
        <w:instrText xml:space="preserve"> ADDIN EN.CITE &lt;EndNote&gt;&lt;Cite ExcludeAuth="1"&gt;&lt;Author&gt;Baranyi&lt;/Author&gt;&lt;Year&gt;2002&lt;/Year&gt;&lt;RecNum&gt;7&lt;/RecNum&gt;&lt;DisplayText&gt;(2002)&lt;/DisplayText&gt;&lt;record&gt;&lt;rec-number&gt;7&lt;/rec-number&gt;&lt;foreign-keys&gt;&lt;key app="EN" db-id="0vxwdf2xirdsfnevar6x0drkz5zwfxpd9p0a" timestamp="0"&gt;7&lt;/key&gt;&lt;/foreign-keys&gt;&lt;ref-type name="Journal Article"&gt;17&lt;/ref-type&gt;&lt;contributors&gt;&lt;authors&gt;&lt;author&gt;Baranyi, Christian&lt;/author&gt;&lt;author&gt;Hein, T.&lt;/author&gt;&lt;author&gt;Holarek, C.&lt;/author&gt;&lt;author&gt;Keckeis, S.&lt;/author&gt;&lt;author&gt;Schiemer, F.&lt;/author&gt;&lt;/authors&gt;&lt;/contributors&gt;&lt;titles&gt;&lt;title&gt;Zooplankton biomass and community structure in a Danube River floodplain system: effects of hydrology&lt;/title&gt;&lt;secondary-title&gt;Freshwater Biology&lt;/secondary-title&gt;&lt;/titles&gt;&lt;periodical&gt;&lt;full-title&gt;Freshwater Biology&lt;/full-title&gt;&lt;/periodical&gt;&lt;pages&gt;473-482&lt;/pages&gt;&lt;volume&gt;47&lt;/volume&gt;&lt;number&gt;3&lt;/number&gt;&lt;keywords&gt;&lt;keyword&gt;hydrology&lt;/keyword&gt;&lt;keyword&gt;large river&lt;/keyword&gt;&lt;keyword&gt;restoration&lt;/keyword&gt;&lt;keyword&gt;water age&lt;/keyword&gt;&lt;keyword&gt;zooplankton succession&lt;/keyword&gt;&lt;/keywords&gt;&lt;dates&gt;&lt;year&gt;2002&lt;/year&gt;&lt;/dates&gt;&lt;publisher&gt;Blackwell Science Ltd.&lt;/publisher&gt;&lt;isbn&gt;1365-2427&lt;/isbn&gt;&lt;urls&gt;&lt;related-urls&gt;&lt;url&gt;http://dx.doi.org/10.1046/j.1365-2427.2002.00822.x&lt;/url&gt;&lt;/related-urls&gt;&lt;/urls&gt;&lt;electronic-resource-num&gt;10.1046/j.1365-2427.2002.00822.x&lt;/electronic-resource-num&gt;&lt;/record&gt;&lt;/Cite&gt;&lt;/EndNote&gt;</w:instrText>
      </w:r>
      <w:r w:rsidR="00937CA2">
        <w:fldChar w:fldCharType="separate"/>
      </w:r>
      <w:r w:rsidR="00686BD8">
        <w:rPr>
          <w:noProof/>
        </w:rPr>
        <w:t>(</w:t>
      </w:r>
      <w:hyperlink w:anchor="_ENREF_4" w:tooltip="Baranyi, 2002 #7" w:history="1">
        <w:r w:rsidR="00770E11">
          <w:rPr>
            <w:noProof/>
          </w:rPr>
          <w:t>2002</w:t>
        </w:r>
      </w:hyperlink>
      <w:r w:rsidR="00686BD8">
        <w:rPr>
          <w:noProof/>
        </w:rPr>
        <w:t>)</w:t>
      </w:r>
      <w:r w:rsidR="00937CA2">
        <w:fldChar w:fldCharType="end"/>
      </w:r>
      <w:r w:rsidR="00574785">
        <w:t xml:space="preserve"> </w:t>
      </w:r>
      <w:r w:rsidR="00ED0B35" w:rsidRPr="00F70898">
        <w:t xml:space="preserve">demonstrated a negative correlation between </w:t>
      </w:r>
      <w:r w:rsidR="00F70898">
        <w:t xml:space="preserve">the </w:t>
      </w:r>
      <w:r w:rsidR="00ED0B35" w:rsidRPr="00F70898">
        <w:t>number of rotifer species and water age</w:t>
      </w:r>
      <w:r w:rsidR="00892B57">
        <w:t xml:space="preserve">, </w:t>
      </w:r>
      <w:r w:rsidR="009348C4">
        <w:t>where water age was defined by the authors as “</w:t>
      </w:r>
      <w:r w:rsidR="009348C4" w:rsidRPr="009348C4">
        <w:rPr>
          <w:i/>
        </w:rPr>
        <w:t>how long the water has been contained in the respective water body system, up to any position within the system and at any point in</w:t>
      </w:r>
      <w:r w:rsidR="00387527">
        <w:rPr>
          <w:i/>
        </w:rPr>
        <w:t xml:space="preserve"> </w:t>
      </w:r>
      <w:r w:rsidR="009348C4" w:rsidRPr="009348C4">
        <w:rPr>
          <w:i/>
        </w:rPr>
        <w:t>time</w:t>
      </w:r>
      <w:r w:rsidR="009348C4">
        <w:t>”</w:t>
      </w:r>
      <w:r w:rsidR="009348C4" w:rsidRPr="009348C4">
        <w:t>.</w:t>
      </w:r>
      <w:r w:rsidR="009348C4">
        <w:t xml:space="preserve"> T</w:t>
      </w:r>
      <w:r w:rsidR="00892B57">
        <w:t>he authors</w:t>
      </w:r>
      <w:r w:rsidR="00945210">
        <w:t>, however,</w:t>
      </w:r>
      <w:r w:rsidR="00892B57">
        <w:t xml:space="preserve"> did not provide an explanatory mechanism</w:t>
      </w:r>
      <w:r w:rsidR="006B4026">
        <w:t xml:space="preserve">. </w:t>
      </w:r>
      <w:r w:rsidR="00574785">
        <w:t xml:space="preserve">Additionally, </w:t>
      </w:r>
      <w:proofErr w:type="spellStart"/>
      <w:r w:rsidR="00574785">
        <w:t>Gruberts</w:t>
      </w:r>
      <w:proofErr w:type="spellEnd"/>
      <w:r w:rsidR="00574785">
        <w:t xml:space="preserve"> and </w:t>
      </w:r>
      <w:proofErr w:type="spellStart"/>
      <w:r w:rsidR="00574785">
        <w:t>Paidere</w:t>
      </w:r>
      <w:proofErr w:type="spellEnd"/>
      <w:r w:rsidR="00574785">
        <w:t xml:space="preserve"> </w:t>
      </w:r>
      <w:r w:rsidR="00937CA2">
        <w:fldChar w:fldCharType="begin"/>
      </w:r>
      <w:r w:rsidR="00686BD8">
        <w:instrText xml:space="preserve"> ADDIN EN.CITE &lt;EndNote&gt;&lt;Cite ExcludeAuth="1"&gt;&lt;Author&gt;Gruberts&lt;/Author&gt;&lt;Year&gt;2014&lt;/Year&gt;&lt;RecNum&gt;46&lt;/RecNum&gt;&lt;DisplayText&gt;(2014)&lt;/DisplayText&gt;&lt;record&gt;&lt;rec-number&gt;46&lt;/rec-number&gt;&lt;foreign-keys&gt;&lt;key app="EN" db-id="0vxwdf2xirdsfnevar6x0drkz5zwfxpd9p0a" timestamp="1503621367"&gt;46&lt;/key&gt;&lt;/foreign-keys&gt;&lt;ref-type name="Journal Article"&gt;17&lt;/ref-type&gt;&lt;contributors&gt;&lt;authors&gt;&lt;author&gt;Gruberts, Dāvis&lt;/author&gt;&lt;author&gt;Paidere, Jana&lt;/author&gt;&lt;/authors&gt;&lt;/contributors&gt;&lt;titles&gt;&lt;title&gt;Lagrangian drift experiment on the Middle Daugava River (Latvia) during the filling phase of the spring floods&lt;/title&gt;&lt;secondary-title&gt;Fundamental and Applied Limnology/Archiv für Hydrobiologie&lt;/secondary-title&gt;&lt;/titles&gt;&lt;periodical&gt;&lt;full-title&gt;Fundamental and Applied Limnology/Archiv für Hydrobiologie&lt;/full-title&gt;&lt;/periodical&gt;&lt;pages&gt;211-230&lt;/pages&gt;&lt;volume&gt;184&lt;/volume&gt;&lt;number&gt;3&lt;/number&gt;&lt;dates&gt;&lt;year&gt;2014&lt;/year&gt;&lt;/dates&gt;&lt;isbn&gt;1863-9135&lt;/isbn&gt;&lt;urls&gt;&lt;/urls&gt;&lt;/record&gt;&lt;/Cite&gt;&lt;/EndNote&gt;</w:instrText>
      </w:r>
      <w:r w:rsidR="00937CA2">
        <w:fldChar w:fldCharType="separate"/>
      </w:r>
      <w:r w:rsidR="00686BD8">
        <w:rPr>
          <w:noProof/>
        </w:rPr>
        <w:t>(</w:t>
      </w:r>
      <w:hyperlink w:anchor="_ENREF_18" w:tooltip="Gruberts, 2014 #46" w:history="1">
        <w:r w:rsidR="00770E11">
          <w:rPr>
            <w:noProof/>
          </w:rPr>
          <w:t>2014</w:t>
        </w:r>
      </w:hyperlink>
      <w:r w:rsidR="00686BD8">
        <w:rPr>
          <w:noProof/>
        </w:rPr>
        <w:t>)</w:t>
      </w:r>
      <w:r w:rsidR="00937CA2">
        <w:fldChar w:fldCharType="end"/>
      </w:r>
      <w:r w:rsidR="00574785">
        <w:t xml:space="preserve">, </w:t>
      </w:r>
      <w:r w:rsidR="00892B57">
        <w:t>investigated</w:t>
      </w:r>
      <w:r w:rsidR="00574785">
        <w:t xml:space="preserve"> the zooplankton community along </w:t>
      </w:r>
      <w:r w:rsidR="002C6EAC">
        <w:t>a 62</w:t>
      </w:r>
      <w:r w:rsidR="00387527">
        <w:t xml:space="preserve"> </w:t>
      </w:r>
      <w:r w:rsidR="002C6EAC">
        <w:t>km s</w:t>
      </w:r>
      <w:r w:rsidR="00574785">
        <w:t>tretch of the Middle Daugava River</w:t>
      </w:r>
      <w:r w:rsidR="0016381B">
        <w:t xml:space="preserve"> in </w:t>
      </w:r>
      <w:r w:rsidR="0016381B" w:rsidRPr="0016381B">
        <w:t>South-East Latvia</w:t>
      </w:r>
      <w:r w:rsidR="00994C7D">
        <w:t xml:space="preserve"> and found</w:t>
      </w:r>
      <w:r w:rsidR="002C6EAC">
        <w:t xml:space="preserve"> that</w:t>
      </w:r>
      <w:r w:rsidR="00892B57">
        <w:t xml:space="preserve"> the highest total abundance of zooplankton was recorded at drift speeds of </w:t>
      </w:r>
      <w:r w:rsidR="00116BD9">
        <w:t>1.94</w:t>
      </w:r>
      <w:r w:rsidR="00E91A30">
        <w:t xml:space="preserve"> m.s</w:t>
      </w:r>
      <w:r w:rsidR="00E91A30" w:rsidRPr="00E91A30">
        <w:rPr>
          <w:vertAlign w:val="superscript"/>
        </w:rPr>
        <w:t>-1</w:t>
      </w:r>
      <w:r w:rsidR="00C554AB">
        <w:t xml:space="preserve">, some of the highest drift speeds measured </w:t>
      </w:r>
      <w:r w:rsidR="00700376">
        <w:t>throughout</w:t>
      </w:r>
      <w:r w:rsidR="00C554AB">
        <w:t xml:space="preserve"> the study</w:t>
      </w:r>
      <w:r w:rsidR="00994C7D">
        <w:t>. At the same point</w:t>
      </w:r>
      <w:r w:rsidR="00892B57">
        <w:t xml:space="preserve"> the abundance of several common rotifers including </w:t>
      </w:r>
      <w:proofErr w:type="spellStart"/>
      <w:r w:rsidR="00892B57">
        <w:rPr>
          <w:i/>
        </w:rPr>
        <w:t>Synchaeta</w:t>
      </w:r>
      <w:proofErr w:type="spellEnd"/>
      <w:r w:rsidR="00892B57">
        <w:t xml:space="preserve"> sp., </w:t>
      </w:r>
      <w:proofErr w:type="spellStart"/>
      <w:r w:rsidR="00892B57">
        <w:rPr>
          <w:i/>
        </w:rPr>
        <w:t>Keratella</w:t>
      </w:r>
      <w:proofErr w:type="spellEnd"/>
      <w:r w:rsidR="00892B57">
        <w:rPr>
          <w:i/>
        </w:rPr>
        <w:t xml:space="preserve"> </w:t>
      </w:r>
      <w:proofErr w:type="spellStart"/>
      <w:r w:rsidR="00892B57">
        <w:rPr>
          <w:i/>
        </w:rPr>
        <w:t>cochlearis</w:t>
      </w:r>
      <w:proofErr w:type="spellEnd"/>
      <w:r w:rsidR="00892B57">
        <w:t xml:space="preserve">, and </w:t>
      </w:r>
      <w:proofErr w:type="spellStart"/>
      <w:r w:rsidR="00892B57">
        <w:rPr>
          <w:i/>
        </w:rPr>
        <w:t>Keratella</w:t>
      </w:r>
      <w:proofErr w:type="spellEnd"/>
      <w:r w:rsidR="00892B57">
        <w:rPr>
          <w:i/>
        </w:rPr>
        <w:t xml:space="preserve"> </w:t>
      </w:r>
      <w:proofErr w:type="spellStart"/>
      <w:r w:rsidR="00892B57">
        <w:rPr>
          <w:i/>
        </w:rPr>
        <w:t>quadrata</w:t>
      </w:r>
      <w:proofErr w:type="spellEnd"/>
      <w:r w:rsidR="00892B57">
        <w:t xml:space="preserve"> simul</w:t>
      </w:r>
      <w:r w:rsidR="00826151">
        <w:t>taneously reached their maximum</w:t>
      </w:r>
      <w:r w:rsidR="00EC444C">
        <w:t xml:space="preserve">. </w:t>
      </w:r>
      <w:r w:rsidR="00945210">
        <w:t xml:space="preserve">Water velocities in the Latvian study were </w:t>
      </w:r>
      <w:r w:rsidR="00A3427A">
        <w:t xml:space="preserve">significantly higher than those measured in </w:t>
      </w:r>
      <w:r w:rsidR="00945210">
        <w:t xml:space="preserve">our </w:t>
      </w:r>
      <w:r w:rsidR="00A3427A">
        <w:t xml:space="preserve">study, </w:t>
      </w:r>
      <w:r w:rsidR="00945210">
        <w:t xml:space="preserve">but </w:t>
      </w:r>
      <w:r w:rsidR="00A3427A">
        <w:t>the</w:t>
      </w:r>
      <w:r w:rsidR="003E022D">
        <w:t xml:space="preserve"> same </w:t>
      </w:r>
      <w:r w:rsidR="005F42E4">
        <w:t>genera</w:t>
      </w:r>
      <w:r w:rsidR="00EC444C">
        <w:t xml:space="preserve"> </w:t>
      </w:r>
      <w:r w:rsidR="003E022D">
        <w:t>of rotifer</w:t>
      </w:r>
      <w:r w:rsidR="00A3427A">
        <w:t xml:space="preserve"> were impacted</w:t>
      </w:r>
      <w:r w:rsidR="005F42E4">
        <w:t>.</w:t>
      </w:r>
      <w:r w:rsidR="00A42AC2">
        <w:t xml:space="preserve"> </w:t>
      </w:r>
    </w:p>
    <w:p w14:paraId="7B4F1379" w14:textId="205C569D" w:rsidR="00892B57" w:rsidRDefault="00F620FA" w:rsidP="003569D8">
      <w:r>
        <w:t xml:space="preserve">This significant reduction in the abundance of these </w:t>
      </w:r>
      <w:r w:rsidR="00945210">
        <w:t xml:space="preserve">rotifer </w:t>
      </w:r>
      <w:r>
        <w:t xml:space="preserve">species in association with reduced water velocities </w:t>
      </w:r>
      <w:r w:rsidR="00945210">
        <w:t xml:space="preserve">in the River Murray </w:t>
      </w:r>
      <w:r>
        <w:t xml:space="preserve">is </w:t>
      </w:r>
      <w:r w:rsidR="001D71A4">
        <w:t xml:space="preserve">somewhat </w:t>
      </w:r>
      <w:r w:rsidR="00FA135D">
        <w:t>conflicting,</w:t>
      </w:r>
      <w:r>
        <w:t xml:space="preserve"> as these species are </w:t>
      </w:r>
      <w:r w:rsidR="001D71A4">
        <w:t xml:space="preserve">commonly found in </w:t>
      </w:r>
      <w:r>
        <w:t>l</w:t>
      </w:r>
      <w:r w:rsidR="00FA135D">
        <w:t>ow to no velocity environments</w:t>
      </w:r>
      <w:r w:rsidR="001D71A4">
        <w:t xml:space="preserve"> such as lakes</w:t>
      </w:r>
      <w:r w:rsidR="003F037E">
        <w:t xml:space="preserve"> </w:t>
      </w:r>
      <w:r w:rsidR="003F037E">
        <w:fldChar w:fldCharType="begin">
          <w:fldData xml:space="preserve">PEVuZE5vdGU+PENpdGU+PEF1dGhvcj5HZTwvQXV0aG9yPjxZZWFyPjIwMTg8L1llYXI+PFJlY051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=
</w:fldData>
        </w:fldChar>
      </w:r>
      <w:r w:rsidR="00686BD8">
        <w:instrText xml:space="preserve"> ADDIN EN.CITE </w:instrText>
      </w:r>
      <w:r w:rsidR="00686BD8">
        <w:fldChar w:fldCharType="begin">
          <w:fldData xml:space="preserve">PEVuZE5vdGU+PENpdGU+PEF1dGhvcj5HZTwvQXV0aG9yPjxZZWFyPjIwMTg8L1llYXI+PFJlY051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=
</w:fldData>
        </w:fldChar>
      </w:r>
      <w:r w:rsidR="00686BD8">
        <w:instrText xml:space="preserve"> ADDIN EN.CITE.DATA </w:instrText>
      </w:r>
      <w:r w:rsidR="00686BD8">
        <w:fldChar w:fldCharType="end"/>
      </w:r>
      <w:r w:rsidR="003F037E">
        <w:fldChar w:fldCharType="separate"/>
      </w:r>
      <w:r w:rsidR="00686BD8">
        <w:rPr>
          <w:noProof/>
        </w:rPr>
        <w:t xml:space="preserve">(e.g. </w:t>
      </w:r>
      <w:hyperlink w:anchor="_ENREF_12" w:tooltip="Ge, 2018 #83" w:history="1">
        <w:r w:rsidR="00770E11">
          <w:rPr>
            <w:noProof/>
          </w:rPr>
          <w:t>Ge et al. 2018</w:t>
        </w:r>
      </w:hyperlink>
      <w:r w:rsidR="00686BD8">
        <w:rPr>
          <w:noProof/>
        </w:rPr>
        <w:t xml:space="preserve">, </w:t>
      </w:r>
      <w:hyperlink w:anchor="_ENREF_19" w:tooltip="Gutierrez, 2018 #82" w:history="1">
        <w:r w:rsidR="00770E11">
          <w:rPr>
            <w:noProof/>
          </w:rPr>
          <w:t>Gutierrez et al. 2018</w:t>
        </w:r>
      </w:hyperlink>
      <w:r w:rsidR="00686BD8">
        <w:rPr>
          <w:noProof/>
        </w:rPr>
        <w:t xml:space="preserve">, </w:t>
      </w:r>
      <w:hyperlink w:anchor="_ENREF_43" w:tooltip="Stich, 2018 #84" w:history="1">
        <w:r w:rsidR="00770E11">
          <w:rPr>
            <w:noProof/>
          </w:rPr>
          <w:t>Stich et al. 2018</w:t>
        </w:r>
      </w:hyperlink>
      <w:r w:rsidR="00686BD8">
        <w:rPr>
          <w:noProof/>
        </w:rPr>
        <w:t>)</w:t>
      </w:r>
      <w:r w:rsidR="003F037E">
        <w:fldChar w:fldCharType="end"/>
      </w:r>
      <w:r w:rsidR="00FA135D">
        <w:t>.</w:t>
      </w:r>
      <w:r w:rsidR="006926D1">
        <w:t xml:space="preserve"> </w:t>
      </w:r>
      <w:r w:rsidR="00945210">
        <w:t>Nevertheless</w:t>
      </w:r>
      <w:r w:rsidR="003F037E">
        <w:t>, l</w:t>
      </w:r>
      <w:r w:rsidR="006926D1">
        <w:t xml:space="preserve">akes have different </w:t>
      </w:r>
      <w:r w:rsidR="00E00B9A">
        <w:t xml:space="preserve">hydraulic </w:t>
      </w:r>
      <w:r w:rsidR="006926D1">
        <w:t xml:space="preserve">driving forces to rivers (e.g. wind) which may explain </w:t>
      </w:r>
      <w:r w:rsidR="00E00B9A">
        <w:t>the ability of rotifers to persist</w:t>
      </w:r>
      <w:r w:rsidR="006926D1">
        <w:t xml:space="preserve"> </w:t>
      </w:r>
      <w:r w:rsidR="008B4397">
        <w:t xml:space="preserve">in </w:t>
      </w:r>
      <w:r w:rsidR="006926D1">
        <w:t>these environments.</w:t>
      </w:r>
      <w:r w:rsidR="00FA135D">
        <w:t xml:space="preserve"> </w:t>
      </w:r>
      <w:r w:rsidR="00E00B9A">
        <w:t>In the River Murray</w:t>
      </w:r>
      <w:r w:rsidR="001D71A4">
        <w:t>, i</w:t>
      </w:r>
      <w:r w:rsidR="00FA135D">
        <w:t>t is possible that the abruptness of the change in water velocity</w:t>
      </w:r>
      <w:r w:rsidR="0017406B">
        <w:t>,</w:t>
      </w:r>
      <w:r w:rsidR="001D71A4">
        <w:t xml:space="preserve"> </w:t>
      </w:r>
      <w:r w:rsidR="00E00B9A">
        <w:t xml:space="preserve">a </w:t>
      </w:r>
      <w:r w:rsidR="001D71A4">
        <w:t xml:space="preserve">combination of </w:t>
      </w:r>
      <w:r w:rsidR="00E00B9A">
        <w:t xml:space="preserve">decreased </w:t>
      </w:r>
      <w:r w:rsidR="001D71A4">
        <w:t>water velocity and increased water depth</w:t>
      </w:r>
      <w:r w:rsidR="0017406B">
        <w:t xml:space="preserve"> or more local hydrodynamics surrounding the weirs</w:t>
      </w:r>
      <w:r w:rsidR="001D71A4">
        <w:t xml:space="preserve"> </w:t>
      </w:r>
      <w:r w:rsidR="0017406B">
        <w:t xml:space="preserve">may have </w:t>
      </w:r>
      <w:r w:rsidR="00E00B9A">
        <w:t xml:space="preserve">negatively impacted </w:t>
      </w:r>
      <w:r w:rsidR="0017406B">
        <w:t xml:space="preserve">some </w:t>
      </w:r>
      <w:r w:rsidR="00E00B9A">
        <w:t>rotifers</w:t>
      </w:r>
      <w:r w:rsidR="008B4397">
        <w:t>.</w:t>
      </w:r>
      <w:r w:rsidR="005F42E4">
        <w:t xml:space="preserve"> </w:t>
      </w:r>
      <w:r w:rsidR="001D71A4">
        <w:t xml:space="preserve">Changes in river hydraulics have been found to be associated with disruptions in longitudinal trends in zooplankton community </w:t>
      </w:r>
      <w:r w:rsidR="00D246C7">
        <w:t xml:space="preserve">structure </w:t>
      </w:r>
      <w:r w:rsidR="001D71A4">
        <w:t xml:space="preserve">at the system scale </w:t>
      </w:r>
      <w:r w:rsidR="00937CA2">
        <w:fldChar w:fldCharType="begin"/>
      </w:r>
      <w:r w:rsidR="004C57DF">
        <w:instrText xml:space="preserve"> ADDIN EN.CITE &lt;EndNote&gt;&lt;Cite&gt;&lt;Author&gt;Furst&lt;/Author&gt;&lt;Year&gt;2017&lt;/Year&gt;&lt;RecNum&gt;77&lt;/RecNum&gt;&lt;DisplayText&gt;(Furst et al. 2017)&lt;/DisplayText&gt;&lt;record&gt;&lt;rec-number&gt;77&lt;/rec-number&gt;&lt;foreign-keys&gt;&lt;key app="EN" db-id="0vxwdf2xirdsfnevar6x0drkz5zwfxpd9p0a" timestamp="1520221668"&gt;77&lt;/key&gt;&lt;/foreign-keys&gt;&lt;ref-type name="Unpublished Work"&gt;34&lt;/ref-type&gt;&lt;contributors&gt;&lt;authors&gt;&lt;author&gt;Furst, D.&lt;/author&gt;&lt;author&gt;Aldridge, K.&lt;/author&gt;&lt;author&gt;Bice, C.&lt;/author&gt;&lt;author&gt;Zampatti, B.&lt;/author&gt;&lt;author&gt;Ye, Q.&lt;/author&gt;&lt;/authors&gt;&lt;/contributors&gt;&lt;titles&gt;&lt;title&gt;An interim report for “The influence of flow translucency and longitudinal integrity on resource availability and lower order food web structure in the River Murray”. Report to the Commonwealth Environmental Water Office and Murray-Darling Basin Authority, Canberra. &lt;/title&gt;&lt;/titles&gt;&lt;dates&gt;&lt;year&gt;2017&lt;/year&gt;&lt;/dates&gt;&lt;urls&gt;&lt;/urls&gt;&lt;/record&gt;&lt;/Cite&gt;&lt;/EndNote&gt;</w:instrText>
      </w:r>
      <w:r w:rsidR="00937CA2">
        <w:fldChar w:fldCharType="separate"/>
      </w:r>
      <w:r w:rsidR="00686BD8">
        <w:rPr>
          <w:noProof/>
        </w:rPr>
        <w:t>(</w:t>
      </w:r>
      <w:hyperlink w:anchor="_ENREF_10" w:tooltip="Furst, 2017 #77" w:history="1">
        <w:r w:rsidR="00770E11">
          <w:rPr>
            <w:noProof/>
          </w:rPr>
          <w:t>Furst et al. 2017</w:t>
        </w:r>
      </w:hyperlink>
      <w:r w:rsidR="00686BD8">
        <w:rPr>
          <w:noProof/>
        </w:rPr>
        <w:t>)</w:t>
      </w:r>
      <w:r w:rsidR="00937CA2">
        <w:fldChar w:fldCharType="end"/>
      </w:r>
      <w:r w:rsidR="001D71A4">
        <w:t xml:space="preserve">. </w:t>
      </w:r>
      <w:r w:rsidR="007C636A">
        <w:t xml:space="preserve">If </w:t>
      </w:r>
      <w:r w:rsidR="00A42AC2">
        <w:t>sudden decreases in</w:t>
      </w:r>
      <w:r w:rsidR="007C636A">
        <w:t xml:space="preserve"> water velocities</w:t>
      </w:r>
      <w:r w:rsidR="00FA135D">
        <w:t xml:space="preserve"> </w:t>
      </w:r>
      <w:r w:rsidR="007C636A">
        <w:t xml:space="preserve">are </w:t>
      </w:r>
      <w:r w:rsidR="0015564B">
        <w:t xml:space="preserve">causing </w:t>
      </w:r>
      <w:r w:rsidR="001D71A4">
        <w:t xml:space="preserve">the loss of </w:t>
      </w:r>
      <w:r w:rsidR="00E00B9A">
        <w:t xml:space="preserve">specific </w:t>
      </w:r>
      <w:r w:rsidR="001D71A4">
        <w:t>zooplankton from the pelagic zone</w:t>
      </w:r>
      <w:r w:rsidR="000D0EE0">
        <w:t>,</w:t>
      </w:r>
      <w:r w:rsidR="007C636A">
        <w:t xml:space="preserve"> pelagic food resources may be redistributed to the benthic</w:t>
      </w:r>
      <w:r w:rsidR="007C636A" w:rsidRPr="00506CBA">
        <w:t xml:space="preserve"> </w:t>
      </w:r>
      <w:r w:rsidR="007C636A">
        <w:t xml:space="preserve">and/or microbial food web </w:t>
      </w:r>
      <w:r w:rsidR="000D0EE0">
        <w:t>within this area of the River Murray</w:t>
      </w:r>
      <w:r w:rsidR="00E00B9A">
        <w:t xml:space="preserve">, with </w:t>
      </w:r>
      <w:r w:rsidR="008B4397">
        <w:t>commensurate</w:t>
      </w:r>
      <w:r w:rsidR="00E00B9A">
        <w:t xml:space="preserve"> </w:t>
      </w:r>
      <w:r w:rsidR="009E139B">
        <w:t>implications for food webs within and downstream of the region.</w:t>
      </w:r>
    </w:p>
    <w:p w14:paraId="39F0EF3E" w14:textId="4DA051F1" w:rsidR="00900E6F" w:rsidRDefault="00864ACE" w:rsidP="003569D8">
      <w:r>
        <w:t xml:space="preserve">The loss of </w:t>
      </w:r>
      <w:r w:rsidR="00865EB4">
        <w:t xml:space="preserve">rotifers </w:t>
      </w:r>
      <w:r w:rsidR="00E00B9A">
        <w:t>may</w:t>
      </w:r>
      <w:r>
        <w:t xml:space="preserve"> have significant implications for the food web</w:t>
      </w:r>
      <w:r w:rsidR="00865EB4">
        <w:t>.</w:t>
      </w:r>
      <w:r w:rsidR="001D71A4" w:rsidRPr="001D71A4">
        <w:t xml:space="preserve"> </w:t>
      </w:r>
      <w:proofErr w:type="spellStart"/>
      <w:r w:rsidR="001D71A4">
        <w:t>Keratella</w:t>
      </w:r>
      <w:proofErr w:type="spellEnd"/>
      <w:r w:rsidR="001D71A4">
        <w:t xml:space="preserve"> are an important food resource for other rotifers </w:t>
      </w:r>
      <w:r w:rsidR="00937CA2">
        <w:fldChar w:fldCharType="begin"/>
      </w:r>
      <w:r w:rsidR="00686BD8">
        <w:instrText xml:space="preserve"> ADDIN EN.CITE &lt;EndNote&gt;&lt;Cite&gt;&lt;Author&gt;Conde-Porcuna&lt;/Author&gt;&lt;Year&gt;1995&lt;/Year&gt;&lt;RecNum&gt;51&lt;/RecNum&gt;&lt;Prefix&gt;e.g. &lt;/Prefix&gt;&lt;DisplayText&gt;(e.g. Conde-Porcuna and Sarma 1995)&lt;/DisplayText&gt;&lt;record&gt;&lt;rec-number&gt;51&lt;/rec-number&gt;&lt;foreign-keys&gt;&lt;key app="EN" db-id="0vxwdf2xirdsfnevar6x0drkz5zwfxpd9p0a" timestamp="1503624664"&gt;51&lt;/key&gt;&lt;/foreign-keys&gt;&lt;ref-type name="Journal Article"&gt;17&lt;/ref-type&gt;&lt;contributors&gt;&lt;authors&gt;&lt;author&gt;Conde-Porcuna, J. M.&lt;/author&gt;&lt;author&gt;Sarma, S. S. S.&lt;/author&gt;&lt;/authors&gt;&lt;/contributors&gt;&lt;titles&gt;&lt;title&gt;Prey selection by Asplanchna girodi (Rotifera): the importance of prey defence mechanisms&lt;/title&gt;&lt;secondary-title&gt;Freshwater Biology&lt;/secondary-title&gt;&lt;/titles&gt;&lt;periodical&gt;&lt;full-title&gt;Freshwater Biology&lt;/full-title&gt;&lt;/periodical&gt;&lt;pages&gt;341-348&lt;/pages&gt;&lt;volume&gt;33&lt;/volume&gt;&lt;number&gt;3&lt;/number&gt;&lt;dates&gt;&lt;year&gt;1995&lt;/year&gt;&lt;/dates&gt;&lt;publisher&gt;Blackwell Publishing Ltd&lt;/publisher&gt;&lt;isbn&gt;1365-2427&lt;/isbn&gt;&lt;urls&gt;&lt;related-urls&gt;&lt;url&gt;http://dx.doi.org/10.1111/j.1365-2427.1995.tb00396.x&lt;/url&gt;&lt;/related-urls&gt;&lt;/urls&gt;&lt;electronic-resource-num&gt;10.1111/j.1365-2427.1995.tb00396.x&lt;/electronic-resource-num&gt;&lt;/record&gt;&lt;/Cite&gt;&lt;/EndNote&gt;</w:instrText>
      </w:r>
      <w:r w:rsidR="00937CA2">
        <w:fldChar w:fldCharType="separate"/>
      </w:r>
      <w:r w:rsidR="00686BD8">
        <w:rPr>
          <w:noProof/>
        </w:rPr>
        <w:t>(</w:t>
      </w:r>
      <w:hyperlink w:anchor="_ENREF_6" w:tooltip="Conde-Porcuna, 1995 #51" w:history="1">
        <w:r w:rsidR="00770E11">
          <w:rPr>
            <w:noProof/>
          </w:rPr>
          <w:t>e.g. Conde-Porcuna and Sarma 1995</w:t>
        </w:r>
      </w:hyperlink>
      <w:r w:rsidR="00686BD8">
        <w:rPr>
          <w:noProof/>
        </w:rPr>
        <w:t>)</w:t>
      </w:r>
      <w:r w:rsidR="00937CA2">
        <w:fldChar w:fldCharType="end"/>
      </w:r>
      <w:r w:rsidR="001D71A4">
        <w:t xml:space="preserve">. </w:t>
      </w:r>
      <w:proofErr w:type="spellStart"/>
      <w:r w:rsidR="001D71A4">
        <w:t>Polyarthra</w:t>
      </w:r>
      <w:proofErr w:type="spellEnd"/>
      <w:r w:rsidR="001D71A4">
        <w:t xml:space="preserve"> and </w:t>
      </w:r>
      <w:proofErr w:type="spellStart"/>
      <w:r w:rsidR="001D71A4">
        <w:t>Synchaeta</w:t>
      </w:r>
      <w:proofErr w:type="spellEnd"/>
      <w:r w:rsidR="001D71A4">
        <w:t xml:space="preserve"> are considered important food resources for copepods and cladocerans </w:t>
      </w:r>
      <w:r w:rsidR="001D71A4">
        <w:fldChar w:fldCharType="begin">
          <w:fldData xml:space="preserve">PEVuZE5vdGU+PENpdGU+PEF1dGhvcj5HaWxiZXJ0PC9BdXRob3I+PFllYXI+MTk3ODwvWWVhcj48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</w:fldData>
        </w:fldChar>
      </w:r>
      <w:r w:rsidR="00686BD8">
        <w:instrText xml:space="preserve"> ADDIN EN.CITE </w:instrText>
      </w:r>
      <w:r w:rsidR="00686BD8">
        <w:fldChar w:fldCharType="begin">
          <w:fldData xml:space="preserve">PEVuZE5vdGU+PENpdGU+PEF1dGhvcj5HaWxiZXJ0PC9BdXRob3I+PFllYXI+MTk3ODwvWWVhcj48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</w:fldData>
        </w:fldChar>
      </w:r>
      <w:r w:rsidR="00686BD8">
        <w:instrText xml:space="preserve"> ADDIN EN.CITE.DATA </w:instrText>
      </w:r>
      <w:r w:rsidR="00686BD8">
        <w:fldChar w:fldCharType="end"/>
      </w:r>
      <w:r w:rsidR="001D71A4">
        <w:fldChar w:fldCharType="separate"/>
      </w:r>
      <w:r w:rsidR="00686BD8">
        <w:rPr>
          <w:noProof/>
        </w:rPr>
        <w:t xml:space="preserve">(e.g. </w:t>
      </w:r>
      <w:hyperlink w:anchor="_ENREF_16" w:tooltip="Gilbert, 1978 #49" w:history="1">
        <w:r w:rsidR="00770E11">
          <w:rPr>
            <w:noProof/>
          </w:rPr>
          <w:t>Gilbert and Williamson 1978</w:t>
        </w:r>
      </w:hyperlink>
      <w:r w:rsidR="00686BD8">
        <w:rPr>
          <w:noProof/>
        </w:rPr>
        <w:t xml:space="preserve">, </w:t>
      </w:r>
      <w:hyperlink w:anchor="_ENREF_42" w:tooltip="Stemberger, 1985 #50" w:history="1">
        <w:r w:rsidR="00770E11">
          <w:rPr>
            <w:noProof/>
          </w:rPr>
          <w:t>Stemberger 1985</w:t>
        </w:r>
      </w:hyperlink>
      <w:r w:rsidR="00686BD8">
        <w:rPr>
          <w:noProof/>
        </w:rPr>
        <w:t>)</w:t>
      </w:r>
      <w:r w:rsidR="001D71A4">
        <w:fldChar w:fldCharType="end"/>
      </w:r>
      <w:r w:rsidR="001D71A4">
        <w:t xml:space="preserve">, which in turn, have been demonstrated to be a key food resource for a number of native fish species including Australian smelt, carp </w:t>
      </w:r>
      <w:proofErr w:type="spellStart"/>
      <w:r w:rsidR="001D71A4">
        <w:t>gudgeons</w:t>
      </w:r>
      <w:proofErr w:type="spellEnd"/>
      <w:r w:rsidR="001D71A4">
        <w:t xml:space="preserve">, </w:t>
      </w:r>
      <w:proofErr w:type="spellStart"/>
      <w:r w:rsidR="001D71A4" w:rsidRPr="00F10166">
        <w:rPr>
          <w:i/>
        </w:rPr>
        <w:t>Gambusia</w:t>
      </w:r>
      <w:proofErr w:type="spellEnd"/>
      <w:r w:rsidR="001D71A4">
        <w:t xml:space="preserve">, rainbow fish and Murray cod </w:t>
      </w:r>
      <w:r w:rsidR="001D71A4">
        <w:fldChar w:fldCharType="begin"/>
      </w:r>
      <w:r w:rsidR="00686BD8">
        <w:instrText xml:space="preserve"> ADDIN EN.CITE &lt;EndNote&gt;&lt;Cite&gt;&lt;Author&gt;Kaminskas&lt;/Author&gt;&lt;Year&gt;2009&lt;/Year&gt;&lt;RecNum&gt;57&lt;/RecNum&gt;&lt;DisplayText&gt;(Kaminskas and Humphries 2009, King 2005)&lt;/DisplayText&gt;&lt;record&gt;&lt;rec-number&gt;57&lt;/rec-number&gt;&lt;foreign-keys&gt;&lt;key app="EN" db-id="0vxwdf2xirdsfnevar6x0drkz5zwfxpd9p0a" timestamp="1504658388"&gt;57&lt;/key&gt;&lt;/foreign-keys&gt;&lt;ref-type name="Journal Article"&gt;17&lt;/ref-type&gt;&lt;contributors&gt;&lt;authors&gt;&lt;author&gt;Kaminskas, Simon&lt;/author&gt;&lt;author&gt;Humphries, Paul&lt;/author&gt;&lt;/authors&gt;&lt;/contributors&gt;&lt;titles&gt;&lt;title&gt;Diet of Murray cod (Maccullochella peelii peelii)(Mitchell) larvae in an Australian lowland river in low flow and high flow years&lt;/title&gt;&lt;secondary-title&gt;Hydrobiologia&lt;/secondary-title&gt;&lt;/titles&gt;&lt;periodical&gt;&lt;full-title&gt;Hydrobiologia&lt;/full-title&gt;&lt;/periodical&gt;&lt;pages&gt;449&lt;/pages&gt;&lt;volume&gt;636&lt;/volume&gt;&lt;number&gt;1&lt;/number&gt;&lt;dates&gt;&lt;year&gt;2009&lt;/year&gt;&lt;/dates&gt;&lt;isbn&gt;0018-8158&lt;/isbn&gt;&lt;urls&gt;&lt;/urls&gt;&lt;/record&gt;&lt;/Cite&gt;&lt;Cite&gt;&lt;Author&gt;King&lt;/Author&gt;&lt;Year&gt;2005&lt;/Year&gt;&lt;RecNum&gt;75&lt;/RecNum&gt;&lt;record&gt;&lt;rec-number&gt;75&lt;/rec-number&gt;&lt;foreign-keys&gt;&lt;key app="EN" db-id="0vxwdf2xirdsfnevar6x0drkz5zwfxpd9p0a" timestamp="1519954741"&gt;75&lt;/key&gt;&lt;/foreign-keys&gt;&lt;ref-type name="Journal Article"&gt;17&lt;/ref-type&gt;&lt;contributors&gt;&lt;authors&gt;&lt;author&gt;King, A. J.&lt;/author&gt;&lt;/authors&gt;&lt;/contributors&gt;&lt;titles&gt;&lt;title&gt;Ontogenetic dietary shifts of fishes in an Australian floodplain river&lt;/title&gt;&lt;secondary-title&gt;Marine and Freshwater Research&lt;/secondary-title&gt;&lt;/titles&gt;&lt;periodical&gt;&lt;full-title&gt;Marine and Freshwater Research&lt;/full-title&gt;&lt;/periodical&gt;&lt;pages&gt;215-225&lt;/pages&gt;&lt;volume&gt;56&lt;/volume&gt;&lt;number&gt;2&lt;/number&gt;&lt;keywords&gt;&lt;keyword&gt;Extra keywords: critical period, dietary overlap, juvenile bottlenecks, larvae.&lt;/keyword&gt;&lt;/keywords&gt;&lt;dates&gt;&lt;year&gt;2005&lt;/year&gt;&lt;/dates&gt;&lt;urls&gt;&lt;related-urls&gt;&lt;url&gt;http://www.publish.csiro.au/paper/MF04117&lt;/url&gt;&lt;/related-urls&gt;&lt;/urls&gt;&lt;electronic-resource-num&gt;https://doi.org/10.1071/MF04117&lt;/electronic-resource-num&gt;&lt;/record&gt;&lt;/Cite&gt;&lt;/EndNote&gt;</w:instrText>
      </w:r>
      <w:r w:rsidR="001D71A4">
        <w:fldChar w:fldCharType="separate"/>
      </w:r>
      <w:r w:rsidR="00686BD8">
        <w:rPr>
          <w:noProof/>
        </w:rPr>
        <w:t>(</w:t>
      </w:r>
      <w:hyperlink w:anchor="_ENREF_20" w:tooltip="Kaminskas, 2009 #57" w:history="1">
        <w:r w:rsidR="00770E11">
          <w:rPr>
            <w:noProof/>
          </w:rPr>
          <w:t>Kaminskas and Humphries 2009</w:t>
        </w:r>
      </w:hyperlink>
      <w:r w:rsidR="00686BD8">
        <w:rPr>
          <w:noProof/>
        </w:rPr>
        <w:t xml:space="preserve">, </w:t>
      </w:r>
      <w:hyperlink w:anchor="_ENREF_23" w:tooltip="King, 2005 #75" w:history="1">
        <w:r w:rsidR="00770E11">
          <w:rPr>
            <w:noProof/>
          </w:rPr>
          <w:t>King 2005</w:t>
        </w:r>
      </w:hyperlink>
      <w:r w:rsidR="00686BD8">
        <w:rPr>
          <w:noProof/>
        </w:rPr>
        <w:t>)</w:t>
      </w:r>
      <w:r w:rsidR="001D71A4">
        <w:fldChar w:fldCharType="end"/>
      </w:r>
      <w:r w:rsidR="001D71A4">
        <w:t xml:space="preserve">. Additionally, River Murray borne </w:t>
      </w:r>
      <w:r w:rsidR="001D71A4" w:rsidRPr="007A4105">
        <w:rPr>
          <w:i/>
        </w:rPr>
        <w:t>B</w:t>
      </w:r>
      <w:r w:rsidR="001D71A4">
        <w:rPr>
          <w:i/>
        </w:rPr>
        <w:t>.</w:t>
      </w:r>
      <w:r w:rsidR="001D71A4" w:rsidRPr="007A4105">
        <w:rPr>
          <w:i/>
        </w:rPr>
        <w:t xml:space="preserve"> </w:t>
      </w:r>
      <w:proofErr w:type="spellStart"/>
      <w:r w:rsidR="001D71A4" w:rsidRPr="007A4105">
        <w:rPr>
          <w:i/>
        </w:rPr>
        <w:t>meriodinalis</w:t>
      </w:r>
      <w:proofErr w:type="spellEnd"/>
      <w:r w:rsidR="001D71A4">
        <w:t xml:space="preserve">, are a major food resource for sandy sprat, a highly important species for the Coorong food web. Therefore, a reduction in population numbers of this species could potentially impact food webs as far downstream as the Coorong </w:t>
      </w:r>
      <w:r w:rsidR="00937CA2">
        <w:fldChar w:fldCharType="begin"/>
      </w:r>
      <w:r w:rsidR="00686BD8">
        <w:instrText xml:space="preserve"> ADDIN EN.CITE &lt;EndNote&gt;&lt;Cite&gt;&lt;Author&gt;Bice&lt;/Author&gt;&lt;Year&gt;2015&lt;/Year&gt;&lt;RecNum&gt;55&lt;/RecNum&gt;&lt;DisplayText&gt;(Bice et al. 2015)&lt;/DisplayText&gt;&lt;record&gt;&lt;rec-number&gt;55&lt;/rec-number&gt;&lt;foreign-keys&gt;&lt;key app="EN" db-id="0vxwdf2xirdsfnevar6x0drkz5zwfxpd9p0a" timestamp="1503878368"&gt;55&lt;/key&gt;&lt;/foreign-keys&gt;&lt;ref-type name="Journal Article"&gt;17&lt;/ref-type&gt;&lt;contributors&gt;&lt;authors&gt;&lt;author&gt;Bice, C.&lt;/author&gt;&lt;author&gt;Furst, D.&lt;/author&gt;&lt;author&gt;Lamontagne, S.&lt;/author&gt;&lt;author&gt;Oliver, R.&lt;/author&gt;&lt;author&gt;Zampatti, B.&lt;/author&gt;&lt;author&gt;Revill, A.&lt;/author&gt;&lt;/authors&gt;&lt;/contributors&gt;&lt;titles&gt;&lt;title&gt;The influence of freshwater discharge on productivity, microbiota community structure and trophic dynamics in the Murray estuary: evidence of freshwater derived trophic subsidy in the sandy sprat. Goyder Institute for Water Research Technical Report Series No. 15/40, Adelaide, South Australia. ISSN: 1839-2725&lt;/title&gt;&lt;/titles&gt;&lt;dates&gt;&lt;year&gt;2015&lt;/year&gt;&lt;/dates&gt;&lt;urls&gt;&lt;/urls&gt;&lt;/record&gt;&lt;/Cite&gt;&lt;/EndNote&gt;</w:instrText>
      </w:r>
      <w:r w:rsidR="00937CA2">
        <w:fldChar w:fldCharType="separate"/>
      </w:r>
      <w:r w:rsidR="00686BD8">
        <w:rPr>
          <w:noProof/>
        </w:rPr>
        <w:t>(</w:t>
      </w:r>
      <w:hyperlink w:anchor="_ENREF_5" w:tooltip="Bice, 2015 #55" w:history="1">
        <w:r w:rsidR="00770E11">
          <w:rPr>
            <w:noProof/>
          </w:rPr>
          <w:t>Bice et al. 2015</w:t>
        </w:r>
      </w:hyperlink>
      <w:r w:rsidR="00686BD8">
        <w:rPr>
          <w:noProof/>
        </w:rPr>
        <w:t>)</w:t>
      </w:r>
      <w:r w:rsidR="00937CA2">
        <w:fldChar w:fldCharType="end"/>
      </w:r>
      <w:r w:rsidR="001D71A4">
        <w:t>.</w:t>
      </w:r>
    </w:p>
    <w:p w14:paraId="48D3A398" w14:textId="7864467C" w:rsidR="00D74EF8" w:rsidRPr="00C06F7F" w:rsidRDefault="00D74EF8" w:rsidP="003569D8">
      <w:pPr>
        <w:rPr>
          <w:i/>
        </w:rPr>
      </w:pPr>
      <w:r w:rsidRPr="00F32F4A">
        <w:rPr>
          <w:b/>
          <w:i/>
        </w:rPr>
        <w:t>Hypothesis 2:</w:t>
      </w:r>
      <w:r w:rsidRPr="00C06F7F">
        <w:rPr>
          <w:i/>
        </w:rPr>
        <w:t xml:space="preserve"> </w:t>
      </w:r>
      <w:r>
        <w:rPr>
          <w:i/>
        </w:rPr>
        <w:t xml:space="preserve">Increased inputs </w:t>
      </w:r>
      <w:r w:rsidR="00D929FC">
        <w:rPr>
          <w:i/>
        </w:rPr>
        <w:t xml:space="preserve">of water </w:t>
      </w:r>
      <w:r>
        <w:rPr>
          <w:i/>
        </w:rPr>
        <w:t xml:space="preserve">from Lake Victoria </w:t>
      </w:r>
      <w:r w:rsidR="00D929FC">
        <w:rPr>
          <w:i/>
        </w:rPr>
        <w:t xml:space="preserve">to lower </w:t>
      </w:r>
      <w:r w:rsidR="004C1C49">
        <w:rPr>
          <w:i/>
        </w:rPr>
        <w:t xml:space="preserve">River </w:t>
      </w:r>
      <w:r w:rsidR="00D929FC">
        <w:rPr>
          <w:i/>
        </w:rPr>
        <w:t xml:space="preserve">Murray channel will </w:t>
      </w:r>
      <w:r w:rsidR="004C1C49">
        <w:rPr>
          <w:i/>
        </w:rPr>
        <w:t>increase the abundance of lentic</w:t>
      </w:r>
      <w:r w:rsidR="00D929FC">
        <w:rPr>
          <w:i/>
        </w:rPr>
        <w:t xml:space="preserve"> zooplankton </w:t>
      </w:r>
      <w:r w:rsidR="004C1C49">
        <w:rPr>
          <w:i/>
        </w:rPr>
        <w:t>in the river</w:t>
      </w:r>
      <w:r w:rsidR="002E49CC">
        <w:rPr>
          <w:i/>
        </w:rPr>
        <w:t>.</w:t>
      </w:r>
    </w:p>
    <w:p w14:paraId="584803EB" w14:textId="7E6BB613" w:rsidR="00BA09C6" w:rsidRDefault="00051479" w:rsidP="003569D8">
      <w:r>
        <w:t>Zooplankton</w:t>
      </w:r>
      <w:r w:rsidR="005C6905">
        <w:t xml:space="preserve"> communities </w:t>
      </w:r>
      <w:r w:rsidR="004C1C49">
        <w:t>emanating from</w:t>
      </w:r>
      <w:r w:rsidR="005C6905">
        <w:t xml:space="preserve"> Lake Victoria were distinct to those within the river channel and influenc</w:t>
      </w:r>
      <w:r>
        <w:t>ed</w:t>
      </w:r>
      <w:r w:rsidR="005C6905">
        <w:t xml:space="preserve"> communities downstream</w:t>
      </w:r>
      <w:r w:rsidR="001864B6">
        <w:t xml:space="preserve"> of Lake Victoria </w:t>
      </w:r>
      <w:r w:rsidR="00794BB9">
        <w:t xml:space="preserve">in </w:t>
      </w:r>
      <w:r w:rsidR="000E1AD5">
        <w:t>March</w:t>
      </w:r>
      <w:r w:rsidR="00794BB9">
        <w:t xml:space="preserve"> and April 2017. During </w:t>
      </w:r>
      <w:r w:rsidR="004C1C49">
        <w:t xml:space="preserve">both </w:t>
      </w:r>
      <w:r w:rsidR="00794BB9">
        <w:t>sampling trips</w:t>
      </w:r>
      <w:r w:rsidR="00142B84">
        <w:t>,</w:t>
      </w:r>
      <w:r w:rsidR="00164701">
        <w:t xml:space="preserve"> </w:t>
      </w:r>
      <w:r w:rsidR="004C1C49">
        <w:t>zooplankton</w:t>
      </w:r>
      <w:r w:rsidR="00AA2D9E">
        <w:t xml:space="preserve"> abundance was </w:t>
      </w:r>
      <w:r w:rsidR="00172AF9">
        <w:t xml:space="preserve">lower at Rufus River than any of the river sites </w:t>
      </w:r>
      <w:r w:rsidR="004C1C49">
        <w:t xml:space="preserve">and these low </w:t>
      </w:r>
      <w:r w:rsidR="00142B84">
        <w:t>concentrations</w:t>
      </w:r>
      <w:r w:rsidR="004C1C49">
        <w:t xml:space="preserve"> of zooplankton were likely</w:t>
      </w:r>
      <w:r w:rsidR="00172AF9">
        <w:t xml:space="preserve"> diluting communities in the main river channel</w:t>
      </w:r>
      <w:r w:rsidR="00C750C9">
        <w:t xml:space="preserve"> downstream</w:t>
      </w:r>
      <w:r w:rsidR="00172AF9">
        <w:t xml:space="preserve">. This was </w:t>
      </w:r>
      <w:r w:rsidR="00937B38">
        <w:t xml:space="preserve">especially </w:t>
      </w:r>
      <w:r w:rsidR="00172AF9">
        <w:t xml:space="preserve">evident during </w:t>
      </w:r>
      <w:r w:rsidR="004C1C49">
        <w:t>March</w:t>
      </w:r>
      <w:r w:rsidR="00172AF9">
        <w:t xml:space="preserve"> when a large volume of water </w:t>
      </w:r>
      <w:r w:rsidR="000D34F7">
        <w:t>(</w:t>
      </w:r>
      <w:r w:rsidR="000D34F7" w:rsidRPr="000D34F7">
        <w:t>2</w:t>
      </w:r>
      <w:r w:rsidR="003F27BD">
        <w:t>,</w:t>
      </w:r>
      <w:r w:rsidR="000D34F7" w:rsidRPr="000D34F7">
        <w:t>479</w:t>
      </w:r>
      <w:r w:rsidR="000D34F7">
        <w:t>–</w:t>
      </w:r>
      <w:r w:rsidR="000D34F7" w:rsidRPr="000D34F7">
        <w:t>3</w:t>
      </w:r>
      <w:r w:rsidR="003F27BD">
        <w:t>,</w:t>
      </w:r>
      <w:r w:rsidR="000D34F7" w:rsidRPr="000D34F7">
        <w:t>014</w:t>
      </w:r>
      <w:r w:rsidR="000D34F7">
        <w:t xml:space="preserve"> </w:t>
      </w:r>
      <w:r w:rsidR="000D34F7">
        <w:lastRenderedPageBreak/>
        <w:t>ML.day</w:t>
      </w:r>
      <w:r w:rsidR="000D34F7">
        <w:rPr>
          <w:vertAlign w:val="superscript"/>
        </w:rPr>
        <w:t>-1</w:t>
      </w:r>
      <w:r w:rsidR="000D34F7">
        <w:t xml:space="preserve">) </w:t>
      </w:r>
      <w:r w:rsidR="00172AF9">
        <w:t>was being released from Lake Victoria</w:t>
      </w:r>
      <w:r w:rsidR="000D34F7">
        <w:t xml:space="preserve"> (30</w:t>
      </w:r>
      <w:r w:rsidR="003F27BD">
        <w:t>–</w:t>
      </w:r>
      <w:r w:rsidR="000D34F7">
        <w:t>35</w:t>
      </w:r>
      <w:r w:rsidR="00D42969">
        <w:t>%</w:t>
      </w:r>
      <w:r w:rsidR="00387527">
        <w:t xml:space="preserve"> </w:t>
      </w:r>
      <w:r w:rsidR="000D34F7">
        <w:t>of flow at Lock 6)</w:t>
      </w:r>
      <w:r w:rsidR="00172AF9">
        <w:t>.</w:t>
      </w:r>
      <w:r w:rsidR="00210AA5">
        <w:t xml:space="preserve"> </w:t>
      </w:r>
      <w:r w:rsidR="001864B6">
        <w:t xml:space="preserve">The low abundances of zooplankton emanating from Lake Victoria was unexpected, as longer water residence times have been demonstrated to be positively correlated with zooplankton abundance and biomass, especially for crustaceans </w:t>
      </w:r>
      <w:r w:rsidR="001864B6">
        <w:fldChar w:fldCharType="begin"/>
      </w:r>
      <w:r w:rsidR="001864B6">
        <w:instrText xml:space="preserve"> ADDIN EN.CITE &lt;EndNote&gt;&lt;Cite&gt;&lt;Author&gt;Baranyi&lt;/Author&gt;&lt;Year&gt;2002&lt;/Year&gt;&lt;RecNum&gt;7&lt;/RecNum&gt;&lt;Prefix&gt;e.g. &lt;/Prefix&gt;&lt;DisplayText&gt;(e.g. Baranyi et al. 2002)&lt;/DisplayText&gt;&lt;record&gt;&lt;rec-number&gt;7&lt;/rec-number&gt;&lt;foreign-keys&gt;&lt;key app="EN" db-id="0vxwdf2xirdsfnevar6x0drkz5zwfxpd9p0a" timestamp="0"&gt;7&lt;/key&gt;&lt;/foreign-keys&gt;&lt;ref-type name="Journal Article"&gt;17&lt;/ref-type&gt;&lt;contributors&gt;&lt;authors&gt;&lt;author&gt;Baranyi, Christian&lt;/author&gt;&lt;author&gt;Hein, T.&lt;/author&gt;&lt;author&gt;Holarek, C.&lt;/author&gt;&lt;author&gt;Keckeis, S.&lt;/author&gt;&lt;author&gt;Schiemer, F.&lt;/author&gt;&lt;/authors&gt;&lt;/contributors&gt;&lt;titles&gt;&lt;title&gt;Zooplankton biomass and community structure in a Danube River floodplain system: effects of hydrology&lt;/title&gt;&lt;secondary-title&gt;Freshwater Biology&lt;/secondary-title&gt;&lt;/titles&gt;&lt;periodical&gt;&lt;full-title&gt;Freshwater Biology&lt;/full-title&gt;&lt;/periodical&gt;&lt;pages&gt;473-482&lt;/pages&gt;&lt;volume&gt;47&lt;/volume&gt;&lt;number&gt;3&lt;/number&gt;&lt;keywords&gt;&lt;keyword&gt;hydrology&lt;/keyword&gt;&lt;keyword&gt;large river&lt;/keyword&gt;&lt;keyword&gt;restoration&lt;/keyword&gt;&lt;keyword&gt;water age&lt;/keyword&gt;&lt;keyword&gt;zooplankton succession&lt;/keyword&gt;&lt;/keywords&gt;&lt;dates&gt;&lt;year&gt;2002&lt;/year&gt;&lt;/dates&gt;&lt;publisher&gt;Blackwell Science Ltd.&lt;/publisher&gt;&lt;isbn&gt;1365-2427&lt;/isbn&gt;&lt;urls&gt;&lt;related-urls&gt;&lt;url&gt;http://dx.doi.org/10.1046/j.1365-2427.2002.00822.x&lt;/url&gt;&lt;/related-urls&gt;&lt;/urls&gt;&lt;electronic-resource-num&gt;10.1046/j.1365-2427.2002.00822.x&lt;/electronic-resource-num&gt;&lt;/record&gt;&lt;/Cite&gt;&lt;/EndNote&gt;</w:instrText>
      </w:r>
      <w:r w:rsidR="001864B6">
        <w:fldChar w:fldCharType="separate"/>
      </w:r>
      <w:r w:rsidR="001864B6">
        <w:rPr>
          <w:noProof/>
        </w:rPr>
        <w:t>(</w:t>
      </w:r>
      <w:hyperlink w:anchor="_ENREF_4" w:tooltip="Baranyi, 2002 #7" w:history="1">
        <w:r w:rsidR="00770E11">
          <w:rPr>
            <w:noProof/>
          </w:rPr>
          <w:t>e.g. Baranyi et al. 2002</w:t>
        </w:r>
      </w:hyperlink>
      <w:r w:rsidR="001864B6">
        <w:rPr>
          <w:noProof/>
        </w:rPr>
        <w:t>)</w:t>
      </w:r>
      <w:r w:rsidR="001864B6">
        <w:fldChar w:fldCharType="end"/>
      </w:r>
      <w:r w:rsidR="001864B6">
        <w:t xml:space="preserve">. It is possible, </w:t>
      </w:r>
      <w:r w:rsidR="00CA4906">
        <w:t>however,</w:t>
      </w:r>
      <w:r w:rsidR="001864B6">
        <w:t xml:space="preserve"> that local environmental factors within Lake Victoria were limiting population growth. </w:t>
      </w:r>
      <w:r w:rsidR="00CA4906">
        <w:t>Regardless, there was</w:t>
      </w:r>
      <w:r w:rsidR="00210AA5">
        <w:t xml:space="preserve"> some </w:t>
      </w:r>
      <w:r w:rsidR="004A457E">
        <w:t>contribution</w:t>
      </w:r>
      <w:r w:rsidR="00210AA5">
        <w:t xml:space="preserve"> of </w:t>
      </w:r>
      <w:proofErr w:type="spellStart"/>
      <w:r w:rsidR="009D25E5">
        <w:t>c</w:t>
      </w:r>
      <w:r w:rsidR="00210AA5">
        <w:t>alanoid</w:t>
      </w:r>
      <w:proofErr w:type="spellEnd"/>
      <w:r w:rsidR="00210AA5">
        <w:t xml:space="preserve"> copepods</w:t>
      </w:r>
      <w:r w:rsidR="00794BB9">
        <w:t>,</w:t>
      </w:r>
      <w:r w:rsidR="00210AA5">
        <w:t xml:space="preserve"> from Lake Victoria</w:t>
      </w:r>
      <w:r w:rsidR="00C750C9">
        <w:t>,</w:t>
      </w:r>
      <w:r w:rsidR="00210AA5">
        <w:t xml:space="preserve"> </w:t>
      </w:r>
      <w:r w:rsidR="00794BB9">
        <w:t xml:space="preserve">to downstream communities in the River Murray; </w:t>
      </w:r>
      <w:proofErr w:type="spellStart"/>
      <w:r w:rsidR="00794BB9">
        <w:t>calanoid</w:t>
      </w:r>
      <w:proofErr w:type="spellEnd"/>
      <w:r w:rsidR="00794BB9">
        <w:t xml:space="preserve"> copepods</w:t>
      </w:r>
      <w:r w:rsidR="00210AA5">
        <w:t xml:space="preserve"> have been demonstrated to be a dominant food resource for </w:t>
      </w:r>
      <w:r w:rsidR="00C750C9">
        <w:t xml:space="preserve">juvenile and small-bodied </w:t>
      </w:r>
      <w:r w:rsidR="00210AA5">
        <w:t>fish</w:t>
      </w:r>
      <w:r w:rsidR="00C750C9">
        <w:t>es</w:t>
      </w:r>
      <w:r w:rsidR="00A33571">
        <w:t xml:space="preserve"> </w:t>
      </w:r>
      <w:r w:rsidR="00937CA2">
        <w:fldChar w:fldCharType="begin"/>
      </w:r>
      <w:r w:rsidR="00770E11">
        <w:instrText xml:space="preserve"> ADDIN EN.CITE &lt;EndNote&gt;&lt;Cite&gt;&lt;Author&gt;Siefert&lt;/Author&gt;&lt;Year&gt;1972&lt;/Year&gt;&lt;RecNum&gt;52&lt;/RecNum&gt;&lt;Prefix&gt;e.g. fish 13mm and larger in &lt;/Prefix&gt;&lt;DisplayText&gt;(e.g. fish 13mm and larger in Siefert 1972)&lt;/DisplayText&gt;&lt;record&gt;&lt;rec-number&gt;52&lt;/rec-number&gt;&lt;foreign-keys&gt;&lt;key app="EN" db-id="0vxwdf2xirdsfnevar6x0drkz5zwfxpd9p0a" timestamp="1503631364"&gt;52&lt;/key&gt;&lt;/foreign-keys&gt;&lt;ref-type name="Journal Article"&gt;17&lt;/ref-type&gt;&lt;contributors&gt;&lt;authors&gt;&lt;author&gt;Siefert, Richard E.&lt;/author&gt;&lt;/authors&gt;&lt;/contributors&gt;&lt;titles&gt;&lt;title&gt;First Food of Larval Yellow Perch, White Sucker, Bluegill, Emerald Shiner, and Rainbow Smelt&lt;/title&gt;&lt;secondary-title&gt;Transactions of the American Fisheries Society&lt;/secondary-title&gt;&lt;/titles&gt;&lt;periodical&gt;&lt;full-title&gt;Transactions of the American Fisheries Society&lt;/full-title&gt;&lt;/periodical&gt;&lt;pages&gt;219-225&lt;/pages&gt;&lt;volume&gt;101&lt;/volume&gt;&lt;number&gt;2&lt;/number&gt;&lt;dates&gt;&lt;year&gt;1972&lt;/year&gt;&lt;pub-dates&gt;&lt;date&gt;1972/04/01&lt;/date&gt;&lt;/pub-dates&gt;&lt;/dates&gt;&lt;publisher&gt;Taylor &amp;amp; Francis&lt;/publisher&gt;&lt;isbn&gt;0002-8487&lt;/isbn&gt;&lt;urls&gt;&lt;related-urls&gt;&lt;url&gt;http://dx.doi.org/10.1577/1548-8659(1972)101&amp;lt;219:FFOLYP&amp;gt;2.0.CO;2&lt;/url&gt;&lt;/related-urls&gt;&lt;/urls&gt;&lt;electronic-resource-num&gt;10.1577/1548-8659(1972)101&amp;lt;219:FFOLYP&amp;gt;2.0.CO;2&lt;/electronic-resource-num&gt;&lt;/record&gt;&lt;/Cite&gt;&lt;/EndNote&gt;</w:instrText>
      </w:r>
      <w:r w:rsidR="00937CA2">
        <w:fldChar w:fldCharType="separate"/>
      </w:r>
      <w:r w:rsidR="00770E11">
        <w:rPr>
          <w:noProof/>
        </w:rPr>
        <w:t>(</w:t>
      </w:r>
      <w:hyperlink w:anchor="_ENREF_41" w:tooltip="Siefert, 1972 #52" w:history="1">
        <w:r w:rsidR="00770E11">
          <w:rPr>
            <w:noProof/>
          </w:rPr>
          <w:t>e.g. fish 13mm and larger in Siefert 1972</w:t>
        </w:r>
      </w:hyperlink>
      <w:r w:rsidR="00770E11">
        <w:rPr>
          <w:noProof/>
        </w:rPr>
        <w:t>)</w:t>
      </w:r>
      <w:r w:rsidR="00937CA2">
        <w:fldChar w:fldCharType="end"/>
      </w:r>
      <w:r w:rsidR="00210AA5">
        <w:t xml:space="preserve">. </w:t>
      </w:r>
    </w:p>
    <w:p w14:paraId="2F0D2745" w14:textId="6C42598E" w:rsidR="00FF57C3" w:rsidRPr="007C2A2B" w:rsidRDefault="00FF2FAA" w:rsidP="00013B67">
      <w:pPr>
        <w:spacing w:before="240"/>
      </w:pPr>
      <w:r>
        <w:t xml:space="preserve">Cladocerans are an important food resource for fish, and growth and survival of fish have been positively correlated with the abundance of zooplankton prey </w:t>
      </w:r>
      <w:r>
        <w:fldChar w:fldCharType="begin"/>
      </w:r>
      <w:r>
        <w:instrText xml:space="preserve"> ADDIN EN.CITE &lt;EndNote&gt;&lt;Cite&gt;&lt;Author&gt;Welker&lt;/Author&gt;&lt;Year&gt;1994&lt;/Year&gt;&lt;RecNum&gt;53&lt;/RecNum&gt;&lt;DisplayText&gt;(Welker et al. 1994)&lt;/DisplayText&gt;&lt;record&gt;&lt;rec-number&gt;53&lt;/rec-number&gt;&lt;foreign-keys&gt;&lt;key app="EN" db-id="0vxwdf2xirdsfnevar6x0drkz5zwfxpd9p0a" timestamp="1503634268"&gt;53&lt;/key&gt;&lt;/foreign-keys&gt;&lt;ref-type name="Journal Article"&gt;17&lt;/ref-type&gt;&lt;contributors&gt;&lt;authors&gt;&lt;author&gt;Welker, Michael T.&lt;/author&gt;&lt;author&gt;Pierce, Clay L.&lt;/author&gt;&lt;author&gt;Wahl, David H.&lt;/author&gt;&lt;/authors&gt;&lt;/contributors&gt;&lt;titles&gt;&lt;title&gt;Growth and Survival of Larval Fishes: Roles of Competition and Zooplankton Abundance&lt;/title&gt;&lt;secondary-title&gt;Transactions of the American Fisheries Society&lt;/secondary-title&gt;&lt;/titles&gt;&lt;periodical&gt;&lt;full-title&gt;Transactions of the American Fisheries Society&lt;/full-title&gt;&lt;/periodical&gt;&lt;pages&gt;703-717&lt;/pages&gt;&lt;volume&gt;123&lt;/volume&gt;&lt;number&gt;5&lt;/number&gt;&lt;dates&gt;&lt;year&gt;1994&lt;/year&gt;&lt;pub-dates&gt;&lt;date&gt;1994/09/01&lt;/date&gt;&lt;/pub-dates&gt;&lt;/dates&gt;&lt;publisher&gt;Taylor &amp;amp; Francis&lt;/publisher&gt;&lt;isbn&gt;0002-8487&lt;/isbn&gt;&lt;urls&gt;&lt;related-urls&gt;&lt;url&gt;http://dx.doi.org/10.1577/1548-8659(1994)123&amp;lt;0703:GASOLF&amp;gt;2.3.CO;2&lt;/url&gt;&lt;/related-urls&gt;&lt;/urls&gt;&lt;electronic-resource-num&gt;10.1577/1548-8659(1994)123&amp;lt;0703:GASOLF&amp;gt;2.3.CO;2&lt;/electronic-resource-num&gt;&lt;/record&gt;&lt;/Cite&gt;&lt;/EndNote&gt;</w:instrText>
      </w:r>
      <w:r>
        <w:fldChar w:fldCharType="separate"/>
      </w:r>
      <w:r>
        <w:rPr>
          <w:noProof/>
        </w:rPr>
        <w:t>(</w:t>
      </w:r>
      <w:hyperlink w:anchor="_ENREF_45" w:tooltip="Welker, 1994 #53" w:history="1">
        <w:r w:rsidR="00770E11">
          <w:rPr>
            <w:noProof/>
          </w:rPr>
          <w:t>Welker et al. 1994</w:t>
        </w:r>
      </w:hyperlink>
      <w:r>
        <w:rPr>
          <w:noProof/>
        </w:rPr>
        <w:t>)</w:t>
      </w:r>
      <w:r>
        <w:fldChar w:fldCharType="end"/>
      </w:r>
      <w:r>
        <w:t xml:space="preserve">. </w:t>
      </w:r>
      <w:r w:rsidR="009D25E5">
        <w:t>In both March and April 2017</w:t>
      </w:r>
      <w:r w:rsidR="005B6A36">
        <w:t xml:space="preserve">, the Rufus River zooplankton communities were associated with low phosphorus concentrations. </w:t>
      </w:r>
      <w:proofErr w:type="spellStart"/>
      <w:r w:rsidR="005B6A36">
        <w:t>Cladocera</w:t>
      </w:r>
      <w:proofErr w:type="spellEnd"/>
      <w:r w:rsidR="005B6A36">
        <w:t xml:space="preserve"> have lower C:</w:t>
      </w:r>
      <w:r w:rsidR="00900E6F">
        <w:t>P</w:t>
      </w:r>
      <w:r w:rsidR="005B6A36">
        <w:t xml:space="preserve"> ratios than mo</w:t>
      </w:r>
      <w:r w:rsidR="007E2DA5">
        <w:t>st other freshwater zooplankton</w:t>
      </w:r>
      <w:r w:rsidR="00BA09C6">
        <w:t>,</w:t>
      </w:r>
      <w:r w:rsidR="00AB7114">
        <w:t xml:space="preserve"> and p</w:t>
      </w:r>
      <w:r w:rsidR="005C6BD3">
        <w:t xml:space="preserve">hosphorus limitation is thought to result in trade-offs </w:t>
      </w:r>
      <w:r w:rsidR="00AB7114">
        <w:t>in phosphorus</w:t>
      </w:r>
      <w:r w:rsidR="005C6BD3">
        <w:t xml:space="preserve"> allocation</w:t>
      </w:r>
      <w:r w:rsidR="00AB7114">
        <w:t xml:space="preserve"> between</w:t>
      </w:r>
      <w:r w:rsidR="005C6BD3">
        <w:t xml:space="preserve"> reproductive </w:t>
      </w:r>
      <w:r w:rsidR="00AB7114">
        <w:t>and</w:t>
      </w:r>
      <w:r w:rsidR="005C6BD3">
        <w:t xml:space="preserve"> somatic tissues</w:t>
      </w:r>
      <w:r w:rsidR="00AB7114">
        <w:t xml:space="preserve"> </w:t>
      </w:r>
      <w:r w:rsidR="00937CA2">
        <w:fldChar w:fldCharType="begin"/>
      </w:r>
      <w:r w:rsidR="00686BD8">
        <w:instrText xml:space="preserve"> ADDIN EN.CITE &lt;EndNote&gt;&lt;Cite&gt;&lt;Author&gt;Færøvig&lt;/Author&gt;&lt;Year&gt;2003&lt;/Year&gt;&lt;RecNum&gt;54&lt;/RecNum&gt;&lt;DisplayText&gt;(Færøvig and Hessen 2003)&lt;/DisplayText&gt;&lt;record&gt;&lt;rec-number&gt;54&lt;/rec-number&gt;&lt;foreign-keys&gt;&lt;key app="EN" db-id="0vxwdf2xirdsfnevar6x0drkz5zwfxpd9p0a" timestamp="1503639106"&gt;54&lt;/key&gt;&lt;/foreign-keys&gt;&lt;ref-type name="Journal Article"&gt;17&lt;/ref-type&gt;&lt;contributors&gt;&lt;authors&gt;&lt;author&gt;Færøvig, Per J.&lt;/author&gt;&lt;author&gt;Hessen, Dag O.&lt;/author&gt;&lt;/authors&gt;&lt;/contributors&gt;&lt;titles&gt;&lt;title&gt;Allocation strategies in crustacean stoichiometry: the potential role of phosphorus in the limitation of reproduction&lt;/title&gt;&lt;secondary-title&gt;Freshwater Biology&lt;/secondary-title&gt;&lt;/titles&gt;&lt;periodical&gt;&lt;full-title&gt;Freshwater Biology&lt;/full-title&gt;&lt;/periodical&gt;&lt;pages&gt;1782-1792&lt;/pages&gt;&lt;volume&gt;48&lt;/volume&gt;&lt;number&gt;10&lt;/number&gt;&lt;keywords&gt;&lt;keyword&gt;Astacus astacus&lt;/keyword&gt;&lt;keyword&gt;C : P ratios&lt;/keyword&gt;&lt;keyword&gt;crustacean stoichiometry&lt;/keyword&gt;&lt;keyword&gt;Daphnia magna&lt;/keyword&gt;&lt;keyword&gt;ontogenetic shifts&lt;/keyword&gt;&lt;keyword&gt;P limitation&lt;/keyword&gt;&lt;/keywords&gt;&lt;dates&gt;&lt;year&gt;2003&lt;/year&gt;&lt;/dates&gt;&lt;publisher&gt;Blackwell Science Ltd&lt;/publisher&gt;&lt;isbn&gt;1365-2427&lt;/isbn&gt;&lt;urls&gt;&lt;related-urls&gt;&lt;url&gt;http://dx.doi.org/10.1046/j.1365-2427.2003.01128.x&lt;/url&gt;&lt;/related-urls&gt;&lt;/urls&gt;&lt;electronic-resource-num&gt;10.1046/j.1365-2427.2003.01128.x&lt;/electronic-resource-num&gt;&lt;/record&gt;&lt;/Cite&gt;&lt;/EndNote&gt;</w:instrText>
      </w:r>
      <w:r w:rsidR="00937CA2">
        <w:fldChar w:fldCharType="separate"/>
      </w:r>
      <w:r w:rsidR="00686BD8">
        <w:rPr>
          <w:noProof/>
        </w:rPr>
        <w:t>(</w:t>
      </w:r>
      <w:hyperlink w:anchor="_ENREF_9" w:tooltip="Færøvig, 2003 #54" w:history="1">
        <w:r w:rsidR="00770E11">
          <w:rPr>
            <w:noProof/>
          </w:rPr>
          <w:t>Færøvig and Hessen 2003</w:t>
        </w:r>
      </w:hyperlink>
      <w:r w:rsidR="00686BD8">
        <w:rPr>
          <w:noProof/>
        </w:rPr>
        <w:t>)</w:t>
      </w:r>
      <w:r w:rsidR="00937CA2">
        <w:fldChar w:fldCharType="end"/>
      </w:r>
      <w:r w:rsidR="00AB7114">
        <w:t xml:space="preserve">. Therefore phosphorus limitation </w:t>
      </w:r>
      <w:r w:rsidR="00257A40">
        <w:t>may</w:t>
      </w:r>
      <w:r w:rsidR="00AB7114">
        <w:t xml:space="preserve"> impact</w:t>
      </w:r>
      <w:r w:rsidR="005C6BD3">
        <w:t xml:space="preserve"> individual</w:t>
      </w:r>
      <w:r w:rsidR="00CA4906">
        <w:t>s</w:t>
      </w:r>
      <w:r w:rsidR="005C6BD3">
        <w:t xml:space="preserve"> </w:t>
      </w:r>
      <w:r w:rsidR="00CA4906">
        <w:t xml:space="preserve">and </w:t>
      </w:r>
      <w:r>
        <w:t>in turn</w:t>
      </w:r>
      <w:r w:rsidR="00CA4906">
        <w:t>,</w:t>
      </w:r>
      <w:r w:rsidR="005C6BD3">
        <w:t xml:space="preserve"> population growth</w:t>
      </w:r>
      <w:r w:rsidR="00AB7114">
        <w:t xml:space="preserve"> </w:t>
      </w:r>
      <w:r w:rsidR="00937CA2">
        <w:fldChar w:fldCharType="begin"/>
      </w:r>
      <w:r w:rsidR="00686BD8">
        <w:instrText xml:space="preserve"> ADDIN EN.CITE &lt;EndNote&gt;&lt;Cite&gt;&lt;Author&gt;Færøvig&lt;/Author&gt;&lt;Year&gt;2003&lt;/Year&gt;&lt;RecNum&gt;54&lt;/RecNum&gt;&lt;DisplayText&gt;(Færøvig and Hessen 2003)&lt;/DisplayText&gt;&lt;record&gt;&lt;rec-number&gt;54&lt;/rec-number&gt;&lt;foreign-keys&gt;&lt;key app="EN" db-id="0vxwdf2xirdsfnevar6x0drkz5zwfxpd9p0a" timestamp="1503639106"&gt;54&lt;/key&gt;&lt;/foreign-keys&gt;&lt;ref-type name="Journal Article"&gt;17&lt;/ref-type&gt;&lt;contributors&gt;&lt;authors&gt;&lt;author&gt;Færøvig, Per J.&lt;/author&gt;&lt;author&gt;Hessen, Dag O.&lt;/author&gt;&lt;/authors&gt;&lt;/contributors&gt;&lt;titles&gt;&lt;title&gt;Allocation strategies in crustacean stoichiometry: the potential role of phosphorus in the limitation of reproduction&lt;/title&gt;&lt;secondary-title&gt;Freshwater Biology&lt;/secondary-title&gt;&lt;/titles&gt;&lt;periodical&gt;&lt;full-title&gt;Freshwater Biology&lt;/full-title&gt;&lt;/periodical&gt;&lt;pages&gt;1782-1792&lt;/pages&gt;&lt;volume&gt;48&lt;/volume&gt;&lt;number&gt;10&lt;/number&gt;&lt;keywords&gt;&lt;keyword&gt;Astacus astacus&lt;/keyword&gt;&lt;keyword&gt;C : P ratios&lt;/keyword&gt;&lt;keyword&gt;crustacean stoichiometry&lt;/keyword&gt;&lt;keyword&gt;Daphnia magna&lt;/keyword&gt;&lt;keyword&gt;ontogenetic shifts&lt;/keyword&gt;&lt;keyword&gt;P limitation&lt;/keyword&gt;&lt;/keywords&gt;&lt;dates&gt;&lt;year&gt;2003&lt;/year&gt;&lt;/dates&gt;&lt;publisher&gt;Blackwell Science Ltd&lt;/publisher&gt;&lt;isbn&gt;1365-2427&lt;/isbn&gt;&lt;urls&gt;&lt;related-urls&gt;&lt;url&gt;http://dx.doi.org/10.1046/j.1365-2427.2003.01128.x&lt;/url&gt;&lt;/related-urls&gt;&lt;/urls&gt;&lt;electronic-resource-num&gt;10.1046/j.1365-2427.2003.01128.x&lt;/electronic-resource-num&gt;&lt;/record&gt;&lt;/Cite&gt;&lt;/EndNote&gt;</w:instrText>
      </w:r>
      <w:r w:rsidR="00937CA2">
        <w:fldChar w:fldCharType="separate"/>
      </w:r>
      <w:r w:rsidR="00686BD8">
        <w:rPr>
          <w:noProof/>
        </w:rPr>
        <w:t>(</w:t>
      </w:r>
      <w:hyperlink w:anchor="_ENREF_9" w:tooltip="Færøvig, 2003 #54" w:history="1">
        <w:r w:rsidR="00770E11">
          <w:rPr>
            <w:noProof/>
          </w:rPr>
          <w:t>Færøvig and Hessen 2003</w:t>
        </w:r>
      </w:hyperlink>
      <w:r w:rsidR="00686BD8">
        <w:rPr>
          <w:noProof/>
        </w:rPr>
        <w:t>)</w:t>
      </w:r>
      <w:r w:rsidR="00937CA2">
        <w:fldChar w:fldCharType="end"/>
      </w:r>
      <w:r w:rsidR="00AB7114">
        <w:t xml:space="preserve">. This may explain why cladocerans were </w:t>
      </w:r>
      <w:r w:rsidR="00A46E20">
        <w:t>rare</w:t>
      </w:r>
      <w:r w:rsidR="00AB7114">
        <w:t xml:space="preserve"> at Rufus River (excluding a small number of </w:t>
      </w:r>
      <w:r w:rsidR="00AB7114">
        <w:rPr>
          <w:i/>
        </w:rPr>
        <w:t xml:space="preserve">B. </w:t>
      </w:r>
      <w:proofErr w:type="spellStart"/>
      <w:r w:rsidR="00AB7114">
        <w:rPr>
          <w:i/>
        </w:rPr>
        <w:t>meridionalis</w:t>
      </w:r>
      <w:proofErr w:type="spellEnd"/>
      <w:r w:rsidR="00AB7114">
        <w:t xml:space="preserve">) during both trips when it was thought that </w:t>
      </w:r>
      <w:r w:rsidR="00E61706">
        <w:t>they would be abundant in out-flows from Lake Victoria</w:t>
      </w:r>
      <w:r w:rsidR="005C6BD3">
        <w:t>.</w:t>
      </w:r>
      <w:r w:rsidR="00656A6F">
        <w:t xml:space="preserve"> </w:t>
      </w:r>
    </w:p>
    <w:p w14:paraId="308FAF1B" w14:textId="1CBA566D" w:rsidR="00B77698" w:rsidRDefault="00770E11" w:rsidP="002B560F">
      <w:pPr>
        <w:pStyle w:val="Heading2"/>
      </w:pPr>
      <w:bookmarkStart w:id="64" w:name="_Toc515293717"/>
      <w:r>
        <w:t>4</w:t>
      </w:r>
      <w:r w:rsidR="00CA6D7E">
        <w:t xml:space="preserve">.5 </w:t>
      </w:r>
      <w:r w:rsidR="008B3F91">
        <w:t>Conclusions</w:t>
      </w:r>
      <w:bookmarkEnd w:id="64"/>
    </w:p>
    <w:p w14:paraId="346EB84F" w14:textId="4FD3F2AE" w:rsidR="00EA7224" w:rsidRDefault="0010274A" w:rsidP="005E34B3">
      <w:r>
        <w:t xml:space="preserve">The </w:t>
      </w:r>
      <w:r w:rsidR="00E61706">
        <w:t xml:space="preserve">operation of </w:t>
      </w:r>
      <w:r w:rsidR="00ED6B4E">
        <w:t>L</w:t>
      </w:r>
      <w:r w:rsidR="00E61706">
        <w:t xml:space="preserve">ake Victoria </w:t>
      </w:r>
      <w:r w:rsidR="00FF2FAA">
        <w:t xml:space="preserve">influences </w:t>
      </w:r>
      <w:proofErr w:type="spellStart"/>
      <w:r w:rsidR="00794BB9">
        <w:t>spatio</w:t>
      </w:r>
      <w:proofErr w:type="spellEnd"/>
      <w:r w:rsidR="00794BB9">
        <w:t xml:space="preserve">-temporal variability in zooplankton </w:t>
      </w:r>
      <w:r w:rsidR="0066284A">
        <w:t xml:space="preserve">communities </w:t>
      </w:r>
      <w:r w:rsidR="00C0795C">
        <w:t>in the lower River Murray</w:t>
      </w:r>
      <w:r w:rsidR="00FF2FAA">
        <w:t>. This is</w:t>
      </w:r>
      <w:r w:rsidR="00C0795C">
        <w:t xml:space="preserve"> mediated by two key mechanisms: 1)</w:t>
      </w:r>
      <w:r w:rsidR="00794BB9">
        <w:t xml:space="preserve"> </w:t>
      </w:r>
      <w:r w:rsidR="00C0795C">
        <w:t xml:space="preserve">diversion of water decreases discharge and </w:t>
      </w:r>
      <w:r w:rsidR="00ED6B4E">
        <w:t xml:space="preserve">water velocity in the River Murray </w:t>
      </w:r>
      <w:r w:rsidR="00C0795C">
        <w:t xml:space="preserve">between </w:t>
      </w:r>
      <w:r w:rsidR="00FF2FAA">
        <w:t>the inlet and outlet of Lake Victoria</w:t>
      </w:r>
      <w:r w:rsidR="00C0795C">
        <w:t xml:space="preserve">, with </w:t>
      </w:r>
      <w:r w:rsidR="00B32813">
        <w:t>commensurate</w:t>
      </w:r>
      <w:r w:rsidR="00ED6B4E">
        <w:t xml:space="preserve"> changes in the pelagic zooplankton community</w:t>
      </w:r>
      <w:r w:rsidR="00C0795C">
        <w:t xml:space="preserve">; and 2) the generation of </w:t>
      </w:r>
      <w:r w:rsidR="005E56E9">
        <w:t>an alternative zooplankton community</w:t>
      </w:r>
      <w:r w:rsidR="00C0795C">
        <w:t xml:space="preserve"> in Lake Victoria and export </w:t>
      </w:r>
      <w:r w:rsidR="005E56E9">
        <w:t xml:space="preserve">via the </w:t>
      </w:r>
      <w:r w:rsidR="00C0795C">
        <w:t xml:space="preserve">Rufus River influences zooplankton </w:t>
      </w:r>
      <w:r w:rsidR="0066284A">
        <w:t xml:space="preserve">community structure </w:t>
      </w:r>
      <w:r w:rsidR="00C0795C">
        <w:t>in the River Murray downstream</w:t>
      </w:r>
      <w:r w:rsidR="002447D7">
        <w:t xml:space="preserve"> of Lake Victoria. </w:t>
      </w:r>
      <w:r w:rsidR="00D85A06">
        <w:t>U</w:t>
      </w:r>
      <w:r w:rsidR="00C0795C">
        <w:t xml:space="preserve">nexpectedly, </w:t>
      </w:r>
      <w:r w:rsidR="00D85A06">
        <w:t xml:space="preserve">however, </w:t>
      </w:r>
      <w:r w:rsidR="00BC7761">
        <w:t>outflows</w:t>
      </w:r>
      <w:r w:rsidR="00D85A06">
        <w:t xml:space="preserve"> from Lake </w:t>
      </w:r>
      <w:r w:rsidR="00BC7761">
        <w:t>Victoria diluted</w:t>
      </w:r>
      <w:r w:rsidR="00D85A06">
        <w:t xml:space="preserve"> River </w:t>
      </w:r>
      <w:r w:rsidR="00BC7761">
        <w:t>Murray</w:t>
      </w:r>
      <w:r w:rsidR="00D85A06">
        <w:t xml:space="preserve"> zooplankton communities</w:t>
      </w:r>
      <w:r w:rsidR="00C0795C">
        <w:t xml:space="preserve"> and decreased overall abundance</w:t>
      </w:r>
      <w:r w:rsidR="00ED6B4E">
        <w:t>.</w:t>
      </w:r>
      <w:r w:rsidR="00BC7761">
        <w:t xml:space="preserve"> </w:t>
      </w:r>
      <w:r w:rsidR="00C0795C">
        <w:t xml:space="preserve">The longitudinal decline in zooplankton abundance downstream of the Frenchman’s Creek junction during times of high diversion, </w:t>
      </w:r>
      <w:r w:rsidR="00BC7761">
        <w:t>may have been resulting in</w:t>
      </w:r>
      <w:r w:rsidR="00C0795C">
        <w:t xml:space="preserve"> p</w:t>
      </w:r>
      <w:r w:rsidR="00E61706">
        <w:t>elagic food resources</w:t>
      </w:r>
      <w:r w:rsidR="00ED6B4E">
        <w:t xml:space="preserve"> between </w:t>
      </w:r>
      <w:r w:rsidR="003D2ADA">
        <w:t xml:space="preserve">Lock 9 </w:t>
      </w:r>
      <w:r w:rsidR="00ED6B4E">
        <w:t xml:space="preserve">and </w:t>
      </w:r>
      <w:r w:rsidR="003D2ADA">
        <w:t xml:space="preserve">Lock </w:t>
      </w:r>
      <w:r w:rsidR="00ED6B4E">
        <w:t>7</w:t>
      </w:r>
      <w:r w:rsidR="00E61706">
        <w:t xml:space="preserve"> </w:t>
      </w:r>
      <w:r w:rsidR="00BC7761">
        <w:t>being</w:t>
      </w:r>
      <w:r w:rsidR="00ED6B4E">
        <w:t xml:space="preserve"> redistributed</w:t>
      </w:r>
      <w:r w:rsidR="00E61706">
        <w:t xml:space="preserve"> to the benthic</w:t>
      </w:r>
      <w:r w:rsidR="00E61706" w:rsidRPr="00506CBA">
        <w:t xml:space="preserve"> </w:t>
      </w:r>
      <w:r w:rsidR="001632F1">
        <w:t>and/or microbial food web</w:t>
      </w:r>
      <w:r w:rsidR="00EA7224">
        <w:t>, thus, decreasing availability to pelagic consumers (e.g. fish)</w:t>
      </w:r>
      <w:r w:rsidR="00F10EA4">
        <w:t>.</w:t>
      </w:r>
      <w:r w:rsidR="003D2ADA">
        <w:t xml:space="preserve"> </w:t>
      </w:r>
      <w:r w:rsidR="00EA7224">
        <w:t>Conversely, low</w:t>
      </w:r>
      <w:r w:rsidR="003D2ADA">
        <w:t xml:space="preserve"> diversion of flows into Lake Victoria </w:t>
      </w:r>
      <w:r w:rsidR="00D85A06">
        <w:t xml:space="preserve">promotes </w:t>
      </w:r>
      <w:r w:rsidR="00EA7224">
        <w:t>maintenance and l</w:t>
      </w:r>
      <w:r w:rsidR="003D2ADA">
        <w:t>ongitudinal integrity of lotic zooplankton assemblages.</w:t>
      </w:r>
      <w:r w:rsidR="00E87E1C">
        <w:t xml:space="preserve"> </w:t>
      </w:r>
    </w:p>
    <w:p w14:paraId="72F791A9" w14:textId="77777777" w:rsidR="000F7813" w:rsidRDefault="00D85A06" w:rsidP="000F7813">
      <w:r>
        <w:t>Overall, m</w:t>
      </w:r>
      <w:r w:rsidR="001E5266">
        <w:t xml:space="preserve">aintenance of greater discharge within the </w:t>
      </w:r>
      <w:r w:rsidR="0066284A">
        <w:t xml:space="preserve">River Murray </w:t>
      </w:r>
      <w:r>
        <w:t xml:space="preserve">promotes hydraulic conditions that facilitate the downstream transport and maintain the longitudinal integrity of riverine zooplankton communities. In </w:t>
      </w:r>
      <w:r w:rsidR="00EA0053">
        <w:t>turn,</w:t>
      </w:r>
      <w:r>
        <w:t xml:space="preserve"> this provides a greater availability of food resources for higher trophic organisms, locally and downstream. </w:t>
      </w:r>
      <w:bookmarkStart w:id="65" w:name="_Toc457804223"/>
    </w:p>
    <w:p w14:paraId="5D913036" w14:textId="77777777" w:rsidR="000F7813" w:rsidRDefault="000F7813">
      <w:pPr>
        <w:jc w:val="left"/>
      </w:pPr>
      <w:r>
        <w:br w:type="page"/>
      </w:r>
    </w:p>
    <w:p w14:paraId="131809F1" w14:textId="1E9BE447" w:rsidR="0090383A" w:rsidRDefault="0090383A" w:rsidP="000F7813">
      <w:pPr>
        <w:pStyle w:val="Heading2"/>
      </w:pPr>
      <w:bookmarkStart w:id="66" w:name="_Toc515293718"/>
      <w:r>
        <w:lastRenderedPageBreak/>
        <w:t>References</w:t>
      </w:r>
      <w:bookmarkEnd w:id="66"/>
    </w:p>
    <w:bookmarkEnd w:id="65"/>
    <w:p w14:paraId="7C6D7B35" w14:textId="77777777" w:rsidR="00770E11" w:rsidRPr="00770E11" w:rsidRDefault="004A7B46" w:rsidP="00770E11">
      <w:pPr>
        <w:pStyle w:val="EndNoteBibliography"/>
        <w:spacing w:after="360"/>
      </w:pPr>
      <w:r>
        <w:fldChar w:fldCharType="begin"/>
      </w:r>
      <w:r>
        <w:instrText xml:space="preserve"> ADDIN EN.REFLIST </w:instrText>
      </w:r>
      <w:r>
        <w:fldChar w:fldCharType="separate"/>
      </w:r>
      <w:bookmarkStart w:id="67" w:name="_ENREF_1"/>
      <w:r w:rsidR="00770E11" w:rsidRPr="00770E11">
        <w:t>Aldridge, K. and Brookes, J. (2015) An evaluation of the effect of increasing longitudinal connectivity within the lower River Murray on water quality and longitudinal transport of nutrients. The University of Adelaide.</w:t>
      </w:r>
      <w:bookmarkEnd w:id="67"/>
    </w:p>
    <w:p w14:paraId="091D4D88" w14:textId="77777777" w:rsidR="00770E11" w:rsidRPr="00770E11" w:rsidRDefault="00770E11" w:rsidP="00770E11">
      <w:pPr>
        <w:pStyle w:val="EndNoteBibliography"/>
        <w:spacing w:after="360"/>
      </w:pPr>
      <w:bookmarkStart w:id="68" w:name="_ENREF_2"/>
      <w:r w:rsidRPr="00770E11">
        <w:t>Aldridge, K., Lorenz, Z., Oliver, R. and Brookes, J. (2012) Changes in water quality and phytoplankton communities in the Lower River Murray in response to a low flow-high flow sequence. Goyder Institute for Water Research Technical Report Series 12(5).</w:t>
      </w:r>
      <w:bookmarkEnd w:id="68"/>
    </w:p>
    <w:p w14:paraId="6ED3E48B" w14:textId="77777777" w:rsidR="00770E11" w:rsidRPr="00770E11" w:rsidRDefault="00770E11" w:rsidP="00770E11">
      <w:pPr>
        <w:pStyle w:val="EndNoteBibliography"/>
        <w:spacing w:after="360"/>
      </w:pPr>
      <w:bookmarkStart w:id="69" w:name="_ENREF_3"/>
      <w:r w:rsidRPr="00770E11">
        <w:t>Anderson, M., Gorley, R. and Clarke, K.P. (2008) for PRIMER: Guide to software and statistical methods. PRIMER-E, Plymouth, UK.</w:t>
      </w:r>
      <w:bookmarkEnd w:id="69"/>
    </w:p>
    <w:p w14:paraId="49462F32" w14:textId="77777777" w:rsidR="00770E11" w:rsidRPr="00770E11" w:rsidRDefault="00770E11" w:rsidP="00770E11">
      <w:pPr>
        <w:pStyle w:val="EndNoteBibliography"/>
        <w:spacing w:after="360"/>
      </w:pPr>
      <w:bookmarkStart w:id="70" w:name="_ENREF_4"/>
      <w:r w:rsidRPr="00770E11">
        <w:t>Baranyi, C., Hein, T., Holarek, C., Keckeis, S. and Schiemer, F. (2002) Zooplankton biomass and community structure in a Danube River floodplain system: effects of hydrology. Freshwater Biology 47(3), 473-482.</w:t>
      </w:r>
      <w:bookmarkEnd w:id="70"/>
    </w:p>
    <w:p w14:paraId="12446BE3" w14:textId="77777777" w:rsidR="00770E11" w:rsidRPr="00770E11" w:rsidRDefault="00770E11" w:rsidP="00770E11">
      <w:pPr>
        <w:pStyle w:val="EndNoteBibliography"/>
        <w:spacing w:after="360"/>
      </w:pPr>
      <w:bookmarkStart w:id="71" w:name="_ENREF_5"/>
      <w:r w:rsidRPr="00770E11">
        <w:t>Bice, C., Furst, D., Lamontagne, S., Oliver, R., Zampatti, B. and Revill, A. (2015) The influence of freshwater discharge on productivity, microbiota community structure and trophic dynamics in the Murray estuary: evidence of freshwater derived trophic subsidy in the sandy sprat. Goyder Institute for Water Research Technical Report Series No. 15/40, Adelaide, South Australia. ISSN: 1839-2725.</w:t>
      </w:r>
      <w:bookmarkEnd w:id="71"/>
    </w:p>
    <w:p w14:paraId="2CDFAF25" w14:textId="77777777" w:rsidR="00770E11" w:rsidRPr="00770E11" w:rsidRDefault="00770E11" w:rsidP="00770E11">
      <w:pPr>
        <w:pStyle w:val="EndNoteBibliography"/>
        <w:spacing w:after="360"/>
      </w:pPr>
      <w:bookmarkStart w:id="72" w:name="_ENREF_6"/>
      <w:r w:rsidRPr="00770E11">
        <w:t>Conde-Porcuna, J.M. and Sarma, S.S.S. (1995) Prey selection by Asplanchna girodi (Rotifera): the importance of prey defence mechanisms. Freshwater Biology 33(3), 341-348.</w:t>
      </w:r>
      <w:bookmarkEnd w:id="72"/>
    </w:p>
    <w:p w14:paraId="0D560295" w14:textId="77777777" w:rsidR="00770E11" w:rsidRPr="00770E11" w:rsidRDefault="00770E11" w:rsidP="00770E11">
      <w:pPr>
        <w:pStyle w:val="EndNoteBibliography"/>
        <w:spacing w:after="360"/>
      </w:pPr>
      <w:bookmarkStart w:id="73" w:name="_ENREF_7"/>
      <w:r w:rsidRPr="00770E11">
        <w:t>Cook, P.L., Aldridge, K.T., Lamontagne, S. and Brookes, J. (2010) Retention of nitrogen, phosphorus and silicon in a large semi-arid riverine lake system. Biogeochemistry 99(1-3), 49-63.</w:t>
      </w:r>
      <w:bookmarkEnd w:id="73"/>
    </w:p>
    <w:p w14:paraId="2213F006" w14:textId="77777777" w:rsidR="00770E11" w:rsidRPr="00770E11" w:rsidRDefault="00770E11" w:rsidP="00770E11">
      <w:pPr>
        <w:pStyle w:val="EndNoteBibliography"/>
        <w:spacing w:after="360"/>
      </w:pPr>
      <w:bookmarkStart w:id="74" w:name="_ENREF_8"/>
      <w:r w:rsidRPr="00770E11">
        <w:t>Cooper, S.D. and Goldman, C.R. (1980) Opossum shrimp (Mysis relicta) predation on zooplankton. Canadian Journal of Fisheries and Aquatic Sciences 37(6), 909-919.</w:t>
      </w:r>
      <w:bookmarkEnd w:id="74"/>
    </w:p>
    <w:p w14:paraId="06371989" w14:textId="77777777" w:rsidR="00770E11" w:rsidRPr="00770E11" w:rsidRDefault="00770E11" w:rsidP="00770E11">
      <w:pPr>
        <w:pStyle w:val="EndNoteBibliography"/>
        <w:spacing w:after="360"/>
      </w:pPr>
      <w:bookmarkStart w:id="75" w:name="_ENREF_9"/>
      <w:r w:rsidRPr="00770E11">
        <w:t>Færøvig, P.J. and Hessen, D.O. (2003) Allocation strategies in crustacean stoichiometry: the potential role of phosphorus in the limitation of reproduction. Freshwater Biology 48(10), 1782-1792.</w:t>
      </w:r>
      <w:bookmarkEnd w:id="75"/>
    </w:p>
    <w:p w14:paraId="32D3FC60" w14:textId="77777777" w:rsidR="00770E11" w:rsidRPr="00770E11" w:rsidRDefault="00770E11" w:rsidP="00770E11">
      <w:pPr>
        <w:pStyle w:val="EndNoteBibliography"/>
        <w:spacing w:after="360"/>
      </w:pPr>
      <w:bookmarkStart w:id="76" w:name="_ENREF_10"/>
      <w:r w:rsidRPr="00770E11">
        <w:t>Furst, D., Aldridge, K., Bice, C., Zampatti, B. and Ye, Q. (2017) An interim report for “The influence of flow translucency and longitudinal integrity on resource availability and lower order food web structure in the River Murray”. Report to the Commonwealth Environmental Water Office and Murray-Darling Basin Authority, Canberra. .</w:t>
      </w:r>
      <w:bookmarkEnd w:id="76"/>
    </w:p>
    <w:p w14:paraId="33E6F1A8" w14:textId="77777777" w:rsidR="00770E11" w:rsidRPr="00770E11" w:rsidRDefault="00770E11" w:rsidP="00770E11">
      <w:pPr>
        <w:pStyle w:val="EndNoteBibliography"/>
        <w:spacing w:after="360"/>
      </w:pPr>
      <w:bookmarkStart w:id="77" w:name="_ENREF_11"/>
      <w:r w:rsidRPr="00770E11">
        <w:t>Furst, D.J., Aldridge, K.T., Shiel, R.J., Ganf, G.G., Mills, S. and Brookes, J.D. (2014) Floodplain connectivity facilitates significant export of zooplankton to the main River Murray channel during a flood event. Inland Waters 4(4), 413-424.</w:t>
      </w:r>
      <w:bookmarkEnd w:id="77"/>
    </w:p>
    <w:p w14:paraId="2255FF78" w14:textId="77777777" w:rsidR="00770E11" w:rsidRPr="00770E11" w:rsidRDefault="00770E11" w:rsidP="00770E11">
      <w:pPr>
        <w:pStyle w:val="EndNoteBibliography"/>
        <w:spacing w:after="360"/>
      </w:pPr>
      <w:bookmarkStart w:id="78" w:name="_ENREF_12"/>
      <w:r w:rsidRPr="00770E11">
        <w:t>Ge, Y., Xi, Y., Ma, J. and Xu, D. (2018) Factors Influencing Morphological Characteristics of Keratella cochlearis in Lake Tingtang. Proceedings of the National Academy of Sciences, India Section B: Biological Sciences 88(1), 421-428.</w:t>
      </w:r>
      <w:bookmarkEnd w:id="78"/>
    </w:p>
    <w:p w14:paraId="47E4B579" w14:textId="77777777" w:rsidR="00770E11" w:rsidRPr="00770E11" w:rsidRDefault="00770E11" w:rsidP="00770E11">
      <w:pPr>
        <w:pStyle w:val="EndNoteBibliography"/>
        <w:spacing w:after="360"/>
      </w:pPr>
      <w:bookmarkStart w:id="79" w:name="_ENREF_13"/>
      <w:r w:rsidRPr="00770E11">
        <w:lastRenderedPageBreak/>
        <w:t>Ghan, D. and Sprules, W. (1993) Diet, prey selection, and growth of larval and juvenile burbot Lota lota (L.). Journal of Fish Biology 42(1), 47-64.</w:t>
      </w:r>
      <w:bookmarkEnd w:id="79"/>
    </w:p>
    <w:p w14:paraId="6523F851" w14:textId="77777777" w:rsidR="00770E11" w:rsidRPr="00770E11" w:rsidRDefault="00770E11" w:rsidP="00770E11">
      <w:pPr>
        <w:pStyle w:val="EndNoteBibliography"/>
        <w:spacing w:after="360"/>
      </w:pPr>
      <w:bookmarkStart w:id="80" w:name="_ENREF_14"/>
      <w:r w:rsidRPr="00770E11">
        <w:t>Gilbert, J.J. (1985) Escape response of the rotifer Polyarthra: a high-speed cinematographic analysis. Oecologia 66(3), 322-331.</w:t>
      </w:r>
      <w:bookmarkEnd w:id="80"/>
    </w:p>
    <w:p w14:paraId="0F9EFEE5" w14:textId="77777777" w:rsidR="00770E11" w:rsidRPr="00770E11" w:rsidRDefault="00770E11" w:rsidP="00770E11">
      <w:pPr>
        <w:pStyle w:val="EndNoteBibliography"/>
        <w:spacing w:after="360"/>
      </w:pPr>
      <w:bookmarkStart w:id="81" w:name="_ENREF_15"/>
      <w:r w:rsidRPr="00770E11">
        <w:t>Gilbert, J.J. (1987) Rotifer Symposium IV: Proceedings of the Fourth Rotifer Symposium, held in Edinburgh, Scotland, August 18–25, 1985. May, L., Wallace, R. and Herzig, A. (eds), pp. 235-238, Springer Netherlands, Dordrecht.</w:t>
      </w:r>
      <w:bookmarkEnd w:id="81"/>
    </w:p>
    <w:p w14:paraId="77B20936" w14:textId="77777777" w:rsidR="00770E11" w:rsidRPr="00770E11" w:rsidRDefault="00770E11" w:rsidP="00770E11">
      <w:pPr>
        <w:pStyle w:val="EndNoteBibliography"/>
        <w:spacing w:after="360"/>
      </w:pPr>
      <w:bookmarkStart w:id="82" w:name="_ENREF_16"/>
      <w:r w:rsidRPr="00770E11">
        <w:t>Gilbert, J.J. and Williamson, C.E. (1978) Predator-prey behavior and its effect on rotifer survival in associations of Mesocyclops edax, Asplanchna girodi, Polyarthra vulgaris, and Keratella cochlearis. Oecologia 37(1), 13-22.</w:t>
      </w:r>
      <w:bookmarkEnd w:id="82"/>
    </w:p>
    <w:p w14:paraId="0B6E4BFA" w14:textId="77777777" w:rsidR="00770E11" w:rsidRPr="00770E11" w:rsidRDefault="00770E11" w:rsidP="00770E11">
      <w:pPr>
        <w:pStyle w:val="EndNoteBibliography"/>
        <w:spacing w:after="360"/>
      </w:pPr>
      <w:bookmarkStart w:id="83" w:name="_ENREF_17"/>
      <w:r w:rsidRPr="00770E11">
        <w:t>Goulden, C.E. (1968) The systematics and evolution of the Moinidae. Transactions of the American Philosophical Society 58(6), 1-101.</w:t>
      </w:r>
      <w:bookmarkEnd w:id="83"/>
    </w:p>
    <w:p w14:paraId="4C17C82D" w14:textId="77777777" w:rsidR="00770E11" w:rsidRPr="00770E11" w:rsidRDefault="00770E11" w:rsidP="00770E11">
      <w:pPr>
        <w:pStyle w:val="EndNoteBibliography"/>
        <w:spacing w:after="360"/>
      </w:pPr>
      <w:bookmarkStart w:id="84" w:name="_ENREF_18"/>
      <w:r w:rsidRPr="00770E11">
        <w:t>Gruberts, D. and Paidere, J. (2014) Lagrangian drift experiment on the Middle Daugava River (Latvia) during the filling phase of the spring floods. Fundamental and Applied Limnology/Archiv für Hydrobiologie 184(3), 211-230.</w:t>
      </w:r>
      <w:bookmarkEnd w:id="84"/>
    </w:p>
    <w:p w14:paraId="3726D744" w14:textId="77777777" w:rsidR="00770E11" w:rsidRPr="00770E11" w:rsidRDefault="00770E11" w:rsidP="00770E11">
      <w:pPr>
        <w:pStyle w:val="EndNoteBibliography"/>
        <w:spacing w:after="360"/>
      </w:pPr>
      <w:bookmarkStart w:id="85" w:name="_ENREF_19"/>
      <w:r w:rsidRPr="00770E11">
        <w:t>Gutierrez, M.F., Tavşanoğlu, Ü.N., Vidal, N., Yu, J., Teixeira-de Mello, F., Çakiroglu, A.I., He, H., Liu, Z. and Jeppesen, E. (2018) Salinity shapes zooplankton communities and functional diversity and has complex effects on size structure in lakes. Hydrobiologia 813(1), 237-255.</w:t>
      </w:r>
      <w:bookmarkEnd w:id="85"/>
    </w:p>
    <w:p w14:paraId="4152D5E0" w14:textId="77777777" w:rsidR="00770E11" w:rsidRPr="00770E11" w:rsidRDefault="00770E11" w:rsidP="00770E11">
      <w:pPr>
        <w:pStyle w:val="EndNoteBibliography"/>
        <w:spacing w:after="360"/>
      </w:pPr>
      <w:bookmarkStart w:id="86" w:name="_ENREF_20"/>
      <w:r w:rsidRPr="00770E11">
        <w:t>Kaminskas, S. and Humphries, P. (2009) Diet of Murray cod (Maccullochella peelii peelii)(Mitchell) larvae in an Australian lowland river in low flow and high flow years. Hydrobiologia 636(1), 449.</w:t>
      </w:r>
      <w:bookmarkEnd w:id="86"/>
    </w:p>
    <w:p w14:paraId="1B634BDF" w14:textId="77777777" w:rsidR="00770E11" w:rsidRPr="00770E11" w:rsidRDefault="00770E11" w:rsidP="00770E11">
      <w:pPr>
        <w:pStyle w:val="EndNoteBibliography"/>
        <w:spacing w:after="360"/>
      </w:pPr>
      <w:bookmarkStart w:id="87" w:name="_ENREF_21"/>
      <w:r w:rsidRPr="00770E11">
        <w:t>Kilsby, N.N. (2008) Reach-scale spatial hydraulic diversity in lowland rivers: characterisation, measurement and significance for fish, The University of Adelaide.</w:t>
      </w:r>
      <w:bookmarkEnd w:id="87"/>
    </w:p>
    <w:p w14:paraId="5A06E80A" w14:textId="77777777" w:rsidR="00770E11" w:rsidRPr="00770E11" w:rsidRDefault="00770E11" w:rsidP="00770E11">
      <w:pPr>
        <w:pStyle w:val="EndNoteBibliography"/>
        <w:spacing w:after="360"/>
      </w:pPr>
      <w:bookmarkStart w:id="88" w:name="_ENREF_22"/>
      <w:r w:rsidRPr="00770E11">
        <w:t>King, A. (2004) Density and distribution of potential prey for larval fish in the main channel of a floodplain river: pelagic versus epibenthic meiofauna. River research and applications 20(8), 883-897.</w:t>
      </w:r>
      <w:bookmarkEnd w:id="88"/>
    </w:p>
    <w:p w14:paraId="71732E4C" w14:textId="77777777" w:rsidR="00770E11" w:rsidRPr="00770E11" w:rsidRDefault="00770E11" w:rsidP="00770E11">
      <w:pPr>
        <w:pStyle w:val="EndNoteBibliography"/>
        <w:spacing w:after="360"/>
      </w:pPr>
      <w:bookmarkStart w:id="89" w:name="_ENREF_23"/>
      <w:r w:rsidRPr="00770E11">
        <w:t>King, A.J. (2005) Ontogenetic dietary shifts of fishes in an Australian floodplain river. Marine and Freshwater Research 56(2), 215-225.</w:t>
      </w:r>
      <w:bookmarkEnd w:id="89"/>
    </w:p>
    <w:p w14:paraId="52C1D612" w14:textId="77777777" w:rsidR="00770E11" w:rsidRPr="00770E11" w:rsidRDefault="00770E11" w:rsidP="00770E11">
      <w:pPr>
        <w:pStyle w:val="EndNoteBibliography"/>
        <w:spacing w:after="360"/>
      </w:pPr>
      <w:bookmarkStart w:id="90" w:name="_ENREF_24"/>
      <w:r w:rsidRPr="00770E11">
        <w:t>Klement, T., Doris, P., Niko, R., Fritz, S. and V., W.J. (1999) Hydrological connectivity, and the exchange of organic matter and nutrients in a dynamic river–floodplain system (Danube, Austria). Freshwater Biology 41(3), 521-535.</w:t>
      </w:r>
      <w:bookmarkEnd w:id="90"/>
    </w:p>
    <w:p w14:paraId="0A10DFE3" w14:textId="77777777" w:rsidR="00770E11" w:rsidRPr="00770E11" w:rsidRDefault="00770E11" w:rsidP="00770E11">
      <w:pPr>
        <w:pStyle w:val="EndNoteBibliography"/>
        <w:spacing w:after="360"/>
      </w:pPr>
      <w:bookmarkStart w:id="91" w:name="_ENREF_25"/>
      <w:r w:rsidRPr="00770E11">
        <w:t>Kuczyńska-Kippen, N. (2014) Environmental Variables of Small Mid-Field Water Bodies and the Presence of Rotifera Groups of Different Ecological Requirements. Polish Journal of Environmental Studies 23(2).</w:t>
      </w:r>
      <w:bookmarkEnd w:id="91"/>
    </w:p>
    <w:p w14:paraId="0DC3D169" w14:textId="77777777" w:rsidR="00770E11" w:rsidRPr="00770E11" w:rsidRDefault="00770E11" w:rsidP="00770E11">
      <w:pPr>
        <w:pStyle w:val="EndNoteBibliography"/>
        <w:spacing w:after="360"/>
      </w:pPr>
      <w:bookmarkStart w:id="92" w:name="_ENREF_26"/>
      <w:r w:rsidRPr="00770E11">
        <w:t>Lazzaro, X. (1987) A review of planktivorous fishes: Their evolution, feeding behaviours, selectivities, and impacts. Hydrobiologia 146(2), 97-167.</w:t>
      </w:r>
      <w:bookmarkEnd w:id="92"/>
    </w:p>
    <w:p w14:paraId="1AF9253B" w14:textId="77777777" w:rsidR="00770E11" w:rsidRPr="00770E11" w:rsidRDefault="00770E11" w:rsidP="00770E11">
      <w:pPr>
        <w:pStyle w:val="EndNoteBibliography"/>
        <w:spacing w:after="360"/>
      </w:pPr>
      <w:bookmarkStart w:id="93" w:name="_ENREF_27"/>
      <w:r w:rsidRPr="00770E11">
        <w:lastRenderedPageBreak/>
        <w:t>Maier, H.R., Burch, M.D. and Bormans, M. (2001) Flow management strategies to control blooms of the cyanobacterium, Anabaena circinalis, in the River Murray at Morgan, South Australia. Regulated Rivers: Research &amp; Management 17(6), 637-650.</w:t>
      </w:r>
      <w:bookmarkEnd w:id="93"/>
    </w:p>
    <w:p w14:paraId="602B4BC2" w14:textId="77777777" w:rsidR="00770E11" w:rsidRPr="00770E11" w:rsidRDefault="00770E11" w:rsidP="00770E11">
      <w:pPr>
        <w:pStyle w:val="EndNoteBibliography"/>
        <w:spacing w:after="360"/>
      </w:pPr>
      <w:bookmarkStart w:id="94" w:name="_ENREF_28"/>
      <w:r w:rsidRPr="00770E11">
        <w:t>MDBA (2013a) Constraints Management Strategy 2013 to 2024. The Murray–Darling Basin Authority Publication No. 28/13.</w:t>
      </w:r>
      <w:bookmarkEnd w:id="94"/>
    </w:p>
    <w:p w14:paraId="788EFCF4" w14:textId="77777777" w:rsidR="00770E11" w:rsidRPr="00770E11" w:rsidRDefault="00770E11" w:rsidP="00770E11">
      <w:pPr>
        <w:pStyle w:val="EndNoteBibliography"/>
        <w:spacing w:after="360"/>
      </w:pPr>
      <w:bookmarkStart w:id="95" w:name="_ENREF_29"/>
      <w:r w:rsidRPr="00770E11">
        <w:t>MDBA (2013b) Investigating Potential Changes in the Lake Victoria Flushing Rule for Maximising the Effectiveness of Environmental Watering. Licensed from the Murray-Darling Basin Authority under a Creative Commons Attribution 3.0 Australia Licence.</w:t>
      </w:r>
      <w:bookmarkEnd w:id="95"/>
    </w:p>
    <w:p w14:paraId="117A17D7" w14:textId="77777777" w:rsidR="00770E11" w:rsidRPr="00770E11" w:rsidRDefault="00770E11" w:rsidP="00770E11">
      <w:pPr>
        <w:pStyle w:val="EndNoteBibliography"/>
        <w:spacing w:after="360"/>
      </w:pPr>
      <w:bookmarkStart w:id="96" w:name="_ENREF_30"/>
      <w:r w:rsidRPr="00770E11">
        <w:t>MDBA (2014) Basin-wide environmental watering strategy. Authority, M.-D.B. (ed), Australian Government, Canberra.</w:t>
      </w:r>
      <w:bookmarkEnd w:id="96"/>
    </w:p>
    <w:p w14:paraId="744731D9" w14:textId="77777777" w:rsidR="00770E11" w:rsidRPr="00770E11" w:rsidRDefault="00770E11" w:rsidP="00770E11">
      <w:pPr>
        <w:pStyle w:val="EndNoteBibliography"/>
        <w:spacing w:after="360"/>
      </w:pPr>
      <w:bookmarkStart w:id="97" w:name="_ENREF_31"/>
      <w:r w:rsidRPr="00770E11">
        <w:t>MDBA (2018) River Murray system&gt; Running the River Murray&gt; Lake Victoria.</w:t>
      </w:r>
      <w:bookmarkEnd w:id="97"/>
    </w:p>
    <w:p w14:paraId="7961B2AE" w14:textId="77777777" w:rsidR="00770E11" w:rsidRPr="00770E11" w:rsidRDefault="00770E11" w:rsidP="00770E11">
      <w:pPr>
        <w:pStyle w:val="EndNoteBibliography"/>
        <w:spacing w:after="360"/>
      </w:pPr>
      <w:bookmarkStart w:id="98" w:name="_ENREF_32"/>
      <w:r w:rsidRPr="00770E11">
        <w:t>Meerhoff, M., Iglesias, C., De Mello, F.T., Clemente, J.M., Jensen, E., Lauridsen, T.L. and Jeppesen, E. (2007) Effects of habitat complexity on community structure and predator avoidance behaviour of littoral zooplankton in temperate versus subtropical shallow lakes. Freshwater Biology 52(6), 1009-1021.</w:t>
      </w:r>
      <w:bookmarkEnd w:id="98"/>
    </w:p>
    <w:p w14:paraId="0098A4C2" w14:textId="77777777" w:rsidR="00770E11" w:rsidRPr="00770E11" w:rsidRDefault="00770E11" w:rsidP="00770E11">
      <w:pPr>
        <w:pStyle w:val="EndNoteBibliography"/>
        <w:spacing w:after="360"/>
      </w:pPr>
      <w:bookmarkStart w:id="99" w:name="_ENREF_33"/>
      <w:r w:rsidRPr="00770E11">
        <w:t>Moore, M.V. and Gilbert, J.J. (1987) Age‐specific Chaoborus predation on rotifer prey. Freshwater Biology 17(2), 223-236.</w:t>
      </w:r>
      <w:bookmarkEnd w:id="99"/>
    </w:p>
    <w:p w14:paraId="335028A7" w14:textId="77777777" w:rsidR="00770E11" w:rsidRPr="00770E11" w:rsidRDefault="00770E11" w:rsidP="00770E11">
      <w:pPr>
        <w:pStyle w:val="EndNoteBibliography"/>
        <w:spacing w:after="360"/>
      </w:pPr>
      <w:bookmarkStart w:id="100" w:name="_ENREF_34"/>
      <w:r w:rsidRPr="00770E11">
        <w:t>Nilsson, C., Reidy, C.A., Dynesius, M. and Revenga, C. (2005) Fragmentation and Flow Regulation of the World's Large River Systems. Science 308(5720), 405-408.</w:t>
      </w:r>
      <w:bookmarkEnd w:id="100"/>
    </w:p>
    <w:p w14:paraId="717F8F24" w14:textId="77777777" w:rsidR="00770E11" w:rsidRPr="00770E11" w:rsidRDefault="00770E11" w:rsidP="00770E11">
      <w:pPr>
        <w:pStyle w:val="EndNoteBibliography"/>
        <w:spacing w:after="360"/>
      </w:pPr>
      <w:bookmarkStart w:id="101" w:name="_ENREF_35"/>
      <w:r w:rsidRPr="00770E11">
        <w:t>Ning, N.S., Nielsen, D.L., Paul, W.L., Hillman, T.J. and Suter, P.J. (2010) Microinvertebrate dynamics in riverine slackwater and mid‐channel habitats in relation to physico‐chemical parameters and food availability. River research and applications 26(3), 279-296.</w:t>
      </w:r>
      <w:bookmarkEnd w:id="101"/>
    </w:p>
    <w:p w14:paraId="2009733F" w14:textId="77777777" w:rsidR="00770E11" w:rsidRPr="00770E11" w:rsidRDefault="00770E11" w:rsidP="00770E11">
      <w:pPr>
        <w:pStyle w:val="EndNoteBibliography"/>
        <w:spacing w:after="360"/>
      </w:pPr>
      <w:bookmarkStart w:id="102" w:name="_ENREF_36"/>
      <w:r w:rsidRPr="00770E11">
        <w:t>Petrusek, A. (2002) Moina (Crustacea: Anomopoda, Moinidae) in the czech republic: a review. Acta Soc Zool Bohem 66(3), 213-220.</w:t>
      </w:r>
      <w:bookmarkEnd w:id="102"/>
    </w:p>
    <w:p w14:paraId="2C31850B" w14:textId="77777777" w:rsidR="00770E11" w:rsidRPr="00770E11" w:rsidRDefault="00770E11" w:rsidP="00770E11">
      <w:pPr>
        <w:pStyle w:val="EndNoteBibliography"/>
        <w:spacing w:after="360"/>
      </w:pPr>
      <w:bookmarkStart w:id="103" w:name="_ENREF_37"/>
      <w:r w:rsidRPr="00770E11">
        <w:t>Poff, N.L., Allan, J.D., Bain, M.B., Karr, J.R., Prestegaard, K.L., Richter, B.D., Sparks, R.E. and Stromberg, J.C. (1997) The natural flow regime. BioScience 47(11), 769-784.</w:t>
      </w:r>
      <w:bookmarkEnd w:id="103"/>
    </w:p>
    <w:p w14:paraId="588F3ADA" w14:textId="77777777" w:rsidR="00770E11" w:rsidRPr="00770E11" w:rsidRDefault="00770E11" w:rsidP="00770E11">
      <w:pPr>
        <w:pStyle w:val="EndNoteBibliography"/>
        <w:spacing w:after="360"/>
      </w:pPr>
      <w:bookmarkStart w:id="104" w:name="_ENREF_38"/>
      <w:r w:rsidRPr="00770E11">
        <w:t>Puckridge, J.T., Sheldon, F., Walker, K.F. and Boulton, A.J. (1998) Flow variability and the ecology of large rivers. Marine and Freshwater Research 49(1), 55-72.</w:t>
      </w:r>
      <w:bookmarkEnd w:id="104"/>
    </w:p>
    <w:p w14:paraId="7CDF5F2A" w14:textId="77777777" w:rsidR="00770E11" w:rsidRPr="00770E11" w:rsidRDefault="00770E11" w:rsidP="00770E11">
      <w:pPr>
        <w:pStyle w:val="EndNoteBibliography"/>
        <w:spacing w:after="360"/>
      </w:pPr>
      <w:bookmarkStart w:id="105" w:name="_ENREF_39"/>
      <w:r w:rsidRPr="00770E11">
        <w:t>Shiel, R., Walker, K. and Williams, W. (1982) Plankton of the lower River Murray, South Australia. Marine and Freshwater Research 33(2), 301-327.</w:t>
      </w:r>
      <w:bookmarkEnd w:id="105"/>
    </w:p>
    <w:p w14:paraId="2135144F" w14:textId="77777777" w:rsidR="00770E11" w:rsidRPr="00770E11" w:rsidRDefault="00770E11" w:rsidP="00770E11">
      <w:pPr>
        <w:pStyle w:val="EndNoteBibliography"/>
        <w:spacing w:after="360"/>
      </w:pPr>
      <w:bookmarkStart w:id="106" w:name="_ENREF_40"/>
      <w:r w:rsidRPr="00770E11">
        <w:t>Shields, F.D. and Rigby, J.R. (2005) River Habitat Quality from River Velocities Measured Using Acoustic Doppler Current Profiler. Environmental Management 36(4), 565-575.</w:t>
      </w:r>
      <w:bookmarkEnd w:id="106"/>
    </w:p>
    <w:p w14:paraId="07784FF1" w14:textId="77777777" w:rsidR="00770E11" w:rsidRPr="00770E11" w:rsidRDefault="00770E11" w:rsidP="00770E11">
      <w:pPr>
        <w:pStyle w:val="EndNoteBibliography"/>
        <w:spacing w:after="360"/>
      </w:pPr>
      <w:bookmarkStart w:id="107" w:name="_ENREF_41"/>
      <w:r w:rsidRPr="00770E11">
        <w:lastRenderedPageBreak/>
        <w:t>Siefert, R.E. (1972) First Food of Larval Yellow Perch, White Sucker, Bluegill, Emerald Shiner, and Rainbow Smelt. Transactions of the American Fisheries Society 101(2), 219-225.</w:t>
      </w:r>
      <w:bookmarkEnd w:id="107"/>
    </w:p>
    <w:p w14:paraId="5E33B436" w14:textId="77777777" w:rsidR="00770E11" w:rsidRPr="00770E11" w:rsidRDefault="00770E11" w:rsidP="00770E11">
      <w:pPr>
        <w:pStyle w:val="EndNoteBibliography"/>
        <w:spacing w:after="360"/>
      </w:pPr>
      <w:bookmarkStart w:id="108" w:name="_ENREF_42"/>
      <w:r w:rsidRPr="00770E11">
        <w:t>Stemberger, R.S. (1985) Prey selection by the copepod Diacyclops thomasi. Oecologia 65(4), 492-497.</w:t>
      </w:r>
      <w:bookmarkEnd w:id="108"/>
    </w:p>
    <w:p w14:paraId="3BD11705" w14:textId="77777777" w:rsidR="00770E11" w:rsidRPr="00770E11" w:rsidRDefault="00770E11" w:rsidP="00770E11">
      <w:pPr>
        <w:pStyle w:val="EndNoteBibliography"/>
        <w:spacing w:after="360"/>
      </w:pPr>
      <w:bookmarkStart w:id="109" w:name="_ENREF_43"/>
      <w:r w:rsidRPr="00770E11">
        <w:t>Stich, H.B., Schumann, M. and Brinker, A. (2018) Dynamics of pelagic rotifers subject to trophic fluctuations in Upper Lake Constance (1963–2012). Journal of Plankton Research 40(2), 118-128.</w:t>
      </w:r>
      <w:bookmarkEnd w:id="109"/>
    </w:p>
    <w:p w14:paraId="3F1AFE31" w14:textId="77777777" w:rsidR="00770E11" w:rsidRPr="00770E11" w:rsidRDefault="00770E11" w:rsidP="00770E11">
      <w:pPr>
        <w:pStyle w:val="EndNoteBibliography"/>
        <w:spacing w:after="360"/>
      </w:pPr>
      <w:bookmarkStart w:id="110" w:name="_ENREF_44"/>
      <w:r w:rsidRPr="00770E11">
        <w:t>Vinyard, G.L. (1980) Differential Prey Vulnerability and Predator Selectivity: Effects of Evasive Prey on Bluegill (Lepomis macrochirus) and Pumpkinseed (L. gibhosus) Predation. Canadian Journal of Fisheries and Aquatic Sciences 37(12), 2294-2299.</w:t>
      </w:r>
      <w:bookmarkEnd w:id="110"/>
    </w:p>
    <w:p w14:paraId="2D44AC86" w14:textId="77777777" w:rsidR="00770E11" w:rsidRPr="00770E11" w:rsidRDefault="00770E11" w:rsidP="00770E11">
      <w:pPr>
        <w:pStyle w:val="EndNoteBibliography"/>
      </w:pPr>
      <w:bookmarkStart w:id="111" w:name="_ENREF_45"/>
      <w:r w:rsidRPr="00770E11">
        <w:t>Welker, M.T., Pierce, C.L. and Wahl, D.H. (1994) Growth and Survival of Larval Fishes: Roles of Competition and Zooplankton Abundance. Transactions of the American Fisheries Society 123(5), 703-717.</w:t>
      </w:r>
      <w:bookmarkEnd w:id="111"/>
    </w:p>
    <w:p w14:paraId="5CD4E4F3" w14:textId="6E898874" w:rsidR="00FF417D" w:rsidRPr="00DD1C2C" w:rsidRDefault="004A7B46" w:rsidP="004C57DF">
      <w:pPr>
        <w:spacing w:after="240" w:line="240" w:lineRule="auto"/>
      </w:pPr>
      <w:r>
        <w:fldChar w:fldCharType="end"/>
      </w:r>
      <w:r w:rsidR="00771DA9">
        <w:t xml:space="preserve"> </w:t>
      </w:r>
      <w:r w:rsidR="00FF417D">
        <w:br w:type="page"/>
      </w:r>
    </w:p>
    <w:p w14:paraId="46EB37EF" w14:textId="42B81424" w:rsidR="00C863A1" w:rsidRDefault="00221DF9" w:rsidP="00137430">
      <w:pPr>
        <w:pStyle w:val="Caption"/>
      </w:pPr>
      <w:bookmarkStart w:id="112" w:name="_Ref491421002"/>
      <w:r>
        <w:lastRenderedPageBreak/>
        <w:t xml:space="preserve">Appendix </w:t>
      </w:r>
      <w:r w:rsidR="004B0C73">
        <w:rPr>
          <w:noProof/>
        </w:rPr>
        <w:fldChar w:fldCharType="begin"/>
      </w:r>
      <w:r w:rsidR="004B0C73">
        <w:rPr>
          <w:noProof/>
        </w:rPr>
        <w:instrText xml:space="preserve"> SEQ Appendix \* ARABIC </w:instrText>
      </w:r>
      <w:r w:rsidR="004B0C73">
        <w:rPr>
          <w:noProof/>
        </w:rPr>
        <w:fldChar w:fldCharType="separate"/>
      </w:r>
      <w:r w:rsidR="000C582B">
        <w:rPr>
          <w:noProof/>
        </w:rPr>
        <w:t>1</w:t>
      </w:r>
      <w:r w:rsidR="004B0C73">
        <w:rPr>
          <w:noProof/>
        </w:rPr>
        <w:fldChar w:fldCharType="end"/>
      </w:r>
      <w:bookmarkEnd w:id="112"/>
      <w:r>
        <w:t xml:space="preserve">: </w:t>
      </w:r>
      <w:r w:rsidR="00392ECC">
        <w:t>Horizontal current velocity profiles</w:t>
      </w:r>
      <w:r w:rsidR="00C863A1" w:rsidRPr="00C863A1">
        <w:rPr>
          <w:noProof/>
        </w:rPr>
        <w:t xml:space="preserve"> </w:t>
      </w:r>
    </w:p>
    <w:p w14:paraId="185C7207" w14:textId="77777777" w:rsidR="00615EFA" w:rsidRDefault="00C863A1" w:rsidP="00615EFA">
      <w:pPr>
        <w:keepNext/>
        <w:jc w:val="center"/>
      </w:pPr>
      <w:r>
        <w:rPr>
          <w:noProof/>
          <w:lang w:eastAsia="en-AU"/>
        </w:rPr>
        <w:drawing>
          <wp:inline distT="0" distB="0" distL="0" distR="0" wp14:anchorId="456984B1" wp14:editId="1306C6D6">
            <wp:extent cx="5494038" cy="773055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20"/>
                    <a:stretch/>
                  </pic:blipFill>
                  <pic:spPr bwMode="auto">
                    <a:xfrm>
                      <a:off x="0" y="0"/>
                      <a:ext cx="5495341" cy="7732384"/>
                    </a:xfrm>
                    <a:prstGeom prst="rect">
                      <a:avLst/>
                    </a:prstGeom>
                    <a:ln>
                      <a:noFill/>
                    </a:ln>
                    <a:extLst>
                      <a:ext uri="{53640926-AAD7-44D8-BBD7-CCE9431645EC}">
                        <a14:shadowObscured xmlns:a14="http://schemas.microsoft.com/office/drawing/2010/main"/>
                      </a:ext>
                    </a:extLst>
                  </pic:spPr>
                </pic:pic>
              </a:graphicData>
            </a:graphic>
          </wp:inline>
        </w:drawing>
      </w:r>
    </w:p>
    <w:p w14:paraId="26A1C44E" w14:textId="0B6D72A1" w:rsidR="00392ECC" w:rsidRDefault="00615EFA" w:rsidP="00615EFA">
      <w:pPr>
        <w:pStyle w:val="Caption"/>
      </w:pPr>
      <w:bookmarkStart w:id="113" w:name="_Ref491694358"/>
      <w:r>
        <w:t xml:space="preserve">Figure </w:t>
      </w:r>
      <w:r w:rsidR="004B0C73">
        <w:rPr>
          <w:noProof/>
        </w:rPr>
        <w:fldChar w:fldCharType="begin"/>
      </w:r>
      <w:r w:rsidR="004B0C73">
        <w:rPr>
          <w:noProof/>
        </w:rPr>
        <w:instrText xml:space="preserve"> SEQ Figure \* ARABIC </w:instrText>
      </w:r>
      <w:r w:rsidR="004B0C73">
        <w:rPr>
          <w:noProof/>
        </w:rPr>
        <w:fldChar w:fldCharType="separate"/>
      </w:r>
      <w:r w:rsidR="000C582B">
        <w:rPr>
          <w:noProof/>
        </w:rPr>
        <w:t>2</w:t>
      </w:r>
      <w:r w:rsidR="004B0C73">
        <w:rPr>
          <w:noProof/>
        </w:rPr>
        <w:fldChar w:fldCharType="end"/>
      </w:r>
      <w:bookmarkEnd w:id="113"/>
      <w:r>
        <w:t xml:space="preserve">: </w:t>
      </w:r>
      <w:r w:rsidR="00FF417D">
        <w:t xml:space="preserve">Horizontal current velocity profiles generated for the site </w:t>
      </w:r>
      <w:r w:rsidR="006214D8">
        <w:rPr>
          <w:i/>
        </w:rPr>
        <w:t>above Frenchman’s Creek</w:t>
      </w:r>
      <w:r w:rsidR="00FF417D">
        <w:t xml:space="preserve"> during the </w:t>
      </w:r>
      <w:r w:rsidR="006926D1">
        <w:t>first sampling trip</w:t>
      </w:r>
      <w:r w:rsidR="00FF417D">
        <w:t xml:space="preserve">. Plots present cross-transect velocities (U) in cells 0.5 m in width x </w:t>
      </w:r>
      <w:r w:rsidR="00BA09C6">
        <w:t>0.2</w:t>
      </w:r>
      <w:r w:rsidR="00FF417D">
        <w:t xml:space="preserve">5 m in height. </w:t>
      </w:r>
    </w:p>
    <w:p w14:paraId="147A770B" w14:textId="77777777" w:rsidR="00615EFA" w:rsidRDefault="00283B66" w:rsidP="00615EFA">
      <w:pPr>
        <w:pStyle w:val="Caption"/>
        <w:keepNext/>
        <w:jc w:val="center"/>
      </w:pPr>
      <w:r>
        <w:rPr>
          <w:noProof/>
          <w:lang w:eastAsia="en-AU"/>
        </w:rPr>
        <w:lastRenderedPageBreak/>
        <w:drawing>
          <wp:inline distT="0" distB="0" distL="0" distR="0" wp14:anchorId="3F7374E5" wp14:editId="5E93A39C">
            <wp:extent cx="6128795" cy="844763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8795" cy="8447633"/>
                    </a:xfrm>
                    <a:prstGeom prst="rect">
                      <a:avLst/>
                    </a:prstGeom>
                  </pic:spPr>
                </pic:pic>
              </a:graphicData>
            </a:graphic>
          </wp:inline>
        </w:drawing>
      </w:r>
    </w:p>
    <w:p w14:paraId="1122F297" w14:textId="3A47E4E4" w:rsidR="00283B66" w:rsidRPr="00392ECC" w:rsidRDefault="00615EFA" w:rsidP="00283B66">
      <w:pPr>
        <w:pStyle w:val="Caption"/>
      </w:pPr>
      <w:r>
        <w:t xml:space="preserve">Figure </w:t>
      </w:r>
      <w:r w:rsidR="004B0C73">
        <w:rPr>
          <w:noProof/>
        </w:rPr>
        <w:fldChar w:fldCharType="begin"/>
      </w:r>
      <w:r w:rsidR="004B0C73">
        <w:rPr>
          <w:noProof/>
        </w:rPr>
        <w:instrText xml:space="preserve"> SEQ Figure \* ARABIC </w:instrText>
      </w:r>
      <w:r w:rsidR="004B0C73">
        <w:rPr>
          <w:noProof/>
        </w:rPr>
        <w:fldChar w:fldCharType="separate"/>
      </w:r>
      <w:r w:rsidR="000C582B">
        <w:rPr>
          <w:noProof/>
        </w:rPr>
        <w:t>3</w:t>
      </w:r>
      <w:r w:rsidR="004B0C73">
        <w:rPr>
          <w:noProof/>
        </w:rPr>
        <w:fldChar w:fldCharType="end"/>
      </w:r>
      <w:r>
        <w:t xml:space="preserve">: </w:t>
      </w:r>
      <w:r w:rsidR="00283B66">
        <w:t>Horizontal current velocity profiles generated for the site</w:t>
      </w:r>
      <w:r w:rsidR="006214D8">
        <w:t xml:space="preserve"> </w:t>
      </w:r>
      <w:r w:rsidR="006214D8" w:rsidRPr="006214D8">
        <w:rPr>
          <w:i/>
        </w:rPr>
        <w:t>below</w:t>
      </w:r>
      <w:r w:rsidR="00283B66" w:rsidRPr="006214D8">
        <w:rPr>
          <w:i/>
        </w:rPr>
        <w:t xml:space="preserve"> </w:t>
      </w:r>
      <w:r w:rsidR="00474021" w:rsidRPr="006214D8">
        <w:rPr>
          <w:i/>
        </w:rPr>
        <w:t xml:space="preserve">Lock </w:t>
      </w:r>
      <w:r w:rsidR="006214D8" w:rsidRPr="006214D8">
        <w:rPr>
          <w:i/>
        </w:rPr>
        <w:t>8</w:t>
      </w:r>
      <w:r w:rsidR="00283B66">
        <w:t xml:space="preserve"> during the sampling </w:t>
      </w:r>
      <w:r w:rsidR="006926D1">
        <w:t>first sampling trip</w:t>
      </w:r>
      <w:r w:rsidR="00283B66">
        <w:t xml:space="preserve">. Plots present cross-transect velocities (U) in cells 0.5 m in width x </w:t>
      </w:r>
      <w:r w:rsidR="00BA09C6">
        <w:t>0.2</w:t>
      </w:r>
      <w:r w:rsidR="00283B66">
        <w:t xml:space="preserve">5 m in height. </w:t>
      </w:r>
    </w:p>
    <w:p w14:paraId="6F7B7914" w14:textId="77777777" w:rsidR="00615EFA" w:rsidRDefault="00283B66" w:rsidP="00615EFA">
      <w:pPr>
        <w:pStyle w:val="Caption"/>
        <w:keepNext/>
      </w:pPr>
      <w:r>
        <w:rPr>
          <w:noProof/>
          <w:lang w:eastAsia="en-AU"/>
        </w:rPr>
        <w:lastRenderedPageBreak/>
        <w:drawing>
          <wp:inline distT="0" distB="0" distL="0" distR="0" wp14:anchorId="0EF1940E" wp14:editId="47DC7D1D">
            <wp:extent cx="5793129" cy="826223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3489" cy="8262751"/>
                    </a:xfrm>
                    <a:prstGeom prst="rect">
                      <a:avLst/>
                    </a:prstGeom>
                  </pic:spPr>
                </pic:pic>
              </a:graphicData>
            </a:graphic>
          </wp:inline>
        </w:drawing>
      </w:r>
    </w:p>
    <w:p w14:paraId="605A8879" w14:textId="323F0284" w:rsidR="00283B66" w:rsidRPr="00392ECC" w:rsidRDefault="00615EFA" w:rsidP="00283B66">
      <w:pPr>
        <w:pStyle w:val="Caption"/>
      </w:pPr>
      <w:r>
        <w:t xml:space="preserve">Figure </w:t>
      </w:r>
      <w:r w:rsidR="004B0C73">
        <w:rPr>
          <w:noProof/>
        </w:rPr>
        <w:fldChar w:fldCharType="begin"/>
      </w:r>
      <w:r w:rsidR="004B0C73">
        <w:rPr>
          <w:noProof/>
        </w:rPr>
        <w:instrText xml:space="preserve"> SEQ Figure \* ARABIC </w:instrText>
      </w:r>
      <w:r w:rsidR="004B0C73">
        <w:rPr>
          <w:noProof/>
        </w:rPr>
        <w:fldChar w:fldCharType="separate"/>
      </w:r>
      <w:r w:rsidR="000C582B">
        <w:rPr>
          <w:noProof/>
        </w:rPr>
        <w:t>4</w:t>
      </w:r>
      <w:r w:rsidR="004B0C73">
        <w:rPr>
          <w:noProof/>
        </w:rPr>
        <w:fldChar w:fldCharType="end"/>
      </w:r>
      <w:r>
        <w:t xml:space="preserve">: </w:t>
      </w:r>
      <w:r w:rsidR="00283B66">
        <w:t>Horizontal current velocity profiles gene</w:t>
      </w:r>
      <w:r w:rsidR="001A1A26">
        <w:t xml:space="preserve">rated for the site </w:t>
      </w:r>
      <w:r w:rsidR="006214D8" w:rsidRPr="006214D8">
        <w:rPr>
          <w:i/>
        </w:rPr>
        <w:t>b</w:t>
      </w:r>
      <w:r w:rsidR="00E342A8" w:rsidRPr="006214D8">
        <w:rPr>
          <w:i/>
        </w:rPr>
        <w:t>elow Lock 7</w:t>
      </w:r>
      <w:r w:rsidR="00283B66">
        <w:t xml:space="preserve"> during the sampling trip S1. Plots present cross-transect velocities (U) in cells 0.5 m in width x </w:t>
      </w:r>
      <w:r w:rsidR="00BA09C6">
        <w:t>0.2</w:t>
      </w:r>
      <w:r w:rsidR="00283B66">
        <w:t xml:space="preserve">5 m in height. </w:t>
      </w:r>
    </w:p>
    <w:p w14:paraId="0124D0A9" w14:textId="77777777" w:rsidR="00293F4E" w:rsidRDefault="006933BD" w:rsidP="00293F4E">
      <w:pPr>
        <w:pStyle w:val="Caption"/>
        <w:keepNext/>
      </w:pPr>
      <w:r>
        <w:rPr>
          <w:noProof/>
          <w:lang w:eastAsia="en-AU"/>
        </w:rPr>
        <w:lastRenderedPageBreak/>
        <w:drawing>
          <wp:inline distT="0" distB="0" distL="0" distR="0" wp14:anchorId="53D3A526" wp14:editId="58A988A6">
            <wp:extent cx="5731510" cy="82892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8289290"/>
                    </a:xfrm>
                    <a:prstGeom prst="rect">
                      <a:avLst/>
                    </a:prstGeom>
                  </pic:spPr>
                </pic:pic>
              </a:graphicData>
            </a:graphic>
          </wp:inline>
        </w:drawing>
      </w:r>
    </w:p>
    <w:p w14:paraId="7FB903FF" w14:textId="5C72B6DC" w:rsidR="00AA420F" w:rsidRDefault="00293F4E" w:rsidP="00AA420F">
      <w:pPr>
        <w:pStyle w:val="Caption"/>
      </w:pPr>
      <w:r>
        <w:t xml:space="preserve">Figure </w:t>
      </w:r>
      <w:r w:rsidR="004B0C73">
        <w:rPr>
          <w:noProof/>
        </w:rPr>
        <w:fldChar w:fldCharType="begin"/>
      </w:r>
      <w:r w:rsidR="004B0C73">
        <w:rPr>
          <w:noProof/>
        </w:rPr>
        <w:instrText xml:space="preserve"> SEQ Figure \* ARABIC </w:instrText>
      </w:r>
      <w:r w:rsidR="004B0C73">
        <w:rPr>
          <w:noProof/>
        </w:rPr>
        <w:fldChar w:fldCharType="separate"/>
      </w:r>
      <w:r w:rsidR="000C582B">
        <w:rPr>
          <w:noProof/>
        </w:rPr>
        <w:t>5</w:t>
      </w:r>
      <w:r w:rsidR="004B0C73">
        <w:rPr>
          <w:noProof/>
        </w:rPr>
        <w:fldChar w:fldCharType="end"/>
      </w:r>
      <w:r>
        <w:t xml:space="preserve">: </w:t>
      </w:r>
      <w:r w:rsidR="00AA420F">
        <w:t xml:space="preserve">Horizontal current velocity profiles generated for the site </w:t>
      </w:r>
      <w:r w:rsidR="006214D8" w:rsidRPr="006214D8">
        <w:rPr>
          <w:i/>
        </w:rPr>
        <w:t>above Frenchman’s Creek</w:t>
      </w:r>
      <w:r w:rsidR="00AA420F">
        <w:t xml:space="preserve"> during the sampling trip S2. Plots present cross-transect velocities (U) in cells 0.5 m in width x </w:t>
      </w:r>
      <w:r w:rsidR="00BA09C6">
        <w:t>0.2</w:t>
      </w:r>
      <w:r w:rsidR="00AA420F">
        <w:t xml:space="preserve">5 m in height. </w:t>
      </w:r>
    </w:p>
    <w:p w14:paraId="3D1408B9" w14:textId="77777777" w:rsidR="00293F4E" w:rsidRDefault="006933BD" w:rsidP="00293F4E">
      <w:pPr>
        <w:keepNext/>
        <w:jc w:val="center"/>
      </w:pPr>
      <w:r>
        <w:rPr>
          <w:noProof/>
          <w:lang w:eastAsia="en-AU"/>
        </w:rPr>
        <w:lastRenderedPageBreak/>
        <w:drawing>
          <wp:inline distT="0" distB="0" distL="0" distR="0" wp14:anchorId="3CAA483C" wp14:editId="38CB0858">
            <wp:extent cx="4800588" cy="6678592"/>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0588" cy="6678592"/>
                    </a:xfrm>
                    <a:prstGeom prst="rect">
                      <a:avLst/>
                    </a:prstGeom>
                  </pic:spPr>
                </pic:pic>
              </a:graphicData>
            </a:graphic>
          </wp:inline>
        </w:drawing>
      </w:r>
    </w:p>
    <w:p w14:paraId="23A5AA81" w14:textId="5F07AEFB" w:rsidR="00540DCD" w:rsidRDefault="00293F4E" w:rsidP="00293F4E">
      <w:pPr>
        <w:pStyle w:val="Caption"/>
        <w:rPr>
          <w:b w:val="0"/>
          <w:bCs w:val="0"/>
        </w:rPr>
      </w:pPr>
      <w:r>
        <w:t xml:space="preserve">Figure </w:t>
      </w:r>
      <w:r w:rsidR="004B0C73">
        <w:rPr>
          <w:noProof/>
        </w:rPr>
        <w:fldChar w:fldCharType="begin"/>
      </w:r>
      <w:r w:rsidR="004B0C73">
        <w:rPr>
          <w:noProof/>
        </w:rPr>
        <w:instrText xml:space="preserve"> SEQ Figure \* ARABIC </w:instrText>
      </w:r>
      <w:r w:rsidR="004B0C73">
        <w:rPr>
          <w:noProof/>
        </w:rPr>
        <w:fldChar w:fldCharType="separate"/>
      </w:r>
      <w:r w:rsidR="000C582B">
        <w:rPr>
          <w:noProof/>
        </w:rPr>
        <w:t>6</w:t>
      </w:r>
      <w:r w:rsidR="004B0C73">
        <w:rPr>
          <w:noProof/>
        </w:rPr>
        <w:fldChar w:fldCharType="end"/>
      </w:r>
      <w:r>
        <w:t xml:space="preserve">: </w:t>
      </w:r>
      <w:r w:rsidR="00AA420F" w:rsidRPr="00540DCD">
        <w:rPr>
          <w:b w:val="0"/>
          <w:bCs w:val="0"/>
        </w:rPr>
        <w:t xml:space="preserve">Horizontal current velocity profiles generated for the site </w:t>
      </w:r>
      <w:r w:rsidR="006214D8">
        <w:rPr>
          <w:b w:val="0"/>
          <w:bCs w:val="0"/>
          <w:i/>
        </w:rPr>
        <w:t>below Lock 8</w:t>
      </w:r>
      <w:r w:rsidR="00AA420F" w:rsidRPr="00540DCD">
        <w:rPr>
          <w:b w:val="0"/>
          <w:bCs w:val="0"/>
        </w:rPr>
        <w:t xml:space="preserve"> during the sampling trip S2. Plots present cross-transect velocities (U) in cells 0.5 m in width x </w:t>
      </w:r>
      <w:r w:rsidR="00BA09C6">
        <w:rPr>
          <w:b w:val="0"/>
          <w:bCs w:val="0"/>
        </w:rPr>
        <w:t>0.2</w:t>
      </w:r>
      <w:r w:rsidR="00AA420F" w:rsidRPr="00540DCD">
        <w:rPr>
          <w:b w:val="0"/>
          <w:bCs w:val="0"/>
        </w:rPr>
        <w:t>5 m in height.</w:t>
      </w:r>
    </w:p>
    <w:p w14:paraId="18B80D1F" w14:textId="77777777" w:rsidR="00585C9A" w:rsidRDefault="00AA420F" w:rsidP="00585C9A">
      <w:pPr>
        <w:keepNext/>
      </w:pPr>
      <w:r>
        <w:lastRenderedPageBreak/>
        <w:t xml:space="preserve"> </w:t>
      </w:r>
      <w:r w:rsidR="006933BD">
        <w:rPr>
          <w:noProof/>
          <w:lang w:eastAsia="en-AU"/>
        </w:rPr>
        <w:drawing>
          <wp:inline distT="0" distB="0" distL="0" distR="0" wp14:anchorId="05C26694" wp14:editId="3CBFD56F">
            <wp:extent cx="5731510" cy="824230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8242300"/>
                    </a:xfrm>
                    <a:prstGeom prst="rect">
                      <a:avLst/>
                    </a:prstGeom>
                  </pic:spPr>
                </pic:pic>
              </a:graphicData>
            </a:graphic>
          </wp:inline>
        </w:drawing>
      </w:r>
    </w:p>
    <w:p w14:paraId="3107BE79" w14:textId="543F4085" w:rsidR="00283B66" w:rsidRPr="00283B66" w:rsidRDefault="00585C9A" w:rsidP="00585C9A">
      <w:pPr>
        <w:pStyle w:val="Caption"/>
      </w:pPr>
      <w:bookmarkStart w:id="114" w:name="_Ref491694372"/>
      <w:r>
        <w:t xml:space="preserve">Figure </w:t>
      </w:r>
      <w:r w:rsidR="004B0C73">
        <w:rPr>
          <w:noProof/>
        </w:rPr>
        <w:fldChar w:fldCharType="begin"/>
      </w:r>
      <w:r w:rsidR="004B0C73">
        <w:rPr>
          <w:noProof/>
        </w:rPr>
        <w:instrText xml:space="preserve"> SEQ Figure \* ARABIC </w:instrText>
      </w:r>
      <w:r w:rsidR="004B0C73">
        <w:rPr>
          <w:noProof/>
        </w:rPr>
        <w:fldChar w:fldCharType="separate"/>
      </w:r>
      <w:r w:rsidR="000C582B">
        <w:rPr>
          <w:noProof/>
        </w:rPr>
        <w:t>7</w:t>
      </w:r>
      <w:r w:rsidR="004B0C73">
        <w:rPr>
          <w:noProof/>
        </w:rPr>
        <w:fldChar w:fldCharType="end"/>
      </w:r>
      <w:bookmarkEnd w:id="114"/>
      <w:r>
        <w:t xml:space="preserve">: </w:t>
      </w:r>
      <w:r w:rsidR="00AA420F">
        <w:t xml:space="preserve">Horizontal current velocity profiles generated for the site </w:t>
      </w:r>
      <w:r w:rsidR="006214D8" w:rsidRPr="006214D8">
        <w:rPr>
          <w:i/>
        </w:rPr>
        <w:t>b</w:t>
      </w:r>
      <w:r w:rsidR="00E342A8" w:rsidRPr="006214D8">
        <w:rPr>
          <w:i/>
        </w:rPr>
        <w:t>elow Lock 7</w:t>
      </w:r>
      <w:r w:rsidR="00AA420F">
        <w:t xml:space="preserve"> during the sampling trip S2. Plots present cross-transect velocities (U) in cells 0.5 m in width x </w:t>
      </w:r>
      <w:r w:rsidR="00BA09C6">
        <w:t>0.2</w:t>
      </w:r>
      <w:r w:rsidR="00AA420F">
        <w:t xml:space="preserve">5 m in height. </w:t>
      </w:r>
      <w:r w:rsidR="008E6F4E">
        <w:fldChar w:fldCharType="begin"/>
      </w:r>
      <w:r w:rsidR="008E6F4E">
        <w:instrText xml:space="preserve"> ADDIN </w:instrText>
      </w:r>
      <w:r w:rsidR="008E6F4E">
        <w:fldChar w:fldCharType="end"/>
      </w:r>
    </w:p>
    <w:sectPr w:rsidR="00283B66" w:rsidRPr="00283B66">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A42B78" w16cid:durableId="1EB6BEC6"/>
  <w16cid:commentId w16cid:paraId="1E31BE6B" w16cid:durableId="1EB6BE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4DEDB" w14:textId="77777777" w:rsidR="00D2076A" w:rsidRDefault="00D2076A" w:rsidP="00F0653F">
      <w:r>
        <w:separator/>
      </w:r>
    </w:p>
  </w:endnote>
  <w:endnote w:type="continuationSeparator" w:id="0">
    <w:p w14:paraId="26072C67" w14:textId="77777777" w:rsidR="00D2076A" w:rsidRDefault="00D2076A" w:rsidP="00F0653F">
      <w:r>
        <w:continuationSeparator/>
      </w:r>
    </w:p>
  </w:endnote>
  <w:endnote w:type="continuationNotice" w:id="1">
    <w:p w14:paraId="1CBC26ED" w14:textId="77777777" w:rsidR="00D2076A" w:rsidRDefault="00D20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A6A74" w14:textId="77777777" w:rsidR="004B0C73" w:rsidRDefault="004B0C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947600"/>
      <w:docPartObj>
        <w:docPartGallery w:val="Page Numbers (Bottom of Page)"/>
        <w:docPartUnique/>
      </w:docPartObj>
    </w:sdtPr>
    <w:sdtEndPr>
      <w:rPr>
        <w:noProof/>
      </w:rPr>
    </w:sdtEndPr>
    <w:sdtContent>
      <w:p w14:paraId="7310DEC2" w14:textId="39F4E6EB" w:rsidR="004B0C73" w:rsidRDefault="004B0C73">
        <w:pPr>
          <w:pStyle w:val="Footer"/>
          <w:jc w:val="right"/>
        </w:pPr>
        <w:r>
          <w:fldChar w:fldCharType="begin"/>
        </w:r>
        <w:r>
          <w:instrText xml:space="preserve"> PAGE   \* MERGEFORMAT </w:instrText>
        </w:r>
        <w:r>
          <w:fldChar w:fldCharType="separate"/>
        </w:r>
        <w:r w:rsidR="008A3E2C">
          <w:rPr>
            <w:noProof/>
          </w:rPr>
          <w:t>17</w:t>
        </w:r>
        <w:r>
          <w:rPr>
            <w:noProof/>
          </w:rPr>
          <w:fldChar w:fldCharType="end"/>
        </w:r>
      </w:p>
    </w:sdtContent>
  </w:sdt>
  <w:p w14:paraId="355E29CA" w14:textId="77777777" w:rsidR="004B0C73" w:rsidRDefault="004B0C73" w:rsidP="00F065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45F78" w14:textId="77777777" w:rsidR="004B0C73" w:rsidRDefault="004B0C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8174B" w14:textId="77777777" w:rsidR="00D2076A" w:rsidRDefault="00D2076A" w:rsidP="00F0653F">
      <w:r>
        <w:separator/>
      </w:r>
    </w:p>
  </w:footnote>
  <w:footnote w:type="continuationSeparator" w:id="0">
    <w:p w14:paraId="6E8D1FEB" w14:textId="77777777" w:rsidR="00D2076A" w:rsidRDefault="00D2076A" w:rsidP="00F0653F">
      <w:r>
        <w:continuationSeparator/>
      </w:r>
    </w:p>
  </w:footnote>
  <w:footnote w:type="continuationNotice" w:id="1">
    <w:p w14:paraId="3FE05DFA" w14:textId="77777777" w:rsidR="00D2076A" w:rsidRDefault="00D2076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9D06" w14:textId="71DA02E5" w:rsidR="004B0C73" w:rsidRDefault="004B0C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39DBC" w14:textId="53ADF6B6" w:rsidR="004B0C73" w:rsidRDefault="004B0C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517E0" w14:textId="6B493097" w:rsidR="004B0C73" w:rsidRDefault="004B0C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46F2F"/>
    <w:multiLevelType w:val="hybridMultilevel"/>
    <w:tmpl w:val="8124A25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03E1254"/>
    <w:multiLevelType w:val="hybridMultilevel"/>
    <w:tmpl w:val="93BAB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165A03"/>
    <w:multiLevelType w:val="hybridMultilevel"/>
    <w:tmpl w:val="7BB8B5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EB0491F"/>
    <w:multiLevelType w:val="multilevel"/>
    <w:tmpl w:val="23200694"/>
    <w:lvl w:ilvl="0">
      <w:start w:val="1"/>
      <w:numFmt w:val="decimal"/>
      <w:pStyle w:val="Heading1"/>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31452CA"/>
    <w:multiLevelType w:val="multilevel"/>
    <w:tmpl w:val="3830FA26"/>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3A16093"/>
    <w:multiLevelType w:val="hybridMultilevel"/>
    <w:tmpl w:val="61929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713C77"/>
    <w:multiLevelType w:val="multilevel"/>
    <w:tmpl w:val="57A4BDB4"/>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D1F3174"/>
    <w:multiLevelType w:val="hybridMultilevel"/>
    <w:tmpl w:val="C324C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0"/>
  </w:num>
  <w:num w:numId="6">
    <w:abstractNumId w:val="7"/>
  </w:num>
  <w:num w:numId="7">
    <w:abstractNumId w:val="3"/>
  </w:num>
  <w:num w:numId="8">
    <w:abstractNumId w:val="3"/>
    <w:lvlOverride w:ilvl="0">
      <w:startOverride w:val="1"/>
    </w:lvlOverride>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at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Libraries&gt;"/>
  </w:docVars>
  <w:rsids>
    <w:rsidRoot w:val="00D1062E"/>
    <w:rsid w:val="0000036D"/>
    <w:rsid w:val="0000103E"/>
    <w:rsid w:val="00001046"/>
    <w:rsid w:val="00001673"/>
    <w:rsid w:val="00001E98"/>
    <w:rsid w:val="00001FD3"/>
    <w:rsid w:val="0000225A"/>
    <w:rsid w:val="0000232F"/>
    <w:rsid w:val="000025C6"/>
    <w:rsid w:val="00003994"/>
    <w:rsid w:val="00003E3E"/>
    <w:rsid w:val="00004DC5"/>
    <w:rsid w:val="00005B87"/>
    <w:rsid w:val="00006274"/>
    <w:rsid w:val="000065EB"/>
    <w:rsid w:val="00010C20"/>
    <w:rsid w:val="00011007"/>
    <w:rsid w:val="00011F92"/>
    <w:rsid w:val="00012F04"/>
    <w:rsid w:val="00012F5B"/>
    <w:rsid w:val="00013B67"/>
    <w:rsid w:val="00014091"/>
    <w:rsid w:val="00014EA9"/>
    <w:rsid w:val="000155C5"/>
    <w:rsid w:val="00015F83"/>
    <w:rsid w:val="00016FF6"/>
    <w:rsid w:val="0001795C"/>
    <w:rsid w:val="00017E4D"/>
    <w:rsid w:val="00020441"/>
    <w:rsid w:val="00020E1D"/>
    <w:rsid w:val="00021ABE"/>
    <w:rsid w:val="00022DC6"/>
    <w:rsid w:val="00023343"/>
    <w:rsid w:val="00023AA1"/>
    <w:rsid w:val="00023BCF"/>
    <w:rsid w:val="000258EF"/>
    <w:rsid w:val="00025C75"/>
    <w:rsid w:val="00025E33"/>
    <w:rsid w:val="00025F5C"/>
    <w:rsid w:val="000265C7"/>
    <w:rsid w:val="00026AAD"/>
    <w:rsid w:val="00026BE6"/>
    <w:rsid w:val="000276AD"/>
    <w:rsid w:val="000328B7"/>
    <w:rsid w:val="00032E19"/>
    <w:rsid w:val="00033AD9"/>
    <w:rsid w:val="00033D3B"/>
    <w:rsid w:val="00034FB7"/>
    <w:rsid w:val="00035370"/>
    <w:rsid w:val="000358B6"/>
    <w:rsid w:val="00035EC6"/>
    <w:rsid w:val="00035F1C"/>
    <w:rsid w:val="00036D0C"/>
    <w:rsid w:val="000376A7"/>
    <w:rsid w:val="00040F11"/>
    <w:rsid w:val="00041124"/>
    <w:rsid w:val="00041149"/>
    <w:rsid w:val="00041A15"/>
    <w:rsid w:val="00041EE8"/>
    <w:rsid w:val="000429CB"/>
    <w:rsid w:val="00043A08"/>
    <w:rsid w:val="00043F57"/>
    <w:rsid w:val="0004417F"/>
    <w:rsid w:val="00044E54"/>
    <w:rsid w:val="00045242"/>
    <w:rsid w:val="00045927"/>
    <w:rsid w:val="0004695E"/>
    <w:rsid w:val="000477CF"/>
    <w:rsid w:val="00047D2D"/>
    <w:rsid w:val="000502A7"/>
    <w:rsid w:val="0005035D"/>
    <w:rsid w:val="000507D0"/>
    <w:rsid w:val="00051479"/>
    <w:rsid w:val="00052628"/>
    <w:rsid w:val="00053217"/>
    <w:rsid w:val="00053352"/>
    <w:rsid w:val="00053AE3"/>
    <w:rsid w:val="00053E61"/>
    <w:rsid w:val="00054D9B"/>
    <w:rsid w:val="0005555D"/>
    <w:rsid w:val="0005560D"/>
    <w:rsid w:val="000557D6"/>
    <w:rsid w:val="00056A14"/>
    <w:rsid w:val="00060206"/>
    <w:rsid w:val="000604C6"/>
    <w:rsid w:val="000606A1"/>
    <w:rsid w:val="000619A1"/>
    <w:rsid w:val="00061B5F"/>
    <w:rsid w:val="00061CF9"/>
    <w:rsid w:val="00063BFF"/>
    <w:rsid w:val="00063CB7"/>
    <w:rsid w:val="00064DDC"/>
    <w:rsid w:val="000658F4"/>
    <w:rsid w:val="00067C13"/>
    <w:rsid w:val="00070779"/>
    <w:rsid w:val="00071580"/>
    <w:rsid w:val="000729D5"/>
    <w:rsid w:val="00072CC3"/>
    <w:rsid w:val="000735DC"/>
    <w:rsid w:val="000735E2"/>
    <w:rsid w:val="00073AF9"/>
    <w:rsid w:val="000748CD"/>
    <w:rsid w:val="000755D8"/>
    <w:rsid w:val="00075615"/>
    <w:rsid w:val="00075D8B"/>
    <w:rsid w:val="00077174"/>
    <w:rsid w:val="00077327"/>
    <w:rsid w:val="000773AF"/>
    <w:rsid w:val="00077D22"/>
    <w:rsid w:val="00080ADC"/>
    <w:rsid w:val="00081282"/>
    <w:rsid w:val="00082258"/>
    <w:rsid w:val="00082310"/>
    <w:rsid w:val="00082609"/>
    <w:rsid w:val="0008281A"/>
    <w:rsid w:val="00083166"/>
    <w:rsid w:val="000838FD"/>
    <w:rsid w:val="00085367"/>
    <w:rsid w:val="00085B3E"/>
    <w:rsid w:val="00086831"/>
    <w:rsid w:val="000903E5"/>
    <w:rsid w:val="000914D4"/>
    <w:rsid w:val="000931ED"/>
    <w:rsid w:val="0009405B"/>
    <w:rsid w:val="000969AD"/>
    <w:rsid w:val="00096CAB"/>
    <w:rsid w:val="00096EF1"/>
    <w:rsid w:val="000972C2"/>
    <w:rsid w:val="00097763"/>
    <w:rsid w:val="000A0772"/>
    <w:rsid w:val="000A08B3"/>
    <w:rsid w:val="000A0B52"/>
    <w:rsid w:val="000A0F01"/>
    <w:rsid w:val="000A2CDC"/>
    <w:rsid w:val="000A2F75"/>
    <w:rsid w:val="000A3DCA"/>
    <w:rsid w:val="000A4D1F"/>
    <w:rsid w:val="000A4F9E"/>
    <w:rsid w:val="000A4FD3"/>
    <w:rsid w:val="000A5A20"/>
    <w:rsid w:val="000A600F"/>
    <w:rsid w:val="000A635E"/>
    <w:rsid w:val="000A695D"/>
    <w:rsid w:val="000A7AFF"/>
    <w:rsid w:val="000B00A9"/>
    <w:rsid w:val="000B0B06"/>
    <w:rsid w:val="000B1D61"/>
    <w:rsid w:val="000B337C"/>
    <w:rsid w:val="000B3461"/>
    <w:rsid w:val="000B44B2"/>
    <w:rsid w:val="000B5626"/>
    <w:rsid w:val="000C0737"/>
    <w:rsid w:val="000C167F"/>
    <w:rsid w:val="000C1E67"/>
    <w:rsid w:val="000C1F71"/>
    <w:rsid w:val="000C2527"/>
    <w:rsid w:val="000C2CB2"/>
    <w:rsid w:val="000C30F8"/>
    <w:rsid w:val="000C39B1"/>
    <w:rsid w:val="000C3EBA"/>
    <w:rsid w:val="000C417F"/>
    <w:rsid w:val="000C42B7"/>
    <w:rsid w:val="000C5602"/>
    <w:rsid w:val="000C582B"/>
    <w:rsid w:val="000C7BB3"/>
    <w:rsid w:val="000D0D82"/>
    <w:rsid w:val="000D0EE0"/>
    <w:rsid w:val="000D23A3"/>
    <w:rsid w:val="000D34F7"/>
    <w:rsid w:val="000D518F"/>
    <w:rsid w:val="000D53C4"/>
    <w:rsid w:val="000D5A52"/>
    <w:rsid w:val="000D641D"/>
    <w:rsid w:val="000D6878"/>
    <w:rsid w:val="000D7B0A"/>
    <w:rsid w:val="000E1AD5"/>
    <w:rsid w:val="000E2109"/>
    <w:rsid w:val="000E36D0"/>
    <w:rsid w:val="000E39F2"/>
    <w:rsid w:val="000E4337"/>
    <w:rsid w:val="000E765C"/>
    <w:rsid w:val="000E7781"/>
    <w:rsid w:val="000F1EFD"/>
    <w:rsid w:val="000F23FB"/>
    <w:rsid w:val="000F3C37"/>
    <w:rsid w:val="000F44FE"/>
    <w:rsid w:val="000F56F1"/>
    <w:rsid w:val="000F5E18"/>
    <w:rsid w:val="000F5EE8"/>
    <w:rsid w:val="000F62B3"/>
    <w:rsid w:val="000F69FC"/>
    <w:rsid w:val="000F73C3"/>
    <w:rsid w:val="000F7813"/>
    <w:rsid w:val="000F7FF0"/>
    <w:rsid w:val="00100484"/>
    <w:rsid w:val="00100F8F"/>
    <w:rsid w:val="001025AF"/>
    <w:rsid w:val="0010274A"/>
    <w:rsid w:val="00102B57"/>
    <w:rsid w:val="00103A4D"/>
    <w:rsid w:val="0010426B"/>
    <w:rsid w:val="0010550A"/>
    <w:rsid w:val="00105979"/>
    <w:rsid w:val="00106716"/>
    <w:rsid w:val="00106AF7"/>
    <w:rsid w:val="0010783F"/>
    <w:rsid w:val="001079AD"/>
    <w:rsid w:val="00107DFB"/>
    <w:rsid w:val="00110849"/>
    <w:rsid w:val="00110920"/>
    <w:rsid w:val="001109A3"/>
    <w:rsid w:val="001112CC"/>
    <w:rsid w:val="0011238D"/>
    <w:rsid w:val="00113CC1"/>
    <w:rsid w:val="00113D49"/>
    <w:rsid w:val="00114B21"/>
    <w:rsid w:val="00115B1C"/>
    <w:rsid w:val="00116BD9"/>
    <w:rsid w:val="00116C1B"/>
    <w:rsid w:val="00117B87"/>
    <w:rsid w:val="0012102F"/>
    <w:rsid w:val="001215B3"/>
    <w:rsid w:val="00121A81"/>
    <w:rsid w:val="001225EF"/>
    <w:rsid w:val="00123FD8"/>
    <w:rsid w:val="00125405"/>
    <w:rsid w:val="001254D9"/>
    <w:rsid w:val="001274E9"/>
    <w:rsid w:val="00127634"/>
    <w:rsid w:val="00127F87"/>
    <w:rsid w:val="00130737"/>
    <w:rsid w:val="001315F0"/>
    <w:rsid w:val="00131A88"/>
    <w:rsid w:val="00131CF1"/>
    <w:rsid w:val="00132EB0"/>
    <w:rsid w:val="00133178"/>
    <w:rsid w:val="001331F7"/>
    <w:rsid w:val="001350D0"/>
    <w:rsid w:val="00135100"/>
    <w:rsid w:val="00135159"/>
    <w:rsid w:val="00135864"/>
    <w:rsid w:val="00136153"/>
    <w:rsid w:val="00137430"/>
    <w:rsid w:val="0013749D"/>
    <w:rsid w:val="00140DDC"/>
    <w:rsid w:val="001411A1"/>
    <w:rsid w:val="00141ACD"/>
    <w:rsid w:val="00141EE2"/>
    <w:rsid w:val="00141F57"/>
    <w:rsid w:val="001420E4"/>
    <w:rsid w:val="00142546"/>
    <w:rsid w:val="00142A6C"/>
    <w:rsid w:val="00142B84"/>
    <w:rsid w:val="00142C33"/>
    <w:rsid w:val="001458D0"/>
    <w:rsid w:val="00146D72"/>
    <w:rsid w:val="00147317"/>
    <w:rsid w:val="00147531"/>
    <w:rsid w:val="00147FD6"/>
    <w:rsid w:val="00150526"/>
    <w:rsid w:val="00150C76"/>
    <w:rsid w:val="00151656"/>
    <w:rsid w:val="0015167D"/>
    <w:rsid w:val="001519E4"/>
    <w:rsid w:val="00152C95"/>
    <w:rsid w:val="00153580"/>
    <w:rsid w:val="00153D14"/>
    <w:rsid w:val="001554F8"/>
    <w:rsid w:val="0015564B"/>
    <w:rsid w:val="00155B6E"/>
    <w:rsid w:val="00157487"/>
    <w:rsid w:val="00160C98"/>
    <w:rsid w:val="00162F84"/>
    <w:rsid w:val="001632F1"/>
    <w:rsid w:val="001635D2"/>
    <w:rsid w:val="0016381B"/>
    <w:rsid w:val="00163848"/>
    <w:rsid w:val="00163B8B"/>
    <w:rsid w:val="001644D3"/>
    <w:rsid w:val="0016454B"/>
    <w:rsid w:val="00164701"/>
    <w:rsid w:val="00164CC0"/>
    <w:rsid w:val="00165BA6"/>
    <w:rsid w:val="0016674A"/>
    <w:rsid w:val="00167A03"/>
    <w:rsid w:val="0017260F"/>
    <w:rsid w:val="001726D6"/>
    <w:rsid w:val="00172972"/>
    <w:rsid w:val="00172AF9"/>
    <w:rsid w:val="0017406B"/>
    <w:rsid w:val="00174226"/>
    <w:rsid w:val="00174C27"/>
    <w:rsid w:val="00175379"/>
    <w:rsid w:val="001758FF"/>
    <w:rsid w:val="00175A5D"/>
    <w:rsid w:val="001760C7"/>
    <w:rsid w:val="00176133"/>
    <w:rsid w:val="00177DBE"/>
    <w:rsid w:val="00180D32"/>
    <w:rsid w:val="00181749"/>
    <w:rsid w:val="00181801"/>
    <w:rsid w:val="00183C16"/>
    <w:rsid w:val="001840FB"/>
    <w:rsid w:val="001864B6"/>
    <w:rsid w:val="001867DA"/>
    <w:rsid w:val="00186E75"/>
    <w:rsid w:val="00190548"/>
    <w:rsid w:val="00192082"/>
    <w:rsid w:val="00193516"/>
    <w:rsid w:val="001954C6"/>
    <w:rsid w:val="00195956"/>
    <w:rsid w:val="00196449"/>
    <w:rsid w:val="0019663E"/>
    <w:rsid w:val="001975E8"/>
    <w:rsid w:val="001977D4"/>
    <w:rsid w:val="00197CBC"/>
    <w:rsid w:val="001A052F"/>
    <w:rsid w:val="001A079C"/>
    <w:rsid w:val="001A0F0E"/>
    <w:rsid w:val="001A17B3"/>
    <w:rsid w:val="001A1A26"/>
    <w:rsid w:val="001A27D4"/>
    <w:rsid w:val="001A3B74"/>
    <w:rsid w:val="001A3E2D"/>
    <w:rsid w:val="001A5BF3"/>
    <w:rsid w:val="001A5E97"/>
    <w:rsid w:val="001A627F"/>
    <w:rsid w:val="001A7064"/>
    <w:rsid w:val="001A7655"/>
    <w:rsid w:val="001A7AB7"/>
    <w:rsid w:val="001B0128"/>
    <w:rsid w:val="001B0BA6"/>
    <w:rsid w:val="001B15CD"/>
    <w:rsid w:val="001B1928"/>
    <w:rsid w:val="001B2F20"/>
    <w:rsid w:val="001B53D4"/>
    <w:rsid w:val="001B544B"/>
    <w:rsid w:val="001B62A5"/>
    <w:rsid w:val="001B7371"/>
    <w:rsid w:val="001B74BD"/>
    <w:rsid w:val="001C05BD"/>
    <w:rsid w:val="001C2252"/>
    <w:rsid w:val="001C39C8"/>
    <w:rsid w:val="001C4588"/>
    <w:rsid w:val="001C4A68"/>
    <w:rsid w:val="001C6342"/>
    <w:rsid w:val="001C6895"/>
    <w:rsid w:val="001C6A9C"/>
    <w:rsid w:val="001C76D4"/>
    <w:rsid w:val="001C7AAB"/>
    <w:rsid w:val="001D067E"/>
    <w:rsid w:val="001D06C2"/>
    <w:rsid w:val="001D16FD"/>
    <w:rsid w:val="001D1722"/>
    <w:rsid w:val="001D1EAE"/>
    <w:rsid w:val="001D20BD"/>
    <w:rsid w:val="001D3027"/>
    <w:rsid w:val="001D3B12"/>
    <w:rsid w:val="001D4B05"/>
    <w:rsid w:val="001D4F6B"/>
    <w:rsid w:val="001D6640"/>
    <w:rsid w:val="001D6F41"/>
    <w:rsid w:val="001D7172"/>
    <w:rsid w:val="001D71A4"/>
    <w:rsid w:val="001D71AD"/>
    <w:rsid w:val="001D7FDC"/>
    <w:rsid w:val="001E07E2"/>
    <w:rsid w:val="001E1AF1"/>
    <w:rsid w:val="001E2465"/>
    <w:rsid w:val="001E3675"/>
    <w:rsid w:val="001E5266"/>
    <w:rsid w:val="001E5B7A"/>
    <w:rsid w:val="001E5FBB"/>
    <w:rsid w:val="001E7C08"/>
    <w:rsid w:val="001F02FB"/>
    <w:rsid w:val="001F15DE"/>
    <w:rsid w:val="001F16D1"/>
    <w:rsid w:val="001F2AE4"/>
    <w:rsid w:val="001F4B5B"/>
    <w:rsid w:val="001F4DD2"/>
    <w:rsid w:val="001F5C89"/>
    <w:rsid w:val="001F6088"/>
    <w:rsid w:val="001F6B95"/>
    <w:rsid w:val="001F74A8"/>
    <w:rsid w:val="001F7843"/>
    <w:rsid w:val="001F7A9F"/>
    <w:rsid w:val="00200AF2"/>
    <w:rsid w:val="00200DAF"/>
    <w:rsid w:val="00200FEE"/>
    <w:rsid w:val="002015FD"/>
    <w:rsid w:val="0020174A"/>
    <w:rsid w:val="00202080"/>
    <w:rsid w:val="00202095"/>
    <w:rsid w:val="002023F9"/>
    <w:rsid w:val="0020254A"/>
    <w:rsid w:val="002027AB"/>
    <w:rsid w:val="0020337F"/>
    <w:rsid w:val="002033A1"/>
    <w:rsid w:val="00203D88"/>
    <w:rsid w:val="00203F47"/>
    <w:rsid w:val="00203F98"/>
    <w:rsid w:val="00204333"/>
    <w:rsid w:val="002043C8"/>
    <w:rsid w:val="00204D74"/>
    <w:rsid w:val="00205297"/>
    <w:rsid w:val="002055E2"/>
    <w:rsid w:val="0020580D"/>
    <w:rsid w:val="0020647D"/>
    <w:rsid w:val="002064DF"/>
    <w:rsid w:val="00207BFF"/>
    <w:rsid w:val="00210AA5"/>
    <w:rsid w:val="0021130D"/>
    <w:rsid w:val="00212D7C"/>
    <w:rsid w:val="00213DBE"/>
    <w:rsid w:val="00214B72"/>
    <w:rsid w:val="0021517A"/>
    <w:rsid w:val="00215399"/>
    <w:rsid w:val="0021564A"/>
    <w:rsid w:val="0021657D"/>
    <w:rsid w:val="0022014D"/>
    <w:rsid w:val="00220354"/>
    <w:rsid w:val="00220371"/>
    <w:rsid w:val="0022064A"/>
    <w:rsid w:val="002209E2"/>
    <w:rsid w:val="00220DD5"/>
    <w:rsid w:val="002211E0"/>
    <w:rsid w:val="002212E4"/>
    <w:rsid w:val="00221DCE"/>
    <w:rsid w:val="00221DF9"/>
    <w:rsid w:val="0022248F"/>
    <w:rsid w:val="002224D0"/>
    <w:rsid w:val="00222DF5"/>
    <w:rsid w:val="002236AB"/>
    <w:rsid w:val="002236EB"/>
    <w:rsid w:val="00223BCD"/>
    <w:rsid w:val="00223F18"/>
    <w:rsid w:val="00224195"/>
    <w:rsid w:val="0022526D"/>
    <w:rsid w:val="00225958"/>
    <w:rsid w:val="0022670D"/>
    <w:rsid w:val="00231482"/>
    <w:rsid w:val="00231FC9"/>
    <w:rsid w:val="00232C62"/>
    <w:rsid w:val="002335C4"/>
    <w:rsid w:val="00233ADB"/>
    <w:rsid w:val="00233D1E"/>
    <w:rsid w:val="002348C5"/>
    <w:rsid w:val="00234992"/>
    <w:rsid w:val="002359D6"/>
    <w:rsid w:val="00237568"/>
    <w:rsid w:val="00237639"/>
    <w:rsid w:val="00237E27"/>
    <w:rsid w:val="00240718"/>
    <w:rsid w:val="002422A7"/>
    <w:rsid w:val="00242DA8"/>
    <w:rsid w:val="00242EBA"/>
    <w:rsid w:val="002434D8"/>
    <w:rsid w:val="00243FF0"/>
    <w:rsid w:val="002442E4"/>
    <w:rsid w:val="00244552"/>
    <w:rsid w:val="00244750"/>
    <w:rsid w:val="002447D7"/>
    <w:rsid w:val="0024563C"/>
    <w:rsid w:val="00245C42"/>
    <w:rsid w:val="00247EB5"/>
    <w:rsid w:val="00250618"/>
    <w:rsid w:val="00250E22"/>
    <w:rsid w:val="0025233E"/>
    <w:rsid w:val="002524F8"/>
    <w:rsid w:val="002528E7"/>
    <w:rsid w:val="00253099"/>
    <w:rsid w:val="00253127"/>
    <w:rsid w:val="002531DF"/>
    <w:rsid w:val="00253BBC"/>
    <w:rsid w:val="00253E2F"/>
    <w:rsid w:val="00253EDF"/>
    <w:rsid w:val="002540CA"/>
    <w:rsid w:val="0025427F"/>
    <w:rsid w:val="002542F7"/>
    <w:rsid w:val="0025484E"/>
    <w:rsid w:val="0025490D"/>
    <w:rsid w:val="00255404"/>
    <w:rsid w:val="00257A40"/>
    <w:rsid w:val="00257A55"/>
    <w:rsid w:val="00257EB7"/>
    <w:rsid w:val="00257EC3"/>
    <w:rsid w:val="002608AD"/>
    <w:rsid w:val="00261D4D"/>
    <w:rsid w:val="00261D7F"/>
    <w:rsid w:val="002623DF"/>
    <w:rsid w:val="002625D1"/>
    <w:rsid w:val="00262B9D"/>
    <w:rsid w:val="00262C62"/>
    <w:rsid w:val="00263059"/>
    <w:rsid w:val="00263211"/>
    <w:rsid w:val="002648A1"/>
    <w:rsid w:val="002653BB"/>
    <w:rsid w:val="00265D67"/>
    <w:rsid w:val="002667E0"/>
    <w:rsid w:val="002669EF"/>
    <w:rsid w:val="00266C7E"/>
    <w:rsid w:val="0027102C"/>
    <w:rsid w:val="002710EE"/>
    <w:rsid w:val="002712E8"/>
    <w:rsid w:val="00272ABC"/>
    <w:rsid w:val="00273C04"/>
    <w:rsid w:val="00274067"/>
    <w:rsid w:val="00274B66"/>
    <w:rsid w:val="00276318"/>
    <w:rsid w:val="002804A3"/>
    <w:rsid w:val="002805CB"/>
    <w:rsid w:val="002817EF"/>
    <w:rsid w:val="0028212B"/>
    <w:rsid w:val="00282B47"/>
    <w:rsid w:val="00282D47"/>
    <w:rsid w:val="002830AC"/>
    <w:rsid w:val="0028327E"/>
    <w:rsid w:val="00283704"/>
    <w:rsid w:val="00283A9C"/>
    <w:rsid w:val="00283B66"/>
    <w:rsid w:val="00284BC3"/>
    <w:rsid w:val="00284C91"/>
    <w:rsid w:val="00285D28"/>
    <w:rsid w:val="00286BA4"/>
    <w:rsid w:val="00287E0A"/>
    <w:rsid w:val="0029050C"/>
    <w:rsid w:val="00290624"/>
    <w:rsid w:val="00290B90"/>
    <w:rsid w:val="00291BA6"/>
    <w:rsid w:val="00292CED"/>
    <w:rsid w:val="00292E37"/>
    <w:rsid w:val="00293F4E"/>
    <w:rsid w:val="00294BD8"/>
    <w:rsid w:val="002964CD"/>
    <w:rsid w:val="0029655F"/>
    <w:rsid w:val="00297D82"/>
    <w:rsid w:val="002A09DA"/>
    <w:rsid w:val="002A15D3"/>
    <w:rsid w:val="002A177B"/>
    <w:rsid w:val="002A2604"/>
    <w:rsid w:val="002A337C"/>
    <w:rsid w:val="002A3F81"/>
    <w:rsid w:val="002A5BB3"/>
    <w:rsid w:val="002A652D"/>
    <w:rsid w:val="002A65A0"/>
    <w:rsid w:val="002A676D"/>
    <w:rsid w:val="002A6867"/>
    <w:rsid w:val="002A696A"/>
    <w:rsid w:val="002A6D01"/>
    <w:rsid w:val="002A7C22"/>
    <w:rsid w:val="002A7F13"/>
    <w:rsid w:val="002B03BE"/>
    <w:rsid w:val="002B279C"/>
    <w:rsid w:val="002B2DA0"/>
    <w:rsid w:val="002B3BB5"/>
    <w:rsid w:val="002B3D0F"/>
    <w:rsid w:val="002B3D94"/>
    <w:rsid w:val="002B4324"/>
    <w:rsid w:val="002B4FB8"/>
    <w:rsid w:val="002B560F"/>
    <w:rsid w:val="002B7500"/>
    <w:rsid w:val="002C063D"/>
    <w:rsid w:val="002C130C"/>
    <w:rsid w:val="002C1779"/>
    <w:rsid w:val="002C3837"/>
    <w:rsid w:val="002C4EEF"/>
    <w:rsid w:val="002C60C3"/>
    <w:rsid w:val="002C6EAC"/>
    <w:rsid w:val="002D07D8"/>
    <w:rsid w:val="002D1C49"/>
    <w:rsid w:val="002D2545"/>
    <w:rsid w:val="002D3173"/>
    <w:rsid w:val="002D331D"/>
    <w:rsid w:val="002D469D"/>
    <w:rsid w:val="002D60F1"/>
    <w:rsid w:val="002D785A"/>
    <w:rsid w:val="002D7A9A"/>
    <w:rsid w:val="002D7CBE"/>
    <w:rsid w:val="002E014B"/>
    <w:rsid w:val="002E0FBB"/>
    <w:rsid w:val="002E3133"/>
    <w:rsid w:val="002E39C6"/>
    <w:rsid w:val="002E49CC"/>
    <w:rsid w:val="002E4DED"/>
    <w:rsid w:val="002E4F8A"/>
    <w:rsid w:val="002E50B3"/>
    <w:rsid w:val="002E515C"/>
    <w:rsid w:val="002E5378"/>
    <w:rsid w:val="002E71F7"/>
    <w:rsid w:val="002E741E"/>
    <w:rsid w:val="002F14E8"/>
    <w:rsid w:val="002F3595"/>
    <w:rsid w:val="002F41EE"/>
    <w:rsid w:val="002F623A"/>
    <w:rsid w:val="002F7267"/>
    <w:rsid w:val="002F766A"/>
    <w:rsid w:val="00300D0D"/>
    <w:rsid w:val="003016EA"/>
    <w:rsid w:val="00301C92"/>
    <w:rsid w:val="00301CCB"/>
    <w:rsid w:val="00301D75"/>
    <w:rsid w:val="00302B65"/>
    <w:rsid w:val="00302E90"/>
    <w:rsid w:val="00303EF7"/>
    <w:rsid w:val="00304DDD"/>
    <w:rsid w:val="003055DC"/>
    <w:rsid w:val="003064E8"/>
    <w:rsid w:val="003069D1"/>
    <w:rsid w:val="003125DB"/>
    <w:rsid w:val="00313211"/>
    <w:rsid w:val="00313EC6"/>
    <w:rsid w:val="00314D65"/>
    <w:rsid w:val="00314D7C"/>
    <w:rsid w:val="00315253"/>
    <w:rsid w:val="00315B6D"/>
    <w:rsid w:val="00316683"/>
    <w:rsid w:val="00316745"/>
    <w:rsid w:val="00316D2D"/>
    <w:rsid w:val="00320A15"/>
    <w:rsid w:val="00320DE6"/>
    <w:rsid w:val="0032212B"/>
    <w:rsid w:val="0032485F"/>
    <w:rsid w:val="00325DC6"/>
    <w:rsid w:val="0032712F"/>
    <w:rsid w:val="00327486"/>
    <w:rsid w:val="00330945"/>
    <w:rsid w:val="00331525"/>
    <w:rsid w:val="00332DCD"/>
    <w:rsid w:val="00333D0B"/>
    <w:rsid w:val="00333D75"/>
    <w:rsid w:val="00333D86"/>
    <w:rsid w:val="00335259"/>
    <w:rsid w:val="003352B5"/>
    <w:rsid w:val="00335B84"/>
    <w:rsid w:val="00337753"/>
    <w:rsid w:val="00337942"/>
    <w:rsid w:val="003411F9"/>
    <w:rsid w:val="00341235"/>
    <w:rsid w:val="0034209A"/>
    <w:rsid w:val="0034257B"/>
    <w:rsid w:val="00342B1F"/>
    <w:rsid w:val="00343102"/>
    <w:rsid w:val="003434E6"/>
    <w:rsid w:val="0034365C"/>
    <w:rsid w:val="00343C37"/>
    <w:rsid w:val="00343E72"/>
    <w:rsid w:val="00344521"/>
    <w:rsid w:val="00345346"/>
    <w:rsid w:val="00345A1F"/>
    <w:rsid w:val="00345B2C"/>
    <w:rsid w:val="0034699B"/>
    <w:rsid w:val="00347C58"/>
    <w:rsid w:val="00350DBD"/>
    <w:rsid w:val="00351AD4"/>
    <w:rsid w:val="00352592"/>
    <w:rsid w:val="00352D0A"/>
    <w:rsid w:val="0035305B"/>
    <w:rsid w:val="00353CA5"/>
    <w:rsid w:val="0035672D"/>
    <w:rsid w:val="003569D8"/>
    <w:rsid w:val="003574DE"/>
    <w:rsid w:val="0035788B"/>
    <w:rsid w:val="00361233"/>
    <w:rsid w:val="003616A7"/>
    <w:rsid w:val="00362CAC"/>
    <w:rsid w:val="003648DB"/>
    <w:rsid w:val="00364FD9"/>
    <w:rsid w:val="00365135"/>
    <w:rsid w:val="0036723A"/>
    <w:rsid w:val="00367244"/>
    <w:rsid w:val="003675D3"/>
    <w:rsid w:val="00367FB7"/>
    <w:rsid w:val="0037093B"/>
    <w:rsid w:val="00373028"/>
    <w:rsid w:val="00373EDC"/>
    <w:rsid w:val="00373FFB"/>
    <w:rsid w:val="003750E5"/>
    <w:rsid w:val="0037572A"/>
    <w:rsid w:val="003757D5"/>
    <w:rsid w:val="00375B80"/>
    <w:rsid w:val="003763F3"/>
    <w:rsid w:val="0038044E"/>
    <w:rsid w:val="00380C77"/>
    <w:rsid w:val="00381113"/>
    <w:rsid w:val="00381DA8"/>
    <w:rsid w:val="0038208A"/>
    <w:rsid w:val="00383D88"/>
    <w:rsid w:val="00384645"/>
    <w:rsid w:val="00385172"/>
    <w:rsid w:val="00386E02"/>
    <w:rsid w:val="00386F6C"/>
    <w:rsid w:val="0038704A"/>
    <w:rsid w:val="00387527"/>
    <w:rsid w:val="0039007C"/>
    <w:rsid w:val="003905DB"/>
    <w:rsid w:val="00390A60"/>
    <w:rsid w:val="00390E32"/>
    <w:rsid w:val="00390E44"/>
    <w:rsid w:val="00390E74"/>
    <w:rsid w:val="003922C0"/>
    <w:rsid w:val="00392ECC"/>
    <w:rsid w:val="0039376B"/>
    <w:rsid w:val="003948CB"/>
    <w:rsid w:val="0039744A"/>
    <w:rsid w:val="00397685"/>
    <w:rsid w:val="00397AF9"/>
    <w:rsid w:val="003A060F"/>
    <w:rsid w:val="003A1286"/>
    <w:rsid w:val="003A1539"/>
    <w:rsid w:val="003A1670"/>
    <w:rsid w:val="003A16BC"/>
    <w:rsid w:val="003A2E70"/>
    <w:rsid w:val="003A3084"/>
    <w:rsid w:val="003A3295"/>
    <w:rsid w:val="003A3D99"/>
    <w:rsid w:val="003A493E"/>
    <w:rsid w:val="003A50D7"/>
    <w:rsid w:val="003A5DAC"/>
    <w:rsid w:val="003A6AEB"/>
    <w:rsid w:val="003A6F37"/>
    <w:rsid w:val="003A6F3D"/>
    <w:rsid w:val="003A73A4"/>
    <w:rsid w:val="003A75FD"/>
    <w:rsid w:val="003B071E"/>
    <w:rsid w:val="003B0C38"/>
    <w:rsid w:val="003B13BC"/>
    <w:rsid w:val="003B182D"/>
    <w:rsid w:val="003B1AAD"/>
    <w:rsid w:val="003B2140"/>
    <w:rsid w:val="003B30BD"/>
    <w:rsid w:val="003B34AF"/>
    <w:rsid w:val="003B505C"/>
    <w:rsid w:val="003B546F"/>
    <w:rsid w:val="003B65EC"/>
    <w:rsid w:val="003B6B92"/>
    <w:rsid w:val="003B6E7C"/>
    <w:rsid w:val="003B6F65"/>
    <w:rsid w:val="003B79CD"/>
    <w:rsid w:val="003C0088"/>
    <w:rsid w:val="003C1AF1"/>
    <w:rsid w:val="003C224F"/>
    <w:rsid w:val="003C24A4"/>
    <w:rsid w:val="003C3C16"/>
    <w:rsid w:val="003C4B92"/>
    <w:rsid w:val="003C55B8"/>
    <w:rsid w:val="003C57C2"/>
    <w:rsid w:val="003C6D67"/>
    <w:rsid w:val="003C7A91"/>
    <w:rsid w:val="003D0626"/>
    <w:rsid w:val="003D0DAD"/>
    <w:rsid w:val="003D2964"/>
    <w:rsid w:val="003D2ADA"/>
    <w:rsid w:val="003D36D6"/>
    <w:rsid w:val="003D3E48"/>
    <w:rsid w:val="003D4369"/>
    <w:rsid w:val="003D62E4"/>
    <w:rsid w:val="003D765E"/>
    <w:rsid w:val="003D7856"/>
    <w:rsid w:val="003D7E8A"/>
    <w:rsid w:val="003E022D"/>
    <w:rsid w:val="003E0276"/>
    <w:rsid w:val="003E0E82"/>
    <w:rsid w:val="003E20E6"/>
    <w:rsid w:val="003E24B7"/>
    <w:rsid w:val="003E251B"/>
    <w:rsid w:val="003E2DE9"/>
    <w:rsid w:val="003E35B3"/>
    <w:rsid w:val="003E3A40"/>
    <w:rsid w:val="003E4451"/>
    <w:rsid w:val="003E4ACD"/>
    <w:rsid w:val="003E4CEE"/>
    <w:rsid w:val="003E5857"/>
    <w:rsid w:val="003E65B8"/>
    <w:rsid w:val="003E6A6F"/>
    <w:rsid w:val="003E71ED"/>
    <w:rsid w:val="003F0248"/>
    <w:rsid w:val="003F037E"/>
    <w:rsid w:val="003F16A1"/>
    <w:rsid w:val="003F1D17"/>
    <w:rsid w:val="003F27BD"/>
    <w:rsid w:val="003F2BDC"/>
    <w:rsid w:val="003F3C60"/>
    <w:rsid w:val="003F4F26"/>
    <w:rsid w:val="003F5532"/>
    <w:rsid w:val="003F694A"/>
    <w:rsid w:val="003F7707"/>
    <w:rsid w:val="004001CC"/>
    <w:rsid w:val="00401375"/>
    <w:rsid w:val="00401E0A"/>
    <w:rsid w:val="00403242"/>
    <w:rsid w:val="00403FC8"/>
    <w:rsid w:val="004058BB"/>
    <w:rsid w:val="00406B4E"/>
    <w:rsid w:val="00407B3E"/>
    <w:rsid w:val="00410630"/>
    <w:rsid w:val="004106AC"/>
    <w:rsid w:val="004110E3"/>
    <w:rsid w:val="00412524"/>
    <w:rsid w:val="00412625"/>
    <w:rsid w:val="004128F9"/>
    <w:rsid w:val="00412E6E"/>
    <w:rsid w:val="00412F8C"/>
    <w:rsid w:val="00413C2E"/>
    <w:rsid w:val="00414031"/>
    <w:rsid w:val="004151BC"/>
    <w:rsid w:val="004153D8"/>
    <w:rsid w:val="004161F8"/>
    <w:rsid w:val="00417B1D"/>
    <w:rsid w:val="00417B7A"/>
    <w:rsid w:val="0042073B"/>
    <w:rsid w:val="004212B8"/>
    <w:rsid w:val="004225EF"/>
    <w:rsid w:val="00423793"/>
    <w:rsid w:val="00423B12"/>
    <w:rsid w:val="0042410D"/>
    <w:rsid w:val="00424725"/>
    <w:rsid w:val="0042588C"/>
    <w:rsid w:val="00426553"/>
    <w:rsid w:val="004268D8"/>
    <w:rsid w:val="004275DA"/>
    <w:rsid w:val="00427843"/>
    <w:rsid w:val="00427B1C"/>
    <w:rsid w:val="00427F81"/>
    <w:rsid w:val="00430C39"/>
    <w:rsid w:val="0043235E"/>
    <w:rsid w:val="0043249D"/>
    <w:rsid w:val="0043657F"/>
    <w:rsid w:val="00436B1F"/>
    <w:rsid w:val="004375C6"/>
    <w:rsid w:val="00437748"/>
    <w:rsid w:val="00440375"/>
    <w:rsid w:val="004410DA"/>
    <w:rsid w:val="00442D0D"/>
    <w:rsid w:val="00443C81"/>
    <w:rsid w:val="004443E9"/>
    <w:rsid w:val="00444C30"/>
    <w:rsid w:val="00444D2C"/>
    <w:rsid w:val="00445F9B"/>
    <w:rsid w:val="00446069"/>
    <w:rsid w:val="0044699C"/>
    <w:rsid w:val="00447A9F"/>
    <w:rsid w:val="00447D5A"/>
    <w:rsid w:val="00450A30"/>
    <w:rsid w:val="004517FB"/>
    <w:rsid w:val="00451EEF"/>
    <w:rsid w:val="00452091"/>
    <w:rsid w:val="00454C37"/>
    <w:rsid w:val="00455FF8"/>
    <w:rsid w:val="004560BA"/>
    <w:rsid w:val="0045625D"/>
    <w:rsid w:val="004570CD"/>
    <w:rsid w:val="00460327"/>
    <w:rsid w:val="00460A4D"/>
    <w:rsid w:val="00460BE6"/>
    <w:rsid w:val="00460E41"/>
    <w:rsid w:val="00460F7C"/>
    <w:rsid w:val="004617A1"/>
    <w:rsid w:val="00461FCE"/>
    <w:rsid w:val="00462FDD"/>
    <w:rsid w:val="004630A4"/>
    <w:rsid w:val="00463CF9"/>
    <w:rsid w:val="004670B9"/>
    <w:rsid w:val="004700CC"/>
    <w:rsid w:val="00471005"/>
    <w:rsid w:val="004715BF"/>
    <w:rsid w:val="004719CA"/>
    <w:rsid w:val="004738A4"/>
    <w:rsid w:val="00473FF9"/>
    <w:rsid w:val="00474021"/>
    <w:rsid w:val="00474542"/>
    <w:rsid w:val="00474904"/>
    <w:rsid w:val="00474CC5"/>
    <w:rsid w:val="00474E46"/>
    <w:rsid w:val="00475577"/>
    <w:rsid w:val="004756D0"/>
    <w:rsid w:val="004761DD"/>
    <w:rsid w:val="00476297"/>
    <w:rsid w:val="0047638A"/>
    <w:rsid w:val="004774F2"/>
    <w:rsid w:val="004806A9"/>
    <w:rsid w:val="00480E3D"/>
    <w:rsid w:val="00481A50"/>
    <w:rsid w:val="00481B37"/>
    <w:rsid w:val="0048241E"/>
    <w:rsid w:val="00482725"/>
    <w:rsid w:val="00482974"/>
    <w:rsid w:val="004840D2"/>
    <w:rsid w:val="0048415C"/>
    <w:rsid w:val="004842C7"/>
    <w:rsid w:val="00484E2A"/>
    <w:rsid w:val="00484EFC"/>
    <w:rsid w:val="004852D3"/>
    <w:rsid w:val="004858A0"/>
    <w:rsid w:val="00490164"/>
    <w:rsid w:val="004908B2"/>
    <w:rsid w:val="00490BE6"/>
    <w:rsid w:val="00490C2F"/>
    <w:rsid w:val="00491094"/>
    <w:rsid w:val="004932FA"/>
    <w:rsid w:val="0049333D"/>
    <w:rsid w:val="00493477"/>
    <w:rsid w:val="00494231"/>
    <w:rsid w:val="004949E0"/>
    <w:rsid w:val="00496921"/>
    <w:rsid w:val="00496F03"/>
    <w:rsid w:val="004976D8"/>
    <w:rsid w:val="004A12F7"/>
    <w:rsid w:val="004A1AC4"/>
    <w:rsid w:val="004A1C79"/>
    <w:rsid w:val="004A28A2"/>
    <w:rsid w:val="004A2BD6"/>
    <w:rsid w:val="004A2D6F"/>
    <w:rsid w:val="004A3789"/>
    <w:rsid w:val="004A457E"/>
    <w:rsid w:val="004A47A1"/>
    <w:rsid w:val="004A4843"/>
    <w:rsid w:val="004A66F8"/>
    <w:rsid w:val="004A7B46"/>
    <w:rsid w:val="004B02D9"/>
    <w:rsid w:val="004B0C73"/>
    <w:rsid w:val="004B0D1D"/>
    <w:rsid w:val="004B13E3"/>
    <w:rsid w:val="004B1D00"/>
    <w:rsid w:val="004B330A"/>
    <w:rsid w:val="004B3B97"/>
    <w:rsid w:val="004B4696"/>
    <w:rsid w:val="004B5CBA"/>
    <w:rsid w:val="004B5D9D"/>
    <w:rsid w:val="004B6154"/>
    <w:rsid w:val="004B6AAC"/>
    <w:rsid w:val="004B7450"/>
    <w:rsid w:val="004B7B2F"/>
    <w:rsid w:val="004C0E96"/>
    <w:rsid w:val="004C1513"/>
    <w:rsid w:val="004C1C49"/>
    <w:rsid w:val="004C2388"/>
    <w:rsid w:val="004C2E29"/>
    <w:rsid w:val="004C32D4"/>
    <w:rsid w:val="004C3347"/>
    <w:rsid w:val="004C339E"/>
    <w:rsid w:val="004C3C5E"/>
    <w:rsid w:val="004C488C"/>
    <w:rsid w:val="004C507A"/>
    <w:rsid w:val="004C57DF"/>
    <w:rsid w:val="004C5819"/>
    <w:rsid w:val="004C5952"/>
    <w:rsid w:val="004D03CD"/>
    <w:rsid w:val="004D0D3F"/>
    <w:rsid w:val="004D0E73"/>
    <w:rsid w:val="004D1D23"/>
    <w:rsid w:val="004D2387"/>
    <w:rsid w:val="004D2BB9"/>
    <w:rsid w:val="004D3447"/>
    <w:rsid w:val="004D366B"/>
    <w:rsid w:val="004D452C"/>
    <w:rsid w:val="004D5812"/>
    <w:rsid w:val="004D7115"/>
    <w:rsid w:val="004E012A"/>
    <w:rsid w:val="004E043B"/>
    <w:rsid w:val="004E0C5F"/>
    <w:rsid w:val="004E2C0B"/>
    <w:rsid w:val="004E31E4"/>
    <w:rsid w:val="004E3A22"/>
    <w:rsid w:val="004E3B3D"/>
    <w:rsid w:val="004E4FEE"/>
    <w:rsid w:val="004E5302"/>
    <w:rsid w:val="004E577F"/>
    <w:rsid w:val="004E68F8"/>
    <w:rsid w:val="004E7723"/>
    <w:rsid w:val="004F0878"/>
    <w:rsid w:val="004F144B"/>
    <w:rsid w:val="004F319F"/>
    <w:rsid w:val="004F3553"/>
    <w:rsid w:val="004F371E"/>
    <w:rsid w:val="004F67CF"/>
    <w:rsid w:val="00500725"/>
    <w:rsid w:val="00500C46"/>
    <w:rsid w:val="00500F22"/>
    <w:rsid w:val="005010FC"/>
    <w:rsid w:val="00501625"/>
    <w:rsid w:val="00502E9D"/>
    <w:rsid w:val="00503B79"/>
    <w:rsid w:val="0050446F"/>
    <w:rsid w:val="00505F02"/>
    <w:rsid w:val="005065A3"/>
    <w:rsid w:val="00506CBA"/>
    <w:rsid w:val="00506F96"/>
    <w:rsid w:val="00510445"/>
    <w:rsid w:val="005105B6"/>
    <w:rsid w:val="00510AF0"/>
    <w:rsid w:val="0051207F"/>
    <w:rsid w:val="00512A28"/>
    <w:rsid w:val="00512D11"/>
    <w:rsid w:val="0051338C"/>
    <w:rsid w:val="005144FA"/>
    <w:rsid w:val="0051556E"/>
    <w:rsid w:val="00515C05"/>
    <w:rsid w:val="00517686"/>
    <w:rsid w:val="0051785D"/>
    <w:rsid w:val="00517928"/>
    <w:rsid w:val="00517FFA"/>
    <w:rsid w:val="00520939"/>
    <w:rsid w:val="005227BF"/>
    <w:rsid w:val="00524081"/>
    <w:rsid w:val="0052497D"/>
    <w:rsid w:val="0052513A"/>
    <w:rsid w:val="005253DC"/>
    <w:rsid w:val="00525ECF"/>
    <w:rsid w:val="00526547"/>
    <w:rsid w:val="0052655C"/>
    <w:rsid w:val="00527A15"/>
    <w:rsid w:val="00527ED9"/>
    <w:rsid w:val="00530BF5"/>
    <w:rsid w:val="00531989"/>
    <w:rsid w:val="00531F08"/>
    <w:rsid w:val="00534885"/>
    <w:rsid w:val="00534CAF"/>
    <w:rsid w:val="00537220"/>
    <w:rsid w:val="005372AC"/>
    <w:rsid w:val="00540D20"/>
    <w:rsid w:val="00540DCD"/>
    <w:rsid w:val="00540EA5"/>
    <w:rsid w:val="00541A3E"/>
    <w:rsid w:val="005425BF"/>
    <w:rsid w:val="0054286E"/>
    <w:rsid w:val="005432E7"/>
    <w:rsid w:val="00543C7F"/>
    <w:rsid w:val="005444E8"/>
    <w:rsid w:val="00544F75"/>
    <w:rsid w:val="005474D4"/>
    <w:rsid w:val="005478EA"/>
    <w:rsid w:val="00550B40"/>
    <w:rsid w:val="005514A0"/>
    <w:rsid w:val="00552696"/>
    <w:rsid w:val="005530B3"/>
    <w:rsid w:val="005531C3"/>
    <w:rsid w:val="0055327B"/>
    <w:rsid w:val="005533AF"/>
    <w:rsid w:val="005533C4"/>
    <w:rsid w:val="00553AFC"/>
    <w:rsid w:val="00553C93"/>
    <w:rsid w:val="00554745"/>
    <w:rsid w:val="005550CB"/>
    <w:rsid w:val="005555FD"/>
    <w:rsid w:val="00555848"/>
    <w:rsid w:val="00555D72"/>
    <w:rsid w:val="0055634A"/>
    <w:rsid w:val="00556FED"/>
    <w:rsid w:val="0055704F"/>
    <w:rsid w:val="00557520"/>
    <w:rsid w:val="0055771C"/>
    <w:rsid w:val="00557B2A"/>
    <w:rsid w:val="0056019E"/>
    <w:rsid w:val="00560B13"/>
    <w:rsid w:val="005620AE"/>
    <w:rsid w:val="00562508"/>
    <w:rsid w:val="00562981"/>
    <w:rsid w:val="00563BA9"/>
    <w:rsid w:val="00563D0E"/>
    <w:rsid w:val="00564BAE"/>
    <w:rsid w:val="00565547"/>
    <w:rsid w:val="005655C7"/>
    <w:rsid w:val="00565BAF"/>
    <w:rsid w:val="00566AEA"/>
    <w:rsid w:val="00566B4B"/>
    <w:rsid w:val="00571544"/>
    <w:rsid w:val="00571790"/>
    <w:rsid w:val="005734DD"/>
    <w:rsid w:val="005735F3"/>
    <w:rsid w:val="00573E6C"/>
    <w:rsid w:val="00574654"/>
    <w:rsid w:val="00574785"/>
    <w:rsid w:val="00575745"/>
    <w:rsid w:val="00576239"/>
    <w:rsid w:val="005762A8"/>
    <w:rsid w:val="00576752"/>
    <w:rsid w:val="00576AA9"/>
    <w:rsid w:val="00576C83"/>
    <w:rsid w:val="00581ADB"/>
    <w:rsid w:val="00582690"/>
    <w:rsid w:val="00582C7B"/>
    <w:rsid w:val="00583853"/>
    <w:rsid w:val="00584537"/>
    <w:rsid w:val="00584DBA"/>
    <w:rsid w:val="005850FD"/>
    <w:rsid w:val="00585C59"/>
    <w:rsid w:val="00585C9A"/>
    <w:rsid w:val="0058731B"/>
    <w:rsid w:val="0059034C"/>
    <w:rsid w:val="005905E6"/>
    <w:rsid w:val="00590748"/>
    <w:rsid w:val="005909F9"/>
    <w:rsid w:val="00590E2A"/>
    <w:rsid w:val="005911D4"/>
    <w:rsid w:val="005915AD"/>
    <w:rsid w:val="00591C9F"/>
    <w:rsid w:val="005925D9"/>
    <w:rsid w:val="005926F4"/>
    <w:rsid w:val="00592CB7"/>
    <w:rsid w:val="00593F50"/>
    <w:rsid w:val="005940D0"/>
    <w:rsid w:val="00594288"/>
    <w:rsid w:val="00594BE8"/>
    <w:rsid w:val="00594F76"/>
    <w:rsid w:val="00595E23"/>
    <w:rsid w:val="005971AA"/>
    <w:rsid w:val="00597EA2"/>
    <w:rsid w:val="005A01CE"/>
    <w:rsid w:val="005A13EB"/>
    <w:rsid w:val="005A225A"/>
    <w:rsid w:val="005A2D88"/>
    <w:rsid w:val="005A2E34"/>
    <w:rsid w:val="005A3F92"/>
    <w:rsid w:val="005A54F0"/>
    <w:rsid w:val="005A6EED"/>
    <w:rsid w:val="005B0087"/>
    <w:rsid w:val="005B0B17"/>
    <w:rsid w:val="005B375E"/>
    <w:rsid w:val="005B3ABC"/>
    <w:rsid w:val="005B3E14"/>
    <w:rsid w:val="005B53CF"/>
    <w:rsid w:val="005B66E7"/>
    <w:rsid w:val="005B66EF"/>
    <w:rsid w:val="005B6A36"/>
    <w:rsid w:val="005B6D01"/>
    <w:rsid w:val="005B7E0E"/>
    <w:rsid w:val="005C0369"/>
    <w:rsid w:val="005C0AA1"/>
    <w:rsid w:val="005C0FC5"/>
    <w:rsid w:val="005C13BD"/>
    <w:rsid w:val="005C19A2"/>
    <w:rsid w:val="005C1B6D"/>
    <w:rsid w:val="005C1FAA"/>
    <w:rsid w:val="005C275E"/>
    <w:rsid w:val="005C37DF"/>
    <w:rsid w:val="005C3E50"/>
    <w:rsid w:val="005C43A7"/>
    <w:rsid w:val="005C4EF1"/>
    <w:rsid w:val="005C57AD"/>
    <w:rsid w:val="005C6597"/>
    <w:rsid w:val="005C6905"/>
    <w:rsid w:val="005C6BD3"/>
    <w:rsid w:val="005D11AD"/>
    <w:rsid w:val="005D2A9B"/>
    <w:rsid w:val="005D2EB5"/>
    <w:rsid w:val="005D39C7"/>
    <w:rsid w:val="005D4211"/>
    <w:rsid w:val="005D4565"/>
    <w:rsid w:val="005D4754"/>
    <w:rsid w:val="005D748A"/>
    <w:rsid w:val="005D7D24"/>
    <w:rsid w:val="005E0518"/>
    <w:rsid w:val="005E0FB5"/>
    <w:rsid w:val="005E1864"/>
    <w:rsid w:val="005E220A"/>
    <w:rsid w:val="005E2975"/>
    <w:rsid w:val="005E2CAF"/>
    <w:rsid w:val="005E2CD7"/>
    <w:rsid w:val="005E33B6"/>
    <w:rsid w:val="005E34B3"/>
    <w:rsid w:val="005E3794"/>
    <w:rsid w:val="005E4A36"/>
    <w:rsid w:val="005E4BF2"/>
    <w:rsid w:val="005E569E"/>
    <w:rsid w:val="005E56E9"/>
    <w:rsid w:val="005E6793"/>
    <w:rsid w:val="005E69B6"/>
    <w:rsid w:val="005E69B7"/>
    <w:rsid w:val="005E7A07"/>
    <w:rsid w:val="005F08EE"/>
    <w:rsid w:val="005F2CBC"/>
    <w:rsid w:val="005F2E38"/>
    <w:rsid w:val="005F2E97"/>
    <w:rsid w:val="005F3624"/>
    <w:rsid w:val="005F42E4"/>
    <w:rsid w:val="005F4384"/>
    <w:rsid w:val="005F5612"/>
    <w:rsid w:val="005F662C"/>
    <w:rsid w:val="005F6A94"/>
    <w:rsid w:val="005F710D"/>
    <w:rsid w:val="005F74A5"/>
    <w:rsid w:val="005F755A"/>
    <w:rsid w:val="005F7AAD"/>
    <w:rsid w:val="00600F96"/>
    <w:rsid w:val="006015A7"/>
    <w:rsid w:val="0060289C"/>
    <w:rsid w:val="00602BB7"/>
    <w:rsid w:val="0060304B"/>
    <w:rsid w:val="00603F60"/>
    <w:rsid w:val="006041C9"/>
    <w:rsid w:val="00604E37"/>
    <w:rsid w:val="0060543C"/>
    <w:rsid w:val="00605E15"/>
    <w:rsid w:val="00606210"/>
    <w:rsid w:val="0060666D"/>
    <w:rsid w:val="006078FD"/>
    <w:rsid w:val="00610172"/>
    <w:rsid w:val="0061083F"/>
    <w:rsid w:val="00613D48"/>
    <w:rsid w:val="00614C0E"/>
    <w:rsid w:val="00614E81"/>
    <w:rsid w:val="00615413"/>
    <w:rsid w:val="00615EFA"/>
    <w:rsid w:val="00616802"/>
    <w:rsid w:val="006171F4"/>
    <w:rsid w:val="00617505"/>
    <w:rsid w:val="00617745"/>
    <w:rsid w:val="00617C92"/>
    <w:rsid w:val="00620280"/>
    <w:rsid w:val="0062064D"/>
    <w:rsid w:val="00620F33"/>
    <w:rsid w:val="006214D8"/>
    <w:rsid w:val="00622DED"/>
    <w:rsid w:val="006245F3"/>
    <w:rsid w:val="00624866"/>
    <w:rsid w:val="0062585A"/>
    <w:rsid w:val="00625B5C"/>
    <w:rsid w:val="00626616"/>
    <w:rsid w:val="0062700A"/>
    <w:rsid w:val="006279CA"/>
    <w:rsid w:val="00627AB0"/>
    <w:rsid w:val="006315C0"/>
    <w:rsid w:val="00631680"/>
    <w:rsid w:val="006318D1"/>
    <w:rsid w:val="00632CBE"/>
    <w:rsid w:val="00632E82"/>
    <w:rsid w:val="00633B55"/>
    <w:rsid w:val="0063431F"/>
    <w:rsid w:val="00634C21"/>
    <w:rsid w:val="00634DDF"/>
    <w:rsid w:val="006350E5"/>
    <w:rsid w:val="00635142"/>
    <w:rsid w:val="00636224"/>
    <w:rsid w:val="00636947"/>
    <w:rsid w:val="00636A38"/>
    <w:rsid w:val="00637505"/>
    <w:rsid w:val="006377D1"/>
    <w:rsid w:val="0064004E"/>
    <w:rsid w:val="006400C2"/>
    <w:rsid w:val="00640896"/>
    <w:rsid w:val="00642284"/>
    <w:rsid w:val="00643435"/>
    <w:rsid w:val="006434C1"/>
    <w:rsid w:val="00644AC4"/>
    <w:rsid w:val="00645A59"/>
    <w:rsid w:val="00646880"/>
    <w:rsid w:val="006472CA"/>
    <w:rsid w:val="00647324"/>
    <w:rsid w:val="00647FCE"/>
    <w:rsid w:val="0065074C"/>
    <w:rsid w:val="0065142D"/>
    <w:rsid w:val="0065239C"/>
    <w:rsid w:val="006527EF"/>
    <w:rsid w:val="0065319A"/>
    <w:rsid w:val="006531A2"/>
    <w:rsid w:val="00655173"/>
    <w:rsid w:val="00655AAE"/>
    <w:rsid w:val="00655D9C"/>
    <w:rsid w:val="00656A6F"/>
    <w:rsid w:val="00657F56"/>
    <w:rsid w:val="00661877"/>
    <w:rsid w:val="00661CBE"/>
    <w:rsid w:val="00661FDC"/>
    <w:rsid w:val="00662380"/>
    <w:rsid w:val="0066284A"/>
    <w:rsid w:val="006639D2"/>
    <w:rsid w:val="00663A89"/>
    <w:rsid w:val="00663CEE"/>
    <w:rsid w:val="00664C95"/>
    <w:rsid w:val="0066542E"/>
    <w:rsid w:val="006655EB"/>
    <w:rsid w:val="006659AA"/>
    <w:rsid w:val="00665FE3"/>
    <w:rsid w:val="00667CF3"/>
    <w:rsid w:val="006700AE"/>
    <w:rsid w:val="00670184"/>
    <w:rsid w:val="00670271"/>
    <w:rsid w:val="00671F0B"/>
    <w:rsid w:val="00672B86"/>
    <w:rsid w:val="0067302E"/>
    <w:rsid w:val="0067317B"/>
    <w:rsid w:val="0067376B"/>
    <w:rsid w:val="00673B51"/>
    <w:rsid w:val="0067473A"/>
    <w:rsid w:val="006770B2"/>
    <w:rsid w:val="00677286"/>
    <w:rsid w:val="00680050"/>
    <w:rsid w:val="00680AE9"/>
    <w:rsid w:val="00680E1C"/>
    <w:rsid w:val="00680FE7"/>
    <w:rsid w:val="006817F8"/>
    <w:rsid w:val="0068292A"/>
    <w:rsid w:val="00682DD4"/>
    <w:rsid w:val="00683F61"/>
    <w:rsid w:val="00685076"/>
    <w:rsid w:val="00685E6E"/>
    <w:rsid w:val="00686BD8"/>
    <w:rsid w:val="00686EB1"/>
    <w:rsid w:val="006873C1"/>
    <w:rsid w:val="006913A8"/>
    <w:rsid w:val="00691E12"/>
    <w:rsid w:val="0069243C"/>
    <w:rsid w:val="006926D1"/>
    <w:rsid w:val="00693367"/>
    <w:rsid w:val="006933BD"/>
    <w:rsid w:val="0069358C"/>
    <w:rsid w:val="00697B7A"/>
    <w:rsid w:val="00697DEC"/>
    <w:rsid w:val="006A06B0"/>
    <w:rsid w:val="006A07CA"/>
    <w:rsid w:val="006A14CE"/>
    <w:rsid w:val="006A173F"/>
    <w:rsid w:val="006A279C"/>
    <w:rsid w:val="006A2B54"/>
    <w:rsid w:val="006A2C7D"/>
    <w:rsid w:val="006A2D4F"/>
    <w:rsid w:val="006A3388"/>
    <w:rsid w:val="006A3CBA"/>
    <w:rsid w:val="006A3F78"/>
    <w:rsid w:val="006A3FA5"/>
    <w:rsid w:val="006A5240"/>
    <w:rsid w:val="006A7994"/>
    <w:rsid w:val="006B0A75"/>
    <w:rsid w:val="006B1864"/>
    <w:rsid w:val="006B187E"/>
    <w:rsid w:val="006B1F7F"/>
    <w:rsid w:val="006B27F5"/>
    <w:rsid w:val="006B3982"/>
    <w:rsid w:val="006B4026"/>
    <w:rsid w:val="006B493E"/>
    <w:rsid w:val="006B5562"/>
    <w:rsid w:val="006B6297"/>
    <w:rsid w:val="006B6555"/>
    <w:rsid w:val="006B7984"/>
    <w:rsid w:val="006B7BD3"/>
    <w:rsid w:val="006B7C4A"/>
    <w:rsid w:val="006C005A"/>
    <w:rsid w:val="006C03CB"/>
    <w:rsid w:val="006C0899"/>
    <w:rsid w:val="006C35FA"/>
    <w:rsid w:val="006C4167"/>
    <w:rsid w:val="006C44B9"/>
    <w:rsid w:val="006C4B9D"/>
    <w:rsid w:val="006C6C4F"/>
    <w:rsid w:val="006C7851"/>
    <w:rsid w:val="006C7AED"/>
    <w:rsid w:val="006C7BC1"/>
    <w:rsid w:val="006D09F7"/>
    <w:rsid w:val="006D0E31"/>
    <w:rsid w:val="006D1A31"/>
    <w:rsid w:val="006D1BF9"/>
    <w:rsid w:val="006D1D40"/>
    <w:rsid w:val="006D20B5"/>
    <w:rsid w:val="006D2296"/>
    <w:rsid w:val="006D26F7"/>
    <w:rsid w:val="006D2FB1"/>
    <w:rsid w:val="006D38E4"/>
    <w:rsid w:val="006D3D43"/>
    <w:rsid w:val="006D3D4A"/>
    <w:rsid w:val="006D5454"/>
    <w:rsid w:val="006D5463"/>
    <w:rsid w:val="006D56A4"/>
    <w:rsid w:val="006D589F"/>
    <w:rsid w:val="006D6761"/>
    <w:rsid w:val="006D745F"/>
    <w:rsid w:val="006E0C6C"/>
    <w:rsid w:val="006E1AFE"/>
    <w:rsid w:val="006E2BEC"/>
    <w:rsid w:val="006E3951"/>
    <w:rsid w:val="006E3E5E"/>
    <w:rsid w:val="006E472F"/>
    <w:rsid w:val="006E574E"/>
    <w:rsid w:val="006E697C"/>
    <w:rsid w:val="006E79B9"/>
    <w:rsid w:val="006E7BDC"/>
    <w:rsid w:val="006F083E"/>
    <w:rsid w:val="006F1A9A"/>
    <w:rsid w:val="006F2B45"/>
    <w:rsid w:val="006F3DAD"/>
    <w:rsid w:val="006F589C"/>
    <w:rsid w:val="006F6B79"/>
    <w:rsid w:val="006F6E08"/>
    <w:rsid w:val="006F707D"/>
    <w:rsid w:val="006F7975"/>
    <w:rsid w:val="00700376"/>
    <w:rsid w:val="00700E6D"/>
    <w:rsid w:val="007013C2"/>
    <w:rsid w:val="007025EE"/>
    <w:rsid w:val="0070403D"/>
    <w:rsid w:val="007050BD"/>
    <w:rsid w:val="00705316"/>
    <w:rsid w:val="007054EF"/>
    <w:rsid w:val="00705EF1"/>
    <w:rsid w:val="00706963"/>
    <w:rsid w:val="007113EA"/>
    <w:rsid w:val="00711526"/>
    <w:rsid w:val="0071184E"/>
    <w:rsid w:val="007123C0"/>
    <w:rsid w:val="00712E05"/>
    <w:rsid w:val="0071412E"/>
    <w:rsid w:val="00714D22"/>
    <w:rsid w:val="00715B16"/>
    <w:rsid w:val="00716050"/>
    <w:rsid w:val="00716058"/>
    <w:rsid w:val="0071757C"/>
    <w:rsid w:val="00720320"/>
    <w:rsid w:val="007207F7"/>
    <w:rsid w:val="00721EB1"/>
    <w:rsid w:val="00722BFA"/>
    <w:rsid w:val="0072464A"/>
    <w:rsid w:val="0072500C"/>
    <w:rsid w:val="00725C27"/>
    <w:rsid w:val="00725D77"/>
    <w:rsid w:val="00726297"/>
    <w:rsid w:val="0072687B"/>
    <w:rsid w:val="00727BFE"/>
    <w:rsid w:val="00727FD8"/>
    <w:rsid w:val="00730481"/>
    <w:rsid w:val="00730490"/>
    <w:rsid w:val="0073176E"/>
    <w:rsid w:val="007319A0"/>
    <w:rsid w:val="00732F10"/>
    <w:rsid w:val="007339FF"/>
    <w:rsid w:val="00733C5D"/>
    <w:rsid w:val="00734E74"/>
    <w:rsid w:val="0073564F"/>
    <w:rsid w:val="00737561"/>
    <w:rsid w:val="007378C4"/>
    <w:rsid w:val="0074005E"/>
    <w:rsid w:val="00740462"/>
    <w:rsid w:val="007421F1"/>
    <w:rsid w:val="007424C9"/>
    <w:rsid w:val="00742C8A"/>
    <w:rsid w:val="00742CB2"/>
    <w:rsid w:val="007434A0"/>
    <w:rsid w:val="00743ADA"/>
    <w:rsid w:val="00743BD3"/>
    <w:rsid w:val="007443B9"/>
    <w:rsid w:val="00744ADC"/>
    <w:rsid w:val="00744B8F"/>
    <w:rsid w:val="00745F64"/>
    <w:rsid w:val="00747FB8"/>
    <w:rsid w:val="007500C3"/>
    <w:rsid w:val="007502FB"/>
    <w:rsid w:val="00750CE8"/>
    <w:rsid w:val="00750F77"/>
    <w:rsid w:val="0075365E"/>
    <w:rsid w:val="00753CB3"/>
    <w:rsid w:val="00753CF2"/>
    <w:rsid w:val="00753EAE"/>
    <w:rsid w:val="0075488B"/>
    <w:rsid w:val="00755CDA"/>
    <w:rsid w:val="007562AA"/>
    <w:rsid w:val="00756BCB"/>
    <w:rsid w:val="00757337"/>
    <w:rsid w:val="00757761"/>
    <w:rsid w:val="00757A91"/>
    <w:rsid w:val="00757C40"/>
    <w:rsid w:val="00757EA1"/>
    <w:rsid w:val="0076092D"/>
    <w:rsid w:val="00761B76"/>
    <w:rsid w:val="007630EE"/>
    <w:rsid w:val="007633FB"/>
    <w:rsid w:val="00763BD5"/>
    <w:rsid w:val="00763C57"/>
    <w:rsid w:val="00763CFE"/>
    <w:rsid w:val="007642A7"/>
    <w:rsid w:val="0076457A"/>
    <w:rsid w:val="00766B71"/>
    <w:rsid w:val="00767055"/>
    <w:rsid w:val="007673A2"/>
    <w:rsid w:val="0076774F"/>
    <w:rsid w:val="00770E11"/>
    <w:rsid w:val="00771527"/>
    <w:rsid w:val="00771A8D"/>
    <w:rsid w:val="00771DA9"/>
    <w:rsid w:val="00771E98"/>
    <w:rsid w:val="00772621"/>
    <w:rsid w:val="00773CC0"/>
    <w:rsid w:val="00773E94"/>
    <w:rsid w:val="00774D0D"/>
    <w:rsid w:val="0077541F"/>
    <w:rsid w:val="00775C10"/>
    <w:rsid w:val="00776AF6"/>
    <w:rsid w:val="007770AE"/>
    <w:rsid w:val="007774E9"/>
    <w:rsid w:val="0077797A"/>
    <w:rsid w:val="00781249"/>
    <w:rsid w:val="00782A1D"/>
    <w:rsid w:val="00783254"/>
    <w:rsid w:val="00783C4D"/>
    <w:rsid w:val="007840BF"/>
    <w:rsid w:val="00784294"/>
    <w:rsid w:val="007845C4"/>
    <w:rsid w:val="00785B8E"/>
    <w:rsid w:val="00786966"/>
    <w:rsid w:val="007902EB"/>
    <w:rsid w:val="00790BFD"/>
    <w:rsid w:val="00791524"/>
    <w:rsid w:val="00791EB5"/>
    <w:rsid w:val="007922DD"/>
    <w:rsid w:val="00792A5D"/>
    <w:rsid w:val="00793BB3"/>
    <w:rsid w:val="00794993"/>
    <w:rsid w:val="00794BB9"/>
    <w:rsid w:val="00795181"/>
    <w:rsid w:val="00795BAC"/>
    <w:rsid w:val="0079671A"/>
    <w:rsid w:val="00796ED9"/>
    <w:rsid w:val="007A05F9"/>
    <w:rsid w:val="007A1367"/>
    <w:rsid w:val="007A1869"/>
    <w:rsid w:val="007A1A92"/>
    <w:rsid w:val="007A3958"/>
    <w:rsid w:val="007A3DDC"/>
    <w:rsid w:val="007A4250"/>
    <w:rsid w:val="007A4FD2"/>
    <w:rsid w:val="007A508F"/>
    <w:rsid w:val="007A52F0"/>
    <w:rsid w:val="007A5AE0"/>
    <w:rsid w:val="007A5B25"/>
    <w:rsid w:val="007A70CC"/>
    <w:rsid w:val="007A7B10"/>
    <w:rsid w:val="007A7CA0"/>
    <w:rsid w:val="007B0163"/>
    <w:rsid w:val="007B0B59"/>
    <w:rsid w:val="007B1252"/>
    <w:rsid w:val="007B1C0D"/>
    <w:rsid w:val="007B25AB"/>
    <w:rsid w:val="007B29EE"/>
    <w:rsid w:val="007B31C2"/>
    <w:rsid w:val="007B3407"/>
    <w:rsid w:val="007B3C18"/>
    <w:rsid w:val="007B3DF1"/>
    <w:rsid w:val="007B415E"/>
    <w:rsid w:val="007B432E"/>
    <w:rsid w:val="007B465C"/>
    <w:rsid w:val="007B4824"/>
    <w:rsid w:val="007B5432"/>
    <w:rsid w:val="007B69D0"/>
    <w:rsid w:val="007B729A"/>
    <w:rsid w:val="007C0D83"/>
    <w:rsid w:val="007C26FF"/>
    <w:rsid w:val="007C2A2B"/>
    <w:rsid w:val="007C3DB7"/>
    <w:rsid w:val="007C3E61"/>
    <w:rsid w:val="007C58CF"/>
    <w:rsid w:val="007C5B82"/>
    <w:rsid w:val="007C5B90"/>
    <w:rsid w:val="007C5CA0"/>
    <w:rsid w:val="007C6022"/>
    <w:rsid w:val="007C636A"/>
    <w:rsid w:val="007C6386"/>
    <w:rsid w:val="007C6EAC"/>
    <w:rsid w:val="007C790C"/>
    <w:rsid w:val="007C7979"/>
    <w:rsid w:val="007C7CA4"/>
    <w:rsid w:val="007D053A"/>
    <w:rsid w:val="007D15E5"/>
    <w:rsid w:val="007D1C60"/>
    <w:rsid w:val="007D20C8"/>
    <w:rsid w:val="007D28D5"/>
    <w:rsid w:val="007D49B1"/>
    <w:rsid w:val="007E03B6"/>
    <w:rsid w:val="007E0CA3"/>
    <w:rsid w:val="007E1519"/>
    <w:rsid w:val="007E1C66"/>
    <w:rsid w:val="007E23E3"/>
    <w:rsid w:val="007E2D57"/>
    <w:rsid w:val="007E2DA5"/>
    <w:rsid w:val="007E2E04"/>
    <w:rsid w:val="007E2FAC"/>
    <w:rsid w:val="007E3506"/>
    <w:rsid w:val="007E4905"/>
    <w:rsid w:val="007E5EF1"/>
    <w:rsid w:val="007E6677"/>
    <w:rsid w:val="007E6786"/>
    <w:rsid w:val="007E796C"/>
    <w:rsid w:val="007E7C1B"/>
    <w:rsid w:val="007F0C26"/>
    <w:rsid w:val="007F0F7C"/>
    <w:rsid w:val="007F18D5"/>
    <w:rsid w:val="007F2215"/>
    <w:rsid w:val="007F3452"/>
    <w:rsid w:val="007F4765"/>
    <w:rsid w:val="007F4829"/>
    <w:rsid w:val="007F51B9"/>
    <w:rsid w:val="007F5387"/>
    <w:rsid w:val="007F755E"/>
    <w:rsid w:val="00802CFA"/>
    <w:rsid w:val="008032B3"/>
    <w:rsid w:val="008049A0"/>
    <w:rsid w:val="00805B6A"/>
    <w:rsid w:val="00805C07"/>
    <w:rsid w:val="008068E1"/>
    <w:rsid w:val="008075C6"/>
    <w:rsid w:val="00807A2A"/>
    <w:rsid w:val="00810747"/>
    <w:rsid w:val="00810868"/>
    <w:rsid w:val="00810F78"/>
    <w:rsid w:val="008110B3"/>
    <w:rsid w:val="00811119"/>
    <w:rsid w:val="00811B6A"/>
    <w:rsid w:val="008133DA"/>
    <w:rsid w:val="00814CFE"/>
    <w:rsid w:val="0081585D"/>
    <w:rsid w:val="008158D1"/>
    <w:rsid w:val="0081720E"/>
    <w:rsid w:val="00817736"/>
    <w:rsid w:val="00817F2F"/>
    <w:rsid w:val="00820388"/>
    <w:rsid w:val="00820B17"/>
    <w:rsid w:val="00820CA2"/>
    <w:rsid w:val="0082114E"/>
    <w:rsid w:val="00821578"/>
    <w:rsid w:val="00822040"/>
    <w:rsid w:val="00823849"/>
    <w:rsid w:val="0082447C"/>
    <w:rsid w:val="008256E9"/>
    <w:rsid w:val="00825902"/>
    <w:rsid w:val="00826151"/>
    <w:rsid w:val="00826C3B"/>
    <w:rsid w:val="00827C23"/>
    <w:rsid w:val="00827EEF"/>
    <w:rsid w:val="00827FF7"/>
    <w:rsid w:val="00830C0C"/>
    <w:rsid w:val="00831516"/>
    <w:rsid w:val="00831531"/>
    <w:rsid w:val="00831589"/>
    <w:rsid w:val="008315F4"/>
    <w:rsid w:val="0083270B"/>
    <w:rsid w:val="00832B5C"/>
    <w:rsid w:val="0083322B"/>
    <w:rsid w:val="00833DF2"/>
    <w:rsid w:val="00834D5C"/>
    <w:rsid w:val="00834F6C"/>
    <w:rsid w:val="00835375"/>
    <w:rsid w:val="008365D8"/>
    <w:rsid w:val="00836A7F"/>
    <w:rsid w:val="00836AA7"/>
    <w:rsid w:val="00836EAF"/>
    <w:rsid w:val="008403BC"/>
    <w:rsid w:val="00840524"/>
    <w:rsid w:val="008420A4"/>
    <w:rsid w:val="00842AA7"/>
    <w:rsid w:val="00842BB7"/>
    <w:rsid w:val="00842E84"/>
    <w:rsid w:val="00843A5C"/>
    <w:rsid w:val="00843E29"/>
    <w:rsid w:val="008445A1"/>
    <w:rsid w:val="00845619"/>
    <w:rsid w:val="00845F9E"/>
    <w:rsid w:val="008466F5"/>
    <w:rsid w:val="0084699E"/>
    <w:rsid w:val="00846D26"/>
    <w:rsid w:val="0084702A"/>
    <w:rsid w:val="008474AA"/>
    <w:rsid w:val="00847AB2"/>
    <w:rsid w:val="00850D83"/>
    <w:rsid w:val="00850F5A"/>
    <w:rsid w:val="00852DF5"/>
    <w:rsid w:val="00853354"/>
    <w:rsid w:val="008537E3"/>
    <w:rsid w:val="00854D70"/>
    <w:rsid w:val="008560B7"/>
    <w:rsid w:val="008567F9"/>
    <w:rsid w:val="008573A9"/>
    <w:rsid w:val="00864464"/>
    <w:rsid w:val="0086480E"/>
    <w:rsid w:val="00864ACE"/>
    <w:rsid w:val="00865EB0"/>
    <w:rsid w:val="00865EB4"/>
    <w:rsid w:val="00865FB6"/>
    <w:rsid w:val="00866FDF"/>
    <w:rsid w:val="00867032"/>
    <w:rsid w:val="0086721C"/>
    <w:rsid w:val="008674A2"/>
    <w:rsid w:val="00867D1B"/>
    <w:rsid w:val="00870797"/>
    <w:rsid w:val="008714C9"/>
    <w:rsid w:val="00871FCA"/>
    <w:rsid w:val="008726B7"/>
    <w:rsid w:val="008726D2"/>
    <w:rsid w:val="00873030"/>
    <w:rsid w:val="008730D5"/>
    <w:rsid w:val="008732AF"/>
    <w:rsid w:val="0087390B"/>
    <w:rsid w:val="008739A8"/>
    <w:rsid w:val="00875D37"/>
    <w:rsid w:val="00877497"/>
    <w:rsid w:val="00877A03"/>
    <w:rsid w:val="00877CE1"/>
    <w:rsid w:val="008804C2"/>
    <w:rsid w:val="008809AF"/>
    <w:rsid w:val="00881172"/>
    <w:rsid w:val="00882493"/>
    <w:rsid w:val="00882E41"/>
    <w:rsid w:val="00883517"/>
    <w:rsid w:val="00883F7D"/>
    <w:rsid w:val="00884507"/>
    <w:rsid w:val="0088493E"/>
    <w:rsid w:val="0088541A"/>
    <w:rsid w:val="00885A73"/>
    <w:rsid w:val="00885E21"/>
    <w:rsid w:val="0088616C"/>
    <w:rsid w:val="008866FC"/>
    <w:rsid w:val="008874B9"/>
    <w:rsid w:val="00887A02"/>
    <w:rsid w:val="00890B6A"/>
    <w:rsid w:val="008915DB"/>
    <w:rsid w:val="008918FF"/>
    <w:rsid w:val="008919A8"/>
    <w:rsid w:val="00891FC6"/>
    <w:rsid w:val="00892380"/>
    <w:rsid w:val="0089250A"/>
    <w:rsid w:val="00892B57"/>
    <w:rsid w:val="00894511"/>
    <w:rsid w:val="00894D3C"/>
    <w:rsid w:val="008955F8"/>
    <w:rsid w:val="008967A7"/>
    <w:rsid w:val="00896BE7"/>
    <w:rsid w:val="0089769D"/>
    <w:rsid w:val="00897FDD"/>
    <w:rsid w:val="008A07D7"/>
    <w:rsid w:val="008A0B72"/>
    <w:rsid w:val="008A0E4E"/>
    <w:rsid w:val="008A3E2C"/>
    <w:rsid w:val="008A46C3"/>
    <w:rsid w:val="008A58D0"/>
    <w:rsid w:val="008A6B09"/>
    <w:rsid w:val="008A6C67"/>
    <w:rsid w:val="008A75B7"/>
    <w:rsid w:val="008A7637"/>
    <w:rsid w:val="008A7719"/>
    <w:rsid w:val="008B1BF2"/>
    <w:rsid w:val="008B309B"/>
    <w:rsid w:val="008B356A"/>
    <w:rsid w:val="008B3F91"/>
    <w:rsid w:val="008B416C"/>
    <w:rsid w:val="008B4397"/>
    <w:rsid w:val="008B50D1"/>
    <w:rsid w:val="008B57A6"/>
    <w:rsid w:val="008B6079"/>
    <w:rsid w:val="008B6963"/>
    <w:rsid w:val="008B6DE3"/>
    <w:rsid w:val="008C074F"/>
    <w:rsid w:val="008C0A36"/>
    <w:rsid w:val="008C0CF6"/>
    <w:rsid w:val="008C1392"/>
    <w:rsid w:val="008C41FC"/>
    <w:rsid w:val="008C48B6"/>
    <w:rsid w:val="008C5C77"/>
    <w:rsid w:val="008C5CAA"/>
    <w:rsid w:val="008C63CD"/>
    <w:rsid w:val="008C6C36"/>
    <w:rsid w:val="008D06B5"/>
    <w:rsid w:val="008D0F07"/>
    <w:rsid w:val="008D1344"/>
    <w:rsid w:val="008D1469"/>
    <w:rsid w:val="008D17FC"/>
    <w:rsid w:val="008D1880"/>
    <w:rsid w:val="008D3779"/>
    <w:rsid w:val="008D3CAD"/>
    <w:rsid w:val="008D48AC"/>
    <w:rsid w:val="008D4E36"/>
    <w:rsid w:val="008D5192"/>
    <w:rsid w:val="008D737A"/>
    <w:rsid w:val="008D7983"/>
    <w:rsid w:val="008D7E74"/>
    <w:rsid w:val="008E0233"/>
    <w:rsid w:val="008E149A"/>
    <w:rsid w:val="008E16E3"/>
    <w:rsid w:val="008E2269"/>
    <w:rsid w:val="008E2E32"/>
    <w:rsid w:val="008E46FF"/>
    <w:rsid w:val="008E58C4"/>
    <w:rsid w:val="008E5AB3"/>
    <w:rsid w:val="008E6008"/>
    <w:rsid w:val="008E6AC9"/>
    <w:rsid w:val="008E6B16"/>
    <w:rsid w:val="008E6E92"/>
    <w:rsid w:val="008E6F4E"/>
    <w:rsid w:val="008E71FD"/>
    <w:rsid w:val="008E78B4"/>
    <w:rsid w:val="008E7CBC"/>
    <w:rsid w:val="008F1F1F"/>
    <w:rsid w:val="008F2359"/>
    <w:rsid w:val="008F2B76"/>
    <w:rsid w:val="008F37B7"/>
    <w:rsid w:val="008F5624"/>
    <w:rsid w:val="008F5C09"/>
    <w:rsid w:val="008F61D1"/>
    <w:rsid w:val="008F625D"/>
    <w:rsid w:val="008F6551"/>
    <w:rsid w:val="009000F9"/>
    <w:rsid w:val="00900E6F"/>
    <w:rsid w:val="009014C4"/>
    <w:rsid w:val="0090264C"/>
    <w:rsid w:val="009036CE"/>
    <w:rsid w:val="00903786"/>
    <w:rsid w:val="0090383A"/>
    <w:rsid w:val="009053CF"/>
    <w:rsid w:val="00906825"/>
    <w:rsid w:val="00910086"/>
    <w:rsid w:val="00911926"/>
    <w:rsid w:val="00911F24"/>
    <w:rsid w:val="00912439"/>
    <w:rsid w:val="009135F5"/>
    <w:rsid w:val="009146CE"/>
    <w:rsid w:val="00915B49"/>
    <w:rsid w:val="00916FBC"/>
    <w:rsid w:val="00917069"/>
    <w:rsid w:val="0092039C"/>
    <w:rsid w:val="00920CC2"/>
    <w:rsid w:val="009222F2"/>
    <w:rsid w:val="00923708"/>
    <w:rsid w:val="00923AAD"/>
    <w:rsid w:val="00924C4D"/>
    <w:rsid w:val="00924F40"/>
    <w:rsid w:val="009254D3"/>
    <w:rsid w:val="00925EDB"/>
    <w:rsid w:val="009267C7"/>
    <w:rsid w:val="00926E63"/>
    <w:rsid w:val="00926F69"/>
    <w:rsid w:val="0092763B"/>
    <w:rsid w:val="00930C97"/>
    <w:rsid w:val="00931CA9"/>
    <w:rsid w:val="009321AE"/>
    <w:rsid w:val="009324F7"/>
    <w:rsid w:val="00932B8D"/>
    <w:rsid w:val="00933261"/>
    <w:rsid w:val="00933491"/>
    <w:rsid w:val="009335E6"/>
    <w:rsid w:val="009348C4"/>
    <w:rsid w:val="00935E12"/>
    <w:rsid w:val="009362E6"/>
    <w:rsid w:val="009373B8"/>
    <w:rsid w:val="0093784D"/>
    <w:rsid w:val="00937B38"/>
    <w:rsid w:val="00937CA2"/>
    <w:rsid w:val="009405E1"/>
    <w:rsid w:val="00940CC0"/>
    <w:rsid w:val="00942F4B"/>
    <w:rsid w:val="009447FD"/>
    <w:rsid w:val="00945210"/>
    <w:rsid w:val="009454B2"/>
    <w:rsid w:val="009463E6"/>
    <w:rsid w:val="009475CA"/>
    <w:rsid w:val="00947875"/>
    <w:rsid w:val="0094791B"/>
    <w:rsid w:val="00950268"/>
    <w:rsid w:val="009503BE"/>
    <w:rsid w:val="009506D2"/>
    <w:rsid w:val="00950C3C"/>
    <w:rsid w:val="00952620"/>
    <w:rsid w:val="00954537"/>
    <w:rsid w:val="00956597"/>
    <w:rsid w:val="0095691E"/>
    <w:rsid w:val="00957FC8"/>
    <w:rsid w:val="00957FD7"/>
    <w:rsid w:val="009607DD"/>
    <w:rsid w:val="009612F2"/>
    <w:rsid w:val="00961E74"/>
    <w:rsid w:val="00962214"/>
    <w:rsid w:val="00962DCB"/>
    <w:rsid w:val="00963462"/>
    <w:rsid w:val="0096391F"/>
    <w:rsid w:val="00963D20"/>
    <w:rsid w:val="00964D6B"/>
    <w:rsid w:val="009667DB"/>
    <w:rsid w:val="00966DD9"/>
    <w:rsid w:val="00967325"/>
    <w:rsid w:val="0096739B"/>
    <w:rsid w:val="00967B60"/>
    <w:rsid w:val="00970CE6"/>
    <w:rsid w:val="00970D22"/>
    <w:rsid w:val="00971AA4"/>
    <w:rsid w:val="00972408"/>
    <w:rsid w:val="00975801"/>
    <w:rsid w:val="009801BE"/>
    <w:rsid w:val="00980941"/>
    <w:rsid w:val="00980E6A"/>
    <w:rsid w:val="00981302"/>
    <w:rsid w:val="009816F0"/>
    <w:rsid w:val="00981991"/>
    <w:rsid w:val="009820A5"/>
    <w:rsid w:val="00982FDB"/>
    <w:rsid w:val="00983844"/>
    <w:rsid w:val="009845DC"/>
    <w:rsid w:val="00984968"/>
    <w:rsid w:val="009849FF"/>
    <w:rsid w:val="00985FCE"/>
    <w:rsid w:val="00987671"/>
    <w:rsid w:val="00987CE2"/>
    <w:rsid w:val="00990185"/>
    <w:rsid w:val="0099135B"/>
    <w:rsid w:val="00991D3D"/>
    <w:rsid w:val="00991E36"/>
    <w:rsid w:val="00992B82"/>
    <w:rsid w:val="00993D97"/>
    <w:rsid w:val="00993EB0"/>
    <w:rsid w:val="00994C7D"/>
    <w:rsid w:val="0099543A"/>
    <w:rsid w:val="00996847"/>
    <w:rsid w:val="009969E0"/>
    <w:rsid w:val="009A01C0"/>
    <w:rsid w:val="009A06B3"/>
    <w:rsid w:val="009A0E52"/>
    <w:rsid w:val="009A1C57"/>
    <w:rsid w:val="009A1E46"/>
    <w:rsid w:val="009A3F42"/>
    <w:rsid w:val="009A43BA"/>
    <w:rsid w:val="009A4C20"/>
    <w:rsid w:val="009A6A3B"/>
    <w:rsid w:val="009A6D79"/>
    <w:rsid w:val="009A7D02"/>
    <w:rsid w:val="009B0007"/>
    <w:rsid w:val="009B1008"/>
    <w:rsid w:val="009B10AC"/>
    <w:rsid w:val="009B16A5"/>
    <w:rsid w:val="009B1712"/>
    <w:rsid w:val="009B298C"/>
    <w:rsid w:val="009B2C8D"/>
    <w:rsid w:val="009B3A4B"/>
    <w:rsid w:val="009B46DD"/>
    <w:rsid w:val="009B4B2E"/>
    <w:rsid w:val="009B5F26"/>
    <w:rsid w:val="009C02D1"/>
    <w:rsid w:val="009C0533"/>
    <w:rsid w:val="009C13EE"/>
    <w:rsid w:val="009C1449"/>
    <w:rsid w:val="009C2A48"/>
    <w:rsid w:val="009C2D54"/>
    <w:rsid w:val="009C3C0A"/>
    <w:rsid w:val="009C4AD4"/>
    <w:rsid w:val="009C4CB5"/>
    <w:rsid w:val="009C4EA0"/>
    <w:rsid w:val="009C4F3F"/>
    <w:rsid w:val="009C5397"/>
    <w:rsid w:val="009C5E6C"/>
    <w:rsid w:val="009C6220"/>
    <w:rsid w:val="009C6AB8"/>
    <w:rsid w:val="009C6DFE"/>
    <w:rsid w:val="009C6FDA"/>
    <w:rsid w:val="009C701B"/>
    <w:rsid w:val="009D25E5"/>
    <w:rsid w:val="009D3097"/>
    <w:rsid w:val="009D314D"/>
    <w:rsid w:val="009D4BA9"/>
    <w:rsid w:val="009D509B"/>
    <w:rsid w:val="009D6591"/>
    <w:rsid w:val="009D70D4"/>
    <w:rsid w:val="009D741A"/>
    <w:rsid w:val="009D7604"/>
    <w:rsid w:val="009D797C"/>
    <w:rsid w:val="009D7BC6"/>
    <w:rsid w:val="009E033D"/>
    <w:rsid w:val="009E1267"/>
    <w:rsid w:val="009E139B"/>
    <w:rsid w:val="009E1EBC"/>
    <w:rsid w:val="009E2217"/>
    <w:rsid w:val="009E2483"/>
    <w:rsid w:val="009E3B1A"/>
    <w:rsid w:val="009E4182"/>
    <w:rsid w:val="009E45B8"/>
    <w:rsid w:val="009E48BE"/>
    <w:rsid w:val="009E4DB0"/>
    <w:rsid w:val="009E5776"/>
    <w:rsid w:val="009E5ABD"/>
    <w:rsid w:val="009E5B15"/>
    <w:rsid w:val="009E654F"/>
    <w:rsid w:val="009E7536"/>
    <w:rsid w:val="009E75AE"/>
    <w:rsid w:val="009E7FF3"/>
    <w:rsid w:val="009F0E04"/>
    <w:rsid w:val="009F18EA"/>
    <w:rsid w:val="009F1F62"/>
    <w:rsid w:val="009F30C3"/>
    <w:rsid w:val="009F456A"/>
    <w:rsid w:val="009F596B"/>
    <w:rsid w:val="009F7E19"/>
    <w:rsid w:val="009F7F22"/>
    <w:rsid w:val="00A0028D"/>
    <w:rsid w:val="00A008E5"/>
    <w:rsid w:val="00A00B6E"/>
    <w:rsid w:val="00A00BBB"/>
    <w:rsid w:val="00A00BF8"/>
    <w:rsid w:val="00A01BAB"/>
    <w:rsid w:val="00A020B8"/>
    <w:rsid w:val="00A020BC"/>
    <w:rsid w:val="00A02675"/>
    <w:rsid w:val="00A034BD"/>
    <w:rsid w:val="00A03F47"/>
    <w:rsid w:val="00A043C4"/>
    <w:rsid w:val="00A04686"/>
    <w:rsid w:val="00A047DE"/>
    <w:rsid w:val="00A0525C"/>
    <w:rsid w:val="00A05AAC"/>
    <w:rsid w:val="00A0654C"/>
    <w:rsid w:val="00A1152F"/>
    <w:rsid w:val="00A119FE"/>
    <w:rsid w:val="00A12644"/>
    <w:rsid w:val="00A12E3C"/>
    <w:rsid w:val="00A1377A"/>
    <w:rsid w:val="00A1442D"/>
    <w:rsid w:val="00A16C8D"/>
    <w:rsid w:val="00A206B2"/>
    <w:rsid w:val="00A208BD"/>
    <w:rsid w:val="00A20CBE"/>
    <w:rsid w:val="00A21AEE"/>
    <w:rsid w:val="00A22012"/>
    <w:rsid w:val="00A224EA"/>
    <w:rsid w:val="00A24198"/>
    <w:rsid w:val="00A243C0"/>
    <w:rsid w:val="00A248D6"/>
    <w:rsid w:val="00A24AB5"/>
    <w:rsid w:val="00A254E7"/>
    <w:rsid w:val="00A256E7"/>
    <w:rsid w:val="00A25A36"/>
    <w:rsid w:val="00A261C2"/>
    <w:rsid w:val="00A27CE1"/>
    <w:rsid w:val="00A27D90"/>
    <w:rsid w:val="00A31EFB"/>
    <w:rsid w:val="00A32728"/>
    <w:rsid w:val="00A33571"/>
    <w:rsid w:val="00A3387D"/>
    <w:rsid w:val="00A33C79"/>
    <w:rsid w:val="00A33D62"/>
    <w:rsid w:val="00A3427A"/>
    <w:rsid w:val="00A34DE8"/>
    <w:rsid w:val="00A3593F"/>
    <w:rsid w:val="00A36F5E"/>
    <w:rsid w:val="00A372C1"/>
    <w:rsid w:val="00A37D75"/>
    <w:rsid w:val="00A4062E"/>
    <w:rsid w:val="00A41ABF"/>
    <w:rsid w:val="00A42AC2"/>
    <w:rsid w:val="00A44863"/>
    <w:rsid w:val="00A44A9A"/>
    <w:rsid w:val="00A45A0D"/>
    <w:rsid w:val="00A46729"/>
    <w:rsid w:val="00A46E20"/>
    <w:rsid w:val="00A47CCF"/>
    <w:rsid w:val="00A50991"/>
    <w:rsid w:val="00A51802"/>
    <w:rsid w:val="00A53B23"/>
    <w:rsid w:val="00A54072"/>
    <w:rsid w:val="00A54968"/>
    <w:rsid w:val="00A54FFE"/>
    <w:rsid w:val="00A5507C"/>
    <w:rsid w:val="00A55CCA"/>
    <w:rsid w:val="00A55DFE"/>
    <w:rsid w:val="00A567DE"/>
    <w:rsid w:val="00A56835"/>
    <w:rsid w:val="00A606F4"/>
    <w:rsid w:val="00A60EA2"/>
    <w:rsid w:val="00A61C56"/>
    <w:rsid w:val="00A62487"/>
    <w:rsid w:val="00A62A1F"/>
    <w:rsid w:val="00A63126"/>
    <w:rsid w:val="00A64150"/>
    <w:rsid w:val="00A6554C"/>
    <w:rsid w:val="00A6559A"/>
    <w:rsid w:val="00A65D76"/>
    <w:rsid w:val="00A668BA"/>
    <w:rsid w:val="00A6728A"/>
    <w:rsid w:val="00A70740"/>
    <w:rsid w:val="00A70CD1"/>
    <w:rsid w:val="00A71237"/>
    <w:rsid w:val="00A71E87"/>
    <w:rsid w:val="00A7208F"/>
    <w:rsid w:val="00A720A3"/>
    <w:rsid w:val="00A7223A"/>
    <w:rsid w:val="00A7224B"/>
    <w:rsid w:val="00A747CF"/>
    <w:rsid w:val="00A76E14"/>
    <w:rsid w:val="00A801F5"/>
    <w:rsid w:val="00A8171E"/>
    <w:rsid w:val="00A82E81"/>
    <w:rsid w:val="00A82E90"/>
    <w:rsid w:val="00A833B7"/>
    <w:rsid w:val="00A8383C"/>
    <w:rsid w:val="00A8397D"/>
    <w:rsid w:val="00A84B3B"/>
    <w:rsid w:val="00A8506A"/>
    <w:rsid w:val="00A85872"/>
    <w:rsid w:val="00A85A89"/>
    <w:rsid w:val="00A8698B"/>
    <w:rsid w:val="00A87322"/>
    <w:rsid w:val="00A87609"/>
    <w:rsid w:val="00A91028"/>
    <w:rsid w:val="00A916B9"/>
    <w:rsid w:val="00A91906"/>
    <w:rsid w:val="00A91B41"/>
    <w:rsid w:val="00A91BC5"/>
    <w:rsid w:val="00A9312E"/>
    <w:rsid w:val="00A93B85"/>
    <w:rsid w:val="00A95B62"/>
    <w:rsid w:val="00A95C5C"/>
    <w:rsid w:val="00A9609C"/>
    <w:rsid w:val="00A96715"/>
    <w:rsid w:val="00A96EE5"/>
    <w:rsid w:val="00A97EB3"/>
    <w:rsid w:val="00AA039E"/>
    <w:rsid w:val="00AA19FC"/>
    <w:rsid w:val="00AA2C5D"/>
    <w:rsid w:val="00AA2D9E"/>
    <w:rsid w:val="00AA3456"/>
    <w:rsid w:val="00AA420F"/>
    <w:rsid w:val="00AA4AE5"/>
    <w:rsid w:val="00AA5543"/>
    <w:rsid w:val="00AA6A62"/>
    <w:rsid w:val="00AA777E"/>
    <w:rsid w:val="00AB2BD8"/>
    <w:rsid w:val="00AB42AC"/>
    <w:rsid w:val="00AB4808"/>
    <w:rsid w:val="00AB4B50"/>
    <w:rsid w:val="00AB4C56"/>
    <w:rsid w:val="00AB4D33"/>
    <w:rsid w:val="00AB6EB8"/>
    <w:rsid w:val="00AB7091"/>
    <w:rsid w:val="00AB7114"/>
    <w:rsid w:val="00AC1237"/>
    <w:rsid w:val="00AC2D6A"/>
    <w:rsid w:val="00AC2D74"/>
    <w:rsid w:val="00AC4E0F"/>
    <w:rsid w:val="00AC4FAB"/>
    <w:rsid w:val="00AC50C7"/>
    <w:rsid w:val="00AC53F4"/>
    <w:rsid w:val="00AC5502"/>
    <w:rsid w:val="00AC5DE5"/>
    <w:rsid w:val="00AC612E"/>
    <w:rsid w:val="00AC70D3"/>
    <w:rsid w:val="00AC74BF"/>
    <w:rsid w:val="00AC76B3"/>
    <w:rsid w:val="00AC796F"/>
    <w:rsid w:val="00AC7F05"/>
    <w:rsid w:val="00AD0D4B"/>
    <w:rsid w:val="00AD2EF7"/>
    <w:rsid w:val="00AD30AA"/>
    <w:rsid w:val="00AD33D3"/>
    <w:rsid w:val="00AD370B"/>
    <w:rsid w:val="00AD3DFB"/>
    <w:rsid w:val="00AD4B3B"/>
    <w:rsid w:val="00AD7017"/>
    <w:rsid w:val="00AD7457"/>
    <w:rsid w:val="00AD7471"/>
    <w:rsid w:val="00AE0292"/>
    <w:rsid w:val="00AE02D4"/>
    <w:rsid w:val="00AE0EAB"/>
    <w:rsid w:val="00AE2077"/>
    <w:rsid w:val="00AE2B7A"/>
    <w:rsid w:val="00AE3875"/>
    <w:rsid w:val="00AE4659"/>
    <w:rsid w:val="00AE51E8"/>
    <w:rsid w:val="00AE5B8A"/>
    <w:rsid w:val="00AE5C58"/>
    <w:rsid w:val="00AE6BAC"/>
    <w:rsid w:val="00AF0311"/>
    <w:rsid w:val="00AF08B0"/>
    <w:rsid w:val="00AF0A6A"/>
    <w:rsid w:val="00AF0AC6"/>
    <w:rsid w:val="00AF131D"/>
    <w:rsid w:val="00AF1A0E"/>
    <w:rsid w:val="00AF1EEA"/>
    <w:rsid w:val="00AF276F"/>
    <w:rsid w:val="00AF2795"/>
    <w:rsid w:val="00AF29F6"/>
    <w:rsid w:val="00AF2F07"/>
    <w:rsid w:val="00AF3CCB"/>
    <w:rsid w:val="00AF602B"/>
    <w:rsid w:val="00AF63BD"/>
    <w:rsid w:val="00AF7C9B"/>
    <w:rsid w:val="00B03D58"/>
    <w:rsid w:val="00B05279"/>
    <w:rsid w:val="00B06025"/>
    <w:rsid w:val="00B061D3"/>
    <w:rsid w:val="00B06B9F"/>
    <w:rsid w:val="00B07FF6"/>
    <w:rsid w:val="00B10424"/>
    <w:rsid w:val="00B10F91"/>
    <w:rsid w:val="00B11AA5"/>
    <w:rsid w:val="00B12FCF"/>
    <w:rsid w:val="00B137E2"/>
    <w:rsid w:val="00B13977"/>
    <w:rsid w:val="00B139F7"/>
    <w:rsid w:val="00B13D76"/>
    <w:rsid w:val="00B13F14"/>
    <w:rsid w:val="00B1404C"/>
    <w:rsid w:val="00B15C86"/>
    <w:rsid w:val="00B175AF"/>
    <w:rsid w:val="00B17765"/>
    <w:rsid w:val="00B17EBD"/>
    <w:rsid w:val="00B2022C"/>
    <w:rsid w:val="00B216BD"/>
    <w:rsid w:val="00B22141"/>
    <w:rsid w:val="00B22A33"/>
    <w:rsid w:val="00B236FC"/>
    <w:rsid w:val="00B2396F"/>
    <w:rsid w:val="00B2397A"/>
    <w:rsid w:val="00B23F86"/>
    <w:rsid w:val="00B246CC"/>
    <w:rsid w:val="00B2546C"/>
    <w:rsid w:val="00B25BBE"/>
    <w:rsid w:val="00B268F7"/>
    <w:rsid w:val="00B30584"/>
    <w:rsid w:val="00B30CD6"/>
    <w:rsid w:val="00B31198"/>
    <w:rsid w:val="00B31D99"/>
    <w:rsid w:val="00B3250C"/>
    <w:rsid w:val="00B32813"/>
    <w:rsid w:val="00B34949"/>
    <w:rsid w:val="00B34C97"/>
    <w:rsid w:val="00B36791"/>
    <w:rsid w:val="00B36A66"/>
    <w:rsid w:val="00B36E3F"/>
    <w:rsid w:val="00B36E92"/>
    <w:rsid w:val="00B40038"/>
    <w:rsid w:val="00B4081E"/>
    <w:rsid w:val="00B42745"/>
    <w:rsid w:val="00B435CB"/>
    <w:rsid w:val="00B44567"/>
    <w:rsid w:val="00B45E8D"/>
    <w:rsid w:val="00B46185"/>
    <w:rsid w:val="00B4671A"/>
    <w:rsid w:val="00B4675E"/>
    <w:rsid w:val="00B46795"/>
    <w:rsid w:val="00B46A60"/>
    <w:rsid w:val="00B471C3"/>
    <w:rsid w:val="00B50CE6"/>
    <w:rsid w:val="00B512E4"/>
    <w:rsid w:val="00B53D12"/>
    <w:rsid w:val="00B540DD"/>
    <w:rsid w:val="00B54877"/>
    <w:rsid w:val="00B57B05"/>
    <w:rsid w:val="00B6139B"/>
    <w:rsid w:val="00B62C7F"/>
    <w:rsid w:val="00B62F86"/>
    <w:rsid w:val="00B635E3"/>
    <w:rsid w:val="00B63604"/>
    <w:rsid w:val="00B64167"/>
    <w:rsid w:val="00B651AB"/>
    <w:rsid w:val="00B65346"/>
    <w:rsid w:val="00B65574"/>
    <w:rsid w:val="00B6575D"/>
    <w:rsid w:val="00B657F9"/>
    <w:rsid w:val="00B65D06"/>
    <w:rsid w:val="00B660D3"/>
    <w:rsid w:val="00B667EE"/>
    <w:rsid w:val="00B66EEB"/>
    <w:rsid w:val="00B677E7"/>
    <w:rsid w:val="00B67E74"/>
    <w:rsid w:val="00B72F5D"/>
    <w:rsid w:val="00B75DA2"/>
    <w:rsid w:val="00B76CEC"/>
    <w:rsid w:val="00B7714C"/>
    <w:rsid w:val="00B77698"/>
    <w:rsid w:val="00B776E0"/>
    <w:rsid w:val="00B80CB1"/>
    <w:rsid w:val="00B81DCF"/>
    <w:rsid w:val="00B82BF4"/>
    <w:rsid w:val="00B8342D"/>
    <w:rsid w:val="00B83B2E"/>
    <w:rsid w:val="00B84E69"/>
    <w:rsid w:val="00B86E6F"/>
    <w:rsid w:val="00B90D4B"/>
    <w:rsid w:val="00B90D57"/>
    <w:rsid w:val="00B915CF"/>
    <w:rsid w:val="00B918DE"/>
    <w:rsid w:val="00B91CC8"/>
    <w:rsid w:val="00B92819"/>
    <w:rsid w:val="00B93371"/>
    <w:rsid w:val="00B94259"/>
    <w:rsid w:val="00B94440"/>
    <w:rsid w:val="00B947D1"/>
    <w:rsid w:val="00B94F6A"/>
    <w:rsid w:val="00B9642E"/>
    <w:rsid w:val="00B96543"/>
    <w:rsid w:val="00B97B73"/>
    <w:rsid w:val="00B97D4B"/>
    <w:rsid w:val="00BA0500"/>
    <w:rsid w:val="00BA09C6"/>
    <w:rsid w:val="00BA0AED"/>
    <w:rsid w:val="00BA3678"/>
    <w:rsid w:val="00BA483D"/>
    <w:rsid w:val="00BA5D14"/>
    <w:rsid w:val="00BA678B"/>
    <w:rsid w:val="00BA7D40"/>
    <w:rsid w:val="00BB0015"/>
    <w:rsid w:val="00BB0422"/>
    <w:rsid w:val="00BB0783"/>
    <w:rsid w:val="00BB0900"/>
    <w:rsid w:val="00BB1A0D"/>
    <w:rsid w:val="00BB1C1F"/>
    <w:rsid w:val="00BB2418"/>
    <w:rsid w:val="00BB25D6"/>
    <w:rsid w:val="00BB2995"/>
    <w:rsid w:val="00BB57EF"/>
    <w:rsid w:val="00BB5859"/>
    <w:rsid w:val="00BB6153"/>
    <w:rsid w:val="00BB6356"/>
    <w:rsid w:val="00BB6C9E"/>
    <w:rsid w:val="00BB6D6B"/>
    <w:rsid w:val="00BC0CAF"/>
    <w:rsid w:val="00BC1380"/>
    <w:rsid w:val="00BC1814"/>
    <w:rsid w:val="00BC218A"/>
    <w:rsid w:val="00BC24CB"/>
    <w:rsid w:val="00BC2DF5"/>
    <w:rsid w:val="00BC2F11"/>
    <w:rsid w:val="00BC34C4"/>
    <w:rsid w:val="00BC436D"/>
    <w:rsid w:val="00BC6C33"/>
    <w:rsid w:val="00BC7761"/>
    <w:rsid w:val="00BC7E70"/>
    <w:rsid w:val="00BC7F69"/>
    <w:rsid w:val="00BC7F95"/>
    <w:rsid w:val="00BD1153"/>
    <w:rsid w:val="00BD2120"/>
    <w:rsid w:val="00BD3281"/>
    <w:rsid w:val="00BD380F"/>
    <w:rsid w:val="00BD5A93"/>
    <w:rsid w:val="00BD6727"/>
    <w:rsid w:val="00BD6F6E"/>
    <w:rsid w:val="00BE0577"/>
    <w:rsid w:val="00BE125A"/>
    <w:rsid w:val="00BE1C91"/>
    <w:rsid w:val="00BE1E0A"/>
    <w:rsid w:val="00BE25C4"/>
    <w:rsid w:val="00BE3261"/>
    <w:rsid w:val="00BE39E9"/>
    <w:rsid w:val="00BE3BE6"/>
    <w:rsid w:val="00BE49E4"/>
    <w:rsid w:val="00BE4E3E"/>
    <w:rsid w:val="00BE5EF0"/>
    <w:rsid w:val="00BE65C8"/>
    <w:rsid w:val="00BE7968"/>
    <w:rsid w:val="00BF066C"/>
    <w:rsid w:val="00BF0EB3"/>
    <w:rsid w:val="00BF13DA"/>
    <w:rsid w:val="00BF2033"/>
    <w:rsid w:val="00BF2859"/>
    <w:rsid w:val="00BF30E8"/>
    <w:rsid w:val="00BF367B"/>
    <w:rsid w:val="00BF41F1"/>
    <w:rsid w:val="00BF429E"/>
    <w:rsid w:val="00BF539F"/>
    <w:rsid w:val="00BF6616"/>
    <w:rsid w:val="00BF6AB3"/>
    <w:rsid w:val="00BF723A"/>
    <w:rsid w:val="00BF7A5D"/>
    <w:rsid w:val="00BF7BE4"/>
    <w:rsid w:val="00C00567"/>
    <w:rsid w:val="00C00FC6"/>
    <w:rsid w:val="00C01247"/>
    <w:rsid w:val="00C015C0"/>
    <w:rsid w:val="00C02AD2"/>
    <w:rsid w:val="00C0386F"/>
    <w:rsid w:val="00C04D18"/>
    <w:rsid w:val="00C05333"/>
    <w:rsid w:val="00C055AF"/>
    <w:rsid w:val="00C05924"/>
    <w:rsid w:val="00C06344"/>
    <w:rsid w:val="00C06F7F"/>
    <w:rsid w:val="00C0795C"/>
    <w:rsid w:val="00C07A68"/>
    <w:rsid w:val="00C10AAF"/>
    <w:rsid w:val="00C10D8D"/>
    <w:rsid w:val="00C11E84"/>
    <w:rsid w:val="00C12BF7"/>
    <w:rsid w:val="00C13643"/>
    <w:rsid w:val="00C1367C"/>
    <w:rsid w:val="00C13817"/>
    <w:rsid w:val="00C141F7"/>
    <w:rsid w:val="00C14568"/>
    <w:rsid w:val="00C14C2C"/>
    <w:rsid w:val="00C15485"/>
    <w:rsid w:val="00C17AE4"/>
    <w:rsid w:val="00C2071C"/>
    <w:rsid w:val="00C22601"/>
    <w:rsid w:val="00C23521"/>
    <w:rsid w:val="00C23803"/>
    <w:rsid w:val="00C24FA8"/>
    <w:rsid w:val="00C25011"/>
    <w:rsid w:val="00C252C4"/>
    <w:rsid w:val="00C2602B"/>
    <w:rsid w:val="00C27F0B"/>
    <w:rsid w:val="00C30080"/>
    <w:rsid w:val="00C30116"/>
    <w:rsid w:val="00C305AB"/>
    <w:rsid w:val="00C31081"/>
    <w:rsid w:val="00C31604"/>
    <w:rsid w:val="00C31726"/>
    <w:rsid w:val="00C32187"/>
    <w:rsid w:val="00C3282F"/>
    <w:rsid w:val="00C32E29"/>
    <w:rsid w:val="00C336BF"/>
    <w:rsid w:val="00C33FAD"/>
    <w:rsid w:val="00C34573"/>
    <w:rsid w:val="00C34627"/>
    <w:rsid w:val="00C36126"/>
    <w:rsid w:val="00C369EB"/>
    <w:rsid w:val="00C36C30"/>
    <w:rsid w:val="00C375A5"/>
    <w:rsid w:val="00C3795E"/>
    <w:rsid w:val="00C40B22"/>
    <w:rsid w:val="00C4513C"/>
    <w:rsid w:val="00C47912"/>
    <w:rsid w:val="00C47CBD"/>
    <w:rsid w:val="00C47DE8"/>
    <w:rsid w:val="00C5008D"/>
    <w:rsid w:val="00C503E7"/>
    <w:rsid w:val="00C50A27"/>
    <w:rsid w:val="00C5117C"/>
    <w:rsid w:val="00C51482"/>
    <w:rsid w:val="00C51C0D"/>
    <w:rsid w:val="00C51FFF"/>
    <w:rsid w:val="00C52E9A"/>
    <w:rsid w:val="00C53DF1"/>
    <w:rsid w:val="00C5457D"/>
    <w:rsid w:val="00C547DC"/>
    <w:rsid w:val="00C54F6B"/>
    <w:rsid w:val="00C554AB"/>
    <w:rsid w:val="00C55C6E"/>
    <w:rsid w:val="00C55C72"/>
    <w:rsid w:val="00C563E1"/>
    <w:rsid w:val="00C563FE"/>
    <w:rsid w:val="00C56646"/>
    <w:rsid w:val="00C579E0"/>
    <w:rsid w:val="00C6016F"/>
    <w:rsid w:val="00C61E4D"/>
    <w:rsid w:val="00C6218E"/>
    <w:rsid w:val="00C628C7"/>
    <w:rsid w:val="00C63951"/>
    <w:rsid w:val="00C640FA"/>
    <w:rsid w:val="00C64617"/>
    <w:rsid w:val="00C64677"/>
    <w:rsid w:val="00C65B68"/>
    <w:rsid w:val="00C6644E"/>
    <w:rsid w:val="00C67DFF"/>
    <w:rsid w:val="00C67EB2"/>
    <w:rsid w:val="00C70FC1"/>
    <w:rsid w:val="00C7171E"/>
    <w:rsid w:val="00C72BAF"/>
    <w:rsid w:val="00C7326C"/>
    <w:rsid w:val="00C733B9"/>
    <w:rsid w:val="00C7359D"/>
    <w:rsid w:val="00C7471C"/>
    <w:rsid w:val="00C75097"/>
    <w:rsid w:val="00C750C9"/>
    <w:rsid w:val="00C757ED"/>
    <w:rsid w:val="00C7631A"/>
    <w:rsid w:val="00C77709"/>
    <w:rsid w:val="00C8006A"/>
    <w:rsid w:val="00C800B9"/>
    <w:rsid w:val="00C807CF"/>
    <w:rsid w:val="00C8088C"/>
    <w:rsid w:val="00C819EF"/>
    <w:rsid w:val="00C81BEA"/>
    <w:rsid w:val="00C821AE"/>
    <w:rsid w:val="00C8280B"/>
    <w:rsid w:val="00C8611C"/>
    <w:rsid w:val="00C86143"/>
    <w:rsid w:val="00C863A1"/>
    <w:rsid w:val="00C912B5"/>
    <w:rsid w:val="00C914CD"/>
    <w:rsid w:val="00C92035"/>
    <w:rsid w:val="00C929E2"/>
    <w:rsid w:val="00C9319C"/>
    <w:rsid w:val="00C93819"/>
    <w:rsid w:val="00C93D27"/>
    <w:rsid w:val="00C93FA2"/>
    <w:rsid w:val="00C94EC3"/>
    <w:rsid w:val="00C95D89"/>
    <w:rsid w:val="00C95ED3"/>
    <w:rsid w:val="00C960F9"/>
    <w:rsid w:val="00C966CA"/>
    <w:rsid w:val="00CA07FF"/>
    <w:rsid w:val="00CA0EFC"/>
    <w:rsid w:val="00CA139D"/>
    <w:rsid w:val="00CA1617"/>
    <w:rsid w:val="00CA4906"/>
    <w:rsid w:val="00CA4943"/>
    <w:rsid w:val="00CA4AA6"/>
    <w:rsid w:val="00CA6D7E"/>
    <w:rsid w:val="00CA7F9E"/>
    <w:rsid w:val="00CB01CF"/>
    <w:rsid w:val="00CB0B38"/>
    <w:rsid w:val="00CB0CE1"/>
    <w:rsid w:val="00CB15A7"/>
    <w:rsid w:val="00CB4A4C"/>
    <w:rsid w:val="00CB4AC4"/>
    <w:rsid w:val="00CB643D"/>
    <w:rsid w:val="00CB700E"/>
    <w:rsid w:val="00CB7346"/>
    <w:rsid w:val="00CB78F5"/>
    <w:rsid w:val="00CC0B0C"/>
    <w:rsid w:val="00CC13D4"/>
    <w:rsid w:val="00CC15F1"/>
    <w:rsid w:val="00CC1641"/>
    <w:rsid w:val="00CC177E"/>
    <w:rsid w:val="00CC1A91"/>
    <w:rsid w:val="00CC2E09"/>
    <w:rsid w:val="00CC2EE4"/>
    <w:rsid w:val="00CC37DC"/>
    <w:rsid w:val="00CC394D"/>
    <w:rsid w:val="00CC3C3F"/>
    <w:rsid w:val="00CC4B01"/>
    <w:rsid w:val="00CC4DD6"/>
    <w:rsid w:val="00CC60DC"/>
    <w:rsid w:val="00CC6F50"/>
    <w:rsid w:val="00CC7407"/>
    <w:rsid w:val="00CC7EC4"/>
    <w:rsid w:val="00CC7FE2"/>
    <w:rsid w:val="00CD0767"/>
    <w:rsid w:val="00CD0CE8"/>
    <w:rsid w:val="00CD0FC0"/>
    <w:rsid w:val="00CD0FD4"/>
    <w:rsid w:val="00CD1A0E"/>
    <w:rsid w:val="00CD1E83"/>
    <w:rsid w:val="00CD25D4"/>
    <w:rsid w:val="00CD2A31"/>
    <w:rsid w:val="00CD2FA5"/>
    <w:rsid w:val="00CD3118"/>
    <w:rsid w:val="00CD5CE2"/>
    <w:rsid w:val="00CD733D"/>
    <w:rsid w:val="00CE0369"/>
    <w:rsid w:val="00CE20C2"/>
    <w:rsid w:val="00CE2105"/>
    <w:rsid w:val="00CE60A1"/>
    <w:rsid w:val="00CE61F8"/>
    <w:rsid w:val="00CE66D7"/>
    <w:rsid w:val="00CE6E5E"/>
    <w:rsid w:val="00CE774C"/>
    <w:rsid w:val="00CE78A2"/>
    <w:rsid w:val="00CE7B26"/>
    <w:rsid w:val="00CF0082"/>
    <w:rsid w:val="00CF1A95"/>
    <w:rsid w:val="00CF1F18"/>
    <w:rsid w:val="00CF282E"/>
    <w:rsid w:val="00CF3230"/>
    <w:rsid w:val="00CF398C"/>
    <w:rsid w:val="00CF3EF6"/>
    <w:rsid w:val="00CF5B86"/>
    <w:rsid w:val="00CF61E2"/>
    <w:rsid w:val="00CF7051"/>
    <w:rsid w:val="00CF754C"/>
    <w:rsid w:val="00CF770B"/>
    <w:rsid w:val="00D00382"/>
    <w:rsid w:val="00D01467"/>
    <w:rsid w:val="00D017CF"/>
    <w:rsid w:val="00D01DC1"/>
    <w:rsid w:val="00D02388"/>
    <w:rsid w:val="00D02615"/>
    <w:rsid w:val="00D02D07"/>
    <w:rsid w:val="00D039C4"/>
    <w:rsid w:val="00D03CE8"/>
    <w:rsid w:val="00D051E9"/>
    <w:rsid w:val="00D0537A"/>
    <w:rsid w:val="00D06153"/>
    <w:rsid w:val="00D06557"/>
    <w:rsid w:val="00D0680A"/>
    <w:rsid w:val="00D06869"/>
    <w:rsid w:val="00D0706F"/>
    <w:rsid w:val="00D077BB"/>
    <w:rsid w:val="00D1011F"/>
    <w:rsid w:val="00D1062E"/>
    <w:rsid w:val="00D11B7F"/>
    <w:rsid w:val="00D12A58"/>
    <w:rsid w:val="00D12BAD"/>
    <w:rsid w:val="00D1302A"/>
    <w:rsid w:val="00D132B5"/>
    <w:rsid w:val="00D14130"/>
    <w:rsid w:val="00D145AD"/>
    <w:rsid w:val="00D14872"/>
    <w:rsid w:val="00D14D05"/>
    <w:rsid w:val="00D15DA8"/>
    <w:rsid w:val="00D16C9B"/>
    <w:rsid w:val="00D20206"/>
    <w:rsid w:val="00D20341"/>
    <w:rsid w:val="00D2076A"/>
    <w:rsid w:val="00D20BC0"/>
    <w:rsid w:val="00D20EAA"/>
    <w:rsid w:val="00D20F4C"/>
    <w:rsid w:val="00D22821"/>
    <w:rsid w:val="00D2383A"/>
    <w:rsid w:val="00D23EBA"/>
    <w:rsid w:val="00D24168"/>
    <w:rsid w:val="00D246C7"/>
    <w:rsid w:val="00D25489"/>
    <w:rsid w:val="00D25A25"/>
    <w:rsid w:val="00D261CB"/>
    <w:rsid w:val="00D26648"/>
    <w:rsid w:val="00D300CA"/>
    <w:rsid w:val="00D31ADD"/>
    <w:rsid w:val="00D323CA"/>
    <w:rsid w:val="00D325B1"/>
    <w:rsid w:val="00D3270E"/>
    <w:rsid w:val="00D33353"/>
    <w:rsid w:val="00D33781"/>
    <w:rsid w:val="00D33A57"/>
    <w:rsid w:val="00D33F62"/>
    <w:rsid w:val="00D34475"/>
    <w:rsid w:val="00D34BBC"/>
    <w:rsid w:val="00D35B45"/>
    <w:rsid w:val="00D36168"/>
    <w:rsid w:val="00D36219"/>
    <w:rsid w:val="00D41072"/>
    <w:rsid w:val="00D41595"/>
    <w:rsid w:val="00D418E5"/>
    <w:rsid w:val="00D42969"/>
    <w:rsid w:val="00D42D23"/>
    <w:rsid w:val="00D4516C"/>
    <w:rsid w:val="00D454F3"/>
    <w:rsid w:val="00D46374"/>
    <w:rsid w:val="00D46948"/>
    <w:rsid w:val="00D46C76"/>
    <w:rsid w:val="00D47B7C"/>
    <w:rsid w:val="00D50442"/>
    <w:rsid w:val="00D50481"/>
    <w:rsid w:val="00D505C6"/>
    <w:rsid w:val="00D51C0E"/>
    <w:rsid w:val="00D51DCD"/>
    <w:rsid w:val="00D52116"/>
    <w:rsid w:val="00D5238F"/>
    <w:rsid w:val="00D525AE"/>
    <w:rsid w:val="00D54207"/>
    <w:rsid w:val="00D542A6"/>
    <w:rsid w:val="00D5437B"/>
    <w:rsid w:val="00D549F0"/>
    <w:rsid w:val="00D54CBC"/>
    <w:rsid w:val="00D55E3E"/>
    <w:rsid w:val="00D565D2"/>
    <w:rsid w:val="00D56FE6"/>
    <w:rsid w:val="00D61026"/>
    <w:rsid w:val="00D63B7C"/>
    <w:rsid w:val="00D63DAE"/>
    <w:rsid w:val="00D6428D"/>
    <w:rsid w:val="00D64D30"/>
    <w:rsid w:val="00D65510"/>
    <w:rsid w:val="00D67AE3"/>
    <w:rsid w:val="00D7128F"/>
    <w:rsid w:val="00D71381"/>
    <w:rsid w:val="00D71B3C"/>
    <w:rsid w:val="00D72021"/>
    <w:rsid w:val="00D722A0"/>
    <w:rsid w:val="00D723D1"/>
    <w:rsid w:val="00D72EBA"/>
    <w:rsid w:val="00D73C6E"/>
    <w:rsid w:val="00D74924"/>
    <w:rsid w:val="00D74DAA"/>
    <w:rsid w:val="00D74EF8"/>
    <w:rsid w:val="00D75043"/>
    <w:rsid w:val="00D754DF"/>
    <w:rsid w:val="00D757A7"/>
    <w:rsid w:val="00D758D9"/>
    <w:rsid w:val="00D76016"/>
    <w:rsid w:val="00D760DF"/>
    <w:rsid w:val="00D766D0"/>
    <w:rsid w:val="00D773DF"/>
    <w:rsid w:val="00D801E3"/>
    <w:rsid w:val="00D81EB6"/>
    <w:rsid w:val="00D83578"/>
    <w:rsid w:val="00D836A4"/>
    <w:rsid w:val="00D85372"/>
    <w:rsid w:val="00D85A06"/>
    <w:rsid w:val="00D85E2E"/>
    <w:rsid w:val="00D87859"/>
    <w:rsid w:val="00D904B9"/>
    <w:rsid w:val="00D90C38"/>
    <w:rsid w:val="00D91457"/>
    <w:rsid w:val="00D916B3"/>
    <w:rsid w:val="00D929FC"/>
    <w:rsid w:val="00D940AD"/>
    <w:rsid w:val="00D95A99"/>
    <w:rsid w:val="00D9680F"/>
    <w:rsid w:val="00D97BA5"/>
    <w:rsid w:val="00D97F12"/>
    <w:rsid w:val="00DA08BD"/>
    <w:rsid w:val="00DA37A5"/>
    <w:rsid w:val="00DA4025"/>
    <w:rsid w:val="00DA4D9C"/>
    <w:rsid w:val="00DA561F"/>
    <w:rsid w:val="00DA6313"/>
    <w:rsid w:val="00DA632E"/>
    <w:rsid w:val="00DA6D6B"/>
    <w:rsid w:val="00DA7668"/>
    <w:rsid w:val="00DB2860"/>
    <w:rsid w:val="00DB2B8A"/>
    <w:rsid w:val="00DB3012"/>
    <w:rsid w:val="00DB355F"/>
    <w:rsid w:val="00DB414F"/>
    <w:rsid w:val="00DB49B0"/>
    <w:rsid w:val="00DB50AD"/>
    <w:rsid w:val="00DB58EE"/>
    <w:rsid w:val="00DB6B42"/>
    <w:rsid w:val="00DB6EAC"/>
    <w:rsid w:val="00DB6EE5"/>
    <w:rsid w:val="00DB7001"/>
    <w:rsid w:val="00DC0A45"/>
    <w:rsid w:val="00DC0EFC"/>
    <w:rsid w:val="00DC1EFF"/>
    <w:rsid w:val="00DC21A2"/>
    <w:rsid w:val="00DC24A7"/>
    <w:rsid w:val="00DC4A02"/>
    <w:rsid w:val="00DC57F9"/>
    <w:rsid w:val="00DC6736"/>
    <w:rsid w:val="00DC7333"/>
    <w:rsid w:val="00DC775D"/>
    <w:rsid w:val="00DC77EE"/>
    <w:rsid w:val="00DC7A47"/>
    <w:rsid w:val="00DD13EF"/>
    <w:rsid w:val="00DD1B66"/>
    <w:rsid w:val="00DD1C2C"/>
    <w:rsid w:val="00DD2DAF"/>
    <w:rsid w:val="00DD3961"/>
    <w:rsid w:val="00DD51FE"/>
    <w:rsid w:val="00DD600C"/>
    <w:rsid w:val="00DD6DBF"/>
    <w:rsid w:val="00DD7980"/>
    <w:rsid w:val="00DE00B2"/>
    <w:rsid w:val="00DE1F01"/>
    <w:rsid w:val="00DE26FC"/>
    <w:rsid w:val="00DE4002"/>
    <w:rsid w:val="00DE434E"/>
    <w:rsid w:val="00DE4C3A"/>
    <w:rsid w:val="00DE6857"/>
    <w:rsid w:val="00DE72A0"/>
    <w:rsid w:val="00DE7490"/>
    <w:rsid w:val="00DE7895"/>
    <w:rsid w:val="00DE7F6D"/>
    <w:rsid w:val="00DF014B"/>
    <w:rsid w:val="00DF0BC5"/>
    <w:rsid w:val="00DF2D22"/>
    <w:rsid w:val="00DF3D6D"/>
    <w:rsid w:val="00DF42CE"/>
    <w:rsid w:val="00DF55E5"/>
    <w:rsid w:val="00DF5BF0"/>
    <w:rsid w:val="00DF5E45"/>
    <w:rsid w:val="00DF6021"/>
    <w:rsid w:val="00DF61E7"/>
    <w:rsid w:val="00DF7578"/>
    <w:rsid w:val="00E00B9A"/>
    <w:rsid w:val="00E00FA9"/>
    <w:rsid w:val="00E013FD"/>
    <w:rsid w:val="00E02050"/>
    <w:rsid w:val="00E026D9"/>
    <w:rsid w:val="00E04185"/>
    <w:rsid w:val="00E04E58"/>
    <w:rsid w:val="00E06C6B"/>
    <w:rsid w:val="00E06E28"/>
    <w:rsid w:val="00E07A3A"/>
    <w:rsid w:val="00E108C1"/>
    <w:rsid w:val="00E10F9F"/>
    <w:rsid w:val="00E11127"/>
    <w:rsid w:val="00E1167B"/>
    <w:rsid w:val="00E11F05"/>
    <w:rsid w:val="00E1239E"/>
    <w:rsid w:val="00E137F2"/>
    <w:rsid w:val="00E13C30"/>
    <w:rsid w:val="00E1402A"/>
    <w:rsid w:val="00E1470F"/>
    <w:rsid w:val="00E15772"/>
    <w:rsid w:val="00E15D08"/>
    <w:rsid w:val="00E16A6E"/>
    <w:rsid w:val="00E172A0"/>
    <w:rsid w:val="00E20C08"/>
    <w:rsid w:val="00E20C71"/>
    <w:rsid w:val="00E219EB"/>
    <w:rsid w:val="00E2231A"/>
    <w:rsid w:val="00E2279F"/>
    <w:rsid w:val="00E22CCE"/>
    <w:rsid w:val="00E243A4"/>
    <w:rsid w:val="00E25217"/>
    <w:rsid w:val="00E25221"/>
    <w:rsid w:val="00E26167"/>
    <w:rsid w:val="00E2657A"/>
    <w:rsid w:val="00E27180"/>
    <w:rsid w:val="00E276AC"/>
    <w:rsid w:val="00E303A7"/>
    <w:rsid w:val="00E32B86"/>
    <w:rsid w:val="00E32DE4"/>
    <w:rsid w:val="00E330CB"/>
    <w:rsid w:val="00E332F6"/>
    <w:rsid w:val="00E3382F"/>
    <w:rsid w:val="00E33A0C"/>
    <w:rsid w:val="00E33CD3"/>
    <w:rsid w:val="00E342A8"/>
    <w:rsid w:val="00E34FF6"/>
    <w:rsid w:val="00E35227"/>
    <w:rsid w:val="00E35424"/>
    <w:rsid w:val="00E355A3"/>
    <w:rsid w:val="00E3668B"/>
    <w:rsid w:val="00E36B64"/>
    <w:rsid w:val="00E36BC3"/>
    <w:rsid w:val="00E371D1"/>
    <w:rsid w:val="00E37324"/>
    <w:rsid w:val="00E37C71"/>
    <w:rsid w:val="00E37D32"/>
    <w:rsid w:val="00E4038C"/>
    <w:rsid w:val="00E414A5"/>
    <w:rsid w:val="00E4195F"/>
    <w:rsid w:val="00E41EC0"/>
    <w:rsid w:val="00E4548E"/>
    <w:rsid w:val="00E45794"/>
    <w:rsid w:val="00E4657C"/>
    <w:rsid w:val="00E46C77"/>
    <w:rsid w:val="00E4720C"/>
    <w:rsid w:val="00E47898"/>
    <w:rsid w:val="00E503B4"/>
    <w:rsid w:val="00E50B4B"/>
    <w:rsid w:val="00E51ABD"/>
    <w:rsid w:val="00E52036"/>
    <w:rsid w:val="00E520A2"/>
    <w:rsid w:val="00E527C6"/>
    <w:rsid w:val="00E555F9"/>
    <w:rsid w:val="00E56413"/>
    <w:rsid w:val="00E56515"/>
    <w:rsid w:val="00E56610"/>
    <w:rsid w:val="00E56D32"/>
    <w:rsid w:val="00E60D4E"/>
    <w:rsid w:val="00E61706"/>
    <w:rsid w:val="00E6189E"/>
    <w:rsid w:val="00E630A5"/>
    <w:rsid w:val="00E63653"/>
    <w:rsid w:val="00E6393F"/>
    <w:rsid w:val="00E63961"/>
    <w:rsid w:val="00E663AA"/>
    <w:rsid w:val="00E66F29"/>
    <w:rsid w:val="00E700FE"/>
    <w:rsid w:val="00E702BF"/>
    <w:rsid w:val="00E7069C"/>
    <w:rsid w:val="00E708A8"/>
    <w:rsid w:val="00E725E9"/>
    <w:rsid w:val="00E7436B"/>
    <w:rsid w:val="00E75026"/>
    <w:rsid w:val="00E766D2"/>
    <w:rsid w:val="00E770CC"/>
    <w:rsid w:val="00E77FD7"/>
    <w:rsid w:val="00E8117F"/>
    <w:rsid w:val="00E82383"/>
    <w:rsid w:val="00E825B1"/>
    <w:rsid w:val="00E84B1F"/>
    <w:rsid w:val="00E857B5"/>
    <w:rsid w:val="00E8580F"/>
    <w:rsid w:val="00E85993"/>
    <w:rsid w:val="00E85A20"/>
    <w:rsid w:val="00E86927"/>
    <w:rsid w:val="00E870AB"/>
    <w:rsid w:val="00E87E1C"/>
    <w:rsid w:val="00E90483"/>
    <w:rsid w:val="00E913D8"/>
    <w:rsid w:val="00E91A30"/>
    <w:rsid w:val="00E91DC9"/>
    <w:rsid w:val="00E92633"/>
    <w:rsid w:val="00E9331A"/>
    <w:rsid w:val="00E94310"/>
    <w:rsid w:val="00E94C76"/>
    <w:rsid w:val="00E94F47"/>
    <w:rsid w:val="00E9501D"/>
    <w:rsid w:val="00E9591D"/>
    <w:rsid w:val="00E95D1D"/>
    <w:rsid w:val="00EA0053"/>
    <w:rsid w:val="00EA1BDC"/>
    <w:rsid w:val="00EA1ED9"/>
    <w:rsid w:val="00EA33C9"/>
    <w:rsid w:val="00EA35D1"/>
    <w:rsid w:val="00EA3C91"/>
    <w:rsid w:val="00EA401B"/>
    <w:rsid w:val="00EA52E0"/>
    <w:rsid w:val="00EA5CB3"/>
    <w:rsid w:val="00EA5CC4"/>
    <w:rsid w:val="00EA5F77"/>
    <w:rsid w:val="00EA662B"/>
    <w:rsid w:val="00EA7224"/>
    <w:rsid w:val="00EA78CF"/>
    <w:rsid w:val="00EB0F47"/>
    <w:rsid w:val="00EB134D"/>
    <w:rsid w:val="00EB15E6"/>
    <w:rsid w:val="00EB1D78"/>
    <w:rsid w:val="00EB2029"/>
    <w:rsid w:val="00EB23D2"/>
    <w:rsid w:val="00EB2677"/>
    <w:rsid w:val="00EB2F5E"/>
    <w:rsid w:val="00EB3C0A"/>
    <w:rsid w:val="00EB4A33"/>
    <w:rsid w:val="00EB4D4B"/>
    <w:rsid w:val="00EB4D8C"/>
    <w:rsid w:val="00EB6972"/>
    <w:rsid w:val="00EB732A"/>
    <w:rsid w:val="00EC129F"/>
    <w:rsid w:val="00EC2998"/>
    <w:rsid w:val="00EC2C8F"/>
    <w:rsid w:val="00EC308C"/>
    <w:rsid w:val="00EC3959"/>
    <w:rsid w:val="00EC41A9"/>
    <w:rsid w:val="00EC444C"/>
    <w:rsid w:val="00EC5504"/>
    <w:rsid w:val="00EC5F9A"/>
    <w:rsid w:val="00EC7247"/>
    <w:rsid w:val="00EC787E"/>
    <w:rsid w:val="00EC7D8F"/>
    <w:rsid w:val="00ED0750"/>
    <w:rsid w:val="00ED0B35"/>
    <w:rsid w:val="00ED0BDF"/>
    <w:rsid w:val="00ED0C0A"/>
    <w:rsid w:val="00ED109D"/>
    <w:rsid w:val="00ED1BC6"/>
    <w:rsid w:val="00ED2C14"/>
    <w:rsid w:val="00ED2C6E"/>
    <w:rsid w:val="00ED3EEE"/>
    <w:rsid w:val="00ED4948"/>
    <w:rsid w:val="00ED5E8A"/>
    <w:rsid w:val="00ED6AE1"/>
    <w:rsid w:val="00ED6B4E"/>
    <w:rsid w:val="00ED6D93"/>
    <w:rsid w:val="00ED6E46"/>
    <w:rsid w:val="00ED7B99"/>
    <w:rsid w:val="00ED7E5E"/>
    <w:rsid w:val="00EE152B"/>
    <w:rsid w:val="00EE2F4B"/>
    <w:rsid w:val="00EE315D"/>
    <w:rsid w:val="00EE3593"/>
    <w:rsid w:val="00EE4459"/>
    <w:rsid w:val="00EE6ECA"/>
    <w:rsid w:val="00EF0AEA"/>
    <w:rsid w:val="00EF0B59"/>
    <w:rsid w:val="00EF16D2"/>
    <w:rsid w:val="00EF248F"/>
    <w:rsid w:val="00EF2FF8"/>
    <w:rsid w:val="00EF342E"/>
    <w:rsid w:val="00EF3850"/>
    <w:rsid w:val="00EF4B33"/>
    <w:rsid w:val="00EF4FAA"/>
    <w:rsid w:val="00EF58BC"/>
    <w:rsid w:val="00EF5E08"/>
    <w:rsid w:val="00EF6397"/>
    <w:rsid w:val="00EF6E3E"/>
    <w:rsid w:val="00EF7081"/>
    <w:rsid w:val="00F000BC"/>
    <w:rsid w:val="00F023B8"/>
    <w:rsid w:val="00F02BED"/>
    <w:rsid w:val="00F0383D"/>
    <w:rsid w:val="00F03A8A"/>
    <w:rsid w:val="00F03EEB"/>
    <w:rsid w:val="00F04189"/>
    <w:rsid w:val="00F0559C"/>
    <w:rsid w:val="00F056AB"/>
    <w:rsid w:val="00F0653F"/>
    <w:rsid w:val="00F07391"/>
    <w:rsid w:val="00F07833"/>
    <w:rsid w:val="00F10EA4"/>
    <w:rsid w:val="00F11907"/>
    <w:rsid w:val="00F11AAC"/>
    <w:rsid w:val="00F11B06"/>
    <w:rsid w:val="00F12DF7"/>
    <w:rsid w:val="00F14947"/>
    <w:rsid w:val="00F1527B"/>
    <w:rsid w:val="00F15297"/>
    <w:rsid w:val="00F178F4"/>
    <w:rsid w:val="00F20FC4"/>
    <w:rsid w:val="00F21C46"/>
    <w:rsid w:val="00F22556"/>
    <w:rsid w:val="00F22EED"/>
    <w:rsid w:val="00F23FF7"/>
    <w:rsid w:val="00F244EF"/>
    <w:rsid w:val="00F24C88"/>
    <w:rsid w:val="00F24D87"/>
    <w:rsid w:val="00F26DD8"/>
    <w:rsid w:val="00F2742B"/>
    <w:rsid w:val="00F275B5"/>
    <w:rsid w:val="00F27D1A"/>
    <w:rsid w:val="00F30CFF"/>
    <w:rsid w:val="00F313AD"/>
    <w:rsid w:val="00F31CAB"/>
    <w:rsid w:val="00F32BC6"/>
    <w:rsid w:val="00F32F4A"/>
    <w:rsid w:val="00F33E89"/>
    <w:rsid w:val="00F34778"/>
    <w:rsid w:val="00F34D9E"/>
    <w:rsid w:val="00F37298"/>
    <w:rsid w:val="00F4040F"/>
    <w:rsid w:val="00F414C6"/>
    <w:rsid w:val="00F41A38"/>
    <w:rsid w:val="00F41C23"/>
    <w:rsid w:val="00F42E9C"/>
    <w:rsid w:val="00F43CE1"/>
    <w:rsid w:val="00F4542C"/>
    <w:rsid w:val="00F45AFD"/>
    <w:rsid w:val="00F469C6"/>
    <w:rsid w:val="00F50155"/>
    <w:rsid w:val="00F5253E"/>
    <w:rsid w:val="00F52A2F"/>
    <w:rsid w:val="00F547D2"/>
    <w:rsid w:val="00F54A89"/>
    <w:rsid w:val="00F55163"/>
    <w:rsid w:val="00F55279"/>
    <w:rsid w:val="00F554D2"/>
    <w:rsid w:val="00F56EAC"/>
    <w:rsid w:val="00F56F62"/>
    <w:rsid w:val="00F60D70"/>
    <w:rsid w:val="00F61441"/>
    <w:rsid w:val="00F616D9"/>
    <w:rsid w:val="00F6170D"/>
    <w:rsid w:val="00F617E8"/>
    <w:rsid w:val="00F6184F"/>
    <w:rsid w:val="00F620FA"/>
    <w:rsid w:val="00F62D52"/>
    <w:rsid w:val="00F63794"/>
    <w:rsid w:val="00F64E56"/>
    <w:rsid w:val="00F650B1"/>
    <w:rsid w:val="00F651EC"/>
    <w:rsid w:val="00F6585A"/>
    <w:rsid w:val="00F65A23"/>
    <w:rsid w:val="00F662A5"/>
    <w:rsid w:val="00F6723D"/>
    <w:rsid w:val="00F67670"/>
    <w:rsid w:val="00F70452"/>
    <w:rsid w:val="00F70898"/>
    <w:rsid w:val="00F70F9D"/>
    <w:rsid w:val="00F71D36"/>
    <w:rsid w:val="00F72874"/>
    <w:rsid w:val="00F72B9E"/>
    <w:rsid w:val="00F73A10"/>
    <w:rsid w:val="00F73FDF"/>
    <w:rsid w:val="00F74522"/>
    <w:rsid w:val="00F75A19"/>
    <w:rsid w:val="00F7629A"/>
    <w:rsid w:val="00F76EFB"/>
    <w:rsid w:val="00F77130"/>
    <w:rsid w:val="00F80442"/>
    <w:rsid w:val="00F80D13"/>
    <w:rsid w:val="00F81D10"/>
    <w:rsid w:val="00F830D5"/>
    <w:rsid w:val="00F84073"/>
    <w:rsid w:val="00F84361"/>
    <w:rsid w:val="00F84CDA"/>
    <w:rsid w:val="00F85189"/>
    <w:rsid w:val="00F86B2C"/>
    <w:rsid w:val="00F86D8F"/>
    <w:rsid w:val="00F87D4A"/>
    <w:rsid w:val="00F900DD"/>
    <w:rsid w:val="00F90832"/>
    <w:rsid w:val="00F932A3"/>
    <w:rsid w:val="00F94FE1"/>
    <w:rsid w:val="00F95ABE"/>
    <w:rsid w:val="00F95DF5"/>
    <w:rsid w:val="00F96B2F"/>
    <w:rsid w:val="00F977F2"/>
    <w:rsid w:val="00FA0733"/>
    <w:rsid w:val="00FA135D"/>
    <w:rsid w:val="00FA21EC"/>
    <w:rsid w:val="00FA312F"/>
    <w:rsid w:val="00FA3164"/>
    <w:rsid w:val="00FA33B4"/>
    <w:rsid w:val="00FA5ADD"/>
    <w:rsid w:val="00FA5DFE"/>
    <w:rsid w:val="00FA63E5"/>
    <w:rsid w:val="00FA668D"/>
    <w:rsid w:val="00FA7A5F"/>
    <w:rsid w:val="00FB0807"/>
    <w:rsid w:val="00FB21FA"/>
    <w:rsid w:val="00FB23DB"/>
    <w:rsid w:val="00FB2E86"/>
    <w:rsid w:val="00FB2EA9"/>
    <w:rsid w:val="00FB3E58"/>
    <w:rsid w:val="00FB4536"/>
    <w:rsid w:val="00FB6F11"/>
    <w:rsid w:val="00FC08E5"/>
    <w:rsid w:val="00FC0FF4"/>
    <w:rsid w:val="00FC116B"/>
    <w:rsid w:val="00FC2B04"/>
    <w:rsid w:val="00FC389D"/>
    <w:rsid w:val="00FC3AB2"/>
    <w:rsid w:val="00FC3DB6"/>
    <w:rsid w:val="00FC3DF5"/>
    <w:rsid w:val="00FC4767"/>
    <w:rsid w:val="00FC4C74"/>
    <w:rsid w:val="00FC4F19"/>
    <w:rsid w:val="00FC5056"/>
    <w:rsid w:val="00FC57F8"/>
    <w:rsid w:val="00FC5851"/>
    <w:rsid w:val="00FC5BE5"/>
    <w:rsid w:val="00FC5D66"/>
    <w:rsid w:val="00FC67A8"/>
    <w:rsid w:val="00FD09B7"/>
    <w:rsid w:val="00FD0B40"/>
    <w:rsid w:val="00FD0BF4"/>
    <w:rsid w:val="00FD0C3E"/>
    <w:rsid w:val="00FD2876"/>
    <w:rsid w:val="00FD2F8B"/>
    <w:rsid w:val="00FD5A77"/>
    <w:rsid w:val="00FD5CEA"/>
    <w:rsid w:val="00FD7FB9"/>
    <w:rsid w:val="00FE080A"/>
    <w:rsid w:val="00FE081C"/>
    <w:rsid w:val="00FE0EDF"/>
    <w:rsid w:val="00FE15F8"/>
    <w:rsid w:val="00FE1B45"/>
    <w:rsid w:val="00FE226D"/>
    <w:rsid w:val="00FE262E"/>
    <w:rsid w:val="00FE768C"/>
    <w:rsid w:val="00FE7C41"/>
    <w:rsid w:val="00FE7EA6"/>
    <w:rsid w:val="00FF0663"/>
    <w:rsid w:val="00FF0864"/>
    <w:rsid w:val="00FF0BAA"/>
    <w:rsid w:val="00FF1820"/>
    <w:rsid w:val="00FF2FAA"/>
    <w:rsid w:val="00FF417D"/>
    <w:rsid w:val="00FF57C3"/>
    <w:rsid w:val="00FF6108"/>
    <w:rsid w:val="00FF6EC3"/>
    <w:rsid w:val="00FF7457"/>
  </w:rsids>
  <m:mathPr>
    <m:mathFont m:val="Cambria Math"/>
    <m:brkBin m:val="before"/>
    <m:brkBinSub m:val="--"/>
    <m:smallFrac m:val="0"/>
    <m:dispDef/>
    <m:lMargin m:val="0"/>
    <m:rMargin m:val="0"/>
    <m:defJc m:val="centerGroup"/>
    <m:wrapIndent m:val="1440"/>
    <m:intLim m:val="subSup"/>
    <m:naryLim m:val="undOvr"/>
  </m:mathPr>
  <w:attachedSchema w:val="ActionsPane3"/>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B8B11A"/>
  <w15:docId w15:val="{A6C9069F-7BDD-4505-9703-D357C6C8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53F"/>
    <w:pPr>
      <w:jc w:val="both"/>
    </w:pPr>
  </w:style>
  <w:style w:type="paragraph" w:styleId="Heading1">
    <w:name w:val="heading 1"/>
    <w:basedOn w:val="Normal"/>
    <w:next w:val="Normal"/>
    <w:link w:val="Heading1Char"/>
    <w:uiPriority w:val="9"/>
    <w:qFormat/>
    <w:rsid w:val="00A606F4"/>
    <w:pPr>
      <w:keepNext/>
      <w:keepLines/>
      <w:numPr>
        <w:numId w:val="7"/>
      </w:numPr>
      <w:spacing w:before="480" w:after="12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B560F"/>
    <w:pPr>
      <w:keepNext/>
      <w:keepLines/>
      <w:spacing w:before="40" w:after="120" w:line="240" w:lineRule="auto"/>
      <w:ind w:left="576" w:hanging="576"/>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2B560F"/>
    <w:pPr>
      <w:keepNext/>
      <w:keepLines/>
      <w:spacing w:before="40" w:after="240" w:line="276" w:lineRule="auto"/>
      <w:ind w:left="720" w:hanging="7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63A89"/>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850FD"/>
    <w:pPr>
      <w:keepNext/>
      <w:keepLines/>
      <w:spacing w:before="12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6321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63A8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63A8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3A8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6F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B560F"/>
    <w:rPr>
      <w:rFonts w:asciiTheme="majorHAnsi" w:eastAsiaTheme="majorEastAsia" w:hAnsiTheme="majorHAnsi" w:cstheme="majorBidi"/>
      <w:color w:val="2E74B5" w:themeColor="accent1" w:themeShade="BF"/>
      <w:sz w:val="28"/>
      <w:szCs w:val="26"/>
    </w:rPr>
  </w:style>
  <w:style w:type="character" w:customStyle="1" w:styleId="Heading3Char">
    <w:name w:val="Heading 3 Char"/>
    <w:basedOn w:val="DefaultParagraphFont"/>
    <w:link w:val="Heading3"/>
    <w:uiPriority w:val="9"/>
    <w:rsid w:val="002B560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63A8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850F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6321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663A8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63A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3A89"/>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D1062E"/>
    <w:rPr>
      <w:sz w:val="16"/>
      <w:szCs w:val="16"/>
    </w:rPr>
  </w:style>
  <w:style w:type="paragraph" w:styleId="CommentText">
    <w:name w:val="annotation text"/>
    <w:basedOn w:val="Normal"/>
    <w:link w:val="CommentTextChar"/>
    <w:uiPriority w:val="99"/>
    <w:unhideWhenUsed/>
    <w:rsid w:val="00D1062E"/>
    <w:pPr>
      <w:spacing w:line="240" w:lineRule="auto"/>
    </w:pPr>
    <w:rPr>
      <w:sz w:val="20"/>
      <w:szCs w:val="20"/>
    </w:rPr>
  </w:style>
  <w:style w:type="character" w:customStyle="1" w:styleId="CommentTextChar">
    <w:name w:val="Comment Text Char"/>
    <w:basedOn w:val="DefaultParagraphFont"/>
    <w:link w:val="CommentText"/>
    <w:uiPriority w:val="99"/>
    <w:rsid w:val="00D1062E"/>
    <w:rPr>
      <w:sz w:val="20"/>
      <w:szCs w:val="20"/>
    </w:rPr>
  </w:style>
  <w:style w:type="paragraph" w:styleId="CommentSubject">
    <w:name w:val="annotation subject"/>
    <w:basedOn w:val="CommentText"/>
    <w:next w:val="CommentText"/>
    <w:link w:val="CommentSubjectChar"/>
    <w:uiPriority w:val="99"/>
    <w:semiHidden/>
    <w:unhideWhenUsed/>
    <w:rsid w:val="00D1062E"/>
    <w:rPr>
      <w:b/>
      <w:bCs/>
    </w:rPr>
  </w:style>
  <w:style w:type="character" w:customStyle="1" w:styleId="CommentSubjectChar">
    <w:name w:val="Comment Subject Char"/>
    <w:basedOn w:val="CommentTextChar"/>
    <w:link w:val="CommentSubject"/>
    <w:uiPriority w:val="99"/>
    <w:semiHidden/>
    <w:rsid w:val="00D1062E"/>
    <w:rPr>
      <w:b/>
      <w:bCs/>
      <w:sz w:val="20"/>
      <w:szCs w:val="20"/>
    </w:rPr>
  </w:style>
  <w:style w:type="paragraph" w:styleId="BalloonText">
    <w:name w:val="Balloon Text"/>
    <w:basedOn w:val="Normal"/>
    <w:link w:val="BalloonTextChar"/>
    <w:uiPriority w:val="99"/>
    <w:semiHidden/>
    <w:unhideWhenUsed/>
    <w:rsid w:val="00D106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62E"/>
    <w:rPr>
      <w:rFonts w:ascii="Segoe UI" w:hAnsi="Segoe UI" w:cs="Segoe UI"/>
      <w:sz w:val="18"/>
      <w:szCs w:val="18"/>
    </w:rPr>
  </w:style>
  <w:style w:type="paragraph" w:styleId="ListParagraph">
    <w:name w:val="List Paragraph"/>
    <w:basedOn w:val="Normal"/>
    <w:uiPriority w:val="34"/>
    <w:qFormat/>
    <w:rsid w:val="00D1062E"/>
    <w:pPr>
      <w:ind w:left="720"/>
      <w:contextualSpacing/>
    </w:pPr>
  </w:style>
  <w:style w:type="paragraph" w:styleId="Revision">
    <w:name w:val="Revision"/>
    <w:hidden/>
    <w:uiPriority w:val="99"/>
    <w:semiHidden/>
    <w:rsid w:val="00373EDC"/>
    <w:pPr>
      <w:spacing w:after="0" w:line="240" w:lineRule="auto"/>
    </w:pPr>
  </w:style>
  <w:style w:type="character" w:styleId="Hyperlink">
    <w:name w:val="Hyperlink"/>
    <w:basedOn w:val="DefaultParagraphFont"/>
    <w:uiPriority w:val="99"/>
    <w:unhideWhenUsed/>
    <w:rsid w:val="004A7B46"/>
    <w:rPr>
      <w:color w:val="0563C1" w:themeColor="hyperlink"/>
      <w:u w:val="single"/>
    </w:rPr>
  </w:style>
  <w:style w:type="paragraph" w:styleId="Caption">
    <w:name w:val="caption"/>
    <w:basedOn w:val="Normal"/>
    <w:next w:val="Normal"/>
    <w:link w:val="CaptionChar"/>
    <w:uiPriority w:val="99"/>
    <w:unhideWhenUsed/>
    <w:qFormat/>
    <w:rsid w:val="00CA1617"/>
    <w:pPr>
      <w:spacing w:after="200" w:line="240" w:lineRule="auto"/>
    </w:pPr>
    <w:rPr>
      <w:b/>
      <w:bCs/>
      <w:color w:val="5B9BD5" w:themeColor="accent1"/>
      <w:sz w:val="18"/>
      <w:szCs w:val="18"/>
    </w:rPr>
  </w:style>
  <w:style w:type="character" w:customStyle="1" w:styleId="CaptionChar">
    <w:name w:val="Caption Char"/>
    <w:basedOn w:val="DefaultParagraphFont"/>
    <w:link w:val="Caption"/>
    <w:uiPriority w:val="99"/>
    <w:rsid w:val="003A50D7"/>
    <w:rPr>
      <w:b/>
      <w:bCs/>
      <w:color w:val="5B9BD5" w:themeColor="accent1"/>
      <w:sz w:val="18"/>
      <w:szCs w:val="18"/>
    </w:rPr>
  </w:style>
  <w:style w:type="paragraph" w:styleId="Title">
    <w:name w:val="Title"/>
    <w:basedOn w:val="Normal"/>
    <w:next w:val="Normal"/>
    <w:link w:val="TitleChar"/>
    <w:uiPriority w:val="10"/>
    <w:qFormat/>
    <w:rsid w:val="0013749D"/>
    <w:pPr>
      <w:pBdr>
        <w:bottom w:val="single" w:sz="8" w:space="4" w:color="5B9BD5" w:themeColor="accent1"/>
      </w:pBdr>
      <w:spacing w:after="300" w:line="240" w:lineRule="auto"/>
      <w:contextualSpacing/>
      <w:jc w:val="center"/>
    </w:pPr>
    <w:rPr>
      <w:rFonts w:ascii="Cambria" w:eastAsiaTheme="majorEastAsia" w:hAnsi="Cambria" w:cstheme="majorBidi"/>
      <w:color w:val="323E4F" w:themeColor="text2" w:themeShade="BF"/>
      <w:spacing w:val="5"/>
      <w:kern w:val="28"/>
      <w:sz w:val="32"/>
      <w:szCs w:val="52"/>
    </w:rPr>
  </w:style>
  <w:style w:type="character" w:customStyle="1" w:styleId="TitleChar">
    <w:name w:val="Title Char"/>
    <w:basedOn w:val="DefaultParagraphFont"/>
    <w:link w:val="Title"/>
    <w:uiPriority w:val="10"/>
    <w:rsid w:val="0013749D"/>
    <w:rPr>
      <w:rFonts w:ascii="Cambria" w:eastAsiaTheme="majorEastAsia" w:hAnsi="Cambria" w:cstheme="majorBidi"/>
      <w:color w:val="323E4F" w:themeColor="text2" w:themeShade="BF"/>
      <w:spacing w:val="5"/>
      <w:kern w:val="28"/>
      <w:sz w:val="32"/>
      <w:szCs w:val="52"/>
    </w:rPr>
  </w:style>
  <w:style w:type="paragraph" w:styleId="Header">
    <w:name w:val="header"/>
    <w:basedOn w:val="Normal"/>
    <w:link w:val="HeaderChar"/>
    <w:uiPriority w:val="99"/>
    <w:unhideWhenUsed/>
    <w:rsid w:val="00582C7B"/>
    <w:pPr>
      <w:tabs>
        <w:tab w:val="center" w:pos="4513"/>
        <w:tab w:val="right" w:pos="9026"/>
      </w:tabs>
      <w:spacing w:after="0" w:line="240" w:lineRule="auto"/>
    </w:pPr>
    <w:rPr>
      <w:rFonts w:cstheme="minorHAnsi"/>
    </w:rPr>
  </w:style>
  <w:style w:type="character" w:customStyle="1" w:styleId="HeaderChar">
    <w:name w:val="Header Char"/>
    <w:basedOn w:val="DefaultParagraphFont"/>
    <w:link w:val="Header"/>
    <w:uiPriority w:val="99"/>
    <w:rsid w:val="00582C7B"/>
    <w:rPr>
      <w:rFonts w:cstheme="minorHAnsi"/>
    </w:rPr>
  </w:style>
  <w:style w:type="paragraph" w:styleId="Footer">
    <w:name w:val="footer"/>
    <w:basedOn w:val="Normal"/>
    <w:link w:val="FooterChar"/>
    <w:uiPriority w:val="99"/>
    <w:unhideWhenUsed/>
    <w:rsid w:val="00582C7B"/>
    <w:pPr>
      <w:tabs>
        <w:tab w:val="center" w:pos="4513"/>
        <w:tab w:val="right" w:pos="9026"/>
      </w:tabs>
      <w:spacing w:after="0" w:line="240" w:lineRule="auto"/>
    </w:pPr>
    <w:rPr>
      <w:rFonts w:cstheme="minorHAnsi"/>
    </w:rPr>
  </w:style>
  <w:style w:type="character" w:customStyle="1" w:styleId="FooterChar">
    <w:name w:val="Footer Char"/>
    <w:basedOn w:val="DefaultParagraphFont"/>
    <w:link w:val="Footer"/>
    <w:uiPriority w:val="99"/>
    <w:rsid w:val="00582C7B"/>
    <w:rPr>
      <w:rFonts w:cstheme="minorHAnsi"/>
    </w:rPr>
  </w:style>
  <w:style w:type="paragraph" w:styleId="TOCHeading">
    <w:name w:val="TOC Heading"/>
    <w:basedOn w:val="Heading1"/>
    <w:next w:val="Normal"/>
    <w:uiPriority w:val="39"/>
    <w:unhideWhenUsed/>
    <w:qFormat/>
    <w:rsid w:val="008C5C77"/>
    <w:pPr>
      <w:spacing w:before="240" w:after="0"/>
      <w:outlineLvl w:val="9"/>
    </w:pPr>
    <w:rPr>
      <w:b w:val="0"/>
      <w:bCs w:val="0"/>
      <w:sz w:val="32"/>
      <w:szCs w:val="32"/>
      <w:lang w:val="en-US"/>
    </w:rPr>
  </w:style>
  <w:style w:type="paragraph" w:styleId="TOC1">
    <w:name w:val="toc 1"/>
    <w:basedOn w:val="Normal"/>
    <w:next w:val="Normal"/>
    <w:autoRedefine/>
    <w:uiPriority w:val="39"/>
    <w:unhideWhenUsed/>
    <w:rsid w:val="008C5C77"/>
    <w:pPr>
      <w:spacing w:after="100"/>
    </w:pPr>
  </w:style>
  <w:style w:type="paragraph" w:styleId="FootnoteText">
    <w:name w:val="footnote text"/>
    <w:basedOn w:val="Normal"/>
    <w:link w:val="FootnoteTextChar"/>
    <w:uiPriority w:val="99"/>
    <w:unhideWhenUsed/>
    <w:rsid w:val="00FD0BF4"/>
    <w:pPr>
      <w:spacing w:after="0" w:line="240" w:lineRule="auto"/>
    </w:pPr>
    <w:rPr>
      <w:rFonts w:cstheme="minorHAnsi"/>
      <w:sz w:val="20"/>
      <w:szCs w:val="20"/>
    </w:rPr>
  </w:style>
  <w:style w:type="character" w:customStyle="1" w:styleId="FootnoteTextChar">
    <w:name w:val="Footnote Text Char"/>
    <w:basedOn w:val="DefaultParagraphFont"/>
    <w:link w:val="FootnoteText"/>
    <w:uiPriority w:val="99"/>
    <w:rsid w:val="00FD0BF4"/>
    <w:rPr>
      <w:rFonts w:cstheme="minorHAnsi"/>
      <w:sz w:val="20"/>
      <w:szCs w:val="20"/>
    </w:rPr>
  </w:style>
  <w:style w:type="character" w:styleId="FootnoteReference">
    <w:name w:val="footnote reference"/>
    <w:basedOn w:val="DefaultParagraphFont"/>
    <w:uiPriority w:val="99"/>
    <w:semiHidden/>
    <w:unhideWhenUsed/>
    <w:rsid w:val="00FD0BF4"/>
    <w:rPr>
      <w:vertAlign w:val="superscript"/>
    </w:rPr>
  </w:style>
  <w:style w:type="paragraph" w:styleId="TOC2">
    <w:name w:val="toc 2"/>
    <w:basedOn w:val="Normal"/>
    <w:next w:val="Normal"/>
    <w:autoRedefine/>
    <w:uiPriority w:val="39"/>
    <w:unhideWhenUsed/>
    <w:rsid w:val="00BF429E"/>
    <w:pPr>
      <w:spacing w:after="100" w:line="276" w:lineRule="auto"/>
      <w:ind w:left="220"/>
    </w:pPr>
    <w:rPr>
      <w:rFonts w:cstheme="minorHAnsi"/>
    </w:rPr>
  </w:style>
  <w:style w:type="paragraph" w:styleId="TOC3">
    <w:name w:val="toc 3"/>
    <w:basedOn w:val="Normal"/>
    <w:next w:val="Normal"/>
    <w:autoRedefine/>
    <w:uiPriority w:val="39"/>
    <w:unhideWhenUsed/>
    <w:rsid w:val="00BF429E"/>
    <w:pPr>
      <w:spacing w:after="100" w:line="276" w:lineRule="auto"/>
      <w:ind w:left="440"/>
    </w:pPr>
    <w:rPr>
      <w:rFonts w:cstheme="minorHAnsi"/>
    </w:rPr>
  </w:style>
  <w:style w:type="character" w:customStyle="1" w:styleId="highlight">
    <w:name w:val="highlight"/>
    <w:basedOn w:val="DefaultParagraphFont"/>
    <w:rsid w:val="00BF429E"/>
  </w:style>
  <w:style w:type="table" w:styleId="TableGrid">
    <w:name w:val="Table Grid"/>
    <w:basedOn w:val="TableNormal"/>
    <w:uiPriority w:val="39"/>
    <w:rsid w:val="00BF4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F429E"/>
    <w:rPr>
      <w:i/>
      <w:iCs/>
    </w:rPr>
  </w:style>
  <w:style w:type="paragraph" w:customStyle="1" w:styleId="EndNoteBibliographyTitle">
    <w:name w:val="EndNote Bibliography Title"/>
    <w:basedOn w:val="Normal"/>
    <w:link w:val="EndNoteBibliographyTitleChar"/>
    <w:rsid w:val="00BF429E"/>
    <w:pPr>
      <w:spacing w:after="0" w:line="276"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F429E"/>
    <w:rPr>
      <w:rFonts w:ascii="Calibri" w:hAnsi="Calibri" w:cs="Calibri"/>
      <w:noProof/>
      <w:lang w:val="en-US"/>
    </w:rPr>
  </w:style>
  <w:style w:type="paragraph" w:customStyle="1" w:styleId="EndNoteBibliography">
    <w:name w:val="EndNote Bibliography"/>
    <w:basedOn w:val="Normal"/>
    <w:link w:val="EndNoteBibliographyChar"/>
    <w:rsid w:val="00BF429E"/>
    <w:pPr>
      <w:spacing w:after="20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F429E"/>
    <w:rPr>
      <w:rFonts w:ascii="Calibri" w:hAnsi="Calibri" w:cs="Calibri"/>
      <w:noProof/>
      <w:lang w:val="en-US"/>
    </w:rPr>
  </w:style>
  <w:style w:type="table" w:styleId="TableTheme">
    <w:name w:val="Table Theme"/>
    <w:basedOn w:val="TableNormal"/>
    <w:uiPriority w:val="99"/>
    <w:rsid w:val="0020209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004DC5"/>
    <w:rPr>
      <w:sz w:val="18"/>
      <w:lang w:eastAsia="en-AU"/>
    </w:rPr>
  </w:style>
  <w:style w:type="character" w:customStyle="1" w:styleId="TableChar">
    <w:name w:val="Table Char"/>
    <w:basedOn w:val="DefaultParagraphFont"/>
    <w:link w:val="Table"/>
    <w:rsid w:val="00004DC5"/>
    <w:rPr>
      <w:sz w:val="18"/>
      <w:lang w:eastAsia="en-AU"/>
    </w:rPr>
  </w:style>
  <w:style w:type="character" w:styleId="IntenseReference">
    <w:name w:val="Intense Reference"/>
    <w:basedOn w:val="DefaultParagraphFont"/>
    <w:uiPriority w:val="32"/>
    <w:qFormat/>
    <w:rsid w:val="00D418E5"/>
    <w:rPr>
      <w:b/>
      <w:bCs/>
      <w:smallCaps/>
      <w:color w:val="5B9BD5" w:themeColor="accent1"/>
      <w:spacing w:val="5"/>
    </w:rPr>
  </w:style>
  <w:style w:type="paragraph" w:styleId="NormalWeb">
    <w:name w:val="Normal (Web)"/>
    <w:basedOn w:val="Normal"/>
    <w:uiPriority w:val="99"/>
    <w:semiHidden/>
    <w:unhideWhenUsed/>
    <w:rsid w:val="00054D9B"/>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55B6E"/>
    <w:rPr>
      <w:color w:val="954F72"/>
      <w:u w:val="single"/>
    </w:rPr>
  </w:style>
  <w:style w:type="paragraph" w:customStyle="1" w:styleId="xl63">
    <w:name w:val="xl63"/>
    <w:basedOn w:val="Normal"/>
    <w:rsid w:val="00155B6E"/>
    <w:pP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64">
    <w:name w:val="xl64"/>
    <w:basedOn w:val="Normal"/>
    <w:rsid w:val="00155B6E"/>
    <w:pPr>
      <w:pBdr>
        <w:top w:val="single" w:sz="8"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65">
    <w:name w:val="xl65"/>
    <w:basedOn w:val="Normal"/>
    <w:rsid w:val="00155B6E"/>
    <w:pPr>
      <w:pBdr>
        <w:top w:val="single" w:sz="4" w:space="0" w:color="auto"/>
        <w:bottom w:val="single" w:sz="8" w:space="0" w:color="auto"/>
      </w:pBdr>
      <w:shd w:val="clear" w:color="000000" w:fill="3A3838"/>
      <w:spacing w:before="100" w:beforeAutospacing="1" w:after="100" w:afterAutospacing="1" w:line="240" w:lineRule="auto"/>
      <w:jc w:val="left"/>
    </w:pPr>
    <w:rPr>
      <w:rFonts w:ascii="Times New Roman" w:eastAsia="Times New Roman" w:hAnsi="Times New Roman" w:cs="Times New Roman"/>
      <w:color w:val="FFFFFF"/>
      <w:sz w:val="24"/>
      <w:szCs w:val="24"/>
      <w:lang w:eastAsia="en-AU"/>
    </w:rPr>
  </w:style>
  <w:style w:type="paragraph" w:customStyle="1" w:styleId="xl66">
    <w:name w:val="xl66"/>
    <w:basedOn w:val="Normal"/>
    <w:rsid w:val="00155B6E"/>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67">
    <w:name w:val="xl67"/>
    <w:basedOn w:val="Normal"/>
    <w:rsid w:val="00155B6E"/>
    <w:pPr>
      <w:pBdr>
        <w:top w:val="single" w:sz="4" w:space="0" w:color="auto"/>
        <w:bottom w:val="single" w:sz="8" w:space="0" w:color="auto"/>
      </w:pBdr>
      <w:shd w:val="clear" w:color="000000" w:fill="3A3838"/>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AU"/>
    </w:rPr>
  </w:style>
  <w:style w:type="character" w:styleId="PlaceholderText">
    <w:name w:val="Placeholder Text"/>
    <w:basedOn w:val="DefaultParagraphFont"/>
    <w:uiPriority w:val="99"/>
    <w:semiHidden/>
    <w:rsid w:val="00141ACD"/>
    <w:rPr>
      <w:color w:val="808080"/>
    </w:rPr>
  </w:style>
  <w:style w:type="character" w:customStyle="1" w:styleId="apple-converted-space">
    <w:name w:val="apple-converted-space"/>
    <w:basedOn w:val="DefaultParagraphFont"/>
    <w:rsid w:val="003648DB"/>
  </w:style>
  <w:style w:type="character" w:customStyle="1" w:styleId="UnresolvedMention1">
    <w:name w:val="Unresolved Mention1"/>
    <w:basedOn w:val="DefaultParagraphFont"/>
    <w:uiPriority w:val="99"/>
    <w:semiHidden/>
    <w:unhideWhenUsed/>
    <w:rsid w:val="006700AE"/>
    <w:rPr>
      <w:color w:val="808080"/>
      <w:shd w:val="clear" w:color="auto" w:fill="E6E6E6"/>
    </w:rPr>
  </w:style>
  <w:style w:type="character" w:customStyle="1" w:styleId="UnresolvedMention2">
    <w:name w:val="Unresolved Mention2"/>
    <w:basedOn w:val="DefaultParagraphFont"/>
    <w:uiPriority w:val="99"/>
    <w:semiHidden/>
    <w:unhideWhenUsed/>
    <w:rsid w:val="00D74924"/>
    <w:rPr>
      <w:color w:val="808080"/>
      <w:shd w:val="clear" w:color="auto" w:fill="E6E6E6"/>
    </w:rPr>
  </w:style>
  <w:style w:type="character" w:customStyle="1" w:styleId="UnresolvedMention3">
    <w:name w:val="Unresolved Mention3"/>
    <w:basedOn w:val="DefaultParagraphFont"/>
    <w:uiPriority w:val="99"/>
    <w:semiHidden/>
    <w:unhideWhenUsed/>
    <w:rsid w:val="007B3D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6641">
      <w:bodyDiv w:val="1"/>
      <w:marLeft w:val="0"/>
      <w:marRight w:val="0"/>
      <w:marTop w:val="0"/>
      <w:marBottom w:val="0"/>
      <w:divBdr>
        <w:top w:val="none" w:sz="0" w:space="0" w:color="auto"/>
        <w:left w:val="none" w:sz="0" w:space="0" w:color="auto"/>
        <w:bottom w:val="none" w:sz="0" w:space="0" w:color="auto"/>
        <w:right w:val="none" w:sz="0" w:space="0" w:color="auto"/>
      </w:divBdr>
    </w:div>
    <w:div w:id="68964719">
      <w:bodyDiv w:val="1"/>
      <w:marLeft w:val="0"/>
      <w:marRight w:val="0"/>
      <w:marTop w:val="0"/>
      <w:marBottom w:val="0"/>
      <w:divBdr>
        <w:top w:val="none" w:sz="0" w:space="0" w:color="auto"/>
        <w:left w:val="none" w:sz="0" w:space="0" w:color="auto"/>
        <w:bottom w:val="none" w:sz="0" w:space="0" w:color="auto"/>
        <w:right w:val="none" w:sz="0" w:space="0" w:color="auto"/>
      </w:divBdr>
    </w:div>
    <w:div w:id="237981830">
      <w:bodyDiv w:val="1"/>
      <w:marLeft w:val="0"/>
      <w:marRight w:val="0"/>
      <w:marTop w:val="0"/>
      <w:marBottom w:val="0"/>
      <w:divBdr>
        <w:top w:val="none" w:sz="0" w:space="0" w:color="auto"/>
        <w:left w:val="none" w:sz="0" w:space="0" w:color="auto"/>
        <w:bottom w:val="none" w:sz="0" w:space="0" w:color="auto"/>
        <w:right w:val="none" w:sz="0" w:space="0" w:color="auto"/>
      </w:divBdr>
    </w:div>
    <w:div w:id="250237201">
      <w:bodyDiv w:val="1"/>
      <w:marLeft w:val="0"/>
      <w:marRight w:val="0"/>
      <w:marTop w:val="0"/>
      <w:marBottom w:val="0"/>
      <w:divBdr>
        <w:top w:val="none" w:sz="0" w:space="0" w:color="auto"/>
        <w:left w:val="none" w:sz="0" w:space="0" w:color="auto"/>
        <w:bottom w:val="none" w:sz="0" w:space="0" w:color="auto"/>
        <w:right w:val="none" w:sz="0" w:space="0" w:color="auto"/>
      </w:divBdr>
    </w:div>
    <w:div w:id="328367015">
      <w:bodyDiv w:val="1"/>
      <w:marLeft w:val="0"/>
      <w:marRight w:val="0"/>
      <w:marTop w:val="0"/>
      <w:marBottom w:val="0"/>
      <w:divBdr>
        <w:top w:val="none" w:sz="0" w:space="0" w:color="auto"/>
        <w:left w:val="none" w:sz="0" w:space="0" w:color="auto"/>
        <w:bottom w:val="none" w:sz="0" w:space="0" w:color="auto"/>
        <w:right w:val="none" w:sz="0" w:space="0" w:color="auto"/>
      </w:divBdr>
    </w:div>
    <w:div w:id="360673350">
      <w:bodyDiv w:val="1"/>
      <w:marLeft w:val="0"/>
      <w:marRight w:val="0"/>
      <w:marTop w:val="0"/>
      <w:marBottom w:val="0"/>
      <w:divBdr>
        <w:top w:val="none" w:sz="0" w:space="0" w:color="auto"/>
        <w:left w:val="none" w:sz="0" w:space="0" w:color="auto"/>
        <w:bottom w:val="none" w:sz="0" w:space="0" w:color="auto"/>
        <w:right w:val="none" w:sz="0" w:space="0" w:color="auto"/>
      </w:divBdr>
    </w:div>
    <w:div w:id="542906940">
      <w:bodyDiv w:val="1"/>
      <w:marLeft w:val="0"/>
      <w:marRight w:val="0"/>
      <w:marTop w:val="0"/>
      <w:marBottom w:val="0"/>
      <w:divBdr>
        <w:top w:val="none" w:sz="0" w:space="0" w:color="auto"/>
        <w:left w:val="none" w:sz="0" w:space="0" w:color="auto"/>
        <w:bottom w:val="none" w:sz="0" w:space="0" w:color="auto"/>
        <w:right w:val="none" w:sz="0" w:space="0" w:color="auto"/>
      </w:divBdr>
    </w:div>
    <w:div w:id="579565470">
      <w:bodyDiv w:val="1"/>
      <w:marLeft w:val="0"/>
      <w:marRight w:val="0"/>
      <w:marTop w:val="0"/>
      <w:marBottom w:val="0"/>
      <w:divBdr>
        <w:top w:val="none" w:sz="0" w:space="0" w:color="auto"/>
        <w:left w:val="none" w:sz="0" w:space="0" w:color="auto"/>
        <w:bottom w:val="none" w:sz="0" w:space="0" w:color="auto"/>
        <w:right w:val="none" w:sz="0" w:space="0" w:color="auto"/>
      </w:divBdr>
    </w:div>
    <w:div w:id="620458096">
      <w:bodyDiv w:val="1"/>
      <w:marLeft w:val="0"/>
      <w:marRight w:val="0"/>
      <w:marTop w:val="0"/>
      <w:marBottom w:val="0"/>
      <w:divBdr>
        <w:top w:val="none" w:sz="0" w:space="0" w:color="auto"/>
        <w:left w:val="none" w:sz="0" w:space="0" w:color="auto"/>
        <w:bottom w:val="none" w:sz="0" w:space="0" w:color="auto"/>
        <w:right w:val="none" w:sz="0" w:space="0" w:color="auto"/>
      </w:divBdr>
    </w:div>
    <w:div w:id="802313813">
      <w:bodyDiv w:val="1"/>
      <w:marLeft w:val="0"/>
      <w:marRight w:val="0"/>
      <w:marTop w:val="0"/>
      <w:marBottom w:val="0"/>
      <w:divBdr>
        <w:top w:val="none" w:sz="0" w:space="0" w:color="auto"/>
        <w:left w:val="none" w:sz="0" w:space="0" w:color="auto"/>
        <w:bottom w:val="none" w:sz="0" w:space="0" w:color="auto"/>
        <w:right w:val="none" w:sz="0" w:space="0" w:color="auto"/>
      </w:divBdr>
      <w:divsChild>
        <w:div w:id="341469596">
          <w:marLeft w:val="0"/>
          <w:marRight w:val="0"/>
          <w:marTop w:val="0"/>
          <w:marBottom w:val="0"/>
          <w:divBdr>
            <w:top w:val="none" w:sz="0" w:space="0" w:color="auto"/>
            <w:left w:val="none" w:sz="0" w:space="0" w:color="auto"/>
            <w:bottom w:val="none" w:sz="0" w:space="0" w:color="auto"/>
            <w:right w:val="none" w:sz="0" w:space="0" w:color="auto"/>
          </w:divBdr>
        </w:div>
        <w:div w:id="1528063003">
          <w:marLeft w:val="0"/>
          <w:marRight w:val="0"/>
          <w:marTop w:val="0"/>
          <w:marBottom w:val="0"/>
          <w:divBdr>
            <w:top w:val="none" w:sz="0" w:space="0" w:color="auto"/>
            <w:left w:val="none" w:sz="0" w:space="0" w:color="auto"/>
            <w:bottom w:val="none" w:sz="0" w:space="0" w:color="auto"/>
            <w:right w:val="none" w:sz="0" w:space="0" w:color="auto"/>
          </w:divBdr>
        </w:div>
      </w:divsChild>
    </w:div>
    <w:div w:id="814031661">
      <w:bodyDiv w:val="1"/>
      <w:marLeft w:val="0"/>
      <w:marRight w:val="0"/>
      <w:marTop w:val="0"/>
      <w:marBottom w:val="0"/>
      <w:divBdr>
        <w:top w:val="none" w:sz="0" w:space="0" w:color="auto"/>
        <w:left w:val="none" w:sz="0" w:space="0" w:color="auto"/>
        <w:bottom w:val="none" w:sz="0" w:space="0" w:color="auto"/>
        <w:right w:val="none" w:sz="0" w:space="0" w:color="auto"/>
      </w:divBdr>
    </w:div>
    <w:div w:id="878322426">
      <w:bodyDiv w:val="1"/>
      <w:marLeft w:val="0"/>
      <w:marRight w:val="0"/>
      <w:marTop w:val="0"/>
      <w:marBottom w:val="0"/>
      <w:divBdr>
        <w:top w:val="none" w:sz="0" w:space="0" w:color="auto"/>
        <w:left w:val="none" w:sz="0" w:space="0" w:color="auto"/>
        <w:bottom w:val="none" w:sz="0" w:space="0" w:color="auto"/>
        <w:right w:val="none" w:sz="0" w:space="0" w:color="auto"/>
      </w:divBdr>
    </w:div>
    <w:div w:id="939531454">
      <w:bodyDiv w:val="1"/>
      <w:marLeft w:val="0"/>
      <w:marRight w:val="0"/>
      <w:marTop w:val="0"/>
      <w:marBottom w:val="0"/>
      <w:divBdr>
        <w:top w:val="none" w:sz="0" w:space="0" w:color="auto"/>
        <w:left w:val="none" w:sz="0" w:space="0" w:color="auto"/>
        <w:bottom w:val="none" w:sz="0" w:space="0" w:color="auto"/>
        <w:right w:val="none" w:sz="0" w:space="0" w:color="auto"/>
      </w:divBdr>
    </w:div>
    <w:div w:id="939872335">
      <w:bodyDiv w:val="1"/>
      <w:marLeft w:val="0"/>
      <w:marRight w:val="0"/>
      <w:marTop w:val="0"/>
      <w:marBottom w:val="0"/>
      <w:divBdr>
        <w:top w:val="none" w:sz="0" w:space="0" w:color="auto"/>
        <w:left w:val="none" w:sz="0" w:space="0" w:color="auto"/>
        <w:bottom w:val="none" w:sz="0" w:space="0" w:color="auto"/>
        <w:right w:val="none" w:sz="0" w:space="0" w:color="auto"/>
      </w:divBdr>
    </w:div>
    <w:div w:id="1050109578">
      <w:bodyDiv w:val="1"/>
      <w:marLeft w:val="0"/>
      <w:marRight w:val="0"/>
      <w:marTop w:val="0"/>
      <w:marBottom w:val="0"/>
      <w:divBdr>
        <w:top w:val="none" w:sz="0" w:space="0" w:color="auto"/>
        <w:left w:val="none" w:sz="0" w:space="0" w:color="auto"/>
        <w:bottom w:val="none" w:sz="0" w:space="0" w:color="auto"/>
        <w:right w:val="none" w:sz="0" w:space="0" w:color="auto"/>
      </w:divBdr>
    </w:div>
    <w:div w:id="1103188239">
      <w:bodyDiv w:val="1"/>
      <w:marLeft w:val="0"/>
      <w:marRight w:val="0"/>
      <w:marTop w:val="0"/>
      <w:marBottom w:val="0"/>
      <w:divBdr>
        <w:top w:val="none" w:sz="0" w:space="0" w:color="auto"/>
        <w:left w:val="none" w:sz="0" w:space="0" w:color="auto"/>
        <w:bottom w:val="none" w:sz="0" w:space="0" w:color="auto"/>
        <w:right w:val="none" w:sz="0" w:space="0" w:color="auto"/>
      </w:divBdr>
    </w:div>
    <w:div w:id="1221132955">
      <w:bodyDiv w:val="1"/>
      <w:marLeft w:val="0"/>
      <w:marRight w:val="0"/>
      <w:marTop w:val="0"/>
      <w:marBottom w:val="0"/>
      <w:divBdr>
        <w:top w:val="none" w:sz="0" w:space="0" w:color="auto"/>
        <w:left w:val="none" w:sz="0" w:space="0" w:color="auto"/>
        <w:bottom w:val="none" w:sz="0" w:space="0" w:color="auto"/>
        <w:right w:val="none" w:sz="0" w:space="0" w:color="auto"/>
      </w:divBdr>
    </w:div>
    <w:div w:id="1225874239">
      <w:bodyDiv w:val="1"/>
      <w:marLeft w:val="0"/>
      <w:marRight w:val="0"/>
      <w:marTop w:val="0"/>
      <w:marBottom w:val="0"/>
      <w:divBdr>
        <w:top w:val="none" w:sz="0" w:space="0" w:color="auto"/>
        <w:left w:val="none" w:sz="0" w:space="0" w:color="auto"/>
        <w:bottom w:val="none" w:sz="0" w:space="0" w:color="auto"/>
        <w:right w:val="none" w:sz="0" w:space="0" w:color="auto"/>
      </w:divBdr>
    </w:div>
    <w:div w:id="1242332656">
      <w:bodyDiv w:val="1"/>
      <w:marLeft w:val="0"/>
      <w:marRight w:val="0"/>
      <w:marTop w:val="0"/>
      <w:marBottom w:val="0"/>
      <w:divBdr>
        <w:top w:val="none" w:sz="0" w:space="0" w:color="auto"/>
        <w:left w:val="none" w:sz="0" w:space="0" w:color="auto"/>
        <w:bottom w:val="none" w:sz="0" w:space="0" w:color="auto"/>
        <w:right w:val="none" w:sz="0" w:space="0" w:color="auto"/>
      </w:divBdr>
    </w:div>
    <w:div w:id="1281643456">
      <w:bodyDiv w:val="1"/>
      <w:marLeft w:val="0"/>
      <w:marRight w:val="0"/>
      <w:marTop w:val="0"/>
      <w:marBottom w:val="0"/>
      <w:divBdr>
        <w:top w:val="none" w:sz="0" w:space="0" w:color="auto"/>
        <w:left w:val="none" w:sz="0" w:space="0" w:color="auto"/>
        <w:bottom w:val="none" w:sz="0" w:space="0" w:color="auto"/>
        <w:right w:val="none" w:sz="0" w:space="0" w:color="auto"/>
      </w:divBdr>
    </w:div>
    <w:div w:id="1344699938">
      <w:bodyDiv w:val="1"/>
      <w:marLeft w:val="0"/>
      <w:marRight w:val="0"/>
      <w:marTop w:val="0"/>
      <w:marBottom w:val="0"/>
      <w:divBdr>
        <w:top w:val="none" w:sz="0" w:space="0" w:color="auto"/>
        <w:left w:val="none" w:sz="0" w:space="0" w:color="auto"/>
        <w:bottom w:val="none" w:sz="0" w:space="0" w:color="auto"/>
        <w:right w:val="none" w:sz="0" w:space="0" w:color="auto"/>
      </w:divBdr>
    </w:div>
    <w:div w:id="1497837269">
      <w:bodyDiv w:val="1"/>
      <w:marLeft w:val="0"/>
      <w:marRight w:val="0"/>
      <w:marTop w:val="0"/>
      <w:marBottom w:val="0"/>
      <w:divBdr>
        <w:top w:val="none" w:sz="0" w:space="0" w:color="auto"/>
        <w:left w:val="none" w:sz="0" w:space="0" w:color="auto"/>
        <w:bottom w:val="none" w:sz="0" w:space="0" w:color="auto"/>
        <w:right w:val="none" w:sz="0" w:space="0" w:color="auto"/>
      </w:divBdr>
    </w:div>
    <w:div w:id="1615791057">
      <w:bodyDiv w:val="1"/>
      <w:marLeft w:val="0"/>
      <w:marRight w:val="0"/>
      <w:marTop w:val="0"/>
      <w:marBottom w:val="0"/>
      <w:divBdr>
        <w:top w:val="none" w:sz="0" w:space="0" w:color="auto"/>
        <w:left w:val="none" w:sz="0" w:space="0" w:color="auto"/>
        <w:bottom w:val="none" w:sz="0" w:space="0" w:color="auto"/>
        <w:right w:val="none" w:sz="0" w:space="0" w:color="auto"/>
      </w:divBdr>
    </w:div>
    <w:div w:id="1651133292">
      <w:bodyDiv w:val="1"/>
      <w:marLeft w:val="0"/>
      <w:marRight w:val="0"/>
      <w:marTop w:val="0"/>
      <w:marBottom w:val="0"/>
      <w:divBdr>
        <w:top w:val="none" w:sz="0" w:space="0" w:color="auto"/>
        <w:left w:val="none" w:sz="0" w:space="0" w:color="auto"/>
        <w:bottom w:val="none" w:sz="0" w:space="0" w:color="auto"/>
        <w:right w:val="none" w:sz="0" w:space="0" w:color="auto"/>
      </w:divBdr>
    </w:div>
    <w:div w:id="1653557113">
      <w:bodyDiv w:val="1"/>
      <w:marLeft w:val="0"/>
      <w:marRight w:val="0"/>
      <w:marTop w:val="0"/>
      <w:marBottom w:val="0"/>
      <w:divBdr>
        <w:top w:val="none" w:sz="0" w:space="0" w:color="auto"/>
        <w:left w:val="none" w:sz="0" w:space="0" w:color="auto"/>
        <w:bottom w:val="none" w:sz="0" w:space="0" w:color="auto"/>
        <w:right w:val="none" w:sz="0" w:space="0" w:color="auto"/>
      </w:divBdr>
    </w:div>
    <w:div w:id="1685324374">
      <w:bodyDiv w:val="1"/>
      <w:marLeft w:val="0"/>
      <w:marRight w:val="0"/>
      <w:marTop w:val="0"/>
      <w:marBottom w:val="0"/>
      <w:divBdr>
        <w:top w:val="none" w:sz="0" w:space="0" w:color="auto"/>
        <w:left w:val="none" w:sz="0" w:space="0" w:color="auto"/>
        <w:bottom w:val="none" w:sz="0" w:space="0" w:color="auto"/>
        <w:right w:val="none" w:sz="0" w:space="0" w:color="auto"/>
      </w:divBdr>
    </w:div>
    <w:div w:id="1834880693">
      <w:bodyDiv w:val="1"/>
      <w:marLeft w:val="0"/>
      <w:marRight w:val="0"/>
      <w:marTop w:val="0"/>
      <w:marBottom w:val="0"/>
      <w:divBdr>
        <w:top w:val="none" w:sz="0" w:space="0" w:color="auto"/>
        <w:left w:val="none" w:sz="0" w:space="0" w:color="auto"/>
        <w:bottom w:val="none" w:sz="0" w:space="0" w:color="auto"/>
        <w:right w:val="none" w:sz="0" w:space="0" w:color="auto"/>
      </w:divBdr>
    </w:div>
    <w:div w:id="1930580451">
      <w:bodyDiv w:val="1"/>
      <w:marLeft w:val="0"/>
      <w:marRight w:val="0"/>
      <w:marTop w:val="0"/>
      <w:marBottom w:val="0"/>
      <w:divBdr>
        <w:top w:val="none" w:sz="0" w:space="0" w:color="auto"/>
        <w:left w:val="none" w:sz="0" w:space="0" w:color="auto"/>
        <w:bottom w:val="none" w:sz="0" w:space="0" w:color="auto"/>
        <w:right w:val="none" w:sz="0" w:space="0" w:color="auto"/>
      </w:divBdr>
    </w:div>
    <w:div w:id="1997492919">
      <w:bodyDiv w:val="1"/>
      <w:marLeft w:val="0"/>
      <w:marRight w:val="0"/>
      <w:marTop w:val="0"/>
      <w:marBottom w:val="0"/>
      <w:divBdr>
        <w:top w:val="none" w:sz="0" w:space="0" w:color="auto"/>
        <w:left w:val="none" w:sz="0" w:space="0" w:color="auto"/>
        <w:bottom w:val="none" w:sz="0" w:space="0" w:color="auto"/>
        <w:right w:val="none" w:sz="0" w:space="0" w:color="auto"/>
      </w:divBdr>
    </w:div>
    <w:div w:id="2087457507">
      <w:bodyDiv w:val="1"/>
      <w:marLeft w:val="0"/>
      <w:marRight w:val="0"/>
      <w:marTop w:val="0"/>
      <w:marBottom w:val="0"/>
      <w:divBdr>
        <w:top w:val="none" w:sz="0" w:space="0" w:color="auto"/>
        <w:left w:val="none" w:sz="0" w:space="0" w:color="auto"/>
        <w:bottom w:val="none" w:sz="0" w:space="0" w:color="auto"/>
        <w:right w:val="none" w:sz="0" w:space="0" w:color="auto"/>
      </w:divBdr>
    </w:div>
    <w:div w:id="213066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3.xm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chart" Target="charts/chart3.xml"/><Relationship Id="rId42" Type="http://schemas.openxmlformats.org/officeDocument/2006/relationships/image" Target="media/image21.png"/><Relationship Id="rId7"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chart" Target="charts/chart2.xml"/><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0.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chart" Target="charts/chart1.xml"/><Relationship Id="rId36" Type="http://schemas.openxmlformats.org/officeDocument/2006/relationships/image" Target="media/image15.png"/><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22" Type="http://schemas.openxmlformats.org/officeDocument/2006/relationships/header" Target="header2.xml"/><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1106667\Dropbox\Current%20Projects\Lake%20Victoria%20Project\2015-16\Report%20Documents%202015-16\Flow%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deborahfurst\Dropbox\Current%20Projects\Lake%20Victoria%20Project\2016-17\Flow%20documents\Flow%20for%20all%20sites%20(MDBA%20data).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1106667\Dropbox\current%20projects\Lake%20Victoria%20Project\2016-17\Counts%2016-17%20V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98449873253"/>
          <c:y val="7.3700787401574805E-2"/>
          <c:w val="0.82739260156583005"/>
          <c:h val="0.727068907431347"/>
        </c:manualLayout>
      </c:layout>
      <c:scatterChart>
        <c:scatterStyle val="lineMarker"/>
        <c:varyColors val="0"/>
        <c:ser>
          <c:idx val="1"/>
          <c:order val="0"/>
          <c:tx>
            <c:v>River Murray-Lock 9</c:v>
          </c:tx>
          <c:spPr>
            <a:ln>
              <a:solidFill>
                <a:schemeClr val="tx1"/>
              </a:solidFill>
              <a:prstDash val="dash"/>
            </a:ln>
          </c:spPr>
          <c:marker>
            <c:symbol val="none"/>
          </c:marker>
          <c:xVal>
            <c:numRef>
              <c:f>Sheet1!$A$6:$A$158</c:f>
              <c:numCache>
                <c:formatCode>ddd\ d\-mmm\-yy</c:formatCode>
                <c:ptCount val="153"/>
                <c:pt idx="0">
                  <c:v>42217</c:v>
                </c:pt>
                <c:pt idx="1">
                  <c:v>42218</c:v>
                </c:pt>
                <c:pt idx="2">
                  <c:v>42219</c:v>
                </c:pt>
                <c:pt idx="3">
                  <c:v>42220</c:v>
                </c:pt>
                <c:pt idx="4">
                  <c:v>42221</c:v>
                </c:pt>
                <c:pt idx="5">
                  <c:v>42222</c:v>
                </c:pt>
                <c:pt idx="6">
                  <c:v>42223</c:v>
                </c:pt>
                <c:pt idx="7">
                  <c:v>42224</c:v>
                </c:pt>
                <c:pt idx="8">
                  <c:v>42225</c:v>
                </c:pt>
                <c:pt idx="9">
                  <c:v>42226</c:v>
                </c:pt>
                <c:pt idx="10">
                  <c:v>42227</c:v>
                </c:pt>
                <c:pt idx="11">
                  <c:v>42228</c:v>
                </c:pt>
                <c:pt idx="12">
                  <c:v>42229</c:v>
                </c:pt>
                <c:pt idx="13">
                  <c:v>42230</c:v>
                </c:pt>
                <c:pt idx="14">
                  <c:v>42231</c:v>
                </c:pt>
                <c:pt idx="15">
                  <c:v>42232</c:v>
                </c:pt>
                <c:pt idx="16">
                  <c:v>42233</c:v>
                </c:pt>
                <c:pt idx="17">
                  <c:v>42234</c:v>
                </c:pt>
                <c:pt idx="18">
                  <c:v>42235</c:v>
                </c:pt>
                <c:pt idx="19">
                  <c:v>42236</c:v>
                </c:pt>
                <c:pt idx="20">
                  <c:v>42237</c:v>
                </c:pt>
                <c:pt idx="21">
                  <c:v>42238</c:v>
                </c:pt>
                <c:pt idx="22">
                  <c:v>42239</c:v>
                </c:pt>
                <c:pt idx="23">
                  <c:v>42240</c:v>
                </c:pt>
                <c:pt idx="24">
                  <c:v>42241</c:v>
                </c:pt>
                <c:pt idx="25">
                  <c:v>42242</c:v>
                </c:pt>
                <c:pt idx="26">
                  <c:v>42243</c:v>
                </c:pt>
                <c:pt idx="27">
                  <c:v>42244</c:v>
                </c:pt>
                <c:pt idx="28">
                  <c:v>42245</c:v>
                </c:pt>
                <c:pt idx="29">
                  <c:v>42246</c:v>
                </c:pt>
                <c:pt idx="30">
                  <c:v>42247</c:v>
                </c:pt>
                <c:pt idx="31">
                  <c:v>42248</c:v>
                </c:pt>
                <c:pt idx="32">
                  <c:v>42249</c:v>
                </c:pt>
                <c:pt idx="33">
                  <c:v>42250</c:v>
                </c:pt>
                <c:pt idx="34">
                  <c:v>42251</c:v>
                </c:pt>
                <c:pt idx="35">
                  <c:v>42252</c:v>
                </c:pt>
                <c:pt idx="36">
                  <c:v>42253</c:v>
                </c:pt>
                <c:pt idx="37">
                  <c:v>42254</c:v>
                </c:pt>
                <c:pt idx="38">
                  <c:v>42255</c:v>
                </c:pt>
                <c:pt idx="39">
                  <c:v>42256</c:v>
                </c:pt>
                <c:pt idx="40">
                  <c:v>42257</c:v>
                </c:pt>
                <c:pt idx="41">
                  <c:v>42258</c:v>
                </c:pt>
                <c:pt idx="42">
                  <c:v>42259</c:v>
                </c:pt>
                <c:pt idx="43">
                  <c:v>42260</c:v>
                </c:pt>
                <c:pt idx="44">
                  <c:v>42261</c:v>
                </c:pt>
                <c:pt idx="45">
                  <c:v>42262</c:v>
                </c:pt>
                <c:pt idx="46">
                  <c:v>42263</c:v>
                </c:pt>
                <c:pt idx="47">
                  <c:v>42264</c:v>
                </c:pt>
                <c:pt idx="48">
                  <c:v>42265</c:v>
                </c:pt>
                <c:pt idx="49">
                  <c:v>42266</c:v>
                </c:pt>
                <c:pt idx="50">
                  <c:v>42267</c:v>
                </c:pt>
                <c:pt idx="51">
                  <c:v>42268</c:v>
                </c:pt>
                <c:pt idx="52">
                  <c:v>42269</c:v>
                </c:pt>
                <c:pt idx="53">
                  <c:v>42270</c:v>
                </c:pt>
                <c:pt idx="54">
                  <c:v>42271</c:v>
                </c:pt>
                <c:pt idx="55">
                  <c:v>42272</c:v>
                </c:pt>
                <c:pt idx="56">
                  <c:v>42273</c:v>
                </c:pt>
                <c:pt idx="57">
                  <c:v>42274</c:v>
                </c:pt>
                <c:pt idx="58">
                  <c:v>42275</c:v>
                </c:pt>
                <c:pt idx="59">
                  <c:v>42276</c:v>
                </c:pt>
                <c:pt idx="60">
                  <c:v>42277</c:v>
                </c:pt>
                <c:pt idx="61">
                  <c:v>42278</c:v>
                </c:pt>
                <c:pt idx="62">
                  <c:v>42279</c:v>
                </c:pt>
                <c:pt idx="63">
                  <c:v>42280</c:v>
                </c:pt>
                <c:pt idx="64">
                  <c:v>42281</c:v>
                </c:pt>
                <c:pt idx="65">
                  <c:v>42282</c:v>
                </c:pt>
                <c:pt idx="66">
                  <c:v>42283</c:v>
                </c:pt>
                <c:pt idx="67">
                  <c:v>42284</c:v>
                </c:pt>
                <c:pt idx="68">
                  <c:v>42285</c:v>
                </c:pt>
                <c:pt idx="69">
                  <c:v>42286</c:v>
                </c:pt>
                <c:pt idx="70">
                  <c:v>42287</c:v>
                </c:pt>
                <c:pt idx="71">
                  <c:v>42288</c:v>
                </c:pt>
                <c:pt idx="72">
                  <c:v>42289</c:v>
                </c:pt>
                <c:pt idx="73">
                  <c:v>42290</c:v>
                </c:pt>
                <c:pt idx="74">
                  <c:v>42291</c:v>
                </c:pt>
                <c:pt idx="75">
                  <c:v>42292</c:v>
                </c:pt>
                <c:pt idx="76">
                  <c:v>42293</c:v>
                </c:pt>
                <c:pt idx="77">
                  <c:v>42294</c:v>
                </c:pt>
                <c:pt idx="78">
                  <c:v>42295</c:v>
                </c:pt>
                <c:pt idx="79">
                  <c:v>42296</c:v>
                </c:pt>
                <c:pt idx="80">
                  <c:v>42297</c:v>
                </c:pt>
                <c:pt idx="81">
                  <c:v>42298</c:v>
                </c:pt>
                <c:pt idx="82">
                  <c:v>42299</c:v>
                </c:pt>
                <c:pt idx="83">
                  <c:v>42300</c:v>
                </c:pt>
                <c:pt idx="84">
                  <c:v>42301</c:v>
                </c:pt>
                <c:pt idx="85">
                  <c:v>42302</c:v>
                </c:pt>
                <c:pt idx="86">
                  <c:v>42303</c:v>
                </c:pt>
                <c:pt idx="87">
                  <c:v>42304</c:v>
                </c:pt>
                <c:pt idx="88">
                  <c:v>42305</c:v>
                </c:pt>
                <c:pt idx="89">
                  <c:v>42306</c:v>
                </c:pt>
                <c:pt idx="90">
                  <c:v>42307</c:v>
                </c:pt>
                <c:pt idx="91">
                  <c:v>42308</c:v>
                </c:pt>
                <c:pt idx="92">
                  <c:v>42309</c:v>
                </c:pt>
                <c:pt idx="93">
                  <c:v>42310</c:v>
                </c:pt>
                <c:pt idx="94">
                  <c:v>42311</c:v>
                </c:pt>
                <c:pt idx="95">
                  <c:v>42312</c:v>
                </c:pt>
                <c:pt idx="96">
                  <c:v>42313</c:v>
                </c:pt>
                <c:pt idx="97">
                  <c:v>42314</c:v>
                </c:pt>
                <c:pt idx="98">
                  <c:v>42315</c:v>
                </c:pt>
                <c:pt idx="99">
                  <c:v>42316</c:v>
                </c:pt>
                <c:pt idx="100">
                  <c:v>42317</c:v>
                </c:pt>
                <c:pt idx="101">
                  <c:v>42318</c:v>
                </c:pt>
                <c:pt idx="102">
                  <c:v>42319</c:v>
                </c:pt>
                <c:pt idx="103">
                  <c:v>42320</c:v>
                </c:pt>
                <c:pt idx="104">
                  <c:v>42321</c:v>
                </c:pt>
                <c:pt idx="105">
                  <c:v>42322</c:v>
                </c:pt>
                <c:pt idx="106">
                  <c:v>42323</c:v>
                </c:pt>
                <c:pt idx="107">
                  <c:v>42324</c:v>
                </c:pt>
                <c:pt idx="108">
                  <c:v>42325</c:v>
                </c:pt>
                <c:pt idx="109">
                  <c:v>42326</c:v>
                </c:pt>
                <c:pt idx="110">
                  <c:v>42327</c:v>
                </c:pt>
                <c:pt idx="111">
                  <c:v>42328</c:v>
                </c:pt>
                <c:pt idx="112">
                  <c:v>42329</c:v>
                </c:pt>
                <c:pt idx="113">
                  <c:v>42330</c:v>
                </c:pt>
                <c:pt idx="114">
                  <c:v>42331</c:v>
                </c:pt>
                <c:pt idx="115">
                  <c:v>42332</c:v>
                </c:pt>
                <c:pt idx="116">
                  <c:v>42333</c:v>
                </c:pt>
                <c:pt idx="117">
                  <c:v>42334</c:v>
                </c:pt>
                <c:pt idx="118">
                  <c:v>42335</c:v>
                </c:pt>
                <c:pt idx="119">
                  <c:v>42336</c:v>
                </c:pt>
                <c:pt idx="120">
                  <c:v>42337</c:v>
                </c:pt>
                <c:pt idx="121">
                  <c:v>42338</c:v>
                </c:pt>
                <c:pt idx="122">
                  <c:v>42339</c:v>
                </c:pt>
                <c:pt idx="123">
                  <c:v>42340</c:v>
                </c:pt>
                <c:pt idx="124">
                  <c:v>42341</c:v>
                </c:pt>
                <c:pt idx="125">
                  <c:v>42342</c:v>
                </c:pt>
                <c:pt idx="126">
                  <c:v>42343</c:v>
                </c:pt>
                <c:pt idx="127">
                  <c:v>42344</c:v>
                </c:pt>
                <c:pt idx="128">
                  <c:v>42345</c:v>
                </c:pt>
                <c:pt idx="129">
                  <c:v>42346</c:v>
                </c:pt>
                <c:pt idx="130">
                  <c:v>42347</c:v>
                </c:pt>
                <c:pt idx="131">
                  <c:v>42348</c:v>
                </c:pt>
                <c:pt idx="132">
                  <c:v>42349</c:v>
                </c:pt>
                <c:pt idx="133">
                  <c:v>42350</c:v>
                </c:pt>
                <c:pt idx="134">
                  <c:v>42351</c:v>
                </c:pt>
                <c:pt idx="135">
                  <c:v>42352</c:v>
                </c:pt>
                <c:pt idx="136">
                  <c:v>42353</c:v>
                </c:pt>
                <c:pt idx="137">
                  <c:v>42354</c:v>
                </c:pt>
                <c:pt idx="138">
                  <c:v>42355</c:v>
                </c:pt>
                <c:pt idx="139">
                  <c:v>42356</c:v>
                </c:pt>
                <c:pt idx="140">
                  <c:v>42357</c:v>
                </c:pt>
                <c:pt idx="141">
                  <c:v>42358</c:v>
                </c:pt>
                <c:pt idx="142">
                  <c:v>42359</c:v>
                </c:pt>
                <c:pt idx="143">
                  <c:v>42360</c:v>
                </c:pt>
                <c:pt idx="144">
                  <c:v>42361</c:v>
                </c:pt>
                <c:pt idx="145">
                  <c:v>42362</c:v>
                </c:pt>
                <c:pt idx="146">
                  <c:v>42363</c:v>
                </c:pt>
                <c:pt idx="147">
                  <c:v>42364</c:v>
                </c:pt>
                <c:pt idx="148">
                  <c:v>42365</c:v>
                </c:pt>
                <c:pt idx="149">
                  <c:v>42366</c:v>
                </c:pt>
                <c:pt idx="150">
                  <c:v>42367</c:v>
                </c:pt>
                <c:pt idx="151">
                  <c:v>42368</c:v>
                </c:pt>
                <c:pt idx="152">
                  <c:v>42369</c:v>
                </c:pt>
              </c:numCache>
            </c:numRef>
          </c:xVal>
          <c:yVal>
            <c:numRef>
              <c:f>Sheet1!$B$6:$B$158</c:f>
              <c:numCache>
                <c:formatCode>General</c:formatCode>
                <c:ptCount val="153"/>
                <c:pt idx="0">
                  <c:v>4918</c:v>
                </c:pt>
                <c:pt idx="1">
                  <c:v>4661</c:v>
                </c:pt>
                <c:pt idx="2">
                  <c:v>4265</c:v>
                </c:pt>
                <c:pt idx="3">
                  <c:v>4611</c:v>
                </c:pt>
                <c:pt idx="4">
                  <c:v>5005</c:v>
                </c:pt>
                <c:pt idx="5">
                  <c:v>4790</c:v>
                </c:pt>
                <c:pt idx="6">
                  <c:v>5100</c:v>
                </c:pt>
                <c:pt idx="7">
                  <c:v>4715</c:v>
                </c:pt>
                <c:pt idx="8">
                  <c:v>4686</c:v>
                </c:pt>
                <c:pt idx="9">
                  <c:v>4834</c:v>
                </c:pt>
                <c:pt idx="10">
                  <c:v>4775</c:v>
                </c:pt>
                <c:pt idx="11">
                  <c:v>4924</c:v>
                </c:pt>
                <c:pt idx="12">
                  <c:v>5000</c:v>
                </c:pt>
                <c:pt idx="13">
                  <c:v>5307</c:v>
                </c:pt>
                <c:pt idx="14">
                  <c:v>5307</c:v>
                </c:pt>
                <c:pt idx="15">
                  <c:v>5229</c:v>
                </c:pt>
                <c:pt idx="16">
                  <c:v>5152</c:v>
                </c:pt>
                <c:pt idx="17">
                  <c:v>5229</c:v>
                </c:pt>
                <c:pt idx="18">
                  <c:v>5183</c:v>
                </c:pt>
                <c:pt idx="19">
                  <c:v>5152</c:v>
                </c:pt>
                <c:pt idx="20">
                  <c:v>5000</c:v>
                </c:pt>
                <c:pt idx="21">
                  <c:v>4864</c:v>
                </c:pt>
                <c:pt idx="22">
                  <c:v>5045</c:v>
                </c:pt>
                <c:pt idx="23">
                  <c:v>5307</c:v>
                </c:pt>
                <c:pt idx="24">
                  <c:v>5618</c:v>
                </c:pt>
                <c:pt idx="25">
                  <c:v>5539</c:v>
                </c:pt>
                <c:pt idx="26">
                  <c:v>5307</c:v>
                </c:pt>
                <c:pt idx="27">
                  <c:v>5384</c:v>
                </c:pt>
                <c:pt idx="28">
                  <c:v>5384</c:v>
                </c:pt>
                <c:pt idx="29">
                  <c:v>5229</c:v>
                </c:pt>
                <c:pt idx="30">
                  <c:v>5229</c:v>
                </c:pt>
                <c:pt idx="31">
                  <c:v>5276</c:v>
                </c:pt>
                <c:pt idx="32">
                  <c:v>5307</c:v>
                </c:pt>
                <c:pt idx="33">
                  <c:v>5340</c:v>
                </c:pt>
                <c:pt idx="34">
                  <c:v>6779</c:v>
                </c:pt>
                <c:pt idx="35">
                  <c:v>6373</c:v>
                </c:pt>
                <c:pt idx="36">
                  <c:v>6290</c:v>
                </c:pt>
                <c:pt idx="37">
                  <c:v>6127</c:v>
                </c:pt>
                <c:pt idx="38">
                  <c:v>6046</c:v>
                </c:pt>
                <c:pt idx="39">
                  <c:v>6455</c:v>
                </c:pt>
                <c:pt idx="40">
                  <c:v>6005</c:v>
                </c:pt>
                <c:pt idx="41">
                  <c:v>5702</c:v>
                </c:pt>
                <c:pt idx="42">
                  <c:v>5702</c:v>
                </c:pt>
                <c:pt idx="43">
                  <c:v>5929</c:v>
                </c:pt>
                <c:pt idx="44">
                  <c:v>6081</c:v>
                </c:pt>
                <c:pt idx="45">
                  <c:v>7389</c:v>
                </c:pt>
                <c:pt idx="46">
                  <c:v>8549</c:v>
                </c:pt>
                <c:pt idx="47">
                  <c:v>8965</c:v>
                </c:pt>
                <c:pt idx="48">
                  <c:v>9531</c:v>
                </c:pt>
                <c:pt idx="49">
                  <c:v>9349</c:v>
                </c:pt>
                <c:pt idx="50">
                  <c:v>9186</c:v>
                </c:pt>
                <c:pt idx="51">
                  <c:v>9204</c:v>
                </c:pt>
                <c:pt idx="52">
                  <c:v>9259</c:v>
                </c:pt>
                <c:pt idx="53">
                  <c:v>9259</c:v>
                </c:pt>
                <c:pt idx="54">
                  <c:v>9168</c:v>
                </c:pt>
                <c:pt idx="55">
                  <c:v>9259</c:v>
                </c:pt>
                <c:pt idx="56">
                  <c:v>9259</c:v>
                </c:pt>
                <c:pt idx="57">
                  <c:v>9259</c:v>
                </c:pt>
                <c:pt idx="58">
                  <c:v>8989</c:v>
                </c:pt>
                <c:pt idx="59">
                  <c:v>8899</c:v>
                </c:pt>
                <c:pt idx="60">
                  <c:v>8746</c:v>
                </c:pt>
                <c:pt idx="61">
                  <c:v>8810</c:v>
                </c:pt>
                <c:pt idx="62">
                  <c:v>7588</c:v>
                </c:pt>
                <c:pt idx="63">
                  <c:v>6309</c:v>
                </c:pt>
                <c:pt idx="64">
                  <c:v>6187</c:v>
                </c:pt>
                <c:pt idx="65">
                  <c:v>6141</c:v>
                </c:pt>
                <c:pt idx="66">
                  <c:v>6248</c:v>
                </c:pt>
                <c:pt idx="67">
                  <c:v>6324</c:v>
                </c:pt>
                <c:pt idx="68">
                  <c:v>6632</c:v>
                </c:pt>
                <c:pt idx="69">
                  <c:v>6540</c:v>
                </c:pt>
                <c:pt idx="70">
                  <c:v>6444</c:v>
                </c:pt>
                <c:pt idx="71">
                  <c:v>5637</c:v>
                </c:pt>
                <c:pt idx="72">
                  <c:v>5245</c:v>
                </c:pt>
                <c:pt idx="73">
                  <c:v>4733</c:v>
                </c:pt>
                <c:pt idx="74">
                  <c:v>5135</c:v>
                </c:pt>
                <c:pt idx="75">
                  <c:v>5010</c:v>
                </c:pt>
                <c:pt idx="76">
                  <c:v>4928</c:v>
                </c:pt>
                <c:pt idx="77">
                  <c:v>4887</c:v>
                </c:pt>
                <c:pt idx="78">
                  <c:v>5135</c:v>
                </c:pt>
                <c:pt idx="79">
                  <c:v>5447</c:v>
                </c:pt>
                <c:pt idx="80">
                  <c:v>7833</c:v>
                </c:pt>
                <c:pt idx="81">
                  <c:v>8531</c:v>
                </c:pt>
                <c:pt idx="82">
                  <c:v>8452</c:v>
                </c:pt>
                <c:pt idx="83">
                  <c:v>9183</c:v>
                </c:pt>
                <c:pt idx="84">
                  <c:v>9103</c:v>
                </c:pt>
                <c:pt idx="85">
                  <c:v>9023</c:v>
                </c:pt>
                <c:pt idx="86">
                  <c:v>8817</c:v>
                </c:pt>
                <c:pt idx="87">
                  <c:v>9183</c:v>
                </c:pt>
                <c:pt idx="88">
                  <c:v>9862</c:v>
                </c:pt>
                <c:pt idx="89">
                  <c:v>9912</c:v>
                </c:pt>
                <c:pt idx="90">
                  <c:v>8854</c:v>
                </c:pt>
                <c:pt idx="91">
                  <c:v>8918</c:v>
                </c:pt>
                <c:pt idx="92">
                  <c:v>8727</c:v>
                </c:pt>
                <c:pt idx="93">
                  <c:v>8616</c:v>
                </c:pt>
                <c:pt idx="94">
                  <c:v>8727</c:v>
                </c:pt>
                <c:pt idx="95">
                  <c:v>7700</c:v>
                </c:pt>
                <c:pt idx="96">
                  <c:v>7123</c:v>
                </c:pt>
                <c:pt idx="97">
                  <c:v>6751.5662999999995</c:v>
                </c:pt>
                <c:pt idx="98">
                  <c:v>6876.2160189999986</c:v>
                </c:pt>
                <c:pt idx="99">
                  <c:v>6692.4790106170012</c:v>
                </c:pt>
                <c:pt idx="100">
                  <c:v>6425.8508941211139</c:v>
                </c:pt>
                <c:pt idx="101">
                  <c:v>6065.1578139460789</c:v>
                </c:pt>
                <c:pt idx="102">
                  <c:v>6406.9687544845365</c:v>
                </c:pt>
                <c:pt idx="103">
                  <c:v>6412.4250460526619</c:v>
                </c:pt>
                <c:pt idx="104">
                  <c:v>6523.1822534209614</c:v>
                </c:pt>
                <c:pt idx="105">
                  <c:v>6651.7405477021284</c:v>
                </c:pt>
                <c:pt idx="106">
                  <c:v>6750.6463548361899</c:v>
                </c:pt>
                <c:pt idx="107">
                  <c:v>5949.0466181082884</c:v>
                </c:pt>
                <c:pt idx="108">
                  <c:v>6221.8243544750658</c:v>
                </c:pt>
                <c:pt idx="109">
                  <c:v>5049.7126387063208</c:v>
                </c:pt>
                <c:pt idx="110">
                  <c:v>5325.9869088737696</c:v>
                </c:pt>
                <c:pt idx="111">
                  <c:v>5508.9170956866756</c:v>
                </c:pt>
                <c:pt idx="112">
                  <c:v>5584.6571262226753</c:v>
                </c:pt>
                <c:pt idx="113">
                  <c:v>5272.6234408083501</c:v>
                </c:pt>
                <c:pt idx="114">
                  <c:v>4766.9938383654689</c:v>
                </c:pt>
                <c:pt idx="115">
                  <c:v>4662.1761933722173</c:v>
                </c:pt>
                <c:pt idx="116">
                  <c:v>3998.2382145634683</c:v>
                </c:pt>
                <c:pt idx="117">
                  <c:v>3280.9852246305845</c:v>
                </c:pt>
                <c:pt idx="118">
                  <c:v>3657.761429101165</c:v>
                </c:pt>
                <c:pt idx="119">
                  <c:v>4117.9861722739097</c:v>
                </c:pt>
                <c:pt idx="120">
                  <c:v>4888.097732641334</c:v>
                </c:pt>
                <c:pt idx="121">
                  <c:v>4277.8982156053717</c:v>
                </c:pt>
                <c:pt idx="122">
                  <c:v>4455.1657445645724</c:v>
                </c:pt>
                <c:pt idx="123">
                  <c:v>4753.4504203573742</c:v>
                </c:pt>
                <c:pt idx="124">
                  <c:v>4452.4441857572092</c:v>
                </c:pt>
                <c:pt idx="125">
                  <c:v>4137.5605325087863</c:v>
                </c:pt>
                <c:pt idx="126">
                  <c:v>3966.2877850901536</c:v>
                </c:pt>
                <c:pt idx="127">
                  <c:v>4473.8271131185993</c:v>
                </c:pt>
                <c:pt idx="128">
                  <c:v>5066.4530206086729</c:v>
                </c:pt>
                <c:pt idx="129">
                  <c:v>5152.327564682626</c:v>
                </c:pt>
                <c:pt idx="130">
                  <c:v>5194.8669714538109</c:v>
                </c:pt>
                <c:pt idx="131">
                  <c:v>5193.0642183169039</c:v>
                </c:pt>
                <c:pt idx="132">
                  <c:v>5135.7860796056302</c:v>
                </c:pt>
                <c:pt idx="133">
                  <c:v>5046.123887187011</c:v>
                </c:pt>
                <c:pt idx="134">
                  <c:v>4957.0062098678964</c:v>
                </c:pt>
                <c:pt idx="135">
                  <c:v>4883.8430097262153</c:v>
                </c:pt>
                <c:pt idx="136">
                  <c:v>4823.195756157098</c:v>
                </c:pt>
                <c:pt idx="137">
                  <c:v>4753.7524323744692</c:v>
                </c:pt>
                <c:pt idx="138">
                  <c:v>4638.599483068595</c:v>
                </c:pt>
                <c:pt idx="139">
                  <c:v>4452.6905822156186</c:v>
                </c:pt>
                <c:pt idx="140">
                  <c:v>4239.7180109900746</c:v>
                </c:pt>
                <c:pt idx="141">
                  <c:v>4080.7741515669322</c:v>
                </c:pt>
                <c:pt idx="142">
                  <c:v>3985.3610242123577</c:v>
                </c:pt>
                <c:pt idx="143">
                  <c:v>3920.7906401526034</c:v>
                </c:pt>
                <c:pt idx="144">
                  <c:v>3867.550236396834</c:v>
                </c:pt>
                <c:pt idx="145">
                  <c:v>3819.7387383172922</c:v>
                </c:pt>
                <c:pt idx="146">
                  <c:v>3776.1154994135213</c:v>
                </c:pt>
                <c:pt idx="147">
                  <c:v>3735.6948262138976</c:v>
                </c:pt>
                <c:pt idx="148">
                  <c:v>3697.9392553152225</c:v>
                </c:pt>
                <c:pt idx="149">
                  <c:v>3662.6664208679813</c:v>
                </c:pt>
                <c:pt idx="150">
                  <c:v>3630.03096223897</c:v>
                </c:pt>
                <c:pt idx="151">
                  <c:v>3600.5391052663226</c:v>
                </c:pt>
                <c:pt idx="152">
                  <c:v>3574.8822602298442</c:v>
                </c:pt>
              </c:numCache>
            </c:numRef>
          </c:yVal>
          <c:smooth val="0"/>
          <c:extLst xmlns:c16r2="http://schemas.microsoft.com/office/drawing/2015/06/chart">
            <c:ext xmlns:c16="http://schemas.microsoft.com/office/drawing/2014/chart" uri="{C3380CC4-5D6E-409C-BE32-E72D297353CC}">
              <c16:uniqueId val="{00000000-957A-42D8-B760-EAA04B6BBDFF}"/>
            </c:ext>
          </c:extLst>
        </c:ser>
        <c:ser>
          <c:idx val="0"/>
          <c:order val="1"/>
          <c:tx>
            <c:v>Frenchman's Creek</c:v>
          </c:tx>
          <c:spPr>
            <a:ln>
              <a:solidFill>
                <a:schemeClr val="tx1"/>
              </a:solidFill>
              <a:prstDash val="sysDot"/>
            </a:ln>
          </c:spPr>
          <c:marker>
            <c:symbol val="none"/>
          </c:marker>
          <c:xVal>
            <c:numRef>
              <c:f>Sheet1!$A$6:$A$158</c:f>
              <c:numCache>
                <c:formatCode>ddd\ d\-mmm\-yy</c:formatCode>
                <c:ptCount val="153"/>
                <c:pt idx="0">
                  <c:v>42217</c:v>
                </c:pt>
                <c:pt idx="1">
                  <c:v>42218</c:v>
                </c:pt>
                <c:pt idx="2">
                  <c:v>42219</c:v>
                </c:pt>
                <c:pt idx="3">
                  <c:v>42220</c:v>
                </c:pt>
                <c:pt idx="4">
                  <c:v>42221</c:v>
                </c:pt>
                <c:pt idx="5">
                  <c:v>42222</c:v>
                </c:pt>
                <c:pt idx="6">
                  <c:v>42223</c:v>
                </c:pt>
                <c:pt idx="7">
                  <c:v>42224</c:v>
                </c:pt>
                <c:pt idx="8">
                  <c:v>42225</c:v>
                </c:pt>
                <c:pt idx="9">
                  <c:v>42226</c:v>
                </c:pt>
                <c:pt idx="10">
                  <c:v>42227</c:v>
                </c:pt>
                <c:pt idx="11">
                  <c:v>42228</c:v>
                </c:pt>
                <c:pt idx="12">
                  <c:v>42229</c:v>
                </c:pt>
                <c:pt idx="13">
                  <c:v>42230</c:v>
                </c:pt>
                <c:pt idx="14">
                  <c:v>42231</c:v>
                </c:pt>
                <c:pt idx="15">
                  <c:v>42232</c:v>
                </c:pt>
                <c:pt idx="16">
                  <c:v>42233</c:v>
                </c:pt>
                <c:pt idx="17">
                  <c:v>42234</c:v>
                </c:pt>
                <c:pt idx="18">
                  <c:v>42235</c:v>
                </c:pt>
                <c:pt idx="19">
                  <c:v>42236</c:v>
                </c:pt>
                <c:pt idx="20">
                  <c:v>42237</c:v>
                </c:pt>
                <c:pt idx="21">
                  <c:v>42238</c:v>
                </c:pt>
                <c:pt idx="22">
                  <c:v>42239</c:v>
                </c:pt>
                <c:pt idx="23">
                  <c:v>42240</c:v>
                </c:pt>
                <c:pt idx="24">
                  <c:v>42241</c:v>
                </c:pt>
                <c:pt idx="25">
                  <c:v>42242</c:v>
                </c:pt>
                <c:pt idx="26">
                  <c:v>42243</c:v>
                </c:pt>
                <c:pt idx="27">
                  <c:v>42244</c:v>
                </c:pt>
                <c:pt idx="28">
                  <c:v>42245</c:v>
                </c:pt>
                <c:pt idx="29">
                  <c:v>42246</c:v>
                </c:pt>
                <c:pt idx="30">
                  <c:v>42247</c:v>
                </c:pt>
                <c:pt idx="31">
                  <c:v>42248</c:v>
                </c:pt>
                <c:pt idx="32">
                  <c:v>42249</c:v>
                </c:pt>
                <c:pt idx="33">
                  <c:v>42250</c:v>
                </c:pt>
                <c:pt idx="34">
                  <c:v>42251</c:v>
                </c:pt>
                <c:pt idx="35">
                  <c:v>42252</c:v>
                </c:pt>
                <c:pt idx="36">
                  <c:v>42253</c:v>
                </c:pt>
                <c:pt idx="37">
                  <c:v>42254</c:v>
                </c:pt>
                <c:pt idx="38">
                  <c:v>42255</c:v>
                </c:pt>
                <c:pt idx="39">
                  <c:v>42256</c:v>
                </c:pt>
                <c:pt idx="40">
                  <c:v>42257</c:v>
                </c:pt>
                <c:pt idx="41">
                  <c:v>42258</c:v>
                </c:pt>
                <c:pt idx="42">
                  <c:v>42259</c:v>
                </c:pt>
                <c:pt idx="43">
                  <c:v>42260</c:v>
                </c:pt>
                <c:pt idx="44">
                  <c:v>42261</c:v>
                </c:pt>
                <c:pt idx="45">
                  <c:v>42262</c:v>
                </c:pt>
                <c:pt idx="46">
                  <c:v>42263</c:v>
                </c:pt>
                <c:pt idx="47">
                  <c:v>42264</c:v>
                </c:pt>
                <c:pt idx="48">
                  <c:v>42265</c:v>
                </c:pt>
                <c:pt idx="49">
                  <c:v>42266</c:v>
                </c:pt>
                <c:pt idx="50">
                  <c:v>42267</c:v>
                </c:pt>
                <c:pt idx="51">
                  <c:v>42268</c:v>
                </c:pt>
                <c:pt idx="52">
                  <c:v>42269</c:v>
                </c:pt>
                <c:pt idx="53">
                  <c:v>42270</c:v>
                </c:pt>
                <c:pt idx="54">
                  <c:v>42271</c:v>
                </c:pt>
                <c:pt idx="55">
                  <c:v>42272</c:v>
                </c:pt>
                <c:pt idx="56">
                  <c:v>42273</c:v>
                </c:pt>
                <c:pt idx="57">
                  <c:v>42274</c:v>
                </c:pt>
                <c:pt idx="58">
                  <c:v>42275</c:v>
                </c:pt>
                <c:pt idx="59">
                  <c:v>42276</c:v>
                </c:pt>
                <c:pt idx="60">
                  <c:v>42277</c:v>
                </c:pt>
                <c:pt idx="61">
                  <c:v>42278</c:v>
                </c:pt>
                <c:pt idx="62">
                  <c:v>42279</c:v>
                </c:pt>
                <c:pt idx="63">
                  <c:v>42280</c:v>
                </c:pt>
                <c:pt idx="64">
                  <c:v>42281</c:v>
                </c:pt>
                <c:pt idx="65">
                  <c:v>42282</c:v>
                </c:pt>
                <c:pt idx="66">
                  <c:v>42283</c:v>
                </c:pt>
                <c:pt idx="67">
                  <c:v>42284</c:v>
                </c:pt>
                <c:pt idx="68">
                  <c:v>42285</c:v>
                </c:pt>
                <c:pt idx="69">
                  <c:v>42286</c:v>
                </c:pt>
                <c:pt idx="70">
                  <c:v>42287</c:v>
                </c:pt>
                <c:pt idx="71">
                  <c:v>42288</c:v>
                </c:pt>
                <c:pt idx="72">
                  <c:v>42289</c:v>
                </c:pt>
                <c:pt idx="73">
                  <c:v>42290</c:v>
                </c:pt>
                <c:pt idx="74">
                  <c:v>42291</c:v>
                </c:pt>
                <c:pt idx="75">
                  <c:v>42292</c:v>
                </c:pt>
                <c:pt idx="76">
                  <c:v>42293</c:v>
                </c:pt>
                <c:pt idx="77">
                  <c:v>42294</c:v>
                </c:pt>
                <c:pt idx="78">
                  <c:v>42295</c:v>
                </c:pt>
                <c:pt idx="79">
                  <c:v>42296</c:v>
                </c:pt>
                <c:pt idx="80">
                  <c:v>42297</c:v>
                </c:pt>
                <c:pt idx="81">
                  <c:v>42298</c:v>
                </c:pt>
                <c:pt idx="82">
                  <c:v>42299</c:v>
                </c:pt>
                <c:pt idx="83">
                  <c:v>42300</c:v>
                </c:pt>
                <c:pt idx="84">
                  <c:v>42301</c:v>
                </c:pt>
                <c:pt idx="85">
                  <c:v>42302</c:v>
                </c:pt>
                <c:pt idx="86">
                  <c:v>42303</c:v>
                </c:pt>
                <c:pt idx="87">
                  <c:v>42304</c:v>
                </c:pt>
                <c:pt idx="88">
                  <c:v>42305</c:v>
                </c:pt>
                <c:pt idx="89">
                  <c:v>42306</c:v>
                </c:pt>
                <c:pt idx="90">
                  <c:v>42307</c:v>
                </c:pt>
                <c:pt idx="91">
                  <c:v>42308</c:v>
                </c:pt>
                <c:pt idx="92">
                  <c:v>42309</c:v>
                </c:pt>
                <c:pt idx="93">
                  <c:v>42310</c:v>
                </c:pt>
                <c:pt idx="94">
                  <c:v>42311</c:v>
                </c:pt>
                <c:pt idx="95">
                  <c:v>42312</c:v>
                </c:pt>
                <c:pt idx="96">
                  <c:v>42313</c:v>
                </c:pt>
                <c:pt idx="97">
                  <c:v>42314</c:v>
                </c:pt>
                <c:pt idx="98">
                  <c:v>42315</c:v>
                </c:pt>
                <c:pt idx="99">
                  <c:v>42316</c:v>
                </c:pt>
                <c:pt idx="100">
                  <c:v>42317</c:v>
                </c:pt>
                <c:pt idx="101">
                  <c:v>42318</c:v>
                </c:pt>
                <c:pt idx="102">
                  <c:v>42319</c:v>
                </c:pt>
                <c:pt idx="103">
                  <c:v>42320</c:v>
                </c:pt>
                <c:pt idx="104">
                  <c:v>42321</c:v>
                </c:pt>
                <c:pt idx="105">
                  <c:v>42322</c:v>
                </c:pt>
                <c:pt idx="106">
                  <c:v>42323</c:v>
                </c:pt>
                <c:pt idx="107">
                  <c:v>42324</c:v>
                </c:pt>
                <c:pt idx="108">
                  <c:v>42325</c:v>
                </c:pt>
                <c:pt idx="109">
                  <c:v>42326</c:v>
                </c:pt>
                <c:pt idx="110">
                  <c:v>42327</c:v>
                </c:pt>
                <c:pt idx="111">
                  <c:v>42328</c:v>
                </c:pt>
                <c:pt idx="112">
                  <c:v>42329</c:v>
                </c:pt>
                <c:pt idx="113">
                  <c:v>42330</c:v>
                </c:pt>
                <c:pt idx="114">
                  <c:v>42331</c:v>
                </c:pt>
                <c:pt idx="115">
                  <c:v>42332</c:v>
                </c:pt>
                <c:pt idx="116">
                  <c:v>42333</c:v>
                </c:pt>
                <c:pt idx="117">
                  <c:v>42334</c:v>
                </c:pt>
                <c:pt idx="118">
                  <c:v>42335</c:v>
                </c:pt>
                <c:pt idx="119">
                  <c:v>42336</c:v>
                </c:pt>
                <c:pt idx="120">
                  <c:v>42337</c:v>
                </c:pt>
                <c:pt idx="121">
                  <c:v>42338</c:v>
                </c:pt>
                <c:pt idx="122">
                  <c:v>42339</c:v>
                </c:pt>
                <c:pt idx="123">
                  <c:v>42340</c:v>
                </c:pt>
                <c:pt idx="124">
                  <c:v>42341</c:v>
                </c:pt>
                <c:pt idx="125">
                  <c:v>42342</c:v>
                </c:pt>
                <c:pt idx="126">
                  <c:v>42343</c:v>
                </c:pt>
                <c:pt idx="127">
                  <c:v>42344</c:v>
                </c:pt>
                <c:pt idx="128">
                  <c:v>42345</c:v>
                </c:pt>
                <c:pt idx="129">
                  <c:v>42346</c:v>
                </c:pt>
                <c:pt idx="130">
                  <c:v>42347</c:v>
                </c:pt>
                <c:pt idx="131">
                  <c:v>42348</c:v>
                </c:pt>
                <c:pt idx="132">
                  <c:v>42349</c:v>
                </c:pt>
                <c:pt idx="133">
                  <c:v>42350</c:v>
                </c:pt>
                <c:pt idx="134">
                  <c:v>42351</c:v>
                </c:pt>
                <c:pt idx="135">
                  <c:v>42352</c:v>
                </c:pt>
                <c:pt idx="136">
                  <c:v>42353</c:v>
                </c:pt>
                <c:pt idx="137">
                  <c:v>42354</c:v>
                </c:pt>
                <c:pt idx="138">
                  <c:v>42355</c:v>
                </c:pt>
                <c:pt idx="139">
                  <c:v>42356</c:v>
                </c:pt>
                <c:pt idx="140">
                  <c:v>42357</c:v>
                </c:pt>
                <c:pt idx="141">
                  <c:v>42358</c:v>
                </c:pt>
                <c:pt idx="142">
                  <c:v>42359</c:v>
                </c:pt>
                <c:pt idx="143">
                  <c:v>42360</c:v>
                </c:pt>
                <c:pt idx="144">
                  <c:v>42361</c:v>
                </c:pt>
                <c:pt idx="145">
                  <c:v>42362</c:v>
                </c:pt>
                <c:pt idx="146">
                  <c:v>42363</c:v>
                </c:pt>
                <c:pt idx="147">
                  <c:v>42364</c:v>
                </c:pt>
                <c:pt idx="148">
                  <c:v>42365</c:v>
                </c:pt>
                <c:pt idx="149">
                  <c:v>42366</c:v>
                </c:pt>
                <c:pt idx="150">
                  <c:v>42367</c:v>
                </c:pt>
                <c:pt idx="151">
                  <c:v>42368</c:v>
                </c:pt>
                <c:pt idx="152">
                  <c:v>42369</c:v>
                </c:pt>
              </c:numCache>
            </c:numRef>
          </c:xVal>
          <c:yVal>
            <c:numRef>
              <c:f>Sheet1!$O$6:$O$158</c:f>
              <c:numCache>
                <c:formatCode>General</c:formatCode>
                <c:ptCount val="153"/>
                <c:pt idx="0">
                  <c:v>2705</c:v>
                </c:pt>
                <c:pt idx="1">
                  <c:v>2697</c:v>
                </c:pt>
                <c:pt idx="2">
                  <c:v>1968</c:v>
                </c:pt>
                <c:pt idx="3">
                  <c:v>1158</c:v>
                </c:pt>
                <c:pt idx="4">
                  <c:v>1988</c:v>
                </c:pt>
                <c:pt idx="5">
                  <c:v>2712</c:v>
                </c:pt>
                <c:pt idx="6">
                  <c:v>2717</c:v>
                </c:pt>
                <c:pt idx="7">
                  <c:v>2381</c:v>
                </c:pt>
                <c:pt idx="8">
                  <c:v>2366</c:v>
                </c:pt>
                <c:pt idx="9">
                  <c:v>1603</c:v>
                </c:pt>
                <c:pt idx="10">
                  <c:v>1168</c:v>
                </c:pt>
                <c:pt idx="11">
                  <c:v>1168</c:v>
                </c:pt>
                <c:pt idx="12">
                  <c:v>1619</c:v>
                </c:pt>
                <c:pt idx="13">
                  <c:v>2403</c:v>
                </c:pt>
                <c:pt idx="14">
                  <c:v>3073</c:v>
                </c:pt>
                <c:pt idx="15">
                  <c:v>3386</c:v>
                </c:pt>
                <c:pt idx="16">
                  <c:v>3386</c:v>
                </c:pt>
                <c:pt idx="17">
                  <c:v>3403</c:v>
                </c:pt>
                <c:pt idx="18">
                  <c:v>3682</c:v>
                </c:pt>
                <c:pt idx="19">
                  <c:v>4234</c:v>
                </c:pt>
                <c:pt idx="20">
                  <c:v>4799</c:v>
                </c:pt>
                <c:pt idx="21">
                  <c:v>4507</c:v>
                </c:pt>
                <c:pt idx="22">
                  <c:v>3951</c:v>
                </c:pt>
                <c:pt idx="23">
                  <c:v>4668</c:v>
                </c:pt>
                <c:pt idx="24">
                  <c:v>5216</c:v>
                </c:pt>
                <c:pt idx="25">
                  <c:v>6160</c:v>
                </c:pt>
                <c:pt idx="26">
                  <c:v>6422</c:v>
                </c:pt>
                <c:pt idx="27">
                  <c:v>6986</c:v>
                </c:pt>
                <c:pt idx="28">
                  <c:v>7223</c:v>
                </c:pt>
                <c:pt idx="29">
                  <c:v>7386</c:v>
                </c:pt>
                <c:pt idx="30">
                  <c:v>7167</c:v>
                </c:pt>
                <c:pt idx="31">
                  <c:v>7327</c:v>
                </c:pt>
                <c:pt idx="32">
                  <c:v>7478</c:v>
                </c:pt>
                <c:pt idx="33">
                  <c:v>7709</c:v>
                </c:pt>
                <c:pt idx="34">
                  <c:v>8053</c:v>
                </c:pt>
                <c:pt idx="35">
                  <c:v>8053</c:v>
                </c:pt>
                <c:pt idx="36">
                  <c:v>7915</c:v>
                </c:pt>
                <c:pt idx="37">
                  <c:v>7749</c:v>
                </c:pt>
                <c:pt idx="38">
                  <c:v>7623</c:v>
                </c:pt>
                <c:pt idx="39">
                  <c:v>7343</c:v>
                </c:pt>
                <c:pt idx="40">
                  <c:v>8022</c:v>
                </c:pt>
                <c:pt idx="41">
                  <c:v>8529</c:v>
                </c:pt>
                <c:pt idx="42">
                  <c:v>8353</c:v>
                </c:pt>
                <c:pt idx="43">
                  <c:v>8353</c:v>
                </c:pt>
                <c:pt idx="44">
                  <c:v>8549</c:v>
                </c:pt>
                <c:pt idx="45">
                  <c:v>8549</c:v>
                </c:pt>
                <c:pt idx="46">
                  <c:v>8413</c:v>
                </c:pt>
                <c:pt idx="47">
                  <c:v>8247</c:v>
                </c:pt>
                <c:pt idx="48">
                  <c:v>8304</c:v>
                </c:pt>
                <c:pt idx="49">
                  <c:v>8084</c:v>
                </c:pt>
                <c:pt idx="50">
                  <c:v>7861</c:v>
                </c:pt>
                <c:pt idx="51">
                  <c:v>7542</c:v>
                </c:pt>
                <c:pt idx="52">
                  <c:v>7576</c:v>
                </c:pt>
                <c:pt idx="53">
                  <c:v>7175</c:v>
                </c:pt>
                <c:pt idx="54">
                  <c:v>6216</c:v>
                </c:pt>
                <c:pt idx="55">
                  <c:v>4703</c:v>
                </c:pt>
                <c:pt idx="56">
                  <c:v>4462</c:v>
                </c:pt>
                <c:pt idx="57">
                  <c:v>4441</c:v>
                </c:pt>
                <c:pt idx="58">
                  <c:v>4196</c:v>
                </c:pt>
                <c:pt idx="59">
                  <c:v>3187</c:v>
                </c:pt>
                <c:pt idx="60">
                  <c:v>848</c:v>
                </c:pt>
                <c:pt idx="61">
                  <c:v>848</c:v>
                </c:pt>
                <c:pt idx="62">
                  <c:v>190</c:v>
                </c:pt>
                <c:pt idx="63">
                  <c:v>191</c:v>
                </c:pt>
                <c:pt idx="64">
                  <c:v>193</c:v>
                </c:pt>
                <c:pt idx="65">
                  <c:v>193</c:v>
                </c:pt>
                <c:pt idx="66">
                  <c:v>195</c:v>
                </c:pt>
                <c:pt idx="67">
                  <c:v>196</c:v>
                </c:pt>
                <c:pt idx="68">
                  <c:v>197</c:v>
                </c:pt>
                <c:pt idx="69">
                  <c:v>196</c:v>
                </c:pt>
                <c:pt idx="70">
                  <c:v>197</c:v>
                </c:pt>
                <c:pt idx="71">
                  <c:v>195</c:v>
                </c:pt>
                <c:pt idx="72">
                  <c:v>195</c:v>
                </c:pt>
                <c:pt idx="73">
                  <c:v>195</c:v>
                </c:pt>
                <c:pt idx="74">
                  <c:v>198</c:v>
                </c:pt>
                <c:pt idx="75">
                  <c:v>199</c:v>
                </c:pt>
                <c:pt idx="76">
                  <c:v>197</c:v>
                </c:pt>
                <c:pt idx="77">
                  <c:v>201</c:v>
                </c:pt>
                <c:pt idx="78">
                  <c:v>202</c:v>
                </c:pt>
                <c:pt idx="79">
                  <c:v>913</c:v>
                </c:pt>
                <c:pt idx="80">
                  <c:v>916</c:v>
                </c:pt>
                <c:pt idx="81">
                  <c:v>950</c:v>
                </c:pt>
                <c:pt idx="82">
                  <c:v>1713</c:v>
                </c:pt>
                <c:pt idx="83">
                  <c:v>1832</c:v>
                </c:pt>
                <c:pt idx="84">
                  <c:v>1829</c:v>
                </c:pt>
                <c:pt idx="85">
                  <c:v>1832</c:v>
                </c:pt>
                <c:pt idx="86">
                  <c:v>2162</c:v>
                </c:pt>
                <c:pt idx="87">
                  <c:v>1839</c:v>
                </c:pt>
                <c:pt idx="88">
                  <c:v>1836</c:v>
                </c:pt>
                <c:pt idx="89">
                  <c:v>2194</c:v>
                </c:pt>
                <c:pt idx="90">
                  <c:v>3239</c:v>
                </c:pt>
                <c:pt idx="91">
                  <c:v>3440</c:v>
                </c:pt>
                <c:pt idx="92">
                  <c:v>3414</c:v>
                </c:pt>
                <c:pt idx="93">
                  <c:v>3388</c:v>
                </c:pt>
                <c:pt idx="94">
                  <c:v>3388</c:v>
                </c:pt>
                <c:pt idx="95">
                  <c:v>4813</c:v>
                </c:pt>
                <c:pt idx="96">
                  <c:v>5247</c:v>
                </c:pt>
                <c:pt idx="97">
                  <c:v>5500</c:v>
                </c:pt>
                <c:pt idx="98">
                  <c:v>5000</c:v>
                </c:pt>
                <c:pt idx="99">
                  <c:v>5000</c:v>
                </c:pt>
                <c:pt idx="100">
                  <c:v>5000</c:v>
                </c:pt>
                <c:pt idx="101">
                  <c:v>5000</c:v>
                </c:pt>
                <c:pt idx="102">
                  <c:v>4500</c:v>
                </c:pt>
                <c:pt idx="103">
                  <c:v>4500</c:v>
                </c:pt>
                <c:pt idx="104">
                  <c:v>4500</c:v>
                </c:pt>
                <c:pt idx="105">
                  <c:v>4500</c:v>
                </c:pt>
                <c:pt idx="106">
                  <c:v>4500</c:v>
                </c:pt>
                <c:pt idx="107">
                  <c:v>5000</c:v>
                </c:pt>
                <c:pt idx="108">
                  <c:v>5000</c:v>
                </c:pt>
                <c:pt idx="109">
                  <c:v>6500</c:v>
                </c:pt>
                <c:pt idx="110">
                  <c:v>6500</c:v>
                </c:pt>
                <c:pt idx="111">
                  <c:v>6500</c:v>
                </c:pt>
                <c:pt idx="112">
                  <c:v>6500</c:v>
                </c:pt>
                <c:pt idx="113">
                  <c:v>6500</c:v>
                </c:pt>
                <c:pt idx="114">
                  <c:v>6500</c:v>
                </c:pt>
                <c:pt idx="115">
                  <c:v>6000</c:v>
                </c:pt>
                <c:pt idx="116">
                  <c:v>6000</c:v>
                </c:pt>
                <c:pt idx="117">
                  <c:v>6000</c:v>
                </c:pt>
                <c:pt idx="118">
                  <c:v>5000</c:v>
                </c:pt>
                <c:pt idx="119">
                  <c:v>4000</c:v>
                </c:pt>
                <c:pt idx="120">
                  <c:v>2500</c:v>
                </c:pt>
                <c:pt idx="121">
                  <c:v>2500</c:v>
                </c:pt>
                <c:pt idx="122">
                  <c:v>2000</c:v>
                </c:pt>
                <c:pt idx="123">
                  <c:v>1500</c:v>
                </c:pt>
                <c:pt idx="124">
                  <c:v>1500</c:v>
                </c:pt>
                <c:pt idx="125">
                  <c:v>1500</c:v>
                </c:pt>
                <c:pt idx="126">
                  <c:v>1500</c:v>
                </c:pt>
                <c:pt idx="127">
                  <c:v>1000</c:v>
                </c:pt>
                <c:pt idx="128">
                  <c:v>500</c:v>
                </c:pt>
                <c:pt idx="129">
                  <c:v>500</c:v>
                </c:pt>
                <c:pt idx="130">
                  <c:v>500</c:v>
                </c:pt>
                <c:pt idx="131">
                  <c:v>500</c:v>
                </c:pt>
                <c:pt idx="132">
                  <c:v>500</c:v>
                </c:pt>
                <c:pt idx="133">
                  <c:v>500</c:v>
                </c:pt>
                <c:pt idx="134">
                  <c:v>500</c:v>
                </c:pt>
                <c:pt idx="135">
                  <c:v>500</c:v>
                </c:pt>
                <c:pt idx="136">
                  <c:v>500</c:v>
                </c:pt>
                <c:pt idx="137">
                  <c:v>500</c:v>
                </c:pt>
                <c:pt idx="138">
                  <c:v>500</c:v>
                </c:pt>
                <c:pt idx="139">
                  <c:v>500</c:v>
                </c:pt>
                <c:pt idx="140">
                  <c:v>500</c:v>
                </c:pt>
                <c:pt idx="141">
                  <c:v>500</c:v>
                </c:pt>
                <c:pt idx="142">
                  <c:v>500</c:v>
                </c:pt>
                <c:pt idx="143">
                  <c:v>500</c:v>
                </c:pt>
                <c:pt idx="144">
                  <c:v>500</c:v>
                </c:pt>
                <c:pt idx="145">
                  <c:v>500</c:v>
                </c:pt>
                <c:pt idx="146">
                  <c:v>500</c:v>
                </c:pt>
                <c:pt idx="147">
                  <c:v>500</c:v>
                </c:pt>
                <c:pt idx="148">
                  <c:v>500</c:v>
                </c:pt>
                <c:pt idx="149">
                  <c:v>500</c:v>
                </c:pt>
                <c:pt idx="150">
                  <c:v>500</c:v>
                </c:pt>
                <c:pt idx="151">
                  <c:v>500</c:v>
                </c:pt>
                <c:pt idx="152">
                  <c:v>500</c:v>
                </c:pt>
              </c:numCache>
            </c:numRef>
          </c:yVal>
          <c:smooth val="0"/>
          <c:extLst xmlns:c16r2="http://schemas.microsoft.com/office/drawing/2015/06/chart">
            <c:ext xmlns:c16="http://schemas.microsoft.com/office/drawing/2014/chart" uri="{C3380CC4-5D6E-409C-BE32-E72D297353CC}">
              <c16:uniqueId val="{00000001-957A-42D8-B760-EAA04B6BBDFF}"/>
            </c:ext>
          </c:extLst>
        </c:ser>
        <c:ser>
          <c:idx val="2"/>
          <c:order val="2"/>
          <c:tx>
            <c:v>River Murray-upstream of Frenchman's Creek (calculated)</c:v>
          </c:tx>
          <c:spPr>
            <a:ln>
              <a:solidFill>
                <a:schemeClr val="tx1"/>
              </a:solidFill>
            </a:ln>
          </c:spPr>
          <c:marker>
            <c:symbol val="none"/>
          </c:marker>
          <c:xVal>
            <c:numRef>
              <c:f>Sheet1!$A$6:$A$158</c:f>
              <c:numCache>
                <c:formatCode>ddd\ d\-mmm\-yy</c:formatCode>
                <c:ptCount val="153"/>
                <c:pt idx="0">
                  <c:v>42217</c:v>
                </c:pt>
                <c:pt idx="1">
                  <c:v>42218</c:v>
                </c:pt>
                <c:pt idx="2">
                  <c:v>42219</c:v>
                </c:pt>
                <c:pt idx="3">
                  <c:v>42220</c:v>
                </c:pt>
                <c:pt idx="4">
                  <c:v>42221</c:v>
                </c:pt>
                <c:pt idx="5">
                  <c:v>42222</c:v>
                </c:pt>
                <c:pt idx="6">
                  <c:v>42223</c:v>
                </c:pt>
                <c:pt idx="7">
                  <c:v>42224</c:v>
                </c:pt>
                <c:pt idx="8">
                  <c:v>42225</c:v>
                </c:pt>
                <c:pt idx="9">
                  <c:v>42226</c:v>
                </c:pt>
                <c:pt idx="10">
                  <c:v>42227</c:v>
                </c:pt>
                <c:pt idx="11">
                  <c:v>42228</c:v>
                </c:pt>
                <c:pt idx="12">
                  <c:v>42229</c:v>
                </c:pt>
                <c:pt idx="13">
                  <c:v>42230</c:v>
                </c:pt>
                <c:pt idx="14">
                  <c:v>42231</c:v>
                </c:pt>
                <c:pt idx="15">
                  <c:v>42232</c:v>
                </c:pt>
                <c:pt idx="16">
                  <c:v>42233</c:v>
                </c:pt>
                <c:pt idx="17">
                  <c:v>42234</c:v>
                </c:pt>
                <c:pt idx="18">
                  <c:v>42235</c:v>
                </c:pt>
                <c:pt idx="19">
                  <c:v>42236</c:v>
                </c:pt>
                <c:pt idx="20">
                  <c:v>42237</c:v>
                </c:pt>
                <c:pt idx="21">
                  <c:v>42238</c:v>
                </c:pt>
                <c:pt idx="22">
                  <c:v>42239</c:v>
                </c:pt>
                <c:pt idx="23">
                  <c:v>42240</c:v>
                </c:pt>
                <c:pt idx="24">
                  <c:v>42241</c:v>
                </c:pt>
                <c:pt idx="25">
                  <c:v>42242</c:v>
                </c:pt>
                <c:pt idx="26">
                  <c:v>42243</c:v>
                </c:pt>
                <c:pt idx="27">
                  <c:v>42244</c:v>
                </c:pt>
                <c:pt idx="28">
                  <c:v>42245</c:v>
                </c:pt>
                <c:pt idx="29">
                  <c:v>42246</c:v>
                </c:pt>
                <c:pt idx="30">
                  <c:v>42247</c:v>
                </c:pt>
                <c:pt idx="31">
                  <c:v>42248</c:v>
                </c:pt>
                <c:pt idx="32">
                  <c:v>42249</c:v>
                </c:pt>
                <c:pt idx="33">
                  <c:v>42250</c:v>
                </c:pt>
                <c:pt idx="34">
                  <c:v>42251</c:v>
                </c:pt>
                <c:pt idx="35">
                  <c:v>42252</c:v>
                </c:pt>
                <c:pt idx="36">
                  <c:v>42253</c:v>
                </c:pt>
                <c:pt idx="37">
                  <c:v>42254</c:v>
                </c:pt>
                <c:pt idx="38">
                  <c:v>42255</c:v>
                </c:pt>
                <c:pt idx="39">
                  <c:v>42256</c:v>
                </c:pt>
                <c:pt idx="40">
                  <c:v>42257</c:v>
                </c:pt>
                <c:pt idx="41">
                  <c:v>42258</c:v>
                </c:pt>
                <c:pt idx="42">
                  <c:v>42259</c:v>
                </c:pt>
                <c:pt idx="43">
                  <c:v>42260</c:v>
                </c:pt>
                <c:pt idx="44">
                  <c:v>42261</c:v>
                </c:pt>
                <c:pt idx="45">
                  <c:v>42262</c:v>
                </c:pt>
                <c:pt idx="46">
                  <c:v>42263</c:v>
                </c:pt>
                <c:pt idx="47">
                  <c:v>42264</c:v>
                </c:pt>
                <c:pt idx="48">
                  <c:v>42265</c:v>
                </c:pt>
                <c:pt idx="49">
                  <c:v>42266</c:v>
                </c:pt>
                <c:pt idx="50">
                  <c:v>42267</c:v>
                </c:pt>
                <c:pt idx="51">
                  <c:v>42268</c:v>
                </c:pt>
                <c:pt idx="52">
                  <c:v>42269</c:v>
                </c:pt>
                <c:pt idx="53">
                  <c:v>42270</c:v>
                </c:pt>
                <c:pt idx="54">
                  <c:v>42271</c:v>
                </c:pt>
                <c:pt idx="55">
                  <c:v>42272</c:v>
                </c:pt>
                <c:pt idx="56">
                  <c:v>42273</c:v>
                </c:pt>
                <c:pt idx="57">
                  <c:v>42274</c:v>
                </c:pt>
                <c:pt idx="58">
                  <c:v>42275</c:v>
                </c:pt>
                <c:pt idx="59">
                  <c:v>42276</c:v>
                </c:pt>
                <c:pt idx="60">
                  <c:v>42277</c:v>
                </c:pt>
                <c:pt idx="61">
                  <c:v>42278</c:v>
                </c:pt>
                <c:pt idx="62">
                  <c:v>42279</c:v>
                </c:pt>
                <c:pt idx="63">
                  <c:v>42280</c:v>
                </c:pt>
                <c:pt idx="64">
                  <c:v>42281</c:v>
                </c:pt>
                <c:pt idx="65">
                  <c:v>42282</c:v>
                </c:pt>
                <c:pt idx="66">
                  <c:v>42283</c:v>
                </c:pt>
                <c:pt idx="67">
                  <c:v>42284</c:v>
                </c:pt>
                <c:pt idx="68">
                  <c:v>42285</c:v>
                </c:pt>
                <c:pt idx="69">
                  <c:v>42286</c:v>
                </c:pt>
                <c:pt idx="70">
                  <c:v>42287</c:v>
                </c:pt>
                <c:pt idx="71">
                  <c:v>42288</c:v>
                </c:pt>
                <c:pt idx="72">
                  <c:v>42289</c:v>
                </c:pt>
                <c:pt idx="73">
                  <c:v>42290</c:v>
                </c:pt>
                <c:pt idx="74">
                  <c:v>42291</c:v>
                </c:pt>
                <c:pt idx="75">
                  <c:v>42292</c:v>
                </c:pt>
                <c:pt idx="76">
                  <c:v>42293</c:v>
                </c:pt>
                <c:pt idx="77">
                  <c:v>42294</c:v>
                </c:pt>
                <c:pt idx="78">
                  <c:v>42295</c:v>
                </c:pt>
                <c:pt idx="79">
                  <c:v>42296</c:v>
                </c:pt>
                <c:pt idx="80">
                  <c:v>42297</c:v>
                </c:pt>
                <c:pt idx="81">
                  <c:v>42298</c:v>
                </c:pt>
                <c:pt idx="82">
                  <c:v>42299</c:v>
                </c:pt>
                <c:pt idx="83">
                  <c:v>42300</c:v>
                </c:pt>
                <c:pt idx="84">
                  <c:v>42301</c:v>
                </c:pt>
                <c:pt idx="85">
                  <c:v>42302</c:v>
                </c:pt>
                <c:pt idx="86">
                  <c:v>42303</c:v>
                </c:pt>
                <c:pt idx="87">
                  <c:v>42304</c:v>
                </c:pt>
                <c:pt idx="88">
                  <c:v>42305</c:v>
                </c:pt>
                <c:pt idx="89">
                  <c:v>42306</c:v>
                </c:pt>
                <c:pt idx="90">
                  <c:v>42307</c:v>
                </c:pt>
                <c:pt idx="91">
                  <c:v>42308</c:v>
                </c:pt>
                <c:pt idx="92">
                  <c:v>42309</c:v>
                </c:pt>
                <c:pt idx="93">
                  <c:v>42310</c:v>
                </c:pt>
                <c:pt idx="94">
                  <c:v>42311</c:v>
                </c:pt>
                <c:pt idx="95">
                  <c:v>42312</c:v>
                </c:pt>
                <c:pt idx="96">
                  <c:v>42313</c:v>
                </c:pt>
                <c:pt idx="97">
                  <c:v>42314</c:v>
                </c:pt>
                <c:pt idx="98">
                  <c:v>42315</c:v>
                </c:pt>
                <c:pt idx="99">
                  <c:v>42316</c:v>
                </c:pt>
                <c:pt idx="100">
                  <c:v>42317</c:v>
                </c:pt>
                <c:pt idx="101">
                  <c:v>42318</c:v>
                </c:pt>
                <c:pt idx="102">
                  <c:v>42319</c:v>
                </c:pt>
                <c:pt idx="103">
                  <c:v>42320</c:v>
                </c:pt>
                <c:pt idx="104">
                  <c:v>42321</c:v>
                </c:pt>
                <c:pt idx="105">
                  <c:v>42322</c:v>
                </c:pt>
                <c:pt idx="106">
                  <c:v>42323</c:v>
                </c:pt>
                <c:pt idx="107">
                  <c:v>42324</c:v>
                </c:pt>
                <c:pt idx="108">
                  <c:v>42325</c:v>
                </c:pt>
                <c:pt idx="109">
                  <c:v>42326</c:v>
                </c:pt>
                <c:pt idx="110">
                  <c:v>42327</c:v>
                </c:pt>
                <c:pt idx="111">
                  <c:v>42328</c:v>
                </c:pt>
                <c:pt idx="112">
                  <c:v>42329</c:v>
                </c:pt>
                <c:pt idx="113">
                  <c:v>42330</c:v>
                </c:pt>
                <c:pt idx="114">
                  <c:v>42331</c:v>
                </c:pt>
                <c:pt idx="115">
                  <c:v>42332</c:v>
                </c:pt>
                <c:pt idx="116">
                  <c:v>42333</c:v>
                </c:pt>
                <c:pt idx="117">
                  <c:v>42334</c:v>
                </c:pt>
                <c:pt idx="118">
                  <c:v>42335</c:v>
                </c:pt>
                <c:pt idx="119">
                  <c:v>42336</c:v>
                </c:pt>
                <c:pt idx="120">
                  <c:v>42337</c:v>
                </c:pt>
                <c:pt idx="121">
                  <c:v>42338</c:v>
                </c:pt>
                <c:pt idx="122">
                  <c:v>42339</c:v>
                </c:pt>
                <c:pt idx="123">
                  <c:v>42340</c:v>
                </c:pt>
                <c:pt idx="124">
                  <c:v>42341</c:v>
                </c:pt>
                <c:pt idx="125">
                  <c:v>42342</c:v>
                </c:pt>
                <c:pt idx="126">
                  <c:v>42343</c:v>
                </c:pt>
                <c:pt idx="127">
                  <c:v>42344</c:v>
                </c:pt>
                <c:pt idx="128">
                  <c:v>42345</c:v>
                </c:pt>
                <c:pt idx="129">
                  <c:v>42346</c:v>
                </c:pt>
                <c:pt idx="130">
                  <c:v>42347</c:v>
                </c:pt>
                <c:pt idx="131">
                  <c:v>42348</c:v>
                </c:pt>
                <c:pt idx="132">
                  <c:v>42349</c:v>
                </c:pt>
                <c:pt idx="133">
                  <c:v>42350</c:v>
                </c:pt>
                <c:pt idx="134">
                  <c:v>42351</c:v>
                </c:pt>
                <c:pt idx="135">
                  <c:v>42352</c:v>
                </c:pt>
                <c:pt idx="136">
                  <c:v>42353</c:v>
                </c:pt>
                <c:pt idx="137">
                  <c:v>42354</c:v>
                </c:pt>
                <c:pt idx="138">
                  <c:v>42355</c:v>
                </c:pt>
                <c:pt idx="139">
                  <c:v>42356</c:v>
                </c:pt>
                <c:pt idx="140">
                  <c:v>42357</c:v>
                </c:pt>
                <c:pt idx="141">
                  <c:v>42358</c:v>
                </c:pt>
                <c:pt idx="142">
                  <c:v>42359</c:v>
                </c:pt>
                <c:pt idx="143">
                  <c:v>42360</c:v>
                </c:pt>
                <c:pt idx="144">
                  <c:v>42361</c:v>
                </c:pt>
                <c:pt idx="145">
                  <c:v>42362</c:v>
                </c:pt>
                <c:pt idx="146">
                  <c:v>42363</c:v>
                </c:pt>
                <c:pt idx="147">
                  <c:v>42364</c:v>
                </c:pt>
                <c:pt idx="148">
                  <c:v>42365</c:v>
                </c:pt>
                <c:pt idx="149">
                  <c:v>42366</c:v>
                </c:pt>
                <c:pt idx="150">
                  <c:v>42367</c:v>
                </c:pt>
                <c:pt idx="151">
                  <c:v>42368</c:v>
                </c:pt>
                <c:pt idx="152">
                  <c:v>42369</c:v>
                </c:pt>
              </c:numCache>
            </c:numRef>
          </c:xVal>
          <c:yVal>
            <c:numRef>
              <c:f>Sheet1!$T$6:$T$158</c:f>
              <c:numCache>
                <c:formatCode>General</c:formatCode>
                <c:ptCount val="153"/>
                <c:pt idx="0">
                  <c:v>7623</c:v>
                </c:pt>
                <c:pt idx="1">
                  <c:v>7358</c:v>
                </c:pt>
                <c:pt idx="2">
                  <c:v>6233</c:v>
                </c:pt>
                <c:pt idx="3">
                  <c:v>5769</c:v>
                </c:pt>
                <c:pt idx="4">
                  <c:v>6993</c:v>
                </c:pt>
                <c:pt idx="5">
                  <c:v>7502</c:v>
                </c:pt>
                <c:pt idx="6">
                  <c:v>7817</c:v>
                </c:pt>
                <c:pt idx="7">
                  <c:v>7096</c:v>
                </c:pt>
                <c:pt idx="8">
                  <c:v>7052</c:v>
                </c:pt>
                <c:pt idx="9">
                  <c:v>6437</c:v>
                </c:pt>
                <c:pt idx="10">
                  <c:v>5943</c:v>
                </c:pt>
                <c:pt idx="11">
                  <c:v>6092</c:v>
                </c:pt>
                <c:pt idx="12">
                  <c:v>6619</c:v>
                </c:pt>
                <c:pt idx="13">
                  <c:v>7710</c:v>
                </c:pt>
                <c:pt idx="14">
                  <c:v>8380</c:v>
                </c:pt>
                <c:pt idx="15">
                  <c:v>8615</c:v>
                </c:pt>
                <c:pt idx="16">
                  <c:v>8538</c:v>
                </c:pt>
                <c:pt idx="17">
                  <c:v>8632</c:v>
                </c:pt>
                <c:pt idx="18">
                  <c:v>8865</c:v>
                </c:pt>
                <c:pt idx="19">
                  <c:v>9386</c:v>
                </c:pt>
                <c:pt idx="20">
                  <c:v>9799</c:v>
                </c:pt>
                <c:pt idx="21">
                  <c:v>9371</c:v>
                </c:pt>
                <c:pt idx="22">
                  <c:v>8996</c:v>
                </c:pt>
                <c:pt idx="23">
                  <c:v>9975</c:v>
                </c:pt>
                <c:pt idx="24">
                  <c:v>10834</c:v>
                </c:pt>
                <c:pt idx="25">
                  <c:v>11699</c:v>
                </c:pt>
                <c:pt idx="26">
                  <c:v>11729</c:v>
                </c:pt>
                <c:pt idx="27">
                  <c:v>12370</c:v>
                </c:pt>
                <c:pt idx="28">
                  <c:v>12607</c:v>
                </c:pt>
                <c:pt idx="29">
                  <c:v>12615</c:v>
                </c:pt>
                <c:pt idx="30">
                  <c:v>12396</c:v>
                </c:pt>
                <c:pt idx="31">
                  <c:v>12603</c:v>
                </c:pt>
                <c:pt idx="32">
                  <c:v>12785</c:v>
                </c:pt>
                <c:pt idx="33">
                  <c:v>13049</c:v>
                </c:pt>
                <c:pt idx="34">
                  <c:v>14832</c:v>
                </c:pt>
                <c:pt idx="35">
                  <c:v>14426</c:v>
                </c:pt>
                <c:pt idx="36">
                  <c:v>14205</c:v>
                </c:pt>
                <c:pt idx="37">
                  <c:v>13876</c:v>
                </c:pt>
                <c:pt idx="38">
                  <c:v>13669</c:v>
                </c:pt>
                <c:pt idx="39">
                  <c:v>13798</c:v>
                </c:pt>
                <c:pt idx="40">
                  <c:v>14027</c:v>
                </c:pt>
                <c:pt idx="41">
                  <c:v>14231</c:v>
                </c:pt>
                <c:pt idx="42">
                  <c:v>14055</c:v>
                </c:pt>
                <c:pt idx="43">
                  <c:v>14282</c:v>
                </c:pt>
                <c:pt idx="44">
                  <c:v>14630</c:v>
                </c:pt>
                <c:pt idx="45">
                  <c:v>15938</c:v>
                </c:pt>
                <c:pt idx="46">
                  <c:v>16962</c:v>
                </c:pt>
                <c:pt idx="47">
                  <c:v>17212</c:v>
                </c:pt>
                <c:pt idx="48">
                  <c:v>17835</c:v>
                </c:pt>
                <c:pt idx="49">
                  <c:v>17433</c:v>
                </c:pt>
                <c:pt idx="50">
                  <c:v>17047</c:v>
                </c:pt>
                <c:pt idx="51">
                  <c:v>16746</c:v>
                </c:pt>
                <c:pt idx="52">
                  <c:v>16835</c:v>
                </c:pt>
                <c:pt idx="53">
                  <c:v>16434</c:v>
                </c:pt>
                <c:pt idx="54">
                  <c:v>15384</c:v>
                </c:pt>
                <c:pt idx="55">
                  <c:v>13962</c:v>
                </c:pt>
                <c:pt idx="56">
                  <c:v>13721</c:v>
                </c:pt>
                <c:pt idx="57">
                  <c:v>13700</c:v>
                </c:pt>
                <c:pt idx="58">
                  <c:v>13185</c:v>
                </c:pt>
                <c:pt idx="59">
                  <c:v>12086</c:v>
                </c:pt>
                <c:pt idx="60">
                  <c:v>9594</c:v>
                </c:pt>
                <c:pt idx="61">
                  <c:v>9658</c:v>
                </c:pt>
                <c:pt idx="62">
                  <c:v>7778</c:v>
                </c:pt>
                <c:pt idx="63">
                  <c:v>6500</c:v>
                </c:pt>
                <c:pt idx="64">
                  <c:v>6380</c:v>
                </c:pt>
                <c:pt idx="65">
                  <c:v>6334</c:v>
                </c:pt>
                <c:pt idx="66">
                  <c:v>6443</c:v>
                </c:pt>
                <c:pt idx="67">
                  <c:v>6520</c:v>
                </c:pt>
                <c:pt idx="68">
                  <c:v>6829</c:v>
                </c:pt>
                <c:pt idx="69">
                  <c:v>6736</c:v>
                </c:pt>
                <c:pt idx="70">
                  <c:v>6641</c:v>
                </c:pt>
                <c:pt idx="71">
                  <c:v>5832</c:v>
                </c:pt>
                <c:pt idx="72">
                  <c:v>5440</c:v>
                </c:pt>
                <c:pt idx="73">
                  <c:v>4928</c:v>
                </c:pt>
                <c:pt idx="74">
                  <c:v>5333</c:v>
                </c:pt>
                <c:pt idx="75">
                  <c:v>5209</c:v>
                </c:pt>
                <c:pt idx="76">
                  <c:v>5125</c:v>
                </c:pt>
                <c:pt idx="77">
                  <c:v>5088</c:v>
                </c:pt>
                <c:pt idx="78">
                  <c:v>5337</c:v>
                </c:pt>
                <c:pt idx="79">
                  <c:v>6360</c:v>
                </c:pt>
                <c:pt idx="80">
                  <c:v>8749</c:v>
                </c:pt>
                <c:pt idx="81">
                  <c:v>9481</c:v>
                </c:pt>
                <c:pt idx="82">
                  <c:v>10165</c:v>
                </c:pt>
                <c:pt idx="83">
                  <c:v>11015</c:v>
                </c:pt>
                <c:pt idx="84">
                  <c:v>10932</c:v>
                </c:pt>
                <c:pt idx="85">
                  <c:v>10855</c:v>
                </c:pt>
                <c:pt idx="86">
                  <c:v>10979</c:v>
                </c:pt>
                <c:pt idx="87">
                  <c:v>11022</c:v>
                </c:pt>
                <c:pt idx="88">
                  <c:v>11698</c:v>
                </c:pt>
                <c:pt idx="89">
                  <c:v>12106</c:v>
                </c:pt>
                <c:pt idx="90" formatCode="0">
                  <c:v>12093</c:v>
                </c:pt>
                <c:pt idx="91" formatCode="0">
                  <c:v>12358</c:v>
                </c:pt>
                <c:pt idx="92" formatCode="0">
                  <c:v>12141</c:v>
                </c:pt>
                <c:pt idx="93" formatCode="0">
                  <c:v>12004</c:v>
                </c:pt>
                <c:pt idx="94" formatCode="0">
                  <c:v>12115</c:v>
                </c:pt>
                <c:pt idx="95" formatCode="0">
                  <c:v>12513</c:v>
                </c:pt>
                <c:pt idx="96" formatCode="0">
                  <c:v>12370</c:v>
                </c:pt>
                <c:pt idx="97" formatCode="0">
                  <c:v>12251.566299999999</c:v>
                </c:pt>
                <c:pt idx="98" formatCode="0">
                  <c:v>11876.216019</c:v>
                </c:pt>
                <c:pt idx="99" formatCode="0">
                  <c:v>11692.479010617</c:v>
                </c:pt>
                <c:pt idx="100" formatCode="0">
                  <c:v>11425.850894121115</c:v>
                </c:pt>
                <c:pt idx="101" formatCode="0">
                  <c:v>11065.15781394608</c:v>
                </c:pt>
                <c:pt idx="102" formatCode="0">
                  <c:v>10906.968754484536</c:v>
                </c:pt>
                <c:pt idx="103" formatCode="0">
                  <c:v>10912.425046052662</c:v>
                </c:pt>
                <c:pt idx="104" formatCode="0">
                  <c:v>11023.18225342096</c:v>
                </c:pt>
                <c:pt idx="105" formatCode="0">
                  <c:v>11151.740547702128</c:v>
                </c:pt>
                <c:pt idx="106" formatCode="0">
                  <c:v>11250.64635483619</c:v>
                </c:pt>
                <c:pt idx="107" formatCode="0">
                  <c:v>10949.046618108288</c:v>
                </c:pt>
                <c:pt idx="108" formatCode="0">
                  <c:v>11221.824354475066</c:v>
                </c:pt>
                <c:pt idx="109" formatCode="0">
                  <c:v>11549.712638706322</c:v>
                </c:pt>
                <c:pt idx="110" formatCode="0">
                  <c:v>11825.986908873769</c:v>
                </c:pt>
                <c:pt idx="111" formatCode="0">
                  <c:v>12008.917095686676</c:v>
                </c:pt>
                <c:pt idx="112" formatCode="0">
                  <c:v>12084.657126222675</c:v>
                </c:pt>
                <c:pt idx="113" formatCode="0">
                  <c:v>11772.623440808351</c:v>
                </c:pt>
                <c:pt idx="114" formatCode="0">
                  <c:v>11266.99383836547</c:v>
                </c:pt>
                <c:pt idx="115" formatCode="0">
                  <c:v>10662.176193372217</c:v>
                </c:pt>
                <c:pt idx="116" formatCode="0">
                  <c:v>9998.2382145634692</c:v>
                </c:pt>
                <c:pt idx="117" formatCode="0">
                  <c:v>9280.9852246305854</c:v>
                </c:pt>
                <c:pt idx="118" formatCode="0">
                  <c:v>8657.761429101165</c:v>
                </c:pt>
                <c:pt idx="119" formatCode="0">
                  <c:v>8117.9861722739097</c:v>
                </c:pt>
                <c:pt idx="120" formatCode="0">
                  <c:v>7388.097732641334</c:v>
                </c:pt>
                <c:pt idx="121" formatCode="0">
                  <c:v>6777.8982156053717</c:v>
                </c:pt>
                <c:pt idx="122" formatCode="0">
                  <c:v>6455.1657445645724</c:v>
                </c:pt>
                <c:pt idx="123" formatCode="0">
                  <c:v>6253.4504203573742</c:v>
                </c:pt>
                <c:pt idx="124" formatCode="0">
                  <c:v>5952.4441857572092</c:v>
                </c:pt>
                <c:pt idx="125" formatCode="0">
                  <c:v>5637.5605325087863</c:v>
                </c:pt>
                <c:pt idx="126" formatCode="0">
                  <c:v>5466.2877850901532</c:v>
                </c:pt>
                <c:pt idx="127" formatCode="0">
                  <c:v>5473.8271131185993</c:v>
                </c:pt>
                <c:pt idx="128" formatCode="0">
                  <c:v>5566.4530206086729</c:v>
                </c:pt>
                <c:pt idx="129" formatCode="0">
                  <c:v>5652.327564682626</c:v>
                </c:pt>
                <c:pt idx="130" formatCode="0">
                  <c:v>5694.8669714538109</c:v>
                </c:pt>
                <c:pt idx="131" formatCode="0">
                  <c:v>5693.0642183169039</c:v>
                </c:pt>
                <c:pt idx="132" formatCode="0">
                  <c:v>5635.7860796056302</c:v>
                </c:pt>
                <c:pt idx="133" formatCode="0">
                  <c:v>5546.123887187011</c:v>
                </c:pt>
                <c:pt idx="134" formatCode="0">
                  <c:v>5457.0062098678964</c:v>
                </c:pt>
                <c:pt idx="135" formatCode="0">
                  <c:v>5383.8430097262153</c:v>
                </c:pt>
                <c:pt idx="136" formatCode="0">
                  <c:v>5323.195756157098</c:v>
                </c:pt>
                <c:pt idx="137" formatCode="0">
                  <c:v>5253.7524323744692</c:v>
                </c:pt>
                <c:pt idx="138" formatCode="0">
                  <c:v>5138.599483068595</c:v>
                </c:pt>
                <c:pt idx="139" formatCode="0">
                  <c:v>4952.6905822156186</c:v>
                </c:pt>
                <c:pt idx="140" formatCode="0">
                  <c:v>4739.7180109900746</c:v>
                </c:pt>
                <c:pt idx="141" formatCode="0">
                  <c:v>4580.7741515669322</c:v>
                </c:pt>
                <c:pt idx="142" formatCode="0">
                  <c:v>4485.3610242123577</c:v>
                </c:pt>
                <c:pt idx="143" formatCode="0">
                  <c:v>4420.7906401526034</c:v>
                </c:pt>
                <c:pt idx="144" formatCode="0">
                  <c:v>4367.5502363968335</c:v>
                </c:pt>
                <c:pt idx="145" formatCode="0">
                  <c:v>4319.7387383172918</c:v>
                </c:pt>
                <c:pt idx="146" formatCode="0">
                  <c:v>4276.1154994135213</c:v>
                </c:pt>
                <c:pt idx="147" formatCode="0">
                  <c:v>4235.6948262138976</c:v>
                </c:pt>
                <c:pt idx="148" formatCode="0">
                  <c:v>4197.9392553152229</c:v>
                </c:pt>
                <c:pt idx="149" formatCode="0">
                  <c:v>4162.6664208679813</c:v>
                </c:pt>
                <c:pt idx="150" formatCode="0">
                  <c:v>4130.0309622389705</c:v>
                </c:pt>
                <c:pt idx="151" formatCode="0">
                  <c:v>4100.5391052663226</c:v>
                </c:pt>
                <c:pt idx="152" formatCode="0">
                  <c:v>4074.8822602298442</c:v>
                </c:pt>
              </c:numCache>
            </c:numRef>
          </c:yVal>
          <c:smooth val="0"/>
          <c:extLst xmlns:c16r2="http://schemas.microsoft.com/office/drawing/2015/06/chart">
            <c:ext xmlns:c16="http://schemas.microsoft.com/office/drawing/2014/chart" uri="{C3380CC4-5D6E-409C-BE32-E72D297353CC}">
              <c16:uniqueId val="{00000002-957A-42D8-B760-EAA04B6BBDFF}"/>
            </c:ext>
          </c:extLst>
        </c:ser>
        <c:ser>
          <c:idx val="3"/>
          <c:order val="3"/>
          <c:tx>
            <c:v>Rufus River</c:v>
          </c:tx>
          <c:spPr>
            <a:ln>
              <a:solidFill>
                <a:schemeClr val="bg2">
                  <a:lumMod val="50000"/>
                </a:schemeClr>
              </a:solidFill>
            </a:ln>
          </c:spPr>
          <c:marker>
            <c:symbol val="none"/>
          </c:marker>
          <c:xVal>
            <c:numRef>
              <c:f>Sheet1!$A$67:$A$127</c:f>
              <c:numCache>
                <c:formatCode>ddd\ d\-mmm\-yy</c:formatCode>
                <c:ptCount val="61"/>
                <c:pt idx="0">
                  <c:v>42278</c:v>
                </c:pt>
                <c:pt idx="1">
                  <c:v>42279</c:v>
                </c:pt>
                <c:pt idx="2">
                  <c:v>42280</c:v>
                </c:pt>
                <c:pt idx="3">
                  <c:v>42281</c:v>
                </c:pt>
                <c:pt idx="4">
                  <c:v>42282</c:v>
                </c:pt>
                <c:pt idx="5">
                  <c:v>42283</c:v>
                </c:pt>
                <c:pt idx="6">
                  <c:v>42284</c:v>
                </c:pt>
                <c:pt idx="7">
                  <c:v>42285</c:v>
                </c:pt>
                <c:pt idx="8">
                  <c:v>42286</c:v>
                </c:pt>
                <c:pt idx="9">
                  <c:v>42287</c:v>
                </c:pt>
                <c:pt idx="10">
                  <c:v>42288</c:v>
                </c:pt>
                <c:pt idx="11">
                  <c:v>42289</c:v>
                </c:pt>
                <c:pt idx="12">
                  <c:v>42290</c:v>
                </c:pt>
                <c:pt idx="13">
                  <c:v>42291</c:v>
                </c:pt>
                <c:pt idx="14">
                  <c:v>42292</c:v>
                </c:pt>
                <c:pt idx="15">
                  <c:v>42293</c:v>
                </c:pt>
                <c:pt idx="16">
                  <c:v>42294</c:v>
                </c:pt>
                <c:pt idx="17">
                  <c:v>42295</c:v>
                </c:pt>
                <c:pt idx="18">
                  <c:v>42296</c:v>
                </c:pt>
                <c:pt idx="19">
                  <c:v>42297</c:v>
                </c:pt>
                <c:pt idx="20">
                  <c:v>42298</c:v>
                </c:pt>
                <c:pt idx="21">
                  <c:v>42299</c:v>
                </c:pt>
                <c:pt idx="22">
                  <c:v>42300</c:v>
                </c:pt>
                <c:pt idx="23">
                  <c:v>42301</c:v>
                </c:pt>
                <c:pt idx="24">
                  <c:v>42302</c:v>
                </c:pt>
                <c:pt idx="25">
                  <c:v>42303</c:v>
                </c:pt>
                <c:pt idx="26">
                  <c:v>42304</c:v>
                </c:pt>
                <c:pt idx="27">
                  <c:v>42305</c:v>
                </c:pt>
                <c:pt idx="28">
                  <c:v>42306</c:v>
                </c:pt>
                <c:pt idx="29">
                  <c:v>42307</c:v>
                </c:pt>
                <c:pt idx="30">
                  <c:v>42308</c:v>
                </c:pt>
                <c:pt idx="31">
                  <c:v>42309</c:v>
                </c:pt>
                <c:pt idx="32">
                  <c:v>42310</c:v>
                </c:pt>
                <c:pt idx="33">
                  <c:v>42311</c:v>
                </c:pt>
                <c:pt idx="34">
                  <c:v>42312</c:v>
                </c:pt>
                <c:pt idx="35">
                  <c:v>42313</c:v>
                </c:pt>
                <c:pt idx="36">
                  <c:v>42314</c:v>
                </c:pt>
                <c:pt idx="37">
                  <c:v>42315</c:v>
                </c:pt>
                <c:pt idx="38">
                  <c:v>42316</c:v>
                </c:pt>
                <c:pt idx="39">
                  <c:v>42317</c:v>
                </c:pt>
                <c:pt idx="40">
                  <c:v>42318</c:v>
                </c:pt>
                <c:pt idx="41">
                  <c:v>42319</c:v>
                </c:pt>
                <c:pt idx="42">
                  <c:v>42320</c:v>
                </c:pt>
                <c:pt idx="43">
                  <c:v>42321</c:v>
                </c:pt>
                <c:pt idx="44">
                  <c:v>42322</c:v>
                </c:pt>
                <c:pt idx="45">
                  <c:v>42323</c:v>
                </c:pt>
                <c:pt idx="46">
                  <c:v>42324</c:v>
                </c:pt>
                <c:pt idx="47">
                  <c:v>42325</c:v>
                </c:pt>
                <c:pt idx="48">
                  <c:v>42326</c:v>
                </c:pt>
                <c:pt idx="49">
                  <c:v>42327</c:v>
                </c:pt>
                <c:pt idx="50">
                  <c:v>42328</c:v>
                </c:pt>
                <c:pt idx="51">
                  <c:v>42329</c:v>
                </c:pt>
                <c:pt idx="52">
                  <c:v>42330</c:v>
                </c:pt>
                <c:pt idx="53">
                  <c:v>42331</c:v>
                </c:pt>
                <c:pt idx="54">
                  <c:v>42332</c:v>
                </c:pt>
                <c:pt idx="55">
                  <c:v>42333</c:v>
                </c:pt>
                <c:pt idx="56">
                  <c:v>42334</c:v>
                </c:pt>
                <c:pt idx="57">
                  <c:v>42335</c:v>
                </c:pt>
                <c:pt idx="58">
                  <c:v>42336</c:v>
                </c:pt>
                <c:pt idx="59">
                  <c:v>42337</c:v>
                </c:pt>
                <c:pt idx="60">
                  <c:v>42338</c:v>
                </c:pt>
              </c:numCache>
            </c:numRef>
          </c:xVal>
          <c:yVal>
            <c:numRef>
              <c:f>Sheet1!$R$67:$R$127</c:f>
              <c:numCache>
                <c:formatCode>General</c:formatCode>
                <c:ptCount val="61"/>
                <c:pt idx="0">
                  <c:v>2239</c:v>
                </c:pt>
                <c:pt idx="1">
                  <c:v>3196</c:v>
                </c:pt>
                <c:pt idx="2">
                  <c:v>4572</c:v>
                </c:pt>
                <c:pt idx="3">
                  <c:v>4075</c:v>
                </c:pt>
                <c:pt idx="4">
                  <c:v>4542</c:v>
                </c:pt>
                <c:pt idx="5">
                  <c:v>4527</c:v>
                </c:pt>
                <c:pt idx="6">
                  <c:v>4268</c:v>
                </c:pt>
                <c:pt idx="7">
                  <c:v>4490</c:v>
                </c:pt>
                <c:pt idx="8">
                  <c:v>4478</c:v>
                </c:pt>
                <c:pt idx="9">
                  <c:v>4243</c:v>
                </c:pt>
                <c:pt idx="10">
                  <c:v>4225</c:v>
                </c:pt>
                <c:pt idx="11">
                  <c:v>4465</c:v>
                </c:pt>
                <c:pt idx="12">
                  <c:v>5520</c:v>
                </c:pt>
                <c:pt idx="13">
                  <c:v>4819</c:v>
                </c:pt>
                <c:pt idx="14">
                  <c:v>4802</c:v>
                </c:pt>
                <c:pt idx="15">
                  <c:v>4122</c:v>
                </c:pt>
                <c:pt idx="16">
                  <c:v>4101</c:v>
                </c:pt>
                <c:pt idx="17">
                  <c:v>4094</c:v>
                </c:pt>
                <c:pt idx="18">
                  <c:v>4083</c:v>
                </c:pt>
                <c:pt idx="19">
                  <c:v>1420</c:v>
                </c:pt>
                <c:pt idx="20">
                  <c:v>719</c:v>
                </c:pt>
                <c:pt idx="21">
                  <c:v>965</c:v>
                </c:pt>
                <c:pt idx="22">
                  <c:v>686</c:v>
                </c:pt>
                <c:pt idx="23">
                  <c:v>1153</c:v>
                </c:pt>
                <c:pt idx="24">
                  <c:v>1421</c:v>
                </c:pt>
                <c:pt idx="25">
                  <c:v>1658</c:v>
                </c:pt>
                <c:pt idx="26">
                  <c:v>1658</c:v>
                </c:pt>
                <c:pt idx="27">
                  <c:v>1658</c:v>
                </c:pt>
                <c:pt idx="28">
                  <c:v>1418</c:v>
                </c:pt>
                <c:pt idx="29">
                  <c:v>720</c:v>
                </c:pt>
                <c:pt idx="30">
                  <c:v>254</c:v>
                </c:pt>
                <c:pt idx="31">
                  <c:v>721</c:v>
                </c:pt>
                <c:pt idx="32">
                  <c:v>970</c:v>
                </c:pt>
                <c:pt idx="33">
                  <c:v>723</c:v>
                </c:pt>
                <c:pt idx="34">
                  <c:v>972</c:v>
                </c:pt>
                <c:pt idx="35">
                  <c:v>726</c:v>
                </c:pt>
                <c:pt idx="36">
                  <c:v>714.47941428571494</c:v>
                </c:pt>
                <c:pt idx="37">
                  <c:v>517.28504222449089</c:v>
                </c:pt>
                <c:pt idx="38">
                  <c:v>694.16671299815914</c:v>
                </c:pt>
                <c:pt idx="39">
                  <c:v>1197.1816058039171</c:v>
                </c:pt>
                <c:pt idx="40">
                  <c:v>1574.9037574010974</c:v>
                </c:pt>
                <c:pt idx="41">
                  <c:v>663.6089515495413</c:v>
                </c:pt>
                <c:pt idx="42">
                  <c:v>625.60332049862291</c:v>
                </c:pt>
                <c:pt idx="43">
                  <c:v>504.06568740614773</c:v>
                </c:pt>
                <c:pt idx="44">
                  <c:v>500</c:v>
                </c:pt>
                <c:pt idx="45">
                  <c:v>500</c:v>
                </c:pt>
                <c:pt idx="46">
                  <c:v>1136.8646753309645</c:v>
                </c:pt>
                <c:pt idx="47">
                  <c:v>869.47654983683447</c:v>
                </c:pt>
                <c:pt idx="48">
                  <c:v>1545.9802084311277</c:v>
                </c:pt>
                <c:pt idx="49">
                  <c:v>1271.8586646439671</c:v>
                </c:pt>
                <c:pt idx="50">
                  <c:v>794.0556669996148</c:v>
                </c:pt>
                <c:pt idx="51">
                  <c:v>724.80633548011622</c:v>
                </c:pt>
                <c:pt idx="52">
                  <c:v>1042.7027226520524</c:v>
                </c:pt>
                <c:pt idx="53">
                  <c:v>1552.8787050278872</c:v>
                </c:pt>
                <c:pt idx="54">
                  <c:v>1660.6073143029193</c:v>
                </c:pt>
                <c:pt idx="55">
                  <c:v>2127.2438019713741</c:v>
                </c:pt>
                <c:pt idx="56">
                  <c:v>2847.0501492811773</c:v>
                </c:pt>
                <c:pt idx="57">
                  <c:v>2472.8616419872278</c:v>
                </c:pt>
                <c:pt idx="58">
                  <c:v>2015.0069252489493</c:v>
                </c:pt>
                <c:pt idx="59">
                  <c:v>1446.9121908089589</c:v>
                </c:pt>
                <c:pt idx="60">
                  <c:v>2058.798887272626</c:v>
                </c:pt>
              </c:numCache>
            </c:numRef>
          </c:yVal>
          <c:smooth val="0"/>
          <c:extLst xmlns:c16r2="http://schemas.microsoft.com/office/drawing/2015/06/chart">
            <c:ext xmlns:c16="http://schemas.microsoft.com/office/drawing/2014/chart" uri="{C3380CC4-5D6E-409C-BE32-E72D297353CC}">
              <c16:uniqueId val="{00000000-9B58-4CA0-B3DD-43F5F4EB5BCD}"/>
            </c:ext>
          </c:extLst>
        </c:ser>
        <c:dLbls>
          <c:showLegendKey val="0"/>
          <c:showVal val="0"/>
          <c:showCatName val="0"/>
          <c:showSerName val="0"/>
          <c:showPercent val="0"/>
          <c:showBubbleSize val="0"/>
        </c:dLbls>
        <c:axId val="428846328"/>
        <c:axId val="428846720"/>
      </c:scatterChart>
      <c:valAx>
        <c:axId val="428846328"/>
        <c:scaling>
          <c:orientation val="minMax"/>
          <c:max val="42338"/>
          <c:min val="42278"/>
        </c:scaling>
        <c:delete val="0"/>
        <c:axPos val="b"/>
        <c:title>
          <c:tx>
            <c:rich>
              <a:bodyPr/>
              <a:lstStyle/>
              <a:p>
                <a:pPr>
                  <a:defRPr/>
                </a:pPr>
                <a:r>
                  <a:rPr lang="en-US"/>
                  <a:t>Date</a:t>
                </a:r>
              </a:p>
            </c:rich>
          </c:tx>
          <c:layout/>
          <c:overlay val="0"/>
        </c:title>
        <c:numFmt formatCode="[$-C09]dd\-mmm\-yy;@" sourceLinked="0"/>
        <c:majorTickMark val="out"/>
        <c:minorTickMark val="none"/>
        <c:tickLblPos val="nextTo"/>
        <c:txPr>
          <a:bodyPr rot="-1380000"/>
          <a:lstStyle/>
          <a:p>
            <a:pPr>
              <a:defRPr/>
            </a:pPr>
            <a:endParaRPr lang="en-US"/>
          </a:p>
        </c:txPr>
        <c:crossAx val="428846720"/>
        <c:crosses val="autoZero"/>
        <c:crossBetween val="midCat"/>
      </c:valAx>
      <c:valAx>
        <c:axId val="428846720"/>
        <c:scaling>
          <c:orientation val="minMax"/>
        </c:scaling>
        <c:delete val="0"/>
        <c:axPos val="l"/>
        <c:title>
          <c:tx>
            <c:rich>
              <a:bodyPr rot="-5400000" vert="horz"/>
              <a:lstStyle/>
              <a:p>
                <a:pPr>
                  <a:defRPr/>
                </a:pPr>
                <a:r>
                  <a:rPr lang="en-US"/>
                  <a:t>Flow to South Australia (QSA)</a:t>
                </a:r>
              </a:p>
            </c:rich>
          </c:tx>
          <c:layout/>
          <c:overlay val="0"/>
        </c:title>
        <c:numFmt formatCode="General" sourceLinked="1"/>
        <c:majorTickMark val="out"/>
        <c:minorTickMark val="none"/>
        <c:tickLblPos val="nextTo"/>
        <c:crossAx val="428846328"/>
        <c:crosses val="autoZero"/>
        <c:crossBetween val="midCat"/>
      </c:valAx>
      <c:spPr>
        <a:noFill/>
        <a:ln w="25400">
          <a:noFill/>
        </a:ln>
      </c:spPr>
    </c:plotArea>
    <c:legend>
      <c:legendPos val="r"/>
      <c:layout>
        <c:manualLayout>
          <c:xMode val="edge"/>
          <c:yMode val="edge"/>
          <c:x val="0.62264980175350426"/>
          <c:y val="2.0085137301668783E-2"/>
          <c:w val="0.37735019824649579"/>
          <c:h val="0.3690871038311786"/>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098653097862302E-2"/>
          <c:y val="2.59587020648968E-2"/>
          <c:w val="0.88761153678066795"/>
          <c:h val="0.88580605300443704"/>
        </c:manualLayout>
      </c:layout>
      <c:scatterChart>
        <c:scatterStyle val="smoothMarker"/>
        <c:varyColors val="0"/>
        <c:ser>
          <c:idx val="0"/>
          <c:order val="0"/>
          <c:tx>
            <c:v>Rufus River</c:v>
          </c:tx>
          <c:spPr>
            <a:ln w="19050" cap="rnd">
              <a:solidFill>
                <a:schemeClr val="tx1"/>
              </a:solidFill>
              <a:prstDash val="dash"/>
              <a:round/>
            </a:ln>
            <a:effectLst/>
          </c:spPr>
          <c:marker>
            <c:symbol val="none"/>
          </c:marker>
          <c:xVal>
            <c:numRef>
              <c:f>'Flow for all sites (MDBA data)'!$A$6:$A$156</c:f>
              <c:numCache>
                <c:formatCode>m/d/yy\ h:mm</c:formatCode>
                <c:ptCount val="151"/>
                <c:pt idx="0">
                  <c:v>42736.375</c:v>
                </c:pt>
                <c:pt idx="1">
                  <c:v>42737.375</c:v>
                </c:pt>
                <c:pt idx="2">
                  <c:v>42738.375</c:v>
                </c:pt>
                <c:pt idx="3">
                  <c:v>42739.375</c:v>
                </c:pt>
                <c:pt idx="4">
                  <c:v>42740.375</c:v>
                </c:pt>
                <c:pt idx="5">
                  <c:v>42741.375</c:v>
                </c:pt>
                <c:pt idx="6">
                  <c:v>42742.375</c:v>
                </c:pt>
                <c:pt idx="7">
                  <c:v>42743.375</c:v>
                </c:pt>
                <c:pt idx="8">
                  <c:v>42744.375</c:v>
                </c:pt>
                <c:pt idx="9">
                  <c:v>42745.375</c:v>
                </c:pt>
                <c:pt idx="10">
                  <c:v>42746.375</c:v>
                </c:pt>
                <c:pt idx="11">
                  <c:v>42747.375</c:v>
                </c:pt>
                <c:pt idx="12">
                  <c:v>42748.375</c:v>
                </c:pt>
                <c:pt idx="13">
                  <c:v>42749.375</c:v>
                </c:pt>
                <c:pt idx="14">
                  <c:v>42750.375</c:v>
                </c:pt>
                <c:pt idx="15">
                  <c:v>42751.375</c:v>
                </c:pt>
                <c:pt idx="16">
                  <c:v>42752.375</c:v>
                </c:pt>
                <c:pt idx="17">
                  <c:v>42753.375</c:v>
                </c:pt>
                <c:pt idx="18">
                  <c:v>42754.375</c:v>
                </c:pt>
                <c:pt idx="19">
                  <c:v>42755.375</c:v>
                </c:pt>
                <c:pt idx="20">
                  <c:v>42756.375</c:v>
                </c:pt>
                <c:pt idx="21">
                  <c:v>42757.375</c:v>
                </c:pt>
                <c:pt idx="22">
                  <c:v>42758.375</c:v>
                </c:pt>
                <c:pt idx="23">
                  <c:v>42759.375</c:v>
                </c:pt>
                <c:pt idx="24">
                  <c:v>42760.375</c:v>
                </c:pt>
                <c:pt idx="25">
                  <c:v>42761.375</c:v>
                </c:pt>
                <c:pt idx="26">
                  <c:v>42762.375</c:v>
                </c:pt>
                <c:pt idx="27">
                  <c:v>42763.375</c:v>
                </c:pt>
                <c:pt idx="28">
                  <c:v>42764.375</c:v>
                </c:pt>
                <c:pt idx="29">
                  <c:v>42765.375</c:v>
                </c:pt>
                <c:pt idx="30">
                  <c:v>42766.375</c:v>
                </c:pt>
                <c:pt idx="31">
                  <c:v>42767.375</c:v>
                </c:pt>
                <c:pt idx="32">
                  <c:v>42768.375</c:v>
                </c:pt>
                <c:pt idx="33">
                  <c:v>42769.375</c:v>
                </c:pt>
                <c:pt idx="34">
                  <c:v>42770.375</c:v>
                </c:pt>
                <c:pt idx="35">
                  <c:v>42771.375</c:v>
                </c:pt>
                <c:pt idx="36">
                  <c:v>42772.375</c:v>
                </c:pt>
                <c:pt idx="37">
                  <c:v>42773.375</c:v>
                </c:pt>
                <c:pt idx="38">
                  <c:v>42774.375</c:v>
                </c:pt>
                <c:pt idx="39">
                  <c:v>42775.375</c:v>
                </c:pt>
                <c:pt idx="40">
                  <c:v>42776.375</c:v>
                </c:pt>
                <c:pt idx="41">
                  <c:v>42777.375</c:v>
                </c:pt>
                <c:pt idx="42">
                  <c:v>42778.375</c:v>
                </c:pt>
                <c:pt idx="43">
                  <c:v>42779.375</c:v>
                </c:pt>
                <c:pt idx="44">
                  <c:v>42780.375</c:v>
                </c:pt>
                <c:pt idx="45">
                  <c:v>42781.375</c:v>
                </c:pt>
                <c:pt idx="46">
                  <c:v>42782.375</c:v>
                </c:pt>
                <c:pt idx="47">
                  <c:v>42783.375</c:v>
                </c:pt>
                <c:pt idx="48">
                  <c:v>42784.375</c:v>
                </c:pt>
                <c:pt idx="49">
                  <c:v>42785.375</c:v>
                </c:pt>
                <c:pt idx="50">
                  <c:v>42786.375</c:v>
                </c:pt>
                <c:pt idx="51">
                  <c:v>42787.375</c:v>
                </c:pt>
                <c:pt idx="52">
                  <c:v>42788.375</c:v>
                </c:pt>
                <c:pt idx="53">
                  <c:v>42789.375</c:v>
                </c:pt>
                <c:pt idx="54">
                  <c:v>42790.375</c:v>
                </c:pt>
                <c:pt idx="55">
                  <c:v>42791.375</c:v>
                </c:pt>
                <c:pt idx="56">
                  <c:v>42792.375</c:v>
                </c:pt>
                <c:pt idx="57">
                  <c:v>42793.375</c:v>
                </c:pt>
                <c:pt idx="58">
                  <c:v>42794.375</c:v>
                </c:pt>
                <c:pt idx="59">
                  <c:v>42795.375</c:v>
                </c:pt>
                <c:pt idx="60">
                  <c:v>42796.375</c:v>
                </c:pt>
                <c:pt idx="61">
                  <c:v>42797.375</c:v>
                </c:pt>
                <c:pt idx="62">
                  <c:v>42798.375</c:v>
                </c:pt>
                <c:pt idx="63">
                  <c:v>42799.375</c:v>
                </c:pt>
                <c:pt idx="64">
                  <c:v>42800.375</c:v>
                </c:pt>
                <c:pt idx="65">
                  <c:v>42801.375</c:v>
                </c:pt>
                <c:pt idx="66">
                  <c:v>42802.375</c:v>
                </c:pt>
                <c:pt idx="67">
                  <c:v>42803.375</c:v>
                </c:pt>
                <c:pt idx="68">
                  <c:v>42804.375</c:v>
                </c:pt>
                <c:pt idx="69">
                  <c:v>42805.375</c:v>
                </c:pt>
                <c:pt idx="70">
                  <c:v>42806.375</c:v>
                </c:pt>
                <c:pt idx="71">
                  <c:v>42807.375</c:v>
                </c:pt>
                <c:pt idx="72">
                  <c:v>42808.375</c:v>
                </c:pt>
                <c:pt idx="73">
                  <c:v>42809.375</c:v>
                </c:pt>
                <c:pt idx="74">
                  <c:v>42810.375</c:v>
                </c:pt>
                <c:pt idx="75">
                  <c:v>42811.375</c:v>
                </c:pt>
                <c:pt idx="76">
                  <c:v>42812.375</c:v>
                </c:pt>
                <c:pt idx="77">
                  <c:v>42813.375</c:v>
                </c:pt>
                <c:pt idx="78">
                  <c:v>42814.375</c:v>
                </c:pt>
                <c:pt idx="79">
                  <c:v>42815.375</c:v>
                </c:pt>
                <c:pt idx="80">
                  <c:v>42816.375</c:v>
                </c:pt>
                <c:pt idx="81">
                  <c:v>42817.375</c:v>
                </c:pt>
                <c:pt idx="82">
                  <c:v>42818.375</c:v>
                </c:pt>
                <c:pt idx="83">
                  <c:v>42819.375</c:v>
                </c:pt>
                <c:pt idx="84">
                  <c:v>42820.375</c:v>
                </c:pt>
                <c:pt idx="85">
                  <c:v>42821.375</c:v>
                </c:pt>
                <c:pt idx="86">
                  <c:v>42822.375</c:v>
                </c:pt>
                <c:pt idx="87">
                  <c:v>42823.375</c:v>
                </c:pt>
                <c:pt idx="88">
                  <c:v>42824.375</c:v>
                </c:pt>
                <c:pt idx="89">
                  <c:v>42825.375</c:v>
                </c:pt>
                <c:pt idx="90">
                  <c:v>42826.375</c:v>
                </c:pt>
                <c:pt idx="91">
                  <c:v>42827.375</c:v>
                </c:pt>
                <c:pt idx="92">
                  <c:v>42828.375</c:v>
                </c:pt>
                <c:pt idx="93">
                  <c:v>42829.375</c:v>
                </c:pt>
                <c:pt idx="94">
                  <c:v>42830.375</c:v>
                </c:pt>
                <c:pt idx="95">
                  <c:v>42831.375</c:v>
                </c:pt>
                <c:pt idx="96">
                  <c:v>42832.375</c:v>
                </c:pt>
                <c:pt idx="97">
                  <c:v>42833.375</c:v>
                </c:pt>
                <c:pt idx="98">
                  <c:v>42834.375</c:v>
                </c:pt>
                <c:pt idx="99">
                  <c:v>42835.375</c:v>
                </c:pt>
                <c:pt idx="100">
                  <c:v>42836.375</c:v>
                </c:pt>
                <c:pt idx="101">
                  <c:v>42837.375</c:v>
                </c:pt>
                <c:pt idx="102">
                  <c:v>42838.375</c:v>
                </c:pt>
                <c:pt idx="103">
                  <c:v>42839.375</c:v>
                </c:pt>
                <c:pt idx="104">
                  <c:v>42840.375</c:v>
                </c:pt>
                <c:pt idx="105">
                  <c:v>42841.375</c:v>
                </c:pt>
                <c:pt idx="106">
                  <c:v>42842.375</c:v>
                </c:pt>
                <c:pt idx="107">
                  <c:v>42843.375</c:v>
                </c:pt>
                <c:pt idx="108">
                  <c:v>42844.375</c:v>
                </c:pt>
                <c:pt idx="109">
                  <c:v>42845.375</c:v>
                </c:pt>
                <c:pt idx="110">
                  <c:v>42846.375</c:v>
                </c:pt>
                <c:pt idx="111">
                  <c:v>42847.375</c:v>
                </c:pt>
                <c:pt idx="112">
                  <c:v>42848.375</c:v>
                </c:pt>
                <c:pt idx="113">
                  <c:v>42849.375</c:v>
                </c:pt>
                <c:pt idx="114">
                  <c:v>42850.375</c:v>
                </c:pt>
                <c:pt idx="115">
                  <c:v>42851.375</c:v>
                </c:pt>
                <c:pt idx="116">
                  <c:v>42852.375</c:v>
                </c:pt>
                <c:pt idx="117">
                  <c:v>42853.375</c:v>
                </c:pt>
                <c:pt idx="118">
                  <c:v>42854.375</c:v>
                </c:pt>
                <c:pt idx="119">
                  <c:v>42855.375</c:v>
                </c:pt>
                <c:pt idx="120">
                  <c:v>42856.375</c:v>
                </c:pt>
                <c:pt idx="121">
                  <c:v>42857.375</c:v>
                </c:pt>
                <c:pt idx="122">
                  <c:v>42858.375</c:v>
                </c:pt>
                <c:pt idx="123">
                  <c:v>42859.375</c:v>
                </c:pt>
                <c:pt idx="124">
                  <c:v>42860.375</c:v>
                </c:pt>
                <c:pt idx="125">
                  <c:v>42861.375</c:v>
                </c:pt>
                <c:pt idx="126">
                  <c:v>42862.375</c:v>
                </c:pt>
                <c:pt idx="127">
                  <c:v>42863.375</c:v>
                </c:pt>
                <c:pt idx="128">
                  <c:v>42864.375</c:v>
                </c:pt>
                <c:pt idx="129">
                  <c:v>42865.375</c:v>
                </c:pt>
                <c:pt idx="130">
                  <c:v>42866.375</c:v>
                </c:pt>
                <c:pt idx="131">
                  <c:v>42867.375</c:v>
                </c:pt>
                <c:pt idx="132">
                  <c:v>42868.375</c:v>
                </c:pt>
                <c:pt idx="133">
                  <c:v>42869.375</c:v>
                </c:pt>
                <c:pt idx="134">
                  <c:v>42870.375</c:v>
                </c:pt>
                <c:pt idx="135">
                  <c:v>42871.375</c:v>
                </c:pt>
                <c:pt idx="136">
                  <c:v>42872.375</c:v>
                </c:pt>
                <c:pt idx="137">
                  <c:v>42873.375</c:v>
                </c:pt>
                <c:pt idx="138">
                  <c:v>42874.375</c:v>
                </c:pt>
                <c:pt idx="139">
                  <c:v>42875.375</c:v>
                </c:pt>
                <c:pt idx="140">
                  <c:v>42876.375</c:v>
                </c:pt>
                <c:pt idx="141">
                  <c:v>42877.375</c:v>
                </c:pt>
                <c:pt idx="142">
                  <c:v>42878.375</c:v>
                </c:pt>
                <c:pt idx="143">
                  <c:v>42879.375</c:v>
                </c:pt>
                <c:pt idx="144">
                  <c:v>42880.375</c:v>
                </c:pt>
                <c:pt idx="145">
                  <c:v>42881.375</c:v>
                </c:pt>
                <c:pt idx="146">
                  <c:v>42882.375</c:v>
                </c:pt>
                <c:pt idx="147">
                  <c:v>42883.375</c:v>
                </c:pt>
                <c:pt idx="148">
                  <c:v>42884.375</c:v>
                </c:pt>
                <c:pt idx="149">
                  <c:v>42885.375</c:v>
                </c:pt>
                <c:pt idx="150">
                  <c:v>42886.375</c:v>
                </c:pt>
              </c:numCache>
            </c:numRef>
          </c:xVal>
          <c:yVal>
            <c:numRef>
              <c:f>'Flow for all sites (MDBA data)'!$B$6:$B$156</c:f>
              <c:numCache>
                <c:formatCode>General</c:formatCode>
                <c:ptCount val="151"/>
                <c:pt idx="0">
                  <c:v>2416</c:v>
                </c:pt>
                <c:pt idx="1">
                  <c:v>763</c:v>
                </c:pt>
                <c:pt idx="2">
                  <c:v>1272</c:v>
                </c:pt>
                <c:pt idx="3">
                  <c:v>2057</c:v>
                </c:pt>
                <c:pt idx="4">
                  <c:v>2338</c:v>
                </c:pt>
                <c:pt idx="5">
                  <c:v>2693</c:v>
                </c:pt>
                <c:pt idx="6">
                  <c:v>3026</c:v>
                </c:pt>
                <c:pt idx="7">
                  <c:v>3240</c:v>
                </c:pt>
                <c:pt idx="8">
                  <c:v>3324</c:v>
                </c:pt>
                <c:pt idx="9">
                  <c:v>3316</c:v>
                </c:pt>
                <c:pt idx="10">
                  <c:v>3440</c:v>
                </c:pt>
                <c:pt idx="11">
                  <c:v>4953</c:v>
                </c:pt>
                <c:pt idx="12">
                  <c:v>6354</c:v>
                </c:pt>
                <c:pt idx="13">
                  <c:v>5826</c:v>
                </c:pt>
                <c:pt idx="14">
                  <c:v>5215</c:v>
                </c:pt>
                <c:pt idx="15">
                  <c:v>5532</c:v>
                </c:pt>
                <c:pt idx="16">
                  <c:v>5239</c:v>
                </c:pt>
                <c:pt idx="17">
                  <c:v>4739</c:v>
                </c:pt>
                <c:pt idx="18">
                  <c:v>6048</c:v>
                </c:pt>
                <c:pt idx="19">
                  <c:v>6613</c:v>
                </c:pt>
                <c:pt idx="20">
                  <c:v>5217</c:v>
                </c:pt>
                <c:pt idx="21">
                  <c:v>4205</c:v>
                </c:pt>
                <c:pt idx="22">
                  <c:v>4004</c:v>
                </c:pt>
                <c:pt idx="23">
                  <c:v>2588</c:v>
                </c:pt>
                <c:pt idx="24">
                  <c:v>1389</c:v>
                </c:pt>
                <c:pt idx="25">
                  <c:v>1871</c:v>
                </c:pt>
                <c:pt idx="26">
                  <c:v>2279</c:v>
                </c:pt>
                <c:pt idx="27">
                  <c:v>2152</c:v>
                </c:pt>
                <c:pt idx="28">
                  <c:v>2167</c:v>
                </c:pt>
                <c:pt idx="29">
                  <c:v>2616</c:v>
                </c:pt>
                <c:pt idx="30">
                  <c:v>3124</c:v>
                </c:pt>
                <c:pt idx="31">
                  <c:v>3184</c:v>
                </c:pt>
                <c:pt idx="32">
                  <c:v>3409</c:v>
                </c:pt>
                <c:pt idx="33">
                  <c:v>3682</c:v>
                </c:pt>
                <c:pt idx="34">
                  <c:v>3336</c:v>
                </c:pt>
                <c:pt idx="35">
                  <c:v>2825</c:v>
                </c:pt>
                <c:pt idx="36">
                  <c:v>2513</c:v>
                </c:pt>
                <c:pt idx="37">
                  <c:v>2303</c:v>
                </c:pt>
                <c:pt idx="38">
                  <c:v>1388</c:v>
                </c:pt>
                <c:pt idx="39">
                  <c:v>685</c:v>
                </c:pt>
                <c:pt idx="40">
                  <c:v>687</c:v>
                </c:pt>
                <c:pt idx="41">
                  <c:v>1736</c:v>
                </c:pt>
                <c:pt idx="42">
                  <c:v>3163</c:v>
                </c:pt>
                <c:pt idx="43">
                  <c:v>3070</c:v>
                </c:pt>
                <c:pt idx="44">
                  <c:v>2598</c:v>
                </c:pt>
                <c:pt idx="45">
                  <c:v>2255</c:v>
                </c:pt>
                <c:pt idx="46">
                  <c:v>1964</c:v>
                </c:pt>
                <c:pt idx="47">
                  <c:v>1839</c:v>
                </c:pt>
                <c:pt idx="48">
                  <c:v>1734</c:v>
                </c:pt>
                <c:pt idx="49">
                  <c:v>1849</c:v>
                </c:pt>
                <c:pt idx="50">
                  <c:v>1946</c:v>
                </c:pt>
                <c:pt idx="51">
                  <c:v>1254</c:v>
                </c:pt>
                <c:pt idx="52">
                  <c:v>541</c:v>
                </c:pt>
                <c:pt idx="53">
                  <c:v>433</c:v>
                </c:pt>
                <c:pt idx="54">
                  <c:v>434</c:v>
                </c:pt>
                <c:pt idx="55">
                  <c:v>787</c:v>
                </c:pt>
                <c:pt idx="56">
                  <c:v>982</c:v>
                </c:pt>
                <c:pt idx="57">
                  <c:v>772</c:v>
                </c:pt>
                <c:pt idx="58">
                  <c:v>791</c:v>
                </c:pt>
                <c:pt idx="59">
                  <c:v>773</c:v>
                </c:pt>
                <c:pt idx="60">
                  <c:v>668</c:v>
                </c:pt>
                <c:pt idx="61">
                  <c:v>1015</c:v>
                </c:pt>
                <c:pt idx="62">
                  <c:v>1648</c:v>
                </c:pt>
                <c:pt idx="63">
                  <c:v>1714</c:v>
                </c:pt>
                <c:pt idx="64">
                  <c:v>1285</c:v>
                </c:pt>
                <c:pt idx="65">
                  <c:v>1419</c:v>
                </c:pt>
                <c:pt idx="66">
                  <c:v>2479</c:v>
                </c:pt>
                <c:pt idx="67">
                  <c:v>3014</c:v>
                </c:pt>
                <c:pt idx="68">
                  <c:v>2909</c:v>
                </c:pt>
                <c:pt idx="69">
                  <c:v>3215</c:v>
                </c:pt>
                <c:pt idx="70">
                  <c:v>3581</c:v>
                </c:pt>
                <c:pt idx="71">
                  <c:v>3959</c:v>
                </c:pt>
                <c:pt idx="72">
                  <c:v>4498</c:v>
                </c:pt>
                <c:pt idx="73">
                  <c:v>4439</c:v>
                </c:pt>
                <c:pt idx="74">
                  <c:v>4450</c:v>
                </c:pt>
                <c:pt idx="75">
                  <c:v>4958</c:v>
                </c:pt>
                <c:pt idx="76">
                  <c:v>6265</c:v>
                </c:pt>
                <c:pt idx="77">
                  <c:v>6702</c:v>
                </c:pt>
                <c:pt idx="78">
                  <c:v>5817</c:v>
                </c:pt>
                <c:pt idx="79">
                  <c:v>5212</c:v>
                </c:pt>
                <c:pt idx="80">
                  <c:v>5111</c:v>
                </c:pt>
                <c:pt idx="81">
                  <c:v>5322</c:v>
                </c:pt>
                <c:pt idx="82">
                  <c:v>5434</c:v>
                </c:pt>
                <c:pt idx="83">
                  <c:v>5043</c:v>
                </c:pt>
                <c:pt idx="84">
                  <c:v>4707</c:v>
                </c:pt>
                <c:pt idx="85">
                  <c:v>4943</c:v>
                </c:pt>
                <c:pt idx="86">
                  <c:v>5120</c:v>
                </c:pt>
                <c:pt idx="87">
                  <c:v>4742</c:v>
                </c:pt>
                <c:pt idx="88">
                  <c:v>3632</c:v>
                </c:pt>
                <c:pt idx="89">
                  <c:v>2555</c:v>
                </c:pt>
                <c:pt idx="90">
                  <c:v>1942</c:v>
                </c:pt>
                <c:pt idx="91">
                  <c:v>1694</c:v>
                </c:pt>
                <c:pt idx="92">
                  <c:v>1973</c:v>
                </c:pt>
                <c:pt idx="93">
                  <c:v>2210</c:v>
                </c:pt>
                <c:pt idx="94">
                  <c:v>1733</c:v>
                </c:pt>
                <c:pt idx="95">
                  <c:v>1122</c:v>
                </c:pt>
                <c:pt idx="96">
                  <c:v>1154</c:v>
                </c:pt>
                <c:pt idx="97">
                  <c:v>1522</c:v>
                </c:pt>
                <c:pt idx="98">
                  <c:v>1576</c:v>
                </c:pt>
                <c:pt idx="99">
                  <c:v>1875</c:v>
                </c:pt>
                <c:pt idx="100">
                  <c:v>2749</c:v>
                </c:pt>
                <c:pt idx="101">
                  <c:v>3209</c:v>
                </c:pt>
                <c:pt idx="102">
                  <c:v>2569</c:v>
                </c:pt>
                <c:pt idx="103">
                  <c:v>2026</c:v>
                </c:pt>
                <c:pt idx="104">
                  <c:v>1845</c:v>
                </c:pt>
                <c:pt idx="105">
                  <c:v>1690</c:v>
                </c:pt>
                <c:pt idx="106">
                  <c:v>1982</c:v>
                </c:pt>
                <c:pt idx="107">
                  <c:v>2232</c:v>
                </c:pt>
                <c:pt idx="108">
                  <c:v>2231</c:v>
                </c:pt>
                <c:pt idx="109">
                  <c:v>1040</c:v>
                </c:pt>
                <c:pt idx="110">
                  <c:v>1402</c:v>
                </c:pt>
                <c:pt idx="111">
                  <c:v>2104</c:v>
                </c:pt>
                <c:pt idx="112">
                  <c:v>1705</c:v>
                </c:pt>
                <c:pt idx="113">
                  <c:v>1603</c:v>
                </c:pt>
                <c:pt idx="114">
                  <c:v>1430</c:v>
                </c:pt>
                <c:pt idx="115">
                  <c:v>1053</c:v>
                </c:pt>
                <c:pt idx="116">
                  <c:v>888</c:v>
                </c:pt>
                <c:pt idx="117">
                  <c:v>971</c:v>
                </c:pt>
                <c:pt idx="118">
                  <c:v>1498</c:v>
                </c:pt>
                <c:pt idx="119">
                  <c:v>1944</c:v>
                </c:pt>
                <c:pt idx="120">
                  <c:v>1842</c:v>
                </c:pt>
                <c:pt idx="121">
                  <c:v>1759</c:v>
                </c:pt>
                <c:pt idx="122">
                  <c:v>1459</c:v>
                </c:pt>
                <c:pt idx="123">
                  <c:v>1407</c:v>
                </c:pt>
                <c:pt idx="124">
                  <c:v>1585</c:v>
                </c:pt>
                <c:pt idx="125">
                  <c:v>1276</c:v>
                </c:pt>
                <c:pt idx="126">
                  <c:v>801</c:v>
                </c:pt>
                <c:pt idx="127">
                  <c:v>625</c:v>
                </c:pt>
                <c:pt idx="128">
                  <c:v>953</c:v>
                </c:pt>
                <c:pt idx="129">
                  <c:v>1232</c:v>
                </c:pt>
                <c:pt idx="130">
                  <c:v>1550</c:v>
                </c:pt>
                <c:pt idx="131">
                  <c:v>2021</c:v>
                </c:pt>
                <c:pt idx="132">
                  <c:v>2297</c:v>
                </c:pt>
                <c:pt idx="133">
                  <c:v>2385</c:v>
                </c:pt>
                <c:pt idx="134">
                  <c:v>1757</c:v>
                </c:pt>
                <c:pt idx="135">
                  <c:v>1015</c:v>
                </c:pt>
                <c:pt idx="136">
                  <c:v>836</c:v>
                </c:pt>
                <c:pt idx="137">
                  <c:v>837</c:v>
                </c:pt>
                <c:pt idx="138">
                  <c:v>838</c:v>
                </c:pt>
                <c:pt idx="139">
                  <c:v>838</c:v>
                </c:pt>
                <c:pt idx="140">
                  <c:v>838</c:v>
                </c:pt>
                <c:pt idx="141">
                  <c:v>839</c:v>
                </c:pt>
                <c:pt idx="142">
                  <c:v>840</c:v>
                </c:pt>
                <c:pt idx="143">
                  <c:v>840</c:v>
                </c:pt>
                <c:pt idx="144">
                  <c:v>840</c:v>
                </c:pt>
                <c:pt idx="145">
                  <c:v>725</c:v>
                </c:pt>
                <c:pt idx="146">
                  <c:v>628</c:v>
                </c:pt>
                <c:pt idx="147">
                  <c:v>628</c:v>
                </c:pt>
                <c:pt idx="148">
                  <c:v>629</c:v>
                </c:pt>
                <c:pt idx="149">
                  <c:v>630</c:v>
                </c:pt>
                <c:pt idx="150">
                  <c:v>630</c:v>
                </c:pt>
              </c:numCache>
            </c:numRef>
          </c:yVal>
          <c:smooth val="1"/>
          <c:extLst xmlns:c16r2="http://schemas.microsoft.com/office/drawing/2015/06/chart">
            <c:ext xmlns:c16="http://schemas.microsoft.com/office/drawing/2014/chart" uri="{C3380CC4-5D6E-409C-BE32-E72D297353CC}">
              <c16:uniqueId val="{00000000-9326-4B2D-B5F6-891097C5CCEE}"/>
            </c:ext>
          </c:extLst>
        </c:ser>
        <c:ser>
          <c:idx val="1"/>
          <c:order val="1"/>
          <c:tx>
            <c:v>Frenchmans Creek</c:v>
          </c:tx>
          <c:spPr>
            <a:ln w="19050" cap="rnd">
              <a:solidFill>
                <a:schemeClr val="tx1"/>
              </a:solidFill>
              <a:prstDash val="sysDot"/>
              <a:round/>
            </a:ln>
            <a:effectLst/>
          </c:spPr>
          <c:marker>
            <c:symbol val="none"/>
          </c:marker>
          <c:xVal>
            <c:numRef>
              <c:f>'Flow for all sites (MDBA data)'!$A$6:$A$156</c:f>
              <c:numCache>
                <c:formatCode>m/d/yy\ h:mm</c:formatCode>
                <c:ptCount val="151"/>
                <c:pt idx="0">
                  <c:v>42736.375</c:v>
                </c:pt>
                <c:pt idx="1">
                  <c:v>42737.375</c:v>
                </c:pt>
                <c:pt idx="2">
                  <c:v>42738.375</c:v>
                </c:pt>
                <c:pt idx="3">
                  <c:v>42739.375</c:v>
                </c:pt>
                <c:pt idx="4">
                  <c:v>42740.375</c:v>
                </c:pt>
                <c:pt idx="5">
                  <c:v>42741.375</c:v>
                </c:pt>
                <c:pt idx="6">
                  <c:v>42742.375</c:v>
                </c:pt>
                <c:pt idx="7">
                  <c:v>42743.375</c:v>
                </c:pt>
                <c:pt idx="8">
                  <c:v>42744.375</c:v>
                </c:pt>
                <c:pt idx="9">
                  <c:v>42745.375</c:v>
                </c:pt>
                <c:pt idx="10">
                  <c:v>42746.375</c:v>
                </c:pt>
                <c:pt idx="11">
                  <c:v>42747.375</c:v>
                </c:pt>
                <c:pt idx="12">
                  <c:v>42748.375</c:v>
                </c:pt>
                <c:pt idx="13">
                  <c:v>42749.375</c:v>
                </c:pt>
                <c:pt idx="14">
                  <c:v>42750.375</c:v>
                </c:pt>
                <c:pt idx="15">
                  <c:v>42751.375</c:v>
                </c:pt>
                <c:pt idx="16">
                  <c:v>42752.375</c:v>
                </c:pt>
                <c:pt idx="17">
                  <c:v>42753.375</c:v>
                </c:pt>
                <c:pt idx="18">
                  <c:v>42754.375</c:v>
                </c:pt>
                <c:pt idx="19">
                  <c:v>42755.375</c:v>
                </c:pt>
                <c:pt idx="20">
                  <c:v>42756.375</c:v>
                </c:pt>
                <c:pt idx="21">
                  <c:v>42757.375</c:v>
                </c:pt>
                <c:pt idx="22">
                  <c:v>42758.375</c:v>
                </c:pt>
                <c:pt idx="23">
                  <c:v>42759.375</c:v>
                </c:pt>
                <c:pt idx="24">
                  <c:v>42760.375</c:v>
                </c:pt>
                <c:pt idx="25">
                  <c:v>42761.375</c:v>
                </c:pt>
                <c:pt idx="26">
                  <c:v>42762.375</c:v>
                </c:pt>
                <c:pt idx="27">
                  <c:v>42763.375</c:v>
                </c:pt>
                <c:pt idx="28">
                  <c:v>42764.375</c:v>
                </c:pt>
                <c:pt idx="29">
                  <c:v>42765.375</c:v>
                </c:pt>
                <c:pt idx="30">
                  <c:v>42766.375</c:v>
                </c:pt>
                <c:pt idx="31">
                  <c:v>42767.375</c:v>
                </c:pt>
                <c:pt idx="32">
                  <c:v>42768.375</c:v>
                </c:pt>
                <c:pt idx="33">
                  <c:v>42769.375</c:v>
                </c:pt>
                <c:pt idx="34">
                  <c:v>42770.375</c:v>
                </c:pt>
                <c:pt idx="35">
                  <c:v>42771.375</c:v>
                </c:pt>
                <c:pt idx="36">
                  <c:v>42772.375</c:v>
                </c:pt>
                <c:pt idx="37">
                  <c:v>42773.375</c:v>
                </c:pt>
                <c:pt idx="38">
                  <c:v>42774.375</c:v>
                </c:pt>
                <c:pt idx="39">
                  <c:v>42775.375</c:v>
                </c:pt>
                <c:pt idx="40">
                  <c:v>42776.375</c:v>
                </c:pt>
                <c:pt idx="41">
                  <c:v>42777.375</c:v>
                </c:pt>
                <c:pt idx="42">
                  <c:v>42778.375</c:v>
                </c:pt>
                <c:pt idx="43">
                  <c:v>42779.375</c:v>
                </c:pt>
                <c:pt idx="44">
                  <c:v>42780.375</c:v>
                </c:pt>
                <c:pt idx="45">
                  <c:v>42781.375</c:v>
                </c:pt>
                <c:pt idx="46">
                  <c:v>42782.375</c:v>
                </c:pt>
                <c:pt idx="47">
                  <c:v>42783.375</c:v>
                </c:pt>
                <c:pt idx="48">
                  <c:v>42784.375</c:v>
                </c:pt>
                <c:pt idx="49">
                  <c:v>42785.375</c:v>
                </c:pt>
                <c:pt idx="50">
                  <c:v>42786.375</c:v>
                </c:pt>
                <c:pt idx="51">
                  <c:v>42787.375</c:v>
                </c:pt>
                <c:pt idx="52">
                  <c:v>42788.375</c:v>
                </c:pt>
                <c:pt idx="53">
                  <c:v>42789.375</c:v>
                </c:pt>
                <c:pt idx="54">
                  <c:v>42790.375</c:v>
                </c:pt>
                <c:pt idx="55">
                  <c:v>42791.375</c:v>
                </c:pt>
                <c:pt idx="56">
                  <c:v>42792.375</c:v>
                </c:pt>
                <c:pt idx="57">
                  <c:v>42793.375</c:v>
                </c:pt>
                <c:pt idx="58">
                  <c:v>42794.375</c:v>
                </c:pt>
                <c:pt idx="59">
                  <c:v>42795.375</c:v>
                </c:pt>
                <c:pt idx="60">
                  <c:v>42796.375</c:v>
                </c:pt>
                <c:pt idx="61">
                  <c:v>42797.375</c:v>
                </c:pt>
                <c:pt idx="62">
                  <c:v>42798.375</c:v>
                </c:pt>
                <c:pt idx="63">
                  <c:v>42799.375</c:v>
                </c:pt>
                <c:pt idx="64">
                  <c:v>42800.375</c:v>
                </c:pt>
                <c:pt idx="65">
                  <c:v>42801.375</c:v>
                </c:pt>
                <c:pt idx="66">
                  <c:v>42802.375</c:v>
                </c:pt>
                <c:pt idx="67">
                  <c:v>42803.375</c:v>
                </c:pt>
                <c:pt idx="68">
                  <c:v>42804.375</c:v>
                </c:pt>
                <c:pt idx="69">
                  <c:v>42805.375</c:v>
                </c:pt>
                <c:pt idx="70">
                  <c:v>42806.375</c:v>
                </c:pt>
                <c:pt idx="71">
                  <c:v>42807.375</c:v>
                </c:pt>
                <c:pt idx="72">
                  <c:v>42808.375</c:v>
                </c:pt>
                <c:pt idx="73">
                  <c:v>42809.375</c:v>
                </c:pt>
                <c:pt idx="74">
                  <c:v>42810.375</c:v>
                </c:pt>
                <c:pt idx="75">
                  <c:v>42811.375</c:v>
                </c:pt>
                <c:pt idx="76">
                  <c:v>42812.375</c:v>
                </c:pt>
                <c:pt idx="77">
                  <c:v>42813.375</c:v>
                </c:pt>
                <c:pt idx="78">
                  <c:v>42814.375</c:v>
                </c:pt>
                <c:pt idx="79">
                  <c:v>42815.375</c:v>
                </c:pt>
                <c:pt idx="80">
                  <c:v>42816.375</c:v>
                </c:pt>
                <c:pt idx="81">
                  <c:v>42817.375</c:v>
                </c:pt>
                <c:pt idx="82">
                  <c:v>42818.375</c:v>
                </c:pt>
                <c:pt idx="83">
                  <c:v>42819.375</c:v>
                </c:pt>
                <c:pt idx="84">
                  <c:v>42820.375</c:v>
                </c:pt>
                <c:pt idx="85">
                  <c:v>42821.375</c:v>
                </c:pt>
                <c:pt idx="86">
                  <c:v>42822.375</c:v>
                </c:pt>
                <c:pt idx="87">
                  <c:v>42823.375</c:v>
                </c:pt>
                <c:pt idx="88">
                  <c:v>42824.375</c:v>
                </c:pt>
                <c:pt idx="89">
                  <c:v>42825.375</c:v>
                </c:pt>
                <c:pt idx="90">
                  <c:v>42826.375</c:v>
                </c:pt>
                <c:pt idx="91">
                  <c:v>42827.375</c:v>
                </c:pt>
                <c:pt idx="92">
                  <c:v>42828.375</c:v>
                </c:pt>
                <c:pt idx="93">
                  <c:v>42829.375</c:v>
                </c:pt>
                <c:pt idx="94">
                  <c:v>42830.375</c:v>
                </c:pt>
                <c:pt idx="95">
                  <c:v>42831.375</c:v>
                </c:pt>
                <c:pt idx="96">
                  <c:v>42832.375</c:v>
                </c:pt>
                <c:pt idx="97">
                  <c:v>42833.375</c:v>
                </c:pt>
                <c:pt idx="98">
                  <c:v>42834.375</c:v>
                </c:pt>
                <c:pt idx="99">
                  <c:v>42835.375</c:v>
                </c:pt>
                <c:pt idx="100">
                  <c:v>42836.375</c:v>
                </c:pt>
                <c:pt idx="101">
                  <c:v>42837.375</c:v>
                </c:pt>
                <c:pt idx="102">
                  <c:v>42838.375</c:v>
                </c:pt>
                <c:pt idx="103">
                  <c:v>42839.375</c:v>
                </c:pt>
                <c:pt idx="104">
                  <c:v>42840.375</c:v>
                </c:pt>
                <c:pt idx="105">
                  <c:v>42841.375</c:v>
                </c:pt>
                <c:pt idx="106">
                  <c:v>42842.375</c:v>
                </c:pt>
                <c:pt idx="107">
                  <c:v>42843.375</c:v>
                </c:pt>
                <c:pt idx="108">
                  <c:v>42844.375</c:v>
                </c:pt>
                <c:pt idx="109">
                  <c:v>42845.375</c:v>
                </c:pt>
                <c:pt idx="110">
                  <c:v>42846.375</c:v>
                </c:pt>
                <c:pt idx="111">
                  <c:v>42847.375</c:v>
                </c:pt>
                <c:pt idx="112">
                  <c:v>42848.375</c:v>
                </c:pt>
                <c:pt idx="113">
                  <c:v>42849.375</c:v>
                </c:pt>
                <c:pt idx="114">
                  <c:v>42850.375</c:v>
                </c:pt>
                <c:pt idx="115">
                  <c:v>42851.375</c:v>
                </c:pt>
                <c:pt idx="116">
                  <c:v>42852.375</c:v>
                </c:pt>
                <c:pt idx="117">
                  <c:v>42853.375</c:v>
                </c:pt>
                <c:pt idx="118">
                  <c:v>42854.375</c:v>
                </c:pt>
                <c:pt idx="119">
                  <c:v>42855.375</c:v>
                </c:pt>
                <c:pt idx="120">
                  <c:v>42856.375</c:v>
                </c:pt>
                <c:pt idx="121">
                  <c:v>42857.375</c:v>
                </c:pt>
                <c:pt idx="122">
                  <c:v>42858.375</c:v>
                </c:pt>
                <c:pt idx="123">
                  <c:v>42859.375</c:v>
                </c:pt>
                <c:pt idx="124">
                  <c:v>42860.375</c:v>
                </c:pt>
                <c:pt idx="125">
                  <c:v>42861.375</c:v>
                </c:pt>
                <c:pt idx="126">
                  <c:v>42862.375</c:v>
                </c:pt>
                <c:pt idx="127">
                  <c:v>42863.375</c:v>
                </c:pt>
                <c:pt idx="128">
                  <c:v>42864.375</c:v>
                </c:pt>
                <c:pt idx="129">
                  <c:v>42865.375</c:v>
                </c:pt>
                <c:pt idx="130">
                  <c:v>42866.375</c:v>
                </c:pt>
                <c:pt idx="131">
                  <c:v>42867.375</c:v>
                </c:pt>
                <c:pt idx="132">
                  <c:v>42868.375</c:v>
                </c:pt>
                <c:pt idx="133">
                  <c:v>42869.375</c:v>
                </c:pt>
                <c:pt idx="134">
                  <c:v>42870.375</c:v>
                </c:pt>
                <c:pt idx="135">
                  <c:v>42871.375</c:v>
                </c:pt>
                <c:pt idx="136">
                  <c:v>42872.375</c:v>
                </c:pt>
                <c:pt idx="137">
                  <c:v>42873.375</c:v>
                </c:pt>
                <c:pt idx="138">
                  <c:v>42874.375</c:v>
                </c:pt>
                <c:pt idx="139">
                  <c:v>42875.375</c:v>
                </c:pt>
                <c:pt idx="140">
                  <c:v>42876.375</c:v>
                </c:pt>
                <c:pt idx="141">
                  <c:v>42877.375</c:v>
                </c:pt>
                <c:pt idx="142">
                  <c:v>42878.375</c:v>
                </c:pt>
                <c:pt idx="143">
                  <c:v>42879.375</c:v>
                </c:pt>
                <c:pt idx="144">
                  <c:v>42880.375</c:v>
                </c:pt>
                <c:pt idx="145">
                  <c:v>42881.375</c:v>
                </c:pt>
                <c:pt idx="146">
                  <c:v>42882.375</c:v>
                </c:pt>
                <c:pt idx="147">
                  <c:v>42883.375</c:v>
                </c:pt>
                <c:pt idx="148">
                  <c:v>42884.375</c:v>
                </c:pt>
                <c:pt idx="149">
                  <c:v>42885.375</c:v>
                </c:pt>
                <c:pt idx="150">
                  <c:v>42886.375</c:v>
                </c:pt>
              </c:numCache>
            </c:numRef>
          </c:xVal>
          <c:yVal>
            <c:numRef>
              <c:f>'Flow for all sites (MDBA data)'!$C$6:$C$156</c:f>
              <c:numCache>
                <c:formatCode>General</c:formatCode>
                <c:ptCount val="151"/>
                <c:pt idx="0">
                  <c:v>572</c:v>
                </c:pt>
                <c:pt idx="1">
                  <c:v>572</c:v>
                </c:pt>
                <c:pt idx="2">
                  <c:v>571</c:v>
                </c:pt>
                <c:pt idx="3">
                  <c:v>574</c:v>
                </c:pt>
                <c:pt idx="4">
                  <c:v>576</c:v>
                </c:pt>
                <c:pt idx="5">
                  <c:v>576</c:v>
                </c:pt>
                <c:pt idx="6">
                  <c:v>581</c:v>
                </c:pt>
                <c:pt idx="7">
                  <c:v>586</c:v>
                </c:pt>
                <c:pt idx="8">
                  <c:v>588</c:v>
                </c:pt>
                <c:pt idx="9">
                  <c:v>589</c:v>
                </c:pt>
                <c:pt idx="10">
                  <c:v>591</c:v>
                </c:pt>
                <c:pt idx="11">
                  <c:v>593</c:v>
                </c:pt>
                <c:pt idx="12">
                  <c:v>598</c:v>
                </c:pt>
                <c:pt idx="13">
                  <c:v>603</c:v>
                </c:pt>
                <c:pt idx="14">
                  <c:v>606</c:v>
                </c:pt>
                <c:pt idx="15">
                  <c:v>610</c:v>
                </c:pt>
                <c:pt idx="16">
                  <c:v>611</c:v>
                </c:pt>
                <c:pt idx="17">
                  <c:v>612</c:v>
                </c:pt>
                <c:pt idx="18">
                  <c:v>616</c:v>
                </c:pt>
                <c:pt idx="19">
                  <c:v>620</c:v>
                </c:pt>
                <c:pt idx="20">
                  <c:v>626</c:v>
                </c:pt>
                <c:pt idx="21">
                  <c:v>880</c:v>
                </c:pt>
                <c:pt idx="22">
                  <c:v>1096</c:v>
                </c:pt>
                <c:pt idx="23">
                  <c:v>1097</c:v>
                </c:pt>
                <c:pt idx="24">
                  <c:v>1095</c:v>
                </c:pt>
                <c:pt idx="25">
                  <c:v>1091</c:v>
                </c:pt>
                <c:pt idx="26">
                  <c:v>840</c:v>
                </c:pt>
                <c:pt idx="27">
                  <c:v>629</c:v>
                </c:pt>
                <c:pt idx="28">
                  <c:v>631</c:v>
                </c:pt>
                <c:pt idx="29">
                  <c:v>631</c:v>
                </c:pt>
                <c:pt idx="30">
                  <c:v>633</c:v>
                </c:pt>
                <c:pt idx="31">
                  <c:v>634</c:v>
                </c:pt>
                <c:pt idx="32">
                  <c:v>636</c:v>
                </c:pt>
                <c:pt idx="33">
                  <c:v>638</c:v>
                </c:pt>
                <c:pt idx="34">
                  <c:v>641</c:v>
                </c:pt>
                <c:pt idx="35">
                  <c:v>813</c:v>
                </c:pt>
                <c:pt idx="36">
                  <c:v>959</c:v>
                </c:pt>
                <c:pt idx="37">
                  <c:v>961</c:v>
                </c:pt>
                <c:pt idx="38">
                  <c:v>1123</c:v>
                </c:pt>
                <c:pt idx="39">
                  <c:v>1410</c:v>
                </c:pt>
                <c:pt idx="40">
                  <c:v>1222</c:v>
                </c:pt>
                <c:pt idx="41">
                  <c:v>786</c:v>
                </c:pt>
                <c:pt idx="42">
                  <c:v>528</c:v>
                </c:pt>
                <c:pt idx="43">
                  <c:v>433</c:v>
                </c:pt>
                <c:pt idx="44">
                  <c:v>435</c:v>
                </c:pt>
                <c:pt idx="45">
                  <c:v>554</c:v>
                </c:pt>
                <c:pt idx="46">
                  <c:v>655</c:v>
                </c:pt>
                <c:pt idx="47">
                  <c:v>656</c:v>
                </c:pt>
                <c:pt idx="48">
                  <c:v>655</c:v>
                </c:pt>
                <c:pt idx="49">
                  <c:v>656</c:v>
                </c:pt>
                <c:pt idx="50">
                  <c:v>658</c:v>
                </c:pt>
                <c:pt idx="51">
                  <c:v>834</c:v>
                </c:pt>
                <c:pt idx="52">
                  <c:v>1367</c:v>
                </c:pt>
                <c:pt idx="53">
                  <c:v>1902</c:v>
                </c:pt>
                <c:pt idx="54">
                  <c:v>1871</c:v>
                </c:pt>
                <c:pt idx="55">
                  <c:v>1698</c:v>
                </c:pt>
                <c:pt idx="56">
                  <c:v>1701</c:v>
                </c:pt>
                <c:pt idx="57">
                  <c:v>1699</c:v>
                </c:pt>
                <c:pt idx="58">
                  <c:v>1222</c:v>
                </c:pt>
                <c:pt idx="59">
                  <c:v>614</c:v>
                </c:pt>
                <c:pt idx="60">
                  <c:v>441</c:v>
                </c:pt>
                <c:pt idx="61">
                  <c:v>442</c:v>
                </c:pt>
                <c:pt idx="62">
                  <c:v>443</c:v>
                </c:pt>
                <c:pt idx="63">
                  <c:v>442</c:v>
                </c:pt>
                <c:pt idx="64">
                  <c:v>443</c:v>
                </c:pt>
                <c:pt idx="65">
                  <c:v>444</c:v>
                </c:pt>
                <c:pt idx="66">
                  <c:v>445</c:v>
                </c:pt>
                <c:pt idx="67">
                  <c:v>446</c:v>
                </c:pt>
                <c:pt idx="68">
                  <c:v>447</c:v>
                </c:pt>
                <c:pt idx="69">
                  <c:v>448</c:v>
                </c:pt>
                <c:pt idx="70">
                  <c:v>449</c:v>
                </c:pt>
                <c:pt idx="71">
                  <c:v>450</c:v>
                </c:pt>
                <c:pt idx="72">
                  <c:v>450</c:v>
                </c:pt>
                <c:pt idx="73">
                  <c:v>451</c:v>
                </c:pt>
                <c:pt idx="74">
                  <c:v>453</c:v>
                </c:pt>
                <c:pt idx="75">
                  <c:v>455</c:v>
                </c:pt>
                <c:pt idx="76">
                  <c:v>458</c:v>
                </c:pt>
                <c:pt idx="77">
                  <c:v>674</c:v>
                </c:pt>
                <c:pt idx="78">
                  <c:v>1039</c:v>
                </c:pt>
                <c:pt idx="79">
                  <c:v>923</c:v>
                </c:pt>
                <c:pt idx="80">
                  <c:v>693</c:v>
                </c:pt>
                <c:pt idx="81">
                  <c:v>695</c:v>
                </c:pt>
                <c:pt idx="82">
                  <c:v>696</c:v>
                </c:pt>
                <c:pt idx="83">
                  <c:v>697</c:v>
                </c:pt>
                <c:pt idx="84">
                  <c:v>698</c:v>
                </c:pt>
                <c:pt idx="85">
                  <c:v>700</c:v>
                </c:pt>
                <c:pt idx="86">
                  <c:v>700</c:v>
                </c:pt>
                <c:pt idx="87">
                  <c:v>701</c:v>
                </c:pt>
                <c:pt idx="88">
                  <c:v>702</c:v>
                </c:pt>
                <c:pt idx="89">
                  <c:v>703</c:v>
                </c:pt>
                <c:pt idx="90">
                  <c:v>702</c:v>
                </c:pt>
                <c:pt idx="91">
                  <c:v>703</c:v>
                </c:pt>
                <c:pt idx="92">
                  <c:v>703</c:v>
                </c:pt>
                <c:pt idx="93">
                  <c:v>704</c:v>
                </c:pt>
                <c:pt idx="94">
                  <c:v>705</c:v>
                </c:pt>
                <c:pt idx="95">
                  <c:v>1216</c:v>
                </c:pt>
                <c:pt idx="96">
                  <c:v>1650</c:v>
                </c:pt>
                <c:pt idx="97">
                  <c:v>2259</c:v>
                </c:pt>
                <c:pt idx="98">
                  <c:v>2767</c:v>
                </c:pt>
                <c:pt idx="99">
                  <c:v>2759</c:v>
                </c:pt>
                <c:pt idx="100">
                  <c:v>2944</c:v>
                </c:pt>
                <c:pt idx="101">
                  <c:v>3268</c:v>
                </c:pt>
                <c:pt idx="102">
                  <c:v>3679</c:v>
                </c:pt>
                <c:pt idx="103">
                  <c:v>4045</c:v>
                </c:pt>
                <c:pt idx="104">
                  <c:v>4156</c:v>
                </c:pt>
                <c:pt idx="105">
                  <c:v>3993</c:v>
                </c:pt>
                <c:pt idx="106">
                  <c:v>3602</c:v>
                </c:pt>
                <c:pt idx="107">
                  <c:v>3218</c:v>
                </c:pt>
                <c:pt idx="108">
                  <c:v>2713</c:v>
                </c:pt>
                <c:pt idx="109">
                  <c:v>2061</c:v>
                </c:pt>
                <c:pt idx="110">
                  <c:v>1772</c:v>
                </c:pt>
                <c:pt idx="111">
                  <c:v>2119</c:v>
                </c:pt>
                <c:pt idx="112">
                  <c:v>2719</c:v>
                </c:pt>
                <c:pt idx="113">
                  <c:v>3043</c:v>
                </c:pt>
                <c:pt idx="114">
                  <c:v>3412</c:v>
                </c:pt>
                <c:pt idx="115">
                  <c:v>3829</c:v>
                </c:pt>
                <c:pt idx="116">
                  <c:v>4380</c:v>
                </c:pt>
                <c:pt idx="117">
                  <c:v>5201</c:v>
                </c:pt>
                <c:pt idx="118">
                  <c:v>5656</c:v>
                </c:pt>
                <c:pt idx="119">
                  <c:v>5745</c:v>
                </c:pt>
                <c:pt idx="120">
                  <c:v>5779</c:v>
                </c:pt>
                <c:pt idx="121">
                  <c:v>5784</c:v>
                </c:pt>
                <c:pt idx="122">
                  <c:v>6075</c:v>
                </c:pt>
                <c:pt idx="123">
                  <c:v>6724</c:v>
                </c:pt>
                <c:pt idx="124">
                  <c:v>6641</c:v>
                </c:pt>
                <c:pt idx="125">
                  <c:v>5637</c:v>
                </c:pt>
                <c:pt idx="126">
                  <c:v>4596</c:v>
                </c:pt>
                <c:pt idx="127">
                  <c:v>3883</c:v>
                </c:pt>
                <c:pt idx="128">
                  <c:v>3142</c:v>
                </c:pt>
                <c:pt idx="129">
                  <c:v>2129</c:v>
                </c:pt>
                <c:pt idx="130">
                  <c:v>1387</c:v>
                </c:pt>
                <c:pt idx="131">
                  <c:v>1188</c:v>
                </c:pt>
                <c:pt idx="132">
                  <c:v>1188</c:v>
                </c:pt>
                <c:pt idx="133">
                  <c:v>1188</c:v>
                </c:pt>
                <c:pt idx="134">
                  <c:v>1188</c:v>
                </c:pt>
                <c:pt idx="135">
                  <c:v>1187</c:v>
                </c:pt>
                <c:pt idx="136">
                  <c:v>1186</c:v>
                </c:pt>
                <c:pt idx="137">
                  <c:v>1187</c:v>
                </c:pt>
                <c:pt idx="138">
                  <c:v>1187</c:v>
                </c:pt>
                <c:pt idx="139">
                  <c:v>1187</c:v>
                </c:pt>
                <c:pt idx="140">
                  <c:v>1187</c:v>
                </c:pt>
                <c:pt idx="141">
                  <c:v>1187</c:v>
                </c:pt>
                <c:pt idx="142">
                  <c:v>1187</c:v>
                </c:pt>
                <c:pt idx="143">
                  <c:v>1187</c:v>
                </c:pt>
                <c:pt idx="144">
                  <c:v>1098</c:v>
                </c:pt>
                <c:pt idx="145">
                  <c:v>1110</c:v>
                </c:pt>
                <c:pt idx="146">
                  <c:v>1637</c:v>
                </c:pt>
                <c:pt idx="147">
                  <c:v>2021</c:v>
                </c:pt>
                <c:pt idx="148">
                  <c:v>2018</c:v>
                </c:pt>
                <c:pt idx="149">
                  <c:v>2019</c:v>
                </c:pt>
                <c:pt idx="150">
                  <c:v>2023</c:v>
                </c:pt>
              </c:numCache>
            </c:numRef>
          </c:yVal>
          <c:smooth val="1"/>
          <c:extLst xmlns:c16r2="http://schemas.microsoft.com/office/drawing/2015/06/chart">
            <c:ext xmlns:c16="http://schemas.microsoft.com/office/drawing/2014/chart" uri="{C3380CC4-5D6E-409C-BE32-E72D297353CC}">
              <c16:uniqueId val="{00000001-9326-4B2D-B5F6-891097C5CCEE}"/>
            </c:ext>
          </c:extLst>
        </c:ser>
        <c:ser>
          <c:idx val="2"/>
          <c:order val="2"/>
          <c:tx>
            <c:v>Lock 10</c:v>
          </c:tx>
          <c:spPr>
            <a:ln w="19050" cap="rnd">
              <a:solidFill>
                <a:schemeClr val="tx1"/>
              </a:solidFill>
              <a:round/>
            </a:ln>
            <a:effectLst/>
          </c:spPr>
          <c:marker>
            <c:symbol val="none"/>
          </c:marker>
          <c:xVal>
            <c:numRef>
              <c:f>'Flow for all sites (MDBA data)'!$A$6:$A$156</c:f>
              <c:numCache>
                <c:formatCode>m/d/yy\ h:mm</c:formatCode>
                <c:ptCount val="151"/>
                <c:pt idx="0">
                  <c:v>42736.375</c:v>
                </c:pt>
                <c:pt idx="1">
                  <c:v>42737.375</c:v>
                </c:pt>
                <c:pt idx="2">
                  <c:v>42738.375</c:v>
                </c:pt>
                <c:pt idx="3">
                  <c:v>42739.375</c:v>
                </c:pt>
                <c:pt idx="4">
                  <c:v>42740.375</c:v>
                </c:pt>
                <c:pt idx="5">
                  <c:v>42741.375</c:v>
                </c:pt>
                <c:pt idx="6">
                  <c:v>42742.375</c:v>
                </c:pt>
                <c:pt idx="7">
                  <c:v>42743.375</c:v>
                </c:pt>
                <c:pt idx="8">
                  <c:v>42744.375</c:v>
                </c:pt>
                <c:pt idx="9">
                  <c:v>42745.375</c:v>
                </c:pt>
                <c:pt idx="10">
                  <c:v>42746.375</c:v>
                </c:pt>
                <c:pt idx="11">
                  <c:v>42747.375</c:v>
                </c:pt>
                <c:pt idx="12">
                  <c:v>42748.375</c:v>
                </c:pt>
                <c:pt idx="13">
                  <c:v>42749.375</c:v>
                </c:pt>
                <c:pt idx="14">
                  <c:v>42750.375</c:v>
                </c:pt>
                <c:pt idx="15">
                  <c:v>42751.375</c:v>
                </c:pt>
                <c:pt idx="16">
                  <c:v>42752.375</c:v>
                </c:pt>
                <c:pt idx="17">
                  <c:v>42753.375</c:v>
                </c:pt>
                <c:pt idx="18">
                  <c:v>42754.375</c:v>
                </c:pt>
                <c:pt idx="19">
                  <c:v>42755.375</c:v>
                </c:pt>
                <c:pt idx="20">
                  <c:v>42756.375</c:v>
                </c:pt>
                <c:pt idx="21">
                  <c:v>42757.375</c:v>
                </c:pt>
                <c:pt idx="22">
                  <c:v>42758.375</c:v>
                </c:pt>
                <c:pt idx="23">
                  <c:v>42759.375</c:v>
                </c:pt>
                <c:pt idx="24">
                  <c:v>42760.375</c:v>
                </c:pt>
                <c:pt idx="25">
                  <c:v>42761.375</c:v>
                </c:pt>
                <c:pt idx="26">
                  <c:v>42762.375</c:v>
                </c:pt>
                <c:pt idx="27">
                  <c:v>42763.375</c:v>
                </c:pt>
                <c:pt idx="28">
                  <c:v>42764.375</c:v>
                </c:pt>
                <c:pt idx="29">
                  <c:v>42765.375</c:v>
                </c:pt>
                <c:pt idx="30">
                  <c:v>42766.375</c:v>
                </c:pt>
                <c:pt idx="31">
                  <c:v>42767.375</c:v>
                </c:pt>
                <c:pt idx="32">
                  <c:v>42768.375</c:v>
                </c:pt>
                <c:pt idx="33">
                  <c:v>42769.375</c:v>
                </c:pt>
                <c:pt idx="34">
                  <c:v>42770.375</c:v>
                </c:pt>
                <c:pt idx="35">
                  <c:v>42771.375</c:v>
                </c:pt>
                <c:pt idx="36">
                  <c:v>42772.375</c:v>
                </c:pt>
                <c:pt idx="37">
                  <c:v>42773.375</c:v>
                </c:pt>
                <c:pt idx="38">
                  <c:v>42774.375</c:v>
                </c:pt>
                <c:pt idx="39">
                  <c:v>42775.375</c:v>
                </c:pt>
                <c:pt idx="40">
                  <c:v>42776.375</c:v>
                </c:pt>
                <c:pt idx="41">
                  <c:v>42777.375</c:v>
                </c:pt>
                <c:pt idx="42">
                  <c:v>42778.375</c:v>
                </c:pt>
                <c:pt idx="43">
                  <c:v>42779.375</c:v>
                </c:pt>
                <c:pt idx="44">
                  <c:v>42780.375</c:v>
                </c:pt>
                <c:pt idx="45">
                  <c:v>42781.375</c:v>
                </c:pt>
                <c:pt idx="46">
                  <c:v>42782.375</c:v>
                </c:pt>
                <c:pt idx="47">
                  <c:v>42783.375</c:v>
                </c:pt>
                <c:pt idx="48">
                  <c:v>42784.375</c:v>
                </c:pt>
                <c:pt idx="49">
                  <c:v>42785.375</c:v>
                </c:pt>
                <c:pt idx="50">
                  <c:v>42786.375</c:v>
                </c:pt>
                <c:pt idx="51">
                  <c:v>42787.375</c:v>
                </c:pt>
                <c:pt idx="52">
                  <c:v>42788.375</c:v>
                </c:pt>
                <c:pt idx="53">
                  <c:v>42789.375</c:v>
                </c:pt>
                <c:pt idx="54">
                  <c:v>42790.375</c:v>
                </c:pt>
                <c:pt idx="55">
                  <c:v>42791.375</c:v>
                </c:pt>
                <c:pt idx="56">
                  <c:v>42792.375</c:v>
                </c:pt>
                <c:pt idx="57">
                  <c:v>42793.375</c:v>
                </c:pt>
                <c:pt idx="58">
                  <c:v>42794.375</c:v>
                </c:pt>
                <c:pt idx="59">
                  <c:v>42795.375</c:v>
                </c:pt>
                <c:pt idx="60">
                  <c:v>42796.375</c:v>
                </c:pt>
                <c:pt idx="61">
                  <c:v>42797.375</c:v>
                </c:pt>
                <c:pt idx="62">
                  <c:v>42798.375</c:v>
                </c:pt>
                <c:pt idx="63">
                  <c:v>42799.375</c:v>
                </c:pt>
                <c:pt idx="64">
                  <c:v>42800.375</c:v>
                </c:pt>
                <c:pt idx="65">
                  <c:v>42801.375</c:v>
                </c:pt>
                <c:pt idx="66">
                  <c:v>42802.375</c:v>
                </c:pt>
                <c:pt idx="67">
                  <c:v>42803.375</c:v>
                </c:pt>
                <c:pt idx="68">
                  <c:v>42804.375</c:v>
                </c:pt>
                <c:pt idx="69">
                  <c:v>42805.375</c:v>
                </c:pt>
                <c:pt idx="70">
                  <c:v>42806.375</c:v>
                </c:pt>
                <c:pt idx="71">
                  <c:v>42807.375</c:v>
                </c:pt>
                <c:pt idx="72">
                  <c:v>42808.375</c:v>
                </c:pt>
                <c:pt idx="73">
                  <c:v>42809.375</c:v>
                </c:pt>
                <c:pt idx="74">
                  <c:v>42810.375</c:v>
                </c:pt>
                <c:pt idx="75">
                  <c:v>42811.375</c:v>
                </c:pt>
                <c:pt idx="76">
                  <c:v>42812.375</c:v>
                </c:pt>
                <c:pt idx="77">
                  <c:v>42813.375</c:v>
                </c:pt>
                <c:pt idx="78">
                  <c:v>42814.375</c:v>
                </c:pt>
                <c:pt idx="79">
                  <c:v>42815.375</c:v>
                </c:pt>
                <c:pt idx="80">
                  <c:v>42816.375</c:v>
                </c:pt>
                <c:pt idx="81">
                  <c:v>42817.375</c:v>
                </c:pt>
                <c:pt idx="82">
                  <c:v>42818.375</c:v>
                </c:pt>
                <c:pt idx="83">
                  <c:v>42819.375</c:v>
                </c:pt>
                <c:pt idx="84">
                  <c:v>42820.375</c:v>
                </c:pt>
                <c:pt idx="85">
                  <c:v>42821.375</c:v>
                </c:pt>
                <c:pt idx="86">
                  <c:v>42822.375</c:v>
                </c:pt>
                <c:pt idx="87">
                  <c:v>42823.375</c:v>
                </c:pt>
                <c:pt idx="88">
                  <c:v>42824.375</c:v>
                </c:pt>
                <c:pt idx="89">
                  <c:v>42825.375</c:v>
                </c:pt>
                <c:pt idx="90">
                  <c:v>42826.375</c:v>
                </c:pt>
                <c:pt idx="91">
                  <c:v>42827.375</c:v>
                </c:pt>
                <c:pt idx="92">
                  <c:v>42828.375</c:v>
                </c:pt>
                <c:pt idx="93">
                  <c:v>42829.375</c:v>
                </c:pt>
                <c:pt idx="94">
                  <c:v>42830.375</c:v>
                </c:pt>
                <c:pt idx="95">
                  <c:v>42831.375</c:v>
                </c:pt>
                <c:pt idx="96">
                  <c:v>42832.375</c:v>
                </c:pt>
                <c:pt idx="97">
                  <c:v>42833.375</c:v>
                </c:pt>
                <c:pt idx="98">
                  <c:v>42834.375</c:v>
                </c:pt>
                <c:pt idx="99">
                  <c:v>42835.375</c:v>
                </c:pt>
                <c:pt idx="100">
                  <c:v>42836.375</c:v>
                </c:pt>
                <c:pt idx="101">
                  <c:v>42837.375</c:v>
                </c:pt>
                <c:pt idx="102">
                  <c:v>42838.375</c:v>
                </c:pt>
                <c:pt idx="103">
                  <c:v>42839.375</c:v>
                </c:pt>
                <c:pt idx="104">
                  <c:v>42840.375</c:v>
                </c:pt>
                <c:pt idx="105">
                  <c:v>42841.375</c:v>
                </c:pt>
                <c:pt idx="106">
                  <c:v>42842.375</c:v>
                </c:pt>
                <c:pt idx="107">
                  <c:v>42843.375</c:v>
                </c:pt>
                <c:pt idx="108">
                  <c:v>42844.375</c:v>
                </c:pt>
                <c:pt idx="109">
                  <c:v>42845.375</c:v>
                </c:pt>
                <c:pt idx="110">
                  <c:v>42846.375</c:v>
                </c:pt>
                <c:pt idx="111">
                  <c:v>42847.375</c:v>
                </c:pt>
                <c:pt idx="112">
                  <c:v>42848.375</c:v>
                </c:pt>
                <c:pt idx="113">
                  <c:v>42849.375</c:v>
                </c:pt>
                <c:pt idx="114">
                  <c:v>42850.375</c:v>
                </c:pt>
                <c:pt idx="115">
                  <c:v>42851.375</c:v>
                </c:pt>
                <c:pt idx="116">
                  <c:v>42852.375</c:v>
                </c:pt>
                <c:pt idx="117">
                  <c:v>42853.375</c:v>
                </c:pt>
                <c:pt idx="118">
                  <c:v>42854.375</c:v>
                </c:pt>
                <c:pt idx="119">
                  <c:v>42855.375</c:v>
                </c:pt>
                <c:pt idx="120">
                  <c:v>42856.375</c:v>
                </c:pt>
                <c:pt idx="121">
                  <c:v>42857.375</c:v>
                </c:pt>
                <c:pt idx="122">
                  <c:v>42858.375</c:v>
                </c:pt>
                <c:pt idx="123">
                  <c:v>42859.375</c:v>
                </c:pt>
                <c:pt idx="124">
                  <c:v>42860.375</c:v>
                </c:pt>
                <c:pt idx="125">
                  <c:v>42861.375</c:v>
                </c:pt>
                <c:pt idx="126">
                  <c:v>42862.375</c:v>
                </c:pt>
                <c:pt idx="127">
                  <c:v>42863.375</c:v>
                </c:pt>
                <c:pt idx="128">
                  <c:v>42864.375</c:v>
                </c:pt>
                <c:pt idx="129">
                  <c:v>42865.375</c:v>
                </c:pt>
                <c:pt idx="130">
                  <c:v>42866.375</c:v>
                </c:pt>
                <c:pt idx="131">
                  <c:v>42867.375</c:v>
                </c:pt>
                <c:pt idx="132">
                  <c:v>42868.375</c:v>
                </c:pt>
                <c:pt idx="133">
                  <c:v>42869.375</c:v>
                </c:pt>
                <c:pt idx="134">
                  <c:v>42870.375</c:v>
                </c:pt>
                <c:pt idx="135">
                  <c:v>42871.375</c:v>
                </c:pt>
                <c:pt idx="136">
                  <c:v>42872.375</c:v>
                </c:pt>
                <c:pt idx="137">
                  <c:v>42873.375</c:v>
                </c:pt>
                <c:pt idx="138">
                  <c:v>42874.375</c:v>
                </c:pt>
                <c:pt idx="139">
                  <c:v>42875.375</c:v>
                </c:pt>
                <c:pt idx="140">
                  <c:v>42876.375</c:v>
                </c:pt>
                <c:pt idx="141">
                  <c:v>42877.375</c:v>
                </c:pt>
                <c:pt idx="142">
                  <c:v>42878.375</c:v>
                </c:pt>
                <c:pt idx="143">
                  <c:v>42879.375</c:v>
                </c:pt>
                <c:pt idx="144">
                  <c:v>42880.375</c:v>
                </c:pt>
                <c:pt idx="145">
                  <c:v>42881.375</c:v>
                </c:pt>
                <c:pt idx="146">
                  <c:v>42882.375</c:v>
                </c:pt>
                <c:pt idx="147">
                  <c:v>42883.375</c:v>
                </c:pt>
                <c:pt idx="148">
                  <c:v>42884.375</c:v>
                </c:pt>
                <c:pt idx="149">
                  <c:v>42885.375</c:v>
                </c:pt>
                <c:pt idx="150">
                  <c:v>42886.375</c:v>
                </c:pt>
              </c:numCache>
            </c:numRef>
          </c:xVal>
          <c:yVal>
            <c:numRef>
              <c:f>'Flow for all sites (MDBA data)'!$D$6:$D$156</c:f>
              <c:numCache>
                <c:formatCode>General</c:formatCode>
                <c:ptCount val="151"/>
                <c:pt idx="0">
                  <c:v>17654</c:v>
                </c:pt>
                <c:pt idx="1">
                  <c:v>17435</c:v>
                </c:pt>
                <c:pt idx="2">
                  <c:v>17333</c:v>
                </c:pt>
                <c:pt idx="3">
                  <c:v>17091</c:v>
                </c:pt>
                <c:pt idx="4">
                  <c:v>16644</c:v>
                </c:pt>
                <c:pt idx="5">
                  <c:v>15618</c:v>
                </c:pt>
                <c:pt idx="6">
                  <c:v>15024</c:v>
                </c:pt>
                <c:pt idx="7">
                  <c:v>14901</c:v>
                </c:pt>
                <c:pt idx="8">
                  <c:v>14509</c:v>
                </c:pt>
                <c:pt idx="9">
                  <c:v>14223</c:v>
                </c:pt>
                <c:pt idx="10">
                  <c:v>13703</c:v>
                </c:pt>
                <c:pt idx="11">
                  <c:v>12538</c:v>
                </c:pt>
                <c:pt idx="12">
                  <c:v>11118</c:v>
                </c:pt>
                <c:pt idx="13">
                  <c:v>10489</c:v>
                </c:pt>
                <c:pt idx="14">
                  <c:v>10398</c:v>
                </c:pt>
                <c:pt idx="15">
                  <c:v>10145</c:v>
                </c:pt>
                <c:pt idx="16">
                  <c:v>9815</c:v>
                </c:pt>
                <c:pt idx="17">
                  <c:v>9321</c:v>
                </c:pt>
                <c:pt idx="18">
                  <c:v>9112</c:v>
                </c:pt>
                <c:pt idx="19">
                  <c:v>9352</c:v>
                </c:pt>
                <c:pt idx="20">
                  <c:v>9808</c:v>
                </c:pt>
                <c:pt idx="21">
                  <c:v>10208</c:v>
                </c:pt>
                <c:pt idx="22">
                  <c:v>10145</c:v>
                </c:pt>
                <c:pt idx="23">
                  <c:v>9816</c:v>
                </c:pt>
                <c:pt idx="24">
                  <c:v>9539</c:v>
                </c:pt>
                <c:pt idx="25">
                  <c:v>9214</c:v>
                </c:pt>
                <c:pt idx="26">
                  <c:v>8524</c:v>
                </c:pt>
                <c:pt idx="27">
                  <c:v>8096</c:v>
                </c:pt>
                <c:pt idx="28">
                  <c:v>8015</c:v>
                </c:pt>
                <c:pt idx="29">
                  <c:v>7863</c:v>
                </c:pt>
                <c:pt idx="30">
                  <c:v>7464</c:v>
                </c:pt>
                <c:pt idx="31">
                  <c:v>7211</c:v>
                </c:pt>
                <c:pt idx="32">
                  <c:v>7233</c:v>
                </c:pt>
                <c:pt idx="33">
                  <c:v>7478</c:v>
                </c:pt>
                <c:pt idx="34">
                  <c:v>7908</c:v>
                </c:pt>
                <c:pt idx="35">
                  <c:v>8260</c:v>
                </c:pt>
                <c:pt idx="36">
                  <c:v>8401</c:v>
                </c:pt>
                <c:pt idx="37">
                  <c:v>8763</c:v>
                </c:pt>
                <c:pt idx="38">
                  <c:v>9260</c:v>
                </c:pt>
                <c:pt idx="39">
                  <c:v>9251</c:v>
                </c:pt>
                <c:pt idx="40">
                  <c:v>8454</c:v>
                </c:pt>
                <c:pt idx="41">
                  <c:v>7899</c:v>
                </c:pt>
                <c:pt idx="42">
                  <c:v>7899</c:v>
                </c:pt>
                <c:pt idx="43">
                  <c:v>7899</c:v>
                </c:pt>
                <c:pt idx="44">
                  <c:v>7899</c:v>
                </c:pt>
                <c:pt idx="45">
                  <c:v>7899</c:v>
                </c:pt>
                <c:pt idx="46">
                  <c:v>7982</c:v>
                </c:pt>
                <c:pt idx="47">
                  <c:v>7970</c:v>
                </c:pt>
                <c:pt idx="48">
                  <c:v>8063</c:v>
                </c:pt>
                <c:pt idx="49">
                  <c:v>8202</c:v>
                </c:pt>
                <c:pt idx="50">
                  <c:v>8286</c:v>
                </c:pt>
                <c:pt idx="51">
                  <c:v>8495</c:v>
                </c:pt>
                <c:pt idx="52">
                  <c:v>8777</c:v>
                </c:pt>
                <c:pt idx="53">
                  <c:v>9103</c:v>
                </c:pt>
                <c:pt idx="54">
                  <c:v>9179</c:v>
                </c:pt>
                <c:pt idx="55">
                  <c:v>9108</c:v>
                </c:pt>
                <c:pt idx="56">
                  <c:v>9022</c:v>
                </c:pt>
                <c:pt idx="57">
                  <c:v>8786</c:v>
                </c:pt>
                <c:pt idx="58">
                  <c:v>8160</c:v>
                </c:pt>
                <c:pt idx="59">
                  <c:v>7828</c:v>
                </c:pt>
                <c:pt idx="60">
                  <c:v>7899</c:v>
                </c:pt>
                <c:pt idx="61">
                  <c:v>7899</c:v>
                </c:pt>
                <c:pt idx="62">
                  <c:v>7760</c:v>
                </c:pt>
                <c:pt idx="63">
                  <c:v>7560</c:v>
                </c:pt>
                <c:pt idx="64">
                  <c:v>7405</c:v>
                </c:pt>
                <c:pt idx="65">
                  <c:v>7032</c:v>
                </c:pt>
                <c:pt idx="66">
                  <c:v>6660</c:v>
                </c:pt>
                <c:pt idx="67">
                  <c:v>6646</c:v>
                </c:pt>
                <c:pt idx="68">
                  <c:v>6633</c:v>
                </c:pt>
                <c:pt idx="69">
                  <c:v>6259</c:v>
                </c:pt>
                <c:pt idx="70">
                  <c:v>5755</c:v>
                </c:pt>
                <c:pt idx="71">
                  <c:v>5545</c:v>
                </c:pt>
                <c:pt idx="72">
                  <c:v>5545</c:v>
                </c:pt>
                <c:pt idx="73">
                  <c:v>5545</c:v>
                </c:pt>
                <c:pt idx="74">
                  <c:v>5545</c:v>
                </c:pt>
                <c:pt idx="75">
                  <c:v>5488</c:v>
                </c:pt>
                <c:pt idx="76">
                  <c:v>5603</c:v>
                </c:pt>
                <c:pt idx="77">
                  <c:v>5742</c:v>
                </c:pt>
                <c:pt idx="78">
                  <c:v>5742</c:v>
                </c:pt>
                <c:pt idx="79">
                  <c:v>5769</c:v>
                </c:pt>
                <c:pt idx="80">
                  <c:v>5792</c:v>
                </c:pt>
                <c:pt idx="81">
                  <c:v>5792</c:v>
                </c:pt>
                <c:pt idx="82">
                  <c:v>5849</c:v>
                </c:pt>
                <c:pt idx="83">
                  <c:v>5897</c:v>
                </c:pt>
                <c:pt idx="84">
                  <c:v>5813</c:v>
                </c:pt>
                <c:pt idx="85">
                  <c:v>5742</c:v>
                </c:pt>
                <c:pt idx="86">
                  <c:v>5826</c:v>
                </c:pt>
                <c:pt idx="87">
                  <c:v>6199</c:v>
                </c:pt>
                <c:pt idx="88">
                  <c:v>6513</c:v>
                </c:pt>
                <c:pt idx="89">
                  <c:v>6398</c:v>
                </c:pt>
                <c:pt idx="90">
                  <c:v>6175</c:v>
                </c:pt>
                <c:pt idx="91">
                  <c:v>6188</c:v>
                </c:pt>
                <c:pt idx="92">
                  <c:v>6259</c:v>
                </c:pt>
                <c:pt idx="93">
                  <c:v>6423</c:v>
                </c:pt>
                <c:pt idx="94">
                  <c:v>6783</c:v>
                </c:pt>
                <c:pt idx="95">
                  <c:v>6808</c:v>
                </c:pt>
                <c:pt idx="96">
                  <c:v>6669</c:v>
                </c:pt>
                <c:pt idx="97">
                  <c:v>6669</c:v>
                </c:pt>
                <c:pt idx="98">
                  <c:v>6669</c:v>
                </c:pt>
                <c:pt idx="99">
                  <c:v>6833</c:v>
                </c:pt>
                <c:pt idx="100">
                  <c:v>7137</c:v>
                </c:pt>
                <c:pt idx="101">
                  <c:v>7360</c:v>
                </c:pt>
                <c:pt idx="102">
                  <c:v>7568</c:v>
                </c:pt>
                <c:pt idx="103">
                  <c:v>7605</c:v>
                </c:pt>
                <c:pt idx="104">
                  <c:v>7372</c:v>
                </c:pt>
                <c:pt idx="105">
                  <c:v>6649</c:v>
                </c:pt>
                <c:pt idx="106">
                  <c:v>6072</c:v>
                </c:pt>
                <c:pt idx="107">
                  <c:v>6003</c:v>
                </c:pt>
                <c:pt idx="108">
                  <c:v>5919</c:v>
                </c:pt>
                <c:pt idx="109">
                  <c:v>5418</c:v>
                </c:pt>
                <c:pt idx="110">
                  <c:v>5111</c:v>
                </c:pt>
                <c:pt idx="111">
                  <c:v>5860</c:v>
                </c:pt>
                <c:pt idx="112">
                  <c:v>6433</c:v>
                </c:pt>
                <c:pt idx="113">
                  <c:v>6414</c:v>
                </c:pt>
                <c:pt idx="114">
                  <c:v>6937</c:v>
                </c:pt>
                <c:pt idx="115">
                  <c:v>7302</c:v>
                </c:pt>
                <c:pt idx="116">
                  <c:v>7372</c:v>
                </c:pt>
                <c:pt idx="117">
                  <c:v>7768</c:v>
                </c:pt>
                <c:pt idx="118">
                  <c:v>8005</c:v>
                </c:pt>
                <c:pt idx="119">
                  <c:v>7922</c:v>
                </c:pt>
                <c:pt idx="120">
                  <c:v>7851</c:v>
                </c:pt>
                <c:pt idx="121">
                  <c:v>7934</c:v>
                </c:pt>
                <c:pt idx="122">
                  <c:v>8087</c:v>
                </c:pt>
                <c:pt idx="123">
                  <c:v>8930</c:v>
                </c:pt>
                <c:pt idx="124">
                  <c:v>9500</c:v>
                </c:pt>
                <c:pt idx="125">
                  <c:v>9338</c:v>
                </c:pt>
                <c:pt idx="126">
                  <c:v>9265</c:v>
                </c:pt>
                <c:pt idx="127">
                  <c:v>9265</c:v>
                </c:pt>
                <c:pt idx="128">
                  <c:v>9265</c:v>
                </c:pt>
                <c:pt idx="129">
                  <c:v>9351</c:v>
                </c:pt>
                <c:pt idx="130">
                  <c:v>9602</c:v>
                </c:pt>
                <c:pt idx="131">
                  <c:v>9839</c:v>
                </c:pt>
                <c:pt idx="132">
                  <c:v>9912</c:v>
                </c:pt>
                <c:pt idx="133">
                  <c:v>9737</c:v>
                </c:pt>
                <c:pt idx="134">
                  <c:v>9500</c:v>
                </c:pt>
                <c:pt idx="135">
                  <c:v>9337</c:v>
                </c:pt>
                <c:pt idx="136">
                  <c:v>8500</c:v>
                </c:pt>
                <c:pt idx="137">
                  <c:v>7655</c:v>
                </c:pt>
                <c:pt idx="138">
                  <c:v>7572</c:v>
                </c:pt>
                <c:pt idx="139">
                  <c:v>7200</c:v>
                </c:pt>
                <c:pt idx="140">
                  <c:v>6823</c:v>
                </c:pt>
                <c:pt idx="141">
                  <c:v>6740</c:v>
                </c:pt>
                <c:pt idx="142">
                  <c:v>6669</c:v>
                </c:pt>
                <c:pt idx="143">
                  <c:v>6669</c:v>
                </c:pt>
                <c:pt idx="144">
                  <c:v>6669</c:v>
                </c:pt>
                <c:pt idx="145">
                  <c:v>6916</c:v>
                </c:pt>
                <c:pt idx="146">
                  <c:v>6879</c:v>
                </c:pt>
                <c:pt idx="147">
                  <c:v>6585</c:v>
                </c:pt>
                <c:pt idx="148">
                  <c:v>6598</c:v>
                </c:pt>
                <c:pt idx="149">
                  <c:v>6669</c:v>
                </c:pt>
                <c:pt idx="150">
                  <c:v>6669</c:v>
                </c:pt>
              </c:numCache>
            </c:numRef>
          </c:yVal>
          <c:smooth val="1"/>
          <c:extLst xmlns:c16r2="http://schemas.microsoft.com/office/drawing/2015/06/chart">
            <c:ext xmlns:c16="http://schemas.microsoft.com/office/drawing/2014/chart" uri="{C3380CC4-5D6E-409C-BE32-E72D297353CC}">
              <c16:uniqueId val="{00000002-9326-4B2D-B5F6-891097C5CCEE}"/>
            </c:ext>
          </c:extLst>
        </c:ser>
        <c:ser>
          <c:idx val="3"/>
          <c:order val="3"/>
          <c:tx>
            <c:v>QSA</c:v>
          </c:tx>
          <c:spPr>
            <a:ln w="19050" cap="rnd">
              <a:solidFill>
                <a:schemeClr val="bg1">
                  <a:lumMod val="75000"/>
                </a:schemeClr>
              </a:solidFill>
              <a:prstDash val="dash"/>
              <a:round/>
            </a:ln>
            <a:effectLst/>
          </c:spPr>
          <c:marker>
            <c:symbol val="none"/>
          </c:marker>
          <c:xVal>
            <c:numRef>
              <c:f>'Flow for all sites (MDBA data)'!$A$6:$A$156</c:f>
              <c:numCache>
                <c:formatCode>m/d/yy\ h:mm</c:formatCode>
                <c:ptCount val="151"/>
                <c:pt idx="0">
                  <c:v>42736.375</c:v>
                </c:pt>
                <c:pt idx="1">
                  <c:v>42737.375</c:v>
                </c:pt>
                <c:pt idx="2">
                  <c:v>42738.375</c:v>
                </c:pt>
                <c:pt idx="3">
                  <c:v>42739.375</c:v>
                </c:pt>
                <c:pt idx="4">
                  <c:v>42740.375</c:v>
                </c:pt>
                <c:pt idx="5">
                  <c:v>42741.375</c:v>
                </c:pt>
                <c:pt idx="6">
                  <c:v>42742.375</c:v>
                </c:pt>
                <c:pt idx="7">
                  <c:v>42743.375</c:v>
                </c:pt>
                <c:pt idx="8">
                  <c:v>42744.375</c:v>
                </c:pt>
                <c:pt idx="9">
                  <c:v>42745.375</c:v>
                </c:pt>
                <c:pt idx="10">
                  <c:v>42746.375</c:v>
                </c:pt>
                <c:pt idx="11">
                  <c:v>42747.375</c:v>
                </c:pt>
                <c:pt idx="12">
                  <c:v>42748.375</c:v>
                </c:pt>
                <c:pt idx="13">
                  <c:v>42749.375</c:v>
                </c:pt>
                <c:pt idx="14">
                  <c:v>42750.375</c:v>
                </c:pt>
                <c:pt idx="15">
                  <c:v>42751.375</c:v>
                </c:pt>
                <c:pt idx="16">
                  <c:v>42752.375</c:v>
                </c:pt>
                <c:pt idx="17">
                  <c:v>42753.375</c:v>
                </c:pt>
                <c:pt idx="18">
                  <c:v>42754.375</c:v>
                </c:pt>
                <c:pt idx="19">
                  <c:v>42755.375</c:v>
                </c:pt>
                <c:pt idx="20">
                  <c:v>42756.375</c:v>
                </c:pt>
                <c:pt idx="21">
                  <c:v>42757.375</c:v>
                </c:pt>
                <c:pt idx="22">
                  <c:v>42758.375</c:v>
                </c:pt>
                <c:pt idx="23">
                  <c:v>42759.375</c:v>
                </c:pt>
                <c:pt idx="24">
                  <c:v>42760.375</c:v>
                </c:pt>
                <c:pt idx="25">
                  <c:v>42761.375</c:v>
                </c:pt>
                <c:pt idx="26">
                  <c:v>42762.375</c:v>
                </c:pt>
                <c:pt idx="27">
                  <c:v>42763.375</c:v>
                </c:pt>
                <c:pt idx="28">
                  <c:v>42764.375</c:v>
                </c:pt>
                <c:pt idx="29">
                  <c:v>42765.375</c:v>
                </c:pt>
                <c:pt idx="30">
                  <c:v>42766.375</c:v>
                </c:pt>
                <c:pt idx="31">
                  <c:v>42767.375</c:v>
                </c:pt>
                <c:pt idx="32">
                  <c:v>42768.375</c:v>
                </c:pt>
                <c:pt idx="33">
                  <c:v>42769.375</c:v>
                </c:pt>
                <c:pt idx="34">
                  <c:v>42770.375</c:v>
                </c:pt>
                <c:pt idx="35">
                  <c:v>42771.375</c:v>
                </c:pt>
                <c:pt idx="36">
                  <c:v>42772.375</c:v>
                </c:pt>
                <c:pt idx="37">
                  <c:v>42773.375</c:v>
                </c:pt>
                <c:pt idx="38">
                  <c:v>42774.375</c:v>
                </c:pt>
                <c:pt idx="39">
                  <c:v>42775.375</c:v>
                </c:pt>
                <c:pt idx="40">
                  <c:v>42776.375</c:v>
                </c:pt>
                <c:pt idx="41">
                  <c:v>42777.375</c:v>
                </c:pt>
                <c:pt idx="42">
                  <c:v>42778.375</c:v>
                </c:pt>
                <c:pt idx="43">
                  <c:v>42779.375</c:v>
                </c:pt>
                <c:pt idx="44">
                  <c:v>42780.375</c:v>
                </c:pt>
                <c:pt idx="45">
                  <c:v>42781.375</c:v>
                </c:pt>
                <c:pt idx="46">
                  <c:v>42782.375</c:v>
                </c:pt>
                <c:pt idx="47">
                  <c:v>42783.375</c:v>
                </c:pt>
                <c:pt idx="48">
                  <c:v>42784.375</c:v>
                </c:pt>
                <c:pt idx="49">
                  <c:v>42785.375</c:v>
                </c:pt>
                <c:pt idx="50">
                  <c:v>42786.375</c:v>
                </c:pt>
                <c:pt idx="51">
                  <c:v>42787.375</c:v>
                </c:pt>
                <c:pt idx="52">
                  <c:v>42788.375</c:v>
                </c:pt>
                <c:pt idx="53">
                  <c:v>42789.375</c:v>
                </c:pt>
                <c:pt idx="54">
                  <c:v>42790.375</c:v>
                </c:pt>
                <c:pt idx="55">
                  <c:v>42791.375</c:v>
                </c:pt>
                <c:pt idx="56">
                  <c:v>42792.375</c:v>
                </c:pt>
                <c:pt idx="57">
                  <c:v>42793.375</c:v>
                </c:pt>
                <c:pt idx="58">
                  <c:v>42794.375</c:v>
                </c:pt>
                <c:pt idx="59">
                  <c:v>42795.375</c:v>
                </c:pt>
                <c:pt idx="60">
                  <c:v>42796.375</c:v>
                </c:pt>
                <c:pt idx="61">
                  <c:v>42797.375</c:v>
                </c:pt>
                <c:pt idx="62">
                  <c:v>42798.375</c:v>
                </c:pt>
                <c:pt idx="63">
                  <c:v>42799.375</c:v>
                </c:pt>
                <c:pt idx="64">
                  <c:v>42800.375</c:v>
                </c:pt>
                <c:pt idx="65">
                  <c:v>42801.375</c:v>
                </c:pt>
                <c:pt idx="66">
                  <c:v>42802.375</c:v>
                </c:pt>
                <c:pt idx="67">
                  <c:v>42803.375</c:v>
                </c:pt>
                <c:pt idx="68">
                  <c:v>42804.375</c:v>
                </c:pt>
                <c:pt idx="69">
                  <c:v>42805.375</c:v>
                </c:pt>
                <c:pt idx="70">
                  <c:v>42806.375</c:v>
                </c:pt>
                <c:pt idx="71">
                  <c:v>42807.375</c:v>
                </c:pt>
                <c:pt idx="72">
                  <c:v>42808.375</c:v>
                </c:pt>
                <c:pt idx="73">
                  <c:v>42809.375</c:v>
                </c:pt>
                <c:pt idx="74">
                  <c:v>42810.375</c:v>
                </c:pt>
                <c:pt idx="75">
                  <c:v>42811.375</c:v>
                </c:pt>
                <c:pt idx="76">
                  <c:v>42812.375</c:v>
                </c:pt>
                <c:pt idx="77">
                  <c:v>42813.375</c:v>
                </c:pt>
                <c:pt idx="78">
                  <c:v>42814.375</c:v>
                </c:pt>
                <c:pt idx="79">
                  <c:v>42815.375</c:v>
                </c:pt>
                <c:pt idx="80">
                  <c:v>42816.375</c:v>
                </c:pt>
                <c:pt idx="81">
                  <c:v>42817.375</c:v>
                </c:pt>
                <c:pt idx="82">
                  <c:v>42818.375</c:v>
                </c:pt>
                <c:pt idx="83">
                  <c:v>42819.375</c:v>
                </c:pt>
                <c:pt idx="84">
                  <c:v>42820.375</c:v>
                </c:pt>
                <c:pt idx="85">
                  <c:v>42821.375</c:v>
                </c:pt>
                <c:pt idx="86">
                  <c:v>42822.375</c:v>
                </c:pt>
                <c:pt idx="87">
                  <c:v>42823.375</c:v>
                </c:pt>
                <c:pt idx="88">
                  <c:v>42824.375</c:v>
                </c:pt>
                <c:pt idx="89">
                  <c:v>42825.375</c:v>
                </c:pt>
                <c:pt idx="90">
                  <c:v>42826.375</c:v>
                </c:pt>
                <c:pt idx="91">
                  <c:v>42827.375</c:v>
                </c:pt>
                <c:pt idx="92">
                  <c:v>42828.375</c:v>
                </c:pt>
                <c:pt idx="93">
                  <c:v>42829.375</c:v>
                </c:pt>
                <c:pt idx="94">
                  <c:v>42830.375</c:v>
                </c:pt>
                <c:pt idx="95">
                  <c:v>42831.375</c:v>
                </c:pt>
                <c:pt idx="96">
                  <c:v>42832.375</c:v>
                </c:pt>
                <c:pt idx="97">
                  <c:v>42833.375</c:v>
                </c:pt>
                <c:pt idx="98">
                  <c:v>42834.375</c:v>
                </c:pt>
                <c:pt idx="99">
                  <c:v>42835.375</c:v>
                </c:pt>
                <c:pt idx="100">
                  <c:v>42836.375</c:v>
                </c:pt>
                <c:pt idx="101">
                  <c:v>42837.375</c:v>
                </c:pt>
                <c:pt idx="102">
                  <c:v>42838.375</c:v>
                </c:pt>
                <c:pt idx="103">
                  <c:v>42839.375</c:v>
                </c:pt>
                <c:pt idx="104">
                  <c:v>42840.375</c:v>
                </c:pt>
                <c:pt idx="105">
                  <c:v>42841.375</c:v>
                </c:pt>
                <c:pt idx="106">
                  <c:v>42842.375</c:v>
                </c:pt>
                <c:pt idx="107">
                  <c:v>42843.375</c:v>
                </c:pt>
                <c:pt idx="108">
                  <c:v>42844.375</c:v>
                </c:pt>
                <c:pt idx="109">
                  <c:v>42845.375</c:v>
                </c:pt>
                <c:pt idx="110">
                  <c:v>42846.375</c:v>
                </c:pt>
                <c:pt idx="111">
                  <c:v>42847.375</c:v>
                </c:pt>
                <c:pt idx="112">
                  <c:v>42848.375</c:v>
                </c:pt>
                <c:pt idx="113">
                  <c:v>42849.375</c:v>
                </c:pt>
                <c:pt idx="114">
                  <c:v>42850.375</c:v>
                </c:pt>
                <c:pt idx="115">
                  <c:v>42851.375</c:v>
                </c:pt>
                <c:pt idx="116">
                  <c:v>42852.375</c:v>
                </c:pt>
                <c:pt idx="117">
                  <c:v>42853.375</c:v>
                </c:pt>
                <c:pt idx="118">
                  <c:v>42854.375</c:v>
                </c:pt>
                <c:pt idx="119">
                  <c:v>42855.375</c:v>
                </c:pt>
                <c:pt idx="120">
                  <c:v>42856.375</c:v>
                </c:pt>
                <c:pt idx="121">
                  <c:v>42857.375</c:v>
                </c:pt>
                <c:pt idx="122">
                  <c:v>42858.375</c:v>
                </c:pt>
                <c:pt idx="123">
                  <c:v>42859.375</c:v>
                </c:pt>
                <c:pt idx="124">
                  <c:v>42860.375</c:v>
                </c:pt>
                <c:pt idx="125">
                  <c:v>42861.375</c:v>
                </c:pt>
                <c:pt idx="126">
                  <c:v>42862.375</c:v>
                </c:pt>
                <c:pt idx="127">
                  <c:v>42863.375</c:v>
                </c:pt>
                <c:pt idx="128">
                  <c:v>42864.375</c:v>
                </c:pt>
                <c:pt idx="129">
                  <c:v>42865.375</c:v>
                </c:pt>
                <c:pt idx="130">
                  <c:v>42866.375</c:v>
                </c:pt>
                <c:pt idx="131">
                  <c:v>42867.375</c:v>
                </c:pt>
                <c:pt idx="132">
                  <c:v>42868.375</c:v>
                </c:pt>
                <c:pt idx="133">
                  <c:v>42869.375</c:v>
                </c:pt>
                <c:pt idx="134">
                  <c:v>42870.375</c:v>
                </c:pt>
                <c:pt idx="135">
                  <c:v>42871.375</c:v>
                </c:pt>
                <c:pt idx="136">
                  <c:v>42872.375</c:v>
                </c:pt>
                <c:pt idx="137">
                  <c:v>42873.375</c:v>
                </c:pt>
                <c:pt idx="138">
                  <c:v>42874.375</c:v>
                </c:pt>
                <c:pt idx="139">
                  <c:v>42875.375</c:v>
                </c:pt>
                <c:pt idx="140">
                  <c:v>42876.375</c:v>
                </c:pt>
                <c:pt idx="141">
                  <c:v>42877.375</c:v>
                </c:pt>
                <c:pt idx="142">
                  <c:v>42878.375</c:v>
                </c:pt>
                <c:pt idx="143">
                  <c:v>42879.375</c:v>
                </c:pt>
                <c:pt idx="144">
                  <c:v>42880.375</c:v>
                </c:pt>
                <c:pt idx="145">
                  <c:v>42881.375</c:v>
                </c:pt>
                <c:pt idx="146">
                  <c:v>42882.375</c:v>
                </c:pt>
                <c:pt idx="147">
                  <c:v>42883.375</c:v>
                </c:pt>
                <c:pt idx="148">
                  <c:v>42884.375</c:v>
                </c:pt>
                <c:pt idx="149">
                  <c:v>42885.375</c:v>
                </c:pt>
                <c:pt idx="150">
                  <c:v>42886.375</c:v>
                </c:pt>
              </c:numCache>
            </c:numRef>
          </c:xVal>
          <c:yVal>
            <c:numRef>
              <c:f>'Flow for all sites (MDBA data)'!$E$6:$E$156</c:f>
              <c:numCache>
                <c:formatCode>General</c:formatCode>
                <c:ptCount val="151"/>
                <c:pt idx="0">
                  <c:v>19620</c:v>
                </c:pt>
                <c:pt idx="1">
                  <c:v>17844</c:v>
                </c:pt>
                <c:pt idx="2">
                  <c:v>17609</c:v>
                </c:pt>
                <c:pt idx="3">
                  <c:v>17948</c:v>
                </c:pt>
                <c:pt idx="4">
                  <c:v>18030</c:v>
                </c:pt>
                <c:pt idx="5">
                  <c:v>17467</c:v>
                </c:pt>
                <c:pt idx="6">
                  <c:v>16905</c:v>
                </c:pt>
                <c:pt idx="7">
                  <c:v>17048</c:v>
                </c:pt>
                <c:pt idx="8">
                  <c:v>17160</c:v>
                </c:pt>
                <c:pt idx="9">
                  <c:v>17026</c:v>
                </c:pt>
                <c:pt idx="10">
                  <c:v>16981</c:v>
                </c:pt>
                <c:pt idx="11">
                  <c:v>17288</c:v>
                </c:pt>
                <c:pt idx="12">
                  <c:v>17333</c:v>
                </c:pt>
                <c:pt idx="13">
                  <c:v>16509</c:v>
                </c:pt>
                <c:pt idx="14">
                  <c:v>15752</c:v>
                </c:pt>
                <c:pt idx="15">
                  <c:v>15855</c:v>
                </c:pt>
                <c:pt idx="16">
                  <c:v>15488</c:v>
                </c:pt>
                <c:pt idx="17">
                  <c:v>14571</c:v>
                </c:pt>
                <c:pt idx="18">
                  <c:v>14860</c:v>
                </c:pt>
                <c:pt idx="19">
                  <c:v>15236</c:v>
                </c:pt>
                <c:pt idx="20">
                  <c:v>14383</c:v>
                </c:pt>
                <c:pt idx="21">
                  <c:v>13528</c:v>
                </c:pt>
                <c:pt idx="22">
                  <c:v>13312</c:v>
                </c:pt>
                <c:pt idx="23">
                  <c:v>12009</c:v>
                </c:pt>
                <c:pt idx="24">
                  <c:v>10502</c:v>
                </c:pt>
                <c:pt idx="25">
                  <c:v>10611</c:v>
                </c:pt>
                <c:pt idx="26">
                  <c:v>10987</c:v>
                </c:pt>
                <c:pt idx="27">
                  <c:v>10640</c:v>
                </c:pt>
                <c:pt idx="28">
                  <c:v>10299</c:v>
                </c:pt>
                <c:pt idx="29">
                  <c:v>10392</c:v>
                </c:pt>
                <c:pt idx="30">
                  <c:v>10595</c:v>
                </c:pt>
                <c:pt idx="31">
                  <c:v>10304</c:v>
                </c:pt>
                <c:pt idx="32">
                  <c:v>10255</c:v>
                </c:pt>
                <c:pt idx="33">
                  <c:v>10361</c:v>
                </c:pt>
                <c:pt idx="34">
                  <c:v>10393</c:v>
                </c:pt>
                <c:pt idx="35">
                  <c:v>10320</c:v>
                </c:pt>
                <c:pt idx="36">
                  <c:v>10007</c:v>
                </c:pt>
                <c:pt idx="37">
                  <c:v>10196</c:v>
                </c:pt>
                <c:pt idx="38">
                  <c:v>10211</c:v>
                </c:pt>
                <c:pt idx="39">
                  <c:v>9742</c:v>
                </c:pt>
                <c:pt idx="40">
                  <c:v>9209</c:v>
                </c:pt>
                <c:pt idx="41">
                  <c:v>9271</c:v>
                </c:pt>
                <c:pt idx="42">
                  <c:v>10010</c:v>
                </c:pt>
                <c:pt idx="43">
                  <c:v>9818</c:v>
                </c:pt>
                <c:pt idx="44">
                  <c:v>9479</c:v>
                </c:pt>
                <c:pt idx="45">
                  <c:v>9291</c:v>
                </c:pt>
                <c:pt idx="46">
                  <c:v>9046</c:v>
                </c:pt>
                <c:pt idx="47">
                  <c:v>8938</c:v>
                </c:pt>
                <c:pt idx="48">
                  <c:v>8759</c:v>
                </c:pt>
                <c:pt idx="49">
                  <c:v>8873</c:v>
                </c:pt>
                <c:pt idx="50">
                  <c:v>9169</c:v>
                </c:pt>
                <c:pt idx="51">
                  <c:v>8876</c:v>
                </c:pt>
                <c:pt idx="52">
                  <c:v>8378</c:v>
                </c:pt>
                <c:pt idx="53">
                  <c:v>8195</c:v>
                </c:pt>
                <c:pt idx="54">
                  <c:v>8042</c:v>
                </c:pt>
                <c:pt idx="55">
                  <c:v>8060</c:v>
                </c:pt>
                <c:pt idx="56">
                  <c:v>8114</c:v>
                </c:pt>
                <c:pt idx="57">
                  <c:v>7938</c:v>
                </c:pt>
                <c:pt idx="58">
                  <c:v>7988</c:v>
                </c:pt>
                <c:pt idx="59">
                  <c:v>8010</c:v>
                </c:pt>
                <c:pt idx="60">
                  <c:v>7834</c:v>
                </c:pt>
                <c:pt idx="61">
                  <c:v>7893</c:v>
                </c:pt>
                <c:pt idx="62">
                  <c:v>8231</c:v>
                </c:pt>
                <c:pt idx="63">
                  <c:v>8409</c:v>
                </c:pt>
                <c:pt idx="64">
                  <c:v>8109</c:v>
                </c:pt>
                <c:pt idx="65">
                  <c:v>7685</c:v>
                </c:pt>
                <c:pt idx="66">
                  <c:v>8247</c:v>
                </c:pt>
                <c:pt idx="67">
                  <c:v>8710</c:v>
                </c:pt>
                <c:pt idx="68">
                  <c:v>8623</c:v>
                </c:pt>
                <c:pt idx="69">
                  <c:v>9021</c:v>
                </c:pt>
                <c:pt idx="70">
                  <c:v>9352</c:v>
                </c:pt>
                <c:pt idx="71">
                  <c:v>9423</c:v>
                </c:pt>
                <c:pt idx="72">
                  <c:v>9730</c:v>
                </c:pt>
                <c:pt idx="73">
                  <c:v>9612</c:v>
                </c:pt>
                <c:pt idx="74">
                  <c:v>9634</c:v>
                </c:pt>
                <c:pt idx="75">
                  <c:v>9633</c:v>
                </c:pt>
                <c:pt idx="76">
                  <c:v>10393</c:v>
                </c:pt>
                <c:pt idx="77">
                  <c:v>11108</c:v>
                </c:pt>
                <c:pt idx="78">
                  <c:v>10634</c:v>
                </c:pt>
                <c:pt idx="79">
                  <c:v>10191</c:v>
                </c:pt>
                <c:pt idx="80">
                  <c:v>10279</c:v>
                </c:pt>
                <c:pt idx="81">
                  <c:v>10416</c:v>
                </c:pt>
                <c:pt idx="82">
                  <c:v>10433</c:v>
                </c:pt>
                <c:pt idx="83">
                  <c:v>10154</c:v>
                </c:pt>
                <c:pt idx="84">
                  <c:v>9745</c:v>
                </c:pt>
                <c:pt idx="85">
                  <c:v>9863</c:v>
                </c:pt>
                <c:pt idx="86">
                  <c:v>9987</c:v>
                </c:pt>
                <c:pt idx="87">
                  <c:v>9821</c:v>
                </c:pt>
                <c:pt idx="88">
                  <c:v>9370</c:v>
                </c:pt>
                <c:pt idx="89">
                  <c:v>8612</c:v>
                </c:pt>
                <c:pt idx="90">
                  <c:v>7878</c:v>
                </c:pt>
                <c:pt idx="91">
                  <c:v>7291</c:v>
                </c:pt>
                <c:pt idx="92">
                  <c:v>7285</c:v>
                </c:pt>
                <c:pt idx="93">
                  <c:v>7656</c:v>
                </c:pt>
                <c:pt idx="94">
                  <c:v>7553</c:v>
                </c:pt>
                <c:pt idx="95">
                  <c:v>6905</c:v>
                </c:pt>
                <c:pt idx="96">
                  <c:v>6663</c:v>
                </c:pt>
                <c:pt idx="97">
                  <c:v>6544</c:v>
                </c:pt>
                <c:pt idx="98">
                  <c:v>5865</c:v>
                </c:pt>
                <c:pt idx="99">
                  <c:v>5768</c:v>
                </c:pt>
                <c:pt idx="100">
                  <c:v>6478</c:v>
                </c:pt>
                <c:pt idx="101">
                  <c:v>6499</c:v>
                </c:pt>
                <c:pt idx="102">
                  <c:v>5907</c:v>
                </c:pt>
                <c:pt idx="103">
                  <c:v>5695</c:v>
                </c:pt>
                <c:pt idx="104">
                  <c:v>5503</c:v>
                </c:pt>
                <c:pt idx="105">
                  <c:v>5222</c:v>
                </c:pt>
                <c:pt idx="106">
                  <c:v>5256</c:v>
                </c:pt>
                <c:pt idx="107">
                  <c:v>5287</c:v>
                </c:pt>
                <c:pt idx="108">
                  <c:v>5395</c:v>
                </c:pt>
                <c:pt idx="109">
                  <c:v>5651</c:v>
                </c:pt>
                <c:pt idx="110">
                  <c:v>5880</c:v>
                </c:pt>
                <c:pt idx="111">
                  <c:v>5473</c:v>
                </c:pt>
                <c:pt idx="112">
                  <c:v>5076</c:v>
                </c:pt>
                <c:pt idx="113">
                  <c:v>5057</c:v>
                </c:pt>
                <c:pt idx="114">
                  <c:v>4981</c:v>
                </c:pt>
                <c:pt idx="115">
                  <c:v>4606</c:v>
                </c:pt>
                <c:pt idx="116">
                  <c:v>4209</c:v>
                </c:pt>
                <c:pt idx="117">
                  <c:v>3902</c:v>
                </c:pt>
                <c:pt idx="118">
                  <c:v>4112</c:v>
                </c:pt>
                <c:pt idx="119">
                  <c:v>4713</c:v>
                </c:pt>
                <c:pt idx="120">
                  <c:v>4716</c:v>
                </c:pt>
                <c:pt idx="121">
                  <c:v>4571</c:v>
                </c:pt>
                <c:pt idx="122">
                  <c:v>4416</c:v>
                </c:pt>
                <c:pt idx="123">
                  <c:v>4307</c:v>
                </c:pt>
                <c:pt idx="124">
                  <c:v>4642</c:v>
                </c:pt>
                <c:pt idx="125">
                  <c:v>5309</c:v>
                </c:pt>
                <c:pt idx="126">
                  <c:v>6140</c:v>
                </c:pt>
                <c:pt idx="127">
                  <c:v>6713</c:v>
                </c:pt>
                <c:pt idx="128">
                  <c:v>7165</c:v>
                </c:pt>
                <c:pt idx="129">
                  <c:v>7605</c:v>
                </c:pt>
                <c:pt idx="130">
                  <c:v>8824</c:v>
                </c:pt>
                <c:pt idx="131">
                  <c:v>10403</c:v>
                </c:pt>
                <c:pt idx="132">
                  <c:v>11125</c:v>
                </c:pt>
                <c:pt idx="133">
                  <c:v>11380</c:v>
                </c:pt>
                <c:pt idx="134">
                  <c:v>10992</c:v>
                </c:pt>
                <c:pt idx="135">
                  <c:v>10092</c:v>
                </c:pt>
                <c:pt idx="136">
                  <c:v>9130</c:v>
                </c:pt>
                <c:pt idx="137">
                  <c:v>8092</c:v>
                </c:pt>
                <c:pt idx="138">
                  <c:v>7156</c:v>
                </c:pt>
                <c:pt idx="139">
                  <c:v>6711</c:v>
                </c:pt>
                <c:pt idx="140">
                  <c:v>6876</c:v>
                </c:pt>
                <c:pt idx="141">
                  <c:v>7092</c:v>
                </c:pt>
                <c:pt idx="142">
                  <c:v>7076</c:v>
                </c:pt>
                <c:pt idx="143">
                  <c:v>7077</c:v>
                </c:pt>
                <c:pt idx="144">
                  <c:v>7115</c:v>
                </c:pt>
                <c:pt idx="145">
                  <c:v>6881</c:v>
                </c:pt>
                <c:pt idx="146">
                  <c:v>6272</c:v>
                </c:pt>
                <c:pt idx="147">
                  <c:v>5926</c:v>
                </c:pt>
                <c:pt idx="148">
                  <c:v>5931</c:v>
                </c:pt>
                <c:pt idx="149">
                  <c:v>5967</c:v>
                </c:pt>
                <c:pt idx="150">
                  <c:v>5451</c:v>
                </c:pt>
              </c:numCache>
            </c:numRef>
          </c:yVal>
          <c:smooth val="1"/>
          <c:extLst xmlns:c16r2="http://schemas.microsoft.com/office/drawing/2015/06/chart">
            <c:ext xmlns:c16="http://schemas.microsoft.com/office/drawing/2014/chart" uri="{C3380CC4-5D6E-409C-BE32-E72D297353CC}">
              <c16:uniqueId val="{00000003-9326-4B2D-B5F6-891097C5CCEE}"/>
            </c:ext>
          </c:extLst>
        </c:ser>
        <c:dLbls>
          <c:showLegendKey val="0"/>
          <c:showVal val="0"/>
          <c:showCatName val="0"/>
          <c:showSerName val="0"/>
          <c:showPercent val="0"/>
          <c:showBubbleSize val="0"/>
        </c:dLbls>
        <c:axId val="428847112"/>
        <c:axId val="428847504"/>
      </c:scatterChart>
      <c:scatterChart>
        <c:scatterStyle val="smoothMarker"/>
        <c:varyColors val="0"/>
        <c:ser>
          <c:idx val="9"/>
          <c:order val="5"/>
          <c:tx>
            <c:v>Lock 9 and Lock 8 (calculated)</c:v>
          </c:tx>
          <c:spPr>
            <a:ln w="19050" cap="rnd">
              <a:solidFill>
                <a:schemeClr val="bg1">
                  <a:lumMod val="65000"/>
                </a:schemeClr>
              </a:solidFill>
              <a:round/>
            </a:ln>
            <a:effectLst/>
          </c:spPr>
          <c:marker>
            <c:symbol val="none"/>
          </c:marker>
          <c:xVal>
            <c:numRef>
              <c:f>'Flow for all sites (MDBA data)'!$A$6:$A$156</c:f>
              <c:numCache>
                <c:formatCode>m/d/yy\ h:mm</c:formatCode>
                <c:ptCount val="151"/>
                <c:pt idx="0">
                  <c:v>42736.375</c:v>
                </c:pt>
                <c:pt idx="1">
                  <c:v>42737.375</c:v>
                </c:pt>
                <c:pt idx="2">
                  <c:v>42738.375</c:v>
                </c:pt>
                <c:pt idx="3">
                  <c:v>42739.375</c:v>
                </c:pt>
                <c:pt idx="4">
                  <c:v>42740.375</c:v>
                </c:pt>
                <c:pt idx="5">
                  <c:v>42741.375</c:v>
                </c:pt>
                <c:pt idx="6">
                  <c:v>42742.375</c:v>
                </c:pt>
                <c:pt idx="7">
                  <c:v>42743.375</c:v>
                </c:pt>
                <c:pt idx="8">
                  <c:v>42744.375</c:v>
                </c:pt>
                <c:pt idx="9">
                  <c:v>42745.375</c:v>
                </c:pt>
                <c:pt idx="10">
                  <c:v>42746.375</c:v>
                </c:pt>
                <c:pt idx="11">
                  <c:v>42747.375</c:v>
                </c:pt>
                <c:pt idx="12">
                  <c:v>42748.375</c:v>
                </c:pt>
                <c:pt idx="13">
                  <c:v>42749.375</c:v>
                </c:pt>
                <c:pt idx="14">
                  <c:v>42750.375</c:v>
                </c:pt>
                <c:pt idx="15">
                  <c:v>42751.375</c:v>
                </c:pt>
                <c:pt idx="16">
                  <c:v>42752.375</c:v>
                </c:pt>
                <c:pt idx="17">
                  <c:v>42753.375</c:v>
                </c:pt>
                <c:pt idx="18">
                  <c:v>42754.375</c:v>
                </c:pt>
                <c:pt idx="19">
                  <c:v>42755.375</c:v>
                </c:pt>
                <c:pt idx="20">
                  <c:v>42756.375</c:v>
                </c:pt>
                <c:pt idx="21">
                  <c:v>42757.375</c:v>
                </c:pt>
                <c:pt idx="22">
                  <c:v>42758.375</c:v>
                </c:pt>
                <c:pt idx="23">
                  <c:v>42759.375</c:v>
                </c:pt>
                <c:pt idx="24">
                  <c:v>42760.375</c:v>
                </c:pt>
                <c:pt idx="25">
                  <c:v>42761.375</c:v>
                </c:pt>
                <c:pt idx="26">
                  <c:v>42762.375</c:v>
                </c:pt>
                <c:pt idx="27">
                  <c:v>42763.375</c:v>
                </c:pt>
                <c:pt idx="28">
                  <c:v>42764.375</c:v>
                </c:pt>
                <c:pt idx="29">
                  <c:v>42765.375</c:v>
                </c:pt>
                <c:pt idx="30">
                  <c:v>42766.375</c:v>
                </c:pt>
                <c:pt idx="31">
                  <c:v>42767.375</c:v>
                </c:pt>
                <c:pt idx="32">
                  <c:v>42768.375</c:v>
                </c:pt>
                <c:pt idx="33">
                  <c:v>42769.375</c:v>
                </c:pt>
                <c:pt idx="34">
                  <c:v>42770.375</c:v>
                </c:pt>
                <c:pt idx="35">
                  <c:v>42771.375</c:v>
                </c:pt>
                <c:pt idx="36">
                  <c:v>42772.375</c:v>
                </c:pt>
                <c:pt idx="37">
                  <c:v>42773.375</c:v>
                </c:pt>
                <c:pt idx="38">
                  <c:v>42774.375</c:v>
                </c:pt>
                <c:pt idx="39">
                  <c:v>42775.375</c:v>
                </c:pt>
                <c:pt idx="40">
                  <c:v>42776.375</c:v>
                </c:pt>
                <c:pt idx="41">
                  <c:v>42777.375</c:v>
                </c:pt>
                <c:pt idx="42">
                  <c:v>42778.375</c:v>
                </c:pt>
                <c:pt idx="43">
                  <c:v>42779.375</c:v>
                </c:pt>
                <c:pt idx="44">
                  <c:v>42780.375</c:v>
                </c:pt>
                <c:pt idx="45">
                  <c:v>42781.375</c:v>
                </c:pt>
                <c:pt idx="46">
                  <c:v>42782.375</c:v>
                </c:pt>
                <c:pt idx="47">
                  <c:v>42783.375</c:v>
                </c:pt>
                <c:pt idx="48">
                  <c:v>42784.375</c:v>
                </c:pt>
                <c:pt idx="49">
                  <c:v>42785.375</c:v>
                </c:pt>
                <c:pt idx="50">
                  <c:v>42786.375</c:v>
                </c:pt>
                <c:pt idx="51">
                  <c:v>42787.375</c:v>
                </c:pt>
                <c:pt idx="52">
                  <c:v>42788.375</c:v>
                </c:pt>
                <c:pt idx="53">
                  <c:v>42789.375</c:v>
                </c:pt>
                <c:pt idx="54">
                  <c:v>42790.375</c:v>
                </c:pt>
                <c:pt idx="55">
                  <c:v>42791.375</c:v>
                </c:pt>
                <c:pt idx="56">
                  <c:v>42792.375</c:v>
                </c:pt>
                <c:pt idx="57">
                  <c:v>42793.375</c:v>
                </c:pt>
                <c:pt idx="58">
                  <c:v>42794.375</c:v>
                </c:pt>
                <c:pt idx="59">
                  <c:v>42795.375</c:v>
                </c:pt>
                <c:pt idx="60">
                  <c:v>42796.375</c:v>
                </c:pt>
                <c:pt idx="61">
                  <c:v>42797.375</c:v>
                </c:pt>
                <c:pt idx="62">
                  <c:v>42798.375</c:v>
                </c:pt>
                <c:pt idx="63">
                  <c:v>42799.375</c:v>
                </c:pt>
                <c:pt idx="64">
                  <c:v>42800.375</c:v>
                </c:pt>
                <c:pt idx="65">
                  <c:v>42801.375</c:v>
                </c:pt>
                <c:pt idx="66">
                  <c:v>42802.375</c:v>
                </c:pt>
                <c:pt idx="67">
                  <c:v>42803.375</c:v>
                </c:pt>
                <c:pt idx="68">
                  <c:v>42804.375</c:v>
                </c:pt>
                <c:pt idx="69">
                  <c:v>42805.375</c:v>
                </c:pt>
                <c:pt idx="70">
                  <c:v>42806.375</c:v>
                </c:pt>
                <c:pt idx="71">
                  <c:v>42807.375</c:v>
                </c:pt>
                <c:pt idx="72">
                  <c:v>42808.375</c:v>
                </c:pt>
                <c:pt idx="73">
                  <c:v>42809.375</c:v>
                </c:pt>
                <c:pt idx="74">
                  <c:v>42810.375</c:v>
                </c:pt>
                <c:pt idx="75">
                  <c:v>42811.375</c:v>
                </c:pt>
                <c:pt idx="76">
                  <c:v>42812.375</c:v>
                </c:pt>
                <c:pt idx="77">
                  <c:v>42813.375</c:v>
                </c:pt>
                <c:pt idx="78">
                  <c:v>42814.375</c:v>
                </c:pt>
                <c:pt idx="79">
                  <c:v>42815.375</c:v>
                </c:pt>
                <c:pt idx="80">
                  <c:v>42816.375</c:v>
                </c:pt>
                <c:pt idx="81">
                  <c:v>42817.375</c:v>
                </c:pt>
                <c:pt idx="82">
                  <c:v>42818.375</c:v>
                </c:pt>
                <c:pt idx="83">
                  <c:v>42819.375</c:v>
                </c:pt>
                <c:pt idx="84">
                  <c:v>42820.375</c:v>
                </c:pt>
                <c:pt idx="85">
                  <c:v>42821.375</c:v>
                </c:pt>
                <c:pt idx="86">
                  <c:v>42822.375</c:v>
                </c:pt>
                <c:pt idx="87">
                  <c:v>42823.375</c:v>
                </c:pt>
                <c:pt idx="88">
                  <c:v>42824.375</c:v>
                </c:pt>
                <c:pt idx="89">
                  <c:v>42825.375</c:v>
                </c:pt>
                <c:pt idx="90">
                  <c:v>42826.375</c:v>
                </c:pt>
                <c:pt idx="91">
                  <c:v>42827.375</c:v>
                </c:pt>
                <c:pt idx="92">
                  <c:v>42828.375</c:v>
                </c:pt>
                <c:pt idx="93">
                  <c:v>42829.375</c:v>
                </c:pt>
                <c:pt idx="94">
                  <c:v>42830.375</c:v>
                </c:pt>
                <c:pt idx="95">
                  <c:v>42831.375</c:v>
                </c:pt>
                <c:pt idx="96">
                  <c:v>42832.375</c:v>
                </c:pt>
                <c:pt idx="97">
                  <c:v>42833.375</c:v>
                </c:pt>
                <c:pt idx="98">
                  <c:v>42834.375</c:v>
                </c:pt>
                <c:pt idx="99">
                  <c:v>42835.375</c:v>
                </c:pt>
                <c:pt idx="100">
                  <c:v>42836.375</c:v>
                </c:pt>
                <c:pt idx="101">
                  <c:v>42837.375</c:v>
                </c:pt>
                <c:pt idx="102">
                  <c:v>42838.375</c:v>
                </c:pt>
                <c:pt idx="103">
                  <c:v>42839.375</c:v>
                </c:pt>
                <c:pt idx="104">
                  <c:v>42840.375</c:v>
                </c:pt>
                <c:pt idx="105">
                  <c:v>42841.375</c:v>
                </c:pt>
                <c:pt idx="106">
                  <c:v>42842.375</c:v>
                </c:pt>
                <c:pt idx="107">
                  <c:v>42843.375</c:v>
                </c:pt>
                <c:pt idx="108">
                  <c:v>42844.375</c:v>
                </c:pt>
                <c:pt idx="109">
                  <c:v>42845.375</c:v>
                </c:pt>
                <c:pt idx="110">
                  <c:v>42846.375</c:v>
                </c:pt>
                <c:pt idx="111">
                  <c:v>42847.375</c:v>
                </c:pt>
                <c:pt idx="112">
                  <c:v>42848.375</c:v>
                </c:pt>
                <c:pt idx="113">
                  <c:v>42849.375</c:v>
                </c:pt>
                <c:pt idx="114">
                  <c:v>42850.375</c:v>
                </c:pt>
                <c:pt idx="115">
                  <c:v>42851.375</c:v>
                </c:pt>
                <c:pt idx="116">
                  <c:v>42852.375</c:v>
                </c:pt>
                <c:pt idx="117">
                  <c:v>42853.375</c:v>
                </c:pt>
                <c:pt idx="118">
                  <c:v>42854.375</c:v>
                </c:pt>
                <c:pt idx="119">
                  <c:v>42855.375</c:v>
                </c:pt>
                <c:pt idx="120">
                  <c:v>42856.375</c:v>
                </c:pt>
                <c:pt idx="121">
                  <c:v>42857.375</c:v>
                </c:pt>
                <c:pt idx="122">
                  <c:v>42858.375</c:v>
                </c:pt>
                <c:pt idx="123">
                  <c:v>42859.375</c:v>
                </c:pt>
                <c:pt idx="124">
                  <c:v>42860.375</c:v>
                </c:pt>
                <c:pt idx="125">
                  <c:v>42861.375</c:v>
                </c:pt>
                <c:pt idx="126">
                  <c:v>42862.375</c:v>
                </c:pt>
                <c:pt idx="127">
                  <c:v>42863.375</c:v>
                </c:pt>
                <c:pt idx="128">
                  <c:v>42864.375</c:v>
                </c:pt>
                <c:pt idx="129">
                  <c:v>42865.375</c:v>
                </c:pt>
                <c:pt idx="130">
                  <c:v>42866.375</c:v>
                </c:pt>
                <c:pt idx="131">
                  <c:v>42867.375</c:v>
                </c:pt>
                <c:pt idx="132">
                  <c:v>42868.375</c:v>
                </c:pt>
                <c:pt idx="133">
                  <c:v>42869.375</c:v>
                </c:pt>
                <c:pt idx="134">
                  <c:v>42870.375</c:v>
                </c:pt>
                <c:pt idx="135">
                  <c:v>42871.375</c:v>
                </c:pt>
                <c:pt idx="136">
                  <c:v>42872.375</c:v>
                </c:pt>
                <c:pt idx="137">
                  <c:v>42873.375</c:v>
                </c:pt>
                <c:pt idx="138">
                  <c:v>42874.375</c:v>
                </c:pt>
                <c:pt idx="139">
                  <c:v>42875.375</c:v>
                </c:pt>
                <c:pt idx="140">
                  <c:v>42876.375</c:v>
                </c:pt>
                <c:pt idx="141">
                  <c:v>42877.375</c:v>
                </c:pt>
                <c:pt idx="142">
                  <c:v>42878.375</c:v>
                </c:pt>
                <c:pt idx="143">
                  <c:v>42879.375</c:v>
                </c:pt>
                <c:pt idx="144">
                  <c:v>42880.375</c:v>
                </c:pt>
                <c:pt idx="145">
                  <c:v>42881.375</c:v>
                </c:pt>
                <c:pt idx="146">
                  <c:v>42882.375</c:v>
                </c:pt>
                <c:pt idx="147">
                  <c:v>42883.375</c:v>
                </c:pt>
                <c:pt idx="148">
                  <c:v>42884.375</c:v>
                </c:pt>
                <c:pt idx="149">
                  <c:v>42885.375</c:v>
                </c:pt>
                <c:pt idx="150">
                  <c:v>42886.375</c:v>
                </c:pt>
              </c:numCache>
            </c:numRef>
          </c:xVal>
          <c:yVal>
            <c:numRef>
              <c:f>'Flow for all sites (MDBA data)'!$H$6:$H$156</c:f>
              <c:numCache>
                <c:formatCode>General</c:formatCode>
                <c:ptCount val="151"/>
                <c:pt idx="0">
                  <c:v>17082</c:v>
                </c:pt>
                <c:pt idx="1">
                  <c:v>16863</c:v>
                </c:pt>
                <c:pt idx="2">
                  <c:v>16762</c:v>
                </c:pt>
                <c:pt idx="3">
                  <c:v>16517</c:v>
                </c:pt>
                <c:pt idx="4">
                  <c:v>16068</c:v>
                </c:pt>
                <c:pt idx="5">
                  <c:v>15042</c:v>
                </c:pt>
                <c:pt idx="6">
                  <c:v>14443</c:v>
                </c:pt>
                <c:pt idx="7">
                  <c:v>14315</c:v>
                </c:pt>
                <c:pt idx="8">
                  <c:v>13921</c:v>
                </c:pt>
                <c:pt idx="9">
                  <c:v>13634</c:v>
                </c:pt>
                <c:pt idx="10">
                  <c:v>13112</c:v>
                </c:pt>
                <c:pt idx="11">
                  <c:v>11945</c:v>
                </c:pt>
                <c:pt idx="12">
                  <c:v>10520</c:v>
                </c:pt>
                <c:pt idx="13">
                  <c:v>9886</c:v>
                </c:pt>
                <c:pt idx="14">
                  <c:v>9792</c:v>
                </c:pt>
                <c:pt idx="15">
                  <c:v>9535</c:v>
                </c:pt>
                <c:pt idx="16">
                  <c:v>9204</c:v>
                </c:pt>
                <c:pt idx="17">
                  <c:v>8709</c:v>
                </c:pt>
                <c:pt idx="18">
                  <c:v>8496</c:v>
                </c:pt>
                <c:pt idx="19">
                  <c:v>8732</c:v>
                </c:pt>
                <c:pt idx="20">
                  <c:v>9182</c:v>
                </c:pt>
                <c:pt idx="21">
                  <c:v>9328</c:v>
                </c:pt>
                <c:pt idx="22">
                  <c:v>9049</c:v>
                </c:pt>
                <c:pt idx="23">
                  <c:v>8719</c:v>
                </c:pt>
                <c:pt idx="24">
                  <c:v>8444</c:v>
                </c:pt>
                <c:pt idx="25">
                  <c:v>8123</c:v>
                </c:pt>
                <c:pt idx="26">
                  <c:v>7684</c:v>
                </c:pt>
                <c:pt idx="27">
                  <c:v>7467</c:v>
                </c:pt>
                <c:pt idx="28">
                  <c:v>7384</c:v>
                </c:pt>
                <c:pt idx="29">
                  <c:v>7232</c:v>
                </c:pt>
                <c:pt idx="30">
                  <c:v>6831</c:v>
                </c:pt>
                <c:pt idx="31">
                  <c:v>6577</c:v>
                </c:pt>
                <c:pt idx="32">
                  <c:v>6597</c:v>
                </c:pt>
                <c:pt idx="33">
                  <c:v>6840</c:v>
                </c:pt>
                <c:pt idx="34">
                  <c:v>7267</c:v>
                </c:pt>
                <c:pt idx="35">
                  <c:v>7447</c:v>
                </c:pt>
                <c:pt idx="36">
                  <c:v>7442</c:v>
                </c:pt>
                <c:pt idx="37">
                  <c:v>7802</c:v>
                </c:pt>
                <c:pt idx="38">
                  <c:v>8137</c:v>
                </c:pt>
                <c:pt idx="39">
                  <c:v>7841</c:v>
                </c:pt>
                <c:pt idx="40">
                  <c:v>7232</c:v>
                </c:pt>
                <c:pt idx="41">
                  <c:v>7113</c:v>
                </c:pt>
                <c:pt idx="42">
                  <c:v>7371</c:v>
                </c:pt>
                <c:pt idx="43">
                  <c:v>7466</c:v>
                </c:pt>
                <c:pt idx="44">
                  <c:v>7464</c:v>
                </c:pt>
                <c:pt idx="45">
                  <c:v>7345</c:v>
                </c:pt>
                <c:pt idx="46">
                  <c:v>7327</c:v>
                </c:pt>
                <c:pt idx="47">
                  <c:v>7314</c:v>
                </c:pt>
                <c:pt idx="48">
                  <c:v>7408</c:v>
                </c:pt>
                <c:pt idx="49">
                  <c:v>7546</c:v>
                </c:pt>
                <c:pt idx="50">
                  <c:v>7628</c:v>
                </c:pt>
                <c:pt idx="51">
                  <c:v>7661</c:v>
                </c:pt>
                <c:pt idx="52">
                  <c:v>7410</c:v>
                </c:pt>
                <c:pt idx="53">
                  <c:v>7201</c:v>
                </c:pt>
                <c:pt idx="54">
                  <c:v>7308</c:v>
                </c:pt>
                <c:pt idx="55">
                  <c:v>7410</c:v>
                </c:pt>
                <c:pt idx="56">
                  <c:v>7321</c:v>
                </c:pt>
                <c:pt idx="57">
                  <c:v>7087</c:v>
                </c:pt>
                <c:pt idx="58">
                  <c:v>6938</c:v>
                </c:pt>
                <c:pt idx="59">
                  <c:v>7214</c:v>
                </c:pt>
                <c:pt idx="60">
                  <c:v>7458</c:v>
                </c:pt>
                <c:pt idx="61">
                  <c:v>7457</c:v>
                </c:pt>
                <c:pt idx="62">
                  <c:v>7317</c:v>
                </c:pt>
                <c:pt idx="63">
                  <c:v>7118</c:v>
                </c:pt>
                <c:pt idx="64">
                  <c:v>6962</c:v>
                </c:pt>
                <c:pt idx="65">
                  <c:v>6588</c:v>
                </c:pt>
                <c:pt idx="66">
                  <c:v>6215</c:v>
                </c:pt>
                <c:pt idx="67">
                  <c:v>6200</c:v>
                </c:pt>
                <c:pt idx="68">
                  <c:v>6186</c:v>
                </c:pt>
                <c:pt idx="69">
                  <c:v>5811</c:v>
                </c:pt>
                <c:pt idx="70">
                  <c:v>5306</c:v>
                </c:pt>
                <c:pt idx="71">
                  <c:v>5095</c:v>
                </c:pt>
                <c:pt idx="72">
                  <c:v>5095</c:v>
                </c:pt>
                <c:pt idx="73">
                  <c:v>5094</c:v>
                </c:pt>
                <c:pt idx="74">
                  <c:v>5092</c:v>
                </c:pt>
                <c:pt idx="75">
                  <c:v>5033</c:v>
                </c:pt>
                <c:pt idx="76">
                  <c:v>5145</c:v>
                </c:pt>
                <c:pt idx="77">
                  <c:v>5068</c:v>
                </c:pt>
                <c:pt idx="78">
                  <c:v>4703</c:v>
                </c:pt>
                <c:pt idx="79">
                  <c:v>4846</c:v>
                </c:pt>
                <c:pt idx="80">
                  <c:v>5099</c:v>
                </c:pt>
                <c:pt idx="81">
                  <c:v>5097</c:v>
                </c:pt>
                <c:pt idx="82">
                  <c:v>5153</c:v>
                </c:pt>
                <c:pt idx="83">
                  <c:v>5200</c:v>
                </c:pt>
                <c:pt idx="84">
                  <c:v>5115</c:v>
                </c:pt>
                <c:pt idx="85">
                  <c:v>5042</c:v>
                </c:pt>
                <c:pt idx="86">
                  <c:v>5126</c:v>
                </c:pt>
                <c:pt idx="87">
                  <c:v>5498</c:v>
                </c:pt>
                <c:pt idx="88">
                  <c:v>5811</c:v>
                </c:pt>
                <c:pt idx="89">
                  <c:v>5695</c:v>
                </c:pt>
                <c:pt idx="90">
                  <c:v>5473</c:v>
                </c:pt>
                <c:pt idx="91">
                  <c:v>5485</c:v>
                </c:pt>
                <c:pt idx="92">
                  <c:v>5556</c:v>
                </c:pt>
                <c:pt idx="93">
                  <c:v>5719</c:v>
                </c:pt>
                <c:pt idx="94">
                  <c:v>6078</c:v>
                </c:pt>
                <c:pt idx="95">
                  <c:v>5592</c:v>
                </c:pt>
                <c:pt idx="96">
                  <c:v>5019</c:v>
                </c:pt>
                <c:pt idx="97">
                  <c:v>4410</c:v>
                </c:pt>
                <c:pt idx="98">
                  <c:v>3902</c:v>
                </c:pt>
                <c:pt idx="99">
                  <c:v>4074</c:v>
                </c:pt>
                <c:pt idx="100">
                  <c:v>4193</c:v>
                </c:pt>
                <c:pt idx="101">
                  <c:v>4092</c:v>
                </c:pt>
                <c:pt idx="102">
                  <c:v>3889</c:v>
                </c:pt>
                <c:pt idx="103">
                  <c:v>3560</c:v>
                </c:pt>
                <c:pt idx="104">
                  <c:v>3216</c:v>
                </c:pt>
                <c:pt idx="105">
                  <c:v>2656</c:v>
                </c:pt>
                <c:pt idx="106">
                  <c:v>2470</c:v>
                </c:pt>
                <c:pt idx="107">
                  <c:v>2785</c:v>
                </c:pt>
                <c:pt idx="108">
                  <c:v>3206</c:v>
                </c:pt>
                <c:pt idx="109">
                  <c:v>3357</c:v>
                </c:pt>
                <c:pt idx="110">
                  <c:v>3339</c:v>
                </c:pt>
                <c:pt idx="111">
                  <c:v>3741</c:v>
                </c:pt>
                <c:pt idx="112">
                  <c:v>3714</c:v>
                </c:pt>
                <c:pt idx="113">
                  <c:v>3371</c:v>
                </c:pt>
                <c:pt idx="114">
                  <c:v>3525</c:v>
                </c:pt>
                <c:pt idx="115">
                  <c:v>3473</c:v>
                </c:pt>
                <c:pt idx="116">
                  <c:v>2992</c:v>
                </c:pt>
                <c:pt idx="117">
                  <c:v>2567</c:v>
                </c:pt>
                <c:pt idx="118">
                  <c:v>2349</c:v>
                </c:pt>
                <c:pt idx="119">
                  <c:v>2177</c:v>
                </c:pt>
                <c:pt idx="120">
                  <c:v>2072</c:v>
                </c:pt>
                <c:pt idx="121">
                  <c:v>2150</c:v>
                </c:pt>
                <c:pt idx="122">
                  <c:v>2012</c:v>
                </c:pt>
                <c:pt idx="123">
                  <c:v>2206</c:v>
                </c:pt>
                <c:pt idx="124">
                  <c:v>2859</c:v>
                </c:pt>
                <c:pt idx="125">
                  <c:v>3701</c:v>
                </c:pt>
                <c:pt idx="126">
                  <c:v>4669</c:v>
                </c:pt>
                <c:pt idx="127">
                  <c:v>5382</c:v>
                </c:pt>
                <c:pt idx="128">
                  <c:v>6123</c:v>
                </c:pt>
                <c:pt idx="129">
                  <c:v>7222</c:v>
                </c:pt>
                <c:pt idx="130">
                  <c:v>8215</c:v>
                </c:pt>
                <c:pt idx="131">
                  <c:v>8651</c:v>
                </c:pt>
                <c:pt idx="132">
                  <c:v>8724</c:v>
                </c:pt>
                <c:pt idx="133">
                  <c:v>8549</c:v>
                </c:pt>
                <c:pt idx="134">
                  <c:v>8312</c:v>
                </c:pt>
                <c:pt idx="135">
                  <c:v>8150</c:v>
                </c:pt>
                <c:pt idx="136">
                  <c:v>7314</c:v>
                </c:pt>
                <c:pt idx="137">
                  <c:v>6468</c:v>
                </c:pt>
                <c:pt idx="138">
                  <c:v>6385</c:v>
                </c:pt>
                <c:pt idx="139">
                  <c:v>6013</c:v>
                </c:pt>
                <c:pt idx="140">
                  <c:v>5636</c:v>
                </c:pt>
                <c:pt idx="141">
                  <c:v>5553</c:v>
                </c:pt>
                <c:pt idx="142">
                  <c:v>5482</c:v>
                </c:pt>
                <c:pt idx="143">
                  <c:v>5482</c:v>
                </c:pt>
                <c:pt idx="144">
                  <c:v>5571</c:v>
                </c:pt>
                <c:pt idx="145">
                  <c:v>5806</c:v>
                </c:pt>
                <c:pt idx="146">
                  <c:v>5242</c:v>
                </c:pt>
                <c:pt idx="147">
                  <c:v>4564</c:v>
                </c:pt>
                <c:pt idx="148">
                  <c:v>4580</c:v>
                </c:pt>
                <c:pt idx="149">
                  <c:v>4650</c:v>
                </c:pt>
                <c:pt idx="150">
                  <c:v>4646</c:v>
                </c:pt>
              </c:numCache>
            </c:numRef>
          </c:yVal>
          <c:smooth val="1"/>
          <c:extLst xmlns:c16r2="http://schemas.microsoft.com/office/drawing/2015/06/chart">
            <c:ext xmlns:c16="http://schemas.microsoft.com/office/drawing/2014/chart" uri="{C3380CC4-5D6E-409C-BE32-E72D297353CC}">
              <c16:uniqueId val="{00000009-9326-4B2D-B5F6-891097C5CCEE}"/>
            </c:ext>
          </c:extLst>
        </c:ser>
        <c:dLbls>
          <c:showLegendKey val="0"/>
          <c:showVal val="0"/>
          <c:showCatName val="0"/>
          <c:showSerName val="0"/>
          <c:showPercent val="0"/>
          <c:showBubbleSize val="0"/>
        </c:dLbls>
        <c:axId val="428848288"/>
        <c:axId val="428847896"/>
        <c:extLst xmlns:c16r2="http://schemas.microsoft.com/office/drawing/2015/06/chart">
          <c:ext xmlns:c15="http://schemas.microsoft.com/office/drawing/2012/chart" uri="{02D57815-91ED-43cb-92C2-25804820EDAC}">
            <c15:filteredScatterSeries>
              <c15:ser>
                <c:idx val="4"/>
                <c:order val="4"/>
                <c:tx>
                  <c:v>Lake Victoria</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6r2="http://schemas.microsoft.com/office/drawing/2015/06/chart">
                      <c:ext uri="{02D57815-91ED-43cb-92C2-25804820EDAC}">
                        <c15:formulaRef>
                          <c15:sqref>'Flow for all sites (MDBA data)'!$A$6:$A$156</c15:sqref>
                        </c15:formulaRef>
                      </c:ext>
                    </c:extLst>
                    <c:numCache>
                      <c:formatCode>m/d/yy\ h:mm</c:formatCode>
                      <c:ptCount val="151"/>
                      <c:pt idx="0">
                        <c:v>42736.375</c:v>
                      </c:pt>
                      <c:pt idx="1">
                        <c:v>42737.375</c:v>
                      </c:pt>
                      <c:pt idx="2">
                        <c:v>42738.375</c:v>
                      </c:pt>
                      <c:pt idx="3">
                        <c:v>42739.375</c:v>
                      </c:pt>
                      <c:pt idx="4">
                        <c:v>42740.375</c:v>
                      </c:pt>
                      <c:pt idx="5">
                        <c:v>42741.375</c:v>
                      </c:pt>
                      <c:pt idx="6">
                        <c:v>42742.375</c:v>
                      </c:pt>
                      <c:pt idx="7">
                        <c:v>42743.375</c:v>
                      </c:pt>
                      <c:pt idx="8">
                        <c:v>42744.375</c:v>
                      </c:pt>
                      <c:pt idx="9">
                        <c:v>42745.375</c:v>
                      </c:pt>
                      <c:pt idx="10">
                        <c:v>42746.375</c:v>
                      </c:pt>
                      <c:pt idx="11">
                        <c:v>42747.375</c:v>
                      </c:pt>
                      <c:pt idx="12">
                        <c:v>42748.375</c:v>
                      </c:pt>
                      <c:pt idx="13">
                        <c:v>42749.375</c:v>
                      </c:pt>
                      <c:pt idx="14">
                        <c:v>42750.375</c:v>
                      </c:pt>
                      <c:pt idx="15">
                        <c:v>42751.375</c:v>
                      </c:pt>
                      <c:pt idx="16">
                        <c:v>42752.375</c:v>
                      </c:pt>
                      <c:pt idx="17">
                        <c:v>42753.375</c:v>
                      </c:pt>
                      <c:pt idx="18">
                        <c:v>42754.375</c:v>
                      </c:pt>
                      <c:pt idx="19">
                        <c:v>42755.375</c:v>
                      </c:pt>
                      <c:pt idx="20">
                        <c:v>42756.375</c:v>
                      </c:pt>
                      <c:pt idx="21">
                        <c:v>42757.375</c:v>
                      </c:pt>
                      <c:pt idx="22">
                        <c:v>42758.375</c:v>
                      </c:pt>
                      <c:pt idx="23">
                        <c:v>42759.375</c:v>
                      </c:pt>
                      <c:pt idx="24">
                        <c:v>42760.375</c:v>
                      </c:pt>
                      <c:pt idx="25">
                        <c:v>42761.375</c:v>
                      </c:pt>
                      <c:pt idx="26">
                        <c:v>42762.375</c:v>
                      </c:pt>
                      <c:pt idx="27">
                        <c:v>42763.375</c:v>
                      </c:pt>
                      <c:pt idx="28">
                        <c:v>42764.375</c:v>
                      </c:pt>
                      <c:pt idx="29">
                        <c:v>42765.375</c:v>
                      </c:pt>
                      <c:pt idx="30">
                        <c:v>42766.375</c:v>
                      </c:pt>
                      <c:pt idx="31">
                        <c:v>42767.375</c:v>
                      </c:pt>
                      <c:pt idx="32">
                        <c:v>42768.375</c:v>
                      </c:pt>
                      <c:pt idx="33">
                        <c:v>42769.375</c:v>
                      </c:pt>
                      <c:pt idx="34">
                        <c:v>42770.375</c:v>
                      </c:pt>
                      <c:pt idx="35">
                        <c:v>42771.375</c:v>
                      </c:pt>
                      <c:pt idx="36">
                        <c:v>42772.375</c:v>
                      </c:pt>
                      <c:pt idx="37">
                        <c:v>42773.375</c:v>
                      </c:pt>
                      <c:pt idx="38">
                        <c:v>42774.375</c:v>
                      </c:pt>
                      <c:pt idx="39">
                        <c:v>42775.375</c:v>
                      </c:pt>
                      <c:pt idx="40">
                        <c:v>42776.375</c:v>
                      </c:pt>
                      <c:pt idx="41">
                        <c:v>42777.375</c:v>
                      </c:pt>
                      <c:pt idx="42">
                        <c:v>42778.375</c:v>
                      </c:pt>
                      <c:pt idx="43">
                        <c:v>42779.375</c:v>
                      </c:pt>
                      <c:pt idx="44">
                        <c:v>42780.375</c:v>
                      </c:pt>
                      <c:pt idx="45">
                        <c:v>42781.375</c:v>
                      </c:pt>
                      <c:pt idx="46">
                        <c:v>42782.375</c:v>
                      </c:pt>
                      <c:pt idx="47">
                        <c:v>42783.375</c:v>
                      </c:pt>
                      <c:pt idx="48">
                        <c:v>42784.375</c:v>
                      </c:pt>
                      <c:pt idx="49">
                        <c:v>42785.375</c:v>
                      </c:pt>
                      <c:pt idx="50">
                        <c:v>42786.375</c:v>
                      </c:pt>
                      <c:pt idx="51">
                        <c:v>42787.375</c:v>
                      </c:pt>
                      <c:pt idx="52">
                        <c:v>42788.375</c:v>
                      </c:pt>
                      <c:pt idx="53">
                        <c:v>42789.375</c:v>
                      </c:pt>
                      <c:pt idx="54">
                        <c:v>42790.375</c:v>
                      </c:pt>
                      <c:pt idx="55">
                        <c:v>42791.375</c:v>
                      </c:pt>
                      <c:pt idx="56">
                        <c:v>42792.375</c:v>
                      </c:pt>
                      <c:pt idx="57">
                        <c:v>42793.375</c:v>
                      </c:pt>
                      <c:pt idx="58">
                        <c:v>42794.375</c:v>
                      </c:pt>
                      <c:pt idx="59">
                        <c:v>42795.375</c:v>
                      </c:pt>
                      <c:pt idx="60">
                        <c:v>42796.375</c:v>
                      </c:pt>
                      <c:pt idx="61">
                        <c:v>42797.375</c:v>
                      </c:pt>
                      <c:pt idx="62">
                        <c:v>42798.375</c:v>
                      </c:pt>
                      <c:pt idx="63">
                        <c:v>42799.375</c:v>
                      </c:pt>
                      <c:pt idx="64">
                        <c:v>42800.375</c:v>
                      </c:pt>
                      <c:pt idx="65">
                        <c:v>42801.375</c:v>
                      </c:pt>
                      <c:pt idx="66">
                        <c:v>42802.375</c:v>
                      </c:pt>
                      <c:pt idx="67">
                        <c:v>42803.375</c:v>
                      </c:pt>
                      <c:pt idx="68">
                        <c:v>42804.375</c:v>
                      </c:pt>
                      <c:pt idx="69">
                        <c:v>42805.375</c:v>
                      </c:pt>
                      <c:pt idx="70">
                        <c:v>42806.375</c:v>
                      </c:pt>
                      <c:pt idx="71">
                        <c:v>42807.375</c:v>
                      </c:pt>
                      <c:pt idx="72">
                        <c:v>42808.375</c:v>
                      </c:pt>
                      <c:pt idx="73">
                        <c:v>42809.375</c:v>
                      </c:pt>
                      <c:pt idx="74">
                        <c:v>42810.375</c:v>
                      </c:pt>
                      <c:pt idx="75">
                        <c:v>42811.375</c:v>
                      </c:pt>
                      <c:pt idx="76">
                        <c:v>42812.375</c:v>
                      </c:pt>
                      <c:pt idx="77">
                        <c:v>42813.375</c:v>
                      </c:pt>
                      <c:pt idx="78">
                        <c:v>42814.375</c:v>
                      </c:pt>
                      <c:pt idx="79">
                        <c:v>42815.375</c:v>
                      </c:pt>
                      <c:pt idx="80">
                        <c:v>42816.375</c:v>
                      </c:pt>
                      <c:pt idx="81">
                        <c:v>42817.375</c:v>
                      </c:pt>
                      <c:pt idx="82">
                        <c:v>42818.375</c:v>
                      </c:pt>
                      <c:pt idx="83">
                        <c:v>42819.375</c:v>
                      </c:pt>
                      <c:pt idx="84">
                        <c:v>42820.375</c:v>
                      </c:pt>
                      <c:pt idx="85">
                        <c:v>42821.375</c:v>
                      </c:pt>
                      <c:pt idx="86">
                        <c:v>42822.375</c:v>
                      </c:pt>
                      <c:pt idx="87">
                        <c:v>42823.375</c:v>
                      </c:pt>
                      <c:pt idx="88">
                        <c:v>42824.375</c:v>
                      </c:pt>
                      <c:pt idx="89">
                        <c:v>42825.375</c:v>
                      </c:pt>
                      <c:pt idx="90">
                        <c:v>42826.375</c:v>
                      </c:pt>
                      <c:pt idx="91">
                        <c:v>42827.375</c:v>
                      </c:pt>
                      <c:pt idx="92">
                        <c:v>42828.375</c:v>
                      </c:pt>
                      <c:pt idx="93">
                        <c:v>42829.375</c:v>
                      </c:pt>
                      <c:pt idx="94">
                        <c:v>42830.375</c:v>
                      </c:pt>
                      <c:pt idx="95">
                        <c:v>42831.375</c:v>
                      </c:pt>
                      <c:pt idx="96">
                        <c:v>42832.375</c:v>
                      </c:pt>
                      <c:pt idx="97">
                        <c:v>42833.375</c:v>
                      </c:pt>
                      <c:pt idx="98">
                        <c:v>42834.375</c:v>
                      </c:pt>
                      <c:pt idx="99">
                        <c:v>42835.375</c:v>
                      </c:pt>
                      <c:pt idx="100">
                        <c:v>42836.375</c:v>
                      </c:pt>
                      <c:pt idx="101">
                        <c:v>42837.375</c:v>
                      </c:pt>
                      <c:pt idx="102">
                        <c:v>42838.375</c:v>
                      </c:pt>
                      <c:pt idx="103">
                        <c:v>42839.375</c:v>
                      </c:pt>
                      <c:pt idx="104">
                        <c:v>42840.375</c:v>
                      </c:pt>
                      <c:pt idx="105">
                        <c:v>42841.375</c:v>
                      </c:pt>
                      <c:pt idx="106">
                        <c:v>42842.375</c:v>
                      </c:pt>
                      <c:pt idx="107">
                        <c:v>42843.375</c:v>
                      </c:pt>
                      <c:pt idx="108">
                        <c:v>42844.375</c:v>
                      </c:pt>
                      <c:pt idx="109">
                        <c:v>42845.375</c:v>
                      </c:pt>
                      <c:pt idx="110">
                        <c:v>42846.375</c:v>
                      </c:pt>
                      <c:pt idx="111">
                        <c:v>42847.375</c:v>
                      </c:pt>
                      <c:pt idx="112">
                        <c:v>42848.375</c:v>
                      </c:pt>
                      <c:pt idx="113">
                        <c:v>42849.375</c:v>
                      </c:pt>
                      <c:pt idx="114">
                        <c:v>42850.375</c:v>
                      </c:pt>
                      <c:pt idx="115">
                        <c:v>42851.375</c:v>
                      </c:pt>
                      <c:pt idx="116">
                        <c:v>42852.375</c:v>
                      </c:pt>
                      <c:pt idx="117">
                        <c:v>42853.375</c:v>
                      </c:pt>
                      <c:pt idx="118">
                        <c:v>42854.375</c:v>
                      </c:pt>
                      <c:pt idx="119">
                        <c:v>42855.375</c:v>
                      </c:pt>
                      <c:pt idx="120">
                        <c:v>42856.375</c:v>
                      </c:pt>
                      <c:pt idx="121">
                        <c:v>42857.375</c:v>
                      </c:pt>
                      <c:pt idx="122">
                        <c:v>42858.375</c:v>
                      </c:pt>
                      <c:pt idx="123">
                        <c:v>42859.375</c:v>
                      </c:pt>
                      <c:pt idx="124">
                        <c:v>42860.375</c:v>
                      </c:pt>
                      <c:pt idx="125">
                        <c:v>42861.375</c:v>
                      </c:pt>
                      <c:pt idx="126">
                        <c:v>42862.375</c:v>
                      </c:pt>
                      <c:pt idx="127">
                        <c:v>42863.375</c:v>
                      </c:pt>
                      <c:pt idx="128">
                        <c:v>42864.375</c:v>
                      </c:pt>
                      <c:pt idx="129">
                        <c:v>42865.375</c:v>
                      </c:pt>
                      <c:pt idx="130">
                        <c:v>42866.375</c:v>
                      </c:pt>
                      <c:pt idx="131">
                        <c:v>42867.375</c:v>
                      </c:pt>
                      <c:pt idx="132">
                        <c:v>42868.375</c:v>
                      </c:pt>
                      <c:pt idx="133">
                        <c:v>42869.375</c:v>
                      </c:pt>
                      <c:pt idx="134">
                        <c:v>42870.375</c:v>
                      </c:pt>
                      <c:pt idx="135">
                        <c:v>42871.375</c:v>
                      </c:pt>
                      <c:pt idx="136">
                        <c:v>42872.375</c:v>
                      </c:pt>
                      <c:pt idx="137">
                        <c:v>42873.375</c:v>
                      </c:pt>
                      <c:pt idx="138">
                        <c:v>42874.375</c:v>
                      </c:pt>
                      <c:pt idx="139">
                        <c:v>42875.375</c:v>
                      </c:pt>
                      <c:pt idx="140">
                        <c:v>42876.375</c:v>
                      </c:pt>
                      <c:pt idx="141">
                        <c:v>42877.375</c:v>
                      </c:pt>
                      <c:pt idx="142">
                        <c:v>42878.375</c:v>
                      </c:pt>
                      <c:pt idx="143">
                        <c:v>42879.375</c:v>
                      </c:pt>
                      <c:pt idx="144">
                        <c:v>42880.375</c:v>
                      </c:pt>
                      <c:pt idx="145">
                        <c:v>42881.375</c:v>
                      </c:pt>
                      <c:pt idx="146">
                        <c:v>42882.375</c:v>
                      </c:pt>
                      <c:pt idx="147">
                        <c:v>42883.375</c:v>
                      </c:pt>
                      <c:pt idx="148">
                        <c:v>42884.375</c:v>
                      </c:pt>
                      <c:pt idx="149">
                        <c:v>42885.375</c:v>
                      </c:pt>
                      <c:pt idx="150">
                        <c:v>42886.375</c:v>
                      </c:pt>
                    </c:numCache>
                  </c:numRef>
                </c:xVal>
                <c:yVal>
                  <c:numRef>
                    <c:extLst xmlns:c16r2="http://schemas.microsoft.com/office/drawing/2015/06/chart">
                      <c:ext uri="{02D57815-91ED-43cb-92C2-25804820EDAC}">
                        <c15:formulaRef>
                          <c15:sqref>'Flow for all sites (MDBA data)'!$F$6:$F$156</c15:sqref>
                        </c15:formulaRef>
                      </c:ext>
                    </c:extLst>
                    <c:numCache>
                      <c:formatCode>General</c:formatCode>
                      <c:ptCount val="151"/>
                      <c:pt idx="0">
                        <c:v>618</c:v>
                      </c:pt>
                      <c:pt idx="1">
                        <c:v>616</c:v>
                      </c:pt>
                      <c:pt idx="2">
                        <c:v>614</c:v>
                      </c:pt>
                      <c:pt idx="3">
                        <c:v>611</c:v>
                      </c:pt>
                      <c:pt idx="4">
                        <c:v>609</c:v>
                      </c:pt>
                      <c:pt idx="5">
                        <c:v>606</c:v>
                      </c:pt>
                      <c:pt idx="6">
                        <c:v>603</c:v>
                      </c:pt>
                      <c:pt idx="7">
                        <c:v>599</c:v>
                      </c:pt>
                      <c:pt idx="8">
                        <c:v>596</c:v>
                      </c:pt>
                      <c:pt idx="9">
                        <c:v>592</c:v>
                      </c:pt>
                      <c:pt idx="10">
                        <c:v>589</c:v>
                      </c:pt>
                      <c:pt idx="11">
                        <c:v>583</c:v>
                      </c:pt>
                      <c:pt idx="12">
                        <c:v>577</c:v>
                      </c:pt>
                      <c:pt idx="13">
                        <c:v>571</c:v>
                      </c:pt>
                      <c:pt idx="14">
                        <c:v>565</c:v>
                      </c:pt>
                      <c:pt idx="15">
                        <c:v>559</c:v>
                      </c:pt>
                      <c:pt idx="16">
                        <c:v>553</c:v>
                      </c:pt>
                      <c:pt idx="17">
                        <c:v>549</c:v>
                      </c:pt>
                      <c:pt idx="18">
                        <c:v>542</c:v>
                      </c:pt>
                      <c:pt idx="19">
                        <c:v>535</c:v>
                      </c:pt>
                      <c:pt idx="20">
                        <c:v>529</c:v>
                      </c:pt>
                      <c:pt idx="21">
                        <c:v>525</c:v>
                      </c:pt>
                      <c:pt idx="22">
                        <c:v>521</c:v>
                      </c:pt>
                      <c:pt idx="23">
                        <c:v>519</c:v>
                      </c:pt>
                      <c:pt idx="24">
                        <c:v>517</c:v>
                      </c:pt>
                      <c:pt idx="25">
                        <c:v>516</c:v>
                      </c:pt>
                      <c:pt idx="26">
                        <c:v>513</c:v>
                      </c:pt>
                      <c:pt idx="27">
                        <c:v>511</c:v>
                      </c:pt>
                      <c:pt idx="28">
                        <c:v>509</c:v>
                      </c:pt>
                      <c:pt idx="29">
                        <c:v>506</c:v>
                      </c:pt>
                      <c:pt idx="30">
                        <c:v>503</c:v>
                      </c:pt>
                      <c:pt idx="31">
                        <c:v>499</c:v>
                      </c:pt>
                      <c:pt idx="32">
                        <c:v>494</c:v>
                      </c:pt>
                      <c:pt idx="33">
                        <c:v>490</c:v>
                      </c:pt>
                      <c:pt idx="34">
                        <c:v>486</c:v>
                      </c:pt>
                      <c:pt idx="35">
                        <c:v>484</c:v>
                      </c:pt>
                      <c:pt idx="36">
                        <c:v>482</c:v>
                      </c:pt>
                      <c:pt idx="37">
                        <c:v>481</c:v>
                      </c:pt>
                      <c:pt idx="38">
                        <c:v>480</c:v>
                      </c:pt>
                      <c:pt idx="39">
                        <c:v>480</c:v>
                      </c:pt>
                      <c:pt idx="40">
                        <c:v>480</c:v>
                      </c:pt>
                      <c:pt idx="41">
                        <c:v>479</c:v>
                      </c:pt>
                      <c:pt idx="42">
                        <c:v>476</c:v>
                      </c:pt>
                      <c:pt idx="43">
                        <c:v>472</c:v>
                      </c:pt>
                      <c:pt idx="44">
                        <c:v>468</c:v>
                      </c:pt>
                      <c:pt idx="45">
                        <c:v>466</c:v>
                      </c:pt>
                      <c:pt idx="46">
                        <c:v>463</c:v>
                      </c:pt>
                      <c:pt idx="47">
                        <c:v>462</c:v>
                      </c:pt>
                      <c:pt idx="48">
                        <c:v>459</c:v>
                      </c:pt>
                      <c:pt idx="49">
                        <c:v>457</c:v>
                      </c:pt>
                      <c:pt idx="50">
                        <c:v>454</c:v>
                      </c:pt>
                      <c:pt idx="51">
                        <c:v>453</c:v>
                      </c:pt>
                      <c:pt idx="52">
                        <c:v>453</c:v>
                      </c:pt>
                      <c:pt idx="53">
                        <c:v>453</c:v>
                      </c:pt>
                      <c:pt idx="54">
                        <c:v>454</c:v>
                      </c:pt>
                      <c:pt idx="55">
                        <c:v>454</c:v>
                      </c:pt>
                      <c:pt idx="56">
                        <c:v>453</c:v>
                      </c:pt>
                      <c:pt idx="57">
                        <c:v>453</c:v>
                      </c:pt>
                      <c:pt idx="58">
                        <c:v>454</c:v>
                      </c:pt>
                      <c:pt idx="59">
                        <c:v>453</c:v>
                      </c:pt>
                      <c:pt idx="60">
                        <c:v>452</c:v>
                      </c:pt>
                      <c:pt idx="61">
                        <c:v>451</c:v>
                      </c:pt>
                      <c:pt idx="62">
                        <c:v>449</c:v>
                      </c:pt>
                      <c:pt idx="63">
                        <c:v>448</c:v>
                      </c:pt>
                      <c:pt idx="64">
                        <c:v>446</c:v>
                      </c:pt>
                      <c:pt idx="65">
                        <c:v>445</c:v>
                      </c:pt>
                      <c:pt idx="66">
                        <c:v>443</c:v>
                      </c:pt>
                      <c:pt idx="67">
                        <c:v>440</c:v>
                      </c:pt>
                      <c:pt idx="68">
                        <c:v>437</c:v>
                      </c:pt>
                      <c:pt idx="69">
                        <c:v>433</c:v>
                      </c:pt>
                      <c:pt idx="70">
                        <c:v>429</c:v>
                      </c:pt>
                      <c:pt idx="71">
                        <c:v>425</c:v>
                      </c:pt>
                      <c:pt idx="72">
                        <c:v>420</c:v>
                      </c:pt>
                      <c:pt idx="73">
                        <c:v>416</c:v>
                      </c:pt>
                      <c:pt idx="74">
                        <c:v>411</c:v>
                      </c:pt>
                      <c:pt idx="75">
                        <c:v>406</c:v>
                      </c:pt>
                      <c:pt idx="76">
                        <c:v>399</c:v>
                      </c:pt>
                      <c:pt idx="77">
                        <c:v>392</c:v>
                      </c:pt>
                      <c:pt idx="78">
                        <c:v>387</c:v>
                      </c:pt>
                      <c:pt idx="79">
                        <c:v>382</c:v>
                      </c:pt>
                      <c:pt idx="80">
                        <c:v>377</c:v>
                      </c:pt>
                      <c:pt idx="81">
                        <c:v>371</c:v>
                      </c:pt>
                      <c:pt idx="82">
                        <c:v>366</c:v>
                      </c:pt>
                      <c:pt idx="83">
                        <c:v>361</c:v>
                      </c:pt>
                      <c:pt idx="84">
                        <c:v>357</c:v>
                      </c:pt>
                      <c:pt idx="85">
                        <c:v>352</c:v>
                      </c:pt>
                      <c:pt idx="86">
                        <c:v>347</c:v>
                      </c:pt>
                      <c:pt idx="87">
                        <c:v>342</c:v>
                      </c:pt>
                      <c:pt idx="88">
                        <c:v>338</c:v>
                      </c:pt>
                      <c:pt idx="89">
                        <c:v>335</c:v>
                      </c:pt>
                      <c:pt idx="90">
                        <c:v>333</c:v>
                      </c:pt>
                      <c:pt idx="91">
                        <c:v>332</c:v>
                      </c:pt>
                      <c:pt idx="92">
                        <c:v>330</c:v>
                      </c:pt>
                      <c:pt idx="93">
                        <c:v>328</c:v>
                      </c:pt>
                      <c:pt idx="94">
                        <c:v>326</c:v>
                      </c:pt>
                      <c:pt idx="95">
                        <c:v>326</c:v>
                      </c:pt>
                      <c:pt idx="96">
                        <c:v>326</c:v>
                      </c:pt>
                      <c:pt idx="97">
                        <c:v>326</c:v>
                      </c:pt>
                      <c:pt idx="98">
                        <c:v>326</c:v>
                      </c:pt>
                      <c:pt idx="99">
                        <c:v>326</c:v>
                      </c:pt>
                      <c:pt idx="100">
                        <c:v>325</c:v>
                      </c:pt>
                      <c:pt idx="101">
                        <c:v>325</c:v>
                      </c:pt>
                      <c:pt idx="102">
                        <c:v>325</c:v>
                      </c:pt>
                      <c:pt idx="103">
                        <c:v>327</c:v>
                      </c:pt>
                      <c:pt idx="104">
                        <c:v>329</c:v>
                      </c:pt>
                      <c:pt idx="105">
                        <c:v>331</c:v>
                      </c:pt>
                      <c:pt idx="106">
                        <c:v>332</c:v>
                      </c:pt>
                      <c:pt idx="107">
                        <c:v>333</c:v>
                      </c:pt>
                      <c:pt idx="108">
                        <c:v>334</c:v>
                      </c:pt>
                      <c:pt idx="109">
                        <c:v>334</c:v>
                      </c:pt>
                      <c:pt idx="110">
                        <c:v>334</c:v>
                      </c:pt>
                      <c:pt idx="111">
                        <c:v>335</c:v>
                      </c:pt>
                      <c:pt idx="112">
                        <c:v>336</c:v>
                      </c:pt>
                      <c:pt idx="113">
                        <c:v>337</c:v>
                      </c:pt>
                      <c:pt idx="114">
                        <c:v>339</c:v>
                      </c:pt>
                      <c:pt idx="115">
                        <c:v>342</c:v>
                      </c:pt>
                      <c:pt idx="116">
                        <c:v>344</c:v>
                      </c:pt>
                      <c:pt idx="117">
                        <c:v>347</c:v>
                      </c:pt>
                      <c:pt idx="118">
                        <c:v>351</c:v>
                      </c:pt>
                      <c:pt idx="119">
                        <c:v>354</c:v>
                      </c:pt>
                      <c:pt idx="120">
                        <c:v>358</c:v>
                      </c:pt>
                      <c:pt idx="121">
                        <c:v>361</c:v>
                      </c:pt>
                      <c:pt idx="122">
                        <c:v>365</c:v>
                      </c:pt>
                      <c:pt idx="123">
                        <c:v>370</c:v>
                      </c:pt>
                      <c:pt idx="124">
                        <c:v>374</c:v>
                      </c:pt>
                      <c:pt idx="125">
                        <c:v>379</c:v>
                      </c:pt>
                      <c:pt idx="126">
                        <c:v>383</c:v>
                      </c:pt>
                      <c:pt idx="127">
                        <c:v>386</c:v>
                      </c:pt>
                      <c:pt idx="128">
                        <c:v>388</c:v>
                      </c:pt>
                      <c:pt idx="129">
                        <c:v>389</c:v>
                      </c:pt>
                      <c:pt idx="130">
                        <c:v>389</c:v>
                      </c:pt>
                      <c:pt idx="131">
                        <c:v>388</c:v>
                      </c:pt>
                      <c:pt idx="132">
                        <c:v>387</c:v>
                      </c:pt>
                      <c:pt idx="133">
                        <c:v>386</c:v>
                      </c:pt>
                      <c:pt idx="134">
                        <c:v>385</c:v>
                      </c:pt>
                      <c:pt idx="135">
                        <c:v>385</c:v>
                      </c:pt>
                      <c:pt idx="136">
                        <c:v>385</c:v>
                      </c:pt>
                      <c:pt idx="137">
                        <c:v>386</c:v>
                      </c:pt>
                      <c:pt idx="138">
                        <c:v>386</c:v>
                      </c:pt>
                      <c:pt idx="139">
                        <c:v>387</c:v>
                      </c:pt>
                      <c:pt idx="140">
                        <c:v>387</c:v>
                      </c:pt>
                      <c:pt idx="141">
                        <c:v>388</c:v>
                      </c:pt>
                      <c:pt idx="142">
                        <c:v>388</c:v>
                      </c:pt>
                      <c:pt idx="143">
                        <c:v>389</c:v>
                      </c:pt>
                      <c:pt idx="144">
                        <c:v>389</c:v>
                      </c:pt>
                      <c:pt idx="145">
                        <c:v>390</c:v>
                      </c:pt>
                      <c:pt idx="146">
                        <c:v>390</c:v>
                      </c:pt>
                      <c:pt idx="147">
                        <c:v>391</c:v>
                      </c:pt>
                      <c:pt idx="148">
                        <c:v>393</c:v>
                      </c:pt>
                      <c:pt idx="149">
                        <c:v>394</c:v>
                      </c:pt>
                      <c:pt idx="150">
                        <c:v>395</c:v>
                      </c:pt>
                    </c:numCache>
                  </c:numRef>
                </c:yVal>
                <c:smooth val="1"/>
                <c:extLst xmlns:c16r2="http://schemas.microsoft.com/office/drawing/2015/06/chart">
                  <c:ext xmlns:c16="http://schemas.microsoft.com/office/drawing/2014/chart" uri="{C3380CC4-5D6E-409C-BE32-E72D297353CC}">
                    <c16:uniqueId val="{00000008-9326-4B2D-B5F6-891097C5CCEE}"/>
                  </c:ext>
                </c:extLst>
              </c15:ser>
            </c15:filteredScatterSeries>
          </c:ext>
        </c:extLst>
      </c:scatterChart>
      <c:valAx>
        <c:axId val="428847112"/>
        <c:scaling>
          <c:orientation val="minMax"/>
          <c:max val="42856"/>
          <c:min val="42795"/>
        </c:scaling>
        <c:delete val="0"/>
        <c:axPos val="b"/>
        <c:numFmt formatCode="m/d/yyyy" sourceLinked="0"/>
        <c:majorTickMark val="none"/>
        <c:minorTickMark val="none"/>
        <c:tickLblPos val="nextTo"/>
        <c:spPr>
          <a:noFill/>
          <a:ln w="9525" cap="flat" cmpd="sng" algn="ctr">
            <a:solidFill>
              <a:schemeClr val="tx1">
                <a:lumMod val="25000"/>
                <a:lumOff val="75000"/>
              </a:schemeClr>
            </a:solidFill>
            <a:round/>
          </a:ln>
          <a:effectLst/>
        </c:spPr>
        <c:txPr>
          <a:bodyPr rot="1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847504"/>
        <c:crosses val="autoZero"/>
        <c:crossBetween val="midCat"/>
      </c:valAx>
      <c:valAx>
        <c:axId val="428847504"/>
        <c:scaling>
          <c:orientation val="minMax"/>
          <c:max val="12000"/>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847112"/>
        <c:crosses val="autoZero"/>
        <c:crossBetween val="midCat"/>
      </c:valAx>
      <c:valAx>
        <c:axId val="428847896"/>
        <c:scaling>
          <c:orientation val="minMax"/>
        </c:scaling>
        <c:delete val="1"/>
        <c:axPos val="r"/>
        <c:numFmt formatCode="General" sourceLinked="1"/>
        <c:majorTickMark val="out"/>
        <c:minorTickMark val="none"/>
        <c:tickLblPos val="nextTo"/>
        <c:crossAx val="428848288"/>
        <c:crosses val="max"/>
        <c:crossBetween val="midCat"/>
      </c:valAx>
      <c:valAx>
        <c:axId val="428848288"/>
        <c:scaling>
          <c:orientation val="minMax"/>
        </c:scaling>
        <c:delete val="1"/>
        <c:axPos val="b"/>
        <c:numFmt formatCode="m/d/yy\ h:mm" sourceLinked="1"/>
        <c:majorTickMark val="out"/>
        <c:minorTickMark val="none"/>
        <c:tickLblPos val="nextTo"/>
        <c:crossAx val="428847896"/>
        <c:crosses val="autoZero"/>
        <c:crossBetween val="midCat"/>
      </c:valAx>
      <c:spPr>
        <a:noFill/>
        <a:ln>
          <a:noFill/>
        </a:ln>
        <a:effectLst/>
      </c:spPr>
    </c:plotArea>
    <c:legend>
      <c:legendPos val="r"/>
      <c:layout>
        <c:manualLayout>
          <c:xMode val="edge"/>
          <c:yMode val="edge"/>
          <c:x val="0.56825897538345005"/>
          <c:y val="1.0048189105831599E-2"/>
          <c:w val="0.36608712189283399"/>
          <c:h val="0.2724668356036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815517923273283E-2"/>
          <c:y val="7.9365079365079402E-2"/>
          <c:w val="0.81942803724876856"/>
          <c:h val="0.82870045717724194"/>
        </c:manualLayout>
      </c:layout>
      <c:barChart>
        <c:barDir val="col"/>
        <c:grouping val="clustered"/>
        <c:varyColors val="0"/>
        <c:ser>
          <c:idx val="0"/>
          <c:order val="0"/>
          <c:tx>
            <c:v>March</c:v>
          </c:tx>
          <c:spPr>
            <a:solidFill>
              <a:schemeClr val="tx1">
                <a:lumMod val="50000"/>
                <a:lumOff val="50000"/>
              </a:schemeClr>
            </a:solidFill>
            <a:ln>
              <a:noFill/>
            </a:ln>
            <a:effectLst/>
          </c:spPr>
          <c:invertIfNegative val="0"/>
          <c:errBars>
            <c:errBarType val="both"/>
            <c:errValType val="cust"/>
            <c:noEndCap val="0"/>
            <c:plus>
              <c:numRef>
                <c:f>'Summary table'!$B$9:$E$9</c:f>
                <c:numCache>
                  <c:formatCode>General</c:formatCode>
                  <c:ptCount val="4"/>
                  <c:pt idx="0">
                    <c:v>141.25508840392263</c:v>
                  </c:pt>
                  <c:pt idx="1">
                    <c:v>324.99642448175399</c:v>
                  </c:pt>
                  <c:pt idx="2">
                    <c:v>276.01317148522895</c:v>
                  </c:pt>
                  <c:pt idx="3">
                    <c:v>92.053992308861865</c:v>
                  </c:pt>
                </c:numCache>
              </c:numRef>
            </c:plus>
            <c:minus>
              <c:numRef>
                <c:f>'Summary table'!$B$9:$E$9</c:f>
                <c:numCache>
                  <c:formatCode>General</c:formatCode>
                  <c:ptCount val="4"/>
                  <c:pt idx="0">
                    <c:v>141.25508840392263</c:v>
                  </c:pt>
                  <c:pt idx="1">
                    <c:v>324.99642448175399</c:v>
                  </c:pt>
                  <c:pt idx="2">
                    <c:v>276.01317148522895</c:v>
                  </c:pt>
                  <c:pt idx="3">
                    <c:v>92.053992308861865</c:v>
                  </c:pt>
                </c:numCache>
              </c:numRef>
            </c:minus>
            <c:spPr>
              <a:noFill/>
              <a:ln w="9525" cap="flat" cmpd="sng" algn="ctr">
                <a:solidFill>
                  <a:schemeClr val="tx1">
                    <a:lumMod val="65000"/>
                    <a:lumOff val="35000"/>
                  </a:schemeClr>
                </a:solidFill>
                <a:round/>
              </a:ln>
              <a:effectLst/>
            </c:spPr>
          </c:errBars>
          <c:cat>
            <c:strRef>
              <c:f>'Summary table'!$B$2:$E$2</c:f>
              <c:strCache>
                <c:ptCount val="4"/>
                <c:pt idx="0">
                  <c:v>Above Frenchman's Creek</c:v>
                </c:pt>
                <c:pt idx="1">
                  <c:v>Below Lock 8</c:v>
                </c:pt>
                <c:pt idx="2">
                  <c:v>Below Lock 7</c:v>
                </c:pt>
                <c:pt idx="3">
                  <c:v>Rufus River</c:v>
                </c:pt>
              </c:strCache>
            </c:strRef>
          </c:cat>
          <c:val>
            <c:numRef>
              <c:f>'Summary table'!$B$8:$E$8</c:f>
              <c:numCache>
                <c:formatCode>0</c:formatCode>
                <c:ptCount val="4"/>
                <c:pt idx="0">
                  <c:v>1416</c:v>
                </c:pt>
                <c:pt idx="1">
                  <c:v>2174.0555555555552</c:v>
                </c:pt>
                <c:pt idx="2">
                  <c:v>1307.8333333333333</c:v>
                </c:pt>
                <c:pt idx="3">
                  <c:v>695.25</c:v>
                </c:pt>
              </c:numCache>
            </c:numRef>
          </c:val>
          <c:extLst xmlns:c16r2="http://schemas.microsoft.com/office/drawing/2015/06/chart">
            <c:ext xmlns:c16="http://schemas.microsoft.com/office/drawing/2014/chart" uri="{C3380CC4-5D6E-409C-BE32-E72D297353CC}">
              <c16:uniqueId val="{00000001-0813-4A0A-8F81-D37CFDB6DA55}"/>
            </c:ext>
          </c:extLst>
        </c:ser>
        <c:ser>
          <c:idx val="1"/>
          <c:order val="1"/>
          <c:tx>
            <c:v>April</c:v>
          </c:tx>
          <c:spPr>
            <a:solidFill>
              <a:schemeClr val="tx1">
                <a:lumMod val="85000"/>
                <a:lumOff val="15000"/>
              </a:schemeClr>
            </a:solidFill>
            <a:ln>
              <a:noFill/>
            </a:ln>
            <a:effectLst/>
          </c:spPr>
          <c:invertIfNegative val="0"/>
          <c:errBars>
            <c:errBarType val="both"/>
            <c:errValType val="cust"/>
            <c:noEndCap val="0"/>
            <c:plus>
              <c:numRef>
                <c:f>'Summary table'!$B$14:$E$14</c:f>
                <c:numCache>
                  <c:formatCode>General</c:formatCode>
                  <c:ptCount val="4"/>
                  <c:pt idx="0">
                    <c:v>57.796382888551335</c:v>
                  </c:pt>
                  <c:pt idx="1">
                    <c:v>147.76254881847893</c:v>
                  </c:pt>
                  <c:pt idx="2">
                    <c:v>65.283516296229024</c:v>
                  </c:pt>
                  <c:pt idx="3">
                    <c:v>112.83829793771939</c:v>
                  </c:pt>
                </c:numCache>
              </c:numRef>
            </c:plus>
            <c:minus>
              <c:numRef>
                <c:f>'Summary table'!$B$14:$E$14</c:f>
                <c:numCache>
                  <c:formatCode>General</c:formatCode>
                  <c:ptCount val="4"/>
                  <c:pt idx="0">
                    <c:v>57.796382888551335</c:v>
                  </c:pt>
                  <c:pt idx="1">
                    <c:v>147.76254881847893</c:v>
                  </c:pt>
                  <c:pt idx="2">
                    <c:v>65.283516296229024</c:v>
                  </c:pt>
                  <c:pt idx="3">
                    <c:v>112.83829793771939</c:v>
                  </c:pt>
                </c:numCache>
              </c:numRef>
            </c:minus>
            <c:spPr>
              <a:noFill/>
              <a:ln w="9525" cap="flat" cmpd="sng" algn="ctr">
                <a:solidFill>
                  <a:schemeClr val="tx1">
                    <a:lumMod val="65000"/>
                    <a:lumOff val="35000"/>
                  </a:schemeClr>
                </a:solidFill>
                <a:round/>
              </a:ln>
              <a:effectLst/>
            </c:spPr>
          </c:errBars>
          <c:cat>
            <c:strRef>
              <c:f>'Summary table'!$B$2:$E$2</c:f>
              <c:strCache>
                <c:ptCount val="4"/>
                <c:pt idx="0">
                  <c:v>Above Frenchman's Creek</c:v>
                </c:pt>
                <c:pt idx="1">
                  <c:v>Below Lock 8</c:v>
                </c:pt>
                <c:pt idx="2">
                  <c:v>Below Lock 7</c:v>
                </c:pt>
                <c:pt idx="3">
                  <c:v>Rufus River</c:v>
                </c:pt>
              </c:strCache>
            </c:strRef>
          </c:cat>
          <c:val>
            <c:numRef>
              <c:f>'Summary table'!$B$13:$E$13</c:f>
              <c:numCache>
                <c:formatCode>0</c:formatCode>
                <c:ptCount val="4"/>
                <c:pt idx="0">
                  <c:v>2620.25</c:v>
                </c:pt>
                <c:pt idx="1">
                  <c:v>1469.0833333333333</c:v>
                </c:pt>
                <c:pt idx="2">
                  <c:v>1927.25</c:v>
                </c:pt>
                <c:pt idx="3">
                  <c:v>1076.7777777777776</c:v>
                </c:pt>
              </c:numCache>
            </c:numRef>
          </c:val>
          <c:extLst xmlns:c16r2="http://schemas.microsoft.com/office/drawing/2015/06/chart">
            <c:ext xmlns:c16="http://schemas.microsoft.com/office/drawing/2014/chart" uri="{C3380CC4-5D6E-409C-BE32-E72D297353CC}">
              <c16:uniqueId val="{00000002-0813-4A0A-8F81-D37CFDB6DA55}"/>
            </c:ext>
          </c:extLst>
        </c:ser>
        <c:dLbls>
          <c:showLegendKey val="0"/>
          <c:showVal val="0"/>
          <c:showCatName val="0"/>
          <c:showSerName val="0"/>
          <c:showPercent val="0"/>
          <c:showBubbleSize val="0"/>
        </c:dLbls>
        <c:gapWidth val="219"/>
        <c:overlap val="-27"/>
        <c:axId val="429045072"/>
        <c:axId val="429045464"/>
      </c:barChart>
      <c:catAx>
        <c:axId val="42904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045464"/>
        <c:crosses val="autoZero"/>
        <c:auto val="1"/>
        <c:lblAlgn val="ctr"/>
        <c:lblOffset val="100"/>
        <c:noMultiLvlLbl val="0"/>
      </c:catAx>
      <c:valAx>
        <c:axId val="429045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abundance (ind.L</a:t>
                </a:r>
                <a:r>
                  <a:rPr lang="en-US" baseline="30000"/>
                  <a:t>-1</a:t>
                </a:r>
                <a:r>
                  <a:rPr lang="en-US" baseline="0"/>
                  <a:t>)</a:t>
                </a:r>
                <a:endParaRPr lang="en-US"/>
              </a:p>
            </c:rich>
          </c:tx>
          <c:layout>
            <c:manualLayout>
              <c:xMode val="edge"/>
              <c:yMode val="edge"/>
              <c:x val="1.40802537661144E-2"/>
              <c:y val="0.292395907897877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045072"/>
        <c:crosses val="autoZero"/>
        <c:crossBetween val="between"/>
      </c:valAx>
      <c:spPr>
        <a:noFill/>
        <a:ln>
          <a:noFill/>
        </a:ln>
        <a:effectLst/>
      </c:spPr>
    </c:plotArea>
    <c:legend>
      <c:legendPos val="r"/>
      <c:layout>
        <c:manualLayout>
          <c:xMode val="edge"/>
          <c:yMode val="edge"/>
          <c:x val="0.90587423147449031"/>
          <c:y val="7.1924158733889618E-2"/>
          <c:w val="8.2355732930643938E-2"/>
          <c:h val="0.211091721642902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D7CA7EFA.dotm</Template>
  <TotalTime>1</TotalTime>
  <Pages>39</Pages>
  <Words>19329</Words>
  <Characters>110179</Characters>
  <Application>Microsoft Office Word</Application>
  <DocSecurity>4</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129250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response to the Lake Victoria bypass trial 2015–2017</dc:title>
  <dc:subject/>
  <dc:creator>Furst D., Aldridge K., Bice C., Zampatti B. and Ye Q.</dc:creator>
  <cp:keywords/>
  <dc:description/>
  <cp:lastModifiedBy>Bec Durack</cp:lastModifiedBy>
  <cp:revision>2</cp:revision>
  <dcterms:created xsi:type="dcterms:W3CDTF">2018-09-27T00:51:00Z</dcterms:created>
  <dcterms:modified xsi:type="dcterms:W3CDTF">2018-09-27T00:51:00Z</dcterms:modified>
  <cp:category/>
</cp:coreProperties>
</file>