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FF12A6" w14:textId="737ABCD0" w:rsidR="00DF23DE" w:rsidRDefault="00D54FEF" w:rsidP="00DF23DE">
      <w:pPr>
        <w:pStyle w:val="Heading1"/>
        <w:numPr>
          <w:ilvl w:val="0"/>
          <w:numId w:val="0"/>
        </w:numPr>
        <w:jc w:val="center"/>
        <w:rPr>
          <w:rFonts w:cs="Arial"/>
        </w:rPr>
      </w:pPr>
      <w:r>
        <w:rPr>
          <w:noProof/>
          <w:lang w:eastAsia="en-AU"/>
        </w:rPr>
        <w:drawing>
          <wp:inline distT="0" distB="0" distL="0" distR="0" wp14:anchorId="5156B12E" wp14:editId="3EDBF2F0">
            <wp:extent cx="3028950" cy="1133881"/>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83935" cy="1154464"/>
                    </a:xfrm>
                    <a:prstGeom prst="rect">
                      <a:avLst/>
                    </a:prstGeom>
                    <a:noFill/>
                    <a:ln>
                      <a:noFill/>
                    </a:ln>
                  </pic:spPr>
                </pic:pic>
              </a:graphicData>
            </a:graphic>
          </wp:inline>
        </w:drawing>
      </w:r>
    </w:p>
    <w:p w14:paraId="38EFF468" w14:textId="68801BEF" w:rsidR="00DF23DE" w:rsidRDefault="00DF23DE" w:rsidP="00DF23DE"/>
    <w:p w14:paraId="15BC9E15" w14:textId="00094195" w:rsidR="00DF23DE" w:rsidRDefault="00DF23DE" w:rsidP="00DF23DE"/>
    <w:p w14:paraId="7E259C36" w14:textId="77777777" w:rsidR="00DF23DE" w:rsidRPr="00DF23DE" w:rsidRDefault="00DF23DE" w:rsidP="00DF23DE"/>
    <w:p w14:paraId="6A86C800" w14:textId="0340FD07" w:rsidR="000E79C9" w:rsidRDefault="006A3BB6" w:rsidP="00DF23DE">
      <w:pPr>
        <w:pStyle w:val="Heading1"/>
        <w:numPr>
          <w:ilvl w:val="0"/>
          <w:numId w:val="0"/>
        </w:numPr>
        <w:jc w:val="center"/>
        <w:rPr>
          <w:rFonts w:cs="Arial"/>
        </w:rPr>
      </w:pPr>
      <w:r>
        <w:rPr>
          <w:rFonts w:cs="Arial"/>
        </w:rPr>
        <w:t>Final Report</w:t>
      </w:r>
      <w:r w:rsidR="00B75637" w:rsidRPr="00711AAD">
        <w:rPr>
          <w:rFonts w:cs="Arial"/>
        </w:rPr>
        <w:t xml:space="preserve"> </w:t>
      </w:r>
      <w:r w:rsidR="00B75637">
        <w:rPr>
          <w:rFonts w:cs="Arial"/>
        </w:rPr>
        <w:t>o</w:t>
      </w:r>
      <w:r w:rsidR="000079F3">
        <w:rPr>
          <w:rFonts w:cs="Arial"/>
        </w:rPr>
        <w:t>n</w:t>
      </w:r>
      <w:r w:rsidR="00B75637">
        <w:rPr>
          <w:rFonts w:cs="Arial"/>
        </w:rPr>
        <w:t xml:space="preserve"> the </w:t>
      </w:r>
      <w:r w:rsidR="00B75637" w:rsidRPr="00D22D93">
        <w:rPr>
          <w:rFonts w:cs="Arial"/>
        </w:rPr>
        <w:t xml:space="preserve">Northern </w:t>
      </w:r>
      <w:r w:rsidR="000E79C9" w:rsidRPr="00D22D93">
        <w:rPr>
          <w:rFonts w:cs="Arial"/>
        </w:rPr>
        <w:t>Connectivity Event</w:t>
      </w:r>
      <w:r w:rsidR="00D54FEF">
        <w:rPr>
          <w:rFonts w:cs="Arial"/>
        </w:rPr>
        <w:t xml:space="preserve"> (April – July 2018)</w:t>
      </w:r>
    </w:p>
    <w:p w14:paraId="3AAA602B" w14:textId="77777777" w:rsidR="000E79C9" w:rsidRDefault="000E79C9" w:rsidP="00DF23DE">
      <w:pPr>
        <w:pStyle w:val="Heading1"/>
        <w:numPr>
          <w:ilvl w:val="0"/>
          <w:numId w:val="0"/>
        </w:numPr>
        <w:jc w:val="center"/>
        <w:rPr>
          <w:rFonts w:cs="Arial"/>
        </w:rPr>
      </w:pPr>
    </w:p>
    <w:p w14:paraId="67DF590B" w14:textId="7635C8A3" w:rsidR="00B75637" w:rsidRDefault="00F70D51" w:rsidP="00C93B9E">
      <w:pPr>
        <w:pStyle w:val="Heading1"/>
        <w:numPr>
          <w:ilvl w:val="0"/>
          <w:numId w:val="0"/>
        </w:numPr>
        <w:rPr>
          <w:noProof/>
          <w:lang w:eastAsia="en-AU"/>
        </w:rPr>
      </w:pPr>
      <w:r>
        <w:rPr>
          <w:noProof/>
          <w:lang w:eastAsia="en-AU"/>
        </w:rPr>
        <w:drawing>
          <wp:inline distT="0" distB="0" distL="0" distR="0" wp14:anchorId="4ED4EFBA" wp14:editId="612778C3">
            <wp:extent cx="6214461" cy="349631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19590" cy="3499196"/>
                    </a:xfrm>
                    <a:prstGeom prst="rect">
                      <a:avLst/>
                    </a:prstGeom>
                    <a:noFill/>
                    <a:ln>
                      <a:noFill/>
                    </a:ln>
                  </pic:spPr>
                </pic:pic>
              </a:graphicData>
            </a:graphic>
          </wp:inline>
        </w:drawing>
      </w:r>
      <w:r w:rsidR="006F7160" w:rsidRPr="006F7160">
        <w:rPr>
          <w:sz w:val="18"/>
          <w:szCs w:val="18"/>
        </w:rPr>
        <w:t xml:space="preserve"> </w:t>
      </w:r>
      <w:r w:rsidR="006F7160" w:rsidRPr="003875E6">
        <w:rPr>
          <w:sz w:val="18"/>
          <w:szCs w:val="18"/>
        </w:rPr>
        <w:t>Brewarrina Weir and fishway during operation of the Northern Connectivity Event</w:t>
      </w:r>
      <w:bookmarkStart w:id="0" w:name="_GoBack"/>
      <w:bookmarkEnd w:id="0"/>
    </w:p>
    <w:p w14:paraId="7E67F341" w14:textId="18C800B0" w:rsidR="00CE000F" w:rsidRDefault="00CE000F">
      <w:pPr>
        <w:spacing w:after="0" w:line="240" w:lineRule="auto"/>
        <w:jc w:val="left"/>
        <w:rPr>
          <w:rFonts w:cs="Arial"/>
          <w:lang w:val="en-US"/>
        </w:rPr>
      </w:pPr>
      <w:r>
        <w:rPr>
          <w:rFonts w:cs="Arial"/>
          <w:lang w:val="en-US"/>
        </w:rPr>
        <w:br w:type="page"/>
      </w:r>
    </w:p>
    <w:p w14:paraId="28E7773E" w14:textId="1AEF23A1" w:rsidR="000C1C24" w:rsidRDefault="000C1C24" w:rsidP="000C1C24">
      <w:pPr>
        <w:pStyle w:val="Heading1"/>
        <w:numPr>
          <w:ilvl w:val="0"/>
          <w:numId w:val="0"/>
        </w:numPr>
        <w:spacing w:after="120"/>
        <w:rPr>
          <w:rFonts w:cs="Arial"/>
        </w:rPr>
      </w:pPr>
      <w:r>
        <w:rPr>
          <w:rFonts w:cs="Arial"/>
        </w:rPr>
        <w:lastRenderedPageBreak/>
        <w:t>Summary</w:t>
      </w:r>
    </w:p>
    <w:p w14:paraId="344D38DE" w14:textId="44D8CA3B" w:rsidR="000C1C24" w:rsidRDefault="000C1C24" w:rsidP="000C1C24">
      <w:pPr>
        <w:rPr>
          <w:rFonts w:asciiTheme="minorHAnsi" w:hAnsiTheme="minorHAnsi"/>
          <w:szCs w:val="22"/>
        </w:rPr>
      </w:pPr>
      <w:r>
        <w:t>As a result of the Barwon-Darling ceasing</w:t>
      </w:r>
      <w:r w:rsidR="000079F3">
        <w:t>-</w:t>
      </w:r>
      <w:r>
        <w:t>to</w:t>
      </w:r>
      <w:r w:rsidR="000079F3">
        <w:t>-</w:t>
      </w:r>
      <w:r>
        <w:t>flow for an extended period, native fish and other aquatic life w</w:t>
      </w:r>
      <w:r w:rsidR="00A325FF">
        <w:t>ere</w:t>
      </w:r>
      <w:r>
        <w:t xml:space="preserve"> under considerable stress</w:t>
      </w:r>
      <w:r w:rsidR="004F1F08">
        <w:t xml:space="preserve"> in early 2018</w:t>
      </w:r>
      <w:r>
        <w:t>. The Northern Connectivity Event</w:t>
      </w:r>
      <w:r w:rsidR="007E6020">
        <w:t xml:space="preserve"> (NCE)</w:t>
      </w:r>
      <w:r>
        <w:t xml:space="preserve"> </w:t>
      </w:r>
      <w:r w:rsidR="007C4B57">
        <w:t xml:space="preserve">ran </w:t>
      </w:r>
      <w:r>
        <w:t xml:space="preserve">between April and July 2018.  Water for the environment was released from Glenlyon and Copeton dams near the Queensland / NSW border. Connectivity between waterholes was achieved to the Menindee Lakes, near Broken Hill. In total, over 2,000 km of the Gwydir, Mehi, Dumaresq, Macintyre and Barwon-Darling rivers benefited from the flow. The water for the environment was contributed by both the Commonwealth </w:t>
      </w:r>
      <w:r w:rsidR="00DF23DE">
        <w:t xml:space="preserve">    </w:t>
      </w:r>
      <w:r>
        <w:t>(</w:t>
      </w:r>
      <w:r w:rsidR="00A325FF">
        <w:t>16.6</w:t>
      </w:r>
      <w:r w:rsidR="00DF23DE">
        <w:t xml:space="preserve"> </w:t>
      </w:r>
      <w:r>
        <w:t>GL) and New South Wales (</w:t>
      </w:r>
      <w:r w:rsidR="00A325FF">
        <w:t>6.6</w:t>
      </w:r>
      <w:r>
        <w:t xml:space="preserve"> GL). </w:t>
      </w:r>
      <w:r w:rsidR="007C4B57">
        <w:t xml:space="preserve">River operators delivered releases </w:t>
      </w:r>
      <w:r>
        <w:t>in a coordinated way from the two dams</w:t>
      </w:r>
      <w:r w:rsidR="00E728E4">
        <w:t>, which</w:t>
      </w:r>
      <w:r>
        <w:t xml:space="preserve"> arrived at Collarenebri on the Barwon River </w:t>
      </w:r>
      <w:r w:rsidR="00DF23DE">
        <w:t>at about the same time</w:t>
      </w:r>
      <w:r>
        <w:t>.</w:t>
      </w:r>
      <w:r w:rsidR="00E728E4">
        <w:t xml:space="preserve"> </w:t>
      </w:r>
      <w:r>
        <w:t>The observed flows and timing were similar to forecasts.</w:t>
      </w:r>
      <w:r w:rsidR="00A325FF" w:rsidRPr="00A325FF">
        <w:t xml:space="preserve"> </w:t>
      </w:r>
      <w:r>
        <w:t>The N</w:t>
      </w:r>
      <w:r w:rsidR="007E6020">
        <w:t>CE</w:t>
      </w:r>
      <w:r>
        <w:t xml:space="preserve"> followed an unregulated flow event </w:t>
      </w:r>
      <w:r w:rsidR="007C4B57">
        <w:t xml:space="preserve">that flowed to just downstream of Wilcannia in February and March 2018, </w:t>
      </w:r>
      <w:r>
        <w:t>from rainfall in southern Queensland</w:t>
      </w:r>
      <w:r w:rsidR="007C4B57">
        <w:t>.</w:t>
      </w:r>
      <w:r>
        <w:t xml:space="preserve"> </w:t>
      </w:r>
    </w:p>
    <w:p w14:paraId="2814DAEF" w14:textId="40EE94C3" w:rsidR="004D4C11" w:rsidRDefault="004D4C11" w:rsidP="000C1C24">
      <w:r>
        <w:t>Outcomes of the NCE include:</w:t>
      </w:r>
    </w:p>
    <w:p w14:paraId="4196DE51" w14:textId="449A4CE6" w:rsidR="004D4C11" w:rsidRDefault="004D4C11" w:rsidP="004D4C11">
      <w:pPr>
        <w:pStyle w:val="ListParagraph"/>
        <w:numPr>
          <w:ilvl w:val="0"/>
          <w:numId w:val="31"/>
        </w:numPr>
      </w:pPr>
      <w:r>
        <w:t>improvement in a range of water quality parameters</w:t>
      </w:r>
    </w:p>
    <w:p w14:paraId="57039565" w14:textId="477DD2DD" w:rsidR="004D4C11" w:rsidRDefault="004D4C11" w:rsidP="004D4C11">
      <w:pPr>
        <w:pStyle w:val="ListParagraph"/>
        <w:numPr>
          <w:ilvl w:val="0"/>
          <w:numId w:val="31"/>
        </w:numPr>
      </w:pPr>
      <w:r>
        <w:t>enhanc</w:t>
      </w:r>
      <w:r w:rsidR="000079F3">
        <w:t>ement of</w:t>
      </w:r>
      <w:r>
        <w:t xml:space="preserve"> the quality of river habitat</w:t>
      </w:r>
    </w:p>
    <w:p w14:paraId="734E2CC0" w14:textId="35A18488" w:rsidR="004D4C11" w:rsidRDefault="000079F3" w:rsidP="004D4C11">
      <w:pPr>
        <w:pStyle w:val="ListParagraph"/>
        <w:numPr>
          <w:ilvl w:val="0"/>
          <w:numId w:val="31"/>
        </w:numPr>
      </w:pPr>
      <w:r>
        <w:t>opportunities for</w:t>
      </w:r>
      <w:r w:rsidR="001C0305">
        <w:t xml:space="preserve"> iconic native species, like </w:t>
      </w:r>
      <w:r>
        <w:t>g</w:t>
      </w:r>
      <w:r w:rsidR="001C0305">
        <w:t>olden perch</w:t>
      </w:r>
      <w:r>
        <w:t xml:space="preserve">, </w:t>
      </w:r>
      <w:r w:rsidR="001C0305">
        <w:t>to move between river pools</w:t>
      </w:r>
    </w:p>
    <w:p w14:paraId="2F449FF6" w14:textId="0E90B04B" w:rsidR="000C1C24" w:rsidRDefault="004D4C11" w:rsidP="001C0305">
      <w:pPr>
        <w:spacing w:before="240"/>
      </w:pPr>
      <w:r>
        <w:t xml:space="preserve">Right along the river system </w:t>
      </w:r>
      <w:r w:rsidR="000079F3">
        <w:t xml:space="preserve">the condition of river habitat </w:t>
      </w:r>
      <w:r>
        <w:t xml:space="preserve">and </w:t>
      </w:r>
      <w:r w:rsidR="000079F3">
        <w:t xml:space="preserve">water quality </w:t>
      </w:r>
      <w:r>
        <w:t>improved as a result of the NCE</w:t>
      </w:r>
      <w:r w:rsidR="000C1C24">
        <w:t>.</w:t>
      </w:r>
      <w:r w:rsidR="00A2402D">
        <w:t xml:space="preserve"> </w:t>
      </w:r>
      <w:r w:rsidR="000C1C24">
        <w:t xml:space="preserve">Golden perch were observed to move between Louth and Tilpa as the </w:t>
      </w:r>
      <w:r w:rsidR="00870F7B">
        <w:t xml:space="preserve">NCE flowed </w:t>
      </w:r>
      <w:r w:rsidR="000C1C24">
        <w:t>through</w:t>
      </w:r>
      <w:r w:rsidR="00A2402D">
        <w:t xml:space="preserve"> the system</w:t>
      </w:r>
      <w:r w:rsidR="000C1C24">
        <w:t xml:space="preserve">. </w:t>
      </w:r>
    </w:p>
    <w:p w14:paraId="4322257B" w14:textId="25421F47" w:rsidR="000C1C24" w:rsidRDefault="000C1C24" w:rsidP="000C1C24">
      <w:r>
        <w:t>There was strong community interest in the N</w:t>
      </w:r>
      <w:r w:rsidR="007E6020">
        <w:t>CE</w:t>
      </w:r>
      <w:r>
        <w:t xml:space="preserve">. Towns along the river looked forward to the arrival of the flow. The focus of engagement moved downstream with the flows. </w:t>
      </w:r>
      <w:r w:rsidR="00A2402D">
        <w:t xml:space="preserve">Engagement </w:t>
      </w:r>
      <w:r>
        <w:t xml:space="preserve">activities were successful </w:t>
      </w:r>
      <w:r w:rsidR="00A2402D">
        <w:t xml:space="preserve">and included </w:t>
      </w:r>
      <w:r w:rsidR="004F1F08">
        <w:t>an</w:t>
      </w:r>
      <w:r>
        <w:t xml:space="preserve"> event at</w:t>
      </w:r>
      <w:r w:rsidR="004F1F08">
        <w:t xml:space="preserve"> historic</w:t>
      </w:r>
      <w:r>
        <w:t xml:space="preserve"> Bourke Wharf arranged with considerable support from the Bourke Shire Council and a later event at Wilcannia</w:t>
      </w:r>
      <w:r w:rsidR="00DF23DE">
        <w:t xml:space="preserve"> organised by the community</w:t>
      </w:r>
      <w:r>
        <w:t xml:space="preserve">. Community ‘drop-in’ sessions that moved downstream with the flows were attended by </w:t>
      </w:r>
      <w:r w:rsidR="00A2402D">
        <w:t xml:space="preserve">around </w:t>
      </w:r>
      <w:r>
        <w:t>150 community members. A series of</w:t>
      </w:r>
      <w:r w:rsidR="0064612C">
        <w:t xml:space="preserve"> </w:t>
      </w:r>
      <w:r w:rsidR="000079F3">
        <w:t>eight</w:t>
      </w:r>
      <w:r>
        <w:t xml:space="preserve"> </w:t>
      </w:r>
      <w:r w:rsidR="0064612C" w:rsidRPr="0006528A">
        <w:rPr>
          <w:rFonts w:cs="Arial"/>
          <w:szCs w:val="20"/>
        </w:rPr>
        <w:t>updates</w:t>
      </w:r>
      <w:r w:rsidR="00A906B3" w:rsidRPr="0006528A">
        <w:rPr>
          <w:rStyle w:val="FootnoteReference"/>
          <w:rFonts w:cs="Arial"/>
          <w:szCs w:val="20"/>
        </w:rPr>
        <w:footnoteReference w:id="2"/>
      </w:r>
      <w:r>
        <w:t xml:space="preserve"> were prepared</w:t>
      </w:r>
      <w:r w:rsidR="00A2402D">
        <w:t xml:space="preserve">. These updates </w:t>
      </w:r>
      <w:r>
        <w:t xml:space="preserve">included information </w:t>
      </w:r>
      <w:r w:rsidR="00A2402D">
        <w:t xml:space="preserve">on </w:t>
      </w:r>
      <w:r>
        <w:t xml:space="preserve">flow, ecological response and social aspects of the flow. These updates were widely distributed through networks of irrigators, fishers, Aboriginal groups and local catchment managers, including Local Land Services in NSW. </w:t>
      </w:r>
    </w:p>
    <w:p w14:paraId="2D3B1C6D" w14:textId="169A72F5" w:rsidR="00DF23DE" w:rsidRDefault="000C1C24" w:rsidP="000C1C24">
      <w:r>
        <w:t>The N</w:t>
      </w:r>
      <w:r w:rsidR="007E6020">
        <w:t>CE</w:t>
      </w:r>
      <w:r>
        <w:t xml:space="preserve"> provided </w:t>
      </w:r>
      <w:r w:rsidR="000079F3">
        <w:t>an innovative</w:t>
      </w:r>
      <w:r w:rsidR="00A2402D">
        <w:t xml:space="preserve"> </w:t>
      </w:r>
      <w:r>
        <w:t xml:space="preserve">opportunity for government agencies to work together. Queensland and NSW protected the flow along the Border Rivers by not allowing any other licence holder to take water from the flow. NSW protected the flow </w:t>
      </w:r>
      <w:r w:rsidR="00A2402D">
        <w:t xml:space="preserve">in </w:t>
      </w:r>
      <w:r>
        <w:t xml:space="preserve">the Barwon-Darling by placing a temporary restriction, or ‘embargo’, on the flow and by the newly formed Natural Resource Access Regulator </w:t>
      </w:r>
      <w:r w:rsidR="00A2402D">
        <w:t xml:space="preserve">having </w:t>
      </w:r>
      <w:r>
        <w:t xml:space="preserve">a </w:t>
      </w:r>
      <w:r w:rsidR="004F1F08">
        <w:t xml:space="preserve">strong </w:t>
      </w:r>
      <w:r>
        <w:t xml:space="preserve">presence on the ground. The Commonwealth Environmental Water Office </w:t>
      </w:r>
      <w:r w:rsidR="004033F9">
        <w:t xml:space="preserve">(CEWO) </w:t>
      </w:r>
      <w:r>
        <w:t xml:space="preserve">arranged a number of community </w:t>
      </w:r>
      <w:r w:rsidR="004F1F08">
        <w:t>‘drop-in’</w:t>
      </w:r>
      <w:r>
        <w:t xml:space="preserve"> sessions. NSW and Queensland agencies, as well as the Murray-Darling Basin Authority</w:t>
      </w:r>
      <w:r w:rsidR="00D066BD">
        <w:t xml:space="preserve"> (MDBA)</w:t>
      </w:r>
      <w:r>
        <w:t xml:space="preserve">, attended several of the </w:t>
      </w:r>
      <w:r w:rsidR="004F1F08">
        <w:t>community</w:t>
      </w:r>
      <w:r>
        <w:t xml:space="preserve"> sessions to share information with the community.  </w:t>
      </w:r>
    </w:p>
    <w:p w14:paraId="1ED2AC6D" w14:textId="6DDF7A51" w:rsidR="000C1C24" w:rsidRDefault="000C1C24" w:rsidP="000C1C24">
      <w:r>
        <w:t>NSW commissioned an independent review of the inter-agency processes used in the flow event, which found that the N</w:t>
      </w:r>
      <w:r w:rsidR="007E6020">
        <w:t>CE</w:t>
      </w:r>
      <w:r>
        <w:t xml:space="preserve"> was </w:t>
      </w:r>
      <w:r w:rsidR="000079F3">
        <w:t xml:space="preserve">well </w:t>
      </w:r>
      <w:r>
        <w:t>managed</w:t>
      </w:r>
      <w:r w:rsidR="000079F3">
        <w:t xml:space="preserve">. This review </w:t>
      </w:r>
      <w:r w:rsidR="00A2402D">
        <w:t>provid</w:t>
      </w:r>
      <w:r w:rsidR="000079F3">
        <w:t>ed</w:t>
      </w:r>
      <w:r w:rsidR="00A2402D">
        <w:t xml:space="preserve"> </w:t>
      </w:r>
      <w:r>
        <w:t>recommendations for the management of future flow event</w:t>
      </w:r>
      <w:r w:rsidR="00A2402D">
        <w:t>s</w:t>
      </w:r>
      <w:r>
        <w:t xml:space="preserve">. </w:t>
      </w:r>
    </w:p>
    <w:p w14:paraId="2E8C1D7E" w14:textId="77499986" w:rsidR="00723587" w:rsidRDefault="000C1C24" w:rsidP="002D0A60">
      <w:pPr>
        <w:sectPr w:rsidR="00723587" w:rsidSect="002D0A60">
          <w:headerReference w:type="even" r:id="rId9"/>
          <w:headerReference w:type="default" r:id="rId10"/>
          <w:footerReference w:type="even" r:id="rId11"/>
          <w:footerReference w:type="default" r:id="rId12"/>
          <w:headerReference w:type="first" r:id="rId13"/>
          <w:footerReference w:type="first" r:id="rId14"/>
          <w:pgSz w:w="11899" w:h="16838" w:code="9"/>
          <w:pgMar w:top="142" w:right="1219" w:bottom="568" w:left="1480" w:header="811" w:footer="306" w:gutter="0"/>
          <w:pgNumType w:start="0"/>
          <w:cols w:space="708"/>
          <w:titlePg/>
          <w:docGrid w:linePitch="272"/>
        </w:sectPr>
      </w:pPr>
      <w:r>
        <w:t>Whilst flow events such as the N</w:t>
      </w:r>
      <w:r w:rsidR="007E6020">
        <w:t xml:space="preserve">CE </w:t>
      </w:r>
      <w:r>
        <w:t>are not expected or possible in many years, the N</w:t>
      </w:r>
      <w:r w:rsidR="007E6020">
        <w:t>CE</w:t>
      </w:r>
      <w:r>
        <w:t xml:space="preserve"> </w:t>
      </w:r>
      <w:r w:rsidR="004F1F08">
        <w:t xml:space="preserve">provides </w:t>
      </w:r>
      <w:r w:rsidR="00A325FF">
        <w:t>an</w:t>
      </w:r>
      <w:r w:rsidR="004F1F08">
        <w:t xml:space="preserve"> example</w:t>
      </w:r>
      <w:r>
        <w:t xml:space="preserve"> </w:t>
      </w:r>
      <w:r w:rsidR="00A325FF">
        <w:t xml:space="preserve">of </w:t>
      </w:r>
      <w:r>
        <w:t>what is</w:t>
      </w:r>
      <w:r w:rsidR="00A2402D">
        <w:t xml:space="preserve"> </w:t>
      </w:r>
      <w:r>
        <w:t xml:space="preserve">possible under the Basin Plan. </w:t>
      </w:r>
    </w:p>
    <w:p w14:paraId="1C8874E4" w14:textId="77777777" w:rsidR="00B75637" w:rsidRPr="003621C4" w:rsidRDefault="00B75637" w:rsidP="003D3B70">
      <w:pPr>
        <w:pStyle w:val="Heading1"/>
        <w:spacing w:after="120"/>
        <w:ind w:hanging="716"/>
        <w:rPr>
          <w:rFonts w:cs="Arial"/>
        </w:rPr>
      </w:pPr>
      <w:r w:rsidRPr="003621C4">
        <w:rPr>
          <w:rFonts w:cs="Arial"/>
        </w:rPr>
        <w:lastRenderedPageBreak/>
        <w:t>Introduction</w:t>
      </w:r>
    </w:p>
    <w:p w14:paraId="39F91A35" w14:textId="20840A03" w:rsidR="00B75637" w:rsidRPr="00E3585E" w:rsidRDefault="003D3B70" w:rsidP="003D3B70">
      <w:pPr>
        <w:pStyle w:val="Heading2"/>
        <w:ind w:hanging="859"/>
      </w:pPr>
      <w:r>
        <w:t xml:space="preserve">  </w:t>
      </w:r>
      <w:r w:rsidR="00B75637">
        <w:t>Background</w:t>
      </w:r>
      <w:r w:rsidR="00B75637" w:rsidRPr="00E3585E">
        <w:t xml:space="preserve"> and context</w:t>
      </w:r>
    </w:p>
    <w:p w14:paraId="246F32C1" w14:textId="53748F52" w:rsidR="00B75637" w:rsidRPr="00CE06DD" w:rsidRDefault="00B75637" w:rsidP="000079F3">
      <w:pPr>
        <w:pStyle w:val="Normalnomargin"/>
        <w:spacing w:line="276" w:lineRule="auto"/>
        <w:jc w:val="both"/>
        <w:rPr>
          <w:rFonts w:ascii="Arial" w:hAnsi="Arial" w:cs="Arial"/>
          <w:sz w:val="20"/>
          <w:szCs w:val="20"/>
        </w:rPr>
      </w:pPr>
      <w:r w:rsidRPr="00CE06DD">
        <w:rPr>
          <w:rFonts w:ascii="Arial" w:hAnsi="Arial" w:cs="Arial"/>
          <w:sz w:val="20"/>
          <w:szCs w:val="20"/>
        </w:rPr>
        <w:t xml:space="preserve">The </w:t>
      </w:r>
      <w:r w:rsidR="00741563" w:rsidRPr="0006528A">
        <w:rPr>
          <w:rFonts w:ascii="Arial" w:hAnsi="Arial" w:cs="Arial"/>
          <w:sz w:val="20"/>
          <w:szCs w:val="20"/>
        </w:rPr>
        <w:t>northern Murray-Darling Basin</w:t>
      </w:r>
      <w:r w:rsidR="00A906B3" w:rsidRPr="0006528A">
        <w:rPr>
          <w:rStyle w:val="FootnoteReference"/>
          <w:rFonts w:ascii="Arial" w:hAnsi="Arial" w:cs="Arial"/>
          <w:sz w:val="20"/>
          <w:szCs w:val="20"/>
        </w:rPr>
        <w:footnoteReference w:id="3"/>
      </w:r>
      <w:r w:rsidR="00741563" w:rsidRPr="0006528A">
        <w:t xml:space="preserve"> </w:t>
      </w:r>
      <w:r w:rsidR="00741563" w:rsidRPr="006C754E">
        <w:rPr>
          <w:rFonts w:ascii="Arial" w:hAnsi="Arial" w:cs="Arial"/>
          <w:sz w:val="20"/>
          <w:szCs w:val="20"/>
        </w:rPr>
        <w:t>includes</w:t>
      </w:r>
      <w:r w:rsidRPr="00CE06DD">
        <w:rPr>
          <w:rFonts w:ascii="Arial" w:hAnsi="Arial" w:cs="Arial"/>
          <w:sz w:val="20"/>
          <w:szCs w:val="20"/>
        </w:rPr>
        <w:t xml:space="preserve"> the catchments of the Macquarie</w:t>
      </w:r>
      <w:r>
        <w:rPr>
          <w:rFonts w:ascii="Arial" w:hAnsi="Arial" w:cs="Arial"/>
          <w:sz w:val="20"/>
          <w:szCs w:val="20"/>
        </w:rPr>
        <w:t xml:space="preserve">, </w:t>
      </w:r>
      <w:r w:rsidRPr="00CE06DD">
        <w:rPr>
          <w:rFonts w:ascii="Arial" w:hAnsi="Arial" w:cs="Arial"/>
          <w:sz w:val="20"/>
          <w:szCs w:val="20"/>
        </w:rPr>
        <w:t>Namoi</w:t>
      </w:r>
      <w:r>
        <w:rPr>
          <w:rFonts w:ascii="Arial" w:hAnsi="Arial" w:cs="Arial"/>
          <w:sz w:val="20"/>
          <w:szCs w:val="20"/>
        </w:rPr>
        <w:t xml:space="preserve">, </w:t>
      </w:r>
      <w:r w:rsidRPr="00CE06DD">
        <w:rPr>
          <w:rFonts w:ascii="Arial" w:hAnsi="Arial" w:cs="Arial"/>
          <w:sz w:val="20"/>
          <w:szCs w:val="20"/>
        </w:rPr>
        <w:t>Gwydir,</w:t>
      </w:r>
      <w:r>
        <w:rPr>
          <w:rFonts w:ascii="Arial" w:hAnsi="Arial" w:cs="Arial"/>
          <w:sz w:val="20"/>
          <w:szCs w:val="20"/>
        </w:rPr>
        <w:t xml:space="preserve"> </w:t>
      </w:r>
      <w:r w:rsidR="000079F3">
        <w:rPr>
          <w:rFonts w:ascii="Arial" w:hAnsi="Arial" w:cs="Arial"/>
          <w:sz w:val="20"/>
          <w:szCs w:val="20"/>
        </w:rPr>
        <w:t>Macintyre</w:t>
      </w:r>
      <w:r w:rsidRPr="00CE06DD">
        <w:rPr>
          <w:rFonts w:ascii="Arial" w:hAnsi="Arial" w:cs="Arial"/>
          <w:sz w:val="20"/>
          <w:szCs w:val="20"/>
        </w:rPr>
        <w:t>, Condamine</w:t>
      </w:r>
      <w:r>
        <w:rPr>
          <w:rFonts w:ascii="Arial" w:hAnsi="Arial" w:cs="Arial"/>
          <w:sz w:val="20"/>
          <w:szCs w:val="20"/>
        </w:rPr>
        <w:t>-</w:t>
      </w:r>
      <w:r w:rsidRPr="00CE06DD">
        <w:rPr>
          <w:rFonts w:ascii="Arial" w:hAnsi="Arial" w:cs="Arial"/>
          <w:sz w:val="20"/>
          <w:szCs w:val="20"/>
        </w:rPr>
        <w:t xml:space="preserve">Balonne </w:t>
      </w:r>
      <w:r>
        <w:rPr>
          <w:rFonts w:ascii="Arial" w:hAnsi="Arial" w:cs="Arial"/>
          <w:sz w:val="20"/>
          <w:szCs w:val="20"/>
        </w:rPr>
        <w:t xml:space="preserve">and </w:t>
      </w:r>
      <w:r w:rsidRPr="00CE06DD">
        <w:rPr>
          <w:rFonts w:ascii="Arial" w:hAnsi="Arial" w:cs="Arial"/>
          <w:sz w:val="20"/>
          <w:szCs w:val="20"/>
        </w:rPr>
        <w:t>Warrego</w:t>
      </w:r>
      <w:r>
        <w:rPr>
          <w:rFonts w:ascii="Arial" w:hAnsi="Arial" w:cs="Arial"/>
          <w:sz w:val="20"/>
          <w:szCs w:val="20"/>
        </w:rPr>
        <w:t xml:space="preserve"> rivers</w:t>
      </w:r>
      <w:r w:rsidRPr="00CE06DD">
        <w:rPr>
          <w:rFonts w:ascii="Arial" w:hAnsi="Arial" w:cs="Arial"/>
          <w:sz w:val="20"/>
          <w:szCs w:val="20"/>
        </w:rPr>
        <w:t xml:space="preserve">. The native fish community of the northern Basin is highly significant:  it has five species that are listed as vulnerable or endangered </w:t>
      </w:r>
      <w:r>
        <w:rPr>
          <w:rFonts w:ascii="Arial" w:hAnsi="Arial" w:cs="Arial"/>
          <w:sz w:val="20"/>
          <w:szCs w:val="20"/>
        </w:rPr>
        <w:t>and</w:t>
      </w:r>
      <w:r w:rsidRPr="00CE06DD">
        <w:rPr>
          <w:rFonts w:ascii="Arial" w:hAnsi="Arial" w:cs="Arial"/>
          <w:sz w:val="20"/>
          <w:szCs w:val="20"/>
        </w:rPr>
        <w:t xml:space="preserve"> the fish community overall </w:t>
      </w:r>
      <w:r>
        <w:rPr>
          <w:rFonts w:ascii="Arial" w:hAnsi="Arial" w:cs="Arial"/>
          <w:sz w:val="20"/>
          <w:szCs w:val="20"/>
        </w:rPr>
        <w:t>is</w:t>
      </w:r>
      <w:r w:rsidRPr="00CE06DD">
        <w:rPr>
          <w:rFonts w:ascii="Arial" w:hAnsi="Arial" w:cs="Arial"/>
          <w:sz w:val="20"/>
          <w:szCs w:val="20"/>
        </w:rPr>
        <w:t xml:space="preserve"> listed as endangered</w:t>
      </w:r>
      <w:r>
        <w:rPr>
          <w:rFonts w:ascii="Arial" w:hAnsi="Arial" w:cs="Arial"/>
          <w:sz w:val="20"/>
          <w:szCs w:val="20"/>
        </w:rPr>
        <w:t xml:space="preserve"> in NSW.</w:t>
      </w:r>
    </w:p>
    <w:p w14:paraId="58FAE53D" w14:textId="77777777" w:rsidR="00B75637" w:rsidRPr="00CE06DD" w:rsidRDefault="00B75637" w:rsidP="00B75637">
      <w:pPr>
        <w:pStyle w:val="Normalnomargin"/>
        <w:rPr>
          <w:rFonts w:ascii="Arial" w:hAnsi="Arial" w:cs="Arial"/>
          <w:sz w:val="20"/>
          <w:szCs w:val="20"/>
        </w:rPr>
      </w:pPr>
    </w:p>
    <w:p w14:paraId="2C3927CF" w14:textId="0F02D4E1" w:rsidR="00B75637" w:rsidRPr="00CE06DD" w:rsidRDefault="00B75637" w:rsidP="000079F3">
      <w:pPr>
        <w:pStyle w:val="Normalnomargin"/>
        <w:spacing w:line="276" w:lineRule="auto"/>
        <w:jc w:val="both"/>
        <w:rPr>
          <w:rFonts w:ascii="Arial" w:hAnsi="Arial" w:cs="Arial"/>
          <w:sz w:val="20"/>
          <w:szCs w:val="20"/>
        </w:rPr>
      </w:pPr>
      <w:r w:rsidRPr="00CE06DD">
        <w:rPr>
          <w:rFonts w:ascii="Arial" w:hAnsi="Arial" w:cs="Arial"/>
          <w:sz w:val="20"/>
          <w:szCs w:val="20"/>
        </w:rPr>
        <w:t xml:space="preserve">There </w:t>
      </w:r>
      <w:r w:rsidR="000E56BA">
        <w:rPr>
          <w:rFonts w:ascii="Arial" w:hAnsi="Arial" w:cs="Arial"/>
          <w:sz w:val="20"/>
          <w:szCs w:val="20"/>
        </w:rPr>
        <w:t>has been</w:t>
      </w:r>
      <w:r w:rsidRPr="00CE06DD">
        <w:rPr>
          <w:rFonts w:ascii="Arial" w:hAnsi="Arial" w:cs="Arial"/>
          <w:sz w:val="20"/>
          <w:szCs w:val="20"/>
        </w:rPr>
        <w:t xml:space="preserve"> increasing concern</w:t>
      </w:r>
      <w:r w:rsidR="000E56BA">
        <w:rPr>
          <w:rFonts w:ascii="Arial" w:hAnsi="Arial" w:cs="Arial"/>
          <w:sz w:val="20"/>
          <w:szCs w:val="20"/>
        </w:rPr>
        <w:t>s</w:t>
      </w:r>
      <w:r w:rsidRPr="00CE06DD">
        <w:rPr>
          <w:rFonts w:ascii="Arial" w:hAnsi="Arial" w:cs="Arial"/>
          <w:sz w:val="20"/>
          <w:szCs w:val="20"/>
        </w:rPr>
        <w:t xml:space="preserve"> that</w:t>
      </w:r>
      <w:r>
        <w:rPr>
          <w:rFonts w:ascii="Arial" w:hAnsi="Arial" w:cs="Arial"/>
          <w:sz w:val="20"/>
          <w:szCs w:val="20"/>
        </w:rPr>
        <w:t>, in recent decades,</w:t>
      </w:r>
      <w:r w:rsidRPr="00CE06DD">
        <w:rPr>
          <w:rFonts w:ascii="Arial" w:hAnsi="Arial" w:cs="Arial"/>
          <w:sz w:val="20"/>
          <w:szCs w:val="20"/>
        </w:rPr>
        <w:t xml:space="preserve"> flows along the </w:t>
      </w:r>
      <w:r>
        <w:rPr>
          <w:rFonts w:ascii="Arial" w:hAnsi="Arial" w:cs="Arial"/>
          <w:sz w:val="20"/>
          <w:szCs w:val="20"/>
        </w:rPr>
        <w:t>Barwon-</w:t>
      </w:r>
      <w:r w:rsidRPr="00CE06DD">
        <w:rPr>
          <w:rFonts w:ascii="Arial" w:hAnsi="Arial" w:cs="Arial"/>
          <w:sz w:val="20"/>
          <w:szCs w:val="20"/>
        </w:rPr>
        <w:t xml:space="preserve">Darling have </w:t>
      </w:r>
      <w:r w:rsidRPr="0006528A">
        <w:rPr>
          <w:rFonts w:ascii="Arial" w:hAnsi="Arial" w:cs="Arial"/>
          <w:sz w:val="20"/>
          <w:szCs w:val="20"/>
        </w:rPr>
        <w:t>declined</w:t>
      </w:r>
      <w:r w:rsidR="00EC265F" w:rsidRPr="0006528A">
        <w:rPr>
          <w:rStyle w:val="Hyperlink"/>
          <w:rFonts w:ascii="Arial" w:hAnsi="Arial" w:cs="Arial"/>
          <w:color w:val="auto"/>
          <w:sz w:val="20"/>
          <w:szCs w:val="20"/>
          <w:u w:val="none"/>
          <w:vertAlign w:val="superscript"/>
        </w:rPr>
        <w:footnoteReference w:id="4"/>
      </w:r>
      <w:r>
        <w:rPr>
          <w:rFonts w:ascii="Arial" w:hAnsi="Arial" w:cs="Arial"/>
          <w:sz w:val="20"/>
          <w:szCs w:val="20"/>
        </w:rPr>
        <w:t xml:space="preserve"> and </w:t>
      </w:r>
      <w:r w:rsidRPr="00CE06DD">
        <w:rPr>
          <w:rFonts w:ascii="Arial" w:hAnsi="Arial" w:cs="Arial"/>
          <w:sz w:val="20"/>
          <w:szCs w:val="20"/>
        </w:rPr>
        <w:t xml:space="preserve">stopped more often and for longer. </w:t>
      </w:r>
      <w:r>
        <w:rPr>
          <w:rFonts w:ascii="Arial" w:hAnsi="Arial" w:cs="Arial"/>
          <w:sz w:val="20"/>
          <w:szCs w:val="20"/>
        </w:rPr>
        <w:t>For example, the Darling River has ceased</w:t>
      </w:r>
      <w:r w:rsidR="00AA7DB4">
        <w:rPr>
          <w:rFonts w:ascii="Arial" w:hAnsi="Arial" w:cs="Arial"/>
          <w:sz w:val="20"/>
          <w:szCs w:val="20"/>
        </w:rPr>
        <w:t>-</w:t>
      </w:r>
      <w:r>
        <w:rPr>
          <w:rFonts w:ascii="Arial" w:hAnsi="Arial" w:cs="Arial"/>
          <w:sz w:val="20"/>
          <w:szCs w:val="20"/>
        </w:rPr>
        <w:t>to</w:t>
      </w:r>
      <w:r w:rsidR="00AA7DB4">
        <w:rPr>
          <w:rFonts w:ascii="Arial" w:hAnsi="Arial" w:cs="Arial"/>
          <w:sz w:val="20"/>
          <w:szCs w:val="20"/>
        </w:rPr>
        <w:t>-</w:t>
      </w:r>
      <w:r>
        <w:rPr>
          <w:rFonts w:ascii="Arial" w:hAnsi="Arial" w:cs="Arial"/>
          <w:sz w:val="20"/>
          <w:szCs w:val="20"/>
        </w:rPr>
        <w:t>flow at Wilcannia significantly more often in the last two decades than in the preceding three decades, as illustrated by the</w:t>
      </w:r>
      <w:r w:rsidRPr="00CE06DD">
        <w:rPr>
          <w:rFonts w:ascii="Arial" w:hAnsi="Arial" w:cs="Arial"/>
          <w:sz w:val="20"/>
          <w:szCs w:val="20"/>
        </w:rPr>
        <w:t xml:space="preserve"> pink vertical lines </w:t>
      </w:r>
      <w:r w:rsidR="00ED2CBE">
        <w:rPr>
          <w:rFonts w:ascii="Arial" w:hAnsi="Arial" w:cs="Arial"/>
          <w:sz w:val="20"/>
          <w:szCs w:val="20"/>
        </w:rPr>
        <w:t>i</w:t>
      </w:r>
      <w:r w:rsidR="00ED2CBE" w:rsidRPr="00CE06DD">
        <w:rPr>
          <w:rFonts w:ascii="Arial" w:hAnsi="Arial" w:cs="Arial"/>
          <w:sz w:val="20"/>
          <w:szCs w:val="20"/>
        </w:rPr>
        <w:t xml:space="preserve">n </w:t>
      </w:r>
      <w:r>
        <w:rPr>
          <w:rFonts w:ascii="Arial" w:hAnsi="Arial" w:cs="Arial"/>
          <w:sz w:val="20"/>
          <w:szCs w:val="20"/>
        </w:rPr>
        <w:t xml:space="preserve">Figure 1-1 below. </w:t>
      </w:r>
      <w:r w:rsidRPr="00CE06DD">
        <w:rPr>
          <w:rFonts w:ascii="Arial" w:hAnsi="Arial" w:cs="Arial"/>
          <w:sz w:val="20"/>
          <w:szCs w:val="20"/>
        </w:rPr>
        <w:t xml:space="preserve">The </w:t>
      </w:r>
      <w:r>
        <w:rPr>
          <w:rFonts w:ascii="Arial" w:hAnsi="Arial" w:cs="Arial"/>
          <w:sz w:val="20"/>
          <w:szCs w:val="20"/>
        </w:rPr>
        <w:t>contributing</w:t>
      </w:r>
      <w:r w:rsidRPr="00CE06DD">
        <w:rPr>
          <w:rFonts w:ascii="Arial" w:hAnsi="Arial" w:cs="Arial"/>
          <w:sz w:val="20"/>
          <w:szCs w:val="20"/>
        </w:rPr>
        <w:t xml:space="preserve"> factors </w:t>
      </w:r>
      <w:r w:rsidR="000E56BA" w:rsidRPr="00CE06DD">
        <w:rPr>
          <w:rFonts w:ascii="Arial" w:hAnsi="Arial" w:cs="Arial"/>
          <w:sz w:val="20"/>
          <w:szCs w:val="20"/>
        </w:rPr>
        <w:t>includ</w:t>
      </w:r>
      <w:r w:rsidR="000E56BA">
        <w:rPr>
          <w:rFonts w:ascii="Arial" w:hAnsi="Arial" w:cs="Arial"/>
          <w:sz w:val="20"/>
          <w:szCs w:val="20"/>
        </w:rPr>
        <w:t>e</w:t>
      </w:r>
      <w:r w:rsidR="000E56BA" w:rsidRPr="00CE06DD">
        <w:rPr>
          <w:rFonts w:ascii="Arial" w:hAnsi="Arial" w:cs="Arial"/>
          <w:sz w:val="20"/>
          <w:szCs w:val="20"/>
        </w:rPr>
        <w:t xml:space="preserve"> </w:t>
      </w:r>
      <w:r w:rsidRPr="00CE06DD">
        <w:rPr>
          <w:rFonts w:ascii="Arial" w:hAnsi="Arial" w:cs="Arial"/>
          <w:sz w:val="20"/>
          <w:szCs w:val="20"/>
        </w:rPr>
        <w:t>drought, upstream diversions</w:t>
      </w:r>
      <w:r>
        <w:rPr>
          <w:rFonts w:ascii="Arial" w:hAnsi="Arial" w:cs="Arial"/>
          <w:sz w:val="20"/>
          <w:szCs w:val="20"/>
        </w:rPr>
        <w:t>,</w:t>
      </w:r>
      <w:r w:rsidRPr="00CE06DD">
        <w:rPr>
          <w:rFonts w:ascii="Arial" w:hAnsi="Arial" w:cs="Arial"/>
          <w:sz w:val="20"/>
          <w:szCs w:val="20"/>
        </w:rPr>
        <w:t xml:space="preserve"> and </w:t>
      </w:r>
      <w:r>
        <w:rPr>
          <w:rFonts w:ascii="Arial" w:hAnsi="Arial" w:cs="Arial"/>
          <w:sz w:val="20"/>
          <w:szCs w:val="20"/>
        </w:rPr>
        <w:t>tighter river operations</w:t>
      </w:r>
      <w:r w:rsidRPr="00CE06DD">
        <w:rPr>
          <w:rFonts w:ascii="Arial" w:hAnsi="Arial" w:cs="Arial"/>
          <w:sz w:val="20"/>
          <w:szCs w:val="20"/>
        </w:rPr>
        <w:t xml:space="preserve">. In addition to environmental implications, the river </w:t>
      </w:r>
      <w:r w:rsidRPr="00AA7DB4">
        <w:rPr>
          <w:rFonts w:ascii="Arial" w:hAnsi="Arial" w:cs="Arial"/>
          <w:sz w:val="20"/>
          <w:szCs w:val="20"/>
        </w:rPr>
        <w:t>ceasing-to-flow</w:t>
      </w:r>
      <w:r w:rsidRPr="00CE06DD">
        <w:rPr>
          <w:rFonts w:ascii="Arial" w:hAnsi="Arial" w:cs="Arial"/>
          <w:sz w:val="20"/>
          <w:szCs w:val="20"/>
        </w:rPr>
        <w:t xml:space="preserve"> is highly significant from a social and </w:t>
      </w:r>
      <w:r>
        <w:rPr>
          <w:rFonts w:ascii="Arial" w:hAnsi="Arial" w:cs="Arial"/>
          <w:sz w:val="20"/>
          <w:szCs w:val="20"/>
        </w:rPr>
        <w:t>cultural</w:t>
      </w:r>
      <w:r w:rsidRPr="00CE06DD">
        <w:rPr>
          <w:rFonts w:ascii="Arial" w:hAnsi="Arial" w:cs="Arial"/>
          <w:sz w:val="20"/>
          <w:szCs w:val="20"/>
        </w:rPr>
        <w:t xml:space="preserve"> perspective.</w:t>
      </w:r>
    </w:p>
    <w:p w14:paraId="27B8F117" w14:textId="77777777" w:rsidR="00B75637" w:rsidRPr="00CE06DD" w:rsidRDefault="00B75637" w:rsidP="00B75637">
      <w:pPr>
        <w:pStyle w:val="Normalnomargin"/>
        <w:rPr>
          <w:rFonts w:ascii="Arial" w:hAnsi="Arial" w:cs="Arial"/>
          <w:sz w:val="20"/>
          <w:szCs w:val="20"/>
        </w:rPr>
      </w:pPr>
    </w:p>
    <w:p w14:paraId="7D05BE5E" w14:textId="14A7B2AC" w:rsidR="00B75637" w:rsidRPr="00CE06DD" w:rsidRDefault="00B75637" w:rsidP="00B75637">
      <w:pPr>
        <w:pStyle w:val="Normalnomargin"/>
        <w:tabs>
          <w:tab w:val="left" w:pos="1134"/>
        </w:tabs>
        <w:spacing w:before="120" w:after="120" w:line="257" w:lineRule="auto"/>
        <w:rPr>
          <w:rFonts w:ascii="Arial" w:eastAsia="Times New Roman" w:hAnsi="Arial" w:cs="Arial"/>
          <w:b/>
          <w:bCs/>
          <w:sz w:val="20"/>
          <w:szCs w:val="20"/>
        </w:rPr>
      </w:pPr>
      <w:r w:rsidRPr="00CE06DD">
        <w:rPr>
          <w:rFonts w:ascii="Arial" w:eastAsia="Times New Roman" w:hAnsi="Arial" w:cs="Arial"/>
          <w:b/>
          <w:bCs/>
          <w:sz w:val="20"/>
          <w:szCs w:val="20"/>
        </w:rPr>
        <w:t>Figure 1-1:</w:t>
      </w:r>
      <w:r w:rsidRPr="00CE06DD">
        <w:rPr>
          <w:rFonts w:ascii="Arial" w:eastAsia="Times New Roman" w:hAnsi="Arial" w:cs="Arial"/>
          <w:b/>
          <w:bCs/>
          <w:sz w:val="20"/>
          <w:szCs w:val="20"/>
        </w:rPr>
        <w:tab/>
      </w:r>
      <w:r w:rsidRPr="00CE06DD">
        <w:rPr>
          <w:rFonts w:ascii="Arial" w:eastAsia="Times New Roman" w:hAnsi="Arial" w:cs="Arial"/>
          <w:bCs/>
          <w:sz w:val="20"/>
          <w:szCs w:val="20"/>
        </w:rPr>
        <w:t xml:space="preserve">Frequency of </w:t>
      </w:r>
      <w:r w:rsidR="00AA7DB4">
        <w:rPr>
          <w:rFonts w:ascii="Arial" w:eastAsia="Times New Roman" w:hAnsi="Arial" w:cs="Arial"/>
          <w:bCs/>
          <w:sz w:val="20"/>
          <w:szCs w:val="20"/>
        </w:rPr>
        <w:t>cease-to-flow</w:t>
      </w:r>
      <w:r w:rsidRPr="00CE06DD">
        <w:rPr>
          <w:rFonts w:ascii="Arial" w:eastAsia="Times New Roman" w:hAnsi="Arial" w:cs="Arial"/>
          <w:bCs/>
          <w:sz w:val="20"/>
          <w:szCs w:val="20"/>
        </w:rPr>
        <w:t xml:space="preserve"> periods</w:t>
      </w:r>
    </w:p>
    <w:p w14:paraId="60651322" w14:textId="25D11190" w:rsidR="00B75637" w:rsidRPr="00CE06DD" w:rsidRDefault="00B75637" w:rsidP="00B75637">
      <w:pPr>
        <w:pStyle w:val="Normalnomargin"/>
        <w:rPr>
          <w:rFonts w:ascii="Arial" w:hAnsi="Arial" w:cs="Arial"/>
        </w:rPr>
      </w:pPr>
      <w:r w:rsidRPr="00CE06DD">
        <w:rPr>
          <w:rFonts w:ascii="Arial" w:hAnsi="Arial" w:cs="Arial"/>
          <w:noProof/>
          <w:lang w:eastAsia="en-AU"/>
        </w:rPr>
        <w:drawing>
          <wp:inline distT="0" distB="0" distL="0" distR="0" wp14:anchorId="02D417F4" wp14:editId="65BA816B">
            <wp:extent cx="5743575" cy="2581275"/>
            <wp:effectExtent l="0" t="0" r="9525" b="9525"/>
            <wp:docPr id="1" name="Picture 1" descr="Figure 1.1 Frequency of cease to flow periods&#10;&#10;This figure shows the increase in the Darling River ceasing to flow at Wilcannia. The pink bars illustrate periods of cease to flow at Wilcan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l="993" t="33215" r="5547" b="4660"/>
                    <a:stretch>
                      <a:fillRect/>
                    </a:stretch>
                  </pic:blipFill>
                  <pic:spPr bwMode="auto">
                    <a:xfrm>
                      <a:off x="0" y="0"/>
                      <a:ext cx="5743575" cy="2581275"/>
                    </a:xfrm>
                    <a:prstGeom prst="rect">
                      <a:avLst/>
                    </a:prstGeom>
                    <a:noFill/>
                    <a:ln>
                      <a:noFill/>
                    </a:ln>
                  </pic:spPr>
                </pic:pic>
              </a:graphicData>
            </a:graphic>
          </wp:inline>
        </w:drawing>
      </w:r>
    </w:p>
    <w:p w14:paraId="187760FD" w14:textId="599992B1" w:rsidR="00B75637" w:rsidRPr="00CE06DD" w:rsidRDefault="00B75637" w:rsidP="000079F3">
      <w:pPr>
        <w:pStyle w:val="Normalnomargin"/>
        <w:spacing w:line="276" w:lineRule="auto"/>
        <w:jc w:val="both"/>
        <w:rPr>
          <w:rFonts w:ascii="Arial" w:hAnsi="Arial" w:cs="Arial"/>
          <w:sz w:val="20"/>
          <w:szCs w:val="20"/>
        </w:rPr>
      </w:pPr>
      <w:r>
        <w:rPr>
          <w:rFonts w:ascii="Arial" w:hAnsi="Arial" w:cs="Arial"/>
          <w:sz w:val="20"/>
          <w:szCs w:val="20"/>
        </w:rPr>
        <w:t>There has been an</w:t>
      </w:r>
      <w:r w:rsidRPr="00CE06DD">
        <w:rPr>
          <w:rFonts w:ascii="Arial" w:hAnsi="Arial" w:cs="Arial"/>
          <w:sz w:val="20"/>
          <w:szCs w:val="20"/>
        </w:rPr>
        <w:t xml:space="preserve"> increasing emphasis on connectivity between the northern rivers</w:t>
      </w:r>
      <w:r w:rsidR="000079F3">
        <w:rPr>
          <w:rFonts w:ascii="Arial" w:hAnsi="Arial" w:cs="Arial"/>
          <w:sz w:val="20"/>
          <w:szCs w:val="20"/>
        </w:rPr>
        <w:t xml:space="preserve"> and</w:t>
      </w:r>
      <w:r>
        <w:rPr>
          <w:rFonts w:ascii="Arial" w:hAnsi="Arial" w:cs="Arial"/>
          <w:sz w:val="20"/>
          <w:szCs w:val="20"/>
        </w:rPr>
        <w:t xml:space="preserve"> </w:t>
      </w:r>
      <w:r w:rsidRPr="00CE06DD">
        <w:rPr>
          <w:rFonts w:ascii="Arial" w:hAnsi="Arial" w:cs="Arial"/>
          <w:sz w:val="20"/>
          <w:szCs w:val="20"/>
        </w:rPr>
        <w:t>the Barwon-Darling</w:t>
      </w:r>
      <w:r>
        <w:rPr>
          <w:rFonts w:ascii="Arial" w:hAnsi="Arial" w:cs="Arial"/>
          <w:sz w:val="20"/>
          <w:szCs w:val="20"/>
        </w:rPr>
        <w:t xml:space="preserve"> in </w:t>
      </w:r>
      <w:r w:rsidR="000079F3">
        <w:rPr>
          <w:rFonts w:ascii="Arial" w:hAnsi="Arial" w:cs="Arial"/>
          <w:sz w:val="20"/>
          <w:szCs w:val="20"/>
        </w:rPr>
        <w:t xml:space="preserve">Basin </w:t>
      </w:r>
      <w:r w:rsidRPr="00CE06DD">
        <w:rPr>
          <w:rFonts w:ascii="Arial" w:hAnsi="Arial" w:cs="Arial"/>
          <w:sz w:val="20"/>
          <w:szCs w:val="20"/>
        </w:rPr>
        <w:t>annual environmental watering priorities</w:t>
      </w:r>
      <w:r w:rsidRPr="0083669A">
        <w:rPr>
          <w:rFonts w:ascii="Arial" w:hAnsi="Arial" w:cs="Arial"/>
          <w:sz w:val="20"/>
          <w:szCs w:val="20"/>
        </w:rPr>
        <w:t xml:space="preserve"> </w:t>
      </w:r>
      <w:r>
        <w:rPr>
          <w:rFonts w:ascii="Arial" w:hAnsi="Arial" w:cs="Arial"/>
          <w:sz w:val="20"/>
          <w:szCs w:val="20"/>
        </w:rPr>
        <w:t>published by t</w:t>
      </w:r>
      <w:r w:rsidRPr="00CE06DD">
        <w:rPr>
          <w:rFonts w:ascii="Arial" w:hAnsi="Arial" w:cs="Arial"/>
          <w:sz w:val="20"/>
          <w:szCs w:val="20"/>
        </w:rPr>
        <w:t xml:space="preserve">he </w:t>
      </w:r>
      <w:r w:rsidR="00D066BD">
        <w:rPr>
          <w:rFonts w:ascii="Arial" w:hAnsi="Arial" w:cs="Arial"/>
          <w:sz w:val="20"/>
          <w:szCs w:val="20"/>
        </w:rPr>
        <w:t>MDBA</w:t>
      </w:r>
      <w:r w:rsidRPr="00CE06DD">
        <w:rPr>
          <w:rFonts w:ascii="Arial" w:hAnsi="Arial" w:cs="Arial"/>
          <w:sz w:val="20"/>
          <w:szCs w:val="20"/>
        </w:rPr>
        <w:t xml:space="preserve">. This reflects </w:t>
      </w:r>
      <w:r>
        <w:rPr>
          <w:rFonts w:ascii="Arial" w:hAnsi="Arial" w:cs="Arial"/>
          <w:sz w:val="20"/>
          <w:szCs w:val="20"/>
        </w:rPr>
        <w:t xml:space="preserve">that it has been particularly dry and </w:t>
      </w:r>
      <w:r w:rsidR="00ED2CBE">
        <w:rPr>
          <w:rFonts w:ascii="Arial" w:hAnsi="Arial" w:cs="Arial"/>
          <w:sz w:val="20"/>
          <w:szCs w:val="20"/>
        </w:rPr>
        <w:t xml:space="preserve">demonstrates </w:t>
      </w:r>
      <w:r w:rsidRPr="00CE06DD">
        <w:rPr>
          <w:rFonts w:ascii="Arial" w:hAnsi="Arial" w:cs="Arial"/>
          <w:sz w:val="20"/>
          <w:szCs w:val="20"/>
        </w:rPr>
        <w:t xml:space="preserve">an </w:t>
      </w:r>
      <w:r w:rsidRPr="00347FB9">
        <w:rPr>
          <w:rFonts w:ascii="Arial" w:hAnsi="Arial" w:cs="Arial"/>
          <w:sz w:val="20"/>
          <w:szCs w:val="20"/>
        </w:rPr>
        <w:t>increasing awareness</w:t>
      </w:r>
      <w:r w:rsidR="00EC265F" w:rsidRPr="00347FB9">
        <w:rPr>
          <w:rStyle w:val="FootnoteReference"/>
          <w:rFonts w:ascii="Arial" w:hAnsi="Arial" w:cs="Arial"/>
          <w:sz w:val="20"/>
          <w:szCs w:val="20"/>
        </w:rPr>
        <w:footnoteReference w:id="5"/>
      </w:r>
      <w:r w:rsidRPr="00347FB9">
        <w:rPr>
          <w:rFonts w:ascii="Arial" w:hAnsi="Arial" w:cs="Arial"/>
          <w:sz w:val="20"/>
          <w:szCs w:val="20"/>
        </w:rPr>
        <w:t xml:space="preserve"> </w:t>
      </w:r>
      <w:r w:rsidRPr="00CE06DD">
        <w:rPr>
          <w:rFonts w:ascii="Arial" w:hAnsi="Arial" w:cs="Arial"/>
          <w:sz w:val="20"/>
          <w:szCs w:val="20"/>
        </w:rPr>
        <w:t xml:space="preserve">that native fish </w:t>
      </w:r>
      <w:r>
        <w:rPr>
          <w:rFonts w:ascii="Arial" w:hAnsi="Arial" w:cs="Arial"/>
          <w:sz w:val="20"/>
          <w:szCs w:val="20"/>
        </w:rPr>
        <w:t xml:space="preserve">need to </w:t>
      </w:r>
      <w:r w:rsidRPr="00CE06DD">
        <w:rPr>
          <w:rFonts w:ascii="Arial" w:hAnsi="Arial" w:cs="Arial"/>
          <w:sz w:val="20"/>
          <w:szCs w:val="20"/>
        </w:rPr>
        <w:t>move opportunistically at a regional and, for some species, at a basin</w:t>
      </w:r>
      <w:r w:rsidR="00B03826">
        <w:rPr>
          <w:rFonts w:ascii="Arial" w:hAnsi="Arial" w:cs="Arial"/>
          <w:sz w:val="20"/>
          <w:szCs w:val="20"/>
        </w:rPr>
        <w:t>-</w:t>
      </w:r>
      <w:r w:rsidRPr="00CE06DD">
        <w:rPr>
          <w:rFonts w:ascii="Arial" w:hAnsi="Arial" w:cs="Arial"/>
          <w:sz w:val="20"/>
          <w:szCs w:val="20"/>
        </w:rPr>
        <w:t>scale</w:t>
      </w:r>
      <w:r>
        <w:rPr>
          <w:rFonts w:ascii="Arial" w:hAnsi="Arial" w:cs="Arial"/>
          <w:sz w:val="20"/>
          <w:szCs w:val="20"/>
        </w:rPr>
        <w:t xml:space="preserve"> to complete their life cycles by</w:t>
      </w:r>
      <w:r w:rsidRPr="00CE06DD">
        <w:rPr>
          <w:rFonts w:ascii="Arial" w:hAnsi="Arial" w:cs="Arial"/>
          <w:sz w:val="20"/>
          <w:szCs w:val="20"/>
        </w:rPr>
        <w:t xml:space="preserve"> find</w:t>
      </w:r>
      <w:r>
        <w:rPr>
          <w:rFonts w:ascii="Arial" w:hAnsi="Arial" w:cs="Arial"/>
          <w:sz w:val="20"/>
          <w:szCs w:val="20"/>
        </w:rPr>
        <w:t>ing new habitat, dispersing</w:t>
      </w:r>
      <w:r w:rsidRPr="00CE06DD">
        <w:rPr>
          <w:rFonts w:ascii="Arial" w:hAnsi="Arial" w:cs="Arial"/>
          <w:sz w:val="20"/>
          <w:szCs w:val="20"/>
        </w:rPr>
        <w:t>, spawn</w:t>
      </w:r>
      <w:r>
        <w:rPr>
          <w:rFonts w:ascii="Arial" w:hAnsi="Arial" w:cs="Arial"/>
          <w:sz w:val="20"/>
          <w:szCs w:val="20"/>
        </w:rPr>
        <w:t>ing</w:t>
      </w:r>
      <w:r w:rsidRPr="00CE06DD">
        <w:rPr>
          <w:rFonts w:ascii="Arial" w:hAnsi="Arial" w:cs="Arial"/>
          <w:sz w:val="20"/>
          <w:szCs w:val="20"/>
        </w:rPr>
        <w:t xml:space="preserve"> </w:t>
      </w:r>
      <w:r>
        <w:rPr>
          <w:rFonts w:ascii="Arial" w:hAnsi="Arial" w:cs="Arial"/>
          <w:sz w:val="20"/>
          <w:szCs w:val="20"/>
        </w:rPr>
        <w:t xml:space="preserve">and </w:t>
      </w:r>
      <w:r w:rsidRPr="00CE06DD">
        <w:rPr>
          <w:rFonts w:ascii="Arial" w:hAnsi="Arial" w:cs="Arial"/>
          <w:sz w:val="20"/>
          <w:szCs w:val="20"/>
        </w:rPr>
        <w:t>recruit</w:t>
      </w:r>
      <w:r>
        <w:rPr>
          <w:rFonts w:ascii="Arial" w:hAnsi="Arial" w:cs="Arial"/>
          <w:sz w:val="20"/>
          <w:szCs w:val="20"/>
        </w:rPr>
        <w:t xml:space="preserve">ing. There is </w:t>
      </w:r>
      <w:r w:rsidR="000079F3">
        <w:rPr>
          <w:rFonts w:ascii="Arial" w:hAnsi="Arial" w:cs="Arial"/>
          <w:sz w:val="20"/>
          <w:szCs w:val="20"/>
        </w:rPr>
        <w:t xml:space="preserve">also </w:t>
      </w:r>
      <w:r>
        <w:rPr>
          <w:rFonts w:ascii="Arial" w:hAnsi="Arial" w:cs="Arial"/>
          <w:sz w:val="20"/>
          <w:szCs w:val="20"/>
        </w:rPr>
        <w:t xml:space="preserve">an increasing awareness of the connectivity between the native fish communities in the north and the south of the Basin. </w:t>
      </w:r>
    </w:p>
    <w:p w14:paraId="36D0906B" w14:textId="21565314" w:rsidR="00B75637" w:rsidRPr="00CE06DD" w:rsidRDefault="003D3B70" w:rsidP="003D3B70">
      <w:pPr>
        <w:pStyle w:val="Heading2"/>
        <w:ind w:hanging="859"/>
      </w:pPr>
      <w:r>
        <w:t xml:space="preserve">  </w:t>
      </w:r>
      <w:r w:rsidR="00B75637">
        <w:t>The lead-up to the Northern Connectivity Event</w:t>
      </w:r>
    </w:p>
    <w:p w14:paraId="7A412FC9" w14:textId="6F731C34" w:rsidR="00B75637" w:rsidRPr="00CE06DD" w:rsidRDefault="00B75637" w:rsidP="0090325D">
      <w:pPr>
        <w:spacing w:after="0" w:line="276" w:lineRule="auto"/>
        <w:rPr>
          <w:rFonts w:cs="Arial"/>
          <w:color w:val="000000"/>
          <w:szCs w:val="20"/>
          <w:lang w:eastAsia="en-AU"/>
        </w:rPr>
      </w:pPr>
      <w:r w:rsidRPr="00CE06DD">
        <w:rPr>
          <w:rFonts w:cs="Arial"/>
          <w:color w:val="000000"/>
          <w:szCs w:val="20"/>
          <w:lang w:eastAsia="en-AU"/>
        </w:rPr>
        <w:t>In January 2018 over 1,000 km of the Barwon-Darling River downstream of Brewarrina ceased</w:t>
      </w:r>
      <w:r w:rsidR="000079F3">
        <w:rPr>
          <w:rFonts w:cs="Arial"/>
          <w:color w:val="000000"/>
          <w:szCs w:val="20"/>
          <w:lang w:eastAsia="en-AU"/>
        </w:rPr>
        <w:t>-</w:t>
      </w:r>
      <w:r w:rsidRPr="00CE06DD">
        <w:rPr>
          <w:rFonts w:cs="Arial"/>
          <w:color w:val="000000"/>
          <w:szCs w:val="20"/>
          <w:lang w:eastAsia="en-AU"/>
        </w:rPr>
        <w:t>to</w:t>
      </w:r>
      <w:r w:rsidR="000079F3">
        <w:rPr>
          <w:rFonts w:cs="Arial"/>
          <w:color w:val="000000"/>
          <w:szCs w:val="20"/>
          <w:lang w:eastAsia="en-AU"/>
        </w:rPr>
        <w:t>-</w:t>
      </w:r>
      <w:r w:rsidRPr="00CE06DD">
        <w:rPr>
          <w:rFonts w:cs="Arial"/>
          <w:color w:val="000000"/>
          <w:szCs w:val="20"/>
          <w:lang w:eastAsia="en-AU"/>
        </w:rPr>
        <w:t xml:space="preserve">flow. As a result, </w:t>
      </w:r>
      <w:r>
        <w:rPr>
          <w:rFonts w:cs="Arial"/>
          <w:color w:val="000000"/>
          <w:szCs w:val="20"/>
          <w:lang w:eastAsia="en-AU"/>
        </w:rPr>
        <w:t>water was only found in</w:t>
      </w:r>
      <w:r w:rsidRPr="00CE06DD">
        <w:rPr>
          <w:rFonts w:cs="Arial"/>
          <w:color w:val="000000"/>
          <w:szCs w:val="20"/>
          <w:lang w:eastAsia="en-AU"/>
        </w:rPr>
        <w:t xml:space="preserve"> stagnant </w:t>
      </w:r>
      <w:r>
        <w:rPr>
          <w:rFonts w:cs="Arial"/>
          <w:color w:val="000000"/>
          <w:szCs w:val="20"/>
          <w:lang w:eastAsia="en-AU"/>
        </w:rPr>
        <w:t xml:space="preserve">isolated </w:t>
      </w:r>
      <w:r w:rsidRPr="00CE06DD">
        <w:rPr>
          <w:rFonts w:cs="Arial"/>
          <w:color w:val="000000"/>
          <w:szCs w:val="20"/>
          <w:lang w:eastAsia="en-AU"/>
        </w:rPr>
        <w:t>waterholes</w:t>
      </w:r>
      <w:r>
        <w:rPr>
          <w:rFonts w:cs="Arial"/>
          <w:color w:val="000000"/>
          <w:szCs w:val="20"/>
          <w:lang w:eastAsia="en-AU"/>
        </w:rPr>
        <w:t xml:space="preserve"> (Figure 1-2)</w:t>
      </w:r>
      <w:r w:rsidRPr="00CE06DD">
        <w:rPr>
          <w:rFonts w:cs="Arial"/>
          <w:color w:val="000000"/>
          <w:szCs w:val="20"/>
          <w:lang w:eastAsia="en-AU"/>
        </w:rPr>
        <w:t>.</w:t>
      </w:r>
      <w:r>
        <w:rPr>
          <w:rFonts w:cs="Arial"/>
          <w:color w:val="000000"/>
          <w:szCs w:val="20"/>
          <w:lang w:eastAsia="en-AU"/>
        </w:rPr>
        <w:t xml:space="preserve"> Water quality </w:t>
      </w:r>
      <w:r w:rsidR="00B03826">
        <w:rPr>
          <w:rFonts w:cs="Arial"/>
          <w:color w:val="000000"/>
          <w:szCs w:val="20"/>
          <w:lang w:eastAsia="en-AU"/>
        </w:rPr>
        <w:t xml:space="preserve">also </w:t>
      </w:r>
      <w:r>
        <w:rPr>
          <w:rFonts w:cs="Arial"/>
          <w:color w:val="000000"/>
          <w:szCs w:val="20"/>
          <w:lang w:eastAsia="en-AU"/>
        </w:rPr>
        <w:t>deteriorated</w:t>
      </w:r>
      <w:r w:rsidR="00B03826">
        <w:rPr>
          <w:rFonts w:cs="Arial"/>
          <w:color w:val="000000"/>
          <w:szCs w:val="20"/>
          <w:lang w:eastAsia="en-AU"/>
        </w:rPr>
        <w:t xml:space="preserve"> and </w:t>
      </w:r>
      <w:r w:rsidR="001C0305">
        <w:rPr>
          <w:rFonts w:cs="Arial"/>
          <w:color w:val="000000"/>
          <w:szCs w:val="20"/>
          <w:lang w:eastAsia="en-AU"/>
        </w:rPr>
        <w:t>b</w:t>
      </w:r>
      <w:r w:rsidRPr="00CE06DD">
        <w:rPr>
          <w:rFonts w:cs="Arial"/>
          <w:color w:val="000000"/>
          <w:szCs w:val="20"/>
          <w:lang w:eastAsia="en-AU"/>
        </w:rPr>
        <w:t>lue-green algae alerts escalated to amber and red</w:t>
      </w:r>
      <w:r w:rsidR="00054356">
        <w:rPr>
          <w:rFonts w:cs="Arial"/>
          <w:color w:val="000000"/>
          <w:szCs w:val="20"/>
          <w:lang w:eastAsia="en-AU"/>
        </w:rPr>
        <w:t xml:space="preserve"> alert levels</w:t>
      </w:r>
      <w:r w:rsidRPr="00CE06DD">
        <w:rPr>
          <w:rFonts w:cs="Arial"/>
          <w:color w:val="000000"/>
          <w:szCs w:val="20"/>
          <w:lang w:eastAsia="en-AU"/>
        </w:rPr>
        <w:t xml:space="preserve">. </w:t>
      </w:r>
      <w:r>
        <w:rPr>
          <w:rFonts w:cs="Arial"/>
          <w:color w:val="000000"/>
          <w:szCs w:val="20"/>
          <w:lang w:eastAsia="en-AU"/>
        </w:rPr>
        <w:t xml:space="preserve">The likelihood of deaths of native fish and other riverine animals increased. </w:t>
      </w:r>
      <w:r w:rsidRPr="00CE06DD">
        <w:rPr>
          <w:rFonts w:cs="Arial"/>
          <w:color w:val="000000"/>
          <w:szCs w:val="20"/>
          <w:lang w:eastAsia="en-AU"/>
        </w:rPr>
        <w:t xml:space="preserve">Shire </w:t>
      </w:r>
      <w:r>
        <w:rPr>
          <w:rFonts w:cs="Arial"/>
          <w:color w:val="000000"/>
          <w:szCs w:val="20"/>
          <w:lang w:eastAsia="en-AU"/>
        </w:rPr>
        <w:t>c</w:t>
      </w:r>
      <w:r w:rsidRPr="00CE06DD">
        <w:rPr>
          <w:rFonts w:cs="Arial"/>
          <w:color w:val="000000"/>
          <w:szCs w:val="20"/>
          <w:lang w:eastAsia="en-AU"/>
        </w:rPr>
        <w:t xml:space="preserve">ouncils </w:t>
      </w:r>
      <w:r>
        <w:rPr>
          <w:rFonts w:cs="Arial"/>
          <w:color w:val="000000"/>
          <w:szCs w:val="20"/>
          <w:lang w:eastAsia="en-AU"/>
        </w:rPr>
        <w:t xml:space="preserve">and communities </w:t>
      </w:r>
      <w:r w:rsidRPr="00CE06DD">
        <w:rPr>
          <w:rFonts w:cs="Arial"/>
          <w:color w:val="000000"/>
          <w:szCs w:val="20"/>
          <w:lang w:eastAsia="en-AU"/>
        </w:rPr>
        <w:t>along the Barwon-Darling expressed</w:t>
      </w:r>
      <w:r>
        <w:rPr>
          <w:rFonts w:cs="Arial"/>
          <w:color w:val="000000"/>
          <w:szCs w:val="20"/>
          <w:lang w:eastAsia="en-AU"/>
        </w:rPr>
        <w:t xml:space="preserve"> significant</w:t>
      </w:r>
      <w:r w:rsidRPr="00CE06DD">
        <w:rPr>
          <w:rFonts w:cs="Arial"/>
          <w:color w:val="000000"/>
          <w:szCs w:val="20"/>
          <w:lang w:eastAsia="en-AU"/>
        </w:rPr>
        <w:t xml:space="preserve"> concern.</w:t>
      </w:r>
    </w:p>
    <w:p w14:paraId="059FD2C8" w14:textId="18266455" w:rsidR="00CE38FA" w:rsidRDefault="00840207" w:rsidP="00870F7B">
      <w:pPr>
        <w:spacing w:after="0" w:line="240" w:lineRule="auto"/>
        <w:jc w:val="left"/>
        <w:rPr>
          <w:rFonts w:cs="Arial"/>
          <w:bCs/>
          <w:szCs w:val="20"/>
        </w:rPr>
      </w:pPr>
      <w:r>
        <w:rPr>
          <w:rFonts w:cs="Arial"/>
          <w:b/>
          <w:bCs/>
          <w:szCs w:val="20"/>
        </w:rPr>
        <w:br w:type="page"/>
      </w:r>
      <w:r w:rsidR="00CE38FA" w:rsidRPr="00CE06DD">
        <w:rPr>
          <w:rFonts w:cs="Arial"/>
          <w:b/>
          <w:bCs/>
          <w:szCs w:val="20"/>
        </w:rPr>
        <w:t>Figure 1-</w:t>
      </w:r>
      <w:r w:rsidR="00CE38FA">
        <w:rPr>
          <w:rFonts w:cs="Arial"/>
          <w:b/>
          <w:bCs/>
          <w:szCs w:val="20"/>
        </w:rPr>
        <w:t>2</w:t>
      </w:r>
      <w:r w:rsidR="00CE38FA" w:rsidRPr="00CE06DD">
        <w:rPr>
          <w:rFonts w:cs="Arial"/>
          <w:b/>
          <w:bCs/>
          <w:szCs w:val="20"/>
        </w:rPr>
        <w:t>:</w:t>
      </w:r>
      <w:r w:rsidR="00CE38FA" w:rsidRPr="00CE06DD">
        <w:rPr>
          <w:rFonts w:cs="Arial"/>
          <w:b/>
          <w:bCs/>
          <w:szCs w:val="20"/>
        </w:rPr>
        <w:tab/>
      </w:r>
      <w:r w:rsidR="00CE38FA" w:rsidRPr="00CE06DD">
        <w:rPr>
          <w:rFonts w:cs="Arial"/>
          <w:bCs/>
          <w:szCs w:val="20"/>
        </w:rPr>
        <w:t>Darling River downstream of Bourke: March to April</w:t>
      </w:r>
    </w:p>
    <w:tbl>
      <w:tblPr>
        <w:tblStyle w:val="TableGrid"/>
        <w:tblW w:w="0" w:type="auto"/>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3251"/>
        <w:gridCol w:w="2962"/>
        <w:gridCol w:w="3192"/>
      </w:tblGrid>
      <w:tr w:rsidR="00CE38FA" w14:paraId="70EFA2E2" w14:textId="77777777" w:rsidTr="00CE38FA">
        <w:tc>
          <w:tcPr>
            <w:tcW w:w="3066" w:type="dxa"/>
          </w:tcPr>
          <w:p w14:paraId="2F9C34B6" w14:textId="07059EB7" w:rsidR="00CE38FA" w:rsidRDefault="00CE38FA" w:rsidP="009A79A2">
            <w:pPr>
              <w:spacing w:before="240" w:after="0" w:line="276" w:lineRule="auto"/>
              <w:rPr>
                <w:rFonts w:cs="Arial"/>
                <w:color w:val="000000"/>
                <w:szCs w:val="20"/>
                <w:lang w:eastAsia="en-AU"/>
              </w:rPr>
            </w:pPr>
            <w:r w:rsidRPr="00CE06DD">
              <w:rPr>
                <w:rFonts w:cs="Arial"/>
                <w:noProof/>
                <w:color w:val="000000"/>
                <w:szCs w:val="20"/>
                <w:lang w:eastAsia="en-AU"/>
              </w:rPr>
              <w:drawing>
                <wp:inline distT="0" distB="0" distL="0" distR="0" wp14:anchorId="7DA67458" wp14:editId="445C1F37">
                  <wp:extent cx="1990725" cy="1504950"/>
                  <wp:effectExtent l="0" t="0" r="9525" b="0"/>
                  <wp:docPr id="4" name="Picture 4" descr="A series of three images showing stagnant waterholes along the Darling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0725" cy="1504950"/>
                          </a:xfrm>
                          <a:prstGeom prst="rect">
                            <a:avLst/>
                          </a:prstGeom>
                          <a:noFill/>
                          <a:ln>
                            <a:noFill/>
                          </a:ln>
                        </pic:spPr>
                      </pic:pic>
                    </a:graphicData>
                  </a:graphic>
                </wp:inline>
              </w:drawing>
            </w:r>
          </w:p>
        </w:tc>
        <w:tc>
          <w:tcPr>
            <w:tcW w:w="3067" w:type="dxa"/>
          </w:tcPr>
          <w:p w14:paraId="169EF520" w14:textId="5987BDD9" w:rsidR="00CE38FA" w:rsidRDefault="00CE38FA" w:rsidP="009A79A2">
            <w:pPr>
              <w:spacing w:before="240" w:after="0" w:line="276" w:lineRule="auto"/>
              <w:rPr>
                <w:rFonts w:cs="Arial"/>
                <w:color w:val="000000"/>
                <w:szCs w:val="20"/>
                <w:lang w:eastAsia="en-AU"/>
              </w:rPr>
            </w:pPr>
            <w:r w:rsidRPr="00CE06DD">
              <w:rPr>
                <w:rFonts w:cs="Arial"/>
                <w:noProof/>
                <w:szCs w:val="20"/>
                <w:lang w:eastAsia="en-AU"/>
              </w:rPr>
              <w:drawing>
                <wp:inline distT="0" distB="0" distL="0" distR="0" wp14:anchorId="478B1169" wp14:editId="67EEAF71">
                  <wp:extent cx="1781175" cy="1504950"/>
                  <wp:effectExtent l="0" t="0" r="9525" b="0"/>
                  <wp:docPr id="3" name="Picture 3" descr="A series of three images showing stagnant waterholes along the Darling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orabin_100418_Poor quality pool habitat ds Wilcannia Darling Rive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81175" cy="1504950"/>
                          </a:xfrm>
                          <a:prstGeom prst="rect">
                            <a:avLst/>
                          </a:prstGeom>
                          <a:noFill/>
                          <a:ln>
                            <a:noFill/>
                          </a:ln>
                        </pic:spPr>
                      </pic:pic>
                    </a:graphicData>
                  </a:graphic>
                </wp:inline>
              </w:drawing>
            </w:r>
          </w:p>
        </w:tc>
        <w:tc>
          <w:tcPr>
            <w:tcW w:w="3067" w:type="dxa"/>
          </w:tcPr>
          <w:p w14:paraId="6B2E7948" w14:textId="6A9EB552" w:rsidR="00CE38FA" w:rsidRDefault="00CE38FA" w:rsidP="009A79A2">
            <w:pPr>
              <w:spacing w:before="240" w:after="0" w:line="276" w:lineRule="auto"/>
              <w:rPr>
                <w:rFonts w:cs="Arial"/>
                <w:color w:val="000000"/>
                <w:szCs w:val="20"/>
                <w:lang w:eastAsia="en-AU"/>
              </w:rPr>
            </w:pPr>
            <w:r w:rsidRPr="00CE06DD">
              <w:rPr>
                <w:rFonts w:cs="Arial"/>
                <w:noProof/>
                <w:color w:val="000000"/>
                <w:szCs w:val="20"/>
                <w:lang w:eastAsia="en-AU"/>
              </w:rPr>
              <w:drawing>
                <wp:inline distT="0" distB="0" distL="0" distR="0" wp14:anchorId="659EF26A" wp14:editId="2839A3DB">
                  <wp:extent cx="1952625" cy="1514475"/>
                  <wp:effectExtent l="0" t="0" r="9525" b="9525"/>
                  <wp:docPr id="2" name="Picture 2" descr="A series of three images showing stagnant waterholes along the Darling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2625" cy="1514475"/>
                          </a:xfrm>
                          <a:prstGeom prst="rect">
                            <a:avLst/>
                          </a:prstGeom>
                          <a:noFill/>
                          <a:ln>
                            <a:noFill/>
                          </a:ln>
                        </pic:spPr>
                      </pic:pic>
                    </a:graphicData>
                  </a:graphic>
                </wp:inline>
              </w:drawing>
            </w:r>
          </w:p>
        </w:tc>
      </w:tr>
    </w:tbl>
    <w:p w14:paraId="2D96854C" w14:textId="714FCEFA" w:rsidR="00B75637" w:rsidRDefault="00B75637" w:rsidP="00C24FBF">
      <w:pPr>
        <w:spacing w:before="240" w:line="276" w:lineRule="auto"/>
        <w:rPr>
          <w:rFonts w:cs="Arial"/>
          <w:szCs w:val="20"/>
        </w:rPr>
      </w:pPr>
      <w:r w:rsidRPr="00CE06DD">
        <w:rPr>
          <w:rFonts w:cs="Arial"/>
          <w:color w:val="000000"/>
          <w:szCs w:val="20"/>
          <w:lang w:eastAsia="en-AU"/>
        </w:rPr>
        <w:t xml:space="preserve">In April 2018 Commonwealth and NSW water for the environment was made available for delivery in a </w:t>
      </w:r>
      <w:r>
        <w:rPr>
          <w:rFonts w:cs="Arial"/>
          <w:color w:val="000000"/>
          <w:szCs w:val="20"/>
          <w:lang w:eastAsia="en-AU"/>
        </w:rPr>
        <w:t>Northern Connectivity Event (NCE)</w:t>
      </w:r>
      <w:r w:rsidR="00054356">
        <w:rPr>
          <w:rFonts w:cs="Arial"/>
          <w:color w:val="000000"/>
          <w:szCs w:val="20"/>
          <w:lang w:eastAsia="en-AU"/>
        </w:rPr>
        <w:t xml:space="preserve">. The NCE occurred </w:t>
      </w:r>
      <w:r w:rsidRPr="00CE06DD">
        <w:rPr>
          <w:rFonts w:cs="Arial"/>
          <w:color w:val="000000"/>
          <w:szCs w:val="20"/>
          <w:lang w:eastAsia="en-AU"/>
        </w:rPr>
        <w:t xml:space="preserve">after extensive planning, community consultation and discussions with NSW and </w:t>
      </w:r>
      <w:r>
        <w:rPr>
          <w:rFonts w:cs="Arial"/>
          <w:color w:val="000000"/>
          <w:szCs w:val="20"/>
          <w:lang w:eastAsia="en-AU"/>
        </w:rPr>
        <w:t>Queensland</w:t>
      </w:r>
      <w:r w:rsidRPr="00CE06DD">
        <w:rPr>
          <w:rFonts w:cs="Arial"/>
          <w:color w:val="000000"/>
          <w:szCs w:val="20"/>
          <w:lang w:eastAsia="en-AU"/>
        </w:rPr>
        <w:t xml:space="preserve"> </w:t>
      </w:r>
      <w:r>
        <w:rPr>
          <w:rFonts w:cs="Arial"/>
          <w:color w:val="000000"/>
          <w:szCs w:val="20"/>
          <w:lang w:eastAsia="en-AU"/>
        </w:rPr>
        <w:t>agencies</w:t>
      </w:r>
      <w:r w:rsidRPr="00CE06DD">
        <w:rPr>
          <w:rFonts w:cs="Arial"/>
          <w:color w:val="000000"/>
          <w:szCs w:val="20"/>
          <w:lang w:eastAsia="en-AU"/>
        </w:rPr>
        <w:t xml:space="preserve">. The NSW Water Minister </w:t>
      </w:r>
      <w:r>
        <w:rPr>
          <w:rFonts w:cs="Arial"/>
          <w:color w:val="000000"/>
          <w:szCs w:val="20"/>
          <w:lang w:eastAsia="en-AU"/>
        </w:rPr>
        <w:t>agreed</w:t>
      </w:r>
      <w:r w:rsidRPr="00CE06DD">
        <w:rPr>
          <w:rFonts w:cs="Arial"/>
          <w:color w:val="000000"/>
          <w:szCs w:val="20"/>
          <w:lang w:eastAsia="en-AU"/>
        </w:rPr>
        <w:t xml:space="preserve"> to protect this flow from pumping for irrigation</w:t>
      </w:r>
      <w:r>
        <w:rPr>
          <w:rFonts w:cs="Arial"/>
          <w:color w:val="000000"/>
          <w:szCs w:val="20"/>
          <w:lang w:eastAsia="en-AU"/>
        </w:rPr>
        <w:t xml:space="preserve"> along the Barwon-Darling</w:t>
      </w:r>
      <w:r w:rsidRPr="00CE06DD">
        <w:rPr>
          <w:rFonts w:cs="Arial"/>
          <w:color w:val="000000"/>
          <w:szCs w:val="20"/>
          <w:lang w:eastAsia="en-AU"/>
        </w:rPr>
        <w:t xml:space="preserve">. </w:t>
      </w:r>
      <w:r w:rsidRPr="00D22D93">
        <w:rPr>
          <w:rFonts w:cs="Arial"/>
        </w:rPr>
        <w:t xml:space="preserve">The </w:t>
      </w:r>
      <w:r w:rsidRPr="00A26E03">
        <w:rPr>
          <w:rFonts w:cs="Arial"/>
        </w:rPr>
        <w:t xml:space="preserve">NCE was the first time </w:t>
      </w:r>
      <w:r>
        <w:rPr>
          <w:rFonts w:cs="Arial"/>
        </w:rPr>
        <w:t xml:space="preserve">the </w:t>
      </w:r>
      <w:r w:rsidRPr="00A26E03">
        <w:rPr>
          <w:rFonts w:cs="Arial"/>
        </w:rPr>
        <w:t xml:space="preserve">NSW </w:t>
      </w:r>
      <w:r w:rsidR="004033F9">
        <w:rPr>
          <w:rFonts w:cs="Arial"/>
        </w:rPr>
        <w:t xml:space="preserve">Government </w:t>
      </w:r>
      <w:r w:rsidRPr="00A26E03">
        <w:rPr>
          <w:rFonts w:cs="Arial"/>
        </w:rPr>
        <w:t xml:space="preserve">had </w:t>
      </w:r>
      <w:r>
        <w:rPr>
          <w:rFonts w:cs="Arial"/>
        </w:rPr>
        <w:t>placed</w:t>
      </w:r>
      <w:r w:rsidRPr="00A26E03">
        <w:rPr>
          <w:rFonts w:cs="Arial"/>
        </w:rPr>
        <w:t xml:space="preserve"> a temporary restriction </w:t>
      </w:r>
      <w:r w:rsidRPr="00D22D93">
        <w:rPr>
          <w:rFonts w:cs="Arial"/>
        </w:rPr>
        <w:t xml:space="preserve">on pumping in the Barwon-Darling for environmental purposes. </w:t>
      </w:r>
      <w:r w:rsidRPr="003621C4">
        <w:rPr>
          <w:rFonts w:cs="Arial"/>
        </w:rPr>
        <w:t xml:space="preserve">The temporary restriction did </w:t>
      </w:r>
      <w:r>
        <w:rPr>
          <w:rFonts w:cs="Arial"/>
        </w:rPr>
        <w:t>not apply to</w:t>
      </w:r>
      <w:r w:rsidRPr="003621C4">
        <w:rPr>
          <w:rFonts w:cs="Arial"/>
        </w:rPr>
        <w:t xml:space="preserve"> diversion for town water supply and stock and domestic </w:t>
      </w:r>
      <w:r w:rsidR="00054356">
        <w:rPr>
          <w:rFonts w:cs="Arial"/>
        </w:rPr>
        <w:t>purposes</w:t>
      </w:r>
      <w:r w:rsidRPr="003621C4">
        <w:rPr>
          <w:rFonts w:cs="Arial"/>
        </w:rPr>
        <w:t xml:space="preserve">. </w:t>
      </w:r>
      <w:r>
        <w:rPr>
          <w:rFonts w:cs="Arial"/>
          <w:szCs w:val="20"/>
        </w:rPr>
        <w:t xml:space="preserve">The </w:t>
      </w:r>
      <w:r w:rsidR="000079F3">
        <w:rPr>
          <w:rFonts w:cs="Arial"/>
          <w:szCs w:val="20"/>
        </w:rPr>
        <w:t xml:space="preserve">newly formed NSW </w:t>
      </w:r>
      <w:r w:rsidR="00DB6874" w:rsidRPr="00347FB9">
        <w:rPr>
          <w:rFonts w:cs="Arial"/>
          <w:szCs w:val="20"/>
        </w:rPr>
        <w:t>Natural Resource Access Regulator</w:t>
      </w:r>
      <w:r w:rsidR="00EC265F" w:rsidRPr="00347FB9">
        <w:rPr>
          <w:rStyle w:val="FootnoteReference"/>
          <w:rFonts w:cs="Arial"/>
          <w:szCs w:val="20"/>
        </w:rPr>
        <w:footnoteReference w:id="6"/>
      </w:r>
      <w:r w:rsidRPr="00347FB9">
        <w:rPr>
          <w:rStyle w:val="FootnoteReference"/>
        </w:rPr>
        <w:t xml:space="preserve"> </w:t>
      </w:r>
      <w:r>
        <w:rPr>
          <w:rFonts w:cs="Arial"/>
          <w:szCs w:val="20"/>
        </w:rPr>
        <w:t xml:space="preserve">had a strong presence on the ground to </w:t>
      </w:r>
      <w:r w:rsidR="00054356">
        <w:rPr>
          <w:rFonts w:cs="Arial"/>
          <w:szCs w:val="20"/>
        </w:rPr>
        <w:t>ensure</w:t>
      </w:r>
      <w:r>
        <w:rPr>
          <w:rFonts w:cs="Arial"/>
          <w:szCs w:val="20"/>
        </w:rPr>
        <w:t xml:space="preserve"> compliance. </w:t>
      </w:r>
    </w:p>
    <w:p w14:paraId="2E3AB2EA" w14:textId="6836AF23" w:rsidR="00B75637" w:rsidRDefault="00B75637" w:rsidP="00C24FBF">
      <w:pPr>
        <w:spacing w:line="276" w:lineRule="auto"/>
        <w:rPr>
          <w:rFonts w:cs="Arial"/>
          <w:szCs w:val="20"/>
        </w:rPr>
      </w:pPr>
      <w:r w:rsidRPr="00F150F6">
        <w:rPr>
          <w:rFonts w:cs="Arial"/>
          <w:szCs w:val="20"/>
        </w:rPr>
        <w:t xml:space="preserve">The </w:t>
      </w:r>
      <w:r>
        <w:rPr>
          <w:rFonts w:cs="Arial"/>
          <w:szCs w:val="20"/>
        </w:rPr>
        <w:t>NCE</w:t>
      </w:r>
      <w:r w:rsidRPr="00F150F6">
        <w:rPr>
          <w:rFonts w:cs="Arial"/>
          <w:szCs w:val="20"/>
        </w:rPr>
        <w:t xml:space="preserve"> involved extensive coordination of water policy agencies, environmental water holders, natural resource regulators</w:t>
      </w:r>
      <w:r w:rsidR="004033F9">
        <w:rPr>
          <w:rFonts w:cs="Arial"/>
          <w:szCs w:val="20"/>
        </w:rPr>
        <w:t>,</w:t>
      </w:r>
      <w:r w:rsidRPr="00F150F6">
        <w:rPr>
          <w:rFonts w:cs="Arial"/>
          <w:szCs w:val="20"/>
        </w:rPr>
        <w:t xml:space="preserve"> and river operators from NSW, the Commonwealth, and Queensland. An </w:t>
      </w:r>
      <w:r w:rsidR="00D16B79">
        <w:rPr>
          <w:rFonts w:cs="Arial"/>
          <w:szCs w:val="20"/>
        </w:rPr>
        <w:t>intergovernmental</w:t>
      </w:r>
      <w:r w:rsidRPr="00F150F6">
        <w:rPr>
          <w:rFonts w:cs="Arial"/>
          <w:szCs w:val="20"/>
        </w:rPr>
        <w:t xml:space="preserve"> advisory group </w:t>
      </w:r>
      <w:r>
        <w:rPr>
          <w:rFonts w:cs="Arial"/>
          <w:szCs w:val="20"/>
        </w:rPr>
        <w:t xml:space="preserve">was established </w:t>
      </w:r>
      <w:r w:rsidRPr="00F150F6">
        <w:rPr>
          <w:rFonts w:cs="Arial"/>
          <w:szCs w:val="20"/>
        </w:rPr>
        <w:t xml:space="preserve">to facilitate coordination.  With support </w:t>
      </w:r>
      <w:r w:rsidR="004033F9">
        <w:rPr>
          <w:rFonts w:cs="Arial"/>
          <w:szCs w:val="20"/>
        </w:rPr>
        <w:t xml:space="preserve">from </w:t>
      </w:r>
      <w:r w:rsidRPr="00F150F6">
        <w:rPr>
          <w:rFonts w:cs="Arial"/>
          <w:szCs w:val="20"/>
        </w:rPr>
        <w:t xml:space="preserve">the CEWO, NSW appointed an </w:t>
      </w:r>
      <w:r w:rsidRPr="00347FB9">
        <w:rPr>
          <w:rFonts w:cs="Arial"/>
          <w:szCs w:val="20"/>
        </w:rPr>
        <w:t>independent reviewer</w:t>
      </w:r>
      <w:r w:rsidR="00EC265F" w:rsidRPr="00347FB9">
        <w:rPr>
          <w:rStyle w:val="FootnoteReference"/>
          <w:rFonts w:cs="Arial"/>
          <w:szCs w:val="20"/>
        </w:rPr>
        <w:footnoteReference w:id="7"/>
      </w:r>
      <w:r w:rsidRPr="00347FB9">
        <w:rPr>
          <w:rStyle w:val="FootnoteReference"/>
        </w:rPr>
        <w:t xml:space="preserve"> </w:t>
      </w:r>
      <w:r w:rsidRPr="00F150F6">
        <w:rPr>
          <w:rFonts w:cs="Arial"/>
          <w:szCs w:val="20"/>
        </w:rPr>
        <w:t xml:space="preserve">to provide </w:t>
      </w:r>
      <w:r w:rsidRPr="00BB42D6">
        <w:rPr>
          <w:rFonts w:cs="Arial"/>
          <w:szCs w:val="20"/>
        </w:rPr>
        <w:t>feedback on coordination.</w:t>
      </w:r>
      <w:r w:rsidRPr="00F150F6">
        <w:rPr>
          <w:rFonts w:cs="Arial"/>
          <w:szCs w:val="20"/>
        </w:rPr>
        <w:t xml:space="preserve"> </w:t>
      </w:r>
      <w:r w:rsidRPr="00CE06DD">
        <w:rPr>
          <w:rFonts w:cs="Arial"/>
          <w:szCs w:val="20"/>
        </w:rPr>
        <w:t>The NCE provided a</w:t>
      </w:r>
      <w:r w:rsidR="004033F9">
        <w:rPr>
          <w:rFonts w:cs="Arial"/>
          <w:szCs w:val="20"/>
        </w:rPr>
        <w:t>n</w:t>
      </w:r>
      <w:r w:rsidRPr="00CE06DD">
        <w:rPr>
          <w:rFonts w:cs="Arial"/>
          <w:szCs w:val="20"/>
        </w:rPr>
        <w:t xml:space="preserve"> opportunity for State and Commonwealth water agencies to co</w:t>
      </w:r>
      <w:r>
        <w:rPr>
          <w:rFonts w:cs="Arial"/>
          <w:szCs w:val="20"/>
        </w:rPr>
        <w:t xml:space="preserve">ordinate their work in new ways. </w:t>
      </w:r>
      <w:r w:rsidR="000079F3">
        <w:rPr>
          <w:rFonts w:cs="Arial"/>
          <w:szCs w:val="20"/>
        </w:rPr>
        <w:t>The NCE had the support of groups in the community including the Bourke Shire Council and the Gwydir ECAOAC</w:t>
      </w:r>
      <w:r w:rsidR="000079F3">
        <w:rPr>
          <w:rStyle w:val="FootnoteReference"/>
          <w:rFonts w:cs="Arial"/>
          <w:szCs w:val="20"/>
        </w:rPr>
        <w:footnoteReference w:id="8"/>
      </w:r>
      <w:r w:rsidR="000079F3">
        <w:rPr>
          <w:rFonts w:cs="Arial"/>
          <w:szCs w:val="20"/>
        </w:rPr>
        <w:t>.</w:t>
      </w:r>
    </w:p>
    <w:p w14:paraId="046FF870" w14:textId="26EFC5C6" w:rsidR="00B75637" w:rsidRDefault="00B75637" w:rsidP="00B75637">
      <w:pPr>
        <w:rPr>
          <w:rFonts w:cs="Arial"/>
          <w:szCs w:val="20"/>
        </w:rPr>
      </w:pPr>
      <w:r w:rsidRPr="002423E0">
        <w:rPr>
          <w:rFonts w:cs="Arial"/>
          <w:color w:val="000000"/>
          <w:szCs w:val="20"/>
          <w:lang w:eastAsia="en-AU"/>
        </w:rPr>
        <w:t>The NCE built on the previous unregulated flow in the preceding months and provided connectivity across multiple river systems to protect and support native fish. The NCE was an innovative flow event in an unregulated river, the Barwon-Darling, using water from regulated sources, the Gwydir and Border Rivers.</w:t>
      </w:r>
      <w:r>
        <w:rPr>
          <w:rFonts w:cs="Arial"/>
          <w:color w:val="000000"/>
          <w:szCs w:val="20"/>
          <w:lang w:eastAsia="en-AU"/>
        </w:rPr>
        <w:t xml:space="preserve"> </w:t>
      </w:r>
      <w:r w:rsidRPr="002423E0">
        <w:rPr>
          <w:rFonts w:cs="Arial"/>
          <w:color w:val="000000"/>
          <w:szCs w:val="20"/>
        </w:rPr>
        <w:t xml:space="preserve">At the start of the NCE, it was expected that between </w:t>
      </w:r>
      <w:r w:rsidRPr="002423E0">
        <w:rPr>
          <w:rFonts w:cs="Arial"/>
          <w:szCs w:val="20"/>
        </w:rPr>
        <w:t>25</w:t>
      </w:r>
      <w:r w:rsidR="00556BAD" w:rsidRPr="002423E0">
        <w:rPr>
          <w:rFonts w:cs="Arial"/>
          <w:szCs w:val="20"/>
        </w:rPr>
        <w:t>-</w:t>
      </w:r>
      <w:r w:rsidRPr="002423E0">
        <w:rPr>
          <w:rFonts w:cs="Arial"/>
          <w:szCs w:val="20"/>
        </w:rPr>
        <w:t>30 GL</w:t>
      </w:r>
      <w:r w:rsidR="002D0816" w:rsidRPr="002423E0">
        <w:rPr>
          <w:rStyle w:val="FootnoteReference"/>
          <w:rFonts w:cs="Arial"/>
          <w:szCs w:val="20"/>
        </w:rPr>
        <w:footnoteReference w:id="9"/>
      </w:r>
      <w:r w:rsidRPr="002423E0">
        <w:rPr>
          <w:rFonts w:cs="Arial"/>
          <w:szCs w:val="20"/>
        </w:rPr>
        <w:t xml:space="preserve"> of water</w:t>
      </w:r>
      <w:r w:rsidR="007E6020" w:rsidRPr="002423E0">
        <w:rPr>
          <w:rFonts w:cs="Arial"/>
          <w:szCs w:val="20"/>
        </w:rPr>
        <w:t xml:space="preserve"> for the environment</w:t>
      </w:r>
      <w:r w:rsidRPr="002423E0">
        <w:rPr>
          <w:rFonts w:cs="Arial"/>
          <w:szCs w:val="20"/>
        </w:rPr>
        <w:t xml:space="preserve"> would be used. The actual volume used depend</w:t>
      </w:r>
      <w:r w:rsidR="00556BAD" w:rsidRPr="002423E0">
        <w:rPr>
          <w:rFonts w:cs="Arial"/>
          <w:szCs w:val="20"/>
        </w:rPr>
        <w:t>ed</w:t>
      </w:r>
      <w:r w:rsidRPr="002423E0">
        <w:rPr>
          <w:rFonts w:cs="Arial"/>
          <w:szCs w:val="20"/>
        </w:rPr>
        <w:t xml:space="preserve"> on the progression of </w:t>
      </w:r>
      <w:r w:rsidR="00556BAD" w:rsidRPr="002423E0">
        <w:rPr>
          <w:rFonts w:cs="Arial"/>
          <w:szCs w:val="20"/>
        </w:rPr>
        <w:t xml:space="preserve">the </w:t>
      </w:r>
      <w:r w:rsidR="00054356" w:rsidRPr="002423E0">
        <w:rPr>
          <w:rFonts w:cs="Arial"/>
          <w:szCs w:val="20"/>
        </w:rPr>
        <w:t>preceding</w:t>
      </w:r>
      <w:r w:rsidRPr="002423E0">
        <w:rPr>
          <w:rFonts w:cs="Arial"/>
          <w:szCs w:val="20"/>
        </w:rPr>
        <w:t xml:space="preserve"> unregulated flow event</w:t>
      </w:r>
      <w:r w:rsidR="00556BAD" w:rsidRPr="002423E0">
        <w:rPr>
          <w:rFonts w:cs="Arial"/>
          <w:szCs w:val="20"/>
        </w:rPr>
        <w:t>,</w:t>
      </w:r>
      <w:r w:rsidRPr="002423E0">
        <w:rPr>
          <w:rFonts w:cs="Arial"/>
          <w:szCs w:val="20"/>
        </w:rPr>
        <w:t xml:space="preserve"> observed losses in the rivers and other environmental considerations.</w:t>
      </w:r>
      <w:r w:rsidRPr="00CE06DD">
        <w:rPr>
          <w:rFonts w:cs="Arial"/>
          <w:szCs w:val="20"/>
        </w:rPr>
        <w:t xml:space="preserve"> </w:t>
      </w:r>
      <w:r w:rsidR="002D0816">
        <w:rPr>
          <w:rFonts w:cs="Arial"/>
          <w:szCs w:val="20"/>
        </w:rPr>
        <w:t xml:space="preserve">The actual volume used was </w:t>
      </w:r>
      <w:r w:rsidR="00B92765">
        <w:rPr>
          <w:rFonts w:cs="Arial"/>
          <w:szCs w:val="20"/>
        </w:rPr>
        <w:t xml:space="preserve">          </w:t>
      </w:r>
      <w:r w:rsidR="002D0816">
        <w:rPr>
          <w:rFonts w:cs="Arial"/>
          <w:szCs w:val="20"/>
        </w:rPr>
        <w:t>23.2</w:t>
      </w:r>
      <w:r w:rsidR="00B92765">
        <w:rPr>
          <w:rFonts w:cs="Arial"/>
          <w:szCs w:val="20"/>
        </w:rPr>
        <w:t xml:space="preserve"> </w:t>
      </w:r>
      <w:r w:rsidR="002D0816">
        <w:rPr>
          <w:rFonts w:cs="Arial"/>
          <w:szCs w:val="20"/>
        </w:rPr>
        <w:t xml:space="preserve">GL, </w:t>
      </w:r>
      <w:r w:rsidR="00556BAD">
        <w:rPr>
          <w:rFonts w:cs="Arial"/>
          <w:szCs w:val="20"/>
        </w:rPr>
        <w:t xml:space="preserve">with </w:t>
      </w:r>
      <w:r w:rsidR="002D0816">
        <w:rPr>
          <w:rFonts w:cs="Arial"/>
          <w:szCs w:val="20"/>
        </w:rPr>
        <w:t xml:space="preserve">16.6 GL from Commonwealth accounts, and 6.6 GL from NSW accounts. </w:t>
      </w:r>
    </w:p>
    <w:p w14:paraId="569A9776" w14:textId="22A4F9B6" w:rsidR="00B75637" w:rsidRPr="00CE06DD" w:rsidRDefault="003D3B70" w:rsidP="003D3B70">
      <w:pPr>
        <w:pStyle w:val="Heading2"/>
        <w:ind w:hanging="859"/>
      </w:pPr>
      <w:r>
        <w:t xml:space="preserve">  </w:t>
      </w:r>
      <w:r w:rsidR="00B75637">
        <w:t>Purpose of the Northern Connectivity Event</w:t>
      </w:r>
    </w:p>
    <w:p w14:paraId="03B15B3E" w14:textId="3237F7A8" w:rsidR="00B75637" w:rsidRDefault="00B75637" w:rsidP="00B75637">
      <w:pPr>
        <w:rPr>
          <w:rFonts w:cs="Arial"/>
          <w:color w:val="000000"/>
          <w:szCs w:val="20"/>
        </w:rPr>
      </w:pPr>
      <w:r w:rsidRPr="00CE06DD">
        <w:rPr>
          <w:rFonts w:cs="Arial"/>
          <w:szCs w:val="20"/>
        </w:rPr>
        <w:t xml:space="preserve">The </w:t>
      </w:r>
      <w:r w:rsidRPr="00A36A03">
        <w:rPr>
          <w:rFonts w:cs="Arial"/>
          <w:szCs w:val="20"/>
        </w:rPr>
        <w:t>purpose of the NCE was to benefit native fish and other aquatic life along several rivers in the northern Murray-Darling Basin by providing longitudinal connectivity between refugial waterholes</w:t>
      </w:r>
      <w:r w:rsidR="00E74A83" w:rsidRPr="00A36A03">
        <w:rPr>
          <w:rFonts w:cs="Arial"/>
          <w:szCs w:val="20"/>
        </w:rPr>
        <w:t>. This connectivity would</w:t>
      </w:r>
      <w:r w:rsidRPr="00A36A03">
        <w:rPr>
          <w:rFonts w:cs="Arial"/>
          <w:szCs w:val="20"/>
        </w:rPr>
        <w:t xml:space="preserve"> provide access to food sources and opportunities</w:t>
      </w:r>
      <w:r w:rsidR="000079F3">
        <w:rPr>
          <w:rFonts w:cs="Arial"/>
          <w:szCs w:val="20"/>
        </w:rPr>
        <w:t xml:space="preserve"> for native fish</w:t>
      </w:r>
      <w:r w:rsidRPr="00A36A03">
        <w:rPr>
          <w:rFonts w:cs="Arial"/>
          <w:szCs w:val="20"/>
        </w:rPr>
        <w:t xml:space="preserve"> to move and disperse to better aquatic habitats. </w:t>
      </w:r>
      <w:r w:rsidRPr="00A36A03">
        <w:rPr>
          <w:rFonts w:cs="Arial"/>
          <w:color w:val="000000"/>
          <w:szCs w:val="20"/>
        </w:rPr>
        <w:t>Coordinating environmental flows originating from two dams and associated activities</w:t>
      </w:r>
      <w:r w:rsidR="006F2F85">
        <w:rPr>
          <w:rFonts w:cs="Arial"/>
          <w:color w:val="000000"/>
          <w:szCs w:val="20"/>
        </w:rPr>
        <w:t xml:space="preserve">, </w:t>
      </w:r>
      <w:r w:rsidRPr="00A36A03">
        <w:rPr>
          <w:rFonts w:cs="Arial"/>
          <w:color w:val="000000"/>
          <w:szCs w:val="20"/>
        </w:rPr>
        <w:t xml:space="preserve">including </w:t>
      </w:r>
      <w:r w:rsidR="00F34F33" w:rsidRPr="00A36A03">
        <w:rPr>
          <w:rFonts w:cs="Arial"/>
          <w:color w:val="000000"/>
          <w:szCs w:val="20"/>
        </w:rPr>
        <w:t xml:space="preserve">the </w:t>
      </w:r>
      <w:r w:rsidRPr="00A36A03">
        <w:rPr>
          <w:rFonts w:cs="Arial"/>
          <w:color w:val="000000"/>
          <w:szCs w:val="20"/>
        </w:rPr>
        <w:t>monitoring of flows and ecology, and engagement</w:t>
      </w:r>
      <w:r w:rsidR="006F2F85">
        <w:rPr>
          <w:rFonts w:cs="Arial"/>
          <w:color w:val="000000"/>
          <w:szCs w:val="20"/>
        </w:rPr>
        <w:t>,</w:t>
      </w:r>
      <w:r w:rsidRPr="00A36A03">
        <w:rPr>
          <w:rFonts w:cs="Arial"/>
          <w:color w:val="000000"/>
          <w:szCs w:val="20"/>
        </w:rPr>
        <w:t xml:space="preserve"> was a complex task </w:t>
      </w:r>
      <w:r w:rsidR="002423E0" w:rsidRPr="00A36A03">
        <w:rPr>
          <w:rFonts w:cs="Arial"/>
          <w:color w:val="000000"/>
          <w:szCs w:val="20"/>
        </w:rPr>
        <w:t xml:space="preserve">that spanned </w:t>
      </w:r>
      <w:r w:rsidRPr="00A36A03">
        <w:rPr>
          <w:rFonts w:cs="Arial"/>
          <w:color w:val="000000"/>
          <w:szCs w:val="20"/>
        </w:rPr>
        <w:t>over 2,000 km of river and occurr</w:t>
      </w:r>
      <w:r w:rsidR="002423E0" w:rsidRPr="00A36A03">
        <w:rPr>
          <w:rFonts w:cs="Arial"/>
          <w:color w:val="000000"/>
          <w:szCs w:val="20"/>
        </w:rPr>
        <w:t>ed</w:t>
      </w:r>
      <w:r w:rsidRPr="00A36A03">
        <w:rPr>
          <w:rFonts w:cs="Arial"/>
          <w:color w:val="000000"/>
          <w:szCs w:val="20"/>
        </w:rPr>
        <w:t xml:space="preserve"> over several months.</w:t>
      </w:r>
    </w:p>
    <w:p w14:paraId="2824C073" w14:textId="24F7BC25" w:rsidR="000079F3" w:rsidRDefault="000079F3">
      <w:pPr>
        <w:spacing w:after="0" w:line="240" w:lineRule="auto"/>
        <w:jc w:val="left"/>
        <w:rPr>
          <w:rFonts w:cs="Arial"/>
          <w:color w:val="000000"/>
          <w:szCs w:val="20"/>
        </w:rPr>
      </w:pPr>
      <w:r>
        <w:rPr>
          <w:rFonts w:cs="Arial"/>
          <w:color w:val="000000"/>
          <w:szCs w:val="20"/>
        </w:rPr>
        <w:br w:type="page"/>
      </w:r>
    </w:p>
    <w:p w14:paraId="4E9DFFBB" w14:textId="0945BFD0" w:rsidR="00F1308F" w:rsidRPr="00E3585E" w:rsidRDefault="003D3B70" w:rsidP="003D3B70">
      <w:pPr>
        <w:pStyle w:val="Heading2"/>
        <w:ind w:hanging="859"/>
      </w:pPr>
      <w:r>
        <w:t xml:space="preserve">  </w:t>
      </w:r>
      <w:r w:rsidR="00F1308F">
        <w:t>Risks considered when designing the NCE</w:t>
      </w:r>
    </w:p>
    <w:p w14:paraId="1E6876C9" w14:textId="72EB73A1" w:rsidR="00F1308F" w:rsidRPr="008628AF" w:rsidRDefault="00F1308F" w:rsidP="00F1308F">
      <w:pPr>
        <w:rPr>
          <w:rFonts w:cs="Arial"/>
          <w:szCs w:val="20"/>
        </w:rPr>
      </w:pPr>
      <w:r w:rsidRPr="008628AF">
        <w:rPr>
          <w:rFonts w:cs="Arial"/>
          <w:szCs w:val="20"/>
        </w:rPr>
        <w:t>The primary risk</w:t>
      </w:r>
      <w:r w:rsidR="00CA7119">
        <w:rPr>
          <w:rFonts w:cs="Arial"/>
          <w:szCs w:val="20"/>
        </w:rPr>
        <w:t>s</w:t>
      </w:r>
      <w:r w:rsidRPr="008628AF">
        <w:rPr>
          <w:rFonts w:cs="Arial"/>
          <w:szCs w:val="20"/>
        </w:rPr>
        <w:t xml:space="preserve"> considered prior to the event</w:t>
      </w:r>
      <w:r w:rsidR="00CA7119">
        <w:rPr>
          <w:rFonts w:cs="Arial"/>
          <w:szCs w:val="20"/>
        </w:rPr>
        <w:t>:</w:t>
      </w:r>
      <w:r w:rsidRPr="008628AF">
        <w:rPr>
          <w:rFonts w:cs="Arial"/>
          <w:szCs w:val="20"/>
        </w:rPr>
        <w:t xml:space="preserve"> </w:t>
      </w:r>
    </w:p>
    <w:p w14:paraId="28A1CC4C" w14:textId="3A88D4E6" w:rsidR="00F1308F" w:rsidRPr="002951BC" w:rsidRDefault="00CA7119" w:rsidP="002951B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2951BC">
        <w:rPr>
          <w:rFonts w:eastAsia="Times New Roman" w:cs="Times New Roman"/>
          <w:szCs w:val="24"/>
          <w:lang w:eastAsia="en-US"/>
        </w:rPr>
        <w:t>That</w:t>
      </w:r>
      <w:r w:rsidR="00F1308F" w:rsidRPr="002951BC">
        <w:rPr>
          <w:rFonts w:eastAsia="Times New Roman" w:cs="Times New Roman"/>
          <w:szCs w:val="24"/>
          <w:lang w:eastAsia="en-US"/>
        </w:rPr>
        <w:t xml:space="preserve"> stratified waterholes may become rapidly de-stratified when the flow arrived</w:t>
      </w:r>
      <w:r w:rsidRPr="002951BC">
        <w:rPr>
          <w:rFonts w:eastAsia="Times New Roman" w:cs="Times New Roman"/>
          <w:szCs w:val="24"/>
          <w:lang w:eastAsia="en-US"/>
        </w:rPr>
        <w:t>,</w:t>
      </w:r>
      <w:r w:rsidR="00F1308F" w:rsidRPr="002951BC">
        <w:rPr>
          <w:rFonts w:eastAsia="Times New Roman" w:cs="Times New Roman"/>
          <w:szCs w:val="24"/>
          <w:lang w:eastAsia="en-US"/>
        </w:rPr>
        <w:t xml:space="preserve"> which could have resulted </w:t>
      </w:r>
      <w:r w:rsidR="00A348C2" w:rsidRPr="002951BC">
        <w:rPr>
          <w:rFonts w:eastAsia="Times New Roman" w:cs="Times New Roman"/>
          <w:szCs w:val="24"/>
          <w:lang w:eastAsia="en-US"/>
        </w:rPr>
        <w:t xml:space="preserve">in </w:t>
      </w:r>
      <w:r w:rsidR="00F1308F" w:rsidRPr="002951BC">
        <w:rPr>
          <w:rFonts w:eastAsia="Times New Roman" w:cs="Times New Roman"/>
          <w:szCs w:val="24"/>
          <w:lang w:eastAsia="en-US"/>
        </w:rPr>
        <w:t xml:space="preserve">deoxygenation through the water profile and ultimately in fish kills. </w:t>
      </w:r>
    </w:p>
    <w:p w14:paraId="622739D4" w14:textId="77777777" w:rsidR="00F1308F" w:rsidRPr="002951BC" w:rsidRDefault="00F1308F" w:rsidP="002951B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2951BC">
        <w:rPr>
          <w:rFonts w:eastAsia="Times New Roman" w:cs="Times New Roman"/>
          <w:szCs w:val="24"/>
          <w:lang w:eastAsia="en-US"/>
        </w:rPr>
        <w:t>There was some risk that shallow flows in the heat of summer and early autumn could potentially mix layered pools and inundate organic matter from hot, dry river beds, resulting in very low dissolved oxygen levels.</w:t>
      </w:r>
    </w:p>
    <w:p w14:paraId="15E25907" w14:textId="7561CC08" w:rsidR="00F1308F" w:rsidRPr="000079F3" w:rsidRDefault="000079F3" w:rsidP="000079F3">
      <w:pPr>
        <w:tabs>
          <w:tab w:val="left" w:pos="142"/>
        </w:tabs>
        <w:spacing w:after="160" w:line="276" w:lineRule="auto"/>
        <w:ind w:left="142"/>
        <w:rPr>
          <w:rFonts w:cs="Arial"/>
          <w:szCs w:val="20"/>
        </w:rPr>
      </w:pPr>
      <w:r w:rsidRPr="000079F3">
        <w:t>The timing of the NCE was decided after much consideration of advice from technical exper</w:t>
      </w:r>
      <w:r w:rsidRPr="000079F3">
        <w:rPr>
          <w:rFonts w:cs="Arial"/>
          <w:color w:val="222222"/>
          <w:szCs w:val="20"/>
          <w:shd w:val="clear" w:color="auto" w:fill="FFFFFF"/>
        </w:rPr>
        <w:t>ts.</w:t>
      </w:r>
      <w:r>
        <w:rPr>
          <w:rFonts w:cs="Arial"/>
          <w:color w:val="222222"/>
          <w:szCs w:val="20"/>
          <w:shd w:val="clear" w:color="auto" w:fill="FFFFFF"/>
        </w:rPr>
        <w:t xml:space="preserve"> </w:t>
      </w:r>
      <w:r w:rsidR="00F1308F" w:rsidRPr="000079F3">
        <w:t>To reduce th</w:t>
      </w:r>
      <w:r>
        <w:t>ese</w:t>
      </w:r>
      <w:r w:rsidR="00F1308F" w:rsidRPr="000079F3">
        <w:t xml:space="preserve"> risk</w:t>
      </w:r>
      <w:r>
        <w:t>s</w:t>
      </w:r>
      <w:r w:rsidR="00F1308F" w:rsidRPr="000079F3">
        <w:t>, the NCE was timed for the flows to reach the Darling by late May and early June when temperature</w:t>
      </w:r>
      <w:r w:rsidR="00CA7119" w:rsidRPr="000079F3">
        <w:t>s</w:t>
      </w:r>
      <w:r w:rsidR="00F1308F" w:rsidRPr="000079F3">
        <w:t xml:space="preserve"> </w:t>
      </w:r>
      <w:r w:rsidR="00CA7119" w:rsidRPr="000079F3">
        <w:t xml:space="preserve">were </w:t>
      </w:r>
      <w:r w:rsidR="00F1308F" w:rsidRPr="000079F3">
        <w:t>lower.  No fish kills were recorded along the river, either from the unregulated flow event that preceded the NCE (when the risk was higher) or during the NCE.</w:t>
      </w:r>
    </w:p>
    <w:p w14:paraId="4606170A" w14:textId="71F6CA2F" w:rsidR="00B75637" w:rsidRPr="00CE06DD" w:rsidRDefault="003D3B70" w:rsidP="003D3B70">
      <w:pPr>
        <w:pStyle w:val="Heading2"/>
        <w:ind w:hanging="859"/>
      </w:pPr>
      <w:r>
        <w:t xml:space="preserve">  </w:t>
      </w:r>
      <w:r w:rsidR="00B75637">
        <w:t>Monitoring</w:t>
      </w:r>
    </w:p>
    <w:p w14:paraId="72AEB957" w14:textId="49F768F6" w:rsidR="00B75637" w:rsidRPr="00CE06DD" w:rsidRDefault="00B75637" w:rsidP="00B75637">
      <w:pPr>
        <w:rPr>
          <w:rFonts w:cs="Arial"/>
          <w:szCs w:val="20"/>
        </w:rPr>
      </w:pPr>
      <w:r w:rsidRPr="00CE06DD">
        <w:rPr>
          <w:rFonts w:cs="Arial"/>
          <w:szCs w:val="20"/>
        </w:rPr>
        <w:t>To evaluate the outcomes of the NCE, extensive monitoring of flows, habitat condition</w:t>
      </w:r>
      <w:r>
        <w:rPr>
          <w:rFonts w:cs="Arial"/>
          <w:szCs w:val="20"/>
        </w:rPr>
        <w:t>, water quality</w:t>
      </w:r>
      <w:r w:rsidRPr="00CE06DD">
        <w:rPr>
          <w:rFonts w:cs="Arial"/>
          <w:szCs w:val="20"/>
        </w:rPr>
        <w:t xml:space="preserve">, and fish responses was undertaken. Monitoring of flows was </w:t>
      </w:r>
      <w:r>
        <w:rPr>
          <w:rFonts w:cs="Arial"/>
          <w:szCs w:val="20"/>
        </w:rPr>
        <w:t xml:space="preserve">also </w:t>
      </w:r>
      <w:r w:rsidRPr="00CE06DD">
        <w:rPr>
          <w:rFonts w:cs="Arial"/>
          <w:szCs w:val="20"/>
        </w:rPr>
        <w:t xml:space="preserve">undertaken </w:t>
      </w:r>
      <w:r w:rsidR="006B2369">
        <w:rPr>
          <w:rFonts w:cs="Arial"/>
          <w:szCs w:val="20"/>
        </w:rPr>
        <w:t xml:space="preserve">by the </w:t>
      </w:r>
      <w:r w:rsidR="00D066BD">
        <w:rPr>
          <w:rFonts w:cs="Arial"/>
          <w:szCs w:val="20"/>
        </w:rPr>
        <w:t>MDBA</w:t>
      </w:r>
      <w:r w:rsidR="006B2369">
        <w:rPr>
          <w:rFonts w:cs="Arial"/>
          <w:szCs w:val="20"/>
        </w:rPr>
        <w:t xml:space="preserve"> </w:t>
      </w:r>
      <w:r w:rsidRPr="00CE06DD">
        <w:rPr>
          <w:rFonts w:cs="Arial"/>
          <w:szCs w:val="20"/>
        </w:rPr>
        <w:t>with the u</w:t>
      </w:r>
      <w:r>
        <w:rPr>
          <w:rFonts w:cs="Arial"/>
          <w:szCs w:val="20"/>
        </w:rPr>
        <w:t>se</w:t>
      </w:r>
      <w:r w:rsidRPr="00CE06DD">
        <w:rPr>
          <w:rFonts w:cs="Arial"/>
          <w:szCs w:val="20"/>
        </w:rPr>
        <w:t xml:space="preserve"> of </w:t>
      </w:r>
      <w:r w:rsidRPr="00347FB9">
        <w:rPr>
          <w:rFonts w:cs="Arial"/>
          <w:szCs w:val="20"/>
        </w:rPr>
        <w:t>remote sensing</w:t>
      </w:r>
      <w:r w:rsidR="00EC265F" w:rsidRPr="00347FB9">
        <w:rPr>
          <w:rStyle w:val="FootnoteReference"/>
          <w:rFonts w:cs="Arial"/>
          <w:szCs w:val="20"/>
        </w:rPr>
        <w:footnoteReference w:id="10"/>
      </w:r>
      <w:r w:rsidRPr="00CE06DD">
        <w:rPr>
          <w:rFonts w:cs="Arial"/>
          <w:szCs w:val="20"/>
        </w:rPr>
        <w:t xml:space="preserve">(satellite imagery) and </w:t>
      </w:r>
      <w:r w:rsidR="00C311AA">
        <w:rPr>
          <w:rFonts w:cs="Arial"/>
          <w:szCs w:val="20"/>
        </w:rPr>
        <w:t xml:space="preserve">by </w:t>
      </w:r>
      <w:r w:rsidR="00C311AA" w:rsidRPr="00CE06DD">
        <w:rPr>
          <w:rFonts w:cs="Arial"/>
          <w:szCs w:val="20"/>
        </w:rPr>
        <w:t>utilising</w:t>
      </w:r>
      <w:r w:rsidRPr="00CE06DD">
        <w:rPr>
          <w:rFonts w:cs="Arial"/>
          <w:szCs w:val="20"/>
        </w:rPr>
        <w:t xml:space="preserve"> the NSW </w:t>
      </w:r>
      <w:r w:rsidR="00C311AA">
        <w:rPr>
          <w:rFonts w:cs="Arial"/>
          <w:szCs w:val="20"/>
        </w:rPr>
        <w:t>G</w:t>
      </w:r>
      <w:r w:rsidR="00C311AA" w:rsidRPr="00CE06DD">
        <w:rPr>
          <w:rFonts w:cs="Arial"/>
          <w:szCs w:val="20"/>
        </w:rPr>
        <w:t xml:space="preserve">overnment’s </w:t>
      </w:r>
      <w:r w:rsidRPr="00347FB9">
        <w:rPr>
          <w:rFonts w:cs="Arial"/>
          <w:szCs w:val="20"/>
        </w:rPr>
        <w:t>stream gauging network</w:t>
      </w:r>
      <w:r w:rsidR="00EC265F" w:rsidRPr="00347FB9">
        <w:rPr>
          <w:rStyle w:val="FootnoteReference"/>
          <w:rFonts w:cs="Arial"/>
          <w:szCs w:val="20"/>
        </w:rPr>
        <w:footnoteReference w:id="11"/>
      </w:r>
      <w:r w:rsidRPr="00CE06DD">
        <w:rPr>
          <w:rFonts w:cs="Arial"/>
          <w:szCs w:val="20"/>
        </w:rPr>
        <w:t>.</w:t>
      </w:r>
      <w:r>
        <w:rPr>
          <w:rFonts w:cs="Arial"/>
          <w:szCs w:val="20"/>
        </w:rPr>
        <w:t xml:space="preserve"> Sampling was conducted before, during and after the flow had passed through</w:t>
      </w:r>
      <w:r w:rsidR="00C311AA">
        <w:rPr>
          <w:rFonts w:cs="Arial"/>
          <w:szCs w:val="20"/>
        </w:rPr>
        <w:t xml:space="preserve"> the system</w:t>
      </w:r>
      <w:r>
        <w:rPr>
          <w:rFonts w:cs="Arial"/>
          <w:szCs w:val="20"/>
        </w:rPr>
        <w:t xml:space="preserve">. </w:t>
      </w:r>
    </w:p>
    <w:p w14:paraId="34092F39" w14:textId="57E53F9D" w:rsidR="00B75637" w:rsidRDefault="00B75637" w:rsidP="00B75637">
      <w:pPr>
        <w:rPr>
          <w:rFonts w:cs="Arial"/>
          <w:szCs w:val="20"/>
        </w:rPr>
      </w:pPr>
      <w:r w:rsidRPr="00CE06DD">
        <w:rPr>
          <w:rFonts w:cs="Arial"/>
          <w:szCs w:val="20"/>
        </w:rPr>
        <w:t xml:space="preserve">Monitoring </w:t>
      </w:r>
      <w:r w:rsidR="00054356" w:rsidRPr="00CE06DD">
        <w:rPr>
          <w:rFonts w:cs="Arial"/>
          <w:szCs w:val="20"/>
        </w:rPr>
        <w:t>in the Border Rivers</w:t>
      </w:r>
      <w:r w:rsidR="00054356">
        <w:rPr>
          <w:rFonts w:cs="Arial"/>
          <w:szCs w:val="20"/>
        </w:rPr>
        <w:t xml:space="preserve"> and</w:t>
      </w:r>
      <w:r w:rsidR="00054356" w:rsidRPr="00CE06DD">
        <w:rPr>
          <w:rFonts w:cs="Arial"/>
          <w:szCs w:val="20"/>
        </w:rPr>
        <w:t xml:space="preserve"> Gwydir </w:t>
      </w:r>
      <w:r w:rsidRPr="00CE06DD">
        <w:rPr>
          <w:rFonts w:cs="Arial"/>
          <w:szCs w:val="20"/>
        </w:rPr>
        <w:t xml:space="preserve">by electrofishing and bait trapping was </w:t>
      </w:r>
      <w:r>
        <w:rPr>
          <w:rFonts w:cs="Arial"/>
          <w:szCs w:val="20"/>
        </w:rPr>
        <w:t xml:space="preserve">also </w:t>
      </w:r>
      <w:r w:rsidRPr="00CE06DD">
        <w:rPr>
          <w:rFonts w:cs="Arial"/>
          <w:szCs w:val="20"/>
        </w:rPr>
        <w:t xml:space="preserve">undertaken during the NCE. This monitoring </w:t>
      </w:r>
      <w:r>
        <w:rPr>
          <w:rFonts w:cs="Arial"/>
          <w:szCs w:val="20"/>
        </w:rPr>
        <w:t>was conducted</w:t>
      </w:r>
      <w:r w:rsidRPr="00CE06DD">
        <w:rPr>
          <w:rFonts w:cs="Arial"/>
          <w:szCs w:val="20"/>
        </w:rPr>
        <w:t xml:space="preserve"> by </w:t>
      </w:r>
      <w:r w:rsidR="00C311AA">
        <w:rPr>
          <w:rFonts w:cs="Arial"/>
          <w:szCs w:val="20"/>
        </w:rPr>
        <w:t xml:space="preserve">the </w:t>
      </w:r>
      <w:r w:rsidRPr="00CE06DD">
        <w:rPr>
          <w:rFonts w:cs="Arial"/>
          <w:szCs w:val="20"/>
        </w:rPr>
        <w:t xml:space="preserve">NSW </w:t>
      </w:r>
      <w:r>
        <w:rPr>
          <w:rFonts w:cs="Arial"/>
          <w:szCs w:val="20"/>
        </w:rPr>
        <w:t>Department of Primary Industries (</w:t>
      </w:r>
      <w:r w:rsidRPr="00CE06DD">
        <w:rPr>
          <w:rFonts w:cs="Arial"/>
          <w:szCs w:val="20"/>
        </w:rPr>
        <w:t>Fisheries</w:t>
      </w:r>
      <w:r>
        <w:rPr>
          <w:rFonts w:cs="Arial"/>
          <w:szCs w:val="20"/>
        </w:rPr>
        <w:t>)</w:t>
      </w:r>
      <w:r w:rsidRPr="00CE06DD">
        <w:rPr>
          <w:rFonts w:cs="Arial"/>
          <w:szCs w:val="20"/>
        </w:rPr>
        <w:t xml:space="preserve"> and the Queensland Department of Agriculture and Fisheries.</w:t>
      </w:r>
      <w:r>
        <w:rPr>
          <w:rFonts w:cs="Arial"/>
          <w:szCs w:val="20"/>
        </w:rPr>
        <w:t xml:space="preserve"> </w:t>
      </w:r>
      <w:r w:rsidR="00CE000F">
        <w:rPr>
          <w:rFonts w:cs="Arial"/>
          <w:szCs w:val="20"/>
        </w:rPr>
        <w:t>Forty-eight</w:t>
      </w:r>
      <w:r w:rsidR="002D0816">
        <w:rPr>
          <w:rFonts w:cs="Arial"/>
          <w:szCs w:val="20"/>
        </w:rPr>
        <w:t xml:space="preserve"> g</w:t>
      </w:r>
      <w:r>
        <w:rPr>
          <w:rFonts w:cs="Arial"/>
          <w:szCs w:val="20"/>
        </w:rPr>
        <w:t>olden perch</w:t>
      </w:r>
      <w:r w:rsidR="002D0816">
        <w:rPr>
          <w:rFonts w:cs="Arial"/>
          <w:szCs w:val="20"/>
        </w:rPr>
        <w:t xml:space="preserve"> (yellowbelly)</w:t>
      </w:r>
      <w:r w:rsidRPr="00CE06DD">
        <w:rPr>
          <w:rFonts w:cs="Arial"/>
          <w:szCs w:val="20"/>
        </w:rPr>
        <w:t xml:space="preserve"> were collected and tagged </w:t>
      </w:r>
      <w:r w:rsidR="00054356">
        <w:rPr>
          <w:rFonts w:cs="Arial"/>
          <w:szCs w:val="20"/>
        </w:rPr>
        <w:t>for</w:t>
      </w:r>
      <w:r w:rsidRPr="00CE06DD">
        <w:rPr>
          <w:rFonts w:cs="Arial"/>
          <w:szCs w:val="20"/>
        </w:rPr>
        <w:t xml:space="preserve"> tracking of their movement in response to the flows. </w:t>
      </w:r>
    </w:p>
    <w:p w14:paraId="5F6577D8" w14:textId="18BD47FC" w:rsidR="00B75637" w:rsidRDefault="00E74A83" w:rsidP="00B75637">
      <w:pPr>
        <w:rPr>
          <w:rFonts w:cs="Arial"/>
          <w:szCs w:val="20"/>
        </w:rPr>
      </w:pPr>
      <w:r>
        <w:rPr>
          <w:rFonts w:cs="Arial"/>
          <w:szCs w:val="20"/>
        </w:rPr>
        <w:t>Environmental m</w:t>
      </w:r>
      <w:r w:rsidR="00B75637" w:rsidRPr="00CE06DD">
        <w:rPr>
          <w:rFonts w:cs="Arial"/>
          <w:szCs w:val="20"/>
        </w:rPr>
        <w:t xml:space="preserve">onitoring </w:t>
      </w:r>
      <w:r w:rsidR="00B75637">
        <w:rPr>
          <w:rFonts w:cs="Arial"/>
          <w:szCs w:val="20"/>
        </w:rPr>
        <w:t>of</w:t>
      </w:r>
      <w:r w:rsidR="00B75637" w:rsidRPr="00CE06DD">
        <w:rPr>
          <w:rFonts w:cs="Arial"/>
          <w:szCs w:val="20"/>
        </w:rPr>
        <w:t xml:space="preserve"> </w:t>
      </w:r>
      <w:r w:rsidR="00B75637">
        <w:rPr>
          <w:rFonts w:cs="Arial"/>
          <w:szCs w:val="20"/>
        </w:rPr>
        <w:t xml:space="preserve">‘before’ and ‘during’ testing of </w:t>
      </w:r>
      <w:r w:rsidR="00B75637" w:rsidRPr="00CE06DD">
        <w:rPr>
          <w:rFonts w:cs="Arial"/>
          <w:szCs w:val="20"/>
        </w:rPr>
        <w:t>habitat and water quality from Walgett to downstream of Wilcannia</w:t>
      </w:r>
      <w:r w:rsidR="00B75637">
        <w:rPr>
          <w:rFonts w:cs="Arial"/>
          <w:szCs w:val="20"/>
        </w:rPr>
        <w:t xml:space="preserve"> </w:t>
      </w:r>
      <w:r w:rsidR="00C311AA">
        <w:rPr>
          <w:rFonts w:cs="Arial"/>
          <w:szCs w:val="20"/>
        </w:rPr>
        <w:t xml:space="preserve">was </w:t>
      </w:r>
      <w:r w:rsidR="00B75637">
        <w:rPr>
          <w:rFonts w:cs="Arial"/>
          <w:szCs w:val="20"/>
        </w:rPr>
        <w:t xml:space="preserve">also </w:t>
      </w:r>
      <w:r w:rsidR="00C311AA">
        <w:rPr>
          <w:rFonts w:cs="Arial"/>
          <w:szCs w:val="20"/>
        </w:rPr>
        <w:t>undertaken</w:t>
      </w:r>
      <w:r w:rsidR="00B75637">
        <w:rPr>
          <w:rFonts w:cs="Arial"/>
          <w:szCs w:val="20"/>
        </w:rPr>
        <w:t>.</w:t>
      </w:r>
    </w:p>
    <w:p w14:paraId="52B38703" w14:textId="307F4446" w:rsidR="00B75637" w:rsidRDefault="00B75637" w:rsidP="00B75637">
      <w:pPr>
        <w:rPr>
          <w:rFonts w:cs="Arial"/>
          <w:szCs w:val="20"/>
        </w:rPr>
      </w:pPr>
      <w:r>
        <w:rPr>
          <w:rFonts w:cs="Arial"/>
          <w:szCs w:val="20"/>
        </w:rPr>
        <w:t xml:space="preserve">Data were also drawn from other established monitoring programs, such as Long Term Intervention Monitoring at the Warrego/Darling junction and the </w:t>
      </w:r>
      <w:r>
        <w:t>Basin Plan Environmental Outcome Monitoring.</w:t>
      </w:r>
    </w:p>
    <w:p w14:paraId="4C4F6D5C" w14:textId="1D6AEDF9" w:rsidR="00B75637" w:rsidRPr="00CE06DD" w:rsidRDefault="003D3B70" w:rsidP="003D3B70">
      <w:pPr>
        <w:pStyle w:val="Heading2"/>
        <w:ind w:hanging="859"/>
      </w:pPr>
      <w:r>
        <w:t xml:space="preserve">  </w:t>
      </w:r>
      <w:r w:rsidR="00B75637">
        <w:t>Purpose, structure and scope of this report</w:t>
      </w:r>
    </w:p>
    <w:p w14:paraId="4073D4CB" w14:textId="77777777" w:rsidR="002D0A60" w:rsidRDefault="00C311AA" w:rsidP="00EC265F">
      <w:pPr>
        <w:spacing w:line="276" w:lineRule="auto"/>
        <w:rPr>
          <w:rFonts w:cs="Arial"/>
          <w:szCs w:val="20"/>
        </w:rPr>
      </w:pPr>
      <w:r>
        <w:rPr>
          <w:rFonts w:cs="Arial"/>
          <w:szCs w:val="20"/>
        </w:rPr>
        <w:t xml:space="preserve">The </w:t>
      </w:r>
      <w:r w:rsidR="00B75637">
        <w:rPr>
          <w:rFonts w:cs="Arial"/>
          <w:szCs w:val="20"/>
        </w:rPr>
        <w:t>purpose of th</w:t>
      </w:r>
      <w:r w:rsidR="002D0816">
        <w:rPr>
          <w:rFonts w:cs="Arial"/>
          <w:szCs w:val="20"/>
        </w:rPr>
        <w:t>is</w:t>
      </w:r>
      <w:r w:rsidR="00B75637">
        <w:rPr>
          <w:rFonts w:cs="Arial"/>
          <w:szCs w:val="20"/>
        </w:rPr>
        <w:t xml:space="preserve"> report is to summarise </w:t>
      </w:r>
      <w:r w:rsidR="002D0816">
        <w:rPr>
          <w:rFonts w:cs="Arial"/>
          <w:szCs w:val="20"/>
        </w:rPr>
        <w:t xml:space="preserve">the NCE: the flows (chapter 2), the environmental response (chapter 3) and the community response (chapter 4). </w:t>
      </w:r>
    </w:p>
    <w:p w14:paraId="05EC758A" w14:textId="31063E0A" w:rsidR="00B75637" w:rsidRPr="00EC265F" w:rsidRDefault="00C311AA" w:rsidP="00EC265F">
      <w:pPr>
        <w:spacing w:line="276" w:lineRule="auto"/>
        <w:rPr>
          <w:rFonts w:cs="Arial"/>
          <w:szCs w:val="20"/>
        </w:rPr>
      </w:pPr>
      <w:r>
        <w:rPr>
          <w:rFonts w:cs="Arial"/>
          <w:szCs w:val="20"/>
        </w:rPr>
        <w:t xml:space="preserve">Flows and </w:t>
      </w:r>
      <w:r w:rsidR="00B75637">
        <w:rPr>
          <w:rFonts w:cs="Arial"/>
          <w:szCs w:val="20"/>
        </w:rPr>
        <w:t>environmental responses within the Menindee Lakes, and downstream of them</w:t>
      </w:r>
      <w:r>
        <w:rPr>
          <w:rFonts w:cs="Arial"/>
          <w:szCs w:val="20"/>
        </w:rPr>
        <w:t xml:space="preserve"> are out of scope for this report</w:t>
      </w:r>
      <w:r w:rsidR="00B75637">
        <w:rPr>
          <w:rFonts w:cs="Arial"/>
          <w:szCs w:val="20"/>
        </w:rPr>
        <w:t xml:space="preserve">. </w:t>
      </w:r>
      <w:r>
        <w:rPr>
          <w:rFonts w:cs="Arial"/>
          <w:szCs w:val="20"/>
        </w:rPr>
        <w:t xml:space="preserve">Also, this </w:t>
      </w:r>
      <w:r w:rsidR="00B75637">
        <w:rPr>
          <w:rFonts w:cs="Arial"/>
          <w:szCs w:val="20"/>
        </w:rPr>
        <w:t>report does not include consideration of th</w:t>
      </w:r>
      <w:r w:rsidR="00E74A83">
        <w:rPr>
          <w:rFonts w:cs="Arial"/>
          <w:szCs w:val="20"/>
        </w:rPr>
        <w:t xml:space="preserve">e </w:t>
      </w:r>
      <w:r w:rsidR="00B92765" w:rsidRPr="00347FB9">
        <w:rPr>
          <w:szCs w:val="20"/>
        </w:rPr>
        <w:t>independent review of agency processes in the NCE</w:t>
      </w:r>
      <w:r w:rsidR="00B92765" w:rsidRPr="00347FB9">
        <w:rPr>
          <w:rStyle w:val="FootnoteReference"/>
          <w:szCs w:val="20"/>
        </w:rPr>
        <w:footnoteReference w:id="12"/>
      </w:r>
      <w:r w:rsidR="00EC265F" w:rsidRPr="00B92765">
        <w:rPr>
          <w:rFonts w:cs="Arial"/>
          <w:szCs w:val="20"/>
        </w:rPr>
        <w:t>.</w:t>
      </w:r>
    </w:p>
    <w:p w14:paraId="5B65E395" w14:textId="77777777" w:rsidR="00B75637" w:rsidRDefault="00B75637" w:rsidP="00E101AC">
      <w:pPr>
        <w:pStyle w:val="Heading1"/>
        <w:spacing w:after="120"/>
        <w:ind w:hanging="716"/>
        <w:rPr>
          <w:rFonts w:cs="Arial"/>
          <w:szCs w:val="36"/>
        </w:rPr>
      </w:pPr>
      <w:r>
        <w:rPr>
          <w:rFonts w:cs="Arial"/>
          <w:szCs w:val="36"/>
        </w:rPr>
        <w:t>Flows</w:t>
      </w:r>
    </w:p>
    <w:p w14:paraId="6ED8AAA9" w14:textId="50905447" w:rsidR="00B75637" w:rsidRPr="00E3585E" w:rsidRDefault="003D3B70" w:rsidP="003D3B70">
      <w:pPr>
        <w:pStyle w:val="Heading2"/>
        <w:ind w:hanging="859"/>
      </w:pPr>
      <w:r>
        <w:t xml:space="preserve">  </w:t>
      </w:r>
      <w:r w:rsidR="00B75637">
        <w:t>Conditions preceding the flows</w:t>
      </w:r>
    </w:p>
    <w:p w14:paraId="091805F1" w14:textId="1E827D04" w:rsidR="00B75637" w:rsidRPr="00CE06DD" w:rsidRDefault="00B75637" w:rsidP="00B75637">
      <w:pPr>
        <w:spacing w:before="120"/>
        <w:rPr>
          <w:rFonts w:cs="Arial"/>
          <w:szCs w:val="20"/>
        </w:rPr>
      </w:pPr>
      <w:r>
        <w:rPr>
          <w:rFonts w:cs="Arial"/>
          <w:szCs w:val="20"/>
        </w:rPr>
        <w:t xml:space="preserve">Flows in the Barwon-Darling were low in the winter and spring of 2017. </w:t>
      </w:r>
      <w:r w:rsidRPr="00CE06DD">
        <w:rPr>
          <w:rFonts w:cs="Arial"/>
          <w:szCs w:val="20"/>
        </w:rPr>
        <w:t xml:space="preserve">With the onset of summer temperatures increased and </w:t>
      </w:r>
      <w:r>
        <w:rPr>
          <w:rFonts w:cs="Arial"/>
          <w:szCs w:val="20"/>
        </w:rPr>
        <w:t>flows declined further</w:t>
      </w:r>
      <w:r w:rsidRPr="00CE06DD">
        <w:rPr>
          <w:rFonts w:cs="Arial"/>
          <w:szCs w:val="20"/>
        </w:rPr>
        <w:t xml:space="preserve"> </w:t>
      </w:r>
      <w:r w:rsidR="005F7C16">
        <w:rPr>
          <w:rFonts w:cs="Arial"/>
          <w:szCs w:val="20"/>
        </w:rPr>
        <w:t>in the upper (</w:t>
      </w:r>
      <w:r w:rsidRPr="00CE06DD">
        <w:rPr>
          <w:rFonts w:cs="Arial"/>
          <w:szCs w:val="20"/>
        </w:rPr>
        <w:t>Collarenebri</w:t>
      </w:r>
      <w:r w:rsidR="005F7C16">
        <w:rPr>
          <w:rFonts w:cs="Arial"/>
          <w:szCs w:val="20"/>
        </w:rPr>
        <w:t>)</w:t>
      </w:r>
      <w:r>
        <w:rPr>
          <w:rFonts w:cs="Arial"/>
          <w:szCs w:val="20"/>
        </w:rPr>
        <w:t>,</w:t>
      </w:r>
      <w:r w:rsidR="005F7C16">
        <w:rPr>
          <w:rFonts w:cs="Arial"/>
          <w:szCs w:val="20"/>
        </w:rPr>
        <w:t xml:space="preserve"> mid</w:t>
      </w:r>
      <w:r w:rsidRPr="00CE06DD">
        <w:rPr>
          <w:rFonts w:cs="Arial"/>
          <w:szCs w:val="20"/>
        </w:rPr>
        <w:t xml:space="preserve"> </w:t>
      </w:r>
      <w:r w:rsidR="00BE3BA8">
        <w:rPr>
          <w:rFonts w:cs="Arial"/>
          <w:szCs w:val="20"/>
        </w:rPr>
        <w:t>(</w:t>
      </w:r>
      <w:r w:rsidRPr="00CE06DD">
        <w:rPr>
          <w:rFonts w:cs="Arial"/>
          <w:szCs w:val="20"/>
        </w:rPr>
        <w:t>Bourke</w:t>
      </w:r>
      <w:r w:rsidR="00BE3BA8">
        <w:rPr>
          <w:rFonts w:cs="Arial"/>
          <w:szCs w:val="20"/>
        </w:rPr>
        <w:t>)</w:t>
      </w:r>
      <w:r>
        <w:rPr>
          <w:rFonts w:cs="Arial"/>
          <w:szCs w:val="20"/>
        </w:rPr>
        <w:t xml:space="preserve"> </w:t>
      </w:r>
      <w:r w:rsidRPr="00CE06DD">
        <w:rPr>
          <w:rFonts w:cs="Arial"/>
          <w:szCs w:val="20"/>
        </w:rPr>
        <w:t xml:space="preserve">and </w:t>
      </w:r>
      <w:r w:rsidR="00BE3BA8">
        <w:rPr>
          <w:rFonts w:cs="Arial"/>
          <w:szCs w:val="20"/>
        </w:rPr>
        <w:t>lower (</w:t>
      </w:r>
      <w:r w:rsidRPr="00CE06DD">
        <w:rPr>
          <w:rFonts w:cs="Arial"/>
          <w:szCs w:val="20"/>
        </w:rPr>
        <w:t>Wilcannia</w:t>
      </w:r>
      <w:r w:rsidR="00BE3BA8">
        <w:rPr>
          <w:rFonts w:cs="Arial"/>
          <w:szCs w:val="20"/>
        </w:rPr>
        <w:t>)</w:t>
      </w:r>
      <w:r>
        <w:rPr>
          <w:rFonts w:cs="Arial"/>
          <w:szCs w:val="20"/>
        </w:rPr>
        <w:t xml:space="preserve"> </w:t>
      </w:r>
      <w:r w:rsidRPr="00CE06DD">
        <w:rPr>
          <w:rFonts w:cs="Arial"/>
          <w:szCs w:val="20"/>
        </w:rPr>
        <w:t xml:space="preserve">parts of the system. By the end of January 2018, the Darling River at both Bourke and Wilcannia </w:t>
      </w:r>
      <w:r w:rsidR="002D0816">
        <w:rPr>
          <w:rFonts w:cs="Arial"/>
          <w:szCs w:val="20"/>
        </w:rPr>
        <w:t>as well as in between</w:t>
      </w:r>
      <w:r w:rsidRPr="00CE06DD">
        <w:rPr>
          <w:rFonts w:cs="Arial"/>
          <w:szCs w:val="20"/>
        </w:rPr>
        <w:t xml:space="preserve"> had ceased</w:t>
      </w:r>
      <w:r w:rsidR="000079F3">
        <w:rPr>
          <w:rFonts w:cs="Arial"/>
          <w:szCs w:val="20"/>
        </w:rPr>
        <w:t>-</w:t>
      </w:r>
      <w:r w:rsidRPr="00CE06DD">
        <w:rPr>
          <w:rFonts w:cs="Arial"/>
          <w:szCs w:val="20"/>
        </w:rPr>
        <w:t>to</w:t>
      </w:r>
      <w:r w:rsidR="000079F3">
        <w:rPr>
          <w:rFonts w:cs="Arial"/>
          <w:szCs w:val="20"/>
        </w:rPr>
        <w:t>-</w:t>
      </w:r>
      <w:r w:rsidRPr="00CE06DD">
        <w:rPr>
          <w:rFonts w:cs="Arial"/>
          <w:szCs w:val="20"/>
        </w:rPr>
        <w:t xml:space="preserve">flow. No flow conditions continued until late March at Bourke and early May at Wilcannia (see Figure 2-1). </w:t>
      </w:r>
    </w:p>
    <w:p w14:paraId="5F2A05F9" w14:textId="59359971" w:rsidR="00875B1C" w:rsidRDefault="00B75637" w:rsidP="00B75637">
      <w:pPr>
        <w:spacing w:before="240"/>
        <w:rPr>
          <w:rFonts w:cs="Arial"/>
          <w:szCs w:val="20"/>
        </w:rPr>
      </w:pPr>
      <w:r w:rsidRPr="0059568F">
        <w:rPr>
          <w:rFonts w:cs="Arial"/>
          <w:b/>
          <w:bCs/>
          <w:noProof/>
          <w:sz w:val="18"/>
          <w:szCs w:val="20"/>
          <w:lang w:eastAsia="en-AU"/>
        </w:rPr>
        <w:drawing>
          <wp:anchor distT="0" distB="0" distL="114300" distR="114300" simplePos="0" relativeHeight="251642884" behindDoc="0" locked="0" layoutInCell="1" allowOverlap="1" wp14:anchorId="20577624" wp14:editId="3429808C">
            <wp:simplePos x="0" y="0"/>
            <wp:positionH relativeFrom="column">
              <wp:posOffset>3175</wp:posOffset>
            </wp:positionH>
            <wp:positionV relativeFrom="paragraph">
              <wp:posOffset>421005</wp:posOffset>
            </wp:positionV>
            <wp:extent cx="5953125" cy="3343275"/>
            <wp:effectExtent l="0" t="0" r="0" b="0"/>
            <wp:wrapSquare wrapText="bothSides"/>
            <wp:docPr id="52" name="Chart 52" descr=" This figure shows the daily flows at Collarenebri on the Barwon River as well as Bourke and Wilcannia on the Darling River in 2017-18. The yellow lines show the Barwon River at Collarenebri main channel, the red lines show the Darling River at Bourke and the Green lines are for the Darling River at Wilcannia, and show that the Barwon River at Collarenebri ceased to flow in January 2018 and again in April-May 2018.  The Darling River at Bourke ceased to flow in February-March 2018. Wilcannia ceased to flow from February - May 2018.&#10;&#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V relativeFrom="margin">
              <wp14:pctHeight>0</wp14:pctHeight>
            </wp14:sizeRelV>
          </wp:anchor>
        </w:drawing>
      </w:r>
      <w:r w:rsidRPr="0059568F">
        <w:rPr>
          <w:rFonts w:cs="Arial"/>
          <w:b/>
        </w:rPr>
        <w:t>Figure 2-1</w:t>
      </w:r>
      <w:r w:rsidRPr="00CE06DD">
        <w:rPr>
          <w:rFonts w:cs="Arial"/>
        </w:rPr>
        <w:t xml:space="preserve">:  </w:t>
      </w:r>
      <w:r w:rsidRPr="00CE06DD">
        <w:rPr>
          <w:rFonts w:cs="Arial"/>
        </w:rPr>
        <w:tab/>
      </w:r>
      <w:r>
        <w:rPr>
          <w:rFonts w:cs="Arial"/>
        </w:rPr>
        <w:t>Daily flow</w:t>
      </w:r>
      <w:r w:rsidRPr="00CE06DD">
        <w:rPr>
          <w:rFonts w:cs="Arial"/>
        </w:rPr>
        <w:t xml:space="preserve"> at Collarenebri on the Barwon River as well Bourke and Wilcannia on the Darling River 2017-18 </w:t>
      </w:r>
    </w:p>
    <w:p w14:paraId="2B9ED6FD" w14:textId="02568E87" w:rsidR="00B75637" w:rsidRPr="00C5705C" w:rsidRDefault="00875B1C" w:rsidP="00B75637">
      <w:pPr>
        <w:spacing w:before="240"/>
        <w:rPr>
          <w:rFonts w:cs="Arial"/>
          <w:szCs w:val="20"/>
          <w:lang w:val="en" w:eastAsia="en-AU"/>
        </w:rPr>
      </w:pPr>
      <w:r>
        <w:rPr>
          <w:rFonts w:cs="Arial"/>
          <w:szCs w:val="20"/>
        </w:rPr>
        <w:t>R</w:t>
      </w:r>
      <w:r w:rsidR="00B75637" w:rsidRPr="00CE06DD">
        <w:rPr>
          <w:rFonts w:cs="Arial"/>
          <w:szCs w:val="20"/>
        </w:rPr>
        <w:t xml:space="preserve">ainfall across the upper sections of the Moonie, Condamine-Balonne and Border Rivers systems in February and March 2018 resulted in a small </w:t>
      </w:r>
      <w:r w:rsidR="00B75637">
        <w:rPr>
          <w:rFonts w:cs="Arial"/>
          <w:szCs w:val="20"/>
        </w:rPr>
        <w:t>unregulated fl</w:t>
      </w:r>
      <w:r w:rsidR="00B75637" w:rsidRPr="00CE06DD">
        <w:rPr>
          <w:rFonts w:cs="Arial"/>
          <w:szCs w:val="20"/>
        </w:rPr>
        <w:t xml:space="preserve">ow </w:t>
      </w:r>
      <w:r w:rsidR="00B75637">
        <w:rPr>
          <w:rFonts w:cs="Arial"/>
          <w:szCs w:val="20"/>
        </w:rPr>
        <w:t>in</w:t>
      </w:r>
      <w:r w:rsidR="00B75637" w:rsidRPr="00CE06DD">
        <w:rPr>
          <w:rFonts w:cs="Arial"/>
          <w:szCs w:val="20"/>
        </w:rPr>
        <w:t xml:space="preserve"> the Barwon-Darling. </w:t>
      </w:r>
      <w:r w:rsidR="00B75637" w:rsidRPr="00C5705C">
        <w:rPr>
          <w:rFonts w:cs="Arial"/>
          <w:szCs w:val="20"/>
          <w:lang w:val="en" w:eastAsia="en-AU"/>
        </w:rPr>
        <w:t xml:space="preserve">On 8 March 2018, the NSW Department of Industry - Water announced temporary restrictions on A, B and C class water access licenses in the Barwon-Darling to protect </w:t>
      </w:r>
      <w:r w:rsidR="00B75637">
        <w:rPr>
          <w:rFonts w:cs="Arial"/>
          <w:szCs w:val="20"/>
          <w:lang w:val="en" w:eastAsia="en-AU"/>
        </w:rPr>
        <w:t>the</w:t>
      </w:r>
      <w:r w:rsidR="00B75637" w:rsidRPr="00C5705C">
        <w:rPr>
          <w:rFonts w:cs="Arial"/>
          <w:szCs w:val="20"/>
          <w:lang w:val="en" w:eastAsia="en-AU"/>
        </w:rPr>
        <w:t xml:space="preserve"> low flows within the river</w:t>
      </w:r>
      <w:r w:rsidR="00B75637">
        <w:rPr>
          <w:rFonts w:cs="Arial"/>
          <w:szCs w:val="20"/>
          <w:lang w:val="en" w:eastAsia="en-AU"/>
        </w:rPr>
        <w:t xml:space="preserve"> for social outcomes</w:t>
      </w:r>
      <w:r w:rsidR="00B75637" w:rsidRPr="00C5705C">
        <w:rPr>
          <w:rFonts w:cs="Arial"/>
          <w:szCs w:val="20"/>
          <w:lang w:val="en" w:eastAsia="en-AU"/>
        </w:rPr>
        <w:t xml:space="preserve">. The restrictions were announced under </w:t>
      </w:r>
      <w:r w:rsidR="00B75637" w:rsidRPr="00C5705C">
        <w:rPr>
          <w:rFonts w:cs="Arial"/>
          <w:szCs w:val="20"/>
          <w:lang w:eastAsia="en-AU"/>
        </w:rPr>
        <w:t xml:space="preserve">Section 324 of the NSW </w:t>
      </w:r>
      <w:r w:rsidR="00B75637" w:rsidRPr="00CE06DD">
        <w:rPr>
          <w:rFonts w:cs="Arial"/>
          <w:i/>
          <w:szCs w:val="20"/>
          <w:lang w:eastAsia="en-AU"/>
        </w:rPr>
        <w:t>Water Management Act</w:t>
      </w:r>
      <w:r w:rsidR="00B75637" w:rsidRPr="00C5705C">
        <w:rPr>
          <w:rFonts w:cs="Arial"/>
          <w:szCs w:val="20"/>
          <w:lang w:eastAsia="en-AU"/>
        </w:rPr>
        <w:t xml:space="preserve"> </w:t>
      </w:r>
      <w:r w:rsidR="00B75637" w:rsidRPr="006C754E">
        <w:rPr>
          <w:rFonts w:cs="Arial"/>
          <w:i/>
          <w:szCs w:val="20"/>
          <w:lang w:eastAsia="en-AU"/>
        </w:rPr>
        <w:t>2000</w:t>
      </w:r>
      <w:r w:rsidR="00B75637" w:rsidRPr="00C5705C">
        <w:rPr>
          <w:rFonts w:cs="Arial"/>
          <w:szCs w:val="20"/>
          <w:lang w:val="en" w:eastAsia="en-AU"/>
        </w:rPr>
        <w:t xml:space="preserve">. The initial announcement period was extended </w:t>
      </w:r>
      <w:r w:rsidR="001F7A1E">
        <w:rPr>
          <w:rFonts w:cs="Arial"/>
          <w:szCs w:val="20"/>
          <w:lang w:val="en" w:eastAsia="en-AU"/>
        </w:rPr>
        <w:t>from</w:t>
      </w:r>
      <w:r w:rsidR="001F7A1E" w:rsidRPr="00C5705C">
        <w:rPr>
          <w:rFonts w:cs="Arial"/>
          <w:szCs w:val="20"/>
          <w:lang w:val="en" w:eastAsia="en-AU"/>
        </w:rPr>
        <w:t xml:space="preserve"> </w:t>
      </w:r>
      <w:r w:rsidR="00B75637" w:rsidRPr="00C5705C">
        <w:rPr>
          <w:rFonts w:cs="Arial"/>
          <w:szCs w:val="20"/>
          <w:lang w:val="en" w:eastAsia="en-AU"/>
        </w:rPr>
        <w:t xml:space="preserve">29 March to 28 April 2018. </w:t>
      </w:r>
      <w:r w:rsidR="00B75637">
        <w:rPr>
          <w:rFonts w:cs="Arial"/>
          <w:szCs w:val="20"/>
          <w:lang w:val="en" w:eastAsia="en-AU"/>
        </w:rPr>
        <w:t xml:space="preserve">This unregulated flow event passed just downstream of Wilcannia. </w:t>
      </w:r>
      <w:r w:rsidR="00B75637">
        <w:rPr>
          <w:rFonts w:cs="Arial"/>
          <w:bCs/>
          <w:szCs w:val="20"/>
        </w:rPr>
        <w:t>For the unregulated flow, the peak was greater at Bourke than at Collarenebri due to the inflow from the Culgoa River.</w:t>
      </w:r>
    </w:p>
    <w:p w14:paraId="506228B3" w14:textId="43DD33AF" w:rsidR="00B75637" w:rsidRPr="00D1601C" w:rsidRDefault="00B75637" w:rsidP="00D1601C">
      <w:pPr>
        <w:spacing w:before="240"/>
        <w:rPr>
          <w:rFonts w:cs="Arial"/>
          <w:szCs w:val="20"/>
        </w:rPr>
      </w:pPr>
      <w:r w:rsidRPr="00D1601C">
        <w:rPr>
          <w:rFonts w:cs="Arial"/>
          <w:szCs w:val="20"/>
        </w:rPr>
        <w:t>The occurrence of blue</w:t>
      </w:r>
      <w:r w:rsidR="00F60B61">
        <w:rPr>
          <w:rFonts w:cs="Arial"/>
          <w:szCs w:val="20"/>
        </w:rPr>
        <w:t>-</w:t>
      </w:r>
      <w:r w:rsidRPr="00D1601C">
        <w:rPr>
          <w:rFonts w:cs="Arial"/>
          <w:szCs w:val="20"/>
        </w:rPr>
        <w:t xml:space="preserve">green algal blooms in the Barwon-Darling is related to thermal stratification of in-stream pools. Stratification typically occurs between October and March when temperatures </w:t>
      </w:r>
      <w:r w:rsidR="002423E0">
        <w:rPr>
          <w:rFonts w:cs="Arial"/>
          <w:szCs w:val="20"/>
        </w:rPr>
        <w:t xml:space="preserve">are </w:t>
      </w:r>
      <w:r w:rsidRPr="00D1601C">
        <w:rPr>
          <w:rFonts w:cs="Arial"/>
          <w:szCs w:val="20"/>
        </w:rPr>
        <w:t>higher. Increasing the volume and frequency of flows can prevent thermal stratification by mixing pools and also reduce ingress of groundwater inflow</w:t>
      </w:r>
      <w:r w:rsidR="002D0816" w:rsidRPr="00D1601C">
        <w:rPr>
          <w:rFonts w:cs="Arial"/>
          <w:szCs w:val="20"/>
        </w:rPr>
        <w:t xml:space="preserve">, </w:t>
      </w:r>
      <w:r w:rsidRPr="00D1601C">
        <w:rPr>
          <w:rFonts w:cs="Arial"/>
          <w:szCs w:val="20"/>
        </w:rPr>
        <w:t>particularly downstream of Bourke where salinity can be extremely high</w:t>
      </w:r>
      <w:r w:rsidR="00D1601C" w:rsidRPr="00D1601C">
        <w:rPr>
          <w:rFonts w:cs="Arial"/>
          <w:szCs w:val="20"/>
        </w:rPr>
        <w:t xml:space="preserve"> </w:t>
      </w:r>
      <w:r w:rsidRPr="00D1601C">
        <w:rPr>
          <w:rFonts w:cs="Arial"/>
          <w:szCs w:val="20"/>
        </w:rPr>
        <w:t xml:space="preserve">or dilute its impact. </w:t>
      </w:r>
    </w:p>
    <w:p w14:paraId="60C039A9" w14:textId="14C0EBB3" w:rsidR="00B75637" w:rsidRPr="00C5705C" w:rsidRDefault="00B75637" w:rsidP="00B75637">
      <w:pPr>
        <w:spacing w:line="276" w:lineRule="auto"/>
        <w:rPr>
          <w:rFonts w:cs="Arial"/>
          <w:szCs w:val="20"/>
          <w:lang w:val="en" w:eastAsia="en-AU"/>
        </w:rPr>
      </w:pPr>
      <w:r w:rsidRPr="00C5705C">
        <w:rPr>
          <w:rFonts w:cs="Arial"/>
          <w:szCs w:val="20"/>
          <w:lang w:val="en" w:eastAsia="en-AU"/>
        </w:rPr>
        <w:t xml:space="preserve">Work by </w:t>
      </w:r>
      <w:r w:rsidR="00720F52" w:rsidRPr="00347FB9">
        <w:rPr>
          <w:rFonts w:cs="Arial"/>
          <w:szCs w:val="20"/>
          <w:lang w:val="en" w:eastAsia="en-AU"/>
        </w:rPr>
        <w:t>Mitrovic et al (2006</w:t>
      </w:r>
      <w:r w:rsidRPr="00347FB9">
        <w:rPr>
          <w:rFonts w:cs="Arial"/>
          <w:szCs w:val="20"/>
          <w:lang w:val="en" w:eastAsia="en-AU"/>
        </w:rPr>
        <w:t>)</w:t>
      </w:r>
      <w:r w:rsidR="00EC265F" w:rsidRPr="00347FB9">
        <w:rPr>
          <w:rStyle w:val="FootnoteReference"/>
          <w:rFonts w:cs="Arial"/>
          <w:szCs w:val="20"/>
          <w:lang w:val="en" w:eastAsia="en-AU"/>
        </w:rPr>
        <w:footnoteReference w:id="13"/>
      </w:r>
      <w:r w:rsidRPr="00C5705C">
        <w:rPr>
          <w:rFonts w:cs="Arial"/>
          <w:szCs w:val="20"/>
          <w:lang w:val="en" w:eastAsia="en-AU"/>
        </w:rPr>
        <w:t xml:space="preserve"> identified critical velocities and discharges required to mix water within pools and suppress blooms from forming. The key flow rates identified were 510 </w:t>
      </w:r>
      <w:r w:rsidR="0051562C">
        <w:rPr>
          <w:rFonts w:cs="Arial"/>
          <w:szCs w:val="20"/>
          <w:lang w:val="en" w:eastAsia="en-AU"/>
        </w:rPr>
        <w:t xml:space="preserve">ML/d </w:t>
      </w:r>
      <w:r w:rsidRPr="00C5705C">
        <w:rPr>
          <w:rFonts w:cs="Arial"/>
          <w:szCs w:val="20"/>
          <w:lang w:val="en" w:eastAsia="en-AU"/>
        </w:rPr>
        <w:t>at Brewarrina, 450</w:t>
      </w:r>
      <w:r w:rsidR="00D1601C">
        <w:rPr>
          <w:rFonts w:cs="Arial"/>
          <w:szCs w:val="20"/>
          <w:lang w:val="en" w:eastAsia="en-AU"/>
        </w:rPr>
        <w:t xml:space="preserve"> </w:t>
      </w:r>
      <w:r w:rsidR="0051562C">
        <w:rPr>
          <w:rFonts w:cs="Arial"/>
          <w:szCs w:val="20"/>
          <w:lang w:val="en" w:eastAsia="en-AU"/>
        </w:rPr>
        <w:t xml:space="preserve">ML/d </w:t>
      </w:r>
      <w:r w:rsidRPr="00C5705C">
        <w:rPr>
          <w:rFonts w:cs="Arial"/>
          <w:szCs w:val="20"/>
          <w:lang w:val="en" w:eastAsia="en-AU"/>
        </w:rPr>
        <w:t xml:space="preserve">at Bourke and 350 </w:t>
      </w:r>
      <w:r w:rsidR="0051562C">
        <w:rPr>
          <w:rFonts w:cs="Arial"/>
          <w:szCs w:val="20"/>
          <w:lang w:val="en" w:eastAsia="en-AU"/>
        </w:rPr>
        <w:t xml:space="preserve">ML/d </w:t>
      </w:r>
      <w:r w:rsidRPr="00C5705C">
        <w:rPr>
          <w:rFonts w:cs="Arial"/>
          <w:szCs w:val="20"/>
          <w:lang w:val="en" w:eastAsia="en-AU"/>
        </w:rPr>
        <w:t>at Wilcannia. These critical discharge rates correspond to a velocity of 0.04 m/s</w:t>
      </w:r>
      <w:r w:rsidR="00054356">
        <w:rPr>
          <w:rFonts w:cs="Arial"/>
          <w:szCs w:val="20"/>
          <w:lang w:val="en" w:eastAsia="en-AU"/>
        </w:rPr>
        <w:t xml:space="preserve"> at each location</w:t>
      </w:r>
      <w:r w:rsidRPr="00C5705C">
        <w:rPr>
          <w:rFonts w:cs="Arial"/>
          <w:szCs w:val="20"/>
          <w:lang w:val="en" w:eastAsia="en-AU"/>
        </w:rPr>
        <w:t xml:space="preserve">. It is estimated that it takes 12 days with flows below this threshold for weir pools to stratify. The duration that flows were below the identified thresholds prior to being exceeded by the early autumn flow pulse </w:t>
      </w:r>
      <w:r w:rsidR="000079F3">
        <w:rPr>
          <w:rFonts w:cs="Arial"/>
          <w:szCs w:val="20"/>
          <w:lang w:val="en" w:eastAsia="en-AU"/>
        </w:rPr>
        <w:t>at Brewarrina and Bourke are provided</w:t>
      </w:r>
      <w:r w:rsidRPr="00C5705C">
        <w:rPr>
          <w:rFonts w:cs="Arial"/>
          <w:szCs w:val="20"/>
          <w:lang w:val="en" w:eastAsia="en-AU"/>
        </w:rPr>
        <w:t xml:space="preserve"> in Table 2.</w:t>
      </w:r>
    </w:p>
    <w:p w14:paraId="4970F20B" w14:textId="0F59AF9E" w:rsidR="00B75637" w:rsidRPr="00C5705C" w:rsidRDefault="00B75637" w:rsidP="00B75637">
      <w:pPr>
        <w:pStyle w:val="Subtitle"/>
        <w:spacing w:before="240"/>
        <w:rPr>
          <w:rFonts w:ascii="Arial" w:hAnsi="Arial" w:cs="Arial"/>
          <w:sz w:val="20"/>
          <w:szCs w:val="20"/>
        </w:rPr>
      </w:pPr>
      <w:r w:rsidRPr="0059568F">
        <w:rPr>
          <w:rFonts w:ascii="Arial" w:eastAsia="Times New Roman" w:hAnsi="Arial" w:cs="Arial"/>
          <w:b/>
          <w:bCs/>
          <w:color w:val="auto"/>
          <w:spacing w:val="0"/>
          <w:sz w:val="20"/>
          <w:szCs w:val="20"/>
        </w:rPr>
        <w:t xml:space="preserve">Table </w:t>
      </w:r>
      <w:r w:rsidR="009C3EA6" w:rsidRPr="0059568F">
        <w:rPr>
          <w:rFonts w:ascii="Arial" w:eastAsia="Times New Roman" w:hAnsi="Arial" w:cs="Arial"/>
          <w:b/>
          <w:bCs/>
          <w:color w:val="auto"/>
          <w:spacing w:val="0"/>
          <w:sz w:val="20"/>
          <w:szCs w:val="20"/>
        </w:rPr>
        <w:t>1</w:t>
      </w:r>
      <w:r w:rsidR="007C13FC" w:rsidRPr="0059568F">
        <w:rPr>
          <w:rFonts w:ascii="Arial" w:eastAsia="Times New Roman" w:hAnsi="Arial" w:cs="Arial"/>
          <w:b/>
          <w:bCs/>
          <w:color w:val="auto"/>
          <w:spacing w:val="0"/>
          <w:sz w:val="20"/>
          <w:szCs w:val="20"/>
        </w:rPr>
        <w:t>-1</w:t>
      </w:r>
      <w:r w:rsidR="007C13FC">
        <w:rPr>
          <w:rFonts w:ascii="Arial" w:eastAsia="Times New Roman" w:hAnsi="Arial" w:cs="Arial"/>
          <w:bCs/>
          <w:color w:val="auto"/>
          <w:spacing w:val="0"/>
          <w:sz w:val="20"/>
          <w:szCs w:val="20"/>
        </w:rPr>
        <w:t>:</w:t>
      </w:r>
      <w:r w:rsidRPr="00C5705C">
        <w:rPr>
          <w:rFonts w:ascii="Arial" w:hAnsi="Arial" w:cs="Arial"/>
          <w:sz w:val="20"/>
          <w:szCs w:val="20"/>
        </w:rPr>
        <w:t xml:space="preserve"> </w:t>
      </w:r>
      <w:r w:rsidRPr="00C5705C">
        <w:rPr>
          <w:rFonts w:ascii="Arial" w:eastAsia="Times New Roman" w:hAnsi="Arial" w:cs="Arial"/>
          <w:bCs/>
          <w:color w:val="auto"/>
          <w:spacing w:val="0"/>
          <w:sz w:val="20"/>
          <w:szCs w:val="20"/>
        </w:rPr>
        <w:t>Flows required to suppress algal bloom (source: Mitrovic</w:t>
      </w:r>
      <w:r w:rsidR="00A95055">
        <w:rPr>
          <w:rFonts w:ascii="Arial" w:eastAsia="Times New Roman" w:hAnsi="Arial" w:cs="Arial"/>
          <w:bCs/>
          <w:color w:val="auto"/>
          <w:spacing w:val="0"/>
          <w:sz w:val="20"/>
          <w:szCs w:val="20"/>
        </w:rPr>
        <w:t xml:space="preserve"> </w:t>
      </w:r>
      <w:r w:rsidRPr="00C5705C">
        <w:rPr>
          <w:rFonts w:ascii="Arial" w:eastAsia="Times New Roman" w:hAnsi="Arial" w:cs="Arial"/>
          <w:bCs/>
          <w:color w:val="auto"/>
          <w:spacing w:val="0"/>
          <w:sz w:val="20"/>
          <w:szCs w:val="20"/>
        </w:rPr>
        <w:t xml:space="preserve">et al (2006) </w:t>
      </w:r>
    </w:p>
    <w:tbl>
      <w:tblPr>
        <w:tblStyle w:val="TableGrid"/>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119"/>
        <w:gridCol w:w="3118"/>
      </w:tblGrid>
      <w:tr w:rsidR="00B75637" w:rsidRPr="00EF54EE" w14:paraId="7C94A889" w14:textId="77777777" w:rsidTr="00133B19">
        <w:tc>
          <w:tcPr>
            <w:tcW w:w="2972" w:type="dxa"/>
          </w:tcPr>
          <w:p w14:paraId="0D026E2F" w14:textId="2A79F205" w:rsidR="00B75637" w:rsidRPr="00C5705C" w:rsidRDefault="00B75637" w:rsidP="00A95055">
            <w:pPr>
              <w:spacing w:before="60" w:after="60" w:line="276" w:lineRule="auto"/>
              <w:jc w:val="center"/>
              <w:rPr>
                <w:rFonts w:cs="Arial"/>
                <w:b/>
                <w:szCs w:val="20"/>
              </w:rPr>
            </w:pPr>
            <w:r w:rsidRPr="00C5705C">
              <w:rPr>
                <w:rFonts w:cs="Arial"/>
                <w:b/>
                <w:szCs w:val="20"/>
              </w:rPr>
              <w:t xml:space="preserve">Flow </w:t>
            </w:r>
            <w:r w:rsidR="00A95055">
              <w:rPr>
                <w:rFonts w:cs="Arial"/>
                <w:b/>
                <w:szCs w:val="20"/>
              </w:rPr>
              <w:t>r</w:t>
            </w:r>
            <w:r w:rsidRPr="00C5705C">
              <w:rPr>
                <w:rFonts w:cs="Arial"/>
                <w:b/>
                <w:szCs w:val="20"/>
              </w:rPr>
              <w:t xml:space="preserve">ates to </w:t>
            </w:r>
            <w:r w:rsidR="00A95055">
              <w:rPr>
                <w:rFonts w:cs="Arial"/>
                <w:b/>
                <w:szCs w:val="20"/>
              </w:rPr>
              <w:t>s</w:t>
            </w:r>
            <w:r w:rsidRPr="00C5705C">
              <w:rPr>
                <w:rFonts w:cs="Arial"/>
                <w:b/>
                <w:szCs w:val="20"/>
              </w:rPr>
              <w:t xml:space="preserve">uppress </w:t>
            </w:r>
            <w:r w:rsidR="00A95055">
              <w:rPr>
                <w:rFonts w:cs="Arial"/>
                <w:b/>
                <w:szCs w:val="20"/>
              </w:rPr>
              <w:t>algal b</w:t>
            </w:r>
            <w:r w:rsidRPr="00C5705C">
              <w:rPr>
                <w:rFonts w:cs="Arial"/>
                <w:b/>
                <w:szCs w:val="20"/>
              </w:rPr>
              <w:t xml:space="preserve">looms </w:t>
            </w:r>
          </w:p>
        </w:tc>
        <w:tc>
          <w:tcPr>
            <w:tcW w:w="3119" w:type="dxa"/>
          </w:tcPr>
          <w:p w14:paraId="3149C0EA" w14:textId="6A4B5C89" w:rsidR="00B75637" w:rsidRPr="00C5705C" w:rsidRDefault="00B75637" w:rsidP="00A95055">
            <w:pPr>
              <w:spacing w:before="60" w:after="60" w:line="276" w:lineRule="auto"/>
              <w:jc w:val="center"/>
              <w:rPr>
                <w:rFonts w:cs="Arial"/>
                <w:b/>
                <w:szCs w:val="20"/>
              </w:rPr>
            </w:pPr>
            <w:r w:rsidRPr="00C5705C">
              <w:rPr>
                <w:rFonts w:cs="Arial"/>
                <w:b/>
                <w:szCs w:val="20"/>
              </w:rPr>
              <w:t>Spell –</w:t>
            </w:r>
            <w:r w:rsidR="00A95055">
              <w:rPr>
                <w:rFonts w:cs="Arial"/>
                <w:b/>
                <w:szCs w:val="20"/>
              </w:rPr>
              <w:t>time since target f</w:t>
            </w:r>
            <w:r w:rsidRPr="00C5705C">
              <w:rPr>
                <w:rFonts w:cs="Arial"/>
                <w:b/>
                <w:szCs w:val="20"/>
              </w:rPr>
              <w:t xml:space="preserve">low </w:t>
            </w:r>
            <w:r w:rsidR="00A95055">
              <w:rPr>
                <w:rFonts w:cs="Arial"/>
                <w:b/>
                <w:szCs w:val="20"/>
              </w:rPr>
              <w:t>r</w:t>
            </w:r>
            <w:r w:rsidRPr="00C5705C">
              <w:rPr>
                <w:rFonts w:cs="Arial"/>
                <w:b/>
                <w:szCs w:val="20"/>
              </w:rPr>
              <w:t xml:space="preserve">ate </w:t>
            </w:r>
            <w:r w:rsidR="00A95055">
              <w:rPr>
                <w:rFonts w:cs="Arial"/>
                <w:b/>
                <w:szCs w:val="20"/>
              </w:rPr>
              <w:t>e</w:t>
            </w:r>
            <w:r w:rsidRPr="00C5705C">
              <w:rPr>
                <w:rFonts w:cs="Arial"/>
                <w:b/>
                <w:szCs w:val="20"/>
              </w:rPr>
              <w:t>xceeded</w:t>
            </w:r>
          </w:p>
        </w:tc>
        <w:tc>
          <w:tcPr>
            <w:tcW w:w="3118" w:type="dxa"/>
          </w:tcPr>
          <w:p w14:paraId="757AA18E" w14:textId="647A874A" w:rsidR="00B75637" w:rsidRPr="00C5705C" w:rsidRDefault="00B75637" w:rsidP="00A95055">
            <w:pPr>
              <w:spacing w:before="60" w:after="60" w:line="276" w:lineRule="auto"/>
              <w:jc w:val="center"/>
              <w:rPr>
                <w:rFonts w:cs="Arial"/>
                <w:b/>
                <w:szCs w:val="20"/>
              </w:rPr>
            </w:pPr>
            <w:r w:rsidRPr="00C5705C">
              <w:rPr>
                <w:rFonts w:cs="Arial"/>
                <w:b/>
                <w:szCs w:val="20"/>
              </w:rPr>
              <w:t xml:space="preserve">Duration </w:t>
            </w:r>
            <w:r w:rsidR="00A95055">
              <w:rPr>
                <w:rFonts w:cs="Arial"/>
                <w:b/>
                <w:szCs w:val="20"/>
              </w:rPr>
              <w:t>f</w:t>
            </w:r>
            <w:r w:rsidRPr="00C5705C">
              <w:rPr>
                <w:rFonts w:cs="Arial"/>
                <w:b/>
                <w:szCs w:val="20"/>
              </w:rPr>
              <w:t xml:space="preserve">low </w:t>
            </w:r>
            <w:r w:rsidR="00A95055">
              <w:rPr>
                <w:rFonts w:cs="Arial"/>
                <w:b/>
                <w:szCs w:val="20"/>
              </w:rPr>
              <w:t>e</w:t>
            </w:r>
            <w:r w:rsidRPr="00C5705C">
              <w:rPr>
                <w:rFonts w:cs="Arial"/>
                <w:b/>
                <w:szCs w:val="20"/>
              </w:rPr>
              <w:t xml:space="preserve">xceeded </w:t>
            </w:r>
            <w:r w:rsidR="00A95055">
              <w:rPr>
                <w:rFonts w:cs="Arial"/>
                <w:b/>
                <w:szCs w:val="20"/>
              </w:rPr>
              <w:t>t</w:t>
            </w:r>
            <w:r w:rsidRPr="00C5705C">
              <w:rPr>
                <w:rFonts w:cs="Arial"/>
                <w:b/>
                <w:szCs w:val="20"/>
              </w:rPr>
              <w:t xml:space="preserve">arget </w:t>
            </w:r>
            <w:r w:rsidR="00A95055">
              <w:rPr>
                <w:rFonts w:cs="Arial"/>
                <w:b/>
                <w:szCs w:val="20"/>
              </w:rPr>
              <w:t>flow r</w:t>
            </w:r>
            <w:r w:rsidRPr="00C5705C">
              <w:rPr>
                <w:rFonts w:cs="Arial"/>
                <w:b/>
                <w:szCs w:val="20"/>
              </w:rPr>
              <w:t>ate</w:t>
            </w:r>
          </w:p>
        </w:tc>
      </w:tr>
      <w:tr w:rsidR="00B75637" w:rsidRPr="00EF54EE" w14:paraId="513AFDAB" w14:textId="77777777" w:rsidTr="00133B19">
        <w:tc>
          <w:tcPr>
            <w:tcW w:w="2972" w:type="dxa"/>
          </w:tcPr>
          <w:p w14:paraId="6E129BF5" w14:textId="3FE7623D" w:rsidR="00B75637" w:rsidRPr="00C5705C" w:rsidRDefault="00B75637" w:rsidP="00133B19">
            <w:pPr>
              <w:spacing w:before="60" w:after="60" w:line="276" w:lineRule="auto"/>
              <w:jc w:val="center"/>
              <w:rPr>
                <w:rFonts w:cs="Arial"/>
                <w:szCs w:val="20"/>
              </w:rPr>
            </w:pPr>
            <w:r w:rsidRPr="00C5705C">
              <w:rPr>
                <w:rFonts w:cs="Arial"/>
                <w:szCs w:val="20"/>
              </w:rPr>
              <w:t>Brewarrina (510 M</w:t>
            </w:r>
            <w:r w:rsidR="0059568F">
              <w:rPr>
                <w:rFonts w:cs="Arial"/>
                <w:szCs w:val="20"/>
              </w:rPr>
              <w:t>L</w:t>
            </w:r>
            <w:r w:rsidRPr="00C5705C">
              <w:rPr>
                <w:rFonts w:cs="Arial"/>
                <w:szCs w:val="20"/>
              </w:rPr>
              <w:t>/d)</w:t>
            </w:r>
          </w:p>
        </w:tc>
        <w:tc>
          <w:tcPr>
            <w:tcW w:w="3119" w:type="dxa"/>
          </w:tcPr>
          <w:p w14:paraId="5AF60083" w14:textId="77777777" w:rsidR="00B75637" w:rsidRPr="00C5705C" w:rsidRDefault="00B75637" w:rsidP="00133B19">
            <w:pPr>
              <w:spacing w:before="60" w:after="60" w:line="276" w:lineRule="auto"/>
              <w:jc w:val="center"/>
              <w:rPr>
                <w:rFonts w:cs="Arial"/>
                <w:szCs w:val="20"/>
              </w:rPr>
            </w:pPr>
            <w:r w:rsidRPr="00C5705C">
              <w:rPr>
                <w:rFonts w:cs="Arial"/>
                <w:szCs w:val="20"/>
              </w:rPr>
              <w:t>101 days</w:t>
            </w:r>
          </w:p>
        </w:tc>
        <w:tc>
          <w:tcPr>
            <w:tcW w:w="3118" w:type="dxa"/>
          </w:tcPr>
          <w:p w14:paraId="2A7E7AD5" w14:textId="77777777" w:rsidR="00B75637" w:rsidRPr="00C5705C" w:rsidRDefault="00B75637" w:rsidP="00133B19">
            <w:pPr>
              <w:spacing w:before="60" w:after="60" w:line="276" w:lineRule="auto"/>
              <w:jc w:val="center"/>
              <w:rPr>
                <w:rFonts w:cs="Arial"/>
                <w:szCs w:val="20"/>
              </w:rPr>
            </w:pPr>
            <w:r w:rsidRPr="00C5705C">
              <w:rPr>
                <w:rFonts w:cs="Arial"/>
                <w:szCs w:val="20"/>
              </w:rPr>
              <w:t>8 days</w:t>
            </w:r>
          </w:p>
        </w:tc>
      </w:tr>
      <w:tr w:rsidR="00B75637" w:rsidRPr="00EF54EE" w14:paraId="26AAEA97" w14:textId="77777777" w:rsidTr="00133B19">
        <w:tc>
          <w:tcPr>
            <w:tcW w:w="2972" w:type="dxa"/>
          </w:tcPr>
          <w:p w14:paraId="5F225D1D" w14:textId="77777777" w:rsidR="00B75637" w:rsidRPr="00C5705C" w:rsidRDefault="00B75637" w:rsidP="00133B19">
            <w:pPr>
              <w:spacing w:before="60" w:after="60" w:line="276" w:lineRule="auto"/>
              <w:jc w:val="center"/>
              <w:rPr>
                <w:rFonts w:cs="Arial"/>
                <w:szCs w:val="20"/>
              </w:rPr>
            </w:pPr>
            <w:r w:rsidRPr="00C5705C">
              <w:rPr>
                <w:rFonts w:cs="Arial"/>
                <w:szCs w:val="20"/>
              </w:rPr>
              <w:t>Bourke (450 ML/d)</w:t>
            </w:r>
          </w:p>
        </w:tc>
        <w:tc>
          <w:tcPr>
            <w:tcW w:w="3119" w:type="dxa"/>
          </w:tcPr>
          <w:p w14:paraId="445B1320" w14:textId="77777777" w:rsidR="00B75637" w:rsidRPr="00C5705C" w:rsidRDefault="00B75637" w:rsidP="00133B19">
            <w:pPr>
              <w:spacing w:before="60" w:after="60" w:line="276" w:lineRule="auto"/>
              <w:jc w:val="center"/>
              <w:rPr>
                <w:rFonts w:cs="Arial"/>
                <w:szCs w:val="20"/>
              </w:rPr>
            </w:pPr>
            <w:r w:rsidRPr="00C5705C">
              <w:rPr>
                <w:rFonts w:cs="Arial"/>
                <w:szCs w:val="20"/>
              </w:rPr>
              <w:t>98 days</w:t>
            </w:r>
          </w:p>
        </w:tc>
        <w:tc>
          <w:tcPr>
            <w:tcW w:w="3118" w:type="dxa"/>
          </w:tcPr>
          <w:p w14:paraId="74F99A8C" w14:textId="77777777" w:rsidR="00B75637" w:rsidRPr="00C5705C" w:rsidRDefault="00B75637" w:rsidP="00133B19">
            <w:pPr>
              <w:spacing w:before="60" w:after="60" w:line="276" w:lineRule="auto"/>
              <w:jc w:val="center"/>
              <w:rPr>
                <w:rFonts w:cs="Arial"/>
                <w:szCs w:val="20"/>
              </w:rPr>
            </w:pPr>
            <w:r w:rsidRPr="00C5705C">
              <w:rPr>
                <w:rFonts w:cs="Arial"/>
                <w:szCs w:val="20"/>
              </w:rPr>
              <w:t>16 days</w:t>
            </w:r>
          </w:p>
        </w:tc>
      </w:tr>
    </w:tbl>
    <w:p w14:paraId="18A43BA5" w14:textId="0847767C" w:rsidR="00B75637" w:rsidRPr="00C5705C" w:rsidRDefault="00B75637" w:rsidP="00B75637">
      <w:pPr>
        <w:spacing w:before="240"/>
        <w:rPr>
          <w:rFonts w:cs="Arial"/>
          <w:szCs w:val="20"/>
          <w:lang w:val="en" w:eastAsia="en-AU"/>
        </w:rPr>
      </w:pPr>
      <w:r w:rsidRPr="00C5705C">
        <w:rPr>
          <w:rFonts w:cs="Arial"/>
          <w:szCs w:val="20"/>
          <w:lang w:val="en" w:eastAsia="en-AU"/>
        </w:rPr>
        <w:t>The</w:t>
      </w:r>
      <w:r w:rsidR="00A95055">
        <w:rPr>
          <w:rFonts w:cs="Arial"/>
          <w:szCs w:val="20"/>
          <w:lang w:val="en" w:eastAsia="en-AU"/>
        </w:rPr>
        <w:t xml:space="preserve"> preceding</w:t>
      </w:r>
      <w:r w:rsidRPr="00C5705C">
        <w:rPr>
          <w:rFonts w:cs="Arial"/>
          <w:szCs w:val="20"/>
          <w:lang w:val="en" w:eastAsia="en-AU"/>
        </w:rPr>
        <w:t xml:space="preserve"> flow pulse resulting from </w:t>
      </w:r>
      <w:r w:rsidR="00BE3BA8">
        <w:rPr>
          <w:rFonts w:cs="Arial"/>
          <w:szCs w:val="20"/>
          <w:lang w:val="en" w:eastAsia="en-AU"/>
        </w:rPr>
        <w:t xml:space="preserve">rain in </w:t>
      </w:r>
      <w:r>
        <w:rPr>
          <w:rFonts w:cs="Arial"/>
          <w:szCs w:val="20"/>
          <w:lang w:val="en" w:eastAsia="en-AU"/>
        </w:rPr>
        <w:t>Queensland</w:t>
      </w:r>
      <w:r w:rsidRPr="00C5705C">
        <w:rPr>
          <w:rFonts w:cs="Arial"/>
          <w:szCs w:val="20"/>
          <w:lang w:val="en" w:eastAsia="en-AU"/>
        </w:rPr>
        <w:t xml:space="preserve"> provide</w:t>
      </w:r>
      <w:r w:rsidR="00BE3BA8">
        <w:rPr>
          <w:rFonts w:cs="Arial"/>
          <w:szCs w:val="20"/>
          <w:lang w:val="en" w:eastAsia="en-AU"/>
        </w:rPr>
        <w:t>d</w:t>
      </w:r>
      <w:r w:rsidRPr="00C5705C">
        <w:rPr>
          <w:rFonts w:cs="Arial"/>
          <w:szCs w:val="20"/>
          <w:lang w:val="en" w:eastAsia="en-AU"/>
        </w:rPr>
        <w:t xml:space="preserve"> </w:t>
      </w:r>
      <w:r w:rsidR="00F31463" w:rsidRPr="00C5705C">
        <w:rPr>
          <w:rFonts w:cs="Arial"/>
          <w:szCs w:val="20"/>
          <w:lang w:val="en" w:eastAsia="en-AU"/>
        </w:rPr>
        <w:t>suffici</w:t>
      </w:r>
      <w:r w:rsidR="00F31463">
        <w:rPr>
          <w:rFonts w:cs="Arial"/>
          <w:szCs w:val="20"/>
          <w:lang w:val="en" w:eastAsia="en-AU"/>
        </w:rPr>
        <w:t>ent flows to</w:t>
      </w:r>
      <w:r w:rsidRPr="00C5705C">
        <w:rPr>
          <w:rFonts w:cs="Arial"/>
          <w:szCs w:val="20"/>
          <w:lang w:val="en" w:eastAsia="en-AU"/>
        </w:rPr>
        <w:t xml:space="preserve"> mix</w:t>
      </w:r>
      <w:r w:rsidR="00F31463">
        <w:rPr>
          <w:rFonts w:cs="Arial"/>
          <w:szCs w:val="20"/>
          <w:lang w:val="en" w:eastAsia="en-AU"/>
        </w:rPr>
        <w:t xml:space="preserve"> water</w:t>
      </w:r>
      <w:r w:rsidRPr="00C5705C">
        <w:rPr>
          <w:rFonts w:cs="Arial"/>
          <w:szCs w:val="20"/>
          <w:lang w:val="en" w:eastAsia="en-AU"/>
        </w:rPr>
        <w:t xml:space="preserve"> within pools located between Brewarrina and Bourke. However</w:t>
      </w:r>
      <w:r w:rsidR="00756002">
        <w:rPr>
          <w:rFonts w:cs="Arial"/>
          <w:szCs w:val="20"/>
          <w:lang w:val="en" w:eastAsia="en-AU"/>
        </w:rPr>
        <w:t>,</w:t>
      </w:r>
      <w:r w:rsidRPr="00C5705C">
        <w:rPr>
          <w:rFonts w:cs="Arial"/>
          <w:szCs w:val="20"/>
          <w:lang w:val="en" w:eastAsia="en-AU"/>
        </w:rPr>
        <w:t xml:space="preserve"> the flow pulse </w:t>
      </w:r>
      <w:r w:rsidR="0059568F">
        <w:rPr>
          <w:rFonts w:cs="Arial"/>
          <w:szCs w:val="20"/>
          <w:lang w:val="en" w:eastAsia="en-AU"/>
        </w:rPr>
        <w:t xml:space="preserve">that preceded the NCE </w:t>
      </w:r>
      <w:r w:rsidRPr="00C5705C">
        <w:rPr>
          <w:rFonts w:cs="Arial"/>
          <w:szCs w:val="20"/>
          <w:lang w:val="en" w:eastAsia="en-AU"/>
        </w:rPr>
        <w:t>did not exceed the threshold identified for Wilcannia</w:t>
      </w:r>
      <w:r w:rsidR="00E74A83">
        <w:rPr>
          <w:rFonts w:cs="Arial"/>
          <w:szCs w:val="20"/>
          <w:lang w:val="en" w:eastAsia="en-AU"/>
        </w:rPr>
        <w:t xml:space="preserve"> of 350 ML/d</w:t>
      </w:r>
      <w:r w:rsidRPr="00C5705C">
        <w:rPr>
          <w:rFonts w:cs="Arial"/>
          <w:szCs w:val="20"/>
          <w:lang w:val="en" w:eastAsia="en-AU"/>
        </w:rPr>
        <w:t xml:space="preserve">.  </w:t>
      </w:r>
    </w:p>
    <w:p w14:paraId="6F90EF85" w14:textId="3CB4960E" w:rsidR="00B75637" w:rsidRPr="00410F3F" w:rsidRDefault="003D3B70" w:rsidP="003D3B70">
      <w:pPr>
        <w:pStyle w:val="Heading2"/>
        <w:ind w:hanging="859"/>
      </w:pPr>
      <w:r>
        <w:t xml:space="preserve">  </w:t>
      </w:r>
      <w:r w:rsidR="00B75637" w:rsidRPr="00410F3F">
        <w:t>Description of flows in the Northern Connectivity Event</w:t>
      </w:r>
    </w:p>
    <w:p w14:paraId="2641C591" w14:textId="0A88A02C" w:rsidR="00B75637" w:rsidRDefault="00B75637" w:rsidP="00B75637">
      <w:pPr>
        <w:rPr>
          <w:rFonts w:cs="Arial"/>
          <w:bCs/>
        </w:rPr>
      </w:pPr>
      <w:r w:rsidRPr="00124882">
        <w:rPr>
          <w:rFonts w:cs="Arial"/>
          <w:bCs/>
        </w:rPr>
        <w:t>In response to the potential benefit of delivering water for the environment, the Commonwealth Environmental Water Holder</w:t>
      </w:r>
      <w:r w:rsidR="00756002">
        <w:rPr>
          <w:rFonts w:cs="Arial"/>
          <w:bCs/>
        </w:rPr>
        <w:t xml:space="preserve"> (CEWH)</w:t>
      </w:r>
      <w:r w:rsidRPr="00124882">
        <w:rPr>
          <w:rFonts w:cs="Arial"/>
          <w:bCs/>
        </w:rPr>
        <w:t xml:space="preserve"> in partnership with the </w:t>
      </w:r>
      <w:r w:rsidRPr="00347FB9">
        <w:rPr>
          <w:rFonts w:cs="Arial"/>
          <w:bCs/>
        </w:rPr>
        <w:t>NSW Office of Environment and Heritage</w:t>
      </w:r>
      <w:r w:rsidR="00EC265F" w:rsidRPr="00347FB9">
        <w:rPr>
          <w:rStyle w:val="FootnoteReference"/>
          <w:rFonts w:cs="Arial"/>
          <w:bCs/>
        </w:rPr>
        <w:footnoteReference w:id="14"/>
      </w:r>
      <w:r w:rsidRPr="00347FB9">
        <w:rPr>
          <w:rFonts w:cs="Arial"/>
          <w:bCs/>
        </w:rPr>
        <w:t xml:space="preserve"> </w:t>
      </w:r>
      <w:r w:rsidR="00BE3BA8">
        <w:rPr>
          <w:rFonts w:cs="Arial"/>
          <w:bCs/>
        </w:rPr>
        <w:t>delivered</w:t>
      </w:r>
      <w:r w:rsidR="00BE3BA8" w:rsidRPr="00124882">
        <w:rPr>
          <w:rFonts w:cs="Arial"/>
          <w:bCs/>
        </w:rPr>
        <w:t xml:space="preserve"> </w:t>
      </w:r>
      <w:r w:rsidRPr="006513AA">
        <w:rPr>
          <w:rFonts w:cs="Arial"/>
          <w:bCs/>
        </w:rPr>
        <w:t>23</w:t>
      </w:r>
      <w:r w:rsidR="002D0816">
        <w:rPr>
          <w:rFonts w:cs="Arial"/>
          <w:bCs/>
        </w:rPr>
        <w:t>.2 G</w:t>
      </w:r>
      <w:r w:rsidRPr="006513AA">
        <w:rPr>
          <w:rFonts w:cs="Arial"/>
          <w:bCs/>
        </w:rPr>
        <w:t>L</w:t>
      </w:r>
      <w:r w:rsidR="006513AA">
        <w:rPr>
          <w:rFonts w:cs="Arial"/>
          <w:bCs/>
        </w:rPr>
        <w:t xml:space="preserve"> (18</w:t>
      </w:r>
      <w:r w:rsidR="002D0816">
        <w:rPr>
          <w:rFonts w:cs="Arial"/>
          <w:bCs/>
        </w:rPr>
        <w:t>.9 GL</w:t>
      </w:r>
      <w:r w:rsidR="006513AA">
        <w:rPr>
          <w:rFonts w:cs="Arial"/>
          <w:bCs/>
        </w:rPr>
        <w:t xml:space="preserve"> from the Gwydir system and 4</w:t>
      </w:r>
      <w:r w:rsidR="002D0816">
        <w:rPr>
          <w:rFonts w:cs="Arial"/>
          <w:bCs/>
        </w:rPr>
        <w:t>.3 G</w:t>
      </w:r>
      <w:r w:rsidR="006513AA">
        <w:rPr>
          <w:rFonts w:cs="Arial"/>
          <w:bCs/>
        </w:rPr>
        <w:t>L from the Border Rivers)</w:t>
      </w:r>
      <w:r w:rsidRPr="00124882">
        <w:rPr>
          <w:rFonts w:cs="Arial"/>
          <w:bCs/>
        </w:rPr>
        <w:t xml:space="preserve"> of </w:t>
      </w:r>
      <w:r w:rsidR="007E6020">
        <w:rPr>
          <w:rFonts w:cs="Arial"/>
          <w:bCs/>
        </w:rPr>
        <w:t xml:space="preserve">water for the </w:t>
      </w:r>
      <w:r w:rsidRPr="00124882">
        <w:rPr>
          <w:rFonts w:cs="Arial"/>
          <w:bCs/>
        </w:rPr>
        <w:t xml:space="preserve">environment (Figure 2-2). Water releases commenced from the Border Rivers (Glenlyon Dam) and Gwydir River </w:t>
      </w:r>
      <w:r w:rsidR="00E74A83">
        <w:rPr>
          <w:rFonts w:cs="Arial"/>
          <w:bCs/>
        </w:rPr>
        <w:t xml:space="preserve">(Copeton Dam) on 17 April 2018. The managed </w:t>
      </w:r>
      <w:r w:rsidRPr="00124882">
        <w:rPr>
          <w:rFonts w:cs="Arial"/>
          <w:bCs/>
        </w:rPr>
        <w:t xml:space="preserve">event </w:t>
      </w:r>
      <w:r w:rsidR="00E74A83">
        <w:rPr>
          <w:rFonts w:cs="Arial"/>
          <w:bCs/>
        </w:rPr>
        <w:t>built</w:t>
      </w:r>
      <w:r w:rsidRPr="00124882">
        <w:rPr>
          <w:rFonts w:cs="Arial"/>
          <w:bCs/>
        </w:rPr>
        <w:t xml:space="preserve"> on the natural</w:t>
      </w:r>
      <w:r w:rsidR="00054356">
        <w:rPr>
          <w:rFonts w:cs="Arial"/>
          <w:bCs/>
        </w:rPr>
        <w:t xml:space="preserve"> unregulated</w:t>
      </w:r>
      <w:r w:rsidRPr="00124882">
        <w:rPr>
          <w:rFonts w:cs="Arial"/>
          <w:bCs/>
        </w:rPr>
        <w:t xml:space="preserve"> inflows </w:t>
      </w:r>
      <w:r w:rsidR="00A734EC">
        <w:rPr>
          <w:rFonts w:cs="Arial"/>
          <w:bCs/>
        </w:rPr>
        <w:t xml:space="preserve">described in the preceding section </w:t>
      </w:r>
      <w:r w:rsidRPr="00124882">
        <w:rPr>
          <w:rFonts w:cs="Arial"/>
          <w:bCs/>
        </w:rPr>
        <w:t>and provide</w:t>
      </w:r>
      <w:r w:rsidR="00921528">
        <w:rPr>
          <w:rFonts w:cs="Arial"/>
          <w:bCs/>
        </w:rPr>
        <w:t>d</w:t>
      </w:r>
      <w:r w:rsidRPr="00124882">
        <w:rPr>
          <w:rFonts w:cs="Arial"/>
          <w:bCs/>
        </w:rPr>
        <w:t xml:space="preserve"> connectivity across multiple river systems to protect and support native fish. Flows from the Gwydir arrived at Collarenebri </w:t>
      </w:r>
      <w:r w:rsidR="00E74A83">
        <w:rPr>
          <w:rFonts w:cs="Arial"/>
          <w:bCs/>
        </w:rPr>
        <w:t xml:space="preserve">via the Mehi River and Carole Creek </w:t>
      </w:r>
      <w:r w:rsidRPr="00124882">
        <w:rPr>
          <w:rFonts w:cs="Arial"/>
          <w:bCs/>
        </w:rPr>
        <w:t>on the 3 May</w:t>
      </w:r>
      <w:r w:rsidR="00921528">
        <w:rPr>
          <w:rFonts w:cs="Arial"/>
          <w:bCs/>
        </w:rPr>
        <w:t>,</w:t>
      </w:r>
      <w:r w:rsidRPr="00124882">
        <w:rPr>
          <w:rFonts w:cs="Arial"/>
          <w:bCs/>
        </w:rPr>
        <w:t xml:space="preserve"> while flow from the Macintyre </w:t>
      </w:r>
      <w:r w:rsidR="000079F3">
        <w:rPr>
          <w:rFonts w:cs="Arial"/>
          <w:bCs/>
        </w:rPr>
        <w:t xml:space="preserve">River </w:t>
      </w:r>
      <w:r w:rsidRPr="00124882">
        <w:rPr>
          <w:rFonts w:cs="Arial"/>
          <w:bCs/>
        </w:rPr>
        <w:t>arrived 5 days later.</w:t>
      </w:r>
    </w:p>
    <w:p w14:paraId="03FE1A78" w14:textId="77777777" w:rsidR="00E04EBA" w:rsidRDefault="00E04EBA" w:rsidP="00E04EBA">
      <w:pPr>
        <w:spacing w:before="240"/>
        <w:ind w:left="1440" w:hanging="1440"/>
        <w:rPr>
          <w:rFonts w:cs="Arial"/>
          <w:bCs/>
          <w:szCs w:val="20"/>
        </w:rPr>
      </w:pPr>
      <w:r>
        <w:rPr>
          <w:rFonts w:cs="Arial"/>
          <w:b/>
          <w:bCs/>
          <w:szCs w:val="20"/>
        </w:rPr>
        <w:t>F</w:t>
      </w:r>
      <w:r w:rsidRPr="00C5705C">
        <w:rPr>
          <w:rFonts w:cs="Arial"/>
          <w:b/>
          <w:bCs/>
          <w:szCs w:val="20"/>
        </w:rPr>
        <w:t>igure 2-2:</w:t>
      </w:r>
      <w:r w:rsidRPr="00C5705C">
        <w:rPr>
          <w:rFonts w:cs="Arial"/>
          <w:bCs/>
          <w:szCs w:val="20"/>
        </w:rPr>
        <w:tab/>
      </w:r>
      <w:r>
        <w:rPr>
          <w:rFonts w:cs="Arial"/>
          <w:bCs/>
          <w:szCs w:val="20"/>
        </w:rPr>
        <w:t>D</w:t>
      </w:r>
      <w:r w:rsidRPr="00C5705C">
        <w:rPr>
          <w:rFonts w:cs="Arial"/>
          <w:bCs/>
          <w:szCs w:val="20"/>
        </w:rPr>
        <w:t>aily flow at Brewarrina on the Barwon River</w:t>
      </w:r>
      <w:r>
        <w:rPr>
          <w:rFonts w:cs="Arial"/>
          <w:bCs/>
          <w:szCs w:val="20"/>
        </w:rPr>
        <w:t xml:space="preserve">, and </w:t>
      </w:r>
      <w:r w:rsidRPr="00C5705C">
        <w:rPr>
          <w:rFonts w:cs="Arial"/>
          <w:bCs/>
          <w:szCs w:val="20"/>
        </w:rPr>
        <w:t>Bourke and Wilcannia on the Darling River</w:t>
      </w:r>
      <w:r>
        <w:rPr>
          <w:rFonts w:cs="Arial"/>
          <w:bCs/>
          <w:szCs w:val="20"/>
        </w:rPr>
        <w:t xml:space="preserve">: </w:t>
      </w:r>
      <w:r w:rsidRPr="00C5705C">
        <w:rPr>
          <w:rFonts w:cs="Arial"/>
          <w:bCs/>
          <w:szCs w:val="20"/>
        </w:rPr>
        <w:t xml:space="preserve"> January - July 2018</w:t>
      </w:r>
      <w:r>
        <w:rPr>
          <w:rFonts w:cs="Arial"/>
          <w:bCs/>
          <w:szCs w:val="20"/>
        </w:rPr>
        <w:t xml:space="preserve">. </w:t>
      </w:r>
    </w:p>
    <w:p w14:paraId="5A4249F9" w14:textId="7355BAAC" w:rsidR="00E04EBA" w:rsidRDefault="00E04EBA" w:rsidP="00B75637">
      <w:pPr>
        <w:rPr>
          <w:rFonts w:cs="Arial"/>
          <w:bCs/>
        </w:rPr>
      </w:pPr>
      <w:r>
        <w:rPr>
          <w:rFonts w:cs="Arial"/>
          <w:noProof/>
          <w:szCs w:val="20"/>
          <w:lang w:eastAsia="en-AU"/>
        </w:rPr>
        <mc:AlternateContent>
          <mc:Choice Requires="wpg">
            <w:drawing>
              <wp:anchor distT="0" distB="0" distL="114300" distR="114300" simplePos="0" relativeHeight="251660353" behindDoc="0" locked="0" layoutInCell="1" allowOverlap="1" wp14:anchorId="3AE74C8D" wp14:editId="7E5D3AE0">
                <wp:simplePos x="0" y="0"/>
                <wp:positionH relativeFrom="margin">
                  <wp:posOffset>0</wp:posOffset>
                </wp:positionH>
                <wp:positionV relativeFrom="paragraph">
                  <wp:posOffset>-635</wp:posOffset>
                </wp:positionV>
                <wp:extent cx="5829300" cy="2990850"/>
                <wp:effectExtent l="0" t="0" r="0" b="0"/>
                <wp:wrapNone/>
                <wp:docPr id="23" name="Group 23" descr="This figure shows the daily flows at Brewarrina on the Barwon River as well as Bourke and Wilcannia on the Darling River in Summer and Autumn of  2018. The orange line shows the Barwon River at Brewarrina, the red line shows the Darling River at Bourke and the Green line is for the Darling River at Wilcannia.&#10;&#10;The graph shows the Northern Connectivity Event peaking at around 1000 ML per day at Brewarrina, 900 ML per day at Bourke and 500 ML/day at Wilcannia.">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docPr>
                <wp:cNvGraphicFramePr/>
                <a:graphic xmlns:a="http://schemas.openxmlformats.org/drawingml/2006/main">
                  <a:graphicData uri="http://schemas.microsoft.com/office/word/2010/wordprocessingGroup">
                    <wpg:wgp>
                      <wpg:cNvGrpSpPr/>
                      <wpg:grpSpPr>
                        <a:xfrm>
                          <a:off x="0" y="0"/>
                          <a:ext cx="5829300" cy="2990850"/>
                          <a:chOff x="0" y="0"/>
                          <a:chExt cx="5829300" cy="2990850"/>
                        </a:xfrm>
                      </wpg:grpSpPr>
                      <wpg:graphicFrame>
                        <wpg:cNvPr id="224" name="Chart 224" descr="This figure shows the daily flows at Brewarrina on the Barwon River as well as Bourke and Wilcannia on the Darling River in Summer/Autumn 2018. The orange line show the Barwon River at Brewarrina , the red line shows the Darling River at Bourke and the Green line is for the Darling River at Wilcannia, and show that the Northern Connectivity Event led to flows peaking at Brewarrina at around 1000ML per day&#10;&#1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6000000}"/>
                            </a:ext>
                          </a:extLst>
                        </wpg:cNvPr>
                        <wpg:cNvFrPr/>
                        <wpg:xfrm>
                          <a:off x="0" y="0"/>
                          <a:ext cx="5829300" cy="2990850"/>
                        </wpg:xfrm>
                        <a:graphic>
                          <a:graphicData uri="http://schemas.openxmlformats.org/drawingml/2006/chart">
                            <c:chart xmlns:c="http://schemas.openxmlformats.org/drawingml/2006/chart" xmlns:r="http://schemas.openxmlformats.org/officeDocument/2006/relationships" r:id="rId20"/>
                          </a:graphicData>
                        </a:graphic>
                      </wpg:graphicFrame>
                      <wps:wsp>
                        <wps:cNvPr id="31" name="Text Box 31"/>
                        <wps:cNvSpPr txBox="1"/>
                        <wps:spPr>
                          <a:xfrm>
                            <a:off x="1114425" y="219075"/>
                            <a:ext cx="1179443" cy="301487"/>
                          </a:xfrm>
                          <a:prstGeom prst="rect">
                            <a:avLst/>
                          </a:prstGeom>
                          <a:noFill/>
                          <a:ln w="6350">
                            <a:noFill/>
                          </a:ln>
                          <a:effectLst/>
                        </wps:spPr>
                        <wps:txbx>
                          <w:txbxContent>
                            <w:p w14:paraId="1E3F0955" w14:textId="77777777" w:rsidR="000079F3" w:rsidRDefault="000079F3" w:rsidP="00E04EBA">
                              <w:r>
                                <w:t xml:space="preserve">Unregulated flow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Straight Arrow Connector 228"/>
                        <wps:cNvCnPr/>
                        <wps:spPr>
                          <a:xfrm>
                            <a:off x="2171700" y="419100"/>
                            <a:ext cx="714375" cy="400050"/>
                          </a:xfrm>
                          <a:prstGeom prst="straightConnector1">
                            <a:avLst/>
                          </a:prstGeom>
                          <a:noFill/>
                          <a:ln w="9525" cap="flat" cmpd="sng" algn="ctr">
                            <a:solidFill>
                              <a:sysClr val="windowText" lastClr="000000"/>
                            </a:solidFill>
                            <a:prstDash val="solid"/>
                            <a:tailEnd type="triangle"/>
                          </a:ln>
                          <a:effectLst/>
                        </wps:spPr>
                        <wps:bodyPr/>
                      </wps:wsp>
                      <wps:wsp>
                        <wps:cNvPr id="235" name="Straight Arrow Connector 235"/>
                        <wps:cNvCnPr/>
                        <wps:spPr>
                          <a:xfrm>
                            <a:off x="2171700" y="419100"/>
                            <a:ext cx="561975" cy="1800225"/>
                          </a:xfrm>
                          <a:prstGeom prst="straightConnector1">
                            <a:avLst/>
                          </a:prstGeom>
                          <a:noFill/>
                          <a:ln w="9525" cap="flat" cmpd="sng" algn="ctr">
                            <a:solidFill>
                              <a:sysClr val="windowText" lastClr="000000"/>
                            </a:solidFill>
                            <a:prstDash val="solid"/>
                            <a:tailEnd type="triangle"/>
                          </a:ln>
                          <a:effectLst/>
                        </wps:spPr>
                        <wps:bodyPr/>
                      </wps:wsp>
                      <wps:wsp>
                        <wps:cNvPr id="255" name="Straight Arrow Connector 255"/>
                        <wps:cNvCnPr/>
                        <wps:spPr>
                          <a:xfrm>
                            <a:off x="2171700" y="419100"/>
                            <a:ext cx="2009775" cy="1971675"/>
                          </a:xfrm>
                          <a:prstGeom prst="straightConnector1">
                            <a:avLst/>
                          </a:prstGeom>
                          <a:noFill/>
                          <a:ln w="9525" cap="flat" cmpd="sng" algn="ctr">
                            <a:solidFill>
                              <a:sysClr val="windowText" lastClr="000000"/>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AE74C8D" id="Group 23" o:spid="_x0000_s1026" alt="This figure shows the daily flows at Brewarrina on the Barwon River as well as Bourke and Wilcannia on the Darling River in Summer and Autumn of  2018. The orange line shows the Barwon River at Brewarrina, the red line shows the Darling River at Bourke and the Green line is for the Darling River at Wilcannia.&#10;&#10;The graph shows the Northern Connectivity Event peaking at around 1000 ML per day at Brewarrina, 900 ML per day at Bourke and 500 ML/day at Wilcannia." style="position:absolute;left:0;text-align:left;margin-left:0;margin-top:-.05pt;width:459pt;height:235.5pt;z-index:251660353;mso-position-horizontal-relative:margin;mso-width-relative:margin;mso-height-relative:margin" coordsize="58293,29908" o:gfxdata="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224" o:spid="_x0000_s1027" type="#_x0000_t75" alt="This figure shows the daily flows at Brewarrina on the Barwon River as well as Bourke and Wilcannia on the Darling River in Summer/Autumn 2018. The orange line show the Barwon River at Brewarrina , the red line shows the Darling River at Bourke and the Green line is for the Darling River at Wilcannia, and show that the Northern Connectivity Event led to flows peaking at Brewarrina at around 1000ML per day&#10;&#10;" style="position:absolute;width:58277;height:29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">
                  <v:imagedata r:id="rId24" o:title=""/>
                  <o:lock v:ext="edit" aspectratio="f"/>
                </v:shape>
                <v:shapetype id="_x0000_t202" coordsize="21600,21600" o:spt="202" path="m,l,21600r21600,l21600,xe">
                  <v:stroke joinstyle="miter"/>
                  <v:path gradientshapeok="t" o:connecttype="rect"/>
                </v:shapetype>
                <v:shape id="Text Box 31" o:spid="_x0000_s1028" type="#_x0000_t202" style="position:absolute;left:11144;top:2190;width:11794;height: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1E3F0955" w14:textId="77777777" w:rsidR="000079F3" w:rsidRDefault="000079F3" w:rsidP="00E04EBA">
                        <w:r>
                          <w:t xml:space="preserve">Unregulated flow </w:t>
                        </w:r>
                      </w:p>
                    </w:txbxContent>
                  </v:textbox>
                </v:shape>
                <v:shapetype id="_x0000_t32" coordsize="21600,21600" o:spt="32" o:oned="t" path="m,l21600,21600e" filled="f">
                  <v:path arrowok="t" fillok="f" o:connecttype="none"/>
                  <o:lock v:ext="edit" shapetype="t"/>
                </v:shapetype>
                <v:shape id="Straight Arrow Connector 228" o:spid="_x0000_s1029" type="#_x0000_t32" style="position:absolute;left:21717;top:4191;width:7143;height:4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" strokecolor="windowText">
                  <v:stroke endarrow="block"/>
                </v:shape>
                <v:shape id="Straight Arrow Connector 235" o:spid="_x0000_s1030" type="#_x0000_t32" style="position:absolute;left:21717;top:4191;width:5619;height:180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" strokecolor="windowText">
                  <v:stroke endarrow="block"/>
                </v:shape>
                <v:shape id="Straight Arrow Connector 255" o:spid="_x0000_s1031" type="#_x0000_t32" style="position:absolute;left:21717;top:4191;width:20097;height:197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" strokecolor="windowText">
                  <v:stroke endarrow="block"/>
                </v:shape>
                <w10:wrap anchorx="margin"/>
              </v:group>
              <o:OLEObject Type="Embed" ProgID="Excel.Chart.8" ShapeID="Chart 224" DrawAspect="Content" ObjectID="_1644396091" r:id="rId25">
                <o:FieldCodes>\s</o:FieldCodes>
              </o:OLEObject>
            </w:pict>
          </mc:Fallback>
        </mc:AlternateContent>
      </w:r>
    </w:p>
    <w:p w14:paraId="5658E60E" w14:textId="2B7E960E" w:rsidR="00E04EBA" w:rsidRDefault="00E04EBA" w:rsidP="00B75637">
      <w:pPr>
        <w:rPr>
          <w:rFonts w:cs="Arial"/>
          <w:bCs/>
        </w:rPr>
      </w:pPr>
    </w:p>
    <w:p w14:paraId="324F714D" w14:textId="2CBA6520" w:rsidR="00E04EBA" w:rsidRDefault="00E04EBA" w:rsidP="00B75637">
      <w:pPr>
        <w:rPr>
          <w:rFonts w:cs="Arial"/>
          <w:bCs/>
        </w:rPr>
      </w:pPr>
    </w:p>
    <w:p w14:paraId="05C6416A" w14:textId="21C8293F" w:rsidR="00E04EBA" w:rsidRDefault="00E04EBA" w:rsidP="00B75637">
      <w:pPr>
        <w:rPr>
          <w:rFonts w:cs="Arial"/>
          <w:bCs/>
        </w:rPr>
      </w:pPr>
    </w:p>
    <w:p w14:paraId="16E31009" w14:textId="1FEADAF3" w:rsidR="00E04EBA" w:rsidRDefault="00E04EBA" w:rsidP="00B75637">
      <w:pPr>
        <w:rPr>
          <w:rFonts w:cs="Arial"/>
          <w:bCs/>
        </w:rPr>
      </w:pPr>
    </w:p>
    <w:p w14:paraId="0FDE602A" w14:textId="611BF476" w:rsidR="00E04EBA" w:rsidRDefault="00E04EBA" w:rsidP="00B75637">
      <w:pPr>
        <w:rPr>
          <w:rFonts w:cs="Arial"/>
          <w:bCs/>
        </w:rPr>
      </w:pPr>
    </w:p>
    <w:p w14:paraId="087E3E78" w14:textId="6E2F2EC6" w:rsidR="00E04EBA" w:rsidRDefault="00E04EBA" w:rsidP="00B75637">
      <w:pPr>
        <w:rPr>
          <w:rFonts w:cs="Arial"/>
          <w:bCs/>
        </w:rPr>
      </w:pPr>
    </w:p>
    <w:p w14:paraId="23225014" w14:textId="7666C356" w:rsidR="00E04EBA" w:rsidRDefault="00E04EBA" w:rsidP="00B75637">
      <w:pPr>
        <w:rPr>
          <w:rFonts w:cs="Arial"/>
          <w:bCs/>
        </w:rPr>
      </w:pPr>
    </w:p>
    <w:p w14:paraId="5F60C3A9" w14:textId="77777777" w:rsidR="00E04EBA" w:rsidRPr="00124882" w:rsidRDefault="00E04EBA" w:rsidP="00B75637">
      <w:pPr>
        <w:rPr>
          <w:rFonts w:cs="Arial"/>
          <w:bCs/>
        </w:rPr>
      </w:pPr>
    </w:p>
    <w:p w14:paraId="44451614" w14:textId="77777777" w:rsidR="00B75637" w:rsidRPr="00410F3F" w:rsidRDefault="00B75637" w:rsidP="00B75637">
      <w:pPr>
        <w:rPr>
          <w:rFonts w:cs="Arial"/>
          <w:szCs w:val="20"/>
        </w:rPr>
      </w:pPr>
      <w:r w:rsidRPr="00410F3F">
        <w:rPr>
          <w:rFonts w:cs="Arial"/>
          <w:szCs w:val="20"/>
        </w:rPr>
        <w:t>The orders placed with river operators were:</w:t>
      </w:r>
    </w:p>
    <w:p w14:paraId="2DB2E5BE" w14:textId="77777777" w:rsidR="00C3153E" w:rsidRPr="00410F3F" w:rsidRDefault="00C3153E" w:rsidP="00C3153E">
      <w:pPr>
        <w:rPr>
          <w:rFonts w:cs="Arial"/>
          <w:szCs w:val="20"/>
        </w:rPr>
      </w:pPr>
      <w:r w:rsidRPr="00410F3F">
        <w:rPr>
          <w:rFonts w:cs="Arial"/>
          <w:szCs w:val="20"/>
        </w:rPr>
        <w:t>The orders placed with river operators were:</w:t>
      </w:r>
    </w:p>
    <w:p w14:paraId="51A44009" w14:textId="47CD382B" w:rsidR="00B75637" w:rsidRPr="002951BC" w:rsidRDefault="00B75637" w:rsidP="002951B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2951BC">
        <w:rPr>
          <w:rFonts w:eastAsia="Times New Roman" w:cs="Times New Roman"/>
          <w:szCs w:val="24"/>
          <w:lang w:eastAsia="en-US"/>
        </w:rPr>
        <w:t>400 ML/d from water against Queensland entitlements held by the Commonwealth in the Border Rivers system, delivered to the Barwon River at Mungindi for 10</w:t>
      </w:r>
      <w:r w:rsidR="00054356" w:rsidRPr="002951BC">
        <w:rPr>
          <w:rFonts w:eastAsia="Times New Roman" w:cs="Times New Roman"/>
          <w:szCs w:val="24"/>
          <w:lang w:eastAsia="en-US"/>
        </w:rPr>
        <w:t xml:space="preserve"> days – to add to the flow peak</w:t>
      </w:r>
      <w:r w:rsidR="00921528" w:rsidRPr="002951BC">
        <w:rPr>
          <w:rFonts w:eastAsia="Times New Roman" w:cs="Times New Roman"/>
          <w:szCs w:val="24"/>
          <w:lang w:eastAsia="en-US"/>
        </w:rPr>
        <w:t>.</w:t>
      </w:r>
      <w:r w:rsidR="00054356" w:rsidRPr="002951BC">
        <w:rPr>
          <w:rFonts w:eastAsia="Times New Roman" w:cs="Times New Roman"/>
          <w:szCs w:val="24"/>
          <w:lang w:eastAsia="en-US"/>
        </w:rPr>
        <w:t xml:space="preserve"> </w:t>
      </w:r>
    </w:p>
    <w:p w14:paraId="56F023E1" w14:textId="403EF78B" w:rsidR="00054356" w:rsidRPr="002951BC" w:rsidRDefault="00054356" w:rsidP="002951B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2951BC">
        <w:rPr>
          <w:rFonts w:eastAsia="Times New Roman" w:cs="Times New Roman"/>
          <w:szCs w:val="24"/>
          <w:lang w:eastAsia="en-US"/>
        </w:rPr>
        <w:t xml:space="preserve">Flows near channel capacity for the Mehi </w:t>
      </w:r>
      <w:bookmarkStart w:id="2" w:name="_Hlk32587173"/>
      <w:r w:rsidRPr="002951BC">
        <w:rPr>
          <w:rFonts w:eastAsia="Times New Roman" w:cs="Times New Roman"/>
          <w:szCs w:val="24"/>
          <w:lang w:eastAsia="en-US"/>
        </w:rPr>
        <w:t xml:space="preserve">and Carole / Gil Gil systems </w:t>
      </w:r>
      <w:bookmarkEnd w:id="2"/>
      <w:r w:rsidRPr="002951BC">
        <w:rPr>
          <w:rFonts w:eastAsia="Times New Roman" w:cs="Times New Roman"/>
          <w:szCs w:val="24"/>
          <w:lang w:eastAsia="en-US"/>
        </w:rPr>
        <w:t xml:space="preserve">for around 20 days from both Commonwealth and NSW environmental water entitlements – to provide the body of the flow event. </w:t>
      </w:r>
    </w:p>
    <w:p w14:paraId="25398D69" w14:textId="4205613A" w:rsidR="00B75637" w:rsidRPr="00410F3F" w:rsidRDefault="00B75637" w:rsidP="00B75637">
      <w:pPr>
        <w:rPr>
          <w:rFonts w:cs="Arial"/>
          <w:szCs w:val="20"/>
        </w:rPr>
      </w:pPr>
      <w:r w:rsidRPr="00410F3F">
        <w:rPr>
          <w:rFonts w:cs="Arial"/>
          <w:szCs w:val="20"/>
        </w:rPr>
        <w:t xml:space="preserve">The </w:t>
      </w:r>
      <w:r w:rsidR="00E74A83">
        <w:rPr>
          <w:rFonts w:cs="Arial"/>
          <w:szCs w:val="20"/>
        </w:rPr>
        <w:t xml:space="preserve">hydrological aims </w:t>
      </w:r>
      <w:r w:rsidRPr="00410F3F">
        <w:rPr>
          <w:rFonts w:cs="Arial"/>
          <w:szCs w:val="20"/>
        </w:rPr>
        <w:t xml:space="preserve">of the </w:t>
      </w:r>
      <w:r>
        <w:rPr>
          <w:rFonts w:cs="Arial"/>
          <w:szCs w:val="20"/>
        </w:rPr>
        <w:t>NCE</w:t>
      </w:r>
      <w:r w:rsidRPr="00410F3F">
        <w:rPr>
          <w:rFonts w:cs="Arial"/>
          <w:szCs w:val="20"/>
        </w:rPr>
        <w:t xml:space="preserve"> was to achieve flow targets of: </w:t>
      </w:r>
    </w:p>
    <w:p w14:paraId="2BF2BD74" w14:textId="31F99272" w:rsidR="00B75637" w:rsidRPr="002951BC" w:rsidRDefault="00B75637" w:rsidP="002951B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2951BC">
        <w:rPr>
          <w:rFonts w:eastAsia="Times New Roman" w:cs="Times New Roman"/>
          <w:szCs w:val="24"/>
          <w:lang w:eastAsia="en-US"/>
        </w:rPr>
        <w:t>500</w:t>
      </w:r>
      <w:r w:rsidR="0059568F">
        <w:rPr>
          <w:rFonts w:eastAsia="Times New Roman" w:cs="Times New Roman"/>
          <w:szCs w:val="24"/>
          <w:lang w:eastAsia="en-US"/>
        </w:rPr>
        <w:t xml:space="preserve"> </w:t>
      </w:r>
      <w:r w:rsidRPr="002951BC">
        <w:rPr>
          <w:rFonts w:eastAsia="Times New Roman" w:cs="Times New Roman"/>
          <w:szCs w:val="24"/>
          <w:lang w:eastAsia="en-US"/>
        </w:rPr>
        <w:t>ML/d for a duration of 14 days at Bourke</w:t>
      </w:r>
      <w:r w:rsidR="00BA1FFC" w:rsidRPr="002951BC">
        <w:rPr>
          <w:rFonts w:eastAsia="Times New Roman" w:cs="Times New Roman"/>
          <w:szCs w:val="24"/>
          <w:lang w:eastAsia="en-US"/>
        </w:rPr>
        <w:t>.</w:t>
      </w:r>
      <w:r w:rsidRPr="002951BC">
        <w:rPr>
          <w:rFonts w:eastAsia="Times New Roman" w:cs="Times New Roman"/>
          <w:szCs w:val="24"/>
          <w:lang w:eastAsia="en-US"/>
        </w:rPr>
        <w:t xml:space="preserve"> </w:t>
      </w:r>
    </w:p>
    <w:p w14:paraId="1A5AC97C" w14:textId="4CCB134E" w:rsidR="00B75637" w:rsidRPr="002951BC" w:rsidRDefault="00B75637" w:rsidP="002951B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2951BC">
        <w:rPr>
          <w:rFonts w:eastAsia="Times New Roman" w:cs="Times New Roman"/>
          <w:szCs w:val="24"/>
          <w:lang w:eastAsia="en-US"/>
        </w:rPr>
        <w:t xml:space="preserve">150 ML/d for 10 days at Wilcannia. The observed flows at Collarenebri, Bourke and Wilcannia from the NCE are shown </w:t>
      </w:r>
      <w:r w:rsidR="00A75300" w:rsidRPr="002951BC">
        <w:rPr>
          <w:rFonts w:eastAsia="Times New Roman" w:cs="Times New Roman"/>
          <w:szCs w:val="24"/>
          <w:lang w:eastAsia="en-US"/>
        </w:rPr>
        <w:t>in Figure 2.3</w:t>
      </w:r>
      <w:r w:rsidRPr="002951BC">
        <w:rPr>
          <w:rFonts w:eastAsia="Times New Roman" w:cs="Times New Roman"/>
          <w:szCs w:val="24"/>
          <w:lang w:eastAsia="en-US"/>
        </w:rPr>
        <w:t xml:space="preserve"> (these are the average daily flows at each gauge).  </w:t>
      </w:r>
    </w:p>
    <w:p w14:paraId="5B8D6FFA" w14:textId="06CE755E" w:rsidR="008F1A75" w:rsidRDefault="00054356" w:rsidP="008F1A75">
      <w:pPr>
        <w:spacing w:before="120" w:line="276" w:lineRule="auto"/>
        <w:rPr>
          <w:rFonts w:cs="Arial"/>
          <w:szCs w:val="20"/>
        </w:rPr>
      </w:pPr>
      <w:r>
        <w:rPr>
          <w:rFonts w:cs="Arial"/>
          <w:szCs w:val="20"/>
        </w:rPr>
        <w:t xml:space="preserve">Restrictions in the form of a </w:t>
      </w:r>
      <w:r w:rsidR="00C1186F">
        <w:rPr>
          <w:rFonts w:cs="Arial"/>
          <w:szCs w:val="20"/>
        </w:rPr>
        <w:t>S</w:t>
      </w:r>
      <w:r>
        <w:rPr>
          <w:rFonts w:cs="Arial"/>
          <w:szCs w:val="20"/>
        </w:rPr>
        <w:t>ection 324 order were</w:t>
      </w:r>
      <w:r w:rsidR="00E74A83">
        <w:rPr>
          <w:rFonts w:cs="Arial"/>
          <w:szCs w:val="20"/>
        </w:rPr>
        <w:t xml:space="preserve"> </w:t>
      </w:r>
      <w:r w:rsidR="00B75637" w:rsidRPr="00410F3F">
        <w:rPr>
          <w:rFonts w:cs="Arial"/>
          <w:szCs w:val="20"/>
        </w:rPr>
        <w:t xml:space="preserve">put in place </w:t>
      </w:r>
      <w:r w:rsidR="00A134A6">
        <w:rPr>
          <w:rFonts w:cs="Arial"/>
          <w:szCs w:val="20"/>
        </w:rPr>
        <w:t xml:space="preserve">by NSW </w:t>
      </w:r>
      <w:r w:rsidR="00B75637" w:rsidRPr="00410F3F">
        <w:rPr>
          <w:rFonts w:cs="Arial"/>
          <w:szCs w:val="20"/>
        </w:rPr>
        <w:t xml:space="preserve">to protect the NCE. These restrictions were established along part of the Barwon-Darling between 27 April – 22 June </w:t>
      </w:r>
      <w:r w:rsidR="00BA1FFC">
        <w:rPr>
          <w:rFonts w:cs="Arial"/>
          <w:szCs w:val="20"/>
        </w:rPr>
        <w:t xml:space="preserve">2018 </w:t>
      </w:r>
      <w:r w:rsidR="00B75637" w:rsidRPr="00410F3F">
        <w:rPr>
          <w:rFonts w:cs="Arial"/>
          <w:szCs w:val="20"/>
        </w:rPr>
        <w:t>and restricted access for A, B</w:t>
      </w:r>
      <w:r w:rsidR="00BA1FFC">
        <w:rPr>
          <w:rFonts w:cs="Arial"/>
          <w:szCs w:val="20"/>
        </w:rPr>
        <w:t xml:space="preserve"> and</w:t>
      </w:r>
      <w:r w:rsidR="00BA1FFC" w:rsidRPr="00410F3F">
        <w:rPr>
          <w:rFonts w:cs="Arial"/>
          <w:szCs w:val="20"/>
        </w:rPr>
        <w:t xml:space="preserve"> </w:t>
      </w:r>
      <w:r w:rsidR="00B75637" w:rsidRPr="00410F3F">
        <w:rPr>
          <w:rFonts w:cs="Arial"/>
          <w:szCs w:val="20"/>
        </w:rPr>
        <w:t>C class licenses across the entire length of the Barwon-Darling.</w:t>
      </w:r>
      <w:r w:rsidR="00B75637" w:rsidRPr="00C5705C">
        <w:rPr>
          <w:rFonts w:cs="Arial"/>
          <w:szCs w:val="20"/>
        </w:rPr>
        <w:t xml:space="preserve">  </w:t>
      </w:r>
    </w:p>
    <w:p w14:paraId="6D0F6C29" w14:textId="6A47DFC9" w:rsidR="008F1A75" w:rsidRDefault="008F1A75" w:rsidP="008F1A75">
      <w:pPr>
        <w:spacing w:before="120" w:line="276" w:lineRule="auto"/>
        <w:rPr>
          <w:rFonts w:cs="Arial"/>
          <w:szCs w:val="20"/>
        </w:rPr>
      </w:pPr>
      <w:r>
        <w:t xml:space="preserve">The pattern of releases was designed to meet particular environmental benefits in both the tributaries and the Barwon-Darling. The flow ordered to Mungindi was 400 ML/d, </w:t>
      </w:r>
      <w:r w:rsidR="00690D42">
        <w:t>to ensure</w:t>
      </w:r>
      <w:r>
        <w:t xml:space="preserve"> the </w:t>
      </w:r>
      <w:r w:rsidR="00736D6A">
        <w:t>event inundated</w:t>
      </w:r>
      <w:r>
        <w:t xml:space="preserve"> particular </w:t>
      </w:r>
      <w:r w:rsidRPr="00136F78">
        <w:t xml:space="preserve">habitats </w:t>
      </w:r>
      <w:r w:rsidRPr="00420D1F">
        <w:t xml:space="preserve">along the lower Macintyre River, providing benefits to streambank and riparian vegetation, and in-stream life. </w:t>
      </w:r>
      <w:r w:rsidR="00C1186F" w:rsidRPr="00420D1F">
        <w:t>W</w:t>
      </w:r>
      <w:r w:rsidR="00136F78" w:rsidRPr="00420D1F">
        <w:t>hereas,</w:t>
      </w:r>
      <w:r w:rsidR="00C1186F" w:rsidRPr="00420D1F">
        <w:t xml:space="preserve"> the flow ordered to the Mehi and Carole / Gil Gil systems was to maximise the duration of connection between the Gwydir and Barwon systems.  </w:t>
      </w:r>
      <w:r w:rsidRPr="00420D1F">
        <w:t>From a Barwon-Darling perspective, a water order at Mungindi of 285</w:t>
      </w:r>
      <w:r w:rsidR="00736D6A" w:rsidRPr="00420D1F">
        <w:t xml:space="preserve"> </w:t>
      </w:r>
      <w:r w:rsidRPr="00420D1F">
        <w:t>ML/d for the duration of the flow target at Bourke (14 days) would have increased the likelihood of achieving a flow of greater than 500 ML/d</w:t>
      </w:r>
      <w:r w:rsidRPr="00420D1F">
        <w:rPr>
          <w:rFonts w:cs="Arial"/>
          <w:szCs w:val="20"/>
        </w:rPr>
        <w:t xml:space="preserve"> for two weeks. Although</w:t>
      </w:r>
      <w:r w:rsidR="00690D42" w:rsidRPr="00420D1F">
        <w:rPr>
          <w:rFonts w:cs="Arial"/>
          <w:szCs w:val="20"/>
        </w:rPr>
        <w:t>,</w:t>
      </w:r>
      <w:r w:rsidRPr="00420D1F">
        <w:rPr>
          <w:rFonts w:cs="Arial"/>
          <w:szCs w:val="20"/>
        </w:rPr>
        <w:t xml:space="preserve"> the duration of flows above 500 ML/d at Bourke was less than the target of 14 days, the higher peak of the event and the gradual recession provided adequate time for native fish movement opportunities and connectivity along the Barwon-Darling. The ecological outcomes that were expected to be achieved in the Darling were also met in the Lower Macintyre River.</w:t>
      </w:r>
      <w:r>
        <w:rPr>
          <w:rFonts w:cs="Arial"/>
          <w:szCs w:val="20"/>
        </w:rPr>
        <w:t xml:space="preserve"> </w:t>
      </w:r>
    </w:p>
    <w:p w14:paraId="03B54E5E" w14:textId="104A495E" w:rsidR="008F1A75" w:rsidRDefault="008F1A75" w:rsidP="008F1A75">
      <w:pPr>
        <w:spacing w:before="240"/>
        <w:rPr>
          <w:rFonts w:cs="Arial"/>
          <w:color w:val="000000"/>
          <w:szCs w:val="20"/>
          <w:lang w:eastAsia="en-AU"/>
        </w:rPr>
      </w:pPr>
      <w:r w:rsidRPr="00C5705C">
        <w:rPr>
          <w:rFonts w:cs="Arial"/>
          <w:szCs w:val="20"/>
        </w:rPr>
        <w:t>The NCE exceeded the flow rates required to provide sufficient mixing and de</w:t>
      </w:r>
      <w:r>
        <w:rPr>
          <w:rFonts w:cs="Arial"/>
          <w:szCs w:val="20"/>
        </w:rPr>
        <w:t>-</w:t>
      </w:r>
      <w:r w:rsidRPr="00C5705C">
        <w:rPr>
          <w:rFonts w:cs="Arial"/>
          <w:szCs w:val="20"/>
        </w:rPr>
        <w:t xml:space="preserve">stratification within pools located between Brewarrina, and Wilcannia. Observed flows in the Border and Gwydir systems, and subsequently in the Barwon-Darling, were close to those estimated by </w:t>
      </w:r>
      <w:r>
        <w:rPr>
          <w:rFonts w:cs="Arial"/>
          <w:szCs w:val="20"/>
        </w:rPr>
        <w:t>WaterNSW</w:t>
      </w:r>
      <w:r w:rsidRPr="00C5705C">
        <w:rPr>
          <w:rFonts w:cs="Arial"/>
          <w:szCs w:val="20"/>
        </w:rPr>
        <w:t xml:space="preserve">. This was a significant achievement, given the uncertain nature of seepage, evaporation and weather conditions </w:t>
      </w:r>
      <w:r w:rsidRPr="00C5705C">
        <w:rPr>
          <w:rFonts w:cs="Arial"/>
          <w:color w:val="000000"/>
          <w:szCs w:val="20"/>
          <w:lang w:eastAsia="en-AU"/>
        </w:rPr>
        <w:t>in the months between releases from upstream storages and its arrival at a downstream point. In particular, the flows at Wilcannia exceeded expectations</w:t>
      </w:r>
      <w:r>
        <w:rPr>
          <w:rFonts w:cs="Arial"/>
          <w:color w:val="000000"/>
          <w:szCs w:val="20"/>
          <w:lang w:eastAsia="en-AU"/>
        </w:rPr>
        <w:t xml:space="preserve">. This experience gives </w:t>
      </w:r>
      <w:r w:rsidR="00CE0125">
        <w:rPr>
          <w:rFonts w:cs="Arial"/>
          <w:color w:val="000000"/>
          <w:szCs w:val="20"/>
          <w:lang w:eastAsia="en-AU"/>
        </w:rPr>
        <w:t xml:space="preserve">increased </w:t>
      </w:r>
      <w:r>
        <w:rPr>
          <w:rFonts w:cs="Arial"/>
          <w:color w:val="000000"/>
          <w:szCs w:val="20"/>
          <w:lang w:eastAsia="en-AU"/>
        </w:rPr>
        <w:t xml:space="preserve">confidence that reasonable estimates of flows and volumes passing gauges can be made under a range of hydrological conditions. </w:t>
      </w:r>
    </w:p>
    <w:p w14:paraId="5AF57C31" w14:textId="0D3C9FA0" w:rsidR="00B75637" w:rsidRPr="00C5705C" w:rsidRDefault="003D3B70" w:rsidP="003D3B70">
      <w:pPr>
        <w:pStyle w:val="Heading2"/>
        <w:ind w:hanging="859"/>
      </w:pPr>
      <w:r>
        <w:t xml:space="preserve">  </w:t>
      </w:r>
      <w:r w:rsidR="00DC65AD">
        <w:t>E</w:t>
      </w:r>
      <w:r w:rsidR="00B75637" w:rsidRPr="00C5705C">
        <w:t>valuation</w:t>
      </w:r>
      <w:r w:rsidR="00B75637">
        <w:t xml:space="preserve"> of the flows</w:t>
      </w:r>
    </w:p>
    <w:p w14:paraId="2142A7DF" w14:textId="0B3245E7" w:rsidR="00504720" w:rsidRDefault="00504720" w:rsidP="00C1186F">
      <w:pPr>
        <w:spacing w:line="276" w:lineRule="auto"/>
        <w:rPr>
          <w:rFonts w:cs="Arial"/>
          <w:szCs w:val="20"/>
        </w:rPr>
      </w:pPr>
      <w:r>
        <w:rPr>
          <w:rFonts w:cs="Arial"/>
          <w:szCs w:val="20"/>
        </w:rPr>
        <w:t>O</w:t>
      </w:r>
      <w:r w:rsidRPr="00517C3B">
        <w:rPr>
          <w:rFonts w:cs="Arial"/>
          <w:szCs w:val="20"/>
        </w:rPr>
        <w:t>utcomes</w:t>
      </w:r>
      <w:r w:rsidRPr="00A26E03">
        <w:rPr>
          <w:rFonts w:cs="Arial"/>
          <w:szCs w:val="20"/>
        </w:rPr>
        <w:t xml:space="preserve"> from </w:t>
      </w:r>
      <w:r w:rsidRPr="00111CE1">
        <w:rPr>
          <w:rFonts w:cs="Arial"/>
          <w:szCs w:val="20"/>
        </w:rPr>
        <w:t xml:space="preserve">the </w:t>
      </w:r>
      <w:r w:rsidRPr="003621C4">
        <w:rPr>
          <w:rFonts w:cs="Arial"/>
          <w:szCs w:val="20"/>
        </w:rPr>
        <w:t>NCE provide valuable information on flow management, operational requirements and characterisation of the hydrological thresholds for the respective environmental flow targets in the Barwon-Darling</w:t>
      </w:r>
      <w:r w:rsidR="00D066BD">
        <w:rPr>
          <w:rFonts w:cs="Arial"/>
          <w:szCs w:val="20"/>
        </w:rPr>
        <w:t>,</w:t>
      </w:r>
      <w:r w:rsidRPr="003621C4">
        <w:rPr>
          <w:rFonts w:cs="Arial"/>
          <w:szCs w:val="20"/>
        </w:rPr>
        <w:t xml:space="preserve"> which will be important considerations in any future </w:t>
      </w:r>
      <w:r w:rsidR="00D066BD">
        <w:rPr>
          <w:rFonts w:cs="Arial"/>
          <w:szCs w:val="20"/>
        </w:rPr>
        <w:t xml:space="preserve">environmental </w:t>
      </w:r>
      <w:r w:rsidRPr="003621C4">
        <w:rPr>
          <w:rFonts w:cs="Arial"/>
          <w:szCs w:val="20"/>
        </w:rPr>
        <w:t>watering action of this kind</w:t>
      </w:r>
      <w:r w:rsidR="00CA14A8">
        <w:rPr>
          <w:rFonts w:cs="Arial"/>
          <w:szCs w:val="20"/>
        </w:rPr>
        <w:t>.</w:t>
      </w:r>
      <w:r w:rsidRPr="003621C4">
        <w:rPr>
          <w:rFonts w:cs="Arial"/>
          <w:szCs w:val="20"/>
        </w:rPr>
        <w:t xml:space="preserve"> </w:t>
      </w:r>
    </w:p>
    <w:p w14:paraId="1A5D9599" w14:textId="38AB0FEF" w:rsidR="000C1C24" w:rsidRPr="000B00E8" w:rsidRDefault="000C1C24" w:rsidP="008E6490">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0B00E8">
        <w:rPr>
          <w:rFonts w:eastAsia="Times New Roman" w:cs="Times New Roman"/>
          <w:szCs w:val="24"/>
          <w:lang w:eastAsia="en-US"/>
        </w:rPr>
        <w:t xml:space="preserve">Whilst there are challenges in meeting downstream flow orders when there is little other flow in the river and when it is desirable to reduce the flows quickly to conserve water in storage, the flows through the Mehi and Gil Gil systems were close to channel capacity as intended and </w:t>
      </w:r>
      <w:r w:rsidR="00CE0125">
        <w:rPr>
          <w:rFonts w:eastAsia="Times New Roman" w:cs="Times New Roman"/>
          <w:szCs w:val="24"/>
          <w:lang w:eastAsia="en-US"/>
        </w:rPr>
        <w:t xml:space="preserve">the river operator </w:t>
      </w:r>
      <w:r w:rsidRPr="000B00E8">
        <w:rPr>
          <w:rFonts w:eastAsia="Times New Roman" w:cs="Times New Roman"/>
          <w:szCs w:val="24"/>
          <w:lang w:eastAsia="en-US"/>
        </w:rPr>
        <w:t xml:space="preserve">did </w:t>
      </w:r>
      <w:r w:rsidR="00D066BD" w:rsidRPr="000B00E8">
        <w:rPr>
          <w:rFonts w:eastAsia="Times New Roman" w:cs="Times New Roman"/>
          <w:szCs w:val="24"/>
          <w:lang w:eastAsia="en-US"/>
        </w:rPr>
        <w:t>well in</w:t>
      </w:r>
      <w:r w:rsidRPr="000B00E8">
        <w:rPr>
          <w:rFonts w:eastAsia="Times New Roman" w:cs="Times New Roman"/>
          <w:szCs w:val="24"/>
          <w:lang w:eastAsia="en-US"/>
        </w:rPr>
        <w:t xml:space="preserve"> </w:t>
      </w:r>
      <w:r w:rsidR="00C1186F">
        <w:rPr>
          <w:rFonts w:eastAsia="Times New Roman" w:cs="Times New Roman"/>
          <w:szCs w:val="24"/>
          <w:lang w:eastAsia="en-US"/>
        </w:rPr>
        <w:t>managing</w:t>
      </w:r>
      <w:r w:rsidRPr="000B00E8">
        <w:rPr>
          <w:rFonts w:eastAsia="Times New Roman" w:cs="Times New Roman"/>
          <w:szCs w:val="24"/>
          <w:lang w:eastAsia="en-US"/>
        </w:rPr>
        <w:t xml:space="preserve"> flows.</w:t>
      </w:r>
    </w:p>
    <w:p w14:paraId="1B36B03F" w14:textId="1037F1C6" w:rsidR="000C1C24" w:rsidRPr="000B00E8" w:rsidRDefault="000C1C24" w:rsidP="008E6490">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0B00E8">
        <w:rPr>
          <w:rFonts w:eastAsia="Times New Roman" w:cs="Times New Roman"/>
          <w:szCs w:val="24"/>
          <w:lang w:eastAsia="en-US"/>
        </w:rPr>
        <w:t>The water needed to replenish waterholes and for seepage is much greater if a river has ceased-to-flow and there are dry antecedent conditions</w:t>
      </w:r>
      <w:r w:rsidR="00D066BD" w:rsidRPr="000B00E8">
        <w:rPr>
          <w:rFonts w:eastAsia="Times New Roman" w:cs="Times New Roman"/>
          <w:szCs w:val="24"/>
          <w:lang w:eastAsia="en-US"/>
        </w:rPr>
        <w:t xml:space="preserve">, </w:t>
      </w:r>
      <w:r w:rsidR="00C1186F">
        <w:rPr>
          <w:rFonts w:eastAsia="Times New Roman" w:cs="Times New Roman"/>
          <w:szCs w:val="24"/>
          <w:lang w:eastAsia="en-US"/>
        </w:rPr>
        <w:t>when compared</w:t>
      </w:r>
      <w:r w:rsidR="00D066BD" w:rsidRPr="000B00E8">
        <w:rPr>
          <w:rFonts w:eastAsia="Times New Roman" w:cs="Times New Roman"/>
          <w:szCs w:val="24"/>
          <w:lang w:eastAsia="en-US"/>
        </w:rPr>
        <w:t xml:space="preserve"> to</w:t>
      </w:r>
      <w:r w:rsidRPr="000B00E8">
        <w:rPr>
          <w:rFonts w:eastAsia="Times New Roman" w:cs="Times New Roman"/>
          <w:szCs w:val="24"/>
          <w:lang w:eastAsia="en-US"/>
        </w:rPr>
        <w:t xml:space="preserve"> </w:t>
      </w:r>
      <w:r w:rsidR="00D066BD" w:rsidRPr="000B00E8">
        <w:rPr>
          <w:rFonts w:eastAsia="Times New Roman" w:cs="Times New Roman"/>
          <w:szCs w:val="24"/>
          <w:lang w:eastAsia="en-US"/>
        </w:rPr>
        <w:t>when</w:t>
      </w:r>
      <w:r w:rsidRPr="000B00E8">
        <w:rPr>
          <w:rFonts w:eastAsia="Times New Roman" w:cs="Times New Roman"/>
          <w:szCs w:val="24"/>
          <w:lang w:eastAsia="en-US"/>
        </w:rPr>
        <w:t xml:space="preserve"> it is still flowing.</w:t>
      </w:r>
    </w:p>
    <w:p w14:paraId="0D74E1C3" w14:textId="2BC5B336" w:rsidR="003A2BBA" w:rsidRPr="000B00E8" w:rsidRDefault="000C1C24" w:rsidP="008E6490">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0B00E8">
        <w:rPr>
          <w:rFonts w:eastAsia="Times New Roman" w:cs="Times New Roman"/>
          <w:szCs w:val="24"/>
          <w:lang w:eastAsia="en-US"/>
        </w:rPr>
        <w:t xml:space="preserve">Development and communication of guidelines for reasonable </w:t>
      </w:r>
      <w:r w:rsidR="00CE0125">
        <w:rPr>
          <w:rFonts w:eastAsia="Times New Roman" w:cs="Times New Roman"/>
          <w:szCs w:val="24"/>
          <w:lang w:eastAsia="en-US"/>
        </w:rPr>
        <w:t>s</w:t>
      </w:r>
      <w:r w:rsidRPr="000B00E8">
        <w:rPr>
          <w:rFonts w:eastAsia="Times New Roman" w:cs="Times New Roman"/>
          <w:szCs w:val="24"/>
          <w:lang w:eastAsia="en-US"/>
        </w:rPr>
        <w:t xml:space="preserve">tock and </w:t>
      </w:r>
      <w:r w:rsidR="00CE0125">
        <w:rPr>
          <w:rFonts w:eastAsia="Times New Roman" w:cs="Times New Roman"/>
          <w:szCs w:val="24"/>
          <w:lang w:eastAsia="en-US"/>
        </w:rPr>
        <w:t>d</w:t>
      </w:r>
      <w:r w:rsidRPr="000B00E8">
        <w:rPr>
          <w:rFonts w:eastAsia="Times New Roman" w:cs="Times New Roman"/>
          <w:szCs w:val="24"/>
          <w:lang w:eastAsia="en-US"/>
        </w:rPr>
        <w:t xml:space="preserve">omestic access during an environmental watering event </w:t>
      </w:r>
      <w:r w:rsidR="00C1186F">
        <w:rPr>
          <w:rFonts w:eastAsia="Times New Roman" w:cs="Times New Roman"/>
          <w:szCs w:val="24"/>
          <w:lang w:eastAsia="en-US"/>
        </w:rPr>
        <w:t>are important to progress</w:t>
      </w:r>
      <w:r w:rsidRPr="000B00E8">
        <w:rPr>
          <w:rFonts w:eastAsia="Times New Roman" w:cs="Times New Roman"/>
          <w:szCs w:val="24"/>
          <w:lang w:eastAsia="en-US"/>
        </w:rPr>
        <w:t>.</w:t>
      </w:r>
      <w:r w:rsidR="003A2BBA" w:rsidRPr="000B00E8">
        <w:rPr>
          <w:rFonts w:eastAsia="Times New Roman" w:cs="Times New Roman"/>
          <w:szCs w:val="24"/>
          <w:lang w:eastAsia="en-US"/>
        </w:rPr>
        <w:t xml:space="preserve"> </w:t>
      </w:r>
    </w:p>
    <w:p w14:paraId="00781054" w14:textId="1091E9CF" w:rsidR="003A2BBA" w:rsidRPr="000277C0" w:rsidRDefault="003A2BBA" w:rsidP="008E6490">
      <w:pPr>
        <w:pStyle w:val="ListParagraph"/>
        <w:numPr>
          <w:ilvl w:val="0"/>
          <w:numId w:val="10"/>
        </w:numPr>
        <w:tabs>
          <w:tab w:val="left" w:pos="142"/>
        </w:tabs>
        <w:spacing w:after="160" w:line="276" w:lineRule="auto"/>
        <w:ind w:left="567" w:hanging="425"/>
        <w:rPr>
          <w:rFonts w:cs="Arial"/>
          <w:szCs w:val="20"/>
        </w:rPr>
      </w:pPr>
      <w:r w:rsidRPr="0064612C">
        <w:rPr>
          <w:rFonts w:eastAsia="Times New Roman" w:cs="Times New Roman"/>
          <w:szCs w:val="24"/>
          <w:lang w:eastAsia="en-US"/>
        </w:rPr>
        <w:t>Flows along the northern system met or exceeded expectations and targets, however, the duration of releases should reflect the duration of flow targets</w:t>
      </w:r>
      <w:r w:rsidR="00D066BD" w:rsidRPr="0064612C">
        <w:rPr>
          <w:rFonts w:eastAsia="Times New Roman" w:cs="Times New Roman"/>
          <w:szCs w:val="24"/>
          <w:lang w:eastAsia="en-US"/>
        </w:rPr>
        <w:t>.</w:t>
      </w:r>
      <w:r w:rsidRPr="0064612C">
        <w:rPr>
          <w:rFonts w:eastAsia="Times New Roman" w:cs="Times New Roman"/>
          <w:szCs w:val="24"/>
          <w:lang w:eastAsia="en-US"/>
        </w:rPr>
        <w:t xml:space="preserve"> </w:t>
      </w:r>
      <w:r w:rsidR="00D066BD" w:rsidRPr="0064612C">
        <w:rPr>
          <w:rFonts w:eastAsia="Times New Roman" w:cs="Times New Roman"/>
          <w:szCs w:val="24"/>
          <w:lang w:eastAsia="en-US"/>
        </w:rPr>
        <w:t>I</w:t>
      </w:r>
      <w:r w:rsidRPr="0064612C">
        <w:rPr>
          <w:rFonts w:eastAsia="Times New Roman" w:cs="Times New Roman"/>
          <w:szCs w:val="24"/>
          <w:lang w:eastAsia="en-US"/>
        </w:rPr>
        <w:t xml:space="preserve">n this instance it would </w:t>
      </w:r>
      <w:r w:rsidR="00D066BD" w:rsidRPr="0064612C">
        <w:rPr>
          <w:rFonts w:eastAsia="Times New Roman" w:cs="Times New Roman"/>
          <w:szCs w:val="24"/>
          <w:lang w:eastAsia="en-US"/>
        </w:rPr>
        <w:t xml:space="preserve">have </w:t>
      </w:r>
      <w:r w:rsidRPr="0064612C">
        <w:rPr>
          <w:rFonts w:eastAsia="Times New Roman" w:cs="Times New Roman"/>
          <w:szCs w:val="24"/>
          <w:lang w:eastAsia="en-US"/>
        </w:rPr>
        <w:t>been more suitable from a Barwon-Darling (Bourke) perspective for the order at Mungindi to be 285</w:t>
      </w:r>
      <w:r w:rsidR="00C1186F">
        <w:rPr>
          <w:rFonts w:eastAsia="Times New Roman" w:cs="Times New Roman"/>
          <w:szCs w:val="24"/>
          <w:lang w:eastAsia="en-US"/>
        </w:rPr>
        <w:t xml:space="preserve"> </w:t>
      </w:r>
      <w:r w:rsidRPr="0064612C">
        <w:rPr>
          <w:rFonts w:eastAsia="Times New Roman" w:cs="Times New Roman"/>
          <w:szCs w:val="24"/>
          <w:lang w:eastAsia="en-US"/>
        </w:rPr>
        <w:t>ML/d for the duration of the flow target (14 days) rather than 400</w:t>
      </w:r>
      <w:r w:rsidR="00C1186F">
        <w:rPr>
          <w:rFonts w:eastAsia="Times New Roman" w:cs="Times New Roman"/>
          <w:szCs w:val="24"/>
          <w:lang w:eastAsia="en-US"/>
        </w:rPr>
        <w:t xml:space="preserve"> </w:t>
      </w:r>
      <w:r w:rsidRPr="0064612C">
        <w:rPr>
          <w:rFonts w:eastAsia="Times New Roman" w:cs="Times New Roman"/>
          <w:szCs w:val="24"/>
          <w:lang w:eastAsia="en-US"/>
        </w:rPr>
        <w:t>ML/d for 10 days</w:t>
      </w:r>
      <w:r w:rsidR="00C1186F">
        <w:rPr>
          <w:rFonts w:eastAsia="Times New Roman" w:cs="Times New Roman"/>
          <w:szCs w:val="24"/>
          <w:lang w:eastAsia="en-US"/>
        </w:rPr>
        <w:t>.</w:t>
      </w:r>
      <w:r w:rsidRPr="0064612C">
        <w:rPr>
          <w:rFonts w:eastAsia="Times New Roman" w:cs="Times New Roman"/>
          <w:szCs w:val="24"/>
          <w:lang w:eastAsia="en-US"/>
        </w:rPr>
        <w:t xml:space="preserve"> </w:t>
      </w:r>
      <w:r w:rsidR="00C1186F">
        <w:rPr>
          <w:rFonts w:eastAsia="Times New Roman" w:cs="Times New Roman"/>
          <w:szCs w:val="24"/>
          <w:lang w:eastAsia="en-US"/>
        </w:rPr>
        <w:t>H</w:t>
      </w:r>
      <w:r w:rsidRPr="0064612C">
        <w:rPr>
          <w:rFonts w:eastAsia="Times New Roman" w:cs="Times New Roman"/>
          <w:szCs w:val="24"/>
          <w:lang w:eastAsia="en-US"/>
        </w:rPr>
        <w:t>owever</w:t>
      </w:r>
      <w:r w:rsidR="00D066BD" w:rsidRPr="0064612C">
        <w:rPr>
          <w:rFonts w:eastAsia="Times New Roman" w:cs="Times New Roman"/>
          <w:szCs w:val="24"/>
          <w:lang w:eastAsia="en-US"/>
        </w:rPr>
        <w:t>,</w:t>
      </w:r>
      <w:r w:rsidRPr="0064612C">
        <w:rPr>
          <w:rFonts w:eastAsia="Times New Roman" w:cs="Times New Roman"/>
          <w:szCs w:val="24"/>
          <w:lang w:eastAsia="en-US"/>
        </w:rPr>
        <w:t xml:space="preserve"> the higher flow in the Border Rivers accessed more habitat, also satisfying some ecological requirements of the Macintyre River</w:t>
      </w:r>
      <w:r w:rsidR="00CE0125">
        <w:rPr>
          <w:rFonts w:cs="Arial"/>
          <w:szCs w:val="20"/>
        </w:rPr>
        <w:t xml:space="preserve">, and resulted in a higher flow at Bourke for a few days. </w:t>
      </w:r>
    </w:p>
    <w:p w14:paraId="1A14C6C8" w14:textId="53222C10" w:rsidR="00F1308F" w:rsidRPr="000277C0" w:rsidRDefault="00F1308F" w:rsidP="00C23267">
      <w:pPr>
        <w:pStyle w:val="ListBullet"/>
        <w:tabs>
          <w:tab w:val="clear" w:pos="142"/>
          <w:tab w:val="clear" w:pos="786"/>
          <w:tab w:val="num" w:pos="709"/>
        </w:tabs>
        <w:ind w:left="567" w:hanging="425"/>
        <w:rPr>
          <w:rFonts w:ascii="Arial" w:hAnsi="Arial" w:cs="Arial"/>
          <w:sz w:val="20"/>
          <w:szCs w:val="20"/>
        </w:rPr>
      </w:pPr>
      <w:r w:rsidRPr="000277C0">
        <w:rPr>
          <w:rFonts w:ascii="Arial" w:hAnsi="Arial" w:cs="Arial"/>
          <w:sz w:val="20"/>
          <w:szCs w:val="20"/>
        </w:rPr>
        <w:t xml:space="preserve">Within catchment needs </w:t>
      </w:r>
      <w:r w:rsidR="00D066BD">
        <w:rPr>
          <w:rFonts w:ascii="Arial" w:hAnsi="Arial" w:cs="Arial"/>
          <w:sz w:val="20"/>
          <w:szCs w:val="20"/>
        </w:rPr>
        <w:t>should</w:t>
      </w:r>
      <w:r w:rsidRPr="000277C0">
        <w:rPr>
          <w:rFonts w:ascii="Arial" w:hAnsi="Arial" w:cs="Arial"/>
          <w:sz w:val="20"/>
          <w:szCs w:val="20"/>
        </w:rPr>
        <w:t xml:space="preserve"> be balanced with broader system needs when scarce environmental water is allocated. Drawing on Commonwealth environmental water from the Namoi was considered for this event. The NCE did not include water from the </w:t>
      </w:r>
      <w:r w:rsidRPr="00347FB9">
        <w:rPr>
          <w:rFonts w:ascii="Arial" w:eastAsia="Times New Roman" w:hAnsi="Arial" w:cs="Arial"/>
          <w:sz w:val="20"/>
          <w:szCs w:val="20"/>
        </w:rPr>
        <w:t>Namoi</w:t>
      </w:r>
      <w:r w:rsidR="000D6B14" w:rsidRPr="00347FB9">
        <w:rPr>
          <w:rStyle w:val="FootnoteReference"/>
          <w:rFonts w:ascii="Arial" w:eastAsia="Times New Roman" w:hAnsi="Arial" w:cs="Arial"/>
          <w:sz w:val="20"/>
          <w:szCs w:val="20"/>
        </w:rPr>
        <w:footnoteReference w:id="15"/>
      </w:r>
      <w:r w:rsidRPr="00347FB9">
        <w:rPr>
          <w:rFonts w:ascii="Arial" w:hAnsi="Arial" w:cs="Arial"/>
          <w:sz w:val="20"/>
          <w:szCs w:val="20"/>
        </w:rPr>
        <w:t xml:space="preserve"> </w:t>
      </w:r>
      <w:r w:rsidRPr="000277C0">
        <w:rPr>
          <w:rFonts w:ascii="Arial" w:hAnsi="Arial" w:cs="Arial"/>
          <w:sz w:val="20"/>
          <w:szCs w:val="20"/>
        </w:rPr>
        <w:t xml:space="preserve">as the Commonwealth currently holds </w:t>
      </w:r>
      <w:r w:rsidR="00C1186F">
        <w:rPr>
          <w:rFonts w:ascii="Arial" w:hAnsi="Arial" w:cs="Arial"/>
          <w:sz w:val="20"/>
          <w:szCs w:val="20"/>
        </w:rPr>
        <w:t>modest water entitlements</w:t>
      </w:r>
      <w:r w:rsidRPr="000277C0">
        <w:rPr>
          <w:rFonts w:ascii="Arial" w:hAnsi="Arial" w:cs="Arial"/>
          <w:sz w:val="20"/>
          <w:szCs w:val="20"/>
        </w:rPr>
        <w:t xml:space="preserve"> there, and there are strong upcoming environmental demands (e.g. sustaining a population of endangered silver perch). </w:t>
      </w:r>
    </w:p>
    <w:p w14:paraId="59A35B81" w14:textId="7C2F5719" w:rsidR="00F1308F" w:rsidRPr="00EB433A" w:rsidRDefault="0014080F" w:rsidP="00C8425A">
      <w:pPr>
        <w:pStyle w:val="ListParagraph"/>
        <w:numPr>
          <w:ilvl w:val="0"/>
          <w:numId w:val="10"/>
        </w:numPr>
        <w:tabs>
          <w:tab w:val="left" w:pos="142"/>
        </w:tabs>
        <w:spacing w:after="160" w:line="276" w:lineRule="auto"/>
        <w:ind w:left="567" w:hanging="425"/>
        <w:rPr>
          <w:rFonts w:cs="Arial"/>
          <w:szCs w:val="20"/>
        </w:rPr>
      </w:pPr>
      <w:r w:rsidRPr="000277C0">
        <w:rPr>
          <w:rFonts w:cs="Arial"/>
          <w:szCs w:val="20"/>
        </w:rPr>
        <w:t>A</w:t>
      </w:r>
      <w:r w:rsidR="00F1308F" w:rsidRPr="000277C0">
        <w:rPr>
          <w:rFonts w:cs="Arial"/>
          <w:szCs w:val="20"/>
        </w:rPr>
        <w:t>chieving greater connectivity between the Barwon-Darling and its</w:t>
      </w:r>
      <w:r w:rsidR="00347FB9" w:rsidRPr="00347FB9">
        <w:rPr>
          <w:rStyle w:val="Hyperlink"/>
          <w:rFonts w:cs="Arial"/>
          <w:szCs w:val="20"/>
          <w:u w:val="none"/>
        </w:rPr>
        <w:t xml:space="preserve"> </w:t>
      </w:r>
      <w:r w:rsidR="00D40F58" w:rsidRPr="00347FB9">
        <w:rPr>
          <w:rFonts w:cs="Arial"/>
          <w:szCs w:val="20"/>
        </w:rPr>
        <w:t>northern tributaries</w:t>
      </w:r>
      <w:r w:rsidR="00347FB9" w:rsidRPr="00347FB9">
        <w:rPr>
          <w:rStyle w:val="FootnoteReference"/>
          <w:rFonts w:cs="Arial"/>
          <w:szCs w:val="20"/>
        </w:rPr>
        <w:footnoteReference w:id="16"/>
      </w:r>
      <w:r w:rsidR="00D40F58" w:rsidRPr="00347FB9">
        <w:rPr>
          <w:rStyle w:val="Hyperlink"/>
          <w:rFonts w:cs="Arial"/>
          <w:color w:val="auto"/>
          <w:szCs w:val="20"/>
          <w:u w:val="none"/>
        </w:rPr>
        <w:t xml:space="preserve"> </w:t>
      </w:r>
      <w:r w:rsidR="00F1308F" w:rsidRPr="000277C0">
        <w:rPr>
          <w:rFonts w:cs="Arial"/>
          <w:szCs w:val="20"/>
        </w:rPr>
        <w:t xml:space="preserve">is expected to be reflected in annual priorities set by the MDBA, and an ongoing consideration in </w:t>
      </w:r>
      <w:r w:rsidR="00F1308F" w:rsidRPr="00347FB9">
        <w:rPr>
          <w:rFonts w:cs="Arial"/>
          <w:szCs w:val="20"/>
        </w:rPr>
        <w:t>CEWO portfolio management plans</w:t>
      </w:r>
      <w:r w:rsidR="002D0A60" w:rsidRPr="00347FB9">
        <w:rPr>
          <w:rStyle w:val="FootnoteReference"/>
          <w:rFonts w:cs="Arial"/>
          <w:szCs w:val="20"/>
        </w:rPr>
        <w:footnoteReference w:id="17"/>
      </w:r>
      <w:r w:rsidR="00F1308F" w:rsidRPr="00EB433A">
        <w:rPr>
          <w:rFonts w:cs="Arial"/>
          <w:szCs w:val="20"/>
        </w:rPr>
        <w:t xml:space="preserve">. </w:t>
      </w:r>
    </w:p>
    <w:p w14:paraId="554831CB" w14:textId="75A826B6" w:rsidR="00736D6A" w:rsidRDefault="00736D6A" w:rsidP="00736D6A">
      <w:pPr>
        <w:pStyle w:val="ListParagraph"/>
        <w:numPr>
          <w:ilvl w:val="0"/>
          <w:numId w:val="10"/>
        </w:numPr>
        <w:tabs>
          <w:tab w:val="left" w:pos="142"/>
        </w:tabs>
        <w:spacing w:after="160" w:line="276" w:lineRule="auto"/>
      </w:pPr>
      <w:r>
        <w:t>The degree of c</w:t>
      </w:r>
      <w:r w:rsidRPr="00F150F6">
        <w:t xml:space="preserve">oordination </w:t>
      </w:r>
      <w:r>
        <w:t xml:space="preserve">exhibited by managing and protecting the NCE </w:t>
      </w:r>
      <w:r w:rsidRPr="00F150F6">
        <w:t>may</w:t>
      </w:r>
      <w:r>
        <w:t xml:space="preserve"> prove to be</w:t>
      </w:r>
      <w:r w:rsidRPr="00F150F6">
        <w:t xml:space="preserve"> a precursor to establishing future arrangements </w:t>
      </w:r>
      <w:r w:rsidRPr="00347FB9">
        <w:t xml:space="preserve">for </w:t>
      </w:r>
      <w:r w:rsidRPr="00347FB9">
        <w:rPr>
          <w:rFonts w:eastAsia="Times New Roman" w:cs="Times New Roman"/>
          <w:szCs w:val="24"/>
          <w:lang w:eastAsia="en-US"/>
        </w:rPr>
        <w:t>‘active management’</w:t>
      </w:r>
      <w:r>
        <w:rPr>
          <w:rStyle w:val="FootnoteReference"/>
          <w:rFonts w:eastAsia="Times New Roman" w:cs="Times New Roman"/>
          <w:szCs w:val="24"/>
          <w:lang w:eastAsia="en-US"/>
        </w:rPr>
        <w:footnoteReference w:id="18"/>
      </w:r>
      <w:r>
        <w:rPr>
          <w:rFonts w:eastAsia="Times New Roman" w:cs="Times New Roman"/>
          <w:szCs w:val="24"/>
          <w:lang w:eastAsia="en-US"/>
        </w:rPr>
        <w:t xml:space="preserve"> </w:t>
      </w:r>
      <w:r w:rsidRPr="00F150F6">
        <w:t>of environmental flow</w:t>
      </w:r>
      <w:r>
        <w:t xml:space="preserve"> </w:t>
      </w:r>
      <w:r w:rsidRPr="00F150F6">
        <w:t>events</w:t>
      </w:r>
      <w:r>
        <w:t xml:space="preserve"> without Section 324 orders</w:t>
      </w:r>
      <w:r w:rsidRPr="00F150F6">
        <w:t>. Coordination of the event was also underpinned by strong</w:t>
      </w:r>
      <w:r>
        <w:t xml:space="preserve"> </w:t>
      </w:r>
      <w:r w:rsidRPr="00F150F6">
        <w:t>support from irrigators, local governments</w:t>
      </w:r>
      <w:r>
        <w:t>,</w:t>
      </w:r>
      <w:r w:rsidRPr="00F150F6">
        <w:t xml:space="preserve"> and communities</w:t>
      </w:r>
      <w:r>
        <w:t>,</w:t>
      </w:r>
      <w:r w:rsidRPr="00F150F6">
        <w:t xml:space="preserve"> which was important and appreciated.</w:t>
      </w:r>
      <w:r>
        <w:t xml:space="preserve"> The</w:t>
      </w:r>
      <w:r w:rsidRPr="002A7FC5">
        <w:t xml:space="preserve"> community response was positive</w:t>
      </w:r>
      <w:r>
        <w:t>.</w:t>
      </w:r>
      <w:r w:rsidRPr="002A7FC5">
        <w:t xml:space="preserve"> </w:t>
      </w:r>
      <w:r>
        <w:t xml:space="preserve">  </w:t>
      </w:r>
    </w:p>
    <w:p w14:paraId="3FAE1790" w14:textId="6B16335F" w:rsidR="00736D6A" w:rsidRPr="000277C0" w:rsidRDefault="00736D6A" w:rsidP="00736D6A">
      <w:pPr>
        <w:pStyle w:val="ListParagraph"/>
        <w:numPr>
          <w:ilvl w:val="0"/>
          <w:numId w:val="10"/>
        </w:numPr>
        <w:tabs>
          <w:tab w:val="left" w:pos="142"/>
        </w:tabs>
        <w:spacing w:after="160" w:line="276" w:lineRule="auto"/>
        <w:ind w:left="567" w:hanging="425"/>
        <w:rPr>
          <w:rFonts w:cs="Arial"/>
          <w:szCs w:val="20"/>
        </w:rPr>
      </w:pPr>
      <w:r w:rsidRPr="000277C0">
        <w:rPr>
          <w:rFonts w:eastAsia="Times New Roman" w:cs="Arial"/>
          <w:color w:val="000000"/>
          <w:szCs w:val="20"/>
        </w:rPr>
        <w:t>Ordering water from the Macquarie</w:t>
      </w:r>
      <w:r w:rsidR="00CE0125">
        <w:rPr>
          <w:rFonts w:eastAsia="Times New Roman" w:cs="Arial"/>
          <w:color w:val="000000"/>
          <w:szCs w:val="20"/>
        </w:rPr>
        <w:t xml:space="preserve"> River</w:t>
      </w:r>
      <w:r w:rsidRPr="000277C0">
        <w:rPr>
          <w:rFonts w:eastAsia="Times New Roman" w:cs="Arial"/>
          <w:color w:val="000000"/>
          <w:szCs w:val="20"/>
        </w:rPr>
        <w:t xml:space="preserve"> in early 2018 would have been inefficient given little of the water would have reached the Barwon</w:t>
      </w:r>
      <w:r w:rsidR="00CE0125">
        <w:rPr>
          <w:rFonts w:eastAsia="Times New Roman" w:cs="Arial"/>
          <w:color w:val="000000"/>
          <w:szCs w:val="20"/>
        </w:rPr>
        <w:t>. There</w:t>
      </w:r>
      <w:r w:rsidRPr="000277C0">
        <w:rPr>
          <w:rFonts w:eastAsia="Times New Roman" w:cs="Arial"/>
          <w:color w:val="000000"/>
          <w:szCs w:val="20"/>
        </w:rPr>
        <w:t xml:space="preserve"> was an </w:t>
      </w:r>
      <w:r w:rsidR="00CE0125">
        <w:rPr>
          <w:rFonts w:eastAsia="Times New Roman" w:cs="Arial"/>
          <w:color w:val="000000"/>
          <w:szCs w:val="20"/>
        </w:rPr>
        <w:t xml:space="preserve">earlier </w:t>
      </w:r>
      <w:r w:rsidRPr="000277C0">
        <w:rPr>
          <w:rFonts w:eastAsia="Times New Roman" w:cs="Arial"/>
          <w:color w:val="000000"/>
          <w:szCs w:val="20"/>
        </w:rPr>
        <w:t xml:space="preserve">event targeting the connectivity between the Macquarie and Barwon rivers in the </w:t>
      </w:r>
      <w:r>
        <w:rPr>
          <w:rFonts w:eastAsia="Times New Roman" w:cs="Arial"/>
          <w:color w:val="000000"/>
          <w:szCs w:val="20"/>
        </w:rPr>
        <w:t xml:space="preserve">wetter </w:t>
      </w:r>
      <w:r w:rsidRPr="000277C0">
        <w:rPr>
          <w:rFonts w:eastAsia="Times New Roman" w:cs="Arial"/>
          <w:color w:val="000000"/>
          <w:szCs w:val="20"/>
        </w:rPr>
        <w:t xml:space="preserve">autumn of 2017. </w:t>
      </w:r>
    </w:p>
    <w:p w14:paraId="20540F14" w14:textId="2EF264CA" w:rsidR="00F1308F" w:rsidRPr="000B00E8" w:rsidRDefault="00F1308F" w:rsidP="008E6490">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0B00E8">
        <w:rPr>
          <w:rFonts w:eastAsia="Times New Roman" w:cs="Times New Roman"/>
          <w:szCs w:val="24"/>
          <w:lang w:eastAsia="en-US"/>
        </w:rPr>
        <w:t xml:space="preserve">The river operations were simpler in this case than they could have been </w:t>
      </w:r>
      <w:r w:rsidR="00D066BD" w:rsidRPr="000B00E8">
        <w:rPr>
          <w:rFonts w:eastAsia="Times New Roman" w:cs="Times New Roman"/>
          <w:szCs w:val="24"/>
          <w:lang w:eastAsia="en-US"/>
        </w:rPr>
        <w:t xml:space="preserve">as </w:t>
      </w:r>
      <w:r w:rsidRPr="000B00E8">
        <w:rPr>
          <w:rFonts w:eastAsia="Times New Roman" w:cs="Times New Roman"/>
          <w:szCs w:val="24"/>
          <w:lang w:eastAsia="en-US"/>
        </w:rPr>
        <w:t>there was no unregulated flow event that occurred concurrently with the ‘regulated’ flow</w:t>
      </w:r>
      <w:r w:rsidR="00C018BB">
        <w:rPr>
          <w:rFonts w:eastAsia="Times New Roman" w:cs="Times New Roman"/>
          <w:szCs w:val="24"/>
          <w:lang w:eastAsia="en-US"/>
        </w:rPr>
        <w:t xml:space="preserve"> from upstream storages</w:t>
      </w:r>
      <w:r w:rsidRPr="000B00E8">
        <w:rPr>
          <w:rFonts w:eastAsia="Times New Roman" w:cs="Times New Roman"/>
          <w:szCs w:val="24"/>
          <w:lang w:eastAsia="en-US"/>
        </w:rPr>
        <w:t xml:space="preserve">. If there had been an unregulated event, the finalisation and implementation of an operational protocol to allow irrigators some access would have been required. The operational protocol and systems should be practical and provide confidence to all water users. There is the likelihood of improvements to metering and hydrometric systems that would underpin the implementation of such an operational protocol. </w:t>
      </w:r>
    </w:p>
    <w:p w14:paraId="258D0776" w14:textId="77777777" w:rsidR="00736D6A" w:rsidRDefault="00736D6A">
      <w:pPr>
        <w:spacing w:after="0" w:line="240" w:lineRule="auto"/>
        <w:jc w:val="left"/>
        <w:rPr>
          <w:rFonts w:cs="Arial"/>
          <w:b/>
          <w:bCs/>
          <w:szCs w:val="20"/>
        </w:rPr>
      </w:pPr>
      <w:r>
        <w:rPr>
          <w:rFonts w:cs="Arial"/>
          <w:b/>
          <w:bCs/>
          <w:szCs w:val="20"/>
        </w:rPr>
        <w:br w:type="page"/>
      </w:r>
    </w:p>
    <w:p w14:paraId="632E3A56" w14:textId="6C758B62" w:rsidR="00AE46A3" w:rsidRPr="00C83D6B" w:rsidRDefault="00AE46A3" w:rsidP="0011783E">
      <w:pPr>
        <w:spacing w:after="120" w:line="276" w:lineRule="auto"/>
        <w:ind w:left="1440" w:hanging="1440"/>
        <w:jc w:val="left"/>
        <w:rPr>
          <w:rFonts w:cs="Arial"/>
          <w:bCs/>
          <w:szCs w:val="20"/>
        </w:rPr>
      </w:pPr>
      <w:r w:rsidRPr="00C83D6B">
        <w:rPr>
          <w:rFonts w:cs="Arial"/>
          <w:b/>
          <w:bCs/>
          <w:szCs w:val="20"/>
        </w:rPr>
        <w:t xml:space="preserve">Figure 2-3: </w:t>
      </w:r>
      <w:r w:rsidRPr="00C83D6B">
        <w:rPr>
          <w:rFonts w:cs="Arial"/>
          <w:b/>
          <w:bCs/>
          <w:szCs w:val="20"/>
        </w:rPr>
        <w:tab/>
      </w:r>
      <w:r w:rsidRPr="00C83D6B">
        <w:rPr>
          <w:rFonts w:cs="Arial"/>
          <w:bCs/>
          <w:szCs w:val="20"/>
        </w:rPr>
        <w:t xml:space="preserve">Cease-to-flow period, flows during the natural/unregulated event and flows during the NCE at Collarenebri, Bourke, Tilpa and Wilcannia.  River lengths sourced from </w:t>
      </w:r>
      <w:r w:rsidR="00736D6A" w:rsidRPr="00347FB9">
        <w:rPr>
          <w:rFonts w:cs="Arial"/>
          <w:bCs/>
          <w:szCs w:val="20"/>
        </w:rPr>
        <w:t>profiles developed by the MDBA</w:t>
      </w:r>
      <w:r w:rsidR="00736D6A">
        <w:rPr>
          <w:rStyle w:val="FootnoteReference"/>
          <w:rFonts w:cs="Arial"/>
          <w:bCs/>
          <w:szCs w:val="20"/>
        </w:rPr>
        <w:footnoteReference w:id="19"/>
      </w:r>
      <w:r w:rsidR="00736D6A">
        <w:rPr>
          <w:rFonts w:cs="Arial"/>
          <w:bCs/>
          <w:szCs w:val="20"/>
        </w:rPr>
        <w:t xml:space="preserve"> </w:t>
      </w:r>
    </w:p>
    <w:tbl>
      <w:tblPr>
        <w:tblStyle w:val="TableGrid2"/>
        <w:tblW w:w="907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7"/>
      </w:tblGrid>
      <w:tr w:rsidR="00B75637" w:rsidRPr="00C83D6B" w14:paraId="18AEEE07" w14:textId="77777777" w:rsidTr="0011783E">
        <w:tc>
          <w:tcPr>
            <w:tcW w:w="9077" w:type="dxa"/>
            <w:hideMark/>
          </w:tcPr>
          <w:p w14:paraId="3BFF0862" w14:textId="6F49428D" w:rsidR="00E0556E" w:rsidRPr="00C83D6B" w:rsidRDefault="00E0556E" w:rsidP="00CE000F">
            <w:pPr>
              <w:spacing w:after="0" w:line="276" w:lineRule="auto"/>
              <w:jc w:val="left"/>
              <w:rPr>
                <w:rFonts w:cs="Arial"/>
                <w:b/>
                <w:bCs/>
                <w:sz w:val="20"/>
                <w:szCs w:val="20"/>
              </w:rPr>
            </w:pPr>
            <w:r w:rsidRPr="00C83D6B">
              <w:rPr>
                <w:rFonts w:cs="Arial"/>
                <w:b/>
                <w:bCs/>
                <w:sz w:val="20"/>
                <w:szCs w:val="20"/>
              </w:rPr>
              <w:t>Collarenebri</w:t>
            </w:r>
            <w:r w:rsidR="00B75637" w:rsidRPr="00C83D6B">
              <w:rPr>
                <w:rFonts w:cs="Arial"/>
                <w:b/>
                <w:bCs/>
                <w:sz w:val="20"/>
                <w:szCs w:val="20"/>
              </w:rPr>
              <w:t xml:space="preserve"> </w:t>
            </w:r>
            <w:r w:rsidRPr="00C83D6B">
              <w:rPr>
                <w:rFonts w:cs="Arial"/>
                <w:bCs/>
                <w:sz w:val="20"/>
                <w:szCs w:val="20"/>
              </w:rPr>
              <w:t>(125 km downstream of Mungindi)</w:t>
            </w:r>
          </w:p>
          <w:p w14:paraId="762F8930" w14:textId="6EB9DD03" w:rsidR="00B75637" w:rsidRPr="00C83D6B" w:rsidRDefault="00CE000F" w:rsidP="00EB433A">
            <w:pPr>
              <w:spacing w:after="0" w:line="276" w:lineRule="auto"/>
              <w:jc w:val="left"/>
              <w:rPr>
                <w:rFonts w:cs="Arial"/>
                <w:bCs/>
                <w:color w:val="07601F"/>
                <w:sz w:val="20"/>
                <w:szCs w:val="20"/>
              </w:rPr>
            </w:pPr>
            <w:r w:rsidRPr="00C83D6B">
              <w:rPr>
                <w:rFonts w:cs="Arial"/>
                <w:noProof/>
                <w:szCs w:val="20"/>
                <w:lang w:eastAsia="en-AU"/>
              </w:rPr>
              <mc:AlternateContent>
                <mc:Choice Requires="wps">
                  <w:drawing>
                    <wp:anchor distT="0" distB="0" distL="114300" distR="114300" simplePos="0" relativeHeight="251641855" behindDoc="0" locked="0" layoutInCell="1" allowOverlap="1" wp14:anchorId="7CA21E70" wp14:editId="676CD7A3">
                      <wp:simplePos x="0" y="0"/>
                      <wp:positionH relativeFrom="column">
                        <wp:posOffset>299720</wp:posOffset>
                      </wp:positionH>
                      <wp:positionV relativeFrom="paragraph">
                        <wp:posOffset>1119505</wp:posOffset>
                      </wp:positionV>
                      <wp:extent cx="5257800" cy="25717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52578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2B3644" w14:textId="77777777" w:rsidR="000079F3" w:rsidRPr="00140C9C" w:rsidRDefault="000079F3" w:rsidP="00B75637">
                                  <w:pPr>
                                    <w:tabs>
                                      <w:tab w:val="left" w:pos="1134"/>
                                      <w:tab w:val="left" w:pos="2268"/>
                                      <w:tab w:val="left" w:pos="3402"/>
                                      <w:tab w:val="left" w:pos="4678"/>
                                      <w:tab w:val="left" w:pos="5954"/>
                                      <w:tab w:val="left" w:pos="7088"/>
                                    </w:tabs>
                                    <w:rPr>
                                      <w:rFonts w:asciiTheme="minorHAnsi" w:hAnsiTheme="minorHAnsi"/>
                                      <w:b/>
                                      <w:sz w:val="18"/>
                                      <w:szCs w:val="18"/>
                                    </w:rPr>
                                  </w:pPr>
                                  <w:r w:rsidRPr="00140C9C">
                                    <w:rPr>
                                      <w:rFonts w:asciiTheme="minorHAnsi" w:hAnsiTheme="minorHAnsi"/>
                                      <w:b/>
                                      <w:sz w:val="18"/>
                                      <w:szCs w:val="18"/>
                                    </w:rPr>
                                    <w:t>1 /01/2018</w:t>
                                  </w:r>
                                  <w:r w:rsidRPr="00140C9C">
                                    <w:rPr>
                                      <w:rFonts w:asciiTheme="minorHAnsi" w:hAnsiTheme="minorHAnsi"/>
                                      <w:b/>
                                      <w:sz w:val="18"/>
                                      <w:szCs w:val="18"/>
                                    </w:rPr>
                                    <w:tab/>
                                    <w:t>1/02/2018</w:t>
                                  </w:r>
                                  <w:r w:rsidRPr="00140C9C">
                                    <w:rPr>
                                      <w:rFonts w:asciiTheme="minorHAnsi" w:hAnsiTheme="minorHAnsi"/>
                                      <w:b/>
                                      <w:sz w:val="18"/>
                                      <w:szCs w:val="18"/>
                                    </w:rPr>
                                    <w:tab/>
                                    <w:t>1/03/2018</w:t>
                                  </w:r>
                                  <w:r w:rsidRPr="00140C9C">
                                    <w:rPr>
                                      <w:rFonts w:asciiTheme="minorHAnsi" w:hAnsiTheme="minorHAnsi"/>
                                      <w:b/>
                                      <w:sz w:val="18"/>
                                      <w:szCs w:val="18"/>
                                    </w:rPr>
                                    <w:tab/>
                                    <w:t>1/04/2018</w:t>
                                  </w:r>
                                  <w:r w:rsidRPr="001F61EB">
                                    <w:rPr>
                                      <w:rFonts w:asciiTheme="minorHAnsi" w:hAnsiTheme="minorHAnsi"/>
                                      <w:b/>
                                      <w:sz w:val="18"/>
                                      <w:szCs w:val="18"/>
                                    </w:rPr>
                                    <w:tab/>
                                  </w:r>
                                  <w:r w:rsidRPr="00140C9C">
                                    <w:rPr>
                                      <w:rFonts w:asciiTheme="minorHAnsi" w:hAnsiTheme="minorHAnsi"/>
                                      <w:b/>
                                      <w:sz w:val="18"/>
                                      <w:szCs w:val="18"/>
                                    </w:rPr>
                                    <w:t>1/05/2018</w:t>
                                  </w:r>
                                  <w:r w:rsidRPr="00140C9C">
                                    <w:rPr>
                                      <w:rFonts w:asciiTheme="minorHAnsi" w:hAnsiTheme="minorHAnsi"/>
                                      <w:b/>
                                      <w:sz w:val="18"/>
                                      <w:szCs w:val="18"/>
                                    </w:rPr>
                                    <w:tab/>
                                    <w:t>1/06/2018</w:t>
                                  </w:r>
                                  <w:r w:rsidRPr="001F61EB">
                                    <w:rPr>
                                      <w:rFonts w:asciiTheme="minorHAnsi" w:hAnsiTheme="minorHAnsi"/>
                                      <w:b/>
                                      <w:sz w:val="18"/>
                                      <w:szCs w:val="18"/>
                                    </w:rPr>
                                    <w:tab/>
                                    <w:t>1/07</w:t>
                                  </w:r>
                                  <w:r w:rsidRPr="00140C9C">
                                    <w:rPr>
                                      <w:rFonts w:asciiTheme="minorHAnsi" w:hAnsiTheme="minorHAnsi"/>
                                      <w:b/>
                                      <w:sz w:val="18"/>
                                      <w:szCs w:val="18"/>
                                    </w:rPr>
                                    <w:t>/2018</w:t>
                                  </w:r>
                                </w:p>
                                <w:p w14:paraId="24CDA7DF" w14:textId="77777777" w:rsidR="000079F3" w:rsidRPr="001F61EB" w:rsidRDefault="000079F3" w:rsidP="00B75637">
                                  <w:r w:rsidRPr="001F61EB">
                                    <w:t xml:space="preserve"> </w:t>
                                  </w:r>
                                </w:p>
                                <w:p w14:paraId="00ADCF56" w14:textId="77777777" w:rsidR="000079F3" w:rsidRPr="00140C9C" w:rsidRDefault="000079F3" w:rsidP="00B75637"/>
                                <w:p w14:paraId="26F7C7FF" w14:textId="77777777" w:rsidR="000079F3" w:rsidRPr="00140C9C" w:rsidRDefault="000079F3" w:rsidP="00B75637"/>
                                <w:p w14:paraId="0AC04C7F" w14:textId="77777777" w:rsidR="000079F3" w:rsidRPr="00140C9C" w:rsidRDefault="000079F3" w:rsidP="00B75637">
                                  <w:pPr>
                                    <w:tabs>
                                      <w:tab w:val="left" w:pos="1134"/>
                                      <w:tab w:val="left" w:pos="2268"/>
                                    </w:tabs>
                                    <w:rPr>
                                      <w:sz w:val="18"/>
                                      <w:szCs w:val="18"/>
                                    </w:rPr>
                                  </w:pPr>
                                </w:p>
                                <w:p w14:paraId="0E434E5D" w14:textId="77777777" w:rsidR="000079F3" w:rsidRPr="001F61EB" w:rsidRDefault="000079F3" w:rsidP="00B75637">
                                  <w:pPr>
                                    <w:tabs>
                                      <w:tab w:val="left" w:pos="1276"/>
                                    </w:tabs>
                                  </w:pPr>
                                </w:p>
                                <w:p w14:paraId="4721F3AE" w14:textId="77777777" w:rsidR="000079F3" w:rsidRPr="00140C9C" w:rsidRDefault="000079F3" w:rsidP="00B756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A21E70" id="Text Box 35" o:spid="_x0000_s1032" type="#_x0000_t202" style="position:absolute;margin-left:23.6pt;margin-top:88.15pt;width:414pt;height:20.25pt;z-index:251641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" filled="f" stroked="f" strokeweight=".5pt">
                      <v:textbox>
                        <w:txbxContent>
                          <w:p w14:paraId="502B3644" w14:textId="77777777" w:rsidR="000079F3" w:rsidRPr="00140C9C" w:rsidRDefault="000079F3" w:rsidP="00B75637">
                            <w:pPr>
                              <w:tabs>
                                <w:tab w:val="left" w:pos="1134"/>
                                <w:tab w:val="left" w:pos="2268"/>
                                <w:tab w:val="left" w:pos="3402"/>
                                <w:tab w:val="left" w:pos="4678"/>
                                <w:tab w:val="left" w:pos="5954"/>
                                <w:tab w:val="left" w:pos="7088"/>
                              </w:tabs>
                              <w:rPr>
                                <w:rFonts w:asciiTheme="minorHAnsi" w:hAnsiTheme="minorHAnsi"/>
                                <w:b/>
                                <w:sz w:val="18"/>
                                <w:szCs w:val="18"/>
                              </w:rPr>
                            </w:pPr>
                            <w:r w:rsidRPr="00140C9C">
                              <w:rPr>
                                <w:rFonts w:asciiTheme="minorHAnsi" w:hAnsiTheme="minorHAnsi"/>
                                <w:b/>
                                <w:sz w:val="18"/>
                                <w:szCs w:val="18"/>
                              </w:rPr>
                              <w:t>1 /01/2018</w:t>
                            </w:r>
                            <w:r w:rsidRPr="00140C9C">
                              <w:rPr>
                                <w:rFonts w:asciiTheme="minorHAnsi" w:hAnsiTheme="minorHAnsi"/>
                                <w:b/>
                                <w:sz w:val="18"/>
                                <w:szCs w:val="18"/>
                              </w:rPr>
                              <w:tab/>
                              <w:t>1/02/2018</w:t>
                            </w:r>
                            <w:r w:rsidRPr="00140C9C">
                              <w:rPr>
                                <w:rFonts w:asciiTheme="minorHAnsi" w:hAnsiTheme="minorHAnsi"/>
                                <w:b/>
                                <w:sz w:val="18"/>
                                <w:szCs w:val="18"/>
                              </w:rPr>
                              <w:tab/>
                              <w:t>1/03/2018</w:t>
                            </w:r>
                            <w:r w:rsidRPr="00140C9C">
                              <w:rPr>
                                <w:rFonts w:asciiTheme="minorHAnsi" w:hAnsiTheme="minorHAnsi"/>
                                <w:b/>
                                <w:sz w:val="18"/>
                                <w:szCs w:val="18"/>
                              </w:rPr>
                              <w:tab/>
                              <w:t>1/04/2018</w:t>
                            </w:r>
                            <w:r w:rsidRPr="001F61EB">
                              <w:rPr>
                                <w:rFonts w:asciiTheme="minorHAnsi" w:hAnsiTheme="minorHAnsi"/>
                                <w:b/>
                                <w:sz w:val="18"/>
                                <w:szCs w:val="18"/>
                              </w:rPr>
                              <w:tab/>
                            </w:r>
                            <w:r w:rsidRPr="00140C9C">
                              <w:rPr>
                                <w:rFonts w:asciiTheme="minorHAnsi" w:hAnsiTheme="minorHAnsi"/>
                                <w:b/>
                                <w:sz w:val="18"/>
                                <w:szCs w:val="18"/>
                              </w:rPr>
                              <w:t>1/05/2018</w:t>
                            </w:r>
                            <w:r w:rsidRPr="00140C9C">
                              <w:rPr>
                                <w:rFonts w:asciiTheme="minorHAnsi" w:hAnsiTheme="minorHAnsi"/>
                                <w:b/>
                                <w:sz w:val="18"/>
                                <w:szCs w:val="18"/>
                              </w:rPr>
                              <w:tab/>
                              <w:t>1/06/2018</w:t>
                            </w:r>
                            <w:r w:rsidRPr="001F61EB">
                              <w:rPr>
                                <w:rFonts w:asciiTheme="minorHAnsi" w:hAnsiTheme="minorHAnsi"/>
                                <w:b/>
                                <w:sz w:val="18"/>
                                <w:szCs w:val="18"/>
                              </w:rPr>
                              <w:tab/>
                              <w:t>1/07</w:t>
                            </w:r>
                            <w:r w:rsidRPr="00140C9C">
                              <w:rPr>
                                <w:rFonts w:asciiTheme="minorHAnsi" w:hAnsiTheme="minorHAnsi"/>
                                <w:b/>
                                <w:sz w:val="18"/>
                                <w:szCs w:val="18"/>
                              </w:rPr>
                              <w:t>/2018</w:t>
                            </w:r>
                          </w:p>
                          <w:p w14:paraId="24CDA7DF" w14:textId="77777777" w:rsidR="000079F3" w:rsidRPr="001F61EB" w:rsidRDefault="000079F3" w:rsidP="00B75637">
                            <w:r w:rsidRPr="001F61EB">
                              <w:t xml:space="preserve"> </w:t>
                            </w:r>
                          </w:p>
                          <w:p w14:paraId="00ADCF56" w14:textId="77777777" w:rsidR="000079F3" w:rsidRPr="00140C9C" w:rsidRDefault="000079F3" w:rsidP="00B75637"/>
                          <w:p w14:paraId="26F7C7FF" w14:textId="77777777" w:rsidR="000079F3" w:rsidRPr="00140C9C" w:rsidRDefault="000079F3" w:rsidP="00B75637"/>
                          <w:p w14:paraId="0AC04C7F" w14:textId="77777777" w:rsidR="000079F3" w:rsidRPr="00140C9C" w:rsidRDefault="000079F3" w:rsidP="00B75637">
                            <w:pPr>
                              <w:tabs>
                                <w:tab w:val="left" w:pos="1134"/>
                                <w:tab w:val="left" w:pos="2268"/>
                              </w:tabs>
                              <w:rPr>
                                <w:sz w:val="18"/>
                                <w:szCs w:val="18"/>
                              </w:rPr>
                            </w:pPr>
                          </w:p>
                          <w:p w14:paraId="0E434E5D" w14:textId="77777777" w:rsidR="000079F3" w:rsidRPr="001F61EB" w:rsidRDefault="000079F3" w:rsidP="00B75637">
                            <w:pPr>
                              <w:tabs>
                                <w:tab w:val="left" w:pos="1276"/>
                              </w:tabs>
                            </w:pPr>
                          </w:p>
                          <w:p w14:paraId="4721F3AE" w14:textId="77777777" w:rsidR="000079F3" w:rsidRPr="00140C9C" w:rsidRDefault="000079F3" w:rsidP="00B75637"/>
                        </w:txbxContent>
                      </v:textbox>
                    </v:shape>
                  </w:pict>
                </mc:Fallback>
              </mc:AlternateContent>
            </w:r>
            <w:r w:rsidR="004145FF" w:rsidRPr="00C83D6B">
              <w:rPr>
                <w:rFonts w:cs="Arial"/>
                <w:noProof/>
                <w:szCs w:val="20"/>
                <w:lang w:eastAsia="en-AU"/>
              </w:rPr>
              <mc:AlternateContent>
                <mc:Choice Requires="wps">
                  <w:drawing>
                    <wp:anchor distT="0" distB="0" distL="114300" distR="114300" simplePos="0" relativeHeight="251656226" behindDoc="0" locked="0" layoutInCell="1" allowOverlap="1" wp14:anchorId="3F0468F1" wp14:editId="33BDEBED">
                      <wp:simplePos x="0" y="0"/>
                      <wp:positionH relativeFrom="column">
                        <wp:posOffset>4881245</wp:posOffset>
                      </wp:positionH>
                      <wp:positionV relativeFrom="paragraph">
                        <wp:posOffset>301625</wp:posOffset>
                      </wp:positionV>
                      <wp:extent cx="228600" cy="304800"/>
                      <wp:effectExtent l="38100" t="0" r="19050" b="57150"/>
                      <wp:wrapNone/>
                      <wp:docPr id="24" name="Straight Arrow Connector 24"/>
                      <wp:cNvGraphicFramePr/>
                      <a:graphic xmlns:a="http://schemas.openxmlformats.org/drawingml/2006/main">
                        <a:graphicData uri="http://schemas.microsoft.com/office/word/2010/wordprocessingShape">
                          <wps:wsp>
                            <wps:cNvCnPr/>
                            <wps:spPr>
                              <a:xfrm flipH="1">
                                <a:off x="0" y="0"/>
                                <a:ext cx="22860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692DDA" id="Straight Arrow Connector 24" o:spid="_x0000_s1026" type="#_x0000_t32" style="position:absolute;margin-left:384.35pt;margin-top:23.75pt;width:18pt;height:24pt;flip:x;z-index:25165622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" strokecolor="black [3040]">
                      <v:stroke endarrow="block"/>
                    </v:shape>
                  </w:pict>
                </mc:Fallback>
              </mc:AlternateContent>
            </w:r>
            <w:r w:rsidR="004145FF" w:rsidRPr="00C83D6B">
              <w:rPr>
                <w:rFonts w:cs="Arial"/>
                <w:noProof/>
                <w:szCs w:val="20"/>
                <w:lang w:eastAsia="en-AU"/>
              </w:rPr>
              <mc:AlternateContent>
                <mc:Choice Requires="wps">
                  <w:drawing>
                    <wp:anchor distT="0" distB="0" distL="114300" distR="114300" simplePos="0" relativeHeight="251656225" behindDoc="0" locked="0" layoutInCell="1" allowOverlap="1" wp14:anchorId="622B4E45" wp14:editId="1810BFDD">
                      <wp:simplePos x="0" y="0"/>
                      <wp:positionH relativeFrom="column">
                        <wp:posOffset>5109845</wp:posOffset>
                      </wp:positionH>
                      <wp:positionV relativeFrom="paragraph">
                        <wp:posOffset>73025</wp:posOffset>
                      </wp:positionV>
                      <wp:extent cx="504825" cy="2476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50482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3DCDD7" w14:textId="2AAFA199" w:rsidR="000079F3" w:rsidRPr="0090325D" w:rsidRDefault="000079F3">
                                  <w:pPr>
                                    <w:rPr>
                                      <w:b/>
                                    </w:rPr>
                                  </w:pPr>
                                  <w:r w:rsidRPr="0090325D">
                                    <w:rPr>
                                      <w:b/>
                                    </w:rPr>
                                    <w:t>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2B4E45" id="Text Box 22" o:spid="_x0000_s1033" type="#_x0000_t202" style="position:absolute;margin-left:402.35pt;margin-top:5.75pt;width:39.75pt;height:19.5pt;z-index:2516562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" filled="f" stroked="f" strokeweight=".5pt">
                      <v:textbox>
                        <w:txbxContent>
                          <w:p w14:paraId="243DCDD7" w14:textId="2AAFA199" w:rsidR="000079F3" w:rsidRPr="0090325D" w:rsidRDefault="000079F3">
                            <w:pPr>
                              <w:rPr>
                                <w:b/>
                              </w:rPr>
                            </w:pPr>
                            <w:r w:rsidRPr="0090325D">
                              <w:rPr>
                                <w:b/>
                              </w:rPr>
                              <w:t>NCE</w:t>
                            </w:r>
                          </w:p>
                        </w:txbxContent>
                      </v:textbox>
                    </v:shape>
                  </w:pict>
                </mc:Fallback>
              </mc:AlternateContent>
            </w:r>
            <w:r w:rsidR="004145FF" w:rsidRPr="00C83D6B">
              <w:rPr>
                <w:rFonts w:cs="Arial"/>
                <w:noProof/>
                <w:szCs w:val="20"/>
                <w:lang w:eastAsia="en-AU"/>
              </w:rPr>
              <mc:AlternateContent>
                <mc:Choice Requires="wps">
                  <w:drawing>
                    <wp:anchor distT="0" distB="0" distL="114300" distR="114300" simplePos="0" relativeHeight="251656224" behindDoc="0" locked="0" layoutInCell="1" allowOverlap="1" wp14:anchorId="283F6FE2" wp14:editId="559D2FD1">
                      <wp:simplePos x="0" y="0"/>
                      <wp:positionH relativeFrom="column">
                        <wp:posOffset>1242695</wp:posOffset>
                      </wp:positionH>
                      <wp:positionV relativeFrom="paragraph">
                        <wp:posOffset>301626</wp:posOffset>
                      </wp:positionV>
                      <wp:extent cx="714375" cy="400050"/>
                      <wp:effectExtent l="0" t="0" r="66675" b="57150"/>
                      <wp:wrapNone/>
                      <wp:docPr id="20" name="Straight Arrow Connector 20"/>
                      <wp:cNvGraphicFramePr/>
                      <a:graphic xmlns:a="http://schemas.openxmlformats.org/drawingml/2006/main">
                        <a:graphicData uri="http://schemas.microsoft.com/office/word/2010/wordprocessingShape">
                          <wps:wsp>
                            <wps:cNvCnPr/>
                            <wps:spPr>
                              <a:xfrm>
                                <a:off x="0" y="0"/>
                                <a:ext cx="714375" cy="400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06E066" id="Straight Arrow Connector 20" o:spid="_x0000_s1026" type="#_x0000_t32" style="position:absolute;margin-left:97.85pt;margin-top:23.75pt;width:56.25pt;height:31.5pt;z-index:2516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" strokecolor="black [3040]">
                      <v:stroke endarrow="block"/>
                    </v:shape>
                  </w:pict>
                </mc:Fallback>
              </mc:AlternateContent>
            </w:r>
            <w:r w:rsidR="004145FF" w:rsidRPr="00C83D6B">
              <w:rPr>
                <w:rFonts w:cs="Arial"/>
                <w:noProof/>
                <w:szCs w:val="20"/>
                <w:lang w:eastAsia="en-AU"/>
              </w:rPr>
              <mc:AlternateContent>
                <mc:Choice Requires="wps">
                  <w:drawing>
                    <wp:anchor distT="0" distB="0" distL="114300" distR="114300" simplePos="0" relativeHeight="251656223" behindDoc="0" locked="0" layoutInCell="1" allowOverlap="1" wp14:anchorId="645DDD85" wp14:editId="0A40370D">
                      <wp:simplePos x="0" y="0"/>
                      <wp:positionH relativeFrom="column">
                        <wp:posOffset>737870</wp:posOffset>
                      </wp:positionH>
                      <wp:positionV relativeFrom="paragraph">
                        <wp:posOffset>63500</wp:posOffset>
                      </wp:positionV>
                      <wp:extent cx="1219200" cy="3429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2192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8A2924" w14:textId="5770F745" w:rsidR="000079F3" w:rsidRPr="0090325D" w:rsidRDefault="000079F3">
                                  <w:pPr>
                                    <w:rPr>
                                      <w:b/>
                                    </w:rPr>
                                  </w:pPr>
                                  <w:r w:rsidRPr="0090325D">
                                    <w:rPr>
                                      <w:b/>
                                    </w:rPr>
                                    <w:t>Unregulated 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5DDD85" id="Text Box 16" o:spid="_x0000_s1034" type="#_x0000_t202" style="position:absolute;margin-left:58.1pt;margin-top:5pt;width:96pt;height:27pt;z-index:251656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" filled="f" stroked="f" strokeweight=".5pt">
                      <v:textbox>
                        <w:txbxContent>
                          <w:p w14:paraId="0A8A2924" w14:textId="5770F745" w:rsidR="000079F3" w:rsidRPr="0090325D" w:rsidRDefault="000079F3">
                            <w:pPr>
                              <w:rPr>
                                <w:b/>
                              </w:rPr>
                            </w:pPr>
                            <w:r w:rsidRPr="0090325D">
                              <w:rPr>
                                <w:b/>
                              </w:rPr>
                              <w:t>Unregulated flow</w:t>
                            </w:r>
                          </w:p>
                        </w:txbxContent>
                      </v:textbox>
                    </v:shape>
                  </w:pict>
                </mc:Fallback>
              </mc:AlternateContent>
            </w:r>
            <w:r w:rsidR="00B75637" w:rsidRPr="00C83D6B">
              <w:rPr>
                <w:rFonts w:cs="Arial"/>
                <w:noProof/>
                <w:szCs w:val="20"/>
                <w:lang w:eastAsia="en-AU"/>
              </w:rPr>
              <mc:AlternateContent>
                <mc:Choice Requires="wps">
                  <w:drawing>
                    <wp:anchor distT="0" distB="0" distL="114300" distR="114300" simplePos="0" relativeHeight="251656204" behindDoc="0" locked="0" layoutInCell="1" allowOverlap="1" wp14:anchorId="16451D5E" wp14:editId="5C8CA432">
                      <wp:simplePos x="0" y="0"/>
                      <wp:positionH relativeFrom="column">
                        <wp:posOffset>3687445</wp:posOffset>
                      </wp:positionH>
                      <wp:positionV relativeFrom="paragraph">
                        <wp:posOffset>397510</wp:posOffset>
                      </wp:positionV>
                      <wp:extent cx="1133475" cy="685800"/>
                      <wp:effectExtent l="0" t="0" r="28575" b="19050"/>
                      <wp:wrapNone/>
                      <wp:docPr id="293" name="Rectangle 293"/>
                      <wp:cNvGraphicFramePr/>
                      <a:graphic xmlns:a="http://schemas.openxmlformats.org/drawingml/2006/main">
                        <a:graphicData uri="http://schemas.microsoft.com/office/word/2010/wordprocessingShape">
                          <wps:wsp>
                            <wps:cNvSpPr/>
                            <wps:spPr>
                              <a:xfrm>
                                <a:off x="0" y="0"/>
                                <a:ext cx="1133475" cy="685800"/>
                              </a:xfrm>
                              <a:prstGeom prst="rect">
                                <a:avLst/>
                              </a:prstGeom>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22B06E" id="Rectangle 293" o:spid="_x0000_s1026" style="position:absolute;margin-left:290.35pt;margin-top:31.3pt;width:89.25pt;height:54pt;z-index:2516562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" filled="f" strokecolor="#f79646 [3209]" strokeweight="2pt"/>
                  </w:pict>
                </mc:Fallback>
              </mc:AlternateContent>
            </w:r>
            <w:r w:rsidR="00B75637" w:rsidRPr="00C83D6B">
              <w:rPr>
                <w:rFonts w:cs="Arial"/>
                <w:noProof/>
                <w:szCs w:val="20"/>
                <w:lang w:eastAsia="en-AU"/>
              </w:rPr>
              <mc:AlternateContent>
                <mc:Choice Requires="wps">
                  <w:drawing>
                    <wp:anchor distT="0" distB="0" distL="114300" distR="114300" simplePos="0" relativeHeight="251656203" behindDoc="0" locked="0" layoutInCell="1" allowOverlap="1" wp14:anchorId="15793DBF" wp14:editId="1A83EE07">
                      <wp:simplePos x="0" y="0"/>
                      <wp:positionH relativeFrom="column">
                        <wp:posOffset>1953895</wp:posOffset>
                      </wp:positionH>
                      <wp:positionV relativeFrom="paragraph">
                        <wp:posOffset>159385</wp:posOffset>
                      </wp:positionV>
                      <wp:extent cx="1028700" cy="923925"/>
                      <wp:effectExtent l="0" t="0" r="19050" b="28575"/>
                      <wp:wrapNone/>
                      <wp:docPr id="288" name="Rectangle 288"/>
                      <wp:cNvGraphicFramePr/>
                      <a:graphic xmlns:a="http://schemas.openxmlformats.org/drawingml/2006/main">
                        <a:graphicData uri="http://schemas.microsoft.com/office/word/2010/wordprocessingShape">
                          <wps:wsp>
                            <wps:cNvSpPr/>
                            <wps:spPr>
                              <a:xfrm>
                                <a:off x="0" y="0"/>
                                <a:ext cx="1028700" cy="92392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3D8B8A" id="Rectangle 288" o:spid="_x0000_s1026" style="position:absolute;margin-left:153.85pt;margin-top:12.55pt;width:81pt;height:72.75pt;z-index:2516562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" filled="f" strokecolor="#00b0f0" strokeweight="2pt"/>
                  </w:pict>
                </mc:Fallback>
              </mc:AlternateContent>
            </w:r>
            <w:r w:rsidR="00B75637" w:rsidRPr="00C83D6B">
              <w:rPr>
                <w:rFonts w:cs="Arial"/>
                <w:noProof/>
                <w:color w:val="07601F"/>
                <w:szCs w:val="20"/>
                <w:lang w:eastAsia="en-AU"/>
              </w:rPr>
              <w:drawing>
                <wp:inline distT="0" distB="0" distL="0" distR="0" wp14:anchorId="4B968FCD" wp14:editId="524F508B">
                  <wp:extent cx="5495925" cy="1152525"/>
                  <wp:effectExtent l="0" t="0" r="9525" b="9525"/>
                  <wp:docPr id="297" name="Picture 297">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extLst>
                              <a:ext uri="{28A0092B-C50C-407E-A947-70E740481C1C}">
                                <a14:useLocalDpi xmlns:a14="http://schemas.microsoft.com/office/drawing/2010/main" val="0"/>
                              </a:ext>
                            </a:extLst>
                          </a:blip>
                          <a:srcRect l="1244" t="1501" r="4768" b="37982"/>
                          <a:stretch>
                            <a:fillRect/>
                          </a:stretch>
                        </pic:blipFill>
                        <pic:spPr bwMode="auto">
                          <a:xfrm>
                            <a:off x="0" y="0"/>
                            <a:ext cx="5495925" cy="1152525"/>
                          </a:xfrm>
                          <a:prstGeom prst="rect">
                            <a:avLst/>
                          </a:prstGeom>
                          <a:noFill/>
                          <a:ln>
                            <a:noFill/>
                          </a:ln>
                        </pic:spPr>
                      </pic:pic>
                    </a:graphicData>
                  </a:graphic>
                </wp:inline>
              </w:drawing>
            </w:r>
          </w:p>
        </w:tc>
      </w:tr>
    </w:tbl>
    <w:p w14:paraId="09EE3220" w14:textId="2D88A8A0" w:rsidR="00B75637" w:rsidRPr="00C83D6B" w:rsidRDefault="00B75637" w:rsidP="0011783E">
      <w:pPr>
        <w:tabs>
          <w:tab w:val="left" w:pos="142"/>
        </w:tabs>
        <w:spacing w:after="0" w:line="256" w:lineRule="auto"/>
        <w:ind w:left="1440" w:hanging="1440"/>
        <w:jc w:val="left"/>
        <w:rPr>
          <w:rFonts w:eastAsia="Century Gothic" w:cs="Arial"/>
          <w:szCs w:val="20"/>
        </w:rPr>
      </w:pPr>
    </w:p>
    <w:tbl>
      <w:tblPr>
        <w:tblStyle w:val="TableGrid2"/>
        <w:tblW w:w="9067"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7"/>
      </w:tblGrid>
      <w:tr w:rsidR="00B75637" w:rsidRPr="00C83D6B" w14:paraId="38A6E728" w14:textId="77777777" w:rsidTr="0011783E">
        <w:tc>
          <w:tcPr>
            <w:tcW w:w="9067" w:type="dxa"/>
          </w:tcPr>
          <w:p w14:paraId="1205B637" w14:textId="1D94D168" w:rsidR="00B75637" w:rsidRPr="00C83D6B" w:rsidRDefault="00B75637" w:rsidP="0011783E">
            <w:pPr>
              <w:tabs>
                <w:tab w:val="left" w:pos="142"/>
              </w:tabs>
              <w:spacing w:before="120" w:after="120" w:line="257" w:lineRule="auto"/>
              <w:jc w:val="left"/>
              <w:rPr>
                <w:rFonts w:cs="Arial"/>
                <w:b/>
                <w:sz w:val="20"/>
                <w:szCs w:val="20"/>
              </w:rPr>
            </w:pPr>
            <w:r w:rsidRPr="00C83D6B">
              <w:rPr>
                <w:rFonts w:cs="Arial"/>
                <w:b/>
                <w:sz w:val="20"/>
                <w:szCs w:val="20"/>
              </w:rPr>
              <w:t xml:space="preserve">Bourke </w:t>
            </w:r>
            <w:r w:rsidRPr="00C83D6B">
              <w:rPr>
                <w:rFonts w:cs="Arial"/>
                <w:bCs/>
                <w:sz w:val="20"/>
                <w:szCs w:val="20"/>
              </w:rPr>
              <w:t>(</w:t>
            </w:r>
            <w:r w:rsidR="006513AA" w:rsidRPr="00C83D6B">
              <w:rPr>
                <w:rFonts w:cs="Arial"/>
                <w:bCs/>
                <w:sz w:val="20"/>
                <w:szCs w:val="20"/>
              </w:rPr>
              <w:t>500</w:t>
            </w:r>
            <w:r w:rsidRPr="00C83D6B">
              <w:rPr>
                <w:rFonts w:cs="Arial"/>
                <w:bCs/>
                <w:sz w:val="20"/>
                <w:szCs w:val="20"/>
              </w:rPr>
              <w:t xml:space="preserve"> km downstream of Collarenebri)</w:t>
            </w:r>
            <w:r w:rsidR="000A18D3" w:rsidRPr="00C83D6B">
              <w:rPr>
                <w:rFonts w:cs="Arial"/>
                <w:bCs/>
                <w:sz w:val="20"/>
                <w:szCs w:val="20"/>
              </w:rPr>
              <w:t xml:space="preserve"> </w:t>
            </w:r>
          </w:p>
          <w:p w14:paraId="002C257D" w14:textId="73411CA3" w:rsidR="00B75637" w:rsidRPr="00C83D6B" w:rsidRDefault="0011783E" w:rsidP="00133B19">
            <w:pPr>
              <w:spacing w:after="0" w:line="276" w:lineRule="auto"/>
              <w:jc w:val="left"/>
              <w:rPr>
                <w:rFonts w:cs="Arial"/>
                <w:bCs/>
                <w:color w:val="07601F"/>
                <w:sz w:val="20"/>
                <w:szCs w:val="20"/>
              </w:rPr>
            </w:pPr>
            <w:r w:rsidRPr="00C83D6B">
              <w:rPr>
                <w:rFonts w:cs="Arial"/>
                <w:noProof/>
                <w:szCs w:val="20"/>
                <w:lang w:eastAsia="en-AU"/>
              </w:rPr>
              <mc:AlternateContent>
                <mc:Choice Requires="wps">
                  <w:drawing>
                    <wp:anchor distT="0" distB="0" distL="114300" distR="114300" simplePos="0" relativeHeight="251640830" behindDoc="0" locked="0" layoutInCell="1" allowOverlap="1" wp14:anchorId="53493C8C" wp14:editId="47D1C1B5">
                      <wp:simplePos x="0" y="0"/>
                      <wp:positionH relativeFrom="column">
                        <wp:posOffset>325120</wp:posOffset>
                      </wp:positionH>
                      <wp:positionV relativeFrom="paragraph">
                        <wp:posOffset>1068705</wp:posOffset>
                      </wp:positionV>
                      <wp:extent cx="5257800" cy="26670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5257800" cy="266700"/>
                              </a:xfrm>
                              <a:prstGeom prst="rect">
                                <a:avLst/>
                              </a:prstGeom>
                              <a:noFill/>
                              <a:ln w="6350">
                                <a:noFill/>
                              </a:ln>
                              <a:effectLst/>
                            </wps:spPr>
                            <wps:txbx>
                              <w:txbxContent>
                                <w:p w14:paraId="7C8E2AA5" w14:textId="77777777" w:rsidR="000079F3" w:rsidRPr="00602B21" w:rsidRDefault="000079F3" w:rsidP="00B75637">
                                  <w:pPr>
                                    <w:tabs>
                                      <w:tab w:val="left" w:pos="1134"/>
                                      <w:tab w:val="left" w:pos="2268"/>
                                      <w:tab w:val="left" w:pos="3402"/>
                                      <w:tab w:val="left" w:pos="4678"/>
                                      <w:tab w:val="left" w:pos="5954"/>
                                      <w:tab w:val="left" w:pos="7088"/>
                                    </w:tabs>
                                    <w:rPr>
                                      <w:rFonts w:asciiTheme="minorHAnsi" w:hAnsiTheme="minorHAnsi"/>
                                      <w:b/>
                                      <w:sz w:val="18"/>
                                      <w:szCs w:val="18"/>
                                    </w:rPr>
                                  </w:pPr>
                                  <w:r w:rsidRPr="00602B21">
                                    <w:rPr>
                                      <w:rFonts w:asciiTheme="minorHAnsi" w:hAnsiTheme="minorHAnsi"/>
                                      <w:b/>
                                      <w:sz w:val="18"/>
                                      <w:szCs w:val="18"/>
                                    </w:rPr>
                                    <w:t>1 /01/2018</w:t>
                                  </w:r>
                                  <w:r w:rsidRPr="00602B21">
                                    <w:rPr>
                                      <w:rFonts w:asciiTheme="minorHAnsi" w:hAnsiTheme="minorHAnsi"/>
                                      <w:b/>
                                      <w:sz w:val="18"/>
                                      <w:szCs w:val="18"/>
                                    </w:rPr>
                                    <w:tab/>
                                    <w:t>1/02/2018</w:t>
                                  </w:r>
                                  <w:r w:rsidRPr="00602B21">
                                    <w:rPr>
                                      <w:rFonts w:asciiTheme="minorHAnsi" w:hAnsiTheme="minorHAnsi"/>
                                      <w:b/>
                                      <w:sz w:val="18"/>
                                      <w:szCs w:val="18"/>
                                    </w:rPr>
                                    <w:tab/>
                                    <w:t>1/03/2018</w:t>
                                  </w:r>
                                  <w:r w:rsidRPr="00602B21">
                                    <w:rPr>
                                      <w:rFonts w:asciiTheme="minorHAnsi" w:hAnsiTheme="minorHAnsi"/>
                                      <w:b/>
                                      <w:sz w:val="18"/>
                                      <w:szCs w:val="18"/>
                                    </w:rPr>
                                    <w:tab/>
                                    <w:t>1/04/2018</w:t>
                                  </w:r>
                                  <w:r>
                                    <w:rPr>
                                      <w:rFonts w:asciiTheme="minorHAnsi" w:hAnsiTheme="minorHAnsi"/>
                                      <w:b/>
                                      <w:sz w:val="18"/>
                                      <w:szCs w:val="18"/>
                                    </w:rPr>
                                    <w:tab/>
                                  </w:r>
                                  <w:r w:rsidRPr="00602B21">
                                    <w:rPr>
                                      <w:rFonts w:asciiTheme="minorHAnsi" w:hAnsiTheme="minorHAnsi"/>
                                      <w:b/>
                                      <w:sz w:val="18"/>
                                      <w:szCs w:val="18"/>
                                    </w:rPr>
                                    <w:t>1/05/2018</w:t>
                                  </w:r>
                                  <w:r w:rsidRPr="00602B21">
                                    <w:rPr>
                                      <w:rFonts w:asciiTheme="minorHAnsi" w:hAnsiTheme="minorHAnsi"/>
                                      <w:b/>
                                      <w:sz w:val="18"/>
                                      <w:szCs w:val="18"/>
                                    </w:rPr>
                                    <w:tab/>
                                    <w:t>1/06/2018</w:t>
                                  </w:r>
                                  <w:r>
                                    <w:rPr>
                                      <w:rFonts w:asciiTheme="minorHAnsi" w:hAnsiTheme="minorHAnsi"/>
                                      <w:b/>
                                      <w:sz w:val="18"/>
                                      <w:szCs w:val="18"/>
                                    </w:rPr>
                                    <w:tab/>
                                  </w:r>
                                  <w:r w:rsidRPr="001F61EB">
                                    <w:rPr>
                                      <w:rFonts w:asciiTheme="minorHAnsi" w:hAnsiTheme="minorHAnsi"/>
                                      <w:b/>
                                      <w:sz w:val="18"/>
                                      <w:szCs w:val="18"/>
                                    </w:rPr>
                                    <w:t>1/07</w:t>
                                  </w:r>
                                  <w:r w:rsidRPr="00602B21">
                                    <w:rPr>
                                      <w:rFonts w:asciiTheme="minorHAnsi" w:hAnsiTheme="minorHAnsi"/>
                                      <w:b/>
                                      <w:sz w:val="18"/>
                                      <w:szCs w:val="18"/>
                                    </w:rPr>
                                    <w:t>/2018</w:t>
                                  </w:r>
                                </w:p>
                                <w:p w14:paraId="7506E896" w14:textId="77777777" w:rsidR="000079F3" w:rsidRDefault="000079F3" w:rsidP="00B75637">
                                  <w:r>
                                    <w:t xml:space="preserve"> </w:t>
                                  </w:r>
                                </w:p>
                                <w:p w14:paraId="2515AB05" w14:textId="77777777" w:rsidR="000079F3" w:rsidRDefault="000079F3" w:rsidP="00B75637"/>
                                <w:p w14:paraId="4B4EA147" w14:textId="77777777" w:rsidR="000079F3" w:rsidRDefault="000079F3" w:rsidP="00B75637"/>
                                <w:p w14:paraId="228DFF0E" w14:textId="77777777" w:rsidR="000079F3" w:rsidRPr="00602B21" w:rsidRDefault="000079F3" w:rsidP="00B75637">
                                  <w:pPr>
                                    <w:tabs>
                                      <w:tab w:val="left" w:pos="1134"/>
                                      <w:tab w:val="left" w:pos="2268"/>
                                    </w:tabs>
                                    <w:rPr>
                                      <w:sz w:val="18"/>
                                      <w:szCs w:val="18"/>
                                    </w:rPr>
                                  </w:pPr>
                                </w:p>
                                <w:p w14:paraId="3C7E82E5" w14:textId="77777777" w:rsidR="000079F3" w:rsidRDefault="000079F3" w:rsidP="00B75637">
                                  <w:pPr>
                                    <w:tabs>
                                      <w:tab w:val="left" w:pos="1276"/>
                                    </w:tabs>
                                  </w:pPr>
                                </w:p>
                                <w:p w14:paraId="5C70579E" w14:textId="77777777" w:rsidR="000079F3" w:rsidRDefault="000079F3" w:rsidP="00B756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493C8C" id="Text Box 38" o:spid="_x0000_s1035" type="#_x0000_t202" style="position:absolute;margin-left:25.6pt;margin-top:84.15pt;width:414pt;height:21pt;z-index:2516408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" filled="f" stroked="f" strokeweight=".5pt">
                      <v:textbox>
                        <w:txbxContent>
                          <w:p w14:paraId="7C8E2AA5" w14:textId="77777777" w:rsidR="000079F3" w:rsidRPr="00602B21" w:rsidRDefault="000079F3" w:rsidP="00B75637">
                            <w:pPr>
                              <w:tabs>
                                <w:tab w:val="left" w:pos="1134"/>
                                <w:tab w:val="left" w:pos="2268"/>
                                <w:tab w:val="left" w:pos="3402"/>
                                <w:tab w:val="left" w:pos="4678"/>
                                <w:tab w:val="left" w:pos="5954"/>
                                <w:tab w:val="left" w:pos="7088"/>
                              </w:tabs>
                              <w:rPr>
                                <w:rFonts w:asciiTheme="minorHAnsi" w:hAnsiTheme="minorHAnsi"/>
                                <w:b/>
                                <w:sz w:val="18"/>
                                <w:szCs w:val="18"/>
                              </w:rPr>
                            </w:pPr>
                            <w:r w:rsidRPr="00602B21">
                              <w:rPr>
                                <w:rFonts w:asciiTheme="minorHAnsi" w:hAnsiTheme="minorHAnsi"/>
                                <w:b/>
                                <w:sz w:val="18"/>
                                <w:szCs w:val="18"/>
                              </w:rPr>
                              <w:t>1 /01/2018</w:t>
                            </w:r>
                            <w:r w:rsidRPr="00602B21">
                              <w:rPr>
                                <w:rFonts w:asciiTheme="minorHAnsi" w:hAnsiTheme="minorHAnsi"/>
                                <w:b/>
                                <w:sz w:val="18"/>
                                <w:szCs w:val="18"/>
                              </w:rPr>
                              <w:tab/>
                              <w:t>1/02/2018</w:t>
                            </w:r>
                            <w:r w:rsidRPr="00602B21">
                              <w:rPr>
                                <w:rFonts w:asciiTheme="minorHAnsi" w:hAnsiTheme="minorHAnsi"/>
                                <w:b/>
                                <w:sz w:val="18"/>
                                <w:szCs w:val="18"/>
                              </w:rPr>
                              <w:tab/>
                              <w:t>1/03/2018</w:t>
                            </w:r>
                            <w:r w:rsidRPr="00602B21">
                              <w:rPr>
                                <w:rFonts w:asciiTheme="minorHAnsi" w:hAnsiTheme="minorHAnsi"/>
                                <w:b/>
                                <w:sz w:val="18"/>
                                <w:szCs w:val="18"/>
                              </w:rPr>
                              <w:tab/>
                              <w:t>1/04/2018</w:t>
                            </w:r>
                            <w:r>
                              <w:rPr>
                                <w:rFonts w:asciiTheme="minorHAnsi" w:hAnsiTheme="minorHAnsi"/>
                                <w:b/>
                                <w:sz w:val="18"/>
                                <w:szCs w:val="18"/>
                              </w:rPr>
                              <w:tab/>
                            </w:r>
                            <w:r w:rsidRPr="00602B21">
                              <w:rPr>
                                <w:rFonts w:asciiTheme="minorHAnsi" w:hAnsiTheme="minorHAnsi"/>
                                <w:b/>
                                <w:sz w:val="18"/>
                                <w:szCs w:val="18"/>
                              </w:rPr>
                              <w:t>1/05/2018</w:t>
                            </w:r>
                            <w:r w:rsidRPr="00602B21">
                              <w:rPr>
                                <w:rFonts w:asciiTheme="minorHAnsi" w:hAnsiTheme="minorHAnsi"/>
                                <w:b/>
                                <w:sz w:val="18"/>
                                <w:szCs w:val="18"/>
                              </w:rPr>
                              <w:tab/>
                              <w:t>1/06/2018</w:t>
                            </w:r>
                            <w:r>
                              <w:rPr>
                                <w:rFonts w:asciiTheme="minorHAnsi" w:hAnsiTheme="minorHAnsi"/>
                                <w:b/>
                                <w:sz w:val="18"/>
                                <w:szCs w:val="18"/>
                              </w:rPr>
                              <w:tab/>
                            </w:r>
                            <w:r w:rsidRPr="001F61EB">
                              <w:rPr>
                                <w:rFonts w:asciiTheme="minorHAnsi" w:hAnsiTheme="minorHAnsi"/>
                                <w:b/>
                                <w:sz w:val="18"/>
                                <w:szCs w:val="18"/>
                              </w:rPr>
                              <w:t>1/07</w:t>
                            </w:r>
                            <w:r w:rsidRPr="00602B21">
                              <w:rPr>
                                <w:rFonts w:asciiTheme="minorHAnsi" w:hAnsiTheme="minorHAnsi"/>
                                <w:b/>
                                <w:sz w:val="18"/>
                                <w:szCs w:val="18"/>
                              </w:rPr>
                              <w:t>/2018</w:t>
                            </w:r>
                          </w:p>
                          <w:p w14:paraId="7506E896" w14:textId="77777777" w:rsidR="000079F3" w:rsidRDefault="000079F3" w:rsidP="00B75637">
                            <w:r>
                              <w:t xml:space="preserve"> </w:t>
                            </w:r>
                          </w:p>
                          <w:p w14:paraId="2515AB05" w14:textId="77777777" w:rsidR="000079F3" w:rsidRDefault="000079F3" w:rsidP="00B75637"/>
                          <w:p w14:paraId="4B4EA147" w14:textId="77777777" w:rsidR="000079F3" w:rsidRDefault="000079F3" w:rsidP="00B75637"/>
                          <w:p w14:paraId="228DFF0E" w14:textId="77777777" w:rsidR="000079F3" w:rsidRPr="00602B21" w:rsidRDefault="000079F3" w:rsidP="00B75637">
                            <w:pPr>
                              <w:tabs>
                                <w:tab w:val="left" w:pos="1134"/>
                                <w:tab w:val="left" w:pos="2268"/>
                              </w:tabs>
                              <w:rPr>
                                <w:sz w:val="18"/>
                                <w:szCs w:val="18"/>
                              </w:rPr>
                            </w:pPr>
                          </w:p>
                          <w:p w14:paraId="3C7E82E5" w14:textId="77777777" w:rsidR="000079F3" w:rsidRDefault="000079F3" w:rsidP="00B75637">
                            <w:pPr>
                              <w:tabs>
                                <w:tab w:val="left" w:pos="1276"/>
                              </w:tabs>
                            </w:pPr>
                          </w:p>
                          <w:p w14:paraId="5C70579E" w14:textId="77777777" w:rsidR="000079F3" w:rsidRDefault="000079F3" w:rsidP="00B75637"/>
                        </w:txbxContent>
                      </v:textbox>
                    </v:shape>
                  </w:pict>
                </mc:Fallback>
              </mc:AlternateContent>
            </w:r>
            <w:r w:rsidR="00B75637" w:rsidRPr="00C83D6B">
              <w:rPr>
                <w:rFonts w:cs="Arial"/>
                <w:noProof/>
                <w:szCs w:val="20"/>
                <w:lang w:eastAsia="en-AU"/>
              </w:rPr>
              <mc:AlternateContent>
                <mc:Choice Requires="wps">
                  <w:drawing>
                    <wp:anchor distT="0" distB="0" distL="114300" distR="114300" simplePos="0" relativeHeight="251656213" behindDoc="0" locked="0" layoutInCell="1" allowOverlap="1" wp14:anchorId="25F741FE" wp14:editId="55011518">
                      <wp:simplePos x="0" y="0"/>
                      <wp:positionH relativeFrom="column">
                        <wp:posOffset>4182745</wp:posOffset>
                      </wp:positionH>
                      <wp:positionV relativeFrom="paragraph">
                        <wp:posOffset>415290</wp:posOffset>
                      </wp:positionV>
                      <wp:extent cx="838200" cy="600075"/>
                      <wp:effectExtent l="0" t="0" r="19050" b="28575"/>
                      <wp:wrapNone/>
                      <wp:docPr id="294" name="Rectangle 294"/>
                      <wp:cNvGraphicFramePr/>
                      <a:graphic xmlns:a="http://schemas.openxmlformats.org/drawingml/2006/main">
                        <a:graphicData uri="http://schemas.microsoft.com/office/word/2010/wordprocessingShape">
                          <wps:wsp>
                            <wps:cNvSpPr/>
                            <wps:spPr>
                              <a:xfrm>
                                <a:off x="0" y="0"/>
                                <a:ext cx="838200" cy="600075"/>
                              </a:xfrm>
                              <a:prstGeom prst="rect">
                                <a:avLst/>
                              </a:prstGeom>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D2E9D3" id="Rectangle 294" o:spid="_x0000_s1026" style="position:absolute;margin-left:329.35pt;margin-top:32.7pt;width:66pt;height:47.25pt;z-index:2516562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" filled="f" strokecolor="#f79646 [3209]" strokeweight="2pt"/>
                  </w:pict>
                </mc:Fallback>
              </mc:AlternateContent>
            </w:r>
            <w:r w:rsidR="00B75637" w:rsidRPr="00C83D6B">
              <w:rPr>
                <w:rFonts w:cs="Arial"/>
                <w:noProof/>
                <w:szCs w:val="20"/>
                <w:lang w:eastAsia="en-AU"/>
              </w:rPr>
              <mc:AlternateContent>
                <mc:Choice Requires="wps">
                  <w:drawing>
                    <wp:anchor distT="0" distB="0" distL="114300" distR="114300" simplePos="0" relativeHeight="251656212" behindDoc="0" locked="0" layoutInCell="1" allowOverlap="1" wp14:anchorId="604964CC" wp14:editId="2593197B">
                      <wp:simplePos x="0" y="0"/>
                      <wp:positionH relativeFrom="column">
                        <wp:posOffset>2630170</wp:posOffset>
                      </wp:positionH>
                      <wp:positionV relativeFrom="paragraph">
                        <wp:posOffset>129540</wp:posOffset>
                      </wp:positionV>
                      <wp:extent cx="981075" cy="885825"/>
                      <wp:effectExtent l="0" t="0" r="28575" b="28575"/>
                      <wp:wrapNone/>
                      <wp:docPr id="290" name="Rectangle 290"/>
                      <wp:cNvGraphicFramePr/>
                      <a:graphic xmlns:a="http://schemas.openxmlformats.org/drawingml/2006/main">
                        <a:graphicData uri="http://schemas.microsoft.com/office/word/2010/wordprocessingShape">
                          <wps:wsp>
                            <wps:cNvSpPr/>
                            <wps:spPr>
                              <a:xfrm>
                                <a:off x="0" y="0"/>
                                <a:ext cx="981075" cy="88582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5D7CFE" id="Rectangle 290" o:spid="_x0000_s1026" style="position:absolute;margin-left:207.1pt;margin-top:10.2pt;width:77.25pt;height:69.75pt;z-index:2516562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" filled="f" strokecolor="#00b0f0" strokeweight="2pt"/>
                  </w:pict>
                </mc:Fallback>
              </mc:AlternateContent>
            </w:r>
            <w:r w:rsidR="00B75637" w:rsidRPr="00C83D6B">
              <w:rPr>
                <w:rFonts w:cs="Arial"/>
                <w:noProof/>
                <w:color w:val="07601F"/>
                <w:szCs w:val="20"/>
                <w:lang w:eastAsia="en-AU"/>
              </w:rPr>
              <w:drawing>
                <wp:inline distT="0" distB="0" distL="0" distR="0" wp14:anchorId="38172948" wp14:editId="17453C68">
                  <wp:extent cx="5638800" cy="1133475"/>
                  <wp:effectExtent l="0" t="0" r="0" b="9525"/>
                  <wp:docPr id="298" name="Picture 298">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cstate="print">
                            <a:extLst>
                              <a:ext uri="{28A0092B-C50C-407E-A947-70E740481C1C}">
                                <a14:useLocalDpi xmlns:a14="http://schemas.microsoft.com/office/drawing/2010/main" val="0"/>
                              </a:ext>
                            </a:extLst>
                          </a:blip>
                          <a:srcRect l="624" t="8002" r="2068" b="30849"/>
                          <a:stretch>
                            <a:fillRect/>
                          </a:stretch>
                        </pic:blipFill>
                        <pic:spPr bwMode="auto">
                          <a:xfrm>
                            <a:off x="0" y="0"/>
                            <a:ext cx="5638800" cy="1133475"/>
                          </a:xfrm>
                          <a:prstGeom prst="rect">
                            <a:avLst/>
                          </a:prstGeom>
                          <a:noFill/>
                          <a:ln>
                            <a:noFill/>
                          </a:ln>
                        </pic:spPr>
                      </pic:pic>
                    </a:graphicData>
                  </a:graphic>
                </wp:inline>
              </w:drawing>
            </w:r>
          </w:p>
        </w:tc>
      </w:tr>
      <w:tr w:rsidR="00B75637" w:rsidRPr="00C83D6B" w14:paraId="46301AE3" w14:textId="77777777" w:rsidTr="0011783E">
        <w:tc>
          <w:tcPr>
            <w:tcW w:w="9067" w:type="dxa"/>
          </w:tcPr>
          <w:p w14:paraId="75FEAC97" w14:textId="77777777" w:rsidR="00B75637" w:rsidRPr="00C83D6B" w:rsidRDefault="00B75637" w:rsidP="00133B19">
            <w:pPr>
              <w:spacing w:after="0" w:line="276" w:lineRule="auto"/>
              <w:jc w:val="left"/>
              <w:rPr>
                <w:rFonts w:cs="Arial"/>
                <w:bCs/>
                <w:color w:val="07601F"/>
                <w:sz w:val="20"/>
                <w:szCs w:val="20"/>
              </w:rPr>
            </w:pPr>
          </w:p>
        </w:tc>
      </w:tr>
      <w:tr w:rsidR="00B75637" w:rsidRPr="00C83D6B" w14:paraId="701642CB" w14:textId="77777777" w:rsidTr="0011783E">
        <w:tc>
          <w:tcPr>
            <w:tcW w:w="9067" w:type="dxa"/>
          </w:tcPr>
          <w:p w14:paraId="3E843E06" w14:textId="4FB76A34" w:rsidR="00B75637" w:rsidRPr="00C83D6B" w:rsidRDefault="00B75637" w:rsidP="0011783E">
            <w:pPr>
              <w:tabs>
                <w:tab w:val="left" w:pos="142"/>
              </w:tabs>
              <w:spacing w:before="120" w:line="257" w:lineRule="auto"/>
              <w:jc w:val="left"/>
              <w:rPr>
                <w:rFonts w:cs="Arial"/>
                <w:bCs/>
                <w:sz w:val="20"/>
                <w:szCs w:val="20"/>
              </w:rPr>
            </w:pPr>
            <w:r w:rsidRPr="00C83D6B">
              <w:rPr>
                <w:rFonts w:cs="Arial"/>
                <w:b/>
                <w:sz w:val="20"/>
                <w:szCs w:val="20"/>
              </w:rPr>
              <w:t xml:space="preserve">Tilpa </w:t>
            </w:r>
            <w:r w:rsidRPr="00C83D6B">
              <w:rPr>
                <w:rFonts w:cs="Arial"/>
                <w:bCs/>
                <w:sz w:val="20"/>
                <w:szCs w:val="20"/>
              </w:rPr>
              <w:t>(</w:t>
            </w:r>
            <w:r w:rsidR="00360ED8" w:rsidRPr="00C83D6B">
              <w:rPr>
                <w:rFonts w:cs="Arial"/>
                <w:bCs/>
                <w:sz w:val="20"/>
                <w:szCs w:val="20"/>
              </w:rPr>
              <w:t>345</w:t>
            </w:r>
            <w:r w:rsidR="00E0556E" w:rsidRPr="00C83D6B">
              <w:rPr>
                <w:rFonts w:cs="Arial"/>
                <w:bCs/>
                <w:sz w:val="20"/>
                <w:szCs w:val="20"/>
              </w:rPr>
              <w:t xml:space="preserve"> </w:t>
            </w:r>
            <w:r w:rsidRPr="00C83D6B">
              <w:rPr>
                <w:rFonts w:cs="Arial"/>
                <w:bCs/>
                <w:sz w:val="20"/>
                <w:szCs w:val="20"/>
              </w:rPr>
              <w:t>km downstream of Bourke)</w:t>
            </w:r>
          </w:p>
          <w:p w14:paraId="724C318F" w14:textId="371A0F7B" w:rsidR="00B75637" w:rsidRPr="00C83D6B" w:rsidRDefault="0011783E" w:rsidP="00133B19">
            <w:pPr>
              <w:spacing w:after="0" w:line="276" w:lineRule="auto"/>
              <w:jc w:val="left"/>
              <w:rPr>
                <w:rFonts w:cs="Arial"/>
                <w:bCs/>
                <w:color w:val="07601F"/>
                <w:sz w:val="20"/>
                <w:szCs w:val="20"/>
              </w:rPr>
            </w:pPr>
            <w:r w:rsidRPr="00C83D6B">
              <w:rPr>
                <w:rFonts w:cs="Arial"/>
                <w:noProof/>
                <w:szCs w:val="20"/>
                <w:lang w:eastAsia="en-AU"/>
              </w:rPr>
              <mc:AlternateContent>
                <mc:Choice Requires="wps">
                  <w:drawing>
                    <wp:anchor distT="0" distB="0" distL="114300" distR="114300" simplePos="0" relativeHeight="251656205" behindDoc="0" locked="0" layoutInCell="1" allowOverlap="1" wp14:anchorId="3983CCCA" wp14:editId="562B2883">
                      <wp:simplePos x="0" y="0"/>
                      <wp:positionH relativeFrom="column">
                        <wp:posOffset>363220</wp:posOffset>
                      </wp:positionH>
                      <wp:positionV relativeFrom="paragraph">
                        <wp:posOffset>1104900</wp:posOffset>
                      </wp:positionV>
                      <wp:extent cx="5229225" cy="2667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5229225" cy="266700"/>
                              </a:xfrm>
                              <a:prstGeom prst="rect">
                                <a:avLst/>
                              </a:prstGeom>
                              <a:noFill/>
                              <a:ln w="6350">
                                <a:noFill/>
                              </a:ln>
                              <a:effectLst/>
                            </wps:spPr>
                            <wps:txbx>
                              <w:txbxContent>
                                <w:p w14:paraId="5CDE2CBA" w14:textId="77777777" w:rsidR="000079F3" w:rsidRPr="00A81CF3" w:rsidRDefault="000079F3" w:rsidP="00B75637">
                                  <w:pPr>
                                    <w:tabs>
                                      <w:tab w:val="left" w:pos="1134"/>
                                      <w:tab w:val="left" w:pos="2268"/>
                                      <w:tab w:val="left" w:pos="3402"/>
                                      <w:tab w:val="left" w:pos="4678"/>
                                      <w:tab w:val="left" w:pos="5954"/>
                                      <w:tab w:val="left" w:pos="7088"/>
                                    </w:tabs>
                                    <w:rPr>
                                      <w:rFonts w:asciiTheme="minorHAnsi" w:hAnsiTheme="minorHAnsi"/>
                                      <w:b/>
                                      <w:sz w:val="18"/>
                                      <w:szCs w:val="18"/>
                                    </w:rPr>
                                  </w:pPr>
                                  <w:r w:rsidRPr="00A81CF3">
                                    <w:rPr>
                                      <w:rFonts w:asciiTheme="minorHAnsi" w:hAnsiTheme="minorHAnsi"/>
                                      <w:b/>
                                      <w:sz w:val="18"/>
                                      <w:szCs w:val="18"/>
                                    </w:rPr>
                                    <w:t>1 /01/2018</w:t>
                                  </w:r>
                                  <w:r w:rsidRPr="00A81CF3">
                                    <w:rPr>
                                      <w:rFonts w:asciiTheme="minorHAnsi" w:hAnsiTheme="minorHAnsi"/>
                                      <w:b/>
                                      <w:sz w:val="18"/>
                                      <w:szCs w:val="18"/>
                                    </w:rPr>
                                    <w:tab/>
                                    <w:t>1/02/2018</w:t>
                                  </w:r>
                                  <w:r w:rsidRPr="00A81CF3">
                                    <w:rPr>
                                      <w:rFonts w:asciiTheme="minorHAnsi" w:hAnsiTheme="minorHAnsi"/>
                                      <w:b/>
                                      <w:sz w:val="18"/>
                                      <w:szCs w:val="18"/>
                                    </w:rPr>
                                    <w:tab/>
                                    <w:t>1/03/2018</w:t>
                                  </w:r>
                                  <w:r w:rsidRPr="00A81CF3">
                                    <w:rPr>
                                      <w:rFonts w:asciiTheme="minorHAnsi" w:hAnsiTheme="minorHAnsi"/>
                                      <w:b/>
                                      <w:sz w:val="18"/>
                                      <w:szCs w:val="18"/>
                                    </w:rPr>
                                    <w:tab/>
                                    <w:t>1/04/2018</w:t>
                                  </w:r>
                                  <w:r>
                                    <w:rPr>
                                      <w:rFonts w:asciiTheme="minorHAnsi" w:hAnsiTheme="minorHAnsi"/>
                                      <w:b/>
                                      <w:sz w:val="18"/>
                                      <w:szCs w:val="18"/>
                                    </w:rPr>
                                    <w:tab/>
                                  </w:r>
                                  <w:r w:rsidRPr="00A81CF3">
                                    <w:rPr>
                                      <w:rFonts w:asciiTheme="minorHAnsi" w:hAnsiTheme="minorHAnsi"/>
                                      <w:b/>
                                      <w:sz w:val="18"/>
                                      <w:szCs w:val="18"/>
                                    </w:rPr>
                                    <w:t>1/05/2018</w:t>
                                  </w:r>
                                  <w:r w:rsidRPr="00A81CF3">
                                    <w:rPr>
                                      <w:rFonts w:asciiTheme="minorHAnsi" w:hAnsiTheme="minorHAnsi"/>
                                      <w:b/>
                                      <w:sz w:val="18"/>
                                      <w:szCs w:val="18"/>
                                    </w:rPr>
                                    <w:tab/>
                                    <w:t>1/06/2018</w:t>
                                  </w:r>
                                  <w:r>
                                    <w:rPr>
                                      <w:rFonts w:asciiTheme="minorHAnsi" w:hAnsiTheme="minorHAnsi"/>
                                      <w:b/>
                                      <w:sz w:val="18"/>
                                      <w:szCs w:val="18"/>
                                    </w:rPr>
                                    <w:tab/>
                                  </w:r>
                                  <w:r w:rsidRPr="001F61EB">
                                    <w:rPr>
                                      <w:rFonts w:asciiTheme="minorHAnsi" w:hAnsiTheme="minorHAnsi"/>
                                      <w:b/>
                                      <w:sz w:val="18"/>
                                      <w:szCs w:val="18"/>
                                    </w:rPr>
                                    <w:t>1/07</w:t>
                                  </w:r>
                                  <w:r w:rsidRPr="00A81CF3">
                                    <w:rPr>
                                      <w:rFonts w:asciiTheme="minorHAnsi" w:hAnsiTheme="minorHAnsi"/>
                                      <w:b/>
                                      <w:sz w:val="18"/>
                                      <w:szCs w:val="18"/>
                                    </w:rPr>
                                    <w:t>/2018</w:t>
                                  </w:r>
                                </w:p>
                                <w:p w14:paraId="5266BDBA" w14:textId="77777777" w:rsidR="000079F3" w:rsidRDefault="000079F3" w:rsidP="00B75637">
                                  <w:r>
                                    <w:t xml:space="preserve"> </w:t>
                                  </w:r>
                                </w:p>
                                <w:p w14:paraId="4A896076" w14:textId="77777777" w:rsidR="000079F3" w:rsidRDefault="000079F3" w:rsidP="00B75637"/>
                                <w:p w14:paraId="13466B2F" w14:textId="77777777" w:rsidR="000079F3" w:rsidRDefault="000079F3" w:rsidP="00B75637"/>
                                <w:p w14:paraId="0F8A9529" w14:textId="77777777" w:rsidR="000079F3" w:rsidRPr="00A81CF3" w:rsidRDefault="000079F3" w:rsidP="00B75637">
                                  <w:pPr>
                                    <w:tabs>
                                      <w:tab w:val="left" w:pos="1134"/>
                                      <w:tab w:val="left" w:pos="2268"/>
                                    </w:tabs>
                                    <w:rPr>
                                      <w:sz w:val="18"/>
                                      <w:szCs w:val="18"/>
                                    </w:rPr>
                                  </w:pPr>
                                </w:p>
                                <w:p w14:paraId="52890A61" w14:textId="77777777" w:rsidR="000079F3" w:rsidRDefault="000079F3" w:rsidP="00B75637">
                                  <w:pPr>
                                    <w:tabs>
                                      <w:tab w:val="left" w:pos="1276"/>
                                    </w:tabs>
                                  </w:pPr>
                                </w:p>
                                <w:p w14:paraId="6E6005D3" w14:textId="77777777" w:rsidR="000079F3" w:rsidRDefault="000079F3" w:rsidP="00B756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83CCCA" id="Text Box 39" o:spid="_x0000_s1036" type="#_x0000_t202" style="position:absolute;margin-left:28.6pt;margin-top:87pt;width:411.75pt;height:21pt;z-index:2516562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" filled="f" stroked="f" strokeweight=".5pt">
                      <v:textbox>
                        <w:txbxContent>
                          <w:p w14:paraId="5CDE2CBA" w14:textId="77777777" w:rsidR="000079F3" w:rsidRPr="00A81CF3" w:rsidRDefault="000079F3" w:rsidP="00B75637">
                            <w:pPr>
                              <w:tabs>
                                <w:tab w:val="left" w:pos="1134"/>
                                <w:tab w:val="left" w:pos="2268"/>
                                <w:tab w:val="left" w:pos="3402"/>
                                <w:tab w:val="left" w:pos="4678"/>
                                <w:tab w:val="left" w:pos="5954"/>
                                <w:tab w:val="left" w:pos="7088"/>
                              </w:tabs>
                              <w:rPr>
                                <w:rFonts w:asciiTheme="minorHAnsi" w:hAnsiTheme="minorHAnsi"/>
                                <w:b/>
                                <w:sz w:val="18"/>
                                <w:szCs w:val="18"/>
                              </w:rPr>
                            </w:pPr>
                            <w:r w:rsidRPr="00A81CF3">
                              <w:rPr>
                                <w:rFonts w:asciiTheme="minorHAnsi" w:hAnsiTheme="minorHAnsi"/>
                                <w:b/>
                                <w:sz w:val="18"/>
                                <w:szCs w:val="18"/>
                              </w:rPr>
                              <w:t>1 /01/2018</w:t>
                            </w:r>
                            <w:r w:rsidRPr="00A81CF3">
                              <w:rPr>
                                <w:rFonts w:asciiTheme="minorHAnsi" w:hAnsiTheme="minorHAnsi"/>
                                <w:b/>
                                <w:sz w:val="18"/>
                                <w:szCs w:val="18"/>
                              </w:rPr>
                              <w:tab/>
                              <w:t>1/02/2018</w:t>
                            </w:r>
                            <w:r w:rsidRPr="00A81CF3">
                              <w:rPr>
                                <w:rFonts w:asciiTheme="minorHAnsi" w:hAnsiTheme="minorHAnsi"/>
                                <w:b/>
                                <w:sz w:val="18"/>
                                <w:szCs w:val="18"/>
                              </w:rPr>
                              <w:tab/>
                              <w:t>1/03/2018</w:t>
                            </w:r>
                            <w:r w:rsidRPr="00A81CF3">
                              <w:rPr>
                                <w:rFonts w:asciiTheme="minorHAnsi" w:hAnsiTheme="minorHAnsi"/>
                                <w:b/>
                                <w:sz w:val="18"/>
                                <w:szCs w:val="18"/>
                              </w:rPr>
                              <w:tab/>
                              <w:t>1/04/2018</w:t>
                            </w:r>
                            <w:r>
                              <w:rPr>
                                <w:rFonts w:asciiTheme="minorHAnsi" w:hAnsiTheme="minorHAnsi"/>
                                <w:b/>
                                <w:sz w:val="18"/>
                                <w:szCs w:val="18"/>
                              </w:rPr>
                              <w:tab/>
                            </w:r>
                            <w:r w:rsidRPr="00A81CF3">
                              <w:rPr>
                                <w:rFonts w:asciiTheme="minorHAnsi" w:hAnsiTheme="minorHAnsi"/>
                                <w:b/>
                                <w:sz w:val="18"/>
                                <w:szCs w:val="18"/>
                              </w:rPr>
                              <w:t>1/05/2018</w:t>
                            </w:r>
                            <w:r w:rsidRPr="00A81CF3">
                              <w:rPr>
                                <w:rFonts w:asciiTheme="minorHAnsi" w:hAnsiTheme="minorHAnsi"/>
                                <w:b/>
                                <w:sz w:val="18"/>
                                <w:szCs w:val="18"/>
                              </w:rPr>
                              <w:tab/>
                              <w:t>1/06/2018</w:t>
                            </w:r>
                            <w:r>
                              <w:rPr>
                                <w:rFonts w:asciiTheme="minorHAnsi" w:hAnsiTheme="minorHAnsi"/>
                                <w:b/>
                                <w:sz w:val="18"/>
                                <w:szCs w:val="18"/>
                              </w:rPr>
                              <w:tab/>
                            </w:r>
                            <w:r w:rsidRPr="001F61EB">
                              <w:rPr>
                                <w:rFonts w:asciiTheme="minorHAnsi" w:hAnsiTheme="minorHAnsi"/>
                                <w:b/>
                                <w:sz w:val="18"/>
                                <w:szCs w:val="18"/>
                              </w:rPr>
                              <w:t>1/07</w:t>
                            </w:r>
                            <w:r w:rsidRPr="00A81CF3">
                              <w:rPr>
                                <w:rFonts w:asciiTheme="minorHAnsi" w:hAnsiTheme="minorHAnsi"/>
                                <w:b/>
                                <w:sz w:val="18"/>
                                <w:szCs w:val="18"/>
                              </w:rPr>
                              <w:t>/2018</w:t>
                            </w:r>
                          </w:p>
                          <w:p w14:paraId="5266BDBA" w14:textId="77777777" w:rsidR="000079F3" w:rsidRDefault="000079F3" w:rsidP="00B75637">
                            <w:r>
                              <w:t xml:space="preserve"> </w:t>
                            </w:r>
                          </w:p>
                          <w:p w14:paraId="4A896076" w14:textId="77777777" w:rsidR="000079F3" w:rsidRDefault="000079F3" w:rsidP="00B75637"/>
                          <w:p w14:paraId="13466B2F" w14:textId="77777777" w:rsidR="000079F3" w:rsidRDefault="000079F3" w:rsidP="00B75637"/>
                          <w:p w14:paraId="0F8A9529" w14:textId="77777777" w:rsidR="000079F3" w:rsidRPr="00A81CF3" w:rsidRDefault="000079F3" w:rsidP="00B75637">
                            <w:pPr>
                              <w:tabs>
                                <w:tab w:val="left" w:pos="1134"/>
                                <w:tab w:val="left" w:pos="2268"/>
                              </w:tabs>
                              <w:rPr>
                                <w:sz w:val="18"/>
                                <w:szCs w:val="18"/>
                              </w:rPr>
                            </w:pPr>
                          </w:p>
                          <w:p w14:paraId="52890A61" w14:textId="77777777" w:rsidR="000079F3" w:rsidRDefault="000079F3" w:rsidP="00B75637">
                            <w:pPr>
                              <w:tabs>
                                <w:tab w:val="left" w:pos="1276"/>
                              </w:tabs>
                            </w:pPr>
                          </w:p>
                          <w:p w14:paraId="6E6005D3" w14:textId="77777777" w:rsidR="000079F3" w:rsidRDefault="000079F3" w:rsidP="00B75637"/>
                        </w:txbxContent>
                      </v:textbox>
                    </v:shape>
                  </w:pict>
                </mc:Fallback>
              </mc:AlternateContent>
            </w:r>
            <w:r w:rsidR="00B75637" w:rsidRPr="00C83D6B">
              <w:rPr>
                <w:rFonts w:cs="Arial"/>
                <w:noProof/>
                <w:szCs w:val="20"/>
                <w:lang w:eastAsia="en-AU"/>
              </w:rPr>
              <mc:AlternateContent>
                <mc:Choice Requires="wps">
                  <w:drawing>
                    <wp:anchor distT="0" distB="0" distL="114300" distR="114300" simplePos="0" relativeHeight="251656209" behindDoc="0" locked="0" layoutInCell="1" allowOverlap="1" wp14:anchorId="30ABA215" wp14:editId="50BE1569">
                      <wp:simplePos x="0" y="0"/>
                      <wp:positionH relativeFrom="column">
                        <wp:posOffset>4506595</wp:posOffset>
                      </wp:positionH>
                      <wp:positionV relativeFrom="paragraph">
                        <wp:posOffset>622935</wp:posOffset>
                      </wp:positionV>
                      <wp:extent cx="866775" cy="476250"/>
                      <wp:effectExtent l="0" t="0" r="28575" b="19050"/>
                      <wp:wrapNone/>
                      <wp:docPr id="295" name="Rectangle 295"/>
                      <wp:cNvGraphicFramePr/>
                      <a:graphic xmlns:a="http://schemas.openxmlformats.org/drawingml/2006/main">
                        <a:graphicData uri="http://schemas.microsoft.com/office/word/2010/wordprocessingShape">
                          <wps:wsp>
                            <wps:cNvSpPr/>
                            <wps:spPr>
                              <a:xfrm>
                                <a:off x="0" y="0"/>
                                <a:ext cx="866775" cy="476250"/>
                              </a:xfrm>
                              <a:prstGeom prst="rect">
                                <a:avLst/>
                              </a:prstGeom>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E2CFDD" id="Rectangle 295" o:spid="_x0000_s1026" style="position:absolute;margin-left:354.85pt;margin-top:49.05pt;width:68.25pt;height:37.5pt;z-index:2516562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" filled="f" strokecolor="#f79646 [3209]" strokeweight="2pt"/>
                  </w:pict>
                </mc:Fallback>
              </mc:AlternateContent>
            </w:r>
            <w:r w:rsidR="00B75637" w:rsidRPr="00C83D6B">
              <w:rPr>
                <w:rFonts w:cs="Arial"/>
                <w:noProof/>
                <w:szCs w:val="20"/>
                <w:lang w:eastAsia="en-AU"/>
              </w:rPr>
              <mc:AlternateContent>
                <mc:Choice Requires="wps">
                  <w:drawing>
                    <wp:anchor distT="0" distB="0" distL="114300" distR="114300" simplePos="0" relativeHeight="251656207" behindDoc="0" locked="0" layoutInCell="1" allowOverlap="1" wp14:anchorId="1C2196E3" wp14:editId="27484599">
                      <wp:simplePos x="0" y="0"/>
                      <wp:positionH relativeFrom="column">
                        <wp:posOffset>3077845</wp:posOffset>
                      </wp:positionH>
                      <wp:positionV relativeFrom="paragraph">
                        <wp:posOffset>518160</wp:posOffset>
                      </wp:positionV>
                      <wp:extent cx="838200" cy="581025"/>
                      <wp:effectExtent l="0" t="0" r="19050" b="28575"/>
                      <wp:wrapNone/>
                      <wp:docPr id="291" name="Rectangle 291"/>
                      <wp:cNvGraphicFramePr/>
                      <a:graphic xmlns:a="http://schemas.openxmlformats.org/drawingml/2006/main">
                        <a:graphicData uri="http://schemas.microsoft.com/office/word/2010/wordprocessingShape">
                          <wps:wsp>
                            <wps:cNvSpPr/>
                            <wps:spPr>
                              <a:xfrm>
                                <a:off x="0" y="0"/>
                                <a:ext cx="838200" cy="58102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C63540" id="Rectangle 291" o:spid="_x0000_s1026" style="position:absolute;margin-left:242.35pt;margin-top:40.8pt;width:66pt;height:45.75pt;z-index:2516562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" filled="f" strokecolor="#00b0f0" strokeweight="2pt"/>
                  </w:pict>
                </mc:Fallback>
              </mc:AlternateContent>
            </w:r>
            <w:r w:rsidR="00B75637" w:rsidRPr="00C83D6B">
              <w:rPr>
                <w:rFonts w:cs="Arial"/>
                <w:noProof/>
                <w:color w:val="07601F"/>
                <w:szCs w:val="20"/>
                <w:lang w:eastAsia="en-AU"/>
              </w:rPr>
              <w:drawing>
                <wp:inline distT="0" distB="0" distL="0" distR="0" wp14:anchorId="07E168DE" wp14:editId="1AA2BA01">
                  <wp:extent cx="5762625" cy="1162050"/>
                  <wp:effectExtent l="0" t="0" r="9525" b="0"/>
                  <wp:docPr id="8" name="Picture 8">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val="0"/>
                              </a:ext>
                            </a:extLst>
                          </a:blip>
                          <a:srcRect l="208" t="2733" r="1643" b="30482"/>
                          <a:stretch>
                            <a:fillRect/>
                          </a:stretch>
                        </pic:blipFill>
                        <pic:spPr bwMode="auto">
                          <a:xfrm>
                            <a:off x="0" y="0"/>
                            <a:ext cx="5762625" cy="1162050"/>
                          </a:xfrm>
                          <a:prstGeom prst="rect">
                            <a:avLst/>
                          </a:prstGeom>
                          <a:noFill/>
                          <a:ln>
                            <a:noFill/>
                          </a:ln>
                        </pic:spPr>
                      </pic:pic>
                    </a:graphicData>
                  </a:graphic>
                </wp:inline>
              </w:drawing>
            </w:r>
          </w:p>
        </w:tc>
      </w:tr>
      <w:tr w:rsidR="00B75637" w:rsidRPr="00C83D6B" w14:paraId="4A4FD445" w14:textId="77777777" w:rsidTr="0011783E">
        <w:tc>
          <w:tcPr>
            <w:tcW w:w="9067" w:type="dxa"/>
            <w:hideMark/>
          </w:tcPr>
          <w:p w14:paraId="210D4BBA" w14:textId="77777777" w:rsidR="00B75637" w:rsidRPr="00C83D6B" w:rsidRDefault="00B75637" w:rsidP="0011783E">
            <w:pPr>
              <w:tabs>
                <w:tab w:val="left" w:pos="142"/>
              </w:tabs>
              <w:spacing w:after="0" w:line="256" w:lineRule="auto"/>
              <w:jc w:val="left"/>
              <w:rPr>
                <w:rFonts w:cs="Arial"/>
                <w:sz w:val="20"/>
                <w:szCs w:val="20"/>
              </w:rPr>
            </w:pPr>
          </w:p>
          <w:p w14:paraId="161EDA4B" w14:textId="7ED384AB" w:rsidR="00B75637" w:rsidRPr="00C83D6B" w:rsidRDefault="00B75637" w:rsidP="0011783E">
            <w:pPr>
              <w:tabs>
                <w:tab w:val="left" w:pos="142"/>
              </w:tabs>
              <w:spacing w:before="120" w:after="120" w:line="257" w:lineRule="auto"/>
              <w:jc w:val="left"/>
              <w:rPr>
                <w:rFonts w:cs="Arial"/>
                <w:bCs/>
                <w:sz w:val="20"/>
                <w:szCs w:val="20"/>
              </w:rPr>
            </w:pPr>
            <w:r w:rsidRPr="00C83D6B">
              <w:rPr>
                <w:rFonts w:cs="Arial"/>
                <w:b/>
                <w:sz w:val="20"/>
                <w:szCs w:val="20"/>
              </w:rPr>
              <w:t xml:space="preserve">Wilcannia </w:t>
            </w:r>
            <w:r w:rsidRPr="00C83D6B">
              <w:rPr>
                <w:rFonts w:cs="Arial"/>
                <w:bCs/>
                <w:sz w:val="20"/>
                <w:szCs w:val="20"/>
              </w:rPr>
              <w:t>(</w:t>
            </w:r>
            <w:r w:rsidR="00965EB9" w:rsidRPr="00C83D6B">
              <w:rPr>
                <w:rFonts w:cs="Arial"/>
                <w:bCs/>
                <w:sz w:val="20"/>
                <w:szCs w:val="20"/>
              </w:rPr>
              <w:t>120</w:t>
            </w:r>
            <w:r w:rsidRPr="00C83D6B">
              <w:rPr>
                <w:rFonts w:cs="Arial"/>
                <w:bCs/>
                <w:sz w:val="20"/>
                <w:szCs w:val="20"/>
              </w:rPr>
              <w:t xml:space="preserve"> km downstream of Tilpa)</w:t>
            </w:r>
          </w:p>
          <w:p w14:paraId="38A919CE" w14:textId="2304C5AA" w:rsidR="00B75637" w:rsidRPr="00C83D6B" w:rsidRDefault="0011783E" w:rsidP="00133B19">
            <w:pPr>
              <w:spacing w:after="0" w:line="276" w:lineRule="auto"/>
              <w:jc w:val="left"/>
              <w:rPr>
                <w:rFonts w:cs="Arial"/>
                <w:bCs/>
                <w:color w:val="07601F"/>
                <w:sz w:val="20"/>
                <w:szCs w:val="20"/>
              </w:rPr>
            </w:pPr>
            <w:r w:rsidRPr="00C83D6B">
              <w:rPr>
                <w:rFonts w:cs="Arial"/>
                <w:noProof/>
                <w:szCs w:val="20"/>
                <w:lang w:eastAsia="en-AU"/>
              </w:rPr>
              <mc:AlternateContent>
                <mc:Choice Requires="wps">
                  <w:drawing>
                    <wp:anchor distT="0" distB="0" distL="114300" distR="114300" simplePos="0" relativeHeight="251656206" behindDoc="0" locked="0" layoutInCell="1" allowOverlap="1" wp14:anchorId="161C15EA" wp14:editId="091FDC5C">
                      <wp:simplePos x="0" y="0"/>
                      <wp:positionH relativeFrom="column">
                        <wp:posOffset>353695</wp:posOffset>
                      </wp:positionH>
                      <wp:positionV relativeFrom="paragraph">
                        <wp:posOffset>1266190</wp:posOffset>
                      </wp:positionV>
                      <wp:extent cx="5229225" cy="266700"/>
                      <wp:effectExtent l="0" t="0" r="9525" b="0"/>
                      <wp:wrapNone/>
                      <wp:docPr id="44" name="Text Box 44"/>
                      <wp:cNvGraphicFramePr/>
                      <a:graphic xmlns:a="http://schemas.openxmlformats.org/drawingml/2006/main">
                        <a:graphicData uri="http://schemas.microsoft.com/office/word/2010/wordprocessingShape">
                          <wps:wsp>
                            <wps:cNvSpPr txBox="1"/>
                            <wps:spPr>
                              <a:xfrm>
                                <a:off x="0" y="0"/>
                                <a:ext cx="5229225" cy="266700"/>
                              </a:xfrm>
                              <a:prstGeom prst="rect">
                                <a:avLst/>
                              </a:prstGeom>
                              <a:solidFill>
                                <a:schemeClr val="bg1"/>
                              </a:solidFill>
                              <a:ln w="6350">
                                <a:noFill/>
                              </a:ln>
                              <a:effectLst/>
                            </wps:spPr>
                            <wps:txbx>
                              <w:txbxContent>
                                <w:p w14:paraId="74CC60A4" w14:textId="77777777" w:rsidR="000079F3" w:rsidRPr="00A81CF3" w:rsidRDefault="000079F3" w:rsidP="00B75637">
                                  <w:pPr>
                                    <w:tabs>
                                      <w:tab w:val="left" w:pos="1134"/>
                                      <w:tab w:val="left" w:pos="2268"/>
                                      <w:tab w:val="left" w:pos="3402"/>
                                      <w:tab w:val="left" w:pos="4678"/>
                                      <w:tab w:val="left" w:pos="5954"/>
                                      <w:tab w:val="left" w:pos="7088"/>
                                    </w:tabs>
                                    <w:rPr>
                                      <w:rFonts w:asciiTheme="minorHAnsi" w:hAnsiTheme="minorHAnsi"/>
                                      <w:b/>
                                      <w:sz w:val="18"/>
                                      <w:szCs w:val="18"/>
                                    </w:rPr>
                                  </w:pPr>
                                  <w:r w:rsidRPr="00A81CF3">
                                    <w:rPr>
                                      <w:rFonts w:asciiTheme="minorHAnsi" w:hAnsiTheme="minorHAnsi"/>
                                      <w:b/>
                                      <w:sz w:val="18"/>
                                      <w:szCs w:val="18"/>
                                    </w:rPr>
                                    <w:t>1 /01/2018</w:t>
                                  </w:r>
                                  <w:r w:rsidRPr="00A81CF3">
                                    <w:rPr>
                                      <w:rFonts w:asciiTheme="minorHAnsi" w:hAnsiTheme="minorHAnsi"/>
                                      <w:b/>
                                      <w:sz w:val="18"/>
                                      <w:szCs w:val="18"/>
                                    </w:rPr>
                                    <w:tab/>
                                    <w:t>1/02/2018</w:t>
                                  </w:r>
                                  <w:r w:rsidRPr="00A81CF3">
                                    <w:rPr>
                                      <w:rFonts w:asciiTheme="minorHAnsi" w:hAnsiTheme="minorHAnsi"/>
                                      <w:b/>
                                      <w:sz w:val="18"/>
                                      <w:szCs w:val="18"/>
                                    </w:rPr>
                                    <w:tab/>
                                    <w:t>1/03/2018</w:t>
                                  </w:r>
                                  <w:r w:rsidRPr="00A81CF3">
                                    <w:rPr>
                                      <w:rFonts w:asciiTheme="minorHAnsi" w:hAnsiTheme="minorHAnsi"/>
                                      <w:b/>
                                      <w:sz w:val="18"/>
                                      <w:szCs w:val="18"/>
                                    </w:rPr>
                                    <w:tab/>
                                    <w:t>1/04/2018</w:t>
                                  </w:r>
                                  <w:r>
                                    <w:rPr>
                                      <w:rFonts w:asciiTheme="minorHAnsi" w:hAnsiTheme="minorHAnsi"/>
                                      <w:b/>
                                      <w:sz w:val="18"/>
                                      <w:szCs w:val="18"/>
                                    </w:rPr>
                                    <w:tab/>
                                  </w:r>
                                  <w:r w:rsidRPr="00A81CF3">
                                    <w:rPr>
                                      <w:rFonts w:asciiTheme="minorHAnsi" w:hAnsiTheme="minorHAnsi"/>
                                      <w:b/>
                                      <w:sz w:val="18"/>
                                      <w:szCs w:val="18"/>
                                    </w:rPr>
                                    <w:t>1/05/2018</w:t>
                                  </w:r>
                                  <w:r w:rsidRPr="00A81CF3">
                                    <w:rPr>
                                      <w:rFonts w:asciiTheme="minorHAnsi" w:hAnsiTheme="minorHAnsi"/>
                                      <w:b/>
                                      <w:sz w:val="18"/>
                                      <w:szCs w:val="18"/>
                                    </w:rPr>
                                    <w:tab/>
                                    <w:t>1/06/2018</w:t>
                                  </w:r>
                                  <w:r>
                                    <w:rPr>
                                      <w:rFonts w:asciiTheme="minorHAnsi" w:hAnsiTheme="minorHAnsi"/>
                                      <w:b/>
                                      <w:sz w:val="18"/>
                                      <w:szCs w:val="18"/>
                                    </w:rPr>
                                    <w:tab/>
                                  </w:r>
                                  <w:r w:rsidRPr="001F61EB">
                                    <w:rPr>
                                      <w:rFonts w:asciiTheme="minorHAnsi" w:hAnsiTheme="minorHAnsi"/>
                                      <w:b/>
                                      <w:sz w:val="18"/>
                                      <w:szCs w:val="18"/>
                                    </w:rPr>
                                    <w:t>1/07</w:t>
                                  </w:r>
                                  <w:r w:rsidRPr="00A81CF3">
                                    <w:rPr>
                                      <w:rFonts w:asciiTheme="minorHAnsi" w:hAnsiTheme="minorHAnsi"/>
                                      <w:b/>
                                      <w:sz w:val="18"/>
                                      <w:szCs w:val="18"/>
                                    </w:rPr>
                                    <w:t>/2018</w:t>
                                  </w:r>
                                </w:p>
                                <w:p w14:paraId="5FA4707B" w14:textId="77777777" w:rsidR="000079F3" w:rsidRDefault="000079F3" w:rsidP="00B75637">
                                  <w:r>
                                    <w:t xml:space="preserve"> </w:t>
                                  </w:r>
                                </w:p>
                                <w:p w14:paraId="427C1718" w14:textId="77777777" w:rsidR="000079F3" w:rsidRDefault="000079F3" w:rsidP="00B75637"/>
                                <w:p w14:paraId="2D8EC997" w14:textId="77777777" w:rsidR="000079F3" w:rsidRDefault="000079F3" w:rsidP="00B75637"/>
                                <w:p w14:paraId="59D85F79" w14:textId="77777777" w:rsidR="000079F3" w:rsidRPr="00A81CF3" w:rsidRDefault="000079F3" w:rsidP="00B75637">
                                  <w:pPr>
                                    <w:tabs>
                                      <w:tab w:val="left" w:pos="1134"/>
                                      <w:tab w:val="left" w:pos="2268"/>
                                    </w:tabs>
                                    <w:rPr>
                                      <w:sz w:val="18"/>
                                      <w:szCs w:val="18"/>
                                    </w:rPr>
                                  </w:pPr>
                                </w:p>
                                <w:p w14:paraId="5CD398F2" w14:textId="77777777" w:rsidR="000079F3" w:rsidRDefault="000079F3" w:rsidP="00B75637">
                                  <w:pPr>
                                    <w:tabs>
                                      <w:tab w:val="left" w:pos="1276"/>
                                    </w:tabs>
                                  </w:pPr>
                                </w:p>
                                <w:p w14:paraId="3C9F5CA6" w14:textId="77777777" w:rsidR="000079F3" w:rsidRDefault="000079F3" w:rsidP="00B756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1C15EA" id="Text Box 44" o:spid="_x0000_s1037" type="#_x0000_t202" style="position:absolute;margin-left:27.85pt;margin-top:99.7pt;width:411.75pt;height:21pt;z-index:25165620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" fillcolor="white [3212]" stroked="f" strokeweight=".5pt">
                      <v:textbox>
                        <w:txbxContent>
                          <w:p w14:paraId="74CC60A4" w14:textId="77777777" w:rsidR="000079F3" w:rsidRPr="00A81CF3" w:rsidRDefault="000079F3" w:rsidP="00B75637">
                            <w:pPr>
                              <w:tabs>
                                <w:tab w:val="left" w:pos="1134"/>
                                <w:tab w:val="left" w:pos="2268"/>
                                <w:tab w:val="left" w:pos="3402"/>
                                <w:tab w:val="left" w:pos="4678"/>
                                <w:tab w:val="left" w:pos="5954"/>
                                <w:tab w:val="left" w:pos="7088"/>
                              </w:tabs>
                              <w:rPr>
                                <w:rFonts w:asciiTheme="minorHAnsi" w:hAnsiTheme="minorHAnsi"/>
                                <w:b/>
                                <w:sz w:val="18"/>
                                <w:szCs w:val="18"/>
                              </w:rPr>
                            </w:pPr>
                            <w:r w:rsidRPr="00A81CF3">
                              <w:rPr>
                                <w:rFonts w:asciiTheme="minorHAnsi" w:hAnsiTheme="minorHAnsi"/>
                                <w:b/>
                                <w:sz w:val="18"/>
                                <w:szCs w:val="18"/>
                              </w:rPr>
                              <w:t>1 /01/2018</w:t>
                            </w:r>
                            <w:r w:rsidRPr="00A81CF3">
                              <w:rPr>
                                <w:rFonts w:asciiTheme="minorHAnsi" w:hAnsiTheme="minorHAnsi"/>
                                <w:b/>
                                <w:sz w:val="18"/>
                                <w:szCs w:val="18"/>
                              </w:rPr>
                              <w:tab/>
                              <w:t>1/02/2018</w:t>
                            </w:r>
                            <w:r w:rsidRPr="00A81CF3">
                              <w:rPr>
                                <w:rFonts w:asciiTheme="minorHAnsi" w:hAnsiTheme="minorHAnsi"/>
                                <w:b/>
                                <w:sz w:val="18"/>
                                <w:szCs w:val="18"/>
                              </w:rPr>
                              <w:tab/>
                              <w:t>1/03/2018</w:t>
                            </w:r>
                            <w:r w:rsidRPr="00A81CF3">
                              <w:rPr>
                                <w:rFonts w:asciiTheme="minorHAnsi" w:hAnsiTheme="minorHAnsi"/>
                                <w:b/>
                                <w:sz w:val="18"/>
                                <w:szCs w:val="18"/>
                              </w:rPr>
                              <w:tab/>
                              <w:t>1/04/2018</w:t>
                            </w:r>
                            <w:r>
                              <w:rPr>
                                <w:rFonts w:asciiTheme="minorHAnsi" w:hAnsiTheme="minorHAnsi"/>
                                <w:b/>
                                <w:sz w:val="18"/>
                                <w:szCs w:val="18"/>
                              </w:rPr>
                              <w:tab/>
                            </w:r>
                            <w:r w:rsidRPr="00A81CF3">
                              <w:rPr>
                                <w:rFonts w:asciiTheme="minorHAnsi" w:hAnsiTheme="minorHAnsi"/>
                                <w:b/>
                                <w:sz w:val="18"/>
                                <w:szCs w:val="18"/>
                              </w:rPr>
                              <w:t>1/05/2018</w:t>
                            </w:r>
                            <w:r w:rsidRPr="00A81CF3">
                              <w:rPr>
                                <w:rFonts w:asciiTheme="minorHAnsi" w:hAnsiTheme="minorHAnsi"/>
                                <w:b/>
                                <w:sz w:val="18"/>
                                <w:szCs w:val="18"/>
                              </w:rPr>
                              <w:tab/>
                              <w:t>1/06/2018</w:t>
                            </w:r>
                            <w:r>
                              <w:rPr>
                                <w:rFonts w:asciiTheme="minorHAnsi" w:hAnsiTheme="minorHAnsi"/>
                                <w:b/>
                                <w:sz w:val="18"/>
                                <w:szCs w:val="18"/>
                              </w:rPr>
                              <w:tab/>
                            </w:r>
                            <w:r w:rsidRPr="001F61EB">
                              <w:rPr>
                                <w:rFonts w:asciiTheme="minorHAnsi" w:hAnsiTheme="minorHAnsi"/>
                                <w:b/>
                                <w:sz w:val="18"/>
                                <w:szCs w:val="18"/>
                              </w:rPr>
                              <w:t>1/07</w:t>
                            </w:r>
                            <w:r w:rsidRPr="00A81CF3">
                              <w:rPr>
                                <w:rFonts w:asciiTheme="minorHAnsi" w:hAnsiTheme="minorHAnsi"/>
                                <w:b/>
                                <w:sz w:val="18"/>
                                <w:szCs w:val="18"/>
                              </w:rPr>
                              <w:t>/2018</w:t>
                            </w:r>
                          </w:p>
                          <w:p w14:paraId="5FA4707B" w14:textId="77777777" w:rsidR="000079F3" w:rsidRDefault="000079F3" w:rsidP="00B75637">
                            <w:r>
                              <w:t xml:space="preserve"> </w:t>
                            </w:r>
                          </w:p>
                          <w:p w14:paraId="427C1718" w14:textId="77777777" w:rsidR="000079F3" w:rsidRDefault="000079F3" w:rsidP="00B75637"/>
                          <w:p w14:paraId="2D8EC997" w14:textId="77777777" w:rsidR="000079F3" w:rsidRDefault="000079F3" w:rsidP="00B75637"/>
                          <w:p w14:paraId="59D85F79" w14:textId="77777777" w:rsidR="000079F3" w:rsidRPr="00A81CF3" w:rsidRDefault="000079F3" w:rsidP="00B75637">
                            <w:pPr>
                              <w:tabs>
                                <w:tab w:val="left" w:pos="1134"/>
                                <w:tab w:val="left" w:pos="2268"/>
                              </w:tabs>
                              <w:rPr>
                                <w:sz w:val="18"/>
                                <w:szCs w:val="18"/>
                              </w:rPr>
                            </w:pPr>
                          </w:p>
                          <w:p w14:paraId="5CD398F2" w14:textId="77777777" w:rsidR="000079F3" w:rsidRDefault="000079F3" w:rsidP="00B75637">
                            <w:pPr>
                              <w:tabs>
                                <w:tab w:val="left" w:pos="1276"/>
                              </w:tabs>
                            </w:pPr>
                          </w:p>
                          <w:p w14:paraId="3C9F5CA6" w14:textId="77777777" w:rsidR="000079F3" w:rsidRDefault="000079F3" w:rsidP="00B75637"/>
                        </w:txbxContent>
                      </v:textbox>
                    </v:shape>
                  </w:pict>
                </mc:Fallback>
              </mc:AlternateContent>
            </w:r>
            <w:r w:rsidR="00B75637" w:rsidRPr="00C83D6B">
              <w:rPr>
                <w:rFonts w:cs="Arial"/>
                <w:noProof/>
                <w:szCs w:val="20"/>
                <w:lang w:eastAsia="en-AU"/>
              </w:rPr>
              <mc:AlternateContent>
                <mc:Choice Requires="wps">
                  <w:drawing>
                    <wp:anchor distT="0" distB="0" distL="114300" distR="114300" simplePos="0" relativeHeight="251656210" behindDoc="0" locked="0" layoutInCell="1" allowOverlap="1" wp14:anchorId="021A7D7D" wp14:editId="2A604610">
                      <wp:simplePos x="0" y="0"/>
                      <wp:positionH relativeFrom="column">
                        <wp:posOffset>4773296</wp:posOffset>
                      </wp:positionH>
                      <wp:positionV relativeFrom="paragraph">
                        <wp:posOffset>791210</wp:posOffset>
                      </wp:positionV>
                      <wp:extent cx="723900" cy="409575"/>
                      <wp:effectExtent l="0" t="0" r="19050" b="28575"/>
                      <wp:wrapNone/>
                      <wp:docPr id="296" name="Rectangle 296"/>
                      <wp:cNvGraphicFramePr/>
                      <a:graphic xmlns:a="http://schemas.openxmlformats.org/drawingml/2006/main">
                        <a:graphicData uri="http://schemas.microsoft.com/office/word/2010/wordprocessingShape">
                          <wps:wsp>
                            <wps:cNvSpPr/>
                            <wps:spPr>
                              <a:xfrm>
                                <a:off x="0" y="0"/>
                                <a:ext cx="723900" cy="409575"/>
                              </a:xfrm>
                              <a:prstGeom prst="rect">
                                <a:avLst/>
                              </a:prstGeom>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9CB6F5" id="Rectangle 296" o:spid="_x0000_s1026" style="position:absolute;margin-left:375.85pt;margin-top:62.3pt;width:57pt;height:32.25pt;z-index:25165621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" filled="f" strokecolor="#f79646 [3209]" strokeweight="2pt"/>
                  </w:pict>
                </mc:Fallback>
              </mc:AlternateContent>
            </w:r>
            <w:r w:rsidR="00B75637" w:rsidRPr="00C83D6B">
              <w:rPr>
                <w:rFonts w:cs="Arial"/>
                <w:noProof/>
                <w:szCs w:val="20"/>
                <w:lang w:eastAsia="en-AU"/>
              </w:rPr>
              <mc:AlternateContent>
                <mc:Choice Requires="wps">
                  <w:drawing>
                    <wp:anchor distT="0" distB="0" distL="114300" distR="114300" simplePos="0" relativeHeight="251656208" behindDoc="0" locked="0" layoutInCell="1" allowOverlap="1" wp14:anchorId="157F0E1C" wp14:editId="4A6CA376">
                      <wp:simplePos x="0" y="0"/>
                      <wp:positionH relativeFrom="column">
                        <wp:posOffset>3858895</wp:posOffset>
                      </wp:positionH>
                      <wp:positionV relativeFrom="paragraph">
                        <wp:posOffset>791210</wp:posOffset>
                      </wp:positionV>
                      <wp:extent cx="714375" cy="409575"/>
                      <wp:effectExtent l="0" t="0" r="28575" b="28575"/>
                      <wp:wrapNone/>
                      <wp:docPr id="292" name="Rectangle 292"/>
                      <wp:cNvGraphicFramePr/>
                      <a:graphic xmlns:a="http://schemas.openxmlformats.org/drawingml/2006/main">
                        <a:graphicData uri="http://schemas.microsoft.com/office/word/2010/wordprocessingShape">
                          <wps:wsp>
                            <wps:cNvSpPr/>
                            <wps:spPr>
                              <a:xfrm>
                                <a:off x="0" y="0"/>
                                <a:ext cx="714375" cy="4095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2CC1D6" id="Rectangle 292" o:spid="_x0000_s1026" style="position:absolute;margin-left:303.85pt;margin-top:62.3pt;width:56.25pt;height:32.25pt;z-index:251656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" filled="f" strokecolor="#00b0f0" strokeweight="2pt"/>
                  </w:pict>
                </mc:Fallback>
              </mc:AlternateContent>
            </w:r>
            <w:r w:rsidR="00B75637" w:rsidRPr="00C83D6B">
              <w:rPr>
                <w:rFonts w:cs="Arial"/>
                <w:noProof/>
                <w:color w:val="07601F"/>
                <w:szCs w:val="20"/>
                <w:lang w:eastAsia="en-AU"/>
              </w:rPr>
              <w:drawing>
                <wp:inline distT="0" distB="0" distL="0" distR="0" wp14:anchorId="565E295D" wp14:editId="5479CFB4">
                  <wp:extent cx="5581650" cy="1314450"/>
                  <wp:effectExtent l="0" t="0" r="0" b="0"/>
                  <wp:docPr id="7" name="Picture 7" descr="Figure 2-3 shows the reduction of the peak from Bourke to Wilcannia was 1,700 ML/day in the unregulated event  compared to 390 ML/day when the waterholes were connected.  &#10;Regarding the volume for the unregulated flow event, there was a 19.5 GL difference in the flow volume between Bourke and Wilcannia.  While the flow volume difference between Bourke and Wilcannia for the Northern Connectivity Event was 5.5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62" t="2226" r="5225" b="38797"/>
                          <a:stretch/>
                        </pic:blipFill>
                        <pic:spPr bwMode="auto">
                          <a:xfrm>
                            <a:off x="0" y="0"/>
                            <a:ext cx="5581650" cy="13144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B30EE61" w14:textId="5F63C178" w:rsidR="00E26B55" w:rsidRPr="00D1601C" w:rsidRDefault="00B75637" w:rsidP="0064372D">
      <w:pPr>
        <w:spacing w:before="240"/>
        <w:rPr>
          <w:rFonts w:eastAsia="Century Gothic" w:cs="Arial"/>
          <w:szCs w:val="20"/>
        </w:rPr>
      </w:pPr>
      <w:r w:rsidRPr="00C83D6B">
        <w:rPr>
          <w:rFonts w:eastAsia="Century Gothic" w:cs="Arial"/>
          <w:b/>
          <w:szCs w:val="20"/>
        </w:rPr>
        <w:t>Peak flow</w:t>
      </w:r>
      <w:r w:rsidRPr="00C83D6B">
        <w:rPr>
          <w:rFonts w:eastAsia="Century Gothic" w:cs="Arial"/>
          <w:szCs w:val="20"/>
        </w:rPr>
        <w:t xml:space="preserve">: the reduction of the peak from Bourke to Wilcannia was 1,700 ML/d in the unregulated event (when there was disconnection between waterholes) compared to 390 ML/d when the waterholes were connected. Some of the water in the first event was used to replenish waterholes between towns. </w:t>
      </w:r>
    </w:p>
    <w:p w14:paraId="72A8BC47" w14:textId="317CA42C" w:rsidR="00B75637" w:rsidRPr="00C83D6B" w:rsidRDefault="00B75637" w:rsidP="0090325D">
      <w:pPr>
        <w:pStyle w:val="CommentText"/>
        <w:rPr>
          <w:rFonts w:eastAsia="Century Gothic" w:cs="Arial"/>
        </w:rPr>
      </w:pPr>
      <w:r w:rsidRPr="00C83D6B">
        <w:rPr>
          <w:rFonts w:eastAsia="Century Gothic" w:cs="Arial"/>
          <w:b/>
        </w:rPr>
        <w:t>Volume</w:t>
      </w:r>
      <w:r w:rsidR="00E26B55" w:rsidRPr="00C83D6B">
        <w:rPr>
          <w:rFonts w:eastAsia="Century Gothic" w:cs="Arial"/>
        </w:rPr>
        <w:t>:</w:t>
      </w:r>
      <w:r w:rsidR="00E26B55" w:rsidRPr="00C83D6B">
        <w:rPr>
          <w:noProof/>
        </w:rPr>
        <w:t xml:space="preserve"> for the unregulated flow event, there was a 19.5 GL difference in the flow volume between Bourke and Wilcannia.  While the flow volume difference between Bouke and Wilcannia for the NCE was  5.5 GL. </w:t>
      </w:r>
      <w:r w:rsidRPr="00C83D6B">
        <w:rPr>
          <w:rFonts w:eastAsia="Century Gothic" w:cs="Arial"/>
        </w:rPr>
        <w:t>This gives an indication of the amount of water used to replenish waterholes and for seepage and evaporation under a range of antecedent conditions</w:t>
      </w:r>
      <w:r w:rsidR="001D4C1A" w:rsidRPr="00C83D6B">
        <w:rPr>
          <w:rFonts w:eastAsia="Century Gothic" w:cs="Arial"/>
        </w:rPr>
        <w:t>.</w:t>
      </w:r>
    </w:p>
    <w:p w14:paraId="4E4BD3D2" w14:textId="0B8F53E5" w:rsidR="00B75637" w:rsidRDefault="00B75637" w:rsidP="00B75637">
      <w:pPr>
        <w:tabs>
          <w:tab w:val="left" w:pos="142"/>
        </w:tabs>
        <w:spacing w:before="120" w:after="120" w:line="276" w:lineRule="auto"/>
        <w:jc w:val="left"/>
        <w:rPr>
          <w:rFonts w:eastAsia="Century Gothic" w:cs="Arial"/>
          <w:szCs w:val="20"/>
        </w:rPr>
      </w:pPr>
      <w:r w:rsidRPr="00C5705C">
        <w:rPr>
          <w:rFonts w:eastAsia="Century Gothic" w:cs="Arial"/>
          <w:b/>
          <w:szCs w:val="20"/>
        </w:rPr>
        <w:t>Travel time</w:t>
      </w:r>
      <w:r w:rsidRPr="00C5705C">
        <w:rPr>
          <w:rFonts w:eastAsia="Century Gothic" w:cs="Arial"/>
          <w:szCs w:val="20"/>
        </w:rPr>
        <w:t xml:space="preserve">: the head of the flow in the NCE took </w:t>
      </w:r>
      <w:r w:rsidR="00304ECB">
        <w:rPr>
          <w:rFonts w:eastAsia="Century Gothic" w:cs="Arial"/>
          <w:szCs w:val="20"/>
        </w:rPr>
        <w:t>approximately</w:t>
      </w:r>
      <w:r w:rsidR="00304ECB" w:rsidRPr="00C5705C">
        <w:rPr>
          <w:rFonts w:eastAsia="Century Gothic" w:cs="Arial"/>
          <w:szCs w:val="20"/>
        </w:rPr>
        <w:t xml:space="preserve"> </w:t>
      </w:r>
      <w:r w:rsidRPr="00C5705C">
        <w:rPr>
          <w:rFonts w:eastAsia="Century Gothic" w:cs="Arial"/>
          <w:szCs w:val="20"/>
        </w:rPr>
        <w:t>21 days to move from Bourke to Wilcannia, compared to 41 days for the</w:t>
      </w:r>
      <w:r>
        <w:rPr>
          <w:rFonts w:eastAsia="Century Gothic" w:cs="Arial"/>
          <w:szCs w:val="20"/>
        </w:rPr>
        <w:t xml:space="preserve"> preceding</w:t>
      </w:r>
      <w:r w:rsidRPr="00C5705C">
        <w:rPr>
          <w:rFonts w:eastAsia="Century Gothic" w:cs="Arial"/>
          <w:szCs w:val="20"/>
        </w:rPr>
        <w:t xml:space="preserve"> unregulated event. Travel times can be significantly longer when the river channel is dry and the flow is low because each waterhole needs to be filled up before the flow can move the next waterhole.</w:t>
      </w:r>
    </w:p>
    <w:p w14:paraId="727B9811" w14:textId="1D8AC9DB" w:rsidR="00B75637" w:rsidRDefault="00B75637" w:rsidP="00690251">
      <w:pPr>
        <w:pStyle w:val="Heading3"/>
        <w:ind w:hanging="1713"/>
        <w:rPr>
          <w:rFonts w:cs="Arial"/>
        </w:rPr>
      </w:pPr>
      <w:r>
        <w:rPr>
          <w:rFonts w:cs="Arial"/>
        </w:rPr>
        <w:t>Use of satellite images</w:t>
      </w:r>
    </w:p>
    <w:p w14:paraId="4852D46B" w14:textId="779CE7A9" w:rsidR="00B75637" w:rsidRPr="003621C4" w:rsidRDefault="00B75637" w:rsidP="00B75637">
      <w:pPr>
        <w:tabs>
          <w:tab w:val="left" w:pos="0"/>
          <w:tab w:val="left" w:pos="709"/>
          <w:tab w:val="left" w:pos="851"/>
        </w:tabs>
        <w:rPr>
          <w:rFonts w:cs="Arial"/>
        </w:rPr>
      </w:pPr>
      <w:r w:rsidRPr="003621C4">
        <w:rPr>
          <w:rFonts w:cs="Arial"/>
          <w:szCs w:val="20"/>
        </w:rPr>
        <w:t>Throughout the NCE flow</w:t>
      </w:r>
      <w:r w:rsidR="00306257">
        <w:rPr>
          <w:rFonts w:cs="Arial"/>
          <w:szCs w:val="20"/>
        </w:rPr>
        <w:t>s</w:t>
      </w:r>
      <w:r w:rsidRPr="003621C4">
        <w:rPr>
          <w:rFonts w:cs="Arial"/>
          <w:szCs w:val="20"/>
        </w:rPr>
        <w:t xml:space="preserve"> </w:t>
      </w:r>
      <w:r w:rsidR="00306257">
        <w:rPr>
          <w:rFonts w:cs="Arial"/>
          <w:szCs w:val="20"/>
        </w:rPr>
        <w:t>were</w:t>
      </w:r>
      <w:r w:rsidRPr="003621C4">
        <w:rPr>
          <w:rFonts w:cs="Arial"/>
          <w:szCs w:val="20"/>
        </w:rPr>
        <w:t xml:space="preserve"> monitored in a number of ways</w:t>
      </w:r>
      <w:r w:rsidR="00304ECB">
        <w:rPr>
          <w:rFonts w:cs="Arial"/>
          <w:szCs w:val="20"/>
        </w:rPr>
        <w:t>:</w:t>
      </w:r>
      <w:r w:rsidR="00304ECB" w:rsidRPr="003621C4">
        <w:rPr>
          <w:rFonts w:cs="Arial"/>
          <w:szCs w:val="20"/>
        </w:rPr>
        <w:t xml:space="preserve"> </w:t>
      </w:r>
      <w:r w:rsidRPr="003621C4">
        <w:rPr>
          <w:rFonts w:cs="Arial"/>
          <w:szCs w:val="20"/>
        </w:rPr>
        <w:t xml:space="preserve">visual observation </w:t>
      </w:r>
      <w:r w:rsidR="0051562C">
        <w:rPr>
          <w:rFonts w:cs="Arial"/>
          <w:szCs w:val="20"/>
        </w:rPr>
        <w:t xml:space="preserve">with </w:t>
      </w:r>
      <w:r w:rsidRPr="003621C4">
        <w:rPr>
          <w:rFonts w:cs="Arial"/>
          <w:szCs w:val="20"/>
        </w:rPr>
        <w:t>photographs taken</w:t>
      </w:r>
      <w:r w:rsidR="0051562C">
        <w:rPr>
          <w:rFonts w:cs="Arial"/>
          <w:szCs w:val="20"/>
        </w:rPr>
        <w:t>;</w:t>
      </w:r>
      <w:r w:rsidRPr="003621C4">
        <w:rPr>
          <w:rFonts w:cs="Arial"/>
          <w:szCs w:val="20"/>
        </w:rPr>
        <w:t xml:space="preserve"> </w:t>
      </w:r>
      <w:r w:rsidR="0051562C">
        <w:rPr>
          <w:rFonts w:cs="Arial"/>
          <w:szCs w:val="20"/>
        </w:rPr>
        <w:t>measurements of flows</w:t>
      </w:r>
      <w:r w:rsidRPr="003621C4">
        <w:rPr>
          <w:rFonts w:cs="Arial"/>
          <w:szCs w:val="20"/>
        </w:rPr>
        <w:t xml:space="preserve"> made available through the stream gauging network operated by </w:t>
      </w:r>
      <w:r>
        <w:rPr>
          <w:rFonts w:cs="Arial"/>
          <w:szCs w:val="20"/>
        </w:rPr>
        <w:t>WaterNSW</w:t>
      </w:r>
      <w:r w:rsidR="0051562C">
        <w:rPr>
          <w:rFonts w:cs="Arial"/>
          <w:szCs w:val="20"/>
        </w:rPr>
        <w:t xml:space="preserve">; </w:t>
      </w:r>
      <w:r w:rsidRPr="003621C4">
        <w:rPr>
          <w:rFonts w:cs="Arial"/>
          <w:szCs w:val="20"/>
        </w:rPr>
        <w:t xml:space="preserve">and via the </w:t>
      </w:r>
      <w:r w:rsidR="0051562C">
        <w:rPr>
          <w:rFonts w:cs="Arial"/>
          <w:szCs w:val="20"/>
        </w:rPr>
        <w:t>review</w:t>
      </w:r>
      <w:r w:rsidRPr="003621C4">
        <w:rPr>
          <w:rFonts w:cs="Arial"/>
          <w:szCs w:val="20"/>
        </w:rPr>
        <w:t xml:space="preserve"> of satellite imagery (</w:t>
      </w:r>
      <w:r w:rsidRPr="00347FB9">
        <w:rPr>
          <w:rFonts w:cs="Arial"/>
          <w:szCs w:val="20"/>
        </w:rPr>
        <w:t>Sentinel</w:t>
      </w:r>
      <w:r w:rsidR="0028358F" w:rsidRPr="00347FB9">
        <w:rPr>
          <w:rStyle w:val="FootnoteReference"/>
          <w:rFonts w:cs="Arial"/>
          <w:szCs w:val="20"/>
        </w:rPr>
        <w:footnoteReference w:id="20"/>
      </w:r>
      <w:r w:rsidR="00AE7F20" w:rsidRPr="00347FB9">
        <w:rPr>
          <w:rFonts w:cs="Arial"/>
          <w:szCs w:val="20"/>
        </w:rPr>
        <w:t xml:space="preserve"> </w:t>
      </w:r>
      <w:r w:rsidR="00AE7F20">
        <w:rPr>
          <w:rFonts w:cs="Arial"/>
          <w:szCs w:val="20"/>
        </w:rPr>
        <w:t xml:space="preserve">and </w:t>
      </w:r>
      <w:r w:rsidR="00AE7F20" w:rsidRPr="00347FB9">
        <w:rPr>
          <w:rFonts w:cs="Arial"/>
          <w:szCs w:val="20"/>
        </w:rPr>
        <w:t>Landsat</w:t>
      </w:r>
      <w:r w:rsidR="00DD6F45" w:rsidRPr="00347FB9">
        <w:rPr>
          <w:rStyle w:val="FootnoteReference"/>
          <w:rFonts w:cs="Arial"/>
          <w:szCs w:val="20"/>
        </w:rPr>
        <w:footnoteReference w:id="21"/>
      </w:r>
      <w:r w:rsidR="00AF5F9F" w:rsidRPr="00347FB9">
        <w:rPr>
          <w:rFonts w:cs="Arial"/>
          <w:szCs w:val="20"/>
        </w:rPr>
        <w:t>)</w:t>
      </w:r>
      <w:r w:rsidR="00AF5F9F">
        <w:rPr>
          <w:rFonts w:cs="Arial"/>
          <w:szCs w:val="20"/>
        </w:rPr>
        <w:t>.</w:t>
      </w:r>
      <w:r w:rsidRPr="003621C4">
        <w:rPr>
          <w:rFonts w:cs="Arial"/>
          <w:szCs w:val="20"/>
        </w:rPr>
        <w:t xml:space="preserve"> The discharge data obtained from the stream gauging network enabled the determination of whether target thresholds derived from habitat survey (see below) were achieved. Selected images were included in the published </w:t>
      </w:r>
      <w:r w:rsidRPr="00347FB9">
        <w:rPr>
          <w:rFonts w:cs="Arial"/>
          <w:szCs w:val="20"/>
        </w:rPr>
        <w:t>NCE updates</w:t>
      </w:r>
      <w:r w:rsidR="00DD6F45" w:rsidRPr="00347FB9">
        <w:rPr>
          <w:rStyle w:val="FootnoteReference"/>
          <w:rFonts w:cs="Arial"/>
          <w:szCs w:val="20"/>
        </w:rPr>
        <w:footnoteReference w:id="22"/>
      </w:r>
      <w:r w:rsidRPr="003621C4">
        <w:rPr>
          <w:rFonts w:cs="Arial"/>
          <w:szCs w:val="20"/>
        </w:rPr>
        <w:t xml:space="preserve">. This data also </w:t>
      </w:r>
      <w:r>
        <w:rPr>
          <w:rFonts w:cs="Arial"/>
          <w:szCs w:val="20"/>
        </w:rPr>
        <w:t>p</w:t>
      </w:r>
      <w:r w:rsidRPr="003621C4">
        <w:rPr>
          <w:rFonts w:cs="Arial"/>
          <w:szCs w:val="20"/>
        </w:rPr>
        <w:t xml:space="preserve">roved invaluable </w:t>
      </w:r>
      <w:r w:rsidR="00304ECB">
        <w:rPr>
          <w:rFonts w:cs="Arial"/>
          <w:szCs w:val="20"/>
        </w:rPr>
        <w:t>in</w:t>
      </w:r>
      <w:r w:rsidR="00304ECB" w:rsidRPr="003621C4">
        <w:rPr>
          <w:rFonts w:cs="Arial"/>
          <w:szCs w:val="20"/>
        </w:rPr>
        <w:t xml:space="preserve"> </w:t>
      </w:r>
      <w:r w:rsidRPr="003621C4">
        <w:rPr>
          <w:rFonts w:cs="Arial"/>
          <w:szCs w:val="20"/>
        </w:rPr>
        <w:t>assist</w:t>
      </w:r>
      <w:r w:rsidR="00304ECB">
        <w:rPr>
          <w:rFonts w:cs="Arial"/>
          <w:szCs w:val="20"/>
        </w:rPr>
        <w:t>ing</w:t>
      </w:r>
      <w:r w:rsidRPr="003621C4">
        <w:rPr>
          <w:rFonts w:cs="Arial"/>
          <w:szCs w:val="20"/>
        </w:rPr>
        <w:t xml:space="preserve"> with compliance operations undertaken by staff from the Natural Resource Access Regulator.</w:t>
      </w:r>
    </w:p>
    <w:p w14:paraId="554F5C9B" w14:textId="0AFB0F79" w:rsidR="00DF2B9F" w:rsidRDefault="00183DE3" w:rsidP="00B75637">
      <w:pPr>
        <w:spacing w:after="0" w:line="276" w:lineRule="auto"/>
        <w:rPr>
          <w:rFonts w:cs="Arial"/>
        </w:rPr>
      </w:pPr>
      <w:r w:rsidRPr="006C754E">
        <w:rPr>
          <w:rFonts w:cs="Arial"/>
          <w:b/>
          <w:noProof/>
          <w:lang w:eastAsia="en-AU"/>
        </w:rPr>
        <w:drawing>
          <wp:anchor distT="0" distB="0" distL="114300" distR="114300" simplePos="0" relativeHeight="251656219" behindDoc="0" locked="0" layoutInCell="1" allowOverlap="1" wp14:anchorId="23CEF117" wp14:editId="66117C49">
            <wp:simplePos x="0" y="0"/>
            <wp:positionH relativeFrom="column">
              <wp:posOffset>1011555</wp:posOffset>
            </wp:positionH>
            <wp:positionV relativeFrom="paragraph">
              <wp:posOffset>264160</wp:posOffset>
            </wp:positionV>
            <wp:extent cx="3155315" cy="3230880"/>
            <wp:effectExtent l="19050" t="19050" r="26035" b="26670"/>
            <wp:wrapTopAndBottom/>
            <wp:docPr id="27" name="Picture 27" descr="This figure shows the spatial extent covered by the satellite images along the Border Rivers, Gwydir and Barwon-Darling." title="Satellite data of the NCE 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tellite images.PN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3155315" cy="323088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754E">
        <w:rPr>
          <w:rFonts w:cs="Arial"/>
          <w:b/>
        </w:rPr>
        <w:t>Figure 2-4</w:t>
      </w:r>
      <w:r w:rsidR="007C13FC">
        <w:rPr>
          <w:rFonts w:cs="Arial"/>
        </w:rPr>
        <w:t>:</w:t>
      </w:r>
      <w:r w:rsidRPr="005311E5">
        <w:rPr>
          <w:rFonts w:cs="Arial"/>
        </w:rPr>
        <w:t xml:space="preserve"> </w:t>
      </w:r>
      <w:r>
        <w:rPr>
          <w:rFonts w:cs="Arial"/>
        </w:rPr>
        <w:t>Satellite data used for interpretation</w:t>
      </w:r>
      <w:r w:rsidR="00805A0B">
        <w:rPr>
          <w:rFonts w:cs="Arial"/>
        </w:rPr>
        <w:t xml:space="preserve"> (MDBA)</w:t>
      </w:r>
      <w:r>
        <w:rPr>
          <w:rFonts w:cs="Arial"/>
        </w:rPr>
        <w:t xml:space="preserve"> </w:t>
      </w:r>
    </w:p>
    <w:p w14:paraId="292529A4" w14:textId="2BD05180" w:rsidR="00DF2B9F" w:rsidRDefault="00DF2B9F" w:rsidP="0011783E">
      <w:pPr>
        <w:spacing w:before="240" w:after="0" w:line="276" w:lineRule="auto"/>
        <w:rPr>
          <w:rFonts w:cs="Arial"/>
        </w:rPr>
      </w:pPr>
      <w:r w:rsidRPr="003621C4">
        <w:rPr>
          <w:rFonts w:cs="Arial"/>
        </w:rPr>
        <w:t>For example, a total of 92 images were available covering the time period of the event and the spatial extent of the flow.  The spatial extent covered by the satellite images along the Border Rivers</w:t>
      </w:r>
      <w:r w:rsidR="00330C67">
        <w:rPr>
          <w:rFonts w:cs="Arial"/>
        </w:rPr>
        <w:t xml:space="preserve">, </w:t>
      </w:r>
      <w:r w:rsidRPr="003621C4">
        <w:rPr>
          <w:rFonts w:cs="Arial"/>
        </w:rPr>
        <w:t xml:space="preserve">Gwydir </w:t>
      </w:r>
      <w:r w:rsidR="00330C67">
        <w:rPr>
          <w:rFonts w:cs="Arial"/>
        </w:rPr>
        <w:t>and the</w:t>
      </w:r>
      <w:r w:rsidR="00330C67" w:rsidRPr="003621C4">
        <w:rPr>
          <w:rFonts w:cs="Arial"/>
        </w:rPr>
        <w:t xml:space="preserve"> </w:t>
      </w:r>
      <w:r w:rsidRPr="003621C4">
        <w:rPr>
          <w:rFonts w:cs="Arial"/>
        </w:rPr>
        <w:t xml:space="preserve">Barwon-Darling that were collected are shown </w:t>
      </w:r>
      <w:r w:rsidR="00AE7F20">
        <w:rPr>
          <w:rFonts w:cs="Arial"/>
        </w:rPr>
        <w:t xml:space="preserve">on </w:t>
      </w:r>
      <w:r w:rsidR="00183DE3">
        <w:rPr>
          <w:rFonts w:cs="Arial"/>
        </w:rPr>
        <w:t xml:space="preserve">the map </w:t>
      </w:r>
      <w:r w:rsidR="00AE7F20">
        <w:rPr>
          <w:rFonts w:cs="Arial"/>
        </w:rPr>
        <w:t>at</w:t>
      </w:r>
      <w:r w:rsidR="00183DE3">
        <w:rPr>
          <w:rFonts w:cs="Arial"/>
        </w:rPr>
        <w:t xml:space="preserve"> Figure </w:t>
      </w:r>
      <w:r w:rsidR="00AE7F20">
        <w:rPr>
          <w:rFonts w:cs="Arial"/>
        </w:rPr>
        <w:t>2</w:t>
      </w:r>
      <w:r w:rsidR="00183DE3">
        <w:rPr>
          <w:rFonts w:cs="Arial"/>
        </w:rPr>
        <w:t>-4.</w:t>
      </w:r>
      <w:r w:rsidRPr="003621C4">
        <w:rPr>
          <w:rFonts w:cs="Arial"/>
        </w:rPr>
        <w:t xml:space="preserve">  </w:t>
      </w:r>
    </w:p>
    <w:p w14:paraId="7B273553" w14:textId="01DE7A48" w:rsidR="00DF2B9F" w:rsidRDefault="0053260F" w:rsidP="00840207">
      <w:pPr>
        <w:spacing w:before="120" w:after="0" w:line="276" w:lineRule="auto"/>
        <w:rPr>
          <w:rFonts w:cs="Arial"/>
        </w:rPr>
      </w:pPr>
      <w:r w:rsidRPr="006C754E">
        <w:rPr>
          <w:rFonts w:cs="Arial"/>
          <w:b/>
          <w:noProof/>
          <w:szCs w:val="20"/>
          <w:lang w:eastAsia="en-AU"/>
        </w:rPr>
        <mc:AlternateContent>
          <mc:Choice Requires="wpg">
            <w:drawing>
              <wp:anchor distT="0" distB="0" distL="114300" distR="114300" simplePos="0" relativeHeight="251656214" behindDoc="0" locked="0" layoutInCell="1" allowOverlap="1" wp14:anchorId="5947DD87" wp14:editId="5D155FF8">
                <wp:simplePos x="0" y="0"/>
                <wp:positionH relativeFrom="margin">
                  <wp:posOffset>-22225</wp:posOffset>
                </wp:positionH>
                <wp:positionV relativeFrom="paragraph">
                  <wp:posOffset>457835</wp:posOffset>
                </wp:positionV>
                <wp:extent cx="6283184" cy="1783093"/>
                <wp:effectExtent l="19050" t="19050" r="22860" b="26670"/>
                <wp:wrapTopAndBottom/>
                <wp:docPr id="19" name="Group 19" descr="Sentinel image of the Darling River at Toorale on 26 May 2018 and 5 July 2018. The blue line in image B shows the NCE flows. "/>
                <wp:cNvGraphicFramePr/>
                <a:graphic xmlns:a="http://schemas.openxmlformats.org/drawingml/2006/main">
                  <a:graphicData uri="http://schemas.microsoft.com/office/word/2010/wordprocessingGroup">
                    <wpg:wgp>
                      <wpg:cNvGrpSpPr/>
                      <wpg:grpSpPr>
                        <a:xfrm>
                          <a:off x="0" y="0"/>
                          <a:ext cx="6283184" cy="1783093"/>
                          <a:chOff x="0" y="-1"/>
                          <a:chExt cx="5816705" cy="1427870"/>
                        </a:xfrm>
                      </wpg:grpSpPr>
                      <wpg:grpSp>
                        <wpg:cNvPr id="14" name="Group 14"/>
                        <wpg:cNvGrpSpPr/>
                        <wpg:grpSpPr>
                          <a:xfrm>
                            <a:off x="0" y="-1"/>
                            <a:ext cx="2892252" cy="1427870"/>
                            <a:chOff x="0" y="-1"/>
                            <a:chExt cx="2892252" cy="1427870"/>
                          </a:xfrm>
                        </wpg:grpSpPr>
                        <pic:pic xmlns:pic="http://schemas.openxmlformats.org/drawingml/2006/picture">
                          <pic:nvPicPr>
                            <pic:cNvPr id="11" name="Picture 1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1"/>
                              <a:ext cx="2892252" cy="1427870"/>
                            </a:xfrm>
                            <a:prstGeom prst="rect">
                              <a:avLst/>
                            </a:prstGeom>
                            <a:ln>
                              <a:solidFill>
                                <a:schemeClr val="accent1"/>
                              </a:solidFill>
                            </a:ln>
                          </pic:spPr>
                        </pic:pic>
                        <wps:wsp>
                          <wps:cNvPr id="217" name="Text Box 2"/>
                          <wps:cNvSpPr txBox="1">
                            <a:spLocks noChangeArrowheads="1"/>
                          </wps:cNvSpPr>
                          <wps:spPr bwMode="auto">
                            <a:xfrm>
                              <a:off x="161925" y="1028700"/>
                              <a:ext cx="266700" cy="314325"/>
                            </a:xfrm>
                            <a:prstGeom prst="rect">
                              <a:avLst/>
                            </a:prstGeom>
                            <a:noFill/>
                            <a:ln w="9525">
                              <a:noFill/>
                              <a:miter lim="800000"/>
                              <a:headEnd/>
                              <a:tailEnd/>
                            </a:ln>
                          </wps:spPr>
                          <wps:txbx>
                            <w:txbxContent>
                              <w:p w14:paraId="48B212E3" w14:textId="77777777" w:rsidR="000079F3" w:rsidRDefault="000079F3" w:rsidP="00B75637">
                                <w:r>
                                  <w:t>A</w:t>
                                </w:r>
                              </w:p>
                            </w:txbxContent>
                          </wps:txbx>
                          <wps:bodyPr rot="0" vert="horz" wrap="square" lIns="91440" tIns="45720" rIns="91440" bIns="45720" anchor="t" anchorCtr="0">
                            <a:noAutofit/>
                          </wps:bodyPr>
                        </wps:wsp>
                      </wpg:grpSp>
                      <wpg:grpSp>
                        <wpg:cNvPr id="15" name="Group 15"/>
                        <wpg:cNvGrpSpPr/>
                        <wpg:grpSpPr>
                          <a:xfrm>
                            <a:off x="2943226" y="9526"/>
                            <a:ext cx="2873479" cy="1418343"/>
                            <a:chOff x="1" y="1"/>
                            <a:chExt cx="2873479" cy="1418343"/>
                          </a:xfrm>
                        </wpg:grpSpPr>
                        <pic:pic xmlns:pic="http://schemas.openxmlformats.org/drawingml/2006/picture">
                          <pic:nvPicPr>
                            <pic:cNvPr id="9" name="Picture 9" descr="Sentinal image of the Darling River at Toorale. The image on the left is from 26 May 2018 and the image on the right is from 5 July 2018" title="Sentinal image of the Darling River at Toorale on 26 May 2018 and 5 July 201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1" y="1"/>
                              <a:ext cx="2873479" cy="1418343"/>
                            </a:xfrm>
                            <a:prstGeom prst="rect">
                              <a:avLst/>
                            </a:prstGeom>
                            <a:ln>
                              <a:solidFill>
                                <a:schemeClr val="accent1"/>
                              </a:solidFill>
                            </a:ln>
                          </pic:spPr>
                        </pic:pic>
                        <wps:wsp>
                          <wps:cNvPr id="6" name="Text Box 2"/>
                          <wps:cNvSpPr txBox="1">
                            <a:spLocks noChangeArrowheads="1"/>
                          </wps:cNvSpPr>
                          <wps:spPr bwMode="auto">
                            <a:xfrm>
                              <a:off x="104775" y="1009650"/>
                              <a:ext cx="266700" cy="314325"/>
                            </a:xfrm>
                            <a:prstGeom prst="rect">
                              <a:avLst/>
                            </a:prstGeom>
                            <a:noFill/>
                            <a:ln w="9525">
                              <a:noFill/>
                              <a:miter lim="800000"/>
                              <a:headEnd/>
                              <a:tailEnd/>
                            </a:ln>
                          </wps:spPr>
                          <wps:txbx>
                            <w:txbxContent>
                              <w:p w14:paraId="728B6C59" w14:textId="77777777" w:rsidR="000079F3" w:rsidRDefault="000079F3" w:rsidP="00B75637">
                                <w:r>
                                  <w:t>B</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47DD87" id="Group 19" o:spid="_x0000_s1038" alt="Sentinel image of the Darling River at Toorale on 26 May 2018 and 5 July 2018. The blue line in image B shows the NCE flows. " style="position:absolute;left:0;text-align:left;margin-left:-1.75pt;margin-top:36.05pt;width:494.75pt;height:140.4pt;z-index:251656214;mso-position-horizontal-relative:margin;mso-width-relative:margin;mso-height-relative:margin" coordorigin="" coordsize="58167,14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">
                <v:group id="Group 14" o:spid="_x0000_s1039" style="position:absolute;width:28922;height:14278" coordorigin="" coordsize="28922,1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Picture 11" o:spid="_x0000_s1040" type="#_x0000_t75" style="position:absolute;width:28922;height:14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" stroked="t" strokecolor="#4f81bd [3204]">
                    <v:imagedata r:id="rId33" o:title=""/>
                    <v:path arrowok="t"/>
                  </v:shape>
                  <v:shape id="Text Box 2" o:spid="_x0000_s1041" type="#_x0000_t202" style="position:absolute;left:1619;top:10287;width:2667;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8B212E3" w14:textId="77777777" w:rsidR="000079F3" w:rsidRDefault="000079F3" w:rsidP="00B75637">
                          <w:r>
                            <w:t>A</w:t>
                          </w:r>
                        </w:p>
                      </w:txbxContent>
                    </v:textbox>
                  </v:shape>
                </v:group>
                <v:group id="Group 15" o:spid="_x0000_s1042" style="position:absolute;left:29432;top:95;width:28735;height:14183" coordorigin="" coordsize="28734,14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Picture 9" o:spid="_x0000_s1043" type="#_x0000_t75" alt="Sentinal image of the Darling River at Toorale. The image on the left is from 26 May 2018 and the image on the right is from 5 July 2018" style="position:absolute;width:28734;height:14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" stroked="t" strokecolor="#4f81bd [3204]">
                    <v:imagedata r:id="rId34" o:title="Sentinal image of the Darling River at Toorale"/>
                    <v:path arrowok="t"/>
                  </v:shape>
                  <v:shape id="Text Box 2" o:spid="_x0000_s1044" type="#_x0000_t202" style="position:absolute;left:1047;top:10096;width:2667;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728B6C59" w14:textId="77777777" w:rsidR="000079F3" w:rsidRDefault="000079F3" w:rsidP="00B75637">
                          <w:r>
                            <w:t>B</w:t>
                          </w:r>
                        </w:p>
                      </w:txbxContent>
                    </v:textbox>
                  </v:shape>
                </v:group>
                <w10:wrap type="topAndBottom" anchorx="margin"/>
              </v:group>
            </w:pict>
          </mc:Fallback>
        </mc:AlternateContent>
      </w:r>
      <w:r w:rsidR="00DF2B9F" w:rsidRPr="006C754E">
        <w:rPr>
          <w:rFonts w:cs="Arial"/>
          <w:b/>
        </w:rPr>
        <w:t xml:space="preserve">Figure </w:t>
      </w:r>
      <w:r w:rsidRPr="006C754E">
        <w:rPr>
          <w:rFonts w:cs="Arial"/>
          <w:b/>
        </w:rPr>
        <w:t>2</w:t>
      </w:r>
      <w:r w:rsidR="00DF2B9F" w:rsidRPr="006C754E">
        <w:rPr>
          <w:rFonts w:cs="Arial"/>
          <w:b/>
        </w:rPr>
        <w:t>.</w:t>
      </w:r>
      <w:r w:rsidR="00183DE3" w:rsidRPr="006C754E">
        <w:rPr>
          <w:rFonts w:cs="Arial"/>
          <w:b/>
        </w:rPr>
        <w:t>5</w:t>
      </w:r>
      <w:r w:rsidR="007C13FC">
        <w:rPr>
          <w:rFonts w:cs="Arial"/>
        </w:rPr>
        <w:t>:</w:t>
      </w:r>
      <w:r w:rsidR="00DF2B9F" w:rsidRPr="003621C4">
        <w:rPr>
          <w:rFonts w:cs="Arial"/>
        </w:rPr>
        <w:t xml:space="preserve"> Sentinel image of Darling River at Toorale on 26 May 2018 (A) and on 5 July 2018 (B) with NDWI</w:t>
      </w:r>
      <w:r w:rsidR="001D4C1A">
        <w:rPr>
          <w:rFonts w:cs="Arial"/>
        </w:rPr>
        <w:t xml:space="preserve"> (normalised difference water index)</w:t>
      </w:r>
      <w:r w:rsidR="00DF2B9F" w:rsidRPr="003621C4">
        <w:rPr>
          <w:rFonts w:cs="Arial"/>
        </w:rPr>
        <w:t xml:space="preserve"> filter applied.</w:t>
      </w:r>
      <w:r w:rsidR="00F75941">
        <w:rPr>
          <w:rFonts w:cs="Arial"/>
        </w:rPr>
        <w:t xml:space="preserve"> The blue line in image B shows the NCE flows.</w:t>
      </w:r>
      <w:r w:rsidR="00DF2B9F" w:rsidRPr="005D2993">
        <w:rPr>
          <w:rFonts w:cs="Arial"/>
        </w:rPr>
        <w:t xml:space="preserve"> </w:t>
      </w:r>
    </w:p>
    <w:p w14:paraId="01D7ED45" w14:textId="4E219C8C" w:rsidR="0071475C" w:rsidRPr="00626ED0" w:rsidRDefault="0071475C" w:rsidP="00626ED0">
      <w:pPr>
        <w:spacing w:before="240"/>
        <w:rPr>
          <w:rFonts w:cs="Arial"/>
          <w:szCs w:val="20"/>
        </w:rPr>
      </w:pPr>
      <w:r w:rsidRPr="00626ED0">
        <w:rPr>
          <w:rFonts w:cs="Arial"/>
          <w:szCs w:val="20"/>
        </w:rPr>
        <w:t>There was pumping for basic landholder rights and stock and domestic purposes from the NCE. There was no significant pumping for irrigation reported from the NCE. The compliance effort, including the significant effort by the Natural Resource Access Regulator, was effectively conducted relying on on-ground and remotely sensed surveillance tools.</w:t>
      </w:r>
    </w:p>
    <w:p w14:paraId="6E4F98FB" w14:textId="313AD79E" w:rsidR="00B75637" w:rsidRPr="00183DE3" w:rsidRDefault="00546F6E" w:rsidP="00B75637">
      <w:pPr>
        <w:rPr>
          <w:rFonts w:cs="Arial"/>
        </w:rPr>
      </w:pPr>
      <w:r>
        <w:rPr>
          <w:rFonts w:cs="Arial"/>
          <w:noProof/>
          <w:lang w:eastAsia="en-AU"/>
        </w:rPr>
        <mc:AlternateContent>
          <mc:Choice Requires="wps">
            <w:drawing>
              <wp:anchor distT="0" distB="0" distL="114300" distR="114300" simplePos="0" relativeHeight="251658302" behindDoc="0" locked="0" layoutInCell="1" allowOverlap="1" wp14:anchorId="063D2031" wp14:editId="294DB04B">
                <wp:simplePos x="0" y="0"/>
                <wp:positionH relativeFrom="margin">
                  <wp:posOffset>3394075</wp:posOffset>
                </wp:positionH>
                <wp:positionV relativeFrom="paragraph">
                  <wp:posOffset>2650490</wp:posOffset>
                </wp:positionV>
                <wp:extent cx="2743200" cy="11811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2743200" cy="1181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D50B26" w14:textId="2B23EFB3" w:rsidR="000079F3" w:rsidRDefault="000079F3">
                            <w:pPr>
                              <w:rPr>
                                <w:rFonts w:asciiTheme="minorHAnsi" w:hAnsiTheme="minorHAnsi"/>
                                <w:b/>
                              </w:rPr>
                            </w:pPr>
                            <w:r>
                              <w:rPr>
                                <w:rFonts w:asciiTheme="minorHAnsi" w:hAnsiTheme="minorHAnsi"/>
                                <w:b/>
                              </w:rPr>
                              <w:t>WaterNSW b</w:t>
                            </w:r>
                            <w:r w:rsidRPr="00734D2D">
                              <w:rPr>
                                <w:rFonts w:asciiTheme="minorHAnsi" w:hAnsiTheme="minorHAnsi"/>
                                <w:b/>
                              </w:rPr>
                              <w:t xml:space="preserve">lue </w:t>
                            </w:r>
                            <w:r>
                              <w:rPr>
                                <w:rFonts w:asciiTheme="minorHAnsi" w:hAnsiTheme="minorHAnsi"/>
                                <w:b/>
                              </w:rPr>
                              <w:t>g</w:t>
                            </w:r>
                            <w:r w:rsidRPr="00734D2D">
                              <w:rPr>
                                <w:rFonts w:asciiTheme="minorHAnsi" w:hAnsiTheme="minorHAnsi"/>
                                <w:b/>
                              </w:rPr>
                              <w:t>reen algal monitoring sites</w:t>
                            </w:r>
                          </w:p>
                          <w:tbl>
                            <w:tblPr>
                              <w:tblStyle w:val="TableGrid"/>
                              <w:tblW w:w="0" w:type="auto"/>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2018"/>
                              <w:gridCol w:w="2019"/>
                            </w:tblGrid>
                            <w:tr w:rsidR="000079F3" w14:paraId="4FD2F861" w14:textId="77777777" w:rsidTr="00546F6E">
                              <w:trPr>
                                <w:trHeight w:val="356"/>
                              </w:trPr>
                              <w:tc>
                                <w:tcPr>
                                  <w:tcW w:w="2018" w:type="dxa"/>
                                </w:tcPr>
                                <w:p w14:paraId="74522DD9" w14:textId="20C155F1" w:rsidR="000079F3" w:rsidRPr="00546F6E" w:rsidRDefault="000079F3" w:rsidP="00546F6E">
                                  <w:pPr>
                                    <w:spacing w:after="0" w:line="240" w:lineRule="auto"/>
                                    <w:contextualSpacing/>
                                    <w:jc w:val="left"/>
                                    <w:rPr>
                                      <w:rFonts w:asciiTheme="minorHAnsi" w:hAnsiTheme="minorHAnsi" w:cstheme="minorHAnsi"/>
                                      <w:sz w:val="18"/>
                                      <w:szCs w:val="18"/>
                                    </w:rPr>
                                  </w:pPr>
                                  <w:r w:rsidRPr="00546F6E">
                                    <w:rPr>
                                      <w:rFonts w:asciiTheme="minorHAnsi" w:hAnsiTheme="minorHAnsi" w:cstheme="minorHAnsi"/>
                                      <w:sz w:val="18"/>
                                      <w:szCs w:val="18"/>
                                    </w:rPr>
                                    <w:t>1 Mungindi</w:t>
                                  </w:r>
                                </w:p>
                              </w:tc>
                              <w:tc>
                                <w:tcPr>
                                  <w:tcW w:w="2019" w:type="dxa"/>
                                </w:tcPr>
                                <w:p w14:paraId="0FB5E305" w14:textId="43826A69"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6 Louth</w:t>
                                  </w:r>
                                </w:p>
                              </w:tc>
                            </w:tr>
                            <w:tr w:rsidR="000079F3" w14:paraId="38324D43" w14:textId="77777777" w:rsidTr="00546F6E">
                              <w:trPr>
                                <w:trHeight w:val="170"/>
                              </w:trPr>
                              <w:tc>
                                <w:tcPr>
                                  <w:tcW w:w="2018" w:type="dxa"/>
                                </w:tcPr>
                                <w:p w14:paraId="6B8F789A" w14:textId="29FF963A" w:rsidR="000079F3" w:rsidRPr="00546F6E" w:rsidRDefault="000079F3" w:rsidP="00546F6E">
                                  <w:pPr>
                                    <w:spacing w:after="0" w:line="240" w:lineRule="auto"/>
                                    <w:rPr>
                                      <w:rFonts w:asciiTheme="minorHAnsi" w:hAnsiTheme="minorHAnsi" w:cstheme="minorHAnsi"/>
                                      <w:sz w:val="18"/>
                                      <w:szCs w:val="18"/>
                                    </w:rPr>
                                  </w:pPr>
                                  <w:r w:rsidRPr="00546F6E">
                                    <w:rPr>
                                      <w:rFonts w:asciiTheme="minorHAnsi" w:hAnsiTheme="minorHAnsi" w:cstheme="minorHAnsi"/>
                                      <w:sz w:val="18"/>
                                      <w:szCs w:val="18"/>
                                    </w:rPr>
                                    <w:t xml:space="preserve">2 </w:t>
                                  </w:r>
                                  <w:r>
                                    <w:rPr>
                                      <w:rFonts w:asciiTheme="minorHAnsi" w:hAnsiTheme="minorHAnsi" w:cstheme="minorHAnsi"/>
                                      <w:sz w:val="18"/>
                                      <w:szCs w:val="18"/>
                                    </w:rPr>
                                    <w:t>Collarenebri</w:t>
                                  </w:r>
                                </w:p>
                              </w:tc>
                              <w:tc>
                                <w:tcPr>
                                  <w:tcW w:w="2019" w:type="dxa"/>
                                </w:tcPr>
                                <w:p w14:paraId="7A12A434" w14:textId="4D4C51A3"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7 Tilpa</w:t>
                                  </w:r>
                                </w:p>
                              </w:tc>
                            </w:tr>
                            <w:tr w:rsidR="000079F3" w14:paraId="278FB0B4" w14:textId="77777777" w:rsidTr="00546F6E">
                              <w:trPr>
                                <w:trHeight w:val="170"/>
                              </w:trPr>
                              <w:tc>
                                <w:tcPr>
                                  <w:tcW w:w="2018" w:type="dxa"/>
                                </w:tcPr>
                                <w:p w14:paraId="7CCACC3E" w14:textId="641E47AC"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3 Brewarrina</w:t>
                                  </w:r>
                                </w:p>
                              </w:tc>
                              <w:tc>
                                <w:tcPr>
                                  <w:tcW w:w="2019" w:type="dxa"/>
                                </w:tcPr>
                                <w:p w14:paraId="0B0A5C9D" w14:textId="5723ECEA"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8 Trevallyn</w:t>
                                  </w:r>
                                </w:p>
                              </w:tc>
                            </w:tr>
                            <w:tr w:rsidR="000079F3" w14:paraId="78956FBB" w14:textId="77777777" w:rsidTr="00546F6E">
                              <w:trPr>
                                <w:trHeight w:val="170"/>
                              </w:trPr>
                              <w:tc>
                                <w:tcPr>
                                  <w:tcW w:w="2018" w:type="dxa"/>
                                </w:tcPr>
                                <w:p w14:paraId="4E7AAFAC" w14:textId="5C0BB2CD"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4 North Bourke</w:t>
                                  </w:r>
                                </w:p>
                              </w:tc>
                              <w:tc>
                                <w:tcPr>
                                  <w:tcW w:w="2019" w:type="dxa"/>
                                </w:tcPr>
                                <w:p w14:paraId="53B241DC" w14:textId="06E4A90A"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9 Wilcannia</w:t>
                                  </w:r>
                                </w:p>
                              </w:tc>
                            </w:tr>
                            <w:tr w:rsidR="000079F3" w14:paraId="093CAFEB" w14:textId="77777777" w:rsidTr="00546F6E">
                              <w:trPr>
                                <w:trHeight w:val="170"/>
                              </w:trPr>
                              <w:tc>
                                <w:tcPr>
                                  <w:tcW w:w="2018" w:type="dxa"/>
                                </w:tcPr>
                                <w:p w14:paraId="17EC5ED5" w14:textId="2D8D10A4"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5 Rose Isle</w:t>
                                  </w:r>
                                </w:p>
                              </w:tc>
                              <w:tc>
                                <w:tcPr>
                                  <w:tcW w:w="2019" w:type="dxa"/>
                                </w:tcPr>
                                <w:p w14:paraId="61FEDBA2" w14:textId="651B7EF1"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10 Caulpaulin</w:t>
                                  </w:r>
                                </w:p>
                              </w:tc>
                            </w:tr>
                          </w:tbl>
                          <w:p w14:paraId="40BA6BC0" w14:textId="77777777" w:rsidR="000079F3" w:rsidRDefault="00007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3D2031" id="_x0000_t202" coordsize="21600,21600" o:spt="202" path="m,l,21600r21600,l21600,xe">
                <v:stroke joinstyle="miter"/>
                <v:path gradientshapeok="t" o:connecttype="rect"/>
              </v:shapetype>
              <v:shape id="Text Box 41" o:spid="_x0000_s1045" type="#_x0000_t202" style="position:absolute;left:0;text-align:left;margin-left:267.25pt;margin-top:208.7pt;width:3in;height:93pt;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" filled="f" stroked="f" strokeweight=".5pt">
                <v:textbox>
                  <w:txbxContent>
                    <w:p w14:paraId="07D50B26" w14:textId="2B23EFB3" w:rsidR="000079F3" w:rsidRDefault="000079F3">
                      <w:pPr>
                        <w:rPr>
                          <w:rFonts w:asciiTheme="minorHAnsi" w:hAnsiTheme="minorHAnsi"/>
                          <w:b/>
                        </w:rPr>
                      </w:pPr>
                      <w:r>
                        <w:rPr>
                          <w:rFonts w:asciiTheme="minorHAnsi" w:hAnsiTheme="minorHAnsi"/>
                          <w:b/>
                        </w:rPr>
                        <w:t>WaterNSW b</w:t>
                      </w:r>
                      <w:r w:rsidRPr="00734D2D">
                        <w:rPr>
                          <w:rFonts w:asciiTheme="minorHAnsi" w:hAnsiTheme="minorHAnsi"/>
                          <w:b/>
                        </w:rPr>
                        <w:t xml:space="preserve">lue </w:t>
                      </w:r>
                      <w:r>
                        <w:rPr>
                          <w:rFonts w:asciiTheme="minorHAnsi" w:hAnsiTheme="minorHAnsi"/>
                          <w:b/>
                        </w:rPr>
                        <w:t>g</w:t>
                      </w:r>
                      <w:r w:rsidRPr="00734D2D">
                        <w:rPr>
                          <w:rFonts w:asciiTheme="minorHAnsi" w:hAnsiTheme="minorHAnsi"/>
                          <w:b/>
                        </w:rPr>
                        <w:t>reen algal monitoring sites</w:t>
                      </w:r>
                    </w:p>
                    <w:tbl>
                      <w:tblPr>
                        <w:tblStyle w:val="TableGrid"/>
                        <w:tblW w:w="0" w:type="auto"/>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2018"/>
                        <w:gridCol w:w="2019"/>
                      </w:tblGrid>
                      <w:tr w:rsidR="000079F3" w14:paraId="4FD2F861" w14:textId="77777777" w:rsidTr="00546F6E">
                        <w:trPr>
                          <w:trHeight w:val="356"/>
                        </w:trPr>
                        <w:tc>
                          <w:tcPr>
                            <w:tcW w:w="2018" w:type="dxa"/>
                          </w:tcPr>
                          <w:p w14:paraId="74522DD9" w14:textId="20C155F1" w:rsidR="000079F3" w:rsidRPr="00546F6E" w:rsidRDefault="000079F3" w:rsidP="00546F6E">
                            <w:pPr>
                              <w:spacing w:after="0" w:line="240" w:lineRule="auto"/>
                              <w:contextualSpacing/>
                              <w:jc w:val="left"/>
                              <w:rPr>
                                <w:rFonts w:asciiTheme="minorHAnsi" w:hAnsiTheme="minorHAnsi" w:cstheme="minorHAnsi"/>
                                <w:sz w:val="18"/>
                                <w:szCs w:val="18"/>
                              </w:rPr>
                            </w:pPr>
                            <w:r w:rsidRPr="00546F6E">
                              <w:rPr>
                                <w:rFonts w:asciiTheme="minorHAnsi" w:hAnsiTheme="minorHAnsi" w:cstheme="minorHAnsi"/>
                                <w:sz w:val="18"/>
                                <w:szCs w:val="18"/>
                              </w:rPr>
                              <w:t>1 Mungindi</w:t>
                            </w:r>
                          </w:p>
                        </w:tc>
                        <w:tc>
                          <w:tcPr>
                            <w:tcW w:w="2019" w:type="dxa"/>
                          </w:tcPr>
                          <w:p w14:paraId="0FB5E305" w14:textId="43826A69"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6 Louth</w:t>
                            </w:r>
                          </w:p>
                        </w:tc>
                      </w:tr>
                      <w:tr w:rsidR="000079F3" w14:paraId="38324D43" w14:textId="77777777" w:rsidTr="00546F6E">
                        <w:trPr>
                          <w:trHeight w:val="170"/>
                        </w:trPr>
                        <w:tc>
                          <w:tcPr>
                            <w:tcW w:w="2018" w:type="dxa"/>
                          </w:tcPr>
                          <w:p w14:paraId="6B8F789A" w14:textId="29FF963A" w:rsidR="000079F3" w:rsidRPr="00546F6E" w:rsidRDefault="000079F3" w:rsidP="00546F6E">
                            <w:pPr>
                              <w:spacing w:after="0" w:line="240" w:lineRule="auto"/>
                              <w:rPr>
                                <w:rFonts w:asciiTheme="minorHAnsi" w:hAnsiTheme="minorHAnsi" w:cstheme="minorHAnsi"/>
                                <w:sz w:val="18"/>
                                <w:szCs w:val="18"/>
                              </w:rPr>
                            </w:pPr>
                            <w:r w:rsidRPr="00546F6E">
                              <w:rPr>
                                <w:rFonts w:asciiTheme="minorHAnsi" w:hAnsiTheme="minorHAnsi" w:cstheme="minorHAnsi"/>
                                <w:sz w:val="18"/>
                                <w:szCs w:val="18"/>
                              </w:rPr>
                              <w:t xml:space="preserve">2 </w:t>
                            </w:r>
                            <w:r>
                              <w:rPr>
                                <w:rFonts w:asciiTheme="minorHAnsi" w:hAnsiTheme="minorHAnsi" w:cstheme="minorHAnsi"/>
                                <w:sz w:val="18"/>
                                <w:szCs w:val="18"/>
                              </w:rPr>
                              <w:t>Collarenebri</w:t>
                            </w:r>
                          </w:p>
                        </w:tc>
                        <w:tc>
                          <w:tcPr>
                            <w:tcW w:w="2019" w:type="dxa"/>
                          </w:tcPr>
                          <w:p w14:paraId="7A12A434" w14:textId="4D4C51A3"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7 Tilpa</w:t>
                            </w:r>
                          </w:p>
                        </w:tc>
                      </w:tr>
                      <w:tr w:rsidR="000079F3" w14:paraId="278FB0B4" w14:textId="77777777" w:rsidTr="00546F6E">
                        <w:trPr>
                          <w:trHeight w:val="170"/>
                        </w:trPr>
                        <w:tc>
                          <w:tcPr>
                            <w:tcW w:w="2018" w:type="dxa"/>
                          </w:tcPr>
                          <w:p w14:paraId="7CCACC3E" w14:textId="641E47AC"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3 Brewarrina</w:t>
                            </w:r>
                          </w:p>
                        </w:tc>
                        <w:tc>
                          <w:tcPr>
                            <w:tcW w:w="2019" w:type="dxa"/>
                          </w:tcPr>
                          <w:p w14:paraId="0B0A5C9D" w14:textId="5723ECEA"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8 Trevallyn</w:t>
                            </w:r>
                          </w:p>
                        </w:tc>
                      </w:tr>
                      <w:tr w:rsidR="000079F3" w14:paraId="78956FBB" w14:textId="77777777" w:rsidTr="00546F6E">
                        <w:trPr>
                          <w:trHeight w:val="170"/>
                        </w:trPr>
                        <w:tc>
                          <w:tcPr>
                            <w:tcW w:w="2018" w:type="dxa"/>
                          </w:tcPr>
                          <w:p w14:paraId="4E7AAFAC" w14:textId="5C0BB2CD"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4 North Bourke</w:t>
                            </w:r>
                          </w:p>
                        </w:tc>
                        <w:tc>
                          <w:tcPr>
                            <w:tcW w:w="2019" w:type="dxa"/>
                          </w:tcPr>
                          <w:p w14:paraId="53B241DC" w14:textId="06E4A90A"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9 Wilcannia</w:t>
                            </w:r>
                          </w:p>
                        </w:tc>
                      </w:tr>
                      <w:tr w:rsidR="000079F3" w14:paraId="093CAFEB" w14:textId="77777777" w:rsidTr="00546F6E">
                        <w:trPr>
                          <w:trHeight w:val="170"/>
                        </w:trPr>
                        <w:tc>
                          <w:tcPr>
                            <w:tcW w:w="2018" w:type="dxa"/>
                          </w:tcPr>
                          <w:p w14:paraId="17EC5ED5" w14:textId="2D8D10A4"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5 Rose Isle</w:t>
                            </w:r>
                          </w:p>
                        </w:tc>
                        <w:tc>
                          <w:tcPr>
                            <w:tcW w:w="2019" w:type="dxa"/>
                          </w:tcPr>
                          <w:p w14:paraId="61FEDBA2" w14:textId="651B7EF1" w:rsidR="000079F3" w:rsidRPr="00546F6E" w:rsidRDefault="000079F3" w:rsidP="00546F6E">
                            <w:pPr>
                              <w:spacing w:after="0" w:line="240" w:lineRule="auto"/>
                              <w:rPr>
                                <w:rFonts w:asciiTheme="minorHAnsi" w:hAnsiTheme="minorHAnsi" w:cstheme="minorHAnsi"/>
                                <w:sz w:val="18"/>
                                <w:szCs w:val="18"/>
                              </w:rPr>
                            </w:pPr>
                            <w:r>
                              <w:rPr>
                                <w:rFonts w:asciiTheme="minorHAnsi" w:hAnsiTheme="minorHAnsi" w:cstheme="minorHAnsi"/>
                                <w:sz w:val="18"/>
                                <w:szCs w:val="18"/>
                              </w:rPr>
                              <w:t>10 Caulpaulin</w:t>
                            </w:r>
                          </w:p>
                        </w:tc>
                      </w:tr>
                    </w:tbl>
                    <w:p w14:paraId="40BA6BC0" w14:textId="77777777" w:rsidR="000079F3" w:rsidRDefault="000079F3"/>
                  </w:txbxContent>
                </v:textbox>
                <w10:wrap anchorx="margin"/>
              </v:shape>
            </w:pict>
          </mc:Fallback>
        </mc:AlternateContent>
      </w:r>
      <w:r w:rsidR="008349D8" w:rsidRPr="006C754E">
        <w:rPr>
          <w:rFonts w:cs="Arial"/>
          <w:b/>
          <w:noProof/>
          <w:lang w:eastAsia="en-AU"/>
        </w:rPr>
        <w:drawing>
          <wp:anchor distT="0" distB="0" distL="114300" distR="114300" simplePos="0" relativeHeight="251656217" behindDoc="0" locked="0" layoutInCell="1" allowOverlap="1" wp14:anchorId="4110E8AE" wp14:editId="2644988D">
            <wp:simplePos x="0" y="0"/>
            <wp:positionH relativeFrom="margin">
              <wp:align>left</wp:align>
            </wp:positionH>
            <wp:positionV relativeFrom="paragraph">
              <wp:posOffset>337185</wp:posOffset>
            </wp:positionV>
            <wp:extent cx="6146800" cy="3538220"/>
            <wp:effectExtent l="19050" t="19050" r="25400" b="24130"/>
            <wp:wrapTopAndBottom/>
            <wp:docPr id="25" name="Picture 25" descr="Location of stream monitoring gauges and algal monitoring sites&#10;&#10;Figure 2-6 shows a map including stream monitoring gauges and algal monitoring sites along the Barwon and Darling Rivers, upstream of Wilcannia. Flow gauges are located at Mungindi, Presbury Weir, Mogil Mogil, Collarenebri, Tara, Dangar Bridge near Walgett, Boorooma, Geera, Brewarrina, Breemery, Warraweena, Bourke, Louth, Tilpa and Wilcannia.&#10;&#10;Blue Green algal monitoring sites are located at Mungindi, Collarenebri, Brewarrina, North Bourke, Rose Isle, Louth, Tilpa, Trevallyn, Wilcannia and Caulpau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BEBA8EAE-BF5A-486C-A8C5-ECC9F3942E4B}">
                          <a14:imgProps xmlns:a14="http://schemas.microsoft.com/office/drawing/2010/main">
                            <a14:imgLayer r:embed="rId36">
                              <a14:imgEffect>
                                <a14:sharpenSoften amount="22000"/>
                              </a14:imgEffect>
                              <a14:imgEffect>
                                <a14:saturation sat="200000"/>
                              </a14:imgEffect>
                              <a14:imgEffect>
                                <a14:brightnessContrast contrast="-13000"/>
                              </a14:imgEffect>
                            </a14:imgLayer>
                          </a14:imgProps>
                        </a:ext>
                        <a:ext uri="{28A0092B-C50C-407E-A947-70E740481C1C}">
                          <a14:useLocalDpi xmlns:a14="http://schemas.microsoft.com/office/drawing/2010/main" val="0"/>
                        </a:ext>
                      </a:extLst>
                    </a:blip>
                    <a:srcRect l="3098" t="6938" r="13913" b="8363"/>
                    <a:stretch/>
                  </pic:blipFill>
                  <pic:spPr bwMode="auto">
                    <a:xfrm>
                      <a:off x="0" y="0"/>
                      <a:ext cx="6146800" cy="3538220"/>
                    </a:xfrm>
                    <a:prstGeom prst="rect">
                      <a:avLst/>
                    </a:prstGeom>
                    <a:ln>
                      <a:solidFill>
                        <a:srgbClr val="4F81BD"/>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49D8" w:rsidRPr="006C754E">
        <w:rPr>
          <w:rFonts w:cs="Arial"/>
          <w:b/>
          <w:noProof/>
          <w:color w:val="FF0000"/>
          <w:lang w:eastAsia="en-AU"/>
        </w:rPr>
        <mc:AlternateContent>
          <mc:Choice Requires="wpg">
            <w:drawing>
              <wp:anchor distT="0" distB="0" distL="114300" distR="114300" simplePos="0" relativeHeight="251658304" behindDoc="0" locked="0" layoutInCell="1" allowOverlap="1" wp14:anchorId="35DE66F1" wp14:editId="309D1790">
                <wp:simplePos x="0" y="0"/>
                <wp:positionH relativeFrom="column">
                  <wp:posOffset>250825</wp:posOffset>
                </wp:positionH>
                <wp:positionV relativeFrom="paragraph">
                  <wp:posOffset>492125</wp:posOffset>
                </wp:positionV>
                <wp:extent cx="5876925" cy="2924175"/>
                <wp:effectExtent l="0" t="0" r="0" b="0"/>
                <wp:wrapNone/>
                <wp:docPr id="227" name="Group 227"/>
                <wp:cNvGraphicFramePr/>
                <a:graphic xmlns:a="http://schemas.openxmlformats.org/drawingml/2006/main">
                  <a:graphicData uri="http://schemas.microsoft.com/office/word/2010/wordprocessingGroup">
                    <wpg:wgp>
                      <wpg:cNvGrpSpPr/>
                      <wpg:grpSpPr>
                        <a:xfrm>
                          <a:off x="0" y="0"/>
                          <a:ext cx="5876925" cy="2924175"/>
                          <a:chOff x="0" y="0"/>
                          <a:chExt cx="5876925" cy="2924175"/>
                        </a:xfrm>
                      </wpg:grpSpPr>
                      <wps:wsp>
                        <wps:cNvPr id="42" name="Text Box 42"/>
                        <wps:cNvSpPr txBox="1"/>
                        <wps:spPr>
                          <a:xfrm>
                            <a:off x="5591175" y="0"/>
                            <a:ext cx="2857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93EE1D" w14:textId="32CEA64E" w:rsidR="000079F3" w:rsidRPr="003B2941" w:rsidRDefault="000079F3">
                              <w:pPr>
                                <w:rPr>
                                  <w:color w:val="FF0000"/>
                                  <w:sz w:val="16"/>
                                  <w:szCs w:val="16"/>
                                </w:rPr>
                              </w:pPr>
                              <w:r w:rsidRPr="003B2941">
                                <w:rPr>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a:off x="5143500" y="628650"/>
                            <a:ext cx="285750" cy="285750"/>
                          </a:xfrm>
                          <a:prstGeom prst="rect">
                            <a:avLst/>
                          </a:prstGeom>
                          <a:noFill/>
                          <a:ln w="6350">
                            <a:noFill/>
                          </a:ln>
                          <a:effectLst/>
                        </wps:spPr>
                        <wps:txbx>
                          <w:txbxContent>
                            <w:p w14:paraId="2782169F" w14:textId="1F0BC1A9" w:rsidR="000079F3" w:rsidRPr="003B2941" w:rsidRDefault="000079F3" w:rsidP="003B2941">
                              <w:pPr>
                                <w:rPr>
                                  <w:color w:val="FF0000"/>
                                  <w:sz w:val="16"/>
                                  <w:szCs w:val="16"/>
                                </w:rPr>
                              </w:pPr>
                              <w:r>
                                <w:rPr>
                                  <w:color w:val="FF0000"/>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 Box 45"/>
                        <wps:cNvSpPr txBox="1"/>
                        <wps:spPr>
                          <a:xfrm>
                            <a:off x="3448050" y="1228725"/>
                            <a:ext cx="285750" cy="285750"/>
                          </a:xfrm>
                          <a:prstGeom prst="rect">
                            <a:avLst/>
                          </a:prstGeom>
                          <a:noFill/>
                          <a:ln w="6350">
                            <a:noFill/>
                          </a:ln>
                          <a:effectLst/>
                        </wps:spPr>
                        <wps:txbx>
                          <w:txbxContent>
                            <w:p w14:paraId="49EDAE65" w14:textId="09955E3A" w:rsidR="000079F3" w:rsidRPr="003B2941" w:rsidRDefault="000079F3" w:rsidP="003B2941">
                              <w:pPr>
                                <w:rPr>
                                  <w:color w:val="FF0000"/>
                                  <w:sz w:val="16"/>
                                  <w:szCs w:val="16"/>
                                </w:rPr>
                              </w:pPr>
                              <w:r>
                                <w:rPr>
                                  <w:color w:val="FF0000"/>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Text Box 46"/>
                        <wps:cNvSpPr txBox="1"/>
                        <wps:spPr>
                          <a:xfrm>
                            <a:off x="2447925" y="952500"/>
                            <a:ext cx="285750" cy="285750"/>
                          </a:xfrm>
                          <a:prstGeom prst="rect">
                            <a:avLst/>
                          </a:prstGeom>
                          <a:noFill/>
                          <a:ln w="6350">
                            <a:noFill/>
                          </a:ln>
                          <a:effectLst/>
                        </wps:spPr>
                        <wps:txbx>
                          <w:txbxContent>
                            <w:p w14:paraId="14627490" w14:textId="39942A71" w:rsidR="000079F3" w:rsidRPr="003B2941" w:rsidRDefault="000079F3" w:rsidP="003B2941">
                              <w:pPr>
                                <w:rPr>
                                  <w:color w:val="FF0000"/>
                                  <w:sz w:val="16"/>
                                  <w:szCs w:val="16"/>
                                </w:rPr>
                              </w:pPr>
                              <w:r>
                                <w:rPr>
                                  <w:color w:val="FF0000"/>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Text Box 47"/>
                        <wps:cNvSpPr txBox="1"/>
                        <wps:spPr>
                          <a:xfrm>
                            <a:off x="2124075" y="1533525"/>
                            <a:ext cx="285750" cy="285750"/>
                          </a:xfrm>
                          <a:prstGeom prst="rect">
                            <a:avLst/>
                          </a:prstGeom>
                          <a:noFill/>
                          <a:ln w="6350">
                            <a:noFill/>
                          </a:ln>
                          <a:effectLst/>
                        </wps:spPr>
                        <wps:txbx>
                          <w:txbxContent>
                            <w:p w14:paraId="515874DA" w14:textId="46E10A79" w:rsidR="000079F3" w:rsidRPr="003B2941" w:rsidRDefault="000079F3" w:rsidP="003B2941">
                              <w:pPr>
                                <w:rPr>
                                  <w:color w:val="FF0000"/>
                                  <w:sz w:val="16"/>
                                  <w:szCs w:val="16"/>
                                </w:rPr>
                              </w:pPr>
                              <w:r>
                                <w:rPr>
                                  <w:color w:val="FF0000"/>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 Box 49"/>
                        <wps:cNvSpPr txBox="1"/>
                        <wps:spPr>
                          <a:xfrm>
                            <a:off x="1819275" y="1771650"/>
                            <a:ext cx="285750" cy="285750"/>
                          </a:xfrm>
                          <a:prstGeom prst="rect">
                            <a:avLst/>
                          </a:prstGeom>
                          <a:noFill/>
                          <a:ln w="6350">
                            <a:noFill/>
                          </a:ln>
                          <a:effectLst/>
                        </wps:spPr>
                        <wps:txbx>
                          <w:txbxContent>
                            <w:p w14:paraId="36761982" w14:textId="5743C2DF" w:rsidR="000079F3" w:rsidRPr="003B2941" w:rsidRDefault="000079F3" w:rsidP="003B2941">
                              <w:pPr>
                                <w:rPr>
                                  <w:color w:val="FF0000"/>
                                  <w:sz w:val="16"/>
                                  <w:szCs w:val="16"/>
                                </w:rPr>
                              </w:pPr>
                              <w:r>
                                <w:rPr>
                                  <w:color w:val="FF0000"/>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Text Box 50"/>
                        <wps:cNvSpPr txBox="1"/>
                        <wps:spPr>
                          <a:xfrm>
                            <a:off x="1143000" y="2190750"/>
                            <a:ext cx="285750" cy="285750"/>
                          </a:xfrm>
                          <a:prstGeom prst="rect">
                            <a:avLst/>
                          </a:prstGeom>
                          <a:noFill/>
                          <a:ln w="6350">
                            <a:noFill/>
                          </a:ln>
                          <a:effectLst/>
                        </wps:spPr>
                        <wps:txbx>
                          <w:txbxContent>
                            <w:p w14:paraId="61C23026" w14:textId="53EC745F" w:rsidR="000079F3" w:rsidRPr="003B2941" w:rsidRDefault="000079F3" w:rsidP="003B2941">
                              <w:pPr>
                                <w:rPr>
                                  <w:color w:val="FF0000"/>
                                  <w:sz w:val="16"/>
                                  <w:szCs w:val="16"/>
                                </w:rPr>
                              </w:pPr>
                              <w:r>
                                <w:rPr>
                                  <w:color w:val="FF0000"/>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 Box 51"/>
                        <wps:cNvSpPr txBox="1"/>
                        <wps:spPr>
                          <a:xfrm>
                            <a:off x="733425" y="2638425"/>
                            <a:ext cx="285750" cy="285750"/>
                          </a:xfrm>
                          <a:prstGeom prst="rect">
                            <a:avLst/>
                          </a:prstGeom>
                          <a:noFill/>
                          <a:ln w="6350">
                            <a:noFill/>
                          </a:ln>
                          <a:effectLst/>
                        </wps:spPr>
                        <wps:txbx>
                          <w:txbxContent>
                            <w:p w14:paraId="3C30A3E8" w14:textId="19B87844" w:rsidR="000079F3" w:rsidRPr="003B2941" w:rsidRDefault="000079F3" w:rsidP="00682176">
                              <w:pPr>
                                <w:rPr>
                                  <w:color w:val="FF0000"/>
                                  <w:sz w:val="16"/>
                                  <w:szCs w:val="16"/>
                                </w:rPr>
                              </w:pPr>
                              <w:r>
                                <w:rPr>
                                  <w:color w:val="FF0000"/>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Text Box 54"/>
                        <wps:cNvSpPr txBox="1"/>
                        <wps:spPr>
                          <a:xfrm>
                            <a:off x="0" y="2638425"/>
                            <a:ext cx="285750" cy="285750"/>
                          </a:xfrm>
                          <a:prstGeom prst="rect">
                            <a:avLst/>
                          </a:prstGeom>
                          <a:noFill/>
                          <a:ln w="6350">
                            <a:noFill/>
                          </a:ln>
                          <a:effectLst/>
                        </wps:spPr>
                        <wps:txbx>
                          <w:txbxContent>
                            <w:p w14:paraId="08B7A6CD" w14:textId="0C76F7F2" w:rsidR="000079F3" w:rsidRPr="003B2941" w:rsidRDefault="000079F3" w:rsidP="00682176">
                              <w:pPr>
                                <w:rPr>
                                  <w:color w:val="FF0000"/>
                                  <w:sz w:val="16"/>
                                  <w:szCs w:val="16"/>
                                </w:rPr>
                              </w:pPr>
                              <w:r>
                                <w:rPr>
                                  <w:color w:val="FF0000"/>
                                  <w:sz w:val="16"/>
                                  <w:szCs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DE66F1" id="Group 227" o:spid="_x0000_s1046" style="position:absolute;left:0;text-align:left;margin-left:19.75pt;margin-top:38.75pt;width:462.75pt;height:230.25pt;z-index:251658304" coordsize="58769,29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">
                <v:shape id="Text Box 42" o:spid="_x0000_s1047" type="#_x0000_t202" style="position:absolute;left:55911;width:285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4A93EE1D" w14:textId="32CEA64E" w:rsidR="000079F3" w:rsidRPr="003B2941" w:rsidRDefault="000079F3">
                        <w:pPr>
                          <w:rPr>
                            <w:color w:val="FF0000"/>
                            <w:sz w:val="16"/>
                            <w:szCs w:val="16"/>
                          </w:rPr>
                        </w:pPr>
                        <w:r w:rsidRPr="003B2941">
                          <w:rPr>
                            <w:color w:val="FF0000"/>
                            <w:sz w:val="16"/>
                            <w:szCs w:val="16"/>
                          </w:rPr>
                          <w:t>1</w:t>
                        </w:r>
                      </w:p>
                    </w:txbxContent>
                  </v:textbox>
                </v:shape>
                <v:shape id="Text Box 43" o:spid="_x0000_s1048" type="#_x0000_t202" style="position:absolute;left:51435;top:6286;width:285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2782169F" w14:textId="1F0BC1A9" w:rsidR="000079F3" w:rsidRPr="003B2941" w:rsidRDefault="000079F3" w:rsidP="003B2941">
                        <w:pPr>
                          <w:rPr>
                            <w:color w:val="FF0000"/>
                            <w:sz w:val="16"/>
                            <w:szCs w:val="16"/>
                          </w:rPr>
                        </w:pPr>
                        <w:r>
                          <w:rPr>
                            <w:color w:val="FF0000"/>
                            <w:sz w:val="16"/>
                            <w:szCs w:val="16"/>
                          </w:rPr>
                          <w:t>2</w:t>
                        </w:r>
                      </w:p>
                    </w:txbxContent>
                  </v:textbox>
                </v:shape>
                <v:shape id="Text Box 45" o:spid="_x0000_s1049" type="#_x0000_t202" style="position:absolute;left:34480;top:12287;width:285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49EDAE65" w14:textId="09955E3A" w:rsidR="000079F3" w:rsidRPr="003B2941" w:rsidRDefault="000079F3" w:rsidP="003B2941">
                        <w:pPr>
                          <w:rPr>
                            <w:color w:val="FF0000"/>
                            <w:sz w:val="16"/>
                            <w:szCs w:val="16"/>
                          </w:rPr>
                        </w:pPr>
                        <w:r>
                          <w:rPr>
                            <w:color w:val="FF0000"/>
                            <w:sz w:val="16"/>
                            <w:szCs w:val="16"/>
                          </w:rPr>
                          <w:t>3</w:t>
                        </w:r>
                      </w:p>
                    </w:txbxContent>
                  </v:textbox>
                </v:shape>
                <v:shape id="Text Box 46" o:spid="_x0000_s1050" type="#_x0000_t202" style="position:absolute;left:24479;top:9525;width:285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14627490" w14:textId="39942A71" w:rsidR="000079F3" w:rsidRPr="003B2941" w:rsidRDefault="000079F3" w:rsidP="003B2941">
                        <w:pPr>
                          <w:rPr>
                            <w:color w:val="FF0000"/>
                            <w:sz w:val="16"/>
                            <w:szCs w:val="16"/>
                          </w:rPr>
                        </w:pPr>
                        <w:r>
                          <w:rPr>
                            <w:color w:val="FF0000"/>
                            <w:sz w:val="16"/>
                            <w:szCs w:val="16"/>
                          </w:rPr>
                          <w:t>4</w:t>
                        </w:r>
                      </w:p>
                    </w:txbxContent>
                  </v:textbox>
                </v:shape>
                <v:shape id="Text Box 47" o:spid="_x0000_s1051" type="#_x0000_t202" style="position:absolute;left:21240;top:15335;width:285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515874DA" w14:textId="46E10A79" w:rsidR="000079F3" w:rsidRPr="003B2941" w:rsidRDefault="000079F3" w:rsidP="003B2941">
                        <w:pPr>
                          <w:rPr>
                            <w:color w:val="FF0000"/>
                            <w:sz w:val="16"/>
                            <w:szCs w:val="16"/>
                          </w:rPr>
                        </w:pPr>
                        <w:r>
                          <w:rPr>
                            <w:color w:val="FF0000"/>
                            <w:sz w:val="16"/>
                            <w:szCs w:val="16"/>
                          </w:rPr>
                          <w:t>5</w:t>
                        </w:r>
                      </w:p>
                    </w:txbxContent>
                  </v:textbox>
                </v:shape>
                <v:shape id="Text Box 49" o:spid="_x0000_s1052" type="#_x0000_t202" style="position:absolute;left:18192;top:17716;width:285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36761982" w14:textId="5743C2DF" w:rsidR="000079F3" w:rsidRPr="003B2941" w:rsidRDefault="000079F3" w:rsidP="003B2941">
                        <w:pPr>
                          <w:rPr>
                            <w:color w:val="FF0000"/>
                            <w:sz w:val="16"/>
                            <w:szCs w:val="16"/>
                          </w:rPr>
                        </w:pPr>
                        <w:r>
                          <w:rPr>
                            <w:color w:val="FF0000"/>
                            <w:sz w:val="16"/>
                            <w:szCs w:val="16"/>
                          </w:rPr>
                          <w:t>6</w:t>
                        </w:r>
                      </w:p>
                    </w:txbxContent>
                  </v:textbox>
                </v:shape>
                <v:shape id="Text Box 50" o:spid="_x0000_s1053" type="#_x0000_t202" style="position:absolute;left:11430;top:21907;width:285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61C23026" w14:textId="53EC745F" w:rsidR="000079F3" w:rsidRPr="003B2941" w:rsidRDefault="000079F3" w:rsidP="003B2941">
                        <w:pPr>
                          <w:rPr>
                            <w:color w:val="FF0000"/>
                            <w:sz w:val="16"/>
                            <w:szCs w:val="16"/>
                          </w:rPr>
                        </w:pPr>
                        <w:r>
                          <w:rPr>
                            <w:color w:val="FF0000"/>
                            <w:sz w:val="16"/>
                            <w:szCs w:val="16"/>
                          </w:rPr>
                          <w:t>7</w:t>
                        </w:r>
                      </w:p>
                    </w:txbxContent>
                  </v:textbox>
                </v:shape>
                <v:shape id="Text Box 51" o:spid="_x0000_s1054" type="#_x0000_t202" style="position:absolute;left:7334;top:26384;width:285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3C30A3E8" w14:textId="19B87844" w:rsidR="000079F3" w:rsidRPr="003B2941" w:rsidRDefault="000079F3" w:rsidP="00682176">
                        <w:pPr>
                          <w:rPr>
                            <w:color w:val="FF0000"/>
                            <w:sz w:val="16"/>
                            <w:szCs w:val="16"/>
                          </w:rPr>
                        </w:pPr>
                        <w:r>
                          <w:rPr>
                            <w:color w:val="FF0000"/>
                            <w:sz w:val="16"/>
                            <w:szCs w:val="16"/>
                          </w:rPr>
                          <w:t>8</w:t>
                        </w:r>
                      </w:p>
                    </w:txbxContent>
                  </v:textbox>
                </v:shape>
                <v:shape id="Text Box 54" o:spid="_x0000_s1055" type="#_x0000_t202" style="position:absolute;top:26384;width:285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08B7A6CD" w14:textId="0C76F7F2" w:rsidR="000079F3" w:rsidRPr="003B2941" w:rsidRDefault="000079F3" w:rsidP="00682176">
                        <w:pPr>
                          <w:rPr>
                            <w:color w:val="FF0000"/>
                            <w:sz w:val="16"/>
                            <w:szCs w:val="16"/>
                          </w:rPr>
                        </w:pPr>
                        <w:r>
                          <w:rPr>
                            <w:color w:val="FF0000"/>
                            <w:sz w:val="16"/>
                            <w:szCs w:val="16"/>
                          </w:rPr>
                          <w:t>9</w:t>
                        </w:r>
                      </w:p>
                    </w:txbxContent>
                  </v:textbox>
                </v:shape>
              </v:group>
            </w:pict>
          </mc:Fallback>
        </mc:AlternateContent>
      </w:r>
      <w:r w:rsidR="00682176" w:rsidRPr="006C754E">
        <w:rPr>
          <w:rFonts w:cs="Arial"/>
          <w:b/>
          <w:noProof/>
          <w:color w:val="FF0000"/>
          <w:lang w:eastAsia="en-AU"/>
        </w:rPr>
        <mc:AlternateContent>
          <mc:Choice Requires="wps">
            <w:drawing>
              <wp:anchor distT="0" distB="0" distL="114300" distR="114300" simplePos="0" relativeHeight="251658305" behindDoc="0" locked="0" layoutInCell="1" allowOverlap="1" wp14:anchorId="0E28EFDA" wp14:editId="159DCDF3">
                <wp:simplePos x="0" y="0"/>
                <wp:positionH relativeFrom="rightMargin">
                  <wp:posOffset>-5715001</wp:posOffset>
                </wp:positionH>
                <wp:positionV relativeFrom="paragraph">
                  <wp:posOffset>3568700</wp:posOffset>
                </wp:positionV>
                <wp:extent cx="352425" cy="28575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352425" cy="285750"/>
                        </a:xfrm>
                        <a:prstGeom prst="rect">
                          <a:avLst/>
                        </a:prstGeom>
                        <a:noFill/>
                        <a:ln w="6350">
                          <a:noFill/>
                        </a:ln>
                        <a:effectLst/>
                      </wps:spPr>
                      <wps:txbx>
                        <w:txbxContent>
                          <w:p w14:paraId="7EA1F04A" w14:textId="16DBE022" w:rsidR="000079F3" w:rsidRPr="003B2941" w:rsidRDefault="000079F3" w:rsidP="00682176">
                            <w:pPr>
                              <w:rPr>
                                <w:color w:val="FF0000"/>
                                <w:sz w:val="16"/>
                                <w:szCs w:val="16"/>
                              </w:rPr>
                            </w:pPr>
                            <w:r>
                              <w:rPr>
                                <w:color w:val="FF0000"/>
                                <w:sz w:val="16"/>
                                <w:szCs w:val="1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28EFDA" id="Text Box 56" o:spid="_x0000_s1056" type="#_x0000_t202" style="position:absolute;left:0;text-align:left;margin-left:-450pt;margin-top:281pt;width:27.75pt;height:22.5pt;z-index:25165830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" filled="f" stroked="f" strokeweight=".5pt">
                <v:textbox>
                  <w:txbxContent>
                    <w:p w14:paraId="7EA1F04A" w14:textId="16DBE022" w:rsidR="000079F3" w:rsidRPr="003B2941" w:rsidRDefault="000079F3" w:rsidP="00682176">
                      <w:pPr>
                        <w:rPr>
                          <w:color w:val="FF0000"/>
                          <w:sz w:val="16"/>
                          <w:szCs w:val="16"/>
                        </w:rPr>
                      </w:pPr>
                      <w:r>
                        <w:rPr>
                          <w:color w:val="FF0000"/>
                          <w:sz w:val="16"/>
                          <w:szCs w:val="16"/>
                        </w:rPr>
                        <w:t>10</w:t>
                      </w:r>
                    </w:p>
                  </w:txbxContent>
                </v:textbox>
                <w10:wrap anchorx="margin"/>
              </v:shape>
            </w:pict>
          </mc:Fallback>
        </mc:AlternateContent>
      </w:r>
      <w:r w:rsidR="003B2941" w:rsidRPr="006C754E">
        <w:rPr>
          <w:rFonts w:cs="Arial"/>
          <w:b/>
          <w:noProof/>
          <w:color w:val="FF0000"/>
          <w:lang w:eastAsia="en-AU"/>
        </w:rPr>
        <mc:AlternateContent>
          <mc:Choice Requires="wps">
            <w:drawing>
              <wp:anchor distT="0" distB="0" distL="114300" distR="114300" simplePos="0" relativeHeight="251658303" behindDoc="0" locked="0" layoutInCell="1" allowOverlap="1" wp14:anchorId="3408952F" wp14:editId="61F2A690">
                <wp:simplePos x="0" y="0"/>
                <wp:positionH relativeFrom="rightMargin">
                  <wp:posOffset>-12534900</wp:posOffset>
                </wp:positionH>
                <wp:positionV relativeFrom="paragraph">
                  <wp:posOffset>-187325</wp:posOffset>
                </wp:positionV>
                <wp:extent cx="257175" cy="2667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257175" cy="266700"/>
                        </a:xfrm>
                        <a:prstGeom prst="rect">
                          <a:avLst/>
                        </a:prstGeom>
                        <a:noFill/>
                        <a:ln w="6350">
                          <a:noFill/>
                        </a:ln>
                        <a:effectLst/>
                      </wps:spPr>
                      <wps:txbx>
                        <w:txbxContent>
                          <w:p w14:paraId="2502C5FF" w14:textId="77777777" w:rsidR="000079F3" w:rsidRPr="003B2941" w:rsidRDefault="000079F3" w:rsidP="003B2941">
                            <w:pPr>
                              <w:rPr>
                                <w:color w:val="FF0000"/>
                                <w:sz w:val="16"/>
                                <w:szCs w:val="16"/>
                              </w:rPr>
                            </w:pPr>
                            <w:r w:rsidRPr="003B2941">
                              <w:rPr>
                                <w:color w:val="FF0000"/>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08952F" id="Text Box 48" o:spid="_x0000_s1057" type="#_x0000_t202" style="position:absolute;left:0;text-align:left;margin-left:-987pt;margin-top:-14.75pt;width:20.25pt;height:21pt;z-index:25165830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" filled="f" stroked="f" strokeweight=".5pt">
                <v:textbox>
                  <w:txbxContent>
                    <w:p w14:paraId="2502C5FF" w14:textId="77777777" w:rsidR="000079F3" w:rsidRPr="003B2941" w:rsidRDefault="000079F3" w:rsidP="003B2941">
                      <w:pPr>
                        <w:rPr>
                          <w:color w:val="FF0000"/>
                          <w:sz w:val="16"/>
                          <w:szCs w:val="16"/>
                        </w:rPr>
                      </w:pPr>
                      <w:r w:rsidRPr="003B2941">
                        <w:rPr>
                          <w:color w:val="FF0000"/>
                          <w:sz w:val="16"/>
                          <w:szCs w:val="16"/>
                        </w:rPr>
                        <w:t>1</w:t>
                      </w:r>
                    </w:p>
                  </w:txbxContent>
                </v:textbox>
                <w10:wrap anchorx="margin"/>
              </v:shape>
            </w:pict>
          </mc:Fallback>
        </mc:AlternateContent>
      </w:r>
      <w:r w:rsidR="00734D2D" w:rsidRPr="006C754E">
        <w:rPr>
          <w:rFonts w:cs="Arial"/>
          <w:b/>
          <w:noProof/>
          <w:color w:val="FF0000"/>
          <w:lang w:eastAsia="en-AU"/>
        </w:rPr>
        <mc:AlternateContent>
          <mc:Choice Requires="wps">
            <w:drawing>
              <wp:anchor distT="0" distB="0" distL="114300" distR="114300" simplePos="0" relativeHeight="251658301" behindDoc="0" locked="0" layoutInCell="1" allowOverlap="1" wp14:anchorId="40A659E3" wp14:editId="34ECC080">
                <wp:simplePos x="0" y="0"/>
                <wp:positionH relativeFrom="column">
                  <wp:posOffset>927100</wp:posOffset>
                </wp:positionH>
                <wp:positionV relativeFrom="paragraph">
                  <wp:posOffset>3263265</wp:posOffset>
                </wp:positionV>
                <wp:extent cx="57150" cy="45719"/>
                <wp:effectExtent l="0" t="0" r="19050" b="12065"/>
                <wp:wrapNone/>
                <wp:docPr id="40" name="Oval 40"/>
                <wp:cNvGraphicFramePr/>
                <a:graphic xmlns:a="http://schemas.openxmlformats.org/drawingml/2006/main">
                  <a:graphicData uri="http://schemas.microsoft.com/office/word/2010/wordprocessingShape">
                    <wps:wsp>
                      <wps:cNvSpPr/>
                      <wps:spPr>
                        <a:xfrm>
                          <a:off x="0" y="0"/>
                          <a:ext cx="57150"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6E53D19" id="Oval 40" o:spid="_x0000_s1026" style="position:absolute;margin-left:73pt;margin-top:256.95pt;width:4.5pt;height:3.6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" fillcolor="red" strokecolor="red" strokeweight="2pt"/>
            </w:pict>
          </mc:Fallback>
        </mc:AlternateContent>
      </w:r>
      <w:r w:rsidR="00734D2D" w:rsidRPr="006C754E">
        <w:rPr>
          <w:rFonts w:cs="Arial"/>
          <w:b/>
          <w:noProof/>
          <w:color w:val="FF0000"/>
          <w:lang w:eastAsia="en-AU"/>
        </w:rPr>
        <mc:AlternateContent>
          <mc:Choice Requires="wps">
            <w:drawing>
              <wp:anchor distT="0" distB="0" distL="114300" distR="114300" simplePos="0" relativeHeight="251658300" behindDoc="0" locked="0" layoutInCell="1" allowOverlap="1" wp14:anchorId="13B746CD" wp14:editId="79A1AE56">
                <wp:simplePos x="0" y="0"/>
                <wp:positionH relativeFrom="column">
                  <wp:posOffset>5291455</wp:posOffset>
                </wp:positionH>
                <wp:positionV relativeFrom="paragraph">
                  <wp:posOffset>1236980</wp:posOffset>
                </wp:positionV>
                <wp:extent cx="45719" cy="45719"/>
                <wp:effectExtent l="0" t="0" r="12065" b="12065"/>
                <wp:wrapNone/>
                <wp:docPr id="37" name="Oval 37"/>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F76FFF8" id="Oval 37" o:spid="_x0000_s1026" style="position:absolute;margin-left:416.65pt;margin-top:97.4pt;width:3.6pt;height:3.6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" fillcolor="red" strokecolor="red" strokeweight="2pt"/>
            </w:pict>
          </mc:Fallback>
        </mc:AlternateContent>
      </w:r>
      <w:r w:rsidR="00734D2D" w:rsidRPr="006C754E">
        <w:rPr>
          <w:rFonts w:cs="Arial"/>
          <w:b/>
          <w:noProof/>
          <w:color w:val="FF0000"/>
          <w:lang w:eastAsia="en-AU"/>
        </w:rPr>
        <mc:AlternateContent>
          <mc:Choice Requires="wps">
            <w:drawing>
              <wp:anchor distT="0" distB="0" distL="114300" distR="114300" simplePos="0" relativeHeight="251658299" behindDoc="0" locked="0" layoutInCell="1" allowOverlap="1" wp14:anchorId="18A30E61" wp14:editId="4AAA1027">
                <wp:simplePos x="0" y="0"/>
                <wp:positionH relativeFrom="column">
                  <wp:posOffset>2774950</wp:posOffset>
                </wp:positionH>
                <wp:positionV relativeFrom="paragraph">
                  <wp:posOffset>1730374</wp:posOffset>
                </wp:positionV>
                <wp:extent cx="57150" cy="47625"/>
                <wp:effectExtent l="0" t="0" r="19050" b="28575"/>
                <wp:wrapNone/>
                <wp:docPr id="36" name="Oval 36"/>
                <wp:cNvGraphicFramePr/>
                <a:graphic xmlns:a="http://schemas.openxmlformats.org/drawingml/2006/main">
                  <a:graphicData uri="http://schemas.microsoft.com/office/word/2010/wordprocessingShape">
                    <wps:wsp>
                      <wps:cNvSpPr/>
                      <wps:spPr>
                        <a:xfrm>
                          <a:off x="0" y="0"/>
                          <a:ext cx="57150" cy="4762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D10769B" id="Oval 36" o:spid="_x0000_s1026" style="position:absolute;margin-left:218.5pt;margin-top:136.25pt;width:4.5pt;height:3.7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" fillcolor="red" strokecolor="red" strokeweight="2pt"/>
            </w:pict>
          </mc:Fallback>
        </mc:AlternateContent>
      </w:r>
      <w:r w:rsidR="00734D2D" w:rsidRPr="006C754E">
        <w:rPr>
          <w:rFonts w:cs="Arial"/>
          <w:b/>
          <w:noProof/>
          <w:color w:val="FF0000"/>
          <w:lang w:eastAsia="en-AU"/>
        </w:rPr>
        <mc:AlternateContent>
          <mc:Choice Requires="wps">
            <w:drawing>
              <wp:anchor distT="0" distB="0" distL="114300" distR="114300" simplePos="0" relativeHeight="251658298" behindDoc="0" locked="0" layoutInCell="1" allowOverlap="1" wp14:anchorId="429D9392" wp14:editId="793A8C32">
                <wp:simplePos x="0" y="0"/>
                <wp:positionH relativeFrom="column">
                  <wp:posOffset>395605</wp:posOffset>
                </wp:positionH>
                <wp:positionV relativeFrom="paragraph">
                  <wp:posOffset>3427730</wp:posOffset>
                </wp:positionV>
                <wp:extent cx="45719" cy="45719"/>
                <wp:effectExtent l="0" t="0" r="12065" b="12065"/>
                <wp:wrapNone/>
                <wp:docPr id="34" name="Oval 34"/>
                <wp:cNvGraphicFramePr/>
                <a:graphic xmlns:a="http://schemas.openxmlformats.org/drawingml/2006/main">
                  <a:graphicData uri="http://schemas.microsoft.com/office/word/2010/wordprocessingShape">
                    <wps:wsp>
                      <wps:cNvSpPr/>
                      <wps:spPr>
                        <a:xfrm flipH="1" flipV="1">
                          <a:off x="0" y="0"/>
                          <a:ext cx="45719"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15BDD6A" id="Oval 34" o:spid="_x0000_s1026" style="position:absolute;margin-left:31.15pt;margin-top:269.9pt;width:3.6pt;height:3.6pt;flip:x y;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" fillcolor="red" strokecolor="red" strokeweight="2pt"/>
            </w:pict>
          </mc:Fallback>
        </mc:AlternateContent>
      </w:r>
      <w:r w:rsidR="00734D2D" w:rsidRPr="006C754E">
        <w:rPr>
          <w:rFonts w:cs="Arial"/>
          <w:b/>
          <w:noProof/>
          <w:color w:val="FF0000"/>
          <w:lang w:eastAsia="en-AU"/>
        </w:rPr>
        <mc:AlternateContent>
          <mc:Choice Requires="wps">
            <w:drawing>
              <wp:anchor distT="0" distB="0" distL="114300" distR="114300" simplePos="0" relativeHeight="251658297" behindDoc="0" locked="0" layoutInCell="1" allowOverlap="1" wp14:anchorId="2FA90003" wp14:editId="562146CF">
                <wp:simplePos x="0" y="0"/>
                <wp:positionH relativeFrom="column">
                  <wp:posOffset>2024381</wp:posOffset>
                </wp:positionH>
                <wp:positionV relativeFrom="paragraph">
                  <wp:posOffset>2378075</wp:posOffset>
                </wp:positionV>
                <wp:extent cx="45719" cy="45719"/>
                <wp:effectExtent l="0" t="0" r="12065" b="12065"/>
                <wp:wrapNone/>
                <wp:docPr id="33" name="Oval 33"/>
                <wp:cNvGraphicFramePr/>
                <a:graphic xmlns:a="http://schemas.openxmlformats.org/drawingml/2006/main">
                  <a:graphicData uri="http://schemas.microsoft.com/office/word/2010/wordprocessingShape">
                    <wps:wsp>
                      <wps:cNvSpPr/>
                      <wps:spPr>
                        <a:xfrm flipH="1">
                          <a:off x="0" y="0"/>
                          <a:ext cx="45719"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F14165D" id="Oval 33" o:spid="_x0000_s1026" style="position:absolute;margin-left:159.4pt;margin-top:187.25pt;width:3.6pt;height:3.6pt;flip:x;z-index:25165829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" fillcolor="red" strokecolor="red" strokeweight="2pt"/>
            </w:pict>
          </mc:Fallback>
        </mc:AlternateContent>
      </w:r>
      <w:r w:rsidR="00734D2D" w:rsidRPr="006C754E">
        <w:rPr>
          <w:rFonts w:cs="Arial"/>
          <w:b/>
          <w:noProof/>
          <w:color w:val="FF0000"/>
          <w:lang w:eastAsia="en-AU"/>
        </w:rPr>
        <mc:AlternateContent>
          <mc:Choice Requires="wps">
            <w:drawing>
              <wp:anchor distT="0" distB="0" distL="114300" distR="114300" simplePos="0" relativeHeight="251658296" behindDoc="0" locked="0" layoutInCell="1" allowOverlap="1" wp14:anchorId="127E52D0" wp14:editId="55A65BB9">
                <wp:simplePos x="0" y="0"/>
                <wp:positionH relativeFrom="column">
                  <wp:posOffset>3710306</wp:posOffset>
                </wp:positionH>
                <wp:positionV relativeFrom="paragraph">
                  <wp:posOffset>1797050</wp:posOffset>
                </wp:positionV>
                <wp:extent cx="45719" cy="57150"/>
                <wp:effectExtent l="0" t="0" r="12065" b="19050"/>
                <wp:wrapNone/>
                <wp:docPr id="252" name="Oval 252"/>
                <wp:cNvGraphicFramePr/>
                <a:graphic xmlns:a="http://schemas.openxmlformats.org/drawingml/2006/main">
                  <a:graphicData uri="http://schemas.microsoft.com/office/word/2010/wordprocessingShape">
                    <wps:wsp>
                      <wps:cNvSpPr/>
                      <wps:spPr>
                        <a:xfrm>
                          <a:off x="0" y="0"/>
                          <a:ext cx="45719"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AB3D042" id="Oval 252" o:spid="_x0000_s1026" style="position:absolute;margin-left:292.15pt;margin-top:141.5pt;width:3.6pt;height:4.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" fillcolor="red" strokecolor="red" strokeweight="2pt"/>
            </w:pict>
          </mc:Fallback>
        </mc:AlternateContent>
      </w:r>
      <w:r w:rsidR="00734D2D" w:rsidRPr="006C754E">
        <w:rPr>
          <w:rFonts w:cs="Arial"/>
          <w:b/>
          <w:noProof/>
          <w:color w:val="FF0000"/>
          <w:lang w:eastAsia="en-AU"/>
        </w:rPr>
        <mc:AlternateContent>
          <mc:Choice Requires="wps">
            <w:drawing>
              <wp:anchor distT="0" distB="0" distL="114300" distR="114300" simplePos="0" relativeHeight="251658294" behindDoc="0" locked="0" layoutInCell="1" allowOverlap="1" wp14:anchorId="48808707" wp14:editId="6A19B0F4">
                <wp:simplePos x="0" y="0"/>
                <wp:positionH relativeFrom="column">
                  <wp:posOffset>2327275</wp:posOffset>
                </wp:positionH>
                <wp:positionV relativeFrom="paragraph">
                  <wp:posOffset>2168525</wp:posOffset>
                </wp:positionV>
                <wp:extent cx="47625" cy="45719"/>
                <wp:effectExtent l="0" t="0" r="28575" b="12065"/>
                <wp:wrapNone/>
                <wp:docPr id="247" name="Oval 247"/>
                <wp:cNvGraphicFramePr/>
                <a:graphic xmlns:a="http://schemas.openxmlformats.org/drawingml/2006/main">
                  <a:graphicData uri="http://schemas.microsoft.com/office/word/2010/wordprocessingShape">
                    <wps:wsp>
                      <wps:cNvSpPr/>
                      <wps:spPr>
                        <a:xfrm>
                          <a:off x="0" y="0"/>
                          <a:ext cx="47625"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8EAA78D" id="Oval 247" o:spid="_x0000_s1026" style="position:absolute;margin-left:183.25pt;margin-top:170.75pt;width:3.75pt;height:3.6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" fillcolor="red" strokecolor="red" strokeweight="2pt"/>
            </w:pict>
          </mc:Fallback>
        </mc:AlternateContent>
      </w:r>
      <w:r w:rsidR="00734D2D" w:rsidRPr="006C754E">
        <w:rPr>
          <w:rFonts w:cs="Arial"/>
          <w:b/>
          <w:noProof/>
          <w:color w:val="FF0000"/>
          <w:lang w:eastAsia="en-AU"/>
        </w:rPr>
        <mc:AlternateContent>
          <mc:Choice Requires="wps">
            <w:drawing>
              <wp:anchor distT="0" distB="0" distL="114300" distR="114300" simplePos="0" relativeHeight="251658295" behindDoc="0" locked="0" layoutInCell="1" allowOverlap="1" wp14:anchorId="5FD9B809" wp14:editId="76A67E4B">
                <wp:simplePos x="0" y="0"/>
                <wp:positionH relativeFrom="column">
                  <wp:posOffset>1346200</wp:posOffset>
                </wp:positionH>
                <wp:positionV relativeFrom="paragraph">
                  <wp:posOffset>2816225</wp:posOffset>
                </wp:positionV>
                <wp:extent cx="47625" cy="57150"/>
                <wp:effectExtent l="0" t="0" r="28575" b="19050"/>
                <wp:wrapNone/>
                <wp:docPr id="249" name="Oval 249"/>
                <wp:cNvGraphicFramePr/>
                <a:graphic xmlns:a="http://schemas.openxmlformats.org/drawingml/2006/main">
                  <a:graphicData uri="http://schemas.microsoft.com/office/word/2010/wordprocessingShape">
                    <wps:wsp>
                      <wps:cNvSpPr/>
                      <wps:spPr>
                        <a:xfrm>
                          <a:off x="0" y="0"/>
                          <a:ext cx="47625"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910B99C" id="Oval 249" o:spid="_x0000_s1026" style="position:absolute;margin-left:106pt;margin-top:221.75pt;width:3.75pt;height:4.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" fillcolor="red" strokecolor="red" strokeweight="2pt"/>
            </w:pict>
          </mc:Fallback>
        </mc:AlternateContent>
      </w:r>
      <w:r w:rsidR="00734D2D" w:rsidRPr="006C754E">
        <w:rPr>
          <w:rFonts w:cs="Arial"/>
          <w:b/>
          <w:noProof/>
          <w:color w:val="FF0000"/>
          <w:lang w:eastAsia="en-AU"/>
        </w:rPr>
        <mc:AlternateContent>
          <mc:Choice Requires="wps">
            <w:drawing>
              <wp:anchor distT="0" distB="0" distL="114300" distR="114300" simplePos="0" relativeHeight="251658293" behindDoc="0" locked="0" layoutInCell="1" allowOverlap="1" wp14:anchorId="1D3374B0" wp14:editId="6C47F489">
                <wp:simplePos x="0" y="0"/>
                <wp:positionH relativeFrom="margin">
                  <wp:posOffset>5813425</wp:posOffset>
                </wp:positionH>
                <wp:positionV relativeFrom="paragraph">
                  <wp:posOffset>608331</wp:posOffset>
                </wp:positionV>
                <wp:extent cx="45719" cy="45719"/>
                <wp:effectExtent l="0" t="0" r="12065" b="12065"/>
                <wp:wrapNone/>
                <wp:docPr id="245" name="Oval 245"/>
                <wp:cNvGraphicFramePr/>
                <a:graphic xmlns:a="http://schemas.openxmlformats.org/drawingml/2006/main">
                  <a:graphicData uri="http://schemas.microsoft.com/office/word/2010/wordprocessingShape">
                    <wps:wsp>
                      <wps:cNvSpPr/>
                      <wps:spPr>
                        <a:xfrm flipH="1">
                          <a:off x="0" y="0"/>
                          <a:ext cx="45719"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96DB608" id="Oval 245" o:spid="_x0000_s1026" style="position:absolute;margin-left:457.75pt;margin-top:47.9pt;width:3.6pt;height:3.6pt;flip:x;z-index:2516582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" fillcolor="red" strokecolor="red" strokeweight="2pt">
                <w10:wrap anchorx="margin"/>
              </v:oval>
            </w:pict>
          </mc:Fallback>
        </mc:AlternateContent>
      </w:r>
      <w:r w:rsidR="00734D2D" w:rsidRPr="006C754E">
        <w:rPr>
          <w:rFonts w:cs="Arial"/>
          <w:b/>
          <w:noProof/>
          <w:color w:val="FF0000"/>
          <w:lang w:eastAsia="en-AU"/>
        </w:rPr>
        <mc:AlternateContent>
          <mc:Choice Requires="wps">
            <w:drawing>
              <wp:anchor distT="0" distB="0" distL="114300" distR="114300" simplePos="0" relativeHeight="251658292" behindDoc="0" locked="0" layoutInCell="1" allowOverlap="1" wp14:anchorId="4C32B316" wp14:editId="1F7D1E30">
                <wp:simplePos x="0" y="0"/>
                <wp:positionH relativeFrom="column">
                  <wp:posOffset>2327275</wp:posOffset>
                </wp:positionH>
                <wp:positionV relativeFrom="paragraph">
                  <wp:posOffset>2168525</wp:posOffset>
                </wp:positionV>
                <wp:extent cx="47625" cy="45719"/>
                <wp:effectExtent l="0" t="0" r="28575" b="12065"/>
                <wp:wrapNone/>
                <wp:docPr id="244" name="Oval 244"/>
                <wp:cNvGraphicFramePr/>
                <a:graphic xmlns:a="http://schemas.openxmlformats.org/drawingml/2006/main">
                  <a:graphicData uri="http://schemas.microsoft.com/office/word/2010/wordprocessingShape">
                    <wps:wsp>
                      <wps:cNvSpPr/>
                      <wps:spPr>
                        <a:xfrm>
                          <a:off x="0" y="0"/>
                          <a:ext cx="47625"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2F6527A" id="Oval 244" o:spid="_x0000_s1026" style="position:absolute;margin-left:183.25pt;margin-top:170.75pt;width:3.75pt;height:3.6pt;z-index:2516582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" fillcolor="red" strokecolor="red" strokeweight="2pt"/>
            </w:pict>
          </mc:Fallback>
        </mc:AlternateContent>
      </w:r>
      <w:r w:rsidR="00734D2D" w:rsidRPr="006C754E">
        <w:rPr>
          <w:rFonts w:cs="Arial"/>
          <w:b/>
          <w:noProof/>
          <w:color w:val="FF0000"/>
          <w:lang w:eastAsia="en-AU"/>
        </w:rPr>
        <mc:AlternateContent>
          <mc:Choice Requires="wps">
            <w:drawing>
              <wp:anchor distT="0" distB="0" distL="114300" distR="114300" simplePos="0" relativeHeight="251658291" behindDoc="0" locked="0" layoutInCell="1" allowOverlap="1" wp14:anchorId="3A6BA821" wp14:editId="1DFBD901">
                <wp:simplePos x="0" y="0"/>
                <wp:positionH relativeFrom="column">
                  <wp:posOffset>117475</wp:posOffset>
                </wp:positionH>
                <wp:positionV relativeFrom="paragraph">
                  <wp:posOffset>3711575</wp:posOffset>
                </wp:positionV>
                <wp:extent cx="47625" cy="45719"/>
                <wp:effectExtent l="0" t="0" r="28575" b="12065"/>
                <wp:wrapNone/>
                <wp:docPr id="243" name="Oval 243"/>
                <wp:cNvGraphicFramePr/>
                <a:graphic xmlns:a="http://schemas.openxmlformats.org/drawingml/2006/main">
                  <a:graphicData uri="http://schemas.microsoft.com/office/word/2010/wordprocessingShape">
                    <wps:wsp>
                      <wps:cNvSpPr/>
                      <wps:spPr>
                        <a:xfrm>
                          <a:off x="0" y="0"/>
                          <a:ext cx="47625" cy="45719"/>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7A7E4CE" id="Oval 243" o:spid="_x0000_s1026" style="position:absolute;margin-left:9.25pt;margin-top:292.25pt;width:3.75pt;height:3.6pt;z-index:2516582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" fillcolor="red" strokecolor="red" strokeweight="2pt"/>
            </w:pict>
          </mc:Fallback>
        </mc:AlternateContent>
      </w:r>
      <w:r w:rsidR="0053260F" w:rsidRPr="006C754E">
        <w:rPr>
          <w:rFonts w:cs="Arial"/>
          <w:b/>
        </w:rPr>
        <w:t>Figure 2-</w:t>
      </w:r>
      <w:r w:rsidR="00183DE3" w:rsidRPr="006C754E">
        <w:rPr>
          <w:rFonts w:cs="Arial"/>
          <w:b/>
        </w:rPr>
        <w:t>6</w:t>
      </w:r>
      <w:r w:rsidR="007C13FC">
        <w:rPr>
          <w:rFonts w:cs="Arial"/>
        </w:rPr>
        <w:t>:</w:t>
      </w:r>
      <w:r w:rsidR="0053260F" w:rsidRPr="0090325D">
        <w:rPr>
          <w:rFonts w:cs="Arial"/>
        </w:rPr>
        <w:t xml:space="preserve"> </w:t>
      </w:r>
      <w:r w:rsidR="00DF2B9F" w:rsidRPr="00183DE3">
        <w:rPr>
          <w:rFonts w:cs="Arial"/>
        </w:rPr>
        <w:t xml:space="preserve">Location of </w:t>
      </w:r>
      <w:r w:rsidR="001D4C1A">
        <w:rPr>
          <w:rFonts w:cs="Arial"/>
        </w:rPr>
        <w:t>s</w:t>
      </w:r>
      <w:r w:rsidR="00DF2B9F" w:rsidRPr="00183DE3">
        <w:rPr>
          <w:rFonts w:cs="Arial"/>
        </w:rPr>
        <w:t xml:space="preserve">tream </w:t>
      </w:r>
      <w:r w:rsidR="001D4C1A">
        <w:rPr>
          <w:rFonts w:cs="Arial"/>
        </w:rPr>
        <w:t>m</w:t>
      </w:r>
      <w:r w:rsidR="00DF2B9F" w:rsidRPr="00183DE3">
        <w:rPr>
          <w:rFonts w:cs="Arial"/>
        </w:rPr>
        <w:t xml:space="preserve">onitoring </w:t>
      </w:r>
      <w:r w:rsidR="001D4C1A">
        <w:rPr>
          <w:rFonts w:cs="Arial"/>
        </w:rPr>
        <w:t>g</w:t>
      </w:r>
      <w:r w:rsidR="00DF2B9F" w:rsidRPr="00183DE3">
        <w:rPr>
          <w:rFonts w:cs="Arial"/>
        </w:rPr>
        <w:t>auges</w:t>
      </w:r>
      <w:r w:rsidR="007425D8">
        <w:rPr>
          <w:rFonts w:cs="Arial"/>
        </w:rPr>
        <w:t xml:space="preserve"> and algal monitoring sites</w:t>
      </w:r>
    </w:p>
    <w:p w14:paraId="10BBD0CA" w14:textId="297D2782" w:rsidR="00B75637" w:rsidRPr="003621C4" w:rsidRDefault="006433F5" w:rsidP="006433F5">
      <w:pPr>
        <w:spacing w:after="0"/>
        <w:rPr>
          <w:rFonts w:cs="Arial"/>
        </w:rPr>
      </w:pPr>
      <w:r w:rsidRPr="00D22D93">
        <w:rPr>
          <w:rFonts w:cs="Arial"/>
          <w:noProof/>
          <w:lang w:eastAsia="en-AU"/>
        </w:rPr>
        <mc:AlternateContent>
          <mc:Choice Requires="wps">
            <w:drawing>
              <wp:anchor distT="0" distB="0" distL="114300" distR="114300" simplePos="0" relativeHeight="251656218" behindDoc="0" locked="0" layoutInCell="1" allowOverlap="1" wp14:anchorId="41A045A8" wp14:editId="18CE0EC2">
                <wp:simplePos x="0" y="0"/>
                <wp:positionH relativeFrom="margin">
                  <wp:align>left</wp:align>
                </wp:positionH>
                <wp:positionV relativeFrom="paragraph">
                  <wp:posOffset>3803015</wp:posOffset>
                </wp:positionV>
                <wp:extent cx="6165850" cy="1733550"/>
                <wp:effectExtent l="0" t="0" r="25400" b="19050"/>
                <wp:wrapTopAndBottom/>
                <wp:docPr id="26" name="Text Box 26"/>
                <wp:cNvGraphicFramePr/>
                <a:graphic xmlns:a="http://schemas.openxmlformats.org/drawingml/2006/main">
                  <a:graphicData uri="http://schemas.microsoft.com/office/word/2010/wordprocessingShape">
                    <wps:wsp>
                      <wps:cNvSpPr txBox="1"/>
                      <wps:spPr>
                        <a:xfrm>
                          <a:off x="0" y="0"/>
                          <a:ext cx="6165850" cy="1733550"/>
                        </a:xfrm>
                        <a:prstGeom prst="rect">
                          <a:avLst/>
                        </a:prstGeom>
                        <a:solidFill>
                          <a:sysClr val="window" lastClr="FFFFFF"/>
                        </a:solidFill>
                        <a:ln w="6350">
                          <a:solidFill>
                            <a:schemeClr val="tx1"/>
                          </a:solidFill>
                        </a:ln>
                        <a:effectLst/>
                      </wps:spPr>
                      <wps:txbx>
                        <w:txbxContent>
                          <w:tbl>
                            <w:tblPr>
                              <w:tblStyle w:val="TableGrid"/>
                              <w:tblW w:w="9923"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1134"/>
                              <w:gridCol w:w="284"/>
                              <w:gridCol w:w="3260"/>
                              <w:gridCol w:w="567"/>
                              <w:gridCol w:w="1134"/>
                              <w:gridCol w:w="3544"/>
                            </w:tblGrid>
                            <w:tr w:rsidR="000079F3" w14:paraId="6097600A" w14:textId="77777777" w:rsidTr="00C93B9E">
                              <w:trPr>
                                <w:gridAfter w:val="2"/>
                                <w:wAfter w:w="4678" w:type="dxa"/>
                              </w:trPr>
                              <w:tc>
                                <w:tcPr>
                                  <w:tcW w:w="1418" w:type="dxa"/>
                                  <w:gridSpan w:val="2"/>
                                </w:tcPr>
                                <w:p w14:paraId="5A1F2134" w14:textId="77777777" w:rsidR="000079F3" w:rsidRPr="00A81CF3" w:rsidRDefault="000079F3" w:rsidP="00A81CF3">
                                  <w:pPr>
                                    <w:spacing w:after="0"/>
                                    <w:ind w:left="-108"/>
                                    <w:rPr>
                                      <w:rFonts w:asciiTheme="minorHAnsi" w:hAnsiTheme="minorHAnsi"/>
                                      <w:b/>
                                      <w:sz w:val="18"/>
                                      <w:szCs w:val="18"/>
                                    </w:rPr>
                                  </w:pPr>
                                  <w:r w:rsidRPr="00A81CF3">
                                    <w:rPr>
                                      <w:rFonts w:asciiTheme="minorHAnsi" w:hAnsiTheme="minorHAnsi"/>
                                      <w:b/>
                                      <w:sz w:val="18"/>
                                      <w:szCs w:val="18"/>
                                    </w:rPr>
                                    <w:t>Gauge Number</w:t>
                                  </w:r>
                                </w:p>
                              </w:tc>
                              <w:tc>
                                <w:tcPr>
                                  <w:tcW w:w="3827" w:type="dxa"/>
                                  <w:gridSpan w:val="2"/>
                                </w:tcPr>
                                <w:p w14:paraId="7749ADA4" w14:textId="77777777" w:rsidR="000079F3" w:rsidRPr="00A81CF3" w:rsidRDefault="000079F3" w:rsidP="00A81CF3">
                                  <w:pPr>
                                    <w:spacing w:after="0"/>
                                    <w:ind w:left="-108"/>
                                    <w:rPr>
                                      <w:rFonts w:asciiTheme="minorHAnsi" w:hAnsiTheme="minorHAnsi"/>
                                      <w:b/>
                                      <w:sz w:val="18"/>
                                      <w:szCs w:val="18"/>
                                    </w:rPr>
                                  </w:pPr>
                                  <w:r w:rsidRPr="00A81CF3">
                                    <w:rPr>
                                      <w:rFonts w:asciiTheme="minorHAnsi" w:hAnsiTheme="minorHAnsi"/>
                                      <w:b/>
                                      <w:sz w:val="18"/>
                                      <w:szCs w:val="18"/>
                                    </w:rPr>
                                    <w:t>Description</w:t>
                                  </w:r>
                                </w:p>
                              </w:tc>
                            </w:tr>
                            <w:tr w:rsidR="000079F3" w14:paraId="4C8FC2ED" w14:textId="183AFF68" w:rsidTr="00C93B9E">
                              <w:tc>
                                <w:tcPr>
                                  <w:tcW w:w="1418" w:type="dxa"/>
                                  <w:gridSpan w:val="2"/>
                                </w:tcPr>
                                <w:p w14:paraId="2A4C5C64" w14:textId="77777777" w:rsidR="000079F3" w:rsidRPr="00A81CF3" w:rsidRDefault="000079F3" w:rsidP="0000441E">
                                  <w:pPr>
                                    <w:spacing w:after="0"/>
                                    <w:ind w:left="-108"/>
                                    <w:jc w:val="center"/>
                                    <w:rPr>
                                      <w:rFonts w:asciiTheme="minorHAnsi" w:hAnsiTheme="minorHAnsi"/>
                                      <w:sz w:val="18"/>
                                      <w:szCs w:val="18"/>
                                    </w:rPr>
                                  </w:pPr>
                                  <w:r>
                                    <w:rPr>
                                      <w:rFonts w:asciiTheme="minorHAnsi" w:hAnsiTheme="minorHAnsi"/>
                                      <w:sz w:val="18"/>
                                      <w:szCs w:val="18"/>
                                    </w:rPr>
                                    <w:t>416001</w:t>
                                  </w:r>
                                </w:p>
                              </w:tc>
                              <w:tc>
                                <w:tcPr>
                                  <w:tcW w:w="3827" w:type="dxa"/>
                                  <w:gridSpan w:val="2"/>
                                </w:tcPr>
                                <w:p w14:paraId="4E812C5D" w14:textId="77777777" w:rsidR="000079F3" w:rsidRPr="00A81CF3" w:rsidRDefault="000079F3" w:rsidP="0000441E">
                                  <w:pPr>
                                    <w:spacing w:after="0"/>
                                    <w:ind w:left="-108"/>
                                    <w:jc w:val="left"/>
                                    <w:rPr>
                                      <w:rFonts w:asciiTheme="minorHAnsi" w:hAnsiTheme="minorHAnsi"/>
                                      <w:sz w:val="18"/>
                                      <w:szCs w:val="18"/>
                                    </w:rPr>
                                  </w:pPr>
                                  <w:r>
                                    <w:rPr>
                                      <w:rFonts w:asciiTheme="minorHAnsi" w:hAnsiTheme="minorHAnsi"/>
                                      <w:sz w:val="18"/>
                                      <w:szCs w:val="18"/>
                                    </w:rPr>
                                    <w:t>Barwon River at Mungindi</w:t>
                                  </w:r>
                                </w:p>
                              </w:tc>
                              <w:tc>
                                <w:tcPr>
                                  <w:tcW w:w="1134" w:type="dxa"/>
                                </w:tcPr>
                                <w:p w14:paraId="2A64E511" w14:textId="56BC8FA2" w:rsidR="000079F3" w:rsidRDefault="000079F3" w:rsidP="0000441E">
                                  <w:pPr>
                                    <w:spacing w:after="0" w:line="240" w:lineRule="auto"/>
                                    <w:jc w:val="left"/>
                                  </w:pPr>
                                </w:p>
                              </w:tc>
                              <w:tc>
                                <w:tcPr>
                                  <w:tcW w:w="3544" w:type="dxa"/>
                                </w:tcPr>
                                <w:p w14:paraId="7BB47E0F" w14:textId="50BBFBED" w:rsidR="000079F3" w:rsidRDefault="000079F3" w:rsidP="0000441E">
                                  <w:pPr>
                                    <w:spacing w:after="0" w:line="240" w:lineRule="auto"/>
                                    <w:jc w:val="left"/>
                                  </w:pPr>
                                </w:p>
                              </w:tc>
                            </w:tr>
                            <w:tr w:rsidR="000079F3" w14:paraId="1385D06E" w14:textId="34B9DB07" w:rsidTr="00C93B9E">
                              <w:tc>
                                <w:tcPr>
                                  <w:tcW w:w="1418" w:type="dxa"/>
                                  <w:gridSpan w:val="2"/>
                                </w:tcPr>
                                <w:p w14:paraId="4235E174" w14:textId="77777777" w:rsidR="000079F3" w:rsidRPr="00A81CF3" w:rsidRDefault="000079F3" w:rsidP="0000441E">
                                  <w:pPr>
                                    <w:spacing w:after="0"/>
                                    <w:ind w:left="-108"/>
                                    <w:jc w:val="center"/>
                                    <w:rPr>
                                      <w:rFonts w:asciiTheme="minorHAnsi" w:hAnsiTheme="minorHAnsi"/>
                                      <w:sz w:val="18"/>
                                      <w:szCs w:val="18"/>
                                    </w:rPr>
                                  </w:pPr>
                                  <w:r>
                                    <w:rPr>
                                      <w:rFonts w:asciiTheme="minorHAnsi" w:hAnsiTheme="minorHAnsi"/>
                                      <w:sz w:val="18"/>
                                      <w:szCs w:val="18"/>
                                    </w:rPr>
                                    <w:t>416050</w:t>
                                  </w:r>
                                </w:p>
                              </w:tc>
                              <w:tc>
                                <w:tcPr>
                                  <w:tcW w:w="3827" w:type="dxa"/>
                                  <w:gridSpan w:val="2"/>
                                </w:tcPr>
                                <w:p w14:paraId="2816F370" w14:textId="77777777" w:rsidR="000079F3" w:rsidRPr="00A81CF3" w:rsidRDefault="000079F3" w:rsidP="0000441E">
                                  <w:pPr>
                                    <w:spacing w:after="0"/>
                                    <w:ind w:left="-108"/>
                                    <w:jc w:val="left"/>
                                    <w:rPr>
                                      <w:rFonts w:asciiTheme="minorHAnsi" w:hAnsiTheme="minorHAnsi"/>
                                      <w:sz w:val="18"/>
                                      <w:szCs w:val="18"/>
                                    </w:rPr>
                                  </w:pPr>
                                  <w:r>
                                    <w:rPr>
                                      <w:rFonts w:asciiTheme="minorHAnsi" w:hAnsiTheme="minorHAnsi"/>
                                      <w:sz w:val="18"/>
                                      <w:szCs w:val="18"/>
                                    </w:rPr>
                                    <w:t>Barwon River upstream of Presbury Weir</w:t>
                                  </w:r>
                                </w:p>
                              </w:tc>
                              <w:tc>
                                <w:tcPr>
                                  <w:tcW w:w="1134" w:type="dxa"/>
                                </w:tcPr>
                                <w:p w14:paraId="591478FA" w14:textId="0CDFEB93" w:rsidR="000079F3" w:rsidRDefault="000079F3" w:rsidP="0000441E">
                                  <w:pPr>
                                    <w:spacing w:after="0" w:line="240" w:lineRule="auto"/>
                                    <w:jc w:val="left"/>
                                  </w:pPr>
                                  <w:r>
                                    <w:rPr>
                                      <w:rFonts w:asciiTheme="minorHAnsi" w:hAnsiTheme="minorHAnsi"/>
                                    </w:rPr>
                                    <w:t>422002</w:t>
                                  </w:r>
                                </w:p>
                              </w:tc>
                              <w:tc>
                                <w:tcPr>
                                  <w:tcW w:w="3544" w:type="dxa"/>
                                </w:tcPr>
                                <w:p w14:paraId="0171FC12" w14:textId="055D2041" w:rsidR="000079F3" w:rsidRDefault="000079F3" w:rsidP="0000441E">
                                  <w:pPr>
                                    <w:spacing w:after="0" w:line="240" w:lineRule="auto"/>
                                    <w:jc w:val="left"/>
                                  </w:pPr>
                                  <w:r>
                                    <w:rPr>
                                      <w:rFonts w:asciiTheme="minorHAnsi" w:hAnsiTheme="minorHAnsi"/>
                                    </w:rPr>
                                    <w:t>Barwon River at Brewarrina</w:t>
                                  </w:r>
                                </w:p>
                              </w:tc>
                            </w:tr>
                            <w:tr w:rsidR="000079F3" w14:paraId="53A44F4F" w14:textId="60AAFEEB" w:rsidTr="00C93B9E">
                              <w:tc>
                                <w:tcPr>
                                  <w:tcW w:w="1418" w:type="dxa"/>
                                  <w:gridSpan w:val="2"/>
                                </w:tcPr>
                                <w:p w14:paraId="0F99BD0B" w14:textId="77777777" w:rsidR="000079F3" w:rsidRPr="00A81CF3" w:rsidRDefault="000079F3" w:rsidP="0000441E">
                                  <w:pPr>
                                    <w:spacing w:after="0"/>
                                    <w:ind w:left="-108"/>
                                    <w:jc w:val="center"/>
                                    <w:rPr>
                                      <w:rFonts w:asciiTheme="minorHAnsi" w:hAnsiTheme="minorHAnsi"/>
                                      <w:sz w:val="18"/>
                                      <w:szCs w:val="18"/>
                                    </w:rPr>
                                  </w:pPr>
                                  <w:r>
                                    <w:rPr>
                                      <w:rFonts w:asciiTheme="minorHAnsi" w:hAnsiTheme="minorHAnsi"/>
                                      <w:sz w:val="18"/>
                                      <w:szCs w:val="18"/>
                                    </w:rPr>
                                    <w:t>422004</w:t>
                                  </w:r>
                                </w:p>
                              </w:tc>
                              <w:tc>
                                <w:tcPr>
                                  <w:tcW w:w="3827" w:type="dxa"/>
                                  <w:gridSpan w:val="2"/>
                                </w:tcPr>
                                <w:p w14:paraId="17F60180" w14:textId="77777777" w:rsidR="000079F3" w:rsidRPr="00A81CF3" w:rsidRDefault="000079F3" w:rsidP="0000441E">
                                  <w:pPr>
                                    <w:spacing w:after="0"/>
                                    <w:ind w:left="-108"/>
                                    <w:jc w:val="left"/>
                                    <w:rPr>
                                      <w:rFonts w:asciiTheme="minorHAnsi" w:hAnsiTheme="minorHAnsi"/>
                                      <w:sz w:val="18"/>
                                      <w:szCs w:val="18"/>
                                    </w:rPr>
                                  </w:pPr>
                                  <w:r>
                                    <w:rPr>
                                      <w:rFonts w:asciiTheme="minorHAnsi" w:hAnsiTheme="minorHAnsi"/>
                                      <w:sz w:val="18"/>
                                      <w:szCs w:val="18"/>
                                    </w:rPr>
                                    <w:t>Barwon River at Mogil Mogil</w:t>
                                  </w:r>
                                </w:p>
                              </w:tc>
                              <w:tc>
                                <w:tcPr>
                                  <w:tcW w:w="1134" w:type="dxa"/>
                                </w:tcPr>
                                <w:p w14:paraId="1B026064" w14:textId="29081FF2" w:rsidR="000079F3" w:rsidRDefault="000079F3" w:rsidP="0000441E">
                                  <w:pPr>
                                    <w:spacing w:after="0" w:line="240" w:lineRule="auto"/>
                                    <w:jc w:val="left"/>
                                  </w:pPr>
                                  <w:r>
                                    <w:rPr>
                                      <w:rFonts w:asciiTheme="minorHAnsi" w:hAnsiTheme="minorHAnsi"/>
                                    </w:rPr>
                                    <w:t>422028</w:t>
                                  </w:r>
                                </w:p>
                              </w:tc>
                              <w:tc>
                                <w:tcPr>
                                  <w:tcW w:w="3544" w:type="dxa"/>
                                </w:tcPr>
                                <w:p w14:paraId="4538A469" w14:textId="37BE4B8D" w:rsidR="000079F3" w:rsidRDefault="000079F3" w:rsidP="0000441E">
                                  <w:pPr>
                                    <w:spacing w:after="0" w:line="240" w:lineRule="auto"/>
                                    <w:jc w:val="left"/>
                                  </w:pPr>
                                  <w:r>
                                    <w:rPr>
                                      <w:rFonts w:asciiTheme="minorHAnsi" w:hAnsiTheme="minorHAnsi"/>
                                    </w:rPr>
                                    <w:t>Barwon River at Beemery</w:t>
                                  </w:r>
                                </w:p>
                              </w:tc>
                            </w:tr>
                            <w:tr w:rsidR="000079F3" w14:paraId="38A012B0" w14:textId="1A652263" w:rsidTr="00C93B9E">
                              <w:tc>
                                <w:tcPr>
                                  <w:tcW w:w="1418" w:type="dxa"/>
                                  <w:gridSpan w:val="2"/>
                                </w:tcPr>
                                <w:p w14:paraId="6183724C" w14:textId="77777777" w:rsidR="000079F3" w:rsidRPr="00A81CF3" w:rsidRDefault="000079F3" w:rsidP="0000441E">
                                  <w:pPr>
                                    <w:spacing w:after="0"/>
                                    <w:ind w:left="-108"/>
                                    <w:jc w:val="center"/>
                                    <w:rPr>
                                      <w:rFonts w:asciiTheme="minorHAnsi" w:hAnsiTheme="minorHAnsi"/>
                                    </w:rPr>
                                  </w:pPr>
                                  <w:r>
                                    <w:rPr>
                                      <w:rFonts w:asciiTheme="minorHAnsi" w:hAnsiTheme="minorHAnsi"/>
                                    </w:rPr>
                                    <w:t>422003</w:t>
                                  </w:r>
                                </w:p>
                              </w:tc>
                              <w:tc>
                                <w:tcPr>
                                  <w:tcW w:w="3827" w:type="dxa"/>
                                  <w:gridSpan w:val="2"/>
                                </w:tcPr>
                                <w:p w14:paraId="0AC4BD55" w14:textId="77777777" w:rsidR="000079F3" w:rsidRPr="00A81CF3" w:rsidRDefault="000079F3" w:rsidP="0000441E">
                                  <w:pPr>
                                    <w:spacing w:after="0"/>
                                    <w:ind w:left="-108"/>
                                    <w:jc w:val="left"/>
                                    <w:rPr>
                                      <w:rFonts w:asciiTheme="minorHAnsi" w:hAnsiTheme="minorHAnsi"/>
                                    </w:rPr>
                                  </w:pPr>
                                  <w:r>
                                    <w:rPr>
                                      <w:rFonts w:asciiTheme="minorHAnsi" w:hAnsiTheme="minorHAnsi"/>
                                    </w:rPr>
                                    <w:t>Barwon River at Collarenebri</w:t>
                                  </w:r>
                                </w:p>
                              </w:tc>
                              <w:tc>
                                <w:tcPr>
                                  <w:tcW w:w="1134" w:type="dxa"/>
                                </w:tcPr>
                                <w:p w14:paraId="34E4F25A" w14:textId="7880DDD6" w:rsidR="000079F3" w:rsidRDefault="000079F3" w:rsidP="0000441E">
                                  <w:pPr>
                                    <w:spacing w:after="0" w:line="240" w:lineRule="auto"/>
                                    <w:jc w:val="left"/>
                                  </w:pPr>
                                  <w:r>
                                    <w:rPr>
                                      <w:rFonts w:asciiTheme="minorHAnsi" w:hAnsiTheme="minorHAnsi"/>
                                    </w:rPr>
                                    <w:t>425039</w:t>
                                  </w:r>
                                </w:p>
                              </w:tc>
                              <w:tc>
                                <w:tcPr>
                                  <w:tcW w:w="3544" w:type="dxa"/>
                                </w:tcPr>
                                <w:p w14:paraId="4E323DFC" w14:textId="02CB4D29" w:rsidR="000079F3" w:rsidRDefault="000079F3" w:rsidP="0000441E">
                                  <w:pPr>
                                    <w:spacing w:after="0" w:line="240" w:lineRule="auto"/>
                                    <w:jc w:val="left"/>
                                  </w:pPr>
                                  <w:r>
                                    <w:rPr>
                                      <w:rFonts w:asciiTheme="minorHAnsi" w:hAnsiTheme="minorHAnsi"/>
                                    </w:rPr>
                                    <w:t>Darling River at Warraweena</w:t>
                                  </w:r>
                                </w:p>
                              </w:tc>
                            </w:tr>
                            <w:tr w:rsidR="000079F3" w14:paraId="0995F056" w14:textId="4C5BDF75" w:rsidTr="00C93B9E">
                              <w:tc>
                                <w:tcPr>
                                  <w:tcW w:w="1418" w:type="dxa"/>
                                  <w:gridSpan w:val="2"/>
                                </w:tcPr>
                                <w:p w14:paraId="6FF9B53D" w14:textId="77777777" w:rsidR="000079F3" w:rsidRPr="00A81CF3" w:rsidRDefault="000079F3" w:rsidP="0000441E">
                                  <w:pPr>
                                    <w:spacing w:after="0"/>
                                    <w:ind w:left="-108"/>
                                    <w:jc w:val="center"/>
                                    <w:rPr>
                                      <w:rFonts w:asciiTheme="minorHAnsi" w:hAnsiTheme="minorHAnsi"/>
                                    </w:rPr>
                                  </w:pPr>
                                  <w:r>
                                    <w:rPr>
                                      <w:rFonts w:asciiTheme="minorHAnsi" w:hAnsiTheme="minorHAnsi"/>
                                    </w:rPr>
                                    <w:t>422025</w:t>
                                  </w:r>
                                </w:p>
                              </w:tc>
                              <w:tc>
                                <w:tcPr>
                                  <w:tcW w:w="3827" w:type="dxa"/>
                                  <w:gridSpan w:val="2"/>
                                </w:tcPr>
                                <w:p w14:paraId="59AAD40E" w14:textId="77777777" w:rsidR="000079F3" w:rsidRPr="00A81CF3" w:rsidRDefault="000079F3" w:rsidP="0000441E">
                                  <w:pPr>
                                    <w:spacing w:after="0"/>
                                    <w:ind w:left="-108"/>
                                    <w:jc w:val="left"/>
                                    <w:rPr>
                                      <w:rFonts w:asciiTheme="minorHAnsi" w:hAnsiTheme="minorHAnsi"/>
                                    </w:rPr>
                                  </w:pPr>
                                  <w:r>
                                    <w:rPr>
                                      <w:rFonts w:asciiTheme="minorHAnsi" w:hAnsiTheme="minorHAnsi"/>
                                    </w:rPr>
                                    <w:t>Barwon River at Tara</w:t>
                                  </w:r>
                                </w:p>
                              </w:tc>
                              <w:tc>
                                <w:tcPr>
                                  <w:tcW w:w="1134" w:type="dxa"/>
                                </w:tcPr>
                                <w:p w14:paraId="7B9862DF" w14:textId="0454E8E0" w:rsidR="000079F3" w:rsidRDefault="000079F3" w:rsidP="0000441E">
                                  <w:pPr>
                                    <w:spacing w:after="0" w:line="240" w:lineRule="auto"/>
                                    <w:jc w:val="left"/>
                                  </w:pPr>
                                  <w:r>
                                    <w:rPr>
                                      <w:rFonts w:asciiTheme="minorHAnsi" w:hAnsiTheme="minorHAnsi"/>
                                    </w:rPr>
                                    <w:t>425003</w:t>
                                  </w:r>
                                </w:p>
                              </w:tc>
                              <w:tc>
                                <w:tcPr>
                                  <w:tcW w:w="3544" w:type="dxa"/>
                                </w:tcPr>
                                <w:p w14:paraId="2015EDEA" w14:textId="48769C10" w:rsidR="000079F3" w:rsidRDefault="000079F3" w:rsidP="0000441E">
                                  <w:pPr>
                                    <w:spacing w:after="0" w:line="240" w:lineRule="auto"/>
                                    <w:jc w:val="left"/>
                                  </w:pPr>
                                  <w:r>
                                    <w:rPr>
                                      <w:rFonts w:asciiTheme="minorHAnsi" w:hAnsiTheme="minorHAnsi"/>
                                    </w:rPr>
                                    <w:t>Darling River at Bourke</w:t>
                                  </w:r>
                                </w:p>
                              </w:tc>
                            </w:tr>
                            <w:tr w:rsidR="000079F3" w14:paraId="2E1FA463" w14:textId="094DDE9E" w:rsidTr="00C93B9E">
                              <w:tc>
                                <w:tcPr>
                                  <w:tcW w:w="1418" w:type="dxa"/>
                                  <w:gridSpan w:val="2"/>
                                </w:tcPr>
                                <w:p w14:paraId="5831BF26" w14:textId="77777777" w:rsidR="000079F3" w:rsidRPr="00A81CF3" w:rsidRDefault="000079F3" w:rsidP="0000441E">
                                  <w:pPr>
                                    <w:spacing w:after="0"/>
                                    <w:ind w:left="-108"/>
                                    <w:jc w:val="center"/>
                                    <w:rPr>
                                      <w:rFonts w:asciiTheme="minorHAnsi" w:hAnsiTheme="minorHAnsi"/>
                                    </w:rPr>
                                  </w:pPr>
                                  <w:r>
                                    <w:rPr>
                                      <w:rFonts w:asciiTheme="minorHAnsi" w:hAnsiTheme="minorHAnsi"/>
                                    </w:rPr>
                                    <w:t>422001</w:t>
                                  </w:r>
                                </w:p>
                              </w:tc>
                              <w:tc>
                                <w:tcPr>
                                  <w:tcW w:w="3827" w:type="dxa"/>
                                  <w:gridSpan w:val="2"/>
                                </w:tcPr>
                                <w:p w14:paraId="077EFF95" w14:textId="77777777" w:rsidR="000079F3" w:rsidRPr="00A81CF3" w:rsidRDefault="000079F3" w:rsidP="0000441E">
                                  <w:pPr>
                                    <w:spacing w:after="0"/>
                                    <w:ind w:left="-108"/>
                                    <w:jc w:val="left"/>
                                    <w:rPr>
                                      <w:rFonts w:asciiTheme="minorHAnsi" w:hAnsiTheme="minorHAnsi"/>
                                    </w:rPr>
                                  </w:pPr>
                                  <w:r>
                                    <w:rPr>
                                      <w:rFonts w:asciiTheme="minorHAnsi" w:hAnsiTheme="minorHAnsi"/>
                                    </w:rPr>
                                    <w:t>Barwon River at Dangar Bridge (Walgett)</w:t>
                                  </w:r>
                                </w:p>
                              </w:tc>
                              <w:tc>
                                <w:tcPr>
                                  <w:tcW w:w="1134" w:type="dxa"/>
                                </w:tcPr>
                                <w:p w14:paraId="0B620DD9" w14:textId="3593CA95" w:rsidR="000079F3" w:rsidRDefault="000079F3" w:rsidP="0000441E">
                                  <w:pPr>
                                    <w:spacing w:after="0" w:line="240" w:lineRule="auto"/>
                                    <w:jc w:val="left"/>
                                  </w:pPr>
                                  <w:r>
                                    <w:rPr>
                                      <w:rFonts w:asciiTheme="minorHAnsi" w:hAnsiTheme="minorHAnsi"/>
                                    </w:rPr>
                                    <w:t>425004</w:t>
                                  </w:r>
                                </w:p>
                              </w:tc>
                              <w:tc>
                                <w:tcPr>
                                  <w:tcW w:w="3544" w:type="dxa"/>
                                </w:tcPr>
                                <w:p w14:paraId="4BB9E505" w14:textId="01CF80D6" w:rsidR="000079F3" w:rsidRDefault="000079F3" w:rsidP="0000441E">
                                  <w:pPr>
                                    <w:spacing w:after="0" w:line="240" w:lineRule="auto"/>
                                    <w:jc w:val="left"/>
                                  </w:pPr>
                                  <w:r>
                                    <w:rPr>
                                      <w:rFonts w:asciiTheme="minorHAnsi" w:hAnsiTheme="minorHAnsi"/>
                                    </w:rPr>
                                    <w:t>Darling River at Louth</w:t>
                                  </w:r>
                                </w:p>
                              </w:tc>
                            </w:tr>
                            <w:tr w:rsidR="000079F3" w14:paraId="4A17A7CC" w14:textId="108E48E5" w:rsidTr="00C93B9E">
                              <w:tc>
                                <w:tcPr>
                                  <w:tcW w:w="1418" w:type="dxa"/>
                                  <w:gridSpan w:val="2"/>
                                </w:tcPr>
                                <w:p w14:paraId="0EF238B8" w14:textId="77777777" w:rsidR="000079F3" w:rsidRPr="00A81CF3" w:rsidRDefault="000079F3" w:rsidP="0000441E">
                                  <w:pPr>
                                    <w:spacing w:after="0"/>
                                    <w:ind w:left="-108"/>
                                    <w:jc w:val="center"/>
                                    <w:rPr>
                                      <w:rFonts w:asciiTheme="minorHAnsi" w:hAnsiTheme="minorHAnsi"/>
                                    </w:rPr>
                                  </w:pPr>
                                  <w:r>
                                    <w:rPr>
                                      <w:rFonts w:asciiTheme="minorHAnsi" w:hAnsiTheme="minorHAnsi"/>
                                    </w:rPr>
                                    <w:t>422026</w:t>
                                  </w:r>
                                </w:p>
                              </w:tc>
                              <w:tc>
                                <w:tcPr>
                                  <w:tcW w:w="3827" w:type="dxa"/>
                                  <w:gridSpan w:val="2"/>
                                </w:tcPr>
                                <w:p w14:paraId="7D769AA5" w14:textId="77777777" w:rsidR="000079F3" w:rsidRPr="00A81CF3" w:rsidRDefault="000079F3" w:rsidP="0000441E">
                                  <w:pPr>
                                    <w:spacing w:after="0"/>
                                    <w:ind w:left="-108"/>
                                    <w:jc w:val="left"/>
                                    <w:rPr>
                                      <w:rFonts w:asciiTheme="minorHAnsi" w:hAnsiTheme="minorHAnsi"/>
                                    </w:rPr>
                                  </w:pPr>
                                  <w:r>
                                    <w:rPr>
                                      <w:rFonts w:asciiTheme="minorHAnsi" w:hAnsiTheme="minorHAnsi"/>
                                    </w:rPr>
                                    <w:t>Barwon River at Boorooma</w:t>
                                  </w:r>
                                </w:p>
                              </w:tc>
                              <w:tc>
                                <w:tcPr>
                                  <w:tcW w:w="1134" w:type="dxa"/>
                                </w:tcPr>
                                <w:p w14:paraId="3D8F20AE" w14:textId="213E27EE" w:rsidR="000079F3" w:rsidRDefault="000079F3" w:rsidP="0000441E">
                                  <w:pPr>
                                    <w:spacing w:after="0" w:line="240" w:lineRule="auto"/>
                                    <w:jc w:val="left"/>
                                  </w:pPr>
                                  <w:r>
                                    <w:rPr>
                                      <w:rFonts w:asciiTheme="minorHAnsi" w:hAnsiTheme="minorHAnsi"/>
                                    </w:rPr>
                                    <w:t>425900</w:t>
                                  </w:r>
                                </w:p>
                              </w:tc>
                              <w:tc>
                                <w:tcPr>
                                  <w:tcW w:w="3544" w:type="dxa"/>
                                </w:tcPr>
                                <w:p w14:paraId="36E5997D" w14:textId="688E8EEE" w:rsidR="000079F3" w:rsidRDefault="000079F3" w:rsidP="0000441E">
                                  <w:pPr>
                                    <w:spacing w:after="0" w:line="240" w:lineRule="auto"/>
                                    <w:jc w:val="left"/>
                                  </w:pPr>
                                  <w:r>
                                    <w:rPr>
                                      <w:rFonts w:asciiTheme="minorHAnsi" w:hAnsiTheme="minorHAnsi"/>
                                    </w:rPr>
                                    <w:t>Darling River at Tilpa</w:t>
                                  </w:r>
                                </w:p>
                              </w:tc>
                            </w:tr>
                            <w:tr w:rsidR="000079F3" w14:paraId="149BBE75" w14:textId="400E2683" w:rsidTr="00C93B9E">
                              <w:tc>
                                <w:tcPr>
                                  <w:tcW w:w="1418" w:type="dxa"/>
                                  <w:gridSpan w:val="2"/>
                                </w:tcPr>
                                <w:p w14:paraId="088D20B1" w14:textId="41FA3EDA" w:rsidR="000079F3" w:rsidRDefault="000079F3" w:rsidP="0000441E">
                                  <w:pPr>
                                    <w:spacing w:after="0"/>
                                    <w:ind w:left="-108"/>
                                    <w:jc w:val="center"/>
                                    <w:rPr>
                                      <w:rFonts w:asciiTheme="minorHAnsi" w:hAnsiTheme="minorHAnsi"/>
                                    </w:rPr>
                                  </w:pPr>
                                  <w:r>
                                    <w:rPr>
                                      <w:rFonts w:asciiTheme="minorHAnsi" w:hAnsiTheme="minorHAnsi"/>
                                    </w:rPr>
                                    <w:t>422027</w:t>
                                  </w:r>
                                </w:p>
                              </w:tc>
                              <w:tc>
                                <w:tcPr>
                                  <w:tcW w:w="3827" w:type="dxa"/>
                                  <w:gridSpan w:val="2"/>
                                </w:tcPr>
                                <w:p w14:paraId="292BE923" w14:textId="384A17C6" w:rsidR="000079F3" w:rsidRPr="00DB4043" w:rsidRDefault="000079F3" w:rsidP="0000441E">
                                  <w:pPr>
                                    <w:spacing w:after="0"/>
                                    <w:ind w:left="-108"/>
                                    <w:jc w:val="left"/>
                                    <w:rPr>
                                      <w:rFonts w:asciiTheme="minorHAnsi" w:hAnsiTheme="minorHAnsi"/>
                                    </w:rPr>
                                  </w:pPr>
                                  <w:r>
                                    <w:rPr>
                                      <w:rFonts w:asciiTheme="minorHAnsi" w:hAnsiTheme="minorHAnsi"/>
                                    </w:rPr>
                                    <w:t>Barwon River at Geera</w:t>
                                  </w:r>
                                </w:p>
                              </w:tc>
                              <w:tc>
                                <w:tcPr>
                                  <w:tcW w:w="1134" w:type="dxa"/>
                                </w:tcPr>
                                <w:p w14:paraId="79E85890" w14:textId="7E0DF827" w:rsidR="000079F3" w:rsidRDefault="000079F3" w:rsidP="0000441E">
                                  <w:pPr>
                                    <w:spacing w:after="0" w:line="240" w:lineRule="auto"/>
                                    <w:jc w:val="left"/>
                                  </w:pPr>
                                  <w:r>
                                    <w:rPr>
                                      <w:rFonts w:asciiTheme="minorHAnsi" w:hAnsiTheme="minorHAnsi"/>
                                    </w:rPr>
                                    <w:t>425008</w:t>
                                  </w:r>
                                </w:p>
                              </w:tc>
                              <w:tc>
                                <w:tcPr>
                                  <w:tcW w:w="3544" w:type="dxa"/>
                                </w:tcPr>
                                <w:p w14:paraId="619A7882" w14:textId="78F5E3B4" w:rsidR="000079F3" w:rsidRDefault="000079F3" w:rsidP="0000441E">
                                  <w:pPr>
                                    <w:spacing w:after="0" w:line="240" w:lineRule="auto"/>
                                    <w:jc w:val="left"/>
                                  </w:pPr>
                                  <w:r>
                                    <w:rPr>
                                      <w:rFonts w:asciiTheme="minorHAnsi" w:hAnsiTheme="minorHAnsi"/>
                                    </w:rPr>
                                    <w:t>Darling River at Wilcannia</w:t>
                                  </w:r>
                                </w:p>
                              </w:tc>
                            </w:tr>
                            <w:tr w:rsidR="000079F3" w14:paraId="1D1A1E54" w14:textId="77777777" w:rsidTr="00C93B9E">
                              <w:trPr>
                                <w:gridAfter w:val="3"/>
                                <w:wAfter w:w="5245" w:type="dxa"/>
                              </w:trPr>
                              <w:tc>
                                <w:tcPr>
                                  <w:tcW w:w="1134" w:type="dxa"/>
                                </w:tcPr>
                                <w:p w14:paraId="0AEC17D4" w14:textId="1EC915AF" w:rsidR="000079F3" w:rsidRDefault="000079F3" w:rsidP="0000441E">
                                  <w:pPr>
                                    <w:spacing w:after="0" w:line="240" w:lineRule="auto"/>
                                    <w:jc w:val="left"/>
                                  </w:pPr>
                                </w:p>
                              </w:tc>
                              <w:tc>
                                <w:tcPr>
                                  <w:tcW w:w="3544" w:type="dxa"/>
                                  <w:gridSpan w:val="2"/>
                                </w:tcPr>
                                <w:p w14:paraId="1E5AD13F" w14:textId="1BF84704" w:rsidR="000079F3" w:rsidRDefault="000079F3" w:rsidP="0000441E">
                                  <w:pPr>
                                    <w:spacing w:after="0" w:line="240" w:lineRule="auto"/>
                                    <w:jc w:val="left"/>
                                  </w:pPr>
                                </w:p>
                              </w:tc>
                            </w:tr>
                            <w:tr w:rsidR="000079F3" w14:paraId="74ECA1CE" w14:textId="77777777" w:rsidTr="00C93B9E">
                              <w:trPr>
                                <w:gridAfter w:val="2"/>
                                <w:wAfter w:w="4678" w:type="dxa"/>
                              </w:trPr>
                              <w:tc>
                                <w:tcPr>
                                  <w:tcW w:w="1418" w:type="dxa"/>
                                  <w:gridSpan w:val="2"/>
                                </w:tcPr>
                                <w:p w14:paraId="35E640B5" w14:textId="0D7ED3F6" w:rsidR="000079F3" w:rsidRDefault="000079F3" w:rsidP="0000441E">
                                  <w:pPr>
                                    <w:spacing w:after="0"/>
                                    <w:ind w:left="-108"/>
                                    <w:jc w:val="center"/>
                                    <w:rPr>
                                      <w:rFonts w:asciiTheme="minorHAnsi" w:hAnsiTheme="minorHAnsi"/>
                                    </w:rPr>
                                  </w:pPr>
                                </w:p>
                              </w:tc>
                              <w:tc>
                                <w:tcPr>
                                  <w:tcW w:w="3827" w:type="dxa"/>
                                  <w:gridSpan w:val="2"/>
                                </w:tcPr>
                                <w:p w14:paraId="5D4D2E0D" w14:textId="55962D5A" w:rsidR="000079F3" w:rsidRPr="00DB4043" w:rsidRDefault="000079F3" w:rsidP="0000441E">
                                  <w:pPr>
                                    <w:spacing w:after="0"/>
                                    <w:ind w:left="-108"/>
                                    <w:jc w:val="left"/>
                                    <w:rPr>
                                      <w:rFonts w:asciiTheme="minorHAnsi" w:hAnsiTheme="minorHAnsi"/>
                                    </w:rPr>
                                  </w:pPr>
                                </w:p>
                              </w:tc>
                            </w:tr>
                            <w:tr w:rsidR="000079F3" w14:paraId="20CDCCD7" w14:textId="77777777" w:rsidTr="00C93B9E">
                              <w:trPr>
                                <w:gridAfter w:val="2"/>
                                <w:wAfter w:w="4678" w:type="dxa"/>
                              </w:trPr>
                              <w:tc>
                                <w:tcPr>
                                  <w:tcW w:w="1418" w:type="dxa"/>
                                  <w:gridSpan w:val="2"/>
                                </w:tcPr>
                                <w:p w14:paraId="35084A0E" w14:textId="0ED17634" w:rsidR="000079F3" w:rsidRDefault="000079F3" w:rsidP="00734D2D">
                                  <w:pPr>
                                    <w:spacing w:after="0"/>
                                    <w:ind w:left="-108"/>
                                    <w:jc w:val="center"/>
                                    <w:rPr>
                                      <w:rFonts w:asciiTheme="minorHAnsi" w:hAnsiTheme="minorHAnsi"/>
                                    </w:rPr>
                                  </w:pPr>
                                </w:p>
                              </w:tc>
                              <w:tc>
                                <w:tcPr>
                                  <w:tcW w:w="3827" w:type="dxa"/>
                                  <w:gridSpan w:val="2"/>
                                </w:tcPr>
                                <w:p w14:paraId="1A0DDC6C" w14:textId="03A6F4C7" w:rsidR="000079F3" w:rsidRPr="00DB4043" w:rsidRDefault="000079F3" w:rsidP="0000441E">
                                  <w:pPr>
                                    <w:spacing w:after="0"/>
                                    <w:ind w:left="-108"/>
                                    <w:jc w:val="left"/>
                                    <w:rPr>
                                      <w:rFonts w:asciiTheme="minorHAnsi" w:hAnsiTheme="minorHAnsi"/>
                                    </w:rPr>
                                  </w:pPr>
                                </w:p>
                              </w:tc>
                            </w:tr>
                            <w:tr w:rsidR="000079F3" w14:paraId="593EA016" w14:textId="77777777" w:rsidTr="00C93B9E">
                              <w:trPr>
                                <w:gridAfter w:val="2"/>
                                <w:wAfter w:w="4678" w:type="dxa"/>
                              </w:trPr>
                              <w:tc>
                                <w:tcPr>
                                  <w:tcW w:w="1418" w:type="dxa"/>
                                  <w:gridSpan w:val="2"/>
                                </w:tcPr>
                                <w:p w14:paraId="12381106" w14:textId="37093682" w:rsidR="000079F3" w:rsidRDefault="000079F3" w:rsidP="0000441E">
                                  <w:pPr>
                                    <w:spacing w:after="0"/>
                                    <w:ind w:left="-108"/>
                                    <w:jc w:val="center"/>
                                    <w:rPr>
                                      <w:rFonts w:asciiTheme="minorHAnsi" w:hAnsiTheme="minorHAnsi"/>
                                    </w:rPr>
                                  </w:pPr>
                                </w:p>
                              </w:tc>
                              <w:tc>
                                <w:tcPr>
                                  <w:tcW w:w="3827" w:type="dxa"/>
                                  <w:gridSpan w:val="2"/>
                                </w:tcPr>
                                <w:p w14:paraId="0BF1E082" w14:textId="777CE640" w:rsidR="000079F3" w:rsidRPr="00DB4043" w:rsidRDefault="000079F3" w:rsidP="0000441E">
                                  <w:pPr>
                                    <w:spacing w:after="0"/>
                                    <w:ind w:left="-108"/>
                                    <w:jc w:val="left"/>
                                    <w:rPr>
                                      <w:rFonts w:asciiTheme="minorHAnsi" w:hAnsiTheme="minorHAnsi"/>
                                    </w:rPr>
                                  </w:pPr>
                                </w:p>
                              </w:tc>
                            </w:tr>
                            <w:tr w:rsidR="000079F3" w14:paraId="7F675427" w14:textId="77777777" w:rsidTr="00C93B9E">
                              <w:trPr>
                                <w:gridAfter w:val="2"/>
                                <w:wAfter w:w="4678" w:type="dxa"/>
                              </w:trPr>
                              <w:tc>
                                <w:tcPr>
                                  <w:tcW w:w="1418" w:type="dxa"/>
                                  <w:gridSpan w:val="2"/>
                                </w:tcPr>
                                <w:p w14:paraId="5290430F" w14:textId="0D9A1AF7" w:rsidR="000079F3" w:rsidRDefault="000079F3" w:rsidP="0000441E">
                                  <w:pPr>
                                    <w:spacing w:after="0"/>
                                    <w:ind w:left="-108"/>
                                    <w:jc w:val="center"/>
                                    <w:rPr>
                                      <w:rFonts w:asciiTheme="minorHAnsi" w:hAnsiTheme="minorHAnsi"/>
                                    </w:rPr>
                                  </w:pPr>
                                </w:p>
                              </w:tc>
                              <w:tc>
                                <w:tcPr>
                                  <w:tcW w:w="3827" w:type="dxa"/>
                                  <w:gridSpan w:val="2"/>
                                </w:tcPr>
                                <w:p w14:paraId="036972D7" w14:textId="6C0936FE" w:rsidR="000079F3" w:rsidRPr="00DB4043" w:rsidRDefault="000079F3" w:rsidP="0000441E">
                                  <w:pPr>
                                    <w:spacing w:after="0"/>
                                    <w:ind w:left="-108"/>
                                    <w:jc w:val="left"/>
                                    <w:rPr>
                                      <w:rFonts w:asciiTheme="minorHAnsi" w:hAnsiTheme="minorHAnsi"/>
                                    </w:rPr>
                                  </w:pPr>
                                </w:p>
                              </w:tc>
                            </w:tr>
                            <w:tr w:rsidR="000079F3" w14:paraId="55363B87" w14:textId="77777777" w:rsidTr="00C93B9E">
                              <w:trPr>
                                <w:gridAfter w:val="2"/>
                                <w:wAfter w:w="4678" w:type="dxa"/>
                              </w:trPr>
                              <w:tc>
                                <w:tcPr>
                                  <w:tcW w:w="1418" w:type="dxa"/>
                                  <w:gridSpan w:val="2"/>
                                </w:tcPr>
                                <w:p w14:paraId="3A146942" w14:textId="388F9021" w:rsidR="000079F3" w:rsidRDefault="000079F3" w:rsidP="0000441E">
                                  <w:pPr>
                                    <w:spacing w:after="0"/>
                                    <w:ind w:left="-108"/>
                                    <w:jc w:val="center"/>
                                    <w:rPr>
                                      <w:rFonts w:asciiTheme="minorHAnsi" w:hAnsiTheme="minorHAnsi"/>
                                    </w:rPr>
                                  </w:pPr>
                                </w:p>
                              </w:tc>
                              <w:tc>
                                <w:tcPr>
                                  <w:tcW w:w="3827" w:type="dxa"/>
                                  <w:gridSpan w:val="2"/>
                                </w:tcPr>
                                <w:p w14:paraId="3C16E404" w14:textId="76992484" w:rsidR="000079F3" w:rsidRPr="00DB4043" w:rsidRDefault="000079F3" w:rsidP="0000441E">
                                  <w:pPr>
                                    <w:spacing w:after="0"/>
                                    <w:ind w:left="-108"/>
                                    <w:jc w:val="left"/>
                                    <w:rPr>
                                      <w:rFonts w:asciiTheme="minorHAnsi" w:hAnsiTheme="minorHAnsi"/>
                                    </w:rPr>
                                  </w:pPr>
                                </w:p>
                              </w:tc>
                            </w:tr>
                            <w:tr w:rsidR="000079F3" w14:paraId="28F3083B" w14:textId="77777777" w:rsidTr="00C93B9E">
                              <w:trPr>
                                <w:gridAfter w:val="2"/>
                                <w:wAfter w:w="4678" w:type="dxa"/>
                              </w:trPr>
                              <w:tc>
                                <w:tcPr>
                                  <w:tcW w:w="1418" w:type="dxa"/>
                                  <w:gridSpan w:val="2"/>
                                </w:tcPr>
                                <w:p w14:paraId="1C968E39" w14:textId="6C1AD6AF" w:rsidR="000079F3" w:rsidRDefault="000079F3" w:rsidP="0000441E">
                                  <w:pPr>
                                    <w:spacing w:after="0"/>
                                    <w:ind w:left="-108"/>
                                    <w:jc w:val="center"/>
                                    <w:rPr>
                                      <w:rFonts w:asciiTheme="minorHAnsi" w:hAnsiTheme="minorHAnsi"/>
                                    </w:rPr>
                                  </w:pPr>
                                </w:p>
                              </w:tc>
                              <w:tc>
                                <w:tcPr>
                                  <w:tcW w:w="3827" w:type="dxa"/>
                                  <w:gridSpan w:val="2"/>
                                </w:tcPr>
                                <w:p w14:paraId="56DAF4ED" w14:textId="233E7E14" w:rsidR="000079F3" w:rsidRPr="00DB4043" w:rsidRDefault="000079F3" w:rsidP="0000441E">
                                  <w:pPr>
                                    <w:spacing w:after="0"/>
                                    <w:ind w:left="-108"/>
                                    <w:jc w:val="left"/>
                                    <w:rPr>
                                      <w:rFonts w:asciiTheme="minorHAnsi" w:hAnsiTheme="minorHAnsi"/>
                                    </w:rPr>
                                  </w:pPr>
                                </w:p>
                              </w:tc>
                            </w:tr>
                            <w:tr w:rsidR="000079F3" w14:paraId="6A4A1651" w14:textId="77777777" w:rsidTr="00C93B9E">
                              <w:trPr>
                                <w:gridAfter w:val="2"/>
                                <w:wAfter w:w="4678" w:type="dxa"/>
                              </w:trPr>
                              <w:tc>
                                <w:tcPr>
                                  <w:tcW w:w="1418" w:type="dxa"/>
                                  <w:gridSpan w:val="2"/>
                                </w:tcPr>
                                <w:p w14:paraId="0E8F9B00" w14:textId="2F779D3C" w:rsidR="000079F3" w:rsidRDefault="000079F3" w:rsidP="0000441E">
                                  <w:pPr>
                                    <w:spacing w:after="0"/>
                                    <w:ind w:left="-108"/>
                                    <w:jc w:val="center"/>
                                    <w:rPr>
                                      <w:rFonts w:asciiTheme="minorHAnsi" w:hAnsiTheme="minorHAnsi"/>
                                    </w:rPr>
                                  </w:pPr>
                                </w:p>
                              </w:tc>
                              <w:tc>
                                <w:tcPr>
                                  <w:tcW w:w="3827" w:type="dxa"/>
                                  <w:gridSpan w:val="2"/>
                                </w:tcPr>
                                <w:p w14:paraId="363A0121" w14:textId="1AD7C3B7" w:rsidR="000079F3" w:rsidRPr="00DB4043" w:rsidRDefault="000079F3" w:rsidP="0000441E">
                                  <w:pPr>
                                    <w:spacing w:after="0"/>
                                    <w:ind w:left="-108"/>
                                    <w:jc w:val="left"/>
                                    <w:rPr>
                                      <w:rFonts w:asciiTheme="minorHAnsi" w:hAnsiTheme="minorHAnsi"/>
                                    </w:rPr>
                                  </w:pPr>
                                </w:p>
                              </w:tc>
                            </w:tr>
                          </w:tbl>
                          <w:p w14:paraId="37471EA2" w14:textId="77777777" w:rsidR="000079F3" w:rsidRDefault="000079F3" w:rsidP="00DF2B9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045A8" id="Text Box 26" o:spid="_x0000_s1058" type="#_x0000_t202" style="position:absolute;left:0;text-align:left;margin-left:0;margin-top:299.45pt;width:485.5pt;height:136.5pt;z-index:25165621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" fillcolor="window" strokecolor="black [3213]" strokeweight=".5pt">
                <v:textbox>
                  <w:txbxContent>
                    <w:tbl>
                      <w:tblPr>
                        <w:tblStyle w:val="TableGrid"/>
                        <w:tblW w:w="9923"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1134"/>
                        <w:gridCol w:w="284"/>
                        <w:gridCol w:w="3260"/>
                        <w:gridCol w:w="567"/>
                        <w:gridCol w:w="1134"/>
                        <w:gridCol w:w="3544"/>
                      </w:tblGrid>
                      <w:tr w:rsidR="000079F3" w14:paraId="6097600A" w14:textId="77777777" w:rsidTr="00C93B9E">
                        <w:trPr>
                          <w:gridAfter w:val="2"/>
                          <w:wAfter w:w="4678" w:type="dxa"/>
                        </w:trPr>
                        <w:tc>
                          <w:tcPr>
                            <w:tcW w:w="1418" w:type="dxa"/>
                            <w:gridSpan w:val="2"/>
                          </w:tcPr>
                          <w:p w14:paraId="5A1F2134" w14:textId="77777777" w:rsidR="000079F3" w:rsidRPr="00A81CF3" w:rsidRDefault="000079F3" w:rsidP="00A81CF3">
                            <w:pPr>
                              <w:spacing w:after="0"/>
                              <w:ind w:left="-108"/>
                              <w:rPr>
                                <w:rFonts w:asciiTheme="minorHAnsi" w:hAnsiTheme="minorHAnsi"/>
                                <w:b/>
                                <w:sz w:val="18"/>
                                <w:szCs w:val="18"/>
                              </w:rPr>
                            </w:pPr>
                            <w:r w:rsidRPr="00A81CF3">
                              <w:rPr>
                                <w:rFonts w:asciiTheme="minorHAnsi" w:hAnsiTheme="minorHAnsi"/>
                                <w:b/>
                                <w:sz w:val="18"/>
                                <w:szCs w:val="18"/>
                              </w:rPr>
                              <w:t>Gauge Number</w:t>
                            </w:r>
                          </w:p>
                        </w:tc>
                        <w:tc>
                          <w:tcPr>
                            <w:tcW w:w="3827" w:type="dxa"/>
                            <w:gridSpan w:val="2"/>
                          </w:tcPr>
                          <w:p w14:paraId="7749ADA4" w14:textId="77777777" w:rsidR="000079F3" w:rsidRPr="00A81CF3" w:rsidRDefault="000079F3" w:rsidP="00A81CF3">
                            <w:pPr>
                              <w:spacing w:after="0"/>
                              <w:ind w:left="-108"/>
                              <w:rPr>
                                <w:rFonts w:asciiTheme="minorHAnsi" w:hAnsiTheme="minorHAnsi"/>
                                <w:b/>
                                <w:sz w:val="18"/>
                                <w:szCs w:val="18"/>
                              </w:rPr>
                            </w:pPr>
                            <w:r w:rsidRPr="00A81CF3">
                              <w:rPr>
                                <w:rFonts w:asciiTheme="minorHAnsi" w:hAnsiTheme="minorHAnsi"/>
                                <w:b/>
                                <w:sz w:val="18"/>
                                <w:szCs w:val="18"/>
                              </w:rPr>
                              <w:t>Description</w:t>
                            </w:r>
                          </w:p>
                        </w:tc>
                      </w:tr>
                      <w:tr w:rsidR="000079F3" w14:paraId="4C8FC2ED" w14:textId="183AFF68" w:rsidTr="00C93B9E">
                        <w:tc>
                          <w:tcPr>
                            <w:tcW w:w="1418" w:type="dxa"/>
                            <w:gridSpan w:val="2"/>
                          </w:tcPr>
                          <w:p w14:paraId="2A4C5C64" w14:textId="77777777" w:rsidR="000079F3" w:rsidRPr="00A81CF3" w:rsidRDefault="000079F3" w:rsidP="0000441E">
                            <w:pPr>
                              <w:spacing w:after="0"/>
                              <w:ind w:left="-108"/>
                              <w:jc w:val="center"/>
                              <w:rPr>
                                <w:rFonts w:asciiTheme="minorHAnsi" w:hAnsiTheme="minorHAnsi"/>
                                <w:sz w:val="18"/>
                                <w:szCs w:val="18"/>
                              </w:rPr>
                            </w:pPr>
                            <w:r>
                              <w:rPr>
                                <w:rFonts w:asciiTheme="minorHAnsi" w:hAnsiTheme="minorHAnsi"/>
                                <w:sz w:val="18"/>
                                <w:szCs w:val="18"/>
                              </w:rPr>
                              <w:t>416001</w:t>
                            </w:r>
                          </w:p>
                        </w:tc>
                        <w:tc>
                          <w:tcPr>
                            <w:tcW w:w="3827" w:type="dxa"/>
                            <w:gridSpan w:val="2"/>
                          </w:tcPr>
                          <w:p w14:paraId="4E812C5D" w14:textId="77777777" w:rsidR="000079F3" w:rsidRPr="00A81CF3" w:rsidRDefault="000079F3" w:rsidP="0000441E">
                            <w:pPr>
                              <w:spacing w:after="0"/>
                              <w:ind w:left="-108"/>
                              <w:jc w:val="left"/>
                              <w:rPr>
                                <w:rFonts w:asciiTheme="minorHAnsi" w:hAnsiTheme="minorHAnsi"/>
                                <w:sz w:val="18"/>
                                <w:szCs w:val="18"/>
                              </w:rPr>
                            </w:pPr>
                            <w:r>
                              <w:rPr>
                                <w:rFonts w:asciiTheme="minorHAnsi" w:hAnsiTheme="minorHAnsi"/>
                                <w:sz w:val="18"/>
                                <w:szCs w:val="18"/>
                              </w:rPr>
                              <w:t>Barwon River at Mungindi</w:t>
                            </w:r>
                          </w:p>
                        </w:tc>
                        <w:tc>
                          <w:tcPr>
                            <w:tcW w:w="1134" w:type="dxa"/>
                          </w:tcPr>
                          <w:p w14:paraId="2A64E511" w14:textId="56BC8FA2" w:rsidR="000079F3" w:rsidRDefault="000079F3" w:rsidP="0000441E">
                            <w:pPr>
                              <w:spacing w:after="0" w:line="240" w:lineRule="auto"/>
                              <w:jc w:val="left"/>
                            </w:pPr>
                          </w:p>
                        </w:tc>
                        <w:tc>
                          <w:tcPr>
                            <w:tcW w:w="3544" w:type="dxa"/>
                          </w:tcPr>
                          <w:p w14:paraId="7BB47E0F" w14:textId="50BBFBED" w:rsidR="000079F3" w:rsidRDefault="000079F3" w:rsidP="0000441E">
                            <w:pPr>
                              <w:spacing w:after="0" w:line="240" w:lineRule="auto"/>
                              <w:jc w:val="left"/>
                            </w:pPr>
                          </w:p>
                        </w:tc>
                      </w:tr>
                      <w:tr w:rsidR="000079F3" w14:paraId="1385D06E" w14:textId="34B9DB07" w:rsidTr="00C93B9E">
                        <w:tc>
                          <w:tcPr>
                            <w:tcW w:w="1418" w:type="dxa"/>
                            <w:gridSpan w:val="2"/>
                          </w:tcPr>
                          <w:p w14:paraId="4235E174" w14:textId="77777777" w:rsidR="000079F3" w:rsidRPr="00A81CF3" w:rsidRDefault="000079F3" w:rsidP="0000441E">
                            <w:pPr>
                              <w:spacing w:after="0"/>
                              <w:ind w:left="-108"/>
                              <w:jc w:val="center"/>
                              <w:rPr>
                                <w:rFonts w:asciiTheme="minorHAnsi" w:hAnsiTheme="minorHAnsi"/>
                                <w:sz w:val="18"/>
                                <w:szCs w:val="18"/>
                              </w:rPr>
                            </w:pPr>
                            <w:r>
                              <w:rPr>
                                <w:rFonts w:asciiTheme="minorHAnsi" w:hAnsiTheme="minorHAnsi"/>
                                <w:sz w:val="18"/>
                                <w:szCs w:val="18"/>
                              </w:rPr>
                              <w:t>416050</w:t>
                            </w:r>
                          </w:p>
                        </w:tc>
                        <w:tc>
                          <w:tcPr>
                            <w:tcW w:w="3827" w:type="dxa"/>
                            <w:gridSpan w:val="2"/>
                          </w:tcPr>
                          <w:p w14:paraId="2816F370" w14:textId="77777777" w:rsidR="000079F3" w:rsidRPr="00A81CF3" w:rsidRDefault="000079F3" w:rsidP="0000441E">
                            <w:pPr>
                              <w:spacing w:after="0"/>
                              <w:ind w:left="-108"/>
                              <w:jc w:val="left"/>
                              <w:rPr>
                                <w:rFonts w:asciiTheme="minorHAnsi" w:hAnsiTheme="minorHAnsi"/>
                                <w:sz w:val="18"/>
                                <w:szCs w:val="18"/>
                              </w:rPr>
                            </w:pPr>
                            <w:r>
                              <w:rPr>
                                <w:rFonts w:asciiTheme="minorHAnsi" w:hAnsiTheme="minorHAnsi"/>
                                <w:sz w:val="18"/>
                                <w:szCs w:val="18"/>
                              </w:rPr>
                              <w:t>Barwon River upstream of Presbury Weir</w:t>
                            </w:r>
                          </w:p>
                        </w:tc>
                        <w:tc>
                          <w:tcPr>
                            <w:tcW w:w="1134" w:type="dxa"/>
                          </w:tcPr>
                          <w:p w14:paraId="591478FA" w14:textId="0CDFEB93" w:rsidR="000079F3" w:rsidRDefault="000079F3" w:rsidP="0000441E">
                            <w:pPr>
                              <w:spacing w:after="0" w:line="240" w:lineRule="auto"/>
                              <w:jc w:val="left"/>
                            </w:pPr>
                            <w:r>
                              <w:rPr>
                                <w:rFonts w:asciiTheme="minorHAnsi" w:hAnsiTheme="minorHAnsi"/>
                              </w:rPr>
                              <w:t>422002</w:t>
                            </w:r>
                          </w:p>
                        </w:tc>
                        <w:tc>
                          <w:tcPr>
                            <w:tcW w:w="3544" w:type="dxa"/>
                          </w:tcPr>
                          <w:p w14:paraId="0171FC12" w14:textId="055D2041" w:rsidR="000079F3" w:rsidRDefault="000079F3" w:rsidP="0000441E">
                            <w:pPr>
                              <w:spacing w:after="0" w:line="240" w:lineRule="auto"/>
                              <w:jc w:val="left"/>
                            </w:pPr>
                            <w:r>
                              <w:rPr>
                                <w:rFonts w:asciiTheme="minorHAnsi" w:hAnsiTheme="minorHAnsi"/>
                              </w:rPr>
                              <w:t>Barwon River at Brewarrina</w:t>
                            </w:r>
                          </w:p>
                        </w:tc>
                      </w:tr>
                      <w:tr w:rsidR="000079F3" w14:paraId="53A44F4F" w14:textId="60AAFEEB" w:rsidTr="00C93B9E">
                        <w:tc>
                          <w:tcPr>
                            <w:tcW w:w="1418" w:type="dxa"/>
                            <w:gridSpan w:val="2"/>
                          </w:tcPr>
                          <w:p w14:paraId="0F99BD0B" w14:textId="77777777" w:rsidR="000079F3" w:rsidRPr="00A81CF3" w:rsidRDefault="000079F3" w:rsidP="0000441E">
                            <w:pPr>
                              <w:spacing w:after="0"/>
                              <w:ind w:left="-108"/>
                              <w:jc w:val="center"/>
                              <w:rPr>
                                <w:rFonts w:asciiTheme="minorHAnsi" w:hAnsiTheme="minorHAnsi"/>
                                <w:sz w:val="18"/>
                                <w:szCs w:val="18"/>
                              </w:rPr>
                            </w:pPr>
                            <w:r>
                              <w:rPr>
                                <w:rFonts w:asciiTheme="minorHAnsi" w:hAnsiTheme="minorHAnsi"/>
                                <w:sz w:val="18"/>
                                <w:szCs w:val="18"/>
                              </w:rPr>
                              <w:t>422004</w:t>
                            </w:r>
                          </w:p>
                        </w:tc>
                        <w:tc>
                          <w:tcPr>
                            <w:tcW w:w="3827" w:type="dxa"/>
                            <w:gridSpan w:val="2"/>
                          </w:tcPr>
                          <w:p w14:paraId="17F60180" w14:textId="77777777" w:rsidR="000079F3" w:rsidRPr="00A81CF3" w:rsidRDefault="000079F3" w:rsidP="0000441E">
                            <w:pPr>
                              <w:spacing w:after="0"/>
                              <w:ind w:left="-108"/>
                              <w:jc w:val="left"/>
                              <w:rPr>
                                <w:rFonts w:asciiTheme="minorHAnsi" w:hAnsiTheme="minorHAnsi"/>
                                <w:sz w:val="18"/>
                                <w:szCs w:val="18"/>
                              </w:rPr>
                            </w:pPr>
                            <w:r>
                              <w:rPr>
                                <w:rFonts w:asciiTheme="minorHAnsi" w:hAnsiTheme="minorHAnsi"/>
                                <w:sz w:val="18"/>
                                <w:szCs w:val="18"/>
                              </w:rPr>
                              <w:t>Barwon River at Mogil Mogil</w:t>
                            </w:r>
                          </w:p>
                        </w:tc>
                        <w:tc>
                          <w:tcPr>
                            <w:tcW w:w="1134" w:type="dxa"/>
                          </w:tcPr>
                          <w:p w14:paraId="1B026064" w14:textId="29081FF2" w:rsidR="000079F3" w:rsidRDefault="000079F3" w:rsidP="0000441E">
                            <w:pPr>
                              <w:spacing w:after="0" w:line="240" w:lineRule="auto"/>
                              <w:jc w:val="left"/>
                            </w:pPr>
                            <w:r>
                              <w:rPr>
                                <w:rFonts w:asciiTheme="minorHAnsi" w:hAnsiTheme="minorHAnsi"/>
                              </w:rPr>
                              <w:t>422028</w:t>
                            </w:r>
                          </w:p>
                        </w:tc>
                        <w:tc>
                          <w:tcPr>
                            <w:tcW w:w="3544" w:type="dxa"/>
                          </w:tcPr>
                          <w:p w14:paraId="4538A469" w14:textId="37BE4B8D" w:rsidR="000079F3" w:rsidRDefault="000079F3" w:rsidP="0000441E">
                            <w:pPr>
                              <w:spacing w:after="0" w:line="240" w:lineRule="auto"/>
                              <w:jc w:val="left"/>
                            </w:pPr>
                            <w:r>
                              <w:rPr>
                                <w:rFonts w:asciiTheme="minorHAnsi" w:hAnsiTheme="minorHAnsi"/>
                              </w:rPr>
                              <w:t>Barwon River at Beemery</w:t>
                            </w:r>
                          </w:p>
                        </w:tc>
                      </w:tr>
                      <w:tr w:rsidR="000079F3" w14:paraId="38A012B0" w14:textId="1A652263" w:rsidTr="00C93B9E">
                        <w:tc>
                          <w:tcPr>
                            <w:tcW w:w="1418" w:type="dxa"/>
                            <w:gridSpan w:val="2"/>
                          </w:tcPr>
                          <w:p w14:paraId="6183724C" w14:textId="77777777" w:rsidR="000079F3" w:rsidRPr="00A81CF3" w:rsidRDefault="000079F3" w:rsidP="0000441E">
                            <w:pPr>
                              <w:spacing w:after="0"/>
                              <w:ind w:left="-108"/>
                              <w:jc w:val="center"/>
                              <w:rPr>
                                <w:rFonts w:asciiTheme="minorHAnsi" w:hAnsiTheme="minorHAnsi"/>
                              </w:rPr>
                            </w:pPr>
                            <w:r>
                              <w:rPr>
                                <w:rFonts w:asciiTheme="minorHAnsi" w:hAnsiTheme="minorHAnsi"/>
                              </w:rPr>
                              <w:t>422003</w:t>
                            </w:r>
                          </w:p>
                        </w:tc>
                        <w:tc>
                          <w:tcPr>
                            <w:tcW w:w="3827" w:type="dxa"/>
                            <w:gridSpan w:val="2"/>
                          </w:tcPr>
                          <w:p w14:paraId="0AC4BD55" w14:textId="77777777" w:rsidR="000079F3" w:rsidRPr="00A81CF3" w:rsidRDefault="000079F3" w:rsidP="0000441E">
                            <w:pPr>
                              <w:spacing w:after="0"/>
                              <w:ind w:left="-108"/>
                              <w:jc w:val="left"/>
                              <w:rPr>
                                <w:rFonts w:asciiTheme="minorHAnsi" w:hAnsiTheme="minorHAnsi"/>
                              </w:rPr>
                            </w:pPr>
                            <w:r>
                              <w:rPr>
                                <w:rFonts w:asciiTheme="minorHAnsi" w:hAnsiTheme="minorHAnsi"/>
                              </w:rPr>
                              <w:t>Barwon River at Collarenebri</w:t>
                            </w:r>
                          </w:p>
                        </w:tc>
                        <w:tc>
                          <w:tcPr>
                            <w:tcW w:w="1134" w:type="dxa"/>
                          </w:tcPr>
                          <w:p w14:paraId="34E4F25A" w14:textId="7880DDD6" w:rsidR="000079F3" w:rsidRDefault="000079F3" w:rsidP="0000441E">
                            <w:pPr>
                              <w:spacing w:after="0" w:line="240" w:lineRule="auto"/>
                              <w:jc w:val="left"/>
                            </w:pPr>
                            <w:r>
                              <w:rPr>
                                <w:rFonts w:asciiTheme="minorHAnsi" w:hAnsiTheme="minorHAnsi"/>
                              </w:rPr>
                              <w:t>425039</w:t>
                            </w:r>
                          </w:p>
                        </w:tc>
                        <w:tc>
                          <w:tcPr>
                            <w:tcW w:w="3544" w:type="dxa"/>
                          </w:tcPr>
                          <w:p w14:paraId="4E323DFC" w14:textId="02CB4D29" w:rsidR="000079F3" w:rsidRDefault="000079F3" w:rsidP="0000441E">
                            <w:pPr>
                              <w:spacing w:after="0" w:line="240" w:lineRule="auto"/>
                              <w:jc w:val="left"/>
                            </w:pPr>
                            <w:r>
                              <w:rPr>
                                <w:rFonts w:asciiTheme="minorHAnsi" w:hAnsiTheme="minorHAnsi"/>
                              </w:rPr>
                              <w:t>Darling River at Warraweena</w:t>
                            </w:r>
                          </w:p>
                        </w:tc>
                      </w:tr>
                      <w:tr w:rsidR="000079F3" w14:paraId="0995F056" w14:textId="4C5BDF75" w:rsidTr="00C93B9E">
                        <w:tc>
                          <w:tcPr>
                            <w:tcW w:w="1418" w:type="dxa"/>
                            <w:gridSpan w:val="2"/>
                          </w:tcPr>
                          <w:p w14:paraId="6FF9B53D" w14:textId="77777777" w:rsidR="000079F3" w:rsidRPr="00A81CF3" w:rsidRDefault="000079F3" w:rsidP="0000441E">
                            <w:pPr>
                              <w:spacing w:after="0"/>
                              <w:ind w:left="-108"/>
                              <w:jc w:val="center"/>
                              <w:rPr>
                                <w:rFonts w:asciiTheme="minorHAnsi" w:hAnsiTheme="minorHAnsi"/>
                              </w:rPr>
                            </w:pPr>
                            <w:r>
                              <w:rPr>
                                <w:rFonts w:asciiTheme="minorHAnsi" w:hAnsiTheme="minorHAnsi"/>
                              </w:rPr>
                              <w:t>422025</w:t>
                            </w:r>
                          </w:p>
                        </w:tc>
                        <w:tc>
                          <w:tcPr>
                            <w:tcW w:w="3827" w:type="dxa"/>
                            <w:gridSpan w:val="2"/>
                          </w:tcPr>
                          <w:p w14:paraId="59AAD40E" w14:textId="77777777" w:rsidR="000079F3" w:rsidRPr="00A81CF3" w:rsidRDefault="000079F3" w:rsidP="0000441E">
                            <w:pPr>
                              <w:spacing w:after="0"/>
                              <w:ind w:left="-108"/>
                              <w:jc w:val="left"/>
                              <w:rPr>
                                <w:rFonts w:asciiTheme="minorHAnsi" w:hAnsiTheme="minorHAnsi"/>
                              </w:rPr>
                            </w:pPr>
                            <w:r>
                              <w:rPr>
                                <w:rFonts w:asciiTheme="minorHAnsi" w:hAnsiTheme="minorHAnsi"/>
                              </w:rPr>
                              <w:t>Barwon River at Tara</w:t>
                            </w:r>
                          </w:p>
                        </w:tc>
                        <w:tc>
                          <w:tcPr>
                            <w:tcW w:w="1134" w:type="dxa"/>
                          </w:tcPr>
                          <w:p w14:paraId="7B9862DF" w14:textId="0454E8E0" w:rsidR="000079F3" w:rsidRDefault="000079F3" w:rsidP="0000441E">
                            <w:pPr>
                              <w:spacing w:after="0" w:line="240" w:lineRule="auto"/>
                              <w:jc w:val="left"/>
                            </w:pPr>
                            <w:r>
                              <w:rPr>
                                <w:rFonts w:asciiTheme="minorHAnsi" w:hAnsiTheme="minorHAnsi"/>
                              </w:rPr>
                              <w:t>425003</w:t>
                            </w:r>
                          </w:p>
                        </w:tc>
                        <w:tc>
                          <w:tcPr>
                            <w:tcW w:w="3544" w:type="dxa"/>
                          </w:tcPr>
                          <w:p w14:paraId="2015EDEA" w14:textId="48769C10" w:rsidR="000079F3" w:rsidRDefault="000079F3" w:rsidP="0000441E">
                            <w:pPr>
                              <w:spacing w:after="0" w:line="240" w:lineRule="auto"/>
                              <w:jc w:val="left"/>
                            </w:pPr>
                            <w:r>
                              <w:rPr>
                                <w:rFonts w:asciiTheme="minorHAnsi" w:hAnsiTheme="minorHAnsi"/>
                              </w:rPr>
                              <w:t>Darling River at Bourke</w:t>
                            </w:r>
                          </w:p>
                        </w:tc>
                      </w:tr>
                      <w:tr w:rsidR="000079F3" w14:paraId="2E1FA463" w14:textId="094DDE9E" w:rsidTr="00C93B9E">
                        <w:tc>
                          <w:tcPr>
                            <w:tcW w:w="1418" w:type="dxa"/>
                            <w:gridSpan w:val="2"/>
                          </w:tcPr>
                          <w:p w14:paraId="5831BF26" w14:textId="77777777" w:rsidR="000079F3" w:rsidRPr="00A81CF3" w:rsidRDefault="000079F3" w:rsidP="0000441E">
                            <w:pPr>
                              <w:spacing w:after="0"/>
                              <w:ind w:left="-108"/>
                              <w:jc w:val="center"/>
                              <w:rPr>
                                <w:rFonts w:asciiTheme="minorHAnsi" w:hAnsiTheme="minorHAnsi"/>
                              </w:rPr>
                            </w:pPr>
                            <w:r>
                              <w:rPr>
                                <w:rFonts w:asciiTheme="minorHAnsi" w:hAnsiTheme="minorHAnsi"/>
                              </w:rPr>
                              <w:t>422001</w:t>
                            </w:r>
                          </w:p>
                        </w:tc>
                        <w:tc>
                          <w:tcPr>
                            <w:tcW w:w="3827" w:type="dxa"/>
                            <w:gridSpan w:val="2"/>
                          </w:tcPr>
                          <w:p w14:paraId="077EFF95" w14:textId="77777777" w:rsidR="000079F3" w:rsidRPr="00A81CF3" w:rsidRDefault="000079F3" w:rsidP="0000441E">
                            <w:pPr>
                              <w:spacing w:after="0"/>
                              <w:ind w:left="-108"/>
                              <w:jc w:val="left"/>
                              <w:rPr>
                                <w:rFonts w:asciiTheme="minorHAnsi" w:hAnsiTheme="minorHAnsi"/>
                              </w:rPr>
                            </w:pPr>
                            <w:r>
                              <w:rPr>
                                <w:rFonts w:asciiTheme="minorHAnsi" w:hAnsiTheme="minorHAnsi"/>
                              </w:rPr>
                              <w:t>Barwon River at Dangar Bridge (Walgett)</w:t>
                            </w:r>
                          </w:p>
                        </w:tc>
                        <w:tc>
                          <w:tcPr>
                            <w:tcW w:w="1134" w:type="dxa"/>
                          </w:tcPr>
                          <w:p w14:paraId="0B620DD9" w14:textId="3593CA95" w:rsidR="000079F3" w:rsidRDefault="000079F3" w:rsidP="0000441E">
                            <w:pPr>
                              <w:spacing w:after="0" w:line="240" w:lineRule="auto"/>
                              <w:jc w:val="left"/>
                            </w:pPr>
                            <w:r>
                              <w:rPr>
                                <w:rFonts w:asciiTheme="minorHAnsi" w:hAnsiTheme="minorHAnsi"/>
                              </w:rPr>
                              <w:t>425004</w:t>
                            </w:r>
                          </w:p>
                        </w:tc>
                        <w:tc>
                          <w:tcPr>
                            <w:tcW w:w="3544" w:type="dxa"/>
                          </w:tcPr>
                          <w:p w14:paraId="4BB9E505" w14:textId="01CF80D6" w:rsidR="000079F3" w:rsidRDefault="000079F3" w:rsidP="0000441E">
                            <w:pPr>
                              <w:spacing w:after="0" w:line="240" w:lineRule="auto"/>
                              <w:jc w:val="left"/>
                            </w:pPr>
                            <w:r>
                              <w:rPr>
                                <w:rFonts w:asciiTheme="minorHAnsi" w:hAnsiTheme="minorHAnsi"/>
                              </w:rPr>
                              <w:t>Darling River at Louth</w:t>
                            </w:r>
                          </w:p>
                        </w:tc>
                      </w:tr>
                      <w:tr w:rsidR="000079F3" w14:paraId="4A17A7CC" w14:textId="108E48E5" w:rsidTr="00C93B9E">
                        <w:tc>
                          <w:tcPr>
                            <w:tcW w:w="1418" w:type="dxa"/>
                            <w:gridSpan w:val="2"/>
                          </w:tcPr>
                          <w:p w14:paraId="0EF238B8" w14:textId="77777777" w:rsidR="000079F3" w:rsidRPr="00A81CF3" w:rsidRDefault="000079F3" w:rsidP="0000441E">
                            <w:pPr>
                              <w:spacing w:after="0"/>
                              <w:ind w:left="-108"/>
                              <w:jc w:val="center"/>
                              <w:rPr>
                                <w:rFonts w:asciiTheme="minorHAnsi" w:hAnsiTheme="minorHAnsi"/>
                              </w:rPr>
                            </w:pPr>
                            <w:r>
                              <w:rPr>
                                <w:rFonts w:asciiTheme="minorHAnsi" w:hAnsiTheme="minorHAnsi"/>
                              </w:rPr>
                              <w:t>422026</w:t>
                            </w:r>
                          </w:p>
                        </w:tc>
                        <w:tc>
                          <w:tcPr>
                            <w:tcW w:w="3827" w:type="dxa"/>
                            <w:gridSpan w:val="2"/>
                          </w:tcPr>
                          <w:p w14:paraId="7D769AA5" w14:textId="77777777" w:rsidR="000079F3" w:rsidRPr="00A81CF3" w:rsidRDefault="000079F3" w:rsidP="0000441E">
                            <w:pPr>
                              <w:spacing w:after="0"/>
                              <w:ind w:left="-108"/>
                              <w:jc w:val="left"/>
                              <w:rPr>
                                <w:rFonts w:asciiTheme="minorHAnsi" w:hAnsiTheme="minorHAnsi"/>
                              </w:rPr>
                            </w:pPr>
                            <w:r>
                              <w:rPr>
                                <w:rFonts w:asciiTheme="minorHAnsi" w:hAnsiTheme="minorHAnsi"/>
                              </w:rPr>
                              <w:t>Barwon River at Boorooma</w:t>
                            </w:r>
                          </w:p>
                        </w:tc>
                        <w:tc>
                          <w:tcPr>
                            <w:tcW w:w="1134" w:type="dxa"/>
                          </w:tcPr>
                          <w:p w14:paraId="3D8F20AE" w14:textId="213E27EE" w:rsidR="000079F3" w:rsidRDefault="000079F3" w:rsidP="0000441E">
                            <w:pPr>
                              <w:spacing w:after="0" w:line="240" w:lineRule="auto"/>
                              <w:jc w:val="left"/>
                            </w:pPr>
                            <w:r>
                              <w:rPr>
                                <w:rFonts w:asciiTheme="minorHAnsi" w:hAnsiTheme="minorHAnsi"/>
                              </w:rPr>
                              <w:t>425900</w:t>
                            </w:r>
                          </w:p>
                        </w:tc>
                        <w:tc>
                          <w:tcPr>
                            <w:tcW w:w="3544" w:type="dxa"/>
                          </w:tcPr>
                          <w:p w14:paraId="36E5997D" w14:textId="688E8EEE" w:rsidR="000079F3" w:rsidRDefault="000079F3" w:rsidP="0000441E">
                            <w:pPr>
                              <w:spacing w:after="0" w:line="240" w:lineRule="auto"/>
                              <w:jc w:val="left"/>
                            </w:pPr>
                            <w:r>
                              <w:rPr>
                                <w:rFonts w:asciiTheme="minorHAnsi" w:hAnsiTheme="minorHAnsi"/>
                              </w:rPr>
                              <w:t>Darling River at Tilpa</w:t>
                            </w:r>
                          </w:p>
                        </w:tc>
                      </w:tr>
                      <w:tr w:rsidR="000079F3" w14:paraId="149BBE75" w14:textId="400E2683" w:rsidTr="00C93B9E">
                        <w:tc>
                          <w:tcPr>
                            <w:tcW w:w="1418" w:type="dxa"/>
                            <w:gridSpan w:val="2"/>
                          </w:tcPr>
                          <w:p w14:paraId="088D20B1" w14:textId="41FA3EDA" w:rsidR="000079F3" w:rsidRDefault="000079F3" w:rsidP="0000441E">
                            <w:pPr>
                              <w:spacing w:after="0"/>
                              <w:ind w:left="-108"/>
                              <w:jc w:val="center"/>
                              <w:rPr>
                                <w:rFonts w:asciiTheme="minorHAnsi" w:hAnsiTheme="minorHAnsi"/>
                              </w:rPr>
                            </w:pPr>
                            <w:r>
                              <w:rPr>
                                <w:rFonts w:asciiTheme="minorHAnsi" w:hAnsiTheme="minorHAnsi"/>
                              </w:rPr>
                              <w:t>422027</w:t>
                            </w:r>
                          </w:p>
                        </w:tc>
                        <w:tc>
                          <w:tcPr>
                            <w:tcW w:w="3827" w:type="dxa"/>
                            <w:gridSpan w:val="2"/>
                          </w:tcPr>
                          <w:p w14:paraId="292BE923" w14:textId="384A17C6" w:rsidR="000079F3" w:rsidRPr="00DB4043" w:rsidRDefault="000079F3" w:rsidP="0000441E">
                            <w:pPr>
                              <w:spacing w:after="0"/>
                              <w:ind w:left="-108"/>
                              <w:jc w:val="left"/>
                              <w:rPr>
                                <w:rFonts w:asciiTheme="minorHAnsi" w:hAnsiTheme="minorHAnsi"/>
                              </w:rPr>
                            </w:pPr>
                            <w:r>
                              <w:rPr>
                                <w:rFonts w:asciiTheme="minorHAnsi" w:hAnsiTheme="minorHAnsi"/>
                              </w:rPr>
                              <w:t>Barwon River at Geera</w:t>
                            </w:r>
                          </w:p>
                        </w:tc>
                        <w:tc>
                          <w:tcPr>
                            <w:tcW w:w="1134" w:type="dxa"/>
                          </w:tcPr>
                          <w:p w14:paraId="79E85890" w14:textId="7E0DF827" w:rsidR="000079F3" w:rsidRDefault="000079F3" w:rsidP="0000441E">
                            <w:pPr>
                              <w:spacing w:after="0" w:line="240" w:lineRule="auto"/>
                              <w:jc w:val="left"/>
                            </w:pPr>
                            <w:r>
                              <w:rPr>
                                <w:rFonts w:asciiTheme="minorHAnsi" w:hAnsiTheme="minorHAnsi"/>
                              </w:rPr>
                              <w:t>425008</w:t>
                            </w:r>
                          </w:p>
                        </w:tc>
                        <w:tc>
                          <w:tcPr>
                            <w:tcW w:w="3544" w:type="dxa"/>
                          </w:tcPr>
                          <w:p w14:paraId="619A7882" w14:textId="78F5E3B4" w:rsidR="000079F3" w:rsidRDefault="000079F3" w:rsidP="0000441E">
                            <w:pPr>
                              <w:spacing w:after="0" w:line="240" w:lineRule="auto"/>
                              <w:jc w:val="left"/>
                            </w:pPr>
                            <w:r>
                              <w:rPr>
                                <w:rFonts w:asciiTheme="minorHAnsi" w:hAnsiTheme="minorHAnsi"/>
                              </w:rPr>
                              <w:t>Darling River at Wilcannia</w:t>
                            </w:r>
                          </w:p>
                        </w:tc>
                      </w:tr>
                      <w:tr w:rsidR="000079F3" w14:paraId="1D1A1E54" w14:textId="77777777" w:rsidTr="00C93B9E">
                        <w:trPr>
                          <w:gridAfter w:val="3"/>
                          <w:wAfter w:w="5245" w:type="dxa"/>
                        </w:trPr>
                        <w:tc>
                          <w:tcPr>
                            <w:tcW w:w="1134" w:type="dxa"/>
                          </w:tcPr>
                          <w:p w14:paraId="0AEC17D4" w14:textId="1EC915AF" w:rsidR="000079F3" w:rsidRDefault="000079F3" w:rsidP="0000441E">
                            <w:pPr>
                              <w:spacing w:after="0" w:line="240" w:lineRule="auto"/>
                              <w:jc w:val="left"/>
                            </w:pPr>
                          </w:p>
                        </w:tc>
                        <w:tc>
                          <w:tcPr>
                            <w:tcW w:w="3544" w:type="dxa"/>
                            <w:gridSpan w:val="2"/>
                          </w:tcPr>
                          <w:p w14:paraId="1E5AD13F" w14:textId="1BF84704" w:rsidR="000079F3" w:rsidRDefault="000079F3" w:rsidP="0000441E">
                            <w:pPr>
                              <w:spacing w:after="0" w:line="240" w:lineRule="auto"/>
                              <w:jc w:val="left"/>
                            </w:pPr>
                          </w:p>
                        </w:tc>
                      </w:tr>
                      <w:tr w:rsidR="000079F3" w14:paraId="74ECA1CE" w14:textId="77777777" w:rsidTr="00C93B9E">
                        <w:trPr>
                          <w:gridAfter w:val="2"/>
                          <w:wAfter w:w="4678" w:type="dxa"/>
                        </w:trPr>
                        <w:tc>
                          <w:tcPr>
                            <w:tcW w:w="1418" w:type="dxa"/>
                            <w:gridSpan w:val="2"/>
                          </w:tcPr>
                          <w:p w14:paraId="35E640B5" w14:textId="0D7ED3F6" w:rsidR="000079F3" w:rsidRDefault="000079F3" w:rsidP="0000441E">
                            <w:pPr>
                              <w:spacing w:after="0"/>
                              <w:ind w:left="-108"/>
                              <w:jc w:val="center"/>
                              <w:rPr>
                                <w:rFonts w:asciiTheme="minorHAnsi" w:hAnsiTheme="minorHAnsi"/>
                              </w:rPr>
                            </w:pPr>
                          </w:p>
                        </w:tc>
                        <w:tc>
                          <w:tcPr>
                            <w:tcW w:w="3827" w:type="dxa"/>
                            <w:gridSpan w:val="2"/>
                          </w:tcPr>
                          <w:p w14:paraId="5D4D2E0D" w14:textId="55962D5A" w:rsidR="000079F3" w:rsidRPr="00DB4043" w:rsidRDefault="000079F3" w:rsidP="0000441E">
                            <w:pPr>
                              <w:spacing w:after="0"/>
                              <w:ind w:left="-108"/>
                              <w:jc w:val="left"/>
                              <w:rPr>
                                <w:rFonts w:asciiTheme="minorHAnsi" w:hAnsiTheme="minorHAnsi"/>
                              </w:rPr>
                            </w:pPr>
                          </w:p>
                        </w:tc>
                      </w:tr>
                      <w:tr w:rsidR="000079F3" w14:paraId="20CDCCD7" w14:textId="77777777" w:rsidTr="00C93B9E">
                        <w:trPr>
                          <w:gridAfter w:val="2"/>
                          <w:wAfter w:w="4678" w:type="dxa"/>
                        </w:trPr>
                        <w:tc>
                          <w:tcPr>
                            <w:tcW w:w="1418" w:type="dxa"/>
                            <w:gridSpan w:val="2"/>
                          </w:tcPr>
                          <w:p w14:paraId="35084A0E" w14:textId="0ED17634" w:rsidR="000079F3" w:rsidRDefault="000079F3" w:rsidP="00734D2D">
                            <w:pPr>
                              <w:spacing w:after="0"/>
                              <w:ind w:left="-108"/>
                              <w:jc w:val="center"/>
                              <w:rPr>
                                <w:rFonts w:asciiTheme="minorHAnsi" w:hAnsiTheme="minorHAnsi"/>
                              </w:rPr>
                            </w:pPr>
                          </w:p>
                        </w:tc>
                        <w:tc>
                          <w:tcPr>
                            <w:tcW w:w="3827" w:type="dxa"/>
                            <w:gridSpan w:val="2"/>
                          </w:tcPr>
                          <w:p w14:paraId="1A0DDC6C" w14:textId="03A6F4C7" w:rsidR="000079F3" w:rsidRPr="00DB4043" w:rsidRDefault="000079F3" w:rsidP="0000441E">
                            <w:pPr>
                              <w:spacing w:after="0"/>
                              <w:ind w:left="-108"/>
                              <w:jc w:val="left"/>
                              <w:rPr>
                                <w:rFonts w:asciiTheme="minorHAnsi" w:hAnsiTheme="minorHAnsi"/>
                              </w:rPr>
                            </w:pPr>
                          </w:p>
                        </w:tc>
                      </w:tr>
                      <w:tr w:rsidR="000079F3" w14:paraId="593EA016" w14:textId="77777777" w:rsidTr="00C93B9E">
                        <w:trPr>
                          <w:gridAfter w:val="2"/>
                          <w:wAfter w:w="4678" w:type="dxa"/>
                        </w:trPr>
                        <w:tc>
                          <w:tcPr>
                            <w:tcW w:w="1418" w:type="dxa"/>
                            <w:gridSpan w:val="2"/>
                          </w:tcPr>
                          <w:p w14:paraId="12381106" w14:textId="37093682" w:rsidR="000079F3" w:rsidRDefault="000079F3" w:rsidP="0000441E">
                            <w:pPr>
                              <w:spacing w:after="0"/>
                              <w:ind w:left="-108"/>
                              <w:jc w:val="center"/>
                              <w:rPr>
                                <w:rFonts w:asciiTheme="minorHAnsi" w:hAnsiTheme="minorHAnsi"/>
                              </w:rPr>
                            </w:pPr>
                          </w:p>
                        </w:tc>
                        <w:tc>
                          <w:tcPr>
                            <w:tcW w:w="3827" w:type="dxa"/>
                            <w:gridSpan w:val="2"/>
                          </w:tcPr>
                          <w:p w14:paraId="0BF1E082" w14:textId="777CE640" w:rsidR="000079F3" w:rsidRPr="00DB4043" w:rsidRDefault="000079F3" w:rsidP="0000441E">
                            <w:pPr>
                              <w:spacing w:after="0"/>
                              <w:ind w:left="-108"/>
                              <w:jc w:val="left"/>
                              <w:rPr>
                                <w:rFonts w:asciiTheme="minorHAnsi" w:hAnsiTheme="minorHAnsi"/>
                              </w:rPr>
                            </w:pPr>
                          </w:p>
                        </w:tc>
                      </w:tr>
                      <w:tr w:rsidR="000079F3" w14:paraId="7F675427" w14:textId="77777777" w:rsidTr="00C93B9E">
                        <w:trPr>
                          <w:gridAfter w:val="2"/>
                          <w:wAfter w:w="4678" w:type="dxa"/>
                        </w:trPr>
                        <w:tc>
                          <w:tcPr>
                            <w:tcW w:w="1418" w:type="dxa"/>
                            <w:gridSpan w:val="2"/>
                          </w:tcPr>
                          <w:p w14:paraId="5290430F" w14:textId="0D9A1AF7" w:rsidR="000079F3" w:rsidRDefault="000079F3" w:rsidP="0000441E">
                            <w:pPr>
                              <w:spacing w:after="0"/>
                              <w:ind w:left="-108"/>
                              <w:jc w:val="center"/>
                              <w:rPr>
                                <w:rFonts w:asciiTheme="minorHAnsi" w:hAnsiTheme="minorHAnsi"/>
                              </w:rPr>
                            </w:pPr>
                          </w:p>
                        </w:tc>
                        <w:tc>
                          <w:tcPr>
                            <w:tcW w:w="3827" w:type="dxa"/>
                            <w:gridSpan w:val="2"/>
                          </w:tcPr>
                          <w:p w14:paraId="036972D7" w14:textId="6C0936FE" w:rsidR="000079F3" w:rsidRPr="00DB4043" w:rsidRDefault="000079F3" w:rsidP="0000441E">
                            <w:pPr>
                              <w:spacing w:after="0"/>
                              <w:ind w:left="-108"/>
                              <w:jc w:val="left"/>
                              <w:rPr>
                                <w:rFonts w:asciiTheme="minorHAnsi" w:hAnsiTheme="minorHAnsi"/>
                              </w:rPr>
                            </w:pPr>
                          </w:p>
                        </w:tc>
                      </w:tr>
                      <w:tr w:rsidR="000079F3" w14:paraId="55363B87" w14:textId="77777777" w:rsidTr="00C93B9E">
                        <w:trPr>
                          <w:gridAfter w:val="2"/>
                          <w:wAfter w:w="4678" w:type="dxa"/>
                        </w:trPr>
                        <w:tc>
                          <w:tcPr>
                            <w:tcW w:w="1418" w:type="dxa"/>
                            <w:gridSpan w:val="2"/>
                          </w:tcPr>
                          <w:p w14:paraId="3A146942" w14:textId="388F9021" w:rsidR="000079F3" w:rsidRDefault="000079F3" w:rsidP="0000441E">
                            <w:pPr>
                              <w:spacing w:after="0"/>
                              <w:ind w:left="-108"/>
                              <w:jc w:val="center"/>
                              <w:rPr>
                                <w:rFonts w:asciiTheme="minorHAnsi" w:hAnsiTheme="minorHAnsi"/>
                              </w:rPr>
                            </w:pPr>
                          </w:p>
                        </w:tc>
                        <w:tc>
                          <w:tcPr>
                            <w:tcW w:w="3827" w:type="dxa"/>
                            <w:gridSpan w:val="2"/>
                          </w:tcPr>
                          <w:p w14:paraId="3C16E404" w14:textId="76992484" w:rsidR="000079F3" w:rsidRPr="00DB4043" w:rsidRDefault="000079F3" w:rsidP="0000441E">
                            <w:pPr>
                              <w:spacing w:after="0"/>
                              <w:ind w:left="-108"/>
                              <w:jc w:val="left"/>
                              <w:rPr>
                                <w:rFonts w:asciiTheme="minorHAnsi" w:hAnsiTheme="minorHAnsi"/>
                              </w:rPr>
                            </w:pPr>
                          </w:p>
                        </w:tc>
                      </w:tr>
                      <w:tr w:rsidR="000079F3" w14:paraId="28F3083B" w14:textId="77777777" w:rsidTr="00C93B9E">
                        <w:trPr>
                          <w:gridAfter w:val="2"/>
                          <w:wAfter w:w="4678" w:type="dxa"/>
                        </w:trPr>
                        <w:tc>
                          <w:tcPr>
                            <w:tcW w:w="1418" w:type="dxa"/>
                            <w:gridSpan w:val="2"/>
                          </w:tcPr>
                          <w:p w14:paraId="1C968E39" w14:textId="6C1AD6AF" w:rsidR="000079F3" w:rsidRDefault="000079F3" w:rsidP="0000441E">
                            <w:pPr>
                              <w:spacing w:after="0"/>
                              <w:ind w:left="-108"/>
                              <w:jc w:val="center"/>
                              <w:rPr>
                                <w:rFonts w:asciiTheme="minorHAnsi" w:hAnsiTheme="minorHAnsi"/>
                              </w:rPr>
                            </w:pPr>
                          </w:p>
                        </w:tc>
                        <w:tc>
                          <w:tcPr>
                            <w:tcW w:w="3827" w:type="dxa"/>
                            <w:gridSpan w:val="2"/>
                          </w:tcPr>
                          <w:p w14:paraId="56DAF4ED" w14:textId="233E7E14" w:rsidR="000079F3" w:rsidRPr="00DB4043" w:rsidRDefault="000079F3" w:rsidP="0000441E">
                            <w:pPr>
                              <w:spacing w:after="0"/>
                              <w:ind w:left="-108"/>
                              <w:jc w:val="left"/>
                              <w:rPr>
                                <w:rFonts w:asciiTheme="minorHAnsi" w:hAnsiTheme="minorHAnsi"/>
                              </w:rPr>
                            </w:pPr>
                          </w:p>
                        </w:tc>
                      </w:tr>
                      <w:tr w:rsidR="000079F3" w14:paraId="6A4A1651" w14:textId="77777777" w:rsidTr="00C93B9E">
                        <w:trPr>
                          <w:gridAfter w:val="2"/>
                          <w:wAfter w:w="4678" w:type="dxa"/>
                        </w:trPr>
                        <w:tc>
                          <w:tcPr>
                            <w:tcW w:w="1418" w:type="dxa"/>
                            <w:gridSpan w:val="2"/>
                          </w:tcPr>
                          <w:p w14:paraId="0E8F9B00" w14:textId="2F779D3C" w:rsidR="000079F3" w:rsidRDefault="000079F3" w:rsidP="0000441E">
                            <w:pPr>
                              <w:spacing w:after="0"/>
                              <w:ind w:left="-108"/>
                              <w:jc w:val="center"/>
                              <w:rPr>
                                <w:rFonts w:asciiTheme="minorHAnsi" w:hAnsiTheme="minorHAnsi"/>
                              </w:rPr>
                            </w:pPr>
                          </w:p>
                        </w:tc>
                        <w:tc>
                          <w:tcPr>
                            <w:tcW w:w="3827" w:type="dxa"/>
                            <w:gridSpan w:val="2"/>
                          </w:tcPr>
                          <w:p w14:paraId="363A0121" w14:textId="1AD7C3B7" w:rsidR="000079F3" w:rsidRPr="00DB4043" w:rsidRDefault="000079F3" w:rsidP="0000441E">
                            <w:pPr>
                              <w:spacing w:after="0"/>
                              <w:ind w:left="-108"/>
                              <w:jc w:val="left"/>
                              <w:rPr>
                                <w:rFonts w:asciiTheme="minorHAnsi" w:hAnsiTheme="minorHAnsi"/>
                              </w:rPr>
                            </w:pPr>
                          </w:p>
                        </w:tc>
                      </w:tr>
                    </w:tbl>
                    <w:p w14:paraId="37471EA2" w14:textId="77777777" w:rsidR="000079F3" w:rsidRDefault="000079F3" w:rsidP="00DF2B9F">
                      <w:pPr>
                        <w:jc w:val="center"/>
                      </w:pPr>
                    </w:p>
                  </w:txbxContent>
                </v:textbox>
                <w10:wrap type="topAndBottom" anchorx="margin"/>
              </v:shape>
            </w:pict>
          </mc:Fallback>
        </mc:AlternateContent>
      </w:r>
    </w:p>
    <w:p w14:paraId="104584BE" w14:textId="2A30C2D7" w:rsidR="00B75637" w:rsidRPr="003621C4" w:rsidRDefault="00B75637" w:rsidP="00690251">
      <w:pPr>
        <w:pStyle w:val="Heading1"/>
        <w:spacing w:after="120"/>
        <w:ind w:hanging="716"/>
        <w:rPr>
          <w:rFonts w:cs="Arial"/>
        </w:rPr>
      </w:pPr>
      <w:r w:rsidRPr="003621C4">
        <w:rPr>
          <w:rFonts w:cs="Arial"/>
        </w:rPr>
        <w:t>E</w:t>
      </w:r>
      <w:r>
        <w:rPr>
          <w:rFonts w:cs="Arial"/>
        </w:rPr>
        <w:t>nvironmental response</w:t>
      </w:r>
      <w:r w:rsidRPr="003621C4">
        <w:rPr>
          <w:rFonts w:cs="Arial"/>
        </w:rPr>
        <w:t xml:space="preserve"> </w:t>
      </w:r>
    </w:p>
    <w:p w14:paraId="560218B5" w14:textId="77777777" w:rsidR="00B75637" w:rsidRPr="0090325D" w:rsidRDefault="00B75637" w:rsidP="00B75637">
      <w:pPr>
        <w:rPr>
          <w:rFonts w:cs="Arial"/>
          <w:b/>
        </w:rPr>
      </w:pPr>
      <w:r w:rsidRPr="0090325D">
        <w:rPr>
          <w:rFonts w:cs="Arial"/>
          <w:b/>
        </w:rPr>
        <w:t>Overview</w:t>
      </w:r>
    </w:p>
    <w:p w14:paraId="297AADA0" w14:textId="4D07AD01" w:rsidR="00B75637" w:rsidRPr="003621C4" w:rsidRDefault="00B75637" w:rsidP="0090325D">
      <w:pPr>
        <w:spacing w:line="276" w:lineRule="auto"/>
        <w:rPr>
          <w:rFonts w:cs="Arial"/>
        </w:rPr>
      </w:pPr>
      <w:r w:rsidRPr="00D22D93">
        <w:rPr>
          <w:rFonts w:cs="Arial"/>
        </w:rPr>
        <w:t xml:space="preserve">In addition to existing </w:t>
      </w:r>
      <w:r w:rsidRPr="00517C3B">
        <w:rPr>
          <w:rFonts w:cs="Arial"/>
        </w:rPr>
        <w:t xml:space="preserve">environmental flow monitoring programs </w:t>
      </w:r>
      <w:r w:rsidR="00037D5F">
        <w:rPr>
          <w:rFonts w:cs="Arial"/>
        </w:rPr>
        <w:t>undertaken along</w:t>
      </w:r>
      <w:r w:rsidRPr="00517C3B">
        <w:rPr>
          <w:rFonts w:cs="Arial"/>
        </w:rPr>
        <w:t xml:space="preserve"> the Barwon-Darling and its tributaries, </w:t>
      </w:r>
      <w:r w:rsidR="00A75300" w:rsidRPr="00517C3B">
        <w:rPr>
          <w:rFonts w:cs="Arial"/>
        </w:rPr>
        <w:t>several</w:t>
      </w:r>
      <w:r w:rsidRPr="00517C3B">
        <w:rPr>
          <w:rFonts w:cs="Arial"/>
        </w:rPr>
        <w:t xml:space="preserve"> </w:t>
      </w:r>
      <w:r w:rsidRPr="00A26E03">
        <w:rPr>
          <w:rFonts w:cs="Arial"/>
        </w:rPr>
        <w:t>s</w:t>
      </w:r>
      <w:r w:rsidRPr="00111CE1">
        <w:rPr>
          <w:rFonts w:cs="Arial"/>
        </w:rPr>
        <w:t>hort-</w:t>
      </w:r>
      <w:r w:rsidRPr="003621C4">
        <w:rPr>
          <w:rFonts w:cs="Arial"/>
        </w:rPr>
        <w:t xml:space="preserve">term monitoring programs were undertaken to </w:t>
      </w:r>
      <w:r w:rsidR="00A75300">
        <w:rPr>
          <w:rFonts w:cs="Arial"/>
        </w:rPr>
        <w:t>analyse</w:t>
      </w:r>
      <w:r w:rsidRPr="003621C4">
        <w:rPr>
          <w:rFonts w:cs="Arial"/>
        </w:rPr>
        <w:t xml:space="preserve"> the response</w:t>
      </w:r>
      <w:r w:rsidR="0071475C">
        <w:rPr>
          <w:rFonts w:cs="Arial"/>
        </w:rPr>
        <w:t xml:space="preserve"> of the environment</w:t>
      </w:r>
      <w:r w:rsidRPr="003621C4">
        <w:rPr>
          <w:rFonts w:cs="Arial"/>
        </w:rPr>
        <w:t xml:space="preserve"> to the </w:t>
      </w:r>
      <w:r>
        <w:rPr>
          <w:rFonts w:cs="Arial"/>
        </w:rPr>
        <w:t>NCE</w:t>
      </w:r>
      <w:r w:rsidRPr="003621C4">
        <w:rPr>
          <w:rFonts w:cs="Arial"/>
        </w:rPr>
        <w:t xml:space="preserve">. </w:t>
      </w:r>
    </w:p>
    <w:p w14:paraId="02748883" w14:textId="77777777" w:rsidR="006433F5" w:rsidRDefault="00D008F0" w:rsidP="0090325D">
      <w:pPr>
        <w:spacing w:line="276" w:lineRule="auto"/>
        <w:rPr>
          <w:rFonts w:cs="Arial"/>
        </w:rPr>
      </w:pPr>
      <w:r w:rsidRPr="003621C4">
        <w:rPr>
          <w:rFonts w:cs="Arial"/>
        </w:rPr>
        <w:t>The work</w:t>
      </w:r>
      <w:r w:rsidR="00B75637" w:rsidRPr="003621C4">
        <w:rPr>
          <w:rFonts w:cs="Arial"/>
        </w:rPr>
        <w:t xml:space="preserve"> undertaken included </w:t>
      </w:r>
      <w:r w:rsidR="00020FC0" w:rsidRPr="003621C4">
        <w:rPr>
          <w:rFonts w:cs="Arial"/>
        </w:rPr>
        <w:t xml:space="preserve">in-stream habitat </w:t>
      </w:r>
      <w:r w:rsidR="00020FC0">
        <w:rPr>
          <w:rFonts w:cs="Arial"/>
        </w:rPr>
        <w:t xml:space="preserve">assessment, </w:t>
      </w:r>
      <w:r w:rsidR="00020FC0" w:rsidRPr="003621C4">
        <w:rPr>
          <w:rFonts w:cs="Arial"/>
        </w:rPr>
        <w:t>water quality sampling</w:t>
      </w:r>
      <w:r w:rsidR="00020FC0">
        <w:rPr>
          <w:rFonts w:cs="Arial"/>
        </w:rPr>
        <w:t>,</w:t>
      </w:r>
      <w:r w:rsidR="00020FC0" w:rsidRPr="003621C4">
        <w:rPr>
          <w:rFonts w:cs="Arial"/>
        </w:rPr>
        <w:t xml:space="preserve"> invertebrate sampling </w:t>
      </w:r>
      <w:r w:rsidR="00020FC0">
        <w:rPr>
          <w:rFonts w:cs="Arial"/>
        </w:rPr>
        <w:t>and monitoring of fish condition and movement.</w:t>
      </w:r>
    </w:p>
    <w:p w14:paraId="201B4904" w14:textId="426CDD84" w:rsidR="00B75637" w:rsidRDefault="00B75637" w:rsidP="0090325D">
      <w:pPr>
        <w:spacing w:line="276" w:lineRule="auto"/>
      </w:pPr>
      <w:r w:rsidRPr="003621C4">
        <w:rPr>
          <w:rFonts w:cs="Arial"/>
        </w:rPr>
        <w:t>This short term work supports ongoing, work such as</w:t>
      </w:r>
      <w:r>
        <w:rPr>
          <w:rFonts w:cs="Arial"/>
        </w:rPr>
        <w:t xml:space="preserve"> </w:t>
      </w:r>
      <w:r w:rsidRPr="007F4903">
        <w:t>Basin Plan Environmental Outcome Monitoring</w:t>
      </w:r>
      <w:r w:rsidR="00DD6F45" w:rsidRPr="007F4903">
        <w:rPr>
          <w:rStyle w:val="FootnoteReference"/>
        </w:rPr>
        <w:footnoteReference w:id="23"/>
      </w:r>
      <w:r>
        <w:t xml:space="preserve">, </w:t>
      </w:r>
      <w:r w:rsidR="001E739E" w:rsidRPr="007F4903">
        <w:t>Long Term Intervention Monitoring</w:t>
      </w:r>
      <w:r w:rsidR="00DD6F45" w:rsidRPr="007F4903">
        <w:rPr>
          <w:rStyle w:val="FootnoteReference"/>
        </w:rPr>
        <w:footnoteReference w:id="24"/>
      </w:r>
      <w:r>
        <w:t xml:space="preserve">, </w:t>
      </w:r>
      <w:r w:rsidR="00D008F0">
        <w:t xml:space="preserve">and </w:t>
      </w:r>
      <w:r w:rsidR="00DC6C22">
        <w:t xml:space="preserve">the </w:t>
      </w:r>
      <w:r w:rsidR="00DC6C22" w:rsidRPr="007F4903">
        <w:t xml:space="preserve">NSW </w:t>
      </w:r>
      <w:r w:rsidR="00D008F0" w:rsidRPr="007F4903">
        <w:t>hydrographic</w:t>
      </w:r>
      <w:r w:rsidRPr="007F4903">
        <w:t xml:space="preserve"> monitoring network</w:t>
      </w:r>
      <w:r w:rsidR="00DD6F45" w:rsidRPr="007F4903">
        <w:rPr>
          <w:rStyle w:val="FootnoteReference"/>
        </w:rPr>
        <w:footnoteReference w:id="25"/>
      </w:r>
      <w:r w:rsidRPr="007F4903">
        <w:rPr>
          <w:rStyle w:val="FootnoteReference"/>
        </w:rPr>
        <w:t>.</w:t>
      </w:r>
      <w:r>
        <w:t xml:space="preserve"> </w:t>
      </w:r>
    </w:p>
    <w:p w14:paraId="2770D387" w14:textId="70F11350" w:rsidR="00F1308F" w:rsidRPr="00C00759" w:rsidRDefault="00F1308F" w:rsidP="00C00759">
      <w:pPr>
        <w:spacing w:after="0" w:line="276" w:lineRule="auto"/>
        <w:rPr>
          <w:rFonts w:cs="Arial"/>
        </w:rPr>
      </w:pPr>
      <w:r w:rsidRPr="003621C4">
        <w:rPr>
          <w:rFonts w:cs="Arial"/>
        </w:rPr>
        <w:t xml:space="preserve">Achieving greater connectivity between the Barwon-Darling and its northern tributaries is expected to be reflected in annual priorities set by the MDBA, and an ongoing consideration in CEWO portfolio management plans. </w:t>
      </w:r>
      <w:r w:rsidRPr="00517C3B">
        <w:rPr>
          <w:rFonts w:cs="Arial"/>
        </w:rPr>
        <w:t xml:space="preserve">In summary, the flow events in early 2018 provided information on flows and significant learnings that will be important in the future. </w:t>
      </w:r>
    </w:p>
    <w:p w14:paraId="51CCD8D2" w14:textId="29C07A0E" w:rsidR="00B75637" w:rsidRPr="00E3585E" w:rsidRDefault="00870F7B" w:rsidP="00870F7B">
      <w:pPr>
        <w:pStyle w:val="Heading2"/>
        <w:ind w:hanging="859"/>
      </w:pPr>
      <w:r>
        <w:t xml:space="preserve">  </w:t>
      </w:r>
      <w:r w:rsidR="00B75637" w:rsidRPr="00E3585E">
        <w:t xml:space="preserve">Monitoring </w:t>
      </w:r>
      <w:r w:rsidR="00B75637">
        <w:t>and results</w:t>
      </w:r>
    </w:p>
    <w:p w14:paraId="51C617E7" w14:textId="77777777" w:rsidR="00B75637" w:rsidRPr="00587550" w:rsidRDefault="00B75637" w:rsidP="00690251">
      <w:pPr>
        <w:pStyle w:val="Heading3"/>
        <w:ind w:hanging="1713"/>
        <w:rPr>
          <w:rFonts w:cs="Arial"/>
        </w:rPr>
      </w:pPr>
      <w:r w:rsidRPr="003621C4">
        <w:rPr>
          <w:rFonts w:cs="Arial"/>
        </w:rPr>
        <w:t>Habitat availability</w:t>
      </w:r>
    </w:p>
    <w:p w14:paraId="2D13F681" w14:textId="32208080" w:rsidR="00037D5F" w:rsidRDefault="00037D5F" w:rsidP="00B75637">
      <w:pPr>
        <w:rPr>
          <w:rFonts w:cs="Arial"/>
        </w:rPr>
      </w:pPr>
      <w:r>
        <w:rPr>
          <w:rFonts w:cs="Arial"/>
        </w:rPr>
        <w:t>I</w:t>
      </w:r>
      <w:r w:rsidR="00B75637" w:rsidRPr="00A26E03">
        <w:rPr>
          <w:rFonts w:cs="Arial"/>
        </w:rPr>
        <w:t xml:space="preserve">n-channel flow events are </w:t>
      </w:r>
      <w:r w:rsidR="00B75637" w:rsidRPr="00111CE1">
        <w:rPr>
          <w:rFonts w:cs="Arial"/>
        </w:rPr>
        <w:t xml:space="preserve">vital for rivers such as the Barwon-Darling </w:t>
      </w:r>
      <w:r w:rsidR="00B75637" w:rsidRPr="003621C4">
        <w:rPr>
          <w:rFonts w:cs="Arial"/>
        </w:rPr>
        <w:t>as they</w:t>
      </w:r>
      <w:r>
        <w:rPr>
          <w:rFonts w:cs="Arial"/>
        </w:rPr>
        <w:t>:</w:t>
      </w:r>
    </w:p>
    <w:p w14:paraId="273A1EDC" w14:textId="4FF177D9" w:rsidR="00037D5F" w:rsidRPr="0011783E" w:rsidRDefault="00B75637" w:rsidP="0011783E">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replenish and connect isolated waterhole</w:t>
      </w:r>
      <w:r w:rsidR="00020FC0" w:rsidRPr="0011783E">
        <w:rPr>
          <w:rFonts w:eastAsia="Times New Roman" w:cs="Times New Roman"/>
          <w:szCs w:val="24"/>
          <w:lang w:eastAsia="en-US"/>
        </w:rPr>
        <w:t>s</w:t>
      </w:r>
    </w:p>
    <w:p w14:paraId="0D427AB9" w14:textId="7D8F994B" w:rsidR="00037D5F" w:rsidRPr="0011783E" w:rsidRDefault="00B75637" w:rsidP="0011783E">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pr</w:t>
      </w:r>
      <w:r w:rsidR="00020FC0" w:rsidRPr="0011783E">
        <w:rPr>
          <w:rFonts w:eastAsia="Times New Roman" w:cs="Times New Roman"/>
          <w:szCs w:val="24"/>
          <w:lang w:eastAsia="en-US"/>
        </w:rPr>
        <w:t>ovide critical drought habitat</w:t>
      </w:r>
    </w:p>
    <w:p w14:paraId="14C01171" w14:textId="4BFC1F8B" w:rsidR="00037D5F" w:rsidRPr="0011783E" w:rsidRDefault="00B75637" w:rsidP="0011783E">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allow dispersal of aquatic organisms</w:t>
      </w:r>
    </w:p>
    <w:p w14:paraId="5EE6C79B" w14:textId="77777777" w:rsidR="00CE0125" w:rsidRPr="0011783E" w:rsidRDefault="00CE0125" w:rsidP="00CE0125">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assist in maintaining water quality in ranges suitable for aquatic biota</w:t>
      </w:r>
    </w:p>
    <w:p w14:paraId="3D1A6891" w14:textId="331617A2" w:rsidR="00037D5F" w:rsidRPr="0011783E" w:rsidRDefault="00037D5F" w:rsidP="0011783E">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 xml:space="preserve">maintain riparian vegetation health by </w:t>
      </w:r>
      <w:r w:rsidR="00B75637" w:rsidRPr="0011783E">
        <w:rPr>
          <w:rFonts w:eastAsia="Times New Roman" w:cs="Times New Roman"/>
          <w:szCs w:val="24"/>
          <w:lang w:eastAsia="en-US"/>
        </w:rPr>
        <w:t xml:space="preserve">replenish soil moisture of riparian areas. </w:t>
      </w:r>
    </w:p>
    <w:p w14:paraId="28221177" w14:textId="2C8B87FB" w:rsidR="00FF71F6" w:rsidRDefault="00B75637" w:rsidP="0090325D">
      <w:pPr>
        <w:rPr>
          <w:rFonts w:cs="Arial"/>
        </w:rPr>
      </w:pPr>
      <w:r w:rsidRPr="00037D5F">
        <w:rPr>
          <w:rFonts w:cs="Arial"/>
        </w:rPr>
        <w:t xml:space="preserve">The NCE </w:t>
      </w:r>
      <w:r w:rsidR="0071475C">
        <w:rPr>
          <w:rFonts w:cs="Arial"/>
        </w:rPr>
        <w:t>used</w:t>
      </w:r>
      <w:r w:rsidR="00037D5F">
        <w:rPr>
          <w:rFonts w:cs="Arial"/>
        </w:rPr>
        <w:t xml:space="preserve"> </w:t>
      </w:r>
      <w:r w:rsidR="00FF71F6" w:rsidRPr="00037D5F">
        <w:rPr>
          <w:rFonts w:cs="Arial"/>
        </w:rPr>
        <w:t xml:space="preserve">Commonwealth and NSW </w:t>
      </w:r>
      <w:r w:rsidR="00FF71F6" w:rsidRPr="0064612C">
        <w:rPr>
          <w:rFonts w:cs="Arial"/>
        </w:rPr>
        <w:t>environmental</w:t>
      </w:r>
      <w:r w:rsidRPr="0064612C">
        <w:rPr>
          <w:rFonts w:cs="Arial"/>
        </w:rPr>
        <w:t xml:space="preserve"> </w:t>
      </w:r>
      <w:r w:rsidR="00FF71F6" w:rsidRPr="0064612C">
        <w:rPr>
          <w:rFonts w:cs="Arial"/>
        </w:rPr>
        <w:t>water</w:t>
      </w:r>
      <w:r w:rsidR="00FF71F6" w:rsidRPr="00037D5F">
        <w:rPr>
          <w:rFonts w:cs="Arial"/>
        </w:rPr>
        <w:t xml:space="preserve"> </w:t>
      </w:r>
      <w:r w:rsidRPr="00037D5F">
        <w:rPr>
          <w:rFonts w:cs="Arial"/>
        </w:rPr>
        <w:t>release</w:t>
      </w:r>
      <w:r w:rsidR="00FF71F6">
        <w:rPr>
          <w:rFonts w:cs="Arial"/>
        </w:rPr>
        <w:t>d</w:t>
      </w:r>
      <w:r w:rsidRPr="00037D5F">
        <w:rPr>
          <w:rFonts w:cs="Arial"/>
        </w:rPr>
        <w:t xml:space="preserve"> from headwater storages </w:t>
      </w:r>
      <w:r w:rsidR="00FF71F6">
        <w:rPr>
          <w:rFonts w:cs="Arial"/>
        </w:rPr>
        <w:t xml:space="preserve">in the Gwydir and Border Rivers systems.  </w:t>
      </w:r>
      <w:r w:rsidR="00020FC0">
        <w:rPr>
          <w:rFonts w:cs="Arial"/>
        </w:rPr>
        <w:t>The</w:t>
      </w:r>
      <w:r w:rsidRPr="00037D5F">
        <w:rPr>
          <w:rFonts w:cs="Arial"/>
        </w:rPr>
        <w:t xml:space="preserve"> use of </w:t>
      </w:r>
      <w:r w:rsidR="00A75300">
        <w:rPr>
          <w:rFonts w:cs="Arial"/>
        </w:rPr>
        <w:t>water for the environment</w:t>
      </w:r>
      <w:r w:rsidR="006F558F">
        <w:rPr>
          <w:rFonts w:cs="Arial"/>
        </w:rPr>
        <w:t xml:space="preserve"> meant that </w:t>
      </w:r>
      <w:r w:rsidRPr="00037D5F">
        <w:rPr>
          <w:rFonts w:cs="Arial"/>
        </w:rPr>
        <w:t xml:space="preserve">instream waterholes located between Mungindi and Wilcannia </w:t>
      </w:r>
      <w:r w:rsidR="00020FC0">
        <w:rPr>
          <w:rFonts w:cs="Arial"/>
        </w:rPr>
        <w:t xml:space="preserve">and beyond </w:t>
      </w:r>
      <w:r w:rsidR="006F558F">
        <w:rPr>
          <w:rFonts w:cs="Arial"/>
        </w:rPr>
        <w:t xml:space="preserve">were </w:t>
      </w:r>
      <w:r w:rsidR="00FF71F6">
        <w:rPr>
          <w:rFonts w:cs="Arial"/>
        </w:rPr>
        <w:t>replenished</w:t>
      </w:r>
      <w:r w:rsidR="006F558F">
        <w:rPr>
          <w:rFonts w:cs="Arial"/>
        </w:rPr>
        <w:t>,</w:t>
      </w:r>
      <w:r w:rsidR="00FF71F6">
        <w:rPr>
          <w:rFonts w:cs="Arial"/>
        </w:rPr>
        <w:t xml:space="preserve"> leading to</w:t>
      </w:r>
      <w:r w:rsidRPr="00037D5F">
        <w:rPr>
          <w:rFonts w:cs="Arial"/>
        </w:rPr>
        <w:t xml:space="preserve"> an improvement to instream dissolved oxygen concentrations </w:t>
      </w:r>
      <w:r w:rsidR="001D4C1A">
        <w:rPr>
          <w:rFonts w:cs="Arial"/>
        </w:rPr>
        <w:t>and the preservation of habitat. M</w:t>
      </w:r>
      <w:r w:rsidRPr="00037D5F">
        <w:rPr>
          <w:rFonts w:cs="Arial"/>
        </w:rPr>
        <w:t xml:space="preserve">igration opportunities </w:t>
      </w:r>
      <w:r w:rsidR="001D4C1A">
        <w:rPr>
          <w:rFonts w:cs="Arial"/>
        </w:rPr>
        <w:t xml:space="preserve">would be provided </w:t>
      </w:r>
      <w:r w:rsidRPr="00037D5F">
        <w:rPr>
          <w:rFonts w:cs="Arial"/>
        </w:rPr>
        <w:t xml:space="preserve">for native fish and other aquatic life.  </w:t>
      </w:r>
    </w:p>
    <w:p w14:paraId="5A6A0800" w14:textId="76486186" w:rsidR="00A95055" w:rsidRDefault="00A95055" w:rsidP="0090325D">
      <w:pPr>
        <w:rPr>
          <w:rFonts w:cs="Arial"/>
        </w:rPr>
      </w:pPr>
      <w:r>
        <w:rPr>
          <w:rFonts w:cs="Arial"/>
        </w:rPr>
        <w:t>Information on</w:t>
      </w:r>
      <w:r w:rsidR="0071475C">
        <w:rPr>
          <w:rFonts w:cs="Arial"/>
        </w:rPr>
        <w:t xml:space="preserve"> key in-stream</w:t>
      </w:r>
      <w:r>
        <w:rPr>
          <w:rFonts w:cs="Arial"/>
        </w:rPr>
        <w:t xml:space="preserve"> habitat</w:t>
      </w:r>
      <w:r w:rsidR="0071475C">
        <w:rPr>
          <w:rFonts w:cs="Arial"/>
        </w:rPr>
        <w:t>s</w:t>
      </w:r>
      <w:r>
        <w:rPr>
          <w:rFonts w:cs="Arial"/>
        </w:rPr>
        <w:t xml:space="preserve"> in the Barwon-Darling is provided in Box 3-1. </w:t>
      </w:r>
    </w:p>
    <w:p w14:paraId="6F29D6D3" w14:textId="77777777" w:rsidR="00A95055" w:rsidRDefault="00A95055">
      <w:pPr>
        <w:spacing w:after="0" w:line="240" w:lineRule="auto"/>
        <w:jc w:val="left"/>
        <w:rPr>
          <w:rFonts w:cs="Arial"/>
        </w:rPr>
      </w:pPr>
      <w:r>
        <w:rPr>
          <w:rFonts w:cs="Arial"/>
        </w:rPr>
        <w:br w:type="page"/>
      </w:r>
    </w:p>
    <w:tbl>
      <w:tblPr>
        <w:tblStyle w:val="TableGrid"/>
        <w:tblW w:w="9351"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9351"/>
      </w:tblGrid>
      <w:tr w:rsidR="00A95055" w14:paraId="4005A8C0" w14:textId="77777777" w:rsidTr="002D4B24">
        <w:tc>
          <w:tcPr>
            <w:tcW w:w="9351" w:type="dxa"/>
          </w:tcPr>
          <w:p w14:paraId="53BE9A40" w14:textId="37DB60DE" w:rsidR="00A95055" w:rsidRDefault="00A95055" w:rsidP="00A95055">
            <w:pPr>
              <w:rPr>
                <w:rFonts w:cs="Arial"/>
              </w:rPr>
            </w:pPr>
            <w:r w:rsidRPr="006C754E">
              <w:rPr>
                <w:rFonts w:cs="Arial"/>
                <w:b/>
              </w:rPr>
              <w:t>Box 3-1:</w:t>
            </w:r>
            <w:r w:rsidRPr="003621C4">
              <w:rPr>
                <w:rFonts w:cs="Arial"/>
              </w:rPr>
              <w:t xml:space="preserve"> </w:t>
            </w:r>
            <w:r>
              <w:rPr>
                <w:rFonts w:cs="Arial"/>
              </w:rPr>
              <w:t xml:space="preserve">Information on </w:t>
            </w:r>
            <w:r w:rsidR="0071475C">
              <w:rPr>
                <w:rFonts w:cs="Arial"/>
              </w:rPr>
              <w:t xml:space="preserve">key in-stream </w:t>
            </w:r>
            <w:r>
              <w:rPr>
                <w:rFonts w:cs="Arial"/>
              </w:rPr>
              <w:t>habitat</w:t>
            </w:r>
            <w:r w:rsidR="0071475C">
              <w:rPr>
                <w:rFonts w:cs="Arial"/>
              </w:rPr>
              <w:t>s</w:t>
            </w:r>
            <w:r>
              <w:rPr>
                <w:rFonts w:cs="Arial"/>
              </w:rPr>
              <w:t xml:space="preserve"> in the Barwon-Darling</w:t>
            </w:r>
          </w:p>
          <w:p w14:paraId="318DE956" w14:textId="66B2B56A" w:rsidR="00A95055" w:rsidRPr="003621C4" w:rsidRDefault="002E0C90" w:rsidP="00A95055">
            <w:pPr>
              <w:rPr>
                <w:rFonts w:cs="Arial"/>
              </w:rPr>
            </w:pPr>
            <w:r w:rsidRPr="003621C4">
              <w:rPr>
                <w:rFonts w:cs="Arial"/>
                <w:noProof/>
                <w:lang w:eastAsia="en-AU"/>
              </w:rPr>
              <w:drawing>
                <wp:anchor distT="0" distB="0" distL="114300" distR="114300" simplePos="0" relativeHeight="251656227" behindDoc="0" locked="0" layoutInCell="1" allowOverlap="1" wp14:anchorId="02B74274" wp14:editId="37A1640C">
                  <wp:simplePos x="0" y="0"/>
                  <wp:positionH relativeFrom="margin">
                    <wp:posOffset>998220</wp:posOffset>
                  </wp:positionH>
                  <wp:positionV relativeFrom="paragraph">
                    <wp:posOffset>581025</wp:posOffset>
                  </wp:positionV>
                  <wp:extent cx="3529965" cy="2222500"/>
                  <wp:effectExtent l="0" t="0" r="0" b="6350"/>
                  <wp:wrapTopAndBottom/>
                  <wp:docPr id="225" name="Picture 225" descr="This image shows  a conceptual model of waterhole behaviour during low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Low Flow Model Sheldon.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29965" cy="2222500"/>
                          </a:xfrm>
                          <a:prstGeom prst="rect">
                            <a:avLst/>
                          </a:prstGeom>
                        </pic:spPr>
                      </pic:pic>
                    </a:graphicData>
                  </a:graphic>
                  <wp14:sizeRelH relativeFrom="margin">
                    <wp14:pctWidth>0</wp14:pctWidth>
                  </wp14:sizeRelH>
                  <wp14:sizeRelV relativeFrom="margin">
                    <wp14:pctHeight>0</wp14:pctHeight>
                  </wp14:sizeRelV>
                </wp:anchor>
              </w:drawing>
            </w:r>
            <w:r w:rsidR="00A95055">
              <w:rPr>
                <w:rFonts w:cs="Arial"/>
              </w:rPr>
              <w:t>Flow provides access to different habitats</w:t>
            </w:r>
            <w:r w:rsidR="00020FC0">
              <w:rPr>
                <w:rFonts w:cs="Arial"/>
              </w:rPr>
              <w:t xml:space="preserve"> in the Barwon-Darling</w:t>
            </w:r>
            <w:r w:rsidR="00A95055">
              <w:rPr>
                <w:rFonts w:cs="Arial"/>
              </w:rPr>
              <w:t>. A c</w:t>
            </w:r>
            <w:r w:rsidR="00A95055" w:rsidRPr="003621C4">
              <w:rPr>
                <w:rFonts w:cs="Arial"/>
              </w:rPr>
              <w:t>onceptual model of waterhole behaviour occurring during low flow phase</w:t>
            </w:r>
            <w:r w:rsidR="00A95055">
              <w:rPr>
                <w:rFonts w:cs="Arial"/>
              </w:rPr>
              <w:t xml:space="preserve"> and flow pulses is provide below. </w:t>
            </w:r>
            <w:r w:rsidR="00A95055" w:rsidRPr="003621C4">
              <w:rPr>
                <w:rFonts w:cs="Arial"/>
              </w:rPr>
              <w:t xml:space="preserve"> (</w:t>
            </w:r>
            <w:r>
              <w:rPr>
                <w:rFonts w:cs="Arial"/>
              </w:rPr>
              <w:t xml:space="preserve">see </w:t>
            </w:r>
            <w:r w:rsidRPr="007F4903">
              <w:t>Characterising the ecological effects of changes in the ‘low-flow hydrology’ of the Barwon-Darling River (Sheldon 2017)</w:t>
            </w:r>
            <w:r w:rsidR="00DD6F45" w:rsidRPr="007F4903">
              <w:rPr>
                <w:rStyle w:val="FootnoteReference"/>
              </w:rPr>
              <w:footnoteReference w:id="26"/>
            </w:r>
            <w:r w:rsidRPr="007F4903">
              <w:t xml:space="preserve"> </w:t>
            </w:r>
          </w:p>
          <w:p w14:paraId="5BF0FDA6" w14:textId="77777777" w:rsidR="00A95055" w:rsidRDefault="00A95055" w:rsidP="0011783E">
            <w:pPr>
              <w:spacing w:after="0"/>
              <w:rPr>
                <w:rFonts w:cs="Arial"/>
              </w:rPr>
            </w:pPr>
          </w:p>
          <w:p w14:paraId="53DC3DE9" w14:textId="7D1D374C" w:rsidR="00A95055" w:rsidRPr="00EF54EE" w:rsidRDefault="00A95055" w:rsidP="0011783E">
            <w:pPr>
              <w:spacing w:before="240"/>
              <w:rPr>
                <w:rFonts w:cs="Arial"/>
                <w:szCs w:val="20"/>
                <w:lang w:eastAsia="en-AU"/>
              </w:rPr>
            </w:pPr>
            <w:r w:rsidRPr="003621C4">
              <w:rPr>
                <w:rFonts w:cs="Arial"/>
                <w:noProof/>
                <w:lang w:eastAsia="en-AU"/>
              </w:rPr>
              <w:drawing>
                <wp:anchor distT="0" distB="0" distL="114300" distR="114300" simplePos="0" relativeHeight="251656228" behindDoc="0" locked="0" layoutInCell="1" allowOverlap="1" wp14:anchorId="181A8E95" wp14:editId="4587E84A">
                  <wp:simplePos x="0" y="0"/>
                  <wp:positionH relativeFrom="margin">
                    <wp:posOffset>998220</wp:posOffset>
                  </wp:positionH>
                  <wp:positionV relativeFrom="paragraph">
                    <wp:posOffset>57150</wp:posOffset>
                  </wp:positionV>
                  <wp:extent cx="3543300" cy="2233930"/>
                  <wp:effectExtent l="0" t="0" r="0" b="0"/>
                  <wp:wrapTopAndBottom/>
                  <wp:docPr id="229" name="Picture 229" descr="This image shows  a conceptual model of waterhole behaviour during a flow pul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ulse Flow Model Sheldo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43300" cy="2233930"/>
                          </a:xfrm>
                          <a:prstGeom prst="rect">
                            <a:avLst/>
                          </a:prstGeom>
                        </pic:spPr>
                      </pic:pic>
                    </a:graphicData>
                  </a:graphic>
                  <wp14:sizeRelH relativeFrom="margin">
                    <wp14:pctWidth>0</wp14:pctWidth>
                  </wp14:sizeRelH>
                  <wp14:sizeRelV relativeFrom="margin">
                    <wp14:pctHeight>0</wp14:pctHeight>
                  </wp14:sizeRelV>
                </wp:anchor>
              </w:drawing>
            </w:r>
            <w:r w:rsidRPr="003621C4">
              <w:rPr>
                <w:rFonts w:cs="Arial"/>
                <w:lang w:eastAsia="en-AU"/>
              </w:rPr>
              <w:t xml:space="preserve">Habitat mapping was completed along the 1,100 km reach between Walgett and Wilcannia in 2015 as </w:t>
            </w:r>
            <w:r>
              <w:rPr>
                <w:rFonts w:cs="Arial"/>
                <w:lang w:eastAsia="en-AU"/>
              </w:rPr>
              <w:t>a component</w:t>
            </w:r>
            <w:r w:rsidRPr="00D22D93">
              <w:rPr>
                <w:rFonts w:cs="Arial"/>
                <w:lang w:eastAsia="en-AU"/>
              </w:rPr>
              <w:t xml:space="preserve"> </w:t>
            </w:r>
            <w:r w:rsidRPr="00517C3B">
              <w:rPr>
                <w:rFonts w:cs="Arial"/>
                <w:lang w:eastAsia="en-AU"/>
              </w:rPr>
              <w:t xml:space="preserve">of the </w:t>
            </w:r>
            <w:r w:rsidRPr="007F4903">
              <w:t>Fish and Flows in the Northern Basin</w:t>
            </w:r>
            <w:r w:rsidRPr="007F4903">
              <w:rPr>
                <w:rFonts w:cs="Arial"/>
                <w:i/>
                <w:lang w:eastAsia="en-AU"/>
              </w:rPr>
              <w:t xml:space="preserve"> </w:t>
            </w:r>
            <w:r w:rsidRPr="007F4903">
              <w:rPr>
                <w:rFonts w:cs="Arial"/>
                <w:lang w:eastAsia="en-AU"/>
              </w:rPr>
              <w:t>project (NSW DPI, 2015)</w:t>
            </w:r>
            <w:r w:rsidR="00DD6F45" w:rsidRPr="007F4903">
              <w:rPr>
                <w:rStyle w:val="FootnoteReference"/>
                <w:rFonts w:cs="Arial"/>
                <w:lang w:eastAsia="en-AU"/>
              </w:rPr>
              <w:footnoteReference w:id="27"/>
            </w:r>
            <w:r w:rsidRPr="007F4903">
              <w:rPr>
                <w:rFonts w:cs="Arial"/>
                <w:lang w:eastAsia="en-AU"/>
              </w:rPr>
              <w:t>.</w:t>
            </w:r>
            <w:r w:rsidRPr="00517C3B">
              <w:rPr>
                <w:rFonts w:cs="Arial"/>
                <w:lang w:eastAsia="en-AU"/>
              </w:rPr>
              <w:t xml:space="preserve"> The project </w:t>
            </w:r>
            <w:r w:rsidRPr="00A26E03">
              <w:rPr>
                <w:rFonts w:cs="Arial"/>
                <w:lang w:eastAsia="en-AU"/>
              </w:rPr>
              <w:t>document</w:t>
            </w:r>
            <w:r>
              <w:rPr>
                <w:rFonts w:cs="Arial"/>
                <w:lang w:eastAsia="en-AU"/>
              </w:rPr>
              <w:t>s</w:t>
            </w:r>
            <w:r w:rsidRPr="00D22D93">
              <w:rPr>
                <w:rFonts w:cs="Arial"/>
                <w:lang w:eastAsia="en-AU"/>
              </w:rPr>
              <w:t xml:space="preserve"> </w:t>
            </w:r>
            <w:r w:rsidRPr="00EF54EE">
              <w:rPr>
                <w:rFonts w:cs="Arial"/>
                <w:szCs w:val="20"/>
                <w:lang w:eastAsia="en-AU"/>
              </w:rPr>
              <w:t xml:space="preserve">commence-to-inundate heights for key habitat features, </w:t>
            </w:r>
            <w:r w:rsidR="00020FC0">
              <w:rPr>
                <w:rFonts w:cs="Arial"/>
                <w:szCs w:val="20"/>
                <w:lang w:eastAsia="en-AU"/>
              </w:rPr>
              <w:t>including instream benches and l</w:t>
            </w:r>
            <w:r w:rsidRPr="00EF54EE">
              <w:rPr>
                <w:rFonts w:cs="Arial"/>
                <w:szCs w:val="20"/>
                <w:lang w:eastAsia="en-AU"/>
              </w:rPr>
              <w:t>ar</w:t>
            </w:r>
            <w:r w:rsidR="00020FC0">
              <w:rPr>
                <w:rFonts w:cs="Arial"/>
                <w:szCs w:val="20"/>
                <w:lang w:eastAsia="en-AU"/>
              </w:rPr>
              <w:t>ge woody h</w:t>
            </w:r>
            <w:r w:rsidRPr="00EF54EE">
              <w:rPr>
                <w:rFonts w:cs="Arial"/>
                <w:szCs w:val="20"/>
                <w:lang w:eastAsia="en-AU"/>
              </w:rPr>
              <w:t xml:space="preserve">abitat. </w:t>
            </w:r>
            <w:r w:rsidRPr="00BB42D6">
              <w:rPr>
                <w:rFonts w:cs="Arial"/>
                <w:szCs w:val="20"/>
              </w:rPr>
              <w:t>Woody habitat is a major ecological and structural element of waterways, providing hiding and resting places for fish out the main flow of the river, and spawning sites and territorial markers for several native fish species</w:t>
            </w:r>
            <w:r w:rsidRPr="00EF54EE">
              <w:rPr>
                <w:rFonts w:cs="Arial"/>
                <w:szCs w:val="20"/>
              </w:rPr>
              <w:t xml:space="preserve">. </w:t>
            </w:r>
            <w:r w:rsidRPr="00BB42D6">
              <w:rPr>
                <w:rFonts w:cs="Arial"/>
              </w:rPr>
              <w:t xml:space="preserve"> As instream wood breaks down it also provides food for benthic algae, invertebrates and microorganisms that form a large part of the food web for fish species</w:t>
            </w:r>
            <w:r w:rsidRPr="00EF54EE">
              <w:rPr>
                <w:rFonts w:cs="Arial"/>
              </w:rPr>
              <w:t>.</w:t>
            </w:r>
          </w:p>
          <w:p w14:paraId="433FE88A" w14:textId="77777777" w:rsidR="00A95055" w:rsidRPr="003621C4" w:rsidRDefault="00A95055" w:rsidP="00A95055">
            <w:pPr>
              <w:spacing w:before="120" w:after="120"/>
              <w:rPr>
                <w:rFonts w:cs="Arial"/>
              </w:rPr>
            </w:pPr>
            <w:r w:rsidRPr="00D22D93">
              <w:rPr>
                <w:rFonts w:cs="Arial"/>
              </w:rPr>
              <w:t xml:space="preserve">Benches are identified as areas of relatively flat sections within the main channel that play an important function </w:t>
            </w:r>
            <w:r w:rsidRPr="00517C3B">
              <w:rPr>
                <w:rFonts w:cs="Arial"/>
              </w:rPr>
              <w:t xml:space="preserve">in the aquatic environment by enhancing the diversity of habitat and contributing to productivity processes. </w:t>
            </w:r>
            <w:r w:rsidRPr="00111CE1">
              <w:rPr>
                <w:rFonts w:cs="Arial"/>
              </w:rPr>
              <w:t>Benches also store carbon, releasing it for sequestration to other parts of the aqu</w:t>
            </w:r>
            <w:r w:rsidRPr="003621C4">
              <w:rPr>
                <w:rFonts w:cs="Arial"/>
              </w:rPr>
              <w:t xml:space="preserve">atic ecosystem when inundation occurs, playing an important role in primary production and condition aspects for aquatic biota. </w:t>
            </w:r>
          </w:p>
          <w:p w14:paraId="577F0C3F" w14:textId="1BA9BD4D" w:rsidR="00A95055" w:rsidRDefault="00A95055" w:rsidP="00A95055">
            <w:pPr>
              <w:autoSpaceDE w:val="0"/>
              <w:autoSpaceDN w:val="0"/>
              <w:adjustRightInd w:val="0"/>
              <w:rPr>
                <w:rFonts w:cs="Arial"/>
              </w:rPr>
            </w:pPr>
            <w:r w:rsidRPr="00BB42D6">
              <w:rPr>
                <w:rFonts w:cs="Arial"/>
              </w:rPr>
              <w:t>Inundation height and associated flow rates for key habitat features were related to representative gauges along the Barwon-Darling.</w:t>
            </w:r>
          </w:p>
        </w:tc>
      </w:tr>
    </w:tbl>
    <w:p w14:paraId="23421119" w14:textId="086A06A6" w:rsidR="00B75637" w:rsidRDefault="00B75637" w:rsidP="0011783E">
      <w:pPr>
        <w:pStyle w:val="CommentText"/>
        <w:spacing w:before="240"/>
      </w:pPr>
      <w:r>
        <w:t xml:space="preserve">The </w:t>
      </w:r>
      <w:r w:rsidR="00A95055">
        <w:t>NCE</w:t>
      </w:r>
      <w:r>
        <w:t xml:space="preserve"> inundated habitat features along the river bed and </w:t>
      </w:r>
      <w:r w:rsidR="00CE0125">
        <w:t xml:space="preserve">partially </w:t>
      </w:r>
      <w:r>
        <w:t xml:space="preserve">up the banks in the Macintyre, Mehi and Gil Gil systems and </w:t>
      </w:r>
      <w:r w:rsidR="0071475C">
        <w:t xml:space="preserve">then </w:t>
      </w:r>
      <w:r>
        <w:t xml:space="preserve">across the river bed in the Barwon-Darling. </w:t>
      </w:r>
    </w:p>
    <w:p w14:paraId="07D84714" w14:textId="31E3BF27" w:rsidR="00B75637" w:rsidRPr="003621C4" w:rsidRDefault="00B75637" w:rsidP="00B75637">
      <w:pPr>
        <w:spacing w:before="120" w:after="120"/>
        <w:rPr>
          <w:rFonts w:cs="Arial"/>
        </w:rPr>
      </w:pPr>
      <w:r w:rsidRPr="00C5705C">
        <w:rPr>
          <w:rFonts w:cs="Arial"/>
        </w:rPr>
        <w:t xml:space="preserve">Inundation information for </w:t>
      </w:r>
      <w:r w:rsidR="00A95055">
        <w:rPr>
          <w:rFonts w:cs="Arial"/>
        </w:rPr>
        <w:t>large woody h</w:t>
      </w:r>
      <w:r w:rsidRPr="00C5705C">
        <w:rPr>
          <w:rFonts w:cs="Arial"/>
        </w:rPr>
        <w:t xml:space="preserve">abitat </w:t>
      </w:r>
      <w:r w:rsidR="00A95055">
        <w:rPr>
          <w:rFonts w:cs="Arial"/>
        </w:rPr>
        <w:t>along</w:t>
      </w:r>
      <w:r w:rsidR="00E869AA">
        <w:rPr>
          <w:rFonts w:cs="Arial"/>
        </w:rPr>
        <w:t xml:space="preserve"> the</w:t>
      </w:r>
      <w:r w:rsidRPr="00C5705C">
        <w:rPr>
          <w:rFonts w:cs="Arial"/>
        </w:rPr>
        <w:t xml:space="preserve"> Barwon-Darling </w:t>
      </w:r>
      <w:r w:rsidR="006F558F" w:rsidRPr="00D22D93">
        <w:rPr>
          <w:rFonts w:cs="Arial"/>
        </w:rPr>
        <w:t>w</w:t>
      </w:r>
      <w:r w:rsidR="006F558F">
        <w:rPr>
          <w:rFonts w:cs="Arial"/>
        </w:rPr>
        <w:t>as</w:t>
      </w:r>
      <w:r w:rsidR="006F558F" w:rsidRPr="00D22D93">
        <w:rPr>
          <w:rFonts w:cs="Arial"/>
        </w:rPr>
        <w:t xml:space="preserve"> </w:t>
      </w:r>
      <w:r w:rsidRPr="00D22D93">
        <w:rPr>
          <w:rFonts w:cs="Arial"/>
        </w:rPr>
        <w:t xml:space="preserve">compared against flow data from the </w:t>
      </w:r>
      <w:r w:rsidR="00E869AA">
        <w:rPr>
          <w:rFonts w:cs="Arial"/>
        </w:rPr>
        <w:t>NCE</w:t>
      </w:r>
      <w:r w:rsidR="00A95055" w:rsidRPr="00A95055">
        <w:rPr>
          <w:rFonts w:cs="Arial"/>
        </w:rPr>
        <w:t xml:space="preserve"> </w:t>
      </w:r>
      <w:r w:rsidR="00A95055">
        <w:rPr>
          <w:rFonts w:cs="Arial"/>
        </w:rPr>
        <w:t>in Table 3-1</w:t>
      </w:r>
      <w:r w:rsidR="00E869AA">
        <w:rPr>
          <w:rFonts w:cs="Arial"/>
        </w:rPr>
        <w:t>.</w:t>
      </w:r>
      <w:r w:rsidR="00A95055">
        <w:rPr>
          <w:rFonts w:cs="Arial"/>
        </w:rPr>
        <w:t xml:space="preserve"> </w:t>
      </w:r>
      <w:r w:rsidRPr="003621C4">
        <w:rPr>
          <w:rFonts w:cs="Arial"/>
        </w:rPr>
        <w:t>The</w:t>
      </w:r>
      <w:r w:rsidR="00D52E1F">
        <w:rPr>
          <w:rFonts w:cs="Arial"/>
        </w:rPr>
        <w:t xml:space="preserve"> </w:t>
      </w:r>
      <w:r w:rsidRPr="003621C4">
        <w:rPr>
          <w:rFonts w:cs="Arial"/>
        </w:rPr>
        <w:t xml:space="preserve">habitat made available and the duration of this availability in the Barwon-Darling varied across locations as the </w:t>
      </w:r>
      <w:r w:rsidR="00A95055">
        <w:rPr>
          <w:rFonts w:cs="Arial"/>
        </w:rPr>
        <w:t>NCE</w:t>
      </w:r>
      <w:r w:rsidRPr="003621C4">
        <w:rPr>
          <w:rFonts w:cs="Arial"/>
        </w:rPr>
        <w:t xml:space="preserve"> moved </w:t>
      </w:r>
      <w:r w:rsidR="00A95055">
        <w:rPr>
          <w:rFonts w:cs="Arial"/>
        </w:rPr>
        <w:t>downstream.</w:t>
      </w:r>
    </w:p>
    <w:p w14:paraId="0F2B81DE" w14:textId="7545AA19" w:rsidR="00B75637" w:rsidRPr="005F7C16" w:rsidRDefault="009C3EA6" w:rsidP="00AC2538">
      <w:pPr>
        <w:pStyle w:val="ListParagraph"/>
        <w:numPr>
          <w:ilvl w:val="0"/>
          <w:numId w:val="0"/>
        </w:numPr>
        <w:autoSpaceDE w:val="0"/>
        <w:autoSpaceDN w:val="0"/>
        <w:adjustRightInd w:val="0"/>
        <w:contextualSpacing/>
        <w:jc w:val="both"/>
        <w:rPr>
          <w:rFonts w:cs="Arial"/>
        </w:rPr>
      </w:pPr>
      <w:r w:rsidRPr="006C754E">
        <w:rPr>
          <w:rFonts w:cs="Arial"/>
          <w:b/>
        </w:rPr>
        <w:t xml:space="preserve">Table </w:t>
      </w:r>
      <w:r w:rsidR="007C13FC" w:rsidRPr="006C754E">
        <w:rPr>
          <w:rFonts w:cs="Arial"/>
          <w:b/>
        </w:rPr>
        <w:t>3-1</w:t>
      </w:r>
      <w:r w:rsidR="007C13FC">
        <w:rPr>
          <w:rFonts w:cs="Arial"/>
        </w:rPr>
        <w:t>:</w:t>
      </w:r>
      <w:r w:rsidRPr="005F7C16">
        <w:rPr>
          <w:rFonts w:cs="Arial"/>
        </w:rPr>
        <w:t xml:space="preserve"> </w:t>
      </w:r>
      <w:r w:rsidR="00A95055">
        <w:rPr>
          <w:rFonts w:cs="Arial"/>
        </w:rPr>
        <w:t xml:space="preserve">Large woody habitat inundation (using data from the Fish and Flows in the Northern Basin project). </w:t>
      </w:r>
    </w:p>
    <w:tbl>
      <w:tblPr>
        <w:tblStyle w:val="TableGrid"/>
        <w:tblW w:w="0" w:type="auto"/>
        <w:tblInd w:w="810" w:type="dxa"/>
        <w:tblBorders>
          <w:left w:val="single" w:sz="2" w:space="0" w:color="000000"/>
          <w:right w:val="single" w:sz="2" w:space="0" w:color="000000"/>
          <w:insideH w:val="none" w:sz="0" w:space="0" w:color="auto"/>
          <w:insideV w:val="none" w:sz="0" w:space="0" w:color="auto"/>
        </w:tblBorders>
        <w:tblLook w:val="04A0" w:firstRow="1" w:lastRow="0" w:firstColumn="1" w:lastColumn="0" w:noHBand="0" w:noVBand="1"/>
      </w:tblPr>
      <w:tblGrid>
        <w:gridCol w:w="2873"/>
        <w:gridCol w:w="3260"/>
      </w:tblGrid>
      <w:tr w:rsidR="00E26B55" w14:paraId="1C1345C3" w14:textId="77777777" w:rsidTr="00020FC0">
        <w:tc>
          <w:tcPr>
            <w:tcW w:w="2873" w:type="dxa"/>
            <w:tcBorders>
              <w:bottom w:val="single" w:sz="2" w:space="0" w:color="000000"/>
              <w:right w:val="single" w:sz="2" w:space="0" w:color="000000"/>
            </w:tcBorders>
          </w:tcPr>
          <w:p w14:paraId="1321CC96" w14:textId="77777777" w:rsidR="00E26B55" w:rsidRDefault="00E26B55" w:rsidP="00AC2538">
            <w:pPr>
              <w:spacing w:before="60" w:after="60"/>
              <w:rPr>
                <w:rFonts w:cs="Arial"/>
              </w:rPr>
            </w:pPr>
            <w:r>
              <w:rPr>
                <w:rFonts w:cs="Arial"/>
              </w:rPr>
              <w:t>Reach</w:t>
            </w:r>
          </w:p>
        </w:tc>
        <w:tc>
          <w:tcPr>
            <w:tcW w:w="3260" w:type="dxa"/>
            <w:tcBorders>
              <w:left w:val="single" w:sz="2" w:space="0" w:color="000000"/>
              <w:bottom w:val="single" w:sz="2" w:space="0" w:color="000000"/>
            </w:tcBorders>
          </w:tcPr>
          <w:p w14:paraId="55BBAE1C" w14:textId="7BDEF396" w:rsidR="00E26B55" w:rsidRDefault="00E26B55" w:rsidP="00AC2538">
            <w:pPr>
              <w:spacing w:before="60" w:after="60"/>
              <w:jc w:val="center"/>
              <w:rPr>
                <w:rFonts w:cs="Arial"/>
              </w:rPr>
            </w:pPr>
            <w:r>
              <w:rPr>
                <w:rFonts w:cs="Arial"/>
              </w:rPr>
              <w:t>Large woody habitat inundated</w:t>
            </w:r>
          </w:p>
        </w:tc>
      </w:tr>
      <w:tr w:rsidR="00E26B55" w14:paraId="44B316D8" w14:textId="77777777" w:rsidTr="00020FC0">
        <w:tc>
          <w:tcPr>
            <w:tcW w:w="2873" w:type="dxa"/>
            <w:tcBorders>
              <w:top w:val="single" w:sz="2" w:space="0" w:color="000000"/>
              <w:bottom w:val="single" w:sz="2" w:space="0" w:color="000000"/>
              <w:right w:val="single" w:sz="2" w:space="0" w:color="000000"/>
            </w:tcBorders>
          </w:tcPr>
          <w:p w14:paraId="2A67F84C" w14:textId="77777777" w:rsidR="00E26B55" w:rsidRDefault="00E26B55" w:rsidP="00AC2538">
            <w:pPr>
              <w:spacing w:before="60" w:after="60"/>
              <w:rPr>
                <w:rFonts w:cs="Arial"/>
              </w:rPr>
            </w:pPr>
            <w:r>
              <w:rPr>
                <w:rFonts w:cs="Arial"/>
              </w:rPr>
              <w:t>Walgett - Brewarrina</w:t>
            </w:r>
          </w:p>
        </w:tc>
        <w:tc>
          <w:tcPr>
            <w:tcW w:w="3260" w:type="dxa"/>
            <w:tcBorders>
              <w:top w:val="single" w:sz="2" w:space="0" w:color="000000"/>
              <w:left w:val="single" w:sz="2" w:space="0" w:color="000000"/>
              <w:bottom w:val="single" w:sz="2" w:space="0" w:color="000000"/>
            </w:tcBorders>
          </w:tcPr>
          <w:p w14:paraId="20E678C0" w14:textId="77777777" w:rsidR="00E26B55" w:rsidRDefault="00E26B55" w:rsidP="00AC2538">
            <w:pPr>
              <w:spacing w:before="60" w:after="60"/>
              <w:jc w:val="center"/>
              <w:rPr>
                <w:rFonts w:cs="Arial"/>
              </w:rPr>
            </w:pPr>
            <w:r>
              <w:rPr>
                <w:rFonts w:cs="Arial"/>
              </w:rPr>
              <w:t>48%</w:t>
            </w:r>
          </w:p>
        </w:tc>
      </w:tr>
      <w:tr w:rsidR="00E26B55" w14:paraId="1D2B19D6" w14:textId="77777777" w:rsidTr="00020FC0">
        <w:tc>
          <w:tcPr>
            <w:tcW w:w="2873" w:type="dxa"/>
            <w:tcBorders>
              <w:top w:val="single" w:sz="2" w:space="0" w:color="000000"/>
              <w:bottom w:val="single" w:sz="2" w:space="0" w:color="000000"/>
              <w:right w:val="single" w:sz="2" w:space="0" w:color="000000"/>
            </w:tcBorders>
          </w:tcPr>
          <w:p w14:paraId="2580460B" w14:textId="77777777" w:rsidR="00E26B55" w:rsidRDefault="00E26B55" w:rsidP="00AC2538">
            <w:pPr>
              <w:spacing w:before="60" w:after="60"/>
              <w:rPr>
                <w:rFonts w:cs="Arial"/>
              </w:rPr>
            </w:pPr>
            <w:r>
              <w:rPr>
                <w:rFonts w:cs="Arial"/>
              </w:rPr>
              <w:t>Brewarrina - Bourke</w:t>
            </w:r>
          </w:p>
        </w:tc>
        <w:tc>
          <w:tcPr>
            <w:tcW w:w="3260" w:type="dxa"/>
            <w:tcBorders>
              <w:top w:val="single" w:sz="2" w:space="0" w:color="000000"/>
              <w:left w:val="single" w:sz="2" w:space="0" w:color="000000"/>
              <w:bottom w:val="single" w:sz="2" w:space="0" w:color="000000"/>
            </w:tcBorders>
          </w:tcPr>
          <w:p w14:paraId="67D2CDB9" w14:textId="77777777" w:rsidR="00E26B55" w:rsidRDefault="00E26B55" w:rsidP="00AC2538">
            <w:pPr>
              <w:spacing w:before="60" w:after="60"/>
              <w:jc w:val="center"/>
              <w:rPr>
                <w:rFonts w:cs="Arial"/>
              </w:rPr>
            </w:pPr>
            <w:r>
              <w:rPr>
                <w:rFonts w:cs="Arial"/>
              </w:rPr>
              <w:t>23%</w:t>
            </w:r>
          </w:p>
        </w:tc>
      </w:tr>
      <w:tr w:rsidR="00E26B55" w14:paraId="40B71089" w14:textId="77777777" w:rsidTr="00020FC0">
        <w:tc>
          <w:tcPr>
            <w:tcW w:w="2873" w:type="dxa"/>
            <w:tcBorders>
              <w:top w:val="single" w:sz="2" w:space="0" w:color="000000"/>
              <w:bottom w:val="single" w:sz="2" w:space="0" w:color="000000"/>
              <w:right w:val="single" w:sz="2" w:space="0" w:color="000000"/>
            </w:tcBorders>
          </w:tcPr>
          <w:p w14:paraId="198AE23D" w14:textId="77777777" w:rsidR="00E26B55" w:rsidRDefault="00E26B55" w:rsidP="00AC2538">
            <w:pPr>
              <w:spacing w:before="60" w:after="60"/>
              <w:rPr>
                <w:rFonts w:cs="Arial"/>
              </w:rPr>
            </w:pPr>
            <w:r>
              <w:rPr>
                <w:rFonts w:cs="Arial"/>
              </w:rPr>
              <w:t>Bourke – Tilpa</w:t>
            </w:r>
          </w:p>
        </w:tc>
        <w:tc>
          <w:tcPr>
            <w:tcW w:w="3260" w:type="dxa"/>
            <w:tcBorders>
              <w:top w:val="single" w:sz="2" w:space="0" w:color="000000"/>
              <w:left w:val="single" w:sz="2" w:space="0" w:color="000000"/>
              <w:bottom w:val="single" w:sz="2" w:space="0" w:color="000000"/>
            </w:tcBorders>
          </w:tcPr>
          <w:p w14:paraId="2D6CC465" w14:textId="77777777" w:rsidR="00E26B55" w:rsidRDefault="00E26B55" w:rsidP="00AC2538">
            <w:pPr>
              <w:spacing w:before="60" w:after="60"/>
              <w:jc w:val="center"/>
              <w:rPr>
                <w:rFonts w:cs="Arial"/>
              </w:rPr>
            </w:pPr>
            <w:r>
              <w:rPr>
                <w:rFonts w:cs="Arial"/>
              </w:rPr>
              <w:t>27%</w:t>
            </w:r>
          </w:p>
        </w:tc>
      </w:tr>
      <w:tr w:rsidR="00E26B55" w14:paraId="107629DD" w14:textId="77777777" w:rsidTr="00020FC0">
        <w:tc>
          <w:tcPr>
            <w:tcW w:w="2873" w:type="dxa"/>
            <w:tcBorders>
              <w:top w:val="single" w:sz="2" w:space="0" w:color="000000"/>
              <w:right w:val="single" w:sz="2" w:space="0" w:color="000000"/>
            </w:tcBorders>
          </w:tcPr>
          <w:p w14:paraId="4A023A4D" w14:textId="77777777" w:rsidR="00E26B55" w:rsidRDefault="00E26B55" w:rsidP="00AC2538">
            <w:pPr>
              <w:spacing w:before="60" w:after="60"/>
              <w:rPr>
                <w:rFonts w:cs="Arial"/>
              </w:rPr>
            </w:pPr>
            <w:r>
              <w:rPr>
                <w:rFonts w:cs="Arial"/>
              </w:rPr>
              <w:t>Tilpa - Wilcannia</w:t>
            </w:r>
          </w:p>
        </w:tc>
        <w:tc>
          <w:tcPr>
            <w:tcW w:w="3260" w:type="dxa"/>
            <w:tcBorders>
              <w:top w:val="single" w:sz="2" w:space="0" w:color="000000"/>
              <w:left w:val="single" w:sz="2" w:space="0" w:color="000000"/>
            </w:tcBorders>
          </w:tcPr>
          <w:p w14:paraId="31226B2B" w14:textId="1AB1A6F0" w:rsidR="00E26B55" w:rsidRDefault="00E26B55" w:rsidP="00AC2538">
            <w:pPr>
              <w:spacing w:before="60" w:after="60"/>
              <w:jc w:val="center"/>
              <w:rPr>
                <w:rFonts w:cs="Arial"/>
              </w:rPr>
            </w:pPr>
            <w:r>
              <w:rPr>
                <w:rFonts w:cs="Arial"/>
              </w:rPr>
              <w:t>11%</w:t>
            </w:r>
          </w:p>
        </w:tc>
      </w:tr>
    </w:tbl>
    <w:p w14:paraId="08850C8A" w14:textId="6A58AB59" w:rsidR="00B75637" w:rsidRPr="00E3585E" w:rsidRDefault="00690251" w:rsidP="00690251">
      <w:pPr>
        <w:pStyle w:val="Heading2"/>
        <w:ind w:hanging="859"/>
      </w:pPr>
      <w:r>
        <w:t xml:space="preserve">  </w:t>
      </w:r>
      <w:r w:rsidR="00B75637" w:rsidRPr="00E3585E">
        <w:t xml:space="preserve">Water quality (including </w:t>
      </w:r>
      <w:r w:rsidR="00B75637">
        <w:t>b</w:t>
      </w:r>
      <w:r w:rsidR="00B75637" w:rsidRPr="00E3585E">
        <w:t>lue</w:t>
      </w:r>
      <w:r w:rsidR="00F60B61">
        <w:t>-</w:t>
      </w:r>
      <w:r w:rsidR="00B75637">
        <w:t>g</w:t>
      </w:r>
      <w:r w:rsidR="00B75637" w:rsidRPr="00E3585E">
        <w:t xml:space="preserve">reen </w:t>
      </w:r>
      <w:r w:rsidR="00B75637">
        <w:t>a</w:t>
      </w:r>
      <w:r w:rsidR="00B75637" w:rsidRPr="00E3585E">
        <w:t>lgae)</w:t>
      </w:r>
    </w:p>
    <w:p w14:paraId="733EB750" w14:textId="3E4AB6B3" w:rsidR="00B75637" w:rsidRPr="003621C4" w:rsidRDefault="00B75637" w:rsidP="00B75637">
      <w:pPr>
        <w:rPr>
          <w:rFonts w:cs="Arial"/>
        </w:rPr>
      </w:pPr>
      <w:r w:rsidRPr="003621C4">
        <w:rPr>
          <w:rFonts w:cs="Arial"/>
        </w:rPr>
        <w:t xml:space="preserve">Water quality data was obtained from the current WaterNSW network and measurements were also taken at a number of waterholes as part of the NCE. Water quality monitoring is continuing to improve our understanding of the frequency, magnitude and duration of in-channel pulses that are required to maintain the condition of waterhole refuges.  For example, dissolved oxygen was monitored, as levels can be low when waterholes disconnect and/or become stratified. </w:t>
      </w:r>
      <w:r w:rsidR="00020FC0">
        <w:rPr>
          <w:rFonts w:cs="Arial"/>
        </w:rPr>
        <w:t xml:space="preserve">This stratification can reduce the volume within a pool where fish can live and can lead to threats to survival. </w:t>
      </w:r>
    </w:p>
    <w:p w14:paraId="4E40AB6A" w14:textId="1D1237B1" w:rsidR="00690251" w:rsidRPr="00626ED0" w:rsidRDefault="00A95055" w:rsidP="00626ED0">
      <w:pPr>
        <w:spacing w:before="240"/>
        <w:rPr>
          <w:rFonts w:cs="Arial"/>
          <w:szCs w:val="20"/>
        </w:rPr>
      </w:pPr>
      <w:r w:rsidRPr="00626ED0">
        <w:rPr>
          <w:rFonts w:cs="Arial"/>
          <w:szCs w:val="20"/>
        </w:rPr>
        <w:t>Sampling for water q</w:t>
      </w:r>
      <w:r w:rsidR="00B75637" w:rsidRPr="00626ED0">
        <w:rPr>
          <w:rFonts w:cs="Arial"/>
          <w:szCs w:val="20"/>
        </w:rPr>
        <w:t xml:space="preserve">uality indicators was also undertaken to assess the contribution of </w:t>
      </w:r>
      <w:r w:rsidR="007E6020" w:rsidRPr="00626ED0">
        <w:rPr>
          <w:rFonts w:cs="Arial"/>
          <w:szCs w:val="20"/>
        </w:rPr>
        <w:t>water for the environment</w:t>
      </w:r>
      <w:r w:rsidR="00B75637" w:rsidRPr="00626ED0">
        <w:rPr>
          <w:rFonts w:cs="Arial"/>
          <w:szCs w:val="20"/>
        </w:rPr>
        <w:t xml:space="preserve"> to the quality of water entering the Barwon – Darling and the Gwydir River system Selected Areas</w:t>
      </w:r>
      <w:r w:rsidR="00A67D84" w:rsidRPr="00626ED0">
        <w:rPr>
          <w:rFonts w:cs="Arial"/>
          <w:szCs w:val="20"/>
        </w:rPr>
        <w:t xml:space="preserve"> (Figure 3-1)</w:t>
      </w:r>
      <w:r w:rsidR="00B75637" w:rsidRPr="00626ED0">
        <w:rPr>
          <w:rFonts w:cs="Arial"/>
          <w:szCs w:val="20"/>
        </w:rPr>
        <w:t>. It also assesse</w:t>
      </w:r>
      <w:r w:rsidR="00A67D84" w:rsidRPr="00626ED0">
        <w:rPr>
          <w:rFonts w:cs="Arial"/>
          <w:szCs w:val="20"/>
        </w:rPr>
        <w:t>d</w:t>
      </w:r>
      <w:r w:rsidR="00B75637" w:rsidRPr="00626ED0">
        <w:rPr>
          <w:rFonts w:cs="Arial"/>
          <w:szCs w:val="20"/>
        </w:rPr>
        <w:t xml:space="preserve"> patterns of metabolism (aquatic primary production) at sites within the Gwydir and Mehi, Warrego and Darling </w:t>
      </w:r>
      <w:r w:rsidR="00020FC0" w:rsidRPr="00626ED0">
        <w:rPr>
          <w:rFonts w:cs="Arial"/>
          <w:szCs w:val="20"/>
        </w:rPr>
        <w:t>r</w:t>
      </w:r>
      <w:r w:rsidR="00B75637" w:rsidRPr="00626ED0">
        <w:rPr>
          <w:rFonts w:cs="Arial"/>
          <w:szCs w:val="20"/>
        </w:rPr>
        <w:t xml:space="preserve">ivers. </w:t>
      </w:r>
    </w:p>
    <w:p w14:paraId="3E285084" w14:textId="61B5A67E" w:rsidR="00690251" w:rsidRDefault="002E0C90" w:rsidP="00690251">
      <w:pPr>
        <w:spacing w:after="0"/>
        <w:rPr>
          <w:rFonts w:cs="Arial"/>
        </w:rPr>
      </w:pPr>
      <w:r w:rsidRPr="003621C4">
        <w:rPr>
          <w:rFonts w:cs="Arial"/>
          <w:noProof/>
          <w:lang w:eastAsia="en-AU"/>
        </w:rPr>
        <w:drawing>
          <wp:anchor distT="0" distB="0" distL="114300" distR="114300" simplePos="0" relativeHeight="251642883" behindDoc="1" locked="0" layoutInCell="1" allowOverlap="1" wp14:anchorId="6A5978C7" wp14:editId="09E7471D">
            <wp:simplePos x="0" y="0"/>
            <wp:positionH relativeFrom="margin">
              <wp:posOffset>1142365</wp:posOffset>
            </wp:positionH>
            <wp:positionV relativeFrom="paragraph">
              <wp:posOffset>373380</wp:posOffset>
            </wp:positionV>
            <wp:extent cx="3195320" cy="2590800"/>
            <wp:effectExtent l="0" t="0" r="5080" b="0"/>
            <wp:wrapTopAndBottom/>
            <wp:docPr id="94" name="Picture 94" descr="Deployment of water quality loggers, Darling River&#10;&#10;Photograph of water quality loggers being deployed in the Darling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3159"/>
                    <a:stretch/>
                  </pic:blipFill>
                  <pic:spPr bwMode="auto">
                    <a:xfrm>
                      <a:off x="0" y="0"/>
                      <a:ext cx="3195320" cy="2590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251" w:rsidRPr="006C754E">
        <w:rPr>
          <w:rFonts w:cs="Arial"/>
          <w:b/>
        </w:rPr>
        <w:t>Figure 3-1</w:t>
      </w:r>
      <w:r w:rsidR="00690251">
        <w:rPr>
          <w:rFonts w:cs="Arial"/>
        </w:rPr>
        <w:t>:</w:t>
      </w:r>
      <w:r w:rsidR="00690251" w:rsidRPr="00517C3B">
        <w:rPr>
          <w:rFonts w:cs="Arial"/>
        </w:rPr>
        <w:t xml:space="preserve"> Deploying water quality loggers Darling River</w:t>
      </w:r>
      <w:r w:rsidR="00690251">
        <w:rPr>
          <w:rFonts w:cs="Arial"/>
        </w:rPr>
        <w:t xml:space="preserve"> just before the arrival of the NCE (</w:t>
      </w:r>
      <w:r w:rsidR="00690251" w:rsidRPr="003621C4">
        <w:rPr>
          <w:rFonts w:cs="Arial"/>
        </w:rPr>
        <w:t>Eco Logical Australia</w:t>
      </w:r>
      <w:r w:rsidR="00690251">
        <w:rPr>
          <w:rFonts w:cs="Arial"/>
        </w:rPr>
        <w:t>)</w:t>
      </w:r>
    </w:p>
    <w:p w14:paraId="1E8598BE" w14:textId="77777777" w:rsidR="002E0C90" w:rsidRDefault="002E0C90" w:rsidP="002E0C90">
      <w:r w:rsidRPr="00EF54EE">
        <w:rPr>
          <w:rFonts w:cs="Arial"/>
          <w:szCs w:val="20"/>
        </w:rPr>
        <w:t xml:space="preserve">The </w:t>
      </w:r>
      <w:r>
        <w:rPr>
          <w:rFonts w:cs="Arial"/>
          <w:szCs w:val="20"/>
        </w:rPr>
        <w:t>NCE</w:t>
      </w:r>
      <w:r w:rsidRPr="00EF54EE">
        <w:rPr>
          <w:rFonts w:cs="Arial"/>
          <w:szCs w:val="20"/>
        </w:rPr>
        <w:t xml:space="preserve"> delivered </w:t>
      </w:r>
      <w:r>
        <w:rPr>
          <w:rFonts w:cs="Arial"/>
          <w:szCs w:val="20"/>
        </w:rPr>
        <w:t>water for the environment</w:t>
      </w:r>
      <w:r w:rsidRPr="00EF54EE">
        <w:rPr>
          <w:rFonts w:cs="Arial"/>
          <w:szCs w:val="20"/>
        </w:rPr>
        <w:t xml:space="preserve"> during the base flow period in autumn</w:t>
      </w:r>
      <w:r>
        <w:rPr>
          <w:rFonts w:cs="Arial"/>
          <w:szCs w:val="20"/>
        </w:rPr>
        <w:t xml:space="preserve"> 2018,</w:t>
      </w:r>
      <w:r w:rsidRPr="00EF54EE">
        <w:rPr>
          <w:rFonts w:cs="Arial"/>
          <w:szCs w:val="20"/>
        </w:rPr>
        <w:t xml:space="preserve"> </w:t>
      </w:r>
      <w:r>
        <w:rPr>
          <w:rFonts w:cs="Arial"/>
          <w:szCs w:val="20"/>
        </w:rPr>
        <w:t>which</w:t>
      </w:r>
      <w:r w:rsidRPr="00EF54EE">
        <w:rPr>
          <w:rFonts w:cs="Arial"/>
          <w:szCs w:val="20"/>
        </w:rPr>
        <w:t xml:space="preserve"> led to significant improvements in dissolved oxygen concentrations </w:t>
      </w:r>
      <w:r>
        <w:rPr>
          <w:rFonts w:cs="Arial"/>
          <w:szCs w:val="20"/>
        </w:rPr>
        <w:t>in sites monitored within two days of the arrival of the flow.</w:t>
      </w:r>
      <w:r>
        <w:t xml:space="preserve"> </w:t>
      </w:r>
    </w:p>
    <w:p w14:paraId="4057DA2B" w14:textId="73A3C210" w:rsidR="00434EED" w:rsidRDefault="002E0C90" w:rsidP="00B75637">
      <w:r>
        <w:t>D</w:t>
      </w:r>
      <w:r w:rsidRPr="003C4BF7">
        <w:t>issolved oxygen was measured in Collarenebri weir</w:t>
      </w:r>
      <w:r>
        <w:t xml:space="preserve"> (Figure 3.2)</w:t>
      </w:r>
      <w:r w:rsidRPr="003C4BF7">
        <w:t xml:space="preserve">. Water quality </w:t>
      </w:r>
      <w:r>
        <w:t xml:space="preserve">at the end of summer 2018 </w:t>
      </w:r>
      <w:r w:rsidRPr="003C4BF7">
        <w:t xml:space="preserve">was </w:t>
      </w:r>
      <w:r>
        <w:t xml:space="preserve">generally good. </w:t>
      </w:r>
      <w:r w:rsidRPr="003C4BF7">
        <w:t xml:space="preserve"> </w:t>
      </w:r>
      <w:r>
        <w:t>W</w:t>
      </w:r>
      <w:r w:rsidRPr="003C4BF7">
        <w:t xml:space="preserve">ith dissolved oxygen </w:t>
      </w:r>
      <w:r w:rsidR="00805A0B">
        <w:t xml:space="preserve">levels </w:t>
      </w:r>
      <w:r w:rsidRPr="003C4BF7">
        <w:t xml:space="preserve">in the range of </w:t>
      </w:r>
      <w:r w:rsidR="00434EED">
        <w:t>4 - 6</w:t>
      </w:r>
      <w:r w:rsidRPr="003C4BF7">
        <w:t xml:space="preserve"> milligrams per litre</w:t>
      </w:r>
      <w:r w:rsidR="00805A0B" w:rsidRPr="00805A0B">
        <w:t xml:space="preserve"> </w:t>
      </w:r>
      <w:r w:rsidR="00805A0B">
        <w:t>for the majority of the weir pool</w:t>
      </w:r>
      <w:r w:rsidRPr="003C4BF7">
        <w:t xml:space="preserve">, </w:t>
      </w:r>
      <w:r w:rsidR="00805A0B">
        <w:t xml:space="preserve">concentrations were </w:t>
      </w:r>
      <w:r w:rsidRPr="003C4BF7">
        <w:t>well above</w:t>
      </w:r>
      <w:r>
        <w:t xml:space="preserve"> the</w:t>
      </w:r>
      <w:r w:rsidRPr="003C4BF7">
        <w:t xml:space="preserve"> </w:t>
      </w:r>
      <w:r w:rsidR="00434EED">
        <w:t>level</w:t>
      </w:r>
      <w:r w:rsidRPr="003C4BF7">
        <w:t xml:space="preserve"> at which </w:t>
      </w:r>
      <w:r>
        <w:t xml:space="preserve">time </w:t>
      </w:r>
      <w:r w:rsidRPr="003C4BF7">
        <w:t>fish become stressed. Spot sampling in May</w:t>
      </w:r>
      <w:r>
        <w:t xml:space="preserve"> 2018</w:t>
      </w:r>
      <w:r w:rsidRPr="003C4BF7">
        <w:t xml:space="preserve"> suggested there was good mixing of the water in the weir pool</w:t>
      </w:r>
      <w:r>
        <w:t xml:space="preserve"> with dissolved oxygen concentrations increasing </w:t>
      </w:r>
      <w:r w:rsidR="00434EED">
        <w:t>to around 6.5</w:t>
      </w:r>
      <w:r w:rsidR="00434EED" w:rsidRPr="00434EED">
        <w:t xml:space="preserve"> </w:t>
      </w:r>
      <w:r w:rsidR="00434EED" w:rsidRPr="003C4BF7">
        <w:t>milligrams per litre</w:t>
      </w:r>
      <w:r w:rsidR="00434EED">
        <w:t xml:space="preserve"> for the entire weir pool</w:t>
      </w:r>
      <w:r w:rsidRPr="003C4BF7">
        <w:t>.</w:t>
      </w:r>
    </w:p>
    <w:p w14:paraId="64E24374" w14:textId="032246AA" w:rsidR="00101D5F" w:rsidRDefault="00F43B6E" w:rsidP="00101D5F">
      <w:pPr>
        <w:rPr>
          <w:rFonts w:cs="Arial"/>
          <w:szCs w:val="20"/>
        </w:rPr>
      </w:pPr>
      <w:r>
        <w:rPr>
          <w:rFonts w:cs="Arial"/>
          <w:b/>
          <w:noProof/>
          <w:szCs w:val="20"/>
          <w:lang w:eastAsia="en-AU"/>
        </w:rPr>
        <mc:AlternateContent>
          <mc:Choice Requires="wpg">
            <w:drawing>
              <wp:anchor distT="0" distB="0" distL="114300" distR="114300" simplePos="0" relativeHeight="251658284" behindDoc="0" locked="0" layoutInCell="1" allowOverlap="1" wp14:anchorId="2581C827" wp14:editId="089FCA0D">
                <wp:simplePos x="0" y="0"/>
                <wp:positionH relativeFrom="page">
                  <wp:posOffset>1962150</wp:posOffset>
                </wp:positionH>
                <wp:positionV relativeFrom="paragraph">
                  <wp:posOffset>330200</wp:posOffset>
                </wp:positionV>
                <wp:extent cx="3314700" cy="2295525"/>
                <wp:effectExtent l="19050" t="19050" r="0" b="28575"/>
                <wp:wrapTopAndBottom/>
                <wp:docPr id="12" name="Group 12"/>
                <wp:cNvGraphicFramePr/>
                <a:graphic xmlns:a="http://schemas.openxmlformats.org/drawingml/2006/main">
                  <a:graphicData uri="http://schemas.microsoft.com/office/word/2010/wordprocessingGroup">
                    <wpg:wgp>
                      <wpg:cNvGrpSpPr/>
                      <wpg:grpSpPr>
                        <a:xfrm>
                          <a:off x="0" y="0"/>
                          <a:ext cx="3314700" cy="2295525"/>
                          <a:chOff x="0" y="0"/>
                          <a:chExt cx="3124834" cy="2466975"/>
                        </a:xfrm>
                      </wpg:grpSpPr>
                      <pic:pic xmlns:pic="http://schemas.openxmlformats.org/drawingml/2006/picture">
                        <pic:nvPicPr>
                          <pic:cNvPr id="246" name="Picture 246" descr="Figure 3.2  shows dissolved oxygen levels in Collarenebri weir. In late summer dissolved oxygen was in the range of 4 - 6 milligrams per litre for the majority of the weir pool. Spot sampling in May 2018 suggested there was good mixing of the water in the weir pool with dissolved oxygen concentrations increasing to around 6.5 milligrams per litre for the entire weir pool. "/>
                          <pic:cNvPicPr>
                            <a:picLocks noChangeAspect="1"/>
                          </pic:cNvPicPr>
                        </pic:nvPicPr>
                        <pic:blipFill rotWithShape="1">
                          <a:blip r:embed="rId40" cstate="print">
                            <a:extLst>
                              <a:ext uri="{28A0092B-C50C-407E-A947-70E740481C1C}">
                                <a14:useLocalDpi xmlns:a14="http://schemas.microsoft.com/office/drawing/2010/main" val="0"/>
                              </a:ext>
                            </a:extLst>
                          </a:blip>
                          <a:srcRect l="4037" t="7425" r="8093" b="990"/>
                          <a:stretch/>
                        </pic:blipFill>
                        <pic:spPr bwMode="auto">
                          <a:xfrm>
                            <a:off x="0" y="0"/>
                            <a:ext cx="2694305" cy="2466975"/>
                          </a:xfrm>
                          <a:prstGeom prst="rect">
                            <a:avLst/>
                          </a:prstGeom>
                          <a:noFill/>
                          <a:ln>
                            <a:solidFill>
                              <a:srgbClr val="4F81BD"/>
                            </a:solidFill>
                          </a:ln>
                          <a:extLst>
                            <a:ext uri="{53640926-AAD7-44D8-BBD7-CCE9431645EC}">
                              <a14:shadowObscured xmlns:a14="http://schemas.microsoft.com/office/drawing/2010/main"/>
                            </a:ext>
                          </a:extLst>
                        </pic:spPr>
                      </pic:pic>
                      <wps:wsp>
                        <wps:cNvPr id="248" name="Text Box 248"/>
                        <wps:cNvSpPr txBox="1">
                          <a:spLocks/>
                        </wps:cNvSpPr>
                        <wps:spPr>
                          <a:xfrm>
                            <a:off x="485775" y="104775"/>
                            <a:ext cx="1045210" cy="12230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25B1DB" w14:textId="77777777" w:rsidR="000079F3" w:rsidRDefault="000079F3" w:rsidP="00101D5F">
                              <w:pPr>
                                <w:jc w:val="center"/>
                              </w:pPr>
                              <w:r>
                                <w:t>Fish stress zone – an issue in summer, OK in autumn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Text Box 2"/>
                        <wps:cNvSpPr txBox="1">
                          <a:spLocks noChangeArrowheads="1"/>
                        </wps:cNvSpPr>
                        <wps:spPr bwMode="auto">
                          <a:xfrm>
                            <a:off x="904875" y="1143000"/>
                            <a:ext cx="790575" cy="304800"/>
                          </a:xfrm>
                          <a:prstGeom prst="rect">
                            <a:avLst/>
                          </a:prstGeom>
                          <a:noFill/>
                          <a:ln w="9525">
                            <a:noFill/>
                            <a:miter lim="800000"/>
                            <a:headEnd/>
                            <a:tailEnd/>
                          </a:ln>
                        </wps:spPr>
                        <wps:txbx>
                          <w:txbxContent>
                            <w:p w14:paraId="0E0B2F15" w14:textId="06F1B013" w:rsidR="000079F3" w:rsidRPr="00B204BF" w:rsidRDefault="000079F3">
                              <w:r w:rsidRPr="00B204BF">
                                <w:t>February</w:t>
                              </w:r>
                            </w:p>
                          </w:txbxContent>
                        </wps:txbx>
                        <wps:bodyPr rot="0" vert="horz" wrap="square" lIns="91440" tIns="45720" rIns="91440" bIns="45720" anchor="t" anchorCtr="0">
                          <a:noAutofit/>
                        </wps:bodyPr>
                      </wps:wsp>
                      <wps:wsp>
                        <wps:cNvPr id="251" name="Text Box 2"/>
                        <wps:cNvSpPr txBox="1">
                          <a:spLocks noChangeArrowheads="1"/>
                        </wps:cNvSpPr>
                        <wps:spPr bwMode="auto">
                          <a:xfrm>
                            <a:off x="2171700" y="1152525"/>
                            <a:ext cx="953134" cy="405764"/>
                          </a:xfrm>
                          <a:prstGeom prst="rect">
                            <a:avLst/>
                          </a:prstGeom>
                          <a:noFill/>
                          <a:ln w="9525">
                            <a:noFill/>
                            <a:miter lim="800000"/>
                            <a:headEnd/>
                            <a:tailEnd/>
                          </a:ln>
                        </wps:spPr>
                        <wps:txbx>
                          <w:txbxContent>
                            <w:p w14:paraId="0A2E2779" w14:textId="213E6EA7" w:rsidR="000079F3" w:rsidRDefault="000079F3">
                              <w:r>
                                <w:t>May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81C827" id="Group 12" o:spid="_x0000_s1059" style="position:absolute;left:0;text-align:left;margin-left:154.5pt;margin-top:26pt;width:261pt;height:180.75pt;z-index:251658284;mso-position-horizontal-relative:page;mso-width-relative:margin;mso-height-relative:margin" coordsize="31248,246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 o:spid="_x0000_s1060" type="#_x0000_t75" alt="Figure 3.2  shows dissolved oxygen levels in Collarenebri weir. In late summer dissolved oxygen was in the range of 4 - 6 milligrams per litre for the majority of the weir pool. Spot sampling in May 2018 suggested there was good mixing of the water in the weir pool with dissolved oxygen concentrations increasing to around 6.5 milligrams per litre for the entire weir pool. " style="position:absolute;width:26943;height:2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0+SrFAAAA3AAAAA8AAABkcnMvZG93bnJldi54bWxEj91qwkAQhe8LvsMyQu90YxBboquIP1R6&#10;0ZLoAwzZMYlmZ2N2G+PbdwtCLw/n5+MsVr2pRUetqywrmIwjEMS51RUXCk7H/egdhPPIGmvLpOBB&#10;DlbLwcsCE23vnFKX+UKEEXYJKii9bxIpXV6SQTe2DXHwzrY16INsC6lbvIdxU8s4imbSYMWBUGJD&#10;m5Lya/ZjAvdz273Vj8N3tr3EH+m62n1tblelXof9eg7CU+//w8/2QSuIpzP4Ox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tPkqxQAAANwAAAAPAAAAAAAAAAAAAAAA&#10;AJ8CAABkcnMvZG93bnJldi54bWxQSwUGAAAAAAQABAD3AAAAkQMAAAAA&#10;" stroked="t" strokecolor="#4f81bd">
                  <v:imagedata r:id="rId41" o:title="Figure 3.2  shows dissolved oxygen levels in Collarenebri weir. In late summer dissolved oxygen was in the range of 4 - 6 milligrams per litre for the majority of the weir pool" croptop="4866f" cropbottom="649f" cropleft="2646f" cropright="5304f"/>
                  <v:path arrowok="t"/>
                </v:shape>
                <v:shape id="Text Box 248" o:spid="_x0000_s1061" type="#_x0000_t202" style="position:absolute;left:4857;top:1047;width:10452;height:1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UrRcIA&#10;AADcAAAADwAAAGRycy9kb3ducmV2LnhtbERPW2vCMBR+H/gfwhH2NlNlTKlNRWSDMRjDC4hvh+bY&#10;VJuTLsm0/nvzMPDx47sXi9624kI+NI4VjEcZCOLK6YZrBbvtx8sMRIjIGlvHpOBGARbl4KnAXLsr&#10;r+myibVIIRxyVGBi7HIpQ2XIYhi5jjhxR+ctxgR9LbXHawq3rZxk2Zu02HBqMNjRylB13vxZBdPZ&#10;QZuT/+p3++/lr/npZPuOUqnnYb+cg4jUx4f43/2pFUxe09p0Jh0BW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dStFwgAAANwAAAAPAAAAAAAAAAAAAAAAAJgCAABkcnMvZG93&#10;bnJldi54bWxQSwUGAAAAAAQABAD1AAAAhwMAAAAA&#10;" filled="f" stroked="f" strokeweight=".5pt">
                  <v:path arrowok="t"/>
                  <v:textbox>
                    <w:txbxContent>
                      <w:p w14:paraId="6125B1DB" w14:textId="77777777" w:rsidR="000079F3" w:rsidRDefault="000079F3" w:rsidP="00101D5F">
                        <w:pPr>
                          <w:jc w:val="center"/>
                        </w:pPr>
                        <w:r>
                          <w:t>Fish stress zone – an issue in summer, OK in autumn</w:t>
                        </w:r>
                      </w:p>
                    </w:txbxContent>
                  </v:textbox>
                </v:shape>
                <v:shape id="Text Box 2" o:spid="_x0000_s1062" type="#_x0000_t202" style="position:absolute;left:9048;top:11430;width:790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RgcEA&#10;AADcAAAADwAAAGRycy9kb3ducmV2LnhtbERPy2rCQBTdF/yH4QrdNTOKKW3MKKIIXVVqH+Dukrkm&#10;wcydkBmT9O+dheDycN75erSN6KnztWMNs0SBIC6cqbnU8PO9f3kD4QOywcYxafgnD+vV5CnHzLiB&#10;v6g/hlLEEPYZaqhCaDMpfVGRRZ+4ljhyZ9dZDBF2pTQdDjHcNnKu1Ku0WHNsqLClbUXF5Xi1Gn4/&#10;z6e/hTqUO5u2gxuVZPsutX6ejpsliEBjeIjv7g+jYZ7G+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GUYHBAAAA3AAAAA8AAAAAAAAAAAAAAAAAmAIAAGRycy9kb3du&#10;cmV2LnhtbFBLBQYAAAAABAAEAPUAAACGAwAAAAA=&#10;" filled="f" stroked="f">
                  <v:textbox>
                    <w:txbxContent>
                      <w:p w14:paraId="0E0B2F15" w14:textId="06F1B013" w:rsidR="000079F3" w:rsidRPr="00B204BF" w:rsidRDefault="000079F3">
                        <w:r w:rsidRPr="00B204BF">
                          <w:t>February</w:t>
                        </w:r>
                      </w:p>
                    </w:txbxContent>
                  </v:textbox>
                </v:shape>
                <v:shape id="Text Box 2" o:spid="_x0000_s1063" type="#_x0000_t202" style="position:absolute;left:21717;top:11525;width:9531;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r0GsMA&#10;AADcAAAADwAAAGRycy9kb3ducmV2LnhtbESPT4vCMBTE7wt+h/CEva2JootWo4iLsCdl/QfeHs2z&#10;LTYvpcna+u2NIHgcZuY3zGzR2lLcqPaFYw39ngJBnDpTcKbhsF9/jUH4gGywdEwa7uRhMe98zDAx&#10;ruE/uu1CJiKEfYIa8hCqREqf5mTR91xFHL2Lqy2GKOtMmhqbCLelHCj1LS0WHBdyrGiVU3rd/VsN&#10;x83lfBqqbfZjR1XjWiXZTqTWn912OQURqA3v8Kv9azQMRn1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r0GsMAAADcAAAADwAAAAAAAAAAAAAAAACYAgAAZHJzL2Rv&#10;d25yZXYueG1sUEsFBgAAAAAEAAQA9QAAAIgDAAAAAA==&#10;" filled="f" stroked="f">
                  <v:textbox>
                    <w:txbxContent>
                      <w:p w14:paraId="0A2E2779" w14:textId="213E6EA7" w:rsidR="000079F3" w:rsidRDefault="000079F3">
                        <w:r>
                          <w:t>May</w:t>
                        </w:r>
                      </w:p>
                    </w:txbxContent>
                  </v:textbox>
                </v:shape>
                <w10:wrap type="topAndBottom" anchorx="page"/>
              </v:group>
            </w:pict>
          </mc:Fallback>
        </mc:AlternateContent>
      </w:r>
      <w:r w:rsidR="00101D5F" w:rsidRPr="006C754E">
        <w:rPr>
          <w:rFonts w:cs="Arial"/>
          <w:b/>
          <w:szCs w:val="20"/>
        </w:rPr>
        <w:t>Figure 3.2</w:t>
      </w:r>
      <w:r w:rsidR="00101D5F">
        <w:rPr>
          <w:rFonts w:cs="Arial"/>
          <w:szCs w:val="20"/>
        </w:rPr>
        <w:t>: Plot showing increase in dissolved oxygen as NCE reached Collarenebri weir</w:t>
      </w:r>
    </w:p>
    <w:p w14:paraId="339C2797" w14:textId="1B14AC4A" w:rsidR="00101D5F" w:rsidRPr="00F43B6E" w:rsidRDefault="00101D5F" w:rsidP="00F43B6E">
      <w:pPr>
        <w:spacing w:before="240"/>
        <w:rPr>
          <w:rFonts w:cs="Arial"/>
          <w:szCs w:val="20"/>
        </w:rPr>
      </w:pPr>
      <w:r w:rsidRPr="003C4BF7">
        <w:t>Longer term logger data from Collarenebri weir pool suggest</w:t>
      </w:r>
      <w:r>
        <w:t>ed</w:t>
      </w:r>
      <w:r w:rsidRPr="003C4BF7">
        <w:t xml:space="preserve"> there </w:t>
      </w:r>
      <w:r>
        <w:t>was</w:t>
      </w:r>
      <w:r w:rsidRPr="003C4BF7">
        <w:t xml:space="preserve"> still a little water at the bottom of the weir pool with low dissolved oxygen. This ha</w:t>
      </w:r>
      <w:r>
        <w:t>d</w:t>
      </w:r>
      <w:r w:rsidRPr="003C4BF7">
        <w:t xml:space="preserve"> not affected the majority of the weir pool or the river downstream and </w:t>
      </w:r>
      <w:r>
        <w:t>did</w:t>
      </w:r>
      <w:r w:rsidRPr="003C4BF7">
        <w:t xml:space="preserve"> not present a risk to fish.</w:t>
      </w:r>
    </w:p>
    <w:p w14:paraId="08A78D32" w14:textId="0E5CF00C" w:rsidR="00101D5F" w:rsidRDefault="00101D5F" w:rsidP="00101D5F">
      <w:pPr>
        <w:rPr>
          <w:rFonts w:cs="Arial"/>
        </w:rPr>
      </w:pPr>
      <w:r w:rsidRPr="00AC5E9D">
        <w:rPr>
          <w:rFonts w:cs="Arial"/>
        </w:rPr>
        <w:t xml:space="preserve">As the flow moved downstream, the number of waterholes diluted and mixed by the </w:t>
      </w:r>
      <w:r>
        <w:rPr>
          <w:rFonts w:cs="Arial"/>
        </w:rPr>
        <w:t>NCE</w:t>
      </w:r>
      <w:r w:rsidRPr="00AC5E9D">
        <w:rPr>
          <w:rFonts w:cs="Arial"/>
        </w:rPr>
        <w:t xml:space="preserve"> increased, and the volume of water remaining in the event (due to evaporation and seepage) decreased. </w:t>
      </w:r>
      <w:r w:rsidRPr="00D22D93">
        <w:rPr>
          <w:rFonts w:cs="Arial"/>
        </w:rPr>
        <w:t>As a result</w:t>
      </w:r>
      <w:r w:rsidRPr="00517C3B">
        <w:rPr>
          <w:rFonts w:cs="Arial"/>
        </w:rPr>
        <w:t xml:space="preserve">, water quality </w:t>
      </w:r>
      <w:r w:rsidRPr="00A26E03">
        <w:rPr>
          <w:rFonts w:cs="Arial"/>
        </w:rPr>
        <w:t xml:space="preserve">significantly </w:t>
      </w:r>
      <w:r w:rsidRPr="00111CE1">
        <w:rPr>
          <w:rFonts w:cs="Arial"/>
        </w:rPr>
        <w:t xml:space="preserve">improved more so in the </w:t>
      </w:r>
      <w:r w:rsidRPr="00AC5E9D">
        <w:rPr>
          <w:rFonts w:cs="Arial"/>
        </w:rPr>
        <w:t>upstream reaches.</w:t>
      </w:r>
    </w:p>
    <w:p w14:paraId="1EE079A1" w14:textId="668DD03D" w:rsidR="00101D5F" w:rsidRDefault="00101D5F" w:rsidP="00101D5F">
      <w:r>
        <w:t>Both nitrogen and phosphorus were at levels above the ANZECC</w:t>
      </w:r>
      <w:r w:rsidR="00CE0125">
        <w:rPr>
          <w:rStyle w:val="FootnoteReference"/>
        </w:rPr>
        <w:footnoteReference w:id="28"/>
      </w:r>
      <w:r>
        <w:t xml:space="preserve"> guidelines for lowland rivers, which is consistent with </w:t>
      </w:r>
      <w:r w:rsidRPr="007F4903">
        <w:t>Long Term Intervention Monitoring</w:t>
      </w:r>
      <w:r w:rsidR="002D4B24" w:rsidRPr="007F4903">
        <w:rPr>
          <w:rStyle w:val="FootnoteReference"/>
        </w:rPr>
        <w:footnoteReference w:id="29"/>
      </w:r>
      <w:r>
        <w:t xml:space="preserve"> over the last 4 years. This may be reflective of the longer-term transport of nutrient rich sediments from upland areas of the catchment. </w:t>
      </w:r>
    </w:p>
    <w:p w14:paraId="24A6CD63" w14:textId="6CD1FAB4" w:rsidR="00101D5F" w:rsidRDefault="00101D5F" w:rsidP="00101D5F">
      <w:r>
        <w:t xml:space="preserve">There was limited evidence of the mobilisation of sediment during the flow. This was not expected as the flow was relatively shallow compared to the channel depth. </w:t>
      </w:r>
    </w:p>
    <w:p w14:paraId="2E2215C6" w14:textId="0DD2FF2F" w:rsidR="00101D5F" w:rsidRDefault="00101D5F" w:rsidP="00101D5F">
      <w:r>
        <w:t>Algal concentrations, as reflected by algal cell bio volume, was highest before the NCE event and showed a significant decrease as the flow moved through the system.</w:t>
      </w:r>
    </w:p>
    <w:p w14:paraId="6CAA195B" w14:textId="3853A3AB" w:rsidR="00101D5F" w:rsidRPr="00B820F4" w:rsidRDefault="00101D5F" w:rsidP="00101D5F">
      <w:pPr>
        <w:rPr>
          <w:rFonts w:cs="Arial"/>
          <w:szCs w:val="20"/>
        </w:rPr>
      </w:pPr>
      <w:r w:rsidRPr="00111CE1">
        <w:rPr>
          <w:rFonts w:cs="Arial"/>
        </w:rPr>
        <w:t>All the algal alerts between Bourke and the Menindee Lakes (</w:t>
      </w:r>
      <w:r>
        <w:rPr>
          <w:rFonts w:cs="Arial"/>
        </w:rPr>
        <w:t xml:space="preserve">Figure 3.3 </w:t>
      </w:r>
      <w:r w:rsidRPr="00111CE1">
        <w:rPr>
          <w:rFonts w:cs="Arial"/>
        </w:rPr>
        <w:t>below) were amber or red in March</w:t>
      </w:r>
      <w:r>
        <w:rPr>
          <w:rFonts w:cs="Arial"/>
        </w:rPr>
        <w:t xml:space="preserve"> prior to the NCE</w:t>
      </w:r>
      <w:r w:rsidRPr="003621C4">
        <w:rPr>
          <w:rFonts w:cs="Arial"/>
        </w:rPr>
        <w:t>, however by mid</w:t>
      </w:r>
      <w:r>
        <w:rPr>
          <w:rFonts w:cs="Arial"/>
        </w:rPr>
        <w:t>-</w:t>
      </w:r>
      <w:r w:rsidRPr="003621C4">
        <w:rPr>
          <w:rFonts w:cs="Arial"/>
        </w:rPr>
        <w:t>July, after flows had filled and mixed the waterholes downstream of Bo</w:t>
      </w:r>
      <w:r>
        <w:rPr>
          <w:rFonts w:cs="Arial"/>
        </w:rPr>
        <w:t xml:space="preserve">urke, no alerts were issued by </w:t>
      </w:r>
      <w:r w:rsidRPr="007F4903">
        <w:rPr>
          <w:rFonts w:cs="Arial"/>
        </w:rPr>
        <w:t>WaterNSW</w:t>
      </w:r>
      <w:r w:rsidR="002D4B24" w:rsidRPr="007F4903">
        <w:rPr>
          <w:rStyle w:val="FootnoteReference"/>
          <w:rFonts w:cs="Arial"/>
        </w:rPr>
        <w:footnoteReference w:id="30"/>
      </w:r>
      <w:r>
        <w:rPr>
          <w:rFonts w:cs="Arial"/>
        </w:rPr>
        <w:t xml:space="preserve"> as concentrations were below alert concentration levels (white cells). </w:t>
      </w:r>
      <w:r w:rsidRPr="00B820F4">
        <w:rPr>
          <w:rFonts w:cs="Arial"/>
          <w:szCs w:val="20"/>
        </w:rPr>
        <w:t>For locations of sampling sites refer to Figure 2.6 above</w:t>
      </w:r>
      <w:r>
        <w:rPr>
          <w:rFonts w:cs="Arial"/>
          <w:szCs w:val="20"/>
        </w:rPr>
        <w:t>.</w:t>
      </w:r>
    </w:p>
    <w:p w14:paraId="7AAABCAB" w14:textId="60C69F03" w:rsidR="00F43B6E" w:rsidRDefault="00101D5F" w:rsidP="00840207">
      <w:pPr>
        <w:rPr>
          <w:rFonts w:cs="Arial"/>
          <w:b/>
        </w:rPr>
      </w:pPr>
      <w:r w:rsidRPr="00B820F4">
        <w:rPr>
          <w:bCs/>
          <w:lang w:val="en"/>
        </w:rPr>
        <w:t xml:space="preserve">Alerts are declared where algal cell numbers exceed the triggers identified in the </w:t>
      </w:r>
      <w:r w:rsidRPr="007F4903">
        <w:rPr>
          <w:rFonts w:cs="Arial"/>
          <w:szCs w:val="20"/>
          <w:lang w:val="en"/>
        </w:rPr>
        <w:t>Guidelines for Managing Risk in Recreational Waters</w:t>
      </w:r>
      <w:r w:rsidR="002D4B24" w:rsidRPr="007F4903">
        <w:rPr>
          <w:rStyle w:val="FootnoteReference"/>
          <w:rFonts w:cs="Arial"/>
          <w:szCs w:val="20"/>
          <w:lang w:val="en"/>
        </w:rPr>
        <w:footnoteReference w:id="31"/>
      </w:r>
      <w:r w:rsidRPr="00B820F4">
        <w:rPr>
          <w:rFonts w:cs="Arial"/>
          <w:color w:val="2B2B2B"/>
          <w:szCs w:val="20"/>
          <w:lang w:val="en"/>
        </w:rPr>
        <w:t xml:space="preserve"> </w:t>
      </w:r>
      <w:r w:rsidRPr="00B820F4">
        <w:rPr>
          <w:bCs/>
          <w:szCs w:val="20"/>
          <w:lang w:val="en"/>
        </w:rPr>
        <w:t>published by the National Health and Medical Research Council.</w:t>
      </w:r>
      <w:r w:rsidRPr="00B820F4">
        <w:rPr>
          <w:szCs w:val="20"/>
          <w:lang w:val="en"/>
        </w:rPr>
        <w:t xml:space="preserve"> </w:t>
      </w:r>
      <w:r w:rsidRPr="00B820F4">
        <w:rPr>
          <w:rFonts w:cs="Arial"/>
          <w:szCs w:val="20"/>
        </w:rPr>
        <w:t>Th</w:t>
      </w:r>
      <w:r>
        <w:rPr>
          <w:rFonts w:cs="Arial"/>
          <w:szCs w:val="20"/>
        </w:rPr>
        <w:t>e</w:t>
      </w:r>
      <w:r w:rsidRPr="00B820F4">
        <w:rPr>
          <w:rFonts w:cs="Arial"/>
          <w:szCs w:val="20"/>
        </w:rPr>
        <w:t xml:space="preserve"> lowering of the alert status is also a result of lower water temperatures experienced over the winter months. </w:t>
      </w:r>
      <w:r w:rsidR="00F43B6E">
        <w:rPr>
          <w:rFonts w:cs="Arial"/>
          <w:b/>
        </w:rPr>
        <w:br w:type="page"/>
      </w:r>
    </w:p>
    <w:p w14:paraId="70CB6431" w14:textId="63F5813D" w:rsidR="00101D5F" w:rsidRDefault="0079486F" w:rsidP="002951BC">
      <w:pPr>
        <w:spacing w:after="600" w:line="240" w:lineRule="auto"/>
        <w:rPr>
          <w:rFonts w:cs="Arial"/>
        </w:rPr>
      </w:pPr>
      <w:r>
        <w:rPr>
          <w:noProof/>
          <w:lang w:eastAsia="en-AU"/>
        </w:rPr>
        <mc:AlternateContent>
          <mc:Choice Requires="wps">
            <w:drawing>
              <wp:anchor distT="0" distB="0" distL="114300" distR="114300" simplePos="0" relativeHeight="251658287" behindDoc="0" locked="0" layoutInCell="1" allowOverlap="1" wp14:anchorId="05E17664" wp14:editId="5F94DF8E">
                <wp:simplePos x="0" y="0"/>
                <wp:positionH relativeFrom="margin">
                  <wp:posOffset>4394200</wp:posOffset>
                </wp:positionH>
                <wp:positionV relativeFrom="paragraph">
                  <wp:posOffset>187325</wp:posOffset>
                </wp:positionV>
                <wp:extent cx="1200150" cy="257175"/>
                <wp:effectExtent l="0" t="0" r="0" b="9525"/>
                <wp:wrapNone/>
                <wp:docPr id="13" name="Text Box 13"/>
                <wp:cNvGraphicFramePr/>
                <a:graphic xmlns:a="http://schemas.openxmlformats.org/drawingml/2006/main">
                  <a:graphicData uri="http://schemas.microsoft.com/office/word/2010/wordprocessingShape">
                    <wps:wsp>
                      <wps:cNvSpPr txBox="1"/>
                      <wps:spPr>
                        <a:xfrm>
                          <a:off x="0" y="0"/>
                          <a:ext cx="1200150" cy="257175"/>
                        </a:xfrm>
                        <a:prstGeom prst="rect">
                          <a:avLst/>
                        </a:prstGeom>
                        <a:noFill/>
                        <a:ln>
                          <a:noFill/>
                        </a:ln>
                        <a:effectLst/>
                      </wps:spPr>
                      <wps:txbx>
                        <w:txbxContent>
                          <w:p w14:paraId="65E64C6D" w14:textId="17B0DA17" w:rsidR="000079F3" w:rsidRPr="009B01CB" w:rsidRDefault="000079F3" w:rsidP="007637AB">
                            <w:pPr>
                              <w:jc w:val="center"/>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pPr>
                            <w:r w:rsidRPr="009B01CB">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 xml:space="preserve">NCE </w:t>
                            </w:r>
                            <w:r w:rsidR="00CE0125">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a</w:t>
                            </w:r>
                            <w:r w:rsidRPr="009B01CB">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rrives Mungindi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E17664" id="Text Box 13" o:spid="_x0000_s1064" type="#_x0000_t202" style="position:absolute;left:0;text-align:left;margin-left:346pt;margin-top:14.75pt;width:94.5pt;height:20.25pt;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" filled="f" stroked="f">
                <v:textbox>
                  <w:txbxContent>
                    <w:p w14:paraId="65E64C6D" w14:textId="17B0DA17" w:rsidR="000079F3" w:rsidRPr="009B01CB" w:rsidRDefault="000079F3" w:rsidP="007637AB">
                      <w:pPr>
                        <w:jc w:val="center"/>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pPr>
                      <w:r w:rsidRPr="009B01CB">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 xml:space="preserve">NCE </w:t>
                      </w:r>
                      <w:r w:rsidR="00CE0125">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a</w:t>
                      </w:r>
                      <w:r w:rsidRPr="009B01CB">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rrives Mungindi</w:t>
                      </w:r>
                    </w:p>
                  </w:txbxContent>
                </v:textbox>
                <w10:wrap anchorx="margin"/>
              </v:shape>
            </w:pict>
          </mc:Fallback>
        </mc:AlternateContent>
      </w:r>
      <w:r>
        <w:rPr>
          <w:noProof/>
          <w:lang w:eastAsia="en-AU"/>
        </w:rPr>
        <mc:AlternateContent>
          <mc:Choice Requires="wps">
            <w:drawing>
              <wp:anchor distT="0" distB="0" distL="114300" distR="114300" simplePos="0" relativeHeight="251664449" behindDoc="0" locked="0" layoutInCell="1" allowOverlap="1" wp14:anchorId="31983C99" wp14:editId="62F504F3">
                <wp:simplePos x="0" y="0"/>
                <wp:positionH relativeFrom="column">
                  <wp:posOffset>4848544</wp:posOffset>
                </wp:positionH>
                <wp:positionV relativeFrom="paragraph">
                  <wp:posOffset>370522</wp:posOffset>
                </wp:positionV>
                <wp:extent cx="99060" cy="170815"/>
                <wp:effectExtent l="2222" t="0" r="17463" b="17462"/>
                <wp:wrapNone/>
                <wp:docPr id="30" name="Right Brace 30"/>
                <wp:cNvGraphicFramePr/>
                <a:graphic xmlns:a="http://schemas.openxmlformats.org/drawingml/2006/main">
                  <a:graphicData uri="http://schemas.microsoft.com/office/word/2010/wordprocessingShape">
                    <wps:wsp>
                      <wps:cNvSpPr/>
                      <wps:spPr>
                        <a:xfrm rot="16200000">
                          <a:off x="0" y="0"/>
                          <a:ext cx="99060" cy="170815"/>
                        </a:xfrm>
                        <a:prstGeom prst="righ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28DAC9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0" o:spid="_x0000_s1026" type="#_x0000_t88" style="position:absolute;margin-left:381.8pt;margin-top:29.15pt;width:7.8pt;height:13.45pt;rotation:-90;z-index:251664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" adj="1044" strokecolor="#4a7ebb"/>
            </w:pict>
          </mc:Fallback>
        </mc:AlternateContent>
      </w:r>
      <w:r w:rsidR="002951BC">
        <w:rPr>
          <w:noProof/>
          <w:lang w:eastAsia="en-AU"/>
        </w:rPr>
        <mc:AlternateContent>
          <mc:Choice Requires="wps">
            <w:drawing>
              <wp:anchor distT="0" distB="0" distL="114300" distR="114300" simplePos="0" relativeHeight="251658289" behindDoc="0" locked="0" layoutInCell="1" allowOverlap="1" wp14:anchorId="3FBAB164" wp14:editId="6A258910">
                <wp:simplePos x="0" y="0"/>
                <wp:positionH relativeFrom="column">
                  <wp:posOffset>3718244</wp:posOffset>
                </wp:positionH>
                <wp:positionV relativeFrom="paragraph">
                  <wp:posOffset>355282</wp:posOffset>
                </wp:positionV>
                <wp:extent cx="99060" cy="170815"/>
                <wp:effectExtent l="2222" t="0" r="17463" b="17462"/>
                <wp:wrapNone/>
                <wp:docPr id="232" name="Right Brace 232"/>
                <wp:cNvGraphicFramePr/>
                <a:graphic xmlns:a="http://schemas.openxmlformats.org/drawingml/2006/main">
                  <a:graphicData uri="http://schemas.microsoft.com/office/word/2010/wordprocessingShape">
                    <wps:wsp>
                      <wps:cNvSpPr/>
                      <wps:spPr>
                        <a:xfrm rot="16200000">
                          <a:off x="0" y="0"/>
                          <a:ext cx="99060" cy="17081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3A03E7" id="Right Brace 232" o:spid="_x0000_s1026" type="#_x0000_t88" style="position:absolute;margin-left:292.8pt;margin-top:27.95pt;width:7.8pt;height:13.45pt;rotation:-90;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" adj="1044" strokecolor="#4579b8 [3044]"/>
            </w:pict>
          </mc:Fallback>
        </mc:AlternateContent>
      </w:r>
      <w:r w:rsidR="002951BC" w:rsidRPr="00F43B6E">
        <w:rPr>
          <w:noProof/>
          <w:lang w:eastAsia="en-AU"/>
        </w:rPr>
        <mc:AlternateContent>
          <mc:Choice Requires="wps">
            <w:drawing>
              <wp:anchor distT="0" distB="0" distL="114300" distR="114300" simplePos="0" relativeHeight="251658288" behindDoc="0" locked="0" layoutInCell="1" allowOverlap="1" wp14:anchorId="1F64FE5A" wp14:editId="2CD61785">
                <wp:simplePos x="0" y="0"/>
                <wp:positionH relativeFrom="column">
                  <wp:posOffset>3158490</wp:posOffset>
                </wp:positionH>
                <wp:positionV relativeFrom="paragraph">
                  <wp:posOffset>177800</wp:posOffset>
                </wp:positionV>
                <wp:extent cx="1219200" cy="2667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219200" cy="266700"/>
                        </a:xfrm>
                        <a:prstGeom prst="rect">
                          <a:avLst/>
                        </a:prstGeom>
                        <a:noFill/>
                        <a:ln>
                          <a:noFill/>
                        </a:ln>
                        <a:effectLst/>
                      </wps:spPr>
                      <wps:txbx>
                        <w:txbxContent>
                          <w:p w14:paraId="452DEA95" w14:textId="2B3AF143" w:rsidR="000079F3" w:rsidRPr="009B01CB" w:rsidRDefault="000079F3" w:rsidP="009B01CB">
                            <w:pPr>
                              <w:jc w:val="center"/>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pPr>
                            <w:r w:rsidRPr="009B01CB">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 xml:space="preserve">NCE </w:t>
                            </w:r>
                            <w:r w:rsidR="00CE0125">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a</w:t>
                            </w:r>
                            <w:r w:rsidRPr="009B01CB">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 xml:space="preserve">rrives </w:t>
                            </w:r>
                            <w:r>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Wilcannia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64FE5A" id="Text Box 21" o:spid="_x0000_s1065" type="#_x0000_t202" style="position:absolute;left:0;text-align:left;margin-left:248.7pt;margin-top:14pt;width:96pt;height:21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" filled="f" stroked="f">
                <v:textbox>
                  <w:txbxContent>
                    <w:p w14:paraId="452DEA95" w14:textId="2B3AF143" w:rsidR="000079F3" w:rsidRPr="009B01CB" w:rsidRDefault="000079F3" w:rsidP="009B01CB">
                      <w:pPr>
                        <w:jc w:val="center"/>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pPr>
                      <w:r w:rsidRPr="009B01CB">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 xml:space="preserve">NCE </w:t>
                      </w:r>
                      <w:r w:rsidR="00CE0125">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a</w:t>
                      </w:r>
                      <w:r w:rsidRPr="009B01CB">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 xml:space="preserve">rrives </w:t>
                      </w:r>
                      <w:r>
                        <w:rPr>
                          <w:rFonts w:cs="Arial"/>
                          <w:color w:val="000000" w:themeColor="text1"/>
                          <w:sz w:val="16"/>
                          <w:szCs w:val="16"/>
                          <w14:shadow w14:blurRad="50800" w14:dist="50800" w14:dir="5400000" w14:sx="0" w14:sy="0" w14:kx="0" w14:ky="0" w14:algn="ctr">
                            <w14:schemeClr w14:val="accent2"/>
                          </w14:shadow>
                          <w14:textOutline w14:w="0" w14:cap="flat" w14:cmpd="sng" w14:algn="ctr">
                            <w14:noFill/>
                            <w14:prstDash w14:val="solid"/>
                            <w14:round/>
                          </w14:textOutline>
                        </w:rPr>
                        <w:t>Wilcannia</w:t>
                      </w:r>
                    </w:p>
                  </w:txbxContent>
                </v:textbox>
              </v:shape>
            </w:pict>
          </mc:Fallback>
        </mc:AlternateContent>
      </w:r>
      <w:r w:rsidR="00101D5F" w:rsidRPr="006C754E">
        <w:rPr>
          <w:rFonts w:cs="Arial"/>
          <w:b/>
        </w:rPr>
        <w:t>Figure 3.3</w:t>
      </w:r>
      <w:r w:rsidR="00101D5F">
        <w:rPr>
          <w:rFonts w:cs="Arial"/>
        </w:rPr>
        <w:t>: Blue</w:t>
      </w:r>
      <w:r w:rsidR="00F60B61">
        <w:rPr>
          <w:rFonts w:cs="Arial"/>
        </w:rPr>
        <w:t>-</w:t>
      </w:r>
      <w:r w:rsidR="00805A0B">
        <w:rPr>
          <w:rFonts w:cs="Arial"/>
        </w:rPr>
        <w:t>g</w:t>
      </w:r>
      <w:r w:rsidR="00101D5F">
        <w:rPr>
          <w:rFonts w:cs="Arial"/>
        </w:rPr>
        <w:t xml:space="preserve">reen </w:t>
      </w:r>
      <w:r w:rsidR="00805A0B">
        <w:rPr>
          <w:rFonts w:cs="Arial"/>
        </w:rPr>
        <w:t>a</w:t>
      </w:r>
      <w:r w:rsidR="00101D5F">
        <w:rPr>
          <w:rFonts w:cs="Arial"/>
        </w:rPr>
        <w:t>lgae alerts pre and post NCE Mungindi to d/s Wilcannia (courtesy WaterNSW)</w:t>
      </w:r>
    </w:p>
    <w:tbl>
      <w:tblPr>
        <w:tblW w:w="9356" w:type="dxa"/>
        <w:tblInd w:w="-142" w:type="dxa"/>
        <w:tblCellMar>
          <w:left w:w="0" w:type="dxa"/>
          <w:right w:w="0" w:type="dxa"/>
        </w:tblCellMar>
        <w:tblLook w:val="04A0" w:firstRow="1" w:lastRow="0" w:firstColumn="1" w:lastColumn="0" w:noHBand="0" w:noVBand="1"/>
        <w:tblCaption w:val="Figure 3.3"/>
        <w:tblDescription w:val="Figure 3.3 shows there were Amber and Red alerts for blue green algae downstream of Mungindi, along the Barwon River and upstream of Wilcannia along the Darling River prior to the NCE. The number of algal alerts decrased after the NCE."/>
      </w:tblPr>
      <w:tblGrid>
        <w:gridCol w:w="1843"/>
        <w:gridCol w:w="851"/>
        <w:gridCol w:w="850"/>
        <w:gridCol w:w="709"/>
        <w:gridCol w:w="750"/>
        <w:gridCol w:w="688"/>
        <w:gridCol w:w="750"/>
        <w:gridCol w:w="688"/>
        <w:gridCol w:w="810"/>
        <w:gridCol w:w="708"/>
        <w:gridCol w:w="750"/>
      </w:tblGrid>
      <w:tr w:rsidR="00F43B6E" w:rsidRPr="00E52B5D" w14:paraId="0A39AB42" w14:textId="77777777" w:rsidTr="00F43B6E">
        <w:trPr>
          <w:trHeight w:val="320"/>
        </w:trPr>
        <w:tc>
          <w:tcPr>
            <w:tcW w:w="1843" w:type="dxa"/>
            <w:tcBorders>
              <w:top w:val="nil"/>
              <w:bottom w:val="single" w:sz="4" w:space="0" w:color="auto"/>
              <w:right w:val="single" w:sz="4" w:space="0" w:color="auto"/>
            </w:tcBorders>
            <w:noWrap/>
            <w:tcMar>
              <w:top w:w="0" w:type="dxa"/>
              <w:left w:w="108" w:type="dxa"/>
              <w:bottom w:w="0" w:type="dxa"/>
              <w:right w:w="108" w:type="dxa"/>
            </w:tcMar>
            <w:tcFitText/>
            <w:vAlign w:val="bottom"/>
          </w:tcPr>
          <w:p w14:paraId="5F7BE211" w14:textId="77C3ABA3" w:rsidR="00F43B6E" w:rsidRPr="00DD4F11" w:rsidRDefault="00F43B6E" w:rsidP="00F43B6E">
            <w:pPr>
              <w:spacing w:before="60" w:after="60" w:line="240" w:lineRule="auto"/>
              <w:jc w:val="left"/>
              <w:rPr>
                <w:rFonts w:eastAsia="Calibri" w:cs="Arial"/>
                <w:b/>
                <w:bCs/>
                <w:color w:val="000000"/>
                <w:sz w:val="16"/>
                <w:szCs w:val="16"/>
                <w:lang w:eastAsia="en-AU"/>
              </w:rPr>
            </w:pPr>
          </w:p>
        </w:tc>
        <w:tc>
          <w:tcPr>
            <w:tcW w:w="851" w:type="dxa"/>
            <w:tcBorders>
              <w:top w:val="single" w:sz="8" w:space="0" w:color="auto"/>
              <w:left w:val="single" w:sz="4" w:space="0" w:color="auto"/>
              <w:bottom w:val="single" w:sz="8" w:space="0" w:color="auto"/>
              <w:right w:val="single" w:sz="8" w:space="0" w:color="auto"/>
            </w:tcBorders>
            <w:noWrap/>
            <w:tcMar>
              <w:top w:w="0" w:type="dxa"/>
              <w:left w:w="108" w:type="dxa"/>
              <w:bottom w:w="0" w:type="dxa"/>
              <w:right w:w="108" w:type="dxa"/>
            </w:tcMar>
            <w:vAlign w:val="center"/>
            <w:hideMark/>
          </w:tcPr>
          <w:p w14:paraId="2E9C930C" w14:textId="1B811538" w:rsidR="00F43B6E" w:rsidRPr="00DD4F11" w:rsidRDefault="00F43B6E" w:rsidP="00F43B6E">
            <w:pPr>
              <w:spacing w:before="60" w:after="60" w:line="240" w:lineRule="auto"/>
              <w:rPr>
                <w:rFonts w:eastAsia="Calibri" w:cs="Arial"/>
                <w:b/>
                <w:bCs/>
                <w:color w:val="000000"/>
                <w:sz w:val="16"/>
                <w:szCs w:val="16"/>
                <w:lang w:eastAsia="en-AU"/>
              </w:rPr>
            </w:pPr>
            <w:r w:rsidRPr="00DD4F11">
              <w:rPr>
                <w:rFonts w:eastAsia="Calibri" w:cs="Arial"/>
                <w:b/>
                <w:bCs/>
                <w:color w:val="000000"/>
                <w:sz w:val="16"/>
                <w:szCs w:val="16"/>
                <w:lang w:eastAsia="en-AU"/>
              </w:rPr>
              <w:t>13/9/1</w:t>
            </w:r>
            <w:r w:rsidR="00751019">
              <w:rPr>
                <w:rFonts w:eastAsia="Calibri" w:cs="Arial"/>
                <w:b/>
                <w:bCs/>
                <w:color w:val="000000"/>
                <w:sz w:val="16"/>
                <w:szCs w:val="16"/>
                <w:lang w:eastAsia="en-AU"/>
              </w:rPr>
              <w:t>8</w:t>
            </w:r>
          </w:p>
        </w:tc>
        <w:tc>
          <w:tcPr>
            <w:tcW w:w="85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47C20A47" w14:textId="28593056" w:rsidR="00F43B6E" w:rsidRPr="00DD4F11" w:rsidRDefault="00F43B6E" w:rsidP="00F43B6E">
            <w:pPr>
              <w:spacing w:before="60" w:after="60" w:line="240" w:lineRule="auto"/>
              <w:rPr>
                <w:rFonts w:eastAsia="Calibri" w:cs="Arial"/>
                <w:b/>
                <w:bCs/>
                <w:color w:val="000000"/>
                <w:sz w:val="16"/>
                <w:szCs w:val="16"/>
                <w:lang w:eastAsia="en-AU"/>
              </w:rPr>
            </w:pPr>
            <w:r w:rsidRPr="00DD4F11">
              <w:rPr>
                <w:rFonts w:eastAsia="Calibri" w:cs="Arial"/>
                <w:b/>
                <w:bCs/>
                <w:color w:val="000000"/>
                <w:sz w:val="16"/>
                <w:szCs w:val="16"/>
                <w:lang w:eastAsia="en-AU"/>
              </w:rPr>
              <w:t>23/8/1</w:t>
            </w:r>
            <w:r w:rsidR="00751019">
              <w:rPr>
                <w:rFonts w:eastAsia="Calibri" w:cs="Arial"/>
                <w:b/>
                <w:bCs/>
                <w:color w:val="000000"/>
                <w:sz w:val="16"/>
                <w:szCs w:val="16"/>
                <w:lang w:eastAsia="en-AU"/>
              </w:rPr>
              <w:t>8</w:t>
            </w:r>
          </w:p>
        </w:tc>
        <w:tc>
          <w:tcPr>
            <w:tcW w:w="709"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7A11143D" w14:textId="40DDB1D0" w:rsidR="00F43B6E" w:rsidRPr="00DD4F11" w:rsidRDefault="00F43B6E" w:rsidP="00F43B6E">
            <w:pPr>
              <w:spacing w:before="60" w:after="60" w:line="240" w:lineRule="auto"/>
              <w:rPr>
                <w:rFonts w:eastAsia="Calibri" w:cs="Arial"/>
                <w:b/>
                <w:bCs/>
                <w:color w:val="000000"/>
                <w:sz w:val="16"/>
                <w:szCs w:val="16"/>
                <w:lang w:eastAsia="en-AU"/>
              </w:rPr>
            </w:pPr>
            <w:r w:rsidRPr="00DD4F11">
              <w:rPr>
                <w:rFonts w:eastAsia="Calibri" w:cs="Arial"/>
                <w:b/>
                <w:bCs/>
                <w:color w:val="000000"/>
                <w:sz w:val="16"/>
                <w:szCs w:val="16"/>
                <w:lang w:eastAsia="en-AU"/>
              </w:rPr>
              <w:t>2/8/1</w:t>
            </w:r>
            <w:r w:rsidR="00751019">
              <w:rPr>
                <w:rFonts w:eastAsia="Calibri" w:cs="Arial"/>
                <w:b/>
                <w:bCs/>
                <w:color w:val="000000"/>
                <w:sz w:val="16"/>
                <w:szCs w:val="16"/>
                <w:lang w:eastAsia="en-AU"/>
              </w:rPr>
              <w:t>8</w:t>
            </w:r>
          </w:p>
        </w:tc>
        <w:tc>
          <w:tcPr>
            <w:tcW w:w="75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7C426F2D" w14:textId="2A073703" w:rsidR="00F43B6E" w:rsidRPr="00DD4F11" w:rsidRDefault="00F43B6E" w:rsidP="00F43B6E">
            <w:pPr>
              <w:spacing w:before="60" w:after="60" w:line="240" w:lineRule="auto"/>
              <w:rPr>
                <w:rFonts w:eastAsia="Calibri" w:cs="Arial"/>
                <w:b/>
                <w:bCs/>
                <w:color w:val="000000"/>
                <w:sz w:val="16"/>
                <w:szCs w:val="16"/>
                <w:lang w:eastAsia="en-AU"/>
              </w:rPr>
            </w:pPr>
            <w:r w:rsidRPr="00DD4F11">
              <w:rPr>
                <w:rFonts w:eastAsia="Calibri" w:cs="Arial"/>
                <w:b/>
                <w:bCs/>
                <w:color w:val="000000"/>
                <w:sz w:val="16"/>
                <w:szCs w:val="16"/>
                <w:lang w:eastAsia="en-AU"/>
              </w:rPr>
              <w:t>19/7/1</w:t>
            </w:r>
            <w:r w:rsidR="00751019">
              <w:rPr>
                <w:rFonts w:eastAsia="Calibri" w:cs="Arial"/>
                <w:b/>
                <w:bCs/>
                <w:color w:val="000000"/>
                <w:sz w:val="16"/>
                <w:szCs w:val="16"/>
                <w:lang w:eastAsia="en-AU"/>
              </w:rPr>
              <w:t>8</w:t>
            </w:r>
          </w:p>
        </w:tc>
        <w:tc>
          <w:tcPr>
            <w:tcW w:w="688"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1BB01DD7" w14:textId="25FF0C22" w:rsidR="00F43B6E" w:rsidRPr="00DD4F11" w:rsidRDefault="00F43B6E" w:rsidP="00F43B6E">
            <w:pPr>
              <w:spacing w:before="60" w:after="60" w:line="240" w:lineRule="auto"/>
              <w:rPr>
                <w:rFonts w:eastAsia="Calibri" w:cs="Arial"/>
                <w:b/>
                <w:bCs/>
                <w:color w:val="000000"/>
                <w:sz w:val="16"/>
                <w:szCs w:val="16"/>
                <w:lang w:eastAsia="en-AU"/>
              </w:rPr>
            </w:pPr>
            <w:r w:rsidRPr="00DD4F11">
              <w:rPr>
                <w:rFonts w:eastAsia="Calibri" w:cs="Arial"/>
                <w:b/>
                <w:bCs/>
                <w:color w:val="000000"/>
                <w:sz w:val="16"/>
                <w:szCs w:val="16"/>
                <w:lang w:eastAsia="en-AU"/>
              </w:rPr>
              <w:t>8/7/1</w:t>
            </w:r>
            <w:r w:rsidR="00751019">
              <w:rPr>
                <w:rFonts w:eastAsia="Calibri" w:cs="Arial"/>
                <w:b/>
                <w:bCs/>
                <w:color w:val="000000"/>
                <w:sz w:val="16"/>
                <w:szCs w:val="16"/>
                <w:lang w:eastAsia="en-AU"/>
              </w:rPr>
              <w:t>8</w:t>
            </w:r>
          </w:p>
        </w:tc>
        <w:tc>
          <w:tcPr>
            <w:tcW w:w="75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4E758AC2" w14:textId="0654E751" w:rsidR="00F43B6E" w:rsidRPr="00DD4F11" w:rsidRDefault="00F43B6E" w:rsidP="00F43B6E">
            <w:pPr>
              <w:spacing w:before="60" w:after="60" w:line="240" w:lineRule="auto"/>
              <w:rPr>
                <w:rFonts w:eastAsia="Calibri" w:cs="Arial"/>
                <w:b/>
                <w:bCs/>
                <w:color w:val="000000"/>
                <w:sz w:val="16"/>
                <w:szCs w:val="16"/>
                <w:lang w:eastAsia="en-AU"/>
              </w:rPr>
            </w:pPr>
            <w:r w:rsidRPr="00DD4F11">
              <w:rPr>
                <w:rFonts w:eastAsia="Calibri" w:cs="Arial"/>
                <w:b/>
                <w:bCs/>
                <w:color w:val="000000"/>
                <w:sz w:val="16"/>
                <w:szCs w:val="16"/>
                <w:lang w:eastAsia="en-AU"/>
              </w:rPr>
              <w:t>18/6/1</w:t>
            </w:r>
            <w:r w:rsidR="00751019">
              <w:rPr>
                <w:rFonts w:eastAsia="Calibri" w:cs="Arial"/>
                <w:b/>
                <w:bCs/>
                <w:color w:val="000000"/>
                <w:sz w:val="16"/>
                <w:szCs w:val="16"/>
                <w:lang w:eastAsia="en-AU"/>
              </w:rPr>
              <w:t>8</w:t>
            </w:r>
          </w:p>
        </w:tc>
        <w:tc>
          <w:tcPr>
            <w:tcW w:w="688"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0E592386" w14:textId="2D4C5874" w:rsidR="00F43B6E" w:rsidRPr="00DD4F11" w:rsidRDefault="00F43B6E" w:rsidP="00F43B6E">
            <w:pPr>
              <w:spacing w:before="60" w:after="60" w:line="240" w:lineRule="auto"/>
              <w:rPr>
                <w:rFonts w:eastAsia="Calibri" w:cs="Arial"/>
                <w:b/>
                <w:bCs/>
                <w:color w:val="000000"/>
                <w:sz w:val="16"/>
                <w:szCs w:val="16"/>
                <w:lang w:eastAsia="en-AU"/>
              </w:rPr>
            </w:pPr>
            <w:r w:rsidRPr="00DD4F11">
              <w:rPr>
                <w:rFonts w:eastAsia="Calibri" w:cs="Arial"/>
                <w:b/>
                <w:bCs/>
                <w:color w:val="000000"/>
                <w:sz w:val="16"/>
                <w:szCs w:val="16"/>
                <w:lang w:eastAsia="en-AU"/>
              </w:rPr>
              <w:t>7/6/1</w:t>
            </w:r>
            <w:r w:rsidR="00751019">
              <w:rPr>
                <w:rFonts w:eastAsia="Calibri" w:cs="Arial"/>
                <w:b/>
                <w:bCs/>
                <w:color w:val="000000"/>
                <w:sz w:val="16"/>
                <w:szCs w:val="16"/>
                <w:lang w:eastAsia="en-AU"/>
              </w:rPr>
              <w:t>8</w:t>
            </w:r>
          </w:p>
        </w:tc>
        <w:tc>
          <w:tcPr>
            <w:tcW w:w="81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0CB48680" w14:textId="681AB630" w:rsidR="00F43B6E" w:rsidRPr="00DD4F11" w:rsidRDefault="00F43B6E" w:rsidP="00F43B6E">
            <w:pPr>
              <w:spacing w:before="60" w:after="60" w:line="240" w:lineRule="auto"/>
              <w:rPr>
                <w:rFonts w:eastAsia="Calibri" w:cs="Arial"/>
                <w:b/>
                <w:bCs/>
                <w:color w:val="000000"/>
                <w:sz w:val="16"/>
                <w:szCs w:val="16"/>
                <w:lang w:eastAsia="en-AU"/>
              </w:rPr>
            </w:pPr>
            <w:r w:rsidRPr="00DD4F11">
              <w:rPr>
                <w:rFonts w:eastAsia="Calibri" w:cs="Arial"/>
                <w:b/>
                <w:bCs/>
                <w:color w:val="000000"/>
                <w:sz w:val="16"/>
                <w:szCs w:val="16"/>
                <w:lang w:eastAsia="en-AU"/>
              </w:rPr>
              <w:t>17/5/1</w:t>
            </w:r>
            <w:r w:rsidR="00751019">
              <w:rPr>
                <w:rFonts w:eastAsia="Calibri" w:cs="Arial"/>
                <w:b/>
                <w:bCs/>
                <w:color w:val="000000"/>
                <w:sz w:val="16"/>
                <w:szCs w:val="16"/>
                <w:lang w:eastAsia="en-AU"/>
              </w:rPr>
              <w:t>8</w:t>
            </w:r>
          </w:p>
        </w:tc>
        <w:tc>
          <w:tcPr>
            <w:tcW w:w="708"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0498A688" w14:textId="05EC41E0" w:rsidR="00F43B6E" w:rsidRPr="00DD4F11" w:rsidRDefault="00F43B6E" w:rsidP="00F43B6E">
            <w:pPr>
              <w:spacing w:before="60" w:after="60" w:line="240" w:lineRule="auto"/>
              <w:rPr>
                <w:rFonts w:eastAsia="Calibri" w:cs="Arial"/>
                <w:b/>
                <w:bCs/>
                <w:color w:val="000000"/>
                <w:sz w:val="16"/>
                <w:szCs w:val="16"/>
                <w:lang w:eastAsia="en-AU"/>
              </w:rPr>
            </w:pPr>
            <w:r w:rsidRPr="00DD4F11">
              <w:rPr>
                <w:rFonts w:eastAsia="Calibri" w:cs="Arial"/>
                <w:b/>
                <w:bCs/>
                <w:color w:val="000000"/>
                <w:sz w:val="16"/>
                <w:szCs w:val="16"/>
                <w:lang w:eastAsia="en-AU"/>
              </w:rPr>
              <w:t>5/4/1</w:t>
            </w:r>
            <w:r w:rsidR="00751019">
              <w:rPr>
                <w:rFonts w:eastAsia="Calibri" w:cs="Arial"/>
                <w:b/>
                <w:bCs/>
                <w:color w:val="000000"/>
                <w:sz w:val="16"/>
                <w:szCs w:val="16"/>
                <w:lang w:eastAsia="en-AU"/>
              </w:rPr>
              <w:t>8</w:t>
            </w:r>
          </w:p>
        </w:tc>
        <w:tc>
          <w:tcPr>
            <w:tcW w:w="709"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6F397490" w14:textId="00604C3E" w:rsidR="00F43B6E" w:rsidRPr="00DD4F11" w:rsidRDefault="00F43B6E" w:rsidP="00F43B6E">
            <w:pPr>
              <w:spacing w:before="60" w:after="60" w:line="240" w:lineRule="auto"/>
              <w:rPr>
                <w:rFonts w:eastAsia="Calibri" w:cs="Arial"/>
                <w:b/>
                <w:bCs/>
                <w:color w:val="000000"/>
                <w:sz w:val="16"/>
                <w:szCs w:val="16"/>
                <w:lang w:eastAsia="en-AU"/>
              </w:rPr>
            </w:pPr>
            <w:r w:rsidRPr="00DD4F11">
              <w:rPr>
                <w:rFonts w:eastAsia="Calibri" w:cs="Arial"/>
                <w:b/>
                <w:bCs/>
                <w:color w:val="000000"/>
                <w:sz w:val="16"/>
                <w:szCs w:val="16"/>
                <w:lang w:eastAsia="en-AU"/>
              </w:rPr>
              <w:t>29/3/1</w:t>
            </w:r>
            <w:r w:rsidR="00751019">
              <w:rPr>
                <w:rFonts w:eastAsia="Calibri" w:cs="Arial"/>
                <w:b/>
                <w:bCs/>
                <w:color w:val="000000"/>
                <w:sz w:val="16"/>
                <w:szCs w:val="16"/>
                <w:lang w:eastAsia="en-AU"/>
              </w:rPr>
              <w:t>8</w:t>
            </w:r>
          </w:p>
        </w:tc>
      </w:tr>
      <w:tr w:rsidR="00F43B6E" w:rsidRPr="003F0836" w14:paraId="7E4A1859" w14:textId="77777777" w:rsidTr="00F43B6E">
        <w:trPr>
          <w:trHeight w:val="290"/>
        </w:trPr>
        <w:tc>
          <w:tcPr>
            <w:tcW w:w="1843"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16BA8AA"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Barwon River at Mungindi</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tcPr>
          <w:p w14:paraId="7A32699B"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tcPr>
          <w:p w14:paraId="7B0A5611"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9" w:type="dxa"/>
            <w:tcBorders>
              <w:top w:val="nil"/>
              <w:left w:val="nil"/>
              <w:bottom w:val="single" w:sz="8" w:space="0" w:color="auto"/>
              <w:right w:val="single" w:sz="8" w:space="0" w:color="auto"/>
            </w:tcBorders>
            <w:tcMar>
              <w:top w:w="0" w:type="dxa"/>
              <w:left w:w="108" w:type="dxa"/>
              <w:bottom w:w="0" w:type="dxa"/>
              <w:right w:w="108" w:type="dxa"/>
            </w:tcMar>
            <w:vAlign w:val="center"/>
          </w:tcPr>
          <w:p w14:paraId="5694C6A1"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24950374" w14:textId="6417793E"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03B24160"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6882B73F"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79BCCEA4"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1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5052DA"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8" w:type="dxa"/>
            <w:tcBorders>
              <w:top w:val="nil"/>
              <w:left w:val="nil"/>
              <w:bottom w:val="single" w:sz="8" w:space="0" w:color="auto"/>
              <w:right w:val="single" w:sz="8" w:space="0" w:color="auto"/>
            </w:tcBorders>
            <w:shd w:val="clear" w:color="auto" w:fill="92D050"/>
            <w:tcMar>
              <w:top w:w="0" w:type="dxa"/>
              <w:left w:w="108" w:type="dxa"/>
              <w:bottom w:w="0" w:type="dxa"/>
              <w:right w:w="108" w:type="dxa"/>
            </w:tcMar>
            <w:vAlign w:val="center"/>
            <w:hideMark/>
          </w:tcPr>
          <w:p w14:paraId="338756FA"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Green</w:t>
            </w:r>
          </w:p>
        </w:tc>
        <w:tc>
          <w:tcPr>
            <w:tcW w:w="7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vAlign w:val="center"/>
            <w:hideMark/>
          </w:tcPr>
          <w:p w14:paraId="6A20903B"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Green</w:t>
            </w:r>
          </w:p>
        </w:tc>
      </w:tr>
      <w:tr w:rsidR="00F43B6E" w:rsidRPr="003F0836" w14:paraId="22429C06" w14:textId="77777777" w:rsidTr="00F43B6E">
        <w:trPr>
          <w:trHeight w:val="290"/>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B950444"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Barwon River at Collarenebri</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tcPr>
          <w:p w14:paraId="1ED1A150"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tcPr>
          <w:p w14:paraId="6B26303C"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9" w:type="dxa"/>
            <w:tcBorders>
              <w:top w:val="nil"/>
              <w:left w:val="nil"/>
              <w:bottom w:val="single" w:sz="8" w:space="0" w:color="auto"/>
              <w:right w:val="single" w:sz="8" w:space="0" w:color="auto"/>
            </w:tcBorders>
            <w:tcMar>
              <w:top w:w="0" w:type="dxa"/>
              <w:left w:w="108" w:type="dxa"/>
              <w:bottom w:w="0" w:type="dxa"/>
              <w:right w:w="108" w:type="dxa"/>
            </w:tcMar>
            <w:vAlign w:val="center"/>
          </w:tcPr>
          <w:p w14:paraId="33155426"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544A1470" w14:textId="6858D280"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38FEF656"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tcPr>
          <w:p w14:paraId="283D1F6E"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c>
          <w:tcPr>
            <w:tcW w:w="688"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tcPr>
          <w:p w14:paraId="4BEB7ECD"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c>
          <w:tcPr>
            <w:tcW w:w="810" w:type="dxa"/>
            <w:tcBorders>
              <w:top w:val="nil"/>
              <w:left w:val="nil"/>
              <w:bottom w:val="single" w:sz="8" w:space="0" w:color="auto"/>
              <w:right w:val="single" w:sz="8" w:space="0" w:color="auto"/>
            </w:tcBorders>
            <w:shd w:val="clear" w:color="auto" w:fill="92D050"/>
            <w:tcMar>
              <w:top w:w="0" w:type="dxa"/>
              <w:left w:w="108" w:type="dxa"/>
              <w:bottom w:w="0" w:type="dxa"/>
              <w:right w:w="108" w:type="dxa"/>
            </w:tcMar>
            <w:vAlign w:val="center"/>
          </w:tcPr>
          <w:p w14:paraId="246C4F06"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Green</w:t>
            </w:r>
          </w:p>
        </w:tc>
        <w:tc>
          <w:tcPr>
            <w:tcW w:w="708"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tcPr>
          <w:p w14:paraId="6A2056C5" w14:textId="153B48ED"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c>
          <w:tcPr>
            <w:tcW w:w="709"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tcPr>
          <w:p w14:paraId="75ADA93E"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r>
      <w:tr w:rsidR="00F43B6E" w:rsidRPr="003F0836" w14:paraId="79BBB9B2" w14:textId="77777777" w:rsidTr="00F43B6E">
        <w:trPr>
          <w:trHeight w:val="290"/>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0684641"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Barwon River at Brewarrina</w:t>
            </w:r>
          </w:p>
        </w:tc>
        <w:tc>
          <w:tcPr>
            <w:tcW w:w="851"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hideMark/>
          </w:tcPr>
          <w:p w14:paraId="6B5C0EAB"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tcPr>
          <w:p w14:paraId="45AB950E"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9" w:type="dxa"/>
            <w:tcBorders>
              <w:top w:val="nil"/>
              <w:left w:val="nil"/>
              <w:bottom w:val="single" w:sz="8" w:space="0" w:color="auto"/>
              <w:right w:val="single" w:sz="8" w:space="0" w:color="auto"/>
            </w:tcBorders>
            <w:tcMar>
              <w:top w:w="0" w:type="dxa"/>
              <w:left w:w="108" w:type="dxa"/>
              <w:bottom w:w="0" w:type="dxa"/>
              <w:right w:w="108" w:type="dxa"/>
            </w:tcMar>
            <w:vAlign w:val="center"/>
          </w:tcPr>
          <w:p w14:paraId="62821951"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34123376" w14:textId="50DF1D9A"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394CF316"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581655D4"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6BE780C0"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10"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hideMark/>
          </w:tcPr>
          <w:p w14:paraId="2B4344AE"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c>
          <w:tcPr>
            <w:tcW w:w="708"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center"/>
            <w:hideMark/>
          </w:tcPr>
          <w:p w14:paraId="4EAE95A9"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c>
          <w:tcPr>
            <w:tcW w:w="709"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center"/>
            <w:hideMark/>
          </w:tcPr>
          <w:p w14:paraId="1AB0550E"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r>
      <w:tr w:rsidR="00F43B6E" w:rsidRPr="003F0836" w14:paraId="2CE1D1E4" w14:textId="77777777" w:rsidTr="00F43B6E">
        <w:trPr>
          <w:trHeight w:val="290"/>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1CFEA09"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Darling River at North Bourke Bridge (Boat Ramp)</w:t>
            </w:r>
          </w:p>
        </w:tc>
        <w:tc>
          <w:tcPr>
            <w:tcW w:w="851" w:type="dxa"/>
            <w:tcBorders>
              <w:top w:val="nil"/>
              <w:left w:val="nil"/>
              <w:bottom w:val="single" w:sz="8" w:space="0" w:color="auto"/>
              <w:right w:val="single" w:sz="8" w:space="0" w:color="auto"/>
            </w:tcBorders>
            <w:shd w:val="clear" w:color="auto" w:fill="92D050"/>
            <w:tcMar>
              <w:top w:w="0" w:type="dxa"/>
              <w:left w:w="108" w:type="dxa"/>
              <w:bottom w:w="0" w:type="dxa"/>
              <w:right w:w="108" w:type="dxa"/>
            </w:tcMar>
            <w:vAlign w:val="center"/>
          </w:tcPr>
          <w:p w14:paraId="1052253A"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Green</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tcPr>
          <w:p w14:paraId="3A6AE043"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9" w:type="dxa"/>
            <w:tcBorders>
              <w:top w:val="nil"/>
              <w:left w:val="nil"/>
              <w:bottom w:val="single" w:sz="8" w:space="0" w:color="auto"/>
              <w:right w:val="single" w:sz="8" w:space="0" w:color="auto"/>
            </w:tcBorders>
            <w:tcMar>
              <w:top w:w="0" w:type="dxa"/>
              <w:left w:w="108" w:type="dxa"/>
              <w:bottom w:w="0" w:type="dxa"/>
              <w:right w:w="108" w:type="dxa"/>
            </w:tcMar>
            <w:vAlign w:val="center"/>
          </w:tcPr>
          <w:p w14:paraId="312A3B0A"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3C27BA29" w14:textId="6B51A05D"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5B1D9454"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18D047C4"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095DD73D"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10"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tcPr>
          <w:p w14:paraId="7016F901" w14:textId="1DDCAEA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c>
          <w:tcPr>
            <w:tcW w:w="708"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tcPr>
          <w:p w14:paraId="3C5B7DE5"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c>
          <w:tcPr>
            <w:tcW w:w="709"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tcPr>
          <w:p w14:paraId="1CF98EA3"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r>
      <w:tr w:rsidR="00F43B6E" w:rsidRPr="003F0836" w14:paraId="56E3FE62" w14:textId="77777777" w:rsidTr="00F43B6E">
        <w:trPr>
          <w:trHeight w:val="290"/>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E3DE706"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Darling River at Rose isle</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tcPr>
          <w:p w14:paraId="57D4D128"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tcPr>
          <w:p w14:paraId="1A68CEAA"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9" w:type="dxa"/>
            <w:tcBorders>
              <w:top w:val="nil"/>
              <w:left w:val="nil"/>
              <w:bottom w:val="single" w:sz="8" w:space="0" w:color="auto"/>
              <w:right w:val="single" w:sz="8" w:space="0" w:color="auto"/>
            </w:tcBorders>
            <w:tcMar>
              <w:top w:w="0" w:type="dxa"/>
              <w:left w:w="108" w:type="dxa"/>
              <w:bottom w:w="0" w:type="dxa"/>
              <w:right w:w="108" w:type="dxa"/>
            </w:tcMar>
            <w:vAlign w:val="center"/>
          </w:tcPr>
          <w:p w14:paraId="41CD0F26"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72CAF1E7" w14:textId="1B3B67BE"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6EAF2799"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508EFC03"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1866DA6E"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10" w:type="dxa"/>
            <w:tcBorders>
              <w:top w:val="nil"/>
              <w:left w:val="nil"/>
              <w:bottom w:val="single" w:sz="8" w:space="0" w:color="auto"/>
              <w:right w:val="single" w:sz="8" w:space="0" w:color="auto"/>
            </w:tcBorders>
            <w:tcMar>
              <w:top w:w="0" w:type="dxa"/>
              <w:left w:w="108" w:type="dxa"/>
              <w:bottom w:w="0" w:type="dxa"/>
              <w:right w:w="108" w:type="dxa"/>
            </w:tcMar>
            <w:vAlign w:val="center"/>
          </w:tcPr>
          <w:p w14:paraId="3CD6718C"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8"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center"/>
          </w:tcPr>
          <w:p w14:paraId="09CEDB8F"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c>
          <w:tcPr>
            <w:tcW w:w="709"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center"/>
          </w:tcPr>
          <w:p w14:paraId="5FC9AC4D"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r>
      <w:tr w:rsidR="00F43B6E" w:rsidRPr="003F0836" w14:paraId="462B2625" w14:textId="77777777" w:rsidTr="00F43B6E">
        <w:trPr>
          <w:trHeight w:val="290"/>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3A2CB79"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Darling River at Louth</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tcPr>
          <w:p w14:paraId="17649A94"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tcPr>
          <w:p w14:paraId="098AED65"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9" w:type="dxa"/>
            <w:tcBorders>
              <w:top w:val="nil"/>
              <w:left w:val="nil"/>
              <w:bottom w:val="single" w:sz="8" w:space="0" w:color="auto"/>
              <w:right w:val="single" w:sz="8" w:space="0" w:color="auto"/>
            </w:tcBorders>
            <w:tcMar>
              <w:top w:w="0" w:type="dxa"/>
              <w:left w:w="108" w:type="dxa"/>
              <w:bottom w:w="0" w:type="dxa"/>
              <w:right w:w="108" w:type="dxa"/>
            </w:tcMar>
            <w:vAlign w:val="center"/>
          </w:tcPr>
          <w:p w14:paraId="31C1F610"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79098A64" w14:textId="5AE2CCF1"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7E0F2293"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25AE522C"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2B9323B3"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10" w:type="dxa"/>
            <w:tcBorders>
              <w:top w:val="nil"/>
              <w:left w:val="nil"/>
              <w:bottom w:val="single" w:sz="8" w:space="0" w:color="auto"/>
              <w:right w:val="single" w:sz="8" w:space="0" w:color="auto"/>
            </w:tcBorders>
            <w:tcMar>
              <w:top w:w="0" w:type="dxa"/>
              <w:left w:w="108" w:type="dxa"/>
              <w:bottom w:w="0" w:type="dxa"/>
              <w:right w:w="108" w:type="dxa"/>
            </w:tcMar>
            <w:vAlign w:val="center"/>
          </w:tcPr>
          <w:p w14:paraId="46CD48F8" w14:textId="296388F6" w:rsidR="00F43B6E" w:rsidRPr="00DD4F11" w:rsidRDefault="00F43B6E" w:rsidP="00F43B6E">
            <w:pPr>
              <w:spacing w:before="60" w:after="60" w:line="240" w:lineRule="auto"/>
              <w:jc w:val="left"/>
              <w:rPr>
                <w:rFonts w:eastAsia="Calibri" w:cs="Arial"/>
                <w:color w:val="000000"/>
                <w:sz w:val="16"/>
                <w:szCs w:val="16"/>
                <w:lang w:eastAsia="en-AU"/>
              </w:rPr>
            </w:pPr>
          </w:p>
        </w:tc>
        <w:tc>
          <w:tcPr>
            <w:tcW w:w="708"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hideMark/>
          </w:tcPr>
          <w:p w14:paraId="4C751BBF"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c>
          <w:tcPr>
            <w:tcW w:w="7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vAlign w:val="center"/>
            <w:hideMark/>
          </w:tcPr>
          <w:p w14:paraId="43B65D6E"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Green</w:t>
            </w:r>
          </w:p>
        </w:tc>
      </w:tr>
      <w:tr w:rsidR="00F43B6E" w:rsidRPr="003F0836" w14:paraId="4A88A7FF" w14:textId="77777777" w:rsidTr="00F43B6E">
        <w:trPr>
          <w:trHeight w:val="290"/>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063237A"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Darling River at Wilcannia</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tcPr>
          <w:p w14:paraId="76549E1D"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tcPr>
          <w:p w14:paraId="2742B17A"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9" w:type="dxa"/>
            <w:tcBorders>
              <w:top w:val="nil"/>
              <w:left w:val="nil"/>
              <w:bottom w:val="single" w:sz="8" w:space="0" w:color="auto"/>
              <w:right w:val="single" w:sz="8" w:space="0" w:color="auto"/>
            </w:tcBorders>
            <w:tcMar>
              <w:top w:w="0" w:type="dxa"/>
              <w:left w:w="108" w:type="dxa"/>
              <w:bottom w:w="0" w:type="dxa"/>
              <w:right w:w="108" w:type="dxa"/>
            </w:tcMar>
            <w:vAlign w:val="center"/>
          </w:tcPr>
          <w:p w14:paraId="449F6F9C"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338988CB" w14:textId="4049BD21"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hideMark/>
          </w:tcPr>
          <w:p w14:paraId="3E519469" w14:textId="77777777" w:rsidR="00F43B6E" w:rsidRPr="00DD4F11" w:rsidRDefault="00F43B6E" w:rsidP="00193CBC">
            <w:pPr>
              <w:spacing w:before="60" w:after="60" w:line="240" w:lineRule="auto"/>
              <w:ind w:left="-2" w:hanging="29"/>
              <w:jc w:val="left"/>
              <w:rPr>
                <w:rFonts w:eastAsia="Calibri" w:cs="Arial"/>
                <w:color w:val="000000"/>
                <w:sz w:val="16"/>
                <w:szCs w:val="16"/>
                <w:lang w:eastAsia="en-AU"/>
              </w:rPr>
            </w:pPr>
            <w:r w:rsidRPr="00DD4F11">
              <w:rPr>
                <w:rFonts w:eastAsia="Calibri" w:cs="Arial"/>
                <w:color w:val="000000"/>
                <w:sz w:val="16"/>
                <w:szCs w:val="16"/>
                <w:lang w:eastAsia="en-AU"/>
              </w:rPr>
              <w:t>Amber</w:t>
            </w:r>
          </w:p>
        </w:tc>
        <w:tc>
          <w:tcPr>
            <w:tcW w:w="750"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center"/>
            <w:hideMark/>
          </w:tcPr>
          <w:p w14:paraId="5AB7509E"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c>
          <w:tcPr>
            <w:tcW w:w="688"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center"/>
            <w:hideMark/>
          </w:tcPr>
          <w:p w14:paraId="459C9A62"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c>
          <w:tcPr>
            <w:tcW w:w="810"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center"/>
            <w:hideMark/>
          </w:tcPr>
          <w:p w14:paraId="23DB8B67" w14:textId="69A1642F"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c>
          <w:tcPr>
            <w:tcW w:w="708"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center"/>
            <w:hideMark/>
          </w:tcPr>
          <w:p w14:paraId="387FB42D"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c>
          <w:tcPr>
            <w:tcW w:w="709"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center"/>
            <w:hideMark/>
          </w:tcPr>
          <w:p w14:paraId="16300050"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r>
      <w:tr w:rsidR="00F43B6E" w:rsidRPr="003F0836" w14:paraId="29396C8B" w14:textId="77777777" w:rsidTr="00F43B6E">
        <w:trPr>
          <w:trHeight w:val="290"/>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7A1BE8B"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Darling River at Tilpa</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tcPr>
          <w:p w14:paraId="1317E3B1"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tcPr>
          <w:p w14:paraId="1686C742"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9" w:type="dxa"/>
            <w:tcBorders>
              <w:top w:val="nil"/>
              <w:left w:val="nil"/>
              <w:bottom w:val="single" w:sz="8" w:space="0" w:color="auto"/>
              <w:right w:val="single" w:sz="8" w:space="0" w:color="auto"/>
            </w:tcBorders>
            <w:tcMar>
              <w:top w:w="0" w:type="dxa"/>
              <w:left w:w="108" w:type="dxa"/>
              <w:bottom w:w="0" w:type="dxa"/>
              <w:right w:w="108" w:type="dxa"/>
            </w:tcMar>
            <w:vAlign w:val="center"/>
          </w:tcPr>
          <w:p w14:paraId="4B96ED2B"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78155B51" w14:textId="63981235"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665D2451"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1E4714DD"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27F8292B"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10"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hideMark/>
          </w:tcPr>
          <w:p w14:paraId="76502A03" w14:textId="04C5FD6C"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c>
          <w:tcPr>
            <w:tcW w:w="708"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hideMark/>
          </w:tcPr>
          <w:p w14:paraId="7C68BBA8"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c>
          <w:tcPr>
            <w:tcW w:w="709" w:type="dxa"/>
            <w:tcBorders>
              <w:top w:val="nil"/>
              <w:left w:val="nil"/>
              <w:bottom w:val="single" w:sz="8" w:space="0" w:color="auto"/>
              <w:right w:val="single" w:sz="8" w:space="0" w:color="auto"/>
            </w:tcBorders>
            <w:shd w:val="clear" w:color="auto" w:fill="FFC000"/>
            <w:tcMar>
              <w:top w:w="0" w:type="dxa"/>
              <w:left w:w="108" w:type="dxa"/>
              <w:bottom w:w="0" w:type="dxa"/>
              <w:right w:w="108" w:type="dxa"/>
            </w:tcMar>
            <w:vAlign w:val="center"/>
            <w:hideMark/>
          </w:tcPr>
          <w:p w14:paraId="58F424ED"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Amber</w:t>
            </w:r>
          </w:p>
        </w:tc>
      </w:tr>
      <w:tr w:rsidR="00F43B6E" w:rsidRPr="003F0836" w14:paraId="1FEB1F82" w14:textId="77777777" w:rsidTr="00F43B6E">
        <w:trPr>
          <w:trHeight w:val="290"/>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B05DF2C"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Darling River at Trevallyn</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tcPr>
          <w:p w14:paraId="4B4F6A2F"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tcPr>
          <w:p w14:paraId="40A966B0"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9" w:type="dxa"/>
            <w:tcBorders>
              <w:top w:val="nil"/>
              <w:left w:val="nil"/>
              <w:bottom w:val="single" w:sz="8" w:space="0" w:color="auto"/>
              <w:right w:val="single" w:sz="8" w:space="0" w:color="auto"/>
            </w:tcBorders>
            <w:tcMar>
              <w:top w:w="0" w:type="dxa"/>
              <w:left w:w="108" w:type="dxa"/>
              <w:bottom w:w="0" w:type="dxa"/>
              <w:right w:w="108" w:type="dxa"/>
            </w:tcMar>
            <w:vAlign w:val="center"/>
          </w:tcPr>
          <w:p w14:paraId="3DD55111"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3B93DEEE" w14:textId="08895F6A"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32DC1D90"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vAlign w:val="center"/>
          </w:tcPr>
          <w:p w14:paraId="4166F3A1"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vAlign w:val="center"/>
          </w:tcPr>
          <w:p w14:paraId="259D4AEC"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10" w:type="dxa"/>
            <w:tcBorders>
              <w:top w:val="nil"/>
              <w:left w:val="nil"/>
              <w:bottom w:val="single" w:sz="8" w:space="0" w:color="auto"/>
              <w:right w:val="single" w:sz="8" w:space="0" w:color="auto"/>
            </w:tcBorders>
            <w:tcMar>
              <w:top w:w="0" w:type="dxa"/>
              <w:left w:w="108" w:type="dxa"/>
              <w:bottom w:w="0" w:type="dxa"/>
              <w:right w:w="108" w:type="dxa"/>
            </w:tcMar>
            <w:vAlign w:val="center"/>
          </w:tcPr>
          <w:p w14:paraId="1E4FF4A3" w14:textId="577EDB2A" w:rsidR="00F43B6E" w:rsidRPr="00DD4F11" w:rsidRDefault="00F43B6E" w:rsidP="00F43B6E">
            <w:pPr>
              <w:spacing w:before="60" w:after="60" w:line="240" w:lineRule="auto"/>
              <w:jc w:val="left"/>
              <w:rPr>
                <w:rFonts w:eastAsia="Calibri" w:cs="Arial"/>
                <w:color w:val="000000"/>
                <w:sz w:val="16"/>
                <w:szCs w:val="16"/>
                <w:lang w:eastAsia="en-AU"/>
              </w:rPr>
            </w:pPr>
          </w:p>
        </w:tc>
        <w:tc>
          <w:tcPr>
            <w:tcW w:w="708"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center"/>
            <w:hideMark/>
          </w:tcPr>
          <w:p w14:paraId="7C68CDD4"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c>
          <w:tcPr>
            <w:tcW w:w="709"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center"/>
            <w:hideMark/>
          </w:tcPr>
          <w:p w14:paraId="5BAD3C32"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r>
      <w:tr w:rsidR="00F43B6E" w:rsidRPr="003F0836" w14:paraId="0909A5BA" w14:textId="77777777" w:rsidTr="00F43B6E">
        <w:trPr>
          <w:trHeight w:val="290"/>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1A2493CC"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Darling River at Caulpaulin</w:t>
            </w:r>
          </w:p>
        </w:tc>
        <w:tc>
          <w:tcPr>
            <w:tcW w:w="851" w:type="dxa"/>
            <w:tcBorders>
              <w:top w:val="nil"/>
              <w:left w:val="nil"/>
              <w:bottom w:val="single" w:sz="8" w:space="0" w:color="auto"/>
              <w:right w:val="single" w:sz="8" w:space="0" w:color="auto"/>
            </w:tcBorders>
            <w:tcMar>
              <w:top w:w="0" w:type="dxa"/>
              <w:left w:w="108" w:type="dxa"/>
              <w:bottom w:w="0" w:type="dxa"/>
              <w:right w:w="108" w:type="dxa"/>
            </w:tcMar>
          </w:tcPr>
          <w:p w14:paraId="0846BD39"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50" w:type="dxa"/>
            <w:tcBorders>
              <w:top w:val="nil"/>
              <w:left w:val="nil"/>
              <w:bottom w:val="single" w:sz="8" w:space="0" w:color="auto"/>
              <w:right w:val="single" w:sz="8" w:space="0" w:color="auto"/>
            </w:tcBorders>
            <w:tcMar>
              <w:top w:w="0" w:type="dxa"/>
              <w:left w:w="108" w:type="dxa"/>
              <w:bottom w:w="0" w:type="dxa"/>
              <w:right w:w="108" w:type="dxa"/>
            </w:tcMar>
          </w:tcPr>
          <w:p w14:paraId="1CD5EB75"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09" w:type="dxa"/>
            <w:tcBorders>
              <w:top w:val="nil"/>
              <w:left w:val="nil"/>
              <w:bottom w:val="single" w:sz="8" w:space="0" w:color="auto"/>
              <w:right w:val="single" w:sz="8" w:space="0" w:color="auto"/>
            </w:tcBorders>
            <w:tcMar>
              <w:top w:w="0" w:type="dxa"/>
              <w:left w:w="108" w:type="dxa"/>
              <w:bottom w:w="0" w:type="dxa"/>
              <w:right w:w="108" w:type="dxa"/>
            </w:tcMar>
          </w:tcPr>
          <w:p w14:paraId="55B6A060"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tcPr>
          <w:p w14:paraId="5A33578B" w14:textId="34ADC230"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tcPr>
          <w:p w14:paraId="7EB25313"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750" w:type="dxa"/>
            <w:tcBorders>
              <w:top w:val="nil"/>
              <w:left w:val="nil"/>
              <w:bottom w:val="single" w:sz="8" w:space="0" w:color="auto"/>
              <w:right w:val="single" w:sz="8" w:space="0" w:color="auto"/>
            </w:tcBorders>
            <w:tcMar>
              <w:top w:w="0" w:type="dxa"/>
              <w:left w:w="108" w:type="dxa"/>
              <w:bottom w:w="0" w:type="dxa"/>
              <w:right w:w="108" w:type="dxa"/>
            </w:tcMar>
          </w:tcPr>
          <w:p w14:paraId="1A29E91B"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688" w:type="dxa"/>
            <w:tcBorders>
              <w:top w:val="nil"/>
              <w:left w:val="nil"/>
              <w:bottom w:val="single" w:sz="8" w:space="0" w:color="auto"/>
              <w:right w:val="single" w:sz="8" w:space="0" w:color="auto"/>
            </w:tcBorders>
            <w:tcMar>
              <w:top w:w="0" w:type="dxa"/>
              <w:left w:w="108" w:type="dxa"/>
              <w:bottom w:w="0" w:type="dxa"/>
              <w:right w:w="108" w:type="dxa"/>
            </w:tcMar>
          </w:tcPr>
          <w:p w14:paraId="54E0652F" w14:textId="77777777" w:rsidR="00F43B6E" w:rsidRPr="00DD4F11" w:rsidRDefault="00F43B6E" w:rsidP="00F43B6E">
            <w:pPr>
              <w:spacing w:before="60" w:after="60" w:line="240" w:lineRule="auto"/>
              <w:jc w:val="left"/>
              <w:rPr>
                <w:rFonts w:eastAsia="Calibri" w:cs="Arial"/>
                <w:color w:val="000000"/>
                <w:sz w:val="16"/>
                <w:szCs w:val="16"/>
                <w:lang w:eastAsia="en-AU"/>
              </w:rPr>
            </w:pPr>
          </w:p>
        </w:tc>
        <w:tc>
          <w:tcPr>
            <w:tcW w:w="810" w:type="dxa"/>
            <w:tcBorders>
              <w:top w:val="nil"/>
              <w:left w:val="nil"/>
              <w:bottom w:val="single" w:sz="8" w:space="0" w:color="auto"/>
              <w:right w:val="single" w:sz="8" w:space="0" w:color="auto"/>
            </w:tcBorders>
            <w:tcMar>
              <w:top w:w="0" w:type="dxa"/>
              <w:left w:w="108" w:type="dxa"/>
              <w:bottom w:w="0" w:type="dxa"/>
              <w:right w:w="108" w:type="dxa"/>
            </w:tcMar>
          </w:tcPr>
          <w:p w14:paraId="3F9694A4" w14:textId="100F9A41" w:rsidR="00F43B6E" w:rsidRPr="00DD4F11" w:rsidRDefault="00F43B6E" w:rsidP="00F43B6E">
            <w:pPr>
              <w:spacing w:before="60" w:after="60" w:line="240" w:lineRule="auto"/>
              <w:jc w:val="left"/>
              <w:rPr>
                <w:rFonts w:eastAsia="Calibri" w:cs="Arial"/>
                <w:color w:val="000000"/>
                <w:sz w:val="16"/>
                <w:szCs w:val="16"/>
                <w:lang w:eastAsia="en-AU"/>
              </w:rPr>
            </w:pPr>
          </w:p>
        </w:tc>
        <w:tc>
          <w:tcPr>
            <w:tcW w:w="708"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bottom"/>
            <w:hideMark/>
          </w:tcPr>
          <w:p w14:paraId="0ED125E2"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c>
          <w:tcPr>
            <w:tcW w:w="709" w:type="dxa"/>
            <w:tcBorders>
              <w:top w:val="nil"/>
              <w:left w:val="nil"/>
              <w:bottom w:val="single" w:sz="8" w:space="0" w:color="auto"/>
              <w:right w:val="single" w:sz="8" w:space="0" w:color="auto"/>
            </w:tcBorders>
            <w:shd w:val="clear" w:color="auto" w:fill="FF5050"/>
            <w:tcMar>
              <w:top w:w="0" w:type="dxa"/>
              <w:left w:w="108" w:type="dxa"/>
              <w:bottom w:w="0" w:type="dxa"/>
              <w:right w:w="108" w:type="dxa"/>
            </w:tcMar>
            <w:vAlign w:val="bottom"/>
            <w:hideMark/>
          </w:tcPr>
          <w:p w14:paraId="08A6FB76" w14:textId="77777777" w:rsidR="00F43B6E" w:rsidRPr="00DD4F11" w:rsidRDefault="00F43B6E" w:rsidP="00F43B6E">
            <w:pPr>
              <w:spacing w:before="60" w:after="60" w:line="240" w:lineRule="auto"/>
              <w:jc w:val="left"/>
              <w:rPr>
                <w:rFonts w:eastAsia="Calibri" w:cs="Arial"/>
                <w:color w:val="000000"/>
                <w:sz w:val="16"/>
                <w:szCs w:val="16"/>
                <w:lang w:eastAsia="en-AU"/>
              </w:rPr>
            </w:pPr>
            <w:r w:rsidRPr="00DD4F11">
              <w:rPr>
                <w:rFonts w:eastAsia="Calibri" w:cs="Arial"/>
                <w:color w:val="000000"/>
                <w:sz w:val="16"/>
                <w:szCs w:val="16"/>
                <w:lang w:eastAsia="en-AU"/>
              </w:rPr>
              <w:t>Red</w:t>
            </w:r>
          </w:p>
        </w:tc>
      </w:tr>
    </w:tbl>
    <w:p w14:paraId="1DBBE04B" w14:textId="7DABFA8F" w:rsidR="00101D5F" w:rsidRDefault="00F43B6E" w:rsidP="00B75637">
      <w:r>
        <w:rPr>
          <w:rFonts w:cs="Arial"/>
        </w:rPr>
        <w:t>Note: Blank cell denotes no alert issued by WaterNSW as bio volume concentrations were below alert level.</w:t>
      </w:r>
    </w:p>
    <w:p w14:paraId="2F2AC5A6" w14:textId="21291C78" w:rsidR="00B75637" w:rsidRPr="003621C4" w:rsidRDefault="00B75637" w:rsidP="00980ABE">
      <w:pPr>
        <w:pStyle w:val="Heading3"/>
        <w:ind w:hanging="1713"/>
        <w:rPr>
          <w:rFonts w:cs="Arial"/>
        </w:rPr>
      </w:pPr>
      <w:r w:rsidRPr="00D22D93">
        <w:rPr>
          <w:rFonts w:cs="Arial"/>
          <w:noProof/>
          <w:lang w:eastAsia="en-AU"/>
        </w:rPr>
        <mc:AlternateContent>
          <mc:Choice Requires="wps">
            <w:drawing>
              <wp:anchor distT="0" distB="0" distL="114300" distR="114300" simplePos="0" relativeHeight="251642882" behindDoc="0" locked="0" layoutInCell="1" allowOverlap="1" wp14:anchorId="5E82FCD7" wp14:editId="352AFFF9">
                <wp:simplePos x="0" y="0"/>
                <wp:positionH relativeFrom="column">
                  <wp:posOffset>5729173</wp:posOffset>
                </wp:positionH>
                <wp:positionV relativeFrom="paragraph">
                  <wp:posOffset>-387705</wp:posOffset>
                </wp:positionV>
                <wp:extent cx="329184" cy="248717"/>
                <wp:effectExtent l="0" t="0" r="0" b="0"/>
                <wp:wrapNone/>
                <wp:docPr id="83" name="Text Box 83"/>
                <wp:cNvGraphicFramePr/>
                <a:graphic xmlns:a="http://schemas.openxmlformats.org/drawingml/2006/main">
                  <a:graphicData uri="http://schemas.microsoft.com/office/word/2010/wordprocessingShape">
                    <wps:wsp>
                      <wps:cNvSpPr txBox="1"/>
                      <wps:spPr>
                        <a:xfrm>
                          <a:off x="0" y="0"/>
                          <a:ext cx="329184" cy="2487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75E36" w14:textId="77777777" w:rsidR="000079F3" w:rsidRPr="00C52C42" w:rsidRDefault="000079F3" w:rsidP="00B7563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82FCD7" id="Text Box 83" o:spid="_x0000_s1066" type="#_x0000_t202" style="position:absolute;left:0;text-align:left;margin-left:451.1pt;margin-top:-30.55pt;width:25.9pt;height:19.6pt;z-index:2516428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" filled="f" stroked="f" strokeweight=".5pt">
                <v:textbox>
                  <w:txbxContent>
                    <w:p w14:paraId="4C575E36" w14:textId="77777777" w:rsidR="000079F3" w:rsidRPr="00C52C42" w:rsidRDefault="000079F3" w:rsidP="00B75637">
                      <w:pPr>
                        <w:rPr>
                          <w:sz w:val="16"/>
                          <w:szCs w:val="16"/>
                        </w:rPr>
                      </w:pPr>
                    </w:p>
                  </w:txbxContent>
                </v:textbox>
              </v:shape>
            </w:pict>
          </mc:Fallback>
        </mc:AlternateContent>
      </w:r>
      <w:r w:rsidRPr="003621C4">
        <w:rPr>
          <w:rFonts w:cs="Arial"/>
        </w:rPr>
        <w:t>Invertebrates</w:t>
      </w:r>
    </w:p>
    <w:p w14:paraId="16ED48C0" w14:textId="77777777" w:rsidR="00B75637" w:rsidRDefault="00B75637" w:rsidP="00B75637">
      <w:pPr>
        <w:rPr>
          <w:rFonts w:cs="Arial"/>
        </w:rPr>
      </w:pPr>
      <w:r w:rsidRPr="003621C4">
        <w:rPr>
          <w:rFonts w:cs="Arial"/>
        </w:rPr>
        <w:t xml:space="preserve">Sampling of both microinvertebrates and macroinvertebrates was undertaken throughout the </w:t>
      </w:r>
      <w:r w:rsidR="007045A9" w:rsidRPr="003621C4">
        <w:rPr>
          <w:rFonts w:cs="Arial"/>
        </w:rPr>
        <w:t xml:space="preserve">NCE </w:t>
      </w:r>
      <w:r w:rsidRPr="003621C4">
        <w:rPr>
          <w:rFonts w:cs="Arial"/>
        </w:rPr>
        <w:t xml:space="preserve">as a component of the Long Term Intervention </w:t>
      </w:r>
      <w:r w:rsidR="00E74A83">
        <w:rPr>
          <w:rFonts w:cs="Arial"/>
        </w:rPr>
        <w:t>Monitoring p</w:t>
      </w:r>
      <w:r w:rsidR="00665793">
        <w:rPr>
          <w:rFonts w:cs="Arial"/>
        </w:rPr>
        <w:t>rogram, and also as part of habitat monitoring</w:t>
      </w:r>
      <w:r w:rsidR="00254111">
        <w:rPr>
          <w:rFonts w:cs="Arial"/>
        </w:rPr>
        <w:t xml:space="preserve"> component of the NCE (Figure 3-4)</w:t>
      </w:r>
      <w:r w:rsidR="00665793">
        <w:rPr>
          <w:rFonts w:cs="Arial"/>
        </w:rPr>
        <w:t xml:space="preserve">.  Invertebrate density relates to both flows and water temperature. The NCE occurred during autumn and winter, during months when water temperatures were cooling. </w:t>
      </w:r>
    </w:p>
    <w:p w14:paraId="1A094F40" w14:textId="1021A00E" w:rsidR="00254111" w:rsidRDefault="00193CBC" w:rsidP="00B75637">
      <w:pPr>
        <w:rPr>
          <w:rFonts w:cs="Arial"/>
        </w:rPr>
      </w:pPr>
      <w:r w:rsidRPr="00193CBC">
        <w:rPr>
          <w:rFonts w:cs="Arial"/>
          <w:noProof/>
          <w:lang w:eastAsia="en-AU"/>
        </w:rPr>
        <w:drawing>
          <wp:anchor distT="0" distB="0" distL="114300" distR="114300" simplePos="0" relativeHeight="251665473" behindDoc="0" locked="0" layoutInCell="1" allowOverlap="1" wp14:anchorId="41AB91BC" wp14:editId="47588BA4">
            <wp:simplePos x="0" y="0"/>
            <wp:positionH relativeFrom="page">
              <wp:posOffset>2400300</wp:posOffset>
            </wp:positionH>
            <wp:positionV relativeFrom="paragraph">
              <wp:posOffset>240665</wp:posOffset>
            </wp:positionV>
            <wp:extent cx="2694940" cy="2274570"/>
            <wp:effectExtent l="0" t="0" r="0" b="0"/>
            <wp:wrapTopAndBottom/>
            <wp:docPr id="10" name="Picture 10" descr="Figure 3.4 shows sampling of  microinvertebrates being undertaken in the Darling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80430_120325"/>
                    <pic:cNvPicPr>
                      <a:picLocks noChangeAspect="1" noChangeArrowheads="1"/>
                    </pic:cNvPicPr>
                  </pic:nvPicPr>
                  <pic:blipFill rotWithShape="1">
                    <a:blip r:embed="rId42" r:link="rId43" cstate="print">
                      <a:extLst>
                        <a:ext uri="{28A0092B-C50C-407E-A947-70E740481C1C}">
                          <a14:useLocalDpi xmlns:a14="http://schemas.microsoft.com/office/drawing/2010/main" val="0"/>
                        </a:ext>
                      </a:extLst>
                    </a:blip>
                    <a:srcRect l="-1523"/>
                    <a:stretch/>
                  </pic:blipFill>
                  <pic:spPr bwMode="auto">
                    <a:xfrm>
                      <a:off x="0" y="0"/>
                      <a:ext cx="2694940" cy="2274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19B3" w:rsidRPr="006C754E">
        <w:rPr>
          <w:rFonts w:cs="Arial"/>
          <w:b/>
        </w:rPr>
        <w:t>Figure 3.4</w:t>
      </w:r>
      <w:r w:rsidR="00E319B3">
        <w:rPr>
          <w:rFonts w:cs="Arial"/>
        </w:rPr>
        <w:t xml:space="preserve">: Sampling </w:t>
      </w:r>
      <w:r w:rsidR="00B336BA">
        <w:rPr>
          <w:rFonts w:cs="Arial"/>
        </w:rPr>
        <w:t>microinvertebrates</w:t>
      </w:r>
      <w:r w:rsidR="00E319B3">
        <w:rPr>
          <w:rFonts w:cs="Arial"/>
        </w:rPr>
        <w:t xml:space="preserve"> in the Darling River</w:t>
      </w:r>
      <w:r w:rsidR="00805A0B">
        <w:rPr>
          <w:rFonts w:cs="Arial"/>
        </w:rPr>
        <w:t xml:space="preserve"> (Eco Logical Australia)</w:t>
      </w:r>
    </w:p>
    <w:p w14:paraId="076CA16D" w14:textId="0980E414" w:rsidR="00B75637" w:rsidRPr="00AB030C" w:rsidRDefault="00254111" w:rsidP="002951BC">
      <w:pPr>
        <w:spacing w:before="360"/>
        <w:rPr>
          <w:rFonts w:cs="Arial"/>
        </w:rPr>
      </w:pPr>
      <w:r w:rsidRPr="00AB030C">
        <w:rPr>
          <w:rFonts w:cs="Arial"/>
        </w:rPr>
        <w:t>Monitoring showed that i</w:t>
      </w:r>
      <w:r w:rsidR="00B75637" w:rsidRPr="00AB030C">
        <w:rPr>
          <w:rFonts w:cs="Arial"/>
        </w:rPr>
        <w:t xml:space="preserve">ncreases in invertebrate density did not occur during or directly after the watering action. </w:t>
      </w:r>
      <w:r w:rsidR="00A67D84" w:rsidRPr="00AB030C">
        <w:rPr>
          <w:rFonts w:cs="Arial"/>
        </w:rPr>
        <w:t>T</w:t>
      </w:r>
      <w:r w:rsidR="00B75637" w:rsidRPr="00AB030C">
        <w:rPr>
          <w:rFonts w:cs="Arial"/>
        </w:rPr>
        <w:t>he natural flow pulse that occurred in the months prior to the pre NCE event sampling</w:t>
      </w:r>
      <w:r w:rsidR="00A67D84" w:rsidRPr="00AB030C">
        <w:rPr>
          <w:rFonts w:cs="Arial"/>
        </w:rPr>
        <w:t xml:space="preserve"> may have</w:t>
      </w:r>
      <w:r w:rsidR="00B75637" w:rsidRPr="00AB030C">
        <w:rPr>
          <w:rFonts w:cs="Arial"/>
        </w:rPr>
        <w:t xml:space="preserve"> </w:t>
      </w:r>
      <w:r w:rsidRPr="00AB030C">
        <w:rPr>
          <w:rFonts w:cs="Arial"/>
        </w:rPr>
        <w:t xml:space="preserve">temporarily </w:t>
      </w:r>
      <w:r w:rsidR="00B75637" w:rsidRPr="00AB030C">
        <w:rPr>
          <w:rFonts w:cs="Arial"/>
        </w:rPr>
        <w:t>reduced the richness of invertebrate communities that had established during the previously low flow conditions</w:t>
      </w:r>
      <w:r w:rsidRPr="00AB030C">
        <w:rPr>
          <w:rFonts w:cs="Arial"/>
        </w:rPr>
        <w:t>. The</w:t>
      </w:r>
      <w:r w:rsidR="00B75637" w:rsidRPr="00AB030C">
        <w:rPr>
          <w:rFonts w:cs="Arial"/>
        </w:rPr>
        <w:t xml:space="preserve"> NCE </w:t>
      </w:r>
      <w:r w:rsidRPr="00AB030C">
        <w:rPr>
          <w:rFonts w:cs="Arial"/>
        </w:rPr>
        <w:t>was a</w:t>
      </w:r>
      <w:r w:rsidR="00B75637" w:rsidRPr="00AB030C">
        <w:rPr>
          <w:rFonts w:cs="Arial"/>
        </w:rPr>
        <w:t xml:space="preserve"> further disturbance to the invert</w:t>
      </w:r>
      <w:r w:rsidRPr="00AB030C">
        <w:rPr>
          <w:rFonts w:cs="Arial"/>
        </w:rPr>
        <w:t>ebrate</w:t>
      </w:r>
      <w:r w:rsidR="00B75637" w:rsidRPr="00AB030C">
        <w:rPr>
          <w:rFonts w:cs="Arial"/>
        </w:rPr>
        <w:t xml:space="preserve"> communities, </w:t>
      </w:r>
      <w:r w:rsidR="00805A0B">
        <w:rPr>
          <w:rFonts w:cs="Arial"/>
        </w:rPr>
        <w:t>and they were still</w:t>
      </w:r>
      <w:r w:rsidR="00B75637" w:rsidRPr="00AB030C">
        <w:rPr>
          <w:rFonts w:cs="Arial"/>
        </w:rPr>
        <w:t xml:space="preserve"> re-establish</w:t>
      </w:r>
      <w:r w:rsidR="00805A0B">
        <w:rPr>
          <w:rFonts w:cs="Arial"/>
        </w:rPr>
        <w:t>ing</w:t>
      </w:r>
      <w:r w:rsidR="00B75637" w:rsidRPr="00AB030C">
        <w:rPr>
          <w:rFonts w:cs="Arial"/>
        </w:rPr>
        <w:t xml:space="preserve"> by the post NCE survey time. Increases in numbers, however,</w:t>
      </w:r>
      <w:r w:rsidRPr="00AB030C">
        <w:rPr>
          <w:rFonts w:cs="Arial"/>
        </w:rPr>
        <w:t xml:space="preserve"> occurred later. These increases</w:t>
      </w:r>
      <w:r w:rsidR="00B75637" w:rsidRPr="00AB030C">
        <w:rPr>
          <w:rFonts w:cs="Arial"/>
        </w:rPr>
        <w:t xml:space="preserve"> coincided with warmer temperatures during the post environmental water and natural base flow period, supported by increased nutrient loads delivered from upstream during environmental water periods. These increased densities would have provided food resources of native fish, waterbirds and frogs.</w:t>
      </w:r>
      <w:r w:rsidR="00D02744" w:rsidRPr="00AB030C">
        <w:rPr>
          <w:rFonts w:cs="Arial"/>
        </w:rPr>
        <w:t xml:space="preserve"> </w:t>
      </w:r>
      <w:r w:rsidR="00B75637" w:rsidRPr="00AB030C">
        <w:rPr>
          <w:rFonts w:cs="Arial"/>
        </w:rPr>
        <w:t>This</w:t>
      </w:r>
      <w:r w:rsidR="00D02744" w:rsidRPr="00AB030C">
        <w:rPr>
          <w:rFonts w:cs="Arial"/>
        </w:rPr>
        <w:t xml:space="preserve"> response</w:t>
      </w:r>
      <w:r w:rsidR="00B75637" w:rsidRPr="00AB030C">
        <w:rPr>
          <w:rFonts w:cs="Arial"/>
        </w:rPr>
        <w:t xml:space="preserve"> highlights the potential ecological significance of the timing of environmental flow events.</w:t>
      </w:r>
    </w:p>
    <w:p w14:paraId="6D7994D5" w14:textId="77777777" w:rsidR="00B75637" w:rsidRPr="00A26E03" w:rsidRDefault="00B75637" w:rsidP="00980ABE">
      <w:pPr>
        <w:pStyle w:val="Heading3"/>
        <w:tabs>
          <w:tab w:val="clear" w:pos="1713"/>
        </w:tabs>
        <w:ind w:hanging="1713"/>
        <w:rPr>
          <w:rFonts w:cs="Arial"/>
        </w:rPr>
      </w:pPr>
      <w:r w:rsidRPr="00A26E03">
        <w:rPr>
          <w:rFonts w:cs="Arial"/>
        </w:rPr>
        <w:t>Fish</w:t>
      </w:r>
    </w:p>
    <w:p w14:paraId="6C4F9F18" w14:textId="309F6A01" w:rsidR="00B75637" w:rsidRPr="00D22D93" w:rsidRDefault="00B75637" w:rsidP="00B75637">
      <w:pPr>
        <w:rPr>
          <w:rFonts w:cs="Arial"/>
        </w:rPr>
      </w:pPr>
      <w:r w:rsidRPr="003621C4">
        <w:rPr>
          <w:rFonts w:cs="Arial"/>
        </w:rPr>
        <w:t xml:space="preserve">Monitoring by electrofishing and bait trapping in the Border Rivers, Gwydir and Barwon-Darling </w:t>
      </w:r>
      <w:r w:rsidR="00B752C6">
        <w:rPr>
          <w:rFonts w:cs="Arial"/>
        </w:rPr>
        <w:t xml:space="preserve">was </w:t>
      </w:r>
      <w:r w:rsidRPr="003621C4">
        <w:rPr>
          <w:rFonts w:cs="Arial"/>
        </w:rPr>
        <w:t xml:space="preserve">undertaken in both </w:t>
      </w:r>
      <w:r w:rsidR="00B752C6">
        <w:rPr>
          <w:rFonts w:cs="Arial"/>
        </w:rPr>
        <w:t xml:space="preserve">the </w:t>
      </w:r>
      <w:r w:rsidRPr="003621C4">
        <w:rPr>
          <w:rFonts w:cs="Arial"/>
        </w:rPr>
        <w:t xml:space="preserve">short term and </w:t>
      </w:r>
      <w:r w:rsidR="00B752C6">
        <w:rPr>
          <w:rFonts w:cs="Arial"/>
        </w:rPr>
        <w:t xml:space="preserve">also </w:t>
      </w:r>
      <w:r w:rsidRPr="003621C4">
        <w:rPr>
          <w:rFonts w:cs="Arial"/>
        </w:rPr>
        <w:t xml:space="preserve">during the NCE, </w:t>
      </w:r>
      <w:r w:rsidR="00B752C6">
        <w:rPr>
          <w:rFonts w:cs="Arial"/>
        </w:rPr>
        <w:t>as well as through</w:t>
      </w:r>
      <w:r w:rsidR="00B752C6" w:rsidRPr="003621C4">
        <w:rPr>
          <w:rFonts w:cs="Arial"/>
        </w:rPr>
        <w:t xml:space="preserve"> </w:t>
      </w:r>
      <w:r w:rsidRPr="003621C4">
        <w:rPr>
          <w:rFonts w:cs="Arial"/>
        </w:rPr>
        <w:t xml:space="preserve">other existing programs such as </w:t>
      </w:r>
      <w:r w:rsidR="00E74A83">
        <w:rPr>
          <w:rFonts w:cs="Arial"/>
        </w:rPr>
        <w:t xml:space="preserve">Long Term Intervention Monitoring and </w:t>
      </w:r>
      <w:r w:rsidRPr="00C5705C">
        <w:rPr>
          <w:rStyle w:val="Emphasis"/>
          <w:rFonts w:cs="Arial"/>
          <w:bCs/>
          <w:i w:val="0"/>
          <w:iCs w:val="0"/>
          <w:szCs w:val="21"/>
          <w:shd w:val="clear" w:color="auto" w:fill="FFFFFF"/>
        </w:rPr>
        <w:t>Basin Plan</w:t>
      </w:r>
      <w:r w:rsidR="00E62A99">
        <w:rPr>
          <w:rFonts w:cs="Arial"/>
          <w:szCs w:val="21"/>
          <w:shd w:val="clear" w:color="auto" w:fill="FFFFFF"/>
        </w:rPr>
        <w:t xml:space="preserve"> </w:t>
      </w:r>
      <w:r w:rsidRPr="00C5705C">
        <w:rPr>
          <w:rFonts w:cs="Arial"/>
          <w:szCs w:val="21"/>
          <w:shd w:val="clear" w:color="auto" w:fill="FFFFFF"/>
        </w:rPr>
        <w:t>Environmental Outcomes Monitoring</w:t>
      </w:r>
      <w:r w:rsidR="00A67D84">
        <w:rPr>
          <w:rFonts w:cs="Arial"/>
          <w:szCs w:val="21"/>
          <w:shd w:val="clear" w:color="auto" w:fill="FFFFFF"/>
        </w:rPr>
        <w:t>.</w:t>
      </w:r>
    </w:p>
    <w:p w14:paraId="45975554" w14:textId="01E0B565" w:rsidR="00B75637" w:rsidRPr="00EF54EE" w:rsidRDefault="00B75637" w:rsidP="00B75637">
      <w:pPr>
        <w:rPr>
          <w:rFonts w:cs="Arial"/>
          <w:szCs w:val="22"/>
        </w:rPr>
      </w:pPr>
      <w:r w:rsidRPr="00EF54EE">
        <w:rPr>
          <w:rFonts w:cs="Arial"/>
          <w:szCs w:val="22"/>
        </w:rPr>
        <w:t xml:space="preserve">The </w:t>
      </w:r>
      <w:r w:rsidRPr="00C93B9E">
        <w:rPr>
          <w:rFonts w:cs="Arial"/>
          <w:szCs w:val="22"/>
        </w:rPr>
        <w:t>NCE – Native Fish Condition and Movement in the Barwon–Darling</w:t>
      </w:r>
      <w:r w:rsidRPr="00EF54EE">
        <w:rPr>
          <w:rFonts w:cs="Arial"/>
          <w:szCs w:val="22"/>
        </w:rPr>
        <w:t xml:space="preserve"> project aimed to determine fish responses to environmental watering actions in the </w:t>
      </w:r>
      <w:r w:rsidR="00805A0B">
        <w:rPr>
          <w:rFonts w:cs="Arial"/>
          <w:szCs w:val="22"/>
        </w:rPr>
        <w:t>n</w:t>
      </w:r>
      <w:r w:rsidRPr="00EF54EE">
        <w:rPr>
          <w:rFonts w:cs="Arial"/>
          <w:szCs w:val="22"/>
        </w:rPr>
        <w:t xml:space="preserve">orthern Murray-Darling Basin by assessing community composition, condition, and movement of native fish, before, during and after the event. The project focussed on the fish community in the Barwon-Darling. </w:t>
      </w:r>
    </w:p>
    <w:p w14:paraId="59B149DC" w14:textId="63CF5745" w:rsidR="00B75637" w:rsidRPr="00EF54EE" w:rsidRDefault="00805A0B" w:rsidP="00B75637">
      <w:pPr>
        <w:rPr>
          <w:rFonts w:cs="Arial"/>
          <w:szCs w:val="22"/>
        </w:rPr>
      </w:pPr>
      <w:r>
        <w:rPr>
          <w:rFonts w:cs="Arial"/>
          <w:szCs w:val="22"/>
        </w:rPr>
        <w:t>Nine</w:t>
      </w:r>
      <w:r w:rsidR="00B75637" w:rsidRPr="00EF54EE">
        <w:rPr>
          <w:rFonts w:cs="Arial"/>
          <w:szCs w:val="22"/>
        </w:rPr>
        <w:t xml:space="preserve"> sites were selected on the basis that they provided suitable flow conditions, access, and the availability of a sufficient length of fishable </w:t>
      </w:r>
      <w:r w:rsidR="00B75637">
        <w:rPr>
          <w:rFonts w:cs="Arial"/>
          <w:szCs w:val="22"/>
        </w:rPr>
        <w:t>water.</w:t>
      </w:r>
      <w:r w:rsidR="00B75637" w:rsidRPr="00EF54EE">
        <w:rPr>
          <w:rFonts w:cs="Arial"/>
          <w:szCs w:val="22"/>
        </w:rPr>
        <w:t xml:space="preserve"> Two rounds of sampling were then undertaken</w:t>
      </w:r>
      <w:r w:rsidR="0068324F">
        <w:rPr>
          <w:rFonts w:cs="Arial"/>
          <w:szCs w:val="22"/>
        </w:rPr>
        <w:t>:</w:t>
      </w:r>
    </w:p>
    <w:p w14:paraId="016B6EAB" w14:textId="4DD628BE" w:rsidR="00B75637" w:rsidRPr="0011783E" w:rsidRDefault="00B75637" w:rsidP="0011783E">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 xml:space="preserve">Round 1: Before NCE. Sampling was undertaken </w:t>
      </w:r>
      <w:r w:rsidR="002047E0" w:rsidRPr="0011783E">
        <w:rPr>
          <w:rFonts w:eastAsia="Times New Roman" w:cs="Times New Roman"/>
          <w:szCs w:val="24"/>
          <w:lang w:eastAsia="en-US"/>
        </w:rPr>
        <w:t xml:space="preserve">between </w:t>
      </w:r>
      <w:r w:rsidRPr="0011783E">
        <w:rPr>
          <w:rFonts w:eastAsia="Times New Roman" w:cs="Times New Roman"/>
          <w:szCs w:val="24"/>
          <w:lang w:eastAsia="en-US"/>
        </w:rPr>
        <w:t xml:space="preserve">9-13 April 2018, with data collected at all nine sampling sites to establish fish community condition pre-flow release.  </w:t>
      </w:r>
    </w:p>
    <w:p w14:paraId="11813F43" w14:textId="46C46DF9" w:rsidR="00B75637" w:rsidRPr="0011783E" w:rsidRDefault="00B75637" w:rsidP="0011783E">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 xml:space="preserve">Round 2: Post NCE. Sampling was undertaken </w:t>
      </w:r>
      <w:r w:rsidR="002047E0" w:rsidRPr="0011783E">
        <w:rPr>
          <w:rFonts w:eastAsia="Times New Roman" w:cs="Times New Roman"/>
          <w:szCs w:val="24"/>
          <w:lang w:eastAsia="en-US"/>
        </w:rPr>
        <w:t xml:space="preserve">between </w:t>
      </w:r>
      <w:r w:rsidRPr="0011783E">
        <w:rPr>
          <w:rFonts w:eastAsia="Times New Roman" w:cs="Times New Roman"/>
          <w:szCs w:val="24"/>
          <w:lang w:eastAsia="en-US"/>
        </w:rPr>
        <w:t>12-16 September 2018, with data collected at the same nine sites to establish if there were changes in the fish community post-release.</w:t>
      </w:r>
    </w:p>
    <w:p w14:paraId="3B18BB6A" w14:textId="62B0E4FC" w:rsidR="008628AF" w:rsidRPr="003621C4" w:rsidRDefault="00B75637" w:rsidP="00F54A84">
      <w:pPr>
        <w:spacing w:after="240"/>
        <w:rPr>
          <w:rFonts w:cs="Arial"/>
        </w:rPr>
      </w:pPr>
      <w:r w:rsidRPr="003621C4">
        <w:rPr>
          <w:rFonts w:cs="Arial"/>
        </w:rPr>
        <w:t xml:space="preserve">Key </w:t>
      </w:r>
      <w:r w:rsidRPr="004C3D7B">
        <w:rPr>
          <w:rFonts w:cs="Arial"/>
        </w:rPr>
        <w:t>f</w:t>
      </w:r>
      <w:r w:rsidRPr="00C93B9E">
        <w:rPr>
          <w:rFonts w:cs="Arial"/>
        </w:rPr>
        <w:t>indings</w:t>
      </w:r>
      <w:r w:rsidRPr="003621C4">
        <w:rPr>
          <w:rFonts w:cs="Arial"/>
        </w:rPr>
        <w:t xml:space="preserve"> have </w:t>
      </w:r>
      <w:r w:rsidR="00422005">
        <w:rPr>
          <w:rFonts w:cs="Arial"/>
        </w:rPr>
        <w:t>con</w:t>
      </w:r>
      <w:r w:rsidRPr="003621C4">
        <w:rPr>
          <w:rFonts w:cs="Arial"/>
        </w:rPr>
        <w:t>cluded that:</w:t>
      </w:r>
    </w:p>
    <w:p w14:paraId="163AE9A0" w14:textId="0F511ED4" w:rsidR="00B75637" w:rsidRPr="0011783E" w:rsidRDefault="002047E0" w:rsidP="0011783E">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 xml:space="preserve">Monitoring </w:t>
      </w:r>
      <w:r w:rsidR="00B75637" w:rsidRPr="0011783E">
        <w:rPr>
          <w:rFonts w:eastAsia="Times New Roman" w:cs="Times New Roman"/>
          <w:szCs w:val="24"/>
          <w:lang w:eastAsia="en-US"/>
        </w:rPr>
        <w:t xml:space="preserve">in the Darling in April 2018 </w:t>
      </w:r>
      <w:r w:rsidRPr="0011783E">
        <w:rPr>
          <w:rFonts w:eastAsia="Times New Roman" w:cs="Times New Roman"/>
          <w:szCs w:val="24"/>
          <w:lang w:eastAsia="en-US"/>
        </w:rPr>
        <w:t xml:space="preserve">indicated </w:t>
      </w:r>
      <w:r w:rsidR="00B75637" w:rsidRPr="0011783E">
        <w:rPr>
          <w:rFonts w:eastAsia="Times New Roman" w:cs="Times New Roman"/>
          <w:szCs w:val="24"/>
          <w:lang w:eastAsia="en-US"/>
        </w:rPr>
        <w:t>a high diversity of fish species, but low numbers</w:t>
      </w:r>
      <w:r w:rsidRPr="0011783E">
        <w:rPr>
          <w:rFonts w:eastAsia="Times New Roman" w:cs="Times New Roman"/>
          <w:szCs w:val="24"/>
          <w:lang w:eastAsia="en-US"/>
        </w:rPr>
        <w:t>.</w:t>
      </w:r>
    </w:p>
    <w:p w14:paraId="6D214AF5" w14:textId="07154004" w:rsidR="00B75637" w:rsidRPr="0011783E" w:rsidRDefault="002047E0" w:rsidP="0011783E">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Fish</w:t>
      </w:r>
      <w:r w:rsidR="00B75637" w:rsidRPr="0011783E">
        <w:rPr>
          <w:rFonts w:eastAsia="Times New Roman" w:cs="Times New Roman"/>
          <w:szCs w:val="24"/>
          <w:lang w:eastAsia="en-US"/>
        </w:rPr>
        <w:t xml:space="preserve"> sampled in April 2018 were stressed where the Darling had ceased-to-flow. Approximately a third of the fish sampled at one site downstream of Wilcannia had a health condition such as raised or discoloured scales and the presence of parasites such as anchor worm.</w:t>
      </w:r>
    </w:p>
    <w:p w14:paraId="31457CCF" w14:textId="4FC60935" w:rsidR="00B75637" w:rsidRPr="0011783E" w:rsidRDefault="002047E0" w:rsidP="0011783E">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 xml:space="preserve">Sampling </w:t>
      </w:r>
      <w:r w:rsidR="00B75637" w:rsidRPr="0011783E">
        <w:rPr>
          <w:rFonts w:eastAsia="Times New Roman" w:cs="Times New Roman"/>
          <w:szCs w:val="24"/>
          <w:lang w:eastAsia="en-US"/>
        </w:rPr>
        <w:t xml:space="preserve">in the Border Rivers in May 2018 found </w:t>
      </w:r>
      <w:r w:rsidRPr="0011783E">
        <w:rPr>
          <w:rFonts w:eastAsia="Times New Roman" w:cs="Times New Roman"/>
          <w:szCs w:val="24"/>
          <w:lang w:eastAsia="en-US"/>
        </w:rPr>
        <w:t xml:space="preserve">large numbers of </w:t>
      </w:r>
      <w:r w:rsidR="00B75637" w:rsidRPr="0011783E">
        <w:rPr>
          <w:rFonts w:eastAsia="Times New Roman" w:cs="Times New Roman"/>
          <w:szCs w:val="24"/>
          <w:lang w:eastAsia="en-US"/>
        </w:rPr>
        <w:t>Murray cod and freshwater catfish recruits, as well as a number of olive perchlet</w:t>
      </w:r>
      <w:r w:rsidRPr="0011783E">
        <w:rPr>
          <w:rFonts w:eastAsia="Times New Roman" w:cs="Times New Roman"/>
          <w:szCs w:val="24"/>
          <w:lang w:eastAsia="en-US"/>
        </w:rPr>
        <w:t>.</w:t>
      </w:r>
    </w:p>
    <w:p w14:paraId="51D1E8F1" w14:textId="396EADE0" w:rsidR="00B75637" w:rsidRPr="0011783E" w:rsidRDefault="002047E0" w:rsidP="0011783E">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 xml:space="preserve">Monitoring </w:t>
      </w:r>
      <w:r w:rsidR="00B75637" w:rsidRPr="0011783E">
        <w:rPr>
          <w:rFonts w:eastAsia="Times New Roman" w:cs="Times New Roman"/>
          <w:szCs w:val="24"/>
          <w:lang w:eastAsia="en-US"/>
        </w:rPr>
        <w:t>in the Gil Gil creek in late May 2018 sampled bony bream and young spangled perch</w:t>
      </w:r>
      <w:r w:rsidRPr="0011783E">
        <w:rPr>
          <w:rFonts w:eastAsia="Times New Roman" w:cs="Times New Roman"/>
          <w:szCs w:val="24"/>
          <w:lang w:eastAsia="en-US"/>
        </w:rPr>
        <w:t>.</w:t>
      </w:r>
      <w:r w:rsidR="00B75637" w:rsidRPr="0011783E">
        <w:rPr>
          <w:rFonts w:eastAsia="Times New Roman" w:cs="Times New Roman"/>
          <w:szCs w:val="24"/>
          <w:lang w:eastAsia="en-US"/>
        </w:rPr>
        <w:t xml:space="preserve"> </w:t>
      </w:r>
    </w:p>
    <w:p w14:paraId="4D28E7F3" w14:textId="66ED48CA" w:rsidR="00334A86" w:rsidRDefault="002047E0" w:rsidP="0011783E">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11783E">
        <w:rPr>
          <w:rFonts w:eastAsia="Times New Roman" w:cs="Times New Roman"/>
          <w:szCs w:val="24"/>
          <w:lang w:eastAsia="en-US"/>
        </w:rPr>
        <w:t xml:space="preserve">Data </w:t>
      </w:r>
      <w:r w:rsidR="00B75637" w:rsidRPr="0011783E">
        <w:rPr>
          <w:rFonts w:eastAsia="Times New Roman" w:cs="Times New Roman"/>
          <w:szCs w:val="24"/>
          <w:lang w:eastAsia="en-US"/>
        </w:rPr>
        <w:t>in the Darling</w:t>
      </w:r>
      <w:r w:rsidR="00CE0125">
        <w:rPr>
          <w:rFonts w:eastAsia="Times New Roman" w:cs="Times New Roman"/>
          <w:szCs w:val="24"/>
          <w:lang w:eastAsia="en-US"/>
        </w:rPr>
        <w:t xml:space="preserve"> River</w:t>
      </w:r>
      <w:r w:rsidR="00B75637" w:rsidRPr="0011783E">
        <w:rPr>
          <w:rFonts w:eastAsia="Times New Roman" w:cs="Times New Roman"/>
          <w:szCs w:val="24"/>
          <w:lang w:eastAsia="en-US"/>
        </w:rPr>
        <w:t xml:space="preserve"> between Tilpa and Louth </w:t>
      </w:r>
      <w:r w:rsidRPr="0011783E">
        <w:rPr>
          <w:rFonts w:eastAsia="Times New Roman" w:cs="Times New Roman"/>
          <w:szCs w:val="24"/>
          <w:lang w:eastAsia="en-US"/>
        </w:rPr>
        <w:t xml:space="preserve">illustrated </w:t>
      </w:r>
      <w:r w:rsidR="00B75637" w:rsidRPr="0011783E">
        <w:rPr>
          <w:rFonts w:eastAsia="Times New Roman" w:cs="Times New Roman"/>
          <w:szCs w:val="24"/>
          <w:lang w:eastAsia="en-US"/>
        </w:rPr>
        <w:t xml:space="preserve">that a third of the 48 golden perch (yellowbelly) tagged for the NCE were detected moving along the river past the receiver, despite </w:t>
      </w:r>
      <w:r w:rsidR="008C4412" w:rsidRPr="0011783E">
        <w:rPr>
          <w:rFonts w:eastAsia="Times New Roman" w:cs="Times New Roman"/>
          <w:szCs w:val="24"/>
          <w:lang w:eastAsia="en-US"/>
        </w:rPr>
        <w:t>t</w:t>
      </w:r>
      <w:r w:rsidR="00B75637" w:rsidRPr="0011783E">
        <w:rPr>
          <w:rFonts w:eastAsia="Times New Roman" w:cs="Times New Roman"/>
          <w:szCs w:val="24"/>
          <w:lang w:eastAsia="en-US"/>
        </w:rPr>
        <w:t>he water temperature being lower than when movement usually occurs. This finding suggests golden perch may have been more opportunistic than expected during flow event</w:t>
      </w:r>
      <w:r w:rsidR="00CE0125">
        <w:rPr>
          <w:rFonts w:eastAsia="Times New Roman" w:cs="Times New Roman"/>
          <w:szCs w:val="24"/>
          <w:lang w:eastAsia="en-US"/>
        </w:rPr>
        <w:t>s</w:t>
      </w:r>
      <w:r w:rsidR="00505232" w:rsidRPr="0011783E">
        <w:rPr>
          <w:rFonts w:eastAsia="Times New Roman" w:cs="Times New Roman"/>
          <w:szCs w:val="24"/>
          <w:lang w:eastAsia="en-US"/>
        </w:rPr>
        <w:t>.</w:t>
      </w:r>
    </w:p>
    <w:p w14:paraId="5F4A85E0" w14:textId="2D4A99C7" w:rsidR="00AB030C" w:rsidRDefault="00AB030C" w:rsidP="00AB030C">
      <w:pPr>
        <w:rPr>
          <w:rFonts w:cs="Arial"/>
          <w:szCs w:val="20"/>
        </w:rPr>
      </w:pPr>
      <w:r w:rsidRPr="003621C4">
        <w:rPr>
          <w:rFonts w:cs="Arial"/>
          <w:noProof/>
          <w:szCs w:val="20"/>
          <w:lang w:eastAsia="en-AU"/>
        </w:rPr>
        <w:drawing>
          <wp:anchor distT="0" distB="0" distL="114300" distR="114300" simplePos="0" relativeHeight="251656216" behindDoc="0" locked="0" layoutInCell="1" allowOverlap="1" wp14:anchorId="6E0BE3A9" wp14:editId="1673E01E">
            <wp:simplePos x="0" y="0"/>
            <wp:positionH relativeFrom="page">
              <wp:align>center</wp:align>
            </wp:positionH>
            <wp:positionV relativeFrom="paragraph">
              <wp:posOffset>291465</wp:posOffset>
            </wp:positionV>
            <wp:extent cx="3886200" cy="2543175"/>
            <wp:effectExtent l="0" t="0" r="0" b="9525"/>
            <wp:wrapTopAndBottom/>
            <wp:docPr id="18" name="Picture 18" descr="cid:image013.jpg@01D3E302.18231B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3.jpg@01D3E302.18231B3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86200" cy="2543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030C">
        <w:rPr>
          <w:rFonts w:cs="Arial"/>
          <w:b/>
          <w:szCs w:val="20"/>
        </w:rPr>
        <w:t>Figure 3.5</w:t>
      </w:r>
      <w:r w:rsidRPr="00AB030C">
        <w:rPr>
          <w:rFonts w:cs="Arial"/>
          <w:szCs w:val="20"/>
        </w:rPr>
        <w:t>: Golden perch with acoustic tag</w:t>
      </w:r>
      <w:r w:rsidR="00805A0B">
        <w:rPr>
          <w:rFonts w:cs="Arial"/>
          <w:szCs w:val="20"/>
        </w:rPr>
        <w:t xml:space="preserve"> </w:t>
      </w:r>
      <w:bookmarkStart w:id="3" w:name="_Hlk32851081"/>
      <w:r w:rsidR="00805A0B">
        <w:rPr>
          <w:rFonts w:cs="Arial"/>
          <w:szCs w:val="20"/>
        </w:rPr>
        <w:t>(NSW DPI Fisheries)</w:t>
      </w:r>
      <w:bookmarkEnd w:id="3"/>
    </w:p>
    <w:p w14:paraId="69FD29D5" w14:textId="77777777" w:rsidR="00805A0B" w:rsidRDefault="00805A0B">
      <w:pPr>
        <w:spacing w:after="0" w:line="240" w:lineRule="auto"/>
        <w:jc w:val="left"/>
        <w:rPr>
          <w:rFonts w:cs="Arial"/>
          <w:b/>
          <w:szCs w:val="20"/>
        </w:rPr>
      </w:pPr>
      <w:r>
        <w:rPr>
          <w:rFonts w:cs="Arial"/>
          <w:b/>
          <w:szCs w:val="20"/>
        </w:rPr>
        <w:br w:type="page"/>
      </w:r>
    </w:p>
    <w:p w14:paraId="2B5D4CCD" w14:textId="77777777" w:rsidR="00491806" w:rsidRDefault="00491806" w:rsidP="00AB030C">
      <w:pPr>
        <w:spacing w:after="0"/>
        <w:rPr>
          <w:rFonts w:cs="Arial"/>
          <w:b/>
          <w:szCs w:val="20"/>
        </w:rPr>
      </w:pPr>
    </w:p>
    <w:p w14:paraId="1C2F882F" w14:textId="2C2E4294" w:rsidR="00AB030C" w:rsidRDefault="00805A0B" w:rsidP="00AB030C">
      <w:pPr>
        <w:spacing w:after="0"/>
        <w:rPr>
          <w:rFonts w:cs="Arial"/>
          <w:szCs w:val="20"/>
        </w:rPr>
      </w:pPr>
      <w:r w:rsidRPr="00AB030C">
        <w:rPr>
          <w:rFonts w:cs="Arial"/>
          <w:b/>
          <w:noProof/>
          <w:szCs w:val="20"/>
          <w:lang w:eastAsia="en-AU"/>
        </w:rPr>
        <w:drawing>
          <wp:anchor distT="0" distB="0" distL="114300" distR="114300" simplePos="0" relativeHeight="251656220" behindDoc="1" locked="0" layoutInCell="1" allowOverlap="1" wp14:anchorId="2BA79188" wp14:editId="23DDF12E">
            <wp:simplePos x="0" y="0"/>
            <wp:positionH relativeFrom="page">
              <wp:posOffset>1752600</wp:posOffset>
            </wp:positionH>
            <wp:positionV relativeFrom="paragraph">
              <wp:posOffset>257810</wp:posOffset>
            </wp:positionV>
            <wp:extent cx="4057650" cy="2762250"/>
            <wp:effectExtent l="0" t="0" r="0" b="0"/>
            <wp:wrapTopAndBottom/>
            <wp:docPr id="29" name="Picture 29" descr="Photograph of electrofishing on the Darling River."/>
            <wp:cNvGraphicFramePr/>
            <a:graphic xmlns:a="http://schemas.openxmlformats.org/drawingml/2006/main">
              <a:graphicData uri="http://schemas.openxmlformats.org/drawingml/2006/picture">
                <pic:pic xmlns:pic="http://schemas.openxmlformats.org/drawingml/2006/picture">
                  <pic:nvPicPr>
                    <pic:cNvPr id="3" name="Picture 3" descr="cid:image012.jpg@01D3E302.18231B30"/>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4057650" cy="276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030C" w:rsidRPr="006C754E">
        <w:rPr>
          <w:rFonts w:cs="Arial"/>
          <w:b/>
          <w:szCs w:val="20"/>
        </w:rPr>
        <w:t>Figure 3.6</w:t>
      </w:r>
      <w:r w:rsidR="00AB030C">
        <w:rPr>
          <w:rFonts w:cs="Arial"/>
          <w:szCs w:val="20"/>
        </w:rPr>
        <w:t>:</w:t>
      </w:r>
      <w:r w:rsidR="00AB030C" w:rsidRPr="003621C4">
        <w:rPr>
          <w:rFonts w:cs="Arial"/>
          <w:szCs w:val="20"/>
        </w:rPr>
        <w:t xml:space="preserve"> Electrofishing on the Darling</w:t>
      </w:r>
      <w:r w:rsidR="00AB030C">
        <w:rPr>
          <w:rFonts w:cs="Arial"/>
          <w:szCs w:val="20"/>
        </w:rPr>
        <w:t xml:space="preserve"> </w:t>
      </w:r>
      <w:r w:rsidR="00075FE0">
        <w:rPr>
          <w:rFonts w:cs="Arial"/>
          <w:szCs w:val="20"/>
        </w:rPr>
        <w:t>(NSW DPI Fisheries)</w:t>
      </w:r>
    </w:p>
    <w:p w14:paraId="1C286BC9" w14:textId="669027B8" w:rsidR="00AB030C" w:rsidRDefault="00591B94" w:rsidP="00AB030C">
      <w:pPr>
        <w:spacing w:before="240" w:after="120"/>
        <w:rPr>
          <w:rFonts w:cs="Arial"/>
          <w:noProof/>
          <w:szCs w:val="20"/>
          <w:lang w:eastAsia="en-AU"/>
        </w:rPr>
      </w:pPr>
      <w:r w:rsidRPr="00AB030C">
        <w:rPr>
          <w:rFonts w:cs="Arial"/>
          <w:noProof/>
          <w:szCs w:val="20"/>
          <w:lang w:eastAsia="en-AU"/>
        </w:rPr>
        <mc:AlternateContent>
          <mc:Choice Requires="wpg">
            <w:drawing>
              <wp:anchor distT="0" distB="0" distL="114300" distR="114300" simplePos="0" relativeHeight="251657255" behindDoc="0" locked="0" layoutInCell="1" allowOverlap="1" wp14:anchorId="36D35433" wp14:editId="0A3A5C6A">
                <wp:simplePos x="0" y="0"/>
                <wp:positionH relativeFrom="page">
                  <wp:align>center</wp:align>
                </wp:positionH>
                <wp:positionV relativeFrom="paragraph">
                  <wp:posOffset>3279775</wp:posOffset>
                </wp:positionV>
                <wp:extent cx="4505960" cy="3449320"/>
                <wp:effectExtent l="19050" t="19050" r="27940" b="17780"/>
                <wp:wrapTopAndBottom/>
                <wp:docPr id="254" name="Group 254"/>
                <wp:cNvGraphicFramePr/>
                <a:graphic xmlns:a="http://schemas.openxmlformats.org/drawingml/2006/main">
                  <a:graphicData uri="http://schemas.microsoft.com/office/word/2010/wordprocessingGroup">
                    <wpg:wgp>
                      <wpg:cNvGrpSpPr/>
                      <wpg:grpSpPr>
                        <a:xfrm>
                          <a:off x="0" y="0"/>
                          <a:ext cx="4505960" cy="3449320"/>
                          <a:chOff x="0" y="0"/>
                          <a:chExt cx="4505960" cy="3449320"/>
                        </a:xfrm>
                      </wpg:grpSpPr>
                      <pic:pic xmlns:pic="http://schemas.openxmlformats.org/drawingml/2006/picture">
                        <pic:nvPicPr>
                          <pic:cNvPr id="234" name="Picture 234" descr="Figure 3.7 shows Golden Perch movement during the NCE.  The figure shows that Golden Perch movement  increased during the NCE"/>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505960" cy="3398520"/>
                          </a:xfrm>
                          <a:prstGeom prst="rect">
                            <a:avLst/>
                          </a:prstGeom>
                          <a:ln>
                            <a:solidFill>
                              <a:schemeClr val="accent1"/>
                            </a:solidFill>
                          </a:ln>
                        </pic:spPr>
                      </pic:pic>
                      <wps:wsp>
                        <wps:cNvPr id="239" name="Text Box 239"/>
                        <wps:cNvSpPr txBox="1">
                          <a:spLocks/>
                        </wps:cNvSpPr>
                        <wps:spPr>
                          <a:xfrm>
                            <a:off x="3267075" y="600075"/>
                            <a:ext cx="1111885" cy="490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29FA6A" w14:textId="77777777" w:rsidR="000079F3" w:rsidRPr="00C75DAB" w:rsidRDefault="000079F3" w:rsidP="002A041C">
                              <w:pPr>
                                <w:rPr>
                                  <w:szCs w:val="20"/>
                                </w:rPr>
                              </w:pPr>
                              <w:r>
                                <w:rPr>
                                  <w:szCs w:val="20"/>
                                </w:rPr>
                                <w:t>This indicates fish movement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1" name="Straight Arrow Connector 241"/>
                        <wps:cNvCnPr>
                          <a:cxnSpLocks/>
                        </wps:cNvCnPr>
                        <wps:spPr>
                          <a:xfrm flipH="1">
                            <a:off x="2790825" y="828675"/>
                            <a:ext cx="57150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2" name="Rectangle 242"/>
                        <wps:cNvSpPr>
                          <a:spLocks/>
                        </wps:cNvSpPr>
                        <wps:spPr>
                          <a:xfrm>
                            <a:off x="2095500" y="85725"/>
                            <a:ext cx="872490" cy="3363595"/>
                          </a:xfrm>
                          <a:prstGeom prst="rect">
                            <a:avLst/>
                          </a:prstGeom>
                          <a:noFill/>
                          <a:ln w="254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D35433" id="Group 254" o:spid="_x0000_s1067" style="position:absolute;left:0;text-align:left;margin-left:0;margin-top:258.25pt;width:354.8pt;height:271.6pt;z-index:251657255;mso-position-horizontal:center;mso-position-horizontal-relative:page" coordsize="45059,3449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">
                <v:shape id="Picture 234" o:spid="_x0000_s1068" type="#_x0000_t75" alt="Figure 3.7 shows Golden Perch movement during the NCE.  The figure shows that Golden Perch movement  increased during the NCE" style="position:absolute;width:45059;height:33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" stroked="t" strokecolor="#4f81bd [3204]">
                  <v:imagedata r:id="rId47" o:title="Figure 3.7 shows Golden Perch movement during the NCE"/>
                  <v:path arrowok="t"/>
                </v:shape>
                <v:shape id="Text Box 239" o:spid="_x0000_s1069" type="#_x0000_t202" style="position:absolute;left:32670;top:6000;width:11119;height: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whfxwAAANwAAAAPAAAAZHJzL2Rvd25yZXYueG1sRI/Na8JA&#10;FMTvBf+H5Qne6saU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O3nCF/HAAAA3AAA&#10;AA8AAAAAAAAAAAAAAAAABwIAAGRycy9kb3ducmV2LnhtbFBLBQYAAAAAAwADALcAAAD7AgAAAAA=&#10;" filled="f" stroked="f" strokeweight=".5pt">
                  <v:textbox>
                    <w:txbxContent>
                      <w:p w14:paraId="1729FA6A" w14:textId="77777777" w:rsidR="000079F3" w:rsidRPr="00C75DAB" w:rsidRDefault="000079F3" w:rsidP="002A041C">
                        <w:pPr>
                          <w:rPr>
                            <w:szCs w:val="20"/>
                          </w:rPr>
                        </w:pPr>
                        <w:r>
                          <w:rPr>
                            <w:szCs w:val="20"/>
                          </w:rPr>
                          <w:t>This indicates fish movement</w:t>
                        </w:r>
                      </w:p>
                    </w:txbxContent>
                  </v:textbox>
                </v:shape>
                <v:shape id="Straight Arrow Connector 241" o:spid="_x0000_s1070" type="#_x0000_t32" style="position:absolute;left:27908;top:8286;width:5715;height:1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" strokecolor="black [3213]">
                  <v:stroke endarrow="block"/>
                  <o:lock v:ext="edit" shapetype="f"/>
                </v:shape>
                <v:rect id="Rectangle 242" o:spid="_x0000_s1071" style="position:absolute;left:20955;top:857;width:8724;height:33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" filled="f" strokecolor="#00b050" strokeweight="2pt">
                  <v:path arrowok="t"/>
                </v:rect>
                <w10:wrap type="topAndBottom" anchorx="page"/>
              </v:group>
            </w:pict>
          </mc:Fallback>
        </mc:AlternateContent>
      </w:r>
      <w:r w:rsidR="002A041C" w:rsidRPr="006C754E">
        <w:rPr>
          <w:rFonts w:cs="Arial"/>
          <w:b/>
          <w:szCs w:val="20"/>
        </w:rPr>
        <w:t>Figure</w:t>
      </w:r>
      <w:r w:rsidR="00FF6D1B" w:rsidRPr="006C754E">
        <w:rPr>
          <w:rFonts w:cs="Arial"/>
          <w:b/>
          <w:szCs w:val="20"/>
        </w:rPr>
        <w:t xml:space="preserve"> 3.</w:t>
      </w:r>
      <w:r w:rsidR="002C2858" w:rsidRPr="006C754E">
        <w:rPr>
          <w:rFonts w:cs="Arial"/>
          <w:b/>
          <w:szCs w:val="20"/>
        </w:rPr>
        <w:t>7</w:t>
      </w:r>
      <w:r w:rsidR="009159E3" w:rsidRPr="00AB030C">
        <w:rPr>
          <w:rFonts w:cs="Arial"/>
          <w:b/>
          <w:szCs w:val="20"/>
        </w:rPr>
        <w:t xml:space="preserve">: </w:t>
      </w:r>
      <w:r w:rsidR="009159E3" w:rsidRPr="00AB030C">
        <w:rPr>
          <w:rFonts w:cs="Arial"/>
          <w:szCs w:val="20"/>
        </w:rPr>
        <w:t>Golden Perch movement during the NCE</w:t>
      </w:r>
      <w:r w:rsidR="00075FE0">
        <w:rPr>
          <w:rFonts w:cs="Arial"/>
          <w:szCs w:val="20"/>
        </w:rPr>
        <w:t xml:space="preserve"> (NSW DPI Fisheries)</w:t>
      </w:r>
    </w:p>
    <w:p w14:paraId="7CA68742" w14:textId="511A98E6" w:rsidR="00BD0F48" w:rsidRDefault="00D058B5" w:rsidP="00AB030C">
      <w:pPr>
        <w:spacing w:before="240"/>
      </w:pPr>
      <w:r w:rsidRPr="00AB030C">
        <w:rPr>
          <w:rFonts w:cs="Arial"/>
          <w:noProof/>
          <w:szCs w:val="20"/>
          <w:lang w:eastAsia="en-AU"/>
        </w:rPr>
        <mc:AlternateContent>
          <mc:Choice Requires="wps">
            <w:drawing>
              <wp:anchor distT="0" distB="0" distL="114300" distR="114300" simplePos="0" relativeHeight="251657256" behindDoc="0" locked="0" layoutInCell="1" allowOverlap="1" wp14:anchorId="23FD827F" wp14:editId="40B768B3">
                <wp:simplePos x="0" y="0"/>
                <wp:positionH relativeFrom="margin">
                  <wp:posOffset>2617470</wp:posOffset>
                </wp:positionH>
                <wp:positionV relativeFrom="paragraph">
                  <wp:posOffset>1630680</wp:posOffset>
                </wp:positionV>
                <wp:extent cx="1064260" cy="614045"/>
                <wp:effectExtent l="0" t="0" r="0" b="0"/>
                <wp:wrapNone/>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4260" cy="614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7867AF" w14:textId="77777777" w:rsidR="000079F3" w:rsidRPr="002A041C" w:rsidRDefault="000079F3" w:rsidP="002A041C">
                            <w:pPr>
                              <w:rPr>
                                <w:color w:val="00B050"/>
                                <w:sz w:val="16"/>
                                <w:szCs w:val="16"/>
                              </w:rPr>
                            </w:pPr>
                            <w:r w:rsidRPr="002A041C">
                              <w:rPr>
                                <w:color w:val="00B050"/>
                                <w:sz w:val="16"/>
                                <w:szCs w:val="16"/>
                              </w:rPr>
                              <w:t>Northern connectivity event</w:t>
                            </w:r>
                          </w:p>
                          <w:p w14:paraId="73F1D3AA" w14:textId="77777777" w:rsidR="000079F3" w:rsidRDefault="00007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FD827F" id="Text Box 238" o:spid="_x0000_s1072" type="#_x0000_t202" style="position:absolute;left:0;text-align:left;margin-left:206.1pt;margin-top:128.4pt;width:83.8pt;height:48.35pt;z-index:251657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" filled="f" stroked="f" strokeweight=".5pt">
                <v:textbox>
                  <w:txbxContent>
                    <w:p w14:paraId="407867AF" w14:textId="77777777" w:rsidR="000079F3" w:rsidRPr="002A041C" w:rsidRDefault="000079F3" w:rsidP="002A041C">
                      <w:pPr>
                        <w:rPr>
                          <w:color w:val="00B050"/>
                          <w:sz w:val="16"/>
                          <w:szCs w:val="16"/>
                        </w:rPr>
                      </w:pPr>
                      <w:r w:rsidRPr="002A041C">
                        <w:rPr>
                          <w:color w:val="00B050"/>
                          <w:sz w:val="16"/>
                          <w:szCs w:val="16"/>
                        </w:rPr>
                        <w:t>Northern connectivity event</w:t>
                      </w:r>
                    </w:p>
                    <w:p w14:paraId="73F1D3AA" w14:textId="77777777" w:rsidR="000079F3" w:rsidRDefault="000079F3"/>
                  </w:txbxContent>
                </v:textbox>
                <w10:wrap anchorx="margin"/>
              </v:shape>
            </w:pict>
          </mc:Fallback>
        </mc:AlternateContent>
      </w:r>
      <w:r w:rsidR="002A041C" w:rsidRPr="00AB030C">
        <w:rPr>
          <w:rFonts w:cs="Arial"/>
          <w:szCs w:val="20"/>
        </w:rPr>
        <w:t xml:space="preserve">Results from the </w:t>
      </w:r>
      <w:r w:rsidR="009712A1" w:rsidRPr="00AB030C">
        <w:rPr>
          <w:rFonts w:cs="Arial"/>
          <w:szCs w:val="20"/>
        </w:rPr>
        <w:t>NCE</w:t>
      </w:r>
      <w:r w:rsidR="002A041C" w:rsidRPr="00AB030C">
        <w:rPr>
          <w:rFonts w:cs="Arial"/>
          <w:szCs w:val="20"/>
        </w:rPr>
        <w:t xml:space="preserve"> show how native fish such as golden perch (yellowbelly, or ‘dhagaay’ in the local Gomileroi language) can move and disperse when there is a suitable flow. The </w:t>
      </w:r>
      <w:r w:rsidR="009712A1" w:rsidRPr="00AB030C">
        <w:rPr>
          <w:rFonts w:cs="Arial"/>
          <w:szCs w:val="20"/>
        </w:rPr>
        <w:t>NCE</w:t>
      </w:r>
      <w:r w:rsidR="002A041C" w:rsidRPr="00AB030C">
        <w:rPr>
          <w:rFonts w:cs="Arial"/>
          <w:szCs w:val="20"/>
        </w:rPr>
        <w:t xml:space="preserve"> reached Louth and Tilpa in June 2018. Awaiting the flow were 48 golden perch which had transmitters attached in April 2018. During that flow, several of these fish moved over 5 kilometres in a single day. Over the flow event of </w:t>
      </w:r>
      <w:r w:rsidR="009712A1" w:rsidRPr="00AB030C">
        <w:rPr>
          <w:rFonts w:cs="Arial"/>
          <w:szCs w:val="20"/>
        </w:rPr>
        <w:t>approximately one</w:t>
      </w:r>
      <w:r w:rsidR="002A041C" w:rsidRPr="00AB030C">
        <w:rPr>
          <w:rFonts w:cs="Arial"/>
          <w:szCs w:val="20"/>
        </w:rPr>
        <w:t xml:space="preserve"> month, most fish moved tens of kilometres. Some </w:t>
      </w:r>
      <w:r w:rsidR="009712A1" w:rsidRPr="00AB030C">
        <w:rPr>
          <w:rFonts w:cs="Arial"/>
          <w:szCs w:val="20"/>
        </w:rPr>
        <w:t xml:space="preserve">fish </w:t>
      </w:r>
      <w:r w:rsidR="002A041C" w:rsidRPr="00AB030C">
        <w:rPr>
          <w:rFonts w:cs="Arial"/>
          <w:szCs w:val="20"/>
        </w:rPr>
        <w:t>moved upstream to weirs which blocked their progress.</w:t>
      </w:r>
      <w:r w:rsidR="00FE3F33">
        <w:rPr>
          <w:rFonts w:cs="Arial"/>
          <w:noProof/>
          <w:szCs w:val="20"/>
          <w:lang w:eastAsia="en-AU"/>
        </w:rPr>
        <w:t xml:space="preserve">  </w:t>
      </w:r>
      <w:r w:rsidR="00FE3F33" w:rsidRPr="003621C4">
        <w:rPr>
          <w:rFonts w:cs="Arial"/>
          <w:noProof/>
          <w:szCs w:val="20"/>
          <w:lang w:eastAsia="en-AU"/>
        </w:rPr>
        <w:t xml:space="preserve"> </w:t>
      </w:r>
    </w:p>
    <w:p w14:paraId="6BD6F066" w14:textId="01E1F7F2" w:rsidR="00B75637" w:rsidRDefault="000C1C24" w:rsidP="00690251">
      <w:pPr>
        <w:pStyle w:val="Heading1"/>
        <w:ind w:hanging="716"/>
      </w:pPr>
      <w:r>
        <w:t>Community response</w:t>
      </w:r>
    </w:p>
    <w:p w14:paraId="5AB202FC" w14:textId="49796D56" w:rsidR="000C1C24" w:rsidRPr="00572E07" w:rsidRDefault="000C1C24" w:rsidP="000C1C24">
      <w:pPr>
        <w:rPr>
          <w:rFonts w:cs="Arial"/>
          <w:szCs w:val="20"/>
        </w:rPr>
      </w:pPr>
      <w:r w:rsidRPr="00572E07">
        <w:rPr>
          <w:rFonts w:cs="Arial"/>
          <w:szCs w:val="20"/>
        </w:rPr>
        <w:t>Sha</w:t>
      </w:r>
      <w:r>
        <w:rPr>
          <w:rFonts w:cs="Arial"/>
          <w:szCs w:val="20"/>
        </w:rPr>
        <w:t>ring the NCE and gauging the response of the community was</w:t>
      </w:r>
      <w:r w:rsidRPr="00572E07">
        <w:rPr>
          <w:rFonts w:cs="Arial"/>
          <w:szCs w:val="20"/>
        </w:rPr>
        <w:t xml:space="preserve"> a priority.  Water for the environment is a valuable public asset</w:t>
      </w:r>
      <w:r>
        <w:rPr>
          <w:rFonts w:cs="Arial"/>
          <w:szCs w:val="20"/>
        </w:rPr>
        <w:t xml:space="preserve">. </w:t>
      </w:r>
      <w:r>
        <w:t xml:space="preserve">There was considerable community interest in the NCE, particularly along the rivers where it flowed.  Many in the community were interested to learn </w:t>
      </w:r>
      <w:r w:rsidRPr="00572E07">
        <w:rPr>
          <w:rFonts w:cs="Arial"/>
          <w:szCs w:val="20"/>
        </w:rPr>
        <w:t>more about</w:t>
      </w:r>
      <w:r>
        <w:rPr>
          <w:rFonts w:cs="Arial"/>
          <w:szCs w:val="20"/>
        </w:rPr>
        <w:t xml:space="preserve"> native</w:t>
      </w:r>
      <w:r w:rsidRPr="00572E07">
        <w:rPr>
          <w:rFonts w:cs="Arial"/>
          <w:szCs w:val="20"/>
        </w:rPr>
        <w:t xml:space="preserve"> fish</w:t>
      </w:r>
      <w:r>
        <w:rPr>
          <w:rFonts w:cs="Arial"/>
          <w:szCs w:val="20"/>
        </w:rPr>
        <w:t xml:space="preserve"> </w:t>
      </w:r>
      <w:r w:rsidRPr="00572E07">
        <w:rPr>
          <w:rFonts w:cs="Arial"/>
          <w:szCs w:val="20"/>
        </w:rPr>
        <w:t>and</w:t>
      </w:r>
      <w:r>
        <w:rPr>
          <w:rFonts w:cs="Arial"/>
          <w:szCs w:val="20"/>
        </w:rPr>
        <w:t xml:space="preserve"> the ecosystem of</w:t>
      </w:r>
      <w:r w:rsidRPr="00572E07">
        <w:rPr>
          <w:rFonts w:cs="Arial"/>
          <w:szCs w:val="20"/>
        </w:rPr>
        <w:t xml:space="preserve"> rivers</w:t>
      </w:r>
      <w:r>
        <w:rPr>
          <w:rFonts w:cs="Arial"/>
          <w:szCs w:val="20"/>
        </w:rPr>
        <w:t>. Presenting this</w:t>
      </w:r>
      <w:r w:rsidRPr="00572E07">
        <w:rPr>
          <w:rFonts w:cs="Arial"/>
          <w:szCs w:val="20"/>
        </w:rPr>
        <w:t xml:space="preserve"> informatio</w:t>
      </w:r>
      <w:r>
        <w:rPr>
          <w:rFonts w:cs="Arial"/>
          <w:szCs w:val="20"/>
        </w:rPr>
        <w:t xml:space="preserve">n in a </w:t>
      </w:r>
      <w:r w:rsidRPr="00572E07">
        <w:rPr>
          <w:rFonts w:cs="Arial"/>
          <w:szCs w:val="20"/>
        </w:rPr>
        <w:t>timely</w:t>
      </w:r>
      <w:r>
        <w:rPr>
          <w:rFonts w:cs="Arial"/>
          <w:szCs w:val="20"/>
        </w:rPr>
        <w:t>, visual and relevant</w:t>
      </w:r>
      <w:r w:rsidRPr="00572E07">
        <w:rPr>
          <w:rFonts w:cs="Arial"/>
          <w:szCs w:val="20"/>
        </w:rPr>
        <w:t xml:space="preserve"> way</w:t>
      </w:r>
      <w:r>
        <w:rPr>
          <w:rFonts w:cs="Arial"/>
          <w:szCs w:val="20"/>
        </w:rPr>
        <w:t xml:space="preserve"> was important</w:t>
      </w:r>
      <w:r w:rsidRPr="00572E07">
        <w:rPr>
          <w:rFonts w:cs="Arial"/>
          <w:szCs w:val="20"/>
        </w:rPr>
        <w:t>.</w:t>
      </w:r>
    </w:p>
    <w:p w14:paraId="7A2970DC" w14:textId="1593B005" w:rsidR="000C1C24" w:rsidRDefault="009712A1" w:rsidP="000C1C24">
      <w:r>
        <w:t xml:space="preserve">The following is </w:t>
      </w:r>
      <w:r w:rsidR="000C1C24">
        <w:t xml:space="preserve">an overview </w:t>
      </w:r>
      <w:r>
        <w:t>engagement undertaken during the event</w:t>
      </w:r>
      <w:r w:rsidR="000C1C24">
        <w:t xml:space="preserve">. </w:t>
      </w:r>
    </w:p>
    <w:p w14:paraId="22DB96AB" w14:textId="0F5A7774" w:rsidR="000C1C24" w:rsidRPr="00870F7B" w:rsidRDefault="000C1C24" w:rsidP="00870F7B">
      <w:pPr>
        <w:pStyle w:val="Heading2"/>
        <w:ind w:hanging="859"/>
      </w:pPr>
      <w:r w:rsidRPr="00870F7B">
        <w:t>Face-to-face engagement activities</w:t>
      </w:r>
    </w:p>
    <w:p w14:paraId="5D2FE394" w14:textId="5B86F23A" w:rsidR="000C1C24" w:rsidRPr="002D316D" w:rsidRDefault="000C1C24" w:rsidP="000C1C24">
      <w:pPr>
        <w:rPr>
          <w:rFonts w:cs="Arial"/>
          <w:szCs w:val="20"/>
        </w:rPr>
      </w:pPr>
      <w:r w:rsidRPr="009712A1">
        <w:rPr>
          <w:rFonts w:cs="Arial"/>
          <w:szCs w:val="20"/>
        </w:rPr>
        <w:t>From mid-May to early June</w:t>
      </w:r>
      <w:r w:rsidR="00F54A84">
        <w:rPr>
          <w:rFonts w:cs="Arial"/>
          <w:szCs w:val="20"/>
        </w:rPr>
        <w:t xml:space="preserve"> 2018</w:t>
      </w:r>
      <w:r w:rsidRPr="009712A1">
        <w:rPr>
          <w:rFonts w:cs="Arial"/>
          <w:szCs w:val="20"/>
        </w:rPr>
        <w:t>, engagement functions were held at Mungindi, Collarenebri, Walgett, Brewarrina, and Bourke.  In total, around 150 community members attended these functions, including school gro</w:t>
      </w:r>
      <w:r w:rsidRPr="002464AD">
        <w:rPr>
          <w:rFonts w:cs="Arial"/>
          <w:szCs w:val="20"/>
        </w:rPr>
        <w:t xml:space="preserve">ups. NSW and Commonwealth agency representatives also attended.  In addition to these functions organised by the CEWO, a </w:t>
      </w:r>
      <w:r w:rsidRPr="007F4903">
        <w:rPr>
          <w:rFonts w:cs="Arial"/>
          <w:szCs w:val="20"/>
        </w:rPr>
        <w:t>community celebration</w:t>
      </w:r>
      <w:r w:rsidR="00314ADD" w:rsidRPr="007F4903">
        <w:rPr>
          <w:rStyle w:val="FootnoteReference"/>
          <w:rFonts w:cs="Arial"/>
          <w:szCs w:val="20"/>
        </w:rPr>
        <w:footnoteReference w:id="32"/>
      </w:r>
      <w:r w:rsidRPr="007F4903">
        <w:rPr>
          <w:rFonts w:cs="Arial"/>
          <w:szCs w:val="20"/>
        </w:rPr>
        <w:t xml:space="preserve"> </w:t>
      </w:r>
      <w:r w:rsidRPr="009712A1">
        <w:rPr>
          <w:rFonts w:cs="Arial"/>
          <w:szCs w:val="20"/>
        </w:rPr>
        <w:t>of the flows was organised by the Wilcannia community, and included music, dancing and art.</w:t>
      </w:r>
      <w:r w:rsidRPr="002464AD">
        <w:rPr>
          <w:rFonts w:cs="Arial"/>
          <w:szCs w:val="20"/>
        </w:rPr>
        <w:t xml:space="preserve"> Many government agencies were represented at a community forum at Bourke Wharf, where the opportunity was taken to share information about NSW initiatives, including the Water Reform Action Plan</w:t>
      </w:r>
      <w:r w:rsidRPr="002D316D">
        <w:rPr>
          <w:rFonts w:cs="Arial"/>
          <w:szCs w:val="20"/>
        </w:rPr>
        <w:t xml:space="preserve"> and information on native fish. </w:t>
      </w:r>
    </w:p>
    <w:p w14:paraId="113A8D38" w14:textId="10734F3B" w:rsidR="000C1C24" w:rsidRDefault="000C1C24" w:rsidP="00CE0125">
      <w:pPr>
        <w:pStyle w:val="ListBullet"/>
        <w:numPr>
          <w:ilvl w:val="0"/>
          <w:numId w:val="0"/>
        </w:numPr>
        <w:spacing w:after="200"/>
        <w:jc w:val="both"/>
        <w:rPr>
          <w:rFonts w:ascii="Arial" w:hAnsi="Arial" w:cs="Arial"/>
          <w:sz w:val="20"/>
          <w:szCs w:val="20"/>
        </w:rPr>
      </w:pPr>
      <w:r w:rsidRPr="009712A1">
        <w:rPr>
          <w:rFonts w:ascii="Arial" w:hAnsi="Arial" w:cs="Arial"/>
          <w:sz w:val="20"/>
          <w:szCs w:val="20"/>
        </w:rPr>
        <w:t>Engagement functions moved downstream with the flows. The community was interested to discuss what was happening in the river, rather than what happened in the past or may happen in the future.</w:t>
      </w:r>
      <w:r w:rsidRPr="006C754E">
        <w:rPr>
          <w:rFonts w:ascii="Arial" w:hAnsi="Arial" w:cs="Arial"/>
          <w:sz w:val="20"/>
          <w:szCs w:val="20"/>
        </w:rPr>
        <w:t xml:space="preserve"> The CEWO’s Local Engagement Officers, Neal Foster and Jason Wilson, reported that feedback on engagement during the NCE was overwhelmingly positive.</w:t>
      </w:r>
      <w:r w:rsidRPr="009712A1">
        <w:rPr>
          <w:rFonts w:ascii="Arial" w:hAnsi="Arial" w:cs="Arial"/>
          <w:sz w:val="20"/>
          <w:szCs w:val="20"/>
        </w:rPr>
        <w:t xml:space="preserve"> </w:t>
      </w:r>
      <w:r w:rsidRPr="00646B22">
        <w:rPr>
          <w:rFonts w:ascii="Arial" w:hAnsi="Arial" w:cs="Arial"/>
          <w:sz w:val="20"/>
          <w:szCs w:val="20"/>
        </w:rPr>
        <w:t xml:space="preserve">Conversations focussed on what the flow was doing along their river.  Key themes of the community feedback were: </w:t>
      </w:r>
    </w:p>
    <w:p w14:paraId="0E4858C4" w14:textId="11E7B9A0" w:rsidR="000C1C24" w:rsidRPr="00AB030C" w:rsidRDefault="000C1C24" w:rsidP="00AB030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AB030C">
        <w:rPr>
          <w:rFonts w:eastAsia="Times New Roman" w:cs="Times New Roman"/>
          <w:szCs w:val="24"/>
          <w:lang w:eastAsia="en-US"/>
        </w:rPr>
        <w:t xml:space="preserve">strong support for the NCE and amazement at its spatial scale </w:t>
      </w:r>
    </w:p>
    <w:p w14:paraId="08820C42" w14:textId="43C8AEF8" w:rsidR="000C1C24" w:rsidRPr="00AB030C" w:rsidRDefault="000C1C24" w:rsidP="00AB030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AB030C">
        <w:rPr>
          <w:rFonts w:eastAsia="Times New Roman" w:cs="Times New Roman"/>
          <w:szCs w:val="24"/>
          <w:lang w:eastAsia="en-US"/>
        </w:rPr>
        <w:t xml:space="preserve">concerns </w:t>
      </w:r>
      <w:r w:rsidR="00646B22" w:rsidRPr="00AB030C">
        <w:rPr>
          <w:rFonts w:eastAsia="Times New Roman" w:cs="Times New Roman"/>
          <w:szCs w:val="24"/>
          <w:lang w:eastAsia="en-US"/>
        </w:rPr>
        <w:t xml:space="preserve">around </w:t>
      </w:r>
      <w:r w:rsidRPr="00AB030C">
        <w:rPr>
          <w:rFonts w:eastAsia="Times New Roman" w:cs="Times New Roman"/>
          <w:szCs w:val="24"/>
          <w:lang w:eastAsia="en-US"/>
        </w:rPr>
        <w:t xml:space="preserve">compliance and interest in recent changes (such as the recent on-ground presence of the Natural Resource Access Regulator) </w:t>
      </w:r>
    </w:p>
    <w:p w14:paraId="001CE42C" w14:textId="31C82F45" w:rsidR="000C1C24" w:rsidRPr="00646B22" w:rsidRDefault="000C1C24" w:rsidP="00AB030C">
      <w:pPr>
        <w:pStyle w:val="ListParagraph"/>
        <w:numPr>
          <w:ilvl w:val="0"/>
          <w:numId w:val="10"/>
        </w:numPr>
        <w:tabs>
          <w:tab w:val="left" w:pos="142"/>
        </w:tabs>
        <w:spacing w:after="160" w:line="276" w:lineRule="auto"/>
        <w:ind w:left="567" w:hanging="425"/>
        <w:rPr>
          <w:rFonts w:cs="Arial"/>
          <w:szCs w:val="20"/>
        </w:rPr>
      </w:pPr>
      <w:r w:rsidRPr="00AB030C">
        <w:rPr>
          <w:rFonts w:eastAsia="Times New Roman" w:cs="Times New Roman"/>
          <w:szCs w:val="24"/>
          <w:lang w:eastAsia="en-US"/>
        </w:rPr>
        <w:t xml:space="preserve">discussion </w:t>
      </w:r>
      <w:r w:rsidR="00646B22" w:rsidRPr="00AB030C">
        <w:rPr>
          <w:rFonts w:eastAsia="Times New Roman" w:cs="Times New Roman"/>
          <w:szCs w:val="24"/>
          <w:lang w:eastAsia="en-US"/>
        </w:rPr>
        <w:t xml:space="preserve">on </w:t>
      </w:r>
      <w:r w:rsidRPr="00AB030C">
        <w:rPr>
          <w:rFonts w:eastAsia="Times New Roman" w:cs="Times New Roman"/>
          <w:szCs w:val="24"/>
          <w:lang w:eastAsia="en-US"/>
        </w:rPr>
        <w:t>what is being and can be achieved under the Basin</w:t>
      </w:r>
      <w:r w:rsidRPr="00646B22">
        <w:rPr>
          <w:rFonts w:cs="Arial"/>
          <w:szCs w:val="20"/>
        </w:rPr>
        <w:t xml:space="preserve"> Plan</w:t>
      </w:r>
    </w:p>
    <w:p w14:paraId="6F6A1531" w14:textId="4B4590FB" w:rsidR="000C1C24" w:rsidRDefault="006433F5" w:rsidP="006433F5">
      <w:pPr>
        <w:pStyle w:val="ListBullet"/>
        <w:spacing w:before="60" w:after="200"/>
        <w:ind w:left="499" w:hanging="357"/>
        <w:contextualSpacing w:val="0"/>
        <w:rPr>
          <w:rFonts w:ascii="Arial" w:hAnsi="Arial" w:cs="Arial"/>
          <w:sz w:val="20"/>
          <w:szCs w:val="20"/>
        </w:rPr>
      </w:pPr>
      <w:r w:rsidRPr="00572E07">
        <w:rPr>
          <w:rFonts w:cs="Arial"/>
          <w:noProof/>
          <w:szCs w:val="20"/>
          <w:lang w:eastAsia="en-AU"/>
        </w:rPr>
        <w:drawing>
          <wp:anchor distT="0" distB="0" distL="114300" distR="114300" simplePos="0" relativeHeight="251658286" behindDoc="0" locked="0" layoutInCell="1" allowOverlap="1" wp14:anchorId="722BBCDF" wp14:editId="091CB4B9">
            <wp:simplePos x="0" y="0"/>
            <wp:positionH relativeFrom="margin">
              <wp:posOffset>4175125</wp:posOffset>
            </wp:positionH>
            <wp:positionV relativeFrom="page">
              <wp:posOffset>5050790</wp:posOffset>
            </wp:positionV>
            <wp:extent cx="1787525" cy="2667000"/>
            <wp:effectExtent l="0" t="0" r="3175" b="0"/>
            <wp:wrapTopAndBottom/>
            <wp:docPr id="5" name="Picture 5">
              <a:extLst xmlns:a="http://schemas.openxmlformats.org/drawingml/2006/main">
                <a:ext uri="{C183D7F6-B498-43B3-948B-1728B52AA6E4}">
                  <adec:decorative xmlns:adec="http://schemas.microsoft.com/office/drawing/2017/decorative"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picture">
                <pic:pic xmlns:pic="http://schemas.openxmlformats.org/drawingml/2006/picture">
                  <pic:nvPicPr>
                    <pic:cNvPr id="16" name="Picture 16" descr="Bourke Poster"/>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87525"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1C24" w:rsidRPr="00646B22">
        <w:rPr>
          <w:rFonts w:ascii="Arial" w:hAnsi="Arial" w:cs="Arial"/>
          <w:sz w:val="20"/>
          <w:szCs w:val="20"/>
        </w:rPr>
        <w:t xml:space="preserve">a suggestion that the NCE should be a more regular flow event. </w:t>
      </w:r>
    </w:p>
    <w:p w14:paraId="2F5EDC58" w14:textId="2F4A2A4D" w:rsidR="006433F5" w:rsidRPr="006433F5" w:rsidRDefault="006433F5" w:rsidP="006433F5">
      <w:pPr>
        <w:pStyle w:val="ListBullet"/>
        <w:numPr>
          <w:ilvl w:val="0"/>
          <w:numId w:val="0"/>
        </w:numPr>
        <w:spacing w:before="240" w:after="200"/>
      </w:pPr>
      <w:r w:rsidRPr="00F150F6">
        <w:rPr>
          <w:rFonts w:cs="Arial"/>
          <w:noProof/>
          <w:szCs w:val="20"/>
          <w:lang w:eastAsia="en-AU"/>
        </w:rPr>
        <w:drawing>
          <wp:anchor distT="0" distB="0" distL="114300" distR="114300" simplePos="0" relativeHeight="251658285" behindDoc="1" locked="0" layoutInCell="1" allowOverlap="1" wp14:anchorId="57D672ED" wp14:editId="1BFBF8FB">
            <wp:simplePos x="0" y="0"/>
            <wp:positionH relativeFrom="margin">
              <wp:align>left</wp:align>
            </wp:positionH>
            <wp:positionV relativeFrom="margin">
              <wp:posOffset>4711700</wp:posOffset>
            </wp:positionV>
            <wp:extent cx="4029075" cy="2355850"/>
            <wp:effectExtent l="0" t="0" r="9525" b="6350"/>
            <wp:wrapTopAndBottom/>
            <wp:docPr id="17" name="Picture 17" descr="Figure 4.1 shows the community information day at Bourke&#10;&#10;"/>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4029075" cy="235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754E">
        <w:rPr>
          <w:b/>
        </w:rPr>
        <w:t>Figure 4.1</w:t>
      </w:r>
      <w:r w:rsidRPr="0078512B">
        <w:t xml:space="preserve"> Community information day at Bourke</w:t>
      </w:r>
    </w:p>
    <w:p w14:paraId="79F75AE6" w14:textId="3C4F4B84" w:rsidR="00EA6C83" w:rsidRPr="00870F7B" w:rsidRDefault="00EA6C83" w:rsidP="00870F7B">
      <w:pPr>
        <w:pStyle w:val="Heading2"/>
        <w:ind w:hanging="859"/>
      </w:pPr>
      <w:r w:rsidRPr="00870F7B">
        <w:t>Key Messages</w:t>
      </w:r>
    </w:p>
    <w:p w14:paraId="53BBF542" w14:textId="5E1C978A" w:rsidR="000C1C24" w:rsidRDefault="000C1C24" w:rsidP="000C1C24">
      <w:pPr>
        <w:spacing w:after="0"/>
        <w:rPr>
          <w:rFonts w:cs="Arial"/>
          <w:szCs w:val="20"/>
        </w:rPr>
      </w:pPr>
      <w:r>
        <w:rPr>
          <w:rFonts w:cs="Arial"/>
          <w:szCs w:val="20"/>
        </w:rPr>
        <w:t xml:space="preserve">The face-to-face engagement was also an important opportunity to manage expectations. </w:t>
      </w:r>
      <w:r w:rsidRPr="00EB433A">
        <w:rPr>
          <w:rFonts w:cs="Arial"/>
          <w:szCs w:val="20"/>
        </w:rPr>
        <w:t>The NCE was unusual</w:t>
      </w:r>
      <w:r>
        <w:rPr>
          <w:rFonts w:cs="Arial"/>
          <w:szCs w:val="20"/>
        </w:rPr>
        <w:t xml:space="preserve"> in that it resulted in flows passing from storages in regulated water sources (the Border Rivers and the Gwydir) to an unregulated water source</w:t>
      </w:r>
      <w:r w:rsidR="00646B22">
        <w:rPr>
          <w:rFonts w:cs="Arial"/>
          <w:szCs w:val="20"/>
        </w:rPr>
        <w:t>.</w:t>
      </w:r>
      <w:r>
        <w:rPr>
          <w:rFonts w:cs="Arial"/>
          <w:szCs w:val="20"/>
        </w:rPr>
        <w:t xml:space="preserve"> </w:t>
      </w:r>
      <w:r w:rsidR="00646B22">
        <w:rPr>
          <w:rFonts w:cs="Arial"/>
          <w:szCs w:val="20"/>
        </w:rPr>
        <w:t>T</w:t>
      </w:r>
      <w:r w:rsidRPr="00EB433A">
        <w:rPr>
          <w:rFonts w:cs="Arial"/>
          <w:szCs w:val="20"/>
        </w:rPr>
        <w:t xml:space="preserve">here was an opportunity to use water stored in the wet spring of 2016 in public dams </w:t>
      </w:r>
      <w:r w:rsidR="00646B22">
        <w:rPr>
          <w:rFonts w:cs="Arial"/>
          <w:szCs w:val="20"/>
        </w:rPr>
        <w:t>and</w:t>
      </w:r>
      <w:r w:rsidR="00646B22" w:rsidRPr="00EB433A">
        <w:rPr>
          <w:rFonts w:cs="Arial"/>
          <w:szCs w:val="20"/>
        </w:rPr>
        <w:t xml:space="preserve"> </w:t>
      </w:r>
      <w:r w:rsidRPr="00EB433A">
        <w:rPr>
          <w:rFonts w:cs="Arial"/>
          <w:szCs w:val="20"/>
        </w:rPr>
        <w:t xml:space="preserve">tributaries to provide longitudinal connectivity </w:t>
      </w:r>
      <w:r w:rsidR="00646B22" w:rsidRPr="00EB433A">
        <w:rPr>
          <w:rFonts w:cs="Arial"/>
          <w:szCs w:val="20"/>
        </w:rPr>
        <w:t xml:space="preserve">in the </w:t>
      </w:r>
      <w:r w:rsidR="00646B22">
        <w:rPr>
          <w:rFonts w:cs="Arial"/>
          <w:szCs w:val="20"/>
        </w:rPr>
        <w:t xml:space="preserve">tributaries and the </w:t>
      </w:r>
      <w:r w:rsidR="00646B22" w:rsidRPr="00EB433A">
        <w:rPr>
          <w:rFonts w:cs="Arial"/>
          <w:szCs w:val="20"/>
        </w:rPr>
        <w:t xml:space="preserve">Barwon-Darling </w:t>
      </w:r>
      <w:r w:rsidRPr="00EB433A">
        <w:rPr>
          <w:rFonts w:cs="Arial"/>
          <w:szCs w:val="20"/>
        </w:rPr>
        <w:t>in the very dry summer and autumn of 2017-18. Occasionally, if there is sufficient water availa</w:t>
      </w:r>
      <w:r w:rsidRPr="0094557B">
        <w:rPr>
          <w:rFonts w:cs="Arial"/>
          <w:szCs w:val="20"/>
        </w:rPr>
        <w:t>ble, there may be an opportunity to use regulated entitlements held by the Commonwealth</w:t>
      </w:r>
      <w:r>
        <w:rPr>
          <w:rFonts w:cs="Arial"/>
          <w:szCs w:val="20"/>
        </w:rPr>
        <w:t xml:space="preserve"> and NSW</w:t>
      </w:r>
      <w:r w:rsidRPr="0094557B">
        <w:rPr>
          <w:rFonts w:cs="Arial"/>
          <w:szCs w:val="20"/>
        </w:rPr>
        <w:t xml:space="preserve"> in the northern Basin tributary dams in a targeted way to improve water quality and aquatic habitats in the Barwon-Darling.</w:t>
      </w:r>
      <w:r>
        <w:rPr>
          <w:rFonts w:cs="Arial"/>
          <w:szCs w:val="20"/>
        </w:rPr>
        <w:t xml:space="preserve"> </w:t>
      </w:r>
      <w:r w:rsidRPr="008628AF">
        <w:rPr>
          <w:rFonts w:cs="Arial"/>
          <w:szCs w:val="20"/>
        </w:rPr>
        <w:t>In addition to planned environmental water under water resource plans, regulated and unregulated entitlements provide water for the environment across the northern Basin by contributing in-channel flows.</w:t>
      </w:r>
    </w:p>
    <w:p w14:paraId="6CBCC1F6" w14:textId="06362437" w:rsidR="000C1C24" w:rsidRDefault="000C1C24" w:rsidP="000C1C24">
      <w:pPr>
        <w:spacing w:after="0"/>
        <w:rPr>
          <w:rFonts w:cs="Arial"/>
          <w:szCs w:val="20"/>
        </w:rPr>
      </w:pPr>
    </w:p>
    <w:p w14:paraId="19630B62" w14:textId="5004D754" w:rsidR="000C1C24" w:rsidRDefault="000C1C24" w:rsidP="00EA6C83">
      <w:pPr>
        <w:rPr>
          <w:rFonts w:cs="Arial"/>
          <w:b/>
          <w:szCs w:val="20"/>
        </w:rPr>
      </w:pPr>
      <w:r>
        <w:rPr>
          <w:rFonts w:cs="Arial"/>
          <w:szCs w:val="20"/>
        </w:rPr>
        <w:t xml:space="preserve">Many groups and peak bodies were </w:t>
      </w:r>
      <w:r w:rsidR="00646B22">
        <w:rPr>
          <w:rFonts w:cs="Arial"/>
          <w:szCs w:val="20"/>
        </w:rPr>
        <w:t>engaged with regarding</w:t>
      </w:r>
      <w:r>
        <w:rPr>
          <w:rFonts w:cs="Arial"/>
          <w:szCs w:val="20"/>
        </w:rPr>
        <w:t xml:space="preserve"> the NCE. There were several media releases at the commencement of the flow event. Some</w:t>
      </w:r>
      <w:r w:rsidRPr="004F7B65">
        <w:rPr>
          <w:rFonts w:cs="Arial"/>
          <w:szCs w:val="20"/>
        </w:rPr>
        <w:t xml:space="preserve"> </w:t>
      </w:r>
      <w:r w:rsidR="00646B22">
        <w:rPr>
          <w:rFonts w:cs="Arial"/>
          <w:szCs w:val="20"/>
        </w:rPr>
        <w:t xml:space="preserve">community </w:t>
      </w:r>
      <w:r w:rsidRPr="004F7B65">
        <w:rPr>
          <w:rFonts w:cs="Arial"/>
          <w:szCs w:val="20"/>
        </w:rPr>
        <w:t xml:space="preserve">groups </w:t>
      </w:r>
      <w:r w:rsidR="00646B22">
        <w:rPr>
          <w:rFonts w:cs="Arial"/>
          <w:szCs w:val="20"/>
        </w:rPr>
        <w:t>advised t</w:t>
      </w:r>
      <w:r>
        <w:rPr>
          <w:rFonts w:cs="Arial"/>
          <w:szCs w:val="20"/>
        </w:rPr>
        <w:t xml:space="preserve">hey </w:t>
      </w:r>
      <w:r w:rsidRPr="004F7B65">
        <w:rPr>
          <w:rFonts w:cs="Arial"/>
          <w:szCs w:val="20"/>
        </w:rPr>
        <w:t>were</w:t>
      </w:r>
      <w:r>
        <w:rPr>
          <w:rFonts w:cs="Arial"/>
          <w:szCs w:val="20"/>
        </w:rPr>
        <w:t xml:space="preserve"> not</w:t>
      </w:r>
      <w:r w:rsidRPr="004F7B65">
        <w:rPr>
          <w:rFonts w:cs="Arial"/>
          <w:szCs w:val="20"/>
        </w:rPr>
        <w:t xml:space="preserve"> engaged </w:t>
      </w:r>
      <w:r w:rsidR="00646B22">
        <w:rPr>
          <w:rFonts w:cs="Arial"/>
          <w:szCs w:val="20"/>
        </w:rPr>
        <w:t xml:space="preserve">with </w:t>
      </w:r>
      <w:r w:rsidRPr="004F7B65">
        <w:rPr>
          <w:rFonts w:cs="Arial"/>
          <w:szCs w:val="20"/>
        </w:rPr>
        <w:t>as early or as fully as they could have been</w:t>
      </w:r>
      <w:r>
        <w:rPr>
          <w:rFonts w:cs="Arial"/>
          <w:szCs w:val="20"/>
        </w:rPr>
        <w:t xml:space="preserve">. </w:t>
      </w:r>
      <w:r w:rsidR="00CE0125">
        <w:rPr>
          <w:rFonts w:cs="Arial"/>
          <w:szCs w:val="20"/>
        </w:rPr>
        <w:t>An</w:t>
      </w:r>
      <w:r>
        <w:rPr>
          <w:rFonts w:cs="Arial"/>
          <w:szCs w:val="20"/>
        </w:rPr>
        <w:t xml:space="preserve"> Aboriginal</w:t>
      </w:r>
      <w:r w:rsidR="00CE0125">
        <w:rPr>
          <w:rFonts w:cs="Arial"/>
          <w:szCs w:val="20"/>
        </w:rPr>
        <w:t xml:space="preserve"> community</w:t>
      </w:r>
      <w:r>
        <w:rPr>
          <w:rFonts w:cs="Arial"/>
          <w:szCs w:val="20"/>
        </w:rPr>
        <w:t xml:space="preserve"> group w</w:t>
      </w:r>
      <w:r w:rsidR="00CE0125">
        <w:rPr>
          <w:rFonts w:cs="Arial"/>
          <w:szCs w:val="20"/>
        </w:rPr>
        <w:t>as</w:t>
      </w:r>
      <w:r>
        <w:rPr>
          <w:rFonts w:cs="Arial"/>
          <w:szCs w:val="20"/>
        </w:rPr>
        <w:t xml:space="preserve"> not advised of the NCE when it </w:t>
      </w:r>
      <w:r w:rsidR="00646B22">
        <w:rPr>
          <w:rFonts w:cs="Arial"/>
          <w:szCs w:val="20"/>
        </w:rPr>
        <w:t xml:space="preserve">first </w:t>
      </w:r>
      <w:r>
        <w:rPr>
          <w:rFonts w:cs="Arial"/>
          <w:szCs w:val="20"/>
        </w:rPr>
        <w:t xml:space="preserve">commenced. </w:t>
      </w:r>
      <w:r w:rsidR="00CE0125">
        <w:rPr>
          <w:rFonts w:cs="Arial"/>
          <w:szCs w:val="20"/>
        </w:rPr>
        <w:t>A</w:t>
      </w:r>
      <w:r>
        <w:rPr>
          <w:rFonts w:cs="Arial"/>
          <w:szCs w:val="20"/>
        </w:rPr>
        <w:t xml:space="preserve">dditional efforts will be made to reach </w:t>
      </w:r>
      <w:r w:rsidR="00CE0125">
        <w:rPr>
          <w:rFonts w:cs="Arial"/>
          <w:szCs w:val="20"/>
        </w:rPr>
        <w:t>out to as many community</w:t>
      </w:r>
      <w:r>
        <w:rPr>
          <w:rFonts w:cs="Arial"/>
          <w:szCs w:val="20"/>
        </w:rPr>
        <w:t xml:space="preserve"> groups</w:t>
      </w:r>
      <w:r w:rsidR="00CE0125">
        <w:rPr>
          <w:rFonts w:cs="Arial"/>
          <w:szCs w:val="20"/>
        </w:rPr>
        <w:t xml:space="preserve"> as possible that may be interested</w:t>
      </w:r>
      <w:r>
        <w:rPr>
          <w:rFonts w:cs="Arial"/>
          <w:szCs w:val="20"/>
        </w:rPr>
        <w:t xml:space="preserve"> in the future. </w:t>
      </w:r>
      <w:r w:rsidR="002464AD">
        <w:t xml:space="preserve">There </w:t>
      </w:r>
      <w:r>
        <w:t xml:space="preserve">could have been more </w:t>
      </w:r>
      <w:r w:rsidR="002464AD">
        <w:t>communication of</w:t>
      </w:r>
      <w:r>
        <w:t xml:space="preserve"> information on the event through local media, such as newspapers and radio.</w:t>
      </w:r>
    </w:p>
    <w:p w14:paraId="07B86634" w14:textId="4AE85636" w:rsidR="000C1C24" w:rsidRPr="00F150F6" w:rsidRDefault="00690251" w:rsidP="00B0376A">
      <w:pPr>
        <w:pStyle w:val="Heading2"/>
        <w:ind w:hanging="859"/>
      </w:pPr>
      <w:r>
        <w:t>Sharing</w:t>
      </w:r>
      <w:r w:rsidR="000C1C24" w:rsidRPr="00F150F6">
        <w:t xml:space="preserve"> of written information</w:t>
      </w:r>
    </w:p>
    <w:p w14:paraId="483583D3" w14:textId="183D6B38" w:rsidR="000C1C24" w:rsidRPr="00F150F6" w:rsidRDefault="000C1C24" w:rsidP="000C1C24">
      <w:pPr>
        <w:rPr>
          <w:rFonts w:cs="Arial"/>
          <w:szCs w:val="20"/>
        </w:rPr>
      </w:pPr>
      <w:r w:rsidRPr="00F150F6">
        <w:rPr>
          <w:rFonts w:cs="Arial"/>
          <w:szCs w:val="20"/>
        </w:rPr>
        <w:t xml:space="preserve">A series of 8 </w:t>
      </w:r>
      <w:r>
        <w:rPr>
          <w:rFonts w:cs="Arial"/>
          <w:szCs w:val="20"/>
        </w:rPr>
        <w:t>‘</w:t>
      </w:r>
      <w:r w:rsidRPr="007F4903">
        <w:rPr>
          <w:rFonts w:cs="Arial"/>
          <w:szCs w:val="20"/>
        </w:rPr>
        <w:t>updates</w:t>
      </w:r>
      <w:r>
        <w:rPr>
          <w:rFonts w:cs="Arial"/>
          <w:szCs w:val="20"/>
        </w:rPr>
        <w:t>’</w:t>
      </w:r>
      <w:r w:rsidR="00314ADD">
        <w:rPr>
          <w:rStyle w:val="FootnoteReference"/>
          <w:rFonts w:cs="Arial"/>
          <w:szCs w:val="20"/>
        </w:rPr>
        <w:footnoteReference w:id="33"/>
      </w:r>
      <w:r w:rsidRPr="00F150F6">
        <w:rPr>
          <w:rFonts w:cs="Arial"/>
          <w:szCs w:val="20"/>
        </w:rPr>
        <w:t xml:space="preserve"> were prepared </w:t>
      </w:r>
      <w:r>
        <w:rPr>
          <w:rFonts w:cs="Arial"/>
          <w:szCs w:val="20"/>
        </w:rPr>
        <w:t>and distributed throughout</w:t>
      </w:r>
      <w:r w:rsidRPr="00F150F6">
        <w:rPr>
          <w:rFonts w:cs="Arial"/>
          <w:szCs w:val="20"/>
        </w:rPr>
        <w:t xml:space="preserve"> the </w:t>
      </w:r>
      <w:r>
        <w:rPr>
          <w:rFonts w:cs="Arial"/>
          <w:szCs w:val="20"/>
        </w:rPr>
        <w:t>NCE</w:t>
      </w:r>
      <w:r w:rsidRPr="00F150F6">
        <w:rPr>
          <w:rFonts w:cs="Arial"/>
          <w:szCs w:val="20"/>
        </w:rPr>
        <w:t>. In these updates, initial res</w:t>
      </w:r>
      <w:r>
        <w:rPr>
          <w:rFonts w:cs="Arial"/>
          <w:szCs w:val="20"/>
        </w:rPr>
        <w:t xml:space="preserve">ults were shared in a timely, </w:t>
      </w:r>
      <w:r w:rsidR="00A24778">
        <w:rPr>
          <w:rFonts w:cs="Arial"/>
          <w:szCs w:val="20"/>
        </w:rPr>
        <w:t xml:space="preserve">informative and </w:t>
      </w:r>
      <w:r>
        <w:rPr>
          <w:rFonts w:cs="Arial"/>
          <w:szCs w:val="20"/>
        </w:rPr>
        <w:t>non-technical</w:t>
      </w:r>
      <w:r w:rsidRPr="00F150F6">
        <w:rPr>
          <w:rFonts w:cs="Arial"/>
          <w:szCs w:val="20"/>
        </w:rPr>
        <w:t xml:space="preserve"> way. </w:t>
      </w:r>
      <w:r>
        <w:rPr>
          <w:rFonts w:cs="Arial"/>
          <w:szCs w:val="20"/>
        </w:rPr>
        <w:t xml:space="preserve">These updates were also posted on the CEWO website and shared through established networks. The social media platform </w:t>
      </w:r>
      <w:r w:rsidRPr="00F150F6">
        <w:rPr>
          <w:rFonts w:cs="Arial"/>
          <w:szCs w:val="20"/>
        </w:rPr>
        <w:t xml:space="preserve">Twitter </w:t>
      </w:r>
      <w:r>
        <w:rPr>
          <w:rFonts w:cs="Arial"/>
          <w:szCs w:val="20"/>
        </w:rPr>
        <w:t>was</w:t>
      </w:r>
      <w:r w:rsidRPr="00F150F6">
        <w:rPr>
          <w:rFonts w:cs="Arial"/>
          <w:szCs w:val="20"/>
        </w:rPr>
        <w:t xml:space="preserve"> </w:t>
      </w:r>
      <w:r>
        <w:rPr>
          <w:rFonts w:cs="Arial"/>
          <w:szCs w:val="20"/>
        </w:rPr>
        <w:t xml:space="preserve">also </w:t>
      </w:r>
      <w:r w:rsidRPr="00F150F6">
        <w:rPr>
          <w:rFonts w:cs="Arial"/>
          <w:szCs w:val="20"/>
        </w:rPr>
        <w:t xml:space="preserve">used </w:t>
      </w:r>
      <w:r>
        <w:rPr>
          <w:rFonts w:cs="Arial"/>
          <w:szCs w:val="20"/>
        </w:rPr>
        <w:t xml:space="preserve">to inform subscribers </w:t>
      </w:r>
      <w:r w:rsidRPr="00F150F6">
        <w:rPr>
          <w:rFonts w:cs="Arial"/>
          <w:szCs w:val="20"/>
        </w:rPr>
        <w:t>when the fl</w:t>
      </w:r>
      <w:r>
        <w:rPr>
          <w:rFonts w:cs="Arial"/>
          <w:szCs w:val="20"/>
        </w:rPr>
        <w:t xml:space="preserve">ow reached milestone locations and </w:t>
      </w:r>
      <w:r w:rsidR="00A24778">
        <w:rPr>
          <w:rFonts w:cs="Arial"/>
          <w:szCs w:val="20"/>
        </w:rPr>
        <w:t xml:space="preserve">when </w:t>
      </w:r>
      <w:r>
        <w:rPr>
          <w:rFonts w:cs="Arial"/>
          <w:szCs w:val="20"/>
        </w:rPr>
        <w:t xml:space="preserve">updates were released. </w:t>
      </w:r>
    </w:p>
    <w:p w14:paraId="480F1290" w14:textId="52DDDEB9" w:rsidR="000C1C24" w:rsidRDefault="000C1C24" w:rsidP="0064612C">
      <w:pPr>
        <w:rPr>
          <w:rFonts w:cs="Arial"/>
          <w:noProof/>
          <w:szCs w:val="20"/>
          <w:lang w:eastAsia="en-AU"/>
        </w:rPr>
      </w:pPr>
      <w:r w:rsidRPr="00F150F6">
        <w:rPr>
          <w:rFonts w:cs="Arial"/>
          <w:noProof/>
          <w:szCs w:val="20"/>
          <w:lang w:eastAsia="en-AU"/>
        </w:rPr>
        <w:t>Whilst water for the environment is used to protect and restore environmental values, the updates provided an opportunity to acknowledge important social dimensions associated with the flow</w:t>
      </w:r>
      <w:r>
        <w:rPr>
          <w:rFonts w:cs="Arial"/>
          <w:noProof/>
          <w:szCs w:val="20"/>
          <w:lang w:eastAsia="en-AU"/>
        </w:rPr>
        <w:t xml:space="preserve">, </w:t>
      </w:r>
      <w:r w:rsidRPr="007057AC">
        <w:rPr>
          <w:rFonts w:cs="Arial"/>
          <w:noProof/>
          <w:szCs w:val="20"/>
          <w:lang w:eastAsia="en-AU"/>
        </w:rPr>
        <w:t>such as</w:t>
      </w:r>
      <w:r w:rsidRPr="00F150F6">
        <w:rPr>
          <w:rFonts w:cs="Arial"/>
          <w:noProof/>
          <w:szCs w:val="20"/>
          <w:lang w:eastAsia="en-AU"/>
        </w:rPr>
        <w:t>:</w:t>
      </w:r>
    </w:p>
    <w:p w14:paraId="05480126" w14:textId="46E34479" w:rsidR="000C1C24" w:rsidRPr="00AB030C" w:rsidRDefault="000C1C24" w:rsidP="00AB030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AB030C">
        <w:rPr>
          <w:rFonts w:eastAsia="Times New Roman" w:cs="Times New Roman"/>
          <w:szCs w:val="24"/>
          <w:lang w:eastAsia="en-US"/>
        </w:rPr>
        <w:t xml:space="preserve">the relationship of Aboriginal communities with the river </w:t>
      </w:r>
    </w:p>
    <w:p w14:paraId="3660B252" w14:textId="17C6A742" w:rsidR="000C1C24" w:rsidRPr="00AB030C" w:rsidRDefault="000C1C24" w:rsidP="00AB030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AB030C">
        <w:rPr>
          <w:rFonts w:eastAsia="Times New Roman" w:cs="Times New Roman"/>
          <w:szCs w:val="24"/>
          <w:lang w:eastAsia="en-US"/>
        </w:rPr>
        <w:t xml:space="preserve">river navigation and transport near Wilcannia </w:t>
      </w:r>
    </w:p>
    <w:p w14:paraId="36A5D160" w14:textId="77777777" w:rsidR="000C1C24" w:rsidRPr="00AB030C" w:rsidRDefault="000C1C24" w:rsidP="00AB030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AB030C">
        <w:rPr>
          <w:rFonts w:eastAsia="Times New Roman" w:cs="Times New Roman"/>
          <w:szCs w:val="24"/>
          <w:lang w:eastAsia="en-US"/>
        </w:rPr>
        <w:t xml:space="preserve">‘The Song of the Darling River’, a poem by Henry Lawson from his experiences.  </w:t>
      </w:r>
    </w:p>
    <w:p w14:paraId="5EA59D50" w14:textId="77777777" w:rsidR="00870F7B" w:rsidRDefault="000C1C24" w:rsidP="00870F7B">
      <w:pPr>
        <w:rPr>
          <w:rFonts w:cs="Arial"/>
          <w:noProof/>
          <w:szCs w:val="20"/>
          <w:lang w:eastAsia="en-AU"/>
        </w:rPr>
      </w:pPr>
      <w:r>
        <w:rPr>
          <w:rFonts w:cs="Arial"/>
          <w:noProof/>
          <w:szCs w:val="20"/>
          <w:lang w:eastAsia="en-AU"/>
        </w:rPr>
        <w:t xml:space="preserve">Acknowledgement of, and information on, these social dimensions was well received. </w:t>
      </w:r>
    </w:p>
    <w:p w14:paraId="40B28BD1" w14:textId="50B58469" w:rsidR="000C1C24" w:rsidRPr="00D10B97" w:rsidRDefault="000C1C24" w:rsidP="00D10B97">
      <w:pPr>
        <w:pStyle w:val="Heading2"/>
        <w:ind w:hanging="859"/>
      </w:pPr>
      <w:r>
        <w:t>Ideas for future engagement</w:t>
      </w:r>
    </w:p>
    <w:p w14:paraId="3560A119" w14:textId="4AF42A70" w:rsidR="0078512B" w:rsidRPr="00572E07" w:rsidRDefault="000C1C24" w:rsidP="00F54A84">
      <w:pPr>
        <w:pStyle w:val="ListBullet"/>
        <w:numPr>
          <w:ilvl w:val="0"/>
          <w:numId w:val="0"/>
        </w:numPr>
        <w:spacing w:after="200"/>
        <w:ind w:left="788" w:hanging="788"/>
        <w:contextualSpacing w:val="0"/>
        <w:rPr>
          <w:rFonts w:ascii="Arial" w:hAnsi="Arial" w:cs="Arial"/>
          <w:sz w:val="20"/>
          <w:szCs w:val="20"/>
        </w:rPr>
      </w:pPr>
      <w:r>
        <w:rPr>
          <w:rFonts w:ascii="Arial" w:hAnsi="Arial" w:cs="Arial"/>
          <w:sz w:val="20"/>
          <w:szCs w:val="20"/>
        </w:rPr>
        <w:t>Based on experience from the NCE, i</w:t>
      </w:r>
      <w:r w:rsidRPr="004F7B65">
        <w:rPr>
          <w:rFonts w:ascii="Arial" w:hAnsi="Arial" w:cs="Arial"/>
          <w:sz w:val="20"/>
          <w:szCs w:val="20"/>
        </w:rPr>
        <w:t xml:space="preserve">deas for future engagement include: </w:t>
      </w:r>
    </w:p>
    <w:p w14:paraId="0E32C138" w14:textId="034337A9" w:rsidR="007100A1" w:rsidRPr="00AB030C" w:rsidRDefault="00A24778" w:rsidP="00AB030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AB030C">
        <w:rPr>
          <w:rFonts w:eastAsia="Times New Roman" w:cs="Times New Roman"/>
          <w:szCs w:val="24"/>
          <w:lang w:eastAsia="en-US"/>
        </w:rPr>
        <w:t xml:space="preserve">making </w:t>
      </w:r>
      <w:r w:rsidR="000C1C24" w:rsidRPr="00AB030C">
        <w:rPr>
          <w:rFonts w:eastAsia="Times New Roman" w:cs="Times New Roman"/>
          <w:szCs w:val="24"/>
          <w:lang w:eastAsia="en-US"/>
        </w:rPr>
        <w:t xml:space="preserve">greater use of </w:t>
      </w:r>
      <w:r w:rsidR="00CE0125">
        <w:rPr>
          <w:rFonts w:eastAsia="Times New Roman" w:cs="Times New Roman"/>
          <w:szCs w:val="24"/>
          <w:lang w:eastAsia="en-US"/>
        </w:rPr>
        <w:t>local</w:t>
      </w:r>
      <w:r w:rsidR="000C1C24" w:rsidRPr="00AB030C">
        <w:rPr>
          <w:rFonts w:eastAsia="Times New Roman" w:cs="Times New Roman"/>
          <w:szCs w:val="24"/>
          <w:lang w:eastAsia="en-US"/>
        </w:rPr>
        <w:t xml:space="preserve"> media (including social media and local radio) to advertise functions </w:t>
      </w:r>
    </w:p>
    <w:p w14:paraId="7A348607" w14:textId="0C9604A2" w:rsidR="007100A1" w:rsidRPr="00075FE0" w:rsidRDefault="00A24778" w:rsidP="00870F7B">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075FE0">
        <w:rPr>
          <w:rFonts w:eastAsia="Times New Roman" w:cs="Times New Roman"/>
          <w:szCs w:val="24"/>
          <w:lang w:eastAsia="en-US"/>
        </w:rPr>
        <w:t xml:space="preserve">operating </w:t>
      </w:r>
      <w:r w:rsidR="000C1C24" w:rsidRPr="00075FE0">
        <w:rPr>
          <w:rFonts w:eastAsia="Times New Roman" w:cs="Times New Roman"/>
          <w:szCs w:val="24"/>
          <w:lang w:eastAsia="en-US"/>
        </w:rPr>
        <w:t xml:space="preserve">river trips (buses) or short cruises (the paddlesteamer </w:t>
      </w:r>
      <w:r w:rsidR="00CE0125">
        <w:rPr>
          <w:rFonts w:eastAsia="Times New Roman" w:cs="Times New Roman"/>
          <w:szCs w:val="24"/>
          <w:lang w:eastAsia="en-US"/>
        </w:rPr>
        <w:t>‘</w:t>
      </w:r>
      <w:r w:rsidR="000C1C24" w:rsidRPr="00075FE0">
        <w:rPr>
          <w:rFonts w:eastAsia="Times New Roman" w:cs="Times New Roman"/>
          <w:szCs w:val="24"/>
          <w:lang w:eastAsia="en-US"/>
        </w:rPr>
        <w:t>Jandra</w:t>
      </w:r>
      <w:r w:rsidR="00CE0125">
        <w:rPr>
          <w:rFonts w:eastAsia="Times New Roman" w:cs="Times New Roman"/>
          <w:szCs w:val="24"/>
          <w:lang w:eastAsia="en-US"/>
        </w:rPr>
        <w:t>’</w:t>
      </w:r>
      <w:r w:rsidR="000C1C24" w:rsidRPr="00075FE0">
        <w:rPr>
          <w:rFonts w:eastAsia="Times New Roman" w:cs="Times New Roman"/>
          <w:szCs w:val="24"/>
          <w:lang w:eastAsia="en-US"/>
        </w:rPr>
        <w:t xml:space="preserve"> at Bourke) to allow more people to see the event</w:t>
      </w:r>
    </w:p>
    <w:p w14:paraId="4E46CB3E" w14:textId="3DB88D22" w:rsidR="007100A1" w:rsidRPr="00AB030C" w:rsidRDefault="000C1C24" w:rsidP="00AB030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AB030C">
        <w:rPr>
          <w:rFonts w:eastAsia="Times New Roman" w:cs="Times New Roman"/>
          <w:szCs w:val="24"/>
          <w:lang w:eastAsia="en-US"/>
        </w:rPr>
        <w:t>assist</w:t>
      </w:r>
      <w:r w:rsidR="00A24778" w:rsidRPr="00AB030C">
        <w:rPr>
          <w:rFonts w:eastAsia="Times New Roman" w:cs="Times New Roman"/>
          <w:szCs w:val="24"/>
          <w:lang w:eastAsia="en-US"/>
        </w:rPr>
        <w:t>ing</w:t>
      </w:r>
      <w:r w:rsidRPr="00AB030C">
        <w:rPr>
          <w:rFonts w:eastAsia="Times New Roman" w:cs="Times New Roman"/>
          <w:szCs w:val="24"/>
          <w:lang w:eastAsia="en-US"/>
        </w:rPr>
        <w:t xml:space="preserve"> people to access flow data in real-time by including links to relevant websites in updates </w:t>
      </w:r>
    </w:p>
    <w:p w14:paraId="6FEEDEF4" w14:textId="1D1E5111" w:rsidR="000C1C24" w:rsidRPr="00AB030C" w:rsidRDefault="00163F0C" w:rsidP="00AB030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AB030C">
        <w:rPr>
          <w:rFonts w:eastAsia="Times New Roman" w:cs="Times New Roman"/>
          <w:szCs w:val="24"/>
          <w:lang w:eastAsia="en-US"/>
        </w:rPr>
        <w:t xml:space="preserve">increasing </w:t>
      </w:r>
      <w:r w:rsidR="000C1C24" w:rsidRPr="00AB030C">
        <w:rPr>
          <w:rFonts w:eastAsia="Times New Roman" w:cs="Times New Roman"/>
          <w:szCs w:val="24"/>
          <w:lang w:eastAsia="en-US"/>
        </w:rPr>
        <w:t>the number of activities for landholders and students</w:t>
      </w:r>
      <w:r w:rsidRPr="00AB030C">
        <w:rPr>
          <w:rFonts w:eastAsia="Times New Roman" w:cs="Times New Roman"/>
          <w:szCs w:val="24"/>
          <w:lang w:eastAsia="en-US"/>
        </w:rPr>
        <w:t xml:space="preserve">. For </w:t>
      </w:r>
      <w:r w:rsidR="00B9359D" w:rsidRPr="00AB030C">
        <w:rPr>
          <w:rFonts w:eastAsia="Times New Roman" w:cs="Times New Roman"/>
          <w:szCs w:val="24"/>
          <w:lang w:eastAsia="en-US"/>
        </w:rPr>
        <w:t>example, water</w:t>
      </w:r>
      <w:r w:rsidR="000C1C24" w:rsidRPr="00AB030C">
        <w:rPr>
          <w:rFonts w:eastAsia="Times New Roman" w:cs="Times New Roman"/>
          <w:szCs w:val="24"/>
          <w:lang w:eastAsia="en-US"/>
        </w:rPr>
        <w:t xml:space="preserve"> quality sampling/riparian assessment/discussing cultural perspectives/art;</w:t>
      </w:r>
      <w:r w:rsidR="00B9359D" w:rsidRPr="00AB030C" w:rsidDel="00B9359D">
        <w:rPr>
          <w:rFonts w:eastAsia="Times New Roman" w:cs="Times New Roman"/>
          <w:szCs w:val="24"/>
          <w:lang w:eastAsia="en-US"/>
        </w:rPr>
        <w:t xml:space="preserve"> </w:t>
      </w:r>
    </w:p>
    <w:p w14:paraId="20902760" w14:textId="7F62F361" w:rsidR="00B75637" w:rsidRPr="00AB030C" w:rsidRDefault="00B9359D" w:rsidP="00AB030C">
      <w:pPr>
        <w:pStyle w:val="ListParagraph"/>
        <w:numPr>
          <w:ilvl w:val="0"/>
          <w:numId w:val="10"/>
        </w:numPr>
        <w:tabs>
          <w:tab w:val="left" w:pos="142"/>
        </w:tabs>
        <w:spacing w:after="160" w:line="276" w:lineRule="auto"/>
        <w:ind w:left="567" w:hanging="425"/>
        <w:rPr>
          <w:rFonts w:eastAsia="Times New Roman" w:cs="Times New Roman"/>
          <w:szCs w:val="24"/>
          <w:lang w:eastAsia="en-US"/>
        </w:rPr>
      </w:pPr>
      <w:r w:rsidRPr="00AB030C">
        <w:rPr>
          <w:rFonts w:eastAsia="Times New Roman" w:cs="Times New Roman"/>
          <w:szCs w:val="24"/>
          <w:lang w:eastAsia="en-US"/>
        </w:rPr>
        <w:t xml:space="preserve">collating </w:t>
      </w:r>
      <w:r w:rsidR="000C1C24" w:rsidRPr="00AB030C">
        <w:rPr>
          <w:rFonts w:eastAsia="Times New Roman" w:cs="Times New Roman"/>
          <w:szCs w:val="24"/>
          <w:lang w:eastAsia="en-US"/>
        </w:rPr>
        <w:t xml:space="preserve">and </w:t>
      </w:r>
      <w:r w:rsidRPr="00AB030C">
        <w:rPr>
          <w:rFonts w:eastAsia="Times New Roman" w:cs="Times New Roman"/>
          <w:szCs w:val="24"/>
          <w:lang w:eastAsia="en-US"/>
        </w:rPr>
        <w:t xml:space="preserve">sharing </w:t>
      </w:r>
      <w:r w:rsidR="000C1C24" w:rsidRPr="00AB030C">
        <w:rPr>
          <w:rFonts w:eastAsia="Times New Roman" w:cs="Times New Roman"/>
          <w:szCs w:val="24"/>
          <w:lang w:eastAsia="en-US"/>
        </w:rPr>
        <w:t xml:space="preserve">community </w:t>
      </w:r>
      <w:r w:rsidR="00C16C71" w:rsidRPr="00AB030C">
        <w:rPr>
          <w:rFonts w:eastAsia="Times New Roman" w:cs="Times New Roman"/>
          <w:szCs w:val="24"/>
          <w:lang w:eastAsia="en-US"/>
        </w:rPr>
        <w:t xml:space="preserve">footage </w:t>
      </w:r>
      <w:r w:rsidR="000C1C24" w:rsidRPr="00AB030C">
        <w:rPr>
          <w:rFonts w:eastAsia="Times New Roman" w:cs="Times New Roman"/>
          <w:szCs w:val="24"/>
          <w:lang w:eastAsia="en-US"/>
        </w:rPr>
        <w:t>as the flow progresses.</w:t>
      </w:r>
    </w:p>
    <w:sectPr w:rsidR="00B75637" w:rsidRPr="00AB030C" w:rsidSect="00840207">
      <w:pgSz w:w="11899" w:h="16838" w:code="9"/>
      <w:pgMar w:top="624" w:right="1247" w:bottom="624" w:left="1247" w:header="680" w:footer="0" w:gutter="0"/>
      <w:cols w:space="708"/>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5EDC70" w14:textId="77777777" w:rsidR="000079F3" w:rsidRDefault="000079F3">
      <w:r>
        <w:separator/>
      </w:r>
    </w:p>
    <w:p w14:paraId="263B8E14" w14:textId="77777777" w:rsidR="000079F3" w:rsidRDefault="000079F3"/>
    <w:p w14:paraId="55C66EF4" w14:textId="77777777" w:rsidR="000079F3" w:rsidRDefault="000079F3"/>
    <w:p w14:paraId="389B70BD" w14:textId="77777777" w:rsidR="000079F3" w:rsidRDefault="000079F3"/>
  </w:endnote>
  <w:endnote w:type="continuationSeparator" w:id="0">
    <w:p w14:paraId="5A82DEB8" w14:textId="77777777" w:rsidR="000079F3" w:rsidRDefault="000079F3">
      <w:r>
        <w:continuationSeparator/>
      </w:r>
    </w:p>
    <w:p w14:paraId="69A73200" w14:textId="77777777" w:rsidR="000079F3" w:rsidRDefault="000079F3"/>
    <w:p w14:paraId="4E361F30" w14:textId="77777777" w:rsidR="000079F3" w:rsidRDefault="000079F3"/>
    <w:p w14:paraId="0D575194" w14:textId="77777777" w:rsidR="000079F3" w:rsidRDefault="000079F3"/>
  </w:endnote>
  <w:endnote w:type="continuationNotice" w:id="1">
    <w:p w14:paraId="023EA0D0" w14:textId="77777777" w:rsidR="000079F3" w:rsidRDefault="000079F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D2A7D0" w14:textId="77777777" w:rsidR="006F7160" w:rsidRDefault="006F716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6594924"/>
      <w:docPartObj>
        <w:docPartGallery w:val="Page Numbers (Bottom of Page)"/>
        <w:docPartUnique/>
      </w:docPartObj>
    </w:sdtPr>
    <w:sdtEndPr>
      <w:rPr>
        <w:noProof/>
      </w:rPr>
    </w:sdtEndPr>
    <w:sdtContent>
      <w:p w14:paraId="5E75C8C5" w14:textId="1BE22544" w:rsidR="000079F3" w:rsidRPr="00575EEA" w:rsidRDefault="000079F3" w:rsidP="00840207">
        <w:pPr>
          <w:pStyle w:val="Footer"/>
          <w:spacing w:after="360"/>
          <w:jc w:val="center"/>
          <w:rPr>
            <w:sz w:val="18"/>
            <w:szCs w:val="18"/>
          </w:rPr>
        </w:pPr>
        <w:r w:rsidRPr="00575EEA">
          <w:rPr>
            <w:sz w:val="18"/>
            <w:szCs w:val="18"/>
          </w:rPr>
          <w:fldChar w:fldCharType="begin"/>
        </w:r>
        <w:r w:rsidRPr="00575EEA">
          <w:rPr>
            <w:sz w:val="18"/>
            <w:szCs w:val="18"/>
          </w:rPr>
          <w:instrText xml:space="preserve"> PAGE   \* MERGEFORMAT </w:instrText>
        </w:r>
        <w:r w:rsidRPr="00575EEA">
          <w:rPr>
            <w:sz w:val="18"/>
            <w:szCs w:val="18"/>
          </w:rPr>
          <w:fldChar w:fldCharType="separate"/>
        </w:r>
        <w:r w:rsidR="006F7160">
          <w:rPr>
            <w:noProof/>
            <w:sz w:val="18"/>
            <w:szCs w:val="18"/>
          </w:rPr>
          <w:t>20</w:t>
        </w:r>
        <w:r w:rsidRPr="00575EEA">
          <w:rPr>
            <w:noProof/>
            <w:sz w:val="18"/>
            <w:szCs w:val="1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C8F8FF" w14:textId="77777777" w:rsidR="006F7160" w:rsidRDefault="006F71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C61754" w14:textId="7D77E3C4" w:rsidR="000079F3" w:rsidRDefault="000079F3">
      <w:r>
        <w:separator/>
      </w:r>
    </w:p>
  </w:footnote>
  <w:footnote w:type="continuationSeparator" w:id="0">
    <w:p w14:paraId="10FC0B62" w14:textId="77777777" w:rsidR="000079F3" w:rsidRDefault="000079F3">
      <w:r>
        <w:continuationSeparator/>
      </w:r>
    </w:p>
  </w:footnote>
  <w:footnote w:type="continuationNotice" w:id="1">
    <w:p w14:paraId="20EF9710" w14:textId="77777777" w:rsidR="000079F3" w:rsidRDefault="000079F3"/>
    <w:p w14:paraId="22830453" w14:textId="77777777" w:rsidR="000079F3" w:rsidRDefault="000079F3"/>
    <w:p w14:paraId="1749B0E2" w14:textId="77777777" w:rsidR="000079F3" w:rsidRDefault="000079F3"/>
  </w:footnote>
  <w:footnote w:id="2">
    <w:p w14:paraId="566D4B11" w14:textId="626A8A66" w:rsidR="000079F3" w:rsidRPr="00101D5F" w:rsidRDefault="000079F3" w:rsidP="00101D5F">
      <w:pPr>
        <w:pStyle w:val="FootnoteText"/>
        <w:spacing w:before="60" w:after="60" w:line="240" w:lineRule="auto"/>
        <w:ind w:left="426" w:hanging="426"/>
        <w:rPr>
          <w:sz w:val="18"/>
          <w:szCs w:val="18"/>
          <w:lang w:val="en-US"/>
        </w:rPr>
      </w:pPr>
      <w:r w:rsidRPr="00101D5F">
        <w:rPr>
          <w:rStyle w:val="FootnoteReference"/>
          <w:sz w:val="18"/>
          <w:szCs w:val="18"/>
        </w:rPr>
        <w:footnoteRef/>
      </w:r>
      <w:r w:rsidRPr="00101D5F">
        <w:rPr>
          <w:sz w:val="18"/>
          <w:szCs w:val="18"/>
        </w:rPr>
        <w:t xml:space="preserve"> </w:t>
      </w:r>
      <w:r>
        <w:rPr>
          <w:sz w:val="18"/>
          <w:szCs w:val="18"/>
        </w:rPr>
        <w:tab/>
      </w:r>
      <w:hyperlink r:id="rId1" w:history="1">
        <w:r w:rsidRPr="005158A2">
          <w:rPr>
            <w:rStyle w:val="Hyperlink"/>
            <w:sz w:val="18"/>
            <w:szCs w:val="18"/>
          </w:rPr>
          <w:t>http://www.environment.gov.au/water/cewo/northern-rivers</w:t>
        </w:r>
      </w:hyperlink>
      <w:r w:rsidRPr="00101D5F">
        <w:rPr>
          <w:sz w:val="18"/>
          <w:szCs w:val="18"/>
        </w:rPr>
        <w:t xml:space="preserve"> </w:t>
      </w:r>
    </w:p>
  </w:footnote>
  <w:footnote w:id="3">
    <w:p w14:paraId="3A93B5F0" w14:textId="564CCC0E" w:rsidR="000079F3" w:rsidRPr="00101D5F" w:rsidRDefault="000079F3" w:rsidP="00626ED0">
      <w:pPr>
        <w:pStyle w:val="FootnoteText"/>
        <w:spacing w:before="60" w:after="60" w:line="240" w:lineRule="auto"/>
        <w:ind w:left="426" w:hanging="426"/>
        <w:rPr>
          <w:sz w:val="18"/>
          <w:szCs w:val="18"/>
          <w:lang w:val="en-US"/>
        </w:rPr>
      </w:pPr>
      <w:r w:rsidRPr="00101D5F">
        <w:rPr>
          <w:rStyle w:val="FootnoteReference"/>
          <w:sz w:val="18"/>
          <w:szCs w:val="18"/>
        </w:rPr>
        <w:footnoteRef/>
      </w:r>
      <w:r w:rsidRPr="00101D5F">
        <w:rPr>
          <w:sz w:val="18"/>
          <w:szCs w:val="18"/>
        </w:rPr>
        <w:t xml:space="preserve"> </w:t>
      </w:r>
      <w:r>
        <w:rPr>
          <w:sz w:val="18"/>
          <w:szCs w:val="18"/>
        </w:rPr>
        <w:tab/>
      </w:r>
      <w:hyperlink r:id="rId2" w:history="1">
        <w:r w:rsidRPr="00980FEE">
          <w:rPr>
            <w:rStyle w:val="Hyperlink"/>
            <w:sz w:val="18"/>
            <w:szCs w:val="18"/>
          </w:rPr>
          <w:t>https://www.mdba.gov.au/discover-basin/landscape/geography</w:t>
        </w:r>
      </w:hyperlink>
      <w:r w:rsidRPr="00101D5F">
        <w:rPr>
          <w:sz w:val="18"/>
          <w:szCs w:val="18"/>
        </w:rPr>
        <w:t xml:space="preserve"> </w:t>
      </w:r>
    </w:p>
  </w:footnote>
  <w:footnote w:id="4">
    <w:p w14:paraId="19D5472B" w14:textId="61C56B36" w:rsidR="000079F3" w:rsidRPr="00101D5F" w:rsidRDefault="000079F3" w:rsidP="00101D5F">
      <w:pPr>
        <w:pStyle w:val="FootnoteText"/>
        <w:spacing w:before="60" w:after="60" w:line="240" w:lineRule="auto"/>
        <w:ind w:left="426" w:hanging="426"/>
        <w:rPr>
          <w:sz w:val="18"/>
          <w:szCs w:val="18"/>
          <w:lang w:val="en-US"/>
        </w:rPr>
      </w:pPr>
      <w:r w:rsidRPr="00101D5F">
        <w:rPr>
          <w:rStyle w:val="FootnoteReference"/>
          <w:sz w:val="18"/>
          <w:szCs w:val="18"/>
        </w:rPr>
        <w:footnoteRef/>
      </w:r>
      <w:r w:rsidRPr="00101D5F">
        <w:rPr>
          <w:rStyle w:val="Hyperlink"/>
          <w:sz w:val="18"/>
          <w:szCs w:val="18"/>
          <w:u w:val="none"/>
        </w:rPr>
        <w:t xml:space="preserve"> </w:t>
      </w:r>
      <w:r w:rsidRPr="00101D5F">
        <w:rPr>
          <w:rStyle w:val="Hyperlink"/>
          <w:sz w:val="18"/>
          <w:szCs w:val="18"/>
          <w:u w:val="none"/>
        </w:rPr>
        <w:tab/>
      </w:r>
      <w:r w:rsidRPr="00101D5F">
        <w:rPr>
          <w:rStyle w:val="Hyperlink"/>
          <w:sz w:val="18"/>
          <w:szCs w:val="18"/>
        </w:rPr>
        <w:t>http://www.environment.gov.au/system/files/resources/bb774e1f-d7fa-4825-8851-cb5e5f1b3f51/files/characterising-eco-effects-changes-low-flow-barwon-darling.pdf</w:t>
      </w:r>
    </w:p>
  </w:footnote>
  <w:footnote w:id="5">
    <w:p w14:paraId="0328954E" w14:textId="761C8D57" w:rsidR="000079F3" w:rsidRPr="00101D5F" w:rsidRDefault="000079F3" w:rsidP="00101D5F">
      <w:pPr>
        <w:pStyle w:val="FootnoteText"/>
        <w:spacing w:before="60" w:after="60" w:line="240" w:lineRule="auto"/>
        <w:ind w:left="426" w:hanging="426"/>
        <w:rPr>
          <w:sz w:val="18"/>
          <w:szCs w:val="18"/>
          <w:lang w:val="en-US"/>
        </w:rPr>
      </w:pPr>
      <w:r w:rsidRPr="00101D5F">
        <w:rPr>
          <w:rStyle w:val="FootnoteReference"/>
          <w:sz w:val="18"/>
          <w:szCs w:val="18"/>
        </w:rPr>
        <w:footnoteRef/>
      </w:r>
      <w:r w:rsidRPr="00101D5F">
        <w:rPr>
          <w:sz w:val="18"/>
          <w:szCs w:val="18"/>
        </w:rPr>
        <w:t xml:space="preserve"> </w:t>
      </w:r>
      <w:r>
        <w:rPr>
          <w:sz w:val="18"/>
          <w:szCs w:val="18"/>
        </w:rPr>
        <w:tab/>
      </w:r>
      <w:hyperlink r:id="rId3" w:history="1">
        <w:r w:rsidRPr="00980FEE">
          <w:rPr>
            <w:rStyle w:val="Hyperlink"/>
            <w:sz w:val="18"/>
            <w:szCs w:val="18"/>
          </w:rPr>
          <w:t>https://www.mdba.gov.au/publications/mdba-reports/barwon-darling-ecological-needs-hydrology</w:t>
        </w:r>
      </w:hyperlink>
      <w:r w:rsidRPr="00101D5F">
        <w:rPr>
          <w:sz w:val="18"/>
          <w:szCs w:val="18"/>
        </w:rPr>
        <w:t xml:space="preserve"> </w:t>
      </w:r>
    </w:p>
  </w:footnote>
  <w:footnote w:id="6">
    <w:p w14:paraId="409CE0C0" w14:textId="756E9865" w:rsidR="000079F3" w:rsidRPr="00101D5F" w:rsidRDefault="000079F3" w:rsidP="00101D5F">
      <w:pPr>
        <w:pStyle w:val="FootnoteText"/>
        <w:spacing w:before="60" w:after="60" w:line="240" w:lineRule="auto"/>
        <w:ind w:left="426" w:hanging="426"/>
        <w:rPr>
          <w:sz w:val="18"/>
          <w:szCs w:val="18"/>
          <w:lang w:val="en-US"/>
        </w:rPr>
      </w:pPr>
      <w:r w:rsidRPr="00101D5F">
        <w:rPr>
          <w:rStyle w:val="FootnoteReference"/>
          <w:sz w:val="18"/>
          <w:szCs w:val="18"/>
        </w:rPr>
        <w:footnoteRef/>
      </w:r>
      <w:r w:rsidRPr="00101D5F">
        <w:rPr>
          <w:sz w:val="18"/>
          <w:szCs w:val="18"/>
        </w:rPr>
        <w:t xml:space="preserve"> </w:t>
      </w:r>
      <w:r>
        <w:rPr>
          <w:sz w:val="18"/>
          <w:szCs w:val="18"/>
        </w:rPr>
        <w:tab/>
      </w:r>
      <w:hyperlink r:id="rId4" w:history="1">
        <w:r w:rsidRPr="00980FEE">
          <w:rPr>
            <w:rStyle w:val="Hyperlink"/>
            <w:sz w:val="18"/>
            <w:szCs w:val="18"/>
          </w:rPr>
          <w:t>https://www.industry.nsw.gov.au/natural-resources-access-regulator</w:t>
        </w:r>
      </w:hyperlink>
      <w:r w:rsidRPr="00101D5F">
        <w:rPr>
          <w:sz w:val="18"/>
          <w:szCs w:val="18"/>
        </w:rPr>
        <w:t xml:space="preserve"> </w:t>
      </w:r>
    </w:p>
  </w:footnote>
  <w:footnote w:id="7">
    <w:p w14:paraId="5C6DCF8C" w14:textId="7032D4C2" w:rsidR="000079F3" w:rsidRPr="00101D5F" w:rsidRDefault="000079F3" w:rsidP="00B92765">
      <w:pPr>
        <w:pStyle w:val="FootnoteText"/>
        <w:spacing w:before="60" w:after="60" w:line="240" w:lineRule="auto"/>
        <w:ind w:left="426" w:hanging="426"/>
        <w:rPr>
          <w:sz w:val="18"/>
          <w:szCs w:val="18"/>
          <w:lang w:val="en-US"/>
        </w:rPr>
      </w:pPr>
      <w:r w:rsidRPr="00101D5F">
        <w:rPr>
          <w:rStyle w:val="FootnoteReference"/>
          <w:sz w:val="18"/>
          <w:szCs w:val="18"/>
        </w:rPr>
        <w:footnoteRef/>
      </w:r>
      <w:r>
        <w:rPr>
          <w:rStyle w:val="Hyperlink"/>
        </w:rPr>
        <w:t xml:space="preserve"> </w:t>
      </w:r>
      <w:r>
        <w:rPr>
          <w:rStyle w:val="Hyperlink"/>
        </w:rPr>
        <w:tab/>
      </w:r>
      <w:hyperlink r:id="rId5" w:history="1">
        <w:r w:rsidRPr="00B92765">
          <w:rPr>
            <w:rStyle w:val="Hyperlink"/>
            <w:sz w:val="18"/>
            <w:szCs w:val="18"/>
          </w:rPr>
          <w:t>https://www.industry.nsw.gov.au/__data/assets/pdf_file/0008/237077/Independent-Observer-Report-Northern-Connectivity-Event.pdf</w:t>
        </w:r>
      </w:hyperlink>
    </w:p>
  </w:footnote>
  <w:footnote w:id="8">
    <w:p w14:paraId="06EE98DD" w14:textId="41C85CE5" w:rsidR="000079F3" w:rsidRPr="000079F3" w:rsidRDefault="000079F3" w:rsidP="000079F3">
      <w:pPr>
        <w:pStyle w:val="FootnoteText"/>
        <w:spacing w:after="0"/>
        <w:rPr>
          <w:lang w:val="en-US"/>
        </w:rPr>
      </w:pPr>
      <w:r>
        <w:rPr>
          <w:rStyle w:val="FootnoteReference"/>
        </w:rPr>
        <w:footnoteRef/>
      </w:r>
      <w:r>
        <w:t xml:space="preserve">      </w:t>
      </w:r>
      <w:r w:rsidRPr="000079F3">
        <w:rPr>
          <w:sz w:val="18"/>
          <w:szCs w:val="18"/>
          <w:lang w:val="en-US"/>
        </w:rPr>
        <w:t>Environmental Contingency Allowance Operational Advisory Committee</w:t>
      </w:r>
    </w:p>
  </w:footnote>
  <w:footnote w:id="9">
    <w:p w14:paraId="46C692C0" w14:textId="673594EC" w:rsidR="000079F3" w:rsidRPr="00101D5F" w:rsidRDefault="000079F3" w:rsidP="00101D5F">
      <w:pPr>
        <w:pStyle w:val="FootnoteText"/>
        <w:spacing w:before="60" w:after="60" w:line="240" w:lineRule="auto"/>
        <w:ind w:left="426" w:hanging="426"/>
        <w:rPr>
          <w:sz w:val="18"/>
          <w:szCs w:val="18"/>
        </w:rPr>
      </w:pPr>
      <w:r w:rsidRPr="00101D5F">
        <w:rPr>
          <w:rStyle w:val="FootnoteReference"/>
          <w:sz w:val="18"/>
          <w:szCs w:val="18"/>
        </w:rPr>
        <w:footnoteRef/>
      </w:r>
      <w:r w:rsidRPr="00101D5F">
        <w:rPr>
          <w:sz w:val="18"/>
          <w:szCs w:val="18"/>
        </w:rPr>
        <w:t xml:space="preserve"> </w:t>
      </w:r>
      <w:r>
        <w:rPr>
          <w:sz w:val="18"/>
          <w:szCs w:val="18"/>
        </w:rPr>
        <w:tab/>
      </w:r>
      <w:r w:rsidRPr="00101D5F">
        <w:rPr>
          <w:sz w:val="18"/>
          <w:szCs w:val="18"/>
        </w:rPr>
        <w:t>A gigalitres, or GL, is 1,000 megalitres or ML.</w:t>
      </w:r>
    </w:p>
  </w:footnote>
  <w:footnote w:id="10">
    <w:p w14:paraId="2698829C" w14:textId="4A972905" w:rsidR="000079F3" w:rsidRPr="00101D5F" w:rsidRDefault="000079F3" w:rsidP="00101D5F">
      <w:pPr>
        <w:pStyle w:val="FootnoteText"/>
        <w:spacing w:before="60" w:after="60" w:line="240" w:lineRule="auto"/>
        <w:ind w:left="426" w:hanging="426"/>
        <w:rPr>
          <w:sz w:val="18"/>
          <w:szCs w:val="18"/>
        </w:rPr>
      </w:pPr>
      <w:r w:rsidRPr="00101D5F">
        <w:rPr>
          <w:rStyle w:val="FootnoteReference"/>
          <w:sz w:val="18"/>
          <w:szCs w:val="18"/>
        </w:rPr>
        <w:footnoteRef/>
      </w:r>
      <w:r>
        <w:rPr>
          <w:sz w:val="18"/>
          <w:szCs w:val="18"/>
        </w:rPr>
        <w:t xml:space="preserve"> </w:t>
      </w:r>
      <w:r>
        <w:rPr>
          <w:sz w:val="18"/>
          <w:szCs w:val="18"/>
        </w:rPr>
        <w:tab/>
      </w:r>
      <w:hyperlink r:id="rId6" w:history="1">
        <w:r w:rsidRPr="00426970">
          <w:rPr>
            <w:rStyle w:val="Hyperlink"/>
            <w:sz w:val="18"/>
            <w:szCs w:val="18"/>
          </w:rPr>
          <w:t>https://www.mdba.gov.au/publications/mdba-reports/compliance-monitoring-using-satellite-imagery</w:t>
        </w:r>
      </w:hyperlink>
      <w:r>
        <w:rPr>
          <w:sz w:val="18"/>
          <w:szCs w:val="18"/>
        </w:rPr>
        <w:t xml:space="preserve"> </w:t>
      </w:r>
      <w:r w:rsidRPr="00101D5F">
        <w:rPr>
          <w:sz w:val="18"/>
          <w:szCs w:val="18"/>
        </w:rPr>
        <w:t xml:space="preserve"> </w:t>
      </w:r>
    </w:p>
  </w:footnote>
  <w:footnote w:id="11">
    <w:p w14:paraId="3B0AFDDC" w14:textId="46DD0AC1" w:rsidR="000079F3" w:rsidRPr="00101D5F" w:rsidRDefault="000079F3" w:rsidP="00101D5F">
      <w:pPr>
        <w:pStyle w:val="FootnoteText"/>
        <w:spacing w:before="60" w:after="60" w:line="240" w:lineRule="auto"/>
        <w:ind w:left="426" w:hanging="426"/>
        <w:rPr>
          <w:sz w:val="18"/>
          <w:szCs w:val="18"/>
          <w:lang w:val="en-US"/>
        </w:rPr>
      </w:pPr>
      <w:r w:rsidRPr="00101D5F">
        <w:rPr>
          <w:rStyle w:val="FootnoteReference"/>
          <w:sz w:val="18"/>
          <w:szCs w:val="18"/>
        </w:rPr>
        <w:footnoteRef/>
      </w:r>
      <w:r w:rsidRPr="00101D5F">
        <w:rPr>
          <w:sz w:val="18"/>
          <w:szCs w:val="18"/>
        </w:rPr>
        <w:t xml:space="preserve"> </w:t>
      </w:r>
      <w:r>
        <w:rPr>
          <w:sz w:val="18"/>
          <w:szCs w:val="18"/>
        </w:rPr>
        <w:tab/>
      </w:r>
      <w:hyperlink r:id="rId7" w:history="1">
        <w:r w:rsidRPr="00980FEE">
          <w:rPr>
            <w:rStyle w:val="Hyperlink"/>
            <w:sz w:val="18"/>
            <w:szCs w:val="18"/>
          </w:rPr>
          <w:t>https://realtimedata.waternsw.com.au/</w:t>
        </w:r>
      </w:hyperlink>
      <w:r w:rsidRPr="00101D5F">
        <w:rPr>
          <w:sz w:val="18"/>
          <w:szCs w:val="18"/>
        </w:rPr>
        <w:t xml:space="preserve"> </w:t>
      </w:r>
    </w:p>
  </w:footnote>
  <w:footnote w:id="12">
    <w:p w14:paraId="6E9E3A1F" w14:textId="0D0E5169" w:rsidR="000079F3" w:rsidRPr="00B92765" w:rsidRDefault="000079F3" w:rsidP="00B92765">
      <w:pPr>
        <w:pStyle w:val="FootnoteText"/>
        <w:ind w:left="426" w:hanging="426"/>
        <w:rPr>
          <w:lang w:val="en-US"/>
        </w:rPr>
      </w:pPr>
      <w:r>
        <w:rPr>
          <w:rStyle w:val="FootnoteReference"/>
        </w:rPr>
        <w:footnoteRef/>
      </w:r>
      <w:r>
        <w:tab/>
      </w:r>
      <w:bookmarkStart w:id="1" w:name="_Hlk32585873"/>
      <w:r w:rsidRPr="00B92765">
        <w:rPr>
          <w:sz w:val="18"/>
          <w:szCs w:val="18"/>
        </w:rPr>
        <w:fldChar w:fldCharType="begin"/>
      </w:r>
      <w:r w:rsidRPr="00B92765">
        <w:rPr>
          <w:sz w:val="18"/>
          <w:szCs w:val="18"/>
        </w:rPr>
        <w:instrText xml:space="preserve"> HYPERLINK "https://www.industry.nsw.gov.au/__data/assets/pdf_file/0008/237077/Independent-Observer-Report-Northern-Connectivity-Event.pdf" </w:instrText>
      </w:r>
      <w:r w:rsidRPr="00B92765">
        <w:rPr>
          <w:sz w:val="18"/>
          <w:szCs w:val="18"/>
        </w:rPr>
        <w:fldChar w:fldCharType="separate"/>
      </w:r>
      <w:r w:rsidRPr="00B92765">
        <w:rPr>
          <w:rStyle w:val="Hyperlink"/>
          <w:sz w:val="18"/>
          <w:szCs w:val="18"/>
        </w:rPr>
        <w:t>https://www.industry.nsw.gov.au/__data/assets/pdf_file/0008/237077/Independent-Observer-Report-Northern-Connectivity-Event.pdf</w:t>
      </w:r>
      <w:r w:rsidRPr="00B92765">
        <w:rPr>
          <w:sz w:val="18"/>
          <w:szCs w:val="18"/>
        </w:rPr>
        <w:fldChar w:fldCharType="end"/>
      </w:r>
      <w:bookmarkEnd w:id="1"/>
      <w:r>
        <w:t xml:space="preserve"> </w:t>
      </w:r>
    </w:p>
  </w:footnote>
  <w:footnote w:id="13">
    <w:p w14:paraId="2CBE1B4F" w14:textId="1E0BBD40" w:rsidR="000079F3" w:rsidRPr="00101D5F" w:rsidRDefault="000079F3" w:rsidP="00101D5F">
      <w:pPr>
        <w:pStyle w:val="FootnoteText"/>
        <w:spacing w:before="60" w:after="60" w:line="240" w:lineRule="auto"/>
        <w:ind w:left="426" w:hanging="426"/>
        <w:rPr>
          <w:sz w:val="18"/>
          <w:szCs w:val="18"/>
          <w:lang w:val="en-US"/>
        </w:rPr>
      </w:pPr>
      <w:r w:rsidRPr="00101D5F">
        <w:rPr>
          <w:rStyle w:val="FootnoteReference"/>
          <w:sz w:val="18"/>
          <w:szCs w:val="18"/>
        </w:rPr>
        <w:footnoteRef/>
      </w:r>
      <w:r w:rsidRPr="00101D5F">
        <w:rPr>
          <w:sz w:val="18"/>
          <w:szCs w:val="18"/>
        </w:rPr>
        <w:t xml:space="preserve"> </w:t>
      </w:r>
      <w:r>
        <w:rPr>
          <w:sz w:val="18"/>
          <w:szCs w:val="18"/>
        </w:rPr>
        <w:tab/>
      </w:r>
      <w:hyperlink r:id="rId8" w:history="1">
        <w:r w:rsidRPr="00980FEE">
          <w:rPr>
            <w:rStyle w:val="Hyperlink"/>
            <w:sz w:val="18"/>
            <w:szCs w:val="18"/>
          </w:rPr>
          <w:t>https://onlinelibrary.wiley.com/doi/abs/10.1002/rra.875</w:t>
        </w:r>
      </w:hyperlink>
      <w:r w:rsidRPr="00101D5F">
        <w:rPr>
          <w:sz w:val="18"/>
          <w:szCs w:val="18"/>
        </w:rPr>
        <w:t xml:space="preserve"> </w:t>
      </w:r>
    </w:p>
  </w:footnote>
  <w:footnote w:id="14">
    <w:p w14:paraId="46EDB0B2" w14:textId="76DE7812" w:rsidR="000079F3" w:rsidRPr="00101D5F" w:rsidRDefault="000079F3" w:rsidP="00101D5F">
      <w:pPr>
        <w:pStyle w:val="FootnoteText"/>
        <w:spacing w:before="60" w:after="60" w:line="240" w:lineRule="auto"/>
        <w:ind w:left="426" w:hanging="426"/>
        <w:rPr>
          <w:sz w:val="18"/>
          <w:szCs w:val="18"/>
          <w:lang w:val="en-US"/>
        </w:rPr>
      </w:pPr>
      <w:r w:rsidRPr="00101D5F">
        <w:rPr>
          <w:rStyle w:val="FootnoteReference"/>
          <w:sz w:val="18"/>
          <w:szCs w:val="18"/>
        </w:rPr>
        <w:footnoteRef/>
      </w:r>
      <w:r>
        <w:rPr>
          <w:sz w:val="18"/>
          <w:szCs w:val="18"/>
        </w:rPr>
        <w:t xml:space="preserve"> </w:t>
      </w:r>
      <w:r>
        <w:rPr>
          <w:sz w:val="18"/>
          <w:szCs w:val="18"/>
        </w:rPr>
        <w:tab/>
      </w:r>
      <w:hyperlink r:id="rId9" w:history="1">
        <w:r w:rsidRPr="00D40F58">
          <w:rPr>
            <w:color w:val="0000FF"/>
            <w:szCs w:val="24"/>
            <w:u w:val="single"/>
          </w:rPr>
          <w:t>https://www.environment.nsw.gov.au/news/connecting-the-northern-rivers</w:t>
        </w:r>
      </w:hyperlink>
      <w:r w:rsidRPr="00101D5F">
        <w:rPr>
          <w:sz w:val="18"/>
          <w:szCs w:val="18"/>
        </w:rPr>
        <w:t xml:space="preserve"> </w:t>
      </w:r>
    </w:p>
  </w:footnote>
  <w:footnote w:id="15">
    <w:p w14:paraId="51E0DCA5" w14:textId="16581FC7" w:rsidR="000079F3" w:rsidRPr="00101D5F" w:rsidRDefault="000079F3" w:rsidP="00575EEA">
      <w:pPr>
        <w:pStyle w:val="FootnoteText"/>
        <w:spacing w:before="60" w:after="60" w:line="240" w:lineRule="auto"/>
        <w:ind w:left="425" w:hanging="425"/>
        <w:rPr>
          <w:rStyle w:val="Hyperlink"/>
          <w:sz w:val="18"/>
          <w:szCs w:val="18"/>
        </w:rPr>
      </w:pPr>
      <w:r w:rsidRPr="00101D5F">
        <w:rPr>
          <w:rStyle w:val="FootnoteReference"/>
          <w:sz w:val="18"/>
          <w:szCs w:val="18"/>
        </w:rPr>
        <w:footnoteRef/>
      </w:r>
      <w:r w:rsidRPr="00101D5F">
        <w:rPr>
          <w:sz w:val="18"/>
          <w:szCs w:val="18"/>
        </w:rPr>
        <w:t xml:space="preserve"> </w:t>
      </w:r>
      <w:r>
        <w:rPr>
          <w:sz w:val="18"/>
          <w:szCs w:val="18"/>
        </w:rPr>
        <w:tab/>
      </w:r>
      <w:hyperlink r:id="rId10" w:history="1">
        <w:r w:rsidRPr="00980FEE">
          <w:rPr>
            <w:rStyle w:val="Hyperlink"/>
            <w:sz w:val="18"/>
            <w:szCs w:val="18"/>
          </w:rPr>
          <w:t>https://www.environment.gov.au/water/cewo/catchment/namoi</w:t>
        </w:r>
      </w:hyperlink>
    </w:p>
  </w:footnote>
  <w:footnote w:id="16">
    <w:p w14:paraId="45723FDB" w14:textId="2F212215" w:rsidR="000079F3" w:rsidRPr="00347FB9" w:rsidRDefault="000079F3">
      <w:pPr>
        <w:pStyle w:val="FootnoteText"/>
        <w:rPr>
          <w:lang w:val="en-US"/>
        </w:rPr>
      </w:pPr>
      <w:r>
        <w:rPr>
          <w:rStyle w:val="FootnoteReference"/>
        </w:rPr>
        <w:footnoteRef/>
      </w:r>
      <w:r>
        <w:t xml:space="preserve">     </w:t>
      </w:r>
      <w:hyperlink r:id="rId11" w:history="1">
        <w:r w:rsidRPr="00347FB9">
          <w:rPr>
            <w:rStyle w:val="Hyperlink"/>
            <w:sz w:val="18"/>
            <w:szCs w:val="18"/>
          </w:rPr>
          <w:t>http://www.environment.gov.au/water/cewo/catchment/northern-unregulated-rivers</w:t>
        </w:r>
      </w:hyperlink>
      <w:r>
        <w:t xml:space="preserve"> </w:t>
      </w:r>
    </w:p>
  </w:footnote>
  <w:footnote w:id="17">
    <w:p w14:paraId="418AFE6E" w14:textId="74BF63CA" w:rsidR="000079F3" w:rsidRPr="00101D5F" w:rsidRDefault="000079F3" w:rsidP="00101D5F">
      <w:pPr>
        <w:pStyle w:val="FootnoteText"/>
        <w:spacing w:before="60" w:after="60" w:line="240" w:lineRule="auto"/>
        <w:ind w:left="426" w:hanging="426"/>
        <w:rPr>
          <w:sz w:val="18"/>
          <w:szCs w:val="18"/>
          <w:lang w:val="en-US"/>
        </w:rPr>
      </w:pPr>
      <w:r w:rsidRPr="00101D5F">
        <w:rPr>
          <w:rStyle w:val="FootnoteReference"/>
          <w:sz w:val="18"/>
          <w:szCs w:val="18"/>
        </w:rPr>
        <w:footnoteRef/>
      </w:r>
      <w:r w:rsidRPr="00101D5F">
        <w:rPr>
          <w:sz w:val="18"/>
          <w:szCs w:val="18"/>
        </w:rPr>
        <w:t xml:space="preserve"> </w:t>
      </w:r>
      <w:r>
        <w:rPr>
          <w:sz w:val="18"/>
          <w:szCs w:val="18"/>
        </w:rPr>
        <w:tab/>
      </w:r>
      <w:hyperlink r:id="rId12" w:history="1">
        <w:r w:rsidRPr="00980FEE">
          <w:rPr>
            <w:rStyle w:val="Hyperlink"/>
            <w:sz w:val="18"/>
            <w:szCs w:val="18"/>
          </w:rPr>
          <w:t>https://www.environment.gov.au/water/cewo/publications/portfolio-mgt-plan-barwon-darling-2019-20</w:t>
        </w:r>
      </w:hyperlink>
      <w:r w:rsidRPr="00101D5F">
        <w:rPr>
          <w:sz w:val="18"/>
          <w:szCs w:val="18"/>
        </w:rPr>
        <w:t xml:space="preserve"> </w:t>
      </w:r>
    </w:p>
  </w:footnote>
  <w:footnote w:id="18">
    <w:p w14:paraId="4DAB11E9" w14:textId="77777777" w:rsidR="000079F3" w:rsidRPr="0035560C" w:rsidRDefault="000079F3" w:rsidP="00736D6A">
      <w:pPr>
        <w:pStyle w:val="FootnoteText"/>
        <w:ind w:left="426" w:hanging="426"/>
        <w:rPr>
          <w:lang w:val="en-US"/>
        </w:rPr>
      </w:pPr>
      <w:r>
        <w:rPr>
          <w:rStyle w:val="FootnoteReference"/>
        </w:rPr>
        <w:footnoteRef/>
      </w:r>
      <w:r>
        <w:t xml:space="preserve"> </w:t>
      </w:r>
      <w:r>
        <w:tab/>
      </w:r>
      <w:hyperlink r:id="rId13" w:history="1">
        <w:r w:rsidRPr="00347FB9">
          <w:rPr>
            <w:rStyle w:val="Hyperlink"/>
            <w:sz w:val="18"/>
            <w:szCs w:val="18"/>
          </w:rPr>
          <w:t>https://www.industry.nsw.gov.au/water-reform/better-management-of-environmental-water</w:t>
        </w:r>
      </w:hyperlink>
    </w:p>
  </w:footnote>
  <w:footnote w:id="19">
    <w:p w14:paraId="34897E08" w14:textId="00E8A9B6" w:rsidR="000079F3" w:rsidRPr="00736D6A" w:rsidRDefault="000079F3" w:rsidP="00736D6A">
      <w:pPr>
        <w:pStyle w:val="FootnoteText"/>
        <w:ind w:left="426" w:hanging="426"/>
        <w:rPr>
          <w:lang w:val="en-US"/>
        </w:rPr>
      </w:pPr>
      <w:r>
        <w:rPr>
          <w:rStyle w:val="FootnoteReference"/>
        </w:rPr>
        <w:footnoteRef/>
      </w:r>
      <w:r>
        <w:t xml:space="preserve"> </w:t>
      </w:r>
      <w:r>
        <w:tab/>
      </w:r>
      <w:hyperlink r:id="rId14" w:history="1">
        <w:r w:rsidRPr="00347FB9">
          <w:rPr>
            <w:rStyle w:val="Hyperlink"/>
            <w:sz w:val="18"/>
            <w:szCs w:val="18"/>
          </w:rPr>
          <w:t>https://www.mdba.gov.au/publications/mdba-reports/geographic-profile-maps-basin-catchments</w:t>
        </w:r>
      </w:hyperlink>
      <w:r>
        <w:t xml:space="preserve"> </w:t>
      </w:r>
    </w:p>
  </w:footnote>
  <w:footnote w:id="20">
    <w:p w14:paraId="0B6841CE" w14:textId="47AFFCA2" w:rsidR="000079F3" w:rsidRPr="0028358F" w:rsidRDefault="000079F3" w:rsidP="00DD6F45">
      <w:pPr>
        <w:pStyle w:val="FootnoteText"/>
        <w:spacing w:before="60" w:after="60" w:line="240" w:lineRule="auto"/>
        <w:ind w:left="426" w:hanging="426"/>
        <w:rPr>
          <w:lang w:val="en-US"/>
        </w:rPr>
      </w:pPr>
      <w:r w:rsidRPr="00101D5F">
        <w:rPr>
          <w:rStyle w:val="FootnoteReference"/>
          <w:sz w:val="18"/>
          <w:szCs w:val="18"/>
        </w:rPr>
        <w:footnoteRef/>
      </w:r>
      <w:r w:rsidRPr="00101D5F">
        <w:rPr>
          <w:sz w:val="18"/>
          <w:szCs w:val="18"/>
        </w:rPr>
        <w:t xml:space="preserve"> </w:t>
      </w:r>
      <w:r>
        <w:rPr>
          <w:sz w:val="18"/>
          <w:szCs w:val="18"/>
        </w:rPr>
        <w:tab/>
      </w:r>
      <w:hyperlink r:id="rId15" w:history="1">
        <w:r w:rsidRPr="00980FEE">
          <w:rPr>
            <w:rStyle w:val="Hyperlink"/>
            <w:sz w:val="18"/>
            <w:szCs w:val="18"/>
          </w:rPr>
          <w:t>https://sentinel.esa.int/web/sentinel/home</w:t>
        </w:r>
      </w:hyperlink>
      <w:r>
        <w:t xml:space="preserve"> </w:t>
      </w:r>
    </w:p>
  </w:footnote>
  <w:footnote w:id="21">
    <w:p w14:paraId="3CF3C25A" w14:textId="29D01A7F" w:rsidR="000079F3" w:rsidRPr="00347FB9" w:rsidRDefault="000079F3" w:rsidP="00DD6F45">
      <w:pPr>
        <w:pStyle w:val="FootnoteText"/>
        <w:spacing w:after="60"/>
        <w:ind w:left="425" w:hanging="425"/>
        <w:rPr>
          <w:sz w:val="18"/>
          <w:szCs w:val="18"/>
          <w:lang w:val="en-US"/>
        </w:rPr>
      </w:pPr>
      <w:r>
        <w:rPr>
          <w:rStyle w:val="FootnoteReference"/>
        </w:rPr>
        <w:footnoteRef/>
      </w:r>
      <w:r>
        <w:t xml:space="preserve"> </w:t>
      </w:r>
      <w:r>
        <w:tab/>
      </w:r>
      <w:hyperlink r:id="rId16" w:history="1">
        <w:r w:rsidRPr="00347FB9">
          <w:rPr>
            <w:rStyle w:val="Hyperlink"/>
            <w:sz w:val="18"/>
            <w:szCs w:val="18"/>
          </w:rPr>
          <w:t>https://www.geoimage.com.au/satellite/landsat-8</w:t>
        </w:r>
      </w:hyperlink>
      <w:r w:rsidRPr="00347FB9">
        <w:rPr>
          <w:sz w:val="18"/>
          <w:szCs w:val="18"/>
        </w:rPr>
        <w:t xml:space="preserve"> </w:t>
      </w:r>
    </w:p>
  </w:footnote>
  <w:footnote w:id="22">
    <w:p w14:paraId="31A519C4" w14:textId="2E0359D3" w:rsidR="000079F3" w:rsidRPr="00DD6F45" w:rsidRDefault="000079F3" w:rsidP="00DD6F45">
      <w:pPr>
        <w:pStyle w:val="FootnoteText"/>
        <w:ind w:left="426" w:hanging="426"/>
        <w:rPr>
          <w:lang w:val="en-US"/>
        </w:rPr>
      </w:pPr>
      <w:r w:rsidRPr="00347FB9">
        <w:rPr>
          <w:rStyle w:val="FootnoteReference"/>
          <w:sz w:val="18"/>
          <w:szCs w:val="18"/>
        </w:rPr>
        <w:footnoteRef/>
      </w:r>
      <w:r w:rsidRPr="00347FB9">
        <w:rPr>
          <w:sz w:val="18"/>
          <w:szCs w:val="18"/>
        </w:rPr>
        <w:t xml:space="preserve"> </w:t>
      </w:r>
      <w:r w:rsidRPr="00347FB9">
        <w:rPr>
          <w:sz w:val="18"/>
          <w:szCs w:val="18"/>
        </w:rPr>
        <w:tab/>
      </w:r>
      <w:hyperlink r:id="rId17" w:history="1">
        <w:r w:rsidRPr="00347FB9">
          <w:rPr>
            <w:rStyle w:val="Hyperlink"/>
            <w:sz w:val="18"/>
            <w:szCs w:val="18"/>
          </w:rPr>
          <w:t>http://www.environment.gov.au/water/cewo/northern-rivers</w:t>
        </w:r>
      </w:hyperlink>
      <w:r>
        <w:t xml:space="preserve"> </w:t>
      </w:r>
    </w:p>
  </w:footnote>
  <w:footnote w:id="23">
    <w:p w14:paraId="7C625043" w14:textId="60FD0128" w:rsidR="000079F3" w:rsidRPr="007F4903" w:rsidRDefault="000079F3" w:rsidP="00DD6F45">
      <w:pPr>
        <w:pStyle w:val="FootnoteText"/>
        <w:spacing w:before="60" w:after="60"/>
        <w:ind w:left="425" w:hanging="425"/>
        <w:rPr>
          <w:color w:val="0000FF"/>
          <w:sz w:val="18"/>
          <w:szCs w:val="18"/>
          <w:u w:val="single"/>
        </w:rPr>
      </w:pPr>
      <w:r>
        <w:rPr>
          <w:rStyle w:val="FootnoteReference"/>
        </w:rPr>
        <w:footnoteRef/>
      </w:r>
      <w:r>
        <w:t xml:space="preserve"> </w:t>
      </w:r>
      <w:r>
        <w:tab/>
      </w:r>
      <w:hyperlink r:id="rId18" w:history="1">
        <w:r w:rsidRPr="007F4903">
          <w:rPr>
            <w:rStyle w:val="Hyperlink"/>
            <w:sz w:val="18"/>
            <w:szCs w:val="18"/>
          </w:rPr>
          <w:t>https://www.mdba.gov.au/sites/default/files/pubs/Basin-Plan-Evaluation-Framework-2019-2.pdf</w:t>
        </w:r>
      </w:hyperlink>
    </w:p>
  </w:footnote>
  <w:footnote w:id="24">
    <w:p w14:paraId="704322B1" w14:textId="7F00C5D3" w:rsidR="000079F3" w:rsidRPr="007F4903" w:rsidRDefault="000079F3" w:rsidP="00DD6F45">
      <w:pPr>
        <w:pStyle w:val="FootnoteText"/>
        <w:spacing w:before="60" w:after="60"/>
        <w:ind w:left="425" w:hanging="425"/>
        <w:rPr>
          <w:sz w:val="18"/>
          <w:szCs w:val="18"/>
          <w:lang w:val="en-US"/>
        </w:rPr>
      </w:pPr>
      <w:r w:rsidRPr="007F4903">
        <w:rPr>
          <w:rStyle w:val="FootnoteReference"/>
          <w:sz w:val="18"/>
          <w:szCs w:val="18"/>
        </w:rPr>
        <w:footnoteRef/>
      </w:r>
      <w:r w:rsidRPr="007F4903">
        <w:rPr>
          <w:sz w:val="18"/>
          <w:szCs w:val="18"/>
        </w:rPr>
        <w:t xml:space="preserve"> </w:t>
      </w:r>
      <w:r w:rsidRPr="007F4903">
        <w:rPr>
          <w:sz w:val="18"/>
          <w:szCs w:val="18"/>
        </w:rPr>
        <w:tab/>
      </w:r>
      <w:hyperlink r:id="rId19" w:history="1">
        <w:r w:rsidRPr="007F4903">
          <w:rPr>
            <w:rStyle w:val="Hyperlink"/>
            <w:sz w:val="18"/>
            <w:szCs w:val="18"/>
          </w:rPr>
          <w:t>http://www.environment.gov.au/water/cewo/publications/cewo-ltim-standard-methods</w:t>
        </w:r>
      </w:hyperlink>
      <w:r w:rsidRPr="007F4903">
        <w:rPr>
          <w:sz w:val="18"/>
          <w:szCs w:val="18"/>
        </w:rPr>
        <w:t xml:space="preserve"> </w:t>
      </w:r>
    </w:p>
  </w:footnote>
  <w:footnote w:id="25">
    <w:p w14:paraId="5BBDAEEE" w14:textId="132A5511" w:rsidR="000079F3" w:rsidRPr="00DD6F45" w:rsidRDefault="000079F3" w:rsidP="00DD6F45">
      <w:pPr>
        <w:pStyle w:val="FootnoteText"/>
        <w:spacing w:before="60" w:after="60"/>
        <w:ind w:left="425" w:hanging="425"/>
        <w:rPr>
          <w:lang w:val="en-US"/>
        </w:rPr>
      </w:pPr>
      <w:r w:rsidRPr="007F4903">
        <w:rPr>
          <w:rStyle w:val="FootnoteReference"/>
          <w:sz w:val="18"/>
          <w:szCs w:val="18"/>
        </w:rPr>
        <w:footnoteRef/>
      </w:r>
      <w:r w:rsidRPr="007F4903">
        <w:rPr>
          <w:sz w:val="18"/>
          <w:szCs w:val="18"/>
        </w:rPr>
        <w:t xml:space="preserve"> </w:t>
      </w:r>
      <w:r w:rsidRPr="007F4903">
        <w:rPr>
          <w:sz w:val="18"/>
          <w:szCs w:val="18"/>
        </w:rPr>
        <w:tab/>
      </w:r>
      <w:hyperlink r:id="rId20" w:history="1">
        <w:r w:rsidRPr="007F4903">
          <w:rPr>
            <w:rStyle w:val="Hyperlink"/>
            <w:sz w:val="18"/>
            <w:szCs w:val="18"/>
          </w:rPr>
          <w:t>https://realtimedata.waternsw.com.au/</w:t>
        </w:r>
      </w:hyperlink>
      <w:r>
        <w:t xml:space="preserve"> </w:t>
      </w:r>
    </w:p>
  </w:footnote>
  <w:footnote w:id="26">
    <w:p w14:paraId="4653D3E5" w14:textId="10E41A1C" w:rsidR="000079F3" w:rsidRPr="007F4903" w:rsidRDefault="000079F3" w:rsidP="002D4B24">
      <w:pPr>
        <w:pStyle w:val="FootnoteText"/>
        <w:spacing w:after="60"/>
        <w:ind w:left="425" w:hanging="425"/>
        <w:rPr>
          <w:sz w:val="18"/>
          <w:szCs w:val="18"/>
          <w:lang w:val="en-US"/>
        </w:rPr>
      </w:pPr>
      <w:r>
        <w:rPr>
          <w:rStyle w:val="FootnoteReference"/>
        </w:rPr>
        <w:footnoteRef/>
      </w:r>
      <w:r>
        <w:t xml:space="preserve"> </w:t>
      </w:r>
      <w:r>
        <w:tab/>
      </w:r>
      <w:hyperlink r:id="rId21" w:history="1">
        <w:r w:rsidRPr="007F4903">
          <w:rPr>
            <w:rStyle w:val="Hyperlink"/>
            <w:sz w:val="18"/>
            <w:szCs w:val="18"/>
          </w:rPr>
          <w:t>https://www.environment.gov.au/water/cewo/publications/characterising-eco-effects-changes-barwon-darling-2017</w:t>
        </w:r>
      </w:hyperlink>
      <w:r w:rsidRPr="007F4903">
        <w:rPr>
          <w:sz w:val="18"/>
          <w:szCs w:val="18"/>
        </w:rPr>
        <w:t xml:space="preserve"> </w:t>
      </w:r>
    </w:p>
  </w:footnote>
  <w:footnote w:id="27">
    <w:p w14:paraId="021E5227" w14:textId="27B2F276" w:rsidR="000079F3" w:rsidRPr="00DD6F45" w:rsidRDefault="000079F3" w:rsidP="002D4B24">
      <w:pPr>
        <w:pStyle w:val="FootnoteText"/>
        <w:spacing w:before="60" w:after="60"/>
        <w:ind w:left="425" w:hanging="425"/>
        <w:rPr>
          <w:lang w:val="en-US"/>
        </w:rPr>
      </w:pPr>
      <w:r w:rsidRPr="007F4903">
        <w:rPr>
          <w:rStyle w:val="FootnoteReference"/>
          <w:sz w:val="18"/>
          <w:szCs w:val="18"/>
        </w:rPr>
        <w:footnoteRef/>
      </w:r>
      <w:r w:rsidRPr="007F4903">
        <w:rPr>
          <w:sz w:val="18"/>
          <w:szCs w:val="18"/>
        </w:rPr>
        <w:t xml:space="preserve"> </w:t>
      </w:r>
      <w:r w:rsidRPr="007F4903">
        <w:rPr>
          <w:sz w:val="18"/>
          <w:szCs w:val="18"/>
        </w:rPr>
        <w:tab/>
      </w:r>
      <w:hyperlink r:id="rId22" w:history="1">
        <w:r w:rsidRPr="007F4903">
          <w:rPr>
            <w:rStyle w:val="Hyperlink"/>
            <w:sz w:val="18"/>
            <w:szCs w:val="18"/>
          </w:rPr>
          <w:t>https://www.mdba.gov.au/publications/independent-reports/fish-flows-northern-basin-responses-fish-changes-flows-northern</w:t>
        </w:r>
      </w:hyperlink>
      <w:r>
        <w:t xml:space="preserve"> </w:t>
      </w:r>
    </w:p>
  </w:footnote>
  <w:footnote w:id="28">
    <w:p w14:paraId="697AAE5E" w14:textId="411AEE51" w:rsidR="00CE0125" w:rsidRPr="00CE0125" w:rsidRDefault="00CE0125" w:rsidP="00CE0125">
      <w:pPr>
        <w:pStyle w:val="FootnoteText"/>
        <w:spacing w:after="0"/>
        <w:rPr>
          <w:sz w:val="18"/>
          <w:szCs w:val="18"/>
          <w:lang w:val="en-US"/>
        </w:rPr>
      </w:pPr>
      <w:r>
        <w:rPr>
          <w:rStyle w:val="FootnoteReference"/>
        </w:rPr>
        <w:footnoteRef/>
      </w:r>
      <w:r>
        <w:t xml:space="preserve">    </w:t>
      </w:r>
      <w:r w:rsidRPr="00CE0125">
        <w:rPr>
          <w:rFonts w:cs="Arial"/>
          <w:color w:val="3C4043"/>
          <w:sz w:val="18"/>
          <w:szCs w:val="18"/>
          <w:shd w:val="clear" w:color="auto" w:fill="FFFFFF"/>
        </w:rPr>
        <w:t>Australian and New Zealand Environment and Conservation Council </w:t>
      </w:r>
    </w:p>
  </w:footnote>
  <w:footnote w:id="29">
    <w:p w14:paraId="2B81754C" w14:textId="42232FA5" w:rsidR="000079F3" w:rsidRPr="007F4903" w:rsidRDefault="000079F3" w:rsidP="00314ADD">
      <w:pPr>
        <w:pStyle w:val="FootnoteText"/>
        <w:spacing w:after="60"/>
        <w:ind w:left="425" w:hanging="425"/>
        <w:rPr>
          <w:sz w:val="18"/>
          <w:szCs w:val="18"/>
          <w:lang w:val="en-US"/>
        </w:rPr>
      </w:pPr>
      <w:r>
        <w:rPr>
          <w:rStyle w:val="FootnoteReference"/>
        </w:rPr>
        <w:footnoteRef/>
      </w:r>
      <w:r>
        <w:t xml:space="preserve"> </w:t>
      </w:r>
      <w:r w:rsidRPr="007F4903">
        <w:rPr>
          <w:sz w:val="18"/>
          <w:szCs w:val="18"/>
        </w:rPr>
        <w:tab/>
      </w:r>
      <w:hyperlink r:id="rId23" w:history="1">
        <w:r w:rsidRPr="007F4903">
          <w:rPr>
            <w:rStyle w:val="Hyperlink"/>
            <w:sz w:val="18"/>
            <w:szCs w:val="18"/>
          </w:rPr>
          <w:t>http://www.environment.gov.au/water/cewo/publications/cewo-ltim-warrego-darling</w:t>
        </w:r>
      </w:hyperlink>
      <w:r w:rsidRPr="007F4903">
        <w:rPr>
          <w:sz w:val="18"/>
          <w:szCs w:val="18"/>
        </w:rPr>
        <w:t xml:space="preserve"> </w:t>
      </w:r>
    </w:p>
  </w:footnote>
  <w:footnote w:id="30">
    <w:p w14:paraId="00FF3A79" w14:textId="7BF8CA3C" w:rsidR="000079F3" w:rsidRPr="007F4903" w:rsidRDefault="000079F3" w:rsidP="00314ADD">
      <w:pPr>
        <w:pStyle w:val="FootnoteText"/>
        <w:spacing w:before="60" w:after="60"/>
        <w:ind w:left="425" w:hanging="425"/>
        <w:rPr>
          <w:sz w:val="18"/>
          <w:szCs w:val="18"/>
          <w:lang w:val="en-US"/>
        </w:rPr>
      </w:pPr>
      <w:r w:rsidRPr="007F4903">
        <w:rPr>
          <w:rStyle w:val="FootnoteReference"/>
          <w:sz w:val="18"/>
          <w:szCs w:val="18"/>
        </w:rPr>
        <w:footnoteRef/>
      </w:r>
      <w:r w:rsidRPr="007F4903">
        <w:rPr>
          <w:sz w:val="18"/>
          <w:szCs w:val="18"/>
        </w:rPr>
        <w:t xml:space="preserve"> </w:t>
      </w:r>
      <w:r w:rsidRPr="007F4903">
        <w:rPr>
          <w:sz w:val="18"/>
          <w:szCs w:val="18"/>
        </w:rPr>
        <w:tab/>
      </w:r>
      <w:hyperlink r:id="rId24" w:history="1">
        <w:r w:rsidRPr="007F4903">
          <w:rPr>
            <w:rStyle w:val="Hyperlink"/>
            <w:sz w:val="18"/>
            <w:szCs w:val="18"/>
          </w:rPr>
          <w:t>https://www.waternsw.com.au/water-quality/algae</w:t>
        </w:r>
      </w:hyperlink>
      <w:r w:rsidRPr="007F4903">
        <w:rPr>
          <w:sz w:val="18"/>
          <w:szCs w:val="18"/>
        </w:rPr>
        <w:t xml:space="preserve"> </w:t>
      </w:r>
    </w:p>
  </w:footnote>
  <w:footnote w:id="31">
    <w:p w14:paraId="6C9EAF8B" w14:textId="0FB9CD95" w:rsidR="000079F3" w:rsidRPr="002D4B24" w:rsidRDefault="000079F3" w:rsidP="00314ADD">
      <w:pPr>
        <w:pStyle w:val="FootnoteText"/>
        <w:spacing w:before="60" w:after="60"/>
        <w:ind w:left="425" w:hanging="425"/>
        <w:rPr>
          <w:lang w:val="en-US"/>
        </w:rPr>
      </w:pPr>
      <w:r w:rsidRPr="007F4903">
        <w:rPr>
          <w:rStyle w:val="FootnoteReference"/>
          <w:sz w:val="18"/>
          <w:szCs w:val="18"/>
        </w:rPr>
        <w:footnoteRef/>
      </w:r>
      <w:r w:rsidRPr="007F4903">
        <w:rPr>
          <w:sz w:val="18"/>
          <w:szCs w:val="18"/>
        </w:rPr>
        <w:t xml:space="preserve"> </w:t>
      </w:r>
      <w:r w:rsidRPr="007F4903">
        <w:rPr>
          <w:sz w:val="18"/>
          <w:szCs w:val="18"/>
        </w:rPr>
        <w:tab/>
      </w:r>
      <w:hyperlink r:id="rId25" w:history="1">
        <w:r w:rsidRPr="007F4903">
          <w:rPr>
            <w:rStyle w:val="Hyperlink"/>
            <w:sz w:val="18"/>
            <w:szCs w:val="18"/>
          </w:rPr>
          <w:t>https://www.nhmrc.gov.au/sites/default/files/images/guidelines-for-managing-risks-in-recreational-water.pdf</w:t>
        </w:r>
      </w:hyperlink>
    </w:p>
  </w:footnote>
  <w:footnote w:id="32">
    <w:p w14:paraId="02841D70" w14:textId="7C6193BC" w:rsidR="000079F3" w:rsidRPr="00314ADD" w:rsidRDefault="000079F3" w:rsidP="00314ADD">
      <w:pPr>
        <w:pStyle w:val="FootnoteText"/>
        <w:ind w:left="426" w:hanging="426"/>
        <w:rPr>
          <w:lang w:val="en-US"/>
        </w:rPr>
      </w:pPr>
      <w:r>
        <w:rPr>
          <w:rStyle w:val="FootnoteReference"/>
        </w:rPr>
        <w:footnoteRef/>
      </w:r>
      <w:r>
        <w:t xml:space="preserve"> </w:t>
      </w:r>
      <w:r>
        <w:tab/>
      </w:r>
      <w:hyperlink r:id="rId26" w:history="1">
        <w:r w:rsidRPr="007F4903">
          <w:rPr>
            <w:rStyle w:val="Hyperlink"/>
            <w:sz w:val="18"/>
            <w:szCs w:val="18"/>
          </w:rPr>
          <w:t>http://www.maarima.com.au/uploads/Wilcannia-Newsletters/Maari-Ma-Wilcannia-Newsletter-June-2018-web.pdf</w:t>
        </w:r>
      </w:hyperlink>
      <w:r>
        <w:t xml:space="preserve"> </w:t>
      </w:r>
    </w:p>
  </w:footnote>
  <w:footnote w:id="33">
    <w:p w14:paraId="712B706D" w14:textId="0BC548BE" w:rsidR="000079F3" w:rsidRPr="00314ADD" w:rsidRDefault="000079F3" w:rsidP="00DE2079">
      <w:pPr>
        <w:pStyle w:val="FootnoteText"/>
        <w:ind w:left="426" w:hanging="426"/>
        <w:rPr>
          <w:lang w:val="en-US"/>
        </w:rPr>
      </w:pPr>
      <w:r>
        <w:rPr>
          <w:rStyle w:val="FootnoteReference"/>
        </w:rPr>
        <w:footnoteRef/>
      </w:r>
      <w:r>
        <w:t xml:space="preserve"> </w:t>
      </w:r>
      <w:r>
        <w:tab/>
      </w:r>
      <w:hyperlink r:id="rId27" w:history="1">
        <w:r w:rsidRPr="007F4903">
          <w:rPr>
            <w:rStyle w:val="Hyperlink"/>
            <w:sz w:val="18"/>
            <w:szCs w:val="18"/>
          </w:rPr>
          <w:t>http://www.environment.gov.au/water/cewo/northern-rivers</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B1F575" w14:textId="77777777" w:rsidR="006F7160" w:rsidRDefault="006F716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B11F69" w14:textId="77777777" w:rsidR="000079F3" w:rsidRPr="00646A33" w:rsidRDefault="000079F3" w:rsidP="00646A33">
    <w:pPr>
      <w:pStyle w:val="Header"/>
      <w:spacing w:after="0" w:line="240" w:lineRule="auto"/>
      <w:rPr>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DA9601" w14:textId="77777777" w:rsidR="006F7160" w:rsidRDefault="006F716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0F7E9FA4"/>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A218DC70"/>
    <w:lvl w:ilvl="0">
      <w:start w:val="1"/>
      <w:numFmt w:val="bullet"/>
      <w:pStyle w:val="ListBullet"/>
      <w:lvlText w:val=""/>
      <w:lvlJc w:val="left"/>
      <w:pPr>
        <w:tabs>
          <w:tab w:val="num" w:pos="786"/>
        </w:tabs>
        <w:ind w:left="786" w:hanging="360"/>
      </w:pPr>
      <w:rPr>
        <w:rFonts w:ascii="Symbol" w:hAnsi="Symbol" w:hint="default"/>
      </w:rPr>
    </w:lvl>
  </w:abstractNum>
  <w:abstractNum w:abstractNumId="2"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3" w15:restartNumberingAfterBreak="0">
    <w:nsid w:val="06F75B98"/>
    <w:multiLevelType w:val="hybridMultilevel"/>
    <w:tmpl w:val="B83A02C0"/>
    <w:lvl w:ilvl="0" w:tplc="E61C7130">
      <w:start w:val="1"/>
      <w:numFmt w:val="bullet"/>
      <w:pStyle w:val="Bullets2"/>
      <w:lvlText w:val="o"/>
      <w:lvlJc w:val="left"/>
      <w:pPr>
        <w:ind w:left="1494" w:hanging="360"/>
      </w:pPr>
      <w:rPr>
        <w:rFonts w:ascii="Courier New" w:hAnsi="Courier New" w:cs="Courier New"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F275F6D"/>
    <w:multiLevelType w:val="multilevel"/>
    <w:tmpl w:val="C382F53E"/>
    <w:lvl w:ilvl="0">
      <w:start w:val="1"/>
      <w:numFmt w:val="decimal"/>
      <w:pStyle w:val="Heading1"/>
      <w:lvlText w:val="%1"/>
      <w:lvlJc w:val="left"/>
      <w:pPr>
        <w:tabs>
          <w:tab w:val="num" w:pos="851"/>
        </w:tabs>
        <w:ind w:left="716" w:hanging="432"/>
      </w:pPr>
      <w:rPr>
        <w:rFonts w:ascii="Arial" w:hAnsi="Arial" w:hint="default"/>
        <w:b/>
        <w:i w:val="0"/>
        <w:color w:val="1F497D" w:themeColor="text2"/>
        <w:sz w:val="32"/>
        <w:szCs w:val="36"/>
      </w:rPr>
    </w:lvl>
    <w:lvl w:ilvl="1">
      <w:start w:val="1"/>
      <w:numFmt w:val="decimal"/>
      <w:pStyle w:val="Heading2"/>
      <w:lvlText w:val="%1.%2"/>
      <w:lvlJc w:val="left"/>
      <w:pPr>
        <w:tabs>
          <w:tab w:val="num" w:pos="576"/>
        </w:tabs>
        <w:ind w:left="576" w:hanging="576"/>
      </w:pPr>
      <w:rPr>
        <w:b/>
        <w:bCs w:val="0"/>
        <w:i w:val="0"/>
        <w:iCs w:val="0"/>
        <w:caps w:val="0"/>
        <w:smallCaps w:val="0"/>
        <w:strike w:val="0"/>
        <w:dstrike w:val="0"/>
        <w:noProof w:val="0"/>
        <w:vanish w:val="0"/>
        <w:spacing w:val="0"/>
        <w:kern w:val="0"/>
        <w:position w:val="0"/>
        <w:u w:val="none"/>
        <w:effect w:val="none"/>
        <w:vertAlign w:val="baseline"/>
        <w:em w:val="none"/>
        <w:specVanish w:val="0"/>
      </w:rPr>
    </w:lvl>
    <w:lvl w:ilvl="2">
      <w:start w:val="1"/>
      <w:numFmt w:val="decimal"/>
      <w:pStyle w:val="Heading3"/>
      <w:lvlText w:val="%1.%2.%3"/>
      <w:lvlJc w:val="left"/>
      <w:pPr>
        <w:tabs>
          <w:tab w:val="num" w:pos="1713"/>
        </w:tabs>
        <w:ind w:left="1713" w:hanging="720"/>
      </w:pPr>
      <w:rPr>
        <w:rFonts w:hint="default"/>
      </w:rPr>
    </w:lvl>
    <w:lvl w:ilvl="3">
      <w:start w:val="1"/>
      <w:numFmt w:val="decimal"/>
      <w:lvlText w:val="%1.%2.%3.%4"/>
      <w:lvlJc w:val="left"/>
      <w:pPr>
        <w:tabs>
          <w:tab w:val="num" w:pos="1440"/>
        </w:tabs>
        <w:ind w:left="1440" w:hanging="864"/>
      </w:pPr>
      <w:rPr>
        <w:rFonts w:hint="default"/>
      </w:rPr>
    </w:lvl>
    <w:lvl w:ilvl="4">
      <w:start w:val="1"/>
      <w:numFmt w:val="decimal"/>
      <w:pStyle w:val="Heading5"/>
      <w:lvlText w:val="%1.%2.%3.%4.%5"/>
      <w:lvlJc w:val="left"/>
      <w:pPr>
        <w:tabs>
          <w:tab w:val="num" w:pos="2016"/>
        </w:tabs>
        <w:ind w:left="1584" w:hanging="1008"/>
      </w:pPr>
      <w:rPr>
        <w:rFonts w:hint="default"/>
      </w:rPr>
    </w:lvl>
    <w:lvl w:ilvl="5">
      <w:start w:val="1"/>
      <w:numFmt w:val="decimal"/>
      <w:pStyle w:val="Heading6"/>
      <w:lvlText w:val="%1.%2.%3.%4.%5.%6"/>
      <w:lvlJc w:val="left"/>
      <w:pPr>
        <w:tabs>
          <w:tab w:val="num" w:pos="1728"/>
        </w:tabs>
        <w:ind w:left="1728" w:hanging="1152"/>
      </w:pPr>
      <w:rPr>
        <w:rFonts w:hint="default"/>
      </w:rPr>
    </w:lvl>
    <w:lvl w:ilvl="6">
      <w:start w:val="1"/>
      <w:numFmt w:val="decimal"/>
      <w:pStyle w:val="Heading7"/>
      <w:lvlText w:val="%1.%2.%3.%4.%5.%6.%7"/>
      <w:lvlJc w:val="left"/>
      <w:pPr>
        <w:tabs>
          <w:tab w:val="num" w:pos="1872"/>
        </w:tabs>
        <w:ind w:left="1872" w:hanging="1296"/>
      </w:pPr>
      <w:rPr>
        <w:rFonts w:hint="default"/>
      </w:rPr>
    </w:lvl>
    <w:lvl w:ilvl="7">
      <w:start w:val="1"/>
      <w:numFmt w:val="decimal"/>
      <w:pStyle w:val="Heading8"/>
      <w:lvlText w:val="%1.%2.%3.%4.%5.%6.%7.%8"/>
      <w:lvlJc w:val="left"/>
      <w:pPr>
        <w:tabs>
          <w:tab w:val="num" w:pos="2016"/>
        </w:tabs>
        <w:ind w:left="2016" w:hanging="1440"/>
      </w:pPr>
      <w:rPr>
        <w:rFonts w:hint="default"/>
      </w:rPr>
    </w:lvl>
    <w:lvl w:ilvl="8">
      <w:start w:val="1"/>
      <w:numFmt w:val="decimal"/>
      <w:pStyle w:val="Heading9"/>
      <w:lvlText w:val="%1.%2.%3.%4.%5.%6.%7.%8.%9"/>
      <w:lvlJc w:val="left"/>
      <w:pPr>
        <w:tabs>
          <w:tab w:val="num" w:pos="2160"/>
        </w:tabs>
        <w:ind w:left="2160" w:hanging="1584"/>
      </w:pPr>
      <w:rPr>
        <w:rFonts w:hint="default"/>
      </w:rPr>
    </w:lvl>
  </w:abstractNum>
  <w:abstractNum w:abstractNumId="5" w15:restartNumberingAfterBreak="0">
    <w:nsid w:val="26327498"/>
    <w:multiLevelType w:val="hybridMultilevel"/>
    <w:tmpl w:val="8D6CEF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ECB6D74"/>
    <w:multiLevelType w:val="hybridMultilevel"/>
    <w:tmpl w:val="5DAC1590"/>
    <w:lvl w:ilvl="0" w:tplc="FAC869B4">
      <w:start w:val="1"/>
      <w:numFmt w:val="bullet"/>
      <w:pStyle w:val="BulletPointDots"/>
      <w:lvlText w:val=""/>
      <w:lvlJc w:val="left"/>
      <w:pPr>
        <w:tabs>
          <w:tab w:val="num" w:pos="291"/>
        </w:tabs>
        <w:ind w:left="291" w:hanging="291"/>
      </w:pPr>
      <w:rPr>
        <w:rFonts w:ascii="Wingdings" w:hAnsi="Wingdings" w:hint="default"/>
        <w:b w:val="0"/>
        <w:i w:val="0"/>
        <w:caps w:val="0"/>
        <w:strike w:val="0"/>
        <w:dstrike w:val="0"/>
        <w:vanish w:val="0"/>
        <w:color w:val="000000"/>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B6C66C2"/>
    <w:multiLevelType w:val="hybridMultilevel"/>
    <w:tmpl w:val="4C7A6B26"/>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8" w15:restartNumberingAfterBreak="0">
    <w:nsid w:val="48A2456E"/>
    <w:multiLevelType w:val="hybridMultilevel"/>
    <w:tmpl w:val="86C48EC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9" w15:restartNumberingAfterBreak="0">
    <w:nsid w:val="53DA2978"/>
    <w:multiLevelType w:val="hybridMultilevel"/>
    <w:tmpl w:val="1178A9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55A361F"/>
    <w:multiLevelType w:val="hybridMultilevel"/>
    <w:tmpl w:val="52D40B88"/>
    <w:lvl w:ilvl="0" w:tplc="D0BC4FF8">
      <w:numFmt w:val="bullet"/>
      <w:pStyle w:val="ListParagraph"/>
      <w:lvlText w:val="-"/>
      <w:lvlJc w:val="left"/>
      <w:pPr>
        <w:ind w:left="1440" w:hanging="360"/>
      </w:pPr>
      <w:rPr>
        <w:rFonts w:ascii="Arial" w:eastAsia="Times New Roman" w:hAnsi="Arial"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5D5678FE"/>
    <w:multiLevelType w:val="hybridMultilevel"/>
    <w:tmpl w:val="199CF610"/>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2" w15:restartNumberingAfterBreak="0">
    <w:nsid w:val="65F5266F"/>
    <w:multiLevelType w:val="hybridMultilevel"/>
    <w:tmpl w:val="2E722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DBC0DC9"/>
    <w:multiLevelType w:val="hybridMultilevel"/>
    <w:tmpl w:val="06F64624"/>
    <w:lvl w:ilvl="0" w:tplc="6720AE42">
      <w:start w:val="1"/>
      <w:numFmt w:val="bullet"/>
      <w:pStyle w:val="Bullets1"/>
      <w:lvlText w:val=""/>
      <w:lvlJc w:val="left"/>
      <w:pPr>
        <w:tabs>
          <w:tab w:val="num" w:pos="720"/>
        </w:tabs>
        <w:ind w:left="720" w:hanging="363"/>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D2C47E7"/>
    <w:multiLevelType w:val="hybridMultilevel"/>
    <w:tmpl w:val="E35A828A"/>
    <w:lvl w:ilvl="0" w:tplc="D864F838">
      <w:start w:val="1"/>
      <w:numFmt w:val="decimal"/>
      <w:pStyle w:val="List1"/>
      <w:lvlText w:val="%1."/>
      <w:lvlJc w:val="left"/>
      <w:pPr>
        <w:tabs>
          <w:tab w:val="num" w:pos="720"/>
        </w:tabs>
        <w:ind w:left="720" w:hanging="363"/>
      </w:pPr>
      <w:rPr>
        <w:rFonts w:hint="default"/>
      </w:rPr>
    </w:lvl>
    <w:lvl w:ilvl="1" w:tplc="08B8EF36">
      <w:start w:val="1"/>
      <w:numFmt w:val="bullet"/>
      <w:pStyle w:val="Bullets"/>
      <w:lvlText w:val=""/>
      <w:lvlJc w:val="left"/>
      <w:pPr>
        <w:tabs>
          <w:tab w:val="num" w:pos="363"/>
        </w:tabs>
        <w:ind w:left="363" w:hanging="363"/>
      </w:pPr>
      <w:rPr>
        <w:rFonts w:ascii="Symbol" w:hAnsi="Symbol" w:hint="default"/>
        <w:color w:val="auto"/>
      </w:rPr>
    </w:lvl>
    <w:lvl w:ilvl="2" w:tplc="70F8667C" w:tentative="1">
      <w:start w:val="1"/>
      <w:numFmt w:val="lowerRoman"/>
      <w:lvlText w:val="%3."/>
      <w:lvlJc w:val="right"/>
      <w:pPr>
        <w:ind w:left="1800" w:hanging="180"/>
      </w:pPr>
    </w:lvl>
    <w:lvl w:ilvl="3" w:tplc="4282DB3A" w:tentative="1">
      <w:start w:val="1"/>
      <w:numFmt w:val="decimal"/>
      <w:lvlText w:val="%4."/>
      <w:lvlJc w:val="left"/>
      <w:pPr>
        <w:ind w:left="2520" w:hanging="360"/>
      </w:pPr>
    </w:lvl>
    <w:lvl w:ilvl="4" w:tplc="E09C3B24" w:tentative="1">
      <w:start w:val="1"/>
      <w:numFmt w:val="lowerLetter"/>
      <w:lvlText w:val="%5."/>
      <w:lvlJc w:val="left"/>
      <w:pPr>
        <w:ind w:left="3240" w:hanging="360"/>
      </w:pPr>
    </w:lvl>
    <w:lvl w:ilvl="5" w:tplc="2FBE1538" w:tentative="1">
      <w:start w:val="1"/>
      <w:numFmt w:val="lowerRoman"/>
      <w:lvlText w:val="%6."/>
      <w:lvlJc w:val="right"/>
      <w:pPr>
        <w:ind w:left="3960" w:hanging="180"/>
      </w:pPr>
    </w:lvl>
    <w:lvl w:ilvl="6" w:tplc="47924440" w:tentative="1">
      <w:start w:val="1"/>
      <w:numFmt w:val="decimal"/>
      <w:lvlText w:val="%7."/>
      <w:lvlJc w:val="left"/>
      <w:pPr>
        <w:ind w:left="4680" w:hanging="360"/>
      </w:pPr>
    </w:lvl>
    <w:lvl w:ilvl="7" w:tplc="A0E29282" w:tentative="1">
      <w:start w:val="1"/>
      <w:numFmt w:val="lowerLetter"/>
      <w:lvlText w:val="%8."/>
      <w:lvlJc w:val="left"/>
      <w:pPr>
        <w:ind w:left="5400" w:hanging="360"/>
      </w:pPr>
    </w:lvl>
    <w:lvl w:ilvl="8" w:tplc="FE64FDE2" w:tentative="1">
      <w:start w:val="1"/>
      <w:numFmt w:val="lowerRoman"/>
      <w:lvlText w:val="%9."/>
      <w:lvlJc w:val="right"/>
      <w:pPr>
        <w:ind w:left="6120" w:hanging="180"/>
      </w:pPr>
    </w:lvl>
  </w:abstractNum>
  <w:abstractNum w:abstractNumId="15" w15:restartNumberingAfterBreak="0">
    <w:nsid w:val="7DD06061"/>
    <w:multiLevelType w:val="hybridMultilevel"/>
    <w:tmpl w:val="A3C6755A"/>
    <w:lvl w:ilvl="0" w:tplc="86B08060">
      <w:start w:val="1"/>
      <w:numFmt w:val="decimal"/>
      <w:pStyle w:val="TaskHeadings"/>
      <w:lvlText w:val="Task %1 -"/>
      <w:lvlJc w:val="left"/>
      <w:pPr>
        <w:tabs>
          <w:tab w:val="num" w:pos="1080"/>
        </w:tabs>
        <w:ind w:left="360" w:hanging="360"/>
      </w:pPr>
      <w:rPr>
        <w:rFonts w:ascii="Arial" w:hAnsi="Arial" w:cs="Arial" w:hint="default"/>
        <w:b/>
        <w:i w:val="0"/>
        <w:sz w:val="20"/>
        <w:szCs w:val="20"/>
      </w:rPr>
    </w:lvl>
    <w:lvl w:ilvl="1" w:tplc="5492F58C"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7E5A19F7"/>
    <w:multiLevelType w:val="hybridMultilevel"/>
    <w:tmpl w:val="048CAD9E"/>
    <w:lvl w:ilvl="0" w:tplc="E06076B8">
      <w:start w:val="1"/>
      <w:numFmt w:val="bullet"/>
      <w:pStyle w:val="Bullets3"/>
      <w:lvlText w:val="­"/>
      <w:lvlJc w:val="left"/>
      <w:pPr>
        <w:ind w:left="2061"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4"/>
  </w:num>
  <w:num w:numId="3">
    <w:abstractNumId w:val="14"/>
    <w:lvlOverride w:ilvl="0">
      <w:startOverride w:val="1"/>
    </w:lvlOverride>
  </w:num>
  <w:num w:numId="4">
    <w:abstractNumId w:val="13"/>
  </w:num>
  <w:num w:numId="5">
    <w:abstractNumId w:val="3"/>
  </w:num>
  <w:num w:numId="6">
    <w:abstractNumId w:val="16"/>
  </w:num>
  <w:num w:numId="7">
    <w:abstractNumId w:val="15"/>
  </w:num>
  <w:num w:numId="8">
    <w:abstractNumId w:val="10"/>
  </w:num>
  <w:num w:numId="9">
    <w:abstractNumId w:val="11"/>
  </w:num>
  <w:num w:numId="10">
    <w:abstractNumId w:val="7"/>
  </w:num>
  <w:num w:numId="11">
    <w:abstractNumId w:val="1"/>
  </w:num>
  <w:num w:numId="12">
    <w:abstractNumId w:val="2"/>
  </w:num>
  <w:num w:numId="13">
    <w:abstractNumId w:val="6"/>
  </w:num>
  <w:num w:numId="14">
    <w:abstractNumId w:val="0"/>
  </w:num>
  <w:num w:numId="15">
    <w:abstractNumId w:val="5"/>
  </w:num>
  <w:num w:numId="16">
    <w:abstractNumId w:val="12"/>
  </w:num>
  <w:num w:numId="17">
    <w:abstractNumId w:val="8"/>
  </w:num>
  <w:num w:numId="18">
    <w:abstractNumId w:val="10"/>
  </w:num>
  <w:num w:numId="19">
    <w:abstractNumId w:val="10"/>
  </w:num>
  <w:num w:numId="20">
    <w:abstractNumId w:val="10"/>
  </w:num>
  <w:num w:numId="21">
    <w:abstractNumId w:val="10"/>
  </w:num>
  <w:num w:numId="22">
    <w:abstractNumId w:val="10"/>
  </w:num>
  <w:num w:numId="23">
    <w:abstractNumId w:val="10"/>
  </w:num>
  <w:num w:numId="24">
    <w:abstractNumId w:val="10"/>
  </w:num>
  <w:num w:numId="25">
    <w:abstractNumId w:val="10"/>
  </w:num>
  <w:num w:numId="26">
    <w:abstractNumId w:val="10"/>
  </w:num>
  <w:num w:numId="27">
    <w:abstractNumId w:val="10"/>
  </w:num>
  <w:num w:numId="28">
    <w:abstractNumId w:val="10"/>
  </w:num>
  <w:num w:numId="29">
    <w:abstractNumId w:val="10"/>
  </w:num>
  <w:num w:numId="30">
    <w:abstractNumId w:val="10"/>
  </w:num>
  <w:num w:numId="31">
    <w:abstractNumId w:val="9"/>
  </w:num>
  <w:num w:numId="32">
    <w:abstractNumId w:val="4"/>
  </w:num>
  <w:num w:numId="33">
    <w:abstractNumId w:val="4"/>
  </w:num>
  <w:num w:numId="34">
    <w:abstractNumId w:val="4"/>
  </w:num>
  <w:num w:numId="35">
    <w:abstractNumId w:val="4"/>
  </w:num>
  <w:num w:numId="36">
    <w:abstractNumId w:val="4"/>
  </w:num>
  <w:num w:numId="37">
    <w:abstractNumId w:val="4"/>
  </w:num>
  <w:num w:numId="38">
    <w:abstractNumId w:val="4"/>
  </w:num>
  <w:num w:numId="39">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0"/>
  <w:defaultTabStop w:val="720"/>
  <w:drawingGridHorizontalSpacing w:val="100"/>
  <w:displayHorizontalDrawingGridEvery w:val="0"/>
  <w:displayVerticalDrawingGridEvery w:val="0"/>
  <w:noPunctuationKerning/>
  <w:characterSpacingControl w:val="doNotCompress"/>
  <w:hdrShapeDefaults>
    <o:shapedefaults v:ext="edit" spidmax="4300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3C9F"/>
    <w:rsid w:val="00002729"/>
    <w:rsid w:val="0000441E"/>
    <w:rsid w:val="000079F3"/>
    <w:rsid w:val="0001007F"/>
    <w:rsid w:val="00013736"/>
    <w:rsid w:val="00015B4A"/>
    <w:rsid w:val="00015B64"/>
    <w:rsid w:val="00017425"/>
    <w:rsid w:val="00020FC0"/>
    <w:rsid w:val="0002133F"/>
    <w:rsid w:val="0002273F"/>
    <w:rsid w:val="00023C0D"/>
    <w:rsid w:val="00023E73"/>
    <w:rsid w:val="00023F0B"/>
    <w:rsid w:val="00026A3C"/>
    <w:rsid w:val="00027074"/>
    <w:rsid w:val="000277C0"/>
    <w:rsid w:val="00031042"/>
    <w:rsid w:val="000318BD"/>
    <w:rsid w:val="000319D5"/>
    <w:rsid w:val="000332B8"/>
    <w:rsid w:val="00036169"/>
    <w:rsid w:val="00037155"/>
    <w:rsid w:val="00037D5F"/>
    <w:rsid w:val="00043281"/>
    <w:rsid w:val="00043AD8"/>
    <w:rsid w:val="00046934"/>
    <w:rsid w:val="00050AF0"/>
    <w:rsid w:val="00052A92"/>
    <w:rsid w:val="0005393D"/>
    <w:rsid w:val="00054356"/>
    <w:rsid w:val="00054FB6"/>
    <w:rsid w:val="00055B97"/>
    <w:rsid w:val="00060FA6"/>
    <w:rsid w:val="00064712"/>
    <w:rsid w:val="0006528A"/>
    <w:rsid w:val="00075D83"/>
    <w:rsid w:val="00075FE0"/>
    <w:rsid w:val="00080662"/>
    <w:rsid w:val="000815A9"/>
    <w:rsid w:val="00082386"/>
    <w:rsid w:val="00083B66"/>
    <w:rsid w:val="000846E8"/>
    <w:rsid w:val="00084A6F"/>
    <w:rsid w:val="0008711B"/>
    <w:rsid w:val="000903F4"/>
    <w:rsid w:val="00093ACF"/>
    <w:rsid w:val="00095A3C"/>
    <w:rsid w:val="00096550"/>
    <w:rsid w:val="000A18D3"/>
    <w:rsid w:val="000A4B1D"/>
    <w:rsid w:val="000A7676"/>
    <w:rsid w:val="000B00E8"/>
    <w:rsid w:val="000B0C56"/>
    <w:rsid w:val="000B4878"/>
    <w:rsid w:val="000B4ED4"/>
    <w:rsid w:val="000B52DF"/>
    <w:rsid w:val="000B73D8"/>
    <w:rsid w:val="000C1355"/>
    <w:rsid w:val="000C1C24"/>
    <w:rsid w:val="000C1E20"/>
    <w:rsid w:val="000C6604"/>
    <w:rsid w:val="000C6869"/>
    <w:rsid w:val="000C7F39"/>
    <w:rsid w:val="000D2938"/>
    <w:rsid w:val="000D2C01"/>
    <w:rsid w:val="000D3CEE"/>
    <w:rsid w:val="000D6B14"/>
    <w:rsid w:val="000D7AE8"/>
    <w:rsid w:val="000E30B6"/>
    <w:rsid w:val="000E56BA"/>
    <w:rsid w:val="000E79C9"/>
    <w:rsid w:val="000F116A"/>
    <w:rsid w:val="000F41BE"/>
    <w:rsid w:val="000F45CA"/>
    <w:rsid w:val="000F714C"/>
    <w:rsid w:val="000F7B43"/>
    <w:rsid w:val="00101D5F"/>
    <w:rsid w:val="001042D9"/>
    <w:rsid w:val="00104E84"/>
    <w:rsid w:val="001059D8"/>
    <w:rsid w:val="00106DBA"/>
    <w:rsid w:val="00110305"/>
    <w:rsid w:val="00111CE1"/>
    <w:rsid w:val="00114052"/>
    <w:rsid w:val="00114268"/>
    <w:rsid w:val="0011783E"/>
    <w:rsid w:val="00120614"/>
    <w:rsid w:val="001218E6"/>
    <w:rsid w:val="001222B3"/>
    <w:rsid w:val="00133B19"/>
    <w:rsid w:val="00136571"/>
    <w:rsid w:val="00136F78"/>
    <w:rsid w:val="0014080F"/>
    <w:rsid w:val="00140896"/>
    <w:rsid w:val="001423EA"/>
    <w:rsid w:val="00142BD6"/>
    <w:rsid w:val="0014379B"/>
    <w:rsid w:val="00145DBE"/>
    <w:rsid w:val="00150220"/>
    <w:rsid w:val="00150361"/>
    <w:rsid w:val="0015187A"/>
    <w:rsid w:val="0016121D"/>
    <w:rsid w:val="00161ADA"/>
    <w:rsid w:val="00163F0C"/>
    <w:rsid w:val="0016584E"/>
    <w:rsid w:val="00165B0E"/>
    <w:rsid w:val="00166CE2"/>
    <w:rsid w:val="00167A88"/>
    <w:rsid w:val="0017240B"/>
    <w:rsid w:val="00174537"/>
    <w:rsid w:val="00174A29"/>
    <w:rsid w:val="00176E1F"/>
    <w:rsid w:val="0017779D"/>
    <w:rsid w:val="00183A5E"/>
    <w:rsid w:val="00183DE3"/>
    <w:rsid w:val="00185A42"/>
    <w:rsid w:val="00186A2F"/>
    <w:rsid w:val="00186D1F"/>
    <w:rsid w:val="00187083"/>
    <w:rsid w:val="00191FB8"/>
    <w:rsid w:val="00192095"/>
    <w:rsid w:val="00193CBC"/>
    <w:rsid w:val="001952FA"/>
    <w:rsid w:val="00195620"/>
    <w:rsid w:val="00195C55"/>
    <w:rsid w:val="00196050"/>
    <w:rsid w:val="001960C6"/>
    <w:rsid w:val="001961EC"/>
    <w:rsid w:val="00197A26"/>
    <w:rsid w:val="00197EAC"/>
    <w:rsid w:val="001A1225"/>
    <w:rsid w:val="001A2E76"/>
    <w:rsid w:val="001A4418"/>
    <w:rsid w:val="001A5B5B"/>
    <w:rsid w:val="001B0D5C"/>
    <w:rsid w:val="001B7665"/>
    <w:rsid w:val="001C0305"/>
    <w:rsid w:val="001C0A57"/>
    <w:rsid w:val="001C297A"/>
    <w:rsid w:val="001C52CE"/>
    <w:rsid w:val="001D047F"/>
    <w:rsid w:val="001D305E"/>
    <w:rsid w:val="001D36AB"/>
    <w:rsid w:val="001D3C9F"/>
    <w:rsid w:val="001D4C1A"/>
    <w:rsid w:val="001E03D3"/>
    <w:rsid w:val="001E15DE"/>
    <w:rsid w:val="001E1844"/>
    <w:rsid w:val="001E23E7"/>
    <w:rsid w:val="001E4020"/>
    <w:rsid w:val="001E727D"/>
    <w:rsid w:val="001E739E"/>
    <w:rsid w:val="001E7B82"/>
    <w:rsid w:val="001F426D"/>
    <w:rsid w:val="001F5009"/>
    <w:rsid w:val="001F5F5A"/>
    <w:rsid w:val="001F61EB"/>
    <w:rsid w:val="001F7A1E"/>
    <w:rsid w:val="001F7A71"/>
    <w:rsid w:val="002027B2"/>
    <w:rsid w:val="00202881"/>
    <w:rsid w:val="00202E4E"/>
    <w:rsid w:val="002047E0"/>
    <w:rsid w:val="002060C5"/>
    <w:rsid w:val="00210847"/>
    <w:rsid w:val="002118C8"/>
    <w:rsid w:val="00213844"/>
    <w:rsid w:val="00214EEF"/>
    <w:rsid w:val="002156BB"/>
    <w:rsid w:val="00215AEE"/>
    <w:rsid w:val="00223847"/>
    <w:rsid w:val="00227F62"/>
    <w:rsid w:val="00230097"/>
    <w:rsid w:val="0023450F"/>
    <w:rsid w:val="00235960"/>
    <w:rsid w:val="00235C1F"/>
    <w:rsid w:val="00237D4B"/>
    <w:rsid w:val="00237FC7"/>
    <w:rsid w:val="002413FD"/>
    <w:rsid w:val="002423E0"/>
    <w:rsid w:val="00242DD1"/>
    <w:rsid w:val="00243622"/>
    <w:rsid w:val="002464AD"/>
    <w:rsid w:val="00246DBF"/>
    <w:rsid w:val="00246F9B"/>
    <w:rsid w:val="002504CE"/>
    <w:rsid w:val="00254111"/>
    <w:rsid w:val="0025605F"/>
    <w:rsid w:val="002562BC"/>
    <w:rsid w:val="002570C4"/>
    <w:rsid w:val="00261A1A"/>
    <w:rsid w:val="002728DF"/>
    <w:rsid w:val="00274526"/>
    <w:rsid w:val="00281A39"/>
    <w:rsid w:val="0028358F"/>
    <w:rsid w:val="00285682"/>
    <w:rsid w:val="00291606"/>
    <w:rsid w:val="002951BC"/>
    <w:rsid w:val="00295438"/>
    <w:rsid w:val="002A041C"/>
    <w:rsid w:val="002A12E3"/>
    <w:rsid w:val="002A39DF"/>
    <w:rsid w:val="002A3B8D"/>
    <w:rsid w:val="002A639C"/>
    <w:rsid w:val="002A70DF"/>
    <w:rsid w:val="002A7F12"/>
    <w:rsid w:val="002B07E6"/>
    <w:rsid w:val="002C1339"/>
    <w:rsid w:val="002C2858"/>
    <w:rsid w:val="002C2AB9"/>
    <w:rsid w:val="002C2CCD"/>
    <w:rsid w:val="002C4E82"/>
    <w:rsid w:val="002C7F5A"/>
    <w:rsid w:val="002D07BF"/>
    <w:rsid w:val="002D0816"/>
    <w:rsid w:val="002D0A60"/>
    <w:rsid w:val="002D0BE6"/>
    <w:rsid w:val="002D3149"/>
    <w:rsid w:val="002D316D"/>
    <w:rsid w:val="002D479F"/>
    <w:rsid w:val="002D4B24"/>
    <w:rsid w:val="002E0C90"/>
    <w:rsid w:val="002E1089"/>
    <w:rsid w:val="002E1452"/>
    <w:rsid w:val="002E4538"/>
    <w:rsid w:val="002E4D2E"/>
    <w:rsid w:val="002E5911"/>
    <w:rsid w:val="002E6E29"/>
    <w:rsid w:val="002F0CAB"/>
    <w:rsid w:val="002F2E30"/>
    <w:rsid w:val="002F3C98"/>
    <w:rsid w:val="002F3FCB"/>
    <w:rsid w:val="002F5AD1"/>
    <w:rsid w:val="002F5C39"/>
    <w:rsid w:val="002F7554"/>
    <w:rsid w:val="00300B61"/>
    <w:rsid w:val="00303A7F"/>
    <w:rsid w:val="00304DF1"/>
    <w:rsid w:val="00304ECB"/>
    <w:rsid w:val="00306257"/>
    <w:rsid w:val="00310D24"/>
    <w:rsid w:val="00313006"/>
    <w:rsid w:val="00313518"/>
    <w:rsid w:val="00314ADD"/>
    <w:rsid w:val="00314BAB"/>
    <w:rsid w:val="003157D6"/>
    <w:rsid w:val="00316FF6"/>
    <w:rsid w:val="00324151"/>
    <w:rsid w:val="0032505A"/>
    <w:rsid w:val="00325FC2"/>
    <w:rsid w:val="003301DB"/>
    <w:rsid w:val="00330C67"/>
    <w:rsid w:val="00331814"/>
    <w:rsid w:val="00331D0A"/>
    <w:rsid w:val="00334A86"/>
    <w:rsid w:val="00340292"/>
    <w:rsid w:val="0034179C"/>
    <w:rsid w:val="00343DB2"/>
    <w:rsid w:val="00346535"/>
    <w:rsid w:val="0034709B"/>
    <w:rsid w:val="00347FB9"/>
    <w:rsid w:val="00353EAA"/>
    <w:rsid w:val="00354522"/>
    <w:rsid w:val="0035560C"/>
    <w:rsid w:val="00355FB3"/>
    <w:rsid w:val="00357E54"/>
    <w:rsid w:val="0036066C"/>
    <w:rsid w:val="00360ED8"/>
    <w:rsid w:val="003621C4"/>
    <w:rsid w:val="003623C2"/>
    <w:rsid w:val="00362A57"/>
    <w:rsid w:val="00362FA9"/>
    <w:rsid w:val="00364C34"/>
    <w:rsid w:val="00364EC1"/>
    <w:rsid w:val="00366C00"/>
    <w:rsid w:val="00367A5E"/>
    <w:rsid w:val="00371BA6"/>
    <w:rsid w:val="003727B5"/>
    <w:rsid w:val="0037303B"/>
    <w:rsid w:val="0037703B"/>
    <w:rsid w:val="003826F9"/>
    <w:rsid w:val="00383F86"/>
    <w:rsid w:val="00384654"/>
    <w:rsid w:val="00384D4D"/>
    <w:rsid w:val="0038506E"/>
    <w:rsid w:val="00386B51"/>
    <w:rsid w:val="003875E6"/>
    <w:rsid w:val="00387B7E"/>
    <w:rsid w:val="00391423"/>
    <w:rsid w:val="00392537"/>
    <w:rsid w:val="003926A8"/>
    <w:rsid w:val="00394586"/>
    <w:rsid w:val="0039787D"/>
    <w:rsid w:val="003A04A1"/>
    <w:rsid w:val="003A2BBA"/>
    <w:rsid w:val="003A3BC0"/>
    <w:rsid w:val="003A4B22"/>
    <w:rsid w:val="003A4CBC"/>
    <w:rsid w:val="003A6D93"/>
    <w:rsid w:val="003B1878"/>
    <w:rsid w:val="003B23B4"/>
    <w:rsid w:val="003B2941"/>
    <w:rsid w:val="003B34CD"/>
    <w:rsid w:val="003B4CF7"/>
    <w:rsid w:val="003B4F17"/>
    <w:rsid w:val="003B6C34"/>
    <w:rsid w:val="003B778F"/>
    <w:rsid w:val="003C3DA1"/>
    <w:rsid w:val="003C4233"/>
    <w:rsid w:val="003C601E"/>
    <w:rsid w:val="003C7DE0"/>
    <w:rsid w:val="003D3218"/>
    <w:rsid w:val="003D3B70"/>
    <w:rsid w:val="003D4778"/>
    <w:rsid w:val="003D4E7C"/>
    <w:rsid w:val="003E0464"/>
    <w:rsid w:val="003E1D20"/>
    <w:rsid w:val="003E2500"/>
    <w:rsid w:val="003E2AC7"/>
    <w:rsid w:val="003E3609"/>
    <w:rsid w:val="003E576D"/>
    <w:rsid w:val="003F0836"/>
    <w:rsid w:val="003F0EA5"/>
    <w:rsid w:val="003F1C75"/>
    <w:rsid w:val="003F5650"/>
    <w:rsid w:val="003F7B7E"/>
    <w:rsid w:val="004001FF"/>
    <w:rsid w:val="0040020E"/>
    <w:rsid w:val="004033F9"/>
    <w:rsid w:val="004047B3"/>
    <w:rsid w:val="00405780"/>
    <w:rsid w:val="0040676A"/>
    <w:rsid w:val="00411F6A"/>
    <w:rsid w:val="00412010"/>
    <w:rsid w:val="00412287"/>
    <w:rsid w:val="00413323"/>
    <w:rsid w:val="004145FF"/>
    <w:rsid w:val="00415741"/>
    <w:rsid w:val="00417895"/>
    <w:rsid w:val="00420D1F"/>
    <w:rsid w:val="0042144A"/>
    <w:rsid w:val="00421744"/>
    <w:rsid w:val="00422005"/>
    <w:rsid w:val="00423F29"/>
    <w:rsid w:val="00430EFB"/>
    <w:rsid w:val="00431223"/>
    <w:rsid w:val="004319AC"/>
    <w:rsid w:val="0043247F"/>
    <w:rsid w:val="00434EED"/>
    <w:rsid w:val="00441254"/>
    <w:rsid w:val="004415ED"/>
    <w:rsid w:val="004448C1"/>
    <w:rsid w:val="00445B32"/>
    <w:rsid w:val="00445FB3"/>
    <w:rsid w:val="004465C1"/>
    <w:rsid w:val="004506C8"/>
    <w:rsid w:val="0045230E"/>
    <w:rsid w:val="00453591"/>
    <w:rsid w:val="00456FAE"/>
    <w:rsid w:val="0045748D"/>
    <w:rsid w:val="004578D9"/>
    <w:rsid w:val="004610CC"/>
    <w:rsid w:val="0046493F"/>
    <w:rsid w:val="00465D17"/>
    <w:rsid w:val="00467352"/>
    <w:rsid w:val="004713F9"/>
    <w:rsid w:val="004915C8"/>
    <w:rsid w:val="00491806"/>
    <w:rsid w:val="00491845"/>
    <w:rsid w:val="00494AEB"/>
    <w:rsid w:val="00497486"/>
    <w:rsid w:val="004978AF"/>
    <w:rsid w:val="004A0AC7"/>
    <w:rsid w:val="004A3DF9"/>
    <w:rsid w:val="004A4568"/>
    <w:rsid w:val="004A4ED8"/>
    <w:rsid w:val="004A5EF4"/>
    <w:rsid w:val="004B30A8"/>
    <w:rsid w:val="004B30E3"/>
    <w:rsid w:val="004B39C9"/>
    <w:rsid w:val="004B41E2"/>
    <w:rsid w:val="004B7B09"/>
    <w:rsid w:val="004C0ACC"/>
    <w:rsid w:val="004C13DB"/>
    <w:rsid w:val="004C3D7B"/>
    <w:rsid w:val="004C548A"/>
    <w:rsid w:val="004D36BC"/>
    <w:rsid w:val="004D40F2"/>
    <w:rsid w:val="004D4C11"/>
    <w:rsid w:val="004D5AF1"/>
    <w:rsid w:val="004D5CFB"/>
    <w:rsid w:val="004D6A21"/>
    <w:rsid w:val="004D6D54"/>
    <w:rsid w:val="004E11C4"/>
    <w:rsid w:val="004E12C2"/>
    <w:rsid w:val="004E4576"/>
    <w:rsid w:val="004E473B"/>
    <w:rsid w:val="004F1F08"/>
    <w:rsid w:val="004F4523"/>
    <w:rsid w:val="004F789C"/>
    <w:rsid w:val="004F7B65"/>
    <w:rsid w:val="00500966"/>
    <w:rsid w:val="00504720"/>
    <w:rsid w:val="00505232"/>
    <w:rsid w:val="00505DC7"/>
    <w:rsid w:val="00507736"/>
    <w:rsid w:val="00507A32"/>
    <w:rsid w:val="00513A3E"/>
    <w:rsid w:val="0051562C"/>
    <w:rsid w:val="00516FF4"/>
    <w:rsid w:val="00517C3B"/>
    <w:rsid w:val="00520AD0"/>
    <w:rsid w:val="00523B2F"/>
    <w:rsid w:val="005274CD"/>
    <w:rsid w:val="0053072E"/>
    <w:rsid w:val="00530A3E"/>
    <w:rsid w:val="0053260F"/>
    <w:rsid w:val="00536F78"/>
    <w:rsid w:val="0053777D"/>
    <w:rsid w:val="005410DD"/>
    <w:rsid w:val="00541F6B"/>
    <w:rsid w:val="00544EDE"/>
    <w:rsid w:val="00546F6E"/>
    <w:rsid w:val="00551303"/>
    <w:rsid w:val="00551881"/>
    <w:rsid w:val="005540A8"/>
    <w:rsid w:val="00554FF5"/>
    <w:rsid w:val="00555C26"/>
    <w:rsid w:val="00556BAD"/>
    <w:rsid w:val="005574DB"/>
    <w:rsid w:val="005600D6"/>
    <w:rsid w:val="005648DA"/>
    <w:rsid w:val="00564B78"/>
    <w:rsid w:val="00565544"/>
    <w:rsid w:val="0056571D"/>
    <w:rsid w:val="0056725B"/>
    <w:rsid w:val="0056742A"/>
    <w:rsid w:val="00567BC6"/>
    <w:rsid w:val="005722C5"/>
    <w:rsid w:val="00572E07"/>
    <w:rsid w:val="00575D04"/>
    <w:rsid w:val="00575EEA"/>
    <w:rsid w:val="00577718"/>
    <w:rsid w:val="0058285C"/>
    <w:rsid w:val="00583536"/>
    <w:rsid w:val="005841E3"/>
    <w:rsid w:val="005843FB"/>
    <w:rsid w:val="00584EC5"/>
    <w:rsid w:val="00585491"/>
    <w:rsid w:val="005869C1"/>
    <w:rsid w:val="005904C0"/>
    <w:rsid w:val="00591B94"/>
    <w:rsid w:val="005946D1"/>
    <w:rsid w:val="0059568F"/>
    <w:rsid w:val="005A0D44"/>
    <w:rsid w:val="005A11F5"/>
    <w:rsid w:val="005A1F58"/>
    <w:rsid w:val="005A25D7"/>
    <w:rsid w:val="005A2633"/>
    <w:rsid w:val="005A68FA"/>
    <w:rsid w:val="005A6A32"/>
    <w:rsid w:val="005B0474"/>
    <w:rsid w:val="005B0F2B"/>
    <w:rsid w:val="005B1F4D"/>
    <w:rsid w:val="005B3B6F"/>
    <w:rsid w:val="005B4153"/>
    <w:rsid w:val="005B7428"/>
    <w:rsid w:val="005C1743"/>
    <w:rsid w:val="005C209D"/>
    <w:rsid w:val="005C3CE6"/>
    <w:rsid w:val="005C3F0D"/>
    <w:rsid w:val="005D0CCD"/>
    <w:rsid w:val="005D141E"/>
    <w:rsid w:val="005D2993"/>
    <w:rsid w:val="005D59E9"/>
    <w:rsid w:val="005D5A81"/>
    <w:rsid w:val="005D5F55"/>
    <w:rsid w:val="005E3D00"/>
    <w:rsid w:val="005E7067"/>
    <w:rsid w:val="005F3CF0"/>
    <w:rsid w:val="005F602B"/>
    <w:rsid w:val="005F7C16"/>
    <w:rsid w:val="00600A15"/>
    <w:rsid w:val="00600BCB"/>
    <w:rsid w:val="006020FD"/>
    <w:rsid w:val="006027A1"/>
    <w:rsid w:val="00604949"/>
    <w:rsid w:val="00605622"/>
    <w:rsid w:val="0060612E"/>
    <w:rsid w:val="006063E9"/>
    <w:rsid w:val="006100A3"/>
    <w:rsid w:val="00616790"/>
    <w:rsid w:val="00616B50"/>
    <w:rsid w:val="0061794C"/>
    <w:rsid w:val="006228FF"/>
    <w:rsid w:val="00622980"/>
    <w:rsid w:val="00624F99"/>
    <w:rsid w:val="00626012"/>
    <w:rsid w:val="00626555"/>
    <w:rsid w:val="00626A79"/>
    <w:rsid w:val="00626ED0"/>
    <w:rsid w:val="006312F9"/>
    <w:rsid w:val="00631756"/>
    <w:rsid w:val="00634B15"/>
    <w:rsid w:val="006379DC"/>
    <w:rsid w:val="006405D4"/>
    <w:rsid w:val="006417D0"/>
    <w:rsid w:val="00641D46"/>
    <w:rsid w:val="006433F5"/>
    <w:rsid w:val="00643413"/>
    <w:rsid w:val="0064372D"/>
    <w:rsid w:val="006446D4"/>
    <w:rsid w:val="00645134"/>
    <w:rsid w:val="0064565E"/>
    <w:rsid w:val="0064612C"/>
    <w:rsid w:val="00646848"/>
    <w:rsid w:val="00646A33"/>
    <w:rsid w:val="00646B22"/>
    <w:rsid w:val="00650358"/>
    <w:rsid w:val="006513AA"/>
    <w:rsid w:val="006556BD"/>
    <w:rsid w:val="00657DB5"/>
    <w:rsid w:val="0066106B"/>
    <w:rsid w:val="0066122F"/>
    <w:rsid w:val="00662E57"/>
    <w:rsid w:val="00665793"/>
    <w:rsid w:val="00666627"/>
    <w:rsid w:val="00670F0B"/>
    <w:rsid w:val="006742FB"/>
    <w:rsid w:val="00675383"/>
    <w:rsid w:val="00677D64"/>
    <w:rsid w:val="00681666"/>
    <w:rsid w:val="00682176"/>
    <w:rsid w:val="0068230B"/>
    <w:rsid w:val="0068324F"/>
    <w:rsid w:val="00683F9B"/>
    <w:rsid w:val="00684F08"/>
    <w:rsid w:val="00685BD6"/>
    <w:rsid w:val="00690251"/>
    <w:rsid w:val="00690D42"/>
    <w:rsid w:val="006937FD"/>
    <w:rsid w:val="0069395E"/>
    <w:rsid w:val="00693C16"/>
    <w:rsid w:val="0069412E"/>
    <w:rsid w:val="006A1C23"/>
    <w:rsid w:val="006A1FC8"/>
    <w:rsid w:val="006A231D"/>
    <w:rsid w:val="006A2EC5"/>
    <w:rsid w:val="006A3167"/>
    <w:rsid w:val="006A3B6A"/>
    <w:rsid w:val="006A3BB6"/>
    <w:rsid w:val="006A3CAA"/>
    <w:rsid w:val="006B2369"/>
    <w:rsid w:val="006B65BA"/>
    <w:rsid w:val="006C16B0"/>
    <w:rsid w:val="006C278C"/>
    <w:rsid w:val="006C4415"/>
    <w:rsid w:val="006C637C"/>
    <w:rsid w:val="006C754E"/>
    <w:rsid w:val="006D1F42"/>
    <w:rsid w:val="006D7F42"/>
    <w:rsid w:val="006E0A4C"/>
    <w:rsid w:val="006E4246"/>
    <w:rsid w:val="006E5ECE"/>
    <w:rsid w:val="006F26E0"/>
    <w:rsid w:val="006F2F85"/>
    <w:rsid w:val="006F558F"/>
    <w:rsid w:val="006F5653"/>
    <w:rsid w:val="006F70D5"/>
    <w:rsid w:val="006F7160"/>
    <w:rsid w:val="006F7922"/>
    <w:rsid w:val="007003BA"/>
    <w:rsid w:val="0070194E"/>
    <w:rsid w:val="007026CA"/>
    <w:rsid w:val="00703E03"/>
    <w:rsid w:val="0070448B"/>
    <w:rsid w:val="007045A9"/>
    <w:rsid w:val="00706310"/>
    <w:rsid w:val="007100A1"/>
    <w:rsid w:val="00710C38"/>
    <w:rsid w:val="00711C2C"/>
    <w:rsid w:val="0071475C"/>
    <w:rsid w:val="00714CD4"/>
    <w:rsid w:val="00714EAD"/>
    <w:rsid w:val="00715145"/>
    <w:rsid w:val="0072097A"/>
    <w:rsid w:val="00720B92"/>
    <w:rsid w:val="00720F52"/>
    <w:rsid w:val="00723587"/>
    <w:rsid w:val="0072435A"/>
    <w:rsid w:val="00725E57"/>
    <w:rsid w:val="00731D6F"/>
    <w:rsid w:val="00733403"/>
    <w:rsid w:val="007343C6"/>
    <w:rsid w:val="00734D2D"/>
    <w:rsid w:val="00736D6A"/>
    <w:rsid w:val="00740C18"/>
    <w:rsid w:val="00741563"/>
    <w:rsid w:val="007425D8"/>
    <w:rsid w:val="0074281B"/>
    <w:rsid w:val="00743FCD"/>
    <w:rsid w:val="0074477F"/>
    <w:rsid w:val="00750904"/>
    <w:rsid w:val="00751019"/>
    <w:rsid w:val="007527CD"/>
    <w:rsid w:val="007527DB"/>
    <w:rsid w:val="00754F2F"/>
    <w:rsid w:val="00755013"/>
    <w:rsid w:val="007552A3"/>
    <w:rsid w:val="00756002"/>
    <w:rsid w:val="007579AD"/>
    <w:rsid w:val="00760CE6"/>
    <w:rsid w:val="00762CB1"/>
    <w:rsid w:val="007637AB"/>
    <w:rsid w:val="007661CD"/>
    <w:rsid w:val="00766BF4"/>
    <w:rsid w:val="00770979"/>
    <w:rsid w:val="007711B7"/>
    <w:rsid w:val="0077299D"/>
    <w:rsid w:val="00774E47"/>
    <w:rsid w:val="00775E06"/>
    <w:rsid w:val="00777C1A"/>
    <w:rsid w:val="007809DC"/>
    <w:rsid w:val="007838C3"/>
    <w:rsid w:val="0078512B"/>
    <w:rsid w:val="00786C9C"/>
    <w:rsid w:val="00786F19"/>
    <w:rsid w:val="0078797B"/>
    <w:rsid w:val="00792DD6"/>
    <w:rsid w:val="0079486F"/>
    <w:rsid w:val="007976A4"/>
    <w:rsid w:val="007A3FE7"/>
    <w:rsid w:val="007A5256"/>
    <w:rsid w:val="007A57B0"/>
    <w:rsid w:val="007B03A9"/>
    <w:rsid w:val="007B040C"/>
    <w:rsid w:val="007B2EAA"/>
    <w:rsid w:val="007B2F1C"/>
    <w:rsid w:val="007B3AD7"/>
    <w:rsid w:val="007B4856"/>
    <w:rsid w:val="007C13FC"/>
    <w:rsid w:val="007C1502"/>
    <w:rsid w:val="007C3ACC"/>
    <w:rsid w:val="007C41C1"/>
    <w:rsid w:val="007C4470"/>
    <w:rsid w:val="007C4B57"/>
    <w:rsid w:val="007C6DFA"/>
    <w:rsid w:val="007C77E4"/>
    <w:rsid w:val="007D17A3"/>
    <w:rsid w:val="007D315E"/>
    <w:rsid w:val="007D4523"/>
    <w:rsid w:val="007D4A94"/>
    <w:rsid w:val="007D70C7"/>
    <w:rsid w:val="007E2329"/>
    <w:rsid w:val="007E6020"/>
    <w:rsid w:val="007F0E7C"/>
    <w:rsid w:val="007F13F3"/>
    <w:rsid w:val="007F1696"/>
    <w:rsid w:val="007F443B"/>
    <w:rsid w:val="007F4903"/>
    <w:rsid w:val="007F6F2D"/>
    <w:rsid w:val="007F70F2"/>
    <w:rsid w:val="007F7252"/>
    <w:rsid w:val="00803466"/>
    <w:rsid w:val="00805A0B"/>
    <w:rsid w:val="008073F4"/>
    <w:rsid w:val="008108E3"/>
    <w:rsid w:val="00810902"/>
    <w:rsid w:val="00815F09"/>
    <w:rsid w:val="00820616"/>
    <w:rsid w:val="008218A5"/>
    <w:rsid w:val="00827B1B"/>
    <w:rsid w:val="00830D80"/>
    <w:rsid w:val="00832B5E"/>
    <w:rsid w:val="0083381F"/>
    <w:rsid w:val="008349D8"/>
    <w:rsid w:val="00835218"/>
    <w:rsid w:val="00840207"/>
    <w:rsid w:val="0084286C"/>
    <w:rsid w:val="00843657"/>
    <w:rsid w:val="00843705"/>
    <w:rsid w:val="00844EB8"/>
    <w:rsid w:val="00845538"/>
    <w:rsid w:val="0085213E"/>
    <w:rsid w:val="00856817"/>
    <w:rsid w:val="008628AF"/>
    <w:rsid w:val="00862BA8"/>
    <w:rsid w:val="00864140"/>
    <w:rsid w:val="00864889"/>
    <w:rsid w:val="00866517"/>
    <w:rsid w:val="00870F7B"/>
    <w:rsid w:val="008724BF"/>
    <w:rsid w:val="00874FF9"/>
    <w:rsid w:val="00875850"/>
    <w:rsid w:val="00875B1C"/>
    <w:rsid w:val="0087678D"/>
    <w:rsid w:val="008779CF"/>
    <w:rsid w:val="00877ED2"/>
    <w:rsid w:val="00881D66"/>
    <w:rsid w:val="008835BE"/>
    <w:rsid w:val="00885BA7"/>
    <w:rsid w:val="00886A24"/>
    <w:rsid w:val="00890A5A"/>
    <w:rsid w:val="00890AF7"/>
    <w:rsid w:val="00891EF7"/>
    <w:rsid w:val="00892AA2"/>
    <w:rsid w:val="00893B1B"/>
    <w:rsid w:val="0089532B"/>
    <w:rsid w:val="00895C89"/>
    <w:rsid w:val="00895F51"/>
    <w:rsid w:val="00896658"/>
    <w:rsid w:val="008A0604"/>
    <w:rsid w:val="008A0B3C"/>
    <w:rsid w:val="008A4CB0"/>
    <w:rsid w:val="008B416D"/>
    <w:rsid w:val="008B621D"/>
    <w:rsid w:val="008B63BA"/>
    <w:rsid w:val="008C013A"/>
    <w:rsid w:val="008C1338"/>
    <w:rsid w:val="008C4412"/>
    <w:rsid w:val="008C7007"/>
    <w:rsid w:val="008C735B"/>
    <w:rsid w:val="008C7979"/>
    <w:rsid w:val="008C7C01"/>
    <w:rsid w:val="008D17DE"/>
    <w:rsid w:val="008D3572"/>
    <w:rsid w:val="008D5370"/>
    <w:rsid w:val="008D54C5"/>
    <w:rsid w:val="008E0573"/>
    <w:rsid w:val="008E1448"/>
    <w:rsid w:val="008E2C3C"/>
    <w:rsid w:val="008E2E92"/>
    <w:rsid w:val="008E311C"/>
    <w:rsid w:val="008E4D1B"/>
    <w:rsid w:val="008E5DAE"/>
    <w:rsid w:val="008E62ED"/>
    <w:rsid w:val="008E6376"/>
    <w:rsid w:val="008E6490"/>
    <w:rsid w:val="008F09D9"/>
    <w:rsid w:val="008F1044"/>
    <w:rsid w:val="008F1A75"/>
    <w:rsid w:val="008F6ED7"/>
    <w:rsid w:val="009015D4"/>
    <w:rsid w:val="0090164A"/>
    <w:rsid w:val="0090204D"/>
    <w:rsid w:val="00902A20"/>
    <w:rsid w:val="00903020"/>
    <w:rsid w:val="0090325D"/>
    <w:rsid w:val="0090403B"/>
    <w:rsid w:val="0090797E"/>
    <w:rsid w:val="00910864"/>
    <w:rsid w:val="0091149D"/>
    <w:rsid w:val="00912327"/>
    <w:rsid w:val="00912D04"/>
    <w:rsid w:val="009133E7"/>
    <w:rsid w:val="00914B38"/>
    <w:rsid w:val="009159E3"/>
    <w:rsid w:val="00916B09"/>
    <w:rsid w:val="00920D3A"/>
    <w:rsid w:val="00921528"/>
    <w:rsid w:val="00923474"/>
    <w:rsid w:val="0092387A"/>
    <w:rsid w:val="00923BD5"/>
    <w:rsid w:val="009245EF"/>
    <w:rsid w:val="00924B5F"/>
    <w:rsid w:val="00925CC2"/>
    <w:rsid w:val="00927FA3"/>
    <w:rsid w:val="00930817"/>
    <w:rsid w:val="00930A12"/>
    <w:rsid w:val="00932CEC"/>
    <w:rsid w:val="00933886"/>
    <w:rsid w:val="00935202"/>
    <w:rsid w:val="00935CC9"/>
    <w:rsid w:val="00935D33"/>
    <w:rsid w:val="0093702B"/>
    <w:rsid w:val="00940359"/>
    <w:rsid w:val="00945020"/>
    <w:rsid w:val="00945102"/>
    <w:rsid w:val="0094557B"/>
    <w:rsid w:val="0094584B"/>
    <w:rsid w:val="00946721"/>
    <w:rsid w:val="0094707E"/>
    <w:rsid w:val="009478BF"/>
    <w:rsid w:val="00953DD5"/>
    <w:rsid w:val="00954CFD"/>
    <w:rsid w:val="009553C1"/>
    <w:rsid w:val="009559CE"/>
    <w:rsid w:val="00956605"/>
    <w:rsid w:val="009628C0"/>
    <w:rsid w:val="009639FB"/>
    <w:rsid w:val="00964A35"/>
    <w:rsid w:val="00965EB9"/>
    <w:rsid w:val="00966102"/>
    <w:rsid w:val="0096619A"/>
    <w:rsid w:val="009671AD"/>
    <w:rsid w:val="009712A1"/>
    <w:rsid w:val="00972C38"/>
    <w:rsid w:val="009732A2"/>
    <w:rsid w:val="009754EF"/>
    <w:rsid w:val="009765B5"/>
    <w:rsid w:val="00977659"/>
    <w:rsid w:val="0098028D"/>
    <w:rsid w:val="00980ABE"/>
    <w:rsid w:val="00982F09"/>
    <w:rsid w:val="00983324"/>
    <w:rsid w:val="00983C14"/>
    <w:rsid w:val="0098554E"/>
    <w:rsid w:val="0098774B"/>
    <w:rsid w:val="00987D9D"/>
    <w:rsid w:val="00987DA5"/>
    <w:rsid w:val="0099321C"/>
    <w:rsid w:val="009937B0"/>
    <w:rsid w:val="00993FE6"/>
    <w:rsid w:val="009A04D8"/>
    <w:rsid w:val="009A1177"/>
    <w:rsid w:val="009A1CBE"/>
    <w:rsid w:val="009A31BC"/>
    <w:rsid w:val="009A4391"/>
    <w:rsid w:val="009A5333"/>
    <w:rsid w:val="009A61CD"/>
    <w:rsid w:val="009A6763"/>
    <w:rsid w:val="009A6B9D"/>
    <w:rsid w:val="009A79A2"/>
    <w:rsid w:val="009A7B2E"/>
    <w:rsid w:val="009A7D89"/>
    <w:rsid w:val="009B01CB"/>
    <w:rsid w:val="009B0FC0"/>
    <w:rsid w:val="009B1508"/>
    <w:rsid w:val="009B5605"/>
    <w:rsid w:val="009C03FC"/>
    <w:rsid w:val="009C3EA6"/>
    <w:rsid w:val="009C4032"/>
    <w:rsid w:val="009C7305"/>
    <w:rsid w:val="009D1017"/>
    <w:rsid w:val="009D1D30"/>
    <w:rsid w:val="009D37BA"/>
    <w:rsid w:val="009D4B71"/>
    <w:rsid w:val="009D5F3D"/>
    <w:rsid w:val="009D66FE"/>
    <w:rsid w:val="009E07AF"/>
    <w:rsid w:val="009E1345"/>
    <w:rsid w:val="009E74FE"/>
    <w:rsid w:val="009F20DF"/>
    <w:rsid w:val="009F2C48"/>
    <w:rsid w:val="009F3165"/>
    <w:rsid w:val="009F4644"/>
    <w:rsid w:val="009F5017"/>
    <w:rsid w:val="009F61F4"/>
    <w:rsid w:val="00A01247"/>
    <w:rsid w:val="00A01ACB"/>
    <w:rsid w:val="00A02B16"/>
    <w:rsid w:val="00A03C13"/>
    <w:rsid w:val="00A05532"/>
    <w:rsid w:val="00A1102F"/>
    <w:rsid w:val="00A134A6"/>
    <w:rsid w:val="00A1517D"/>
    <w:rsid w:val="00A177AE"/>
    <w:rsid w:val="00A21979"/>
    <w:rsid w:val="00A2402D"/>
    <w:rsid w:val="00A243F2"/>
    <w:rsid w:val="00A24778"/>
    <w:rsid w:val="00A26E03"/>
    <w:rsid w:val="00A26F19"/>
    <w:rsid w:val="00A314C8"/>
    <w:rsid w:val="00A325FF"/>
    <w:rsid w:val="00A333E3"/>
    <w:rsid w:val="00A33F57"/>
    <w:rsid w:val="00A342E9"/>
    <w:rsid w:val="00A348C2"/>
    <w:rsid w:val="00A35997"/>
    <w:rsid w:val="00A35CCB"/>
    <w:rsid w:val="00A35F5D"/>
    <w:rsid w:val="00A36A03"/>
    <w:rsid w:val="00A419CD"/>
    <w:rsid w:val="00A42441"/>
    <w:rsid w:val="00A42E5D"/>
    <w:rsid w:val="00A46D05"/>
    <w:rsid w:val="00A46E4F"/>
    <w:rsid w:val="00A478F9"/>
    <w:rsid w:val="00A50418"/>
    <w:rsid w:val="00A5045B"/>
    <w:rsid w:val="00A529D9"/>
    <w:rsid w:val="00A55921"/>
    <w:rsid w:val="00A55A21"/>
    <w:rsid w:val="00A56DB3"/>
    <w:rsid w:val="00A57872"/>
    <w:rsid w:val="00A61381"/>
    <w:rsid w:val="00A65B51"/>
    <w:rsid w:val="00A66CC7"/>
    <w:rsid w:val="00A67B30"/>
    <w:rsid w:val="00A67C59"/>
    <w:rsid w:val="00A67D84"/>
    <w:rsid w:val="00A71A01"/>
    <w:rsid w:val="00A7229E"/>
    <w:rsid w:val="00A72696"/>
    <w:rsid w:val="00A734EC"/>
    <w:rsid w:val="00A75300"/>
    <w:rsid w:val="00A75B4F"/>
    <w:rsid w:val="00A76B51"/>
    <w:rsid w:val="00A76C93"/>
    <w:rsid w:val="00A81BF6"/>
    <w:rsid w:val="00A81CF3"/>
    <w:rsid w:val="00A83309"/>
    <w:rsid w:val="00A83776"/>
    <w:rsid w:val="00A83C21"/>
    <w:rsid w:val="00A8657B"/>
    <w:rsid w:val="00A906B3"/>
    <w:rsid w:val="00A90996"/>
    <w:rsid w:val="00A95055"/>
    <w:rsid w:val="00AA0245"/>
    <w:rsid w:val="00AA1D4D"/>
    <w:rsid w:val="00AA30E0"/>
    <w:rsid w:val="00AA51AE"/>
    <w:rsid w:val="00AA7DB4"/>
    <w:rsid w:val="00AB030C"/>
    <w:rsid w:val="00AB13B8"/>
    <w:rsid w:val="00AB23CE"/>
    <w:rsid w:val="00AB3C14"/>
    <w:rsid w:val="00AB452A"/>
    <w:rsid w:val="00AB499C"/>
    <w:rsid w:val="00AB5262"/>
    <w:rsid w:val="00AB52E9"/>
    <w:rsid w:val="00AB57DD"/>
    <w:rsid w:val="00AC2538"/>
    <w:rsid w:val="00AC261C"/>
    <w:rsid w:val="00AC406F"/>
    <w:rsid w:val="00AC74E6"/>
    <w:rsid w:val="00AD171A"/>
    <w:rsid w:val="00AD39CD"/>
    <w:rsid w:val="00AD4AF8"/>
    <w:rsid w:val="00AD66DD"/>
    <w:rsid w:val="00AE07F5"/>
    <w:rsid w:val="00AE2F59"/>
    <w:rsid w:val="00AE3FD3"/>
    <w:rsid w:val="00AE4672"/>
    <w:rsid w:val="00AE46A3"/>
    <w:rsid w:val="00AE4AE1"/>
    <w:rsid w:val="00AE6478"/>
    <w:rsid w:val="00AE7F20"/>
    <w:rsid w:val="00AF2179"/>
    <w:rsid w:val="00AF30FD"/>
    <w:rsid w:val="00AF5165"/>
    <w:rsid w:val="00AF52C3"/>
    <w:rsid w:val="00AF5F9F"/>
    <w:rsid w:val="00AF7D5E"/>
    <w:rsid w:val="00B00824"/>
    <w:rsid w:val="00B0376A"/>
    <w:rsid w:val="00B03826"/>
    <w:rsid w:val="00B03FCD"/>
    <w:rsid w:val="00B151D2"/>
    <w:rsid w:val="00B15BE1"/>
    <w:rsid w:val="00B161DE"/>
    <w:rsid w:val="00B204BF"/>
    <w:rsid w:val="00B23FD2"/>
    <w:rsid w:val="00B26195"/>
    <w:rsid w:val="00B30EFA"/>
    <w:rsid w:val="00B336BA"/>
    <w:rsid w:val="00B414DD"/>
    <w:rsid w:val="00B41D15"/>
    <w:rsid w:val="00B423FB"/>
    <w:rsid w:val="00B42E3B"/>
    <w:rsid w:val="00B46E3E"/>
    <w:rsid w:val="00B475CF"/>
    <w:rsid w:val="00B52058"/>
    <w:rsid w:val="00B53C53"/>
    <w:rsid w:val="00B54DAB"/>
    <w:rsid w:val="00B54F75"/>
    <w:rsid w:val="00B56142"/>
    <w:rsid w:val="00B57119"/>
    <w:rsid w:val="00B60645"/>
    <w:rsid w:val="00B620A0"/>
    <w:rsid w:val="00B644B4"/>
    <w:rsid w:val="00B65EE3"/>
    <w:rsid w:val="00B7060D"/>
    <w:rsid w:val="00B752C6"/>
    <w:rsid w:val="00B75637"/>
    <w:rsid w:val="00B76862"/>
    <w:rsid w:val="00B7709B"/>
    <w:rsid w:val="00B77460"/>
    <w:rsid w:val="00B774EE"/>
    <w:rsid w:val="00B8056B"/>
    <w:rsid w:val="00B820F4"/>
    <w:rsid w:val="00B821EB"/>
    <w:rsid w:val="00B83FB4"/>
    <w:rsid w:val="00B840C6"/>
    <w:rsid w:val="00B87D41"/>
    <w:rsid w:val="00B87EEF"/>
    <w:rsid w:val="00B915C4"/>
    <w:rsid w:val="00B92765"/>
    <w:rsid w:val="00B9359D"/>
    <w:rsid w:val="00B965DC"/>
    <w:rsid w:val="00B97411"/>
    <w:rsid w:val="00B97968"/>
    <w:rsid w:val="00BA086F"/>
    <w:rsid w:val="00BA1FFC"/>
    <w:rsid w:val="00BA2E16"/>
    <w:rsid w:val="00BA6141"/>
    <w:rsid w:val="00BA753D"/>
    <w:rsid w:val="00BA7A9E"/>
    <w:rsid w:val="00BB1E60"/>
    <w:rsid w:val="00BB2AF9"/>
    <w:rsid w:val="00BB5596"/>
    <w:rsid w:val="00BB7FC6"/>
    <w:rsid w:val="00BC0715"/>
    <w:rsid w:val="00BC3EC4"/>
    <w:rsid w:val="00BC46B2"/>
    <w:rsid w:val="00BD0F48"/>
    <w:rsid w:val="00BD1343"/>
    <w:rsid w:val="00BD59E2"/>
    <w:rsid w:val="00BD5A2B"/>
    <w:rsid w:val="00BE3BA8"/>
    <w:rsid w:val="00BE542F"/>
    <w:rsid w:val="00BE72DB"/>
    <w:rsid w:val="00BE7A33"/>
    <w:rsid w:val="00BE7E0E"/>
    <w:rsid w:val="00BF26C6"/>
    <w:rsid w:val="00BF3A75"/>
    <w:rsid w:val="00BF3E9F"/>
    <w:rsid w:val="00BF4BE5"/>
    <w:rsid w:val="00BF5701"/>
    <w:rsid w:val="00BF73D4"/>
    <w:rsid w:val="00C00759"/>
    <w:rsid w:val="00C018BB"/>
    <w:rsid w:val="00C034CD"/>
    <w:rsid w:val="00C068AB"/>
    <w:rsid w:val="00C1186F"/>
    <w:rsid w:val="00C13BEA"/>
    <w:rsid w:val="00C13F25"/>
    <w:rsid w:val="00C1448F"/>
    <w:rsid w:val="00C146E2"/>
    <w:rsid w:val="00C16C71"/>
    <w:rsid w:val="00C17DF3"/>
    <w:rsid w:val="00C17E80"/>
    <w:rsid w:val="00C2246F"/>
    <w:rsid w:val="00C22EA2"/>
    <w:rsid w:val="00C23214"/>
    <w:rsid w:val="00C23267"/>
    <w:rsid w:val="00C24FBF"/>
    <w:rsid w:val="00C311AA"/>
    <w:rsid w:val="00C3153E"/>
    <w:rsid w:val="00C33913"/>
    <w:rsid w:val="00C3495B"/>
    <w:rsid w:val="00C35A7D"/>
    <w:rsid w:val="00C3722B"/>
    <w:rsid w:val="00C41410"/>
    <w:rsid w:val="00C437D1"/>
    <w:rsid w:val="00C44D16"/>
    <w:rsid w:val="00C4590D"/>
    <w:rsid w:val="00C45A00"/>
    <w:rsid w:val="00C50DCF"/>
    <w:rsid w:val="00C51D0D"/>
    <w:rsid w:val="00C52F3B"/>
    <w:rsid w:val="00C52FE3"/>
    <w:rsid w:val="00C5705C"/>
    <w:rsid w:val="00C623D8"/>
    <w:rsid w:val="00C63688"/>
    <w:rsid w:val="00C67054"/>
    <w:rsid w:val="00C67960"/>
    <w:rsid w:val="00C7381B"/>
    <w:rsid w:val="00C73E77"/>
    <w:rsid w:val="00C76706"/>
    <w:rsid w:val="00C77469"/>
    <w:rsid w:val="00C8055A"/>
    <w:rsid w:val="00C83D6B"/>
    <w:rsid w:val="00C8425A"/>
    <w:rsid w:val="00C866CE"/>
    <w:rsid w:val="00C87EB0"/>
    <w:rsid w:val="00C910CC"/>
    <w:rsid w:val="00C91864"/>
    <w:rsid w:val="00C9298A"/>
    <w:rsid w:val="00C92A70"/>
    <w:rsid w:val="00C92F04"/>
    <w:rsid w:val="00C93B9E"/>
    <w:rsid w:val="00C947C2"/>
    <w:rsid w:val="00CA14A8"/>
    <w:rsid w:val="00CA3371"/>
    <w:rsid w:val="00CA3D86"/>
    <w:rsid w:val="00CA4892"/>
    <w:rsid w:val="00CA50E7"/>
    <w:rsid w:val="00CA5225"/>
    <w:rsid w:val="00CA7119"/>
    <w:rsid w:val="00CB2774"/>
    <w:rsid w:val="00CB404B"/>
    <w:rsid w:val="00CB4AF7"/>
    <w:rsid w:val="00CC1F1D"/>
    <w:rsid w:val="00CD0129"/>
    <w:rsid w:val="00CD2AFF"/>
    <w:rsid w:val="00CD59D1"/>
    <w:rsid w:val="00CD67B4"/>
    <w:rsid w:val="00CE000F"/>
    <w:rsid w:val="00CE0125"/>
    <w:rsid w:val="00CE06DD"/>
    <w:rsid w:val="00CE38FA"/>
    <w:rsid w:val="00CF1377"/>
    <w:rsid w:val="00CF2E59"/>
    <w:rsid w:val="00CF547E"/>
    <w:rsid w:val="00CF56FF"/>
    <w:rsid w:val="00CF59ED"/>
    <w:rsid w:val="00CF62EC"/>
    <w:rsid w:val="00CF709F"/>
    <w:rsid w:val="00D008F0"/>
    <w:rsid w:val="00D02744"/>
    <w:rsid w:val="00D04106"/>
    <w:rsid w:val="00D0412D"/>
    <w:rsid w:val="00D04BF3"/>
    <w:rsid w:val="00D058B5"/>
    <w:rsid w:val="00D06123"/>
    <w:rsid w:val="00D06171"/>
    <w:rsid w:val="00D066BD"/>
    <w:rsid w:val="00D07BC6"/>
    <w:rsid w:val="00D10B97"/>
    <w:rsid w:val="00D13A24"/>
    <w:rsid w:val="00D1521A"/>
    <w:rsid w:val="00D1601C"/>
    <w:rsid w:val="00D16B79"/>
    <w:rsid w:val="00D16C49"/>
    <w:rsid w:val="00D179E9"/>
    <w:rsid w:val="00D21745"/>
    <w:rsid w:val="00D22D93"/>
    <w:rsid w:val="00D23DE0"/>
    <w:rsid w:val="00D36ED4"/>
    <w:rsid w:val="00D40F58"/>
    <w:rsid w:val="00D45234"/>
    <w:rsid w:val="00D50A34"/>
    <w:rsid w:val="00D511F4"/>
    <w:rsid w:val="00D515C1"/>
    <w:rsid w:val="00D52A4D"/>
    <w:rsid w:val="00D52CD2"/>
    <w:rsid w:val="00D52E1F"/>
    <w:rsid w:val="00D53B49"/>
    <w:rsid w:val="00D54FEF"/>
    <w:rsid w:val="00D61A0C"/>
    <w:rsid w:val="00D6603B"/>
    <w:rsid w:val="00D667F7"/>
    <w:rsid w:val="00D66B4C"/>
    <w:rsid w:val="00D73AA7"/>
    <w:rsid w:val="00D8047E"/>
    <w:rsid w:val="00D80BEF"/>
    <w:rsid w:val="00D852BB"/>
    <w:rsid w:val="00D85333"/>
    <w:rsid w:val="00D853F7"/>
    <w:rsid w:val="00D8585A"/>
    <w:rsid w:val="00D8620C"/>
    <w:rsid w:val="00D92D59"/>
    <w:rsid w:val="00D94754"/>
    <w:rsid w:val="00D94CB5"/>
    <w:rsid w:val="00D9501C"/>
    <w:rsid w:val="00DA0DB1"/>
    <w:rsid w:val="00DA46DC"/>
    <w:rsid w:val="00DA48BA"/>
    <w:rsid w:val="00DA5293"/>
    <w:rsid w:val="00DA52ED"/>
    <w:rsid w:val="00DA5B42"/>
    <w:rsid w:val="00DA6994"/>
    <w:rsid w:val="00DA71AB"/>
    <w:rsid w:val="00DB3548"/>
    <w:rsid w:val="00DB4043"/>
    <w:rsid w:val="00DB5652"/>
    <w:rsid w:val="00DB6874"/>
    <w:rsid w:val="00DC1DF2"/>
    <w:rsid w:val="00DC29E4"/>
    <w:rsid w:val="00DC52ED"/>
    <w:rsid w:val="00DC65AD"/>
    <w:rsid w:val="00DC6A43"/>
    <w:rsid w:val="00DC6C22"/>
    <w:rsid w:val="00DD4F11"/>
    <w:rsid w:val="00DD6F45"/>
    <w:rsid w:val="00DE142E"/>
    <w:rsid w:val="00DE2079"/>
    <w:rsid w:val="00DE39CA"/>
    <w:rsid w:val="00DE43AD"/>
    <w:rsid w:val="00DE72C4"/>
    <w:rsid w:val="00DF23DE"/>
    <w:rsid w:val="00DF2B9F"/>
    <w:rsid w:val="00DF461B"/>
    <w:rsid w:val="00E027E1"/>
    <w:rsid w:val="00E036C3"/>
    <w:rsid w:val="00E04EBA"/>
    <w:rsid w:val="00E0556E"/>
    <w:rsid w:val="00E07070"/>
    <w:rsid w:val="00E101AC"/>
    <w:rsid w:val="00E108DD"/>
    <w:rsid w:val="00E12853"/>
    <w:rsid w:val="00E14ADC"/>
    <w:rsid w:val="00E160DC"/>
    <w:rsid w:val="00E17098"/>
    <w:rsid w:val="00E176F0"/>
    <w:rsid w:val="00E202C8"/>
    <w:rsid w:val="00E244E6"/>
    <w:rsid w:val="00E25FC4"/>
    <w:rsid w:val="00E26B55"/>
    <w:rsid w:val="00E26B5C"/>
    <w:rsid w:val="00E27C5A"/>
    <w:rsid w:val="00E27F03"/>
    <w:rsid w:val="00E319B3"/>
    <w:rsid w:val="00E3551C"/>
    <w:rsid w:val="00E3585E"/>
    <w:rsid w:val="00E35CA9"/>
    <w:rsid w:val="00E3600F"/>
    <w:rsid w:val="00E4007E"/>
    <w:rsid w:val="00E417A9"/>
    <w:rsid w:val="00E44ACF"/>
    <w:rsid w:val="00E4578A"/>
    <w:rsid w:val="00E467B0"/>
    <w:rsid w:val="00E51030"/>
    <w:rsid w:val="00E51BBB"/>
    <w:rsid w:val="00E52B5D"/>
    <w:rsid w:val="00E558F5"/>
    <w:rsid w:val="00E56555"/>
    <w:rsid w:val="00E62A99"/>
    <w:rsid w:val="00E63268"/>
    <w:rsid w:val="00E64AB4"/>
    <w:rsid w:val="00E65B3C"/>
    <w:rsid w:val="00E7251C"/>
    <w:rsid w:val="00E728E4"/>
    <w:rsid w:val="00E73F0F"/>
    <w:rsid w:val="00E7440E"/>
    <w:rsid w:val="00E74A83"/>
    <w:rsid w:val="00E75B82"/>
    <w:rsid w:val="00E76B59"/>
    <w:rsid w:val="00E76C42"/>
    <w:rsid w:val="00E85398"/>
    <w:rsid w:val="00E85E93"/>
    <w:rsid w:val="00E869AA"/>
    <w:rsid w:val="00E86C31"/>
    <w:rsid w:val="00E87B3F"/>
    <w:rsid w:val="00E90A68"/>
    <w:rsid w:val="00E939F7"/>
    <w:rsid w:val="00E96E97"/>
    <w:rsid w:val="00E97518"/>
    <w:rsid w:val="00EA152C"/>
    <w:rsid w:val="00EA1787"/>
    <w:rsid w:val="00EA18BB"/>
    <w:rsid w:val="00EA32C5"/>
    <w:rsid w:val="00EA35C4"/>
    <w:rsid w:val="00EA4417"/>
    <w:rsid w:val="00EA6C83"/>
    <w:rsid w:val="00EB080D"/>
    <w:rsid w:val="00EB2680"/>
    <w:rsid w:val="00EB2A0E"/>
    <w:rsid w:val="00EB3FB9"/>
    <w:rsid w:val="00EB433A"/>
    <w:rsid w:val="00EB50A0"/>
    <w:rsid w:val="00EB5767"/>
    <w:rsid w:val="00EB620F"/>
    <w:rsid w:val="00EB762B"/>
    <w:rsid w:val="00EC0F93"/>
    <w:rsid w:val="00EC265F"/>
    <w:rsid w:val="00EC394F"/>
    <w:rsid w:val="00EC4CE8"/>
    <w:rsid w:val="00EC684E"/>
    <w:rsid w:val="00EC6CB6"/>
    <w:rsid w:val="00ED2CBE"/>
    <w:rsid w:val="00ED4AA6"/>
    <w:rsid w:val="00ED576D"/>
    <w:rsid w:val="00ED6804"/>
    <w:rsid w:val="00EE168F"/>
    <w:rsid w:val="00EE3945"/>
    <w:rsid w:val="00EE41DE"/>
    <w:rsid w:val="00EE70EF"/>
    <w:rsid w:val="00EE76BC"/>
    <w:rsid w:val="00EF103E"/>
    <w:rsid w:val="00EF1AB6"/>
    <w:rsid w:val="00EF2DFE"/>
    <w:rsid w:val="00EF54EE"/>
    <w:rsid w:val="00F03A6E"/>
    <w:rsid w:val="00F06FBC"/>
    <w:rsid w:val="00F07700"/>
    <w:rsid w:val="00F11838"/>
    <w:rsid w:val="00F1298C"/>
    <w:rsid w:val="00F1308F"/>
    <w:rsid w:val="00F150F6"/>
    <w:rsid w:val="00F17E21"/>
    <w:rsid w:val="00F2072D"/>
    <w:rsid w:val="00F2449E"/>
    <w:rsid w:val="00F25346"/>
    <w:rsid w:val="00F25CFD"/>
    <w:rsid w:val="00F25DE8"/>
    <w:rsid w:val="00F30E0A"/>
    <w:rsid w:val="00F31463"/>
    <w:rsid w:val="00F3302C"/>
    <w:rsid w:val="00F34055"/>
    <w:rsid w:val="00F34F33"/>
    <w:rsid w:val="00F36933"/>
    <w:rsid w:val="00F413C9"/>
    <w:rsid w:val="00F42DD2"/>
    <w:rsid w:val="00F42F46"/>
    <w:rsid w:val="00F436B7"/>
    <w:rsid w:val="00F43B6E"/>
    <w:rsid w:val="00F461E0"/>
    <w:rsid w:val="00F46A3F"/>
    <w:rsid w:val="00F473B0"/>
    <w:rsid w:val="00F53A0F"/>
    <w:rsid w:val="00F54A84"/>
    <w:rsid w:val="00F55941"/>
    <w:rsid w:val="00F55C03"/>
    <w:rsid w:val="00F60B61"/>
    <w:rsid w:val="00F669D7"/>
    <w:rsid w:val="00F70D51"/>
    <w:rsid w:val="00F72590"/>
    <w:rsid w:val="00F7484B"/>
    <w:rsid w:val="00F75941"/>
    <w:rsid w:val="00F7645A"/>
    <w:rsid w:val="00F8541C"/>
    <w:rsid w:val="00F86C52"/>
    <w:rsid w:val="00F87200"/>
    <w:rsid w:val="00F91C7D"/>
    <w:rsid w:val="00F97736"/>
    <w:rsid w:val="00F97D6B"/>
    <w:rsid w:val="00F97D75"/>
    <w:rsid w:val="00FA0523"/>
    <w:rsid w:val="00FA1A4D"/>
    <w:rsid w:val="00FA4912"/>
    <w:rsid w:val="00FA5D43"/>
    <w:rsid w:val="00FB2F77"/>
    <w:rsid w:val="00FB46AE"/>
    <w:rsid w:val="00FB5498"/>
    <w:rsid w:val="00FB5AE9"/>
    <w:rsid w:val="00FB5B77"/>
    <w:rsid w:val="00FC485C"/>
    <w:rsid w:val="00FC577A"/>
    <w:rsid w:val="00FC57AA"/>
    <w:rsid w:val="00FC6351"/>
    <w:rsid w:val="00FC6F13"/>
    <w:rsid w:val="00FC764D"/>
    <w:rsid w:val="00FD0016"/>
    <w:rsid w:val="00FD673C"/>
    <w:rsid w:val="00FD7DFE"/>
    <w:rsid w:val="00FE03A3"/>
    <w:rsid w:val="00FE05B5"/>
    <w:rsid w:val="00FE3F33"/>
    <w:rsid w:val="00FE7F79"/>
    <w:rsid w:val="00FF463D"/>
    <w:rsid w:val="00FF4828"/>
    <w:rsid w:val="00FF6D1B"/>
    <w:rsid w:val="00FF71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009"/>
    <o:shapelayout v:ext="edit">
      <o:idmap v:ext="edit" data="1"/>
    </o:shapelayout>
  </w:shapeDefaults>
  <w:doNotEmbedSmartTags/>
  <w:decimalSymbol w:val="."/>
  <w:listSeparator w:val=","/>
  <w14:docId w14:val="75A8507F"/>
  <w15:chartTrackingRefBased/>
  <w15:docId w15:val="{C5167126-1C1F-4916-B9AB-1FB01640E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lsdException w:name="heading 6" w:uiPriority="0"/>
    <w:lsdException w:name="heading 7" w:uiPriority="0"/>
    <w:lsdException w:name="heading 8" w:uiPriority="0"/>
    <w:lsdException w:name="heading 9" w:uiPriority="0"/>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2AFF"/>
    <w:pPr>
      <w:spacing w:after="200" w:line="280" w:lineRule="exact"/>
      <w:jc w:val="both"/>
    </w:pPr>
    <w:rPr>
      <w:rFonts w:ascii="Arial" w:hAnsi="Arial"/>
      <w:szCs w:val="24"/>
      <w:lang w:eastAsia="en-US"/>
    </w:rPr>
  </w:style>
  <w:style w:type="paragraph" w:styleId="Heading1">
    <w:name w:val="heading 1"/>
    <w:basedOn w:val="Normal"/>
    <w:next w:val="Normal"/>
    <w:qFormat/>
    <w:rsid w:val="00A65B51"/>
    <w:pPr>
      <w:keepNext/>
      <w:numPr>
        <w:numId w:val="1"/>
      </w:numPr>
      <w:tabs>
        <w:tab w:val="left" w:pos="567"/>
      </w:tabs>
      <w:spacing w:before="400" w:after="400" w:line="240" w:lineRule="auto"/>
      <w:jc w:val="left"/>
      <w:outlineLvl w:val="0"/>
    </w:pPr>
    <w:rPr>
      <w:color w:val="1F497D" w:themeColor="text2"/>
      <w:sz w:val="36"/>
      <w:szCs w:val="20"/>
    </w:rPr>
  </w:style>
  <w:style w:type="paragraph" w:styleId="Heading2">
    <w:name w:val="heading 2"/>
    <w:next w:val="Normal"/>
    <w:qFormat/>
    <w:rsid w:val="00E108DD"/>
    <w:pPr>
      <w:keepNext/>
      <w:numPr>
        <w:ilvl w:val="1"/>
        <w:numId w:val="1"/>
      </w:numPr>
      <w:tabs>
        <w:tab w:val="clear" w:pos="576"/>
        <w:tab w:val="left" w:pos="567"/>
      </w:tabs>
      <w:spacing w:before="360" w:after="120" w:line="280" w:lineRule="exact"/>
      <w:outlineLvl w:val="1"/>
    </w:pPr>
    <w:rPr>
      <w:rFonts w:ascii="Arial Bold" w:hAnsi="Arial Bold"/>
      <w:b/>
      <w:lang w:eastAsia="en-US"/>
    </w:rPr>
  </w:style>
  <w:style w:type="paragraph" w:styleId="Heading3">
    <w:name w:val="heading 3"/>
    <w:next w:val="Normal"/>
    <w:qFormat/>
    <w:rsid w:val="00A65B51"/>
    <w:pPr>
      <w:keepNext/>
      <w:numPr>
        <w:ilvl w:val="2"/>
        <w:numId w:val="1"/>
      </w:numPr>
      <w:tabs>
        <w:tab w:val="left" w:pos="567"/>
      </w:tabs>
      <w:spacing w:before="240" w:after="60"/>
      <w:outlineLvl w:val="2"/>
    </w:pPr>
    <w:rPr>
      <w:rFonts w:ascii="Arial" w:hAnsi="Arial"/>
      <w:b/>
      <w:lang w:eastAsia="en-US"/>
    </w:rPr>
  </w:style>
  <w:style w:type="paragraph" w:styleId="Heading4">
    <w:name w:val="heading 4"/>
    <w:aliases w:val="Appendix level 2"/>
    <w:basedOn w:val="Heading2"/>
    <w:next w:val="Normal"/>
    <w:autoRedefine/>
    <w:qFormat/>
    <w:rsid w:val="009015D4"/>
    <w:pPr>
      <w:numPr>
        <w:ilvl w:val="0"/>
        <w:numId w:val="0"/>
      </w:numPr>
      <w:spacing w:after="200"/>
      <w:ind w:left="360" w:hanging="360"/>
      <w:outlineLvl w:val="3"/>
    </w:pPr>
    <w:rPr>
      <w:b w:val="0"/>
    </w:rPr>
  </w:style>
  <w:style w:type="paragraph" w:styleId="Heading5">
    <w:name w:val="heading 5"/>
    <w:basedOn w:val="Normal"/>
    <w:next w:val="Normal"/>
    <w:rsid w:val="00733403"/>
    <w:pPr>
      <w:numPr>
        <w:ilvl w:val="4"/>
        <w:numId w:val="1"/>
      </w:numPr>
      <w:tabs>
        <w:tab w:val="left" w:pos="720"/>
      </w:tabs>
      <w:spacing w:before="240" w:after="60"/>
      <w:outlineLvl w:val="4"/>
    </w:pPr>
    <w:rPr>
      <w:szCs w:val="20"/>
    </w:rPr>
  </w:style>
  <w:style w:type="paragraph" w:styleId="Heading6">
    <w:name w:val="heading 6"/>
    <w:basedOn w:val="Normal"/>
    <w:next w:val="Normal"/>
    <w:rsid w:val="00733403"/>
    <w:pPr>
      <w:numPr>
        <w:ilvl w:val="5"/>
        <w:numId w:val="1"/>
      </w:numPr>
      <w:spacing w:before="240" w:after="60"/>
      <w:outlineLvl w:val="5"/>
    </w:pPr>
    <w:rPr>
      <w:i/>
      <w:szCs w:val="20"/>
    </w:rPr>
  </w:style>
  <w:style w:type="paragraph" w:styleId="Heading7">
    <w:name w:val="heading 7"/>
    <w:basedOn w:val="Normal"/>
    <w:next w:val="Normal"/>
    <w:rsid w:val="00091C03"/>
    <w:pPr>
      <w:numPr>
        <w:ilvl w:val="6"/>
        <w:numId w:val="1"/>
      </w:numPr>
      <w:spacing w:before="240" w:after="60"/>
      <w:outlineLvl w:val="6"/>
    </w:pPr>
    <w:rPr>
      <w:szCs w:val="20"/>
    </w:rPr>
  </w:style>
  <w:style w:type="paragraph" w:styleId="Heading8">
    <w:name w:val="heading 8"/>
    <w:basedOn w:val="Normal"/>
    <w:next w:val="Normal"/>
    <w:rsid w:val="00091C03"/>
    <w:pPr>
      <w:numPr>
        <w:ilvl w:val="7"/>
        <w:numId w:val="1"/>
      </w:numPr>
      <w:spacing w:before="240" w:after="60"/>
      <w:outlineLvl w:val="7"/>
    </w:pPr>
    <w:rPr>
      <w:i/>
      <w:szCs w:val="20"/>
    </w:rPr>
  </w:style>
  <w:style w:type="paragraph" w:styleId="Heading9">
    <w:name w:val="heading 9"/>
    <w:basedOn w:val="Normal"/>
    <w:next w:val="Normal"/>
    <w:rsid w:val="00091C03"/>
    <w:pPr>
      <w:numPr>
        <w:ilvl w:val="8"/>
        <w:numId w:val="1"/>
      </w:numPr>
      <w:spacing w:before="240" w:after="60"/>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SubHeading">
    <w:name w:val="Title - SubHeading"/>
    <w:basedOn w:val="Normal"/>
    <w:rsid w:val="00CC015A"/>
    <w:pPr>
      <w:spacing w:before="200"/>
      <w:ind w:left="714"/>
    </w:pPr>
    <w:rPr>
      <w:b/>
      <w:spacing w:val="40"/>
      <w:sz w:val="24"/>
    </w:rPr>
  </w:style>
  <w:style w:type="paragraph" w:styleId="Footer">
    <w:name w:val="footer"/>
    <w:basedOn w:val="Normal"/>
    <w:link w:val="FooterChar"/>
    <w:uiPriority w:val="99"/>
    <w:rsid w:val="00091C03"/>
    <w:pPr>
      <w:tabs>
        <w:tab w:val="center" w:pos="4320"/>
        <w:tab w:val="right" w:pos="8640"/>
      </w:tabs>
    </w:pPr>
  </w:style>
  <w:style w:type="paragraph" w:styleId="TOC1">
    <w:name w:val="toc 1"/>
    <w:basedOn w:val="Normal"/>
    <w:next w:val="Normal"/>
    <w:autoRedefine/>
    <w:uiPriority w:val="39"/>
    <w:rsid w:val="00AF30FD"/>
    <w:pPr>
      <w:tabs>
        <w:tab w:val="left" w:pos="697"/>
        <w:tab w:val="right" w:leader="dot" w:pos="9156"/>
      </w:tabs>
      <w:spacing w:before="300" w:after="120" w:line="240" w:lineRule="atLeast"/>
      <w:jc w:val="left"/>
    </w:pPr>
    <w:rPr>
      <w:rFonts w:ascii="Arial Bold" w:hAnsi="Arial Bold"/>
      <w:b/>
      <w:bCs/>
      <w:noProof/>
      <w:szCs w:val="18"/>
    </w:rPr>
  </w:style>
  <w:style w:type="paragraph" w:styleId="TOC2">
    <w:name w:val="toc 2"/>
    <w:basedOn w:val="Normal"/>
    <w:next w:val="Normal"/>
    <w:autoRedefine/>
    <w:uiPriority w:val="39"/>
    <w:rsid w:val="009C7305"/>
    <w:pPr>
      <w:tabs>
        <w:tab w:val="right" w:leader="dot" w:pos="9156"/>
      </w:tabs>
      <w:spacing w:before="120" w:after="120" w:line="240" w:lineRule="atLeast"/>
      <w:ind w:left="697" w:hanging="697"/>
      <w:jc w:val="left"/>
    </w:pPr>
    <w:rPr>
      <w:noProof/>
      <w:szCs w:val="18"/>
    </w:rPr>
  </w:style>
  <w:style w:type="paragraph" w:styleId="TOC3">
    <w:name w:val="toc 3"/>
    <w:basedOn w:val="Normal"/>
    <w:next w:val="Normal"/>
    <w:autoRedefine/>
    <w:uiPriority w:val="39"/>
    <w:rsid w:val="009C7305"/>
    <w:pPr>
      <w:tabs>
        <w:tab w:val="left" w:pos="709"/>
        <w:tab w:val="left" w:pos="1320"/>
        <w:tab w:val="right" w:leader="dot" w:pos="9156"/>
      </w:tabs>
      <w:spacing w:before="100" w:after="100" w:line="240" w:lineRule="atLeast"/>
      <w:jc w:val="left"/>
    </w:pPr>
    <w:rPr>
      <w:iCs/>
      <w:noProof/>
      <w:szCs w:val="20"/>
    </w:rPr>
  </w:style>
  <w:style w:type="paragraph" w:styleId="TOC4">
    <w:name w:val="toc 4"/>
    <w:basedOn w:val="Normal"/>
    <w:next w:val="Normal"/>
    <w:autoRedefine/>
    <w:semiHidden/>
    <w:rsid w:val="00091C03"/>
    <w:pPr>
      <w:spacing w:after="0" w:line="240" w:lineRule="auto"/>
      <w:ind w:left="720"/>
    </w:pPr>
    <w:rPr>
      <w:rFonts w:ascii="Century Gothic" w:hAnsi="Century Gothic"/>
      <w:sz w:val="18"/>
      <w:szCs w:val="18"/>
    </w:rPr>
  </w:style>
  <w:style w:type="paragraph" w:styleId="TOC5">
    <w:name w:val="toc 5"/>
    <w:basedOn w:val="Normal"/>
    <w:next w:val="Normal"/>
    <w:autoRedefine/>
    <w:semiHidden/>
    <w:rsid w:val="00091C03"/>
    <w:pPr>
      <w:spacing w:after="0" w:line="240" w:lineRule="auto"/>
      <w:ind w:left="960"/>
    </w:pPr>
    <w:rPr>
      <w:rFonts w:ascii="Century Gothic" w:hAnsi="Century Gothic"/>
      <w:sz w:val="18"/>
      <w:szCs w:val="18"/>
    </w:rPr>
  </w:style>
  <w:style w:type="paragraph" w:customStyle="1" w:styleId="11FigureNo">
    <w:name w:val="1.1 Figure No."/>
    <w:basedOn w:val="Normal"/>
    <w:rsid w:val="00CC015A"/>
    <w:pPr>
      <w:pBdr>
        <w:bottom w:val="single" w:sz="2" w:space="4" w:color="000000"/>
      </w:pBdr>
      <w:spacing w:before="400" w:after="120" w:line="240" w:lineRule="auto"/>
      <w:ind w:left="11" w:right="6"/>
      <w:jc w:val="left"/>
    </w:pPr>
    <w:rPr>
      <w:b/>
      <w:caps/>
      <w:spacing w:val="20"/>
      <w:sz w:val="14"/>
    </w:rPr>
  </w:style>
  <w:style w:type="paragraph" w:styleId="FootnoteText">
    <w:name w:val="footnote text"/>
    <w:basedOn w:val="Normal"/>
    <w:semiHidden/>
    <w:rsid w:val="00F55C03"/>
    <w:rPr>
      <w:szCs w:val="20"/>
    </w:rPr>
  </w:style>
  <w:style w:type="paragraph" w:customStyle="1" w:styleId="Heading10ptbold">
    <w:name w:val="Heading 10pt bold"/>
    <w:rsid w:val="006312D6"/>
    <w:pPr>
      <w:spacing w:after="80"/>
    </w:pPr>
    <w:rPr>
      <w:rFonts w:ascii="Arial" w:hAnsi="Arial"/>
      <w:b/>
      <w:caps/>
      <w:spacing w:val="10"/>
      <w:szCs w:val="24"/>
      <w:lang w:eastAsia="en-US"/>
    </w:rPr>
  </w:style>
  <w:style w:type="paragraph" w:customStyle="1" w:styleId="TitleforDocument">
    <w:name w:val="Title for Document"/>
    <w:rsid w:val="00CC015A"/>
    <w:pPr>
      <w:spacing w:before="200" w:after="200" w:line="700" w:lineRule="exact"/>
      <w:ind w:left="-108" w:right="17"/>
    </w:pPr>
    <w:rPr>
      <w:rFonts w:ascii="Arial" w:hAnsi="Arial"/>
      <w:sz w:val="72"/>
      <w:szCs w:val="52"/>
      <w:lang w:eastAsia="en-US"/>
    </w:rPr>
  </w:style>
  <w:style w:type="table" w:styleId="TableGrid">
    <w:name w:val="Table Grid"/>
    <w:aliases w:val="DPI Table,Light table"/>
    <w:basedOn w:val="TableNormal"/>
    <w:uiPriority w:val="39"/>
    <w:rsid w:val="00CC015A"/>
    <w:rPr>
      <w:rFonts w:ascii="Arial" w:hAnsi="Arial"/>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paragraph" w:customStyle="1" w:styleId="Headingnonumbers">
    <w:name w:val="Heading (no numbers)"/>
    <w:rsid w:val="00CC015A"/>
    <w:pPr>
      <w:pBdr>
        <w:bottom w:val="single" w:sz="2" w:space="1" w:color="000000"/>
      </w:pBdr>
      <w:spacing w:before="1400" w:after="400"/>
      <w:ind w:right="85"/>
    </w:pPr>
    <w:rPr>
      <w:rFonts w:ascii="Arial" w:hAnsi="Arial"/>
      <w:sz w:val="52"/>
      <w:lang w:eastAsia="en-US"/>
    </w:rPr>
  </w:style>
  <w:style w:type="paragraph" w:styleId="Header">
    <w:name w:val="header"/>
    <w:basedOn w:val="Normal"/>
    <w:link w:val="HeaderChar"/>
    <w:uiPriority w:val="99"/>
    <w:rsid w:val="00CC015A"/>
    <w:pPr>
      <w:tabs>
        <w:tab w:val="center" w:pos="4320"/>
        <w:tab w:val="right" w:pos="8640"/>
      </w:tabs>
    </w:pPr>
  </w:style>
  <w:style w:type="paragraph" w:customStyle="1" w:styleId="PictureSpacing">
    <w:name w:val="Picture Spacing"/>
    <w:basedOn w:val="Normal"/>
    <w:rsid w:val="00CC015A"/>
    <w:pPr>
      <w:spacing w:line="240" w:lineRule="auto"/>
      <w:ind w:right="6"/>
    </w:pPr>
  </w:style>
  <w:style w:type="character" w:styleId="Hyperlink">
    <w:name w:val="Hyperlink"/>
    <w:uiPriority w:val="99"/>
    <w:rsid w:val="00585491"/>
    <w:rPr>
      <w:color w:val="0000FF"/>
      <w:u w:val="single"/>
    </w:rPr>
  </w:style>
  <w:style w:type="paragraph" w:styleId="TableofFigures">
    <w:name w:val="table of figures"/>
    <w:basedOn w:val="Normal"/>
    <w:next w:val="Normal"/>
    <w:uiPriority w:val="99"/>
    <w:rsid w:val="00E027E1"/>
  </w:style>
  <w:style w:type="paragraph" w:customStyle="1" w:styleId="List1">
    <w:name w:val="List 1"/>
    <w:basedOn w:val="Normal"/>
    <w:autoRedefine/>
    <w:rsid w:val="008C1338"/>
    <w:pPr>
      <w:numPr>
        <w:numId w:val="3"/>
      </w:numPr>
      <w:spacing w:after="40"/>
      <w:ind w:left="709" w:right="6" w:hanging="357"/>
    </w:pPr>
  </w:style>
  <w:style w:type="paragraph" w:styleId="NoSpacing">
    <w:name w:val="No Spacing"/>
    <w:uiPriority w:val="1"/>
    <w:rsid w:val="0060612E"/>
    <w:pPr>
      <w:jc w:val="both"/>
    </w:pPr>
    <w:rPr>
      <w:rFonts w:ascii="Arial" w:hAnsi="Arial"/>
      <w:szCs w:val="24"/>
      <w:lang w:eastAsia="en-US"/>
    </w:rPr>
  </w:style>
  <w:style w:type="paragraph" w:customStyle="1" w:styleId="Notesheading">
    <w:name w:val="Notes heading"/>
    <w:basedOn w:val="Normal"/>
    <w:rsid w:val="00C41410"/>
    <w:pPr>
      <w:ind w:right="4"/>
    </w:pPr>
    <w:rPr>
      <w:u w:val="single"/>
    </w:rPr>
  </w:style>
  <w:style w:type="paragraph" w:customStyle="1" w:styleId="Indentedtext">
    <w:name w:val="Indented text"/>
    <w:basedOn w:val="Normal"/>
    <w:rsid w:val="0092387A"/>
    <w:pPr>
      <w:ind w:left="567"/>
    </w:pPr>
  </w:style>
  <w:style w:type="paragraph" w:customStyle="1" w:styleId="StyleHeading1Right001cmBottomNoborder">
    <w:name w:val="Style Heading 1 + Right:  0.01 cm Bottom: (No border)"/>
    <w:basedOn w:val="Heading1"/>
    <w:rsid w:val="00733403"/>
    <w:pPr>
      <w:ind w:right="4"/>
    </w:pPr>
  </w:style>
  <w:style w:type="paragraph" w:customStyle="1" w:styleId="StyleHeading1Right001cmBottomNoborder1">
    <w:name w:val="Style Heading 1 + Right:  0.01 cm Bottom: (No border)1"/>
    <w:basedOn w:val="Heading1"/>
    <w:rsid w:val="00733403"/>
    <w:pPr>
      <w:ind w:right="4"/>
    </w:pPr>
  </w:style>
  <w:style w:type="paragraph" w:customStyle="1" w:styleId="StyleHeading1Right001cmBottomNoborder2">
    <w:name w:val="Style Heading 1 + Right:  0.01 cm Bottom: (No border)2"/>
    <w:basedOn w:val="Heading1"/>
    <w:next w:val="Normal"/>
    <w:rsid w:val="00733403"/>
    <w:pPr>
      <w:ind w:right="6"/>
    </w:pPr>
  </w:style>
  <w:style w:type="paragraph" w:styleId="Caption">
    <w:name w:val="caption"/>
    <w:basedOn w:val="Normal"/>
    <w:next w:val="Normal"/>
    <w:link w:val="CaptionChar"/>
    <w:uiPriority w:val="35"/>
    <w:qFormat/>
    <w:rsid w:val="00B54F75"/>
    <w:pPr>
      <w:spacing w:before="120" w:after="120" w:line="240" w:lineRule="auto"/>
    </w:pPr>
    <w:rPr>
      <w:b/>
      <w:bCs/>
      <w:sz w:val="18"/>
      <w:szCs w:val="20"/>
    </w:rPr>
  </w:style>
  <w:style w:type="character" w:customStyle="1" w:styleId="CaptionChar">
    <w:name w:val="Caption Char"/>
    <w:link w:val="Caption"/>
    <w:rsid w:val="00B54F75"/>
    <w:rPr>
      <w:rFonts w:ascii="Arial" w:hAnsi="Arial"/>
      <w:b/>
      <w:bCs/>
      <w:sz w:val="18"/>
      <w:lang w:val="en-AU"/>
    </w:rPr>
  </w:style>
  <w:style w:type="paragraph" w:customStyle="1" w:styleId="TableHeadingLeft">
    <w:name w:val="Table Heading Left"/>
    <w:basedOn w:val="Normal"/>
    <w:rsid w:val="004465C1"/>
    <w:pPr>
      <w:spacing w:before="80" w:after="80" w:line="240" w:lineRule="exact"/>
      <w:ind w:right="6"/>
      <w:jc w:val="left"/>
    </w:pPr>
    <w:rPr>
      <w:b/>
      <w:szCs w:val="20"/>
      <w:lang w:val="en-US"/>
    </w:rPr>
  </w:style>
  <w:style w:type="paragraph" w:customStyle="1" w:styleId="TableHeadingRight">
    <w:name w:val="Table Heading Right"/>
    <w:basedOn w:val="Normal"/>
    <w:rsid w:val="004465C1"/>
    <w:pPr>
      <w:spacing w:before="80" w:after="80" w:line="240" w:lineRule="exact"/>
      <w:ind w:right="6"/>
      <w:jc w:val="right"/>
    </w:pPr>
    <w:rPr>
      <w:b/>
      <w:szCs w:val="20"/>
      <w:lang w:val="en-US"/>
    </w:rPr>
  </w:style>
  <w:style w:type="paragraph" w:customStyle="1" w:styleId="TablebodycopyLEFT">
    <w:name w:val="Table body copy LEFT"/>
    <w:basedOn w:val="Normal"/>
    <w:rsid w:val="004465C1"/>
    <w:pPr>
      <w:spacing w:before="80" w:after="80" w:line="240" w:lineRule="exact"/>
      <w:ind w:right="6"/>
      <w:jc w:val="left"/>
    </w:pPr>
    <w:rPr>
      <w:szCs w:val="20"/>
      <w:lang w:val="en-US"/>
    </w:rPr>
  </w:style>
  <w:style w:type="paragraph" w:customStyle="1" w:styleId="TablebodycopyRIGHT">
    <w:name w:val="Table body copy RIGHT"/>
    <w:basedOn w:val="Normal"/>
    <w:rsid w:val="004465C1"/>
    <w:pPr>
      <w:spacing w:before="80" w:after="80" w:line="240" w:lineRule="exact"/>
      <w:ind w:right="6"/>
      <w:jc w:val="right"/>
    </w:pPr>
    <w:rPr>
      <w:szCs w:val="20"/>
      <w:lang w:val="en-US"/>
    </w:rPr>
  </w:style>
  <w:style w:type="paragraph" w:customStyle="1" w:styleId="Tablefootnote">
    <w:name w:val="Table footnote"/>
    <w:basedOn w:val="Normal"/>
    <w:rsid w:val="004465C1"/>
    <w:pPr>
      <w:spacing w:before="60" w:after="60" w:line="240" w:lineRule="auto"/>
      <w:ind w:right="6"/>
      <w:jc w:val="left"/>
    </w:pPr>
    <w:rPr>
      <w:sz w:val="16"/>
      <w:szCs w:val="16"/>
      <w:lang w:val="en-US"/>
    </w:rPr>
  </w:style>
  <w:style w:type="paragraph" w:customStyle="1" w:styleId="Bullets1">
    <w:name w:val="Bullets 1"/>
    <w:basedOn w:val="List1"/>
    <w:qFormat/>
    <w:rsid w:val="00935D33"/>
    <w:pPr>
      <w:numPr>
        <w:numId w:val="4"/>
      </w:numPr>
      <w:tabs>
        <w:tab w:val="clear" w:pos="720"/>
        <w:tab w:val="left" w:pos="567"/>
        <w:tab w:val="left" w:pos="1134"/>
      </w:tabs>
      <w:spacing w:after="0"/>
      <w:ind w:left="1134" w:hanging="567"/>
    </w:pPr>
  </w:style>
  <w:style w:type="paragraph" w:customStyle="1" w:styleId="Bullets">
    <w:name w:val="Bullets"/>
    <w:basedOn w:val="Normal"/>
    <w:rsid w:val="00343DB2"/>
    <w:pPr>
      <w:numPr>
        <w:ilvl w:val="1"/>
        <w:numId w:val="2"/>
      </w:numPr>
    </w:pPr>
  </w:style>
  <w:style w:type="paragraph" w:customStyle="1" w:styleId="Bullets2">
    <w:name w:val="Bullets 2"/>
    <w:qFormat/>
    <w:rsid w:val="00886A24"/>
    <w:pPr>
      <w:numPr>
        <w:numId w:val="5"/>
      </w:numPr>
      <w:tabs>
        <w:tab w:val="left" w:pos="1701"/>
      </w:tabs>
      <w:spacing w:line="280" w:lineRule="exact"/>
    </w:pPr>
    <w:rPr>
      <w:rFonts w:ascii="Arial" w:hAnsi="Arial"/>
      <w:szCs w:val="24"/>
      <w:lang w:eastAsia="en-US"/>
    </w:rPr>
  </w:style>
  <w:style w:type="paragraph" w:customStyle="1" w:styleId="CVName">
    <w:name w:val="CV Name"/>
    <w:basedOn w:val="Normal"/>
    <w:rsid w:val="004465C1"/>
    <w:pPr>
      <w:spacing w:before="1200" w:after="40" w:line="240" w:lineRule="auto"/>
      <w:ind w:right="6"/>
      <w:jc w:val="left"/>
    </w:pPr>
    <w:rPr>
      <w:rFonts w:ascii="Times New Roman" w:hAnsi="Times New Roman"/>
      <w:b/>
      <w:szCs w:val="20"/>
      <w:lang w:val="en-US"/>
    </w:rPr>
  </w:style>
  <w:style w:type="paragraph" w:customStyle="1" w:styleId="CVTitle">
    <w:name w:val="CV Title"/>
    <w:basedOn w:val="Normal"/>
    <w:rsid w:val="004465C1"/>
    <w:pPr>
      <w:spacing w:after="0" w:line="240" w:lineRule="auto"/>
      <w:ind w:right="4"/>
      <w:jc w:val="left"/>
    </w:pPr>
    <w:rPr>
      <w:rFonts w:ascii="Times New Roman" w:hAnsi="Times New Roman"/>
      <w:szCs w:val="20"/>
      <w:lang w:val="en-US"/>
    </w:rPr>
  </w:style>
  <w:style w:type="paragraph" w:customStyle="1" w:styleId="CVHeading">
    <w:name w:val="CV Heading"/>
    <w:basedOn w:val="Normal"/>
    <w:rsid w:val="004465C1"/>
    <w:pPr>
      <w:spacing w:before="360" w:after="120" w:line="240" w:lineRule="auto"/>
      <w:ind w:right="6"/>
      <w:jc w:val="left"/>
    </w:pPr>
    <w:rPr>
      <w:rFonts w:ascii="Times New Roman" w:hAnsi="Times New Roman"/>
      <w:b/>
      <w:szCs w:val="20"/>
      <w:lang w:val="en-US"/>
    </w:rPr>
  </w:style>
  <w:style w:type="paragraph" w:customStyle="1" w:styleId="Style9ptBoldAllcapsAfter0ptExpandedby1ptLines">
    <w:name w:val="Style 9 pt Bold All caps After:  0 pt Expanded by  1 pt Line s..."/>
    <w:basedOn w:val="Normal"/>
    <w:rsid w:val="00E96E97"/>
    <w:pPr>
      <w:spacing w:after="0" w:line="240" w:lineRule="atLeast"/>
    </w:pPr>
    <w:rPr>
      <w:b/>
      <w:bCs/>
      <w:caps/>
      <w:spacing w:val="20"/>
      <w:sz w:val="18"/>
      <w:szCs w:val="20"/>
    </w:rPr>
  </w:style>
  <w:style w:type="paragraph" w:customStyle="1" w:styleId="TableHeading">
    <w:name w:val="Table Heading"/>
    <w:basedOn w:val="Normal"/>
    <w:rsid w:val="00B54F75"/>
    <w:pPr>
      <w:spacing w:line="180" w:lineRule="exact"/>
      <w:jc w:val="left"/>
    </w:pPr>
    <w:rPr>
      <w:b/>
      <w:bCs/>
      <w:sz w:val="14"/>
      <w:szCs w:val="14"/>
    </w:rPr>
  </w:style>
  <w:style w:type="paragraph" w:customStyle="1" w:styleId="HeadingNOnumbering">
    <w:name w:val="Heading NO numbering"/>
    <w:basedOn w:val="StyleHeading1Right001cmBottomNoborder2"/>
    <w:rsid w:val="00507A32"/>
  </w:style>
  <w:style w:type="paragraph" w:customStyle="1" w:styleId="HeadingNOnumbers0">
    <w:name w:val="Heading NO numbers"/>
    <w:basedOn w:val="Headingnonumbers"/>
    <w:next w:val="Normal"/>
    <w:rsid w:val="00507A32"/>
    <w:pPr>
      <w:pBdr>
        <w:bottom w:val="none" w:sz="0" w:space="0" w:color="auto"/>
      </w:pBdr>
    </w:pPr>
  </w:style>
  <w:style w:type="paragraph" w:customStyle="1" w:styleId="Heading2NOnumbers">
    <w:name w:val="Heading 2 NO numbers"/>
    <w:next w:val="Normal"/>
    <w:rsid w:val="008B63BA"/>
    <w:pPr>
      <w:spacing w:before="240" w:after="120"/>
    </w:pPr>
    <w:rPr>
      <w:rFonts w:ascii="Arial" w:hAnsi="Arial"/>
      <w:b/>
      <w:caps/>
      <w:spacing w:val="20"/>
      <w:lang w:eastAsia="en-US"/>
    </w:rPr>
  </w:style>
  <w:style w:type="paragraph" w:customStyle="1" w:styleId="FIGUREHEADING">
    <w:name w:val="FIGURE HEADING"/>
    <w:basedOn w:val="TableHeading"/>
    <w:rsid w:val="00F86C52"/>
  </w:style>
  <w:style w:type="paragraph" w:customStyle="1" w:styleId="Bullets3">
    <w:name w:val="Bullets 3"/>
    <w:qFormat/>
    <w:rsid w:val="00945020"/>
    <w:pPr>
      <w:numPr>
        <w:numId w:val="6"/>
      </w:numPr>
      <w:tabs>
        <w:tab w:val="left" w:pos="2268"/>
      </w:tabs>
      <w:spacing w:line="280" w:lineRule="exact"/>
    </w:pPr>
    <w:rPr>
      <w:rFonts w:ascii="Arial" w:hAnsi="Arial"/>
      <w:szCs w:val="24"/>
      <w:lang w:eastAsia="en-US"/>
    </w:rPr>
  </w:style>
  <w:style w:type="character" w:styleId="FootnoteReference">
    <w:name w:val="footnote reference"/>
    <w:semiHidden/>
    <w:rsid w:val="00F55C03"/>
    <w:rPr>
      <w:vertAlign w:val="superscript"/>
    </w:rPr>
  </w:style>
  <w:style w:type="paragraph" w:styleId="DocumentMap">
    <w:name w:val="Document Map"/>
    <w:basedOn w:val="Normal"/>
    <w:semiHidden/>
    <w:rsid w:val="00F55C03"/>
    <w:pPr>
      <w:shd w:val="clear" w:color="auto" w:fill="000080"/>
    </w:pPr>
    <w:rPr>
      <w:rFonts w:ascii="Tahoma" w:hAnsi="Tahoma" w:cs="Tahoma"/>
      <w:szCs w:val="20"/>
    </w:rPr>
  </w:style>
  <w:style w:type="character" w:styleId="PageNumber">
    <w:name w:val="page number"/>
    <w:basedOn w:val="DefaultParagraphFont"/>
    <w:rsid w:val="003C601E"/>
  </w:style>
  <w:style w:type="paragraph" w:customStyle="1" w:styleId="footsyle1">
    <w:name w:val="footsyle1"/>
    <w:basedOn w:val="Normal"/>
    <w:rsid w:val="00F55C03"/>
    <w:pPr>
      <w:spacing w:line="240" w:lineRule="auto"/>
    </w:pPr>
  </w:style>
  <w:style w:type="paragraph" w:customStyle="1" w:styleId="TaskHeadings">
    <w:name w:val="Task Headings"/>
    <w:basedOn w:val="Caption"/>
    <w:qFormat/>
    <w:rsid w:val="00E467B0"/>
    <w:pPr>
      <w:numPr>
        <w:numId w:val="7"/>
      </w:numPr>
      <w:tabs>
        <w:tab w:val="clear" w:pos="1080"/>
        <w:tab w:val="left" w:pos="1134"/>
      </w:tabs>
      <w:spacing w:line="360" w:lineRule="auto"/>
      <w:ind w:left="1134" w:hanging="1134"/>
    </w:pPr>
    <w:rPr>
      <w:rFonts w:cs="Arial"/>
      <w:sz w:val="20"/>
    </w:rPr>
  </w:style>
  <w:style w:type="paragraph" w:customStyle="1" w:styleId="AppendixHeading">
    <w:name w:val="Appendix Heading"/>
    <w:basedOn w:val="Heading1"/>
    <w:next w:val="Normal"/>
    <w:autoRedefine/>
    <w:qFormat/>
    <w:rsid w:val="00626555"/>
    <w:pPr>
      <w:numPr>
        <w:numId w:val="0"/>
      </w:numPr>
      <w:jc w:val="center"/>
    </w:pPr>
    <w:rPr>
      <w:rFonts w:cs="Arial"/>
      <w:bCs/>
      <w:color w:val="17365D" w:themeColor="text2" w:themeShade="BF"/>
      <w:kern w:val="32"/>
      <w:sz w:val="40"/>
      <w:szCs w:val="32"/>
      <w:lang w:val="en-US"/>
    </w:rPr>
  </w:style>
  <w:style w:type="paragraph" w:styleId="PlainText">
    <w:name w:val="Plain Text"/>
    <w:basedOn w:val="Normal"/>
    <w:link w:val="PlainTextChar"/>
    <w:uiPriority w:val="99"/>
    <w:semiHidden/>
    <w:unhideWhenUsed/>
    <w:rsid w:val="00441254"/>
    <w:pPr>
      <w:spacing w:after="0" w:line="240" w:lineRule="auto"/>
      <w:jc w:val="left"/>
    </w:pPr>
    <w:rPr>
      <w:rFonts w:ascii="Verdana" w:eastAsia="Calibri" w:hAnsi="Verdana"/>
      <w:szCs w:val="20"/>
    </w:rPr>
  </w:style>
  <w:style w:type="character" w:customStyle="1" w:styleId="PlainTextChar">
    <w:name w:val="Plain Text Char"/>
    <w:link w:val="PlainText"/>
    <w:uiPriority w:val="99"/>
    <w:semiHidden/>
    <w:rsid w:val="00441254"/>
    <w:rPr>
      <w:rFonts w:ascii="Verdana" w:eastAsia="Calibri" w:hAnsi="Verdana"/>
    </w:rPr>
  </w:style>
  <w:style w:type="paragraph" w:styleId="ListParagraph">
    <w:name w:val="List Paragraph"/>
    <w:aliases w:val="table text,Bullet 1,Recommendation,1 heading,DDM Gen Text,List Paragraph1,List Paragraph11"/>
    <w:basedOn w:val="Normal"/>
    <w:link w:val="ListParagraphChar"/>
    <w:uiPriority w:val="34"/>
    <w:qFormat/>
    <w:rsid w:val="005C3F0D"/>
    <w:pPr>
      <w:numPr>
        <w:numId w:val="8"/>
      </w:numPr>
      <w:spacing w:after="120" w:line="240" w:lineRule="auto"/>
      <w:jc w:val="left"/>
    </w:pPr>
    <w:rPr>
      <w:rFonts w:eastAsia="Calibri" w:cs="Calibri"/>
      <w:szCs w:val="22"/>
      <w:lang w:eastAsia="en-AU"/>
    </w:rPr>
  </w:style>
  <w:style w:type="paragraph" w:styleId="BalloonText">
    <w:name w:val="Balloon Text"/>
    <w:basedOn w:val="Normal"/>
    <w:link w:val="BalloonTextChar"/>
    <w:uiPriority w:val="99"/>
    <w:semiHidden/>
    <w:unhideWhenUsed/>
    <w:rsid w:val="001A1225"/>
    <w:pPr>
      <w:spacing w:after="0" w:line="240" w:lineRule="auto"/>
    </w:pPr>
    <w:rPr>
      <w:rFonts w:ascii="Tahoma" w:hAnsi="Tahoma"/>
      <w:sz w:val="16"/>
      <w:szCs w:val="16"/>
    </w:rPr>
  </w:style>
  <w:style w:type="character" w:customStyle="1" w:styleId="BalloonTextChar">
    <w:name w:val="Balloon Text Char"/>
    <w:link w:val="BalloonText"/>
    <w:uiPriority w:val="99"/>
    <w:semiHidden/>
    <w:rsid w:val="001A1225"/>
    <w:rPr>
      <w:rFonts w:ascii="Tahoma" w:hAnsi="Tahoma" w:cs="Tahoma"/>
      <w:sz w:val="16"/>
      <w:szCs w:val="16"/>
      <w:lang w:eastAsia="en-US"/>
    </w:rPr>
  </w:style>
  <w:style w:type="character" w:styleId="Emphasis">
    <w:name w:val="Emphasis"/>
    <w:uiPriority w:val="20"/>
    <w:qFormat/>
    <w:rsid w:val="00D45234"/>
    <w:rPr>
      <w:i/>
      <w:iCs/>
    </w:rPr>
  </w:style>
  <w:style w:type="character" w:styleId="CommentReference">
    <w:name w:val="annotation reference"/>
    <w:basedOn w:val="DefaultParagraphFont"/>
    <w:uiPriority w:val="99"/>
    <w:semiHidden/>
    <w:unhideWhenUsed/>
    <w:rsid w:val="00A243F2"/>
    <w:rPr>
      <w:sz w:val="16"/>
      <w:szCs w:val="16"/>
    </w:rPr>
  </w:style>
  <w:style w:type="paragraph" w:styleId="CommentText">
    <w:name w:val="annotation text"/>
    <w:basedOn w:val="Normal"/>
    <w:link w:val="CommentTextChar"/>
    <w:uiPriority w:val="99"/>
    <w:unhideWhenUsed/>
    <w:rsid w:val="00A243F2"/>
    <w:pPr>
      <w:spacing w:line="240" w:lineRule="auto"/>
    </w:pPr>
    <w:rPr>
      <w:szCs w:val="20"/>
    </w:rPr>
  </w:style>
  <w:style w:type="character" w:customStyle="1" w:styleId="CommentTextChar">
    <w:name w:val="Comment Text Char"/>
    <w:basedOn w:val="DefaultParagraphFont"/>
    <w:link w:val="CommentText"/>
    <w:uiPriority w:val="99"/>
    <w:rsid w:val="00A243F2"/>
    <w:rPr>
      <w:rFonts w:ascii="Arial" w:hAnsi="Arial"/>
      <w:lang w:eastAsia="en-US"/>
    </w:rPr>
  </w:style>
  <w:style w:type="paragraph" w:styleId="CommentSubject">
    <w:name w:val="annotation subject"/>
    <w:basedOn w:val="CommentText"/>
    <w:next w:val="CommentText"/>
    <w:link w:val="CommentSubjectChar"/>
    <w:uiPriority w:val="99"/>
    <w:semiHidden/>
    <w:unhideWhenUsed/>
    <w:rsid w:val="00A243F2"/>
    <w:rPr>
      <w:b/>
      <w:bCs/>
    </w:rPr>
  </w:style>
  <w:style w:type="character" w:customStyle="1" w:styleId="CommentSubjectChar">
    <w:name w:val="Comment Subject Char"/>
    <w:basedOn w:val="CommentTextChar"/>
    <w:link w:val="CommentSubject"/>
    <w:uiPriority w:val="99"/>
    <w:semiHidden/>
    <w:rsid w:val="00A243F2"/>
    <w:rPr>
      <w:rFonts w:ascii="Arial" w:hAnsi="Arial"/>
      <w:b/>
      <w:bCs/>
      <w:lang w:eastAsia="en-US"/>
    </w:rPr>
  </w:style>
  <w:style w:type="character" w:customStyle="1" w:styleId="NormalnomarginChar">
    <w:name w:val="Normal (no margin) Char"/>
    <w:basedOn w:val="DefaultParagraphFont"/>
    <w:link w:val="Normalnomargin"/>
    <w:locked/>
    <w:rsid w:val="00304DF1"/>
    <w:rPr>
      <w:rFonts w:asciiTheme="minorHAnsi" w:eastAsiaTheme="minorHAnsi" w:hAnsiTheme="minorHAnsi" w:cstheme="minorHAnsi"/>
      <w:sz w:val="22"/>
      <w:szCs w:val="22"/>
      <w:lang w:eastAsia="en-US"/>
    </w:rPr>
  </w:style>
  <w:style w:type="paragraph" w:customStyle="1" w:styleId="Normalnomargin">
    <w:name w:val="Normal (no margin)"/>
    <w:basedOn w:val="Normal"/>
    <w:link w:val="NormalnomarginChar"/>
    <w:qFormat/>
    <w:rsid w:val="00304DF1"/>
    <w:pPr>
      <w:tabs>
        <w:tab w:val="left" w:pos="142"/>
      </w:tabs>
      <w:spacing w:after="0" w:line="256" w:lineRule="auto"/>
      <w:jc w:val="left"/>
    </w:pPr>
    <w:rPr>
      <w:rFonts w:asciiTheme="minorHAnsi" w:eastAsiaTheme="minorHAnsi" w:hAnsiTheme="minorHAnsi" w:cstheme="minorHAnsi"/>
      <w:sz w:val="22"/>
      <w:szCs w:val="22"/>
    </w:rPr>
  </w:style>
  <w:style w:type="table" w:customStyle="1" w:styleId="TableGrid1">
    <w:name w:val="Table Grid1"/>
    <w:basedOn w:val="TableNormal"/>
    <w:uiPriority w:val="59"/>
    <w:rsid w:val="00304DF1"/>
    <w:rPr>
      <w:rFonts w:ascii="Century Gothic" w:eastAsia="Century Gothic" w:hAnsi="Century Gothic"/>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312F9"/>
    <w:rPr>
      <w:rFonts w:ascii="Times New Roman" w:hAnsi="Times New Roman"/>
      <w:sz w:val="24"/>
    </w:rPr>
  </w:style>
  <w:style w:type="character" w:customStyle="1" w:styleId="HeaderChar">
    <w:name w:val="Header Char"/>
    <w:basedOn w:val="DefaultParagraphFont"/>
    <w:link w:val="Header"/>
    <w:uiPriority w:val="99"/>
    <w:rsid w:val="006312F9"/>
    <w:rPr>
      <w:rFonts w:ascii="Arial" w:hAnsi="Arial"/>
      <w:szCs w:val="24"/>
      <w:lang w:eastAsia="en-US"/>
    </w:rPr>
  </w:style>
  <w:style w:type="table" w:customStyle="1" w:styleId="TableGrid2">
    <w:name w:val="Table Grid2"/>
    <w:basedOn w:val="TableNormal"/>
    <w:uiPriority w:val="59"/>
    <w:rsid w:val="006312F9"/>
    <w:rPr>
      <w:rFonts w:ascii="Century Gothic" w:eastAsia="Century Gothic" w:hAnsi="Century Gothic"/>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running">
    <w:name w:val="Header - running"/>
    <w:basedOn w:val="Normalnomargin"/>
    <w:link w:val="Header-runningChar"/>
    <w:qFormat/>
    <w:rsid w:val="003D4E7C"/>
    <w:pPr>
      <w:tabs>
        <w:tab w:val="right" w:pos="11594"/>
      </w:tabs>
      <w:spacing w:line="259" w:lineRule="auto"/>
    </w:pPr>
    <w:rPr>
      <w:b/>
    </w:rPr>
  </w:style>
  <w:style w:type="character" w:customStyle="1" w:styleId="Header-runningChar">
    <w:name w:val="Header - running Char"/>
    <w:basedOn w:val="NormalnomarginChar"/>
    <w:link w:val="Header-running"/>
    <w:rsid w:val="003D4E7C"/>
    <w:rPr>
      <w:rFonts w:asciiTheme="minorHAnsi" w:eastAsiaTheme="minorHAnsi" w:hAnsiTheme="minorHAnsi" w:cstheme="minorHAnsi"/>
      <w:b/>
      <w:sz w:val="22"/>
      <w:szCs w:val="22"/>
      <w:lang w:eastAsia="en-US"/>
    </w:rPr>
  </w:style>
  <w:style w:type="character" w:customStyle="1" w:styleId="ListParagraphChar">
    <w:name w:val="List Paragraph Char"/>
    <w:aliases w:val="table text Char,Bullet 1 Char,Recommendation Char,1 heading Char,DDM Gen Text Char,List Paragraph1 Char,List Paragraph11 Char"/>
    <w:basedOn w:val="DefaultParagraphFont"/>
    <w:link w:val="ListParagraph"/>
    <w:uiPriority w:val="34"/>
    <w:locked/>
    <w:rsid w:val="00FA0523"/>
    <w:rPr>
      <w:rFonts w:ascii="Arial" w:eastAsia="Calibri" w:hAnsi="Arial" w:cs="Calibri"/>
      <w:szCs w:val="22"/>
    </w:rPr>
  </w:style>
  <w:style w:type="paragraph" w:styleId="ListBullet">
    <w:name w:val="List Bullet"/>
    <w:basedOn w:val="Normal"/>
    <w:unhideWhenUsed/>
    <w:qFormat/>
    <w:rsid w:val="0096619A"/>
    <w:pPr>
      <w:numPr>
        <w:numId w:val="11"/>
      </w:numPr>
      <w:tabs>
        <w:tab w:val="left" w:pos="142"/>
      </w:tabs>
      <w:spacing w:after="160" w:line="259" w:lineRule="auto"/>
      <w:contextualSpacing/>
      <w:jc w:val="left"/>
    </w:pPr>
    <w:rPr>
      <w:rFonts w:asciiTheme="minorHAnsi" w:eastAsiaTheme="minorHAnsi" w:hAnsiTheme="minorHAnsi" w:cstheme="minorHAnsi"/>
      <w:sz w:val="22"/>
      <w:szCs w:val="22"/>
    </w:rPr>
  </w:style>
  <w:style w:type="paragraph" w:styleId="Revision">
    <w:name w:val="Revision"/>
    <w:hidden/>
    <w:uiPriority w:val="99"/>
    <w:semiHidden/>
    <w:rsid w:val="00ED6804"/>
    <w:rPr>
      <w:rFonts w:ascii="Arial" w:hAnsi="Arial"/>
      <w:szCs w:val="24"/>
      <w:lang w:eastAsia="en-US"/>
    </w:rPr>
  </w:style>
  <w:style w:type="numbering" w:customStyle="1" w:styleId="BulletList">
    <w:name w:val="Bullet List"/>
    <w:uiPriority w:val="99"/>
    <w:rsid w:val="008B416D"/>
    <w:pPr>
      <w:numPr>
        <w:numId w:val="12"/>
      </w:numPr>
    </w:pPr>
  </w:style>
  <w:style w:type="paragraph" w:styleId="ListBullet2">
    <w:name w:val="List Bullet 2"/>
    <w:basedOn w:val="Normal"/>
    <w:uiPriority w:val="99"/>
    <w:unhideWhenUsed/>
    <w:rsid w:val="008B416D"/>
    <w:pPr>
      <w:spacing w:line="276" w:lineRule="auto"/>
      <w:ind w:left="737" w:hanging="368"/>
      <w:jc w:val="left"/>
    </w:pPr>
    <w:rPr>
      <w:rFonts w:eastAsia="Calibri"/>
      <w:sz w:val="22"/>
      <w:szCs w:val="22"/>
    </w:rPr>
  </w:style>
  <w:style w:type="paragraph" w:styleId="ListBullet3">
    <w:name w:val="List Bullet 3"/>
    <w:basedOn w:val="Normal"/>
    <w:uiPriority w:val="99"/>
    <w:unhideWhenUsed/>
    <w:rsid w:val="008B416D"/>
    <w:pPr>
      <w:spacing w:line="276" w:lineRule="auto"/>
      <w:ind w:left="1106" w:hanging="369"/>
      <w:jc w:val="left"/>
    </w:pPr>
    <w:rPr>
      <w:rFonts w:eastAsia="Calibri"/>
      <w:sz w:val="22"/>
      <w:szCs w:val="22"/>
    </w:rPr>
  </w:style>
  <w:style w:type="paragraph" w:styleId="ListBullet4">
    <w:name w:val="List Bullet 4"/>
    <w:basedOn w:val="Normal"/>
    <w:uiPriority w:val="99"/>
    <w:unhideWhenUsed/>
    <w:rsid w:val="008B416D"/>
    <w:pPr>
      <w:spacing w:line="276" w:lineRule="auto"/>
      <w:ind w:left="1474" w:hanging="368"/>
      <w:jc w:val="left"/>
    </w:pPr>
    <w:rPr>
      <w:rFonts w:eastAsia="Calibri"/>
      <w:sz w:val="22"/>
      <w:szCs w:val="22"/>
    </w:rPr>
  </w:style>
  <w:style w:type="paragraph" w:styleId="ListBullet5">
    <w:name w:val="List Bullet 5"/>
    <w:basedOn w:val="Normal"/>
    <w:uiPriority w:val="99"/>
    <w:unhideWhenUsed/>
    <w:rsid w:val="008B416D"/>
    <w:pPr>
      <w:spacing w:line="276" w:lineRule="auto"/>
      <w:ind w:left="1800" w:hanging="360"/>
      <w:jc w:val="left"/>
    </w:pPr>
    <w:rPr>
      <w:rFonts w:eastAsia="Calibri"/>
      <w:sz w:val="22"/>
      <w:szCs w:val="22"/>
    </w:rPr>
  </w:style>
  <w:style w:type="paragraph" w:styleId="Subtitle">
    <w:name w:val="Subtitle"/>
    <w:basedOn w:val="Normal"/>
    <w:next w:val="Normal"/>
    <w:link w:val="SubtitleChar"/>
    <w:uiPriority w:val="11"/>
    <w:qFormat/>
    <w:rsid w:val="00D515C1"/>
    <w:pPr>
      <w:numPr>
        <w:ilvl w:val="1"/>
      </w:numPr>
      <w:spacing w:after="160" w:line="259" w:lineRule="auto"/>
      <w:jc w:val="left"/>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D515C1"/>
    <w:rPr>
      <w:rFonts w:asciiTheme="minorHAnsi" w:eastAsiaTheme="minorEastAsia" w:hAnsiTheme="minorHAnsi" w:cstheme="minorBidi"/>
      <w:color w:val="5A5A5A" w:themeColor="text1" w:themeTint="A5"/>
      <w:spacing w:val="15"/>
      <w:sz w:val="22"/>
      <w:szCs w:val="22"/>
      <w:lang w:eastAsia="en-US"/>
    </w:rPr>
  </w:style>
  <w:style w:type="paragraph" w:customStyle="1" w:styleId="BulletPointDots">
    <w:name w:val="Bullet Point_Dots"/>
    <w:basedOn w:val="Normal"/>
    <w:rsid w:val="00A83776"/>
    <w:pPr>
      <w:numPr>
        <w:numId w:val="13"/>
      </w:numPr>
      <w:tabs>
        <w:tab w:val="left" w:pos="340"/>
      </w:tabs>
      <w:spacing w:before="60" w:after="60" w:line="270" w:lineRule="atLeast"/>
      <w:jc w:val="left"/>
    </w:pPr>
    <w:rPr>
      <w:sz w:val="22"/>
      <w:szCs w:val="20"/>
    </w:rPr>
  </w:style>
  <w:style w:type="paragraph" w:styleId="ListNumber">
    <w:name w:val="List Number"/>
    <w:basedOn w:val="Normal"/>
    <w:uiPriority w:val="99"/>
    <w:unhideWhenUsed/>
    <w:rsid w:val="00235960"/>
    <w:pPr>
      <w:numPr>
        <w:numId w:val="14"/>
      </w:numPr>
      <w:contextualSpacing/>
    </w:pPr>
  </w:style>
  <w:style w:type="character" w:styleId="FollowedHyperlink">
    <w:name w:val="FollowedHyperlink"/>
    <w:basedOn w:val="DefaultParagraphFont"/>
    <w:uiPriority w:val="99"/>
    <w:unhideWhenUsed/>
    <w:rsid w:val="00CD2AFF"/>
    <w:rPr>
      <w:color w:val="0000FF"/>
      <w:u w:val="single"/>
    </w:rPr>
  </w:style>
  <w:style w:type="character" w:customStyle="1" w:styleId="FooterChar">
    <w:name w:val="Footer Char"/>
    <w:basedOn w:val="DefaultParagraphFont"/>
    <w:link w:val="Footer"/>
    <w:uiPriority w:val="99"/>
    <w:rsid w:val="00A05532"/>
    <w:rPr>
      <w:rFonts w:ascii="Arial" w:hAnsi="Arial"/>
      <w:szCs w:val="24"/>
      <w:lang w:eastAsia="en-US"/>
    </w:rPr>
  </w:style>
  <w:style w:type="character" w:customStyle="1" w:styleId="UnresolvedMention">
    <w:name w:val="Unresolved Mention"/>
    <w:basedOn w:val="DefaultParagraphFont"/>
    <w:uiPriority w:val="99"/>
    <w:semiHidden/>
    <w:unhideWhenUsed/>
    <w:rsid w:val="0028358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8541331">
      <w:bodyDiv w:val="1"/>
      <w:marLeft w:val="0"/>
      <w:marRight w:val="0"/>
      <w:marTop w:val="0"/>
      <w:marBottom w:val="0"/>
      <w:divBdr>
        <w:top w:val="none" w:sz="0" w:space="0" w:color="auto"/>
        <w:left w:val="none" w:sz="0" w:space="0" w:color="auto"/>
        <w:bottom w:val="none" w:sz="0" w:space="0" w:color="auto"/>
        <w:right w:val="none" w:sz="0" w:space="0" w:color="auto"/>
      </w:divBdr>
    </w:div>
    <w:div w:id="276957522">
      <w:bodyDiv w:val="1"/>
      <w:marLeft w:val="0"/>
      <w:marRight w:val="0"/>
      <w:marTop w:val="0"/>
      <w:marBottom w:val="0"/>
      <w:divBdr>
        <w:top w:val="none" w:sz="0" w:space="0" w:color="auto"/>
        <w:left w:val="none" w:sz="0" w:space="0" w:color="auto"/>
        <w:bottom w:val="none" w:sz="0" w:space="0" w:color="auto"/>
        <w:right w:val="none" w:sz="0" w:space="0" w:color="auto"/>
      </w:divBdr>
    </w:div>
    <w:div w:id="465976529">
      <w:bodyDiv w:val="1"/>
      <w:marLeft w:val="0"/>
      <w:marRight w:val="0"/>
      <w:marTop w:val="0"/>
      <w:marBottom w:val="0"/>
      <w:divBdr>
        <w:top w:val="none" w:sz="0" w:space="0" w:color="auto"/>
        <w:left w:val="none" w:sz="0" w:space="0" w:color="auto"/>
        <w:bottom w:val="none" w:sz="0" w:space="0" w:color="auto"/>
        <w:right w:val="none" w:sz="0" w:space="0" w:color="auto"/>
      </w:divBdr>
    </w:div>
    <w:div w:id="824667343">
      <w:bodyDiv w:val="1"/>
      <w:marLeft w:val="0"/>
      <w:marRight w:val="0"/>
      <w:marTop w:val="0"/>
      <w:marBottom w:val="0"/>
      <w:divBdr>
        <w:top w:val="none" w:sz="0" w:space="0" w:color="auto"/>
        <w:left w:val="none" w:sz="0" w:space="0" w:color="auto"/>
        <w:bottom w:val="none" w:sz="0" w:space="0" w:color="auto"/>
        <w:right w:val="none" w:sz="0" w:space="0" w:color="auto"/>
      </w:divBdr>
    </w:div>
    <w:div w:id="905997527">
      <w:bodyDiv w:val="1"/>
      <w:marLeft w:val="0"/>
      <w:marRight w:val="0"/>
      <w:marTop w:val="0"/>
      <w:marBottom w:val="0"/>
      <w:divBdr>
        <w:top w:val="none" w:sz="0" w:space="0" w:color="auto"/>
        <w:left w:val="none" w:sz="0" w:space="0" w:color="auto"/>
        <w:bottom w:val="none" w:sz="0" w:space="0" w:color="auto"/>
        <w:right w:val="none" w:sz="0" w:space="0" w:color="auto"/>
      </w:divBdr>
    </w:div>
    <w:div w:id="964433120">
      <w:bodyDiv w:val="1"/>
      <w:marLeft w:val="0"/>
      <w:marRight w:val="0"/>
      <w:marTop w:val="0"/>
      <w:marBottom w:val="0"/>
      <w:divBdr>
        <w:top w:val="none" w:sz="0" w:space="0" w:color="auto"/>
        <w:left w:val="none" w:sz="0" w:space="0" w:color="auto"/>
        <w:bottom w:val="none" w:sz="0" w:space="0" w:color="auto"/>
        <w:right w:val="none" w:sz="0" w:space="0" w:color="auto"/>
      </w:divBdr>
    </w:div>
    <w:div w:id="1109393629">
      <w:bodyDiv w:val="1"/>
      <w:marLeft w:val="0"/>
      <w:marRight w:val="0"/>
      <w:marTop w:val="0"/>
      <w:marBottom w:val="0"/>
      <w:divBdr>
        <w:top w:val="none" w:sz="0" w:space="0" w:color="auto"/>
        <w:left w:val="none" w:sz="0" w:space="0" w:color="auto"/>
        <w:bottom w:val="none" w:sz="0" w:space="0" w:color="auto"/>
        <w:right w:val="none" w:sz="0" w:space="0" w:color="auto"/>
      </w:divBdr>
    </w:div>
    <w:div w:id="1115439026">
      <w:bodyDiv w:val="1"/>
      <w:marLeft w:val="0"/>
      <w:marRight w:val="0"/>
      <w:marTop w:val="0"/>
      <w:marBottom w:val="0"/>
      <w:divBdr>
        <w:top w:val="none" w:sz="0" w:space="0" w:color="auto"/>
        <w:left w:val="none" w:sz="0" w:space="0" w:color="auto"/>
        <w:bottom w:val="none" w:sz="0" w:space="0" w:color="auto"/>
        <w:right w:val="none" w:sz="0" w:space="0" w:color="auto"/>
      </w:divBdr>
    </w:div>
    <w:div w:id="1572081500">
      <w:bodyDiv w:val="1"/>
      <w:marLeft w:val="0"/>
      <w:marRight w:val="0"/>
      <w:marTop w:val="0"/>
      <w:marBottom w:val="0"/>
      <w:divBdr>
        <w:top w:val="none" w:sz="0" w:space="0" w:color="auto"/>
        <w:left w:val="none" w:sz="0" w:space="0" w:color="auto"/>
        <w:bottom w:val="none" w:sz="0" w:space="0" w:color="auto"/>
        <w:right w:val="none" w:sz="0" w:space="0" w:color="auto"/>
      </w:divBdr>
    </w:div>
    <w:div w:id="2072729646">
      <w:bodyDiv w:val="1"/>
      <w:marLeft w:val="0"/>
      <w:marRight w:val="0"/>
      <w:marTop w:val="0"/>
      <w:marBottom w:val="0"/>
      <w:divBdr>
        <w:top w:val="none" w:sz="0" w:space="0" w:color="auto"/>
        <w:left w:val="none" w:sz="0" w:space="0" w:color="auto"/>
        <w:bottom w:val="none" w:sz="0" w:space="0" w:color="auto"/>
        <w:right w:val="none" w:sz="0" w:space="0" w:color="auto"/>
      </w:divBdr>
    </w:div>
    <w:div w:id="2093626890">
      <w:bodyDiv w:val="1"/>
      <w:marLeft w:val="0"/>
      <w:marRight w:val="0"/>
      <w:marTop w:val="0"/>
      <w:marBottom w:val="0"/>
      <w:divBdr>
        <w:top w:val="none" w:sz="0" w:space="0" w:color="auto"/>
        <w:left w:val="none" w:sz="0" w:space="0" w:color="auto"/>
        <w:bottom w:val="none" w:sz="0" w:space="0" w:color="auto"/>
        <w:right w:val="none" w:sz="0" w:space="0" w:color="auto"/>
      </w:divBdr>
    </w:div>
    <w:div w:id="2117091179">
      <w:bodyDiv w:val="1"/>
      <w:marLeft w:val="0"/>
      <w:marRight w:val="0"/>
      <w:marTop w:val="0"/>
      <w:marBottom w:val="0"/>
      <w:divBdr>
        <w:top w:val="none" w:sz="0" w:space="0" w:color="auto"/>
        <w:left w:val="none" w:sz="0" w:space="0" w:color="auto"/>
        <w:bottom w:val="none" w:sz="0" w:space="0" w:color="auto"/>
        <w:right w:val="none" w:sz="0" w:space="0" w:color="auto"/>
      </w:divBdr>
    </w:div>
    <w:div w:id="2132743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png"/><Relationship Id="rId26" Type="http://schemas.openxmlformats.org/officeDocument/2006/relationships/image" Target="media/image7.emf"/><Relationship Id="rId39" Type="http://schemas.openxmlformats.org/officeDocument/2006/relationships/image" Target="media/image17.emf"/><Relationship Id="rId3" Type="http://schemas.openxmlformats.org/officeDocument/2006/relationships/settings" Target="settings.xml"/><Relationship Id="rId34" Type="http://schemas.openxmlformats.org/officeDocument/2006/relationships/image" Target="media/image16.jpeg"/><Relationship Id="rId42" Type="http://schemas.openxmlformats.org/officeDocument/2006/relationships/image" Target="media/image20.png"/><Relationship Id="rId47" Type="http://schemas.openxmlformats.org/officeDocument/2006/relationships/image" Target="media/image27.png"/><Relationship Id="rId50" Type="http://schemas.openxmlformats.org/officeDocument/2006/relationships/image" Target="media/image25.png"/><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oleObject" Target="embeddings/Microsoft_Excel_Chart.xls"/><Relationship Id="rId33" Type="http://schemas.openxmlformats.org/officeDocument/2006/relationships/image" Target="media/image15.jpeg"/><Relationship Id="rId38" Type="http://schemas.openxmlformats.org/officeDocument/2006/relationships/image" Target="media/image16.png"/><Relationship Id="rId46" Type="http://schemas.openxmlformats.org/officeDocument/2006/relationships/image" Target="media/image23.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chart" Target="charts/chart2.xml"/><Relationship Id="rId29" Type="http://schemas.openxmlformats.org/officeDocument/2006/relationships/image" Target="media/image10.emf"/><Relationship Id="rId41" Type="http://schemas.openxmlformats.org/officeDocument/2006/relationships/image" Target="media/image19.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image" Target="media/image13.jpeg"/><Relationship Id="rId37" Type="http://schemas.openxmlformats.org/officeDocument/2006/relationships/image" Target="media/image15.png"/><Relationship Id="rId40" Type="http://schemas.openxmlformats.org/officeDocument/2006/relationships/image" Target="media/image18.emf"/><Relationship Id="rId45" Type="http://schemas.openxmlformats.org/officeDocument/2006/relationships/image" Target="media/image22.jpeg"/><Relationship Id="rId5" Type="http://schemas.openxmlformats.org/officeDocument/2006/relationships/footnotes" Target="footnotes.xml"/><Relationship Id="rId15" Type="http://schemas.openxmlformats.org/officeDocument/2006/relationships/image" Target="media/image3.emf"/><Relationship Id="rId28" Type="http://schemas.openxmlformats.org/officeDocument/2006/relationships/image" Target="media/image9.emf"/><Relationship Id="rId36" Type="http://schemas.microsoft.com/office/2007/relationships/hdphoto" Target="media/hdphoto1.wdp"/><Relationship Id="rId49" Type="http://schemas.microsoft.com/office/2007/relationships/hdphoto" Target="media/hdphoto2.wdp"/><Relationship Id="rId10" Type="http://schemas.openxmlformats.org/officeDocument/2006/relationships/header" Target="header2.xml"/><Relationship Id="rId19" Type="http://schemas.openxmlformats.org/officeDocument/2006/relationships/chart" Target="charts/chart1.xml"/><Relationship Id="rId31" Type="http://schemas.openxmlformats.org/officeDocument/2006/relationships/image" Target="media/image12.jpeg"/><Relationship Id="rId44" Type="http://schemas.openxmlformats.org/officeDocument/2006/relationships/image" Target="media/image21.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7" Type="http://schemas.openxmlformats.org/officeDocument/2006/relationships/image" Target="media/image8.emf"/><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image" Target="cid:image007.png@01D5A8FA.30A88AE0" TargetMode="External"/><Relationship Id="rId48" Type="http://schemas.openxmlformats.org/officeDocument/2006/relationships/image" Target="media/image24.png"/><Relationship Id="rId8" Type="http://schemas.openxmlformats.org/officeDocument/2006/relationships/image" Target="media/image2.jpeg"/><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onlinelibrary.wiley.com/doi/abs/10.1002/rra.875" TargetMode="External"/><Relationship Id="rId13" Type="http://schemas.openxmlformats.org/officeDocument/2006/relationships/hyperlink" Target="https://www.industry.nsw.gov.au/water-reform/better-management-of-environmental-water" TargetMode="External"/><Relationship Id="rId18" Type="http://schemas.openxmlformats.org/officeDocument/2006/relationships/hyperlink" Target="https://www.mdba.gov.au/sites/default/files/pubs/Basin-Plan-Evaluation-Framework-2019-2.pdf" TargetMode="External"/><Relationship Id="rId26" Type="http://schemas.openxmlformats.org/officeDocument/2006/relationships/hyperlink" Target="http://www.maarima.com.au/uploads/Wilcannia-Newsletters/Maari-Ma-Wilcannia-Newsletter-June-2018-web.pdf" TargetMode="External"/><Relationship Id="rId3" Type="http://schemas.openxmlformats.org/officeDocument/2006/relationships/hyperlink" Target="https://www.mdba.gov.au/publications/mdba-reports/barwon-darling-ecological-needs-hydrology" TargetMode="External"/><Relationship Id="rId21" Type="http://schemas.openxmlformats.org/officeDocument/2006/relationships/hyperlink" Target="https://www.environment.gov.au/water/cewo/publications/characterising-eco-effects-changes-barwon-darling-2017" TargetMode="External"/><Relationship Id="rId7" Type="http://schemas.openxmlformats.org/officeDocument/2006/relationships/hyperlink" Target="https://realtimedata.waternsw.com.au/" TargetMode="External"/><Relationship Id="rId12" Type="http://schemas.openxmlformats.org/officeDocument/2006/relationships/hyperlink" Target="https://www.environment.gov.au/water/cewo/publications/portfolio-mgt-plan-barwon-darling-2019-20" TargetMode="External"/><Relationship Id="rId17" Type="http://schemas.openxmlformats.org/officeDocument/2006/relationships/hyperlink" Target="http://www.environment.gov.au/water/cewo/northern-rivers" TargetMode="External"/><Relationship Id="rId25" Type="http://schemas.openxmlformats.org/officeDocument/2006/relationships/hyperlink" Target="https://www.nhmrc.gov.au/sites/default/files/images/guidelines-for-managing-risks-in-recreational-water.pdf" TargetMode="External"/><Relationship Id="rId2" Type="http://schemas.openxmlformats.org/officeDocument/2006/relationships/hyperlink" Target="https://www.mdba.gov.au/discover-basin/landscape/geography" TargetMode="External"/><Relationship Id="rId16" Type="http://schemas.openxmlformats.org/officeDocument/2006/relationships/hyperlink" Target="https://www.geoimage.com.au/satellite/landsat-8" TargetMode="External"/><Relationship Id="rId20" Type="http://schemas.openxmlformats.org/officeDocument/2006/relationships/hyperlink" Target="https://realtimedata.waternsw.com.au/" TargetMode="External"/><Relationship Id="rId1" Type="http://schemas.openxmlformats.org/officeDocument/2006/relationships/hyperlink" Target="http://www.environment.gov.au/water/cewo/northern-rivers" TargetMode="External"/><Relationship Id="rId6" Type="http://schemas.openxmlformats.org/officeDocument/2006/relationships/hyperlink" Target="https://www.mdba.gov.au/publications/mdba-reports/compliance-monitoring-using-satellite-imagery" TargetMode="External"/><Relationship Id="rId11" Type="http://schemas.openxmlformats.org/officeDocument/2006/relationships/hyperlink" Target="http://www.environment.gov.au/water/cewo/catchment/northern-unregulated-rivers" TargetMode="External"/><Relationship Id="rId24" Type="http://schemas.openxmlformats.org/officeDocument/2006/relationships/hyperlink" Target="https://www.waternsw.com.au/water-quality/algae" TargetMode="External"/><Relationship Id="rId5" Type="http://schemas.openxmlformats.org/officeDocument/2006/relationships/hyperlink" Target="https://www.industry.nsw.gov.au/__data/assets/pdf_file/0008/237077/Independent-Observer-Report-Northern-Connectivity-Event.pdf" TargetMode="External"/><Relationship Id="rId15" Type="http://schemas.openxmlformats.org/officeDocument/2006/relationships/hyperlink" Target="https://sentinel.esa.int/web/sentinel/home" TargetMode="External"/><Relationship Id="rId23" Type="http://schemas.openxmlformats.org/officeDocument/2006/relationships/hyperlink" Target="http://www.environment.gov.au/water/cewo/publications/cewo-ltim-warrego-darling" TargetMode="External"/><Relationship Id="rId10" Type="http://schemas.openxmlformats.org/officeDocument/2006/relationships/hyperlink" Target="https://www.environment.gov.au/water/cewo/catchment/namoi" TargetMode="External"/><Relationship Id="rId19" Type="http://schemas.openxmlformats.org/officeDocument/2006/relationships/hyperlink" Target="http://www.environment.gov.au/water/cewo/publications/cewo-ltim-standard-methods" TargetMode="External"/><Relationship Id="rId4" Type="http://schemas.openxmlformats.org/officeDocument/2006/relationships/hyperlink" Target="https://www.industry.nsw.gov.au/natural-resources-access-regulator" TargetMode="External"/><Relationship Id="rId9" Type="http://schemas.openxmlformats.org/officeDocument/2006/relationships/hyperlink" Target="https://www.environment.nsw.gov.au/news/connecting-the-northern-rivers" TargetMode="External"/><Relationship Id="rId14" Type="http://schemas.openxmlformats.org/officeDocument/2006/relationships/hyperlink" Target="https://www.mdba.gov.au/publications/mdba-reports/geographic-profile-maps-basin-catchments" TargetMode="External"/><Relationship Id="rId22" Type="http://schemas.openxmlformats.org/officeDocument/2006/relationships/hyperlink" Target="https://www.mdba.gov.au/publications/independent-reports/fish-flows-northern-basin-responses-fish-changes-flows-northern" TargetMode="External"/><Relationship Id="rId27" Type="http://schemas.openxmlformats.org/officeDocument/2006/relationships/hyperlink" Target="http://www.environment.gov.au/water/cewo/northern-rivers"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35888713910761"/>
          <c:y val="2.7720722943820057E-2"/>
          <c:w val="0.85361721784776901"/>
          <c:h val="0.81248566151453294"/>
        </c:manualLayout>
      </c:layout>
      <c:lineChart>
        <c:grouping val="standard"/>
        <c:varyColors val="0"/>
        <c:ser>
          <c:idx val="3"/>
          <c:order val="0"/>
          <c:spPr>
            <a:ln w="28575" cap="rnd">
              <a:solidFill>
                <a:srgbClr val="E18800"/>
              </a:solidFill>
              <a:round/>
            </a:ln>
            <a:effectLst/>
          </c:spPr>
          <c:marker>
            <c:symbol val="none"/>
          </c:marker>
          <c:val>
            <c:numRef>
              <c:f>'2017 - 18'!$E$2:$E$366</c:f>
              <c:numCache>
                <c:formatCode>General</c:formatCode>
                <c:ptCount val="365"/>
                <c:pt idx="0">
                  <c:v>318.90499999999997</c:v>
                </c:pt>
                <c:pt idx="1">
                  <c:v>456.80900000000003</c:v>
                </c:pt>
                <c:pt idx="2">
                  <c:v>536.68600000000004</c:v>
                </c:pt>
                <c:pt idx="3">
                  <c:v>537.31399999999996</c:v>
                </c:pt>
                <c:pt idx="4">
                  <c:v>518.75099999999998</c:v>
                </c:pt>
                <c:pt idx="5">
                  <c:v>538.04300000000001</c:v>
                </c:pt>
                <c:pt idx="6">
                  <c:v>550.55600000000004</c:v>
                </c:pt>
                <c:pt idx="7">
                  <c:v>521.20500000000004</c:v>
                </c:pt>
                <c:pt idx="8">
                  <c:v>467.82400000000001</c:v>
                </c:pt>
                <c:pt idx="9">
                  <c:v>415.31299999999999</c:v>
                </c:pt>
                <c:pt idx="10">
                  <c:v>366.36399999999998</c:v>
                </c:pt>
                <c:pt idx="11">
                  <c:v>348.87599999999998</c:v>
                </c:pt>
                <c:pt idx="12">
                  <c:v>490.90699999999998</c:v>
                </c:pt>
                <c:pt idx="13">
                  <c:v>621.69299999999998</c:v>
                </c:pt>
                <c:pt idx="14">
                  <c:v>565.54600000000005</c:v>
                </c:pt>
                <c:pt idx="15">
                  <c:v>562.14</c:v>
                </c:pt>
                <c:pt idx="16">
                  <c:v>624.13199999999995</c:v>
                </c:pt>
                <c:pt idx="17">
                  <c:v>847.38599999999997</c:v>
                </c:pt>
                <c:pt idx="18">
                  <c:v>984.08100000000002</c:v>
                </c:pt>
                <c:pt idx="19">
                  <c:v>990.04700000000003</c:v>
                </c:pt>
                <c:pt idx="20">
                  <c:v>943.91600000000005</c:v>
                </c:pt>
                <c:pt idx="21">
                  <c:v>880.20699999999999</c:v>
                </c:pt>
                <c:pt idx="22">
                  <c:v>761.74300000000005</c:v>
                </c:pt>
                <c:pt idx="23">
                  <c:v>663.73099999999999</c:v>
                </c:pt>
                <c:pt idx="24">
                  <c:v>598.19899999999996</c:v>
                </c:pt>
                <c:pt idx="25">
                  <c:v>546.38599999999997</c:v>
                </c:pt>
                <c:pt idx="26">
                  <c:v>507.036</c:v>
                </c:pt>
                <c:pt idx="27">
                  <c:v>487.90499999999997</c:v>
                </c:pt>
                <c:pt idx="28">
                  <c:v>488.62200000000001</c:v>
                </c:pt>
                <c:pt idx="29">
                  <c:v>472.08600000000001</c:v>
                </c:pt>
                <c:pt idx="30">
                  <c:v>454.57400000000001</c:v>
                </c:pt>
                <c:pt idx="31">
                  <c:v>571.14700000000005</c:v>
                </c:pt>
                <c:pt idx="32">
                  <c:v>764.55700000000002</c:v>
                </c:pt>
                <c:pt idx="33">
                  <c:v>887.60400000000004</c:v>
                </c:pt>
                <c:pt idx="34">
                  <c:v>869.73800000000006</c:v>
                </c:pt>
                <c:pt idx="35">
                  <c:v>788.98800000000006</c:v>
                </c:pt>
                <c:pt idx="36">
                  <c:v>732.86</c:v>
                </c:pt>
                <c:pt idx="37">
                  <c:v>707.851</c:v>
                </c:pt>
                <c:pt idx="38">
                  <c:v>668.52</c:v>
                </c:pt>
                <c:pt idx="39">
                  <c:v>647.51099999999997</c:v>
                </c:pt>
                <c:pt idx="40">
                  <c:v>632.03899999999999</c:v>
                </c:pt>
                <c:pt idx="41">
                  <c:v>528.65300000000002</c:v>
                </c:pt>
                <c:pt idx="42">
                  <c:v>404.51</c:v>
                </c:pt>
                <c:pt idx="43">
                  <c:v>349.88499999999999</c:v>
                </c:pt>
                <c:pt idx="44">
                  <c:v>311.41000000000003</c:v>
                </c:pt>
                <c:pt idx="45">
                  <c:v>282.70800000000003</c:v>
                </c:pt>
                <c:pt idx="46">
                  <c:v>296.66199999999998</c:v>
                </c:pt>
                <c:pt idx="47">
                  <c:v>300.96100000000001</c:v>
                </c:pt>
                <c:pt idx="48">
                  <c:v>285.91500000000002</c:v>
                </c:pt>
                <c:pt idx="49">
                  <c:v>267.81799999999998</c:v>
                </c:pt>
                <c:pt idx="50">
                  <c:v>254.256</c:v>
                </c:pt>
                <c:pt idx="51">
                  <c:v>238.48699999999999</c:v>
                </c:pt>
                <c:pt idx="52">
                  <c:v>218.947</c:v>
                </c:pt>
                <c:pt idx="53">
                  <c:v>191.309</c:v>
                </c:pt>
                <c:pt idx="54">
                  <c:v>167.923</c:v>
                </c:pt>
                <c:pt idx="55">
                  <c:v>143.971</c:v>
                </c:pt>
                <c:pt idx="56">
                  <c:v>129.29400000000001</c:v>
                </c:pt>
                <c:pt idx="57">
                  <c:v>109.68899999999999</c:v>
                </c:pt>
                <c:pt idx="58">
                  <c:v>89.489000000000004</c:v>
                </c:pt>
                <c:pt idx="59">
                  <c:v>77.850999999999999</c:v>
                </c:pt>
                <c:pt idx="60">
                  <c:v>69.147999999999996</c:v>
                </c:pt>
                <c:pt idx="61">
                  <c:v>69.42</c:v>
                </c:pt>
                <c:pt idx="62">
                  <c:v>104.29300000000001</c:v>
                </c:pt>
                <c:pt idx="63">
                  <c:v>154.29300000000001</c:v>
                </c:pt>
                <c:pt idx="64">
                  <c:v>177.482</c:v>
                </c:pt>
                <c:pt idx="65">
                  <c:v>173.25899999999999</c:v>
                </c:pt>
                <c:pt idx="66">
                  <c:v>160.49600000000001</c:v>
                </c:pt>
                <c:pt idx="67">
                  <c:v>145.137</c:v>
                </c:pt>
                <c:pt idx="68">
                  <c:v>176.506</c:v>
                </c:pt>
                <c:pt idx="69">
                  <c:v>297.69600000000003</c:v>
                </c:pt>
                <c:pt idx="70">
                  <c:v>471.04399999999998</c:v>
                </c:pt>
                <c:pt idx="71">
                  <c:v>967.548</c:v>
                </c:pt>
                <c:pt idx="72">
                  <c:v>1018.154</c:v>
                </c:pt>
                <c:pt idx="73">
                  <c:v>872.13800000000003</c:v>
                </c:pt>
                <c:pt idx="74">
                  <c:v>690.755</c:v>
                </c:pt>
                <c:pt idx="75">
                  <c:v>559.78700000000003</c:v>
                </c:pt>
                <c:pt idx="76">
                  <c:v>480.25099999999998</c:v>
                </c:pt>
                <c:pt idx="77">
                  <c:v>432.339</c:v>
                </c:pt>
                <c:pt idx="78">
                  <c:v>388.274</c:v>
                </c:pt>
                <c:pt idx="79">
                  <c:v>345.47899999999998</c:v>
                </c:pt>
                <c:pt idx="80">
                  <c:v>302.12599999999998</c:v>
                </c:pt>
                <c:pt idx="81">
                  <c:v>267.58699999999999</c:v>
                </c:pt>
                <c:pt idx="82">
                  <c:v>239.559</c:v>
                </c:pt>
                <c:pt idx="83">
                  <c:v>214.965</c:v>
                </c:pt>
                <c:pt idx="84">
                  <c:v>184.25200000000001</c:v>
                </c:pt>
                <c:pt idx="85">
                  <c:v>152.83199999999999</c:v>
                </c:pt>
                <c:pt idx="86">
                  <c:v>126.011</c:v>
                </c:pt>
                <c:pt idx="87">
                  <c:v>109.46899999999999</c:v>
                </c:pt>
                <c:pt idx="88">
                  <c:v>91.38</c:v>
                </c:pt>
                <c:pt idx="89">
                  <c:v>76.340999999999994</c:v>
                </c:pt>
                <c:pt idx="90">
                  <c:v>62.034999999999997</c:v>
                </c:pt>
                <c:pt idx="91">
                  <c:v>58.194000000000003</c:v>
                </c:pt>
                <c:pt idx="92">
                  <c:v>51.932000000000002</c:v>
                </c:pt>
                <c:pt idx="93">
                  <c:v>49.613999999999997</c:v>
                </c:pt>
                <c:pt idx="94">
                  <c:v>53.021000000000001</c:v>
                </c:pt>
                <c:pt idx="95">
                  <c:v>51.784999999999997</c:v>
                </c:pt>
                <c:pt idx="96">
                  <c:v>48.994999999999997</c:v>
                </c:pt>
                <c:pt idx="97">
                  <c:v>54.255000000000003</c:v>
                </c:pt>
                <c:pt idx="98">
                  <c:v>64.891999999999996</c:v>
                </c:pt>
                <c:pt idx="99">
                  <c:v>75.954999999999998</c:v>
                </c:pt>
                <c:pt idx="100">
                  <c:v>84.135000000000005</c:v>
                </c:pt>
                <c:pt idx="101">
                  <c:v>91.05</c:v>
                </c:pt>
                <c:pt idx="102">
                  <c:v>89.52</c:v>
                </c:pt>
                <c:pt idx="103">
                  <c:v>84.462999999999994</c:v>
                </c:pt>
                <c:pt idx="104">
                  <c:v>112.492</c:v>
                </c:pt>
                <c:pt idx="105">
                  <c:v>90.988</c:v>
                </c:pt>
                <c:pt idx="106">
                  <c:v>71.664000000000001</c:v>
                </c:pt>
                <c:pt idx="107">
                  <c:v>84.393000000000001</c:v>
                </c:pt>
                <c:pt idx="108">
                  <c:v>110.68</c:v>
                </c:pt>
                <c:pt idx="109">
                  <c:v>113.187</c:v>
                </c:pt>
                <c:pt idx="110">
                  <c:v>119.877</c:v>
                </c:pt>
                <c:pt idx="111">
                  <c:v>165.39500000000001</c:v>
                </c:pt>
                <c:pt idx="112">
                  <c:v>254.63800000000001</c:v>
                </c:pt>
                <c:pt idx="113">
                  <c:v>388.06700000000001</c:v>
                </c:pt>
                <c:pt idx="114">
                  <c:v>444.18799999999999</c:v>
                </c:pt>
                <c:pt idx="115">
                  <c:v>405.02499999999998</c:v>
                </c:pt>
                <c:pt idx="116">
                  <c:v>410.75200000000001</c:v>
                </c:pt>
                <c:pt idx="117">
                  <c:v>546.04999999999995</c:v>
                </c:pt>
                <c:pt idx="118">
                  <c:v>603.66600000000005</c:v>
                </c:pt>
                <c:pt idx="119">
                  <c:v>684.00199999999995</c:v>
                </c:pt>
                <c:pt idx="120">
                  <c:v>908.74900000000002</c:v>
                </c:pt>
                <c:pt idx="121">
                  <c:v>1141.6600000000001</c:v>
                </c:pt>
                <c:pt idx="122">
                  <c:v>1223.4549999999999</c:v>
                </c:pt>
                <c:pt idx="123">
                  <c:v>1031.404</c:v>
                </c:pt>
                <c:pt idx="124">
                  <c:v>732.31700000000001</c:v>
                </c:pt>
                <c:pt idx="125">
                  <c:v>481.63</c:v>
                </c:pt>
                <c:pt idx="126">
                  <c:v>333.70400000000001</c:v>
                </c:pt>
                <c:pt idx="127">
                  <c:v>281.40800000000002</c:v>
                </c:pt>
                <c:pt idx="128">
                  <c:v>294.20999999999998</c:v>
                </c:pt>
                <c:pt idx="129">
                  <c:v>299.77999999999997</c:v>
                </c:pt>
                <c:pt idx="130">
                  <c:v>279.56799999999998</c:v>
                </c:pt>
                <c:pt idx="131">
                  <c:v>239.45500000000001</c:v>
                </c:pt>
                <c:pt idx="132">
                  <c:v>201.40899999999999</c:v>
                </c:pt>
                <c:pt idx="133">
                  <c:v>180.386</c:v>
                </c:pt>
                <c:pt idx="134">
                  <c:v>178.94300000000001</c:v>
                </c:pt>
                <c:pt idx="135">
                  <c:v>186.328</c:v>
                </c:pt>
                <c:pt idx="136">
                  <c:v>188.536</c:v>
                </c:pt>
                <c:pt idx="137">
                  <c:v>175.821</c:v>
                </c:pt>
                <c:pt idx="138">
                  <c:v>154.11500000000001</c:v>
                </c:pt>
                <c:pt idx="139">
                  <c:v>202.245</c:v>
                </c:pt>
                <c:pt idx="140">
                  <c:v>334.84899999999999</c:v>
                </c:pt>
                <c:pt idx="141">
                  <c:v>435.113</c:v>
                </c:pt>
                <c:pt idx="142">
                  <c:v>404.74200000000002</c:v>
                </c:pt>
                <c:pt idx="143">
                  <c:v>369.90800000000002</c:v>
                </c:pt>
                <c:pt idx="144">
                  <c:v>344.98599999999999</c:v>
                </c:pt>
                <c:pt idx="145">
                  <c:v>391.178</c:v>
                </c:pt>
                <c:pt idx="146">
                  <c:v>420.87299999999999</c:v>
                </c:pt>
                <c:pt idx="147">
                  <c:v>468.81400000000002</c:v>
                </c:pt>
                <c:pt idx="148">
                  <c:v>566.33100000000002</c:v>
                </c:pt>
                <c:pt idx="149">
                  <c:v>680.48</c:v>
                </c:pt>
                <c:pt idx="150">
                  <c:v>707.08699999999999</c:v>
                </c:pt>
                <c:pt idx="151">
                  <c:v>625.99199999999996</c:v>
                </c:pt>
                <c:pt idx="152">
                  <c:v>549.75099999999998</c:v>
                </c:pt>
                <c:pt idx="153">
                  <c:v>502.459</c:v>
                </c:pt>
                <c:pt idx="154">
                  <c:v>465.11799999999999</c:v>
                </c:pt>
                <c:pt idx="155">
                  <c:v>716.49800000000005</c:v>
                </c:pt>
                <c:pt idx="156">
                  <c:v>1431.01</c:v>
                </c:pt>
                <c:pt idx="157">
                  <c:v>847.13800000000003</c:v>
                </c:pt>
                <c:pt idx="158">
                  <c:v>742.428</c:v>
                </c:pt>
                <c:pt idx="159">
                  <c:v>534.40099999999995</c:v>
                </c:pt>
                <c:pt idx="160">
                  <c:v>372.04</c:v>
                </c:pt>
                <c:pt idx="161">
                  <c:v>275.214</c:v>
                </c:pt>
                <c:pt idx="162">
                  <c:v>225.10900000000001</c:v>
                </c:pt>
                <c:pt idx="163">
                  <c:v>195.55099999999999</c:v>
                </c:pt>
                <c:pt idx="164">
                  <c:v>171.143</c:v>
                </c:pt>
                <c:pt idx="165">
                  <c:v>184.78800000000001</c:v>
                </c:pt>
                <c:pt idx="166">
                  <c:v>237.119</c:v>
                </c:pt>
                <c:pt idx="167">
                  <c:v>251.85599999999999</c:v>
                </c:pt>
                <c:pt idx="168">
                  <c:v>240.58</c:v>
                </c:pt>
                <c:pt idx="169">
                  <c:v>233.23500000000001</c:v>
                </c:pt>
                <c:pt idx="170">
                  <c:v>224.12100000000001</c:v>
                </c:pt>
                <c:pt idx="171">
                  <c:v>201.87899999999999</c:v>
                </c:pt>
                <c:pt idx="172">
                  <c:v>166.20599999999999</c:v>
                </c:pt>
                <c:pt idx="173">
                  <c:v>122.836</c:v>
                </c:pt>
                <c:pt idx="174">
                  <c:v>94.768000000000001</c:v>
                </c:pt>
                <c:pt idx="175">
                  <c:v>69.143000000000001</c:v>
                </c:pt>
                <c:pt idx="176">
                  <c:v>48.404000000000003</c:v>
                </c:pt>
                <c:pt idx="177">
                  <c:v>33.39</c:v>
                </c:pt>
                <c:pt idx="178">
                  <c:v>23.763000000000002</c:v>
                </c:pt>
                <c:pt idx="179">
                  <c:v>17.350000000000001</c:v>
                </c:pt>
                <c:pt idx="180">
                  <c:v>11.169</c:v>
                </c:pt>
                <c:pt idx="181">
                  <c:v>6.1829999999999998</c:v>
                </c:pt>
                <c:pt idx="182">
                  <c:v>3.1880000000000002</c:v>
                </c:pt>
                <c:pt idx="183">
                  <c:v>1.4690000000000001</c:v>
                </c:pt>
                <c:pt idx="184">
                  <c:v>0.58699999999999997</c:v>
                </c:pt>
                <c:pt idx="185">
                  <c:v>0.3</c:v>
                </c:pt>
                <c:pt idx="186">
                  <c:v>0.247</c:v>
                </c:pt>
                <c:pt idx="187">
                  <c:v>0.187</c:v>
                </c:pt>
                <c:pt idx="188">
                  <c:v>0.14499999999999999</c:v>
                </c:pt>
                <c:pt idx="189">
                  <c:v>0.10100000000000001</c:v>
                </c:pt>
                <c:pt idx="190">
                  <c:v>8.6999999999999994E-2</c:v>
                </c:pt>
                <c:pt idx="191">
                  <c:v>0.43</c:v>
                </c:pt>
                <c:pt idx="192">
                  <c:v>7.2039999999999997</c:v>
                </c:pt>
                <c:pt idx="193">
                  <c:v>14.444000000000001</c:v>
                </c:pt>
                <c:pt idx="194">
                  <c:v>10.923</c:v>
                </c:pt>
                <c:pt idx="195">
                  <c:v>54.531999999999996</c:v>
                </c:pt>
                <c:pt idx="196">
                  <c:v>22.288</c:v>
                </c:pt>
                <c:pt idx="197">
                  <c:v>26.815999999999999</c:v>
                </c:pt>
                <c:pt idx="198">
                  <c:v>40.04</c:v>
                </c:pt>
                <c:pt idx="199">
                  <c:v>60.170999999999999</c:v>
                </c:pt>
                <c:pt idx="200">
                  <c:v>83.698999999999998</c:v>
                </c:pt>
                <c:pt idx="201">
                  <c:v>87.813000000000002</c:v>
                </c:pt>
                <c:pt idx="202">
                  <c:v>75.558999999999997</c:v>
                </c:pt>
                <c:pt idx="203">
                  <c:v>65.552000000000007</c:v>
                </c:pt>
                <c:pt idx="204">
                  <c:v>57.857999999999997</c:v>
                </c:pt>
                <c:pt idx="205">
                  <c:v>57.027000000000001</c:v>
                </c:pt>
                <c:pt idx="206">
                  <c:v>55.125999999999998</c:v>
                </c:pt>
                <c:pt idx="207">
                  <c:v>45.198999999999998</c:v>
                </c:pt>
                <c:pt idx="208">
                  <c:v>33.924999999999997</c:v>
                </c:pt>
                <c:pt idx="209">
                  <c:v>36.286000000000001</c:v>
                </c:pt>
                <c:pt idx="210">
                  <c:v>99.234999999999999</c:v>
                </c:pt>
                <c:pt idx="211">
                  <c:v>174.858</c:v>
                </c:pt>
                <c:pt idx="212">
                  <c:v>217.58500000000001</c:v>
                </c:pt>
                <c:pt idx="213">
                  <c:v>234.65299999999999</c:v>
                </c:pt>
                <c:pt idx="214">
                  <c:v>218.595</c:v>
                </c:pt>
                <c:pt idx="215">
                  <c:v>166.39400000000001</c:v>
                </c:pt>
                <c:pt idx="216">
                  <c:v>190.12200000000001</c:v>
                </c:pt>
                <c:pt idx="217">
                  <c:v>222.50200000000001</c:v>
                </c:pt>
                <c:pt idx="218">
                  <c:v>187.41</c:v>
                </c:pt>
                <c:pt idx="219">
                  <c:v>196.72499999999999</c:v>
                </c:pt>
                <c:pt idx="220">
                  <c:v>283.93400000000003</c:v>
                </c:pt>
                <c:pt idx="221">
                  <c:v>342.35700000000003</c:v>
                </c:pt>
                <c:pt idx="222">
                  <c:v>322.74700000000001</c:v>
                </c:pt>
                <c:pt idx="223">
                  <c:v>267.18900000000002</c:v>
                </c:pt>
                <c:pt idx="224">
                  <c:v>237.26900000000001</c:v>
                </c:pt>
                <c:pt idx="225">
                  <c:v>202.17400000000001</c:v>
                </c:pt>
                <c:pt idx="226">
                  <c:v>143.352</c:v>
                </c:pt>
                <c:pt idx="227">
                  <c:v>95.986999999999995</c:v>
                </c:pt>
                <c:pt idx="228">
                  <c:v>69.700999999999993</c:v>
                </c:pt>
                <c:pt idx="229">
                  <c:v>52.752000000000002</c:v>
                </c:pt>
                <c:pt idx="230">
                  <c:v>67.926000000000002</c:v>
                </c:pt>
                <c:pt idx="231">
                  <c:v>91.488</c:v>
                </c:pt>
                <c:pt idx="232">
                  <c:v>78.417000000000002</c:v>
                </c:pt>
                <c:pt idx="233">
                  <c:v>56.124000000000002</c:v>
                </c:pt>
                <c:pt idx="234">
                  <c:v>38.771999999999998</c:v>
                </c:pt>
                <c:pt idx="235">
                  <c:v>42.591999999999999</c:v>
                </c:pt>
                <c:pt idx="236">
                  <c:v>72.671999999999997</c:v>
                </c:pt>
                <c:pt idx="237">
                  <c:v>79.088999999999999</c:v>
                </c:pt>
                <c:pt idx="238">
                  <c:v>167.35900000000001</c:v>
                </c:pt>
                <c:pt idx="239">
                  <c:v>300.77699999999999</c:v>
                </c:pt>
                <c:pt idx="240">
                  <c:v>277.84300000000002</c:v>
                </c:pt>
                <c:pt idx="241">
                  <c:v>238.78</c:v>
                </c:pt>
                <c:pt idx="242">
                  <c:v>230.45</c:v>
                </c:pt>
                <c:pt idx="243">
                  <c:v>986.34799999999996</c:v>
                </c:pt>
                <c:pt idx="244">
                  <c:v>1465.98</c:v>
                </c:pt>
                <c:pt idx="245">
                  <c:v>864.01199999999994</c:v>
                </c:pt>
                <c:pt idx="246">
                  <c:v>463.923</c:v>
                </c:pt>
                <c:pt idx="247">
                  <c:v>332.42599999999999</c:v>
                </c:pt>
                <c:pt idx="248">
                  <c:v>288.803</c:v>
                </c:pt>
                <c:pt idx="249">
                  <c:v>263.13299999999998</c:v>
                </c:pt>
                <c:pt idx="250">
                  <c:v>251.34100000000001</c:v>
                </c:pt>
                <c:pt idx="251">
                  <c:v>253.70599999999999</c:v>
                </c:pt>
                <c:pt idx="252">
                  <c:v>355.06799999999998</c:v>
                </c:pt>
                <c:pt idx="253">
                  <c:v>353.76299999999998</c:v>
                </c:pt>
                <c:pt idx="254">
                  <c:v>271.41500000000002</c:v>
                </c:pt>
                <c:pt idx="255">
                  <c:v>207.48</c:v>
                </c:pt>
                <c:pt idx="256">
                  <c:v>207.18899999999999</c:v>
                </c:pt>
                <c:pt idx="257">
                  <c:v>269.80599999999998</c:v>
                </c:pt>
                <c:pt idx="258">
                  <c:v>440.577</c:v>
                </c:pt>
                <c:pt idx="259">
                  <c:v>1107.9110000000001</c:v>
                </c:pt>
                <c:pt idx="260">
                  <c:v>1630.6189999999999</c:v>
                </c:pt>
                <c:pt idx="261">
                  <c:v>1799.97</c:v>
                </c:pt>
                <c:pt idx="262">
                  <c:v>1608.136</c:v>
                </c:pt>
                <c:pt idx="263">
                  <c:v>1234.0640000000001</c:v>
                </c:pt>
                <c:pt idx="264">
                  <c:v>894.721</c:v>
                </c:pt>
                <c:pt idx="265">
                  <c:v>594.08799999999997</c:v>
                </c:pt>
                <c:pt idx="266">
                  <c:v>415.815</c:v>
                </c:pt>
                <c:pt idx="267">
                  <c:v>308.44499999999999</c:v>
                </c:pt>
                <c:pt idx="268">
                  <c:v>241.286</c:v>
                </c:pt>
                <c:pt idx="269">
                  <c:v>211.77600000000001</c:v>
                </c:pt>
                <c:pt idx="270">
                  <c:v>161.489</c:v>
                </c:pt>
                <c:pt idx="271">
                  <c:v>131.11600000000001</c:v>
                </c:pt>
                <c:pt idx="272">
                  <c:v>104.893</c:v>
                </c:pt>
                <c:pt idx="273">
                  <c:v>82.433999999999997</c:v>
                </c:pt>
                <c:pt idx="274">
                  <c:v>63.975999999999999</c:v>
                </c:pt>
                <c:pt idx="275">
                  <c:v>52.331000000000003</c:v>
                </c:pt>
                <c:pt idx="276">
                  <c:v>47.246000000000002</c:v>
                </c:pt>
                <c:pt idx="277">
                  <c:v>40.634999999999998</c:v>
                </c:pt>
                <c:pt idx="278">
                  <c:v>31.882000000000001</c:v>
                </c:pt>
                <c:pt idx="279">
                  <c:v>24.545999999999999</c:v>
                </c:pt>
                <c:pt idx="280">
                  <c:v>18.681000000000001</c:v>
                </c:pt>
                <c:pt idx="281">
                  <c:v>12.583</c:v>
                </c:pt>
                <c:pt idx="282">
                  <c:v>8.9649999999999999</c:v>
                </c:pt>
                <c:pt idx="283">
                  <c:v>6.3689999999999998</c:v>
                </c:pt>
                <c:pt idx="284">
                  <c:v>4.0990000000000002</c:v>
                </c:pt>
                <c:pt idx="285">
                  <c:v>3.214</c:v>
                </c:pt>
                <c:pt idx="286">
                  <c:v>2.9769999999999999</c:v>
                </c:pt>
                <c:pt idx="287">
                  <c:v>3.052</c:v>
                </c:pt>
                <c:pt idx="288">
                  <c:v>3.0110000000000001</c:v>
                </c:pt>
                <c:pt idx="289">
                  <c:v>3.4239999999999999</c:v>
                </c:pt>
                <c:pt idx="290">
                  <c:v>2.976</c:v>
                </c:pt>
                <c:pt idx="291">
                  <c:v>1.875</c:v>
                </c:pt>
                <c:pt idx="292">
                  <c:v>1.034</c:v>
                </c:pt>
                <c:pt idx="293">
                  <c:v>0.51100000000000001</c:v>
                </c:pt>
                <c:pt idx="294">
                  <c:v>0.52</c:v>
                </c:pt>
                <c:pt idx="295">
                  <c:v>0.312</c:v>
                </c:pt>
                <c:pt idx="296">
                  <c:v>0.26800000000000002</c:v>
                </c:pt>
                <c:pt idx="297">
                  <c:v>0.22500000000000001</c:v>
                </c:pt>
                <c:pt idx="298">
                  <c:v>0.186</c:v>
                </c:pt>
                <c:pt idx="299">
                  <c:v>0.14599999999999999</c:v>
                </c:pt>
                <c:pt idx="300">
                  <c:v>0.10199999999999999</c:v>
                </c:pt>
                <c:pt idx="301">
                  <c:v>8.2000000000000003E-2</c:v>
                </c:pt>
                <c:pt idx="302">
                  <c:v>6.8000000000000005E-2</c:v>
                </c:pt>
                <c:pt idx="303">
                  <c:v>5.6000000000000001E-2</c:v>
                </c:pt>
                <c:pt idx="304">
                  <c:v>4.7E-2</c:v>
                </c:pt>
                <c:pt idx="305">
                  <c:v>6.2E-2</c:v>
                </c:pt>
                <c:pt idx="306">
                  <c:v>0.247</c:v>
                </c:pt>
                <c:pt idx="307">
                  <c:v>194.881</c:v>
                </c:pt>
                <c:pt idx="308">
                  <c:v>596.63699999999994</c:v>
                </c:pt>
                <c:pt idx="309">
                  <c:v>729.8</c:v>
                </c:pt>
                <c:pt idx="310">
                  <c:v>802.39800000000002</c:v>
                </c:pt>
                <c:pt idx="311">
                  <c:v>831.69500000000005</c:v>
                </c:pt>
                <c:pt idx="312">
                  <c:v>869.73099999999999</c:v>
                </c:pt>
                <c:pt idx="313">
                  <c:v>1002.3680000000001</c:v>
                </c:pt>
                <c:pt idx="314">
                  <c:v>1143.527</c:v>
                </c:pt>
                <c:pt idx="315">
                  <c:v>1214.3330000000001</c:v>
                </c:pt>
                <c:pt idx="316">
                  <c:v>1237.5519999999999</c:v>
                </c:pt>
                <c:pt idx="317">
                  <c:v>1229.182</c:v>
                </c:pt>
                <c:pt idx="318">
                  <c:v>1198.1479999999999</c:v>
                </c:pt>
                <c:pt idx="319">
                  <c:v>1141.278</c:v>
                </c:pt>
                <c:pt idx="320">
                  <c:v>1060.692</c:v>
                </c:pt>
                <c:pt idx="321">
                  <c:v>982.31799999999998</c:v>
                </c:pt>
                <c:pt idx="322">
                  <c:v>896.05</c:v>
                </c:pt>
                <c:pt idx="323">
                  <c:v>775.70899999999995</c:v>
                </c:pt>
                <c:pt idx="324">
                  <c:v>633.11400000000003</c:v>
                </c:pt>
                <c:pt idx="325">
                  <c:v>504.57799999999997</c:v>
                </c:pt>
                <c:pt idx="326">
                  <c:v>405.85199999999998</c:v>
                </c:pt>
                <c:pt idx="327">
                  <c:v>340.09</c:v>
                </c:pt>
                <c:pt idx="328">
                  <c:v>285.86900000000003</c:v>
                </c:pt>
                <c:pt idx="329">
                  <c:v>243.482</c:v>
                </c:pt>
                <c:pt idx="330">
                  <c:v>206.51900000000001</c:v>
                </c:pt>
                <c:pt idx="331">
                  <c:v>173.70699999999999</c:v>
                </c:pt>
                <c:pt idx="332">
                  <c:v>150.721</c:v>
                </c:pt>
                <c:pt idx="333">
                  <c:v>137.125</c:v>
                </c:pt>
                <c:pt idx="334">
                  <c:v>109.79300000000001</c:v>
                </c:pt>
                <c:pt idx="335">
                  <c:v>98.340999999999994</c:v>
                </c:pt>
                <c:pt idx="336">
                  <c:v>89.266999999999996</c:v>
                </c:pt>
                <c:pt idx="337">
                  <c:v>75.956999999999994</c:v>
                </c:pt>
                <c:pt idx="338">
                  <c:v>66.798000000000002</c:v>
                </c:pt>
                <c:pt idx="339">
                  <c:v>58.216999999999999</c:v>
                </c:pt>
                <c:pt idx="340">
                  <c:v>52.853000000000002</c:v>
                </c:pt>
                <c:pt idx="341">
                  <c:v>46.104999999999997</c:v>
                </c:pt>
                <c:pt idx="342">
                  <c:v>41.295000000000002</c:v>
                </c:pt>
                <c:pt idx="343">
                  <c:v>35.802999999999997</c:v>
                </c:pt>
                <c:pt idx="344">
                  <c:v>33.433999999999997</c:v>
                </c:pt>
                <c:pt idx="345">
                  <c:v>31.207000000000001</c:v>
                </c:pt>
                <c:pt idx="346">
                  <c:v>31.533000000000001</c:v>
                </c:pt>
                <c:pt idx="347">
                  <c:v>26.957999999999998</c:v>
                </c:pt>
                <c:pt idx="348">
                  <c:v>26.402000000000001</c:v>
                </c:pt>
                <c:pt idx="349">
                  <c:v>22.97</c:v>
                </c:pt>
                <c:pt idx="350">
                  <c:v>18.047999999999998</c:v>
                </c:pt>
                <c:pt idx="351">
                  <c:v>14.234999999999999</c:v>
                </c:pt>
                <c:pt idx="352">
                  <c:v>10.585000000000001</c:v>
                </c:pt>
                <c:pt idx="353">
                  <c:v>7.3780000000000001</c:v>
                </c:pt>
                <c:pt idx="354">
                  <c:v>5.3040000000000003</c:v>
                </c:pt>
                <c:pt idx="355">
                  <c:v>3.9420000000000002</c:v>
                </c:pt>
                <c:pt idx="356">
                  <c:v>2.5329999999999999</c:v>
                </c:pt>
                <c:pt idx="357">
                  <c:v>1.51</c:v>
                </c:pt>
                <c:pt idx="358">
                  <c:v>0.79800000000000004</c:v>
                </c:pt>
                <c:pt idx="359">
                  <c:v>0.39</c:v>
                </c:pt>
                <c:pt idx="360">
                  <c:v>0.3</c:v>
                </c:pt>
                <c:pt idx="361">
                  <c:v>0.27100000000000002</c:v>
                </c:pt>
                <c:pt idx="362">
                  <c:v>0.245</c:v>
                </c:pt>
                <c:pt idx="363">
                  <c:v>0.24199999999999999</c:v>
                </c:pt>
                <c:pt idx="364">
                  <c:v>0.23300000000000001</c:v>
                </c:pt>
              </c:numCache>
            </c:numRef>
          </c:val>
          <c:smooth val="0"/>
          <c:extLst xmlns:c16r2="http://schemas.microsoft.com/office/drawing/2015/06/chart">
            <c:ext xmlns:c16="http://schemas.microsoft.com/office/drawing/2014/chart" uri="{C3380CC4-5D6E-409C-BE32-E72D297353CC}">
              <c16:uniqueId val="{00000000-2E99-4BEB-A073-50C032940CAB}"/>
            </c:ext>
            <c:ext xmlns:c15="http://schemas.microsoft.com/office/drawing/2012/chart" uri="{02D57815-91ED-43cb-92C2-25804820EDAC}">
              <c15:filteredSeriesTitle>
                <c15:tx>
                  <c:strRef>
                    <c:extLst>
                      <c:ext uri="{02D57815-91ED-43cb-92C2-25804820EDAC}">
                        <c15:formulaRef>
                          <c15:sqref>'2017 - 18'!$E$1</c15:sqref>
                        </c15:formulaRef>
                      </c:ext>
                    </c:extLst>
                    <c:strCache>
                      <c:ptCount val="1"/>
                      <c:pt idx="0">
                        <c:v>BARWON RIVER AT COLLARENEBRI MAIN CHANNEL</c:v>
                      </c:pt>
                    </c:strCache>
                  </c:strRef>
                </c15:tx>
              </c15:filteredSeriesTitle>
            </c:ext>
            <c:ext xmlns:c15="http://schemas.microsoft.com/office/drawing/2012/chart" uri="{02D57815-91ED-43cb-92C2-25804820EDAC}">
              <c15:filteredCategoryTitle>
                <c15:cat>
                  <c:numRef>
                    <c:extLst>
                      <c:ext uri="{02D57815-91ED-43cb-92C2-25804820EDAC}">
                        <c15:formulaRef>
                          <c15:sqref>'2017 - 18'!$A$2:$A$366</c15:sqref>
                        </c15:formulaRef>
                      </c:ext>
                    </c:extLst>
                    <c:numCache>
                      <c:formatCode>m/d/yyyy</c:formatCode>
                      <c:ptCount val="365"/>
                      <c:pt idx="0">
                        <c:v>42917.333333333336</c:v>
                      </c:pt>
                      <c:pt idx="1">
                        <c:v>42918.333333333336</c:v>
                      </c:pt>
                      <c:pt idx="2">
                        <c:v>42919.333333333336</c:v>
                      </c:pt>
                      <c:pt idx="3">
                        <c:v>42920.333333333336</c:v>
                      </c:pt>
                      <c:pt idx="4">
                        <c:v>42921.333333333336</c:v>
                      </c:pt>
                      <c:pt idx="5">
                        <c:v>42922.333333333336</c:v>
                      </c:pt>
                      <c:pt idx="6">
                        <c:v>42923.333333333336</c:v>
                      </c:pt>
                      <c:pt idx="7">
                        <c:v>42924.333333333336</c:v>
                      </c:pt>
                      <c:pt idx="8">
                        <c:v>42925.333333333336</c:v>
                      </c:pt>
                      <c:pt idx="9">
                        <c:v>42926.333333333336</c:v>
                      </c:pt>
                      <c:pt idx="10">
                        <c:v>42927.333333333336</c:v>
                      </c:pt>
                      <c:pt idx="11">
                        <c:v>42928.333333333336</c:v>
                      </c:pt>
                      <c:pt idx="12">
                        <c:v>42929.333333333336</c:v>
                      </c:pt>
                      <c:pt idx="13">
                        <c:v>42930.333333333336</c:v>
                      </c:pt>
                      <c:pt idx="14">
                        <c:v>42931.333333333336</c:v>
                      </c:pt>
                      <c:pt idx="15">
                        <c:v>42932.333333333336</c:v>
                      </c:pt>
                      <c:pt idx="16">
                        <c:v>42933.333333333336</c:v>
                      </c:pt>
                      <c:pt idx="17">
                        <c:v>42934.333333333336</c:v>
                      </c:pt>
                      <c:pt idx="18">
                        <c:v>42935.333333333336</c:v>
                      </c:pt>
                      <c:pt idx="19">
                        <c:v>42936.333333333336</c:v>
                      </c:pt>
                      <c:pt idx="20">
                        <c:v>42937.333333333336</c:v>
                      </c:pt>
                      <c:pt idx="21">
                        <c:v>42938.333333333336</c:v>
                      </c:pt>
                      <c:pt idx="22">
                        <c:v>42939.333333333336</c:v>
                      </c:pt>
                      <c:pt idx="23">
                        <c:v>42940.333333333336</c:v>
                      </c:pt>
                      <c:pt idx="24">
                        <c:v>42941.333333333336</c:v>
                      </c:pt>
                      <c:pt idx="25">
                        <c:v>42942.333333333336</c:v>
                      </c:pt>
                      <c:pt idx="26">
                        <c:v>42943.333333333336</c:v>
                      </c:pt>
                      <c:pt idx="27">
                        <c:v>42944.333333333336</c:v>
                      </c:pt>
                      <c:pt idx="28">
                        <c:v>42945.333333333336</c:v>
                      </c:pt>
                      <c:pt idx="29">
                        <c:v>42946.333333333336</c:v>
                      </c:pt>
                      <c:pt idx="30">
                        <c:v>42947.333333333336</c:v>
                      </c:pt>
                      <c:pt idx="31">
                        <c:v>42948.333333333336</c:v>
                      </c:pt>
                      <c:pt idx="32">
                        <c:v>42949.333333333336</c:v>
                      </c:pt>
                      <c:pt idx="33">
                        <c:v>42950.333333333336</c:v>
                      </c:pt>
                      <c:pt idx="34">
                        <c:v>42951.333333333336</c:v>
                      </c:pt>
                      <c:pt idx="35">
                        <c:v>42952.333333333336</c:v>
                      </c:pt>
                      <c:pt idx="36">
                        <c:v>42953.333333333336</c:v>
                      </c:pt>
                      <c:pt idx="37">
                        <c:v>42954.333333333336</c:v>
                      </c:pt>
                      <c:pt idx="38">
                        <c:v>42955.333333333336</c:v>
                      </c:pt>
                      <c:pt idx="39">
                        <c:v>42956.333333333336</c:v>
                      </c:pt>
                      <c:pt idx="40">
                        <c:v>42957.333333333336</c:v>
                      </c:pt>
                      <c:pt idx="41">
                        <c:v>42958.333333333336</c:v>
                      </c:pt>
                      <c:pt idx="42">
                        <c:v>42959.333333333336</c:v>
                      </c:pt>
                      <c:pt idx="43">
                        <c:v>42960.333333333336</c:v>
                      </c:pt>
                      <c:pt idx="44">
                        <c:v>42961.333333333336</c:v>
                      </c:pt>
                      <c:pt idx="45">
                        <c:v>42962.333333333336</c:v>
                      </c:pt>
                      <c:pt idx="46">
                        <c:v>42963.333333333336</c:v>
                      </c:pt>
                      <c:pt idx="47">
                        <c:v>42964.333333333336</c:v>
                      </c:pt>
                      <c:pt idx="48">
                        <c:v>42965.333333333336</c:v>
                      </c:pt>
                      <c:pt idx="49">
                        <c:v>42966.333333333336</c:v>
                      </c:pt>
                      <c:pt idx="50">
                        <c:v>42967.333333333336</c:v>
                      </c:pt>
                      <c:pt idx="51">
                        <c:v>42968.333333333336</c:v>
                      </c:pt>
                      <c:pt idx="52">
                        <c:v>42969.333333333336</c:v>
                      </c:pt>
                      <c:pt idx="53">
                        <c:v>42970.333333333336</c:v>
                      </c:pt>
                      <c:pt idx="54">
                        <c:v>42971.333333333336</c:v>
                      </c:pt>
                      <c:pt idx="55">
                        <c:v>42972.333333333336</c:v>
                      </c:pt>
                      <c:pt idx="56">
                        <c:v>42973.333333333336</c:v>
                      </c:pt>
                      <c:pt idx="57">
                        <c:v>42974.333333333336</c:v>
                      </c:pt>
                      <c:pt idx="58">
                        <c:v>42975.333333333336</c:v>
                      </c:pt>
                      <c:pt idx="59">
                        <c:v>42976.333333333336</c:v>
                      </c:pt>
                      <c:pt idx="60">
                        <c:v>42977.333333333336</c:v>
                      </c:pt>
                      <c:pt idx="61">
                        <c:v>42978.333333333336</c:v>
                      </c:pt>
                      <c:pt idx="62">
                        <c:v>42979.333333333336</c:v>
                      </c:pt>
                      <c:pt idx="63">
                        <c:v>42980.333333333336</c:v>
                      </c:pt>
                      <c:pt idx="64">
                        <c:v>42981.333333333336</c:v>
                      </c:pt>
                      <c:pt idx="65">
                        <c:v>42982.333333333336</c:v>
                      </c:pt>
                      <c:pt idx="66">
                        <c:v>42983.333333333336</c:v>
                      </c:pt>
                      <c:pt idx="67">
                        <c:v>42984.333333333336</c:v>
                      </c:pt>
                      <c:pt idx="68">
                        <c:v>42985.333333333336</c:v>
                      </c:pt>
                      <c:pt idx="69">
                        <c:v>42986.333333333336</c:v>
                      </c:pt>
                      <c:pt idx="70">
                        <c:v>42987.333333333336</c:v>
                      </c:pt>
                      <c:pt idx="71">
                        <c:v>42988.333333333336</c:v>
                      </c:pt>
                      <c:pt idx="72">
                        <c:v>42989.333333333336</c:v>
                      </c:pt>
                      <c:pt idx="73">
                        <c:v>42990.333333333336</c:v>
                      </c:pt>
                      <c:pt idx="74">
                        <c:v>42991.333333333336</c:v>
                      </c:pt>
                      <c:pt idx="75">
                        <c:v>42992.333333333336</c:v>
                      </c:pt>
                      <c:pt idx="76">
                        <c:v>42993.333333333336</c:v>
                      </c:pt>
                      <c:pt idx="77">
                        <c:v>42994.333333333336</c:v>
                      </c:pt>
                      <c:pt idx="78">
                        <c:v>42995.333333333336</c:v>
                      </c:pt>
                      <c:pt idx="79">
                        <c:v>42996.333333333336</c:v>
                      </c:pt>
                      <c:pt idx="80">
                        <c:v>42997.333333333336</c:v>
                      </c:pt>
                      <c:pt idx="81">
                        <c:v>42998.333333333336</c:v>
                      </c:pt>
                      <c:pt idx="82">
                        <c:v>42999.333333333336</c:v>
                      </c:pt>
                      <c:pt idx="83">
                        <c:v>43000.333333333336</c:v>
                      </c:pt>
                      <c:pt idx="84">
                        <c:v>43001.333333333336</c:v>
                      </c:pt>
                      <c:pt idx="85">
                        <c:v>43002.333333333336</c:v>
                      </c:pt>
                      <c:pt idx="86">
                        <c:v>43003.333333333336</c:v>
                      </c:pt>
                      <c:pt idx="87">
                        <c:v>43004.333333333336</c:v>
                      </c:pt>
                      <c:pt idx="88">
                        <c:v>43005.333333333336</c:v>
                      </c:pt>
                      <c:pt idx="89">
                        <c:v>43006.333333333336</c:v>
                      </c:pt>
                      <c:pt idx="90">
                        <c:v>43007.333333333336</c:v>
                      </c:pt>
                      <c:pt idx="91">
                        <c:v>43008.333333333336</c:v>
                      </c:pt>
                      <c:pt idx="92">
                        <c:v>43009.333333333336</c:v>
                      </c:pt>
                      <c:pt idx="93">
                        <c:v>43010.333333333336</c:v>
                      </c:pt>
                      <c:pt idx="94">
                        <c:v>43011.333333333336</c:v>
                      </c:pt>
                      <c:pt idx="95">
                        <c:v>43012.333333333336</c:v>
                      </c:pt>
                      <c:pt idx="96">
                        <c:v>43013.333333333336</c:v>
                      </c:pt>
                      <c:pt idx="97">
                        <c:v>43014.333333333336</c:v>
                      </c:pt>
                      <c:pt idx="98">
                        <c:v>43015.333333333336</c:v>
                      </c:pt>
                      <c:pt idx="99">
                        <c:v>43016.333333333336</c:v>
                      </c:pt>
                      <c:pt idx="100">
                        <c:v>43017.333333333336</c:v>
                      </c:pt>
                      <c:pt idx="101">
                        <c:v>43018.333333333336</c:v>
                      </c:pt>
                      <c:pt idx="102">
                        <c:v>43019.333333333336</c:v>
                      </c:pt>
                      <c:pt idx="103">
                        <c:v>43020.333333333336</c:v>
                      </c:pt>
                      <c:pt idx="104">
                        <c:v>43021.333333333336</c:v>
                      </c:pt>
                      <c:pt idx="105">
                        <c:v>43022.333333333336</c:v>
                      </c:pt>
                      <c:pt idx="106">
                        <c:v>43023.333333333336</c:v>
                      </c:pt>
                      <c:pt idx="107">
                        <c:v>43024.333333333336</c:v>
                      </c:pt>
                      <c:pt idx="108">
                        <c:v>43025.333333333336</c:v>
                      </c:pt>
                      <c:pt idx="109">
                        <c:v>43026.333333333336</c:v>
                      </c:pt>
                      <c:pt idx="110">
                        <c:v>43027.333333333336</c:v>
                      </c:pt>
                      <c:pt idx="111">
                        <c:v>43028.333333333336</c:v>
                      </c:pt>
                      <c:pt idx="112">
                        <c:v>43029.333333333336</c:v>
                      </c:pt>
                      <c:pt idx="113">
                        <c:v>43030.333333333336</c:v>
                      </c:pt>
                      <c:pt idx="114">
                        <c:v>43031.333333333336</c:v>
                      </c:pt>
                      <c:pt idx="115">
                        <c:v>43032.333333333336</c:v>
                      </c:pt>
                      <c:pt idx="116">
                        <c:v>43033.333333333336</c:v>
                      </c:pt>
                      <c:pt idx="117">
                        <c:v>43034.333333333336</c:v>
                      </c:pt>
                      <c:pt idx="118">
                        <c:v>43035.333333333336</c:v>
                      </c:pt>
                      <c:pt idx="119">
                        <c:v>43036.333333333336</c:v>
                      </c:pt>
                      <c:pt idx="120">
                        <c:v>43037.333333333336</c:v>
                      </c:pt>
                      <c:pt idx="121">
                        <c:v>43038.333333333336</c:v>
                      </c:pt>
                      <c:pt idx="122">
                        <c:v>43039.333333333336</c:v>
                      </c:pt>
                      <c:pt idx="123">
                        <c:v>43040.333333333336</c:v>
                      </c:pt>
                      <c:pt idx="124">
                        <c:v>43041.333333333336</c:v>
                      </c:pt>
                      <c:pt idx="125">
                        <c:v>43042.333333333336</c:v>
                      </c:pt>
                      <c:pt idx="126">
                        <c:v>43043.333333333336</c:v>
                      </c:pt>
                      <c:pt idx="127">
                        <c:v>43044.333333333336</c:v>
                      </c:pt>
                      <c:pt idx="128">
                        <c:v>43045.333333333336</c:v>
                      </c:pt>
                      <c:pt idx="129">
                        <c:v>43046.333333333336</c:v>
                      </c:pt>
                      <c:pt idx="130">
                        <c:v>43047.333333333336</c:v>
                      </c:pt>
                      <c:pt idx="131">
                        <c:v>43048.333333333336</c:v>
                      </c:pt>
                      <c:pt idx="132">
                        <c:v>43049.333333333336</c:v>
                      </c:pt>
                      <c:pt idx="133">
                        <c:v>43050.333333333336</c:v>
                      </c:pt>
                      <c:pt idx="134">
                        <c:v>43051.333333333336</c:v>
                      </c:pt>
                      <c:pt idx="135">
                        <c:v>43052.333333333336</c:v>
                      </c:pt>
                      <c:pt idx="136">
                        <c:v>43053.333333333336</c:v>
                      </c:pt>
                      <c:pt idx="137">
                        <c:v>43054.333333333336</c:v>
                      </c:pt>
                      <c:pt idx="138">
                        <c:v>43055.333333333336</c:v>
                      </c:pt>
                      <c:pt idx="139">
                        <c:v>43056.333333333336</c:v>
                      </c:pt>
                      <c:pt idx="140">
                        <c:v>43057.333333333336</c:v>
                      </c:pt>
                      <c:pt idx="141">
                        <c:v>43058.333333333336</c:v>
                      </c:pt>
                      <c:pt idx="142">
                        <c:v>43059.333333333336</c:v>
                      </c:pt>
                      <c:pt idx="143">
                        <c:v>43060.333333333336</c:v>
                      </c:pt>
                      <c:pt idx="144">
                        <c:v>43061.333333333336</c:v>
                      </c:pt>
                      <c:pt idx="145">
                        <c:v>43062.333333333336</c:v>
                      </c:pt>
                      <c:pt idx="146">
                        <c:v>43063.333333333336</c:v>
                      </c:pt>
                      <c:pt idx="147">
                        <c:v>43064.333333333336</c:v>
                      </c:pt>
                      <c:pt idx="148">
                        <c:v>43065.333333333336</c:v>
                      </c:pt>
                      <c:pt idx="149">
                        <c:v>43066.333333333336</c:v>
                      </c:pt>
                      <c:pt idx="150">
                        <c:v>43067.333333333336</c:v>
                      </c:pt>
                      <c:pt idx="151">
                        <c:v>43068.333333333336</c:v>
                      </c:pt>
                      <c:pt idx="152">
                        <c:v>43069.333333333336</c:v>
                      </c:pt>
                      <c:pt idx="153">
                        <c:v>43070.333333333336</c:v>
                      </c:pt>
                      <c:pt idx="154">
                        <c:v>43071.333333333336</c:v>
                      </c:pt>
                      <c:pt idx="155">
                        <c:v>43072.333333333336</c:v>
                      </c:pt>
                      <c:pt idx="156">
                        <c:v>43073.333333333336</c:v>
                      </c:pt>
                      <c:pt idx="157">
                        <c:v>43074.333333333336</c:v>
                      </c:pt>
                      <c:pt idx="158">
                        <c:v>43075.333333333336</c:v>
                      </c:pt>
                      <c:pt idx="159">
                        <c:v>43076.333333333336</c:v>
                      </c:pt>
                      <c:pt idx="160">
                        <c:v>43077.333333333336</c:v>
                      </c:pt>
                      <c:pt idx="161">
                        <c:v>43078.333333333336</c:v>
                      </c:pt>
                      <c:pt idx="162">
                        <c:v>43079.333333333336</c:v>
                      </c:pt>
                      <c:pt idx="163">
                        <c:v>43080.333333333336</c:v>
                      </c:pt>
                      <c:pt idx="164">
                        <c:v>43081.333333333336</c:v>
                      </c:pt>
                      <c:pt idx="165">
                        <c:v>43082.333333333336</c:v>
                      </c:pt>
                      <c:pt idx="166">
                        <c:v>43083.333333333336</c:v>
                      </c:pt>
                      <c:pt idx="167">
                        <c:v>43084.333333333336</c:v>
                      </c:pt>
                      <c:pt idx="168">
                        <c:v>43085.333333333336</c:v>
                      </c:pt>
                      <c:pt idx="169">
                        <c:v>43086.333333333336</c:v>
                      </c:pt>
                      <c:pt idx="170">
                        <c:v>43087.333333333336</c:v>
                      </c:pt>
                      <c:pt idx="171">
                        <c:v>43088.333333333336</c:v>
                      </c:pt>
                      <c:pt idx="172">
                        <c:v>43089.333333333336</c:v>
                      </c:pt>
                      <c:pt idx="173">
                        <c:v>43090.333333333336</c:v>
                      </c:pt>
                      <c:pt idx="174">
                        <c:v>43091.333333333336</c:v>
                      </c:pt>
                      <c:pt idx="175">
                        <c:v>43092.333333333336</c:v>
                      </c:pt>
                      <c:pt idx="176">
                        <c:v>43093.333333333336</c:v>
                      </c:pt>
                      <c:pt idx="177">
                        <c:v>43094.333333333336</c:v>
                      </c:pt>
                      <c:pt idx="178">
                        <c:v>43095.333333333336</c:v>
                      </c:pt>
                      <c:pt idx="179">
                        <c:v>43096.333333333336</c:v>
                      </c:pt>
                      <c:pt idx="180">
                        <c:v>43097.333333333336</c:v>
                      </c:pt>
                      <c:pt idx="181">
                        <c:v>43098.333333333336</c:v>
                      </c:pt>
                      <c:pt idx="182">
                        <c:v>43099.333333333336</c:v>
                      </c:pt>
                      <c:pt idx="183">
                        <c:v>43100.333333333336</c:v>
                      </c:pt>
                      <c:pt idx="184">
                        <c:v>43101.333333333336</c:v>
                      </c:pt>
                      <c:pt idx="185">
                        <c:v>43102.333333333336</c:v>
                      </c:pt>
                      <c:pt idx="186">
                        <c:v>43103.333333333336</c:v>
                      </c:pt>
                      <c:pt idx="187">
                        <c:v>43104.333333333336</c:v>
                      </c:pt>
                      <c:pt idx="188">
                        <c:v>43105.333333333336</c:v>
                      </c:pt>
                      <c:pt idx="189">
                        <c:v>43106.333333333336</c:v>
                      </c:pt>
                      <c:pt idx="190">
                        <c:v>43107.333333333336</c:v>
                      </c:pt>
                      <c:pt idx="191">
                        <c:v>43108.333333333336</c:v>
                      </c:pt>
                      <c:pt idx="192">
                        <c:v>43109.333333333336</c:v>
                      </c:pt>
                      <c:pt idx="193">
                        <c:v>43110.333333333336</c:v>
                      </c:pt>
                      <c:pt idx="194">
                        <c:v>43111.333333333336</c:v>
                      </c:pt>
                      <c:pt idx="195">
                        <c:v>43112.333333333336</c:v>
                      </c:pt>
                      <c:pt idx="196">
                        <c:v>43113.333333333336</c:v>
                      </c:pt>
                      <c:pt idx="197">
                        <c:v>43114.333333333336</c:v>
                      </c:pt>
                      <c:pt idx="198">
                        <c:v>43115.333333333336</c:v>
                      </c:pt>
                      <c:pt idx="199">
                        <c:v>43116.333333333336</c:v>
                      </c:pt>
                      <c:pt idx="200">
                        <c:v>43117.333333333336</c:v>
                      </c:pt>
                      <c:pt idx="201">
                        <c:v>43118.333333333336</c:v>
                      </c:pt>
                      <c:pt idx="202">
                        <c:v>43119.333333333336</c:v>
                      </c:pt>
                      <c:pt idx="203">
                        <c:v>43120.333333333336</c:v>
                      </c:pt>
                      <c:pt idx="204">
                        <c:v>43121.333333333336</c:v>
                      </c:pt>
                      <c:pt idx="205">
                        <c:v>43122.333333333336</c:v>
                      </c:pt>
                      <c:pt idx="206">
                        <c:v>43123.333333333336</c:v>
                      </c:pt>
                      <c:pt idx="207">
                        <c:v>43124.333333333336</c:v>
                      </c:pt>
                      <c:pt idx="208">
                        <c:v>43125.333333333336</c:v>
                      </c:pt>
                      <c:pt idx="209">
                        <c:v>43126.333333333336</c:v>
                      </c:pt>
                      <c:pt idx="210">
                        <c:v>43127.333333333336</c:v>
                      </c:pt>
                      <c:pt idx="211">
                        <c:v>43128.333333333336</c:v>
                      </c:pt>
                      <c:pt idx="212">
                        <c:v>43129.333333333336</c:v>
                      </c:pt>
                      <c:pt idx="213">
                        <c:v>43130.333333333336</c:v>
                      </c:pt>
                      <c:pt idx="214">
                        <c:v>43131.333333333336</c:v>
                      </c:pt>
                      <c:pt idx="215">
                        <c:v>43132.333333333336</c:v>
                      </c:pt>
                      <c:pt idx="216">
                        <c:v>43133.333333333336</c:v>
                      </c:pt>
                      <c:pt idx="217">
                        <c:v>43134.333333333336</c:v>
                      </c:pt>
                      <c:pt idx="218">
                        <c:v>43135.333333333336</c:v>
                      </c:pt>
                      <c:pt idx="219">
                        <c:v>43136.333333333336</c:v>
                      </c:pt>
                      <c:pt idx="220">
                        <c:v>43137.333333333336</c:v>
                      </c:pt>
                      <c:pt idx="221">
                        <c:v>43138.333333333336</c:v>
                      </c:pt>
                      <c:pt idx="222">
                        <c:v>43139.333333333336</c:v>
                      </c:pt>
                      <c:pt idx="223">
                        <c:v>43140.333333333336</c:v>
                      </c:pt>
                      <c:pt idx="224">
                        <c:v>43141.333333333336</c:v>
                      </c:pt>
                      <c:pt idx="225">
                        <c:v>43142.333333333336</c:v>
                      </c:pt>
                      <c:pt idx="226">
                        <c:v>43143.333333333336</c:v>
                      </c:pt>
                      <c:pt idx="227">
                        <c:v>43144.333333333336</c:v>
                      </c:pt>
                      <c:pt idx="228">
                        <c:v>43145.333333333336</c:v>
                      </c:pt>
                      <c:pt idx="229">
                        <c:v>43146.333333333336</c:v>
                      </c:pt>
                      <c:pt idx="230">
                        <c:v>43147.333333333336</c:v>
                      </c:pt>
                      <c:pt idx="231">
                        <c:v>43148.333333333336</c:v>
                      </c:pt>
                      <c:pt idx="232">
                        <c:v>43149.333333333336</c:v>
                      </c:pt>
                      <c:pt idx="233">
                        <c:v>43150.333333333336</c:v>
                      </c:pt>
                      <c:pt idx="234">
                        <c:v>43151.333333333336</c:v>
                      </c:pt>
                      <c:pt idx="235">
                        <c:v>43152.333333333336</c:v>
                      </c:pt>
                      <c:pt idx="236">
                        <c:v>43153.333333333336</c:v>
                      </c:pt>
                      <c:pt idx="237">
                        <c:v>43154.333333333336</c:v>
                      </c:pt>
                      <c:pt idx="238">
                        <c:v>43155.333333333336</c:v>
                      </c:pt>
                      <c:pt idx="239">
                        <c:v>43156.333333333336</c:v>
                      </c:pt>
                      <c:pt idx="240">
                        <c:v>43157.333333333336</c:v>
                      </c:pt>
                      <c:pt idx="241">
                        <c:v>43158.333333333336</c:v>
                      </c:pt>
                      <c:pt idx="242">
                        <c:v>43159.333333333336</c:v>
                      </c:pt>
                      <c:pt idx="243">
                        <c:v>43160.333333333336</c:v>
                      </c:pt>
                      <c:pt idx="244">
                        <c:v>43161.333333333336</c:v>
                      </c:pt>
                      <c:pt idx="245">
                        <c:v>43162.333333333336</c:v>
                      </c:pt>
                      <c:pt idx="246">
                        <c:v>43163.333333333336</c:v>
                      </c:pt>
                      <c:pt idx="247">
                        <c:v>43164.333333333336</c:v>
                      </c:pt>
                      <c:pt idx="248">
                        <c:v>43165.333333333336</c:v>
                      </c:pt>
                      <c:pt idx="249">
                        <c:v>43166.333333333336</c:v>
                      </c:pt>
                      <c:pt idx="250">
                        <c:v>43167.333333333336</c:v>
                      </c:pt>
                      <c:pt idx="251">
                        <c:v>43168.333333333336</c:v>
                      </c:pt>
                      <c:pt idx="252">
                        <c:v>43169.333333333336</c:v>
                      </c:pt>
                      <c:pt idx="253">
                        <c:v>43170.333333333336</c:v>
                      </c:pt>
                      <c:pt idx="254">
                        <c:v>43171.333333333336</c:v>
                      </c:pt>
                      <c:pt idx="255">
                        <c:v>43172.333333333336</c:v>
                      </c:pt>
                      <c:pt idx="256">
                        <c:v>43173.333333333336</c:v>
                      </c:pt>
                      <c:pt idx="257">
                        <c:v>43174.333333333336</c:v>
                      </c:pt>
                      <c:pt idx="258">
                        <c:v>43175.333333333336</c:v>
                      </c:pt>
                      <c:pt idx="259">
                        <c:v>43176.333333333336</c:v>
                      </c:pt>
                      <c:pt idx="260">
                        <c:v>43177.333333333336</c:v>
                      </c:pt>
                      <c:pt idx="261">
                        <c:v>43178.333333333336</c:v>
                      </c:pt>
                      <c:pt idx="262">
                        <c:v>43179.333333333336</c:v>
                      </c:pt>
                      <c:pt idx="263">
                        <c:v>43180.333333333336</c:v>
                      </c:pt>
                      <c:pt idx="264">
                        <c:v>43181.333333333336</c:v>
                      </c:pt>
                      <c:pt idx="265">
                        <c:v>43182.333333333336</c:v>
                      </c:pt>
                      <c:pt idx="266">
                        <c:v>43183.333333333336</c:v>
                      </c:pt>
                      <c:pt idx="267">
                        <c:v>43184.333333333336</c:v>
                      </c:pt>
                      <c:pt idx="268">
                        <c:v>43185.333333333336</c:v>
                      </c:pt>
                      <c:pt idx="269">
                        <c:v>43186.333333333336</c:v>
                      </c:pt>
                      <c:pt idx="270">
                        <c:v>43187.333333333336</c:v>
                      </c:pt>
                      <c:pt idx="271">
                        <c:v>43188.333333333336</c:v>
                      </c:pt>
                      <c:pt idx="272">
                        <c:v>43189.333333333336</c:v>
                      </c:pt>
                      <c:pt idx="273">
                        <c:v>43190.333333333336</c:v>
                      </c:pt>
                      <c:pt idx="274">
                        <c:v>43191.333333333336</c:v>
                      </c:pt>
                      <c:pt idx="275">
                        <c:v>43192.333333333336</c:v>
                      </c:pt>
                      <c:pt idx="276">
                        <c:v>43193.333333333336</c:v>
                      </c:pt>
                      <c:pt idx="277">
                        <c:v>43194.333333333336</c:v>
                      </c:pt>
                      <c:pt idx="278">
                        <c:v>43195.333333333336</c:v>
                      </c:pt>
                      <c:pt idx="279">
                        <c:v>43196.333333333336</c:v>
                      </c:pt>
                      <c:pt idx="280">
                        <c:v>43197.333333333336</c:v>
                      </c:pt>
                      <c:pt idx="281">
                        <c:v>43198.333333333336</c:v>
                      </c:pt>
                      <c:pt idx="282">
                        <c:v>43199.333333333336</c:v>
                      </c:pt>
                      <c:pt idx="283">
                        <c:v>43200.333333333336</c:v>
                      </c:pt>
                      <c:pt idx="284">
                        <c:v>43201.333333333336</c:v>
                      </c:pt>
                      <c:pt idx="285">
                        <c:v>43202.333333333336</c:v>
                      </c:pt>
                      <c:pt idx="286">
                        <c:v>43203.333333333336</c:v>
                      </c:pt>
                      <c:pt idx="287">
                        <c:v>43204.333333333336</c:v>
                      </c:pt>
                      <c:pt idx="288">
                        <c:v>43205.333333333336</c:v>
                      </c:pt>
                      <c:pt idx="289">
                        <c:v>43206.333333333336</c:v>
                      </c:pt>
                      <c:pt idx="290">
                        <c:v>43207.333333333336</c:v>
                      </c:pt>
                      <c:pt idx="291">
                        <c:v>43208.333333333336</c:v>
                      </c:pt>
                      <c:pt idx="292">
                        <c:v>43209.333333333336</c:v>
                      </c:pt>
                      <c:pt idx="293">
                        <c:v>43210.333333333336</c:v>
                      </c:pt>
                      <c:pt idx="294">
                        <c:v>43211.333333333336</c:v>
                      </c:pt>
                      <c:pt idx="295">
                        <c:v>43212.333333333336</c:v>
                      </c:pt>
                      <c:pt idx="296">
                        <c:v>43213.333333333336</c:v>
                      </c:pt>
                      <c:pt idx="297">
                        <c:v>43214.333333333336</c:v>
                      </c:pt>
                      <c:pt idx="298">
                        <c:v>43215.333333333336</c:v>
                      </c:pt>
                      <c:pt idx="299">
                        <c:v>43216.333333333336</c:v>
                      </c:pt>
                      <c:pt idx="300">
                        <c:v>43217.333333333336</c:v>
                      </c:pt>
                      <c:pt idx="301">
                        <c:v>43218.333333333336</c:v>
                      </c:pt>
                      <c:pt idx="302">
                        <c:v>43219.333333333336</c:v>
                      </c:pt>
                      <c:pt idx="303">
                        <c:v>43220.333333333336</c:v>
                      </c:pt>
                      <c:pt idx="304">
                        <c:v>43221.333333333336</c:v>
                      </c:pt>
                      <c:pt idx="305">
                        <c:v>43222.333333333336</c:v>
                      </c:pt>
                      <c:pt idx="306">
                        <c:v>43223.333333333336</c:v>
                      </c:pt>
                      <c:pt idx="307">
                        <c:v>43224.333333333336</c:v>
                      </c:pt>
                      <c:pt idx="308">
                        <c:v>43225.333333333336</c:v>
                      </c:pt>
                      <c:pt idx="309">
                        <c:v>43226.333333333336</c:v>
                      </c:pt>
                      <c:pt idx="310">
                        <c:v>43227.333333333336</c:v>
                      </c:pt>
                      <c:pt idx="311">
                        <c:v>43228.333333333336</c:v>
                      </c:pt>
                      <c:pt idx="312">
                        <c:v>43229.333333333336</c:v>
                      </c:pt>
                      <c:pt idx="313">
                        <c:v>43230.333333333336</c:v>
                      </c:pt>
                      <c:pt idx="314">
                        <c:v>43231.333333333336</c:v>
                      </c:pt>
                      <c:pt idx="315">
                        <c:v>43232.333333333336</c:v>
                      </c:pt>
                      <c:pt idx="316">
                        <c:v>43233.333333333336</c:v>
                      </c:pt>
                      <c:pt idx="317">
                        <c:v>43234.333333333336</c:v>
                      </c:pt>
                      <c:pt idx="318">
                        <c:v>43235.333333333336</c:v>
                      </c:pt>
                      <c:pt idx="319">
                        <c:v>43236.333333333336</c:v>
                      </c:pt>
                      <c:pt idx="320">
                        <c:v>43237.333333333336</c:v>
                      </c:pt>
                      <c:pt idx="321">
                        <c:v>43238.333333333336</c:v>
                      </c:pt>
                      <c:pt idx="322">
                        <c:v>43239.333333333336</c:v>
                      </c:pt>
                      <c:pt idx="323">
                        <c:v>43240.333333333336</c:v>
                      </c:pt>
                      <c:pt idx="324">
                        <c:v>43241.333333333336</c:v>
                      </c:pt>
                      <c:pt idx="325">
                        <c:v>43242.333333333336</c:v>
                      </c:pt>
                      <c:pt idx="326">
                        <c:v>43243.333333333336</c:v>
                      </c:pt>
                      <c:pt idx="327">
                        <c:v>43244.333333333336</c:v>
                      </c:pt>
                      <c:pt idx="328">
                        <c:v>43245.333333333336</c:v>
                      </c:pt>
                      <c:pt idx="329">
                        <c:v>43246.333333333336</c:v>
                      </c:pt>
                      <c:pt idx="330">
                        <c:v>43247.333333333336</c:v>
                      </c:pt>
                      <c:pt idx="331">
                        <c:v>43248.333333333336</c:v>
                      </c:pt>
                      <c:pt idx="332">
                        <c:v>43249.333333333336</c:v>
                      </c:pt>
                      <c:pt idx="333">
                        <c:v>43250.333333333336</c:v>
                      </c:pt>
                      <c:pt idx="334">
                        <c:v>43251.333333333336</c:v>
                      </c:pt>
                      <c:pt idx="335">
                        <c:v>43252.333333333336</c:v>
                      </c:pt>
                      <c:pt idx="336">
                        <c:v>43253.333333333336</c:v>
                      </c:pt>
                      <c:pt idx="337">
                        <c:v>43254.333333333336</c:v>
                      </c:pt>
                      <c:pt idx="338">
                        <c:v>43255.333333333336</c:v>
                      </c:pt>
                      <c:pt idx="339">
                        <c:v>43256.333333333336</c:v>
                      </c:pt>
                      <c:pt idx="340">
                        <c:v>43257.333333333336</c:v>
                      </c:pt>
                      <c:pt idx="341">
                        <c:v>43258.333333333336</c:v>
                      </c:pt>
                      <c:pt idx="342">
                        <c:v>43259.333333333336</c:v>
                      </c:pt>
                      <c:pt idx="343">
                        <c:v>43260.333333333336</c:v>
                      </c:pt>
                      <c:pt idx="344">
                        <c:v>43261.333333333336</c:v>
                      </c:pt>
                      <c:pt idx="345">
                        <c:v>43262.333333333336</c:v>
                      </c:pt>
                      <c:pt idx="346">
                        <c:v>43263.333333333336</c:v>
                      </c:pt>
                      <c:pt idx="347">
                        <c:v>43264.333333333336</c:v>
                      </c:pt>
                      <c:pt idx="348">
                        <c:v>43265.333333333336</c:v>
                      </c:pt>
                      <c:pt idx="349">
                        <c:v>43266.333333333336</c:v>
                      </c:pt>
                      <c:pt idx="350">
                        <c:v>43267.333333333336</c:v>
                      </c:pt>
                      <c:pt idx="351">
                        <c:v>43268.333333333336</c:v>
                      </c:pt>
                      <c:pt idx="352">
                        <c:v>43269.333333333336</c:v>
                      </c:pt>
                      <c:pt idx="353">
                        <c:v>43270.333333333336</c:v>
                      </c:pt>
                      <c:pt idx="354">
                        <c:v>43271.333333333336</c:v>
                      </c:pt>
                      <c:pt idx="355">
                        <c:v>43272.333333333336</c:v>
                      </c:pt>
                      <c:pt idx="356">
                        <c:v>43273.333333333336</c:v>
                      </c:pt>
                      <c:pt idx="357">
                        <c:v>43274.333333333336</c:v>
                      </c:pt>
                      <c:pt idx="358">
                        <c:v>43275.333333333336</c:v>
                      </c:pt>
                      <c:pt idx="359">
                        <c:v>43276.333333333336</c:v>
                      </c:pt>
                      <c:pt idx="360">
                        <c:v>43277.333333333336</c:v>
                      </c:pt>
                      <c:pt idx="361">
                        <c:v>43278.333333333336</c:v>
                      </c:pt>
                      <c:pt idx="362">
                        <c:v>43279.333333333336</c:v>
                      </c:pt>
                      <c:pt idx="363">
                        <c:v>43280.333333333336</c:v>
                      </c:pt>
                      <c:pt idx="364">
                        <c:v>43281.333333333336</c:v>
                      </c:pt>
                    </c:numCache>
                  </c:numRef>
                </c15:cat>
              </c15:filteredCategoryTitle>
            </c:ext>
          </c:extLst>
        </c:ser>
        <c:ser>
          <c:idx val="11"/>
          <c:order val="1"/>
          <c:spPr>
            <a:ln w="28575" cap="rnd">
              <a:solidFill>
                <a:srgbClr val="A90F3D"/>
              </a:solidFill>
              <a:round/>
            </a:ln>
            <a:effectLst/>
          </c:spPr>
          <c:marker>
            <c:symbol val="none"/>
          </c:marker>
          <c:val>
            <c:numRef>
              <c:f>'2017 - 18'!$M$2:$M$366</c:f>
              <c:numCache>
                <c:formatCode>General</c:formatCode>
                <c:ptCount val="365"/>
                <c:pt idx="0">
                  <c:v>506.68400000000003</c:v>
                </c:pt>
                <c:pt idx="1">
                  <c:v>485.29599999999999</c:v>
                </c:pt>
                <c:pt idx="2">
                  <c:v>467.94099999999997</c:v>
                </c:pt>
                <c:pt idx="3">
                  <c:v>450.12400000000002</c:v>
                </c:pt>
                <c:pt idx="4">
                  <c:v>435.6</c:v>
                </c:pt>
                <c:pt idx="5">
                  <c:v>428.14</c:v>
                </c:pt>
                <c:pt idx="6">
                  <c:v>432.72399999999999</c:v>
                </c:pt>
                <c:pt idx="7">
                  <c:v>423.03800000000001</c:v>
                </c:pt>
                <c:pt idx="8">
                  <c:v>425.37299999999999</c:v>
                </c:pt>
                <c:pt idx="9">
                  <c:v>419.017</c:v>
                </c:pt>
                <c:pt idx="10">
                  <c:v>409.31700000000001</c:v>
                </c:pt>
                <c:pt idx="11">
                  <c:v>392.73599999999999</c:v>
                </c:pt>
                <c:pt idx="12">
                  <c:v>376.56</c:v>
                </c:pt>
                <c:pt idx="13">
                  <c:v>362.99799999999999</c:v>
                </c:pt>
                <c:pt idx="14">
                  <c:v>356.78100000000001</c:v>
                </c:pt>
                <c:pt idx="15">
                  <c:v>368.20699999999999</c:v>
                </c:pt>
                <c:pt idx="16">
                  <c:v>394.553</c:v>
                </c:pt>
                <c:pt idx="17">
                  <c:v>419.68700000000001</c:v>
                </c:pt>
                <c:pt idx="18">
                  <c:v>439.75799999999998</c:v>
                </c:pt>
                <c:pt idx="19">
                  <c:v>459.125</c:v>
                </c:pt>
                <c:pt idx="20">
                  <c:v>493.25700000000001</c:v>
                </c:pt>
                <c:pt idx="21">
                  <c:v>493.74900000000002</c:v>
                </c:pt>
                <c:pt idx="22">
                  <c:v>483.71</c:v>
                </c:pt>
                <c:pt idx="23">
                  <c:v>474.01600000000002</c:v>
                </c:pt>
                <c:pt idx="24">
                  <c:v>467.22800000000001</c:v>
                </c:pt>
                <c:pt idx="25">
                  <c:v>473.411</c:v>
                </c:pt>
                <c:pt idx="26">
                  <c:v>474.23399999999998</c:v>
                </c:pt>
                <c:pt idx="27">
                  <c:v>502.93200000000002</c:v>
                </c:pt>
                <c:pt idx="28">
                  <c:v>521.66999999999996</c:v>
                </c:pt>
                <c:pt idx="29">
                  <c:v>561.25099999999998</c:v>
                </c:pt>
                <c:pt idx="30">
                  <c:v>599.73699999999997</c:v>
                </c:pt>
                <c:pt idx="31">
                  <c:v>665.72</c:v>
                </c:pt>
                <c:pt idx="32">
                  <c:v>592.65200000000004</c:v>
                </c:pt>
                <c:pt idx="33">
                  <c:v>547.58399999999995</c:v>
                </c:pt>
                <c:pt idx="34">
                  <c:v>505.476</c:v>
                </c:pt>
                <c:pt idx="35">
                  <c:v>462.50099999999998</c:v>
                </c:pt>
                <c:pt idx="36">
                  <c:v>472.64100000000002</c:v>
                </c:pt>
                <c:pt idx="37">
                  <c:v>444.57400000000001</c:v>
                </c:pt>
                <c:pt idx="38">
                  <c:v>410.96499999999997</c:v>
                </c:pt>
                <c:pt idx="39">
                  <c:v>419.34699999999998</c:v>
                </c:pt>
                <c:pt idx="40">
                  <c:v>411.78300000000002</c:v>
                </c:pt>
                <c:pt idx="41">
                  <c:v>386.58199999999999</c:v>
                </c:pt>
                <c:pt idx="42">
                  <c:v>428.24200000000002</c:v>
                </c:pt>
                <c:pt idx="43">
                  <c:v>476.16899999999998</c:v>
                </c:pt>
                <c:pt idx="44">
                  <c:v>447.45</c:v>
                </c:pt>
                <c:pt idx="45">
                  <c:v>422.255</c:v>
                </c:pt>
                <c:pt idx="46">
                  <c:v>437.935</c:v>
                </c:pt>
                <c:pt idx="47">
                  <c:v>485.83199999999999</c:v>
                </c:pt>
                <c:pt idx="48">
                  <c:v>429.68299999999999</c:v>
                </c:pt>
                <c:pt idx="49">
                  <c:v>447.78800000000001</c:v>
                </c:pt>
                <c:pt idx="50">
                  <c:v>512.22400000000005</c:v>
                </c:pt>
                <c:pt idx="51">
                  <c:v>517.91700000000003</c:v>
                </c:pt>
                <c:pt idx="52">
                  <c:v>484.935</c:v>
                </c:pt>
                <c:pt idx="53">
                  <c:v>456.072</c:v>
                </c:pt>
                <c:pt idx="54">
                  <c:v>432.38900000000001</c:v>
                </c:pt>
                <c:pt idx="55">
                  <c:v>401.51100000000002</c:v>
                </c:pt>
                <c:pt idx="56">
                  <c:v>377.995</c:v>
                </c:pt>
                <c:pt idx="57">
                  <c:v>407.36700000000002</c:v>
                </c:pt>
                <c:pt idx="58">
                  <c:v>395.98</c:v>
                </c:pt>
                <c:pt idx="59">
                  <c:v>378.85399999999998</c:v>
                </c:pt>
                <c:pt idx="60">
                  <c:v>348.512</c:v>
                </c:pt>
                <c:pt idx="61">
                  <c:v>320.30700000000002</c:v>
                </c:pt>
                <c:pt idx="62">
                  <c:v>301.51900000000001</c:v>
                </c:pt>
                <c:pt idx="63">
                  <c:v>286.464</c:v>
                </c:pt>
                <c:pt idx="64">
                  <c:v>265.33600000000001</c:v>
                </c:pt>
                <c:pt idx="65">
                  <c:v>230.06399999999999</c:v>
                </c:pt>
                <c:pt idx="66">
                  <c:v>233.815</c:v>
                </c:pt>
                <c:pt idx="67">
                  <c:v>226.02500000000001</c:v>
                </c:pt>
                <c:pt idx="68">
                  <c:v>219.61600000000001</c:v>
                </c:pt>
                <c:pt idx="69">
                  <c:v>211.93700000000001</c:v>
                </c:pt>
                <c:pt idx="70">
                  <c:v>195.833</c:v>
                </c:pt>
                <c:pt idx="71">
                  <c:v>192.08199999999999</c:v>
                </c:pt>
                <c:pt idx="72">
                  <c:v>182.58</c:v>
                </c:pt>
                <c:pt idx="73">
                  <c:v>172.12299999999999</c:v>
                </c:pt>
                <c:pt idx="74">
                  <c:v>161.93100000000001</c:v>
                </c:pt>
                <c:pt idx="75">
                  <c:v>127.655</c:v>
                </c:pt>
                <c:pt idx="76">
                  <c:v>144.41200000000001</c:v>
                </c:pt>
                <c:pt idx="77">
                  <c:v>138.92500000000001</c:v>
                </c:pt>
                <c:pt idx="78">
                  <c:v>120.767</c:v>
                </c:pt>
                <c:pt idx="79">
                  <c:v>113.242</c:v>
                </c:pt>
                <c:pt idx="80">
                  <c:v>92.215999999999994</c:v>
                </c:pt>
                <c:pt idx="81">
                  <c:v>81.114000000000004</c:v>
                </c:pt>
                <c:pt idx="82">
                  <c:v>81.634</c:v>
                </c:pt>
                <c:pt idx="83">
                  <c:v>81.302000000000007</c:v>
                </c:pt>
                <c:pt idx="84">
                  <c:v>97.043999999999997</c:v>
                </c:pt>
                <c:pt idx="85">
                  <c:v>153.876</c:v>
                </c:pt>
                <c:pt idx="86">
                  <c:v>284.54599999999999</c:v>
                </c:pt>
                <c:pt idx="87">
                  <c:v>380.85399999999998</c:v>
                </c:pt>
                <c:pt idx="88">
                  <c:v>423.40600000000001</c:v>
                </c:pt>
                <c:pt idx="89">
                  <c:v>415.85899999999998</c:v>
                </c:pt>
                <c:pt idx="90">
                  <c:v>429.10899999999998</c:v>
                </c:pt>
                <c:pt idx="91">
                  <c:v>416.82499999999999</c:v>
                </c:pt>
                <c:pt idx="92">
                  <c:v>390.84300000000002</c:v>
                </c:pt>
                <c:pt idx="93">
                  <c:v>354.38</c:v>
                </c:pt>
                <c:pt idx="94">
                  <c:v>325.00900000000001</c:v>
                </c:pt>
                <c:pt idx="95">
                  <c:v>300.95499999999998</c:v>
                </c:pt>
                <c:pt idx="96">
                  <c:v>274.85700000000003</c:v>
                </c:pt>
                <c:pt idx="97">
                  <c:v>238.18</c:v>
                </c:pt>
                <c:pt idx="98">
                  <c:v>219.27199999999999</c:v>
                </c:pt>
                <c:pt idx="99">
                  <c:v>207.381</c:v>
                </c:pt>
                <c:pt idx="100">
                  <c:v>231.26400000000001</c:v>
                </c:pt>
                <c:pt idx="101">
                  <c:v>201.643</c:v>
                </c:pt>
                <c:pt idx="102">
                  <c:v>163.851</c:v>
                </c:pt>
                <c:pt idx="103">
                  <c:v>144.631</c:v>
                </c:pt>
                <c:pt idx="104">
                  <c:v>136.32300000000001</c:v>
                </c:pt>
                <c:pt idx="105">
                  <c:v>128.47999999999999</c:v>
                </c:pt>
                <c:pt idx="106">
                  <c:v>125.09099999999999</c:v>
                </c:pt>
                <c:pt idx="107">
                  <c:v>123.42</c:v>
                </c:pt>
                <c:pt idx="108">
                  <c:v>117.49</c:v>
                </c:pt>
                <c:pt idx="109">
                  <c:v>107.64400000000001</c:v>
                </c:pt>
                <c:pt idx="110">
                  <c:v>101.07899999999999</c:v>
                </c:pt>
                <c:pt idx="111">
                  <c:v>151.68199999999999</c:v>
                </c:pt>
                <c:pt idx="112">
                  <c:v>274.27499999999998</c:v>
                </c:pt>
                <c:pt idx="113">
                  <c:v>206.191</c:v>
                </c:pt>
                <c:pt idx="114">
                  <c:v>175.81100000000001</c:v>
                </c:pt>
                <c:pt idx="115">
                  <c:v>175.55500000000001</c:v>
                </c:pt>
                <c:pt idx="116">
                  <c:v>185.589</c:v>
                </c:pt>
                <c:pt idx="117">
                  <c:v>182.06899999999999</c:v>
                </c:pt>
                <c:pt idx="118">
                  <c:v>162.81200000000001</c:v>
                </c:pt>
                <c:pt idx="119">
                  <c:v>177.476</c:v>
                </c:pt>
                <c:pt idx="120">
                  <c:v>155.809</c:v>
                </c:pt>
                <c:pt idx="121">
                  <c:v>125.791</c:v>
                </c:pt>
                <c:pt idx="122">
                  <c:v>104.71899999999999</c:v>
                </c:pt>
                <c:pt idx="123">
                  <c:v>109.288</c:v>
                </c:pt>
                <c:pt idx="124">
                  <c:v>103.985</c:v>
                </c:pt>
                <c:pt idx="125">
                  <c:v>104.432</c:v>
                </c:pt>
                <c:pt idx="126">
                  <c:v>98.887</c:v>
                </c:pt>
                <c:pt idx="127">
                  <c:v>88.873000000000005</c:v>
                </c:pt>
                <c:pt idx="128">
                  <c:v>97.983000000000004</c:v>
                </c:pt>
                <c:pt idx="129">
                  <c:v>99.442999999999998</c:v>
                </c:pt>
                <c:pt idx="130">
                  <c:v>151.84100000000001</c:v>
                </c:pt>
                <c:pt idx="131">
                  <c:v>220.83699999999999</c:v>
                </c:pt>
                <c:pt idx="132">
                  <c:v>278.67</c:v>
                </c:pt>
                <c:pt idx="133">
                  <c:v>330.94499999999999</c:v>
                </c:pt>
                <c:pt idx="134">
                  <c:v>370.05099999999999</c:v>
                </c:pt>
                <c:pt idx="135">
                  <c:v>397.07799999999997</c:v>
                </c:pt>
                <c:pt idx="136">
                  <c:v>404.67899999999997</c:v>
                </c:pt>
                <c:pt idx="137">
                  <c:v>394.15</c:v>
                </c:pt>
                <c:pt idx="138">
                  <c:v>382.286</c:v>
                </c:pt>
                <c:pt idx="139">
                  <c:v>360.96600000000001</c:v>
                </c:pt>
                <c:pt idx="140">
                  <c:v>344.68900000000002</c:v>
                </c:pt>
                <c:pt idx="141">
                  <c:v>320.46499999999997</c:v>
                </c:pt>
                <c:pt idx="142">
                  <c:v>288.56400000000002</c:v>
                </c:pt>
                <c:pt idx="143">
                  <c:v>284.661</c:v>
                </c:pt>
                <c:pt idx="144">
                  <c:v>304.66300000000001</c:v>
                </c:pt>
                <c:pt idx="145">
                  <c:v>320.82600000000002</c:v>
                </c:pt>
                <c:pt idx="146">
                  <c:v>305.38499999999999</c:v>
                </c:pt>
                <c:pt idx="147">
                  <c:v>270.61700000000002</c:v>
                </c:pt>
                <c:pt idx="148">
                  <c:v>231.2</c:v>
                </c:pt>
                <c:pt idx="149">
                  <c:v>195.47300000000001</c:v>
                </c:pt>
                <c:pt idx="150">
                  <c:v>176.62799999999999</c:v>
                </c:pt>
                <c:pt idx="151">
                  <c:v>228.66499999999999</c:v>
                </c:pt>
                <c:pt idx="152">
                  <c:v>254.459</c:v>
                </c:pt>
                <c:pt idx="153">
                  <c:v>206.84399999999999</c:v>
                </c:pt>
                <c:pt idx="154">
                  <c:v>230.71299999999999</c:v>
                </c:pt>
                <c:pt idx="155">
                  <c:v>425.56299999999999</c:v>
                </c:pt>
                <c:pt idx="156">
                  <c:v>321.39100000000002</c:v>
                </c:pt>
                <c:pt idx="157">
                  <c:v>273.30200000000002</c:v>
                </c:pt>
                <c:pt idx="158">
                  <c:v>292.40899999999999</c:v>
                </c:pt>
                <c:pt idx="159">
                  <c:v>343.86099999999999</c:v>
                </c:pt>
                <c:pt idx="160">
                  <c:v>374.76299999999998</c:v>
                </c:pt>
                <c:pt idx="161">
                  <c:v>416.88099999999997</c:v>
                </c:pt>
                <c:pt idx="162">
                  <c:v>395.67599999999999</c:v>
                </c:pt>
                <c:pt idx="163">
                  <c:v>397.27800000000002</c:v>
                </c:pt>
                <c:pt idx="164">
                  <c:v>382.62200000000001</c:v>
                </c:pt>
                <c:pt idx="165">
                  <c:v>379.09699999999998</c:v>
                </c:pt>
                <c:pt idx="166">
                  <c:v>389.08300000000003</c:v>
                </c:pt>
                <c:pt idx="167">
                  <c:v>416.375</c:v>
                </c:pt>
                <c:pt idx="168">
                  <c:v>454.10300000000001</c:v>
                </c:pt>
                <c:pt idx="169">
                  <c:v>453.46100000000001</c:v>
                </c:pt>
                <c:pt idx="170">
                  <c:v>405.89</c:v>
                </c:pt>
                <c:pt idx="171">
                  <c:v>374.41300000000001</c:v>
                </c:pt>
                <c:pt idx="172">
                  <c:v>392.17099999999999</c:v>
                </c:pt>
                <c:pt idx="173">
                  <c:v>387.65600000000001</c:v>
                </c:pt>
                <c:pt idx="174">
                  <c:v>379.30200000000002</c:v>
                </c:pt>
                <c:pt idx="175">
                  <c:v>343.45800000000003</c:v>
                </c:pt>
                <c:pt idx="176">
                  <c:v>298.74099999999999</c:v>
                </c:pt>
                <c:pt idx="177">
                  <c:v>251.00899999999999</c:v>
                </c:pt>
                <c:pt idx="178">
                  <c:v>222.917</c:v>
                </c:pt>
                <c:pt idx="179">
                  <c:v>186.68100000000001</c:v>
                </c:pt>
                <c:pt idx="180">
                  <c:v>150.68700000000001</c:v>
                </c:pt>
                <c:pt idx="181">
                  <c:v>117.667</c:v>
                </c:pt>
                <c:pt idx="182">
                  <c:v>94.126000000000005</c:v>
                </c:pt>
                <c:pt idx="183">
                  <c:v>81.436000000000007</c:v>
                </c:pt>
                <c:pt idx="184">
                  <c:v>77.394000000000005</c:v>
                </c:pt>
                <c:pt idx="185">
                  <c:v>72.185000000000002</c:v>
                </c:pt>
                <c:pt idx="186">
                  <c:v>60.883000000000003</c:v>
                </c:pt>
                <c:pt idx="187">
                  <c:v>56.302</c:v>
                </c:pt>
                <c:pt idx="188">
                  <c:v>57.98</c:v>
                </c:pt>
                <c:pt idx="189">
                  <c:v>57.225000000000001</c:v>
                </c:pt>
                <c:pt idx="190">
                  <c:v>52.487000000000002</c:v>
                </c:pt>
                <c:pt idx="191">
                  <c:v>39.703000000000003</c:v>
                </c:pt>
                <c:pt idx="192">
                  <c:v>37.828000000000003</c:v>
                </c:pt>
                <c:pt idx="193">
                  <c:v>33.270000000000003</c:v>
                </c:pt>
                <c:pt idx="194">
                  <c:v>27.646000000000001</c:v>
                </c:pt>
                <c:pt idx="195">
                  <c:v>23.643999999999998</c:v>
                </c:pt>
                <c:pt idx="196">
                  <c:v>17.085000000000001</c:v>
                </c:pt>
                <c:pt idx="197">
                  <c:v>9.1750000000000007</c:v>
                </c:pt>
                <c:pt idx="198">
                  <c:v>6.5430000000000001</c:v>
                </c:pt>
                <c:pt idx="199">
                  <c:v>4.2329999999999997</c:v>
                </c:pt>
                <c:pt idx="200">
                  <c:v>2.1819999999999999</c:v>
                </c:pt>
                <c:pt idx="201">
                  <c:v>1.2999999999999999E-2</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3.0459999999999998</c:v>
                </c:pt>
                <c:pt idx="268">
                  <c:v>506.8</c:v>
                </c:pt>
                <c:pt idx="269">
                  <c:v>1384.396</c:v>
                </c:pt>
                <c:pt idx="270">
                  <c:v>1746.0029999999999</c:v>
                </c:pt>
                <c:pt idx="271">
                  <c:v>1754.7249999999999</c:v>
                </c:pt>
                <c:pt idx="272">
                  <c:v>1614.24</c:v>
                </c:pt>
                <c:pt idx="273">
                  <c:v>1477.8910000000001</c:v>
                </c:pt>
                <c:pt idx="274">
                  <c:v>1384.807</c:v>
                </c:pt>
                <c:pt idx="275">
                  <c:v>1291.338</c:v>
                </c:pt>
                <c:pt idx="276">
                  <c:v>1198.9780000000001</c:v>
                </c:pt>
                <c:pt idx="277">
                  <c:v>1094.93</c:v>
                </c:pt>
                <c:pt idx="278">
                  <c:v>986.99699999999996</c:v>
                </c:pt>
                <c:pt idx="279">
                  <c:v>866.846</c:v>
                </c:pt>
                <c:pt idx="280">
                  <c:v>747.13099999999997</c:v>
                </c:pt>
                <c:pt idx="281">
                  <c:v>638.13</c:v>
                </c:pt>
                <c:pt idx="282">
                  <c:v>538.976</c:v>
                </c:pt>
                <c:pt idx="283">
                  <c:v>452.43299999999999</c:v>
                </c:pt>
                <c:pt idx="284">
                  <c:v>378.916</c:v>
                </c:pt>
                <c:pt idx="285">
                  <c:v>315.31599999999997</c:v>
                </c:pt>
                <c:pt idx="286">
                  <c:v>261.666</c:v>
                </c:pt>
                <c:pt idx="287">
                  <c:v>225.88900000000001</c:v>
                </c:pt>
                <c:pt idx="288">
                  <c:v>189.34</c:v>
                </c:pt>
                <c:pt idx="289">
                  <c:v>151.99600000000001</c:v>
                </c:pt>
                <c:pt idx="290">
                  <c:v>125.67400000000001</c:v>
                </c:pt>
                <c:pt idx="291">
                  <c:v>107.548</c:v>
                </c:pt>
                <c:pt idx="292">
                  <c:v>93.21</c:v>
                </c:pt>
                <c:pt idx="293">
                  <c:v>79.825999999999993</c:v>
                </c:pt>
                <c:pt idx="294">
                  <c:v>70.799000000000007</c:v>
                </c:pt>
                <c:pt idx="295">
                  <c:v>63.256</c:v>
                </c:pt>
                <c:pt idx="296">
                  <c:v>60.777999999999999</c:v>
                </c:pt>
                <c:pt idx="297">
                  <c:v>55.015000000000001</c:v>
                </c:pt>
                <c:pt idx="298">
                  <c:v>49.098999999999997</c:v>
                </c:pt>
                <c:pt idx="299">
                  <c:v>47.573</c:v>
                </c:pt>
                <c:pt idx="300">
                  <c:v>48.14</c:v>
                </c:pt>
                <c:pt idx="301">
                  <c:v>48.868000000000002</c:v>
                </c:pt>
                <c:pt idx="302">
                  <c:v>52.17</c:v>
                </c:pt>
                <c:pt idx="303">
                  <c:v>56.145000000000003</c:v>
                </c:pt>
                <c:pt idx="304">
                  <c:v>60.253</c:v>
                </c:pt>
                <c:pt idx="305">
                  <c:v>60.41</c:v>
                </c:pt>
                <c:pt idx="306">
                  <c:v>55.984000000000002</c:v>
                </c:pt>
                <c:pt idx="307">
                  <c:v>49.45</c:v>
                </c:pt>
                <c:pt idx="308">
                  <c:v>38.430999999999997</c:v>
                </c:pt>
                <c:pt idx="309">
                  <c:v>37.209000000000003</c:v>
                </c:pt>
                <c:pt idx="310">
                  <c:v>34.65</c:v>
                </c:pt>
                <c:pt idx="311">
                  <c:v>31.916</c:v>
                </c:pt>
                <c:pt idx="312">
                  <c:v>50.42</c:v>
                </c:pt>
                <c:pt idx="313">
                  <c:v>48.805</c:v>
                </c:pt>
                <c:pt idx="314">
                  <c:v>29.702999999999999</c:v>
                </c:pt>
                <c:pt idx="315">
                  <c:v>25.940999999999999</c:v>
                </c:pt>
                <c:pt idx="316">
                  <c:v>23.971</c:v>
                </c:pt>
                <c:pt idx="317">
                  <c:v>23.199000000000002</c:v>
                </c:pt>
                <c:pt idx="318">
                  <c:v>22.919</c:v>
                </c:pt>
                <c:pt idx="319">
                  <c:v>20.577000000000002</c:v>
                </c:pt>
                <c:pt idx="320">
                  <c:v>18.969000000000001</c:v>
                </c:pt>
                <c:pt idx="321">
                  <c:v>17.77</c:v>
                </c:pt>
                <c:pt idx="322">
                  <c:v>16.797000000000001</c:v>
                </c:pt>
                <c:pt idx="323">
                  <c:v>16.087</c:v>
                </c:pt>
                <c:pt idx="324">
                  <c:v>15.717000000000001</c:v>
                </c:pt>
                <c:pt idx="325">
                  <c:v>15.757</c:v>
                </c:pt>
                <c:pt idx="326">
                  <c:v>18.007999999999999</c:v>
                </c:pt>
                <c:pt idx="327">
                  <c:v>96.605999999999995</c:v>
                </c:pt>
                <c:pt idx="328">
                  <c:v>402.97800000000001</c:v>
                </c:pt>
                <c:pt idx="329">
                  <c:v>678.59500000000003</c:v>
                </c:pt>
                <c:pt idx="330">
                  <c:v>814.06299999999999</c:v>
                </c:pt>
                <c:pt idx="331">
                  <c:v>871.00300000000004</c:v>
                </c:pt>
                <c:pt idx="332">
                  <c:v>884.55600000000004</c:v>
                </c:pt>
                <c:pt idx="333">
                  <c:v>862.98699999999997</c:v>
                </c:pt>
                <c:pt idx="334">
                  <c:v>832.38599999999997</c:v>
                </c:pt>
                <c:pt idx="335">
                  <c:v>786.93799999999999</c:v>
                </c:pt>
                <c:pt idx="336">
                  <c:v>734.40099999999995</c:v>
                </c:pt>
                <c:pt idx="337">
                  <c:v>672.56399999999996</c:v>
                </c:pt>
                <c:pt idx="338">
                  <c:v>614.32600000000002</c:v>
                </c:pt>
                <c:pt idx="339">
                  <c:v>557.17499999999995</c:v>
                </c:pt>
                <c:pt idx="340">
                  <c:v>507.279</c:v>
                </c:pt>
                <c:pt idx="341">
                  <c:v>449.00900000000001</c:v>
                </c:pt>
                <c:pt idx="342">
                  <c:v>398.53199999999998</c:v>
                </c:pt>
                <c:pt idx="343">
                  <c:v>351.03300000000002</c:v>
                </c:pt>
                <c:pt idx="344">
                  <c:v>313.125</c:v>
                </c:pt>
                <c:pt idx="345">
                  <c:v>283.04599999999999</c:v>
                </c:pt>
                <c:pt idx="346">
                  <c:v>251.946</c:v>
                </c:pt>
                <c:pt idx="347">
                  <c:v>208.952</c:v>
                </c:pt>
                <c:pt idx="348">
                  <c:v>191.72900000000001</c:v>
                </c:pt>
                <c:pt idx="349">
                  <c:v>166.81800000000001</c:v>
                </c:pt>
                <c:pt idx="350">
                  <c:v>141.346</c:v>
                </c:pt>
                <c:pt idx="351">
                  <c:v>124.69199999999999</c:v>
                </c:pt>
                <c:pt idx="352">
                  <c:v>109.72</c:v>
                </c:pt>
                <c:pt idx="353">
                  <c:v>103.29300000000001</c:v>
                </c:pt>
                <c:pt idx="354">
                  <c:v>97.23</c:v>
                </c:pt>
                <c:pt idx="355">
                  <c:v>89.972999999999999</c:v>
                </c:pt>
                <c:pt idx="356">
                  <c:v>81.391999999999996</c:v>
                </c:pt>
                <c:pt idx="357">
                  <c:v>75.001999999999995</c:v>
                </c:pt>
                <c:pt idx="358">
                  <c:v>67.816999999999993</c:v>
                </c:pt>
                <c:pt idx="359">
                  <c:v>62.040999999999997</c:v>
                </c:pt>
                <c:pt idx="360">
                  <c:v>58.499000000000002</c:v>
                </c:pt>
                <c:pt idx="361">
                  <c:v>59.902999999999999</c:v>
                </c:pt>
                <c:pt idx="362">
                  <c:v>153.14699999999999</c:v>
                </c:pt>
                <c:pt idx="363">
                  <c:v>140.25200000000001</c:v>
                </c:pt>
                <c:pt idx="364">
                  <c:v>154.90899999999999</c:v>
                </c:pt>
              </c:numCache>
            </c:numRef>
          </c:val>
          <c:smooth val="0"/>
          <c:extLst xmlns:c16r2="http://schemas.microsoft.com/office/drawing/2015/06/chart">
            <c:ext xmlns:c16="http://schemas.microsoft.com/office/drawing/2014/chart" uri="{C3380CC4-5D6E-409C-BE32-E72D297353CC}">
              <c16:uniqueId val="{00000001-2E99-4BEB-A073-50C032940CAB}"/>
            </c:ext>
            <c:ext xmlns:c15="http://schemas.microsoft.com/office/drawing/2012/chart" uri="{02D57815-91ED-43cb-92C2-25804820EDAC}">
              <c15:filteredSeriesTitle>
                <c15:tx>
                  <c:strRef>
                    <c:extLst>
                      <c:ext uri="{02D57815-91ED-43cb-92C2-25804820EDAC}">
                        <c15:formulaRef>
                          <c15:sqref>'2017 - 18'!$M$1</c15:sqref>
                        </c15:formulaRef>
                      </c:ext>
                    </c:extLst>
                    <c:strCache>
                      <c:ptCount val="1"/>
                      <c:pt idx="0">
                        <c:v>DARLING RIVER AT BOURKE</c:v>
                      </c:pt>
                    </c:strCache>
                  </c:strRef>
                </c15:tx>
              </c15:filteredSeriesTitle>
            </c:ext>
            <c:ext xmlns:c15="http://schemas.microsoft.com/office/drawing/2012/chart" uri="{02D57815-91ED-43cb-92C2-25804820EDAC}">
              <c15:filteredCategoryTitle>
                <c15:cat>
                  <c:numRef>
                    <c:extLst>
                      <c:ext uri="{02D57815-91ED-43cb-92C2-25804820EDAC}">
                        <c15:formulaRef>
                          <c15:sqref>'2017 - 18'!$A$2:$A$366</c15:sqref>
                        </c15:formulaRef>
                      </c:ext>
                    </c:extLst>
                    <c:numCache>
                      <c:formatCode>m/d/yyyy</c:formatCode>
                      <c:ptCount val="365"/>
                      <c:pt idx="0">
                        <c:v>42917.333333333336</c:v>
                      </c:pt>
                      <c:pt idx="1">
                        <c:v>42918.333333333336</c:v>
                      </c:pt>
                      <c:pt idx="2">
                        <c:v>42919.333333333336</c:v>
                      </c:pt>
                      <c:pt idx="3">
                        <c:v>42920.333333333336</c:v>
                      </c:pt>
                      <c:pt idx="4">
                        <c:v>42921.333333333336</c:v>
                      </c:pt>
                      <c:pt idx="5">
                        <c:v>42922.333333333336</c:v>
                      </c:pt>
                      <c:pt idx="6">
                        <c:v>42923.333333333336</c:v>
                      </c:pt>
                      <c:pt idx="7">
                        <c:v>42924.333333333336</c:v>
                      </c:pt>
                      <c:pt idx="8">
                        <c:v>42925.333333333336</c:v>
                      </c:pt>
                      <c:pt idx="9">
                        <c:v>42926.333333333336</c:v>
                      </c:pt>
                      <c:pt idx="10">
                        <c:v>42927.333333333336</c:v>
                      </c:pt>
                      <c:pt idx="11">
                        <c:v>42928.333333333336</c:v>
                      </c:pt>
                      <c:pt idx="12">
                        <c:v>42929.333333333336</c:v>
                      </c:pt>
                      <c:pt idx="13">
                        <c:v>42930.333333333336</c:v>
                      </c:pt>
                      <c:pt idx="14">
                        <c:v>42931.333333333336</c:v>
                      </c:pt>
                      <c:pt idx="15">
                        <c:v>42932.333333333336</c:v>
                      </c:pt>
                      <c:pt idx="16">
                        <c:v>42933.333333333336</c:v>
                      </c:pt>
                      <c:pt idx="17">
                        <c:v>42934.333333333336</c:v>
                      </c:pt>
                      <c:pt idx="18">
                        <c:v>42935.333333333336</c:v>
                      </c:pt>
                      <c:pt idx="19">
                        <c:v>42936.333333333336</c:v>
                      </c:pt>
                      <c:pt idx="20">
                        <c:v>42937.333333333336</c:v>
                      </c:pt>
                      <c:pt idx="21">
                        <c:v>42938.333333333336</c:v>
                      </c:pt>
                      <c:pt idx="22">
                        <c:v>42939.333333333336</c:v>
                      </c:pt>
                      <c:pt idx="23">
                        <c:v>42940.333333333336</c:v>
                      </c:pt>
                      <c:pt idx="24">
                        <c:v>42941.333333333336</c:v>
                      </c:pt>
                      <c:pt idx="25">
                        <c:v>42942.333333333336</c:v>
                      </c:pt>
                      <c:pt idx="26">
                        <c:v>42943.333333333336</c:v>
                      </c:pt>
                      <c:pt idx="27">
                        <c:v>42944.333333333336</c:v>
                      </c:pt>
                      <c:pt idx="28">
                        <c:v>42945.333333333336</c:v>
                      </c:pt>
                      <c:pt idx="29">
                        <c:v>42946.333333333336</c:v>
                      </c:pt>
                      <c:pt idx="30">
                        <c:v>42947.333333333336</c:v>
                      </c:pt>
                      <c:pt idx="31">
                        <c:v>42948.333333333336</c:v>
                      </c:pt>
                      <c:pt idx="32">
                        <c:v>42949.333333333336</c:v>
                      </c:pt>
                      <c:pt idx="33">
                        <c:v>42950.333333333336</c:v>
                      </c:pt>
                      <c:pt idx="34">
                        <c:v>42951.333333333336</c:v>
                      </c:pt>
                      <c:pt idx="35">
                        <c:v>42952.333333333336</c:v>
                      </c:pt>
                      <c:pt idx="36">
                        <c:v>42953.333333333336</c:v>
                      </c:pt>
                      <c:pt idx="37">
                        <c:v>42954.333333333336</c:v>
                      </c:pt>
                      <c:pt idx="38">
                        <c:v>42955.333333333336</c:v>
                      </c:pt>
                      <c:pt idx="39">
                        <c:v>42956.333333333336</c:v>
                      </c:pt>
                      <c:pt idx="40">
                        <c:v>42957.333333333336</c:v>
                      </c:pt>
                      <c:pt idx="41">
                        <c:v>42958.333333333336</c:v>
                      </c:pt>
                      <c:pt idx="42">
                        <c:v>42959.333333333336</c:v>
                      </c:pt>
                      <c:pt idx="43">
                        <c:v>42960.333333333336</c:v>
                      </c:pt>
                      <c:pt idx="44">
                        <c:v>42961.333333333336</c:v>
                      </c:pt>
                      <c:pt idx="45">
                        <c:v>42962.333333333336</c:v>
                      </c:pt>
                      <c:pt idx="46">
                        <c:v>42963.333333333336</c:v>
                      </c:pt>
                      <c:pt idx="47">
                        <c:v>42964.333333333336</c:v>
                      </c:pt>
                      <c:pt idx="48">
                        <c:v>42965.333333333336</c:v>
                      </c:pt>
                      <c:pt idx="49">
                        <c:v>42966.333333333336</c:v>
                      </c:pt>
                      <c:pt idx="50">
                        <c:v>42967.333333333336</c:v>
                      </c:pt>
                      <c:pt idx="51">
                        <c:v>42968.333333333336</c:v>
                      </c:pt>
                      <c:pt idx="52">
                        <c:v>42969.333333333336</c:v>
                      </c:pt>
                      <c:pt idx="53">
                        <c:v>42970.333333333336</c:v>
                      </c:pt>
                      <c:pt idx="54">
                        <c:v>42971.333333333336</c:v>
                      </c:pt>
                      <c:pt idx="55">
                        <c:v>42972.333333333336</c:v>
                      </c:pt>
                      <c:pt idx="56">
                        <c:v>42973.333333333336</c:v>
                      </c:pt>
                      <c:pt idx="57">
                        <c:v>42974.333333333336</c:v>
                      </c:pt>
                      <c:pt idx="58">
                        <c:v>42975.333333333336</c:v>
                      </c:pt>
                      <c:pt idx="59">
                        <c:v>42976.333333333336</c:v>
                      </c:pt>
                      <c:pt idx="60">
                        <c:v>42977.333333333336</c:v>
                      </c:pt>
                      <c:pt idx="61">
                        <c:v>42978.333333333336</c:v>
                      </c:pt>
                      <c:pt idx="62">
                        <c:v>42979.333333333336</c:v>
                      </c:pt>
                      <c:pt idx="63">
                        <c:v>42980.333333333336</c:v>
                      </c:pt>
                      <c:pt idx="64">
                        <c:v>42981.333333333336</c:v>
                      </c:pt>
                      <c:pt idx="65">
                        <c:v>42982.333333333336</c:v>
                      </c:pt>
                      <c:pt idx="66">
                        <c:v>42983.333333333336</c:v>
                      </c:pt>
                      <c:pt idx="67">
                        <c:v>42984.333333333336</c:v>
                      </c:pt>
                      <c:pt idx="68">
                        <c:v>42985.333333333336</c:v>
                      </c:pt>
                      <c:pt idx="69">
                        <c:v>42986.333333333336</c:v>
                      </c:pt>
                      <c:pt idx="70">
                        <c:v>42987.333333333336</c:v>
                      </c:pt>
                      <c:pt idx="71">
                        <c:v>42988.333333333336</c:v>
                      </c:pt>
                      <c:pt idx="72">
                        <c:v>42989.333333333336</c:v>
                      </c:pt>
                      <c:pt idx="73">
                        <c:v>42990.333333333336</c:v>
                      </c:pt>
                      <c:pt idx="74">
                        <c:v>42991.333333333336</c:v>
                      </c:pt>
                      <c:pt idx="75">
                        <c:v>42992.333333333336</c:v>
                      </c:pt>
                      <c:pt idx="76">
                        <c:v>42993.333333333336</c:v>
                      </c:pt>
                      <c:pt idx="77">
                        <c:v>42994.333333333336</c:v>
                      </c:pt>
                      <c:pt idx="78">
                        <c:v>42995.333333333336</c:v>
                      </c:pt>
                      <c:pt idx="79">
                        <c:v>42996.333333333336</c:v>
                      </c:pt>
                      <c:pt idx="80">
                        <c:v>42997.333333333336</c:v>
                      </c:pt>
                      <c:pt idx="81">
                        <c:v>42998.333333333336</c:v>
                      </c:pt>
                      <c:pt idx="82">
                        <c:v>42999.333333333336</c:v>
                      </c:pt>
                      <c:pt idx="83">
                        <c:v>43000.333333333336</c:v>
                      </c:pt>
                      <c:pt idx="84">
                        <c:v>43001.333333333336</c:v>
                      </c:pt>
                      <c:pt idx="85">
                        <c:v>43002.333333333336</c:v>
                      </c:pt>
                      <c:pt idx="86">
                        <c:v>43003.333333333336</c:v>
                      </c:pt>
                      <c:pt idx="87">
                        <c:v>43004.333333333336</c:v>
                      </c:pt>
                      <c:pt idx="88">
                        <c:v>43005.333333333336</c:v>
                      </c:pt>
                      <c:pt idx="89">
                        <c:v>43006.333333333336</c:v>
                      </c:pt>
                      <c:pt idx="90">
                        <c:v>43007.333333333336</c:v>
                      </c:pt>
                      <c:pt idx="91">
                        <c:v>43008.333333333336</c:v>
                      </c:pt>
                      <c:pt idx="92">
                        <c:v>43009.333333333336</c:v>
                      </c:pt>
                      <c:pt idx="93">
                        <c:v>43010.333333333336</c:v>
                      </c:pt>
                      <c:pt idx="94">
                        <c:v>43011.333333333336</c:v>
                      </c:pt>
                      <c:pt idx="95">
                        <c:v>43012.333333333336</c:v>
                      </c:pt>
                      <c:pt idx="96">
                        <c:v>43013.333333333336</c:v>
                      </c:pt>
                      <c:pt idx="97">
                        <c:v>43014.333333333336</c:v>
                      </c:pt>
                      <c:pt idx="98">
                        <c:v>43015.333333333336</c:v>
                      </c:pt>
                      <c:pt idx="99">
                        <c:v>43016.333333333336</c:v>
                      </c:pt>
                      <c:pt idx="100">
                        <c:v>43017.333333333336</c:v>
                      </c:pt>
                      <c:pt idx="101">
                        <c:v>43018.333333333336</c:v>
                      </c:pt>
                      <c:pt idx="102">
                        <c:v>43019.333333333336</c:v>
                      </c:pt>
                      <c:pt idx="103">
                        <c:v>43020.333333333336</c:v>
                      </c:pt>
                      <c:pt idx="104">
                        <c:v>43021.333333333336</c:v>
                      </c:pt>
                      <c:pt idx="105">
                        <c:v>43022.333333333336</c:v>
                      </c:pt>
                      <c:pt idx="106">
                        <c:v>43023.333333333336</c:v>
                      </c:pt>
                      <c:pt idx="107">
                        <c:v>43024.333333333336</c:v>
                      </c:pt>
                      <c:pt idx="108">
                        <c:v>43025.333333333336</c:v>
                      </c:pt>
                      <c:pt idx="109">
                        <c:v>43026.333333333336</c:v>
                      </c:pt>
                      <c:pt idx="110">
                        <c:v>43027.333333333336</c:v>
                      </c:pt>
                      <c:pt idx="111">
                        <c:v>43028.333333333336</c:v>
                      </c:pt>
                      <c:pt idx="112">
                        <c:v>43029.333333333336</c:v>
                      </c:pt>
                      <c:pt idx="113">
                        <c:v>43030.333333333336</c:v>
                      </c:pt>
                      <c:pt idx="114">
                        <c:v>43031.333333333336</c:v>
                      </c:pt>
                      <c:pt idx="115">
                        <c:v>43032.333333333336</c:v>
                      </c:pt>
                      <c:pt idx="116">
                        <c:v>43033.333333333336</c:v>
                      </c:pt>
                      <c:pt idx="117">
                        <c:v>43034.333333333336</c:v>
                      </c:pt>
                      <c:pt idx="118">
                        <c:v>43035.333333333336</c:v>
                      </c:pt>
                      <c:pt idx="119">
                        <c:v>43036.333333333336</c:v>
                      </c:pt>
                      <c:pt idx="120">
                        <c:v>43037.333333333336</c:v>
                      </c:pt>
                      <c:pt idx="121">
                        <c:v>43038.333333333336</c:v>
                      </c:pt>
                      <c:pt idx="122">
                        <c:v>43039.333333333336</c:v>
                      </c:pt>
                      <c:pt idx="123">
                        <c:v>43040.333333333336</c:v>
                      </c:pt>
                      <c:pt idx="124">
                        <c:v>43041.333333333336</c:v>
                      </c:pt>
                      <c:pt idx="125">
                        <c:v>43042.333333333336</c:v>
                      </c:pt>
                      <c:pt idx="126">
                        <c:v>43043.333333333336</c:v>
                      </c:pt>
                      <c:pt idx="127">
                        <c:v>43044.333333333336</c:v>
                      </c:pt>
                      <c:pt idx="128">
                        <c:v>43045.333333333336</c:v>
                      </c:pt>
                      <c:pt idx="129">
                        <c:v>43046.333333333336</c:v>
                      </c:pt>
                      <c:pt idx="130">
                        <c:v>43047.333333333336</c:v>
                      </c:pt>
                      <c:pt idx="131">
                        <c:v>43048.333333333336</c:v>
                      </c:pt>
                      <c:pt idx="132">
                        <c:v>43049.333333333336</c:v>
                      </c:pt>
                      <c:pt idx="133">
                        <c:v>43050.333333333336</c:v>
                      </c:pt>
                      <c:pt idx="134">
                        <c:v>43051.333333333336</c:v>
                      </c:pt>
                      <c:pt idx="135">
                        <c:v>43052.333333333336</c:v>
                      </c:pt>
                      <c:pt idx="136">
                        <c:v>43053.333333333336</c:v>
                      </c:pt>
                      <c:pt idx="137">
                        <c:v>43054.333333333336</c:v>
                      </c:pt>
                      <c:pt idx="138">
                        <c:v>43055.333333333336</c:v>
                      </c:pt>
                      <c:pt idx="139">
                        <c:v>43056.333333333336</c:v>
                      </c:pt>
                      <c:pt idx="140">
                        <c:v>43057.333333333336</c:v>
                      </c:pt>
                      <c:pt idx="141">
                        <c:v>43058.333333333336</c:v>
                      </c:pt>
                      <c:pt idx="142">
                        <c:v>43059.333333333336</c:v>
                      </c:pt>
                      <c:pt idx="143">
                        <c:v>43060.333333333336</c:v>
                      </c:pt>
                      <c:pt idx="144">
                        <c:v>43061.333333333336</c:v>
                      </c:pt>
                      <c:pt idx="145">
                        <c:v>43062.333333333336</c:v>
                      </c:pt>
                      <c:pt idx="146">
                        <c:v>43063.333333333336</c:v>
                      </c:pt>
                      <c:pt idx="147">
                        <c:v>43064.333333333336</c:v>
                      </c:pt>
                      <c:pt idx="148">
                        <c:v>43065.333333333336</c:v>
                      </c:pt>
                      <c:pt idx="149">
                        <c:v>43066.333333333336</c:v>
                      </c:pt>
                      <c:pt idx="150">
                        <c:v>43067.333333333336</c:v>
                      </c:pt>
                      <c:pt idx="151">
                        <c:v>43068.333333333336</c:v>
                      </c:pt>
                      <c:pt idx="152">
                        <c:v>43069.333333333336</c:v>
                      </c:pt>
                      <c:pt idx="153">
                        <c:v>43070.333333333336</c:v>
                      </c:pt>
                      <c:pt idx="154">
                        <c:v>43071.333333333336</c:v>
                      </c:pt>
                      <c:pt idx="155">
                        <c:v>43072.333333333336</c:v>
                      </c:pt>
                      <c:pt idx="156">
                        <c:v>43073.333333333336</c:v>
                      </c:pt>
                      <c:pt idx="157">
                        <c:v>43074.333333333336</c:v>
                      </c:pt>
                      <c:pt idx="158">
                        <c:v>43075.333333333336</c:v>
                      </c:pt>
                      <c:pt idx="159">
                        <c:v>43076.333333333336</c:v>
                      </c:pt>
                      <c:pt idx="160">
                        <c:v>43077.333333333336</c:v>
                      </c:pt>
                      <c:pt idx="161">
                        <c:v>43078.333333333336</c:v>
                      </c:pt>
                      <c:pt idx="162">
                        <c:v>43079.333333333336</c:v>
                      </c:pt>
                      <c:pt idx="163">
                        <c:v>43080.333333333336</c:v>
                      </c:pt>
                      <c:pt idx="164">
                        <c:v>43081.333333333336</c:v>
                      </c:pt>
                      <c:pt idx="165">
                        <c:v>43082.333333333336</c:v>
                      </c:pt>
                      <c:pt idx="166">
                        <c:v>43083.333333333336</c:v>
                      </c:pt>
                      <c:pt idx="167">
                        <c:v>43084.333333333336</c:v>
                      </c:pt>
                      <c:pt idx="168">
                        <c:v>43085.333333333336</c:v>
                      </c:pt>
                      <c:pt idx="169">
                        <c:v>43086.333333333336</c:v>
                      </c:pt>
                      <c:pt idx="170">
                        <c:v>43087.333333333336</c:v>
                      </c:pt>
                      <c:pt idx="171">
                        <c:v>43088.333333333336</c:v>
                      </c:pt>
                      <c:pt idx="172">
                        <c:v>43089.333333333336</c:v>
                      </c:pt>
                      <c:pt idx="173">
                        <c:v>43090.333333333336</c:v>
                      </c:pt>
                      <c:pt idx="174">
                        <c:v>43091.333333333336</c:v>
                      </c:pt>
                      <c:pt idx="175">
                        <c:v>43092.333333333336</c:v>
                      </c:pt>
                      <c:pt idx="176">
                        <c:v>43093.333333333336</c:v>
                      </c:pt>
                      <c:pt idx="177">
                        <c:v>43094.333333333336</c:v>
                      </c:pt>
                      <c:pt idx="178">
                        <c:v>43095.333333333336</c:v>
                      </c:pt>
                      <c:pt idx="179">
                        <c:v>43096.333333333336</c:v>
                      </c:pt>
                      <c:pt idx="180">
                        <c:v>43097.333333333336</c:v>
                      </c:pt>
                      <c:pt idx="181">
                        <c:v>43098.333333333336</c:v>
                      </c:pt>
                      <c:pt idx="182">
                        <c:v>43099.333333333336</c:v>
                      </c:pt>
                      <c:pt idx="183">
                        <c:v>43100.333333333336</c:v>
                      </c:pt>
                      <c:pt idx="184">
                        <c:v>43101.333333333336</c:v>
                      </c:pt>
                      <c:pt idx="185">
                        <c:v>43102.333333333336</c:v>
                      </c:pt>
                      <c:pt idx="186">
                        <c:v>43103.333333333336</c:v>
                      </c:pt>
                      <c:pt idx="187">
                        <c:v>43104.333333333336</c:v>
                      </c:pt>
                      <c:pt idx="188">
                        <c:v>43105.333333333336</c:v>
                      </c:pt>
                      <c:pt idx="189">
                        <c:v>43106.333333333336</c:v>
                      </c:pt>
                      <c:pt idx="190">
                        <c:v>43107.333333333336</c:v>
                      </c:pt>
                      <c:pt idx="191">
                        <c:v>43108.333333333336</c:v>
                      </c:pt>
                      <c:pt idx="192">
                        <c:v>43109.333333333336</c:v>
                      </c:pt>
                      <c:pt idx="193">
                        <c:v>43110.333333333336</c:v>
                      </c:pt>
                      <c:pt idx="194">
                        <c:v>43111.333333333336</c:v>
                      </c:pt>
                      <c:pt idx="195">
                        <c:v>43112.333333333336</c:v>
                      </c:pt>
                      <c:pt idx="196">
                        <c:v>43113.333333333336</c:v>
                      </c:pt>
                      <c:pt idx="197">
                        <c:v>43114.333333333336</c:v>
                      </c:pt>
                      <c:pt idx="198">
                        <c:v>43115.333333333336</c:v>
                      </c:pt>
                      <c:pt idx="199">
                        <c:v>43116.333333333336</c:v>
                      </c:pt>
                      <c:pt idx="200">
                        <c:v>43117.333333333336</c:v>
                      </c:pt>
                      <c:pt idx="201">
                        <c:v>43118.333333333336</c:v>
                      </c:pt>
                      <c:pt idx="202">
                        <c:v>43119.333333333336</c:v>
                      </c:pt>
                      <c:pt idx="203">
                        <c:v>43120.333333333336</c:v>
                      </c:pt>
                      <c:pt idx="204">
                        <c:v>43121.333333333336</c:v>
                      </c:pt>
                      <c:pt idx="205">
                        <c:v>43122.333333333336</c:v>
                      </c:pt>
                      <c:pt idx="206">
                        <c:v>43123.333333333336</c:v>
                      </c:pt>
                      <c:pt idx="207">
                        <c:v>43124.333333333336</c:v>
                      </c:pt>
                      <c:pt idx="208">
                        <c:v>43125.333333333336</c:v>
                      </c:pt>
                      <c:pt idx="209">
                        <c:v>43126.333333333336</c:v>
                      </c:pt>
                      <c:pt idx="210">
                        <c:v>43127.333333333336</c:v>
                      </c:pt>
                      <c:pt idx="211">
                        <c:v>43128.333333333336</c:v>
                      </c:pt>
                      <c:pt idx="212">
                        <c:v>43129.333333333336</c:v>
                      </c:pt>
                      <c:pt idx="213">
                        <c:v>43130.333333333336</c:v>
                      </c:pt>
                      <c:pt idx="214">
                        <c:v>43131.333333333336</c:v>
                      </c:pt>
                      <c:pt idx="215">
                        <c:v>43132.333333333336</c:v>
                      </c:pt>
                      <c:pt idx="216">
                        <c:v>43133.333333333336</c:v>
                      </c:pt>
                      <c:pt idx="217">
                        <c:v>43134.333333333336</c:v>
                      </c:pt>
                      <c:pt idx="218">
                        <c:v>43135.333333333336</c:v>
                      </c:pt>
                      <c:pt idx="219">
                        <c:v>43136.333333333336</c:v>
                      </c:pt>
                      <c:pt idx="220">
                        <c:v>43137.333333333336</c:v>
                      </c:pt>
                      <c:pt idx="221">
                        <c:v>43138.333333333336</c:v>
                      </c:pt>
                      <c:pt idx="222">
                        <c:v>43139.333333333336</c:v>
                      </c:pt>
                      <c:pt idx="223">
                        <c:v>43140.333333333336</c:v>
                      </c:pt>
                      <c:pt idx="224">
                        <c:v>43141.333333333336</c:v>
                      </c:pt>
                      <c:pt idx="225">
                        <c:v>43142.333333333336</c:v>
                      </c:pt>
                      <c:pt idx="226">
                        <c:v>43143.333333333336</c:v>
                      </c:pt>
                      <c:pt idx="227">
                        <c:v>43144.333333333336</c:v>
                      </c:pt>
                      <c:pt idx="228">
                        <c:v>43145.333333333336</c:v>
                      </c:pt>
                      <c:pt idx="229">
                        <c:v>43146.333333333336</c:v>
                      </c:pt>
                      <c:pt idx="230">
                        <c:v>43147.333333333336</c:v>
                      </c:pt>
                      <c:pt idx="231">
                        <c:v>43148.333333333336</c:v>
                      </c:pt>
                      <c:pt idx="232">
                        <c:v>43149.333333333336</c:v>
                      </c:pt>
                      <c:pt idx="233">
                        <c:v>43150.333333333336</c:v>
                      </c:pt>
                      <c:pt idx="234">
                        <c:v>43151.333333333336</c:v>
                      </c:pt>
                      <c:pt idx="235">
                        <c:v>43152.333333333336</c:v>
                      </c:pt>
                      <c:pt idx="236">
                        <c:v>43153.333333333336</c:v>
                      </c:pt>
                      <c:pt idx="237">
                        <c:v>43154.333333333336</c:v>
                      </c:pt>
                      <c:pt idx="238">
                        <c:v>43155.333333333336</c:v>
                      </c:pt>
                      <c:pt idx="239">
                        <c:v>43156.333333333336</c:v>
                      </c:pt>
                      <c:pt idx="240">
                        <c:v>43157.333333333336</c:v>
                      </c:pt>
                      <c:pt idx="241">
                        <c:v>43158.333333333336</c:v>
                      </c:pt>
                      <c:pt idx="242">
                        <c:v>43159.333333333336</c:v>
                      </c:pt>
                      <c:pt idx="243">
                        <c:v>43160.333333333336</c:v>
                      </c:pt>
                      <c:pt idx="244">
                        <c:v>43161.333333333336</c:v>
                      </c:pt>
                      <c:pt idx="245">
                        <c:v>43162.333333333336</c:v>
                      </c:pt>
                      <c:pt idx="246">
                        <c:v>43163.333333333336</c:v>
                      </c:pt>
                      <c:pt idx="247">
                        <c:v>43164.333333333336</c:v>
                      </c:pt>
                      <c:pt idx="248">
                        <c:v>43165.333333333336</c:v>
                      </c:pt>
                      <c:pt idx="249">
                        <c:v>43166.333333333336</c:v>
                      </c:pt>
                      <c:pt idx="250">
                        <c:v>43167.333333333336</c:v>
                      </c:pt>
                      <c:pt idx="251">
                        <c:v>43168.333333333336</c:v>
                      </c:pt>
                      <c:pt idx="252">
                        <c:v>43169.333333333336</c:v>
                      </c:pt>
                      <c:pt idx="253">
                        <c:v>43170.333333333336</c:v>
                      </c:pt>
                      <c:pt idx="254">
                        <c:v>43171.333333333336</c:v>
                      </c:pt>
                      <c:pt idx="255">
                        <c:v>43172.333333333336</c:v>
                      </c:pt>
                      <c:pt idx="256">
                        <c:v>43173.333333333336</c:v>
                      </c:pt>
                      <c:pt idx="257">
                        <c:v>43174.333333333336</c:v>
                      </c:pt>
                      <c:pt idx="258">
                        <c:v>43175.333333333336</c:v>
                      </c:pt>
                      <c:pt idx="259">
                        <c:v>43176.333333333336</c:v>
                      </c:pt>
                      <c:pt idx="260">
                        <c:v>43177.333333333336</c:v>
                      </c:pt>
                      <c:pt idx="261">
                        <c:v>43178.333333333336</c:v>
                      </c:pt>
                      <c:pt idx="262">
                        <c:v>43179.333333333336</c:v>
                      </c:pt>
                      <c:pt idx="263">
                        <c:v>43180.333333333336</c:v>
                      </c:pt>
                      <c:pt idx="264">
                        <c:v>43181.333333333336</c:v>
                      </c:pt>
                      <c:pt idx="265">
                        <c:v>43182.333333333336</c:v>
                      </c:pt>
                      <c:pt idx="266">
                        <c:v>43183.333333333336</c:v>
                      </c:pt>
                      <c:pt idx="267">
                        <c:v>43184.333333333336</c:v>
                      </c:pt>
                      <c:pt idx="268">
                        <c:v>43185.333333333336</c:v>
                      </c:pt>
                      <c:pt idx="269">
                        <c:v>43186.333333333336</c:v>
                      </c:pt>
                      <c:pt idx="270">
                        <c:v>43187.333333333336</c:v>
                      </c:pt>
                      <c:pt idx="271">
                        <c:v>43188.333333333336</c:v>
                      </c:pt>
                      <c:pt idx="272">
                        <c:v>43189.333333333336</c:v>
                      </c:pt>
                      <c:pt idx="273">
                        <c:v>43190.333333333336</c:v>
                      </c:pt>
                      <c:pt idx="274">
                        <c:v>43191.333333333336</c:v>
                      </c:pt>
                      <c:pt idx="275">
                        <c:v>43192.333333333336</c:v>
                      </c:pt>
                      <c:pt idx="276">
                        <c:v>43193.333333333336</c:v>
                      </c:pt>
                      <c:pt idx="277">
                        <c:v>43194.333333333336</c:v>
                      </c:pt>
                      <c:pt idx="278">
                        <c:v>43195.333333333336</c:v>
                      </c:pt>
                      <c:pt idx="279">
                        <c:v>43196.333333333336</c:v>
                      </c:pt>
                      <c:pt idx="280">
                        <c:v>43197.333333333336</c:v>
                      </c:pt>
                      <c:pt idx="281">
                        <c:v>43198.333333333336</c:v>
                      </c:pt>
                      <c:pt idx="282">
                        <c:v>43199.333333333336</c:v>
                      </c:pt>
                      <c:pt idx="283">
                        <c:v>43200.333333333336</c:v>
                      </c:pt>
                      <c:pt idx="284">
                        <c:v>43201.333333333336</c:v>
                      </c:pt>
                      <c:pt idx="285">
                        <c:v>43202.333333333336</c:v>
                      </c:pt>
                      <c:pt idx="286">
                        <c:v>43203.333333333336</c:v>
                      </c:pt>
                      <c:pt idx="287">
                        <c:v>43204.333333333336</c:v>
                      </c:pt>
                      <c:pt idx="288">
                        <c:v>43205.333333333336</c:v>
                      </c:pt>
                      <c:pt idx="289">
                        <c:v>43206.333333333336</c:v>
                      </c:pt>
                      <c:pt idx="290">
                        <c:v>43207.333333333336</c:v>
                      </c:pt>
                      <c:pt idx="291">
                        <c:v>43208.333333333336</c:v>
                      </c:pt>
                      <c:pt idx="292">
                        <c:v>43209.333333333336</c:v>
                      </c:pt>
                      <c:pt idx="293">
                        <c:v>43210.333333333336</c:v>
                      </c:pt>
                      <c:pt idx="294">
                        <c:v>43211.333333333336</c:v>
                      </c:pt>
                      <c:pt idx="295">
                        <c:v>43212.333333333336</c:v>
                      </c:pt>
                      <c:pt idx="296">
                        <c:v>43213.333333333336</c:v>
                      </c:pt>
                      <c:pt idx="297">
                        <c:v>43214.333333333336</c:v>
                      </c:pt>
                      <c:pt idx="298">
                        <c:v>43215.333333333336</c:v>
                      </c:pt>
                      <c:pt idx="299">
                        <c:v>43216.333333333336</c:v>
                      </c:pt>
                      <c:pt idx="300">
                        <c:v>43217.333333333336</c:v>
                      </c:pt>
                      <c:pt idx="301">
                        <c:v>43218.333333333336</c:v>
                      </c:pt>
                      <c:pt idx="302">
                        <c:v>43219.333333333336</c:v>
                      </c:pt>
                      <c:pt idx="303">
                        <c:v>43220.333333333336</c:v>
                      </c:pt>
                      <c:pt idx="304">
                        <c:v>43221.333333333336</c:v>
                      </c:pt>
                      <c:pt idx="305">
                        <c:v>43222.333333333336</c:v>
                      </c:pt>
                      <c:pt idx="306">
                        <c:v>43223.333333333336</c:v>
                      </c:pt>
                      <c:pt idx="307">
                        <c:v>43224.333333333336</c:v>
                      </c:pt>
                      <c:pt idx="308">
                        <c:v>43225.333333333336</c:v>
                      </c:pt>
                      <c:pt idx="309">
                        <c:v>43226.333333333336</c:v>
                      </c:pt>
                      <c:pt idx="310">
                        <c:v>43227.333333333336</c:v>
                      </c:pt>
                      <c:pt idx="311">
                        <c:v>43228.333333333336</c:v>
                      </c:pt>
                      <c:pt idx="312">
                        <c:v>43229.333333333336</c:v>
                      </c:pt>
                      <c:pt idx="313">
                        <c:v>43230.333333333336</c:v>
                      </c:pt>
                      <c:pt idx="314">
                        <c:v>43231.333333333336</c:v>
                      </c:pt>
                      <c:pt idx="315">
                        <c:v>43232.333333333336</c:v>
                      </c:pt>
                      <c:pt idx="316">
                        <c:v>43233.333333333336</c:v>
                      </c:pt>
                      <c:pt idx="317">
                        <c:v>43234.333333333336</c:v>
                      </c:pt>
                      <c:pt idx="318">
                        <c:v>43235.333333333336</c:v>
                      </c:pt>
                      <c:pt idx="319">
                        <c:v>43236.333333333336</c:v>
                      </c:pt>
                      <c:pt idx="320">
                        <c:v>43237.333333333336</c:v>
                      </c:pt>
                      <c:pt idx="321">
                        <c:v>43238.333333333336</c:v>
                      </c:pt>
                      <c:pt idx="322">
                        <c:v>43239.333333333336</c:v>
                      </c:pt>
                      <c:pt idx="323">
                        <c:v>43240.333333333336</c:v>
                      </c:pt>
                      <c:pt idx="324">
                        <c:v>43241.333333333336</c:v>
                      </c:pt>
                      <c:pt idx="325">
                        <c:v>43242.333333333336</c:v>
                      </c:pt>
                      <c:pt idx="326">
                        <c:v>43243.333333333336</c:v>
                      </c:pt>
                      <c:pt idx="327">
                        <c:v>43244.333333333336</c:v>
                      </c:pt>
                      <c:pt idx="328">
                        <c:v>43245.333333333336</c:v>
                      </c:pt>
                      <c:pt idx="329">
                        <c:v>43246.333333333336</c:v>
                      </c:pt>
                      <c:pt idx="330">
                        <c:v>43247.333333333336</c:v>
                      </c:pt>
                      <c:pt idx="331">
                        <c:v>43248.333333333336</c:v>
                      </c:pt>
                      <c:pt idx="332">
                        <c:v>43249.333333333336</c:v>
                      </c:pt>
                      <c:pt idx="333">
                        <c:v>43250.333333333336</c:v>
                      </c:pt>
                      <c:pt idx="334">
                        <c:v>43251.333333333336</c:v>
                      </c:pt>
                      <c:pt idx="335">
                        <c:v>43252.333333333336</c:v>
                      </c:pt>
                      <c:pt idx="336">
                        <c:v>43253.333333333336</c:v>
                      </c:pt>
                      <c:pt idx="337">
                        <c:v>43254.333333333336</c:v>
                      </c:pt>
                      <c:pt idx="338">
                        <c:v>43255.333333333336</c:v>
                      </c:pt>
                      <c:pt idx="339">
                        <c:v>43256.333333333336</c:v>
                      </c:pt>
                      <c:pt idx="340">
                        <c:v>43257.333333333336</c:v>
                      </c:pt>
                      <c:pt idx="341">
                        <c:v>43258.333333333336</c:v>
                      </c:pt>
                      <c:pt idx="342">
                        <c:v>43259.333333333336</c:v>
                      </c:pt>
                      <c:pt idx="343">
                        <c:v>43260.333333333336</c:v>
                      </c:pt>
                      <c:pt idx="344">
                        <c:v>43261.333333333336</c:v>
                      </c:pt>
                      <c:pt idx="345">
                        <c:v>43262.333333333336</c:v>
                      </c:pt>
                      <c:pt idx="346">
                        <c:v>43263.333333333336</c:v>
                      </c:pt>
                      <c:pt idx="347">
                        <c:v>43264.333333333336</c:v>
                      </c:pt>
                      <c:pt idx="348">
                        <c:v>43265.333333333336</c:v>
                      </c:pt>
                      <c:pt idx="349">
                        <c:v>43266.333333333336</c:v>
                      </c:pt>
                      <c:pt idx="350">
                        <c:v>43267.333333333336</c:v>
                      </c:pt>
                      <c:pt idx="351">
                        <c:v>43268.333333333336</c:v>
                      </c:pt>
                      <c:pt idx="352">
                        <c:v>43269.333333333336</c:v>
                      </c:pt>
                      <c:pt idx="353">
                        <c:v>43270.333333333336</c:v>
                      </c:pt>
                      <c:pt idx="354">
                        <c:v>43271.333333333336</c:v>
                      </c:pt>
                      <c:pt idx="355">
                        <c:v>43272.333333333336</c:v>
                      </c:pt>
                      <c:pt idx="356">
                        <c:v>43273.333333333336</c:v>
                      </c:pt>
                      <c:pt idx="357">
                        <c:v>43274.333333333336</c:v>
                      </c:pt>
                      <c:pt idx="358">
                        <c:v>43275.333333333336</c:v>
                      </c:pt>
                      <c:pt idx="359">
                        <c:v>43276.333333333336</c:v>
                      </c:pt>
                      <c:pt idx="360">
                        <c:v>43277.333333333336</c:v>
                      </c:pt>
                      <c:pt idx="361">
                        <c:v>43278.333333333336</c:v>
                      </c:pt>
                      <c:pt idx="362">
                        <c:v>43279.333333333336</c:v>
                      </c:pt>
                      <c:pt idx="363">
                        <c:v>43280.333333333336</c:v>
                      </c:pt>
                      <c:pt idx="364">
                        <c:v>43281.333333333336</c:v>
                      </c:pt>
                    </c:numCache>
                  </c:numRef>
                </c15:cat>
              </c15:filteredCategoryTitle>
            </c:ext>
          </c:extLst>
        </c:ser>
        <c:ser>
          <c:idx val="17"/>
          <c:order val="2"/>
          <c:spPr>
            <a:ln w="28575" cap="rnd">
              <a:solidFill>
                <a:srgbClr val="00A18E"/>
              </a:solidFill>
              <a:round/>
            </a:ln>
            <a:effectLst/>
          </c:spPr>
          <c:marker>
            <c:symbol val="none"/>
          </c:marker>
          <c:val>
            <c:numRef>
              <c:f>'2017 - 18'!$S$2:$S$366</c:f>
              <c:numCache>
                <c:formatCode>General</c:formatCode>
                <c:ptCount val="365"/>
                <c:pt idx="0">
                  <c:v>762.85299999999995</c:v>
                </c:pt>
                <c:pt idx="1">
                  <c:v>769.43700000000001</c:v>
                </c:pt>
                <c:pt idx="2">
                  <c:v>761.53</c:v>
                </c:pt>
                <c:pt idx="3">
                  <c:v>741.47699999999998</c:v>
                </c:pt>
                <c:pt idx="4">
                  <c:v>708.899</c:v>
                </c:pt>
                <c:pt idx="5">
                  <c:v>673.99099999999999</c:v>
                </c:pt>
                <c:pt idx="6">
                  <c:v>644.16800000000001</c:v>
                </c:pt>
                <c:pt idx="7">
                  <c:v>609.50599999999997</c:v>
                </c:pt>
                <c:pt idx="8">
                  <c:v>582.91499999999996</c:v>
                </c:pt>
                <c:pt idx="9">
                  <c:v>558.29</c:v>
                </c:pt>
                <c:pt idx="10">
                  <c:v>533.70600000000002</c:v>
                </c:pt>
                <c:pt idx="11">
                  <c:v>513.17899999999997</c:v>
                </c:pt>
                <c:pt idx="12">
                  <c:v>493.29199999999997</c:v>
                </c:pt>
                <c:pt idx="13">
                  <c:v>473.24900000000002</c:v>
                </c:pt>
                <c:pt idx="14">
                  <c:v>454.661</c:v>
                </c:pt>
                <c:pt idx="15">
                  <c:v>438.786</c:v>
                </c:pt>
                <c:pt idx="16">
                  <c:v>423.38900000000001</c:v>
                </c:pt>
                <c:pt idx="17">
                  <c:v>408.19</c:v>
                </c:pt>
                <c:pt idx="18">
                  <c:v>392.084</c:v>
                </c:pt>
                <c:pt idx="19">
                  <c:v>383.09899999999999</c:v>
                </c:pt>
                <c:pt idx="20">
                  <c:v>380.822</c:v>
                </c:pt>
                <c:pt idx="21">
                  <c:v>371.75299999999999</c:v>
                </c:pt>
                <c:pt idx="22">
                  <c:v>364.84800000000001</c:v>
                </c:pt>
                <c:pt idx="23">
                  <c:v>355.44</c:v>
                </c:pt>
                <c:pt idx="24">
                  <c:v>351.08199999999999</c:v>
                </c:pt>
                <c:pt idx="25">
                  <c:v>340.46499999999997</c:v>
                </c:pt>
                <c:pt idx="26">
                  <c:v>335.12299999999999</c:v>
                </c:pt>
                <c:pt idx="27">
                  <c:v>328.09699999999998</c:v>
                </c:pt>
                <c:pt idx="28">
                  <c:v>322.928</c:v>
                </c:pt>
                <c:pt idx="29">
                  <c:v>317.45100000000002</c:v>
                </c:pt>
                <c:pt idx="30">
                  <c:v>321.20100000000002</c:v>
                </c:pt>
                <c:pt idx="31">
                  <c:v>346.60500000000002</c:v>
                </c:pt>
                <c:pt idx="32">
                  <c:v>356.99200000000002</c:v>
                </c:pt>
                <c:pt idx="33">
                  <c:v>368.83300000000003</c:v>
                </c:pt>
                <c:pt idx="34">
                  <c:v>382.36399999999998</c:v>
                </c:pt>
                <c:pt idx="35">
                  <c:v>391.68599999999998</c:v>
                </c:pt>
                <c:pt idx="36">
                  <c:v>393.56200000000001</c:v>
                </c:pt>
                <c:pt idx="37">
                  <c:v>389.49299999999999</c:v>
                </c:pt>
                <c:pt idx="38">
                  <c:v>392.19099999999997</c:v>
                </c:pt>
                <c:pt idx="39">
                  <c:v>396.95400000000001</c:v>
                </c:pt>
                <c:pt idx="40">
                  <c:v>402.572</c:v>
                </c:pt>
                <c:pt idx="41">
                  <c:v>410.02</c:v>
                </c:pt>
                <c:pt idx="42">
                  <c:v>424.11900000000003</c:v>
                </c:pt>
                <c:pt idx="43">
                  <c:v>439.09300000000002</c:v>
                </c:pt>
                <c:pt idx="44">
                  <c:v>447.56400000000002</c:v>
                </c:pt>
                <c:pt idx="45">
                  <c:v>450.50700000000001</c:v>
                </c:pt>
                <c:pt idx="46">
                  <c:v>436.971</c:v>
                </c:pt>
                <c:pt idx="47">
                  <c:v>420.44</c:v>
                </c:pt>
                <c:pt idx="48">
                  <c:v>398.00599999999997</c:v>
                </c:pt>
                <c:pt idx="49">
                  <c:v>376.94400000000002</c:v>
                </c:pt>
                <c:pt idx="50">
                  <c:v>364.8</c:v>
                </c:pt>
                <c:pt idx="51">
                  <c:v>351.07</c:v>
                </c:pt>
                <c:pt idx="52">
                  <c:v>335.077</c:v>
                </c:pt>
                <c:pt idx="53">
                  <c:v>325.45100000000002</c:v>
                </c:pt>
                <c:pt idx="54">
                  <c:v>319.03500000000003</c:v>
                </c:pt>
                <c:pt idx="55">
                  <c:v>313.65699999999998</c:v>
                </c:pt>
                <c:pt idx="56">
                  <c:v>316.01799999999997</c:v>
                </c:pt>
                <c:pt idx="57">
                  <c:v>317.75700000000001</c:v>
                </c:pt>
                <c:pt idx="58">
                  <c:v>319.637</c:v>
                </c:pt>
                <c:pt idx="59">
                  <c:v>324.07900000000001</c:v>
                </c:pt>
                <c:pt idx="60">
                  <c:v>325.59199999999998</c:v>
                </c:pt>
                <c:pt idx="61">
                  <c:v>330.77300000000002</c:v>
                </c:pt>
                <c:pt idx="62">
                  <c:v>337.49900000000002</c:v>
                </c:pt>
                <c:pt idx="63">
                  <c:v>342.738</c:v>
                </c:pt>
                <c:pt idx="64">
                  <c:v>346.84399999999999</c:v>
                </c:pt>
                <c:pt idx="65">
                  <c:v>339.154</c:v>
                </c:pt>
                <c:pt idx="66">
                  <c:v>335.31799999999998</c:v>
                </c:pt>
                <c:pt idx="67">
                  <c:v>330.25299999999999</c:v>
                </c:pt>
                <c:pt idx="68">
                  <c:v>324.10199999999998</c:v>
                </c:pt>
                <c:pt idx="69">
                  <c:v>315.726</c:v>
                </c:pt>
                <c:pt idx="70">
                  <c:v>307.709</c:v>
                </c:pt>
                <c:pt idx="71">
                  <c:v>300.90899999999999</c:v>
                </c:pt>
                <c:pt idx="72">
                  <c:v>290.637</c:v>
                </c:pt>
                <c:pt idx="73">
                  <c:v>280.392</c:v>
                </c:pt>
                <c:pt idx="74">
                  <c:v>263.55599999999998</c:v>
                </c:pt>
                <c:pt idx="75">
                  <c:v>242.04900000000001</c:v>
                </c:pt>
                <c:pt idx="76">
                  <c:v>227.749</c:v>
                </c:pt>
                <c:pt idx="77">
                  <c:v>218.80199999999999</c:v>
                </c:pt>
                <c:pt idx="78">
                  <c:v>205.20500000000001</c:v>
                </c:pt>
                <c:pt idx="79">
                  <c:v>195.27199999999999</c:v>
                </c:pt>
                <c:pt idx="80">
                  <c:v>177.881</c:v>
                </c:pt>
                <c:pt idx="81">
                  <c:v>163.01599999999999</c:v>
                </c:pt>
                <c:pt idx="82">
                  <c:v>159.12899999999999</c:v>
                </c:pt>
                <c:pt idx="83">
                  <c:v>147.21700000000001</c:v>
                </c:pt>
                <c:pt idx="84">
                  <c:v>136.58199999999999</c:v>
                </c:pt>
                <c:pt idx="85">
                  <c:v>119.995</c:v>
                </c:pt>
                <c:pt idx="86">
                  <c:v>115.033</c:v>
                </c:pt>
                <c:pt idx="87">
                  <c:v>109.319</c:v>
                </c:pt>
                <c:pt idx="88">
                  <c:v>104.03100000000001</c:v>
                </c:pt>
                <c:pt idx="89">
                  <c:v>86.885999999999996</c:v>
                </c:pt>
                <c:pt idx="90">
                  <c:v>79.775999999999996</c:v>
                </c:pt>
                <c:pt idx="91">
                  <c:v>78.503</c:v>
                </c:pt>
                <c:pt idx="92">
                  <c:v>73.2</c:v>
                </c:pt>
                <c:pt idx="93">
                  <c:v>67.983000000000004</c:v>
                </c:pt>
                <c:pt idx="94">
                  <c:v>61.414000000000001</c:v>
                </c:pt>
                <c:pt idx="95">
                  <c:v>57.326000000000001</c:v>
                </c:pt>
                <c:pt idx="96">
                  <c:v>52.912999999999997</c:v>
                </c:pt>
                <c:pt idx="97">
                  <c:v>45.569000000000003</c:v>
                </c:pt>
                <c:pt idx="98">
                  <c:v>40.651000000000003</c:v>
                </c:pt>
                <c:pt idx="99">
                  <c:v>41.433999999999997</c:v>
                </c:pt>
                <c:pt idx="100">
                  <c:v>38.932000000000002</c:v>
                </c:pt>
                <c:pt idx="101">
                  <c:v>37.744</c:v>
                </c:pt>
                <c:pt idx="102">
                  <c:v>34.78</c:v>
                </c:pt>
                <c:pt idx="103">
                  <c:v>42.359000000000002</c:v>
                </c:pt>
                <c:pt idx="104">
                  <c:v>89.244</c:v>
                </c:pt>
                <c:pt idx="105">
                  <c:v>148.42699999999999</c:v>
                </c:pt>
                <c:pt idx="106">
                  <c:v>189.756</c:v>
                </c:pt>
                <c:pt idx="107">
                  <c:v>218.78299999999999</c:v>
                </c:pt>
                <c:pt idx="108">
                  <c:v>227.15100000000001</c:v>
                </c:pt>
                <c:pt idx="109">
                  <c:v>218.25299999999999</c:v>
                </c:pt>
                <c:pt idx="110">
                  <c:v>207.66499999999999</c:v>
                </c:pt>
                <c:pt idx="111">
                  <c:v>195.81299999999999</c:v>
                </c:pt>
                <c:pt idx="112">
                  <c:v>185.71199999999999</c:v>
                </c:pt>
                <c:pt idx="113">
                  <c:v>173.47900000000001</c:v>
                </c:pt>
                <c:pt idx="114">
                  <c:v>166.58500000000001</c:v>
                </c:pt>
                <c:pt idx="115">
                  <c:v>160.02699999999999</c:v>
                </c:pt>
                <c:pt idx="116">
                  <c:v>149.197</c:v>
                </c:pt>
                <c:pt idx="117">
                  <c:v>130.00899999999999</c:v>
                </c:pt>
                <c:pt idx="118">
                  <c:v>123.48</c:v>
                </c:pt>
                <c:pt idx="119">
                  <c:v>128.79599999999999</c:v>
                </c:pt>
                <c:pt idx="120">
                  <c:v>133.327</c:v>
                </c:pt>
                <c:pt idx="121">
                  <c:v>141.209</c:v>
                </c:pt>
                <c:pt idx="122">
                  <c:v>124.67700000000001</c:v>
                </c:pt>
                <c:pt idx="123">
                  <c:v>130.20500000000001</c:v>
                </c:pt>
                <c:pt idx="124">
                  <c:v>126.58</c:v>
                </c:pt>
                <c:pt idx="125">
                  <c:v>119.985</c:v>
                </c:pt>
                <c:pt idx="126">
                  <c:v>110.66500000000001</c:v>
                </c:pt>
                <c:pt idx="127">
                  <c:v>102.53100000000001</c:v>
                </c:pt>
                <c:pt idx="128">
                  <c:v>99.474999999999994</c:v>
                </c:pt>
                <c:pt idx="129">
                  <c:v>85.933000000000007</c:v>
                </c:pt>
                <c:pt idx="130">
                  <c:v>77.010999999999996</c:v>
                </c:pt>
                <c:pt idx="131">
                  <c:v>71.22</c:v>
                </c:pt>
                <c:pt idx="132">
                  <c:v>65.765000000000001</c:v>
                </c:pt>
                <c:pt idx="133">
                  <c:v>57.823</c:v>
                </c:pt>
                <c:pt idx="134">
                  <c:v>51.877000000000002</c:v>
                </c:pt>
                <c:pt idx="135">
                  <c:v>46.994999999999997</c:v>
                </c:pt>
                <c:pt idx="136">
                  <c:v>43.06</c:v>
                </c:pt>
                <c:pt idx="137">
                  <c:v>39.215000000000003</c:v>
                </c:pt>
                <c:pt idx="138">
                  <c:v>35.146000000000001</c:v>
                </c:pt>
                <c:pt idx="139">
                  <c:v>31.460999999999999</c:v>
                </c:pt>
                <c:pt idx="140">
                  <c:v>30.385999999999999</c:v>
                </c:pt>
                <c:pt idx="141">
                  <c:v>27.616</c:v>
                </c:pt>
                <c:pt idx="142">
                  <c:v>27.535</c:v>
                </c:pt>
                <c:pt idx="143">
                  <c:v>23.207000000000001</c:v>
                </c:pt>
                <c:pt idx="144">
                  <c:v>17.260000000000002</c:v>
                </c:pt>
                <c:pt idx="145">
                  <c:v>10.035</c:v>
                </c:pt>
                <c:pt idx="146">
                  <c:v>6.867</c:v>
                </c:pt>
                <c:pt idx="147">
                  <c:v>5.3949999999999996</c:v>
                </c:pt>
                <c:pt idx="148">
                  <c:v>5.4960000000000004</c:v>
                </c:pt>
                <c:pt idx="149">
                  <c:v>4.5810000000000004</c:v>
                </c:pt>
                <c:pt idx="150">
                  <c:v>3.4359999999999999</c:v>
                </c:pt>
                <c:pt idx="151">
                  <c:v>3.6349999999999998</c:v>
                </c:pt>
                <c:pt idx="152">
                  <c:v>6.6879999999999997</c:v>
                </c:pt>
                <c:pt idx="153">
                  <c:v>22.742000000000001</c:v>
                </c:pt>
                <c:pt idx="154">
                  <c:v>54.87</c:v>
                </c:pt>
                <c:pt idx="155">
                  <c:v>175.36199999999999</c:v>
                </c:pt>
                <c:pt idx="156">
                  <c:v>162.37700000000001</c:v>
                </c:pt>
                <c:pt idx="157">
                  <c:v>152.48599999999999</c:v>
                </c:pt>
                <c:pt idx="158">
                  <c:v>144.01400000000001</c:v>
                </c:pt>
                <c:pt idx="159">
                  <c:v>149.405</c:v>
                </c:pt>
                <c:pt idx="160">
                  <c:v>165.05199999999999</c:v>
                </c:pt>
                <c:pt idx="161">
                  <c:v>192.875</c:v>
                </c:pt>
                <c:pt idx="162">
                  <c:v>288.40800000000002</c:v>
                </c:pt>
                <c:pt idx="163">
                  <c:v>418.59399999999999</c:v>
                </c:pt>
                <c:pt idx="164">
                  <c:v>494.93799999999999</c:v>
                </c:pt>
                <c:pt idx="165">
                  <c:v>496.17099999999999</c:v>
                </c:pt>
                <c:pt idx="166">
                  <c:v>449.67099999999999</c:v>
                </c:pt>
                <c:pt idx="167">
                  <c:v>381.37700000000001</c:v>
                </c:pt>
                <c:pt idx="168">
                  <c:v>325.31099999999998</c:v>
                </c:pt>
                <c:pt idx="169">
                  <c:v>271.00900000000001</c:v>
                </c:pt>
                <c:pt idx="170">
                  <c:v>218.45500000000001</c:v>
                </c:pt>
                <c:pt idx="171">
                  <c:v>186.89099999999999</c:v>
                </c:pt>
                <c:pt idx="172">
                  <c:v>155.959</c:v>
                </c:pt>
                <c:pt idx="173">
                  <c:v>135.43</c:v>
                </c:pt>
                <c:pt idx="174">
                  <c:v>124.789</c:v>
                </c:pt>
                <c:pt idx="175">
                  <c:v>117.301</c:v>
                </c:pt>
                <c:pt idx="176">
                  <c:v>114.20099999999999</c:v>
                </c:pt>
                <c:pt idx="177">
                  <c:v>110.251</c:v>
                </c:pt>
                <c:pt idx="178">
                  <c:v>110.85299999999999</c:v>
                </c:pt>
                <c:pt idx="179">
                  <c:v>107.736</c:v>
                </c:pt>
                <c:pt idx="180">
                  <c:v>114.56399999999999</c:v>
                </c:pt>
                <c:pt idx="181">
                  <c:v>118.956</c:v>
                </c:pt>
                <c:pt idx="182">
                  <c:v>117.914</c:v>
                </c:pt>
                <c:pt idx="183">
                  <c:v>118.491</c:v>
                </c:pt>
                <c:pt idx="184">
                  <c:v>119.526</c:v>
                </c:pt>
                <c:pt idx="185">
                  <c:v>116.264</c:v>
                </c:pt>
                <c:pt idx="186">
                  <c:v>106.995</c:v>
                </c:pt>
                <c:pt idx="187">
                  <c:v>102.11499999999999</c:v>
                </c:pt>
                <c:pt idx="188">
                  <c:v>98.453999999999994</c:v>
                </c:pt>
                <c:pt idx="189">
                  <c:v>92.646000000000001</c:v>
                </c:pt>
                <c:pt idx="190">
                  <c:v>84.103999999999999</c:v>
                </c:pt>
                <c:pt idx="191">
                  <c:v>74.843999999999994</c:v>
                </c:pt>
                <c:pt idx="192">
                  <c:v>73.161000000000001</c:v>
                </c:pt>
                <c:pt idx="193">
                  <c:v>63.209000000000003</c:v>
                </c:pt>
                <c:pt idx="194">
                  <c:v>56.268999999999998</c:v>
                </c:pt>
                <c:pt idx="195">
                  <c:v>49.396000000000001</c:v>
                </c:pt>
                <c:pt idx="196">
                  <c:v>40.24</c:v>
                </c:pt>
                <c:pt idx="197">
                  <c:v>34.780999999999999</c:v>
                </c:pt>
                <c:pt idx="198">
                  <c:v>29.760999999999999</c:v>
                </c:pt>
                <c:pt idx="199">
                  <c:v>24.126000000000001</c:v>
                </c:pt>
                <c:pt idx="200">
                  <c:v>19.099</c:v>
                </c:pt>
                <c:pt idx="201">
                  <c:v>14.005000000000001</c:v>
                </c:pt>
                <c:pt idx="202">
                  <c:v>9.6310000000000002</c:v>
                </c:pt>
                <c:pt idx="203">
                  <c:v>7.4459999999999997</c:v>
                </c:pt>
                <c:pt idx="204">
                  <c:v>5.9240000000000004</c:v>
                </c:pt>
                <c:pt idx="205">
                  <c:v>5.1379999999999999</c:v>
                </c:pt>
                <c:pt idx="206">
                  <c:v>4.4409999999999998</c:v>
                </c:pt>
                <c:pt idx="207">
                  <c:v>3.4609999999999999</c:v>
                </c:pt>
                <c:pt idx="208">
                  <c:v>2.742</c:v>
                </c:pt>
                <c:pt idx="209">
                  <c:v>1.85</c:v>
                </c:pt>
                <c:pt idx="210">
                  <c:v>1.395</c:v>
                </c:pt>
                <c:pt idx="211">
                  <c:v>0.56200000000000006</c:v>
                </c:pt>
                <c:pt idx="212">
                  <c:v>0.19700000000000001</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1.6080000000000001</c:v>
                </c:pt>
                <c:pt idx="309">
                  <c:v>11.14</c:v>
                </c:pt>
                <c:pt idx="310">
                  <c:v>28.306999999999999</c:v>
                </c:pt>
                <c:pt idx="311">
                  <c:v>35.994999999999997</c:v>
                </c:pt>
                <c:pt idx="312">
                  <c:v>38.831000000000003</c:v>
                </c:pt>
                <c:pt idx="313">
                  <c:v>36.627000000000002</c:v>
                </c:pt>
                <c:pt idx="314">
                  <c:v>31.855</c:v>
                </c:pt>
                <c:pt idx="315">
                  <c:v>28.527999999999999</c:v>
                </c:pt>
                <c:pt idx="316">
                  <c:v>27.423999999999999</c:v>
                </c:pt>
                <c:pt idx="317">
                  <c:v>28.058</c:v>
                </c:pt>
                <c:pt idx="318">
                  <c:v>26.95</c:v>
                </c:pt>
                <c:pt idx="319">
                  <c:v>25.071999999999999</c:v>
                </c:pt>
                <c:pt idx="320">
                  <c:v>24.675000000000001</c:v>
                </c:pt>
                <c:pt idx="321">
                  <c:v>23.872</c:v>
                </c:pt>
                <c:pt idx="322">
                  <c:v>23.815000000000001</c:v>
                </c:pt>
                <c:pt idx="323">
                  <c:v>24.725000000000001</c:v>
                </c:pt>
                <c:pt idx="324">
                  <c:v>24.276</c:v>
                </c:pt>
                <c:pt idx="325">
                  <c:v>23.222000000000001</c:v>
                </c:pt>
                <c:pt idx="326">
                  <c:v>22.832000000000001</c:v>
                </c:pt>
                <c:pt idx="327">
                  <c:v>22.456</c:v>
                </c:pt>
                <c:pt idx="328">
                  <c:v>21.702999999999999</c:v>
                </c:pt>
                <c:pt idx="329">
                  <c:v>20.289000000000001</c:v>
                </c:pt>
                <c:pt idx="330">
                  <c:v>19.007999999999999</c:v>
                </c:pt>
                <c:pt idx="331">
                  <c:v>18.419</c:v>
                </c:pt>
                <c:pt idx="332">
                  <c:v>15.552</c:v>
                </c:pt>
                <c:pt idx="333">
                  <c:v>11.212999999999999</c:v>
                </c:pt>
                <c:pt idx="334">
                  <c:v>7.4379999999999997</c:v>
                </c:pt>
                <c:pt idx="335">
                  <c:v>6.6379999999999999</c:v>
                </c:pt>
                <c:pt idx="336">
                  <c:v>6.0179999999999998</c:v>
                </c:pt>
                <c:pt idx="337">
                  <c:v>4.4279999999999999</c:v>
                </c:pt>
                <c:pt idx="338">
                  <c:v>3.5259999999999998</c:v>
                </c:pt>
                <c:pt idx="339">
                  <c:v>2.7719999999999998</c:v>
                </c:pt>
                <c:pt idx="340">
                  <c:v>2.3730000000000002</c:v>
                </c:pt>
                <c:pt idx="341">
                  <c:v>2.121</c:v>
                </c:pt>
                <c:pt idx="342">
                  <c:v>1.7230000000000001</c:v>
                </c:pt>
                <c:pt idx="343">
                  <c:v>1.5760000000000001</c:v>
                </c:pt>
                <c:pt idx="344">
                  <c:v>1.5549999999999999</c:v>
                </c:pt>
                <c:pt idx="345">
                  <c:v>1.4730000000000001</c:v>
                </c:pt>
                <c:pt idx="346">
                  <c:v>1.996</c:v>
                </c:pt>
                <c:pt idx="347">
                  <c:v>106.905</c:v>
                </c:pt>
                <c:pt idx="348">
                  <c:v>352.45600000000002</c:v>
                </c:pt>
                <c:pt idx="349">
                  <c:v>465.23899999999998</c:v>
                </c:pt>
                <c:pt idx="350">
                  <c:v>494.721</c:v>
                </c:pt>
                <c:pt idx="351">
                  <c:v>487.51799999999997</c:v>
                </c:pt>
                <c:pt idx="352">
                  <c:v>466.34699999999998</c:v>
                </c:pt>
                <c:pt idx="353">
                  <c:v>443.67099999999999</c:v>
                </c:pt>
                <c:pt idx="354">
                  <c:v>415.88900000000001</c:v>
                </c:pt>
                <c:pt idx="355">
                  <c:v>386.81099999999998</c:v>
                </c:pt>
                <c:pt idx="356">
                  <c:v>358.04700000000003</c:v>
                </c:pt>
                <c:pt idx="357">
                  <c:v>327.96199999999999</c:v>
                </c:pt>
                <c:pt idx="358">
                  <c:v>301.25299999999999</c:v>
                </c:pt>
                <c:pt idx="359">
                  <c:v>273.649</c:v>
                </c:pt>
                <c:pt idx="360">
                  <c:v>246.90299999999999</c:v>
                </c:pt>
                <c:pt idx="361">
                  <c:v>224.303</c:v>
                </c:pt>
                <c:pt idx="362">
                  <c:v>209.41499999999999</c:v>
                </c:pt>
                <c:pt idx="363">
                  <c:v>191.49299999999999</c:v>
                </c:pt>
                <c:pt idx="364">
                  <c:v>175.10400000000001</c:v>
                </c:pt>
              </c:numCache>
            </c:numRef>
          </c:val>
          <c:smooth val="0"/>
          <c:extLst xmlns:c16r2="http://schemas.microsoft.com/office/drawing/2015/06/chart">
            <c:ext xmlns:c16="http://schemas.microsoft.com/office/drawing/2014/chart" uri="{C3380CC4-5D6E-409C-BE32-E72D297353CC}">
              <c16:uniqueId val="{00000002-2E99-4BEB-A073-50C032940CAB}"/>
            </c:ext>
            <c:ext xmlns:c15="http://schemas.microsoft.com/office/drawing/2012/chart" uri="{02D57815-91ED-43cb-92C2-25804820EDAC}">
              <c15:filteredSeriesTitle>
                <c15:tx>
                  <c:strRef>
                    <c:extLst>
                      <c:ext uri="{02D57815-91ED-43cb-92C2-25804820EDAC}">
                        <c15:formulaRef>
                          <c15:sqref>'2017 - 18'!$S$1</c15:sqref>
                        </c15:formulaRef>
                      </c:ext>
                    </c:extLst>
                    <c:strCache>
                      <c:ptCount val="1"/>
                      <c:pt idx="0">
                        <c:v>DARLING RIVER AT WILCANNIA</c:v>
                      </c:pt>
                    </c:strCache>
                  </c:strRef>
                </c15:tx>
              </c15:filteredSeriesTitle>
            </c:ext>
            <c:ext xmlns:c15="http://schemas.microsoft.com/office/drawing/2012/chart" uri="{02D57815-91ED-43cb-92C2-25804820EDAC}">
              <c15:filteredCategoryTitle>
                <c15:cat>
                  <c:numRef>
                    <c:extLst>
                      <c:ext uri="{02D57815-91ED-43cb-92C2-25804820EDAC}">
                        <c15:formulaRef>
                          <c15:sqref>'2017 - 18'!$A$2:$A$366</c15:sqref>
                        </c15:formulaRef>
                      </c:ext>
                    </c:extLst>
                    <c:numCache>
                      <c:formatCode>m/d/yyyy</c:formatCode>
                      <c:ptCount val="365"/>
                      <c:pt idx="0">
                        <c:v>42917.333333333336</c:v>
                      </c:pt>
                      <c:pt idx="1">
                        <c:v>42918.333333333336</c:v>
                      </c:pt>
                      <c:pt idx="2">
                        <c:v>42919.333333333336</c:v>
                      </c:pt>
                      <c:pt idx="3">
                        <c:v>42920.333333333336</c:v>
                      </c:pt>
                      <c:pt idx="4">
                        <c:v>42921.333333333336</c:v>
                      </c:pt>
                      <c:pt idx="5">
                        <c:v>42922.333333333336</c:v>
                      </c:pt>
                      <c:pt idx="6">
                        <c:v>42923.333333333336</c:v>
                      </c:pt>
                      <c:pt idx="7">
                        <c:v>42924.333333333336</c:v>
                      </c:pt>
                      <c:pt idx="8">
                        <c:v>42925.333333333336</c:v>
                      </c:pt>
                      <c:pt idx="9">
                        <c:v>42926.333333333336</c:v>
                      </c:pt>
                      <c:pt idx="10">
                        <c:v>42927.333333333336</c:v>
                      </c:pt>
                      <c:pt idx="11">
                        <c:v>42928.333333333336</c:v>
                      </c:pt>
                      <c:pt idx="12">
                        <c:v>42929.333333333336</c:v>
                      </c:pt>
                      <c:pt idx="13">
                        <c:v>42930.333333333336</c:v>
                      </c:pt>
                      <c:pt idx="14">
                        <c:v>42931.333333333336</c:v>
                      </c:pt>
                      <c:pt idx="15">
                        <c:v>42932.333333333336</c:v>
                      </c:pt>
                      <c:pt idx="16">
                        <c:v>42933.333333333336</c:v>
                      </c:pt>
                      <c:pt idx="17">
                        <c:v>42934.333333333336</c:v>
                      </c:pt>
                      <c:pt idx="18">
                        <c:v>42935.333333333336</c:v>
                      </c:pt>
                      <c:pt idx="19">
                        <c:v>42936.333333333336</c:v>
                      </c:pt>
                      <c:pt idx="20">
                        <c:v>42937.333333333336</c:v>
                      </c:pt>
                      <c:pt idx="21">
                        <c:v>42938.333333333336</c:v>
                      </c:pt>
                      <c:pt idx="22">
                        <c:v>42939.333333333336</c:v>
                      </c:pt>
                      <c:pt idx="23">
                        <c:v>42940.333333333336</c:v>
                      </c:pt>
                      <c:pt idx="24">
                        <c:v>42941.333333333336</c:v>
                      </c:pt>
                      <c:pt idx="25">
                        <c:v>42942.333333333336</c:v>
                      </c:pt>
                      <c:pt idx="26">
                        <c:v>42943.333333333336</c:v>
                      </c:pt>
                      <c:pt idx="27">
                        <c:v>42944.333333333336</c:v>
                      </c:pt>
                      <c:pt idx="28">
                        <c:v>42945.333333333336</c:v>
                      </c:pt>
                      <c:pt idx="29">
                        <c:v>42946.333333333336</c:v>
                      </c:pt>
                      <c:pt idx="30">
                        <c:v>42947.333333333336</c:v>
                      </c:pt>
                      <c:pt idx="31">
                        <c:v>42948.333333333336</c:v>
                      </c:pt>
                      <c:pt idx="32">
                        <c:v>42949.333333333336</c:v>
                      </c:pt>
                      <c:pt idx="33">
                        <c:v>42950.333333333336</c:v>
                      </c:pt>
                      <c:pt idx="34">
                        <c:v>42951.333333333336</c:v>
                      </c:pt>
                      <c:pt idx="35">
                        <c:v>42952.333333333336</c:v>
                      </c:pt>
                      <c:pt idx="36">
                        <c:v>42953.333333333336</c:v>
                      </c:pt>
                      <c:pt idx="37">
                        <c:v>42954.333333333336</c:v>
                      </c:pt>
                      <c:pt idx="38">
                        <c:v>42955.333333333336</c:v>
                      </c:pt>
                      <c:pt idx="39">
                        <c:v>42956.333333333336</c:v>
                      </c:pt>
                      <c:pt idx="40">
                        <c:v>42957.333333333336</c:v>
                      </c:pt>
                      <c:pt idx="41">
                        <c:v>42958.333333333336</c:v>
                      </c:pt>
                      <c:pt idx="42">
                        <c:v>42959.333333333336</c:v>
                      </c:pt>
                      <c:pt idx="43">
                        <c:v>42960.333333333336</c:v>
                      </c:pt>
                      <c:pt idx="44">
                        <c:v>42961.333333333336</c:v>
                      </c:pt>
                      <c:pt idx="45">
                        <c:v>42962.333333333336</c:v>
                      </c:pt>
                      <c:pt idx="46">
                        <c:v>42963.333333333336</c:v>
                      </c:pt>
                      <c:pt idx="47">
                        <c:v>42964.333333333336</c:v>
                      </c:pt>
                      <c:pt idx="48">
                        <c:v>42965.333333333336</c:v>
                      </c:pt>
                      <c:pt idx="49">
                        <c:v>42966.333333333336</c:v>
                      </c:pt>
                      <c:pt idx="50">
                        <c:v>42967.333333333336</c:v>
                      </c:pt>
                      <c:pt idx="51">
                        <c:v>42968.333333333336</c:v>
                      </c:pt>
                      <c:pt idx="52">
                        <c:v>42969.333333333336</c:v>
                      </c:pt>
                      <c:pt idx="53">
                        <c:v>42970.333333333336</c:v>
                      </c:pt>
                      <c:pt idx="54">
                        <c:v>42971.333333333336</c:v>
                      </c:pt>
                      <c:pt idx="55">
                        <c:v>42972.333333333336</c:v>
                      </c:pt>
                      <c:pt idx="56">
                        <c:v>42973.333333333336</c:v>
                      </c:pt>
                      <c:pt idx="57">
                        <c:v>42974.333333333336</c:v>
                      </c:pt>
                      <c:pt idx="58">
                        <c:v>42975.333333333336</c:v>
                      </c:pt>
                      <c:pt idx="59">
                        <c:v>42976.333333333336</c:v>
                      </c:pt>
                      <c:pt idx="60">
                        <c:v>42977.333333333336</c:v>
                      </c:pt>
                      <c:pt idx="61">
                        <c:v>42978.333333333336</c:v>
                      </c:pt>
                      <c:pt idx="62">
                        <c:v>42979.333333333336</c:v>
                      </c:pt>
                      <c:pt idx="63">
                        <c:v>42980.333333333336</c:v>
                      </c:pt>
                      <c:pt idx="64">
                        <c:v>42981.333333333336</c:v>
                      </c:pt>
                      <c:pt idx="65">
                        <c:v>42982.333333333336</c:v>
                      </c:pt>
                      <c:pt idx="66">
                        <c:v>42983.333333333336</c:v>
                      </c:pt>
                      <c:pt idx="67">
                        <c:v>42984.333333333336</c:v>
                      </c:pt>
                      <c:pt idx="68">
                        <c:v>42985.333333333336</c:v>
                      </c:pt>
                      <c:pt idx="69">
                        <c:v>42986.333333333336</c:v>
                      </c:pt>
                      <c:pt idx="70">
                        <c:v>42987.333333333336</c:v>
                      </c:pt>
                      <c:pt idx="71">
                        <c:v>42988.333333333336</c:v>
                      </c:pt>
                      <c:pt idx="72">
                        <c:v>42989.333333333336</c:v>
                      </c:pt>
                      <c:pt idx="73">
                        <c:v>42990.333333333336</c:v>
                      </c:pt>
                      <c:pt idx="74">
                        <c:v>42991.333333333336</c:v>
                      </c:pt>
                      <c:pt idx="75">
                        <c:v>42992.333333333336</c:v>
                      </c:pt>
                      <c:pt idx="76">
                        <c:v>42993.333333333336</c:v>
                      </c:pt>
                      <c:pt idx="77">
                        <c:v>42994.333333333336</c:v>
                      </c:pt>
                      <c:pt idx="78">
                        <c:v>42995.333333333336</c:v>
                      </c:pt>
                      <c:pt idx="79">
                        <c:v>42996.333333333336</c:v>
                      </c:pt>
                      <c:pt idx="80">
                        <c:v>42997.333333333336</c:v>
                      </c:pt>
                      <c:pt idx="81">
                        <c:v>42998.333333333336</c:v>
                      </c:pt>
                      <c:pt idx="82">
                        <c:v>42999.333333333336</c:v>
                      </c:pt>
                      <c:pt idx="83">
                        <c:v>43000.333333333336</c:v>
                      </c:pt>
                      <c:pt idx="84">
                        <c:v>43001.333333333336</c:v>
                      </c:pt>
                      <c:pt idx="85">
                        <c:v>43002.333333333336</c:v>
                      </c:pt>
                      <c:pt idx="86">
                        <c:v>43003.333333333336</c:v>
                      </c:pt>
                      <c:pt idx="87">
                        <c:v>43004.333333333336</c:v>
                      </c:pt>
                      <c:pt idx="88">
                        <c:v>43005.333333333336</c:v>
                      </c:pt>
                      <c:pt idx="89">
                        <c:v>43006.333333333336</c:v>
                      </c:pt>
                      <c:pt idx="90">
                        <c:v>43007.333333333336</c:v>
                      </c:pt>
                      <c:pt idx="91">
                        <c:v>43008.333333333336</c:v>
                      </c:pt>
                      <c:pt idx="92">
                        <c:v>43009.333333333336</c:v>
                      </c:pt>
                      <c:pt idx="93">
                        <c:v>43010.333333333336</c:v>
                      </c:pt>
                      <c:pt idx="94">
                        <c:v>43011.333333333336</c:v>
                      </c:pt>
                      <c:pt idx="95">
                        <c:v>43012.333333333336</c:v>
                      </c:pt>
                      <c:pt idx="96">
                        <c:v>43013.333333333336</c:v>
                      </c:pt>
                      <c:pt idx="97">
                        <c:v>43014.333333333336</c:v>
                      </c:pt>
                      <c:pt idx="98">
                        <c:v>43015.333333333336</c:v>
                      </c:pt>
                      <c:pt idx="99">
                        <c:v>43016.333333333336</c:v>
                      </c:pt>
                      <c:pt idx="100">
                        <c:v>43017.333333333336</c:v>
                      </c:pt>
                      <c:pt idx="101">
                        <c:v>43018.333333333336</c:v>
                      </c:pt>
                      <c:pt idx="102">
                        <c:v>43019.333333333336</c:v>
                      </c:pt>
                      <c:pt idx="103">
                        <c:v>43020.333333333336</c:v>
                      </c:pt>
                      <c:pt idx="104">
                        <c:v>43021.333333333336</c:v>
                      </c:pt>
                      <c:pt idx="105">
                        <c:v>43022.333333333336</c:v>
                      </c:pt>
                      <c:pt idx="106">
                        <c:v>43023.333333333336</c:v>
                      </c:pt>
                      <c:pt idx="107">
                        <c:v>43024.333333333336</c:v>
                      </c:pt>
                      <c:pt idx="108">
                        <c:v>43025.333333333336</c:v>
                      </c:pt>
                      <c:pt idx="109">
                        <c:v>43026.333333333336</c:v>
                      </c:pt>
                      <c:pt idx="110">
                        <c:v>43027.333333333336</c:v>
                      </c:pt>
                      <c:pt idx="111">
                        <c:v>43028.333333333336</c:v>
                      </c:pt>
                      <c:pt idx="112">
                        <c:v>43029.333333333336</c:v>
                      </c:pt>
                      <c:pt idx="113">
                        <c:v>43030.333333333336</c:v>
                      </c:pt>
                      <c:pt idx="114">
                        <c:v>43031.333333333336</c:v>
                      </c:pt>
                      <c:pt idx="115">
                        <c:v>43032.333333333336</c:v>
                      </c:pt>
                      <c:pt idx="116">
                        <c:v>43033.333333333336</c:v>
                      </c:pt>
                      <c:pt idx="117">
                        <c:v>43034.333333333336</c:v>
                      </c:pt>
                      <c:pt idx="118">
                        <c:v>43035.333333333336</c:v>
                      </c:pt>
                      <c:pt idx="119">
                        <c:v>43036.333333333336</c:v>
                      </c:pt>
                      <c:pt idx="120">
                        <c:v>43037.333333333336</c:v>
                      </c:pt>
                      <c:pt idx="121">
                        <c:v>43038.333333333336</c:v>
                      </c:pt>
                      <c:pt idx="122">
                        <c:v>43039.333333333336</c:v>
                      </c:pt>
                      <c:pt idx="123">
                        <c:v>43040.333333333336</c:v>
                      </c:pt>
                      <c:pt idx="124">
                        <c:v>43041.333333333336</c:v>
                      </c:pt>
                      <c:pt idx="125">
                        <c:v>43042.333333333336</c:v>
                      </c:pt>
                      <c:pt idx="126">
                        <c:v>43043.333333333336</c:v>
                      </c:pt>
                      <c:pt idx="127">
                        <c:v>43044.333333333336</c:v>
                      </c:pt>
                      <c:pt idx="128">
                        <c:v>43045.333333333336</c:v>
                      </c:pt>
                      <c:pt idx="129">
                        <c:v>43046.333333333336</c:v>
                      </c:pt>
                      <c:pt idx="130">
                        <c:v>43047.333333333336</c:v>
                      </c:pt>
                      <c:pt idx="131">
                        <c:v>43048.333333333336</c:v>
                      </c:pt>
                      <c:pt idx="132">
                        <c:v>43049.333333333336</c:v>
                      </c:pt>
                      <c:pt idx="133">
                        <c:v>43050.333333333336</c:v>
                      </c:pt>
                      <c:pt idx="134">
                        <c:v>43051.333333333336</c:v>
                      </c:pt>
                      <c:pt idx="135">
                        <c:v>43052.333333333336</c:v>
                      </c:pt>
                      <c:pt idx="136">
                        <c:v>43053.333333333336</c:v>
                      </c:pt>
                      <c:pt idx="137">
                        <c:v>43054.333333333336</c:v>
                      </c:pt>
                      <c:pt idx="138">
                        <c:v>43055.333333333336</c:v>
                      </c:pt>
                      <c:pt idx="139">
                        <c:v>43056.333333333336</c:v>
                      </c:pt>
                      <c:pt idx="140">
                        <c:v>43057.333333333336</c:v>
                      </c:pt>
                      <c:pt idx="141">
                        <c:v>43058.333333333336</c:v>
                      </c:pt>
                      <c:pt idx="142">
                        <c:v>43059.333333333336</c:v>
                      </c:pt>
                      <c:pt idx="143">
                        <c:v>43060.333333333336</c:v>
                      </c:pt>
                      <c:pt idx="144">
                        <c:v>43061.333333333336</c:v>
                      </c:pt>
                      <c:pt idx="145">
                        <c:v>43062.333333333336</c:v>
                      </c:pt>
                      <c:pt idx="146">
                        <c:v>43063.333333333336</c:v>
                      </c:pt>
                      <c:pt idx="147">
                        <c:v>43064.333333333336</c:v>
                      </c:pt>
                      <c:pt idx="148">
                        <c:v>43065.333333333336</c:v>
                      </c:pt>
                      <c:pt idx="149">
                        <c:v>43066.333333333336</c:v>
                      </c:pt>
                      <c:pt idx="150">
                        <c:v>43067.333333333336</c:v>
                      </c:pt>
                      <c:pt idx="151">
                        <c:v>43068.333333333336</c:v>
                      </c:pt>
                      <c:pt idx="152">
                        <c:v>43069.333333333336</c:v>
                      </c:pt>
                      <c:pt idx="153">
                        <c:v>43070.333333333336</c:v>
                      </c:pt>
                      <c:pt idx="154">
                        <c:v>43071.333333333336</c:v>
                      </c:pt>
                      <c:pt idx="155">
                        <c:v>43072.333333333336</c:v>
                      </c:pt>
                      <c:pt idx="156">
                        <c:v>43073.333333333336</c:v>
                      </c:pt>
                      <c:pt idx="157">
                        <c:v>43074.333333333336</c:v>
                      </c:pt>
                      <c:pt idx="158">
                        <c:v>43075.333333333336</c:v>
                      </c:pt>
                      <c:pt idx="159">
                        <c:v>43076.333333333336</c:v>
                      </c:pt>
                      <c:pt idx="160">
                        <c:v>43077.333333333336</c:v>
                      </c:pt>
                      <c:pt idx="161">
                        <c:v>43078.333333333336</c:v>
                      </c:pt>
                      <c:pt idx="162">
                        <c:v>43079.333333333336</c:v>
                      </c:pt>
                      <c:pt idx="163">
                        <c:v>43080.333333333336</c:v>
                      </c:pt>
                      <c:pt idx="164">
                        <c:v>43081.333333333336</c:v>
                      </c:pt>
                      <c:pt idx="165">
                        <c:v>43082.333333333336</c:v>
                      </c:pt>
                      <c:pt idx="166">
                        <c:v>43083.333333333336</c:v>
                      </c:pt>
                      <c:pt idx="167">
                        <c:v>43084.333333333336</c:v>
                      </c:pt>
                      <c:pt idx="168">
                        <c:v>43085.333333333336</c:v>
                      </c:pt>
                      <c:pt idx="169">
                        <c:v>43086.333333333336</c:v>
                      </c:pt>
                      <c:pt idx="170">
                        <c:v>43087.333333333336</c:v>
                      </c:pt>
                      <c:pt idx="171">
                        <c:v>43088.333333333336</c:v>
                      </c:pt>
                      <c:pt idx="172">
                        <c:v>43089.333333333336</c:v>
                      </c:pt>
                      <c:pt idx="173">
                        <c:v>43090.333333333336</c:v>
                      </c:pt>
                      <c:pt idx="174">
                        <c:v>43091.333333333336</c:v>
                      </c:pt>
                      <c:pt idx="175">
                        <c:v>43092.333333333336</c:v>
                      </c:pt>
                      <c:pt idx="176">
                        <c:v>43093.333333333336</c:v>
                      </c:pt>
                      <c:pt idx="177">
                        <c:v>43094.333333333336</c:v>
                      </c:pt>
                      <c:pt idx="178">
                        <c:v>43095.333333333336</c:v>
                      </c:pt>
                      <c:pt idx="179">
                        <c:v>43096.333333333336</c:v>
                      </c:pt>
                      <c:pt idx="180">
                        <c:v>43097.333333333336</c:v>
                      </c:pt>
                      <c:pt idx="181">
                        <c:v>43098.333333333336</c:v>
                      </c:pt>
                      <c:pt idx="182">
                        <c:v>43099.333333333336</c:v>
                      </c:pt>
                      <c:pt idx="183">
                        <c:v>43100.333333333336</c:v>
                      </c:pt>
                      <c:pt idx="184">
                        <c:v>43101.333333333336</c:v>
                      </c:pt>
                      <c:pt idx="185">
                        <c:v>43102.333333333336</c:v>
                      </c:pt>
                      <c:pt idx="186">
                        <c:v>43103.333333333336</c:v>
                      </c:pt>
                      <c:pt idx="187">
                        <c:v>43104.333333333336</c:v>
                      </c:pt>
                      <c:pt idx="188">
                        <c:v>43105.333333333336</c:v>
                      </c:pt>
                      <c:pt idx="189">
                        <c:v>43106.333333333336</c:v>
                      </c:pt>
                      <c:pt idx="190">
                        <c:v>43107.333333333336</c:v>
                      </c:pt>
                      <c:pt idx="191">
                        <c:v>43108.333333333336</c:v>
                      </c:pt>
                      <c:pt idx="192">
                        <c:v>43109.333333333336</c:v>
                      </c:pt>
                      <c:pt idx="193">
                        <c:v>43110.333333333336</c:v>
                      </c:pt>
                      <c:pt idx="194">
                        <c:v>43111.333333333336</c:v>
                      </c:pt>
                      <c:pt idx="195">
                        <c:v>43112.333333333336</c:v>
                      </c:pt>
                      <c:pt idx="196">
                        <c:v>43113.333333333336</c:v>
                      </c:pt>
                      <c:pt idx="197">
                        <c:v>43114.333333333336</c:v>
                      </c:pt>
                      <c:pt idx="198">
                        <c:v>43115.333333333336</c:v>
                      </c:pt>
                      <c:pt idx="199">
                        <c:v>43116.333333333336</c:v>
                      </c:pt>
                      <c:pt idx="200">
                        <c:v>43117.333333333336</c:v>
                      </c:pt>
                      <c:pt idx="201">
                        <c:v>43118.333333333336</c:v>
                      </c:pt>
                      <c:pt idx="202">
                        <c:v>43119.333333333336</c:v>
                      </c:pt>
                      <c:pt idx="203">
                        <c:v>43120.333333333336</c:v>
                      </c:pt>
                      <c:pt idx="204">
                        <c:v>43121.333333333336</c:v>
                      </c:pt>
                      <c:pt idx="205">
                        <c:v>43122.333333333336</c:v>
                      </c:pt>
                      <c:pt idx="206">
                        <c:v>43123.333333333336</c:v>
                      </c:pt>
                      <c:pt idx="207">
                        <c:v>43124.333333333336</c:v>
                      </c:pt>
                      <c:pt idx="208">
                        <c:v>43125.333333333336</c:v>
                      </c:pt>
                      <c:pt idx="209">
                        <c:v>43126.333333333336</c:v>
                      </c:pt>
                      <c:pt idx="210">
                        <c:v>43127.333333333336</c:v>
                      </c:pt>
                      <c:pt idx="211">
                        <c:v>43128.333333333336</c:v>
                      </c:pt>
                      <c:pt idx="212">
                        <c:v>43129.333333333336</c:v>
                      </c:pt>
                      <c:pt idx="213">
                        <c:v>43130.333333333336</c:v>
                      </c:pt>
                      <c:pt idx="214">
                        <c:v>43131.333333333336</c:v>
                      </c:pt>
                      <c:pt idx="215">
                        <c:v>43132.333333333336</c:v>
                      </c:pt>
                      <c:pt idx="216">
                        <c:v>43133.333333333336</c:v>
                      </c:pt>
                      <c:pt idx="217">
                        <c:v>43134.333333333336</c:v>
                      </c:pt>
                      <c:pt idx="218">
                        <c:v>43135.333333333336</c:v>
                      </c:pt>
                      <c:pt idx="219">
                        <c:v>43136.333333333336</c:v>
                      </c:pt>
                      <c:pt idx="220">
                        <c:v>43137.333333333336</c:v>
                      </c:pt>
                      <c:pt idx="221">
                        <c:v>43138.333333333336</c:v>
                      </c:pt>
                      <c:pt idx="222">
                        <c:v>43139.333333333336</c:v>
                      </c:pt>
                      <c:pt idx="223">
                        <c:v>43140.333333333336</c:v>
                      </c:pt>
                      <c:pt idx="224">
                        <c:v>43141.333333333336</c:v>
                      </c:pt>
                      <c:pt idx="225">
                        <c:v>43142.333333333336</c:v>
                      </c:pt>
                      <c:pt idx="226">
                        <c:v>43143.333333333336</c:v>
                      </c:pt>
                      <c:pt idx="227">
                        <c:v>43144.333333333336</c:v>
                      </c:pt>
                      <c:pt idx="228">
                        <c:v>43145.333333333336</c:v>
                      </c:pt>
                      <c:pt idx="229">
                        <c:v>43146.333333333336</c:v>
                      </c:pt>
                      <c:pt idx="230">
                        <c:v>43147.333333333336</c:v>
                      </c:pt>
                      <c:pt idx="231">
                        <c:v>43148.333333333336</c:v>
                      </c:pt>
                      <c:pt idx="232">
                        <c:v>43149.333333333336</c:v>
                      </c:pt>
                      <c:pt idx="233">
                        <c:v>43150.333333333336</c:v>
                      </c:pt>
                      <c:pt idx="234">
                        <c:v>43151.333333333336</c:v>
                      </c:pt>
                      <c:pt idx="235">
                        <c:v>43152.333333333336</c:v>
                      </c:pt>
                      <c:pt idx="236">
                        <c:v>43153.333333333336</c:v>
                      </c:pt>
                      <c:pt idx="237">
                        <c:v>43154.333333333336</c:v>
                      </c:pt>
                      <c:pt idx="238">
                        <c:v>43155.333333333336</c:v>
                      </c:pt>
                      <c:pt idx="239">
                        <c:v>43156.333333333336</c:v>
                      </c:pt>
                      <c:pt idx="240">
                        <c:v>43157.333333333336</c:v>
                      </c:pt>
                      <c:pt idx="241">
                        <c:v>43158.333333333336</c:v>
                      </c:pt>
                      <c:pt idx="242">
                        <c:v>43159.333333333336</c:v>
                      </c:pt>
                      <c:pt idx="243">
                        <c:v>43160.333333333336</c:v>
                      </c:pt>
                      <c:pt idx="244">
                        <c:v>43161.333333333336</c:v>
                      </c:pt>
                      <c:pt idx="245">
                        <c:v>43162.333333333336</c:v>
                      </c:pt>
                      <c:pt idx="246">
                        <c:v>43163.333333333336</c:v>
                      </c:pt>
                      <c:pt idx="247">
                        <c:v>43164.333333333336</c:v>
                      </c:pt>
                      <c:pt idx="248">
                        <c:v>43165.333333333336</c:v>
                      </c:pt>
                      <c:pt idx="249">
                        <c:v>43166.333333333336</c:v>
                      </c:pt>
                      <c:pt idx="250">
                        <c:v>43167.333333333336</c:v>
                      </c:pt>
                      <c:pt idx="251">
                        <c:v>43168.333333333336</c:v>
                      </c:pt>
                      <c:pt idx="252">
                        <c:v>43169.333333333336</c:v>
                      </c:pt>
                      <c:pt idx="253">
                        <c:v>43170.333333333336</c:v>
                      </c:pt>
                      <c:pt idx="254">
                        <c:v>43171.333333333336</c:v>
                      </c:pt>
                      <c:pt idx="255">
                        <c:v>43172.333333333336</c:v>
                      </c:pt>
                      <c:pt idx="256">
                        <c:v>43173.333333333336</c:v>
                      </c:pt>
                      <c:pt idx="257">
                        <c:v>43174.333333333336</c:v>
                      </c:pt>
                      <c:pt idx="258">
                        <c:v>43175.333333333336</c:v>
                      </c:pt>
                      <c:pt idx="259">
                        <c:v>43176.333333333336</c:v>
                      </c:pt>
                      <c:pt idx="260">
                        <c:v>43177.333333333336</c:v>
                      </c:pt>
                      <c:pt idx="261">
                        <c:v>43178.333333333336</c:v>
                      </c:pt>
                      <c:pt idx="262">
                        <c:v>43179.333333333336</c:v>
                      </c:pt>
                      <c:pt idx="263">
                        <c:v>43180.333333333336</c:v>
                      </c:pt>
                      <c:pt idx="264">
                        <c:v>43181.333333333336</c:v>
                      </c:pt>
                      <c:pt idx="265">
                        <c:v>43182.333333333336</c:v>
                      </c:pt>
                      <c:pt idx="266">
                        <c:v>43183.333333333336</c:v>
                      </c:pt>
                      <c:pt idx="267">
                        <c:v>43184.333333333336</c:v>
                      </c:pt>
                      <c:pt idx="268">
                        <c:v>43185.333333333336</c:v>
                      </c:pt>
                      <c:pt idx="269">
                        <c:v>43186.333333333336</c:v>
                      </c:pt>
                      <c:pt idx="270">
                        <c:v>43187.333333333336</c:v>
                      </c:pt>
                      <c:pt idx="271">
                        <c:v>43188.333333333336</c:v>
                      </c:pt>
                      <c:pt idx="272">
                        <c:v>43189.333333333336</c:v>
                      </c:pt>
                      <c:pt idx="273">
                        <c:v>43190.333333333336</c:v>
                      </c:pt>
                      <c:pt idx="274">
                        <c:v>43191.333333333336</c:v>
                      </c:pt>
                      <c:pt idx="275">
                        <c:v>43192.333333333336</c:v>
                      </c:pt>
                      <c:pt idx="276">
                        <c:v>43193.333333333336</c:v>
                      </c:pt>
                      <c:pt idx="277">
                        <c:v>43194.333333333336</c:v>
                      </c:pt>
                      <c:pt idx="278">
                        <c:v>43195.333333333336</c:v>
                      </c:pt>
                      <c:pt idx="279">
                        <c:v>43196.333333333336</c:v>
                      </c:pt>
                      <c:pt idx="280">
                        <c:v>43197.333333333336</c:v>
                      </c:pt>
                      <c:pt idx="281">
                        <c:v>43198.333333333336</c:v>
                      </c:pt>
                      <c:pt idx="282">
                        <c:v>43199.333333333336</c:v>
                      </c:pt>
                      <c:pt idx="283">
                        <c:v>43200.333333333336</c:v>
                      </c:pt>
                      <c:pt idx="284">
                        <c:v>43201.333333333336</c:v>
                      </c:pt>
                      <c:pt idx="285">
                        <c:v>43202.333333333336</c:v>
                      </c:pt>
                      <c:pt idx="286">
                        <c:v>43203.333333333336</c:v>
                      </c:pt>
                      <c:pt idx="287">
                        <c:v>43204.333333333336</c:v>
                      </c:pt>
                      <c:pt idx="288">
                        <c:v>43205.333333333336</c:v>
                      </c:pt>
                      <c:pt idx="289">
                        <c:v>43206.333333333336</c:v>
                      </c:pt>
                      <c:pt idx="290">
                        <c:v>43207.333333333336</c:v>
                      </c:pt>
                      <c:pt idx="291">
                        <c:v>43208.333333333336</c:v>
                      </c:pt>
                      <c:pt idx="292">
                        <c:v>43209.333333333336</c:v>
                      </c:pt>
                      <c:pt idx="293">
                        <c:v>43210.333333333336</c:v>
                      </c:pt>
                      <c:pt idx="294">
                        <c:v>43211.333333333336</c:v>
                      </c:pt>
                      <c:pt idx="295">
                        <c:v>43212.333333333336</c:v>
                      </c:pt>
                      <c:pt idx="296">
                        <c:v>43213.333333333336</c:v>
                      </c:pt>
                      <c:pt idx="297">
                        <c:v>43214.333333333336</c:v>
                      </c:pt>
                      <c:pt idx="298">
                        <c:v>43215.333333333336</c:v>
                      </c:pt>
                      <c:pt idx="299">
                        <c:v>43216.333333333336</c:v>
                      </c:pt>
                      <c:pt idx="300">
                        <c:v>43217.333333333336</c:v>
                      </c:pt>
                      <c:pt idx="301">
                        <c:v>43218.333333333336</c:v>
                      </c:pt>
                      <c:pt idx="302">
                        <c:v>43219.333333333336</c:v>
                      </c:pt>
                      <c:pt idx="303">
                        <c:v>43220.333333333336</c:v>
                      </c:pt>
                      <c:pt idx="304">
                        <c:v>43221.333333333336</c:v>
                      </c:pt>
                      <c:pt idx="305">
                        <c:v>43222.333333333336</c:v>
                      </c:pt>
                      <c:pt idx="306">
                        <c:v>43223.333333333336</c:v>
                      </c:pt>
                      <c:pt idx="307">
                        <c:v>43224.333333333336</c:v>
                      </c:pt>
                      <c:pt idx="308">
                        <c:v>43225.333333333336</c:v>
                      </c:pt>
                      <c:pt idx="309">
                        <c:v>43226.333333333336</c:v>
                      </c:pt>
                      <c:pt idx="310">
                        <c:v>43227.333333333336</c:v>
                      </c:pt>
                      <c:pt idx="311">
                        <c:v>43228.333333333336</c:v>
                      </c:pt>
                      <c:pt idx="312">
                        <c:v>43229.333333333336</c:v>
                      </c:pt>
                      <c:pt idx="313">
                        <c:v>43230.333333333336</c:v>
                      </c:pt>
                      <c:pt idx="314">
                        <c:v>43231.333333333336</c:v>
                      </c:pt>
                      <c:pt idx="315">
                        <c:v>43232.333333333336</c:v>
                      </c:pt>
                      <c:pt idx="316">
                        <c:v>43233.333333333336</c:v>
                      </c:pt>
                      <c:pt idx="317">
                        <c:v>43234.333333333336</c:v>
                      </c:pt>
                      <c:pt idx="318">
                        <c:v>43235.333333333336</c:v>
                      </c:pt>
                      <c:pt idx="319">
                        <c:v>43236.333333333336</c:v>
                      </c:pt>
                      <c:pt idx="320">
                        <c:v>43237.333333333336</c:v>
                      </c:pt>
                      <c:pt idx="321">
                        <c:v>43238.333333333336</c:v>
                      </c:pt>
                      <c:pt idx="322">
                        <c:v>43239.333333333336</c:v>
                      </c:pt>
                      <c:pt idx="323">
                        <c:v>43240.333333333336</c:v>
                      </c:pt>
                      <c:pt idx="324">
                        <c:v>43241.333333333336</c:v>
                      </c:pt>
                      <c:pt idx="325">
                        <c:v>43242.333333333336</c:v>
                      </c:pt>
                      <c:pt idx="326">
                        <c:v>43243.333333333336</c:v>
                      </c:pt>
                      <c:pt idx="327">
                        <c:v>43244.333333333336</c:v>
                      </c:pt>
                      <c:pt idx="328">
                        <c:v>43245.333333333336</c:v>
                      </c:pt>
                      <c:pt idx="329">
                        <c:v>43246.333333333336</c:v>
                      </c:pt>
                      <c:pt idx="330">
                        <c:v>43247.333333333336</c:v>
                      </c:pt>
                      <c:pt idx="331">
                        <c:v>43248.333333333336</c:v>
                      </c:pt>
                      <c:pt idx="332">
                        <c:v>43249.333333333336</c:v>
                      </c:pt>
                      <c:pt idx="333">
                        <c:v>43250.333333333336</c:v>
                      </c:pt>
                      <c:pt idx="334">
                        <c:v>43251.333333333336</c:v>
                      </c:pt>
                      <c:pt idx="335">
                        <c:v>43252.333333333336</c:v>
                      </c:pt>
                      <c:pt idx="336">
                        <c:v>43253.333333333336</c:v>
                      </c:pt>
                      <c:pt idx="337">
                        <c:v>43254.333333333336</c:v>
                      </c:pt>
                      <c:pt idx="338">
                        <c:v>43255.333333333336</c:v>
                      </c:pt>
                      <c:pt idx="339">
                        <c:v>43256.333333333336</c:v>
                      </c:pt>
                      <c:pt idx="340">
                        <c:v>43257.333333333336</c:v>
                      </c:pt>
                      <c:pt idx="341">
                        <c:v>43258.333333333336</c:v>
                      </c:pt>
                      <c:pt idx="342">
                        <c:v>43259.333333333336</c:v>
                      </c:pt>
                      <c:pt idx="343">
                        <c:v>43260.333333333336</c:v>
                      </c:pt>
                      <c:pt idx="344">
                        <c:v>43261.333333333336</c:v>
                      </c:pt>
                      <c:pt idx="345">
                        <c:v>43262.333333333336</c:v>
                      </c:pt>
                      <c:pt idx="346">
                        <c:v>43263.333333333336</c:v>
                      </c:pt>
                      <c:pt idx="347">
                        <c:v>43264.333333333336</c:v>
                      </c:pt>
                      <c:pt idx="348">
                        <c:v>43265.333333333336</c:v>
                      </c:pt>
                      <c:pt idx="349">
                        <c:v>43266.333333333336</c:v>
                      </c:pt>
                      <c:pt idx="350">
                        <c:v>43267.333333333336</c:v>
                      </c:pt>
                      <c:pt idx="351">
                        <c:v>43268.333333333336</c:v>
                      </c:pt>
                      <c:pt idx="352">
                        <c:v>43269.333333333336</c:v>
                      </c:pt>
                      <c:pt idx="353">
                        <c:v>43270.333333333336</c:v>
                      </c:pt>
                      <c:pt idx="354">
                        <c:v>43271.333333333336</c:v>
                      </c:pt>
                      <c:pt idx="355">
                        <c:v>43272.333333333336</c:v>
                      </c:pt>
                      <c:pt idx="356">
                        <c:v>43273.333333333336</c:v>
                      </c:pt>
                      <c:pt idx="357">
                        <c:v>43274.333333333336</c:v>
                      </c:pt>
                      <c:pt idx="358">
                        <c:v>43275.333333333336</c:v>
                      </c:pt>
                      <c:pt idx="359">
                        <c:v>43276.333333333336</c:v>
                      </c:pt>
                      <c:pt idx="360">
                        <c:v>43277.333333333336</c:v>
                      </c:pt>
                      <c:pt idx="361">
                        <c:v>43278.333333333336</c:v>
                      </c:pt>
                      <c:pt idx="362">
                        <c:v>43279.333333333336</c:v>
                      </c:pt>
                      <c:pt idx="363">
                        <c:v>43280.333333333336</c:v>
                      </c:pt>
                      <c:pt idx="364">
                        <c:v>43281.333333333336</c:v>
                      </c:pt>
                    </c:numCache>
                  </c:numRef>
                </c15:cat>
              </c15:filteredCategoryTitle>
            </c:ext>
          </c:extLst>
        </c:ser>
        <c:dLbls>
          <c:showLegendKey val="0"/>
          <c:showVal val="0"/>
          <c:showCatName val="0"/>
          <c:showSerName val="0"/>
          <c:showPercent val="0"/>
          <c:showBubbleSize val="0"/>
        </c:dLbls>
        <c:smooth val="0"/>
        <c:axId val="673215336"/>
        <c:axId val="673214944"/>
        <c:extLst xmlns:c16r2="http://schemas.microsoft.com/office/drawing/2015/06/chart"/>
      </c:lineChart>
      <c:dateAx>
        <c:axId val="673215336"/>
        <c:scaling>
          <c:orientation val="minMax"/>
          <c:max val="366"/>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214944"/>
        <c:crosses val="autoZero"/>
        <c:auto val="0"/>
        <c:lblOffset val="100"/>
        <c:baseTimeUnit val="days"/>
        <c:majorUnit val="2"/>
        <c:majorTimeUnit val="months"/>
      </c:dateAx>
      <c:valAx>
        <c:axId val="673214944"/>
        <c:scaling>
          <c:orientation val="minMax"/>
          <c:max val="18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kern="1200" baseline="0">
                    <a:solidFill>
                      <a:sysClr val="windowText" lastClr="000000">
                        <a:lumMod val="65000"/>
                        <a:lumOff val="35000"/>
                      </a:sysClr>
                    </a:solidFill>
                    <a:latin typeface="+mn-lt"/>
                    <a:ea typeface="+mn-ea"/>
                    <a:cs typeface="+mn-cs"/>
                  </a:rPr>
                  <a:t>Daily flow</a:t>
                </a:r>
                <a:r>
                  <a:rPr lang="en-AU"/>
                  <a:t> (ML/d)</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215336"/>
        <c:crossesAt val="1"/>
        <c:crossBetween val="between"/>
        <c:majorUnit val="250"/>
      </c:valAx>
      <c:spPr>
        <a:noFill/>
        <a:ln>
          <a:noFill/>
        </a:ln>
        <a:effectLst/>
      </c:spPr>
    </c:plotArea>
    <c:legend>
      <c:legendPos val="r"/>
      <c:layout>
        <c:manualLayout>
          <c:xMode val="edge"/>
          <c:yMode val="edge"/>
          <c:x val="1.0220178477690288E-2"/>
          <c:y val="0.89846423043273438"/>
          <c:w val="0.98977980533980048"/>
          <c:h val="0.10153576956726564"/>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76146364057434"/>
          <c:y val="2.640854606549977E-2"/>
          <c:w val="0.84513938208704309"/>
          <c:h val="0.80997509069328122"/>
        </c:manualLayout>
      </c:layout>
      <c:lineChart>
        <c:grouping val="standard"/>
        <c:varyColors val="0"/>
        <c:ser>
          <c:idx val="8"/>
          <c:order val="0"/>
          <c:spPr>
            <a:ln w="28575" cap="rnd">
              <a:solidFill>
                <a:srgbClr val="FFC000"/>
              </a:solidFill>
              <a:round/>
            </a:ln>
            <a:effectLst/>
          </c:spPr>
          <c:marker>
            <c:symbol val="none"/>
          </c:marker>
          <c:val>
            <c:numRef>
              <c:f>'2017 - 18'!$J$186:$J$366</c:f>
              <c:numCache>
                <c:formatCode>General</c:formatCode>
                <c:ptCount val="181"/>
                <c:pt idx="0">
                  <c:v>40.999000000000002</c:v>
                </c:pt>
                <c:pt idx="1">
                  <c:v>36.225000000000001</c:v>
                </c:pt>
                <c:pt idx="2">
                  <c:v>30.542000000000002</c:v>
                </c:pt>
                <c:pt idx="3">
                  <c:v>25.375</c:v>
                </c:pt>
                <c:pt idx="4">
                  <c:v>19.553999999999998</c:v>
                </c:pt>
                <c:pt idx="5">
                  <c:v>15.372</c:v>
                </c:pt>
                <c:pt idx="6">
                  <c:v>11.481999999999999</c:v>
                </c:pt>
                <c:pt idx="7">
                  <c:v>10.694000000000001</c:v>
                </c:pt>
                <c:pt idx="8">
                  <c:v>10.145</c:v>
                </c:pt>
                <c:pt idx="9">
                  <c:v>9.7759999999999998</c:v>
                </c:pt>
                <c:pt idx="10">
                  <c:v>9.2119999999999997</c:v>
                </c:pt>
                <c:pt idx="11">
                  <c:v>9.0359999999999996</c:v>
                </c:pt>
                <c:pt idx="12">
                  <c:v>8.5749999999999993</c:v>
                </c:pt>
                <c:pt idx="13">
                  <c:v>8.1850000000000005</c:v>
                </c:pt>
                <c:pt idx="14">
                  <c:v>8.0009999999999994</c:v>
                </c:pt>
                <c:pt idx="15">
                  <c:v>7.3330000000000002</c:v>
                </c:pt>
                <c:pt idx="16">
                  <c:v>6.8019999999999996</c:v>
                </c:pt>
                <c:pt idx="17">
                  <c:v>6.351</c:v>
                </c:pt>
                <c:pt idx="18">
                  <c:v>5.7370000000000001</c:v>
                </c:pt>
                <c:pt idx="19">
                  <c:v>5.19</c:v>
                </c:pt>
                <c:pt idx="20">
                  <c:v>4.6479999999999997</c:v>
                </c:pt>
                <c:pt idx="21">
                  <c:v>4.1500000000000004</c:v>
                </c:pt>
                <c:pt idx="22">
                  <c:v>3.7</c:v>
                </c:pt>
                <c:pt idx="23">
                  <c:v>3.347</c:v>
                </c:pt>
                <c:pt idx="24">
                  <c:v>3.0289999999999999</c:v>
                </c:pt>
                <c:pt idx="25">
                  <c:v>2.7509999999999999</c:v>
                </c:pt>
                <c:pt idx="26">
                  <c:v>2.5139999999999998</c:v>
                </c:pt>
                <c:pt idx="27">
                  <c:v>2.3530000000000002</c:v>
                </c:pt>
                <c:pt idx="28">
                  <c:v>2.492</c:v>
                </c:pt>
                <c:pt idx="29">
                  <c:v>2.206</c:v>
                </c:pt>
                <c:pt idx="30">
                  <c:v>1.9</c:v>
                </c:pt>
                <c:pt idx="31">
                  <c:v>1.6950000000000001</c:v>
                </c:pt>
                <c:pt idx="32">
                  <c:v>1.4890000000000001</c:v>
                </c:pt>
                <c:pt idx="33">
                  <c:v>1.335</c:v>
                </c:pt>
                <c:pt idx="34">
                  <c:v>1.222</c:v>
                </c:pt>
                <c:pt idx="35">
                  <c:v>1.0629999999999999</c:v>
                </c:pt>
                <c:pt idx="36">
                  <c:v>0.88900000000000001</c:v>
                </c:pt>
                <c:pt idx="37">
                  <c:v>0.76200000000000001</c:v>
                </c:pt>
                <c:pt idx="38">
                  <c:v>0.64500000000000002</c:v>
                </c:pt>
                <c:pt idx="39">
                  <c:v>0.54500000000000004</c:v>
                </c:pt>
                <c:pt idx="40">
                  <c:v>0.436</c:v>
                </c:pt>
                <c:pt idx="41">
                  <c:v>0.33800000000000002</c:v>
                </c:pt>
                <c:pt idx="42">
                  <c:v>0.30299999999999999</c:v>
                </c:pt>
                <c:pt idx="43">
                  <c:v>0.246</c:v>
                </c:pt>
                <c:pt idx="44">
                  <c:v>0.17199999999999999</c:v>
                </c:pt>
                <c:pt idx="45">
                  <c:v>0.125</c:v>
                </c:pt>
                <c:pt idx="46">
                  <c:v>7.3970000000000002</c:v>
                </c:pt>
                <c:pt idx="47">
                  <c:v>10.433999999999999</c:v>
                </c:pt>
                <c:pt idx="48">
                  <c:v>11.651999999999999</c:v>
                </c:pt>
                <c:pt idx="49">
                  <c:v>13.577</c:v>
                </c:pt>
                <c:pt idx="50">
                  <c:v>15.949</c:v>
                </c:pt>
                <c:pt idx="51">
                  <c:v>18.562999999999999</c:v>
                </c:pt>
                <c:pt idx="52">
                  <c:v>20.425000000000001</c:v>
                </c:pt>
                <c:pt idx="53">
                  <c:v>21.585999999999999</c:v>
                </c:pt>
                <c:pt idx="54">
                  <c:v>22.53</c:v>
                </c:pt>
                <c:pt idx="55">
                  <c:v>23.195</c:v>
                </c:pt>
                <c:pt idx="56">
                  <c:v>23.597999999999999</c:v>
                </c:pt>
                <c:pt idx="57">
                  <c:v>23.937999999999999</c:v>
                </c:pt>
                <c:pt idx="58">
                  <c:v>23.984999999999999</c:v>
                </c:pt>
                <c:pt idx="59">
                  <c:v>23.888999999999999</c:v>
                </c:pt>
                <c:pt idx="60">
                  <c:v>23.818000000000001</c:v>
                </c:pt>
                <c:pt idx="61">
                  <c:v>16.859000000000002</c:v>
                </c:pt>
                <c:pt idx="62">
                  <c:v>5.5049999999999999</c:v>
                </c:pt>
                <c:pt idx="63">
                  <c:v>5.6859999999999999</c:v>
                </c:pt>
                <c:pt idx="64">
                  <c:v>7.9939999999999998</c:v>
                </c:pt>
                <c:pt idx="65">
                  <c:v>8.9060000000000006</c:v>
                </c:pt>
                <c:pt idx="66">
                  <c:v>18.152999999999999</c:v>
                </c:pt>
                <c:pt idx="67">
                  <c:v>38.124000000000002</c:v>
                </c:pt>
                <c:pt idx="68">
                  <c:v>41.265000000000001</c:v>
                </c:pt>
                <c:pt idx="69">
                  <c:v>60.497</c:v>
                </c:pt>
                <c:pt idx="70">
                  <c:v>186.03</c:v>
                </c:pt>
                <c:pt idx="71">
                  <c:v>289.14299999999997</c:v>
                </c:pt>
                <c:pt idx="72">
                  <c:v>279.41500000000002</c:v>
                </c:pt>
                <c:pt idx="73">
                  <c:v>245.321</c:v>
                </c:pt>
                <c:pt idx="74">
                  <c:v>209.965</c:v>
                </c:pt>
                <c:pt idx="75">
                  <c:v>178.31</c:v>
                </c:pt>
                <c:pt idx="76">
                  <c:v>165.73400000000001</c:v>
                </c:pt>
                <c:pt idx="77">
                  <c:v>147.96</c:v>
                </c:pt>
                <c:pt idx="78">
                  <c:v>154.30500000000001</c:v>
                </c:pt>
                <c:pt idx="79">
                  <c:v>148.70599999999999</c:v>
                </c:pt>
                <c:pt idx="80">
                  <c:v>156.60499999999999</c:v>
                </c:pt>
                <c:pt idx="81">
                  <c:v>152.92500000000001</c:v>
                </c:pt>
                <c:pt idx="82">
                  <c:v>143.48599999999999</c:v>
                </c:pt>
                <c:pt idx="83">
                  <c:v>220.40899999999999</c:v>
                </c:pt>
                <c:pt idx="84">
                  <c:v>487.68900000000002</c:v>
                </c:pt>
                <c:pt idx="85">
                  <c:v>793.31299999999999</c:v>
                </c:pt>
                <c:pt idx="86">
                  <c:v>962.21699999999998</c:v>
                </c:pt>
                <c:pt idx="87">
                  <c:v>1023.777</c:v>
                </c:pt>
                <c:pt idx="88">
                  <c:v>986.28200000000004</c:v>
                </c:pt>
                <c:pt idx="89">
                  <c:v>893.95399999999995</c:v>
                </c:pt>
                <c:pt idx="90">
                  <c:v>771.26900000000001</c:v>
                </c:pt>
                <c:pt idx="91">
                  <c:v>644.91800000000001</c:v>
                </c:pt>
                <c:pt idx="92">
                  <c:v>547.40899999999999</c:v>
                </c:pt>
                <c:pt idx="93">
                  <c:v>462.52600000000001</c:v>
                </c:pt>
                <c:pt idx="94">
                  <c:v>371.05900000000003</c:v>
                </c:pt>
                <c:pt idx="95">
                  <c:v>283.74799999999999</c:v>
                </c:pt>
                <c:pt idx="96">
                  <c:v>226.69399999999999</c:v>
                </c:pt>
                <c:pt idx="97">
                  <c:v>184.39500000000001</c:v>
                </c:pt>
                <c:pt idx="98">
                  <c:v>150.07499999999999</c:v>
                </c:pt>
                <c:pt idx="99">
                  <c:v>125.973</c:v>
                </c:pt>
                <c:pt idx="100">
                  <c:v>111.5</c:v>
                </c:pt>
                <c:pt idx="101">
                  <c:v>95.448999999999998</c:v>
                </c:pt>
                <c:pt idx="102">
                  <c:v>81.150999999999996</c:v>
                </c:pt>
                <c:pt idx="103">
                  <c:v>73.733999999999995</c:v>
                </c:pt>
                <c:pt idx="104">
                  <c:v>64.805000000000007</c:v>
                </c:pt>
                <c:pt idx="105">
                  <c:v>60.168999999999997</c:v>
                </c:pt>
                <c:pt idx="106">
                  <c:v>55.210999999999999</c:v>
                </c:pt>
                <c:pt idx="107">
                  <c:v>51.597999999999999</c:v>
                </c:pt>
                <c:pt idx="108">
                  <c:v>49.161999999999999</c:v>
                </c:pt>
                <c:pt idx="109">
                  <c:v>107.758</c:v>
                </c:pt>
                <c:pt idx="110">
                  <c:v>92.662000000000006</c:v>
                </c:pt>
                <c:pt idx="111">
                  <c:v>68.912000000000006</c:v>
                </c:pt>
                <c:pt idx="112">
                  <c:v>59.368000000000002</c:v>
                </c:pt>
                <c:pt idx="113">
                  <c:v>51.942</c:v>
                </c:pt>
                <c:pt idx="114">
                  <c:v>49.192999999999998</c:v>
                </c:pt>
                <c:pt idx="115">
                  <c:v>46.427</c:v>
                </c:pt>
                <c:pt idx="116">
                  <c:v>44.003999999999998</c:v>
                </c:pt>
                <c:pt idx="117">
                  <c:v>41.448</c:v>
                </c:pt>
                <c:pt idx="118">
                  <c:v>39.293999999999997</c:v>
                </c:pt>
                <c:pt idx="119">
                  <c:v>37.040999999999997</c:v>
                </c:pt>
                <c:pt idx="120">
                  <c:v>34.805</c:v>
                </c:pt>
                <c:pt idx="121">
                  <c:v>32.908999999999999</c:v>
                </c:pt>
                <c:pt idx="122">
                  <c:v>30.971</c:v>
                </c:pt>
                <c:pt idx="123">
                  <c:v>29.419</c:v>
                </c:pt>
                <c:pt idx="124">
                  <c:v>27.632999999999999</c:v>
                </c:pt>
                <c:pt idx="125">
                  <c:v>26.640999999999998</c:v>
                </c:pt>
                <c:pt idx="126">
                  <c:v>25.236999999999998</c:v>
                </c:pt>
                <c:pt idx="127">
                  <c:v>23.922000000000001</c:v>
                </c:pt>
                <c:pt idx="128">
                  <c:v>22.923999999999999</c:v>
                </c:pt>
                <c:pt idx="129">
                  <c:v>22.326000000000001</c:v>
                </c:pt>
                <c:pt idx="130">
                  <c:v>21.120999999999999</c:v>
                </c:pt>
                <c:pt idx="131">
                  <c:v>20.420999999999999</c:v>
                </c:pt>
                <c:pt idx="132">
                  <c:v>19.991</c:v>
                </c:pt>
                <c:pt idx="133">
                  <c:v>19.718</c:v>
                </c:pt>
                <c:pt idx="134">
                  <c:v>19.361999999999998</c:v>
                </c:pt>
                <c:pt idx="135">
                  <c:v>19.007000000000001</c:v>
                </c:pt>
                <c:pt idx="136">
                  <c:v>21.164000000000001</c:v>
                </c:pt>
                <c:pt idx="137">
                  <c:v>37.552</c:v>
                </c:pt>
                <c:pt idx="138">
                  <c:v>301.39100000000002</c:v>
                </c:pt>
                <c:pt idx="139">
                  <c:v>719.82299999999998</c:v>
                </c:pt>
                <c:pt idx="140">
                  <c:v>885.67200000000003</c:v>
                </c:pt>
                <c:pt idx="141">
                  <c:v>965.97199999999998</c:v>
                </c:pt>
                <c:pt idx="142">
                  <c:v>999.73099999999999</c:v>
                </c:pt>
                <c:pt idx="143">
                  <c:v>1009.31</c:v>
                </c:pt>
                <c:pt idx="144">
                  <c:v>991.68399999999997</c:v>
                </c:pt>
                <c:pt idx="145">
                  <c:v>956.65200000000004</c:v>
                </c:pt>
                <c:pt idx="146">
                  <c:v>902.82299999999998</c:v>
                </c:pt>
                <c:pt idx="147">
                  <c:v>844.36300000000006</c:v>
                </c:pt>
                <c:pt idx="148">
                  <c:v>773.04100000000005</c:v>
                </c:pt>
                <c:pt idx="149">
                  <c:v>694.47199999999998</c:v>
                </c:pt>
                <c:pt idx="150">
                  <c:v>627.78300000000002</c:v>
                </c:pt>
                <c:pt idx="151">
                  <c:v>561.31600000000003</c:v>
                </c:pt>
                <c:pt idx="152">
                  <c:v>509.69099999999997</c:v>
                </c:pt>
                <c:pt idx="153">
                  <c:v>440.64499999999998</c:v>
                </c:pt>
                <c:pt idx="154">
                  <c:v>388.20499999999998</c:v>
                </c:pt>
                <c:pt idx="155">
                  <c:v>330.12</c:v>
                </c:pt>
                <c:pt idx="156">
                  <c:v>266.834</c:v>
                </c:pt>
                <c:pt idx="157">
                  <c:v>223.392</c:v>
                </c:pt>
                <c:pt idx="158">
                  <c:v>187.47200000000001</c:v>
                </c:pt>
                <c:pt idx="159">
                  <c:v>158.32400000000001</c:v>
                </c:pt>
                <c:pt idx="160">
                  <c:v>144.50200000000001</c:v>
                </c:pt>
                <c:pt idx="161">
                  <c:v>124.93</c:v>
                </c:pt>
                <c:pt idx="162">
                  <c:v>111.38500000000001</c:v>
                </c:pt>
                <c:pt idx="163">
                  <c:v>94.046999999999997</c:v>
                </c:pt>
                <c:pt idx="164">
                  <c:v>88.49</c:v>
                </c:pt>
                <c:pt idx="165">
                  <c:v>81.971000000000004</c:v>
                </c:pt>
                <c:pt idx="166">
                  <c:v>76.349000000000004</c:v>
                </c:pt>
                <c:pt idx="167">
                  <c:v>73.998999999999995</c:v>
                </c:pt>
                <c:pt idx="168">
                  <c:v>70.289000000000001</c:v>
                </c:pt>
                <c:pt idx="169">
                  <c:v>68.317999999999998</c:v>
                </c:pt>
                <c:pt idx="170">
                  <c:v>66.474000000000004</c:v>
                </c:pt>
                <c:pt idx="171">
                  <c:v>63.170999999999999</c:v>
                </c:pt>
                <c:pt idx="172">
                  <c:v>59.677</c:v>
                </c:pt>
                <c:pt idx="173">
                  <c:v>53.387999999999998</c:v>
                </c:pt>
                <c:pt idx="174">
                  <c:v>51.457000000000001</c:v>
                </c:pt>
                <c:pt idx="175">
                  <c:v>49.798000000000002</c:v>
                </c:pt>
                <c:pt idx="176">
                  <c:v>48.003</c:v>
                </c:pt>
                <c:pt idx="177">
                  <c:v>46.591000000000001</c:v>
                </c:pt>
                <c:pt idx="178">
                  <c:v>311.68599999999998</c:v>
                </c:pt>
                <c:pt idx="179">
                  <c:v>289.24299999999999</c:v>
                </c:pt>
                <c:pt idx="180">
                  <c:v>110.89400000000001</c:v>
                </c:pt>
              </c:numCache>
            </c:numRef>
          </c:val>
          <c:smooth val="0"/>
          <c:extLst xmlns:c16r2="http://schemas.microsoft.com/office/drawing/2015/06/chart" xmlns:c15="http://schemas.microsoft.com/office/drawing/2012/chart">
            <c:ext xmlns:c16="http://schemas.microsoft.com/office/drawing/2014/chart" uri="{C3380CC4-5D6E-409C-BE32-E72D297353CC}">
              <c16:uniqueId val="{00000000-350A-41E0-8261-B2F459E1EA26}"/>
            </c:ext>
            <c:ext xmlns:c15="http://schemas.microsoft.com/office/drawing/2012/chart" uri="{02D57815-91ED-43cb-92C2-25804820EDAC}">
              <c15:filteredSeriesTitle>
                <c15:tx>
                  <c:strRef>
                    <c:extLst xmlns:c16r2="http://schemas.microsoft.com/office/drawing/2015/06/chart">
                      <c:ext uri="{02D57815-91ED-43cb-92C2-25804820EDAC}">
                        <c15:formulaRef>
                          <c15:sqref>'2017 - 18'!$J$1</c15:sqref>
                        </c15:formulaRef>
                      </c:ext>
                    </c:extLst>
                    <c:strCache>
                      <c:ptCount val="1"/>
                      <c:pt idx="0">
                        <c:v>BARWON RIVER AT BREWARRINA</c:v>
                      </c:pt>
                    </c:strCache>
                  </c:strRef>
                </c15:tx>
              </c15:filteredSeriesTitle>
            </c:ext>
            <c:ext xmlns:c15="http://schemas.microsoft.com/office/drawing/2012/chart" uri="{02D57815-91ED-43cb-92C2-25804820EDAC}">
              <c15:filteredCategoryTitle>
                <c15:cat>
                  <c:numRef>
                    <c:extLst>
                      <c:ext uri="{02D57815-91ED-43cb-92C2-25804820EDAC}">
                        <c15:formulaRef>
                          <c15:sqref>'2017 - 18'!$A$186:$A$366</c15:sqref>
                        </c15:formulaRef>
                      </c:ext>
                    </c:extLst>
                    <c:numCache>
                      <c:formatCode>m/d/yyyy</c:formatCode>
                      <c:ptCount val="181"/>
                      <c:pt idx="0">
                        <c:v>43101.333333333336</c:v>
                      </c:pt>
                      <c:pt idx="1">
                        <c:v>43102.333333333336</c:v>
                      </c:pt>
                      <c:pt idx="2">
                        <c:v>43103.333333333336</c:v>
                      </c:pt>
                      <c:pt idx="3">
                        <c:v>43104.333333333336</c:v>
                      </c:pt>
                      <c:pt idx="4">
                        <c:v>43105.333333333336</c:v>
                      </c:pt>
                      <c:pt idx="5">
                        <c:v>43106.333333333336</c:v>
                      </c:pt>
                      <c:pt idx="6">
                        <c:v>43107.333333333336</c:v>
                      </c:pt>
                      <c:pt idx="7">
                        <c:v>43108.333333333336</c:v>
                      </c:pt>
                      <c:pt idx="8">
                        <c:v>43109.333333333336</c:v>
                      </c:pt>
                      <c:pt idx="9">
                        <c:v>43110.333333333336</c:v>
                      </c:pt>
                      <c:pt idx="10">
                        <c:v>43111.333333333336</c:v>
                      </c:pt>
                      <c:pt idx="11">
                        <c:v>43112.333333333336</c:v>
                      </c:pt>
                      <c:pt idx="12">
                        <c:v>43113.333333333336</c:v>
                      </c:pt>
                      <c:pt idx="13">
                        <c:v>43114.333333333336</c:v>
                      </c:pt>
                      <c:pt idx="14">
                        <c:v>43115.333333333336</c:v>
                      </c:pt>
                      <c:pt idx="15">
                        <c:v>43116.333333333336</c:v>
                      </c:pt>
                      <c:pt idx="16">
                        <c:v>43117.333333333336</c:v>
                      </c:pt>
                      <c:pt idx="17">
                        <c:v>43118.333333333336</c:v>
                      </c:pt>
                      <c:pt idx="18">
                        <c:v>43119.333333333336</c:v>
                      </c:pt>
                      <c:pt idx="19">
                        <c:v>43120.333333333336</c:v>
                      </c:pt>
                      <c:pt idx="20">
                        <c:v>43121.333333333336</c:v>
                      </c:pt>
                      <c:pt idx="21">
                        <c:v>43122.333333333336</c:v>
                      </c:pt>
                      <c:pt idx="22">
                        <c:v>43123.333333333336</c:v>
                      </c:pt>
                      <c:pt idx="23">
                        <c:v>43124.333333333336</c:v>
                      </c:pt>
                      <c:pt idx="24">
                        <c:v>43125.333333333336</c:v>
                      </c:pt>
                      <c:pt idx="25">
                        <c:v>43126.333333333336</c:v>
                      </c:pt>
                      <c:pt idx="26">
                        <c:v>43127.333333333336</c:v>
                      </c:pt>
                      <c:pt idx="27">
                        <c:v>43128.333333333336</c:v>
                      </c:pt>
                      <c:pt idx="28">
                        <c:v>43129.333333333336</c:v>
                      </c:pt>
                      <c:pt idx="29">
                        <c:v>43130.333333333336</c:v>
                      </c:pt>
                      <c:pt idx="30">
                        <c:v>43131.333333333336</c:v>
                      </c:pt>
                      <c:pt idx="31">
                        <c:v>43132.333333333336</c:v>
                      </c:pt>
                      <c:pt idx="32">
                        <c:v>43133.333333333336</c:v>
                      </c:pt>
                      <c:pt idx="33">
                        <c:v>43134.333333333336</c:v>
                      </c:pt>
                      <c:pt idx="34">
                        <c:v>43135.333333333336</c:v>
                      </c:pt>
                      <c:pt idx="35">
                        <c:v>43136.333333333336</c:v>
                      </c:pt>
                      <c:pt idx="36">
                        <c:v>43137.333333333336</c:v>
                      </c:pt>
                      <c:pt idx="37">
                        <c:v>43138.333333333336</c:v>
                      </c:pt>
                      <c:pt idx="38">
                        <c:v>43139.333333333336</c:v>
                      </c:pt>
                      <c:pt idx="39">
                        <c:v>43140.333333333336</c:v>
                      </c:pt>
                      <c:pt idx="40">
                        <c:v>43141.333333333336</c:v>
                      </c:pt>
                      <c:pt idx="41">
                        <c:v>43142.333333333336</c:v>
                      </c:pt>
                      <c:pt idx="42">
                        <c:v>43143.333333333336</c:v>
                      </c:pt>
                      <c:pt idx="43">
                        <c:v>43144.333333333336</c:v>
                      </c:pt>
                      <c:pt idx="44">
                        <c:v>43145.333333333336</c:v>
                      </c:pt>
                      <c:pt idx="45">
                        <c:v>43146.333333333336</c:v>
                      </c:pt>
                      <c:pt idx="46">
                        <c:v>43147.333333333336</c:v>
                      </c:pt>
                      <c:pt idx="47">
                        <c:v>43148.333333333336</c:v>
                      </c:pt>
                      <c:pt idx="48">
                        <c:v>43149.333333333336</c:v>
                      </c:pt>
                      <c:pt idx="49">
                        <c:v>43150.333333333336</c:v>
                      </c:pt>
                      <c:pt idx="50">
                        <c:v>43151.333333333336</c:v>
                      </c:pt>
                      <c:pt idx="51">
                        <c:v>43152.333333333336</c:v>
                      </c:pt>
                      <c:pt idx="52">
                        <c:v>43153.333333333336</c:v>
                      </c:pt>
                      <c:pt idx="53">
                        <c:v>43154.333333333336</c:v>
                      </c:pt>
                      <c:pt idx="54">
                        <c:v>43155.333333333336</c:v>
                      </c:pt>
                      <c:pt idx="55">
                        <c:v>43156.333333333336</c:v>
                      </c:pt>
                      <c:pt idx="56">
                        <c:v>43157.333333333336</c:v>
                      </c:pt>
                      <c:pt idx="57">
                        <c:v>43158.333333333336</c:v>
                      </c:pt>
                      <c:pt idx="58">
                        <c:v>43159.333333333336</c:v>
                      </c:pt>
                      <c:pt idx="59">
                        <c:v>43160.333333333336</c:v>
                      </c:pt>
                      <c:pt idx="60">
                        <c:v>43161.333333333336</c:v>
                      </c:pt>
                      <c:pt idx="61">
                        <c:v>43162.333333333336</c:v>
                      </c:pt>
                      <c:pt idx="62">
                        <c:v>43163.333333333336</c:v>
                      </c:pt>
                      <c:pt idx="63">
                        <c:v>43164.333333333336</c:v>
                      </c:pt>
                      <c:pt idx="64">
                        <c:v>43165.333333333336</c:v>
                      </c:pt>
                      <c:pt idx="65">
                        <c:v>43166.333333333336</c:v>
                      </c:pt>
                      <c:pt idx="66">
                        <c:v>43167.333333333336</c:v>
                      </c:pt>
                      <c:pt idx="67">
                        <c:v>43168.333333333336</c:v>
                      </c:pt>
                      <c:pt idx="68">
                        <c:v>43169.333333333336</c:v>
                      </c:pt>
                      <c:pt idx="69">
                        <c:v>43170.333333333336</c:v>
                      </c:pt>
                      <c:pt idx="70">
                        <c:v>43171.333333333336</c:v>
                      </c:pt>
                      <c:pt idx="71">
                        <c:v>43172.333333333336</c:v>
                      </c:pt>
                      <c:pt idx="72">
                        <c:v>43173.333333333336</c:v>
                      </c:pt>
                      <c:pt idx="73">
                        <c:v>43174.333333333336</c:v>
                      </c:pt>
                      <c:pt idx="74">
                        <c:v>43175.333333333336</c:v>
                      </c:pt>
                      <c:pt idx="75">
                        <c:v>43176.333333333336</c:v>
                      </c:pt>
                      <c:pt idx="76">
                        <c:v>43177.333333333336</c:v>
                      </c:pt>
                      <c:pt idx="77">
                        <c:v>43178.333333333336</c:v>
                      </c:pt>
                      <c:pt idx="78">
                        <c:v>43179.333333333336</c:v>
                      </c:pt>
                      <c:pt idx="79">
                        <c:v>43180.333333333336</c:v>
                      </c:pt>
                      <c:pt idx="80">
                        <c:v>43181.333333333336</c:v>
                      </c:pt>
                      <c:pt idx="81">
                        <c:v>43182.333333333336</c:v>
                      </c:pt>
                      <c:pt idx="82">
                        <c:v>43183.333333333336</c:v>
                      </c:pt>
                      <c:pt idx="83">
                        <c:v>43184.333333333336</c:v>
                      </c:pt>
                      <c:pt idx="84">
                        <c:v>43185.333333333336</c:v>
                      </c:pt>
                      <c:pt idx="85">
                        <c:v>43186.333333333336</c:v>
                      </c:pt>
                      <c:pt idx="86">
                        <c:v>43187.333333333336</c:v>
                      </c:pt>
                      <c:pt idx="87">
                        <c:v>43188.333333333336</c:v>
                      </c:pt>
                      <c:pt idx="88">
                        <c:v>43189.333333333336</c:v>
                      </c:pt>
                      <c:pt idx="89">
                        <c:v>43190.333333333336</c:v>
                      </c:pt>
                      <c:pt idx="90">
                        <c:v>43191.333333333336</c:v>
                      </c:pt>
                      <c:pt idx="91">
                        <c:v>43192.333333333336</c:v>
                      </c:pt>
                      <c:pt idx="92">
                        <c:v>43193.333333333336</c:v>
                      </c:pt>
                      <c:pt idx="93">
                        <c:v>43194.333333333336</c:v>
                      </c:pt>
                      <c:pt idx="94">
                        <c:v>43195.333333333336</c:v>
                      </c:pt>
                      <c:pt idx="95">
                        <c:v>43196.333333333336</c:v>
                      </c:pt>
                      <c:pt idx="96">
                        <c:v>43197.333333333336</c:v>
                      </c:pt>
                      <c:pt idx="97">
                        <c:v>43198.333333333336</c:v>
                      </c:pt>
                      <c:pt idx="98">
                        <c:v>43199.333333333336</c:v>
                      </c:pt>
                      <c:pt idx="99">
                        <c:v>43200.333333333336</c:v>
                      </c:pt>
                      <c:pt idx="100">
                        <c:v>43201.333333333336</c:v>
                      </c:pt>
                      <c:pt idx="101">
                        <c:v>43202.333333333336</c:v>
                      </c:pt>
                      <c:pt idx="102">
                        <c:v>43203.333333333336</c:v>
                      </c:pt>
                      <c:pt idx="103">
                        <c:v>43204.333333333336</c:v>
                      </c:pt>
                      <c:pt idx="104">
                        <c:v>43205.333333333336</c:v>
                      </c:pt>
                      <c:pt idx="105">
                        <c:v>43206.333333333336</c:v>
                      </c:pt>
                      <c:pt idx="106">
                        <c:v>43207.333333333336</c:v>
                      </c:pt>
                      <c:pt idx="107">
                        <c:v>43208.333333333336</c:v>
                      </c:pt>
                      <c:pt idx="108">
                        <c:v>43209.333333333336</c:v>
                      </c:pt>
                      <c:pt idx="109">
                        <c:v>43210.333333333336</c:v>
                      </c:pt>
                      <c:pt idx="110">
                        <c:v>43211.333333333336</c:v>
                      </c:pt>
                      <c:pt idx="111">
                        <c:v>43212.333333333336</c:v>
                      </c:pt>
                      <c:pt idx="112">
                        <c:v>43213.333333333336</c:v>
                      </c:pt>
                      <c:pt idx="113">
                        <c:v>43214.333333333336</c:v>
                      </c:pt>
                      <c:pt idx="114">
                        <c:v>43215.333333333336</c:v>
                      </c:pt>
                      <c:pt idx="115">
                        <c:v>43216.333333333336</c:v>
                      </c:pt>
                      <c:pt idx="116">
                        <c:v>43217.333333333336</c:v>
                      </c:pt>
                      <c:pt idx="117">
                        <c:v>43218.333333333336</c:v>
                      </c:pt>
                      <c:pt idx="118">
                        <c:v>43219.333333333336</c:v>
                      </c:pt>
                      <c:pt idx="119">
                        <c:v>43220.333333333336</c:v>
                      </c:pt>
                      <c:pt idx="120">
                        <c:v>43221.333333333336</c:v>
                      </c:pt>
                      <c:pt idx="121">
                        <c:v>43222.333333333336</c:v>
                      </c:pt>
                      <c:pt idx="122">
                        <c:v>43223.333333333336</c:v>
                      </c:pt>
                      <c:pt idx="123">
                        <c:v>43224.333333333336</c:v>
                      </c:pt>
                      <c:pt idx="124">
                        <c:v>43225.333333333336</c:v>
                      </c:pt>
                      <c:pt idx="125">
                        <c:v>43226.333333333336</c:v>
                      </c:pt>
                      <c:pt idx="126">
                        <c:v>43227.333333333336</c:v>
                      </c:pt>
                      <c:pt idx="127">
                        <c:v>43228.333333333336</c:v>
                      </c:pt>
                      <c:pt idx="128">
                        <c:v>43229.333333333336</c:v>
                      </c:pt>
                      <c:pt idx="129">
                        <c:v>43230.333333333336</c:v>
                      </c:pt>
                      <c:pt idx="130">
                        <c:v>43231.333333333336</c:v>
                      </c:pt>
                      <c:pt idx="131">
                        <c:v>43232.333333333336</c:v>
                      </c:pt>
                      <c:pt idx="132">
                        <c:v>43233.333333333336</c:v>
                      </c:pt>
                      <c:pt idx="133">
                        <c:v>43234.333333333336</c:v>
                      </c:pt>
                      <c:pt idx="134">
                        <c:v>43235.333333333336</c:v>
                      </c:pt>
                      <c:pt idx="135">
                        <c:v>43236.333333333336</c:v>
                      </c:pt>
                      <c:pt idx="136">
                        <c:v>43237.333333333336</c:v>
                      </c:pt>
                      <c:pt idx="137">
                        <c:v>43238.333333333336</c:v>
                      </c:pt>
                      <c:pt idx="138">
                        <c:v>43239.333333333336</c:v>
                      </c:pt>
                      <c:pt idx="139">
                        <c:v>43240.333333333336</c:v>
                      </c:pt>
                      <c:pt idx="140">
                        <c:v>43241.333333333336</c:v>
                      </c:pt>
                      <c:pt idx="141">
                        <c:v>43242.333333333336</c:v>
                      </c:pt>
                      <c:pt idx="142">
                        <c:v>43243.333333333336</c:v>
                      </c:pt>
                      <c:pt idx="143">
                        <c:v>43244.333333333336</c:v>
                      </c:pt>
                      <c:pt idx="144">
                        <c:v>43245.333333333336</c:v>
                      </c:pt>
                      <c:pt idx="145">
                        <c:v>43246.333333333336</c:v>
                      </c:pt>
                      <c:pt idx="146">
                        <c:v>43247.333333333336</c:v>
                      </c:pt>
                      <c:pt idx="147">
                        <c:v>43248.333333333336</c:v>
                      </c:pt>
                      <c:pt idx="148">
                        <c:v>43249.333333333336</c:v>
                      </c:pt>
                      <c:pt idx="149">
                        <c:v>43250.333333333336</c:v>
                      </c:pt>
                      <c:pt idx="150">
                        <c:v>43251.333333333336</c:v>
                      </c:pt>
                      <c:pt idx="151">
                        <c:v>43252.333333333336</c:v>
                      </c:pt>
                      <c:pt idx="152">
                        <c:v>43253.333333333336</c:v>
                      </c:pt>
                      <c:pt idx="153">
                        <c:v>43254.333333333336</c:v>
                      </c:pt>
                      <c:pt idx="154">
                        <c:v>43255.333333333336</c:v>
                      </c:pt>
                      <c:pt idx="155">
                        <c:v>43256.333333333336</c:v>
                      </c:pt>
                      <c:pt idx="156">
                        <c:v>43257.333333333336</c:v>
                      </c:pt>
                      <c:pt idx="157">
                        <c:v>43258.333333333336</c:v>
                      </c:pt>
                      <c:pt idx="158">
                        <c:v>43259.333333333336</c:v>
                      </c:pt>
                      <c:pt idx="159">
                        <c:v>43260.333333333336</c:v>
                      </c:pt>
                      <c:pt idx="160">
                        <c:v>43261.333333333336</c:v>
                      </c:pt>
                      <c:pt idx="161">
                        <c:v>43262.333333333336</c:v>
                      </c:pt>
                      <c:pt idx="162">
                        <c:v>43263.333333333336</c:v>
                      </c:pt>
                      <c:pt idx="163">
                        <c:v>43264.333333333336</c:v>
                      </c:pt>
                      <c:pt idx="164">
                        <c:v>43265.333333333336</c:v>
                      </c:pt>
                      <c:pt idx="165">
                        <c:v>43266.333333333336</c:v>
                      </c:pt>
                      <c:pt idx="166">
                        <c:v>43267.333333333336</c:v>
                      </c:pt>
                      <c:pt idx="167">
                        <c:v>43268.333333333336</c:v>
                      </c:pt>
                      <c:pt idx="168">
                        <c:v>43269.333333333336</c:v>
                      </c:pt>
                      <c:pt idx="169">
                        <c:v>43270.333333333336</c:v>
                      </c:pt>
                      <c:pt idx="170">
                        <c:v>43271.333333333336</c:v>
                      </c:pt>
                      <c:pt idx="171">
                        <c:v>43272.333333333336</c:v>
                      </c:pt>
                      <c:pt idx="172">
                        <c:v>43273.333333333336</c:v>
                      </c:pt>
                      <c:pt idx="173">
                        <c:v>43274.333333333336</c:v>
                      </c:pt>
                      <c:pt idx="174">
                        <c:v>43275.333333333336</c:v>
                      </c:pt>
                      <c:pt idx="175">
                        <c:v>43276.333333333336</c:v>
                      </c:pt>
                      <c:pt idx="176">
                        <c:v>43277.333333333336</c:v>
                      </c:pt>
                      <c:pt idx="177">
                        <c:v>43278.333333333336</c:v>
                      </c:pt>
                      <c:pt idx="178">
                        <c:v>43279.333333333336</c:v>
                      </c:pt>
                      <c:pt idx="179">
                        <c:v>43280.333333333336</c:v>
                      </c:pt>
                      <c:pt idx="180">
                        <c:v>43281.333333333336</c:v>
                      </c:pt>
                    </c:numCache>
                  </c:numRef>
                </c15:cat>
              </c15:filteredCategoryTitle>
            </c:ext>
          </c:extLst>
        </c:ser>
        <c:ser>
          <c:idx val="11"/>
          <c:order val="1"/>
          <c:spPr>
            <a:ln w="28575" cap="rnd">
              <a:solidFill>
                <a:srgbClr val="A90F3D"/>
              </a:solidFill>
              <a:round/>
            </a:ln>
            <a:effectLst/>
          </c:spPr>
          <c:marker>
            <c:symbol val="none"/>
          </c:marker>
          <c:val>
            <c:numRef>
              <c:f>'2017 - 18'!$M$186:$M$366</c:f>
              <c:numCache>
                <c:formatCode>General</c:formatCode>
                <c:ptCount val="181"/>
                <c:pt idx="0">
                  <c:v>77.394000000000005</c:v>
                </c:pt>
                <c:pt idx="1">
                  <c:v>72.185000000000002</c:v>
                </c:pt>
                <c:pt idx="2">
                  <c:v>60.883000000000003</c:v>
                </c:pt>
                <c:pt idx="3">
                  <c:v>56.302</c:v>
                </c:pt>
                <c:pt idx="4">
                  <c:v>57.98</c:v>
                </c:pt>
                <c:pt idx="5">
                  <c:v>57.225000000000001</c:v>
                </c:pt>
                <c:pt idx="6">
                  <c:v>52.487000000000002</c:v>
                </c:pt>
                <c:pt idx="7">
                  <c:v>39.703000000000003</c:v>
                </c:pt>
                <c:pt idx="8">
                  <c:v>37.828000000000003</c:v>
                </c:pt>
                <c:pt idx="9">
                  <c:v>33.270000000000003</c:v>
                </c:pt>
                <c:pt idx="10">
                  <c:v>27.646000000000001</c:v>
                </c:pt>
                <c:pt idx="11">
                  <c:v>23.643999999999998</c:v>
                </c:pt>
                <c:pt idx="12">
                  <c:v>17.085000000000001</c:v>
                </c:pt>
                <c:pt idx="13">
                  <c:v>9.1750000000000007</c:v>
                </c:pt>
                <c:pt idx="14">
                  <c:v>6.5430000000000001</c:v>
                </c:pt>
                <c:pt idx="15">
                  <c:v>4.2329999999999997</c:v>
                </c:pt>
                <c:pt idx="16">
                  <c:v>2.1819999999999999</c:v>
                </c:pt>
                <c:pt idx="17">
                  <c:v>1.2999999999999999E-2</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3.0459999999999998</c:v>
                </c:pt>
                <c:pt idx="84">
                  <c:v>506.8</c:v>
                </c:pt>
                <c:pt idx="85">
                  <c:v>1384.396</c:v>
                </c:pt>
                <c:pt idx="86">
                  <c:v>1746.0029999999999</c:v>
                </c:pt>
                <c:pt idx="87">
                  <c:v>1754.7249999999999</c:v>
                </c:pt>
                <c:pt idx="88">
                  <c:v>1614.24</c:v>
                </c:pt>
                <c:pt idx="89">
                  <c:v>1477.8910000000001</c:v>
                </c:pt>
                <c:pt idx="90">
                  <c:v>1384.807</c:v>
                </c:pt>
                <c:pt idx="91">
                  <c:v>1291.338</c:v>
                </c:pt>
                <c:pt idx="92">
                  <c:v>1198.9780000000001</c:v>
                </c:pt>
                <c:pt idx="93">
                  <c:v>1094.93</c:v>
                </c:pt>
                <c:pt idx="94">
                  <c:v>986.99699999999996</c:v>
                </c:pt>
                <c:pt idx="95">
                  <c:v>866.846</c:v>
                </c:pt>
                <c:pt idx="96">
                  <c:v>747.13099999999997</c:v>
                </c:pt>
                <c:pt idx="97">
                  <c:v>638.13</c:v>
                </c:pt>
                <c:pt idx="98">
                  <c:v>538.976</c:v>
                </c:pt>
                <c:pt idx="99">
                  <c:v>452.43299999999999</c:v>
                </c:pt>
                <c:pt idx="100">
                  <c:v>378.916</c:v>
                </c:pt>
                <c:pt idx="101">
                  <c:v>315.31599999999997</c:v>
                </c:pt>
                <c:pt idx="102">
                  <c:v>261.666</c:v>
                </c:pt>
                <c:pt idx="103">
                  <c:v>225.88900000000001</c:v>
                </c:pt>
                <c:pt idx="104">
                  <c:v>189.34</c:v>
                </c:pt>
                <c:pt idx="105">
                  <c:v>151.99600000000001</c:v>
                </c:pt>
                <c:pt idx="106">
                  <c:v>125.67400000000001</c:v>
                </c:pt>
                <c:pt idx="107">
                  <c:v>107.548</c:v>
                </c:pt>
                <c:pt idx="108">
                  <c:v>93.21</c:v>
                </c:pt>
                <c:pt idx="109">
                  <c:v>79.825999999999993</c:v>
                </c:pt>
                <c:pt idx="110">
                  <c:v>70.799000000000007</c:v>
                </c:pt>
                <c:pt idx="111">
                  <c:v>63.256</c:v>
                </c:pt>
                <c:pt idx="112">
                  <c:v>60.777999999999999</c:v>
                </c:pt>
                <c:pt idx="113">
                  <c:v>55.015000000000001</c:v>
                </c:pt>
                <c:pt idx="114">
                  <c:v>49.098999999999997</c:v>
                </c:pt>
                <c:pt idx="115">
                  <c:v>47.573</c:v>
                </c:pt>
                <c:pt idx="116">
                  <c:v>48.14</c:v>
                </c:pt>
                <c:pt idx="117">
                  <c:v>48.868000000000002</c:v>
                </c:pt>
                <c:pt idx="118">
                  <c:v>52.17</c:v>
                </c:pt>
                <c:pt idx="119">
                  <c:v>56.145000000000003</c:v>
                </c:pt>
                <c:pt idx="120">
                  <c:v>60.253</c:v>
                </c:pt>
                <c:pt idx="121">
                  <c:v>60.41</c:v>
                </c:pt>
                <c:pt idx="122">
                  <c:v>55.984000000000002</c:v>
                </c:pt>
                <c:pt idx="123">
                  <c:v>49.45</c:v>
                </c:pt>
                <c:pt idx="124">
                  <c:v>38.430999999999997</c:v>
                </c:pt>
                <c:pt idx="125">
                  <c:v>37.209000000000003</c:v>
                </c:pt>
                <c:pt idx="126">
                  <c:v>34.65</c:v>
                </c:pt>
                <c:pt idx="127">
                  <c:v>31.916</c:v>
                </c:pt>
                <c:pt idx="128">
                  <c:v>50.42</c:v>
                </c:pt>
                <c:pt idx="129">
                  <c:v>48.805</c:v>
                </c:pt>
                <c:pt idx="130">
                  <c:v>29.702999999999999</c:v>
                </c:pt>
                <c:pt idx="131">
                  <c:v>25.940999999999999</c:v>
                </c:pt>
                <c:pt idx="132">
                  <c:v>23.971</c:v>
                </c:pt>
                <c:pt idx="133">
                  <c:v>23.199000000000002</c:v>
                </c:pt>
                <c:pt idx="134">
                  <c:v>22.919</c:v>
                </c:pt>
                <c:pt idx="135">
                  <c:v>20.577000000000002</c:v>
                </c:pt>
                <c:pt idx="136">
                  <c:v>18.969000000000001</c:v>
                </c:pt>
                <c:pt idx="137">
                  <c:v>17.77</c:v>
                </c:pt>
                <c:pt idx="138">
                  <c:v>16.797000000000001</c:v>
                </c:pt>
                <c:pt idx="139">
                  <c:v>16.087</c:v>
                </c:pt>
                <c:pt idx="140">
                  <c:v>15.717000000000001</c:v>
                </c:pt>
                <c:pt idx="141">
                  <c:v>15.757</c:v>
                </c:pt>
                <c:pt idx="142">
                  <c:v>18.007999999999999</c:v>
                </c:pt>
                <c:pt idx="143">
                  <c:v>96.605999999999995</c:v>
                </c:pt>
                <c:pt idx="144">
                  <c:v>402.97800000000001</c:v>
                </c:pt>
                <c:pt idx="145">
                  <c:v>678.59500000000003</c:v>
                </c:pt>
                <c:pt idx="146">
                  <c:v>814.06299999999999</c:v>
                </c:pt>
                <c:pt idx="147">
                  <c:v>871.00300000000004</c:v>
                </c:pt>
                <c:pt idx="148">
                  <c:v>884.55600000000004</c:v>
                </c:pt>
                <c:pt idx="149">
                  <c:v>862.98699999999997</c:v>
                </c:pt>
                <c:pt idx="150">
                  <c:v>832.38599999999997</c:v>
                </c:pt>
                <c:pt idx="151">
                  <c:v>786.93799999999999</c:v>
                </c:pt>
                <c:pt idx="152">
                  <c:v>734.40099999999995</c:v>
                </c:pt>
                <c:pt idx="153">
                  <c:v>672.56399999999996</c:v>
                </c:pt>
                <c:pt idx="154">
                  <c:v>614.32600000000002</c:v>
                </c:pt>
                <c:pt idx="155">
                  <c:v>557.17499999999995</c:v>
                </c:pt>
                <c:pt idx="156">
                  <c:v>507.279</c:v>
                </c:pt>
                <c:pt idx="157">
                  <c:v>449.00900000000001</c:v>
                </c:pt>
                <c:pt idx="158">
                  <c:v>398.53199999999998</c:v>
                </c:pt>
                <c:pt idx="159">
                  <c:v>351.03300000000002</c:v>
                </c:pt>
                <c:pt idx="160">
                  <c:v>313.125</c:v>
                </c:pt>
                <c:pt idx="161">
                  <c:v>283.04599999999999</c:v>
                </c:pt>
                <c:pt idx="162">
                  <c:v>251.946</c:v>
                </c:pt>
                <c:pt idx="163">
                  <c:v>208.952</c:v>
                </c:pt>
                <c:pt idx="164">
                  <c:v>191.72900000000001</c:v>
                </c:pt>
                <c:pt idx="165">
                  <c:v>166.81800000000001</c:v>
                </c:pt>
                <c:pt idx="166">
                  <c:v>141.346</c:v>
                </c:pt>
                <c:pt idx="167">
                  <c:v>124.69199999999999</c:v>
                </c:pt>
                <c:pt idx="168">
                  <c:v>109.72</c:v>
                </c:pt>
                <c:pt idx="169">
                  <c:v>103.29300000000001</c:v>
                </c:pt>
                <c:pt idx="170">
                  <c:v>97.23</c:v>
                </c:pt>
                <c:pt idx="171">
                  <c:v>89.972999999999999</c:v>
                </c:pt>
                <c:pt idx="172">
                  <c:v>81.391999999999996</c:v>
                </c:pt>
                <c:pt idx="173">
                  <c:v>75.001999999999995</c:v>
                </c:pt>
                <c:pt idx="174">
                  <c:v>67.816999999999993</c:v>
                </c:pt>
                <c:pt idx="175">
                  <c:v>62.040999999999997</c:v>
                </c:pt>
                <c:pt idx="176">
                  <c:v>58.499000000000002</c:v>
                </c:pt>
                <c:pt idx="177">
                  <c:v>59.902999999999999</c:v>
                </c:pt>
                <c:pt idx="178">
                  <c:v>153.14699999999999</c:v>
                </c:pt>
                <c:pt idx="179">
                  <c:v>140.25200000000001</c:v>
                </c:pt>
                <c:pt idx="180">
                  <c:v>154.90899999999999</c:v>
                </c:pt>
              </c:numCache>
            </c:numRef>
          </c:val>
          <c:smooth val="0"/>
          <c:extLst xmlns:c16r2="http://schemas.microsoft.com/office/drawing/2015/06/chart">
            <c:ext xmlns:c16="http://schemas.microsoft.com/office/drawing/2014/chart" uri="{C3380CC4-5D6E-409C-BE32-E72D297353CC}">
              <c16:uniqueId val="{00000001-350A-41E0-8261-B2F459E1EA26}"/>
            </c:ext>
            <c:ext xmlns:c15="http://schemas.microsoft.com/office/drawing/2012/chart" uri="{02D57815-91ED-43cb-92C2-25804820EDAC}">
              <c15:filteredSeriesTitle>
                <c15:tx>
                  <c:strRef>
                    <c:extLst>
                      <c:ext uri="{02D57815-91ED-43cb-92C2-25804820EDAC}">
                        <c15:formulaRef>
                          <c15:sqref>'2017 - 18'!$M$1</c15:sqref>
                        </c15:formulaRef>
                      </c:ext>
                    </c:extLst>
                    <c:strCache>
                      <c:ptCount val="1"/>
                      <c:pt idx="0">
                        <c:v>DARLING RIVER AT BOURKE</c:v>
                      </c:pt>
                    </c:strCache>
                  </c:strRef>
                </c15:tx>
              </c15:filteredSeriesTitle>
            </c:ext>
            <c:ext xmlns:c15="http://schemas.microsoft.com/office/drawing/2012/chart" uri="{02D57815-91ED-43cb-92C2-25804820EDAC}">
              <c15:filteredCategoryTitle>
                <c15:cat>
                  <c:numRef>
                    <c:extLst>
                      <c:ext uri="{02D57815-91ED-43cb-92C2-25804820EDAC}">
                        <c15:formulaRef>
                          <c15:sqref>'2017 - 18'!$A$186:$A$366</c15:sqref>
                        </c15:formulaRef>
                      </c:ext>
                    </c:extLst>
                    <c:numCache>
                      <c:formatCode>m/d/yyyy</c:formatCode>
                      <c:ptCount val="181"/>
                      <c:pt idx="0">
                        <c:v>43101.333333333336</c:v>
                      </c:pt>
                      <c:pt idx="1">
                        <c:v>43102.333333333336</c:v>
                      </c:pt>
                      <c:pt idx="2">
                        <c:v>43103.333333333336</c:v>
                      </c:pt>
                      <c:pt idx="3">
                        <c:v>43104.333333333336</c:v>
                      </c:pt>
                      <c:pt idx="4">
                        <c:v>43105.333333333336</c:v>
                      </c:pt>
                      <c:pt idx="5">
                        <c:v>43106.333333333336</c:v>
                      </c:pt>
                      <c:pt idx="6">
                        <c:v>43107.333333333336</c:v>
                      </c:pt>
                      <c:pt idx="7">
                        <c:v>43108.333333333336</c:v>
                      </c:pt>
                      <c:pt idx="8">
                        <c:v>43109.333333333336</c:v>
                      </c:pt>
                      <c:pt idx="9">
                        <c:v>43110.333333333336</c:v>
                      </c:pt>
                      <c:pt idx="10">
                        <c:v>43111.333333333336</c:v>
                      </c:pt>
                      <c:pt idx="11">
                        <c:v>43112.333333333336</c:v>
                      </c:pt>
                      <c:pt idx="12">
                        <c:v>43113.333333333336</c:v>
                      </c:pt>
                      <c:pt idx="13">
                        <c:v>43114.333333333336</c:v>
                      </c:pt>
                      <c:pt idx="14">
                        <c:v>43115.333333333336</c:v>
                      </c:pt>
                      <c:pt idx="15">
                        <c:v>43116.333333333336</c:v>
                      </c:pt>
                      <c:pt idx="16">
                        <c:v>43117.333333333336</c:v>
                      </c:pt>
                      <c:pt idx="17">
                        <c:v>43118.333333333336</c:v>
                      </c:pt>
                      <c:pt idx="18">
                        <c:v>43119.333333333336</c:v>
                      </c:pt>
                      <c:pt idx="19">
                        <c:v>43120.333333333336</c:v>
                      </c:pt>
                      <c:pt idx="20">
                        <c:v>43121.333333333336</c:v>
                      </c:pt>
                      <c:pt idx="21">
                        <c:v>43122.333333333336</c:v>
                      </c:pt>
                      <c:pt idx="22">
                        <c:v>43123.333333333336</c:v>
                      </c:pt>
                      <c:pt idx="23">
                        <c:v>43124.333333333336</c:v>
                      </c:pt>
                      <c:pt idx="24">
                        <c:v>43125.333333333336</c:v>
                      </c:pt>
                      <c:pt idx="25">
                        <c:v>43126.333333333336</c:v>
                      </c:pt>
                      <c:pt idx="26">
                        <c:v>43127.333333333336</c:v>
                      </c:pt>
                      <c:pt idx="27">
                        <c:v>43128.333333333336</c:v>
                      </c:pt>
                      <c:pt idx="28">
                        <c:v>43129.333333333336</c:v>
                      </c:pt>
                      <c:pt idx="29">
                        <c:v>43130.333333333336</c:v>
                      </c:pt>
                      <c:pt idx="30">
                        <c:v>43131.333333333336</c:v>
                      </c:pt>
                      <c:pt idx="31">
                        <c:v>43132.333333333336</c:v>
                      </c:pt>
                      <c:pt idx="32">
                        <c:v>43133.333333333336</c:v>
                      </c:pt>
                      <c:pt idx="33">
                        <c:v>43134.333333333336</c:v>
                      </c:pt>
                      <c:pt idx="34">
                        <c:v>43135.333333333336</c:v>
                      </c:pt>
                      <c:pt idx="35">
                        <c:v>43136.333333333336</c:v>
                      </c:pt>
                      <c:pt idx="36">
                        <c:v>43137.333333333336</c:v>
                      </c:pt>
                      <c:pt idx="37">
                        <c:v>43138.333333333336</c:v>
                      </c:pt>
                      <c:pt idx="38">
                        <c:v>43139.333333333336</c:v>
                      </c:pt>
                      <c:pt idx="39">
                        <c:v>43140.333333333336</c:v>
                      </c:pt>
                      <c:pt idx="40">
                        <c:v>43141.333333333336</c:v>
                      </c:pt>
                      <c:pt idx="41">
                        <c:v>43142.333333333336</c:v>
                      </c:pt>
                      <c:pt idx="42">
                        <c:v>43143.333333333336</c:v>
                      </c:pt>
                      <c:pt idx="43">
                        <c:v>43144.333333333336</c:v>
                      </c:pt>
                      <c:pt idx="44">
                        <c:v>43145.333333333336</c:v>
                      </c:pt>
                      <c:pt idx="45">
                        <c:v>43146.333333333336</c:v>
                      </c:pt>
                      <c:pt idx="46">
                        <c:v>43147.333333333336</c:v>
                      </c:pt>
                      <c:pt idx="47">
                        <c:v>43148.333333333336</c:v>
                      </c:pt>
                      <c:pt idx="48">
                        <c:v>43149.333333333336</c:v>
                      </c:pt>
                      <c:pt idx="49">
                        <c:v>43150.333333333336</c:v>
                      </c:pt>
                      <c:pt idx="50">
                        <c:v>43151.333333333336</c:v>
                      </c:pt>
                      <c:pt idx="51">
                        <c:v>43152.333333333336</c:v>
                      </c:pt>
                      <c:pt idx="52">
                        <c:v>43153.333333333336</c:v>
                      </c:pt>
                      <c:pt idx="53">
                        <c:v>43154.333333333336</c:v>
                      </c:pt>
                      <c:pt idx="54">
                        <c:v>43155.333333333336</c:v>
                      </c:pt>
                      <c:pt idx="55">
                        <c:v>43156.333333333336</c:v>
                      </c:pt>
                      <c:pt idx="56">
                        <c:v>43157.333333333336</c:v>
                      </c:pt>
                      <c:pt idx="57">
                        <c:v>43158.333333333336</c:v>
                      </c:pt>
                      <c:pt idx="58">
                        <c:v>43159.333333333336</c:v>
                      </c:pt>
                      <c:pt idx="59">
                        <c:v>43160.333333333336</c:v>
                      </c:pt>
                      <c:pt idx="60">
                        <c:v>43161.333333333336</c:v>
                      </c:pt>
                      <c:pt idx="61">
                        <c:v>43162.333333333336</c:v>
                      </c:pt>
                      <c:pt idx="62">
                        <c:v>43163.333333333336</c:v>
                      </c:pt>
                      <c:pt idx="63">
                        <c:v>43164.333333333336</c:v>
                      </c:pt>
                      <c:pt idx="64">
                        <c:v>43165.333333333336</c:v>
                      </c:pt>
                      <c:pt idx="65">
                        <c:v>43166.333333333336</c:v>
                      </c:pt>
                      <c:pt idx="66">
                        <c:v>43167.333333333336</c:v>
                      </c:pt>
                      <c:pt idx="67">
                        <c:v>43168.333333333336</c:v>
                      </c:pt>
                      <c:pt idx="68">
                        <c:v>43169.333333333336</c:v>
                      </c:pt>
                      <c:pt idx="69">
                        <c:v>43170.333333333336</c:v>
                      </c:pt>
                      <c:pt idx="70">
                        <c:v>43171.333333333336</c:v>
                      </c:pt>
                      <c:pt idx="71">
                        <c:v>43172.333333333336</c:v>
                      </c:pt>
                      <c:pt idx="72">
                        <c:v>43173.333333333336</c:v>
                      </c:pt>
                      <c:pt idx="73">
                        <c:v>43174.333333333336</c:v>
                      </c:pt>
                      <c:pt idx="74">
                        <c:v>43175.333333333336</c:v>
                      </c:pt>
                      <c:pt idx="75">
                        <c:v>43176.333333333336</c:v>
                      </c:pt>
                      <c:pt idx="76">
                        <c:v>43177.333333333336</c:v>
                      </c:pt>
                      <c:pt idx="77">
                        <c:v>43178.333333333336</c:v>
                      </c:pt>
                      <c:pt idx="78">
                        <c:v>43179.333333333336</c:v>
                      </c:pt>
                      <c:pt idx="79">
                        <c:v>43180.333333333336</c:v>
                      </c:pt>
                      <c:pt idx="80">
                        <c:v>43181.333333333336</c:v>
                      </c:pt>
                      <c:pt idx="81">
                        <c:v>43182.333333333336</c:v>
                      </c:pt>
                      <c:pt idx="82">
                        <c:v>43183.333333333336</c:v>
                      </c:pt>
                      <c:pt idx="83">
                        <c:v>43184.333333333336</c:v>
                      </c:pt>
                      <c:pt idx="84">
                        <c:v>43185.333333333336</c:v>
                      </c:pt>
                      <c:pt idx="85">
                        <c:v>43186.333333333336</c:v>
                      </c:pt>
                      <c:pt idx="86">
                        <c:v>43187.333333333336</c:v>
                      </c:pt>
                      <c:pt idx="87">
                        <c:v>43188.333333333336</c:v>
                      </c:pt>
                      <c:pt idx="88">
                        <c:v>43189.333333333336</c:v>
                      </c:pt>
                      <c:pt idx="89">
                        <c:v>43190.333333333336</c:v>
                      </c:pt>
                      <c:pt idx="90">
                        <c:v>43191.333333333336</c:v>
                      </c:pt>
                      <c:pt idx="91">
                        <c:v>43192.333333333336</c:v>
                      </c:pt>
                      <c:pt idx="92">
                        <c:v>43193.333333333336</c:v>
                      </c:pt>
                      <c:pt idx="93">
                        <c:v>43194.333333333336</c:v>
                      </c:pt>
                      <c:pt idx="94">
                        <c:v>43195.333333333336</c:v>
                      </c:pt>
                      <c:pt idx="95">
                        <c:v>43196.333333333336</c:v>
                      </c:pt>
                      <c:pt idx="96">
                        <c:v>43197.333333333336</c:v>
                      </c:pt>
                      <c:pt idx="97">
                        <c:v>43198.333333333336</c:v>
                      </c:pt>
                      <c:pt idx="98">
                        <c:v>43199.333333333336</c:v>
                      </c:pt>
                      <c:pt idx="99">
                        <c:v>43200.333333333336</c:v>
                      </c:pt>
                      <c:pt idx="100">
                        <c:v>43201.333333333336</c:v>
                      </c:pt>
                      <c:pt idx="101">
                        <c:v>43202.333333333336</c:v>
                      </c:pt>
                      <c:pt idx="102">
                        <c:v>43203.333333333336</c:v>
                      </c:pt>
                      <c:pt idx="103">
                        <c:v>43204.333333333336</c:v>
                      </c:pt>
                      <c:pt idx="104">
                        <c:v>43205.333333333336</c:v>
                      </c:pt>
                      <c:pt idx="105">
                        <c:v>43206.333333333336</c:v>
                      </c:pt>
                      <c:pt idx="106">
                        <c:v>43207.333333333336</c:v>
                      </c:pt>
                      <c:pt idx="107">
                        <c:v>43208.333333333336</c:v>
                      </c:pt>
                      <c:pt idx="108">
                        <c:v>43209.333333333336</c:v>
                      </c:pt>
                      <c:pt idx="109">
                        <c:v>43210.333333333336</c:v>
                      </c:pt>
                      <c:pt idx="110">
                        <c:v>43211.333333333336</c:v>
                      </c:pt>
                      <c:pt idx="111">
                        <c:v>43212.333333333336</c:v>
                      </c:pt>
                      <c:pt idx="112">
                        <c:v>43213.333333333336</c:v>
                      </c:pt>
                      <c:pt idx="113">
                        <c:v>43214.333333333336</c:v>
                      </c:pt>
                      <c:pt idx="114">
                        <c:v>43215.333333333336</c:v>
                      </c:pt>
                      <c:pt idx="115">
                        <c:v>43216.333333333336</c:v>
                      </c:pt>
                      <c:pt idx="116">
                        <c:v>43217.333333333336</c:v>
                      </c:pt>
                      <c:pt idx="117">
                        <c:v>43218.333333333336</c:v>
                      </c:pt>
                      <c:pt idx="118">
                        <c:v>43219.333333333336</c:v>
                      </c:pt>
                      <c:pt idx="119">
                        <c:v>43220.333333333336</c:v>
                      </c:pt>
                      <c:pt idx="120">
                        <c:v>43221.333333333336</c:v>
                      </c:pt>
                      <c:pt idx="121">
                        <c:v>43222.333333333336</c:v>
                      </c:pt>
                      <c:pt idx="122">
                        <c:v>43223.333333333336</c:v>
                      </c:pt>
                      <c:pt idx="123">
                        <c:v>43224.333333333336</c:v>
                      </c:pt>
                      <c:pt idx="124">
                        <c:v>43225.333333333336</c:v>
                      </c:pt>
                      <c:pt idx="125">
                        <c:v>43226.333333333336</c:v>
                      </c:pt>
                      <c:pt idx="126">
                        <c:v>43227.333333333336</c:v>
                      </c:pt>
                      <c:pt idx="127">
                        <c:v>43228.333333333336</c:v>
                      </c:pt>
                      <c:pt idx="128">
                        <c:v>43229.333333333336</c:v>
                      </c:pt>
                      <c:pt idx="129">
                        <c:v>43230.333333333336</c:v>
                      </c:pt>
                      <c:pt idx="130">
                        <c:v>43231.333333333336</c:v>
                      </c:pt>
                      <c:pt idx="131">
                        <c:v>43232.333333333336</c:v>
                      </c:pt>
                      <c:pt idx="132">
                        <c:v>43233.333333333336</c:v>
                      </c:pt>
                      <c:pt idx="133">
                        <c:v>43234.333333333336</c:v>
                      </c:pt>
                      <c:pt idx="134">
                        <c:v>43235.333333333336</c:v>
                      </c:pt>
                      <c:pt idx="135">
                        <c:v>43236.333333333336</c:v>
                      </c:pt>
                      <c:pt idx="136">
                        <c:v>43237.333333333336</c:v>
                      </c:pt>
                      <c:pt idx="137">
                        <c:v>43238.333333333336</c:v>
                      </c:pt>
                      <c:pt idx="138">
                        <c:v>43239.333333333336</c:v>
                      </c:pt>
                      <c:pt idx="139">
                        <c:v>43240.333333333336</c:v>
                      </c:pt>
                      <c:pt idx="140">
                        <c:v>43241.333333333336</c:v>
                      </c:pt>
                      <c:pt idx="141">
                        <c:v>43242.333333333336</c:v>
                      </c:pt>
                      <c:pt idx="142">
                        <c:v>43243.333333333336</c:v>
                      </c:pt>
                      <c:pt idx="143">
                        <c:v>43244.333333333336</c:v>
                      </c:pt>
                      <c:pt idx="144">
                        <c:v>43245.333333333336</c:v>
                      </c:pt>
                      <c:pt idx="145">
                        <c:v>43246.333333333336</c:v>
                      </c:pt>
                      <c:pt idx="146">
                        <c:v>43247.333333333336</c:v>
                      </c:pt>
                      <c:pt idx="147">
                        <c:v>43248.333333333336</c:v>
                      </c:pt>
                      <c:pt idx="148">
                        <c:v>43249.333333333336</c:v>
                      </c:pt>
                      <c:pt idx="149">
                        <c:v>43250.333333333336</c:v>
                      </c:pt>
                      <c:pt idx="150">
                        <c:v>43251.333333333336</c:v>
                      </c:pt>
                      <c:pt idx="151">
                        <c:v>43252.333333333336</c:v>
                      </c:pt>
                      <c:pt idx="152">
                        <c:v>43253.333333333336</c:v>
                      </c:pt>
                      <c:pt idx="153">
                        <c:v>43254.333333333336</c:v>
                      </c:pt>
                      <c:pt idx="154">
                        <c:v>43255.333333333336</c:v>
                      </c:pt>
                      <c:pt idx="155">
                        <c:v>43256.333333333336</c:v>
                      </c:pt>
                      <c:pt idx="156">
                        <c:v>43257.333333333336</c:v>
                      </c:pt>
                      <c:pt idx="157">
                        <c:v>43258.333333333336</c:v>
                      </c:pt>
                      <c:pt idx="158">
                        <c:v>43259.333333333336</c:v>
                      </c:pt>
                      <c:pt idx="159">
                        <c:v>43260.333333333336</c:v>
                      </c:pt>
                      <c:pt idx="160">
                        <c:v>43261.333333333336</c:v>
                      </c:pt>
                      <c:pt idx="161">
                        <c:v>43262.333333333336</c:v>
                      </c:pt>
                      <c:pt idx="162">
                        <c:v>43263.333333333336</c:v>
                      </c:pt>
                      <c:pt idx="163">
                        <c:v>43264.333333333336</c:v>
                      </c:pt>
                      <c:pt idx="164">
                        <c:v>43265.333333333336</c:v>
                      </c:pt>
                      <c:pt idx="165">
                        <c:v>43266.333333333336</c:v>
                      </c:pt>
                      <c:pt idx="166">
                        <c:v>43267.333333333336</c:v>
                      </c:pt>
                      <c:pt idx="167">
                        <c:v>43268.333333333336</c:v>
                      </c:pt>
                      <c:pt idx="168">
                        <c:v>43269.333333333336</c:v>
                      </c:pt>
                      <c:pt idx="169">
                        <c:v>43270.333333333336</c:v>
                      </c:pt>
                      <c:pt idx="170">
                        <c:v>43271.333333333336</c:v>
                      </c:pt>
                      <c:pt idx="171">
                        <c:v>43272.333333333336</c:v>
                      </c:pt>
                      <c:pt idx="172">
                        <c:v>43273.333333333336</c:v>
                      </c:pt>
                      <c:pt idx="173">
                        <c:v>43274.333333333336</c:v>
                      </c:pt>
                      <c:pt idx="174">
                        <c:v>43275.333333333336</c:v>
                      </c:pt>
                      <c:pt idx="175">
                        <c:v>43276.333333333336</c:v>
                      </c:pt>
                      <c:pt idx="176">
                        <c:v>43277.333333333336</c:v>
                      </c:pt>
                      <c:pt idx="177">
                        <c:v>43278.333333333336</c:v>
                      </c:pt>
                      <c:pt idx="178">
                        <c:v>43279.333333333336</c:v>
                      </c:pt>
                      <c:pt idx="179">
                        <c:v>43280.333333333336</c:v>
                      </c:pt>
                      <c:pt idx="180">
                        <c:v>43281.333333333336</c:v>
                      </c:pt>
                    </c:numCache>
                  </c:numRef>
                </c15:cat>
              </c15:filteredCategoryTitle>
            </c:ext>
          </c:extLst>
        </c:ser>
        <c:ser>
          <c:idx val="17"/>
          <c:order val="2"/>
          <c:spPr>
            <a:ln w="28575" cap="rnd">
              <a:solidFill>
                <a:srgbClr val="00A18E"/>
              </a:solidFill>
              <a:round/>
            </a:ln>
            <a:effectLst/>
          </c:spPr>
          <c:marker>
            <c:symbol val="none"/>
          </c:marker>
          <c:val>
            <c:numRef>
              <c:f>'2017 - 18'!$S$186:$S$366</c:f>
              <c:numCache>
                <c:formatCode>General</c:formatCode>
                <c:ptCount val="181"/>
                <c:pt idx="0">
                  <c:v>119.526</c:v>
                </c:pt>
                <c:pt idx="1">
                  <c:v>116.264</c:v>
                </c:pt>
                <c:pt idx="2">
                  <c:v>106.995</c:v>
                </c:pt>
                <c:pt idx="3">
                  <c:v>102.11499999999999</c:v>
                </c:pt>
                <c:pt idx="4">
                  <c:v>98.453999999999994</c:v>
                </c:pt>
                <c:pt idx="5">
                  <c:v>92.646000000000001</c:v>
                </c:pt>
                <c:pt idx="6">
                  <c:v>84.103999999999999</c:v>
                </c:pt>
                <c:pt idx="7">
                  <c:v>74.843999999999994</c:v>
                </c:pt>
                <c:pt idx="8">
                  <c:v>73.161000000000001</c:v>
                </c:pt>
                <c:pt idx="9">
                  <c:v>63.209000000000003</c:v>
                </c:pt>
                <c:pt idx="10">
                  <c:v>56.268999999999998</c:v>
                </c:pt>
                <c:pt idx="11">
                  <c:v>49.396000000000001</c:v>
                </c:pt>
                <c:pt idx="12">
                  <c:v>40.24</c:v>
                </c:pt>
                <c:pt idx="13">
                  <c:v>34.780999999999999</c:v>
                </c:pt>
                <c:pt idx="14">
                  <c:v>29.760999999999999</c:v>
                </c:pt>
                <c:pt idx="15">
                  <c:v>24.126000000000001</c:v>
                </c:pt>
                <c:pt idx="16">
                  <c:v>19.099</c:v>
                </c:pt>
                <c:pt idx="17">
                  <c:v>14.005000000000001</c:v>
                </c:pt>
                <c:pt idx="18">
                  <c:v>9.6310000000000002</c:v>
                </c:pt>
                <c:pt idx="19">
                  <c:v>7.4459999999999997</c:v>
                </c:pt>
                <c:pt idx="20">
                  <c:v>5.9240000000000004</c:v>
                </c:pt>
                <c:pt idx="21">
                  <c:v>5.1379999999999999</c:v>
                </c:pt>
                <c:pt idx="22">
                  <c:v>4.4409999999999998</c:v>
                </c:pt>
                <c:pt idx="23">
                  <c:v>3.4609999999999999</c:v>
                </c:pt>
                <c:pt idx="24">
                  <c:v>2.742</c:v>
                </c:pt>
                <c:pt idx="25">
                  <c:v>1.85</c:v>
                </c:pt>
                <c:pt idx="26">
                  <c:v>1.395</c:v>
                </c:pt>
                <c:pt idx="27">
                  <c:v>0.56200000000000006</c:v>
                </c:pt>
                <c:pt idx="28">
                  <c:v>0.19700000000000001</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1.6080000000000001</c:v>
                </c:pt>
                <c:pt idx="125">
                  <c:v>11.14</c:v>
                </c:pt>
                <c:pt idx="126">
                  <c:v>28.306999999999999</c:v>
                </c:pt>
                <c:pt idx="127">
                  <c:v>35.994999999999997</c:v>
                </c:pt>
                <c:pt idx="128">
                  <c:v>38.831000000000003</c:v>
                </c:pt>
                <c:pt idx="129">
                  <c:v>36.627000000000002</c:v>
                </c:pt>
                <c:pt idx="130">
                  <c:v>31.855</c:v>
                </c:pt>
                <c:pt idx="131">
                  <c:v>28.527999999999999</c:v>
                </c:pt>
                <c:pt idx="132">
                  <c:v>27.423999999999999</c:v>
                </c:pt>
                <c:pt idx="133">
                  <c:v>28.058</c:v>
                </c:pt>
                <c:pt idx="134">
                  <c:v>26.95</c:v>
                </c:pt>
                <c:pt idx="135">
                  <c:v>25.071999999999999</c:v>
                </c:pt>
                <c:pt idx="136">
                  <c:v>24.675000000000001</c:v>
                </c:pt>
                <c:pt idx="137">
                  <c:v>23.872</c:v>
                </c:pt>
                <c:pt idx="138">
                  <c:v>23.815000000000001</c:v>
                </c:pt>
                <c:pt idx="139">
                  <c:v>24.725000000000001</c:v>
                </c:pt>
                <c:pt idx="140">
                  <c:v>24.276</c:v>
                </c:pt>
                <c:pt idx="141">
                  <c:v>23.222000000000001</c:v>
                </c:pt>
                <c:pt idx="142">
                  <c:v>22.832000000000001</c:v>
                </c:pt>
                <c:pt idx="143">
                  <c:v>22.456</c:v>
                </c:pt>
                <c:pt idx="144">
                  <c:v>21.702999999999999</c:v>
                </c:pt>
                <c:pt idx="145">
                  <c:v>20.289000000000001</c:v>
                </c:pt>
                <c:pt idx="146">
                  <c:v>19.007999999999999</c:v>
                </c:pt>
                <c:pt idx="147">
                  <c:v>18.419</c:v>
                </c:pt>
                <c:pt idx="148">
                  <c:v>15.552</c:v>
                </c:pt>
                <c:pt idx="149">
                  <c:v>11.212999999999999</c:v>
                </c:pt>
                <c:pt idx="150">
                  <c:v>7.4379999999999997</c:v>
                </c:pt>
                <c:pt idx="151">
                  <c:v>6.6379999999999999</c:v>
                </c:pt>
                <c:pt idx="152">
                  <c:v>6.0179999999999998</c:v>
                </c:pt>
                <c:pt idx="153">
                  <c:v>4.4279999999999999</c:v>
                </c:pt>
                <c:pt idx="154">
                  <c:v>3.5259999999999998</c:v>
                </c:pt>
                <c:pt idx="155">
                  <c:v>2.7719999999999998</c:v>
                </c:pt>
                <c:pt idx="156">
                  <c:v>2.3730000000000002</c:v>
                </c:pt>
                <c:pt idx="157">
                  <c:v>2.121</c:v>
                </c:pt>
                <c:pt idx="158">
                  <c:v>1.7230000000000001</c:v>
                </c:pt>
                <c:pt idx="159">
                  <c:v>1.5760000000000001</c:v>
                </c:pt>
                <c:pt idx="160">
                  <c:v>1.5549999999999999</c:v>
                </c:pt>
                <c:pt idx="161">
                  <c:v>1.4730000000000001</c:v>
                </c:pt>
                <c:pt idx="162">
                  <c:v>1.996</c:v>
                </c:pt>
                <c:pt idx="163">
                  <c:v>106.905</c:v>
                </c:pt>
                <c:pt idx="164">
                  <c:v>352.45600000000002</c:v>
                </c:pt>
                <c:pt idx="165">
                  <c:v>465.23899999999998</c:v>
                </c:pt>
                <c:pt idx="166">
                  <c:v>494.721</c:v>
                </c:pt>
                <c:pt idx="167">
                  <c:v>487.51799999999997</c:v>
                </c:pt>
                <c:pt idx="168">
                  <c:v>466.34699999999998</c:v>
                </c:pt>
                <c:pt idx="169">
                  <c:v>443.67099999999999</c:v>
                </c:pt>
                <c:pt idx="170">
                  <c:v>415.88900000000001</c:v>
                </c:pt>
                <c:pt idx="171">
                  <c:v>386.81099999999998</c:v>
                </c:pt>
                <c:pt idx="172">
                  <c:v>358.04700000000003</c:v>
                </c:pt>
                <c:pt idx="173">
                  <c:v>327.96199999999999</c:v>
                </c:pt>
                <c:pt idx="174">
                  <c:v>301.25299999999999</c:v>
                </c:pt>
                <c:pt idx="175">
                  <c:v>273.649</c:v>
                </c:pt>
                <c:pt idx="176">
                  <c:v>246.90299999999999</c:v>
                </c:pt>
                <c:pt idx="177">
                  <c:v>224.303</c:v>
                </c:pt>
                <c:pt idx="178">
                  <c:v>209.41499999999999</c:v>
                </c:pt>
                <c:pt idx="179">
                  <c:v>191.49299999999999</c:v>
                </c:pt>
                <c:pt idx="180">
                  <c:v>175.10400000000001</c:v>
                </c:pt>
              </c:numCache>
            </c:numRef>
          </c:val>
          <c:smooth val="0"/>
          <c:extLst xmlns:c16r2="http://schemas.microsoft.com/office/drawing/2015/06/chart">
            <c:ext xmlns:c16="http://schemas.microsoft.com/office/drawing/2014/chart" uri="{C3380CC4-5D6E-409C-BE32-E72D297353CC}">
              <c16:uniqueId val="{00000002-350A-41E0-8261-B2F459E1EA26}"/>
            </c:ext>
            <c:ext xmlns:c15="http://schemas.microsoft.com/office/drawing/2012/chart" uri="{02D57815-91ED-43cb-92C2-25804820EDAC}">
              <c15:filteredSeriesTitle>
                <c15:tx>
                  <c:strRef>
                    <c:extLst>
                      <c:ext uri="{02D57815-91ED-43cb-92C2-25804820EDAC}">
                        <c15:formulaRef>
                          <c15:sqref>'2017 - 18'!$S$1</c15:sqref>
                        </c15:formulaRef>
                      </c:ext>
                    </c:extLst>
                    <c:strCache>
                      <c:ptCount val="1"/>
                      <c:pt idx="0">
                        <c:v>DARLING RIVER AT WILCANNIA</c:v>
                      </c:pt>
                    </c:strCache>
                  </c:strRef>
                </c15:tx>
              </c15:filteredSeriesTitle>
            </c:ext>
            <c:ext xmlns:c15="http://schemas.microsoft.com/office/drawing/2012/chart" uri="{02D57815-91ED-43cb-92C2-25804820EDAC}">
              <c15:filteredCategoryTitle>
                <c15:cat>
                  <c:numRef>
                    <c:extLst>
                      <c:ext uri="{02D57815-91ED-43cb-92C2-25804820EDAC}">
                        <c15:formulaRef>
                          <c15:sqref>'2017 - 18'!$A$186:$A$366</c15:sqref>
                        </c15:formulaRef>
                      </c:ext>
                    </c:extLst>
                    <c:numCache>
                      <c:formatCode>m/d/yyyy</c:formatCode>
                      <c:ptCount val="181"/>
                      <c:pt idx="0">
                        <c:v>43101.333333333336</c:v>
                      </c:pt>
                      <c:pt idx="1">
                        <c:v>43102.333333333336</c:v>
                      </c:pt>
                      <c:pt idx="2">
                        <c:v>43103.333333333336</c:v>
                      </c:pt>
                      <c:pt idx="3">
                        <c:v>43104.333333333336</c:v>
                      </c:pt>
                      <c:pt idx="4">
                        <c:v>43105.333333333336</c:v>
                      </c:pt>
                      <c:pt idx="5">
                        <c:v>43106.333333333336</c:v>
                      </c:pt>
                      <c:pt idx="6">
                        <c:v>43107.333333333336</c:v>
                      </c:pt>
                      <c:pt idx="7">
                        <c:v>43108.333333333336</c:v>
                      </c:pt>
                      <c:pt idx="8">
                        <c:v>43109.333333333336</c:v>
                      </c:pt>
                      <c:pt idx="9">
                        <c:v>43110.333333333336</c:v>
                      </c:pt>
                      <c:pt idx="10">
                        <c:v>43111.333333333336</c:v>
                      </c:pt>
                      <c:pt idx="11">
                        <c:v>43112.333333333336</c:v>
                      </c:pt>
                      <c:pt idx="12">
                        <c:v>43113.333333333336</c:v>
                      </c:pt>
                      <c:pt idx="13">
                        <c:v>43114.333333333336</c:v>
                      </c:pt>
                      <c:pt idx="14">
                        <c:v>43115.333333333336</c:v>
                      </c:pt>
                      <c:pt idx="15">
                        <c:v>43116.333333333336</c:v>
                      </c:pt>
                      <c:pt idx="16">
                        <c:v>43117.333333333336</c:v>
                      </c:pt>
                      <c:pt idx="17">
                        <c:v>43118.333333333336</c:v>
                      </c:pt>
                      <c:pt idx="18">
                        <c:v>43119.333333333336</c:v>
                      </c:pt>
                      <c:pt idx="19">
                        <c:v>43120.333333333336</c:v>
                      </c:pt>
                      <c:pt idx="20">
                        <c:v>43121.333333333336</c:v>
                      </c:pt>
                      <c:pt idx="21">
                        <c:v>43122.333333333336</c:v>
                      </c:pt>
                      <c:pt idx="22">
                        <c:v>43123.333333333336</c:v>
                      </c:pt>
                      <c:pt idx="23">
                        <c:v>43124.333333333336</c:v>
                      </c:pt>
                      <c:pt idx="24">
                        <c:v>43125.333333333336</c:v>
                      </c:pt>
                      <c:pt idx="25">
                        <c:v>43126.333333333336</c:v>
                      </c:pt>
                      <c:pt idx="26">
                        <c:v>43127.333333333336</c:v>
                      </c:pt>
                      <c:pt idx="27">
                        <c:v>43128.333333333336</c:v>
                      </c:pt>
                      <c:pt idx="28">
                        <c:v>43129.333333333336</c:v>
                      </c:pt>
                      <c:pt idx="29">
                        <c:v>43130.333333333336</c:v>
                      </c:pt>
                      <c:pt idx="30">
                        <c:v>43131.333333333336</c:v>
                      </c:pt>
                      <c:pt idx="31">
                        <c:v>43132.333333333336</c:v>
                      </c:pt>
                      <c:pt idx="32">
                        <c:v>43133.333333333336</c:v>
                      </c:pt>
                      <c:pt idx="33">
                        <c:v>43134.333333333336</c:v>
                      </c:pt>
                      <c:pt idx="34">
                        <c:v>43135.333333333336</c:v>
                      </c:pt>
                      <c:pt idx="35">
                        <c:v>43136.333333333336</c:v>
                      </c:pt>
                      <c:pt idx="36">
                        <c:v>43137.333333333336</c:v>
                      </c:pt>
                      <c:pt idx="37">
                        <c:v>43138.333333333336</c:v>
                      </c:pt>
                      <c:pt idx="38">
                        <c:v>43139.333333333336</c:v>
                      </c:pt>
                      <c:pt idx="39">
                        <c:v>43140.333333333336</c:v>
                      </c:pt>
                      <c:pt idx="40">
                        <c:v>43141.333333333336</c:v>
                      </c:pt>
                      <c:pt idx="41">
                        <c:v>43142.333333333336</c:v>
                      </c:pt>
                      <c:pt idx="42">
                        <c:v>43143.333333333336</c:v>
                      </c:pt>
                      <c:pt idx="43">
                        <c:v>43144.333333333336</c:v>
                      </c:pt>
                      <c:pt idx="44">
                        <c:v>43145.333333333336</c:v>
                      </c:pt>
                      <c:pt idx="45">
                        <c:v>43146.333333333336</c:v>
                      </c:pt>
                      <c:pt idx="46">
                        <c:v>43147.333333333336</c:v>
                      </c:pt>
                      <c:pt idx="47">
                        <c:v>43148.333333333336</c:v>
                      </c:pt>
                      <c:pt idx="48">
                        <c:v>43149.333333333336</c:v>
                      </c:pt>
                      <c:pt idx="49">
                        <c:v>43150.333333333336</c:v>
                      </c:pt>
                      <c:pt idx="50">
                        <c:v>43151.333333333336</c:v>
                      </c:pt>
                      <c:pt idx="51">
                        <c:v>43152.333333333336</c:v>
                      </c:pt>
                      <c:pt idx="52">
                        <c:v>43153.333333333336</c:v>
                      </c:pt>
                      <c:pt idx="53">
                        <c:v>43154.333333333336</c:v>
                      </c:pt>
                      <c:pt idx="54">
                        <c:v>43155.333333333336</c:v>
                      </c:pt>
                      <c:pt idx="55">
                        <c:v>43156.333333333336</c:v>
                      </c:pt>
                      <c:pt idx="56">
                        <c:v>43157.333333333336</c:v>
                      </c:pt>
                      <c:pt idx="57">
                        <c:v>43158.333333333336</c:v>
                      </c:pt>
                      <c:pt idx="58">
                        <c:v>43159.333333333336</c:v>
                      </c:pt>
                      <c:pt idx="59">
                        <c:v>43160.333333333336</c:v>
                      </c:pt>
                      <c:pt idx="60">
                        <c:v>43161.333333333336</c:v>
                      </c:pt>
                      <c:pt idx="61">
                        <c:v>43162.333333333336</c:v>
                      </c:pt>
                      <c:pt idx="62">
                        <c:v>43163.333333333336</c:v>
                      </c:pt>
                      <c:pt idx="63">
                        <c:v>43164.333333333336</c:v>
                      </c:pt>
                      <c:pt idx="64">
                        <c:v>43165.333333333336</c:v>
                      </c:pt>
                      <c:pt idx="65">
                        <c:v>43166.333333333336</c:v>
                      </c:pt>
                      <c:pt idx="66">
                        <c:v>43167.333333333336</c:v>
                      </c:pt>
                      <c:pt idx="67">
                        <c:v>43168.333333333336</c:v>
                      </c:pt>
                      <c:pt idx="68">
                        <c:v>43169.333333333336</c:v>
                      </c:pt>
                      <c:pt idx="69">
                        <c:v>43170.333333333336</c:v>
                      </c:pt>
                      <c:pt idx="70">
                        <c:v>43171.333333333336</c:v>
                      </c:pt>
                      <c:pt idx="71">
                        <c:v>43172.333333333336</c:v>
                      </c:pt>
                      <c:pt idx="72">
                        <c:v>43173.333333333336</c:v>
                      </c:pt>
                      <c:pt idx="73">
                        <c:v>43174.333333333336</c:v>
                      </c:pt>
                      <c:pt idx="74">
                        <c:v>43175.333333333336</c:v>
                      </c:pt>
                      <c:pt idx="75">
                        <c:v>43176.333333333336</c:v>
                      </c:pt>
                      <c:pt idx="76">
                        <c:v>43177.333333333336</c:v>
                      </c:pt>
                      <c:pt idx="77">
                        <c:v>43178.333333333336</c:v>
                      </c:pt>
                      <c:pt idx="78">
                        <c:v>43179.333333333336</c:v>
                      </c:pt>
                      <c:pt idx="79">
                        <c:v>43180.333333333336</c:v>
                      </c:pt>
                      <c:pt idx="80">
                        <c:v>43181.333333333336</c:v>
                      </c:pt>
                      <c:pt idx="81">
                        <c:v>43182.333333333336</c:v>
                      </c:pt>
                      <c:pt idx="82">
                        <c:v>43183.333333333336</c:v>
                      </c:pt>
                      <c:pt idx="83">
                        <c:v>43184.333333333336</c:v>
                      </c:pt>
                      <c:pt idx="84">
                        <c:v>43185.333333333336</c:v>
                      </c:pt>
                      <c:pt idx="85">
                        <c:v>43186.333333333336</c:v>
                      </c:pt>
                      <c:pt idx="86">
                        <c:v>43187.333333333336</c:v>
                      </c:pt>
                      <c:pt idx="87">
                        <c:v>43188.333333333336</c:v>
                      </c:pt>
                      <c:pt idx="88">
                        <c:v>43189.333333333336</c:v>
                      </c:pt>
                      <c:pt idx="89">
                        <c:v>43190.333333333336</c:v>
                      </c:pt>
                      <c:pt idx="90">
                        <c:v>43191.333333333336</c:v>
                      </c:pt>
                      <c:pt idx="91">
                        <c:v>43192.333333333336</c:v>
                      </c:pt>
                      <c:pt idx="92">
                        <c:v>43193.333333333336</c:v>
                      </c:pt>
                      <c:pt idx="93">
                        <c:v>43194.333333333336</c:v>
                      </c:pt>
                      <c:pt idx="94">
                        <c:v>43195.333333333336</c:v>
                      </c:pt>
                      <c:pt idx="95">
                        <c:v>43196.333333333336</c:v>
                      </c:pt>
                      <c:pt idx="96">
                        <c:v>43197.333333333336</c:v>
                      </c:pt>
                      <c:pt idx="97">
                        <c:v>43198.333333333336</c:v>
                      </c:pt>
                      <c:pt idx="98">
                        <c:v>43199.333333333336</c:v>
                      </c:pt>
                      <c:pt idx="99">
                        <c:v>43200.333333333336</c:v>
                      </c:pt>
                      <c:pt idx="100">
                        <c:v>43201.333333333336</c:v>
                      </c:pt>
                      <c:pt idx="101">
                        <c:v>43202.333333333336</c:v>
                      </c:pt>
                      <c:pt idx="102">
                        <c:v>43203.333333333336</c:v>
                      </c:pt>
                      <c:pt idx="103">
                        <c:v>43204.333333333336</c:v>
                      </c:pt>
                      <c:pt idx="104">
                        <c:v>43205.333333333336</c:v>
                      </c:pt>
                      <c:pt idx="105">
                        <c:v>43206.333333333336</c:v>
                      </c:pt>
                      <c:pt idx="106">
                        <c:v>43207.333333333336</c:v>
                      </c:pt>
                      <c:pt idx="107">
                        <c:v>43208.333333333336</c:v>
                      </c:pt>
                      <c:pt idx="108">
                        <c:v>43209.333333333336</c:v>
                      </c:pt>
                      <c:pt idx="109">
                        <c:v>43210.333333333336</c:v>
                      </c:pt>
                      <c:pt idx="110">
                        <c:v>43211.333333333336</c:v>
                      </c:pt>
                      <c:pt idx="111">
                        <c:v>43212.333333333336</c:v>
                      </c:pt>
                      <c:pt idx="112">
                        <c:v>43213.333333333336</c:v>
                      </c:pt>
                      <c:pt idx="113">
                        <c:v>43214.333333333336</c:v>
                      </c:pt>
                      <c:pt idx="114">
                        <c:v>43215.333333333336</c:v>
                      </c:pt>
                      <c:pt idx="115">
                        <c:v>43216.333333333336</c:v>
                      </c:pt>
                      <c:pt idx="116">
                        <c:v>43217.333333333336</c:v>
                      </c:pt>
                      <c:pt idx="117">
                        <c:v>43218.333333333336</c:v>
                      </c:pt>
                      <c:pt idx="118">
                        <c:v>43219.333333333336</c:v>
                      </c:pt>
                      <c:pt idx="119">
                        <c:v>43220.333333333336</c:v>
                      </c:pt>
                      <c:pt idx="120">
                        <c:v>43221.333333333336</c:v>
                      </c:pt>
                      <c:pt idx="121">
                        <c:v>43222.333333333336</c:v>
                      </c:pt>
                      <c:pt idx="122">
                        <c:v>43223.333333333336</c:v>
                      </c:pt>
                      <c:pt idx="123">
                        <c:v>43224.333333333336</c:v>
                      </c:pt>
                      <c:pt idx="124">
                        <c:v>43225.333333333336</c:v>
                      </c:pt>
                      <c:pt idx="125">
                        <c:v>43226.333333333336</c:v>
                      </c:pt>
                      <c:pt idx="126">
                        <c:v>43227.333333333336</c:v>
                      </c:pt>
                      <c:pt idx="127">
                        <c:v>43228.333333333336</c:v>
                      </c:pt>
                      <c:pt idx="128">
                        <c:v>43229.333333333336</c:v>
                      </c:pt>
                      <c:pt idx="129">
                        <c:v>43230.333333333336</c:v>
                      </c:pt>
                      <c:pt idx="130">
                        <c:v>43231.333333333336</c:v>
                      </c:pt>
                      <c:pt idx="131">
                        <c:v>43232.333333333336</c:v>
                      </c:pt>
                      <c:pt idx="132">
                        <c:v>43233.333333333336</c:v>
                      </c:pt>
                      <c:pt idx="133">
                        <c:v>43234.333333333336</c:v>
                      </c:pt>
                      <c:pt idx="134">
                        <c:v>43235.333333333336</c:v>
                      </c:pt>
                      <c:pt idx="135">
                        <c:v>43236.333333333336</c:v>
                      </c:pt>
                      <c:pt idx="136">
                        <c:v>43237.333333333336</c:v>
                      </c:pt>
                      <c:pt idx="137">
                        <c:v>43238.333333333336</c:v>
                      </c:pt>
                      <c:pt idx="138">
                        <c:v>43239.333333333336</c:v>
                      </c:pt>
                      <c:pt idx="139">
                        <c:v>43240.333333333336</c:v>
                      </c:pt>
                      <c:pt idx="140">
                        <c:v>43241.333333333336</c:v>
                      </c:pt>
                      <c:pt idx="141">
                        <c:v>43242.333333333336</c:v>
                      </c:pt>
                      <c:pt idx="142">
                        <c:v>43243.333333333336</c:v>
                      </c:pt>
                      <c:pt idx="143">
                        <c:v>43244.333333333336</c:v>
                      </c:pt>
                      <c:pt idx="144">
                        <c:v>43245.333333333336</c:v>
                      </c:pt>
                      <c:pt idx="145">
                        <c:v>43246.333333333336</c:v>
                      </c:pt>
                      <c:pt idx="146">
                        <c:v>43247.333333333336</c:v>
                      </c:pt>
                      <c:pt idx="147">
                        <c:v>43248.333333333336</c:v>
                      </c:pt>
                      <c:pt idx="148">
                        <c:v>43249.333333333336</c:v>
                      </c:pt>
                      <c:pt idx="149">
                        <c:v>43250.333333333336</c:v>
                      </c:pt>
                      <c:pt idx="150">
                        <c:v>43251.333333333336</c:v>
                      </c:pt>
                      <c:pt idx="151">
                        <c:v>43252.333333333336</c:v>
                      </c:pt>
                      <c:pt idx="152">
                        <c:v>43253.333333333336</c:v>
                      </c:pt>
                      <c:pt idx="153">
                        <c:v>43254.333333333336</c:v>
                      </c:pt>
                      <c:pt idx="154">
                        <c:v>43255.333333333336</c:v>
                      </c:pt>
                      <c:pt idx="155">
                        <c:v>43256.333333333336</c:v>
                      </c:pt>
                      <c:pt idx="156">
                        <c:v>43257.333333333336</c:v>
                      </c:pt>
                      <c:pt idx="157">
                        <c:v>43258.333333333336</c:v>
                      </c:pt>
                      <c:pt idx="158">
                        <c:v>43259.333333333336</c:v>
                      </c:pt>
                      <c:pt idx="159">
                        <c:v>43260.333333333336</c:v>
                      </c:pt>
                      <c:pt idx="160">
                        <c:v>43261.333333333336</c:v>
                      </c:pt>
                      <c:pt idx="161">
                        <c:v>43262.333333333336</c:v>
                      </c:pt>
                      <c:pt idx="162">
                        <c:v>43263.333333333336</c:v>
                      </c:pt>
                      <c:pt idx="163">
                        <c:v>43264.333333333336</c:v>
                      </c:pt>
                      <c:pt idx="164">
                        <c:v>43265.333333333336</c:v>
                      </c:pt>
                      <c:pt idx="165">
                        <c:v>43266.333333333336</c:v>
                      </c:pt>
                      <c:pt idx="166">
                        <c:v>43267.333333333336</c:v>
                      </c:pt>
                      <c:pt idx="167">
                        <c:v>43268.333333333336</c:v>
                      </c:pt>
                      <c:pt idx="168">
                        <c:v>43269.333333333336</c:v>
                      </c:pt>
                      <c:pt idx="169">
                        <c:v>43270.333333333336</c:v>
                      </c:pt>
                      <c:pt idx="170">
                        <c:v>43271.333333333336</c:v>
                      </c:pt>
                      <c:pt idx="171">
                        <c:v>43272.333333333336</c:v>
                      </c:pt>
                      <c:pt idx="172">
                        <c:v>43273.333333333336</c:v>
                      </c:pt>
                      <c:pt idx="173">
                        <c:v>43274.333333333336</c:v>
                      </c:pt>
                      <c:pt idx="174">
                        <c:v>43275.333333333336</c:v>
                      </c:pt>
                      <c:pt idx="175">
                        <c:v>43276.333333333336</c:v>
                      </c:pt>
                      <c:pt idx="176">
                        <c:v>43277.333333333336</c:v>
                      </c:pt>
                      <c:pt idx="177">
                        <c:v>43278.333333333336</c:v>
                      </c:pt>
                      <c:pt idx="178">
                        <c:v>43279.333333333336</c:v>
                      </c:pt>
                      <c:pt idx="179">
                        <c:v>43280.333333333336</c:v>
                      </c:pt>
                      <c:pt idx="180">
                        <c:v>43281.333333333336</c:v>
                      </c:pt>
                    </c:numCache>
                  </c:numRef>
                </c15:cat>
              </c15:filteredCategoryTitle>
            </c:ext>
          </c:extLst>
        </c:ser>
        <c:dLbls>
          <c:showLegendKey val="0"/>
          <c:showVal val="0"/>
          <c:showCatName val="0"/>
          <c:showSerName val="0"/>
          <c:showPercent val="0"/>
          <c:showBubbleSize val="0"/>
        </c:dLbls>
        <c:smooth val="0"/>
        <c:axId val="444314120"/>
        <c:axId val="444314512"/>
        <c:extLst xmlns:c16r2="http://schemas.microsoft.com/office/drawing/2015/06/chart"/>
      </c:lineChart>
      <c:dateAx>
        <c:axId val="444314120"/>
        <c:scaling>
          <c:orientation val="minMax"/>
          <c:max val="182"/>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314512"/>
        <c:crosses val="autoZero"/>
        <c:auto val="0"/>
        <c:lblOffset val="100"/>
        <c:baseTimeUnit val="days"/>
        <c:majorUnit val="1"/>
        <c:majorTimeUnit val="months"/>
      </c:dateAx>
      <c:valAx>
        <c:axId val="444314512"/>
        <c:scaling>
          <c:orientation val="minMax"/>
          <c:max val="18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kern="1200" baseline="0">
                    <a:solidFill>
                      <a:sysClr val="windowText" lastClr="000000">
                        <a:lumMod val="65000"/>
                        <a:lumOff val="35000"/>
                      </a:sysClr>
                    </a:solidFill>
                    <a:latin typeface="+mn-lt"/>
                    <a:ea typeface="+mn-ea"/>
                    <a:cs typeface="+mn-cs"/>
                  </a:rPr>
                  <a:t>Daily flow</a:t>
                </a:r>
                <a:r>
                  <a:rPr lang="en-AU"/>
                  <a:t> (ML/D</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314120"/>
        <c:crossesAt val="1"/>
        <c:crossBetween val="between"/>
        <c:majorUnit val="250"/>
      </c:valAx>
      <c:spPr>
        <a:noFill/>
        <a:ln>
          <a:noFill/>
        </a:ln>
        <a:effectLst/>
      </c:spPr>
    </c:plotArea>
    <c:legend>
      <c:legendPos val="r"/>
      <c:layout>
        <c:manualLayout>
          <c:xMode val="edge"/>
          <c:yMode val="edge"/>
          <c:x val="6.6019933782786944E-3"/>
          <c:y val="0.92732467358777604"/>
          <c:w val="0.98977980533980048"/>
          <c:h val="7.192670979821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0.5915</cdr:x>
      <cdr:y>0.16879</cdr:y>
    </cdr:from>
    <cdr:to>
      <cdr:x>0.90196</cdr:x>
      <cdr:y>0.26752</cdr:y>
    </cdr:to>
    <cdr:sp macro="" textlink="">
      <cdr:nvSpPr>
        <cdr:cNvPr id="2" name="Text Box 1"/>
        <cdr:cNvSpPr txBox="1"/>
      </cdr:nvSpPr>
      <cdr:spPr>
        <a:xfrm xmlns:a="http://schemas.openxmlformats.org/drawingml/2006/main">
          <a:off x="3448050" y="504824"/>
          <a:ext cx="1809750"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000">
              <a:latin typeface="Arial" panose="020B0604020202020204" pitchFamily="34" charset="0"/>
              <a:ea typeface="+mn-ea"/>
              <a:cs typeface="Arial" panose="020B0604020202020204" pitchFamily="34" charset="0"/>
            </a:rPr>
            <a:t>Northern Connectivity Event</a:t>
          </a:r>
          <a:endParaRPr lang="en-AU" sz="10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0.76144</cdr:x>
      <cdr:y>0.27389</cdr:y>
    </cdr:from>
    <cdr:to>
      <cdr:x>0.76634</cdr:x>
      <cdr:y>0.3758</cdr:y>
    </cdr:to>
    <cdr:cxnSp macro="">
      <cdr:nvCxnSpPr>
        <cdr:cNvPr id="4" name="Straight Arrow Connector 3"/>
        <cdr:cNvCxnSpPr/>
      </cdr:nvCxnSpPr>
      <cdr:spPr>
        <a:xfrm xmlns:a="http://schemas.openxmlformats.org/drawingml/2006/main" flipH="1">
          <a:off x="4438652" y="819150"/>
          <a:ext cx="28573" cy="304800"/>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0.76634</cdr:x>
      <cdr:y>0.26752</cdr:y>
    </cdr:from>
    <cdr:to>
      <cdr:x>0.79575</cdr:x>
      <cdr:y>0.42357</cdr:y>
    </cdr:to>
    <cdr:cxnSp macro="">
      <cdr:nvCxnSpPr>
        <cdr:cNvPr id="6" name="Straight Arrow Connector 5"/>
        <cdr:cNvCxnSpPr/>
      </cdr:nvCxnSpPr>
      <cdr:spPr>
        <a:xfrm xmlns:a="http://schemas.openxmlformats.org/drawingml/2006/main">
          <a:off x="4467225" y="800100"/>
          <a:ext cx="171450" cy="466725"/>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0.76797</cdr:x>
      <cdr:y>0.2707</cdr:y>
    </cdr:from>
    <cdr:to>
      <cdr:x>0.87908</cdr:x>
      <cdr:y>0.57962</cdr:y>
    </cdr:to>
    <cdr:cxnSp macro="">
      <cdr:nvCxnSpPr>
        <cdr:cNvPr id="13" name="Straight Arrow Connector 12"/>
        <cdr:cNvCxnSpPr/>
      </cdr:nvCxnSpPr>
      <cdr:spPr>
        <a:xfrm xmlns:a="http://schemas.openxmlformats.org/drawingml/2006/main">
          <a:off x="4476750" y="809625"/>
          <a:ext cx="647671" cy="923931"/>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6F160596.dotm</Template>
  <TotalTime>2</TotalTime>
  <Pages>21</Pages>
  <Words>6547</Words>
  <Characters>35794</Characters>
  <Application>Microsoft Office Word</Application>
  <DocSecurity>4</DocSecurity>
  <Lines>298</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 on the Northern Connectivity Event (April – July 2018)</dc:title>
  <dc:subject/>
  <dc:creator>Department of Agriculture, Water and the Environment</dc:creator>
  <cp:keywords/>
  <dc:description/>
  <cp:lastModifiedBy>Durack, Bec</cp:lastModifiedBy>
  <cp:revision>2</cp:revision>
  <dcterms:created xsi:type="dcterms:W3CDTF">2020-02-28T01:03:00Z</dcterms:created>
  <dcterms:modified xsi:type="dcterms:W3CDTF">2020-02-28T01:03:00Z</dcterms:modified>
</cp:coreProperties>
</file>