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DA13B" w14:textId="7066E9E9" w:rsidR="00764D6A" w:rsidRDefault="00D772AF">
      <w:pPr>
        <w:pStyle w:val="Heading1"/>
      </w:pPr>
      <w:r>
        <w:t>Imported food inspection data: January to December 2021</w:t>
      </w:r>
    </w:p>
    <w:p w14:paraId="73DC2FB5" w14:textId="7B4723E7" w:rsidR="00764D6A" w:rsidRPr="00651D7A" w:rsidRDefault="00D772AF" w:rsidP="00651D7A">
      <w:pPr>
        <w:pStyle w:val="Author"/>
      </w:pPr>
      <w:r w:rsidRPr="00651D7A">
        <w:t xml:space="preserve">Imported Food Inspection </w:t>
      </w:r>
      <w:r w:rsidRPr="00412E55">
        <w:t>Scheme</w:t>
      </w:r>
    </w:p>
    <w:p w14:paraId="01243E85" w14:textId="1405CB72" w:rsidR="00764D6A" w:rsidRPr="005D3790" w:rsidRDefault="00A33E06" w:rsidP="00A21AA1">
      <w:pPr>
        <w:spacing w:before="240" w:after="120"/>
      </w:pPr>
      <w:r>
        <w:rPr>
          <w:noProof/>
        </w:rPr>
        <w:drawing>
          <wp:inline distT="0" distB="0" distL="0" distR="0" wp14:anchorId="3D5A7DC6" wp14:editId="19B11598">
            <wp:extent cx="5759450" cy="6266815"/>
            <wp:effectExtent l="0" t="0" r="0" b="63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9450" cy="6266815"/>
                    </a:xfrm>
                    <a:prstGeom prst="rect">
                      <a:avLst/>
                    </a:prstGeom>
                    <a:noFill/>
                    <a:ln w="9525">
                      <a:noFill/>
                      <a:miter lim="800000"/>
                      <a:headEnd/>
                      <a:tailEnd/>
                    </a:ln>
                  </pic:spPr>
                </pic:pic>
              </a:graphicData>
            </a:graphic>
          </wp:inline>
        </w:drawing>
      </w:r>
    </w:p>
    <w:p w14:paraId="667F374D" w14:textId="77777777" w:rsidR="00764D6A" w:rsidRDefault="00E91D72">
      <w:pPr>
        <w:pStyle w:val="Normalsmall"/>
      </w:pPr>
      <w:r>
        <w:br w:type="page"/>
      </w:r>
      <w:r>
        <w:lastRenderedPageBreak/>
        <w:t xml:space="preserve">© Commonwealth of Australia </w:t>
      </w:r>
      <w:r w:rsidR="00B97E61">
        <w:t>202</w:t>
      </w:r>
      <w:r w:rsidR="00176594">
        <w:t>2</w:t>
      </w:r>
    </w:p>
    <w:p w14:paraId="39796DA6" w14:textId="77777777" w:rsidR="00764D6A" w:rsidRDefault="00E91D72">
      <w:pPr>
        <w:pStyle w:val="Normalsmall"/>
        <w:rPr>
          <w:rStyle w:val="Strong"/>
        </w:rPr>
      </w:pPr>
      <w:r>
        <w:rPr>
          <w:rStyle w:val="Strong"/>
        </w:rPr>
        <w:t>Ownership of intellectual property rights</w:t>
      </w:r>
    </w:p>
    <w:p w14:paraId="0270551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A7D40C1" w14:textId="77777777" w:rsidR="00764D6A" w:rsidRDefault="00E91D72">
      <w:pPr>
        <w:pStyle w:val="Normalsmall"/>
        <w:rPr>
          <w:rStyle w:val="Strong"/>
        </w:rPr>
      </w:pPr>
      <w:r>
        <w:rPr>
          <w:rStyle w:val="Strong"/>
        </w:rPr>
        <w:t>Creative Commons licence</w:t>
      </w:r>
    </w:p>
    <w:p w14:paraId="2229E716"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3C92FF99" w14:textId="5D3C521A" w:rsidR="00764D6A" w:rsidRDefault="00E91D72">
      <w:pPr>
        <w:pStyle w:val="Normalsmall"/>
      </w:pPr>
      <w:r>
        <w:t xml:space="preserve">Inquiries about the licence and any use of this document should be emailed to </w:t>
      </w:r>
      <w:hyperlink r:id="rId13" w:history="1">
        <w:r w:rsidR="008561BB" w:rsidRPr="005B3C65">
          <w:rPr>
            <w:rStyle w:val="Hyperlink"/>
          </w:rPr>
          <w:t>copyright@agriculture.gov.au</w:t>
        </w:r>
      </w:hyperlink>
      <w:r w:rsidRPr="008561BB">
        <w:t>.</w:t>
      </w:r>
    </w:p>
    <w:p w14:paraId="6E646ACB" w14:textId="77777777" w:rsidR="00764D6A" w:rsidRDefault="00E91D72">
      <w:pPr>
        <w:pStyle w:val="Normalsmall"/>
      </w:pPr>
      <w:r>
        <w:rPr>
          <w:noProof/>
          <w:lang w:eastAsia="en-AU"/>
        </w:rPr>
        <w:drawing>
          <wp:inline distT="0" distB="0" distL="0" distR="0" wp14:anchorId="58C57DCD" wp14:editId="2B77F6D1">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D61E243" w14:textId="77777777" w:rsidR="00764D6A" w:rsidRDefault="00E91D72">
      <w:pPr>
        <w:pStyle w:val="Normalsmall"/>
        <w:rPr>
          <w:rStyle w:val="Strong"/>
        </w:rPr>
      </w:pPr>
      <w:r>
        <w:rPr>
          <w:rStyle w:val="Strong"/>
        </w:rPr>
        <w:t>Cataloguing data</w:t>
      </w:r>
    </w:p>
    <w:p w14:paraId="4F31E933" w14:textId="18D0A9AF" w:rsidR="00764D6A" w:rsidRDefault="00E91D72">
      <w:pPr>
        <w:pStyle w:val="Normalsmall"/>
      </w:pPr>
      <w:r>
        <w:t xml:space="preserve">This publication (and any material sourced from it) should be attributed as: </w:t>
      </w:r>
      <w:r w:rsidR="00651D7A" w:rsidRPr="009D4297">
        <w:t>DA</w:t>
      </w:r>
      <w:r w:rsidR="00651D7A">
        <w:t>FF</w:t>
      </w:r>
      <w:r w:rsidR="00651D7A" w:rsidRPr="009D4297">
        <w:t xml:space="preserve"> </w:t>
      </w:r>
      <w:r w:rsidR="00B97E61" w:rsidRPr="009D4297">
        <w:t>202</w:t>
      </w:r>
      <w:r w:rsidR="00176594" w:rsidRPr="009D4297">
        <w:t>2</w:t>
      </w:r>
      <w:r w:rsidRPr="009D4297">
        <w:t xml:space="preserve">, </w:t>
      </w:r>
      <w:r w:rsidR="00104DF5">
        <w:rPr>
          <w:i/>
        </w:rPr>
        <w:t>I</w:t>
      </w:r>
      <w:r w:rsidR="00FB3F3C">
        <w:rPr>
          <w:i/>
        </w:rPr>
        <w:t>m</w:t>
      </w:r>
      <w:r w:rsidR="00104DF5">
        <w:rPr>
          <w:i/>
        </w:rPr>
        <w:t>ported food inspection data: January to December 2021</w:t>
      </w:r>
      <w:r>
        <w:t xml:space="preserve">, </w:t>
      </w:r>
      <w:r w:rsidR="00B5740E">
        <w:t xml:space="preserve">Department of Agriculture, </w:t>
      </w:r>
      <w:r w:rsidR="005423C6">
        <w:t>Fisheries and Forestry</w:t>
      </w:r>
      <w:r>
        <w:t>, Canberra. CC BY 4.0.</w:t>
      </w:r>
    </w:p>
    <w:p w14:paraId="67C525C9" w14:textId="663F9139" w:rsidR="00104DF5" w:rsidRDefault="00E91D72">
      <w:pPr>
        <w:pStyle w:val="Normalsmall"/>
      </w:pPr>
      <w:r>
        <w:t xml:space="preserve">This publication is </w:t>
      </w:r>
      <w:r w:rsidRPr="00E20810">
        <w:t xml:space="preserve">available at </w:t>
      </w:r>
      <w:hyperlink r:id="rId15" w:history="1">
        <w:r w:rsidR="00104DF5" w:rsidRPr="0078705F">
          <w:rPr>
            <w:rStyle w:val="Hyperlink"/>
          </w:rPr>
          <w:t>a</w:t>
        </w:r>
        <w:r w:rsidR="005423C6">
          <w:rPr>
            <w:rStyle w:val="Hyperlink"/>
          </w:rPr>
          <w:t>griculture</w:t>
        </w:r>
        <w:r w:rsidR="00104DF5" w:rsidRPr="0078705F">
          <w:rPr>
            <w:rStyle w:val="Hyperlink"/>
          </w:rPr>
          <w:t>.gov.au/biosecurity-trade/import/goods/food/inspection-testing/surveys-data</w:t>
        </w:r>
      </w:hyperlink>
      <w:r w:rsidR="00104DF5">
        <w:t>.</w:t>
      </w:r>
    </w:p>
    <w:p w14:paraId="7D2D69B8" w14:textId="35D2A70B" w:rsidR="00764D6A" w:rsidRDefault="00B5740E">
      <w:pPr>
        <w:pStyle w:val="Normalsmall"/>
        <w:spacing w:after="0"/>
      </w:pPr>
      <w:r>
        <w:t xml:space="preserve">Department of Agriculture, </w:t>
      </w:r>
      <w:r w:rsidR="005423C6">
        <w:t>Fisheries and Forestry</w:t>
      </w:r>
    </w:p>
    <w:p w14:paraId="523DC4EF" w14:textId="77777777" w:rsidR="00764D6A" w:rsidRDefault="00E91D72">
      <w:pPr>
        <w:pStyle w:val="Normalsmall"/>
        <w:spacing w:after="0"/>
      </w:pPr>
      <w:r>
        <w:t>GPO Box 858 Canberra ACT 2601</w:t>
      </w:r>
    </w:p>
    <w:p w14:paraId="26B8DFDD" w14:textId="77777777" w:rsidR="00764D6A" w:rsidRDefault="00E91D72">
      <w:pPr>
        <w:pStyle w:val="Normalsmall"/>
        <w:spacing w:after="0"/>
      </w:pPr>
      <w:r>
        <w:t xml:space="preserve">Telephone </w:t>
      </w:r>
      <w:r w:rsidRPr="00773056">
        <w:t>1800 900 090</w:t>
      </w:r>
    </w:p>
    <w:p w14:paraId="1D70EF5D" w14:textId="6D4BDA5C" w:rsidR="00764D6A" w:rsidRDefault="00E91D72">
      <w:pPr>
        <w:pStyle w:val="Normalsmall"/>
      </w:pPr>
      <w:r w:rsidRPr="00E20810">
        <w:t xml:space="preserve">Web </w:t>
      </w:r>
      <w:hyperlink r:id="rId16" w:history="1">
        <w:r w:rsidR="00E20810" w:rsidRPr="00E20810">
          <w:rPr>
            <w:rStyle w:val="Hyperlink"/>
          </w:rPr>
          <w:t>a</w:t>
        </w:r>
        <w:r w:rsidR="005423C6">
          <w:rPr>
            <w:rStyle w:val="Hyperlink"/>
          </w:rPr>
          <w:t>griculture</w:t>
        </w:r>
        <w:r w:rsidR="00E20810" w:rsidRPr="00E20810">
          <w:rPr>
            <w:rStyle w:val="Hyperlink"/>
          </w:rPr>
          <w:t>.gov.au</w:t>
        </w:r>
      </w:hyperlink>
    </w:p>
    <w:p w14:paraId="109B809B" w14:textId="77777777" w:rsidR="007C358A" w:rsidRDefault="007C358A">
      <w:pPr>
        <w:pStyle w:val="Normalsmall"/>
      </w:pPr>
      <w:r>
        <w:rPr>
          <w:rStyle w:val="Strong"/>
        </w:rPr>
        <w:t>Disclaimer</w:t>
      </w:r>
    </w:p>
    <w:p w14:paraId="38A1682A" w14:textId="1180E9F1" w:rsidR="00764D6A" w:rsidRDefault="00E91D72">
      <w:pPr>
        <w:pStyle w:val="Normalsmall"/>
      </w:pPr>
      <w:r>
        <w:t xml:space="preserve">The Australian Government acting through the </w:t>
      </w:r>
      <w:r w:rsidR="00B5740E">
        <w:t xml:space="preserve">Department of Agriculture, </w:t>
      </w:r>
      <w:r w:rsidR="005423C6">
        <w:t>Fisheries and Forestry</w:t>
      </w:r>
      <w:r>
        <w:t xml:space="preserve"> has exercised due care and skill in preparing and compiling the information and data in this publication. Notwithstanding, the </w:t>
      </w:r>
      <w:r w:rsidR="00B5740E">
        <w:t xml:space="preserve">Department of Agriculture, </w:t>
      </w:r>
      <w:r w:rsidR="005423C6">
        <w:t>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0068E953" w14:textId="77777777" w:rsidR="00B02B9B" w:rsidRDefault="00B02B9B" w:rsidP="00B02B9B">
      <w:pPr>
        <w:pStyle w:val="Normalsmall"/>
      </w:pPr>
      <w:r>
        <w:rPr>
          <w:rStyle w:val="Strong"/>
        </w:rPr>
        <w:t>Acknowledgement of Country</w:t>
      </w:r>
    </w:p>
    <w:p w14:paraId="53CBB61F" w14:textId="77777777" w:rsidR="00B02B9B" w:rsidRDefault="00D07F7D">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2588F058"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1792787" w14:textId="39C62D6B" w:rsidR="00764D6A" w:rsidRDefault="00E91D72">
          <w:pPr>
            <w:pStyle w:val="TOCHeading"/>
          </w:pPr>
          <w:r>
            <w:t>Contents</w:t>
          </w:r>
        </w:p>
        <w:p w14:paraId="494419F9" w14:textId="6FC4299A" w:rsidR="00420959"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09045622" w:history="1">
            <w:r w:rsidR="00420959" w:rsidRPr="000B5549">
              <w:rPr>
                <w:rStyle w:val="Hyperlink"/>
              </w:rPr>
              <w:t>Introduction</w:t>
            </w:r>
            <w:r w:rsidR="00420959">
              <w:rPr>
                <w:webHidden/>
              </w:rPr>
              <w:tab/>
            </w:r>
            <w:r w:rsidR="00420959">
              <w:rPr>
                <w:webHidden/>
              </w:rPr>
              <w:fldChar w:fldCharType="begin"/>
            </w:r>
            <w:r w:rsidR="00420959">
              <w:rPr>
                <w:webHidden/>
              </w:rPr>
              <w:instrText xml:space="preserve"> PAGEREF _Toc109045622 \h </w:instrText>
            </w:r>
            <w:r w:rsidR="00420959">
              <w:rPr>
                <w:webHidden/>
              </w:rPr>
            </w:r>
            <w:r w:rsidR="00420959">
              <w:rPr>
                <w:webHidden/>
              </w:rPr>
              <w:fldChar w:fldCharType="separate"/>
            </w:r>
            <w:r w:rsidR="003C1169">
              <w:rPr>
                <w:webHidden/>
              </w:rPr>
              <w:t>1</w:t>
            </w:r>
            <w:r w:rsidR="00420959">
              <w:rPr>
                <w:webHidden/>
              </w:rPr>
              <w:fldChar w:fldCharType="end"/>
            </w:r>
          </w:hyperlink>
        </w:p>
        <w:p w14:paraId="54A543F1" w14:textId="5B63E1A0" w:rsidR="00420959" w:rsidRDefault="003C1169">
          <w:pPr>
            <w:pStyle w:val="TOC1"/>
            <w:rPr>
              <w:rFonts w:asciiTheme="minorHAnsi" w:eastAsiaTheme="minorEastAsia" w:hAnsiTheme="minorHAnsi"/>
              <w:b w:val="0"/>
              <w:lang w:eastAsia="en-AU"/>
            </w:rPr>
          </w:pPr>
          <w:hyperlink w:anchor="_Toc109045623" w:history="1">
            <w:r w:rsidR="00420959" w:rsidRPr="000B5549">
              <w:rPr>
                <w:rStyle w:val="Hyperlink"/>
              </w:rPr>
              <w:t>Imported Food Inspection Scheme</w:t>
            </w:r>
            <w:r w:rsidR="00420959">
              <w:rPr>
                <w:webHidden/>
              </w:rPr>
              <w:tab/>
            </w:r>
            <w:r w:rsidR="00420959">
              <w:rPr>
                <w:webHidden/>
              </w:rPr>
              <w:fldChar w:fldCharType="begin"/>
            </w:r>
            <w:r w:rsidR="00420959">
              <w:rPr>
                <w:webHidden/>
              </w:rPr>
              <w:instrText xml:space="preserve"> PAGEREF _Toc109045623 \h </w:instrText>
            </w:r>
            <w:r w:rsidR="00420959">
              <w:rPr>
                <w:webHidden/>
              </w:rPr>
            </w:r>
            <w:r w:rsidR="00420959">
              <w:rPr>
                <w:webHidden/>
              </w:rPr>
              <w:fldChar w:fldCharType="separate"/>
            </w:r>
            <w:r>
              <w:rPr>
                <w:webHidden/>
              </w:rPr>
              <w:t>2</w:t>
            </w:r>
            <w:r w:rsidR="00420959">
              <w:rPr>
                <w:webHidden/>
              </w:rPr>
              <w:fldChar w:fldCharType="end"/>
            </w:r>
          </w:hyperlink>
        </w:p>
        <w:p w14:paraId="632C5043" w14:textId="4EDFC935" w:rsidR="00420959" w:rsidRDefault="003C1169">
          <w:pPr>
            <w:pStyle w:val="TOC2"/>
            <w:rPr>
              <w:rFonts w:asciiTheme="minorHAnsi" w:eastAsiaTheme="minorEastAsia" w:hAnsiTheme="minorHAnsi"/>
              <w:lang w:eastAsia="en-AU"/>
            </w:rPr>
          </w:pPr>
          <w:hyperlink w:anchor="_Toc109045624" w:history="1">
            <w:r w:rsidR="00420959" w:rsidRPr="000B5549">
              <w:rPr>
                <w:rStyle w:val="Hyperlink"/>
              </w:rPr>
              <w:t>Legislation</w:t>
            </w:r>
            <w:r w:rsidR="00420959">
              <w:rPr>
                <w:webHidden/>
              </w:rPr>
              <w:tab/>
            </w:r>
            <w:r w:rsidR="00420959">
              <w:rPr>
                <w:webHidden/>
              </w:rPr>
              <w:fldChar w:fldCharType="begin"/>
            </w:r>
            <w:r w:rsidR="00420959">
              <w:rPr>
                <w:webHidden/>
              </w:rPr>
              <w:instrText xml:space="preserve"> PAGEREF _Toc109045624 \h </w:instrText>
            </w:r>
            <w:r w:rsidR="00420959">
              <w:rPr>
                <w:webHidden/>
              </w:rPr>
            </w:r>
            <w:r w:rsidR="00420959">
              <w:rPr>
                <w:webHidden/>
              </w:rPr>
              <w:fldChar w:fldCharType="separate"/>
            </w:r>
            <w:r>
              <w:rPr>
                <w:webHidden/>
              </w:rPr>
              <w:t>2</w:t>
            </w:r>
            <w:r w:rsidR="00420959">
              <w:rPr>
                <w:webHidden/>
              </w:rPr>
              <w:fldChar w:fldCharType="end"/>
            </w:r>
          </w:hyperlink>
        </w:p>
        <w:p w14:paraId="361000C5" w14:textId="272154A1" w:rsidR="00420959" w:rsidRDefault="003C1169">
          <w:pPr>
            <w:pStyle w:val="TOC2"/>
            <w:rPr>
              <w:rFonts w:asciiTheme="minorHAnsi" w:eastAsiaTheme="minorEastAsia" w:hAnsiTheme="minorHAnsi"/>
              <w:lang w:eastAsia="en-AU"/>
            </w:rPr>
          </w:pPr>
          <w:hyperlink w:anchor="_Toc109045625" w:history="1">
            <w:r w:rsidR="00420959" w:rsidRPr="000B5549">
              <w:rPr>
                <w:rStyle w:val="Hyperlink"/>
              </w:rPr>
              <w:t>Food classification</w:t>
            </w:r>
            <w:r w:rsidR="00420959">
              <w:rPr>
                <w:webHidden/>
              </w:rPr>
              <w:tab/>
            </w:r>
            <w:r w:rsidR="00420959">
              <w:rPr>
                <w:webHidden/>
              </w:rPr>
              <w:fldChar w:fldCharType="begin"/>
            </w:r>
            <w:r w:rsidR="00420959">
              <w:rPr>
                <w:webHidden/>
              </w:rPr>
              <w:instrText xml:space="preserve"> PAGEREF _Toc109045625 \h </w:instrText>
            </w:r>
            <w:r w:rsidR="00420959">
              <w:rPr>
                <w:webHidden/>
              </w:rPr>
            </w:r>
            <w:r w:rsidR="00420959">
              <w:rPr>
                <w:webHidden/>
              </w:rPr>
              <w:fldChar w:fldCharType="separate"/>
            </w:r>
            <w:r>
              <w:rPr>
                <w:webHidden/>
              </w:rPr>
              <w:t>2</w:t>
            </w:r>
            <w:r w:rsidR="00420959">
              <w:rPr>
                <w:webHidden/>
              </w:rPr>
              <w:fldChar w:fldCharType="end"/>
            </w:r>
          </w:hyperlink>
        </w:p>
        <w:p w14:paraId="1EFA44A9" w14:textId="72AB4704" w:rsidR="00420959" w:rsidRDefault="003C1169">
          <w:pPr>
            <w:pStyle w:val="TOC2"/>
            <w:rPr>
              <w:rFonts w:asciiTheme="minorHAnsi" w:eastAsiaTheme="minorEastAsia" w:hAnsiTheme="minorHAnsi"/>
              <w:lang w:eastAsia="en-AU"/>
            </w:rPr>
          </w:pPr>
          <w:hyperlink w:anchor="_Toc109045626" w:history="1">
            <w:r w:rsidR="00420959" w:rsidRPr="000B5549">
              <w:rPr>
                <w:rStyle w:val="Hyperlink"/>
              </w:rPr>
              <w:t>Inspection rates</w:t>
            </w:r>
            <w:r w:rsidR="00420959">
              <w:rPr>
                <w:webHidden/>
              </w:rPr>
              <w:tab/>
            </w:r>
            <w:r w:rsidR="00420959">
              <w:rPr>
                <w:webHidden/>
              </w:rPr>
              <w:fldChar w:fldCharType="begin"/>
            </w:r>
            <w:r w:rsidR="00420959">
              <w:rPr>
                <w:webHidden/>
              </w:rPr>
              <w:instrText xml:space="preserve"> PAGEREF _Toc109045626 \h </w:instrText>
            </w:r>
            <w:r w:rsidR="00420959">
              <w:rPr>
                <w:webHidden/>
              </w:rPr>
            </w:r>
            <w:r w:rsidR="00420959">
              <w:rPr>
                <w:webHidden/>
              </w:rPr>
              <w:fldChar w:fldCharType="separate"/>
            </w:r>
            <w:r>
              <w:rPr>
                <w:webHidden/>
              </w:rPr>
              <w:t>2</w:t>
            </w:r>
            <w:r w:rsidR="00420959">
              <w:rPr>
                <w:webHidden/>
              </w:rPr>
              <w:fldChar w:fldCharType="end"/>
            </w:r>
          </w:hyperlink>
        </w:p>
        <w:p w14:paraId="0228B8A0" w14:textId="66792C62" w:rsidR="00420959" w:rsidRDefault="003C1169">
          <w:pPr>
            <w:pStyle w:val="TOC1"/>
            <w:rPr>
              <w:rFonts w:asciiTheme="minorHAnsi" w:eastAsiaTheme="minorEastAsia" w:hAnsiTheme="minorHAnsi"/>
              <w:b w:val="0"/>
              <w:lang w:eastAsia="en-AU"/>
            </w:rPr>
          </w:pPr>
          <w:hyperlink w:anchor="_Toc109045627" w:history="1">
            <w:r w:rsidR="00420959" w:rsidRPr="000B5549">
              <w:rPr>
                <w:rStyle w:val="Hyperlink"/>
              </w:rPr>
              <w:t>IFIS inspection and testing summary</w:t>
            </w:r>
            <w:r w:rsidR="00420959">
              <w:rPr>
                <w:webHidden/>
              </w:rPr>
              <w:tab/>
            </w:r>
            <w:r w:rsidR="00420959">
              <w:rPr>
                <w:webHidden/>
              </w:rPr>
              <w:fldChar w:fldCharType="begin"/>
            </w:r>
            <w:r w:rsidR="00420959">
              <w:rPr>
                <w:webHidden/>
              </w:rPr>
              <w:instrText xml:space="preserve"> PAGEREF _Toc109045627 \h </w:instrText>
            </w:r>
            <w:r w:rsidR="00420959">
              <w:rPr>
                <w:webHidden/>
              </w:rPr>
            </w:r>
            <w:r w:rsidR="00420959">
              <w:rPr>
                <w:webHidden/>
              </w:rPr>
              <w:fldChar w:fldCharType="separate"/>
            </w:r>
            <w:r>
              <w:rPr>
                <w:webHidden/>
              </w:rPr>
              <w:t>3</w:t>
            </w:r>
            <w:r w:rsidR="00420959">
              <w:rPr>
                <w:webHidden/>
              </w:rPr>
              <w:fldChar w:fldCharType="end"/>
            </w:r>
          </w:hyperlink>
        </w:p>
        <w:p w14:paraId="6F3F9290" w14:textId="4B9AD4A0" w:rsidR="00420959" w:rsidRDefault="003C1169">
          <w:pPr>
            <w:pStyle w:val="TOC1"/>
            <w:rPr>
              <w:rFonts w:asciiTheme="minorHAnsi" w:eastAsiaTheme="minorEastAsia" w:hAnsiTheme="minorHAnsi"/>
              <w:b w:val="0"/>
              <w:lang w:eastAsia="en-AU"/>
            </w:rPr>
          </w:pPr>
          <w:hyperlink w:anchor="_Toc109045628" w:history="1">
            <w:r w:rsidR="00420959" w:rsidRPr="000B5549">
              <w:rPr>
                <w:rStyle w:val="Hyperlink"/>
              </w:rPr>
              <w:t>Results of inspection and testing</w:t>
            </w:r>
            <w:r w:rsidR="00420959">
              <w:rPr>
                <w:webHidden/>
              </w:rPr>
              <w:tab/>
            </w:r>
            <w:r w:rsidR="00420959">
              <w:rPr>
                <w:webHidden/>
              </w:rPr>
              <w:fldChar w:fldCharType="begin"/>
            </w:r>
            <w:r w:rsidR="00420959">
              <w:rPr>
                <w:webHidden/>
              </w:rPr>
              <w:instrText xml:space="preserve"> PAGEREF _Toc109045628 \h </w:instrText>
            </w:r>
            <w:r w:rsidR="00420959">
              <w:rPr>
                <w:webHidden/>
              </w:rPr>
            </w:r>
            <w:r w:rsidR="00420959">
              <w:rPr>
                <w:webHidden/>
              </w:rPr>
              <w:fldChar w:fldCharType="separate"/>
            </w:r>
            <w:r>
              <w:rPr>
                <w:webHidden/>
              </w:rPr>
              <w:t>4</w:t>
            </w:r>
            <w:r w:rsidR="00420959">
              <w:rPr>
                <w:webHidden/>
              </w:rPr>
              <w:fldChar w:fldCharType="end"/>
            </w:r>
          </w:hyperlink>
        </w:p>
        <w:p w14:paraId="74E6803E" w14:textId="44ED9C6E" w:rsidR="00420959" w:rsidRDefault="003C1169">
          <w:pPr>
            <w:pStyle w:val="TOC2"/>
            <w:rPr>
              <w:rFonts w:asciiTheme="minorHAnsi" w:eastAsiaTheme="minorEastAsia" w:hAnsiTheme="minorHAnsi"/>
              <w:lang w:eastAsia="en-AU"/>
            </w:rPr>
          </w:pPr>
          <w:hyperlink w:anchor="_Toc109045629" w:history="1">
            <w:r w:rsidR="00420959" w:rsidRPr="000B5549">
              <w:rPr>
                <w:rStyle w:val="Hyperlink"/>
                <w:lang w:eastAsia="ja-JP"/>
              </w:rPr>
              <w:t>Compliance rates against all tests conducted</w:t>
            </w:r>
            <w:r w:rsidR="00420959">
              <w:rPr>
                <w:webHidden/>
              </w:rPr>
              <w:tab/>
            </w:r>
            <w:r w:rsidR="00420959">
              <w:rPr>
                <w:webHidden/>
              </w:rPr>
              <w:fldChar w:fldCharType="begin"/>
            </w:r>
            <w:r w:rsidR="00420959">
              <w:rPr>
                <w:webHidden/>
              </w:rPr>
              <w:instrText xml:space="preserve"> PAGEREF _Toc109045629 \h </w:instrText>
            </w:r>
            <w:r w:rsidR="00420959">
              <w:rPr>
                <w:webHidden/>
              </w:rPr>
            </w:r>
            <w:r w:rsidR="00420959">
              <w:rPr>
                <w:webHidden/>
              </w:rPr>
              <w:fldChar w:fldCharType="separate"/>
            </w:r>
            <w:r>
              <w:rPr>
                <w:webHidden/>
              </w:rPr>
              <w:t>4</w:t>
            </w:r>
            <w:r w:rsidR="00420959">
              <w:rPr>
                <w:webHidden/>
              </w:rPr>
              <w:fldChar w:fldCharType="end"/>
            </w:r>
          </w:hyperlink>
        </w:p>
        <w:p w14:paraId="49D2CAE0" w14:textId="3E0D4891" w:rsidR="00420959" w:rsidRDefault="003C1169">
          <w:pPr>
            <w:pStyle w:val="TOC2"/>
            <w:rPr>
              <w:rFonts w:asciiTheme="minorHAnsi" w:eastAsiaTheme="minorEastAsia" w:hAnsiTheme="minorHAnsi"/>
              <w:lang w:eastAsia="en-AU"/>
            </w:rPr>
          </w:pPr>
          <w:hyperlink w:anchor="_Toc109045630" w:history="1">
            <w:r w:rsidR="00420959" w:rsidRPr="000B5549">
              <w:rPr>
                <w:rStyle w:val="Hyperlink"/>
                <w:lang w:eastAsia="ja-JP"/>
              </w:rPr>
              <w:t>Labelling compliance</w:t>
            </w:r>
            <w:r w:rsidR="00420959">
              <w:rPr>
                <w:webHidden/>
              </w:rPr>
              <w:tab/>
            </w:r>
            <w:r w:rsidR="00420959">
              <w:rPr>
                <w:webHidden/>
              </w:rPr>
              <w:fldChar w:fldCharType="begin"/>
            </w:r>
            <w:r w:rsidR="00420959">
              <w:rPr>
                <w:webHidden/>
              </w:rPr>
              <w:instrText xml:space="preserve"> PAGEREF _Toc109045630 \h </w:instrText>
            </w:r>
            <w:r w:rsidR="00420959">
              <w:rPr>
                <w:webHidden/>
              </w:rPr>
            </w:r>
            <w:r w:rsidR="00420959">
              <w:rPr>
                <w:webHidden/>
              </w:rPr>
              <w:fldChar w:fldCharType="separate"/>
            </w:r>
            <w:r>
              <w:rPr>
                <w:webHidden/>
              </w:rPr>
              <w:t>5</w:t>
            </w:r>
            <w:r w:rsidR="00420959">
              <w:rPr>
                <w:webHidden/>
              </w:rPr>
              <w:fldChar w:fldCharType="end"/>
            </w:r>
          </w:hyperlink>
        </w:p>
        <w:p w14:paraId="36BDD30F" w14:textId="5837FA5F" w:rsidR="00420959" w:rsidRDefault="003C1169">
          <w:pPr>
            <w:pStyle w:val="TOC2"/>
            <w:rPr>
              <w:rFonts w:asciiTheme="minorHAnsi" w:eastAsiaTheme="minorEastAsia" w:hAnsiTheme="minorHAnsi"/>
              <w:lang w:eastAsia="en-AU"/>
            </w:rPr>
          </w:pPr>
          <w:hyperlink w:anchor="_Toc109045631" w:history="1">
            <w:r w:rsidR="00420959" w:rsidRPr="000B5549">
              <w:rPr>
                <w:rStyle w:val="Hyperlink"/>
                <w:lang w:eastAsia="ja-JP"/>
              </w:rPr>
              <w:t>Analytical testing</w:t>
            </w:r>
            <w:r w:rsidR="00420959">
              <w:rPr>
                <w:webHidden/>
              </w:rPr>
              <w:tab/>
            </w:r>
            <w:r w:rsidR="00420959">
              <w:rPr>
                <w:webHidden/>
              </w:rPr>
              <w:fldChar w:fldCharType="begin"/>
            </w:r>
            <w:r w:rsidR="00420959">
              <w:rPr>
                <w:webHidden/>
              </w:rPr>
              <w:instrText xml:space="preserve"> PAGEREF _Toc109045631 \h </w:instrText>
            </w:r>
            <w:r w:rsidR="00420959">
              <w:rPr>
                <w:webHidden/>
              </w:rPr>
            </w:r>
            <w:r w:rsidR="00420959">
              <w:rPr>
                <w:webHidden/>
              </w:rPr>
              <w:fldChar w:fldCharType="separate"/>
            </w:r>
            <w:r>
              <w:rPr>
                <w:webHidden/>
              </w:rPr>
              <w:t>5</w:t>
            </w:r>
            <w:r w:rsidR="00420959">
              <w:rPr>
                <w:webHidden/>
              </w:rPr>
              <w:fldChar w:fldCharType="end"/>
            </w:r>
          </w:hyperlink>
        </w:p>
        <w:p w14:paraId="2B56BE91" w14:textId="1A6C4BD2" w:rsidR="00420959" w:rsidRDefault="003C1169">
          <w:pPr>
            <w:pStyle w:val="TOC2"/>
            <w:rPr>
              <w:rFonts w:asciiTheme="minorHAnsi" w:eastAsiaTheme="minorEastAsia" w:hAnsiTheme="minorHAnsi"/>
              <w:lang w:eastAsia="en-AU"/>
            </w:rPr>
          </w:pPr>
          <w:hyperlink w:anchor="_Toc109045632" w:history="1">
            <w:r w:rsidR="00420959" w:rsidRPr="000B5549">
              <w:rPr>
                <w:rStyle w:val="Hyperlink"/>
              </w:rPr>
              <w:t>Results by commodity group</w:t>
            </w:r>
            <w:r w:rsidR="00420959">
              <w:rPr>
                <w:webHidden/>
              </w:rPr>
              <w:tab/>
            </w:r>
            <w:r w:rsidR="00420959">
              <w:rPr>
                <w:webHidden/>
              </w:rPr>
              <w:fldChar w:fldCharType="begin"/>
            </w:r>
            <w:r w:rsidR="00420959">
              <w:rPr>
                <w:webHidden/>
              </w:rPr>
              <w:instrText xml:space="preserve"> PAGEREF _Toc109045632 \h </w:instrText>
            </w:r>
            <w:r w:rsidR="00420959">
              <w:rPr>
                <w:webHidden/>
              </w:rPr>
            </w:r>
            <w:r w:rsidR="00420959">
              <w:rPr>
                <w:webHidden/>
              </w:rPr>
              <w:fldChar w:fldCharType="separate"/>
            </w:r>
            <w:r>
              <w:rPr>
                <w:webHidden/>
              </w:rPr>
              <w:t>8</w:t>
            </w:r>
            <w:r w:rsidR="00420959">
              <w:rPr>
                <w:webHidden/>
              </w:rPr>
              <w:fldChar w:fldCharType="end"/>
            </w:r>
          </w:hyperlink>
        </w:p>
        <w:p w14:paraId="39D98B88" w14:textId="33B807F1" w:rsidR="00420959" w:rsidRDefault="003C1169">
          <w:pPr>
            <w:pStyle w:val="TOC2"/>
            <w:rPr>
              <w:rFonts w:asciiTheme="minorHAnsi" w:eastAsiaTheme="minorEastAsia" w:hAnsiTheme="minorHAnsi"/>
              <w:lang w:eastAsia="en-AU"/>
            </w:rPr>
          </w:pPr>
          <w:hyperlink w:anchor="_Toc109045633" w:history="1">
            <w:r w:rsidR="00420959" w:rsidRPr="000B5549">
              <w:rPr>
                <w:rStyle w:val="Hyperlink"/>
              </w:rPr>
              <w:t>Test data, by commodity group</w:t>
            </w:r>
            <w:r w:rsidR="00420959">
              <w:rPr>
                <w:webHidden/>
              </w:rPr>
              <w:tab/>
            </w:r>
            <w:r w:rsidR="00420959">
              <w:rPr>
                <w:webHidden/>
              </w:rPr>
              <w:fldChar w:fldCharType="begin"/>
            </w:r>
            <w:r w:rsidR="00420959">
              <w:rPr>
                <w:webHidden/>
              </w:rPr>
              <w:instrText xml:space="preserve"> PAGEREF _Toc109045633 \h </w:instrText>
            </w:r>
            <w:r w:rsidR="00420959">
              <w:rPr>
                <w:webHidden/>
              </w:rPr>
            </w:r>
            <w:r w:rsidR="00420959">
              <w:rPr>
                <w:webHidden/>
              </w:rPr>
              <w:fldChar w:fldCharType="separate"/>
            </w:r>
            <w:r>
              <w:rPr>
                <w:webHidden/>
              </w:rPr>
              <w:t>9</w:t>
            </w:r>
            <w:r w:rsidR="00420959">
              <w:rPr>
                <w:webHidden/>
              </w:rPr>
              <w:fldChar w:fldCharType="end"/>
            </w:r>
          </w:hyperlink>
        </w:p>
        <w:p w14:paraId="69CAA57D" w14:textId="6E5574BF" w:rsidR="00420959" w:rsidRDefault="003C1169">
          <w:pPr>
            <w:pStyle w:val="TOC2"/>
            <w:rPr>
              <w:rFonts w:asciiTheme="minorHAnsi" w:eastAsiaTheme="minorEastAsia" w:hAnsiTheme="minorHAnsi"/>
              <w:lang w:eastAsia="en-AU"/>
            </w:rPr>
          </w:pPr>
          <w:hyperlink w:anchor="_Toc109045634" w:history="1">
            <w:r w:rsidR="00420959" w:rsidRPr="000B5549">
              <w:rPr>
                <w:rStyle w:val="Hyperlink"/>
              </w:rPr>
              <w:t>Other test data</w:t>
            </w:r>
            <w:r w:rsidR="00420959">
              <w:rPr>
                <w:webHidden/>
              </w:rPr>
              <w:tab/>
            </w:r>
            <w:r w:rsidR="00420959">
              <w:rPr>
                <w:webHidden/>
              </w:rPr>
              <w:fldChar w:fldCharType="begin"/>
            </w:r>
            <w:r w:rsidR="00420959">
              <w:rPr>
                <w:webHidden/>
              </w:rPr>
              <w:instrText xml:space="preserve"> PAGEREF _Toc109045634 \h </w:instrText>
            </w:r>
            <w:r w:rsidR="00420959">
              <w:rPr>
                <w:webHidden/>
              </w:rPr>
            </w:r>
            <w:r w:rsidR="00420959">
              <w:rPr>
                <w:webHidden/>
              </w:rPr>
              <w:fldChar w:fldCharType="separate"/>
            </w:r>
            <w:r>
              <w:rPr>
                <w:webHidden/>
              </w:rPr>
              <w:t>9</w:t>
            </w:r>
            <w:r w:rsidR="00420959">
              <w:rPr>
                <w:webHidden/>
              </w:rPr>
              <w:fldChar w:fldCharType="end"/>
            </w:r>
          </w:hyperlink>
        </w:p>
        <w:p w14:paraId="1E3B9862" w14:textId="65BE8178" w:rsidR="00420959" w:rsidRDefault="003C1169">
          <w:pPr>
            <w:pStyle w:val="TOC2"/>
            <w:rPr>
              <w:rFonts w:asciiTheme="minorHAnsi" w:eastAsiaTheme="minorEastAsia" w:hAnsiTheme="minorHAnsi"/>
              <w:lang w:eastAsia="en-AU"/>
            </w:rPr>
          </w:pPr>
          <w:hyperlink w:anchor="_Toc109045635" w:history="1">
            <w:r w:rsidR="00420959" w:rsidRPr="000B5549">
              <w:rPr>
                <w:rStyle w:val="Hyperlink"/>
              </w:rPr>
              <w:t>Comparing inspection data reports since 2017</w:t>
            </w:r>
            <w:r w:rsidR="00420959">
              <w:rPr>
                <w:webHidden/>
              </w:rPr>
              <w:tab/>
            </w:r>
            <w:r w:rsidR="00420959">
              <w:rPr>
                <w:webHidden/>
              </w:rPr>
              <w:fldChar w:fldCharType="begin"/>
            </w:r>
            <w:r w:rsidR="00420959">
              <w:rPr>
                <w:webHidden/>
              </w:rPr>
              <w:instrText xml:space="preserve"> PAGEREF _Toc109045635 \h </w:instrText>
            </w:r>
            <w:r w:rsidR="00420959">
              <w:rPr>
                <w:webHidden/>
              </w:rPr>
            </w:r>
            <w:r w:rsidR="00420959">
              <w:rPr>
                <w:webHidden/>
              </w:rPr>
              <w:fldChar w:fldCharType="separate"/>
            </w:r>
            <w:r>
              <w:rPr>
                <w:webHidden/>
              </w:rPr>
              <w:t>11</w:t>
            </w:r>
            <w:r w:rsidR="00420959">
              <w:rPr>
                <w:webHidden/>
              </w:rPr>
              <w:fldChar w:fldCharType="end"/>
            </w:r>
          </w:hyperlink>
        </w:p>
        <w:p w14:paraId="6F51B79F" w14:textId="530F17D8" w:rsidR="00420959" w:rsidRDefault="003C1169">
          <w:pPr>
            <w:pStyle w:val="TOC1"/>
            <w:rPr>
              <w:rFonts w:asciiTheme="minorHAnsi" w:eastAsiaTheme="minorEastAsia" w:hAnsiTheme="minorHAnsi"/>
              <w:b w:val="0"/>
              <w:lang w:eastAsia="en-AU"/>
            </w:rPr>
          </w:pPr>
          <w:hyperlink w:anchor="_Toc109045636" w:history="1">
            <w:r w:rsidR="00420959" w:rsidRPr="000B5549">
              <w:rPr>
                <w:rStyle w:val="Hyperlink"/>
              </w:rPr>
              <w:t>Appendix A: Analytical tests applied to food</w:t>
            </w:r>
            <w:r w:rsidR="00420959">
              <w:rPr>
                <w:webHidden/>
              </w:rPr>
              <w:tab/>
            </w:r>
            <w:r w:rsidR="00420959">
              <w:rPr>
                <w:webHidden/>
              </w:rPr>
              <w:fldChar w:fldCharType="begin"/>
            </w:r>
            <w:r w:rsidR="00420959">
              <w:rPr>
                <w:webHidden/>
              </w:rPr>
              <w:instrText xml:space="preserve"> PAGEREF _Toc109045636 \h </w:instrText>
            </w:r>
            <w:r w:rsidR="00420959">
              <w:rPr>
                <w:webHidden/>
              </w:rPr>
            </w:r>
            <w:r w:rsidR="00420959">
              <w:rPr>
                <w:webHidden/>
              </w:rPr>
              <w:fldChar w:fldCharType="separate"/>
            </w:r>
            <w:r>
              <w:rPr>
                <w:webHidden/>
              </w:rPr>
              <w:t>13</w:t>
            </w:r>
            <w:r w:rsidR="00420959">
              <w:rPr>
                <w:webHidden/>
              </w:rPr>
              <w:fldChar w:fldCharType="end"/>
            </w:r>
          </w:hyperlink>
        </w:p>
        <w:p w14:paraId="2CFE4EAA" w14:textId="3661DB96" w:rsidR="00420959" w:rsidRDefault="003C1169">
          <w:pPr>
            <w:pStyle w:val="TOC1"/>
            <w:rPr>
              <w:rFonts w:asciiTheme="minorHAnsi" w:eastAsiaTheme="minorEastAsia" w:hAnsiTheme="minorHAnsi"/>
              <w:b w:val="0"/>
              <w:lang w:eastAsia="en-AU"/>
            </w:rPr>
          </w:pPr>
          <w:hyperlink w:anchor="_Toc109045637" w:history="1">
            <w:r w:rsidR="00420959" w:rsidRPr="000B5549">
              <w:rPr>
                <w:rStyle w:val="Hyperlink"/>
              </w:rPr>
              <w:t>Glossary</w:t>
            </w:r>
            <w:r w:rsidR="00420959">
              <w:rPr>
                <w:webHidden/>
              </w:rPr>
              <w:tab/>
            </w:r>
            <w:r w:rsidR="00420959">
              <w:rPr>
                <w:webHidden/>
              </w:rPr>
              <w:fldChar w:fldCharType="begin"/>
            </w:r>
            <w:r w:rsidR="00420959">
              <w:rPr>
                <w:webHidden/>
              </w:rPr>
              <w:instrText xml:space="preserve"> PAGEREF _Toc109045637 \h </w:instrText>
            </w:r>
            <w:r w:rsidR="00420959">
              <w:rPr>
                <w:webHidden/>
              </w:rPr>
            </w:r>
            <w:r w:rsidR="00420959">
              <w:rPr>
                <w:webHidden/>
              </w:rPr>
              <w:fldChar w:fldCharType="separate"/>
            </w:r>
            <w:r>
              <w:rPr>
                <w:webHidden/>
              </w:rPr>
              <w:t>15</w:t>
            </w:r>
            <w:r w:rsidR="00420959">
              <w:rPr>
                <w:webHidden/>
              </w:rPr>
              <w:fldChar w:fldCharType="end"/>
            </w:r>
          </w:hyperlink>
        </w:p>
        <w:p w14:paraId="4DF720AF" w14:textId="331CABFF" w:rsidR="00764D6A" w:rsidRDefault="00E91D72">
          <w:r>
            <w:rPr>
              <w:b/>
              <w:noProof/>
            </w:rPr>
            <w:fldChar w:fldCharType="end"/>
          </w:r>
        </w:p>
      </w:sdtContent>
    </w:sdt>
    <w:p w14:paraId="1CADB72A" w14:textId="77777777" w:rsidR="00764D6A" w:rsidRDefault="00E91D72">
      <w:pPr>
        <w:pStyle w:val="TOCHeading2"/>
        <w:rPr>
          <w:rStyle w:val="Strong"/>
        </w:rPr>
      </w:pPr>
      <w:r>
        <w:rPr>
          <w:rStyle w:val="Strong"/>
        </w:rPr>
        <w:t>Tables</w:t>
      </w:r>
    </w:p>
    <w:p w14:paraId="3D3C7C62" w14:textId="2AC9FD1F" w:rsidR="00420959"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09045638" w:history="1">
        <w:r w:rsidR="00420959" w:rsidRPr="008A3FCE">
          <w:rPr>
            <w:rStyle w:val="Hyperlink"/>
            <w:noProof/>
          </w:rPr>
          <w:t>Table 1 All tests, product compliance rates, 2021</w:t>
        </w:r>
        <w:r w:rsidR="00420959">
          <w:rPr>
            <w:noProof/>
            <w:webHidden/>
          </w:rPr>
          <w:tab/>
        </w:r>
        <w:r w:rsidR="00420959">
          <w:rPr>
            <w:noProof/>
            <w:webHidden/>
          </w:rPr>
          <w:fldChar w:fldCharType="begin"/>
        </w:r>
        <w:r w:rsidR="00420959">
          <w:rPr>
            <w:noProof/>
            <w:webHidden/>
          </w:rPr>
          <w:instrText xml:space="preserve"> PAGEREF _Toc109045638 \h </w:instrText>
        </w:r>
        <w:r w:rsidR="00420959">
          <w:rPr>
            <w:noProof/>
            <w:webHidden/>
          </w:rPr>
        </w:r>
        <w:r w:rsidR="00420959">
          <w:rPr>
            <w:noProof/>
            <w:webHidden/>
          </w:rPr>
          <w:fldChar w:fldCharType="separate"/>
        </w:r>
        <w:r w:rsidR="003C1169">
          <w:rPr>
            <w:noProof/>
            <w:webHidden/>
          </w:rPr>
          <w:t>4</w:t>
        </w:r>
        <w:r w:rsidR="00420959">
          <w:rPr>
            <w:noProof/>
            <w:webHidden/>
          </w:rPr>
          <w:fldChar w:fldCharType="end"/>
        </w:r>
      </w:hyperlink>
    </w:p>
    <w:p w14:paraId="547CA001" w14:textId="04A95EFE" w:rsidR="00420959" w:rsidRDefault="003C1169">
      <w:pPr>
        <w:pStyle w:val="TableofFigures"/>
        <w:tabs>
          <w:tab w:val="right" w:leader="dot" w:pos="9060"/>
        </w:tabs>
        <w:rPr>
          <w:rFonts w:asciiTheme="minorHAnsi" w:eastAsiaTheme="minorEastAsia" w:hAnsiTheme="minorHAnsi"/>
          <w:noProof/>
          <w:lang w:eastAsia="en-AU"/>
        </w:rPr>
      </w:pPr>
      <w:hyperlink w:anchor="_Toc109045639" w:history="1">
        <w:r w:rsidR="00420959" w:rsidRPr="008A3FCE">
          <w:rPr>
            <w:rStyle w:val="Hyperlink"/>
            <w:noProof/>
          </w:rPr>
          <w:t>Table 2 Analytical tests, compliance rates, 2021</w:t>
        </w:r>
        <w:r w:rsidR="00420959">
          <w:rPr>
            <w:noProof/>
            <w:webHidden/>
          </w:rPr>
          <w:tab/>
        </w:r>
        <w:r w:rsidR="00420959">
          <w:rPr>
            <w:noProof/>
            <w:webHidden/>
          </w:rPr>
          <w:fldChar w:fldCharType="begin"/>
        </w:r>
        <w:r w:rsidR="00420959">
          <w:rPr>
            <w:noProof/>
            <w:webHidden/>
          </w:rPr>
          <w:instrText xml:space="preserve"> PAGEREF _Toc109045639 \h </w:instrText>
        </w:r>
        <w:r w:rsidR="00420959">
          <w:rPr>
            <w:noProof/>
            <w:webHidden/>
          </w:rPr>
        </w:r>
        <w:r w:rsidR="00420959">
          <w:rPr>
            <w:noProof/>
            <w:webHidden/>
          </w:rPr>
          <w:fldChar w:fldCharType="separate"/>
        </w:r>
        <w:r>
          <w:rPr>
            <w:noProof/>
            <w:webHidden/>
          </w:rPr>
          <w:t>6</w:t>
        </w:r>
        <w:r w:rsidR="00420959">
          <w:rPr>
            <w:noProof/>
            <w:webHidden/>
          </w:rPr>
          <w:fldChar w:fldCharType="end"/>
        </w:r>
      </w:hyperlink>
    </w:p>
    <w:p w14:paraId="4C132F7D" w14:textId="5A3DE44F" w:rsidR="00420959" w:rsidRDefault="003C1169">
      <w:pPr>
        <w:pStyle w:val="TableofFigures"/>
        <w:tabs>
          <w:tab w:val="right" w:leader="dot" w:pos="9060"/>
        </w:tabs>
        <w:rPr>
          <w:rFonts w:asciiTheme="minorHAnsi" w:eastAsiaTheme="minorEastAsia" w:hAnsiTheme="minorHAnsi"/>
          <w:noProof/>
          <w:lang w:eastAsia="en-AU"/>
        </w:rPr>
      </w:pPr>
      <w:hyperlink w:anchor="_Toc109045640" w:history="1">
        <w:r w:rsidR="00420959" w:rsidRPr="008A3FCE">
          <w:rPr>
            <w:rStyle w:val="Hyperlink"/>
            <w:noProof/>
          </w:rPr>
          <w:t>Table 3 Chemical tests, product compliance rates, 2021</w:t>
        </w:r>
        <w:r w:rsidR="00420959">
          <w:rPr>
            <w:noProof/>
            <w:webHidden/>
          </w:rPr>
          <w:tab/>
        </w:r>
        <w:r w:rsidR="00420959">
          <w:rPr>
            <w:noProof/>
            <w:webHidden/>
          </w:rPr>
          <w:fldChar w:fldCharType="begin"/>
        </w:r>
        <w:r w:rsidR="00420959">
          <w:rPr>
            <w:noProof/>
            <w:webHidden/>
          </w:rPr>
          <w:instrText xml:space="preserve"> PAGEREF _Toc109045640 \h </w:instrText>
        </w:r>
        <w:r w:rsidR="00420959">
          <w:rPr>
            <w:noProof/>
            <w:webHidden/>
          </w:rPr>
        </w:r>
        <w:r w:rsidR="00420959">
          <w:rPr>
            <w:noProof/>
            <w:webHidden/>
          </w:rPr>
          <w:fldChar w:fldCharType="separate"/>
        </w:r>
        <w:r>
          <w:rPr>
            <w:noProof/>
            <w:webHidden/>
          </w:rPr>
          <w:t>6</w:t>
        </w:r>
        <w:r w:rsidR="00420959">
          <w:rPr>
            <w:noProof/>
            <w:webHidden/>
          </w:rPr>
          <w:fldChar w:fldCharType="end"/>
        </w:r>
      </w:hyperlink>
    </w:p>
    <w:p w14:paraId="1711A22F" w14:textId="48448FDA" w:rsidR="00420959" w:rsidRDefault="003C1169">
      <w:pPr>
        <w:pStyle w:val="TableofFigures"/>
        <w:tabs>
          <w:tab w:val="right" w:leader="dot" w:pos="9060"/>
        </w:tabs>
        <w:rPr>
          <w:rFonts w:asciiTheme="minorHAnsi" w:eastAsiaTheme="minorEastAsia" w:hAnsiTheme="minorHAnsi"/>
          <w:noProof/>
          <w:lang w:eastAsia="en-AU"/>
        </w:rPr>
      </w:pPr>
      <w:hyperlink w:anchor="_Toc109045641" w:history="1">
        <w:r w:rsidR="00420959" w:rsidRPr="008A3FCE">
          <w:rPr>
            <w:rStyle w:val="Hyperlink"/>
            <w:noProof/>
          </w:rPr>
          <w:t>Table 4 Composition analytical test, product compliance rates, 2021</w:t>
        </w:r>
        <w:r w:rsidR="00420959">
          <w:rPr>
            <w:noProof/>
            <w:webHidden/>
          </w:rPr>
          <w:tab/>
        </w:r>
        <w:r w:rsidR="00420959">
          <w:rPr>
            <w:noProof/>
            <w:webHidden/>
          </w:rPr>
          <w:fldChar w:fldCharType="begin"/>
        </w:r>
        <w:r w:rsidR="00420959">
          <w:rPr>
            <w:noProof/>
            <w:webHidden/>
          </w:rPr>
          <w:instrText xml:space="preserve"> PAGEREF _Toc109045641 \h </w:instrText>
        </w:r>
        <w:r w:rsidR="00420959">
          <w:rPr>
            <w:noProof/>
            <w:webHidden/>
          </w:rPr>
        </w:r>
        <w:r w:rsidR="00420959">
          <w:rPr>
            <w:noProof/>
            <w:webHidden/>
          </w:rPr>
          <w:fldChar w:fldCharType="separate"/>
        </w:r>
        <w:r>
          <w:rPr>
            <w:noProof/>
            <w:webHidden/>
          </w:rPr>
          <w:t>7</w:t>
        </w:r>
        <w:r w:rsidR="00420959">
          <w:rPr>
            <w:noProof/>
            <w:webHidden/>
          </w:rPr>
          <w:fldChar w:fldCharType="end"/>
        </w:r>
      </w:hyperlink>
    </w:p>
    <w:p w14:paraId="1A879B66" w14:textId="4974BAAA" w:rsidR="00420959" w:rsidRDefault="003C1169">
      <w:pPr>
        <w:pStyle w:val="TableofFigures"/>
        <w:tabs>
          <w:tab w:val="right" w:leader="dot" w:pos="9060"/>
        </w:tabs>
        <w:rPr>
          <w:rFonts w:asciiTheme="minorHAnsi" w:eastAsiaTheme="minorEastAsia" w:hAnsiTheme="minorHAnsi"/>
          <w:noProof/>
          <w:lang w:eastAsia="en-AU"/>
        </w:rPr>
      </w:pPr>
      <w:hyperlink w:anchor="_Toc109045642" w:history="1">
        <w:r w:rsidR="00420959" w:rsidRPr="008A3FCE">
          <w:rPr>
            <w:rStyle w:val="Hyperlink"/>
            <w:noProof/>
          </w:rPr>
          <w:t>Table 5 Contaminant tests, product compliance rates, 2021</w:t>
        </w:r>
        <w:r w:rsidR="00420959">
          <w:rPr>
            <w:noProof/>
            <w:webHidden/>
          </w:rPr>
          <w:tab/>
        </w:r>
        <w:r w:rsidR="00420959">
          <w:rPr>
            <w:noProof/>
            <w:webHidden/>
          </w:rPr>
          <w:fldChar w:fldCharType="begin"/>
        </w:r>
        <w:r w:rsidR="00420959">
          <w:rPr>
            <w:noProof/>
            <w:webHidden/>
          </w:rPr>
          <w:instrText xml:space="preserve"> PAGEREF _Toc109045642 \h </w:instrText>
        </w:r>
        <w:r w:rsidR="00420959">
          <w:rPr>
            <w:noProof/>
            <w:webHidden/>
          </w:rPr>
        </w:r>
        <w:r w:rsidR="00420959">
          <w:rPr>
            <w:noProof/>
            <w:webHidden/>
          </w:rPr>
          <w:fldChar w:fldCharType="separate"/>
        </w:r>
        <w:r>
          <w:rPr>
            <w:noProof/>
            <w:webHidden/>
          </w:rPr>
          <w:t>7</w:t>
        </w:r>
        <w:r w:rsidR="00420959">
          <w:rPr>
            <w:noProof/>
            <w:webHidden/>
          </w:rPr>
          <w:fldChar w:fldCharType="end"/>
        </w:r>
      </w:hyperlink>
    </w:p>
    <w:p w14:paraId="5F6165FB" w14:textId="4900A8C1" w:rsidR="00420959" w:rsidRDefault="003C1169">
      <w:pPr>
        <w:pStyle w:val="TableofFigures"/>
        <w:tabs>
          <w:tab w:val="right" w:leader="dot" w:pos="9060"/>
        </w:tabs>
        <w:rPr>
          <w:rFonts w:asciiTheme="minorHAnsi" w:eastAsiaTheme="minorEastAsia" w:hAnsiTheme="minorHAnsi"/>
          <w:noProof/>
          <w:lang w:eastAsia="en-AU"/>
        </w:rPr>
      </w:pPr>
      <w:hyperlink w:anchor="_Toc109045643" w:history="1">
        <w:r w:rsidR="00420959" w:rsidRPr="008A3FCE">
          <w:rPr>
            <w:rStyle w:val="Hyperlink"/>
            <w:noProof/>
          </w:rPr>
          <w:t>Table 6 Microbiological test, product compliance rates, 2021</w:t>
        </w:r>
        <w:r w:rsidR="00420959">
          <w:rPr>
            <w:noProof/>
            <w:webHidden/>
          </w:rPr>
          <w:tab/>
        </w:r>
        <w:r w:rsidR="00420959">
          <w:rPr>
            <w:noProof/>
            <w:webHidden/>
          </w:rPr>
          <w:fldChar w:fldCharType="begin"/>
        </w:r>
        <w:r w:rsidR="00420959">
          <w:rPr>
            <w:noProof/>
            <w:webHidden/>
          </w:rPr>
          <w:instrText xml:space="preserve"> PAGEREF _Toc109045643 \h </w:instrText>
        </w:r>
        <w:r w:rsidR="00420959">
          <w:rPr>
            <w:noProof/>
            <w:webHidden/>
          </w:rPr>
        </w:r>
        <w:r w:rsidR="00420959">
          <w:rPr>
            <w:noProof/>
            <w:webHidden/>
          </w:rPr>
          <w:fldChar w:fldCharType="separate"/>
        </w:r>
        <w:r>
          <w:rPr>
            <w:noProof/>
            <w:webHidden/>
          </w:rPr>
          <w:t>8</w:t>
        </w:r>
        <w:r w:rsidR="00420959">
          <w:rPr>
            <w:noProof/>
            <w:webHidden/>
          </w:rPr>
          <w:fldChar w:fldCharType="end"/>
        </w:r>
      </w:hyperlink>
    </w:p>
    <w:p w14:paraId="3692246D" w14:textId="50C36B59" w:rsidR="00420959" w:rsidRDefault="003C1169">
      <w:pPr>
        <w:pStyle w:val="TableofFigures"/>
        <w:tabs>
          <w:tab w:val="right" w:leader="dot" w:pos="9060"/>
        </w:tabs>
        <w:rPr>
          <w:rFonts w:asciiTheme="minorHAnsi" w:eastAsiaTheme="minorEastAsia" w:hAnsiTheme="minorHAnsi"/>
          <w:noProof/>
          <w:lang w:eastAsia="en-AU"/>
        </w:rPr>
      </w:pPr>
      <w:hyperlink w:anchor="_Toc109045644" w:history="1">
        <w:r w:rsidR="00420959" w:rsidRPr="008A3FCE">
          <w:rPr>
            <w:rStyle w:val="Hyperlink"/>
            <w:noProof/>
          </w:rPr>
          <w:t>Table 7 Inspection and test data, by commodity group, 2021</w:t>
        </w:r>
        <w:r w:rsidR="00420959">
          <w:rPr>
            <w:noProof/>
            <w:webHidden/>
          </w:rPr>
          <w:tab/>
        </w:r>
        <w:r w:rsidR="00420959">
          <w:rPr>
            <w:noProof/>
            <w:webHidden/>
          </w:rPr>
          <w:fldChar w:fldCharType="begin"/>
        </w:r>
        <w:r w:rsidR="00420959">
          <w:rPr>
            <w:noProof/>
            <w:webHidden/>
          </w:rPr>
          <w:instrText xml:space="preserve"> PAGEREF _Toc109045644 \h </w:instrText>
        </w:r>
        <w:r w:rsidR="00420959">
          <w:rPr>
            <w:noProof/>
            <w:webHidden/>
          </w:rPr>
        </w:r>
        <w:r w:rsidR="00420959">
          <w:rPr>
            <w:noProof/>
            <w:webHidden/>
          </w:rPr>
          <w:fldChar w:fldCharType="separate"/>
        </w:r>
        <w:r>
          <w:rPr>
            <w:noProof/>
            <w:webHidden/>
          </w:rPr>
          <w:t>8</w:t>
        </w:r>
        <w:r w:rsidR="00420959">
          <w:rPr>
            <w:noProof/>
            <w:webHidden/>
          </w:rPr>
          <w:fldChar w:fldCharType="end"/>
        </w:r>
      </w:hyperlink>
    </w:p>
    <w:p w14:paraId="18293141" w14:textId="5CEB0839" w:rsidR="00420959" w:rsidRDefault="003C1169">
      <w:pPr>
        <w:pStyle w:val="TableofFigures"/>
        <w:tabs>
          <w:tab w:val="right" w:leader="dot" w:pos="9060"/>
        </w:tabs>
        <w:rPr>
          <w:noProof/>
        </w:rPr>
      </w:pPr>
      <w:hyperlink w:anchor="_Toc109045645" w:history="1">
        <w:r w:rsidR="00420959" w:rsidRPr="008A3FCE">
          <w:rPr>
            <w:rStyle w:val="Hyperlink"/>
            <w:noProof/>
          </w:rPr>
          <w:t>Table 10 Number of inspections, by country of origin, 2021</w:t>
        </w:r>
        <w:r w:rsidR="00420959">
          <w:rPr>
            <w:noProof/>
            <w:webHidden/>
          </w:rPr>
          <w:tab/>
        </w:r>
        <w:r w:rsidR="00420959">
          <w:rPr>
            <w:noProof/>
            <w:webHidden/>
          </w:rPr>
          <w:fldChar w:fldCharType="begin"/>
        </w:r>
        <w:r w:rsidR="00420959">
          <w:rPr>
            <w:noProof/>
            <w:webHidden/>
          </w:rPr>
          <w:instrText xml:space="preserve"> PAGEREF _Toc109045645 \h </w:instrText>
        </w:r>
        <w:r w:rsidR="00420959">
          <w:rPr>
            <w:noProof/>
            <w:webHidden/>
          </w:rPr>
        </w:r>
        <w:r w:rsidR="00420959">
          <w:rPr>
            <w:noProof/>
            <w:webHidden/>
          </w:rPr>
          <w:fldChar w:fldCharType="separate"/>
        </w:r>
        <w:r>
          <w:rPr>
            <w:noProof/>
            <w:webHidden/>
          </w:rPr>
          <w:t>10</w:t>
        </w:r>
        <w:r w:rsidR="00420959">
          <w:rPr>
            <w:noProof/>
            <w:webHidden/>
          </w:rPr>
          <w:fldChar w:fldCharType="end"/>
        </w:r>
      </w:hyperlink>
      <w:r w:rsidR="00E91D72">
        <w:rPr>
          <w:noProof/>
        </w:rPr>
        <w:fldChar w:fldCharType="end"/>
      </w:r>
      <w:r w:rsidR="00E91D72">
        <w:fldChar w:fldCharType="begin"/>
      </w:r>
      <w:r w:rsidR="00E91D72">
        <w:instrText xml:space="preserve"> TOC \h \z \c "Table A" </w:instrText>
      </w:r>
      <w:r w:rsidR="00E91D72">
        <w:fldChar w:fldCharType="separate"/>
      </w:r>
    </w:p>
    <w:p w14:paraId="7F535144" w14:textId="10476780" w:rsidR="00420959" w:rsidRDefault="003C1169">
      <w:pPr>
        <w:pStyle w:val="TableofFigures"/>
        <w:tabs>
          <w:tab w:val="right" w:leader="dot" w:pos="9060"/>
        </w:tabs>
        <w:rPr>
          <w:rFonts w:asciiTheme="minorHAnsi" w:eastAsiaTheme="minorEastAsia" w:hAnsiTheme="minorHAnsi"/>
          <w:noProof/>
          <w:lang w:eastAsia="en-AU"/>
        </w:rPr>
      </w:pPr>
      <w:hyperlink w:anchor="_Toc109045646" w:history="1">
        <w:r w:rsidR="00420959" w:rsidRPr="00A5481A">
          <w:rPr>
            <w:rStyle w:val="Hyperlink"/>
            <w:noProof/>
          </w:rPr>
          <w:t>Table A1 Analytical tests applied to food, 2021</w:t>
        </w:r>
        <w:r w:rsidR="00420959">
          <w:rPr>
            <w:noProof/>
            <w:webHidden/>
          </w:rPr>
          <w:tab/>
        </w:r>
        <w:r w:rsidR="00420959">
          <w:rPr>
            <w:noProof/>
            <w:webHidden/>
          </w:rPr>
          <w:fldChar w:fldCharType="begin"/>
        </w:r>
        <w:r w:rsidR="00420959">
          <w:rPr>
            <w:noProof/>
            <w:webHidden/>
          </w:rPr>
          <w:instrText xml:space="preserve"> PAGEREF _Toc109045646 \h </w:instrText>
        </w:r>
        <w:r w:rsidR="00420959">
          <w:rPr>
            <w:noProof/>
            <w:webHidden/>
          </w:rPr>
        </w:r>
        <w:r w:rsidR="00420959">
          <w:rPr>
            <w:noProof/>
            <w:webHidden/>
          </w:rPr>
          <w:fldChar w:fldCharType="separate"/>
        </w:r>
        <w:r>
          <w:rPr>
            <w:noProof/>
            <w:webHidden/>
          </w:rPr>
          <w:t>13</w:t>
        </w:r>
        <w:r w:rsidR="00420959">
          <w:rPr>
            <w:noProof/>
            <w:webHidden/>
          </w:rPr>
          <w:fldChar w:fldCharType="end"/>
        </w:r>
      </w:hyperlink>
    </w:p>
    <w:p w14:paraId="52AF3552" w14:textId="059C095A" w:rsidR="00764D6A" w:rsidRDefault="00E91D72" w:rsidP="005423C6">
      <w:pPr>
        <w:pStyle w:val="TableofFigures"/>
        <w:tabs>
          <w:tab w:val="right" w:leader="dot" w:pos="9060"/>
        </w:tabs>
      </w:pPr>
      <w:r>
        <w:fldChar w:fldCharType="end"/>
      </w:r>
    </w:p>
    <w:p w14:paraId="269D6155" w14:textId="77777777" w:rsidR="00764D6A" w:rsidRDefault="00E91D72">
      <w:pPr>
        <w:pStyle w:val="TOCHeading2"/>
        <w:rPr>
          <w:rStyle w:val="Strong"/>
        </w:rPr>
      </w:pPr>
      <w:r>
        <w:rPr>
          <w:rStyle w:val="Strong"/>
        </w:rPr>
        <w:t>Figures</w:t>
      </w:r>
    </w:p>
    <w:p w14:paraId="3EA02FE4" w14:textId="0A059BF6" w:rsidR="00420959"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09045647" w:history="1">
        <w:r w:rsidR="00420959" w:rsidRPr="00065C46">
          <w:rPr>
            <w:rStyle w:val="Hyperlink"/>
            <w:noProof/>
          </w:rPr>
          <w:t>Figure 1 Non-compliant test results, by test type, 2021</w:t>
        </w:r>
        <w:r w:rsidR="00420959">
          <w:rPr>
            <w:noProof/>
            <w:webHidden/>
          </w:rPr>
          <w:tab/>
        </w:r>
        <w:r w:rsidR="00420959">
          <w:rPr>
            <w:noProof/>
            <w:webHidden/>
          </w:rPr>
          <w:fldChar w:fldCharType="begin"/>
        </w:r>
        <w:r w:rsidR="00420959">
          <w:rPr>
            <w:noProof/>
            <w:webHidden/>
          </w:rPr>
          <w:instrText xml:space="preserve"> PAGEREF _Toc109045647 \h </w:instrText>
        </w:r>
        <w:r w:rsidR="00420959">
          <w:rPr>
            <w:noProof/>
            <w:webHidden/>
          </w:rPr>
        </w:r>
        <w:r w:rsidR="00420959">
          <w:rPr>
            <w:noProof/>
            <w:webHidden/>
          </w:rPr>
          <w:fldChar w:fldCharType="separate"/>
        </w:r>
        <w:r w:rsidR="003C1169">
          <w:rPr>
            <w:noProof/>
            <w:webHidden/>
          </w:rPr>
          <w:t>4</w:t>
        </w:r>
        <w:r w:rsidR="00420959">
          <w:rPr>
            <w:noProof/>
            <w:webHidden/>
          </w:rPr>
          <w:fldChar w:fldCharType="end"/>
        </w:r>
      </w:hyperlink>
    </w:p>
    <w:p w14:paraId="225A18DE" w14:textId="7DCEB9DD" w:rsidR="00420959" w:rsidRDefault="003C1169">
      <w:pPr>
        <w:pStyle w:val="TableofFigures"/>
        <w:tabs>
          <w:tab w:val="right" w:leader="dot" w:pos="9060"/>
        </w:tabs>
        <w:rPr>
          <w:rFonts w:asciiTheme="minorHAnsi" w:eastAsiaTheme="minorEastAsia" w:hAnsiTheme="minorHAnsi"/>
          <w:noProof/>
          <w:lang w:eastAsia="en-AU"/>
        </w:rPr>
      </w:pPr>
      <w:hyperlink w:anchor="_Toc109045648" w:history="1">
        <w:r w:rsidR="00420959" w:rsidRPr="00065C46">
          <w:rPr>
            <w:rStyle w:val="Hyperlink"/>
            <w:noProof/>
          </w:rPr>
          <w:t>Figure 2 Non-compliant labelling, by information type, 2021</w:t>
        </w:r>
        <w:r w:rsidR="00420959">
          <w:rPr>
            <w:noProof/>
            <w:webHidden/>
          </w:rPr>
          <w:tab/>
        </w:r>
        <w:r w:rsidR="00420959">
          <w:rPr>
            <w:noProof/>
            <w:webHidden/>
          </w:rPr>
          <w:fldChar w:fldCharType="begin"/>
        </w:r>
        <w:r w:rsidR="00420959">
          <w:rPr>
            <w:noProof/>
            <w:webHidden/>
          </w:rPr>
          <w:instrText xml:space="preserve"> PAGEREF _Toc109045648 \h </w:instrText>
        </w:r>
        <w:r w:rsidR="00420959">
          <w:rPr>
            <w:noProof/>
            <w:webHidden/>
          </w:rPr>
        </w:r>
        <w:r w:rsidR="00420959">
          <w:rPr>
            <w:noProof/>
            <w:webHidden/>
          </w:rPr>
          <w:fldChar w:fldCharType="separate"/>
        </w:r>
        <w:r>
          <w:rPr>
            <w:noProof/>
            <w:webHidden/>
          </w:rPr>
          <w:t>5</w:t>
        </w:r>
        <w:r w:rsidR="00420959">
          <w:rPr>
            <w:noProof/>
            <w:webHidden/>
          </w:rPr>
          <w:fldChar w:fldCharType="end"/>
        </w:r>
      </w:hyperlink>
    </w:p>
    <w:p w14:paraId="7578CAB9" w14:textId="3DC6105A" w:rsidR="00420959" w:rsidRDefault="003C1169">
      <w:pPr>
        <w:pStyle w:val="TableofFigures"/>
        <w:tabs>
          <w:tab w:val="right" w:leader="dot" w:pos="9060"/>
        </w:tabs>
        <w:rPr>
          <w:rFonts w:asciiTheme="minorHAnsi" w:eastAsiaTheme="minorEastAsia" w:hAnsiTheme="minorHAnsi"/>
          <w:noProof/>
          <w:lang w:eastAsia="en-AU"/>
        </w:rPr>
      </w:pPr>
      <w:hyperlink w:anchor="_Toc109045649" w:history="1">
        <w:r w:rsidR="00420959" w:rsidRPr="00065C46">
          <w:rPr>
            <w:rStyle w:val="Hyperlink"/>
            <w:noProof/>
          </w:rPr>
          <w:t>Figure 3 Percentage of tests applied, by commodity group, 2021</w:t>
        </w:r>
        <w:r w:rsidR="00420959">
          <w:rPr>
            <w:noProof/>
            <w:webHidden/>
          </w:rPr>
          <w:tab/>
        </w:r>
        <w:r w:rsidR="00420959">
          <w:rPr>
            <w:noProof/>
            <w:webHidden/>
          </w:rPr>
          <w:fldChar w:fldCharType="begin"/>
        </w:r>
        <w:r w:rsidR="00420959">
          <w:rPr>
            <w:noProof/>
            <w:webHidden/>
          </w:rPr>
          <w:instrText xml:space="preserve"> PAGEREF _Toc109045649 \h </w:instrText>
        </w:r>
        <w:r w:rsidR="00420959">
          <w:rPr>
            <w:noProof/>
            <w:webHidden/>
          </w:rPr>
        </w:r>
        <w:r w:rsidR="00420959">
          <w:rPr>
            <w:noProof/>
            <w:webHidden/>
          </w:rPr>
          <w:fldChar w:fldCharType="separate"/>
        </w:r>
        <w:r>
          <w:rPr>
            <w:noProof/>
            <w:webHidden/>
          </w:rPr>
          <w:t>9</w:t>
        </w:r>
        <w:r w:rsidR="00420959">
          <w:rPr>
            <w:noProof/>
            <w:webHidden/>
          </w:rPr>
          <w:fldChar w:fldCharType="end"/>
        </w:r>
      </w:hyperlink>
    </w:p>
    <w:p w14:paraId="3605FF63" w14:textId="046D829B" w:rsidR="00420959" w:rsidRDefault="003C1169">
      <w:pPr>
        <w:pStyle w:val="TableofFigures"/>
        <w:tabs>
          <w:tab w:val="right" w:leader="dot" w:pos="9060"/>
        </w:tabs>
        <w:rPr>
          <w:rFonts w:asciiTheme="minorHAnsi" w:eastAsiaTheme="minorEastAsia" w:hAnsiTheme="minorHAnsi"/>
          <w:noProof/>
          <w:lang w:eastAsia="en-AU"/>
        </w:rPr>
      </w:pPr>
      <w:hyperlink w:anchor="_Toc109045650" w:history="1">
        <w:r w:rsidR="00420959" w:rsidRPr="00065C46">
          <w:rPr>
            <w:rStyle w:val="Hyperlink"/>
            <w:noProof/>
          </w:rPr>
          <w:t>Figure 4 Inspection activity, January 2017 to December 2021</w:t>
        </w:r>
        <w:r w:rsidR="00420959">
          <w:rPr>
            <w:noProof/>
            <w:webHidden/>
          </w:rPr>
          <w:tab/>
        </w:r>
        <w:r w:rsidR="00420959">
          <w:rPr>
            <w:noProof/>
            <w:webHidden/>
          </w:rPr>
          <w:fldChar w:fldCharType="begin"/>
        </w:r>
        <w:r w:rsidR="00420959">
          <w:rPr>
            <w:noProof/>
            <w:webHidden/>
          </w:rPr>
          <w:instrText xml:space="preserve"> PAGEREF _Toc109045650 \h </w:instrText>
        </w:r>
        <w:r w:rsidR="00420959">
          <w:rPr>
            <w:noProof/>
            <w:webHidden/>
          </w:rPr>
        </w:r>
        <w:r w:rsidR="00420959">
          <w:rPr>
            <w:noProof/>
            <w:webHidden/>
          </w:rPr>
          <w:fldChar w:fldCharType="separate"/>
        </w:r>
        <w:r>
          <w:rPr>
            <w:noProof/>
            <w:webHidden/>
          </w:rPr>
          <w:t>11</w:t>
        </w:r>
        <w:r w:rsidR="00420959">
          <w:rPr>
            <w:noProof/>
            <w:webHidden/>
          </w:rPr>
          <w:fldChar w:fldCharType="end"/>
        </w:r>
      </w:hyperlink>
    </w:p>
    <w:p w14:paraId="1F234D43" w14:textId="1AC039B3" w:rsidR="00420959" w:rsidRDefault="003C1169">
      <w:pPr>
        <w:pStyle w:val="TableofFigures"/>
        <w:tabs>
          <w:tab w:val="right" w:leader="dot" w:pos="9060"/>
        </w:tabs>
        <w:rPr>
          <w:rFonts w:asciiTheme="minorHAnsi" w:eastAsiaTheme="minorEastAsia" w:hAnsiTheme="minorHAnsi"/>
          <w:noProof/>
          <w:lang w:eastAsia="en-AU"/>
        </w:rPr>
      </w:pPr>
      <w:hyperlink w:anchor="_Toc109045651" w:history="1">
        <w:r w:rsidR="00420959" w:rsidRPr="00065C46">
          <w:rPr>
            <w:rStyle w:val="Hyperlink"/>
            <w:noProof/>
          </w:rPr>
          <w:t>Figure 5 Tests conducted, January 2017 to December 2021</w:t>
        </w:r>
        <w:r w:rsidR="00420959">
          <w:rPr>
            <w:noProof/>
            <w:webHidden/>
          </w:rPr>
          <w:tab/>
        </w:r>
        <w:r w:rsidR="00420959">
          <w:rPr>
            <w:noProof/>
            <w:webHidden/>
          </w:rPr>
          <w:fldChar w:fldCharType="begin"/>
        </w:r>
        <w:r w:rsidR="00420959">
          <w:rPr>
            <w:noProof/>
            <w:webHidden/>
          </w:rPr>
          <w:instrText xml:space="preserve"> PAGEREF _Toc109045651 \h </w:instrText>
        </w:r>
        <w:r w:rsidR="00420959">
          <w:rPr>
            <w:noProof/>
            <w:webHidden/>
          </w:rPr>
        </w:r>
        <w:r w:rsidR="00420959">
          <w:rPr>
            <w:noProof/>
            <w:webHidden/>
          </w:rPr>
          <w:fldChar w:fldCharType="separate"/>
        </w:r>
        <w:r>
          <w:rPr>
            <w:noProof/>
            <w:webHidden/>
          </w:rPr>
          <w:t>12</w:t>
        </w:r>
        <w:r w:rsidR="00420959">
          <w:rPr>
            <w:noProof/>
            <w:webHidden/>
          </w:rPr>
          <w:fldChar w:fldCharType="end"/>
        </w:r>
      </w:hyperlink>
    </w:p>
    <w:p w14:paraId="48C301EA" w14:textId="2857C414" w:rsidR="005423C6" w:rsidRDefault="00E91D72">
      <w:pPr>
        <w:sectPr w:rsidR="005423C6" w:rsidSect="00A21AA1">
          <w:headerReference w:type="default" r:id="rId17"/>
          <w:footerReference w:type="default" r:id="rId18"/>
          <w:headerReference w:type="first" r:id="rId19"/>
          <w:pgSz w:w="11906" w:h="16838" w:code="9"/>
          <w:pgMar w:top="1418" w:right="1418" w:bottom="1418" w:left="1418" w:header="567" w:footer="284" w:gutter="0"/>
          <w:pgNumType w:fmt="lowerRoman" w:start="1"/>
          <w:cols w:space="708"/>
          <w:titlePg/>
          <w:docGrid w:linePitch="360"/>
        </w:sectPr>
      </w:pPr>
      <w:r>
        <w:fldChar w:fldCharType="end"/>
      </w:r>
    </w:p>
    <w:p w14:paraId="75834CEB" w14:textId="77777777" w:rsidR="00764D6A" w:rsidRDefault="00E91D72">
      <w:pPr>
        <w:pStyle w:val="Heading2"/>
        <w:numPr>
          <w:ilvl w:val="0"/>
          <w:numId w:val="0"/>
        </w:numPr>
        <w:ind w:left="720" w:hanging="720"/>
      </w:pPr>
      <w:bookmarkStart w:id="0" w:name="_Toc430782150"/>
      <w:bookmarkStart w:id="1" w:name="_Toc109045622"/>
      <w:r>
        <w:lastRenderedPageBreak/>
        <w:t>Introduction</w:t>
      </w:r>
      <w:bookmarkEnd w:id="0"/>
      <w:bookmarkEnd w:id="1"/>
    </w:p>
    <w:p w14:paraId="06A21115" w14:textId="77777777" w:rsidR="002664C1" w:rsidRDefault="002664C1" w:rsidP="002664C1">
      <w:r>
        <w:t>Foods imported into Australia are subject to the:</w:t>
      </w:r>
    </w:p>
    <w:p w14:paraId="127600CA" w14:textId="08DB6D73" w:rsidR="002664C1" w:rsidRDefault="002664C1" w:rsidP="002664C1">
      <w:pPr>
        <w:pStyle w:val="ListBullet"/>
      </w:pPr>
      <w:r w:rsidRPr="00672CED">
        <w:rPr>
          <w:rStyle w:val="Emphasis"/>
        </w:rPr>
        <w:t>Biosecurity Act 2015</w:t>
      </w:r>
      <w:r>
        <w:t xml:space="preserve"> – which </w:t>
      </w:r>
      <w:r w:rsidR="001F003B">
        <w:t xml:space="preserve">manages biosecurity threats to plant, animals and human health in Australia and its external territories </w:t>
      </w:r>
    </w:p>
    <w:p w14:paraId="5408F4A9" w14:textId="29A4D527" w:rsidR="002664C1" w:rsidRDefault="002664C1" w:rsidP="002664C1">
      <w:pPr>
        <w:pStyle w:val="ListBullet"/>
      </w:pPr>
      <w:r w:rsidRPr="00672CED">
        <w:rPr>
          <w:rStyle w:val="Emphasis"/>
        </w:rPr>
        <w:t>Imported Food Control Act 1992</w:t>
      </w:r>
      <w:r>
        <w:t xml:space="preserve"> (IFC Act) – which </w:t>
      </w:r>
      <w:r w:rsidR="001F003B">
        <w:t>manages food safety risks to protect human health</w:t>
      </w:r>
      <w:r>
        <w:t>.</w:t>
      </w:r>
    </w:p>
    <w:p w14:paraId="769EE8D5" w14:textId="1E30182B" w:rsidR="002664C1" w:rsidRDefault="002664C1" w:rsidP="002664C1">
      <w:r>
        <w:t xml:space="preserve">Under the IFC Act, importers are legally responsible for ensuring the foods they import comply with </w:t>
      </w:r>
      <w:r w:rsidR="001F003B">
        <w:t>Australia’s food</w:t>
      </w:r>
      <w:r w:rsidR="005E0E40">
        <w:t xml:space="preserve"> </w:t>
      </w:r>
      <w:r>
        <w:t>standards and do not pose a risk to human health.</w:t>
      </w:r>
    </w:p>
    <w:p w14:paraId="495733BB" w14:textId="783C0CAF" w:rsidR="002664C1" w:rsidRDefault="002664C1" w:rsidP="002664C1">
      <w:r>
        <w:t xml:space="preserve">The Department of Agriculture, </w:t>
      </w:r>
      <w:r w:rsidR="00960AAF">
        <w:t>Fisheries and Forestry</w:t>
      </w:r>
      <w:r>
        <w:t xml:space="preserve"> monitors the compliance and safety of imported food at the border through the </w:t>
      </w:r>
      <w:hyperlink r:id="rId20" w:history="1">
        <w:r w:rsidRPr="00581CD5">
          <w:rPr>
            <w:rStyle w:val="Hyperlink"/>
          </w:rPr>
          <w:t>Imported Food Inspection Scheme</w:t>
        </w:r>
      </w:hyperlink>
      <w:r>
        <w:t xml:space="preserve"> (IFIS), a risk-based border inspection program. Foods are referred for inspection and testing under the IFIS based on whether they have been classified as risk or surveillance foods. The rate of inspection is </w:t>
      </w:r>
      <w:r w:rsidR="005C733B">
        <w:t>decreased or increased</w:t>
      </w:r>
      <w:r>
        <w:t xml:space="preserve"> depending on a history of compliance.</w:t>
      </w:r>
    </w:p>
    <w:p w14:paraId="31686C9E" w14:textId="2CF7D697" w:rsidR="002664C1" w:rsidRDefault="002664C1" w:rsidP="002664C1">
      <w:r>
        <w:t xml:space="preserve">Every month, we publish a </w:t>
      </w:r>
      <w:hyperlink r:id="rId21" w:history="1">
        <w:r w:rsidR="00FB7500" w:rsidRPr="00FB7500">
          <w:rPr>
            <w:rStyle w:val="Hyperlink"/>
          </w:rPr>
          <w:t>list of failed foods</w:t>
        </w:r>
      </w:hyperlink>
      <w:r>
        <w:t xml:space="preserve"> on our website. These are imported foods that have failed analytical testing under the IFIS.</w:t>
      </w:r>
    </w:p>
    <w:p w14:paraId="0EB96695" w14:textId="20402339" w:rsidR="00764D6A" w:rsidRDefault="002664C1" w:rsidP="002664C1">
      <w:r>
        <w:t>This annual report provides summary data from imported food inspections conducted under the IFIS from 1</w:t>
      </w:r>
      <w:r w:rsidR="005423C6">
        <w:t> </w:t>
      </w:r>
      <w:r>
        <w:t>January to 31</w:t>
      </w:r>
      <w:r w:rsidR="005423C6">
        <w:t> </w:t>
      </w:r>
      <w:r>
        <w:t>December</w:t>
      </w:r>
      <w:r w:rsidR="005423C6">
        <w:t> </w:t>
      </w:r>
      <w:r>
        <w:t>2021</w:t>
      </w:r>
      <w:r w:rsidR="00E91D72">
        <w:t>.</w:t>
      </w:r>
    </w:p>
    <w:p w14:paraId="79A11155" w14:textId="6A6686FD" w:rsidR="00764D6A" w:rsidRDefault="009314EF" w:rsidP="009314EF">
      <w:pPr>
        <w:pStyle w:val="Heading2"/>
        <w:numPr>
          <w:ilvl w:val="0"/>
          <w:numId w:val="0"/>
        </w:numPr>
        <w:ind w:left="720" w:hanging="720"/>
      </w:pPr>
      <w:bookmarkStart w:id="2" w:name="_Toc109045623"/>
      <w:r>
        <w:lastRenderedPageBreak/>
        <w:t>Imported Food Inspection Scheme</w:t>
      </w:r>
      <w:bookmarkEnd w:id="2"/>
    </w:p>
    <w:p w14:paraId="4DADE94F" w14:textId="042F7A7F" w:rsidR="00764D6A" w:rsidRDefault="009314EF" w:rsidP="009314EF">
      <w:pPr>
        <w:pStyle w:val="Heading3"/>
        <w:numPr>
          <w:ilvl w:val="0"/>
          <w:numId w:val="0"/>
        </w:numPr>
        <w:ind w:left="964" w:hanging="964"/>
      </w:pPr>
      <w:bookmarkStart w:id="3" w:name="_Toc109045624"/>
      <w:r>
        <w:t>Legislation</w:t>
      </w:r>
      <w:bookmarkEnd w:id="3"/>
    </w:p>
    <w:p w14:paraId="7C6CE087" w14:textId="35C840DF" w:rsidR="009314EF" w:rsidRDefault="009314EF" w:rsidP="009314EF">
      <w:r>
        <w:t xml:space="preserve">The </w:t>
      </w:r>
      <w:r w:rsidRPr="009314EF">
        <w:rPr>
          <w:i/>
          <w:iCs/>
        </w:rPr>
        <w:t>Imported Food Control Act 1992</w:t>
      </w:r>
      <w:r>
        <w:t xml:space="preserve"> </w:t>
      </w:r>
      <w:r w:rsidR="00752B76">
        <w:t xml:space="preserve">(IFC Act) </w:t>
      </w:r>
      <w:r>
        <w:t xml:space="preserve">provides for the department to administer the Imported Food Inspection Scheme (IFIS), a risk-based border inspection scheme for imported foods. Under this scheme, we monitor </w:t>
      </w:r>
      <w:r w:rsidR="003E7CFD">
        <w:t xml:space="preserve">food imported into Australia for </w:t>
      </w:r>
      <w:r>
        <w:t>compliance with Australia’s food standards and food safety requirements. Importers are responsible for ensuring that imported food complies with the IFC Act.</w:t>
      </w:r>
    </w:p>
    <w:p w14:paraId="2C7B0FA3" w14:textId="3E168287" w:rsidR="009314EF" w:rsidRDefault="009314EF" w:rsidP="009314EF">
      <w:r>
        <w:t>The Imported Food Control Regulations 2019 set out how the IFIS operates, including the rates that foods are referred for inspection. Under the IFIS, foods are either classified as ‘risk food’ and are scheduled in the Imported Food Control Order 2019, or as ‘surveillance food’ or ‘compliance agreement food’.</w:t>
      </w:r>
    </w:p>
    <w:p w14:paraId="7FAEF0DB" w14:textId="3F54AE55" w:rsidR="009314EF" w:rsidRDefault="009314EF" w:rsidP="009314EF">
      <w:pPr>
        <w:pStyle w:val="Heading3"/>
        <w:numPr>
          <w:ilvl w:val="0"/>
          <w:numId w:val="0"/>
        </w:numPr>
        <w:ind w:left="964" w:hanging="964"/>
      </w:pPr>
      <w:bookmarkStart w:id="4" w:name="_Toc109045625"/>
      <w:r>
        <w:t>Food classification</w:t>
      </w:r>
      <w:bookmarkEnd w:id="4"/>
    </w:p>
    <w:p w14:paraId="085D7FEA" w14:textId="69281B7E" w:rsidR="003E7CFD" w:rsidRDefault="00E664E6" w:rsidP="009314EF">
      <w:r>
        <w:t xml:space="preserve">The minister classifies food as </w:t>
      </w:r>
      <w:r w:rsidR="003E7CFD">
        <w:t>risk</w:t>
      </w:r>
      <w:r w:rsidR="00E669A4">
        <w:t xml:space="preserve"> food</w:t>
      </w:r>
      <w:r w:rsidR="003E7CFD">
        <w:t xml:space="preserve"> </w:t>
      </w:r>
      <w:r>
        <w:t xml:space="preserve">in the </w:t>
      </w:r>
      <w:r w:rsidR="003E7CFD">
        <w:t>Order</w:t>
      </w:r>
      <w:r>
        <w:t>. This is</w:t>
      </w:r>
      <w:r w:rsidR="003E7CFD">
        <w:t xml:space="preserve"> based on advice from Food Standards Australia New Zealand (FSANZ) that the food has the potential to pose a medium or high risk to public health. FSANZ is an independent statutory authority that develops and maintains the Australia New Zealand Food Standards Code. FSANZ</w:t>
      </w:r>
      <w:r w:rsidR="00440507">
        <w:t xml:space="preserve"> also</w:t>
      </w:r>
      <w:r w:rsidR="003E7CFD">
        <w:t xml:space="preserve"> provide</w:t>
      </w:r>
      <w:r w:rsidR="00440507">
        <w:t>s</w:t>
      </w:r>
      <w:r w:rsidR="003E7CFD">
        <w:t xml:space="preserve"> risk advice on food imported into Australia.</w:t>
      </w:r>
    </w:p>
    <w:p w14:paraId="23DC61E5" w14:textId="0FE8C657" w:rsidR="009314EF" w:rsidRDefault="009314EF" w:rsidP="009314EF">
      <w:r>
        <w:t xml:space="preserve">Food that is not classified as risk food is surveillance food unless it is compliance agreement food. Compliance agreement food is imported by a business under a Food Import Compliance Agreement (FICA). FICAs offer food importers an alternative regulatory arrangement to inspection and testing of their products under the IFIS. </w:t>
      </w:r>
      <w:r w:rsidR="00215B77">
        <w:t>Under this arrangement,</w:t>
      </w:r>
      <w:r>
        <w:t xml:space="preserve"> the department audit</w:t>
      </w:r>
      <w:r w:rsidR="00215B77">
        <w:t>s</w:t>
      </w:r>
      <w:r>
        <w:t xml:space="preserve"> an importer’s existing documented food safety management system. Foods that are imported under a compliance agreement are not referred to the IFIS.</w:t>
      </w:r>
    </w:p>
    <w:p w14:paraId="296387DE" w14:textId="61277E63" w:rsidR="009314EF" w:rsidRDefault="009314EF" w:rsidP="009314EF">
      <w:pPr>
        <w:pStyle w:val="Heading3"/>
        <w:numPr>
          <w:ilvl w:val="0"/>
          <w:numId w:val="0"/>
        </w:numPr>
        <w:ind w:left="964" w:hanging="964"/>
      </w:pPr>
      <w:bookmarkStart w:id="5" w:name="_Toc109045626"/>
      <w:r>
        <w:t>Inspection rates</w:t>
      </w:r>
      <w:bookmarkEnd w:id="5"/>
    </w:p>
    <w:p w14:paraId="451C150B" w14:textId="1AF8DC5B" w:rsidR="001403B4" w:rsidRDefault="009314EF" w:rsidP="009314EF">
      <w:r>
        <w:t>Food classified as risk food is initially referred for inspection and analysis at a rate of 100% of consignments. This inspection rate is reduced to 25% following 5 consecutive passes and may be reduced to 5% of consignments after a further 20 consecutive passes.</w:t>
      </w:r>
    </w:p>
    <w:p w14:paraId="33D99249" w14:textId="4171C840" w:rsidR="009314EF" w:rsidRDefault="009314EF" w:rsidP="009314EF">
      <w:r>
        <w:t>Surveillance food is referred for inspection and analysis at an initial rate of 5% of consignments.</w:t>
      </w:r>
    </w:p>
    <w:p w14:paraId="3CCDB6B0" w14:textId="64806A26" w:rsidR="009314EF" w:rsidRDefault="009314EF" w:rsidP="009314EF">
      <w:r>
        <w:t xml:space="preserve">When imported food fails inspection, we undertake follow-up action such as treatment of the food to bring it into compliance, </w:t>
      </w:r>
      <w:proofErr w:type="gramStart"/>
      <w:r>
        <w:t>destruction</w:t>
      </w:r>
      <w:proofErr w:type="gramEnd"/>
      <w:r>
        <w:t xml:space="preserve"> or export. Subsequent imports of the same food (same product, </w:t>
      </w:r>
      <w:proofErr w:type="gramStart"/>
      <w:r>
        <w:t>producer</w:t>
      </w:r>
      <w:proofErr w:type="gramEnd"/>
      <w:r>
        <w:t xml:space="preserve"> and country of origin) are subject to inspection at the rate of 100% of consignments until a history of compliance is demonstrated.</w:t>
      </w:r>
    </w:p>
    <w:p w14:paraId="3AE6524F" w14:textId="77777777" w:rsidR="009314EF" w:rsidRDefault="009314EF" w:rsidP="009314EF">
      <w:r>
        <w:t>We use electronic profiles in the Department of Home Affairs Integrated Cargo System (ICS) to identify foods of interest and appropriate rates of referral. Once food is referred, our systems apply relevant tests and inspection rates based on the risk the food may pose and, for some food, the compliance history of the food producer.</w:t>
      </w:r>
    </w:p>
    <w:p w14:paraId="43288D42" w14:textId="3E207101" w:rsidR="009314EF" w:rsidRDefault="009314EF" w:rsidP="009314EF">
      <w:r w:rsidRPr="008561BB">
        <w:t xml:space="preserve">The tests applied to </w:t>
      </w:r>
      <w:hyperlink r:id="rId22" w:history="1">
        <w:r w:rsidRPr="008561BB">
          <w:rPr>
            <w:rStyle w:val="Hyperlink"/>
          </w:rPr>
          <w:t>risk food and surveillance food</w:t>
        </w:r>
      </w:hyperlink>
      <w:r w:rsidRPr="008561BB">
        <w:t xml:space="preserve"> are published on our website and listed at </w:t>
      </w:r>
      <w:hyperlink w:anchor="_Appendix_A:_Analytical" w:history="1">
        <w:r w:rsidRPr="008561BB">
          <w:rPr>
            <w:rStyle w:val="Hyperlink"/>
          </w:rPr>
          <w:t>Appendix A</w:t>
        </w:r>
      </w:hyperlink>
      <w:r w:rsidRPr="008561BB">
        <w:t>.</w:t>
      </w:r>
    </w:p>
    <w:p w14:paraId="0EE9514B" w14:textId="3FDCA06E" w:rsidR="00ED1C6B" w:rsidRDefault="00ED1C6B" w:rsidP="00ED1C6B">
      <w:pPr>
        <w:pStyle w:val="Heading2"/>
        <w:numPr>
          <w:ilvl w:val="0"/>
          <w:numId w:val="0"/>
        </w:numPr>
        <w:ind w:left="720" w:hanging="720"/>
      </w:pPr>
      <w:bookmarkStart w:id="6" w:name="_Toc109045627"/>
      <w:r>
        <w:lastRenderedPageBreak/>
        <w:t>IFIS inspection and testing summary</w:t>
      </w:r>
      <w:bookmarkEnd w:id="6"/>
    </w:p>
    <w:p w14:paraId="0B7A02BE" w14:textId="47BB81B2" w:rsidR="00ED1C6B" w:rsidRDefault="00ED1C6B" w:rsidP="00ED1C6B">
      <w:pPr>
        <w:rPr>
          <w:lang w:eastAsia="ja-JP"/>
        </w:rPr>
      </w:pPr>
      <w:r>
        <w:rPr>
          <w:lang w:eastAsia="ja-JP"/>
        </w:rPr>
        <w:t>From 1</w:t>
      </w:r>
      <w:r w:rsidR="001074CA">
        <w:rPr>
          <w:lang w:eastAsia="ja-JP"/>
        </w:rPr>
        <w:t> </w:t>
      </w:r>
      <w:r>
        <w:rPr>
          <w:lang w:eastAsia="ja-JP"/>
        </w:rPr>
        <w:t xml:space="preserve">January to </w:t>
      </w:r>
      <w:r w:rsidRPr="00943664">
        <w:t>31</w:t>
      </w:r>
      <w:r w:rsidR="001074CA">
        <w:t> </w:t>
      </w:r>
      <w:r w:rsidRPr="00943664">
        <w:t>December</w:t>
      </w:r>
      <w:r w:rsidR="001074CA">
        <w:rPr>
          <w:lang w:eastAsia="ja-JP"/>
        </w:rPr>
        <w:t> </w:t>
      </w:r>
      <w:r>
        <w:rPr>
          <w:lang w:eastAsia="ja-JP"/>
        </w:rPr>
        <w:t>202</w:t>
      </w:r>
      <w:r w:rsidR="00462C86">
        <w:rPr>
          <w:lang w:eastAsia="ja-JP"/>
        </w:rPr>
        <w:t>1</w:t>
      </w:r>
      <w:r>
        <w:rPr>
          <w:lang w:eastAsia="ja-JP"/>
        </w:rPr>
        <w:t xml:space="preserve">, the compliance rate for all food inspected was </w:t>
      </w:r>
      <w:r w:rsidRPr="007E3B60">
        <w:rPr>
          <w:lang w:eastAsia="ja-JP"/>
        </w:rPr>
        <w:t>9</w:t>
      </w:r>
      <w:r w:rsidR="007E3B60">
        <w:rPr>
          <w:lang w:eastAsia="ja-JP"/>
        </w:rPr>
        <w:t>8.</w:t>
      </w:r>
      <w:r w:rsidR="00C626EF">
        <w:rPr>
          <w:lang w:eastAsia="ja-JP"/>
        </w:rPr>
        <w:t>2</w:t>
      </w:r>
      <w:r>
        <w:rPr>
          <w:lang w:eastAsia="ja-JP"/>
        </w:rPr>
        <w:t>%.</w:t>
      </w:r>
    </w:p>
    <w:p w14:paraId="62C7DD6E" w14:textId="77777777" w:rsidR="00ED1C6B" w:rsidRDefault="00ED1C6B" w:rsidP="00ED1C6B">
      <w:pPr>
        <w:rPr>
          <w:lang w:eastAsia="ja-JP"/>
        </w:rPr>
      </w:pPr>
      <w:r>
        <w:rPr>
          <w:lang w:eastAsia="ja-JP"/>
        </w:rPr>
        <w:t>During this period:</w:t>
      </w:r>
    </w:p>
    <w:p w14:paraId="2886BDD2" w14:textId="48568EFF" w:rsidR="00ED1C6B" w:rsidRDefault="00ED1C6B" w:rsidP="00ED1C6B">
      <w:pPr>
        <w:pStyle w:val="ListBullet"/>
        <w:rPr>
          <w:lang w:eastAsia="ja-JP"/>
        </w:rPr>
      </w:pPr>
      <w:r w:rsidRPr="007E3B60">
        <w:rPr>
          <w:lang w:eastAsia="ja-JP"/>
        </w:rPr>
        <w:t>2</w:t>
      </w:r>
      <w:r w:rsidR="00A33740">
        <w:rPr>
          <w:lang w:eastAsia="ja-JP"/>
        </w:rPr>
        <w:t>2</w:t>
      </w:r>
      <w:r w:rsidRPr="007E3B60">
        <w:rPr>
          <w:lang w:eastAsia="ja-JP"/>
        </w:rPr>
        <w:t>,</w:t>
      </w:r>
      <w:r w:rsidR="00A33740">
        <w:rPr>
          <w:lang w:eastAsia="ja-JP"/>
        </w:rPr>
        <w:t>317</w:t>
      </w:r>
      <w:r w:rsidRPr="007E3B60">
        <w:rPr>
          <w:lang w:eastAsia="ja-JP"/>
        </w:rPr>
        <w:t xml:space="preserve"> entries</w:t>
      </w:r>
      <w:r>
        <w:rPr>
          <w:lang w:eastAsia="ja-JP"/>
        </w:rPr>
        <w:t xml:space="preserve"> of imported food were referred</w:t>
      </w:r>
      <w:r w:rsidR="003D2F71">
        <w:rPr>
          <w:lang w:eastAsia="ja-JP"/>
        </w:rPr>
        <w:t xml:space="preserve"> and subject to</w:t>
      </w:r>
      <w:r>
        <w:rPr>
          <w:lang w:eastAsia="ja-JP"/>
        </w:rPr>
        <w:t xml:space="preserve"> inspection or analysis</w:t>
      </w:r>
    </w:p>
    <w:p w14:paraId="542CFA9A" w14:textId="394E405A" w:rsidR="00ED1C6B" w:rsidRDefault="002C6B6F" w:rsidP="00ED1C6B">
      <w:pPr>
        <w:pStyle w:val="ListBullet"/>
        <w:rPr>
          <w:lang w:eastAsia="ja-JP"/>
        </w:rPr>
      </w:pPr>
      <w:r>
        <w:rPr>
          <w:lang w:eastAsia="ja-JP"/>
        </w:rPr>
        <w:t>45,667</w:t>
      </w:r>
      <w:r w:rsidR="00ED1C6B">
        <w:rPr>
          <w:lang w:eastAsia="ja-JP"/>
        </w:rPr>
        <w:t xml:space="preserve"> lines of these entries were inspected. Of these lines</w:t>
      </w:r>
    </w:p>
    <w:p w14:paraId="5C96D390" w14:textId="4B0AF0EE" w:rsidR="00ED1C6B" w:rsidRDefault="002C6B6F" w:rsidP="00ED1C6B">
      <w:pPr>
        <w:pStyle w:val="ListBullet2"/>
        <w:rPr>
          <w:lang w:eastAsia="ja-JP"/>
        </w:rPr>
      </w:pPr>
      <w:r>
        <w:rPr>
          <w:lang w:eastAsia="ja-JP"/>
        </w:rPr>
        <w:t>23.8</w:t>
      </w:r>
      <w:r w:rsidR="00ED1C6B">
        <w:rPr>
          <w:lang w:eastAsia="ja-JP"/>
        </w:rPr>
        <w:t>% were risk food</w:t>
      </w:r>
    </w:p>
    <w:p w14:paraId="213F318D" w14:textId="6474AB9A" w:rsidR="00ED1C6B" w:rsidRDefault="002C6B6F" w:rsidP="00ED1C6B">
      <w:pPr>
        <w:pStyle w:val="ListBullet2"/>
        <w:rPr>
          <w:lang w:eastAsia="ja-JP"/>
        </w:rPr>
      </w:pPr>
      <w:r>
        <w:rPr>
          <w:lang w:eastAsia="ja-JP"/>
        </w:rPr>
        <w:t>69.4</w:t>
      </w:r>
      <w:r w:rsidR="00ED1C6B">
        <w:rPr>
          <w:lang w:eastAsia="ja-JP"/>
        </w:rPr>
        <w:t>% were surveillance food</w:t>
      </w:r>
    </w:p>
    <w:p w14:paraId="105CB9D4" w14:textId="3246F356" w:rsidR="00ED1C6B" w:rsidRDefault="002C6B6F" w:rsidP="00ED1C6B">
      <w:pPr>
        <w:pStyle w:val="ListBullet2"/>
        <w:rPr>
          <w:lang w:eastAsia="ja-JP"/>
        </w:rPr>
      </w:pPr>
      <w:r>
        <w:rPr>
          <w:lang w:eastAsia="ja-JP"/>
        </w:rPr>
        <w:t>6.8</w:t>
      </w:r>
      <w:r w:rsidR="00ED1C6B">
        <w:rPr>
          <w:lang w:eastAsia="ja-JP"/>
        </w:rPr>
        <w:t>% were surveillance food subject to a Holding Order</w:t>
      </w:r>
    </w:p>
    <w:p w14:paraId="5051B80E" w14:textId="07E0E6BA" w:rsidR="00ED1C6B" w:rsidRDefault="00EA4FDD" w:rsidP="00ED1C6B">
      <w:pPr>
        <w:pStyle w:val="ListBullet"/>
        <w:rPr>
          <w:lang w:eastAsia="ja-JP"/>
        </w:rPr>
      </w:pPr>
      <w:r w:rsidRPr="002C6B6F">
        <w:rPr>
          <w:lang w:eastAsia="ja-JP"/>
        </w:rPr>
        <w:t>135,111</w:t>
      </w:r>
      <w:r w:rsidR="00ED1C6B">
        <w:rPr>
          <w:lang w:eastAsia="ja-JP"/>
        </w:rPr>
        <w:t xml:space="preserve"> tests (including label and visual checks) were conducted on the food, comprising</w:t>
      </w:r>
    </w:p>
    <w:p w14:paraId="6A0EDA35" w14:textId="39A636A7" w:rsidR="00ED1C6B" w:rsidRDefault="00EA4FDD" w:rsidP="00CF40B5">
      <w:pPr>
        <w:pStyle w:val="ListBullet2"/>
        <w:rPr>
          <w:lang w:eastAsia="ja-JP"/>
        </w:rPr>
      </w:pPr>
      <w:r>
        <w:rPr>
          <w:lang w:eastAsia="ja-JP"/>
        </w:rPr>
        <w:t>5</w:t>
      </w:r>
      <w:r w:rsidR="002C6B6F">
        <w:rPr>
          <w:lang w:eastAsia="ja-JP"/>
        </w:rPr>
        <w:t>7</w:t>
      </w:r>
      <w:r>
        <w:rPr>
          <w:lang w:eastAsia="ja-JP"/>
        </w:rPr>
        <w:t>,</w:t>
      </w:r>
      <w:r w:rsidR="002C6B6F">
        <w:rPr>
          <w:lang w:eastAsia="ja-JP"/>
        </w:rPr>
        <w:t>184</w:t>
      </w:r>
      <w:r w:rsidR="00ED1C6B">
        <w:rPr>
          <w:lang w:eastAsia="ja-JP"/>
        </w:rPr>
        <w:t xml:space="preserve"> label and composition assessments</w:t>
      </w:r>
    </w:p>
    <w:p w14:paraId="56D61D63" w14:textId="16BDE8EC" w:rsidR="00ED1C6B" w:rsidRDefault="00EA4FDD" w:rsidP="00CF40B5">
      <w:pPr>
        <w:pStyle w:val="ListBullet2"/>
        <w:rPr>
          <w:lang w:eastAsia="ja-JP"/>
        </w:rPr>
      </w:pPr>
      <w:r>
        <w:rPr>
          <w:lang w:eastAsia="ja-JP"/>
        </w:rPr>
        <w:t>22,257</w:t>
      </w:r>
      <w:r w:rsidR="00ED1C6B">
        <w:rPr>
          <w:lang w:eastAsia="ja-JP"/>
        </w:rPr>
        <w:t xml:space="preserve"> analytical tests</w:t>
      </w:r>
    </w:p>
    <w:p w14:paraId="6F323BA6" w14:textId="61488DDB" w:rsidR="00ED1C6B" w:rsidRDefault="00EA4FDD" w:rsidP="00CF40B5">
      <w:pPr>
        <w:pStyle w:val="ListBullet2"/>
        <w:rPr>
          <w:lang w:eastAsia="ja-JP"/>
        </w:rPr>
      </w:pPr>
      <w:r>
        <w:rPr>
          <w:lang w:eastAsia="ja-JP"/>
        </w:rPr>
        <w:t>55,670</w:t>
      </w:r>
      <w:r w:rsidR="00ED1C6B">
        <w:rPr>
          <w:lang w:eastAsia="ja-JP"/>
        </w:rPr>
        <w:t xml:space="preserve"> other tests.</w:t>
      </w:r>
    </w:p>
    <w:p w14:paraId="344EA143" w14:textId="3E8545E6" w:rsidR="00E63BBF" w:rsidRDefault="00ED1C6B" w:rsidP="007634A6">
      <w:pPr>
        <w:rPr>
          <w:lang w:eastAsia="ja-JP"/>
        </w:rPr>
      </w:pPr>
      <w:r>
        <w:rPr>
          <w:lang w:eastAsia="ja-JP"/>
        </w:rPr>
        <w:t xml:space="preserve">For detailed analysis of </w:t>
      </w:r>
      <w:r w:rsidRPr="00F63BD9">
        <w:rPr>
          <w:lang w:eastAsia="ja-JP"/>
        </w:rPr>
        <w:t xml:space="preserve">data see </w:t>
      </w:r>
      <w:hyperlink w:anchor="_Results_of_inspection" w:history="1">
        <w:r w:rsidRPr="00F63BD9">
          <w:rPr>
            <w:rStyle w:val="Hyperlink"/>
            <w:lang w:eastAsia="ja-JP"/>
          </w:rPr>
          <w:t>Results of inspection and testing</w:t>
        </w:r>
      </w:hyperlink>
      <w:r w:rsidRPr="00F63BD9">
        <w:rPr>
          <w:lang w:eastAsia="ja-JP"/>
        </w:rPr>
        <w:t>.</w:t>
      </w:r>
    </w:p>
    <w:p w14:paraId="1C9CCD5F" w14:textId="23AA1912" w:rsidR="00E63BBF" w:rsidRDefault="00E63BBF" w:rsidP="00E63BBF">
      <w:pPr>
        <w:pStyle w:val="Heading2"/>
        <w:numPr>
          <w:ilvl w:val="0"/>
          <w:numId w:val="0"/>
        </w:numPr>
        <w:ind w:left="720" w:hanging="720"/>
      </w:pPr>
      <w:bookmarkStart w:id="7" w:name="_Results_of_inspection"/>
      <w:bookmarkStart w:id="8" w:name="_Toc109045628"/>
      <w:bookmarkEnd w:id="7"/>
      <w:r>
        <w:lastRenderedPageBreak/>
        <w:t>Results of inspection and testing</w:t>
      </w:r>
      <w:bookmarkEnd w:id="8"/>
    </w:p>
    <w:p w14:paraId="59DA2220" w14:textId="740ACF7B" w:rsidR="00E63BBF" w:rsidRDefault="00E63BBF" w:rsidP="00E63BBF">
      <w:pPr>
        <w:rPr>
          <w:lang w:eastAsia="ja-JP"/>
        </w:rPr>
      </w:pPr>
      <w:r>
        <w:rPr>
          <w:lang w:eastAsia="ja-JP"/>
        </w:rPr>
        <w:t>The results of inspection and testing from January to December 2021 cover:</w:t>
      </w:r>
    </w:p>
    <w:p w14:paraId="205C1EA3" w14:textId="338F489C" w:rsidR="00E63BBF" w:rsidRDefault="00E63BBF" w:rsidP="00E63BBF">
      <w:pPr>
        <w:pStyle w:val="ListBullet"/>
        <w:rPr>
          <w:lang w:eastAsia="ja-JP"/>
        </w:rPr>
      </w:pPr>
      <w:r>
        <w:rPr>
          <w:lang w:eastAsia="ja-JP"/>
        </w:rPr>
        <w:t>compliance rates against all tests conducted</w:t>
      </w:r>
    </w:p>
    <w:p w14:paraId="0910141B" w14:textId="54DD426A" w:rsidR="00E63BBF" w:rsidRDefault="00E63BBF" w:rsidP="00E63BBF">
      <w:pPr>
        <w:pStyle w:val="ListBullet"/>
        <w:rPr>
          <w:lang w:eastAsia="ja-JP"/>
        </w:rPr>
      </w:pPr>
      <w:r>
        <w:rPr>
          <w:lang w:eastAsia="ja-JP"/>
        </w:rPr>
        <w:t>labelling compliance</w:t>
      </w:r>
    </w:p>
    <w:p w14:paraId="48E00ED3" w14:textId="0C4D0C88" w:rsidR="00E63BBF" w:rsidRDefault="00E63BBF" w:rsidP="00E63BBF">
      <w:pPr>
        <w:pStyle w:val="ListBullet"/>
        <w:rPr>
          <w:lang w:eastAsia="ja-JP"/>
        </w:rPr>
      </w:pPr>
      <w:r>
        <w:rPr>
          <w:lang w:eastAsia="ja-JP"/>
        </w:rPr>
        <w:t>analytical testing data</w:t>
      </w:r>
    </w:p>
    <w:p w14:paraId="4F9081FC" w14:textId="240483D7" w:rsidR="00E63BBF" w:rsidRDefault="00E63BBF" w:rsidP="00E63BBF">
      <w:pPr>
        <w:pStyle w:val="ListBullet"/>
        <w:rPr>
          <w:lang w:eastAsia="ja-JP"/>
        </w:rPr>
      </w:pPr>
      <w:r>
        <w:rPr>
          <w:lang w:eastAsia="ja-JP"/>
        </w:rPr>
        <w:t>results by commodity group.</w:t>
      </w:r>
    </w:p>
    <w:p w14:paraId="0A22B809" w14:textId="57FDA18C" w:rsidR="00E63BBF" w:rsidRDefault="00E63BBF" w:rsidP="00E63BBF">
      <w:pPr>
        <w:pStyle w:val="Heading3"/>
        <w:numPr>
          <w:ilvl w:val="0"/>
          <w:numId w:val="0"/>
        </w:numPr>
        <w:ind w:left="964" w:hanging="964"/>
        <w:rPr>
          <w:lang w:eastAsia="ja-JP"/>
        </w:rPr>
      </w:pPr>
      <w:bookmarkStart w:id="9" w:name="_Toc109045629"/>
      <w:r>
        <w:rPr>
          <w:lang w:eastAsia="ja-JP"/>
        </w:rPr>
        <w:t>Compliance rates against all tests conducted</w:t>
      </w:r>
      <w:bookmarkEnd w:id="9"/>
    </w:p>
    <w:p w14:paraId="5C429816" w14:textId="5D52B5C6" w:rsidR="00E63BBF" w:rsidRDefault="00E63BBF" w:rsidP="00662432">
      <w:pPr>
        <w:rPr>
          <w:lang w:eastAsia="ja-JP"/>
        </w:rPr>
      </w:pPr>
      <w:r>
        <w:rPr>
          <w:lang w:eastAsia="ja-JP"/>
        </w:rPr>
        <w:t xml:space="preserve">In 2021, </w:t>
      </w:r>
      <w:r w:rsidR="00C60CDA">
        <w:rPr>
          <w:lang w:eastAsia="ja-JP"/>
        </w:rPr>
        <w:t>98.2</w:t>
      </w:r>
      <w:r>
        <w:rPr>
          <w:lang w:eastAsia="ja-JP"/>
        </w:rPr>
        <w:t xml:space="preserve">% of all imported foods inspected under the IFIS complied with the test applied </w:t>
      </w:r>
      <w:r w:rsidR="001074CA">
        <w:rPr>
          <w:lang w:eastAsia="ja-JP"/>
        </w:rPr>
        <w:t>(</w:t>
      </w:r>
      <w:r w:rsidR="001074CA">
        <w:rPr>
          <w:lang w:eastAsia="ja-JP"/>
        </w:rPr>
        <w:fldChar w:fldCharType="begin"/>
      </w:r>
      <w:r w:rsidR="001074CA">
        <w:rPr>
          <w:lang w:eastAsia="ja-JP"/>
        </w:rPr>
        <w:instrText xml:space="preserve"> REF _Ref13759287 \h </w:instrText>
      </w:r>
      <w:r w:rsidR="001074CA">
        <w:rPr>
          <w:lang w:eastAsia="ja-JP"/>
        </w:rPr>
      </w:r>
      <w:r w:rsidR="001074CA">
        <w:rPr>
          <w:lang w:eastAsia="ja-JP"/>
        </w:rPr>
        <w:fldChar w:fldCharType="separate"/>
      </w:r>
      <w:r w:rsidR="003C1169" w:rsidRPr="007B1151">
        <w:t xml:space="preserve">Table </w:t>
      </w:r>
      <w:r w:rsidR="003C1169">
        <w:rPr>
          <w:noProof/>
        </w:rPr>
        <w:t>1</w:t>
      </w:r>
      <w:r w:rsidR="001074CA">
        <w:rPr>
          <w:lang w:eastAsia="ja-JP"/>
        </w:rPr>
        <w:fldChar w:fldCharType="end"/>
      </w:r>
      <w:r w:rsidR="001074CA">
        <w:rPr>
          <w:lang w:eastAsia="ja-JP"/>
        </w:rPr>
        <w:t>)</w:t>
      </w:r>
      <w:r>
        <w:rPr>
          <w:lang w:eastAsia="ja-JP"/>
        </w:rPr>
        <w:t>.</w:t>
      </w:r>
    </w:p>
    <w:p w14:paraId="65246907" w14:textId="6382C5C7" w:rsidR="00E63BBF" w:rsidRDefault="00E63BBF" w:rsidP="00E63BBF">
      <w:pPr>
        <w:pStyle w:val="Caption"/>
      </w:pPr>
      <w:bookmarkStart w:id="10" w:name="_Ref13759287"/>
      <w:bookmarkStart w:id="11" w:name="_Toc369867482"/>
      <w:bookmarkStart w:id="12" w:name="_Toc520814502"/>
      <w:bookmarkStart w:id="13" w:name="_Toc520880957"/>
      <w:bookmarkStart w:id="14" w:name="_Ref520987475"/>
      <w:bookmarkStart w:id="15" w:name="_Toc16519517"/>
      <w:bookmarkStart w:id="16" w:name="_Toc48556772"/>
      <w:bookmarkStart w:id="17" w:name="_Toc76110339"/>
      <w:bookmarkStart w:id="18" w:name="_Toc109045638"/>
      <w:bookmarkStart w:id="19" w:name="Table_1_All_tests"/>
      <w:r w:rsidRPr="007B1151">
        <w:t xml:space="preserve">Table </w:t>
      </w:r>
      <w:r w:rsidRPr="007B1151">
        <w:rPr>
          <w:noProof/>
        </w:rPr>
        <w:fldChar w:fldCharType="begin"/>
      </w:r>
      <w:r w:rsidRPr="007B1151">
        <w:rPr>
          <w:noProof/>
        </w:rPr>
        <w:instrText xml:space="preserve"> SEQ Table \* ARABIC </w:instrText>
      </w:r>
      <w:r w:rsidRPr="007B1151">
        <w:rPr>
          <w:noProof/>
        </w:rPr>
        <w:fldChar w:fldCharType="separate"/>
      </w:r>
      <w:r w:rsidR="003C1169">
        <w:rPr>
          <w:noProof/>
        </w:rPr>
        <w:t>1</w:t>
      </w:r>
      <w:r w:rsidRPr="007B1151">
        <w:rPr>
          <w:noProof/>
        </w:rPr>
        <w:fldChar w:fldCharType="end"/>
      </w:r>
      <w:bookmarkEnd w:id="10"/>
      <w:r w:rsidRPr="007B1151">
        <w:t xml:space="preserve"> All tests, product</w:t>
      </w:r>
      <w:bookmarkEnd w:id="11"/>
      <w:bookmarkEnd w:id="12"/>
      <w:r w:rsidRPr="007B1151">
        <w:t xml:space="preserve"> compliance rates, </w:t>
      </w:r>
      <w:bookmarkEnd w:id="13"/>
      <w:bookmarkEnd w:id="14"/>
      <w:bookmarkEnd w:id="15"/>
      <w:bookmarkEnd w:id="16"/>
      <w:r>
        <w:t>202</w:t>
      </w:r>
      <w:bookmarkEnd w:id="17"/>
      <w:r>
        <w:t>1</w:t>
      </w:r>
      <w:bookmarkEnd w:id="1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14"/>
        <w:gridCol w:w="1814"/>
        <w:gridCol w:w="1814"/>
        <w:gridCol w:w="1928"/>
        <w:gridCol w:w="1700"/>
      </w:tblGrid>
      <w:tr w:rsidR="00E63BBF" w14:paraId="1223E772" w14:textId="77777777" w:rsidTr="002A152E">
        <w:trPr>
          <w:cantSplit/>
          <w:tblHeader/>
        </w:trPr>
        <w:tc>
          <w:tcPr>
            <w:tcW w:w="1000" w:type="pct"/>
            <w:shd w:val="clear" w:color="auto" w:fill="auto"/>
          </w:tcPr>
          <w:p w14:paraId="40DE2070" w14:textId="77777777" w:rsidR="00E63BBF" w:rsidRDefault="00E63BBF" w:rsidP="00662432">
            <w:pPr>
              <w:pStyle w:val="TableHeading"/>
            </w:pPr>
            <w:bookmarkStart w:id="20" w:name="Title_1"/>
            <w:bookmarkEnd w:id="20"/>
            <w:r>
              <w:t>Test group</w:t>
            </w:r>
          </w:p>
        </w:tc>
        <w:tc>
          <w:tcPr>
            <w:tcW w:w="1000" w:type="pct"/>
          </w:tcPr>
          <w:p w14:paraId="248F3BEF" w14:textId="77777777" w:rsidR="00E63BBF" w:rsidRDefault="00E63BBF" w:rsidP="00A55140">
            <w:pPr>
              <w:pStyle w:val="TableHeading"/>
              <w:jc w:val="right"/>
            </w:pPr>
            <w:r>
              <w:t>Tests applied (no.)</w:t>
            </w:r>
          </w:p>
        </w:tc>
        <w:tc>
          <w:tcPr>
            <w:tcW w:w="1000" w:type="pct"/>
            <w:shd w:val="clear" w:color="auto" w:fill="auto"/>
          </w:tcPr>
          <w:p w14:paraId="25FB1219" w14:textId="77777777" w:rsidR="00E63BBF" w:rsidRDefault="00E63BBF" w:rsidP="00A55140">
            <w:pPr>
              <w:pStyle w:val="TableHeading"/>
              <w:jc w:val="right"/>
            </w:pPr>
            <w:r>
              <w:t>Compliant (no.)</w:t>
            </w:r>
          </w:p>
        </w:tc>
        <w:tc>
          <w:tcPr>
            <w:tcW w:w="1063" w:type="pct"/>
          </w:tcPr>
          <w:p w14:paraId="2BF20D7E" w14:textId="77777777" w:rsidR="00E63BBF" w:rsidRDefault="00E63BBF" w:rsidP="00A55140">
            <w:pPr>
              <w:pStyle w:val="TableHeading"/>
              <w:jc w:val="right"/>
            </w:pPr>
            <w:r>
              <w:t>Non-compliant (no.)</w:t>
            </w:r>
          </w:p>
        </w:tc>
        <w:tc>
          <w:tcPr>
            <w:tcW w:w="937" w:type="pct"/>
          </w:tcPr>
          <w:p w14:paraId="7FFC6E64" w14:textId="77777777" w:rsidR="00E63BBF" w:rsidRDefault="00E63BBF" w:rsidP="00A55140">
            <w:pPr>
              <w:pStyle w:val="TableHeading"/>
              <w:jc w:val="right"/>
            </w:pPr>
            <w:r>
              <w:t>Compliant (%)</w:t>
            </w:r>
          </w:p>
        </w:tc>
      </w:tr>
      <w:tr w:rsidR="00E63BBF" w14:paraId="15B9CD78" w14:textId="77777777" w:rsidTr="002A152E">
        <w:tc>
          <w:tcPr>
            <w:tcW w:w="1000" w:type="pct"/>
            <w:shd w:val="clear" w:color="auto" w:fill="auto"/>
          </w:tcPr>
          <w:p w14:paraId="0672B04C" w14:textId="77777777" w:rsidR="00E63BBF" w:rsidRDefault="00E63BBF" w:rsidP="00662432">
            <w:pPr>
              <w:pStyle w:val="TableText"/>
            </w:pPr>
            <w:r>
              <w:t>Analytical</w:t>
            </w:r>
          </w:p>
        </w:tc>
        <w:tc>
          <w:tcPr>
            <w:tcW w:w="1000" w:type="pct"/>
          </w:tcPr>
          <w:p w14:paraId="78E209B4" w14:textId="334AAECD" w:rsidR="00E63BBF" w:rsidRDefault="00A32974" w:rsidP="00662432">
            <w:pPr>
              <w:pStyle w:val="TableText"/>
              <w:jc w:val="right"/>
            </w:pPr>
            <w:r>
              <w:t>22</w:t>
            </w:r>
            <w:r w:rsidR="00E63BBF" w:rsidRPr="005B4312">
              <w:t>,</w:t>
            </w:r>
            <w:r>
              <w:t>257</w:t>
            </w:r>
          </w:p>
        </w:tc>
        <w:tc>
          <w:tcPr>
            <w:tcW w:w="1000" w:type="pct"/>
            <w:shd w:val="clear" w:color="auto" w:fill="auto"/>
          </w:tcPr>
          <w:p w14:paraId="129B4424" w14:textId="55B820EA" w:rsidR="00E63BBF" w:rsidRDefault="00A32974" w:rsidP="00662432">
            <w:pPr>
              <w:pStyle w:val="TableText"/>
              <w:jc w:val="right"/>
            </w:pPr>
            <w:r>
              <w:t>21,901</w:t>
            </w:r>
          </w:p>
        </w:tc>
        <w:tc>
          <w:tcPr>
            <w:tcW w:w="1063" w:type="pct"/>
          </w:tcPr>
          <w:p w14:paraId="6991D565" w14:textId="059928CF" w:rsidR="00E63BBF" w:rsidRDefault="00A32974" w:rsidP="00662432">
            <w:pPr>
              <w:pStyle w:val="TableText"/>
              <w:jc w:val="right"/>
            </w:pPr>
            <w:r>
              <w:t>356</w:t>
            </w:r>
          </w:p>
        </w:tc>
        <w:tc>
          <w:tcPr>
            <w:tcW w:w="937" w:type="pct"/>
          </w:tcPr>
          <w:p w14:paraId="1AB46600" w14:textId="491AE7C2" w:rsidR="00E63BBF" w:rsidRDefault="00E63BBF" w:rsidP="00662432">
            <w:pPr>
              <w:pStyle w:val="TableText"/>
              <w:jc w:val="right"/>
            </w:pPr>
            <w:r w:rsidRPr="0072575E">
              <w:t>98.</w:t>
            </w:r>
            <w:r w:rsidR="00A32974">
              <w:t>4</w:t>
            </w:r>
          </w:p>
        </w:tc>
      </w:tr>
      <w:tr w:rsidR="00E63BBF" w14:paraId="618425DF" w14:textId="77777777" w:rsidTr="002A152E">
        <w:tc>
          <w:tcPr>
            <w:tcW w:w="1000" w:type="pct"/>
            <w:shd w:val="clear" w:color="auto" w:fill="auto"/>
            <w:vAlign w:val="center"/>
          </w:tcPr>
          <w:p w14:paraId="140C224E" w14:textId="77777777" w:rsidR="00E63BBF" w:rsidRDefault="00E63BBF" w:rsidP="00662432">
            <w:pPr>
              <w:pStyle w:val="TableText"/>
            </w:pPr>
            <w:r>
              <w:t>Labelling</w:t>
            </w:r>
          </w:p>
        </w:tc>
        <w:tc>
          <w:tcPr>
            <w:tcW w:w="1000" w:type="pct"/>
          </w:tcPr>
          <w:p w14:paraId="308CB62C" w14:textId="12D608EB" w:rsidR="00E63BBF" w:rsidRDefault="00A32974" w:rsidP="00662432">
            <w:pPr>
              <w:pStyle w:val="TableText"/>
              <w:jc w:val="right"/>
            </w:pPr>
            <w:bookmarkStart w:id="21" w:name="_Hlk103007484"/>
            <w:r>
              <w:t>57</w:t>
            </w:r>
            <w:r w:rsidR="00E63BBF" w:rsidRPr="005B4312">
              <w:t>,</w:t>
            </w:r>
            <w:r>
              <w:t>184</w:t>
            </w:r>
            <w:bookmarkEnd w:id="21"/>
          </w:p>
        </w:tc>
        <w:tc>
          <w:tcPr>
            <w:tcW w:w="1000" w:type="pct"/>
            <w:shd w:val="clear" w:color="auto" w:fill="auto"/>
          </w:tcPr>
          <w:p w14:paraId="2135736E" w14:textId="747144C3" w:rsidR="00E63BBF" w:rsidRDefault="00A32974" w:rsidP="00662432">
            <w:pPr>
              <w:pStyle w:val="TableText"/>
              <w:jc w:val="right"/>
            </w:pPr>
            <w:r>
              <w:t>55</w:t>
            </w:r>
            <w:r w:rsidR="00E63BBF" w:rsidRPr="008B0F5A">
              <w:t>,</w:t>
            </w:r>
            <w:r>
              <w:t>236</w:t>
            </w:r>
          </w:p>
        </w:tc>
        <w:tc>
          <w:tcPr>
            <w:tcW w:w="1063" w:type="pct"/>
          </w:tcPr>
          <w:p w14:paraId="1A99F457" w14:textId="2A921573" w:rsidR="00E63BBF" w:rsidRDefault="00A32974" w:rsidP="00662432">
            <w:pPr>
              <w:pStyle w:val="TableText"/>
              <w:jc w:val="right"/>
            </w:pPr>
            <w:r>
              <w:t>1</w:t>
            </w:r>
            <w:r w:rsidR="00E63BBF" w:rsidRPr="008B0F5A">
              <w:t>,</w:t>
            </w:r>
            <w:r>
              <w:t>948</w:t>
            </w:r>
          </w:p>
        </w:tc>
        <w:tc>
          <w:tcPr>
            <w:tcW w:w="937" w:type="pct"/>
          </w:tcPr>
          <w:p w14:paraId="1F3F7BFC" w14:textId="524BE6C0" w:rsidR="00E63BBF" w:rsidRDefault="00E63BBF" w:rsidP="00662432">
            <w:pPr>
              <w:pStyle w:val="TableText"/>
              <w:jc w:val="right"/>
            </w:pPr>
            <w:r w:rsidRPr="0072575E">
              <w:t>9</w:t>
            </w:r>
            <w:r w:rsidR="00A32974">
              <w:t>6</w:t>
            </w:r>
            <w:r w:rsidRPr="0072575E">
              <w:t>.</w:t>
            </w:r>
            <w:r w:rsidR="00A32974">
              <w:t>6</w:t>
            </w:r>
          </w:p>
        </w:tc>
      </w:tr>
      <w:tr w:rsidR="00E63BBF" w14:paraId="23941E86" w14:textId="77777777" w:rsidTr="002A152E">
        <w:tc>
          <w:tcPr>
            <w:tcW w:w="1000" w:type="pct"/>
            <w:shd w:val="clear" w:color="auto" w:fill="auto"/>
            <w:vAlign w:val="center"/>
          </w:tcPr>
          <w:p w14:paraId="25ADC61D" w14:textId="292752F1" w:rsidR="00E63BBF" w:rsidRDefault="00E63BBF" w:rsidP="00662432">
            <w:pPr>
              <w:pStyle w:val="TableText"/>
            </w:pPr>
            <w:proofErr w:type="gramStart"/>
            <w:r>
              <w:t>Other</w:t>
            </w:r>
            <w:proofErr w:type="gramEnd"/>
            <w:r w:rsidR="002A152E">
              <w:t xml:space="preserve"> </w:t>
            </w:r>
            <w:r w:rsidR="002A152E" w:rsidRPr="00943664">
              <w:rPr>
                <w:rStyle w:val="Strong"/>
              </w:rPr>
              <w:t>a</w:t>
            </w:r>
          </w:p>
        </w:tc>
        <w:tc>
          <w:tcPr>
            <w:tcW w:w="1000" w:type="pct"/>
          </w:tcPr>
          <w:p w14:paraId="169601CE" w14:textId="349A44EA" w:rsidR="00E63BBF" w:rsidRDefault="00A32974" w:rsidP="00662432">
            <w:pPr>
              <w:pStyle w:val="TableText"/>
              <w:jc w:val="right"/>
            </w:pPr>
            <w:r>
              <w:t>55</w:t>
            </w:r>
            <w:r w:rsidR="00E63BBF" w:rsidRPr="005B4312">
              <w:t>,</w:t>
            </w:r>
            <w:r>
              <w:t>670</w:t>
            </w:r>
          </w:p>
        </w:tc>
        <w:tc>
          <w:tcPr>
            <w:tcW w:w="1000" w:type="pct"/>
            <w:shd w:val="clear" w:color="auto" w:fill="auto"/>
          </w:tcPr>
          <w:p w14:paraId="13D00951" w14:textId="0E50B003" w:rsidR="00E63BBF" w:rsidRDefault="00A32974" w:rsidP="00662432">
            <w:pPr>
              <w:pStyle w:val="TableText"/>
              <w:jc w:val="right"/>
            </w:pPr>
            <w:r>
              <w:t>55</w:t>
            </w:r>
            <w:r w:rsidR="00E63BBF" w:rsidRPr="008B0F5A">
              <w:t>,</w:t>
            </w:r>
            <w:r>
              <w:t>491</w:t>
            </w:r>
          </w:p>
        </w:tc>
        <w:tc>
          <w:tcPr>
            <w:tcW w:w="1063" w:type="pct"/>
          </w:tcPr>
          <w:p w14:paraId="2F0214DC" w14:textId="6907AD22" w:rsidR="00E63BBF" w:rsidRDefault="00A32974" w:rsidP="00662432">
            <w:pPr>
              <w:pStyle w:val="TableText"/>
              <w:jc w:val="right"/>
            </w:pPr>
            <w:r>
              <w:t>179</w:t>
            </w:r>
          </w:p>
        </w:tc>
        <w:tc>
          <w:tcPr>
            <w:tcW w:w="937" w:type="pct"/>
          </w:tcPr>
          <w:p w14:paraId="7DE70ABE" w14:textId="50A0B8D3" w:rsidR="00E63BBF" w:rsidRDefault="00E63BBF" w:rsidP="00662432">
            <w:pPr>
              <w:pStyle w:val="TableText"/>
              <w:jc w:val="right"/>
            </w:pPr>
            <w:r w:rsidRPr="0072575E">
              <w:t>99.</w:t>
            </w:r>
            <w:r w:rsidR="00A32974">
              <w:t>7</w:t>
            </w:r>
          </w:p>
        </w:tc>
      </w:tr>
      <w:tr w:rsidR="00E63BBF" w:rsidRPr="00A55140" w14:paraId="48821A9D" w14:textId="77777777" w:rsidTr="002A152E">
        <w:tc>
          <w:tcPr>
            <w:tcW w:w="1000" w:type="pct"/>
            <w:shd w:val="clear" w:color="auto" w:fill="auto"/>
            <w:vAlign w:val="center"/>
          </w:tcPr>
          <w:p w14:paraId="0463CC21" w14:textId="77777777" w:rsidR="00E63BBF" w:rsidRPr="00A55140" w:rsidRDefault="00E63BBF" w:rsidP="00662432">
            <w:pPr>
              <w:pStyle w:val="TableText"/>
              <w:rPr>
                <w:rStyle w:val="Strong"/>
              </w:rPr>
            </w:pPr>
            <w:r w:rsidRPr="00A55140">
              <w:rPr>
                <w:rStyle w:val="Strong"/>
              </w:rPr>
              <w:t>Total</w:t>
            </w:r>
          </w:p>
        </w:tc>
        <w:tc>
          <w:tcPr>
            <w:tcW w:w="1000" w:type="pct"/>
          </w:tcPr>
          <w:p w14:paraId="039AD27A" w14:textId="434B3E18" w:rsidR="00E63BBF" w:rsidRPr="00A55140" w:rsidRDefault="00E63BBF" w:rsidP="00662432">
            <w:pPr>
              <w:pStyle w:val="TableText"/>
              <w:jc w:val="right"/>
              <w:rPr>
                <w:rStyle w:val="Strong"/>
              </w:rPr>
            </w:pPr>
            <w:r w:rsidRPr="00A55140">
              <w:rPr>
                <w:rStyle w:val="Strong"/>
              </w:rPr>
              <w:t>1</w:t>
            </w:r>
            <w:r w:rsidR="00A32974" w:rsidRPr="00A55140">
              <w:rPr>
                <w:rStyle w:val="Strong"/>
              </w:rPr>
              <w:t>35</w:t>
            </w:r>
            <w:r w:rsidRPr="00A55140">
              <w:rPr>
                <w:rStyle w:val="Strong"/>
              </w:rPr>
              <w:t>,</w:t>
            </w:r>
            <w:r w:rsidR="00A32974" w:rsidRPr="00A55140">
              <w:rPr>
                <w:rStyle w:val="Strong"/>
              </w:rPr>
              <w:t>111</w:t>
            </w:r>
          </w:p>
        </w:tc>
        <w:tc>
          <w:tcPr>
            <w:tcW w:w="1000" w:type="pct"/>
            <w:shd w:val="clear" w:color="auto" w:fill="auto"/>
          </w:tcPr>
          <w:p w14:paraId="6589468B" w14:textId="3B68A218" w:rsidR="00E63BBF" w:rsidRPr="00A55140" w:rsidRDefault="00E63BBF" w:rsidP="00662432">
            <w:pPr>
              <w:pStyle w:val="TableText"/>
              <w:jc w:val="right"/>
              <w:rPr>
                <w:rStyle w:val="Strong"/>
              </w:rPr>
            </w:pPr>
            <w:r w:rsidRPr="00A55140">
              <w:rPr>
                <w:rStyle w:val="Strong"/>
              </w:rPr>
              <w:t>1</w:t>
            </w:r>
            <w:r w:rsidR="00A234DA" w:rsidRPr="00A55140">
              <w:rPr>
                <w:rStyle w:val="Strong"/>
              </w:rPr>
              <w:t>32</w:t>
            </w:r>
            <w:r w:rsidRPr="00A55140">
              <w:rPr>
                <w:rStyle w:val="Strong"/>
              </w:rPr>
              <w:t>,</w:t>
            </w:r>
            <w:r w:rsidR="00A234DA" w:rsidRPr="00A55140">
              <w:rPr>
                <w:rStyle w:val="Strong"/>
              </w:rPr>
              <w:t>628</w:t>
            </w:r>
          </w:p>
        </w:tc>
        <w:tc>
          <w:tcPr>
            <w:tcW w:w="1063" w:type="pct"/>
          </w:tcPr>
          <w:p w14:paraId="5E64337D" w14:textId="13944DE3" w:rsidR="00E63BBF" w:rsidRPr="00A55140" w:rsidRDefault="00A234DA" w:rsidP="00662432">
            <w:pPr>
              <w:pStyle w:val="TableText"/>
              <w:jc w:val="right"/>
              <w:rPr>
                <w:rStyle w:val="Strong"/>
              </w:rPr>
            </w:pPr>
            <w:r w:rsidRPr="00A55140">
              <w:rPr>
                <w:rStyle w:val="Strong"/>
              </w:rPr>
              <w:t>2</w:t>
            </w:r>
            <w:r w:rsidR="00E63BBF" w:rsidRPr="00A55140">
              <w:rPr>
                <w:rStyle w:val="Strong"/>
              </w:rPr>
              <w:t>,</w:t>
            </w:r>
            <w:r w:rsidRPr="00A55140">
              <w:rPr>
                <w:rStyle w:val="Strong"/>
              </w:rPr>
              <w:t>483</w:t>
            </w:r>
          </w:p>
        </w:tc>
        <w:tc>
          <w:tcPr>
            <w:tcW w:w="937" w:type="pct"/>
          </w:tcPr>
          <w:p w14:paraId="451818F4" w14:textId="7E0A47AD" w:rsidR="00E63BBF" w:rsidRPr="00A55140" w:rsidRDefault="00E63BBF" w:rsidP="00662432">
            <w:pPr>
              <w:pStyle w:val="TableText"/>
              <w:jc w:val="right"/>
              <w:rPr>
                <w:rStyle w:val="Strong"/>
              </w:rPr>
            </w:pPr>
            <w:r w:rsidRPr="00A55140">
              <w:rPr>
                <w:rStyle w:val="Strong"/>
              </w:rPr>
              <w:t>9</w:t>
            </w:r>
            <w:r w:rsidR="00A234DA" w:rsidRPr="00A55140">
              <w:rPr>
                <w:rStyle w:val="Strong"/>
              </w:rPr>
              <w:t>8</w:t>
            </w:r>
            <w:r w:rsidRPr="00A55140">
              <w:rPr>
                <w:rStyle w:val="Strong"/>
              </w:rPr>
              <w:t>.</w:t>
            </w:r>
            <w:r w:rsidR="00A234DA" w:rsidRPr="00A55140">
              <w:rPr>
                <w:rStyle w:val="Strong"/>
              </w:rPr>
              <w:t>2</w:t>
            </w:r>
          </w:p>
        </w:tc>
      </w:tr>
    </w:tbl>
    <w:p w14:paraId="4243C7EF" w14:textId="5A0A3894" w:rsidR="00E63BBF" w:rsidRPr="001E356E" w:rsidRDefault="002A152E" w:rsidP="00E63BBF">
      <w:pPr>
        <w:pStyle w:val="FigureTableNoteSource"/>
      </w:pPr>
      <w:proofErr w:type="spellStart"/>
      <w:r w:rsidRPr="00943664">
        <w:rPr>
          <w:rStyle w:val="Strong"/>
        </w:rPr>
        <w:t>a</w:t>
      </w:r>
      <w:proofErr w:type="spellEnd"/>
      <w:r w:rsidR="00E63BBF" w:rsidRPr="00EB28D6">
        <w:t xml:space="preserve"> </w:t>
      </w:r>
      <w:r>
        <w:t>I</w:t>
      </w:r>
      <w:r w:rsidR="00E63BBF">
        <w:t>ncludes tests such as certification checks (BSE certification, raw milk cheese certification), composition and visual assessment.</w:t>
      </w:r>
    </w:p>
    <w:p w14:paraId="3D59FFEE" w14:textId="77777777" w:rsidR="00E63BBF" w:rsidRDefault="00E63BBF" w:rsidP="00E63BBF">
      <w:pPr>
        <w:pStyle w:val="FigureTableNoteSource"/>
      </w:pPr>
      <w:r>
        <w:t>Source: AIMS database</w:t>
      </w:r>
    </w:p>
    <w:bookmarkEnd w:id="19"/>
    <w:p w14:paraId="40BC1AB6" w14:textId="64CE8F38" w:rsidR="00E63BBF" w:rsidRDefault="00E63BBF" w:rsidP="00E63BBF">
      <w:r>
        <w:t xml:space="preserve">In 2021 non-compliant labelling accounted for most non-compliance </w:t>
      </w:r>
      <w:r w:rsidRPr="009F284B">
        <w:t>(</w:t>
      </w:r>
      <w:r w:rsidR="00C60CDA">
        <w:t>78.5</w:t>
      </w:r>
      <w:r w:rsidRPr="009F284B">
        <w:t>%)</w:t>
      </w:r>
      <w:r>
        <w:t>.</w:t>
      </w:r>
      <w:r w:rsidR="001074CA">
        <w:t xml:space="preserve"> </w:t>
      </w:r>
      <w:r w:rsidR="001074CA">
        <w:fldChar w:fldCharType="begin"/>
      </w:r>
      <w:r w:rsidR="001074CA">
        <w:instrText xml:space="preserve"> REF _Ref43802123 \h </w:instrText>
      </w:r>
      <w:r w:rsidR="001074CA">
        <w:fldChar w:fldCharType="separate"/>
      </w:r>
      <w:r w:rsidR="003C1169">
        <w:t xml:space="preserve">Figure </w:t>
      </w:r>
      <w:r w:rsidR="003C1169">
        <w:rPr>
          <w:noProof/>
        </w:rPr>
        <w:t>1</w:t>
      </w:r>
      <w:r w:rsidR="001074CA">
        <w:fldChar w:fldCharType="end"/>
      </w:r>
      <w:r w:rsidR="008E7335">
        <w:rPr>
          <w:b/>
        </w:rPr>
        <w:t xml:space="preserve"> </w:t>
      </w:r>
      <w:r>
        <w:t>summarises the reasons for</w:t>
      </w:r>
      <w:r w:rsidRPr="009E5CE9">
        <w:t xml:space="preserve"> </w:t>
      </w:r>
      <w:r>
        <w:t>non-compliant results (n=</w:t>
      </w:r>
      <w:r w:rsidR="00C60CDA">
        <w:t>2,483</w:t>
      </w:r>
      <w:r>
        <w:t>)</w:t>
      </w:r>
      <w:r w:rsidRPr="009F284B">
        <w:t>.</w:t>
      </w:r>
    </w:p>
    <w:p w14:paraId="144718AC" w14:textId="4A83EF31" w:rsidR="00E63BBF" w:rsidRPr="00723E28" w:rsidRDefault="00E63BBF" w:rsidP="00E63BBF">
      <w:pPr>
        <w:pStyle w:val="Caption"/>
      </w:pPr>
      <w:bookmarkStart w:id="22" w:name="_Ref43802123"/>
      <w:bookmarkStart w:id="23" w:name="_Toc48556767"/>
      <w:bookmarkStart w:id="24" w:name="_Toc76110350"/>
      <w:bookmarkStart w:id="25" w:name="_Toc109045647"/>
      <w:bookmarkStart w:id="26" w:name="Figure_1_Non_compliant_test_res_by_type"/>
      <w:r>
        <w:t xml:space="preserve">Figure </w:t>
      </w:r>
      <w:r>
        <w:rPr>
          <w:b w:val="0"/>
          <w:bCs w:val="0"/>
          <w:noProof/>
        </w:rPr>
        <w:fldChar w:fldCharType="begin"/>
      </w:r>
      <w:r>
        <w:rPr>
          <w:noProof/>
        </w:rPr>
        <w:instrText xml:space="preserve"> SEQ Figure \* ARABIC </w:instrText>
      </w:r>
      <w:r>
        <w:rPr>
          <w:b w:val="0"/>
          <w:bCs w:val="0"/>
          <w:noProof/>
        </w:rPr>
        <w:fldChar w:fldCharType="separate"/>
      </w:r>
      <w:r w:rsidR="003C1169">
        <w:rPr>
          <w:noProof/>
        </w:rPr>
        <w:t>1</w:t>
      </w:r>
      <w:r>
        <w:rPr>
          <w:b w:val="0"/>
          <w:bCs w:val="0"/>
          <w:noProof/>
        </w:rPr>
        <w:fldChar w:fldCharType="end"/>
      </w:r>
      <w:bookmarkEnd w:id="22"/>
      <w:r>
        <w:t xml:space="preserve"> </w:t>
      </w:r>
      <w:proofErr w:type="gramStart"/>
      <w:r>
        <w:t>Non-compliant</w:t>
      </w:r>
      <w:proofErr w:type="gramEnd"/>
      <w:r>
        <w:t xml:space="preserve"> test results, by test type, </w:t>
      </w:r>
      <w:bookmarkEnd w:id="23"/>
      <w:r>
        <w:t>202</w:t>
      </w:r>
      <w:bookmarkEnd w:id="24"/>
      <w:r>
        <w:t>1</w:t>
      </w:r>
      <w:bookmarkEnd w:id="25"/>
    </w:p>
    <w:p w14:paraId="41C348CD" w14:textId="7B383A45" w:rsidR="00272EC2" w:rsidRDefault="00A10FE1" w:rsidP="005E0556">
      <w:pPr>
        <w:rPr>
          <w:lang w:eastAsia="ja-JP"/>
        </w:rPr>
      </w:pPr>
      <w:r>
        <w:rPr>
          <w:noProof/>
          <w:lang w:eastAsia="ja-JP"/>
        </w:rPr>
        <w:drawing>
          <wp:inline distT="0" distB="0" distL="0" distR="0" wp14:anchorId="5DCB39B4" wp14:editId="6A15107A">
            <wp:extent cx="4048731" cy="25576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0210" cy="2558603"/>
                    </a:xfrm>
                    <a:prstGeom prst="rect">
                      <a:avLst/>
                    </a:prstGeom>
                    <a:noFill/>
                  </pic:spPr>
                </pic:pic>
              </a:graphicData>
            </a:graphic>
          </wp:inline>
        </w:drawing>
      </w:r>
    </w:p>
    <w:p w14:paraId="1C2356D3" w14:textId="59B0B13F" w:rsidR="00E63BBF" w:rsidRDefault="00E63BBF" w:rsidP="00E63BBF">
      <w:pPr>
        <w:pStyle w:val="FigureTableNoteSource"/>
      </w:pPr>
      <w:r w:rsidRPr="007634A6">
        <w:rPr>
          <w:rStyle w:val="Strong"/>
        </w:rPr>
        <w:t>Other</w:t>
      </w:r>
      <w:r w:rsidRPr="00EB28D6">
        <w:t xml:space="preserve"> </w:t>
      </w:r>
      <w:r>
        <w:t>includes tests such as certification checks (BSE certification, raw milk cheese certification), composition and visual assessment.</w:t>
      </w:r>
    </w:p>
    <w:p w14:paraId="12C6A376" w14:textId="77777777" w:rsidR="00E63BBF" w:rsidRDefault="00E63BBF" w:rsidP="00E63BBF">
      <w:pPr>
        <w:pStyle w:val="FigureTableNoteSource"/>
      </w:pPr>
      <w:r>
        <w:t>Source: AIMS database</w:t>
      </w:r>
    </w:p>
    <w:p w14:paraId="0C54FBD0" w14:textId="63AAA8AE" w:rsidR="00E63BBF" w:rsidRDefault="0010129C" w:rsidP="0010129C">
      <w:pPr>
        <w:pStyle w:val="Heading3"/>
        <w:numPr>
          <w:ilvl w:val="0"/>
          <w:numId w:val="0"/>
        </w:numPr>
        <w:ind w:left="964" w:hanging="964"/>
        <w:rPr>
          <w:lang w:eastAsia="ja-JP"/>
        </w:rPr>
      </w:pPr>
      <w:bookmarkStart w:id="27" w:name="_Toc109045630"/>
      <w:bookmarkEnd w:id="26"/>
      <w:r>
        <w:rPr>
          <w:lang w:eastAsia="ja-JP"/>
        </w:rPr>
        <w:lastRenderedPageBreak/>
        <w:t>Labelling compliance</w:t>
      </w:r>
      <w:bookmarkEnd w:id="27"/>
    </w:p>
    <w:p w14:paraId="31AB8409" w14:textId="4EF621A8" w:rsidR="00385194" w:rsidRDefault="00385194" w:rsidP="00385194">
      <w:pPr>
        <w:rPr>
          <w:lang w:eastAsia="ja-JP"/>
        </w:rPr>
      </w:pPr>
      <w:r>
        <w:rPr>
          <w:lang w:eastAsia="ja-JP"/>
        </w:rPr>
        <w:t xml:space="preserve">In 2021 most non-compliance under the IFIS was for labels that did not comply with Australian food standards </w:t>
      </w:r>
      <w:r w:rsidR="009D28D4">
        <w:rPr>
          <w:lang w:eastAsia="ja-JP"/>
        </w:rPr>
        <w:t>(</w:t>
      </w:r>
      <w:r w:rsidR="009D28D4">
        <w:rPr>
          <w:lang w:eastAsia="ja-JP"/>
        </w:rPr>
        <w:fldChar w:fldCharType="begin"/>
      </w:r>
      <w:r w:rsidR="009D28D4">
        <w:rPr>
          <w:lang w:eastAsia="ja-JP"/>
        </w:rPr>
        <w:instrText xml:space="preserve"> REF _Ref43802196 \h </w:instrText>
      </w:r>
      <w:r w:rsidR="009D28D4">
        <w:rPr>
          <w:lang w:eastAsia="ja-JP"/>
        </w:rPr>
      </w:r>
      <w:r w:rsidR="009D28D4">
        <w:rPr>
          <w:lang w:eastAsia="ja-JP"/>
        </w:rPr>
        <w:fldChar w:fldCharType="separate"/>
      </w:r>
      <w:r w:rsidR="003C1169">
        <w:t xml:space="preserve">Figure </w:t>
      </w:r>
      <w:r w:rsidR="003C1169">
        <w:rPr>
          <w:noProof/>
        </w:rPr>
        <w:t>2</w:t>
      </w:r>
      <w:r w:rsidR="009D28D4">
        <w:rPr>
          <w:lang w:eastAsia="ja-JP"/>
        </w:rPr>
        <w:fldChar w:fldCharType="end"/>
      </w:r>
      <w:r w:rsidR="009D28D4">
        <w:rPr>
          <w:lang w:eastAsia="ja-JP"/>
        </w:rPr>
        <w:t>).</w:t>
      </w:r>
      <w:r>
        <w:rPr>
          <w:lang w:eastAsia="ja-JP"/>
        </w:rPr>
        <w:t xml:space="preserve"> </w:t>
      </w:r>
      <w:r w:rsidRPr="002A152E">
        <w:rPr>
          <w:lang w:eastAsia="ja-JP"/>
        </w:rPr>
        <w:t>Most notably:</w:t>
      </w:r>
    </w:p>
    <w:p w14:paraId="1BF514AE" w14:textId="35D1340A" w:rsidR="00385194" w:rsidRDefault="00385194" w:rsidP="00385194">
      <w:pPr>
        <w:pStyle w:val="ListBullet"/>
        <w:rPr>
          <w:lang w:eastAsia="ja-JP"/>
        </w:rPr>
      </w:pPr>
      <w:r>
        <w:rPr>
          <w:lang w:eastAsia="ja-JP"/>
        </w:rPr>
        <w:t>3</w:t>
      </w:r>
      <w:r w:rsidR="00FD343A">
        <w:rPr>
          <w:lang w:eastAsia="ja-JP"/>
        </w:rPr>
        <w:t>0.1</w:t>
      </w:r>
      <w:r>
        <w:rPr>
          <w:lang w:eastAsia="ja-JP"/>
        </w:rPr>
        <w:t xml:space="preserve">% of labels </w:t>
      </w:r>
      <w:r w:rsidR="002A00C5">
        <w:rPr>
          <w:lang w:eastAsia="ja-JP"/>
        </w:rPr>
        <w:t>lacked or listed either</w:t>
      </w:r>
      <w:r w:rsidR="00545CC8">
        <w:rPr>
          <w:lang w:eastAsia="ja-JP"/>
        </w:rPr>
        <w:t xml:space="preserve"> </w:t>
      </w:r>
      <w:r>
        <w:rPr>
          <w:lang w:eastAsia="ja-JP"/>
        </w:rPr>
        <w:t>incomplete or incorrect nutritional details</w:t>
      </w:r>
    </w:p>
    <w:p w14:paraId="24270EA9" w14:textId="2AB96DD9" w:rsidR="00385194" w:rsidRDefault="00FD343A" w:rsidP="00385194">
      <w:pPr>
        <w:pStyle w:val="ListBullet"/>
        <w:rPr>
          <w:lang w:eastAsia="ja-JP"/>
        </w:rPr>
      </w:pPr>
      <w:r>
        <w:rPr>
          <w:lang w:eastAsia="ja-JP"/>
        </w:rPr>
        <w:t>20.9</w:t>
      </w:r>
      <w:r w:rsidR="00385194">
        <w:rPr>
          <w:lang w:eastAsia="ja-JP"/>
        </w:rPr>
        <w:t xml:space="preserve">% of labels </w:t>
      </w:r>
      <w:r w:rsidR="002A00C5">
        <w:rPr>
          <w:lang w:eastAsia="ja-JP"/>
        </w:rPr>
        <w:t>lacked or listed either</w:t>
      </w:r>
      <w:r w:rsidR="00545CC8">
        <w:rPr>
          <w:lang w:eastAsia="ja-JP"/>
        </w:rPr>
        <w:t xml:space="preserve"> </w:t>
      </w:r>
      <w:r w:rsidR="00385194">
        <w:rPr>
          <w:lang w:eastAsia="ja-JP"/>
        </w:rPr>
        <w:t>incomplete or incorrect ingredient lists</w:t>
      </w:r>
    </w:p>
    <w:p w14:paraId="096A2CC2" w14:textId="5463D768" w:rsidR="00385194" w:rsidRDefault="00FD343A" w:rsidP="00385194">
      <w:pPr>
        <w:pStyle w:val="ListBullet"/>
        <w:rPr>
          <w:lang w:eastAsia="ja-JP"/>
        </w:rPr>
      </w:pPr>
      <w:r>
        <w:rPr>
          <w:lang w:eastAsia="ja-JP"/>
        </w:rPr>
        <w:t>15.5</w:t>
      </w:r>
      <w:r w:rsidR="00385194">
        <w:rPr>
          <w:lang w:eastAsia="ja-JP"/>
        </w:rPr>
        <w:t xml:space="preserve">% </w:t>
      </w:r>
      <w:r>
        <w:rPr>
          <w:lang w:eastAsia="ja-JP"/>
        </w:rPr>
        <w:t xml:space="preserve">of labels </w:t>
      </w:r>
      <w:r w:rsidR="002A00C5">
        <w:rPr>
          <w:lang w:eastAsia="ja-JP"/>
        </w:rPr>
        <w:t>lacked</w:t>
      </w:r>
      <w:r w:rsidR="00941FB0">
        <w:rPr>
          <w:lang w:eastAsia="ja-JP"/>
        </w:rPr>
        <w:t xml:space="preserve"> </w:t>
      </w:r>
      <w:r w:rsidR="00545CC8">
        <w:rPr>
          <w:lang w:eastAsia="ja-JP"/>
        </w:rPr>
        <w:t>or</w:t>
      </w:r>
      <w:r w:rsidR="002A00C5">
        <w:rPr>
          <w:lang w:eastAsia="ja-JP"/>
        </w:rPr>
        <w:t xml:space="preserve"> listed</w:t>
      </w:r>
      <w:r w:rsidR="00545CC8">
        <w:rPr>
          <w:lang w:eastAsia="ja-JP"/>
        </w:rPr>
        <w:t xml:space="preserve"> incorrect </w:t>
      </w:r>
      <w:r>
        <w:rPr>
          <w:lang w:eastAsia="ja-JP"/>
        </w:rPr>
        <w:t>importer details</w:t>
      </w:r>
    </w:p>
    <w:p w14:paraId="25160F6D" w14:textId="614B05CE" w:rsidR="00385194" w:rsidRDefault="00385194" w:rsidP="00385194">
      <w:pPr>
        <w:pStyle w:val="ListBullet"/>
        <w:rPr>
          <w:lang w:eastAsia="ja-JP"/>
        </w:rPr>
      </w:pPr>
      <w:r>
        <w:rPr>
          <w:lang w:eastAsia="ja-JP"/>
        </w:rPr>
        <w:t>1</w:t>
      </w:r>
      <w:r w:rsidR="00FD343A">
        <w:rPr>
          <w:lang w:eastAsia="ja-JP"/>
        </w:rPr>
        <w:t>5.2</w:t>
      </w:r>
      <w:r>
        <w:rPr>
          <w:lang w:eastAsia="ja-JP"/>
        </w:rPr>
        <w:t xml:space="preserve">% </w:t>
      </w:r>
      <w:r w:rsidR="00FD343A">
        <w:rPr>
          <w:lang w:eastAsia="ja-JP"/>
        </w:rPr>
        <w:t>of labels were non-compliant with country of origin labelling requirements</w:t>
      </w:r>
      <w:r w:rsidR="00305199">
        <w:rPr>
          <w:lang w:eastAsia="ja-JP"/>
        </w:rPr>
        <w:t>.</w:t>
      </w:r>
    </w:p>
    <w:p w14:paraId="10F3ED99" w14:textId="0AC4EC7D" w:rsidR="00385194" w:rsidRPr="00723E28" w:rsidRDefault="00385194" w:rsidP="00385194">
      <w:pPr>
        <w:pStyle w:val="Caption"/>
      </w:pPr>
      <w:bookmarkStart w:id="28" w:name="_Ref43802196"/>
      <w:bookmarkStart w:id="29" w:name="_Toc48556768"/>
      <w:bookmarkStart w:id="30" w:name="_Toc76110351"/>
      <w:bookmarkStart w:id="31" w:name="_Toc109045648"/>
      <w:bookmarkStart w:id="32" w:name="Figure_2_Non_compliant_labelling_by_type"/>
      <w:r>
        <w:t xml:space="preserve">Figure </w:t>
      </w:r>
      <w:r>
        <w:rPr>
          <w:noProof/>
        </w:rPr>
        <w:fldChar w:fldCharType="begin"/>
      </w:r>
      <w:r>
        <w:rPr>
          <w:noProof/>
        </w:rPr>
        <w:instrText xml:space="preserve"> SEQ Figure \* ARABIC </w:instrText>
      </w:r>
      <w:r>
        <w:rPr>
          <w:noProof/>
        </w:rPr>
        <w:fldChar w:fldCharType="separate"/>
      </w:r>
      <w:r w:rsidR="003C1169">
        <w:rPr>
          <w:noProof/>
        </w:rPr>
        <w:t>2</w:t>
      </w:r>
      <w:r>
        <w:rPr>
          <w:noProof/>
        </w:rPr>
        <w:fldChar w:fldCharType="end"/>
      </w:r>
      <w:bookmarkEnd w:id="28"/>
      <w:r>
        <w:t xml:space="preserve"> </w:t>
      </w:r>
      <w:proofErr w:type="gramStart"/>
      <w:r>
        <w:t>Non-compliant</w:t>
      </w:r>
      <w:proofErr w:type="gramEnd"/>
      <w:r>
        <w:t xml:space="preserve"> labelling, by information type, </w:t>
      </w:r>
      <w:bookmarkEnd w:id="29"/>
      <w:r>
        <w:t>202</w:t>
      </w:r>
      <w:bookmarkEnd w:id="30"/>
      <w:r>
        <w:t>1</w:t>
      </w:r>
      <w:bookmarkEnd w:id="31"/>
    </w:p>
    <w:p w14:paraId="5675A0E8" w14:textId="4D4BB8F0" w:rsidR="001131E8" w:rsidRDefault="001131E8" w:rsidP="00897972">
      <w:pPr>
        <w:rPr>
          <w:lang w:eastAsia="ja-JP"/>
        </w:rPr>
      </w:pPr>
      <w:r>
        <w:rPr>
          <w:noProof/>
          <w:lang w:eastAsia="ja-JP"/>
        </w:rPr>
        <w:drawing>
          <wp:inline distT="0" distB="0" distL="0" distR="0" wp14:anchorId="6A9FC705" wp14:editId="1FE83B92">
            <wp:extent cx="4478400" cy="3052800"/>
            <wp:effectExtent l="0" t="0" r="0" b="0"/>
            <wp:docPr id="16" name="Picture 16" descr="The pie chart shows that nutritional details accounted for 30.1% of non-compliant labelling, ingredients list 20.9%, importer details 15.5%, country of origin 15.2%, mandatory warning statement 7.0%, product description 4.0%, alcohol labelling 3.1%, lot code 1.69%, not English/legible 1.47%, directions for storage and use 0.91%, and date marking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pie chart shows that nutritional details accounted for 30.1% of non-compliant labelling, ingredients list 20.9%, importer details 15.5%, country of origin 15.2%, mandatory warning statement 7.0%, product description 4.0%, alcohol labelling 3.1%, lot code 1.69%, not English/legible 1.47%, directions for storage and use 0.91%, and date marking 0.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8400" cy="3052800"/>
                    </a:xfrm>
                    <a:prstGeom prst="rect">
                      <a:avLst/>
                    </a:prstGeom>
                    <a:noFill/>
                  </pic:spPr>
                </pic:pic>
              </a:graphicData>
            </a:graphic>
          </wp:inline>
        </w:drawing>
      </w:r>
    </w:p>
    <w:p w14:paraId="11236454" w14:textId="77777777" w:rsidR="00385194" w:rsidRDefault="00385194" w:rsidP="00385194">
      <w:pPr>
        <w:pStyle w:val="FigureTableNoteSource"/>
      </w:pPr>
      <w:r>
        <w:t>Source: AIMS database</w:t>
      </w:r>
    </w:p>
    <w:p w14:paraId="6E820B99" w14:textId="1197B5A4" w:rsidR="00385194" w:rsidRDefault="00385194" w:rsidP="00385194">
      <w:pPr>
        <w:pStyle w:val="Heading3"/>
        <w:numPr>
          <w:ilvl w:val="0"/>
          <w:numId w:val="0"/>
        </w:numPr>
        <w:ind w:left="964" w:hanging="964"/>
        <w:rPr>
          <w:lang w:eastAsia="ja-JP"/>
        </w:rPr>
      </w:pPr>
      <w:bookmarkStart w:id="33" w:name="_Toc109045631"/>
      <w:bookmarkEnd w:id="32"/>
      <w:r>
        <w:rPr>
          <w:lang w:eastAsia="ja-JP"/>
        </w:rPr>
        <w:t>Analytical testing</w:t>
      </w:r>
      <w:bookmarkEnd w:id="33"/>
    </w:p>
    <w:p w14:paraId="1F98B1BC" w14:textId="0053BC59" w:rsidR="00385194" w:rsidRPr="00385194" w:rsidRDefault="00385194" w:rsidP="00385194">
      <w:pPr>
        <w:spacing w:before="120"/>
      </w:pPr>
      <w:r w:rsidRPr="00385194">
        <w:t xml:space="preserve">Analytical tests </w:t>
      </w:r>
      <w:r w:rsidR="009D28D4">
        <w:t>(</w:t>
      </w:r>
      <w:r w:rsidR="009D28D4">
        <w:fldChar w:fldCharType="begin"/>
      </w:r>
      <w:r w:rsidR="009D28D4">
        <w:instrText xml:space="preserve"> REF _Ref520880140 \h </w:instrText>
      </w:r>
      <w:r w:rsidR="009D28D4">
        <w:fldChar w:fldCharType="separate"/>
      </w:r>
      <w:r w:rsidR="003C1169">
        <w:t xml:space="preserve">Table </w:t>
      </w:r>
      <w:r w:rsidR="003C1169">
        <w:rPr>
          <w:noProof/>
        </w:rPr>
        <w:t>2</w:t>
      </w:r>
      <w:r w:rsidR="009D28D4">
        <w:fldChar w:fldCharType="end"/>
      </w:r>
      <w:r w:rsidRPr="00385194">
        <w:t>) are grouped into 4 main types:</w:t>
      </w:r>
    </w:p>
    <w:p w14:paraId="3FE73F35" w14:textId="0F3AD6DB" w:rsidR="00385194" w:rsidRPr="00385194" w:rsidRDefault="001B5D22" w:rsidP="00385194">
      <w:pPr>
        <w:pStyle w:val="ListNumber"/>
      </w:pPr>
      <w:r>
        <w:t>c</w:t>
      </w:r>
      <w:r w:rsidR="00385194" w:rsidRPr="00385194">
        <w:t>hemical</w:t>
      </w:r>
    </w:p>
    <w:p w14:paraId="2570B0CB" w14:textId="4ACAAA59" w:rsidR="00385194" w:rsidRPr="00385194" w:rsidRDefault="001B5D22" w:rsidP="00385194">
      <w:pPr>
        <w:pStyle w:val="ListNumber"/>
      </w:pPr>
      <w:r>
        <w:t>c</w:t>
      </w:r>
      <w:r w:rsidR="00385194" w:rsidRPr="00385194">
        <w:t>omposition (analytical assessment)</w:t>
      </w:r>
    </w:p>
    <w:p w14:paraId="6F3B1BBB" w14:textId="052D359A" w:rsidR="00385194" w:rsidRPr="00385194" w:rsidRDefault="001B5D22" w:rsidP="00385194">
      <w:pPr>
        <w:pStyle w:val="ListNumber"/>
      </w:pPr>
      <w:r>
        <w:t>c</w:t>
      </w:r>
      <w:r w:rsidR="00385194" w:rsidRPr="00385194">
        <w:t>ontaminant</w:t>
      </w:r>
    </w:p>
    <w:p w14:paraId="49A3D9C8" w14:textId="326DF910" w:rsidR="00385194" w:rsidRPr="00385194" w:rsidRDefault="001B5D22" w:rsidP="00385194">
      <w:pPr>
        <w:pStyle w:val="ListNumber"/>
      </w:pPr>
      <w:r>
        <w:t>m</w:t>
      </w:r>
      <w:r w:rsidR="00385194" w:rsidRPr="00385194">
        <w:t>icrobiological.</w:t>
      </w:r>
    </w:p>
    <w:p w14:paraId="2DE6A972" w14:textId="77777777" w:rsidR="00385194" w:rsidRPr="00385194" w:rsidRDefault="00385194" w:rsidP="00385194">
      <w:pPr>
        <w:spacing w:before="120"/>
      </w:pPr>
      <w:r w:rsidRPr="00385194">
        <w:t>Within each category, different tests are applied depending on the food type.</w:t>
      </w:r>
    </w:p>
    <w:p w14:paraId="04FF4173" w14:textId="77777777" w:rsidR="00385194" w:rsidRPr="00385194" w:rsidRDefault="00385194" w:rsidP="00385194">
      <w:r w:rsidRPr="00385194">
        <w:t>The number of lines of food referred for inspection under IFIS and the number of tests applied to food may differ. This is because food subject to inspection is sampled and analysed based on the number of:</w:t>
      </w:r>
    </w:p>
    <w:p w14:paraId="4F7E93BF" w14:textId="77777777" w:rsidR="00385194" w:rsidRPr="00385194" w:rsidRDefault="00385194" w:rsidP="00385194">
      <w:pPr>
        <w:pStyle w:val="ListBullet"/>
      </w:pPr>
      <w:r w:rsidRPr="00385194">
        <w:t>batches and lots within each batch of food on the line referred for inspection</w:t>
      </w:r>
    </w:p>
    <w:p w14:paraId="45F6DE5A" w14:textId="77777777" w:rsidR="00385194" w:rsidRPr="00385194" w:rsidRDefault="00385194" w:rsidP="00385194">
      <w:pPr>
        <w:pStyle w:val="ListBullet"/>
      </w:pPr>
      <w:r w:rsidRPr="00385194">
        <w:t>test types applied to each sample of that food taken during inspection.</w:t>
      </w:r>
    </w:p>
    <w:p w14:paraId="2ABD05FA" w14:textId="5940BA11" w:rsidR="00385194" w:rsidRPr="00385194" w:rsidRDefault="00385194" w:rsidP="00385194">
      <w:r w:rsidRPr="00385194">
        <w:lastRenderedPageBreak/>
        <w:t xml:space="preserve">For example, a line of cooked and processed meat product may be referred for inspection under the IFIS. The line contains 2 batches of the product, each with 1 lot. An officer will take 1 sample from each batch and apply the test relevant to this food. The tests applied to cooked and processed meat products are for </w:t>
      </w:r>
      <w:r w:rsidRPr="001131E8">
        <w:rPr>
          <w:rStyle w:val="Emphasis"/>
        </w:rPr>
        <w:t xml:space="preserve">Listeria monocytogenes </w:t>
      </w:r>
      <w:r w:rsidRPr="00607664">
        <w:t xml:space="preserve">and </w:t>
      </w:r>
      <w:r w:rsidRPr="001131E8">
        <w:rPr>
          <w:rStyle w:val="Emphasis"/>
        </w:rPr>
        <w:t>Salmonella</w:t>
      </w:r>
      <w:r w:rsidRPr="00385194">
        <w:t>. As a result, 2 samples are taken from this 1 line of imported food with 2 microbiological tests applied to each sample. This would be reported as 1 line, with 4 separate test results.</w:t>
      </w:r>
    </w:p>
    <w:p w14:paraId="309B1526" w14:textId="1828DEA0" w:rsidR="00385194" w:rsidRPr="00385194" w:rsidRDefault="009D28D4" w:rsidP="00385194">
      <w:r>
        <w:fldChar w:fldCharType="begin"/>
      </w:r>
      <w:r>
        <w:instrText xml:space="preserve"> REF _Ref520880140 \h </w:instrText>
      </w:r>
      <w:r>
        <w:fldChar w:fldCharType="separate"/>
      </w:r>
      <w:r w:rsidR="003C1169">
        <w:t xml:space="preserve">Table </w:t>
      </w:r>
      <w:r w:rsidR="003C1169">
        <w:rPr>
          <w:noProof/>
        </w:rPr>
        <w:t>2</w:t>
      </w:r>
      <w:r>
        <w:fldChar w:fldCharType="end"/>
      </w:r>
      <w:r>
        <w:t xml:space="preserve"> </w:t>
      </w:r>
      <w:r w:rsidR="00385194" w:rsidRPr="00385194">
        <w:t xml:space="preserve">shows that, of the </w:t>
      </w:r>
      <w:r w:rsidR="0089759E">
        <w:t>22,257</w:t>
      </w:r>
      <w:r w:rsidR="00385194" w:rsidRPr="00385194">
        <w:t xml:space="preserve"> analytical tests applied in 202</w:t>
      </w:r>
      <w:r w:rsidR="00385194">
        <w:t>1</w:t>
      </w:r>
      <w:r w:rsidR="00385194" w:rsidRPr="00385194">
        <w:t>, 98.</w:t>
      </w:r>
      <w:r w:rsidR="0089759E">
        <w:t>4</w:t>
      </w:r>
      <w:r w:rsidR="00385194" w:rsidRPr="00385194">
        <w:t>% were compliant. Only 3</w:t>
      </w:r>
      <w:r w:rsidR="0089759E">
        <w:t>56</w:t>
      </w:r>
      <w:r w:rsidR="00385194" w:rsidRPr="00385194">
        <w:t xml:space="preserve"> tests (1.</w:t>
      </w:r>
      <w:r w:rsidR="0089759E">
        <w:t>6</w:t>
      </w:r>
      <w:r w:rsidR="00385194" w:rsidRPr="00385194">
        <w:t xml:space="preserve">%) were non-compliant. The tests applied for each category are detailed in </w:t>
      </w:r>
      <w:r>
        <w:fldChar w:fldCharType="begin"/>
      </w:r>
      <w:r>
        <w:instrText xml:space="preserve"> REF _Ref520880163 \h </w:instrText>
      </w:r>
      <w:r>
        <w:fldChar w:fldCharType="separate"/>
      </w:r>
      <w:r w:rsidR="003C1169">
        <w:t xml:space="preserve">Table </w:t>
      </w:r>
      <w:r w:rsidR="003C1169">
        <w:rPr>
          <w:noProof/>
        </w:rPr>
        <w:t>3</w:t>
      </w:r>
      <w:r>
        <w:fldChar w:fldCharType="end"/>
      </w:r>
      <w:r>
        <w:t>,</w:t>
      </w:r>
      <w:r w:rsidR="00385194" w:rsidRPr="00385194">
        <w:t xml:space="preserve"> </w:t>
      </w:r>
      <w:r>
        <w:fldChar w:fldCharType="begin"/>
      </w:r>
      <w:r>
        <w:instrText xml:space="preserve"> REF _Ref15561926 \h </w:instrText>
      </w:r>
      <w:r>
        <w:fldChar w:fldCharType="separate"/>
      </w:r>
      <w:r w:rsidR="003C1169">
        <w:t xml:space="preserve">Table </w:t>
      </w:r>
      <w:r w:rsidR="003C1169">
        <w:rPr>
          <w:noProof/>
        </w:rPr>
        <w:t>4</w:t>
      </w:r>
      <w:r>
        <w:fldChar w:fldCharType="end"/>
      </w:r>
      <w:r>
        <w:t xml:space="preserve">, </w:t>
      </w:r>
      <w:r>
        <w:fldChar w:fldCharType="begin"/>
      </w:r>
      <w:r>
        <w:instrText xml:space="preserve"> REF _Ref15561941 \h </w:instrText>
      </w:r>
      <w:r>
        <w:fldChar w:fldCharType="separate"/>
      </w:r>
      <w:r w:rsidR="003C1169">
        <w:t xml:space="preserve">Table </w:t>
      </w:r>
      <w:r w:rsidR="003C1169">
        <w:rPr>
          <w:noProof/>
        </w:rPr>
        <w:t>5</w:t>
      </w:r>
      <w:r>
        <w:fldChar w:fldCharType="end"/>
      </w:r>
      <w:r>
        <w:t xml:space="preserve"> and </w:t>
      </w:r>
      <w:r>
        <w:fldChar w:fldCharType="begin"/>
      </w:r>
      <w:r>
        <w:instrText xml:space="preserve"> REF _Ref15561949 \h </w:instrText>
      </w:r>
      <w:r>
        <w:fldChar w:fldCharType="separate"/>
      </w:r>
      <w:r w:rsidR="003C1169">
        <w:t xml:space="preserve">Table </w:t>
      </w:r>
      <w:r w:rsidR="003C1169">
        <w:rPr>
          <w:noProof/>
        </w:rPr>
        <w:t>6</w:t>
      </w:r>
      <w:r>
        <w:fldChar w:fldCharType="end"/>
      </w:r>
      <w:r w:rsidR="00385194" w:rsidRPr="00385194">
        <w:t>.</w:t>
      </w:r>
    </w:p>
    <w:p w14:paraId="2D77F6D0" w14:textId="47204CB1" w:rsidR="00385194" w:rsidRDefault="00385194" w:rsidP="00385194">
      <w:pPr>
        <w:pStyle w:val="Caption"/>
      </w:pPr>
      <w:bookmarkStart w:id="34" w:name="_Ref520880140"/>
      <w:bookmarkStart w:id="35" w:name="_Toc520814503"/>
      <w:bookmarkStart w:id="36" w:name="_Toc520880958"/>
      <w:bookmarkStart w:id="37" w:name="_Toc16519518"/>
      <w:bookmarkStart w:id="38" w:name="_Toc48556773"/>
      <w:bookmarkStart w:id="39" w:name="_Toc76110340"/>
      <w:bookmarkStart w:id="40" w:name="_Ref107488967"/>
      <w:bookmarkStart w:id="41" w:name="_Toc109045639"/>
      <w:bookmarkStart w:id="42" w:name="Table_2_Analytical_Tests"/>
      <w:r>
        <w:t xml:space="preserve">Table </w:t>
      </w:r>
      <w:r>
        <w:rPr>
          <w:noProof/>
        </w:rPr>
        <w:fldChar w:fldCharType="begin"/>
      </w:r>
      <w:r>
        <w:rPr>
          <w:noProof/>
        </w:rPr>
        <w:instrText xml:space="preserve"> SEQ Table \* ARABIC </w:instrText>
      </w:r>
      <w:r>
        <w:rPr>
          <w:noProof/>
        </w:rPr>
        <w:fldChar w:fldCharType="separate"/>
      </w:r>
      <w:r w:rsidR="003C1169">
        <w:rPr>
          <w:noProof/>
        </w:rPr>
        <w:t>2</w:t>
      </w:r>
      <w:r>
        <w:rPr>
          <w:noProof/>
        </w:rPr>
        <w:fldChar w:fldCharType="end"/>
      </w:r>
      <w:bookmarkEnd w:id="34"/>
      <w:r>
        <w:t xml:space="preserve"> Analytical test</w:t>
      </w:r>
      <w:bookmarkEnd w:id="35"/>
      <w:r w:rsidR="00A33740">
        <w:t>s</w:t>
      </w:r>
      <w:r>
        <w:t xml:space="preserve">, compliance rates, </w:t>
      </w:r>
      <w:bookmarkEnd w:id="36"/>
      <w:bookmarkEnd w:id="37"/>
      <w:bookmarkEnd w:id="38"/>
      <w:r>
        <w:t>202</w:t>
      </w:r>
      <w:bookmarkEnd w:id="39"/>
      <w:r w:rsidR="00A33740">
        <w:t>1</w:t>
      </w:r>
      <w:bookmarkEnd w:id="40"/>
      <w:bookmarkEnd w:id="4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14"/>
        <w:gridCol w:w="1814"/>
        <w:gridCol w:w="1814"/>
        <w:gridCol w:w="1814"/>
        <w:gridCol w:w="1814"/>
      </w:tblGrid>
      <w:tr w:rsidR="00385194" w14:paraId="3B288F7A" w14:textId="77777777" w:rsidTr="00A55140">
        <w:trPr>
          <w:cantSplit/>
          <w:tblHeader/>
        </w:trPr>
        <w:tc>
          <w:tcPr>
            <w:tcW w:w="1000" w:type="pct"/>
            <w:shd w:val="clear" w:color="auto" w:fill="auto"/>
          </w:tcPr>
          <w:p w14:paraId="6E4465DF" w14:textId="77777777" w:rsidR="00385194" w:rsidRDefault="00385194" w:rsidP="00A55140">
            <w:pPr>
              <w:pStyle w:val="TableHeading"/>
            </w:pPr>
            <w:bookmarkStart w:id="43" w:name="Title_2"/>
            <w:bookmarkEnd w:id="43"/>
            <w:r>
              <w:t>Test type</w:t>
            </w:r>
          </w:p>
        </w:tc>
        <w:tc>
          <w:tcPr>
            <w:tcW w:w="1000" w:type="pct"/>
          </w:tcPr>
          <w:p w14:paraId="510513D2" w14:textId="77777777" w:rsidR="00385194" w:rsidRDefault="00385194" w:rsidP="00A55140">
            <w:pPr>
              <w:pStyle w:val="TableHeading"/>
              <w:jc w:val="right"/>
            </w:pPr>
            <w:r>
              <w:t>Tests applied (no.)</w:t>
            </w:r>
          </w:p>
        </w:tc>
        <w:tc>
          <w:tcPr>
            <w:tcW w:w="1000" w:type="pct"/>
            <w:shd w:val="clear" w:color="auto" w:fill="auto"/>
          </w:tcPr>
          <w:p w14:paraId="4AD64A36" w14:textId="77777777" w:rsidR="00385194" w:rsidRDefault="00385194" w:rsidP="00A55140">
            <w:pPr>
              <w:pStyle w:val="TableHeading"/>
              <w:jc w:val="right"/>
            </w:pPr>
            <w:r>
              <w:t>Compliant (no.)</w:t>
            </w:r>
          </w:p>
        </w:tc>
        <w:tc>
          <w:tcPr>
            <w:tcW w:w="1000" w:type="pct"/>
          </w:tcPr>
          <w:p w14:paraId="19E9DB2D" w14:textId="77777777" w:rsidR="00385194" w:rsidRDefault="00385194" w:rsidP="00A55140">
            <w:pPr>
              <w:pStyle w:val="TableHeading"/>
              <w:jc w:val="right"/>
            </w:pPr>
            <w:r>
              <w:t>Non-compliant (no.)</w:t>
            </w:r>
          </w:p>
        </w:tc>
        <w:tc>
          <w:tcPr>
            <w:tcW w:w="1000" w:type="pct"/>
          </w:tcPr>
          <w:p w14:paraId="3B8A13DB" w14:textId="77777777" w:rsidR="00385194" w:rsidRDefault="00385194" w:rsidP="00A55140">
            <w:pPr>
              <w:pStyle w:val="TableHeading"/>
              <w:jc w:val="right"/>
            </w:pPr>
            <w:r>
              <w:t>Compliant (%)</w:t>
            </w:r>
          </w:p>
        </w:tc>
      </w:tr>
      <w:tr w:rsidR="00385194" w14:paraId="0090EE30" w14:textId="77777777" w:rsidTr="001131E8">
        <w:tc>
          <w:tcPr>
            <w:tcW w:w="1000" w:type="pct"/>
            <w:shd w:val="clear" w:color="auto" w:fill="auto"/>
          </w:tcPr>
          <w:p w14:paraId="1E1509C6" w14:textId="77777777" w:rsidR="00385194" w:rsidRDefault="00385194" w:rsidP="00A55140">
            <w:pPr>
              <w:pStyle w:val="TableText"/>
            </w:pPr>
            <w:r>
              <w:t>Chemical</w:t>
            </w:r>
          </w:p>
        </w:tc>
        <w:tc>
          <w:tcPr>
            <w:tcW w:w="1000" w:type="pct"/>
          </w:tcPr>
          <w:p w14:paraId="2824AB3A" w14:textId="02E94BC7" w:rsidR="00385194" w:rsidRDefault="0009297B" w:rsidP="00A55140">
            <w:pPr>
              <w:pStyle w:val="TableText"/>
              <w:jc w:val="right"/>
            </w:pPr>
            <w:r>
              <w:t>5,205</w:t>
            </w:r>
          </w:p>
        </w:tc>
        <w:tc>
          <w:tcPr>
            <w:tcW w:w="1000" w:type="pct"/>
            <w:shd w:val="clear" w:color="auto" w:fill="auto"/>
          </w:tcPr>
          <w:p w14:paraId="21C98FB0" w14:textId="205C9EF1" w:rsidR="00385194" w:rsidRDefault="00385194" w:rsidP="00A55140">
            <w:pPr>
              <w:pStyle w:val="TableText"/>
              <w:jc w:val="right"/>
            </w:pPr>
            <w:r w:rsidRPr="006D6C40">
              <w:t>5,</w:t>
            </w:r>
            <w:r w:rsidR="0009297B">
              <w:t>078</w:t>
            </w:r>
          </w:p>
        </w:tc>
        <w:tc>
          <w:tcPr>
            <w:tcW w:w="1000" w:type="pct"/>
          </w:tcPr>
          <w:p w14:paraId="4C9A0E94" w14:textId="69C2CFF5" w:rsidR="00385194" w:rsidRDefault="00385194" w:rsidP="00A55140">
            <w:pPr>
              <w:pStyle w:val="TableText"/>
              <w:jc w:val="right"/>
            </w:pPr>
            <w:r w:rsidRPr="006D6C40">
              <w:t>12</w:t>
            </w:r>
            <w:r w:rsidR="0009297B">
              <w:t>7</w:t>
            </w:r>
          </w:p>
        </w:tc>
        <w:tc>
          <w:tcPr>
            <w:tcW w:w="1000" w:type="pct"/>
          </w:tcPr>
          <w:p w14:paraId="4D2E3415" w14:textId="338CF318" w:rsidR="00385194" w:rsidRDefault="0009297B" w:rsidP="00A55140">
            <w:pPr>
              <w:pStyle w:val="TableText"/>
              <w:jc w:val="right"/>
            </w:pPr>
            <w:r>
              <w:t>97.6</w:t>
            </w:r>
          </w:p>
        </w:tc>
      </w:tr>
      <w:tr w:rsidR="00385194" w14:paraId="7958E3F2" w14:textId="77777777" w:rsidTr="001131E8">
        <w:tc>
          <w:tcPr>
            <w:tcW w:w="1000" w:type="pct"/>
            <w:shd w:val="clear" w:color="auto" w:fill="auto"/>
          </w:tcPr>
          <w:p w14:paraId="530E51C5" w14:textId="77777777" w:rsidR="00385194" w:rsidRDefault="00385194" w:rsidP="00A55140">
            <w:pPr>
              <w:pStyle w:val="TableText"/>
            </w:pPr>
            <w:r w:rsidRPr="0009297B">
              <w:t>Composition</w:t>
            </w:r>
          </w:p>
        </w:tc>
        <w:tc>
          <w:tcPr>
            <w:tcW w:w="1000" w:type="pct"/>
          </w:tcPr>
          <w:p w14:paraId="6763E475" w14:textId="5D03CD82" w:rsidR="00385194" w:rsidRDefault="0009297B" w:rsidP="00A55140">
            <w:pPr>
              <w:pStyle w:val="TableText"/>
              <w:jc w:val="right"/>
            </w:pPr>
            <w:r>
              <w:t>133</w:t>
            </w:r>
          </w:p>
        </w:tc>
        <w:tc>
          <w:tcPr>
            <w:tcW w:w="1000" w:type="pct"/>
            <w:shd w:val="clear" w:color="auto" w:fill="auto"/>
          </w:tcPr>
          <w:p w14:paraId="7E404566" w14:textId="53DCCF46" w:rsidR="00385194" w:rsidRDefault="0089759E" w:rsidP="00A55140">
            <w:pPr>
              <w:pStyle w:val="TableText"/>
              <w:jc w:val="right"/>
            </w:pPr>
            <w:r>
              <w:t>127</w:t>
            </w:r>
          </w:p>
        </w:tc>
        <w:tc>
          <w:tcPr>
            <w:tcW w:w="1000" w:type="pct"/>
          </w:tcPr>
          <w:p w14:paraId="02B365A6" w14:textId="36D48C25" w:rsidR="00385194" w:rsidRDefault="0009297B" w:rsidP="00A55140">
            <w:pPr>
              <w:pStyle w:val="TableText"/>
              <w:jc w:val="right"/>
            </w:pPr>
            <w:r>
              <w:t>6</w:t>
            </w:r>
          </w:p>
        </w:tc>
        <w:tc>
          <w:tcPr>
            <w:tcW w:w="1000" w:type="pct"/>
          </w:tcPr>
          <w:p w14:paraId="374F5411" w14:textId="17E3BEB1" w:rsidR="00385194" w:rsidRDefault="00385194" w:rsidP="00A55140">
            <w:pPr>
              <w:pStyle w:val="TableText"/>
              <w:jc w:val="right"/>
            </w:pPr>
            <w:r>
              <w:t>9</w:t>
            </w:r>
            <w:r w:rsidR="0009297B">
              <w:t>5.5</w:t>
            </w:r>
          </w:p>
        </w:tc>
      </w:tr>
      <w:tr w:rsidR="00385194" w14:paraId="68CD7259" w14:textId="77777777" w:rsidTr="001131E8">
        <w:tc>
          <w:tcPr>
            <w:tcW w:w="1000" w:type="pct"/>
            <w:shd w:val="clear" w:color="auto" w:fill="auto"/>
          </w:tcPr>
          <w:p w14:paraId="622DAE9A" w14:textId="77777777" w:rsidR="00385194" w:rsidRDefault="00385194" w:rsidP="00A55140">
            <w:pPr>
              <w:pStyle w:val="TableText"/>
            </w:pPr>
            <w:r>
              <w:t>Contaminant</w:t>
            </w:r>
          </w:p>
        </w:tc>
        <w:tc>
          <w:tcPr>
            <w:tcW w:w="1000" w:type="pct"/>
          </w:tcPr>
          <w:p w14:paraId="0D90352C" w14:textId="25214AF1" w:rsidR="00385194" w:rsidRDefault="0009297B" w:rsidP="00A55140">
            <w:pPr>
              <w:pStyle w:val="TableText"/>
              <w:jc w:val="right"/>
            </w:pPr>
            <w:r>
              <w:t>8,798</w:t>
            </w:r>
          </w:p>
        </w:tc>
        <w:tc>
          <w:tcPr>
            <w:tcW w:w="1000" w:type="pct"/>
            <w:shd w:val="clear" w:color="auto" w:fill="auto"/>
          </w:tcPr>
          <w:p w14:paraId="705489AF" w14:textId="24855181" w:rsidR="00385194" w:rsidRDefault="0089759E" w:rsidP="00A55140">
            <w:pPr>
              <w:pStyle w:val="TableText"/>
              <w:jc w:val="right"/>
            </w:pPr>
            <w:r>
              <w:t>8,656</w:t>
            </w:r>
          </w:p>
        </w:tc>
        <w:tc>
          <w:tcPr>
            <w:tcW w:w="1000" w:type="pct"/>
          </w:tcPr>
          <w:p w14:paraId="76330152" w14:textId="4F0F730E" w:rsidR="00385194" w:rsidRDefault="0089759E" w:rsidP="00A55140">
            <w:pPr>
              <w:pStyle w:val="TableText"/>
              <w:jc w:val="right"/>
            </w:pPr>
            <w:r>
              <w:t>142</w:t>
            </w:r>
          </w:p>
        </w:tc>
        <w:tc>
          <w:tcPr>
            <w:tcW w:w="1000" w:type="pct"/>
          </w:tcPr>
          <w:p w14:paraId="1DC6A5A5" w14:textId="7113B970" w:rsidR="00385194" w:rsidRDefault="00385194" w:rsidP="00A55140">
            <w:pPr>
              <w:pStyle w:val="TableText"/>
              <w:jc w:val="right"/>
            </w:pPr>
            <w:r>
              <w:t>98.</w:t>
            </w:r>
            <w:r w:rsidR="0089759E">
              <w:t>4</w:t>
            </w:r>
          </w:p>
        </w:tc>
      </w:tr>
      <w:tr w:rsidR="00385194" w14:paraId="79BED9C7" w14:textId="77777777" w:rsidTr="001131E8">
        <w:tc>
          <w:tcPr>
            <w:tcW w:w="1000" w:type="pct"/>
            <w:shd w:val="clear" w:color="auto" w:fill="auto"/>
          </w:tcPr>
          <w:p w14:paraId="2CA89E25" w14:textId="77777777" w:rsidR="00385194" w:rsidRDefault="00385194" w:rsidP="00A55140">
            <w:pPr>
              <w:pStyle w:val="TableText"/>
            </w:pPr>
            <w:r>
              <w:t>Microbiological</w:t>
            </w:r>
          </w:p>
        </w:tc>
        <w:tc>
          <w:tcPr>
            <w:tcW w:w="1000" w:type="pct"/>
          </w:tcPr>
          <w:p w14:paraId="5BC7B4CD" w14:textId="0B772874" w:rsidR="00385194" w:rsidRDefault="0009297B" w:rsidP="00A55140">
            <w:pPr>
              <w:pStyle w:val="TableText"/>
              <w:jc w:val="right"/>
            </w:pPr>
            <w:r>
              <w:t>8,121</w:t>
            </w:r>
          </w:p>
        </w:tc>
        <w:tc>
          <w:tcPr>
            <w:tcW w:w="1000" w:type="pct"/>
            <w:shd w:val="clear" w:color="auto" w:fill="auto"/>
          </w:tcPr>
          <w:p w14:paraId="177001A1" w14:textId="076E90C6" w:rsidR="00385194" w:rsidRDefault="00385194" w:rsidP="00A55140">
            <w:pPr>
              <w:pStyle w:val="TableText"/>
              <w:jc w:val="right"/>
            </w:pPr>
            <w:r w:rsidRPr="00A83822">
              <w:t>8,</w:t>
            </w:r>
            <w:r w:rsidR="0089759E">
              <w:t>040</w:t>
            </w:r>
          </w:p>
        </w:tc>
        <w:tc>
          <w:tcPr>
            <w:tcW w:w="1000" w:type="pct"/>
          </w:tcPr>
          <w:p w14:paraId="3EFB3935" w14:textId="25EEA02F" w:rsidR="00385194" w:rsidRDefault="0089759E" w:rsidP="00A55140">
            <w:pPr>
              <w:pStyle w:val="TableText"/>
              <w:jc w:val="right"/>
            </w:pPr>
            <w:r>
              <w:t>81</w:t>
            </w:r>
          </w:p>
        </w:tc>
        <w:tc>
          <w:tcPr>
            <w:tcW w:w="1000" w:type="pct"/>
          </w:tcPr>
          <w:p w14:paraId="46CE772D" w14:textId="36399F29" w:rsidR="00385194" w:rsidRDefault="00385194" w:rsidP="00A55140">
            <w:pPr>
              <w:pStyle w:val="TableText"/>
              <w:jc w:val="right"/>
            </w:pPr>
            <w:r>
              <w:t>99</w:t>
            </w:r>
          </w:p>
        </w:tc>
      </w:tr>
      <w:tr w:rsidR="00385194" w:rsidRPr="00A55140" w14:paraId="6F606443" w14:textId="77777777" w:rsidTr="001131E8">
        <w:tc>
          <w:tcPr>
            <w:tcW w:w="1000" w:type="pct"/>
            <w:shd w:val="clear" w:color="auto" w:fill="auto"/>
          </w:tcPr>
          <w:p w14:paraId="29B59EBB" w14:textId="77777777" w:rsidR="00385194" w:rsidRPr="00A55140" w:rsidRDefault="00385194" w:rsidP="00A55140">
            <w:pPr>
              <w:pStyle w:val="TableText"/>
              <w:rPr>
                <w:rStyle w:val="Strong"/>
              </w:rPr>
            </w:pPr>
            <w:r w:rsidRPr="00A55140">
              <w:rPr>
                <w:rStyle w:val="Strong"/>
              </w:rPr>
              <w:t>Total</w:t>
            </w:r>
          </w:p>
        </w:tc>
        <w:tc>
          <w:tcPr>
            <w:tcW w:w="1000" w:type="pct"/>
          </w:tcPr>
          <w:p w14:paraId="37973417" w14:textId="087876AB" w:rsidR="00385194" w:rsidRPr="00A55140" w:rsidRDefault="00385194" w:rsidP="00A55140">
            <w:pPr>
              <w:pStyle w:val="TableText"/>
              <w:jc w:val="right"/>
              <w:rPr>
                <w:rStyle w:val="Strong"/>
              </w:rPr>
            </w:pPr>
            <w:r w:rsidRPr="00A55140">
              <w:rPr>
                <w:rStyle w:val="Strong"/>
              </w:rPr>
              <w:t>2</w:t>
            </w:r>
            <w:r w:rsidR="0009297B" w:rsidRPr="00A55140">
              <w:rPr>
                <w:rStyle w:val="Strong"/>
              </w:rPr>
              <w:t>2</w:t>
            </w:r>
            <w:r w:rsidRPr="00A55140">
              <w:rPr>
                <w:rStyle w:val="Strong"/>
              </w:rPr>
              <w:t>,</w:t>
            </w:r>
            <w:r w:rsidR="0009297B" w:rsidRPr="00A55140">
              <w:rPr>
                <w:rStyle w:val="Strong"/>
              </w:rPr>
              <w:t>25</w:t>
            </w:r>
            <w:r w:rsidRPr="00A55140">
              <w:rPr>
                <w:rStyle w:val="Strong"/>
              </w:rPr>
              <w:t>7</w:t>
            </w:r>
          </w:p>
        </w:tc>
        <w:tc>
          <w:tcPr>
            <w:tcW w:w="1000" w:type="pct"/>
            <w:shd w:val="clear" w:color="auto" w:fill="auto"/>
          </w:tcPr>
          <w:p w14:paraId="3EB62D1F" w14:textId="09334079" w:rsidR="00385194" w:rsidRPr="00A55140" w:rsidRDefault="00385194" w:rsidP="00A55140">
            <w:pPr>
              <w:pStyle w:val="TableText"/>
              <w:jc w:val="right"/>
              <w:rPr>
                <w:rStyle w:val="Strong"/>
              </w:rPr>
            </w:pPr>
            <w:r w:rsidRPr="00A55140">
              <w:rPr>
                <w:rStyle w:val="Strong"/>
              </w:rPr>
              <w:t>2</w:t>
            </w:r>
            <w:r w:rsidR="0089759E" w:rsidRPr="00A55140">
              <w:rPr>
                <w:rStyle w:val="Strong"/>
              </w:rPr>
              <w:t>1,901</w:t>
            </w:r>
          </w:p>
        </w:tc>
        <w:tc>
          <w:tcPr>
            <w:tcW w:w="1000" w:type="pct"/>
          </w:tcPr>
          <w:p w14:paraId="6DEDE523" w14:textId="0C3B2BC4" w:rsidR="00385194" w:rsidRPr="00A55140" w:rsidRDefault="00385194" w:rsidP="00A55140">
            <w:pPr>
              <w:pStyle w:val="TableText"/>
              <w:jc w:val="right"/>
              <w:rPr>
                <w:rStyle w:val="Strong"/>
              </w:rPr>
            </w:pPr>
            <w:r w:rsidRPr="00A55140">
              <w:rPr>
                <w:rStyle w:val="Strong"/>
              </w:rPr>
              <w:t>3</w:t>
            </w:r>
            <w:r w:rsidR="0089759E" w:rsidRPr="00A55140">
              <w:rPr>
                <w:rStyle w:val="Strong"/>
              </w:rPr>
              <w:t>56</w:t>
            </w:r>
          </w:p>
        </w:tc>
        <w:tc>
          <w:tcPr>
            <w:tcW w:w="1000" w:type="pct"/>
          </w:tcPr>
          <w:p w14:paraId="5A7C589D" w14:textId="1937B064" w:rsidR="00385194" w:rsidRPr="00A55140" w:rsidRDefault="00385194" w:rsidP="00A55140">
            <w:pPr>
              <w:pStyle w:val="TableText"/>
              <w:jc w:val="right"/>
              <w:rPr>
                <w:rStyle w:val="Strong"/>
              </w:rPr>
            </w:pPr>
            <w:r w:rsidRPr="00A55140">
              <w:rPr>
                <w:rStyle w:val="Strong"/>
              </w:rPr>
              <w:t>98.</w:t>
            </w:r>
            <w:r w:rsidR="0089759E" w:rsidRPr="00A55140">
              <w:rPr>
                <w:rStyle w:val="Strong"/>
              </w:rPr>
              <w:t>4</w:t>
            </w:r>
          </w:p>
        </w:tc>
      </w:tr>
    </w:tbl>
    <w:p w14:paraId="5FF34763" w14:textId="77777777" w:rsidR="00385194" w:rsidRDefault="00385194" w:rsidP="00385194">
      <w:pPr>
        <w:pStyle w:val="FigureTableNoteSource"/>
      </w:pPr>
      <w:r>
        <w:t>Source: AIMS database</w:t>
      </w:r>
    </w:p>
    <w:p w14:paraId="13069448" w14:textId="4099362B" w:rsidR="00385194" w:rsidRDefault="00385194" w:rsidP="00385194">
      <w:pPr>
        <w:pStyle w:val="Caption"/>
      </w:pPr>
      <w:bookmarkStart w:id="44" w:name="_Ref520880163"/>
      <w:bookmarkStart w:id="45" w:name="_Toc520814504"/>
      <w:bookmarkStart w:id="46" w:name="_Toc520880959"/>
      <w:bookmarkStart w:id="47" w:name="_Toc16519519"/>
      <w:bookmarkStart w:id="48" w:name="_Toc48556774"/>
      <w:bookmarkStart w:id="49" w:name="_Toc76110341"/>
      <w:bookmarkStart w:id="50" w:name="_Toc109045640"/>
      <w:bookmarkStart w:id="51" w:name="Table_3_Chemical_tests"/>
      <w:bookmarkEnd w:id="42"/>
      <w:r>
        <w:t xml:space="preserve">Table </w:t>
      </w:r>
      <w:r>
        <w:rPr>
          <w:noProof/>
        </w:rPr>
        <w:fldChar w:fldCharType="begin"/>
      </w:r>
      <w:r>
        <w:rPr>
          <w:noProof/>
        </w:rPr>
        <w:instrText xml:space="preserve"> SEQ Table \* ARABIC </w:instrText>
      </w:r>
      <w:r>
        <w:rPr>
          <w:noProof/>
        </w:rPr>
        <w:fldChar w:fldCharType="separate"/>
      </w:r>
      <w:r w:rsidR="003C1169">
        <w:rPr>
          <w:noProof/>
        </w:rPr>
        <w:t>3</w:t>
      </w:r>
      <w:r>
        <w:rPr>
          <w:noProof/>
        </w:rPr>
        <w:fldChar w:fldCharType="end"/>
      </w:r>
      <w:bookmarkEnd w:id="44"/>
      <w:r>
        <w:t xml:space="preserve"> Chemical test</w:t>
      </w:r>
      <w:r w:rsidR="00A33740">
        <w:t>s</w:t>
      </w:r>
      <w:r>
        <w:t>, product compliance</w:t>
      </w:r>
      <w:bookmarkEnd w:id="45"/>
      <w:r>
        <w:t xml:space="preserve"> rates, </w:t>
      </w:r>
      <w:bookmarkEnd w:id="46"/>
      <w:bookmarkEnd w:id="47"/>
      <w:bookmarkEnd w:id="48"/>
      <w:r>
        <w:t>202</w:t>
      </w:r>
      <w:bookmarkEnd w:id="49"/>
      <w:r>
        <w:t>1</w:t>
      </w:r>
      <w:bookmarkEnd w:id="50"/>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55"/>
        <w:gridCol w:w="1791"/>
        <w:gridCol w:w="1381"/>
        <w:gridCol w:w="1381"/>
        <w:gridCol w:w="1489"/>
        <w:gridCol w:w="1273"/>
      </w:tblGrid>
      <w:tr w:rsidR="00385194" w14:paraId="05D05388" w14:textId="77777777" w:rsidTr="002A00C5">
        <w:trPr>
          <w:cantSplit/>
          <w:tblHeader/>
          <w:jc w:val="center"/>
        </w:trPr>
        <w:tc>
          <w:tcPr>
            <w:tcW w:w="967" w:type="pct"/>
            <w:shd w:val="clear" w:color="auto" w:fill="auto"/>
          </w:tcPr>
          <w:p w14:paraId="7E735689" w14:textId="77777777" w:rsidR="00385194" w:rsidRDefault="00385194" w:rsidP="00A55140">
            <w:pPr>
              <w:pStyle w:val="TableHeading"/>
            </w:pPr>
            <w:bookmarkStart w:id="52" w:name="Title_3"/>
            <w:bookmarkEnd w:id="52"/>
            <w:r>
              <w:t>Chemical</w:t>
            </w:r>
          </w:p>
        </w:tc>
        <w:tc>
          <w:tcPr>
            <w:tcW w:w="987" w:type="pct"/>
          </w:tcPr>
          <w:p w14:paraId="29CBB171" w14:textId="77777777" w:rsidR="00385194" w:rsidRDefault="00385194" w:rsidP="00A55140">
            <w:pPr>
              <w:pStyle w:val="TableHeading"/>
            </w:pPr>
            <w:r>
              <w:t>Food type</w:t>
            </w:r>
          </w:p>
        </w:tc>
        <w:tc>
          <w:tcPr>
            <w:tcW w:w="761" w:type="pct"/>
          </w:tcPr>
          <w:p w14:paraId="066316A5" w14:textId="77777777" w:rsidR="00385194" w:rsidRDefault="00385194" w:rsidP="00A55140">
            <w:pPr>
              <w:pStyle w:val="TableHeading"/>
              <w:jc w:val="right"/>
            </w:pPr>
            <w:r>
              <w:t>Tests applied (no.)</w:t>
            </w:r>
          </w:p>
        </w:tc>
        <w:tc>
          <w:tcPr>
            <w:tcW w:w="761" w:type="pct"/>
            <w:shd w:val="clear" w:color="auto" w:fill="auto"/>
          </w:tcPr>
          <w:p w14:paraId="22685C35" w14:textId="77777777" w:rsidR="00385194" w:rsidRDefault="00385194" w:rsidP="00A55140">
            <w:pPr>
              <w:pStyle w:val="TableHeading"/>
              <w:jc w:val="right"/>
            </w:pPr>
            <w:r>
              <w:t>Compliant (no.)</w:t>
            </w:r>
          </w:p>
        </w:tc>
        <w:tc>
          <w:tcPr>
            <w:tcW w:w="821" w:type="pct"/>
          </w:tcPr>
          <w:p w14:paraId="18A633CC" w14:textId="77777777" w:rsidR="00385194" w:rsidRDefault="00385194" w:rsidP="00A55140">
            <w:pPr>
              <w:pStyle w:val="TableHeading"/>
              <w:jc w:val="right"/>
            </w:pPr>
            <w:r>
              <w:t>Non-compliant (no.)</w:t>
            </w:r>
          </w:p>
        </w:tc>
        <w:tc>
          <w:tcPr>
            <w:tcW w:w="702" w:type="pct"/>
          </w:tcPr>
          <w:p w14:paraId="3B1DEB15" w14:textId="77777777" w:rsidR="00385194" w:rsidRDefault="00385194" w:rsidP="00A55140">
            <w:pPr>
              <w:pStyle w:val="TableHeading"/>
              <w:jc w:val="right"/>
            </w:pPr>
            <w:r>
              <w:t>Compliant (%)</w:t>
            </w:r>
          </w:p>
        </w:tc>
      </w:tr>
      <w:tr w:rsidR="00385194" w14:paraId="463E567A" w14:textId="77777777" w:rsidTr="002A00C5">
        <w:trPr>
          <w:jc w:val="center"/>
        </w:trPr>
        <w:tc>
          <w:tcPr>
            <w:tcW w:w="967" w:type="pct"/>
            <w:shd w:val="clear" w:color="auto" w:fill="auto"/>
          </w:tcPr>
          <w:p w14:paraId="24214626" w14:textId="77777777" w:rsidR="00385194" w:rsidRDefault="00385194" w:rsidP="00A55140">
            <w:pPr>
              <w:pStyle w:val="TableText"/>
            </w:pPr>
            <w:r>
              <w:t>Cannabidiol</w:t>
            </w:r>
          </w:p>
        </w:tc>
        <w:tc>
          <w:tcPr>
            <w:tcW w:w="987" w:type="pct"/>
          </w:tcPr>
          <w:p w14:paraId="2B8CED0F" w14:textId="77777777" w:rsidR="00385194" w:rsidRDefault="00385194" w:rsidP="00A55140">
            <w:pPr>
              <w:pStyle w:val="TableText"/>
            </w:pPr>
            <w:r>
              <w:t>Hemp seed and hemp seed products</w:t>
            </w:r>
          </w:p>
        </w:tc>
        <w:tc>
          <w:tcPr>
            <w:tcW w:w="761" w:type="pct"/>
          </w:tcPr>
          <w:p w14:paraId="586F1657" w14:textId="6D064452" w:rsidR="00385194" w:rsidRDefault="0089759E" w:rsidP="00A55140">
            <w:pPr>
              <w:pStyle w:val="TableText"/>
              <w:jc w:val="right"/>
            </w:pPr>
            <w:r>
              <w:t>10</w:t>
            </w:r>
          </w:p>
        </w:tc>
        <w:tc>
          <w:tcPr>
            <w:tcW w:w="761" w:type="pct"/>
            <w:shd w:val="clear" w:color="auto" w:fill="auto"/>
          </w:tcPr>
          <w:p w14:paraId="38B8E2CB" w14:textId="468445A2" w:rsidR="00385194" w:rsidRDefault="0089759E" w:rsidP="00A55140">
            <w:pPr>
              <w:pStyle w:val="TableText"/>
              <w:jc w:val="right"/>
            </w:pPr>
            <w:r>
              <w:t>10</w:t>
            </w:r>
          </w:p>
        </w:tc>
        <w:tc>
          <w:tcPr>
            <w:tcW w:w="821" w:type="pct"/>
          </w:tcPr>
          <w:p w14:paraId="27E161C3" w14:textId="77777777" w:rsidR="00385194" w:rsidRDefault="00385194" w:rsidP="00A55140">
            <w:pPr>
              <w:pStyle w:val="TableText"/>
              <w:jc w:val="right"/>
            </w:pPr>
            <w:r>
              <w:t>–</w:t>
            </w:r>
          </w:p>
        </w:tc>
        <w:tc>
          <w:tcPr>
            <w:tcW w:w="702" w:type="pct"/>
          </w:tcPr>
          <w:p w14:paraId="0C702B6B" w14:textId="77777777" w:rsidR="00385194" w:rsidRDefault="00385194" w:rsidP="00A55140">
            <w:pPr>
              <w:pStyle w:val="TableText"/>
              <w:jc w:val="right"/>
            </w:pPr>
            <w:r w:rsidRPr="00C558EB">
              <w:t>100</w:t>
            </w:r>
          </w:p>
        </w:tc>
      </w:tr>
      <w:tr w:rsidR="00385194" w14:paraId="39C33AB5" w14:textId="77777777" w:rsidTr="002A00C5">
        <w:trPr>
          <w:jc w:val="center"/>
        </w:trPr>
        <w:tc>
          <w:tcPr>
            <w:tcW w:w="967" w:type="pct"/>
            <w:shd w:val="clear" w:color="auto" w:fill="auto"/>
          </w:tcPr>
          <w:p w14:paraId="60885F69" w14:textId="77777777" w:rsidR="00385194" w:rsidRDefault="00385194" w:rsidP="00A55140">
            <w:pPr>
              <w:pStyle w:val="TableText"/>
            </w:pPr>
            <w:r>
              <w:t>Cephalosporins</w:t>
            </w:r>
          </w:p>
        </w:tc>
        <w:tc>
          <w:tcPr>
            <w:tcW w:w="987" w:type="pct"/>
          </w:tcPr>
          <w:p w14:paraId="6AC117DB" w14:textId="77777777" w:rsidR="00385194" w:rsidRDefault="00385194" w:rsidP="00A55140">
            <w:pPr>
              <w:pStyle w:val="TableText"/>
            </w:pPr>
            <w:r>
              <w:t>Meat</w:t>
            </w:r>
          </w:p>
        </w:tc>
        <w:tc>
          <w:tcPr>
            <w:tcW w:w="761" w:type="pct"/>
          </w:tcPr>
          <w:p w14:paraId="0CBD2F29" w14:textId="38016294" w:rsidR="00385194" w:rsidRDefault="0089759E" w:rsidP="00A55140">
            <w:pPr>
              <w:pStyle w:val="TableText"/>
              <w:jc w:val="right"/>
            </w:pPr>
            <w:r>
              <w:t>766</w:t>
            </w:r>
          </w:p>
        </w:tc>
        <w:tc>
          <w:tcPr>
            <w:tcW w:w="761" w:type="pct"/>
            <w:shd w:val="clear" w:color="auto" w:fill="auto"/>
          </w:tcPr>
          <w:p w14:paraId="50C7025F" w14:textId="05A7D3A8" w:rsidR="00385194" w:rsidRDefault="0089759E" w:rsidP="00A55140">
            <w:pPr>
              <w:pStyle w:val="TableText"/>
              <w:jc w:val="right"/>
            </w:pPr>
            <w:r>
              <w:t>766</w:t>
            </w:r>
          </w:p>
        </w:tc>
        <w:tc>
          <w:tcPr>
            <w:tcW w:w="821" w:type="pct"/>
          </w:tcPr>
          <w:p w14:paraId="7DB2E57A" w14:textId="77777777" w:rsidR="00385194" w:rsidRDefault="00385194" w:rsidP="00A55140">
            <w:pPr>
              <w:pStyle w:val="TableText"/>
              <w:jc w:val="right"/>
            </w:pPr>
            <w:r>
              <w:t>–</w:t>
            </w:r>
          </w:p>
        </w:tc>
        <w:tc>
          <w:tcPr>
            <w:tcW w:w="702" w:type="pct"/>
          </w:tcPr>
          <w:p w14:paraId="531A79E5" w14:textId="77777777" w:rsidR="00385194" w:rsidRDefault="00385194" w:rsidP="00A55140">
            <w:pPr>
              <w:pStyle w:val="TableText"/>
              <w:jc w:val="right"/>
            </w:pPr>
            <w:r w:rsidRPr="00C558EB">
              <w:t>100</w:t>
            </w:r>
          </w:p>
        </w:tc>
      </w:tr>
      <w:tr w:rsidR="00385194" w14:paraId="60C0397B" w14:textId="77777777" w:rsidTr="002A00C5">
        <w:trPr>
          <w:jc w:val="center"/>
        </w:trPr>
        <w:tc>
          <w:tcPr>
            <w:tcW w:w="967" w:type="pct"/>
            <w:shd w:val="clear" w:color="auto" w:fill="auto"/>
          </w:tcPr>
          <w:p w14:paraId="11AFF68B" w14:textId="77777777" w:rsidR="00385194" w:rsidRDefault="00385194" w:rsidP="00A55140">
            <w:pPr>
              <w:pStyle w:val="TableText"/>
            </w:pPr>
            <w:r>
              <w:t>Fluoroquinolones</w:t>
            </w:r>
          </w:p>
        </w:tc>
        <w:tc>
          <w:tcPr>
            <w:tcW w:w="987" w:type="pct"/>
          </w:tcPr>
          <w:p w14:paraId="44BAA3F1" w14:textId="4C2ED25C" w:rsidR="00385194" w:rsidRDefault="00385194" w:rsidP="00607664">
            <w:pPr>
              <w:pStyle w:val="TableText"/>
            </w:pPr>
            <w:r>
              <w:t>Meat</w:t>
            </w:r>
            <w:r w:rsidR="00607664">
              <w:t xml:space="preserve">; </w:t>
            </w:r>
            <w:r>
              <w:t>Farmed fish and prawns</w:t>
            </w:r>
          </w:p>
        </w:tc>
        <w:tc>
          <w:tcPr>
            <w:tcW w:w="761" w:type="pct"/>
          </w:tcPr>
          <w:p w14:paraId="47302C97" w14:textId="34FEFF78" w:rsidR="00385194" w:rsidRDefault="00385194" w:rsidP="00A55140">
            <w:pPr>
              <w:pStyle w:val="TableText"/>
              <w:jc w:val="right"/>
            </w:pPr>
            <w:r w:rsidRPr="00417B79">
              <w:t>1</w:t>
            </w:r>
            <w:r>
              <w:t>,</w:t>
            </w:r>
            <w:r w:rsidR="0089759E">
              <w:t>183</w:t>
            </w:r>
          </w:p>
        </w:tc>
        <w:tc>
          <w:tcPr>
            <w:tcW w:w="761" w:type="pct"/>
            <w:shd w:val="clear" w:color="auto" w:fill="auto"/>
          </w:tcPr>
          <w:p w14:paraId="1E2B871B" w14:textId="40E39DE6" w:rsidR="00385194" w:rsidRDefault="00385194" w:rsidP="00A55140">
            <w:pPr>
              <w:pStyle w:val="TableText"/>
              <w:jc w:val="right"/>
            </w:pPr>
            <w:r w:rsidRPr="00EC71A5">
              <w:t>1</w:t>
            </w:r>
            <w:r>
              <w:t>,</w:t>
            </w:r>
            <w:r w:rsidR="0089759E">
              <w:t>157</w:t>
            </w:r>
          </w:p>
        </w:tc>
        <w:tc>
          <w:tcPr>
            <w:tcW w:w="821" w:type="pct"/>
          </w:tcPr>
          <w:p w14:paraId="06EAE004" w14:textId="4CFE8A82" w:rsidR="00385194" w:rsidRDefault="0089759E" w:rsidP="00A55140">
            <w:pPr>
              <w:pStyle w:val="TableText"/>
              <w:jc w:val="right"/>
            </w:pPr>
            <w:r>
              <w:t>26</w:t>
            </w:r>
          </w:p>
        </w:tc>
        <w:tc>
          <w:tcPr>
            <w:tcW w:w="702" w:type="pct"/>
          </w:tcPr>
          <w:p w14:paraId="7BA0BEAF" w14:textId="12135FCD" w:rsidR="00385194" w:rsidRDefault="00385194" w:rsidP="00A55140">
            <w:pPr>
              <w:pStyle w:val="TableText"/>
              <w:jc w:val="right"/>
            </w:pPr>
            <w:r w:rsidRPr="00C558EB">
              <w:t>9</w:t>
            </w:r>
            <w:r w:rsidR="0089759E">
              <w:t>7.8</w:t>
            </w:r>
          </w:p>
        </w:tc>
      </w:tr>
      <w:tr w:rsidR="00385194" w14:paraId="39D3D458" w14:textId="77777777" w:rsidTr="002A00C5">
        <w:trPr>
          <w:jc w:val="center"/>
        </w:trPr>
        <w:tc>
          <w:tcPr>
            <w:tcW w:w="967" w:type="pct"/>
            <w:shd w:val="clear" w:color="auto" w:fill="auto"/>
          </w:tcPr>
          <w:p w14:paraId="496A11E7" w14:textId="77777777" w:rsidR="00385194" w:rsidRDefault="00385194" w:rsidP="00A55140">
            <w:pPr>
              <w:pStyle w:val="TableText"/>
            </w:pPr>
            <w:r>
              <w:t>Fruit and vegetable residue screen</w:t>
            </w:r>
          </w:p>
        </w:tc>
        <w:tc>
          <w:tcPr>
            <w:tcW w:w="987" w:type="pct"/>
          </w:tcPr>
          <w:p w14:paraId="053DAC2E" w14:textId="77777777" w:rsidR="00385194" w:rsidRDefault="00385194" w:rsidP="00A55140">
            <w:pPr>
              <w:pStyle w:val="TableText"/>
            </w:pPr>
            <w:r>
              <w:t>Fruit and vegetables</w:t>
            </w:r>
          </w:p>
        </w:tc>
        <w:tc>
          <w:tcPr>
            <w:tcW w:w="761" w:type="pct"/>
          </w:tcPr>
          <w:p w14:paraId="2A030B59" w14:textId="75946838" w:rsidR="00385194" w:rsidRDefault="0089759E" w:rsidP="00A55140">
            <w:pPr>
              <w:pStyle w:val="TableText"/>
              <w:jc w:val="right"/>
            </w:pPr>
            <w:r>
              <w:t>1,821</w:t>
            </w:r>
          </w:p>
        </w:tc>
        <w:tc>
          <w:tcPr>
            <w:tcW w:w="761" w:type="pct"/>
            <w:shd w:val="clear" w:color="auto" w:fill="auto"/>
          </w:tcPr>
          <w:p w14:paraId="51D7165E" w14:textId="1992D144" w:rsidR="00385194" w:rsidRDefault="0089759E" w:rsidP="00A55140">
            <w:pPr>
              <w:pStyle w:val="TableText"/>
              <w:jc w:val="right"/>
            </w:pPr>
            <w:r>
              <w:t>1</w:t>
            </w:r>
            <w:r w:rsidR="00385194">
              <w:t>,</w:t>
            </w:r>
            <w:r>
              <w:t>726</w:t>
            </w:r>
          </w:p>
        </w:tc>
        <w:tc>
          <w:tcPr>
            <w:tcW w:w="821" w:type="pct"/>
          </w:tcPr>
          <w:p w14:paraId="43820777" w14:textId="3510E65B" w:rsidR="00385194" w:rsidRDefault="0089759E" w:rsidP="00A55140">
            <w:pPr>
              <w:pStyle w:val="TableText"/>
              <w:jc w:val="right"/>
            </w:pPr>
            <w:r>
              <w:t>95</w:t>
            </w:r>
          </w:p>
        </w:tc>
        <w:tc>
          <w:tcPr>
            <w:tcW w:w="702" w:type="pct"/>
          </w:tcPr>
          <w:p w14:paraId="6E65289C" w14:textId="467C2BD3" w:rsidR="00385194" w:rsidRDefault="00385194" w:rsidP="00A55140">
            <w:pPr>
              <w:pStyle w:val="TableText"/>
              <w:jc w:val="right"/>
            </w:pPr>
            <w:r w:rsidRPr="00C558EB">
              <w:t>9</w:t>
            </w:r>
            <w:r w:rsidR="0089759E">
              <w:t>4.8</w:t>
            </w:r>
          </w:p>
        </w:tc>
      </w:tr>
      <w:tr w:rsidR="00385194" w14:paraId="717D1301" w14:textId="77777777" w:rsidTr="002A00C5">
        <w:trPr>
          <w:jc w:val="center"/>
        </w:trPr>
        <w:tc>
          <w:tcPr>
            <w:tcW w:w="967" w:type="pct"/>
            <w:shd w:val="clear" w:color="auto" w:fill="auto"/>
          </w:tcPr>
          <w:p w14:paraId="0E860E8F" w14:textId="77777777" w:rsidR="00385194" w:rsidRDefault="00385194" w:rsidP="00A55140">
            <w:pPr>
              <w:pStyle w:val="TableText"/>
            </w:pPr>
            <w:r>
              <w:t>Malachite green</w:t>
            </w:r>
          </w:p>
        </w:tc>
        <w:tc>
          <w:tcPr>
            <w:tcW w:w="987" w:type="pct"/>
          </w:tcPr>
          <w:p w14:paraId="47E94E94" w14:textId="77777777" w:rsidR="00385194" w:rsidRDefault="00385194" w:rsidP="00A55140">
            <w:pPr>
              <w:pStyle w:val="TableText"/>
            </w:pPr>
            <w:r>
              <w:t>Farmed fish</w:t>
            </w:r>
          </w:p>
        </w:tc>
        <w:tc>
          <w:tcPr>
            <w:tcW w:w="761" w:type="pct"/>
          </w:tcPr>
          <w:p w14:paraId="5C785A4E" w14:textId="494417A3" w:rsidR="00385194" w:rsidRDefault="0089759E" w:rsidP="00A55140">
            <w:pPr>
              <w:pStyle w:val="TableText"/>
              <w:jc w:val="right"/>
            </w:pPr>
            <w:r>
              <w:t>272</w:t>
            </w:r>
          </w:p>
        </w:tc>
        <w:tc>
          <w:tcPr>
            <w:tcW w:w="761" w:type="pct"/>
            <w:shd w:val="clear" w:color="auto" w:fill="auto"/>
          </w:tcPr>
          <w:p w14:paraId="102D5AAD" w14:textId="33487895" w:rsidR="00385194" w:rsidRDefault="0089759E" w:rsidP="00A55140">
            <w:pPr>
              <w:pStyle w:val="TableText"/>
              <w:jc w:val="right"/>
            </w:pPr>
            <w:r>
              <w:t>272</w:t>
            </w:r>
          </w:p>
        </w:tc>
        <w:tc>
          <w:tcPr>
            <w:tcW w:w="821" w:type="pct"/>
          </w:tcPr>
          <w:p w14:paraId="36FC4762" w14:textId="2CC4BC63" w:rsidR="00385194" w:rsidRDefault="00385194" w:rsidP="00A55140">
            <w:pPr>
              <w:pStyle w:val="TableText"/>
              <w:jc w:val="right"/>
            </w:pPr>
            <w:r>
              <w:t>–</w:t>
            </w:r>
          </w:p>
        </w:tc>
        <w:tc>
          <w:tcPr>
            <w:tcW w:w="702" w:type="pct"/>
          </w:tcPr>
          <w:p w14:paraId="074B5EB6" w14:textId="77777777" w:rsidR="00385194" w:rsidRDefault="00385194" w:rsidP="00A55140">
            <w:pPr>
              <w:pStyle w:val="TableText"/>
              <w:jc w:val="right"/>
            </w:pPr>
            <w:r w:rsidRPr="00C558EB">
              <w:t>100</w:t>
            </w:r>
          </w:p>
        </w:tc>
      </w:tr>
      <w:tr w:rsidR="00385194" w14:paraId="3F0F5803" w14:textId="77777777" w:rsidTr="002A00C5">
        <w:trPr>
          <w:jc w:val="center"/>
        </w:trPr>
        <w:tc>
          <w:tcPr>
            <w:tcW w:w="967" w:type="pct"/>
            <w:shd w:val="clear" w:color="auto" w:fill="auto"/>
          </w:tcPr>
          <w:p w14:paraId="664EF19E" w14:textId="77777777" w:rsidR="00385194" w:rsidRDefault="00385194" w:rsidP="00A55140">
            <w:pPr>
              <w:pStyle w:val="TableText"/>
            </w:pPr>
            <w:r>
              <w:t>Nitrofurans</w:t>
            </w:r>
          </w:p>
        </w:tc>
        <w:tc>
          <w:tcPr>
            <w:tcW w:w="987" w:type="pct"/>
          </w:tcPr>
          <w:p w14:paraId="7D9815BC" w14:textId="77777777" w:rsidR="00385194" w:rsidRDefault="00385194" w:rsidP="00A55140">
            <w:pPr>
              <w:pStyle w:val="TableText"/>
            </w:pPr>
            <w:r>
              <w:t>Farmed prawns</w:t>
            </w:r>
          </w:p>
        </w:tc>
        <w:tc>
          <w:tcPr>
            <w:tcW w:w="761" w:type="pct"/>
          </w:tcPr>
          <w:p w14:paraId="4E86B73F" w14:textId="7FC5E88B" w:rsidR="00385194" w:rsidRDefault="0089759E" w:rsidP="00A55140">
            <w:pPr>
              <w:pStyle w:val="TableText"/>
              <w:jc w:val="right"/>
            </w:pPr>
            <w:r>
              <w:t>108</w:t>
            </w:r>
          </w:p>
        </w:tc>
        <w:tc>
          <w:tcPr>
            <w:tcW w:w="761" w:type="pct"/>
            <w:shd w:val="clear" w:color="auto" w:fill="auto"/>
          </w:tcPr>
          <w:p w14:paraId="2130BFBC" w14:textId="17DBB612" w:rsidR="00385194" w:rsidRDefault="0089759E" w:rsidP="00A55140">
            <w:pPr>
              <w:pStyle w:val="TableText"/>
              <w:jc w:val="right"/>
            </w:pPr>
            <w:r>
              <w:t>102</w:t>
            </w:r>
          </w:p>
        </w:tc>
        <w:tc>
          <w:tcPr>
            <w:tcW w:w="821" w:type="pct"/>
          </w:tcPr>
          <w:p w14:paraId="66384C96" w14:textId="77777777" w:rsidR="00385194" w:rsidRDefault="00385194" w:rsidP="00A55140">
            <w:pPr>
              <w:pStyle w:val="TableText"/>
              <w:jc w:val="right"/>
            </w:pPr>
            <w:r w:rsidRPr="00EC71A5">
              <w:t>6</w:t>
            </w:r>
          </w:p>
        </w:tc>
        <w:tc>
          <w:tcPr>
            <w:tcW w:w="702" w:type="pct"/>
          </w:tcPr>
          <w:p w14:paraId="18DF06AA" w14:textId="6B6DD9CC" w:rsidR="00385194" w:rsidRDefault="00385194" w:rsidP="00A55140">
            <w:pPr>
              <w:pStyle w:val="TableText"/>
              <w:jc w:val="right"/>
            </w:pPr>
            <w:r w:rsidRPr="00C558EB">
              <w:t>9</w:t>
            </w:r>
            <w:r w:rsidR="0089759E">
              <w:t>4.4</w:t>
            </w:r>
          </w:p>
        </w:tc>
      </w:tr>
      <w:tr w:rsidR="00385194" w14:paraId="61B821A2" w14:textId="77777777" w:rsidTr="002A00C5">
        <w:trPr>
          <w:jc w:val="center"/>
        </w:trPr>
        <w:tc>
          <w:tcPr>
            <w:tcW w:w="967" w:type="pct"/>
            <w:shd w:val="clear" w:color="auto" w:fill="auto"/>
          </w:tcPr>
          <w:p w14:paraId="4AB04408" w14:textId="77777777" w:rsidR="00385194" w:rsidRDefault="00385194" w:rsidP="00A55140">
            <w:pPr>
              <w:pStyle w:val="TableText"/>
            </w:pPr>
            <w:r>
              <w:t>Quinolones</w:t>
            </w:r>
          </w:p>
        </w:tc>
        <w:tc>
          <w:tcPr>
            <w:tcW w:w="987" w:type="pct"/>
          </w:tcPr>
          <w:p w14:paraId="672EB1AF" w14:textId="77777777" w:rsidR="00385194" w:rsidRDefault="00385194" w:rsidP="00A55140">
            <w:pPr>
              <w:pStyle w:val="TableText"/>
            </w:pPr>
            <w:r>
              <w:t>Farmed fish</w:t>
            </w:r>
          </w:p>
        </w:tc>
        <w:tc>
          <w:tcPr>
            <w:tcW w:w="761" w:type="pct"/>
          </w:tcPr>
          <w:p w14:paraId="05636B0F" w14:textId="39E8FFDC" w:rsidR="00385194" w:rsidRDefault="0089759E" w:rsidP="00A55140">
            <w:pPr>
              <w:pStyle w:val="TableText"/>
              <w:jc w:val="right"/>
            </w:pPr>
            <w:r>
              <w:t>269</w:t>
            </w:r>
          </w:p>
        </w:tc>
        <w:tc>
          <w:tcPr>
            <w:tcW w:w="761" w:type="pct"/>
            <w:shd w:val="clear" w:color="auto" w:fill="auto"/>
          </w:tcPr>
          <w:p w14:paraId="520EC1D1" w14:textId="3B26C39A" w:rsidR="00385194" w:rsidRDefault="0089759E" w:rsidP="00A55140">
            <w:pPr>
              <w:pStyle w:val="TableText"/>
              <w:jc w:val="right"/>
            </w:pPr>
            <w:r>
              <w:t>269</w:t>
            </w:r>
          </w:p>
        </w:tc>
        <w:tc>
          <w:tcPr>
            <w:tcW w:w="821" w:type="pct"/>
          </w:tcPr>
          <w:p w14:paraId="1B2E3E94" w14:textId="77777777" w:rsidR="00385194" w:rsidRDefault="00385194" w:rsidP="00A55140">
            <w:pPr>
              <w:pStyle w:val="TableText"/>
              <w:jc w:val="right"/>
            </w:pPr>
            <w:r>
              <w:t>–</w:t>
            </w:r>
          </w:p>
        </w:tc>
        <w:tc>
          <w:tcPr>
            <w:tcW w:w="702" w:type="pct"/>
          </w:tcPr>
          <w:p w14:paraId="58236A76" w14:textId="77777777" w:rsidR="00385194" w:rsidRDefault="00385194" w:rsidP="00A55140">
            <w:pPr>
              <w:pStyle w:val="TableText"/>
              <w:jc w:val="right"/>
            </w:pPr>
            <w:r w:rsidRPr="00C558EB">
              <w:t>100</w:t>
            </w:r>
          </w:p>
        </w:tc>
      </w:tr>
      <w:tr w:rsidR="00385194" w14:paraId="40347318" w14:textId="77777777" w:rsidTr="002A00C5">
        <w:trPr>
          <w:jc w:val="center"/>
        </w:trPr>
        <w:tc>
          <w:tcPr>
            <w:tcW w:w="967" w:type="pct"/>
            <w:shd w:val="clear" w:color="auto" w:fill="auto"/>
          </w:tcPr>
          <w:p w14:paraId="6FEF2BD9" w14:textId="77777777" w:rsidR="00385194" w:rsidRDefault="00385194" w:rsidP="00A55140">
            <w:pPr>
              <w:pStyle w:val="TableText"/>
            </w:pPr>
            <w:r>
              <w:t>Total THC</w:t>
            </w:r>
          </w:p>
        </w:tc>
        <w:tc>
          <w:tcPr>
            <w:tcW w:w="987" w:type="pct"/>
          </w:tcPr>
          <w:p w14:paraId="45722888" w14:textId="77777777" w:rsidR="00385194" w:rsidRDefault="00385194" w:rsidP="00A55140">
            <w:pPr>
              <w:pStyle w:val="TableText"/>
            </w:pPr>
            <w:r>
              <w:t>Hemp seed and hemp seed product</w:t>
            </w:r>
          </w:p>
        </w:tc>
        <w:tc>
          <w:tcPr>
            <w:tcW w:w="761" w:type="pct"/>
          </w:tcPr>
          <w:p w14:paraId="4789B742" w14:textId="194C34E7" w:rsidR="00385194" w:rsidRDefault="0089759E" w:rsidP="00A55140">
            <w:pPr>
              <w:pStyle w:val="TableText"/>
              <w:jc w:val="right"/>
            </w:pPr>
            <w:r>
              <w:t>10</w:t>
            </w:r>
          </w:p>
        </w:tc>
        <w:tc>
          <w:tcPr>
            <w:tcW w:w="761" w:type="pct"/>
            <w:shd w:val="clear" w:color="auto" w:fill="auto"/>
          </w:tcPr>
          <w:p w14:paraId="09482E41" w14:textId="3E970B3D" w:rsidR="00385194" w:rsidRDefault="0089759E" w:rsidP="00A55140">
            <w:pPr>
              <w:pStyle w:val="TableText"/>
              <w:jc w:val="right"/>
            </w:pPr>
            <w:r>
              <w:t>10</w:t>
            </w:r>
          </w:p>
        </w:tc>
        <w:tc>
          <w:tcPr>
            <w:tcW w:w="821" w:type="pct"/>
          </w:tcPr>
          <w:p w14:paraId="31232DD5" w14:textId="77777777" w:rsidR="00385194" w:rsidRDefault="00385194" w:rsidP="00A55140">
            <w:pPr>
              <w:pStyle w:val="TableText"/>
              <w:jc w:val="right"/>
            </w:pPr>
            <w:r>
              <w:t>–</w:t>
            </w:r>
          </w:p>
        </w:tc>
        <w:tc>
          <w:tcPr>
            <w:tcW w:w="702" w:type="pct"/>
          </w:tcPr>
          <w:p w14:paraId="2DA22364" w14:textId="77777777" w:rsidR="00385194" w:rsidRDefault="00385194" w:rsidP="00A55140">
            <w:pPr>
              <w:pStyle w:val="TableText"/>
              <w:jc w:val="right"/>
            </w:pPr>
            <w:r w:rsidRPr="00C558EB">
              <w:t>100</w:t>
            </w:r>
          </w:p>
        </w:tc>
      </w:tr>
      <w:tr w:rsidR="00385194" w14:paraId="4506B56F" w14:textId="77777777" w:rsidTr="002A00C5">
        <w:trPr>
          <w:jc w:val="center"/>
        </w:trPr>
        <w:tc>
          <w:tcPr>
            <w:tcW w:w="967" w:type="pct"/>
            <w:shd w:val="clear" w:color="auto" w:fill="auto"/>
          </w:tcPr>
          <w:p w14:paraId="3730294D" w14:textId="77777777" w:rsidR="00385194" w:rsidRDefault="00385194" w:rsidP="00A55140">
            <w:pPr>
              <w:pStyle w:val="TableText"/>
            </w:pPr>
            <w:r>
              <w:t>Virginiamycin</w:t>
            </w:r>
          </w:p>
        </w:tc>
        <w:tc>
          <w:tcPr>
            <w:tcW w:w="987" w:type="pct"/>
          </w:tcPr>
          <w:p w14:paraId="4DAD30AF" w14:textId="77777777" w:rsidR="00385194" w:rsidRDefault="00385194" w:rsidP="00A55140">
            <w:pPr>
              <w:pStyle w:val="TableText"/>
            </w:pPr>
            <w:r>
              <w:t>Meat</w:t>
            </w:r>
          </w:p>
        </w:tc>
        <w:tc>
          <w:tcPr>
            <w:tcW w:w="761" w:type="pct"/>
          </w:tcPr>
          <w:p w14:paraId="08318EE2" w14:textId="6CD17FD9" w:rsidR="00385194" w:rsidRDefault="0089759E" w:rsidP="00A55140">
            <w:pPr>
              <w:pStyle w:val="TableText"/>
              <w:jc w:val="right"/>
            </w:pPr>
            <w:r>
              <w:t>766</w:t>
            </w:r>
          </w:p>
        </w:tc>
        <w:tc>
          <w:tcPr>
            <w:tcW w:w="761" w:type="pct"/>
            <w:shd w:val="clear" w:color="auto" w:fill="auto"/>
          </w:tcPr>
          <w:p w14:paraId="70431764" w14:textId="49CD38C4" w:rsidR="00385194" w:rsidRDefault="0089759E" w:rsidP="00A55140">
            <w:pPr>
              <w:pStyle w:val="TableText"/>
              <w:jc w:val="right"/>
            </w:pPr>
            <w:r>
              <w:t>766</w:t>
            </w:r>
          </w:p>
        </w:tc>
        <w:tc>
          <w:tcPr>
            <w:tcW w:w="821" w:type="pct"/>
          </w:tcPr>
          <w:p w14:paraId="58E5465F" w14:textId="77777777" w:rsidR="00385194" w:rsidRDefault="00385194" w:rsidP="00A55140">
            <w:pPr>
              <w:pStyle w:val="TableText"/>
              <w:jc w:val="right"/>
            </w:pPr>
            <w:r>
              <w:t>–</w:t>
            </w:r>
          </w:p>
        </w:tc>
        <w:tc>
          <w:tcPr>
            <w:tcW w:w="702" w:type="pct"/>
          </w:tcPr>
          <w:p w14:paraId="6EC98BD7" w14:textId="77777777" w:rsidR="00385194" w:rsidRDefault="00385194" w:rsidP="00A55140">
            <w:pPr>
              <w:pStyle w:val="TableText"/>
              <w:jc w:val="right"/>
            </w:pPr>
            <w:r w:rsidRPr="00C558EB">
              <w:t>100</w:t>
            </w:r>
          </w:p>
        </w:tc>
      </w:tr>
      <w:tr w:rsidR="00385194" w:rsidRPr="00607664" w14:paraId="0630351F" w14:textId="77777777" w:rsidTr="002A00C5">
        <w:trPr>
          <w:jc w:val="center"/>
        </w:trPr>
        <w:tc>
          <w:tcPr>
            <w:tcW w:w="967" w:type="pct"/>
            <w:shd w:val="clear" w:color="auto" w:fill="auto"/>
          </w:tcPr>
          <w:p w14:paraId="2D6B46C1" w14:textId="77777777" w:rsidR="00385194" w:rsidRPr="00607664" w:rsidRDefault="00385194" w:rsidP="00A55140">
            <w:pPr>
              <w:pStyle w:val="TableText"/>
              <w:rPr>
                <w:rStyle w:val="Strong"/>
              </w:rPr>
            </w:pPr>
            <w:r w:rsidRPr="00607664">
              <w:rPr>
                <w:rStyle w:val="Strong"/>
              </w:rPr>
              <w:t>Total</w:t>
            </w:r>
          </w:p>
        </w:tc>
        <w:tc>
          <w:tcPr>
            <w:tcW w:w="987" w:type="pct"/>
          </w:tcPr>
          <w:p w14:paraId="07863561" w14:textId="77777777" w:rsidR="00385194" w:rsidRPr="00607664" w:rsidRDefault="00385194" w:rsidP="00A55140">
            <w:pPr>
              <w:pStyle w:val="TableText"/>
              <w:rPr>
                <w:rStyle w:val="Strong"/>
              </w:rPr>
            </w:pPr>
            <w:r w:rsidRPr="00607664">
              <w:rPr>
                <w:rStyle w:val="Strong"/>
              </w:rPr>
              <w:t>–</w:t>
            </w:r>
          </w:p>
        </w:tc>
        <w:tc>
          <w:tcPr>
            <w:tcW w:w="761" w:type="pct"/>
          </w:tcPr>
          <w:p w14:paraId="42BA86DB" w14:textId="4E93D5FC" w:rsidR="00385194" w:rsidRPr="00607664" w:rsidRDefault="0089759E" w:rsidP="00A55140">
            <w:pPr>
              <w:pStyle w:val="TableText"/>
              <w:jc w:val="right"/>
              <w:rPr>
                <w:rStyle w:val="Strong"/>
              </w:rPr>
            </w:pPr>
            <w:r w:rsidRPr="00607664">
              <w:rPr>
                <w:rStyle w:val="Strong"/>
              </w:rPr>
              <w:t>5</w:t>
            </w:r>
            <w:r w:rsidR="00385194" w:rsidRPr="00607664">
              <w:rPr>
                <w:rStyle w:val="Strong"/>
              </w:rPr>
              <w:t>,</w:t>
            </w:r>
            <w:r w:rsidRPr="00607664">
              <w:rPr>
                <w:rStyle w:val="Strong"/>
              </w:rPr>
              <w:t>205</w:t>
            </w:r>
          </w:p>
        </w:tc>
        <w:tc>
          <w:tcPr>
            <w:tcW w:w="761" w:type="pct"/>
            <w:shd w:val="clear" w:color="auto" w:fill="auto"/>
          </w:tcPr>
          <w:p w14:paraId="08D45761" w14:textId="345320BA" w:rsidR="00385194" w:rsidRPr="00607664" w:rsidRDefault="00385194" w:rsidP="00A55140">
            <w:pPr>
              <w:pStyle w:val="TableText"/>
              <w:jc w:val="right"/>
              <w:rPr>
                <w:rStyle w:val="Strong"/>
              </w:rPr>
            </w:pPr>
            <w:r w:rsidRPr="00607664">
              <w:rPr>
                <w:rStyle w:val="Strong"/>
              </w:rPr>
              <w:t>5,</w:t>
            </w:r>
            <w:r w:rsidR="004C72C6" w:rsidRPr="00607664">
              <w:rPr>
                <w:rStyle w:val="Strong"/>
              </w:rPr>
              <w:t>078</w:t>
            </w:r>
          </w:p>
        </w:tc>
        <w:tc>
          <w:tcPr>
            <w:tcW w:w="821" w:type="pct"/>
          </w:tcPr>
          <w:p w14:paraId="5528D338" w14:textId="553F857A" w:rsidR="00385194" w:rsidRPr="00607664" w:rsidRDefault="00385194" w:rsidP="00A55140">
            <w:pPr>
              <w:pStyle w:val="TableText"/>
              <w:jc w:val="right"/>
              <w:rPr>
                <w:rStyle w:val="Strong"/>
              </w:rPr>
            </w:pPr>
            <w:r w:rsidRPr="00607664">
              <w:rPr>
                <w:rStyle w:val="Strong"/>
              </w:rPr>
              <w:t>12</w:t>
            </w:r>
            <w:r w:rsidR="004C72C6" w:rsidRPr="00607664">
              <w:rPr>
                <w:rStyle w:val="Strong"/>
              </w:rPr>
              <w:t>7</w:t>
            </w:r>
          </w:p>
        </w:tc>
        <w:tc>
          <w:tcPr>
            <w:tcW w:w="702" w:type="pct"/>
          </w:tcPr>
          <w:p w14:paraId="1A3BE0EA" w14:textId="1A3F7832" w:rsidR="00385194" w:rsidRPr="00607664" w:rsidRDefault="00385194" w:rsidP="00A55140">
            <w:pPr>
              <w:pStyle w:val="TableText"/>
              <w:jc w:val="right"/>
              <w:rPr>
                <w:rStyle w:val="Strong"/>
              </w:rPr>
            </w:pPr>
            <w:r w:rsidRPr="00607664">
              <w:rPr>
                <w:rStyle w:val="Strong"/>
              </w:rPr>
              <w:t>9</w:t>
            </w:r>
            <w:r w:rsidR="004C72C6" w:rsidRPr="00607664">
              <w:rPr>
                <w:rStyle w:val="Strong"/>
              </w:rPr>
              <w:t>7</w:t>
            </w:r>
            <w:r w:rsidRPr="00607664">
              <w:rPr>
                <w:rStyle w:val="Strong"/>
              </w:rPr>
              <w:t>.</w:t>
            </w:r>
            <w:r w:rsidR="004C72C6" w:rsidRPr="00607664">
              <w:rPr>
                <w:rStyle w:val="Strong"/>
              </w:rPr>
              <w:t>6</w:t>
            </w:r>
          </w:p>
        </w:tc>
      </w:tr>
    </w:tbl>
    <w:p w14:paraId="02729E03" w14:textId="77777777" w:rsidR="00385194" w:rsidRDefault="00385194" w:rsidP="00385194">
      <w:pPr>
        <w:pStyle w:val="FigureTableNoteSource"/>
      </w:pPr>
      <w:r>
        <w:t>Source: AIMS database</w:t>
      </w:r>
    </w:p>
    <w:p w14:paraId="40DE2D7B" w14:textId="01510C11" w:rsidR="00385194" w:rsidRDefault="00385194" w:rsidP="00385194">
      <w:pPr>
        <w:pStyle w:val="Caption"/>
        <w:keepNext w:val="0"/>
        <w:pageBreakBefore/>
      </w:pPr>
      <w:bookmarkStart w:id="53" w:name="_Ref15561926"/>
      <w:bookmarkStart w:id="54" w:name="_Toc16519520"/>
      <w:bookmarkStart w:id="55" w:name="_Toc48556775"/>
      <w:bookmarkStart w:id="56" w:name="_Toc76110342"/>
      <w:bookmarkStart w:id="57" w:name="_Toc109045641"/>
      <w:bookmarkStart w:id="58" w:name="Table_4_Comp_analytical_tests"/>
      <w:bookmarkEnd w:id="51"/>
      <w:r>
        <w:lastRenderedPageBreak/>
        <w:t xml:space="preserve">Table </w:t>
      </w:r>
      <w:r>
        <w:rPr>
          <w:noProof/>
        </w:rPr>
        <w:fldChar w:fldCharType="begin"/>
      </w:r>
      <w:r>
        <w:rPr>
          <w:noProof/>
        </w:rPr>
        <w:instrText xml:space="preserve"> SEQ Table \* ARABIC </w:instrText>
      </w:r>
      <w:r>
        <w:rPr>
          <w:noProof/>
        </w:rPr>
        <w:fldChar w:fldCharType="separate"/>
      </w:r>
      <w:r w:rsidR="003C1169">
        <w:rPr>
          <w:noProof/>
        </w:rPr>
        <w:t>4</w:t>
      </w:r>
      <w:r>
        <w:rPr>
          <w:noProof/>
        </w:rPr>
        <w:fldChar w:fldCharType="end"/>
      </w:r>
      <w:bookmarkEnd w:id="53"/>
      <w:r>
        <w:t xml:space="preserve"> Composition analytical test, product compliance rates, </w:t>
      </w:r>
      <w:bookmarkEnd w:id="54"/>
      <w:bookmarkEnd w:id="55"/>
      <w:r>
        <w:t>202</w:t>
      </w:r>
      <w:bookmarkEnd w:id="56"/>
      <w:r>
        <w:t>1</w:t>
      </w:r>
      <w:bookmarkEnd w:id="57"/>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61"/>
        <w:gridCol w:w="1841"/>
        <w:gridCol w:w="1417"/>
        <w:gridCol w:w="1417"/>
        <w:gridCol w:w="1562"/>
        <w:gridCol w:w="1272"/>
      </w:tblGrid>
      <w:tr w:rsidR="00385194" w14:paraId="5E1A63FB" w14:textId="77777777" w:rsidTr="002A00C5">
        <w:trPr>
          <w:cantSplit/>
          <w:tblHeader/>
          <w:jc w:val="center"/>
        </w:trPr>
        <w:tc>
          <w:tcPr>
            <w:tcW w:w="861" w:type="pct"/>
            <w:shd w:val="clear" w:color="auto" w:fill="auto"/>
          </w:tcPr>
          <w:p w14:paraId="26839C81" w14:textId="77777777" w:rsidR="00385194" w:rsidRDefault="00385194" w:rsidP="00607664">
            <w:pPr>
              <w:pStyle w:val="TableHeading"/>
            </w:pPr>
            <w:bookmarkStart w:id="59" w:name="Title_4"/>
            <w:bookmarkEnd w:id="59"/>
            <w:r>
              <w:t>Microbial agent</w:t>
            </w:r>
          </w:p>
        </w:tc>
        <w:tc>
          <w:tcPr>
            <w:tcW w:w="1015" w:type="pct"/>
          </w:tcPr>
          <w:p w14:paraId="2217CC05" w14:textId="77777777" w:rsidR="00385194" w:rsidRDefault="00385194" w:rsidP="00607664">
            <w:pPr>
              <w:pStyle w:val="TableHeading"/>
            </w:pPr>
            <w:r>
              <w:t>Food type</w:t>
            </w:r>
          </w:p>
        </w:tc>
        <w:tc>
          <w:tcPr>
            <w:tcW w:w="781" w:type="pct"/>
          </w:tcPr>
          <w:p w14:paraId="05FA966A" w14:textId="77777777" w:rsidR="00385194" w:rsidRDefault="00385194" w:rsidP="00607664">
            <w:pPr>
              <w:pStyle w:val="TableHeading"/>
              <w:jc w:val="right"/>
            </w:pPr>
            <w:r>
              <w:t>Tests applied (no.)</w:t>
            </w:r>
          </w:p>
        </w:tc>
        <w:tc>
          <w:tcPr>
            <w:tcW w:w="781" w:type="pct"/>
            <w:shd w:val="clear" w:color="auto" w:fill="auto"/>
          </w:tcPr>
          <w:p w14:paraId="796915A1" w14:textId="77777777" w:rsidR="00385194" w:rsidRDefault="00385194" w:rsidP="00607664">
            <w:pPr>
              <w:pStyle w:val="TableHeading"/>
              <w:jc w:val="right"/>
            </w:pPr>
            <w:r>
              <w:t>Compliant (no.)</w:t>
            </w:r>
          </w:p>
        </w:tc>
        <w:tc>
          <w:tcPr>
            <w:tcW w:w="861" w:type="pct"/>
          </w:tcPr>
          <w:p w14:paraId="4F6FB95F" w14:textId="77777777" w:rsidR="00385194" w:rsidRDefault="00385194" w:rsidP="00607664">
            <w:pPr>
              <w:pStyle w:val="TableHeading"/>
              <w:jc w:val="right"/>
            </w:pPr>
            <w:r>
              <w:t>Non-compliant (no.)</w:t>
            </w:r>
          </w:p>
        </w:tc>
        <w:tc>
          <w:tcPr>
            <w:tcW w:w="702" w:type="pct"/>
          </w:tcPr>
          <w:p w14:paraId="0C276355" w14:textId="77777777" w:rsidR="00385194" w:rsidRDefault="00385194" w:rsidP="00607664">
            <w:pPr>
              <w:pStyle w:val="TableHeading"/>
              <w:jc w:val="right"/>
            </w:pPr>
            <w:r>
              <w:t>Compliant (%)</w:t>
            </w:r>
          </w:p>
        </w:tc>
      </w:tr>
      <w:tr w:rsidR="00385194" w14:paraId="46BE5755" w14:textId="77777777" w:rsidTr="00C358A0">
        <w:trPr>
          <w:jc w:val="center"/>
        </w:trPr>
        <w:tc>
          <w:tcPr>
            <w:tcW w:w="861" w:type="pct"/>
            <w:shd w:val="clear" w:color="auto" w:fill="auto"/>
          </w:tcPr>
          <w:p w14:paraId="357A858D" w14:textId="77777777" w:rsidR="00385194" w:rsidRDefault="00385194" w:rsidP="00607664">
            <w:pPr>
              <w:pStyle w:val="TableText"/>
            </w:pPr>
            <w:r>
              <w:t>Allergen – Dairy</w:t>
            </w:r>
          </w:p>
        </w:tc>
        <w:tc>
          <w:tcPr>
            <w:tcW w:w="1015" w:type="pct"/>
          </w:tcPr>
          <w:p w14:paraId="3862453E" w14:textId="77777777" w:rsidR="00385194" w:rsidRDefault="00385194" w:rsidP="00607664">
            <w:pPr>
              <w:pStyle w:val="TableText"/>
            </w:pPr>
            <w:r>
              <w:t>Coconut drinks and coconut powders</w:t>
            </w:r>
          </w:p>
        </w:tc>
        <w:tc>
          <w:tcPr>
            <w:tcW w:w="781" w:type="pct"/>
          </w:tcPr>
          <w:p w14:paraId="2D073F41" w14:textId="11F9858C" w:rsidR="00385194" w:rsidRDefault="005F1C9B" w:rsidP="00607664">
            <w:pPr>
              <w:pStyle w:val="TableText"/>
              <w:jc w:val="right"/>
            </w:pPr>
            <w:r>
              <w:t>24</w:t>
            </w:r>
          </w:p>
        </w:tc>
        <w:tc>
          <w:tcPr>
            <w:tcW w:w="781" w:type="pct"/>
            <w:shd w:val="clear" w:color="auto" w:fill="auto"/>
          </w:tcPr>
          <w:p w14:paraId="0A127164" w14:textId="081B9733" w:rsidR="00385194" w:rsidRDefault="00385194" w:rsidP="00607664">
            <w:pPr>
              <w:pStyle w:val="TableText"/>
              <w:jc w:val="right"/>
            </w:pPr>
            <w:r w:rsidRPr="008161A8">
              <w:t>2</w:t>
            </w:r>
            <w:r w:rsidR="005F1C9B">
              <w:t>2</w:t>
            </w:r>
          </w:p>
        </w:tc>
        <w:tc>
          <w:tcPr>
            <w:tcW w:w="861" w:type="pct"/>
          </w:tcPr>
          <w:p w14:paraId="0094B577" w14:textId="5A8EAB94" w:rsidR="00385194" w:rsidRDefault="005F1C9B" w:rsidP="00607664">
            <w:pPr>
              <w:pStyle w:val="TableText"/>
              <w:jc w:val="right"/>
            </w:pPr>
            <w:r>
              <w:t>2</w:t>
            </w:r>
          </w:p>
        </w:tc>
        <w:tc>
          <w:tcPr>
            <w:tcW w:w="702" w:type="pct"/>
          </w:tcPr>
          <w:p w14:paraId="6402492E" w14:textId="67D5045C" w:rsidR="00385194" w:rsidRDefault="005F1C9B" w:rsidP="00607664">
            <w:pPr>
              <w:pStyle w:val="TableText"/>
              <w:jc w:val="right"/>
            </w:pPr>
            <w:r>
              <w:t>91.7</w:t>
            </w:r>
          </w:p>
        </w:tc>
      </w:tr>
      <w:tr w:rsidR="00385194" w14:paraId="31756674" w14:textId="77777777" w:rsidTr="00C358A0">
        <w:trPr>
          <w:jc w:val="center"/>
        </w:trPr>
        <w:tc>
          <w:tcPr>
            <w:tcW w:w="861" w:type="pct"/>
            <w:shd w:val="clear" w:color="auto" w:fill="auto"/>
          </w:tcPr>
          <w:p w14:paraId="0F293338" w14:textId="77777777" w:rsidR="00385194" w:rsidRDefault="00385194" w:rsidP="00607664">
            <w:pPr>
              <w:pStyle w:val="TableText"/>
            </w:pPr>
            <w:r>
              <w:t>C4 adulteration</w:t>
            </w:r>
          </w:p>
        </w:tc>
        <w:tc>
          <w:tcPr>
            <w:tcW w:w="1015" w:type="pct"/>
          </w:tcPr>
          <w:p w14:paraId="3A9EAEEE" w14:textId="77777777" w:rsidR="00385194" w:rsidRDefault="00385194" w:rsidP="00607664">
            <w:pPr>
              <w:pStyle w:val="TableText"/>
            </w:pPr>
            <w:r>
              <w:t>Honey</w:t>
            </w:r>
          </w:p>
        </w:tc>
        <w:tc>
          <w:tcPr>
            <w:tcW w:w="781" w:type="pct"/>
          </w:tcPr>
          <w:p w14:paraId="74A9B427" w14:textId="12765A34" w:rsidR="00385194" w:rsidRDefault="005F1C9B" w:rsidP="00607664">
            <w:pPr>
              <w:pStyle w:val="TableText"/>
              <w:jc w:val="right"/>
            </w:pPr>
            <w:r>
              <w:t>37</w:t>
            </w:r>
          </w:p>
        </w:tc>
        <w:tc>
          <w:tcPr>
            <w:tcW w:w="781" w:type="pct"/>
            <w:shd w:val="clear" w:color="auto" w:fill="auto"/>
          </w:tcPr>
          <w:p w14:paraId="2D713840" w14:textId="3F658C1A" w:rsidR="00385194" w:rsidRDefault="005F1C9B" w:rsidP="00607664">
            <w:pPr>
              <w:pStyle w:val="TableText"/>
              <w:jc w:val="right"/>
            </w:pPr>
            <w:r>
              <w:t>34</w:t>
            </w:r>
          </w:p>
        </w:tc>
        <w:tc>
          <w:tcPr>
            <w:tcW w:w="861" w:type="pct"/>
          </w:tcPr>
          <w:p w14:paraId="6B87C14B" w14:textId="1D25B91C" w:rsidR="00385194" w:rsidRDefault="005F1C9B" w:rsidP="00607664">
            <w:pPr>
              <w:pStyle w:val="TableText"/>
              <w:jc w:val="right"/>
            </w:pPr>
            <w:r>
              <w:t>3</w:t>
            </w:r>
          </w:p>
        </w:tc>
        <w:tc>
          <w:tcPr>
            <w:tcW w:w="702" w:type="pct"/>
          </w:tcPr>
          <w:p w14:paraId="520F567A" w14:textId="019F5D15" w:rsidR="00385194" w:rsidRDefault="005F1C9B" w:rsidP="00607664">
            <w:pPr>
              <w:pStyle w:val="TableText"/>
              <w:jc w:val="right"/>
            </w:pPr>
            <w:r>
              <w:t>91.9</w:t>
            </w:r>
          </w:p>
        </w:tc>
      </w:tr>
      <w:tr w:rsidR="00385194" w14:paraId="6E834CAD" w14:textId="77777777" w:rsidTr="00C358A0">
        <w:trPr>
          <w:jc w:val="center"/>
        </w:trPr>
        <w:tc>
          <w:tcPr>
            <w:tcW w:w="861" w:type="pct"/>
            <w:shd w:val="clear" w:color="auto" w:fill="auto"/>
          </w:tcPr>
          <w:p w14:paraId="7FE84BB3" w14:textId="77777777" w:rsidR="00385194" w:rsidRDefault="00385194" w:rsidP="00607664">
            <w:pPr>
              <w:pStyle w:val="TableText"/>
            </w:pPr>
            <w:r>
              <w:t>Moisture content</w:t>
            </w:r>
          </w:p>
        </w:tc>
        <w:tc>
          <w:tcPr>
            <w:tcW w:w="1015" w:type="pct"/>
          </w:tcPr>
          <w:p w14:paraId="0DAD10E2" w14:textId="77777777" w:rsidR="00385194" w:rsidRDefault="00385194" w:rsidP="00607664">
            <w:pPr>
              <w:pStyle w:val="TableText"/>
            </w:pPr>
            <w:r>
              <w:t>Honey</w:t>
            </w:r>
          </w:p>
        </w:tc>
        <w:tc>
          <w:tcPr>
            <w:tcW w:w="781" w:type="pct"/>
          </w:tcPr>
          <w:p w14:paraId="436D7582" w14:textId="1CEF680E" w:rsidR="00385194" w:rsidRDefault="005F1C9B" w:rsidP="00607664">
            <w:pPr>
              <w:pStyle w:val="TableText"/>
              <w:jc w:val="right"/>
            </w:pPr>
            <w:r>
              <w:t>36</w:t>
            </w:r>
          </w:p>
        </w:tc>
        <w:tc>
          <w:tcPr>
            <w:tcW w:w="781" w:type="pct"/>
            <w:shd w:val="clear" w:color="auto" w:fill="auto"/>
          </w:tcPr>
          <w:p w14:paraId="5941DA09" w14:textId="5657DF00" w:rsidR="00385194" w:rsidRDefault="005F1C9B" w:rsidP="00607664">
            <w:pPr>
              <w:pStyle w:val="TableText"/>
              <w:jc w:val="right"/>
            </w:pPr>
            <w:r>
              <w:t>35</w:t>
            </w:r>
          </w:p>
        </w:tc>
        <w:tc>
          <w:tcPr>
            <w:tcW w:w="861" w:type="pct"/>
          </w:tcPr>
          <w:p w14:paraId="4E5674FE" w14:textId="668EA928" w:rsidR="00385194" w:rsidRDefault="005F1C9B" w:rsidP="00607664">
            <w:pPr>
              <w:pStyle w:val="TableText"/>
              <w:jc w:val="right"/>
            </w:pPr>
            <w:r>
              <w:t>1</w:t>
            </w:r>
          </w:p>
        </w:tc>
        <w:tc>
          <w:tcPr>
            <w:tcW w:w="702" w:type="pct"/>
          </w:tcPr>
          <w:p w14:paraId="65D3196D" w14:textId="53C33E87" w:rsidR="00385194" w:rsidRDefault="005F1C9B" w:rsidP="00607664">
            <w:pPr>
              <w:pStyle w:val="TableText"/>
              <w:jc w:val="right"/>
            </w:pPr>
            <w:r>
              <w:t>97.2</w:t>
            </w:r>
          </w:p>
        </w:tc>
      </w:tr>
      <w:tr w:rsidR="00385194" w14:paraId="558FA822" w14:textId="77777777" w:rsidTr="00C358A0">
        <w:trPr>
          <w:jc w:val="center"/>
        </w:trPr>
        <w:tc>
          <w:tcPr>
            <w:tcW w:w="861" w:type="pct"/>
            <w:shd w:val="clear" w:color="auto" w:fill="auto"/>
          </w:tcPr>
          <w:p w14:paraId="3E218022" w14:textId="77777777" w:rsidR="00385194" w:rsidRDefault="00385194" w:rsidP="00607664">
            <w:pPr>
              <w:pStyle w:val="TableText"/>
            </w:pPr>
            <w:r>
              <w:t>Reducing sugar content</w:t>
            </w:r>
          </w:p>
        </w:tc>
        <w:tc>
          <w:tcPr>
            <w:tcW w:w="1015" w:type="pct"/>
          </w:tcPr>
          <w:p w14:paraId="263D78C9" w14:textId="77777777" w:rsidR="00385194" w:rsidRDefault="00385194" w:rsidP="00607664">
            <w:pPr>
              <w:pStyle w:val="TableText"/>
            </w:pPr>
            <w:r>
              <w:t>Honey</w:t>
            </w:r>
          </w:p>
        </w:tc>
        <w:tc>
          <w:tcPr>
            <w:tcW w:w="781" w:type="pct"/>
          </w:tcPr>
          <w:p w14:paraId="1F4F8818" w14:textId="7444EB75" w:rsidR="00385194" w:rsidRDefault="00063AD1" w:rsidP="00607664">
            <w:pPr>
              <w:pStyle w:val="TableText"/>
              <w:jc w:val="right"/>
            </w:pPr>
            <w:r>
              <w:t>36</w:t>
            </w:r>
          </w:p>
        </w:tc>
        <w:tc>
          <w:tcPr>
            <w:tcW w:w="781" w:type="pct"/>
            <w:shd w:val="clear" w:color="auto" w:fill="auto"/>
          </w:tcPr>
          <w:p w14:paraId="4924C8B9" w14:textId="766D770A" w:rsidR="00385194" w:rsidRDefault="00063AD1" w:rsidP="00607664">
            <w:pPr>
              <w:pStyle w:val="TableText"/>
              <w:jc w:val="right"/>
            </w:pPr>
            <w:r>
              <w:t>36</w:t>
            </w:r>
          </w:p>
        </w:tc>
        <w:tc>
          <w:tcPr>
            <w:tcW w:w="861" w:type="pct"/>
          </w:tcPr>
          <w:p w14:paraId="23355067" w14:textId="4BC1F571" w:rsidR="00385194" w:rsidRDefault="00607664" w:rsidP="00607664">
            <w:pPr>
              <w:pStyle w:val="TableText"/>
              <w:jc w:val="right"/>
            </w:pPr>
            <w:r>
              <w:t>–</w:t>
            </w:r>
          </w:p>
        </w:tc>
        <w:tc>
          <w:tcPr>
            <w:tcW w:w="702" w:type="pct"/>
          </w:tcPr>
          <w:p w14:paraId="4F5A482C" w14:textId="5B70E742" w:rsidR="00385194" w:rsidRDefault="00063AD1" w:rsidP="00607664">
            <w:pPr>
              <w:pStyle w:val="TableText"/>
              <w:jc w:val="right"/>
            </w:pPr>
            <w:r>
              <w:t>100</w:t>
            </w:r>
          </w:p>
        </w:tc>
      </w:tr>
      <w:tr w:rsidR="00385194" w:rsidRPr="00607664" w14:paraId="58E61B46" w14:textId="77777777" w:rsidTr="00C358A0">
        <w:trPr>
          <w:jc w:val="center"/>
        </w:trPr>
        <w:tc>
          <w:tcPr>
            <w:tcW w:w="861" w:type="pct"/>
            <w:shd w:val="clear" w:color="auto" w:fill="auto"/>
          </w:tcPr>
          <w:p w14:paraId="03320CA1" w14:textId="77777777" w:rsidR="00385194" w:rsidRPr="00607664" w:rsidRDefault="00385194" w:rsidP="00607664">
            <w:pPr>
              <w:pStyle w:val="TableText"/>
              <w:rPr>
                <w:rStyle w:val="Strong"/>
              </w:rPr>
            </w:pPr>
            <w:r w:rsidRPr="00607664">
              <w:rPr>
                <w:rStyle w:val="Strong"/>
              </w:rPr>
              <w:t>Total</w:t>
            </w:r>
          </w:p>
        </w:tc>
        <w:tc>
          <w:tcPr>
            <w:tcW w:w="1015" w:type="pct"/>
          </w:tcPr>
          <w:p w14:paraId="321B1BA9" w14:textId="77777777" w:rsidR="00385194" w:rsidRPr="00607664" w:rsidRDefault="00385194" w:rsidP="00607664">
            <w:pPr>
              <w:pStyle w:val="TableText"/>
              <w:rPr>
                <w:rStyle w:val="Strong"/>
              </w:rPr>
            </w:pPr>
            <w:r w:rsidRPr="00607664">
              <w:rPr>
                <w:rStyle w:val="Strong"/>
              </w:rPr>
              <w:t>–</w:t>
            </w:r>
          </w:p>
        </w:tc>
        <w:tc>
          <w:tcPr>
            <w:tcW w:w="781" w:type="pct"/>
          </w:tcPr>
          <w:p w14:paraId="5500EB73" w14:textId="2768336D" w:rsidR="00385194" w:rsidRPr="00607664" w:rsidRDefault="00063AD1" w:rsidP="00607664">
            <w:pPr>
              <w:pStyle w:val="TableText"/>
              <w:jc w:val="right"/>
              <w:rPr>
                <w:rStyle w:val="Strong"/>
              </w:rPr>
            </w:pPr>
            <w:r w:rsidRPr="00607664">
              <w:rPr>
                <w:rStyle w:val="Strong"/>
              </w:rPr>
              <w:t>133</w:t>
            </w:r>
          </w:p>
        </w:tc>
        <w:tc>
          <w:tcPr>
            <w:tcW w:w="781" w:type="pct"/>
            <w:shd w:val="clear" w:color="auto" w:fill="auto"/>
          </w:tcPr>
          <w:p w14:paraId="1F558F71" w14:textId="25147ECB" w:rsidR="00385194" w:rsidRPr="00607664" w:rsidRDefault="00063AD1" w:rsidP="00607664">
            <w:pPr>
              <w:pStyle w:val="TableText"/>
              <w:jc w:val="right"/>
              <w:rPr>
                <w:rStyle w:val="Strong"/>
              </w:rPr>
            </w:pPr>
            <w:r w:rsidRPr="00607664">
              <w:rPr>
                <w:rStyle w:val="Strong"/>
              </w:rPr>
              <w:t>127</w:t>
            </w:r>
          </w:p>
        </w:tc>
        <w:tc>
          <w:tcPr>
            <w:tcW w:w="861" w:type="pct"/>
          </w:tcPr>
          <w:p w14:paraId="306CB4C6" w14:textId="24D4BB13" w:rsidR="00385194" w:rsidRPr="00607664" w:rsidRDefault="00063AD1" w:rsidP="00607664">
            <w:pPr>
              <w:pStyle w:val="TableText"/>
              <w:jc w:val="right"/>
              <w:rPr>
                <w:rStyle w:val="Strong"/>
              </w:rPr>
            </w:pPr>
            <w:r w:rsidRPr="00607664">
              <w:rPr>
                <w:rStyle w:val="Strong"/>
              </w:rPr>
              <w:t>6</w:t>
            </w:r>
          </w:p>
        </w:tc>
        <w:tc>
          <w:tcPr>
            <w:tcW w:w="702" w:type="pct"/>
          </w:tcPr>
          <w:p w14:paraId="555FD7C9" w14:textId="651CB6E5" w:rsidR="00385194" w:rsidRPr="00607664" w:rsidRDefault="00063AD1" w:rsidP="00607664">
            <w:pPr>
              <w:pStyle w:val="TableText"/>
              <w:jc w:val="right"/>
              <w:rPr>
                <w:rStyle w:val="Strong"/>
              </w:rPr>
            </w:pPr>
            <w:r w:rsidRPr="00607664">
              <w:rPr>
                <w:rStyle w:val="Strong"/>
              </w:rPr>
              <w:t>95.5</w:t>
            </w:r>
          </w:p>
        </w:tc>
      </w:tr>
    </w:tbl>
    <w:p w14:paraId="0EB143CB" w14:textId="77777777" w:rsidR="00385194" w:rsidRDefault="00385194" w:rsidP="00385194">
      <w:pPr>
        <w:pStyle w:val="FigureTableNoteSource"/>
      </w:pPr>
      <w:r>
        <w:t>Source: AIMS database</w:t>
      </w:r>
    </w:p>
    <w:p w14:paraId="418283C9" w14:textId="4A243B80" w:rsidR="00385194" w:rsidRDefault="00385194" w:rsidP="00385194">
      <w:pPr>
        <w:pStyle w:val="Caption"/>
      </w:pPr>
      <w:bookmarkStart w:id="60" w:name="_Ref15561941"/>
      <w:bookmarkStart w:id="61" w:name="_Toc520880960"/>
      <w:bookmarkStart w:id="62" w:name="_Toc520814505"/>
      <w:bookmarkStart w:id="63" w:name="_Toc16519521"/>
      <w:bookmarkStart w:id="64" w:name="_Toc48556776"/>
      <w:bookmarkStart w:id="65" w:name="_Toc76110343"/>
      <w:bookmarkStart w:id="66" w:name="_Toc109045642"/>
      <w:bookmarkStart w:id="67" w:name="Table_5_Contaminant_tests"/>
      <w:bookmarkEnd w:id="58"/>
      <w:r>
        <w:t xml:space="preserve">Table </w:t>
      </w:r>
      <w:r>
        <w:rPr>
          <w:noProof/>
        </w:rPr>
        <w:fldChar w:fldCharType="begin"/>
      </w:r>
      <w:r>
        <w:rPr>
          <w:noProof/>
        </w:rPr>
        <w:instrText xml:space="preserve"> SEQ Table \* ARABIC </w:instrText>
      </w:r>
      <w:r>
        <w:rPr>
          <w:noProof/>
        </w:rPr>
        <w:fldChar w:fldCharType="separate"/>
      </w:r>
      <w:r w:rsidR="003C1169">
        <w:rPr>
          <w:noProof/>
        </w:rPr>
        <w:t>5</w:t>
      </w:r>
      <w:r>
        <w:rPr>
          <w:noProof/>
        </w:rPr>
        <w:fldChar w:fldCharType="end"/>
      </w:r>
      <w:bookmarkEnd w:id="60"/>
      <w:r>
        <w:t xml:space="preserve"> Contaminant test</w:t>
      </w:r>
      <w:r w:rsidR="00A33740">
        <w:t>s</w:t>
      </w:r>
      <w:r>
        <w:t xml:space="preserve">, product compliance rates, </w:t>
      </w:r>
      <w:bookmarkEnd w:id="61"/>
      <w:bookmarkEnd w:id="62"/>
      <w:bookmarkEnd w:id="63"/>
      <w:bookmarkEnd w:id="64"/>
      <w:r>
        <w:t>202</w:t>
      </w:r>
      <w:bookmarkEnd w:id="65"/>
      <w:r>
        <w:t>1</w:t>
      </w:r>
      <w:bookmarkEnd w:id="66"/>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18"/>
        <w:gridCol w:w="2268"/>
        <w:gridCol w:w="1346"/>
        <w:gridCol w:w="1346"/>
        <w:gridCol w:w="1560"/>
        <w:gridCol w:w="1132"/>
      </w:tblGrid>
      <w:tr w:rsidR="00385194" w14:paraId="4BB4BA2A" w14:textId="77777777" w:rsidTr="002A00C5">
        <w:trPr>
          <w:cantSplit/>
          <w:tblHeader/>
          <w:jc w:val="center"/>
        </w:trPr>
        <w:tc>
          <w:tcPr>
            <w:tcW w:w="782" w:type="pct"/>
            <w:shd w:val="clear" w:color="auto" w:fill="auto"/>
          </w:tcPr>
          <w:p w14:paraId="470682F9" w14:textId="77777777" w:rsidR="00385194" w:rsidRDefault="00385194" w:rsidP="00607664">
            <w:pPr>
              <w:pStyle w:val="TableHeading"/>
            </w:pPr>
            <w:bookmarkStart w:id="68" w:name="Title_5"/>
            <w:bookmarkEnd w:id="68"/>
            <w:r>
              <w:t>Contaminant</w:t>
            </w:r>
          </w:p>
        </w:tc>
        <w:tc>
          <w:tcPr>
            <w:tcW w:w="1250" w:type="pct"/>
          </w:tcPr>
          <w:p w14:paraId="5FDB52D6" w14:textId="77777777" w:rsidR="00385194" w:rsidRDefault="00385194" w:rsidP="00607664">
            <w:pPr>
              <w:pStyle w:val="TableHeading"/>
            </w:pPr>
            <w:r>
              <w:t>Food type</w:t>
            </w:r>
          </w:p>
        </w:tc>
        <w:tc>
          <w:tcPr>
            <w:tcW w:w="742" w:type="pct"/>
          </w:tcPr>
          <w:p w14:paraId="7C05C769" w14:textId="77777777" w:rsidR="00385194" w:rsidRDefault="00385194" w:rsidP="00607664">
            <w:pPr>
              <w:pStyle w:val="TableHeading"/>
              <w:jc w:val="right"/>
            </w:pPr>
            <w:r>
              <w:t>Tests applied (no.)</w:t>
            </w:r>
          </w:p>
        </w:tc>
        <w:tc>
          <w:tcPr>
            <w:tcW w:w="742" w:type="pct"/>
            <w:shd w:val="clear" w:color="auto" w:fill="auto"/>
          </w:tcPr>
          <w:p w14:paraId="04C00806" w14:textId="77777777" w:rsidR="00385194" w:rsidRDefault="00385194" w:rsidP="00607664">
            <w:pPr>
              <w:pStyle w:val="TableHeading"/>
              <w:jc w:val="right"/>
            </w:pPr>
            <w:r>
              <w:t>Compliant (no.)</w:t>
            </w:r>
          </w:p>
        </w:tc>
        <w:tc>
          <w:tcPr>
            <w:tcW w:w="860" w:type="pct"/>
          </w:tcPr>
          <w:p w14:paraId="560091D7" w14:textId="77777777" w:rsidR="00385194" w:rsidRDefault="00385194" w:rsidP="00607664">
            <w:pPr>
              <w:pStyle w:val="TableHeading"/>
              <w:jc w:val="right"/>
            </w:pPr>
            <w:r>
              <w:t>Non-compliant (no.)</w:t>
            </w:r>
          </w:p>
        </w:tc>
        <w:tc>
          <w:tcPr>
            <w:tcW w:w="624" w:type="pct"/>
          </w:tcPr>
          <w:p w14:paraId="6EE7BFC4" w14:textId="77777777" w:rsidR="00385194" w:rsidRDefault="00385194" w:rsidP="00607664">
            <w:pPr>
              <w:pStyle w:val="TableHeading"/>
              <w:jc w:val="right"/>
            </w:pPr>
            <w:r>
              <w:t>Compliant (%)</w:t>
            </w:r>
          </w:p>
        </w:tc>
      </w:tr>
      <w:tr w:rsidR="00385194" w14:paraId="7166FAC0" w14:textId="77777777" w:rsidTr="00C358A0">
        <w:trPr>
          <w:jc w:val="center"/>
        </w:trPr>
        <w:tc>
          <w:tcPr>
            <w:tcW w:w="782" w:type="pct"/>
            <w:shd w:val="clear" w:color="auto" w:fill="auto"/>
          </w:tcPr>
          <w:p w14:paraId="6F56AFC0" w14:textId="77777777" w:rsidR="00385194" w:rsidRDefault="00385194" w:rsidP="00607664">
            <w:pPr>
              <w:pStyle w:val="TableText"/>
            </w:pPr>
            <w:r>
              <w:t>Aflatoxins</w:t>
            </w:r>
          </w:p>
        </w:tc>
        <w:tc>
          <w:tcPr>
            <w:tcW w:w="1250" w:type="pct"/>
          </w:tcPr>
          <w:p w14:paraId="6BA1586D" w14:textId="77777777" w:rsidR="00385194" w:rsidRDefault="00385194" w:rsidP="00607664">
            <w:pPr>
              <w:pStyle w:val="TableText"/>
            </w:pPr>
            <w:r>
              <w:t>Nuts</w:t>
            </w:r>
          </w:p>
        </w:tc>
        <w:tc>
          <w:tcPr>
            <w:tcW w:w="742" w:type="pct"/>
          </w:tcPr>
          <w:p w14:paraId="27CA3B38" w14:textId="1F1D966F" w:rsidR="00385194" w:rsidRDefault="00385194" w:rsidP="00607664">
            <w:pPr>
              <w:pStyle w:val="TableText"/>
              <w:jc w:val="right"/>
            </w:pPr>
            <w:r w:rsidRPr="00BC7DB8">
              <w:t>1</w:t>
            </w:r>
            <w:r>
              <w:t>,</w:t>
            </w:r>
            <w:r w:rsidR="00E92ADB">
              <w:t>527</w:t>
            </w:r>
          </w:p>
        </w:tc>
        <w:tc>
          <w:tcPr>
            <w:tcW w:w="742" w:type="pct"/>
            <w:shd w:val="clear" w:color="auto" w:fill="auto"/>
          </w:tcPr>
          <w:p w14:paraId="144EA34C" w14:textId="63F211F5" w:rsidR="00385194" w:rsidRDefault="00385194" w:rsidP="00607664">
            <w:pPr>
              <w:pStyle w:val="TableText"/>
              <w:jc w:val="right"/>
            </w:pPr>
            <w:r w:rsidRPr="00170E22">
              <w:t>1</w:t>
            </w:r>
            <w:r>
              <w:t>,</w:t>
            </w:r>
            <w:r w:rsidR="00E92ADB">
              <w:t>478</w:t>
            </w:r>
          </w:p>
        </w:tc>
        <w:tc>
          <w:tcPr>
            <w:tcW w:w="860" w:type="pct"/>
          </w:tcPr>
          <w:p w14:paraId="27DB46D2" w14:textId="18389805" w:rsidR="00385194" w:rsidRDefault="00E92ADB" w:rsidP="00607664">
            <w:pPr>
              <w:pStyle w:val="TableText"/>
              <w:jc w:val="right"/>
            </w:pPr>
            <w:r>
              <w:t>49</w:t>
            </w:r>
          </w:p>
        </w:tc>
        <w:tc>
          <w:tcPr>
            <w:tcW w:w="624" w:type="pct"/>
          </w:tcPr>
          <w:p w14:paraId="2238A036" w14:textId="08D9D561" w:rsidR="00385194" w:rsidRDefault="00385194" w:rsidP="00607664">
            <w:pPr>
              <w:pStyle w:val="TableText"/>
              <w:jc w:val="right"/>
            </w:pPr>
            <w:r w:rsidRPr="00E025D5">
              <w:t>9</w:t>
            </w:r>
            <w:r w:rsidR="00E92ADB">
              <w:t>6.8</w:t>
            </w:r>
          </w:p>
        </w:tc>
      </w:tr>
      <w:tr w:rsidR="00385194" w14:paraId="5E204E48" w14:textId="77777777" w:rsidTr="00C358A0">
        <w:trPr>
          <w:jc w:val="center"/>
        </w:trPr>
        <w:tc>
          <w:tcPr>
            <w:tcW w:w="782" w:type="pct"/>
            <w:shd w:val="clear" w:color="auto" w:fill="auto"/>
          </w:tcPr>
          <w:p w14:paraId="16AE8E5D" w14:textId="77777777" w:rsidR="00385194" w:rsidRDefault="00385194" w:rsidP="00607664">
            <w:pPr>
              <w:pStyle w:val="TableText"/>
            </w:pPr>
            <w:r>
              <w:t>Arsenic total</w:t>
            </w:r>
          </w:p>
        </w:tc>
        <w:tc>
          <w:tcPr>
            <w:tcW w:w="1250" w:type="pct"/>
          </w:tcPr>
          <w:p w14:paraId="41984DF1" w14:textId="77777777" w:rsidR="00385194" w:rsidRDefault="00385194" w:rsidP="00607664">
            <w:pPr>
              <w:pStyle w:val="TableText"/>
            </w:pPr>
            <w:r>
              <w:t xml:space="preserve">Cereal grains, cereal </w:t>
            </w:r>
            <w:proofErr w:type="gramStart"/>
            <w:r>
              <w:t>flours</w:t>
            </w:r>
            <w:proofErr w:type="gramEnd"/>
            <w:r>
              <w:t xml:space="preserve"> and processed cereals</w:t>
            </w:r>
          </w:p>
        </w:tc>
        <w:tc>
          <w:tcPr>
            <w:tcW w:w="742" w:type="pct"/>
          </w:tcPr>
          <w:p w14:paraId="0AF2ED52" w14:textId="07F11519" w:rsidR="00385194" w:rsidRDefault="00385194" w:rsidP="00607664">
            <w:pPr>
              <w:pStyle w:val="TableText"/>
              <w:jc w:val="right"/>
            </w:pPr>
            <w:r w:rsidRPr="00BC7DB8">
              <w:t>1</w:t>
            </w:r>
            <w:r>
              <w:t>,</w:t>
            </w:r>
            <w:r w:rsidR="00E92ADB">
              <w:t>060</w:t>
            </w:r>
          </w:p>
        </w:tc>
        <w:tc>
          <w:tcPr>
            <w:tcW w:w="742" w:type="pct"/>
            <w:shd w:val="clear" w:color="auto" w:fill="auto"/>
          </w:tcPr>
          <w:p w14:paraId="2487234E" w14:textId="58D40AEC" w:rsidR="00385194" w:rsidRDefault="00385194" w:rsidP="00607664">
            <w:pPr>
              <w:pStyle w:val="TableText"/>
              <w:jc w:val="right"/>
            </w:pPr>
            <w:r w:rsidRPr="00170E22">
              <w:t>1</w:t>
            </w:r>
            <w:r>
              <w:t>,</w:t>
            </w:r>
            <w:r w:rsidR="00E92ADB">
              <w:t>060</w:t>
            </w:r>
          </w:p>
        </w:tc>
        <w:tc>
          <w:tcPr>
            <w:tcW w:w="860" w:type="pct"/>
          </w:tcPr>
          <w:p w14:paraId="6F6229DF" w14:textId="75C30372" w:rsidR="00385194" w:rsidRDefault="00013781" w:rsidP="00607664">
            <w:pPr>
              <w:pStyle w:val="TableText"/>
              <w:jc w:val="right"/>
            </w:pPr>
            <w:r>
              <w:t>–</w:t>
            </w:r>
          </w:p>
        </w:tc>
        <w:tc>
          <w:tcPr>
            <w:tcW w:w="624" w:type="pct"/>
          </w:tcPr>
          <w:p w14:paraId="23ED353E" w14:textId="630BA715" w:rsidR="00385194" w:rsidRDefault="00E92ADB" w:rsidP="00607664">
            <w:pPr>
              <w:pStyle w:val="TableText"/>
              <w:jc w:val="right"/>
            </w:pPr>
            <w:r>
              <w:t>100</w:t>
            </w:r>
          </w:p>
        </w:tc>
      </w:tr>
      <w:tr w:rsidR="00385194" w14:paraId="3924651D" w14:textId="77777777" w:rsidTr="00C358A0">
        <w:trPr>
          <w:jc w:val="center"/>
        </w:trPr>
        <w:tc>
          <w:tcPr>
            <w:tcW w:w="782" w:type="pct"/>
            <w:shd w:val="clear" w:color="auto" w:fill="auto"/>
          </w:tcPr>
          <w:p w14:paraId="29CDD263" w14:textId="77777777" w:rsidR="00385194" w:rsidRDefault="00385194" w:rsidP="00607664">
            <w:pPr>
              <w:pStyle w:val="TableText"/>
            </w:pPr>
            <w:r>
              <w:t>Domoic acid</w:t>
            </w:r>
          </w:p>
        </w:tc>
        <w:tc>
          <w:tcPr>
            <w:tcW w:w="1250" w:type="pct"/>
          </w:tcPr>
          <w:p w14:paraId="580CE007" w14:textId="77777777" w:rsidR="00385194" w:rsidRDefault="00385194" w:rsidP="00607664">
            <w:pPr>
              <w:pStyle w:val="TableText"/>
            </w:pPr>
            <w:r>
              <w:t>Bivalve molluscs</w:t>
            </w:r>
          </w:p>
        </w:tc>
        <w:tc>
          <w:tcPr>
            <w:tcW w:w="742" w:type="pct"/>
          </w:tcPr>
          <w:p w14:paraId="00FB5200" w14:textId="6B72F97F" w:rsidR="00385194" w:rsidRDefault="00385194" w:rsidP="00607664">
            <w:pPr>
              <w:pStyle w:val="TableText"/>
              <w:jc w:val="right"/>
            </w:pPr>
            <w:r w:rsidRPr="00BC7DB8">
              <w:t>5</w:t>
            </w:r>
            <w:r w:rsidR="00E92ADB">
              <w:t>65</w:t>
            </w:r>
          </w:p>
        </w:tc>
        <w:tc>
          <w:tcPr>
            <w:tcW w:w="742" w:type="pct"/>
            <w:shd w:val="clear" w:color="auto" w:fill="auto"/>
          </w:tcPr>
          <w:p w14:paraId="44857B3A" w14:textId="3C29EE63" w:rsidR="00385194" w:rsidRDefault="00385194" w:rsidP="00607664">
            <w:pPr>
              <w:pStyle w:val="TableText"/>
              <w:jc w:val="right"/>
            </w:pPr>
            <w:r w:rsidRPr="00170E22">
              <w:t>56</w:t>
            </w:r>
            <w:r w:rsidR="00E92ADB">
              <w:t>5</w:t>
            </w:r>
          </w:p>
        </w:tc>
        <w:tc>
          <w:tcPr>
            <w:tcW w:w="860" w:type="pct"/>
          </w:tcPr>
          <w:p w14:paraId="4FD546DF" w14:textId="77777777" w:rsidR="00385194" w:rsidRDefault="00385194" w:rsidP="00607664">
            <w:pPr>
              <w:pStyle w:val="TableText"/>
              <w:jc w:val="right"/>
            </w:pPr>
            <w:r>
              <w:t>–</w:t>
            </w:r>
          </w:p>
        </w:tc>
        <w:tc>
          <w:tcPr>
            <w:tcW w:w="624" w:type="pct"/>
          </w:tcPr>
          <w:p w14:paraId="440CC668" w14:textId="77777777" w:rsidR="00385194" w:rsidRDefault="00385194" w:rsidP="00607664">
            <w:pPr>
              <w:pStyle w:val="TableText"/>
              <w:jc w:val="right"/>
            </w:pPr>
            <w:r w:rsidRPr="00E025D5">
              <w:t>100</w:t>
            </w:r>
          </w:p>
        </w:tc>
      </w:tr>
      <w:tr w:rsidR="00385194" w14:paraId="5B753880" w14:textId="77777777" w:rsidTr="00C358A0">
        <w:trPr>
          <w:jc w:val="center"/>
        </w:trPr>
        <w:tc>
          <w:tcPr>
            <w:tcW w:w="782" w:type="pct"/>
            <w:shd w:val="clear" w:color="auto" w:fill="auto"/>
          </w:tcPr>
          <w:p w14:paraId="4447E180" w14:textId="77777777" w:rsidR="00385194" w:rsidRDefault="00385194" w:rsidP="00607664">
            <w:pPr>
              <w:pStyle w:val="TableText"/>
            </w:pPr>
            <w:r>
              <w:t>Erucic acid</w:t>
            </w:r>
          </w:p>
        </w:tc>
        <w:tc>
          <w:tcPr>
            <w:tcW w:w="1250" w:type="pct"/>
          </w:tcPr>
          <w:p w14:paraId="14A2CEC8" w14:textId="77777777" w:rsidR="00385194" w:rsidRDefault="00385194" w:rsidP="00607664">
            <w:pPr>
              <w:pStyle w:val="TableText"/>
            </w:pPr>
            <w:r>
              <w:t>Edible plant oils</w:t>
            </w:r>
          </w:p>
        </w:tc>
        <w:tc>
          <w:tcPr>
            <w:tcW w:w="742" w:type="pct"/>
          </w:tcPr>
          <w:p w14:paraId="44E39BFB" w14:textId="4E4F717D" w:rsidR="00385194" w:rsidRDefault="00E92ADB" w:rsidP="00607664">
            <w:pPr>
              <w:pStyle w:val="TableText"/>
              <w:jc w:val="right"/>
            </w:pPr>
            <w:r>
              <w:t>445</w:t>
            </w:r>
          </w:p>
        </w:tc>
        <w:tc>
          <w:tcPr>
            <w:tcW w:w="742" w:type="pct"/>
            <w:shd w:val="clear" w:color="auto" w:fill="auto"/>
          </w:tcPr>
          <w:p w14:paraId="6AE3D767" w14:textId="61D37B25" w:rsidR="00385194" w:rsidRDefault="00E92ADB" w:rsidP="00607664">
            <w:pPr>
              <w:pStyle w:val="TableText"/>
              <w:jc w:val="right"/>
            </w:pPr>
            <w:r>
              <w:t>445</w:t>
            </w:r>
          </w:p>
        </w:tc>
        <w:tc>
          <w:tcPr>
            <w:tcW w:w="860" w:type="pct"/>
          </w:tcPr>
          <w:p w14:paraId="41CB87D9" w14:textId="77777777" w:rsidR="00385194" w:rsidRDefault="00385194" w:rsidP="00607664">
            <w:pPr>
              <w:pStyle w:val="TableText"/>
              <w:jc w:val="right"/>
            </w:pPr>
            <w:r>
              <w:t>–</w:t>
            </w:r>
          </w:p>
        </w:tc>
        <w:tc>
          <w:tcPr>
            <w:tcW w:w="624" w:type="pct"/>
          </w:tcPr>
          <w:p w14:paraId="38276C5F" w14:textId="77777777" w:rsidR="00385194" w:rsidRDefault="00385194" w:rsidP="00607664">
            <w:pPr>
              <w:pStyle w:val="TableText"/>
              <w:jc w:val="right"/>
            </w:pPr>
            <w:r w:rsidRPr="00E025D5">
              <w:t>100</w:t>
            </w:r>
          </w:p>
        </w:tc>
      </w:tr>
      <w:tr w:rsidR="00385194" w14:paraId="5A695E0B" w14:textId="77777777" w:rsidTr="00C358A0">
        <w:trPr>
          <w:jc w:val="center"/>
        </w:trPr>
        <w:tc>
          <w:tcPr>
            <w:tcW w:w="782" w:type="pct"/>
            <w:shd w:val="clear" w:color="auto" w:fill="auto"/>
          </w:tcPr>
          <w:p w14:paraId="3B0564FC" w14:textId="77777777" w:rsidR="00385194" w:rsidRDefault="00385194" w:rsidP="00607664">
            <w:pPr>
              <w:pStyle w:val="TableText"/>
            </w:pPr>
            <w:r>
              <w:t>Histamine</w:t>
            </w:r>
          </w:p>
        </w:tc>
        <w:tc>
          <w:tcPr>
            <w:tcW w:w="1250" w:type="pct"/>
          </w:tcPr>
          <w:p w14:paraId="58FFF342" w14:textId="77777777" w:rsidR="00385194" w:rsidRDefault="00385194" w:rsidP="00607664">
            <w:pPr>
              <w:pStyle w:val="TableText"/>
            </w:pPr>
            <w:r>
              <w:t>Fish</w:t>
            </w:r>
          </w:p>
        </w:tc>
        <w:tc>
          <w:tcPr>
            <w:tcW w:w="742" w:type="pct"/>
          </w:tcPr>
          <w:p w14:paraId="6E241167" w14:textId="073C9612" w:rsidR="00385194" w:rsidRDefault="00340081" w:rsidP="00607664">
            <w:pPr>
              <w:pStyle w:val="TableText"/>
              <w:jc w:val="right"/>
            </w:pPr>
            <w:r>
              <w:t>2,692</w:t>
            </w:r>
          </w:p>
        </w:tc>
        <w:tc>
          <w:tcPr>
            <w:tcW w:w="742" w:type="pct"/>
            <w:shd w:val="clear" w:color="auto" w:fill="auto"/>
          </w:tcPr>
          <w:p w14:paraId="78BC81DE" w14:textId="57CAA264" w:rsidR="00385194" w:rsidRDefault="00385194" w:rsidP="00607664">
            <w:pPr>
              <w:pStyle w:val="TableText"/>
              <w:jc w:val="right"/>
            </w:pPr>
            <w:r w:rsidRPr="00170E22">
              <w:t>2</w:t>
            </w:r>
            <w:r>
              <w:t>,</w:t>
            </w:r>
            <w:r w:rsidR="00E92ADB">
              <w:t>656</w:t>
            </w:r>
          </w:p>
        </w:tc>
        <w:tc>
          <w:tcPr>
            <w:tcW w:w="860" w:type="pct"/>
          </w:tcPr>
          <w:p w14:paraId="72CF1FC0" w14:textId="71BCC3FF" w:rsidR="00385194" w:rsidRDefault="00E92ADB" w:rsidP="00607664">
            <w:pPr>
              <w:pStyle w:val="TableText"/>
              <w:jc w:val="right"/>
            </w:pPr>
            <w:r>
              <w:t>36</w:t>
            </w:r>
          </w:p>
        </w:tc>
        <w:tc>
          <w:tcPr>
            <w:tcW w:w="624" w:type="pct"/>
          </w:tcPr>
          <w:p w14:paraId="0F01FD91" w14:textId="6262CC4B" w:rsidR="00385194" w:rsidRDefault="00385194" w:rsidP="00607664">
            <w:pPr>
              <w:pStyle w:val="TableText"/>
              <w:jc w:val="right"/>
            </w:pPr>
            <w:r w:rsidRPr="00E025D5">
              <w:t>9</w:t>
            </w:r>
            <w:r w:rsidR="00E92ADB">
              <w:t>8.7</w:t>
            </w:r>
          </w:p>
        </w:tc>
      </w:tr>
      <w:tr w:rsidR="00385194" w14:paraId="510C7DF7" w14:textId="77777777" w:rsidTr="00C358A0">
        <w:trPr>
          <w:jc w:val="center"/>
        </w:trPr>
        <w:tc>
          <w:tcPr>
            <w:tcW w:w="782" w:type="pct"/>
            <w:shd w:val="clear" w:color="auto" w:fill="auto"/>
          </w:tcPr>
          <w:p w14:paraId="1749B8F2" w14:textId="77777777" w:rsidR="00385194" w:rsidRDefault="00385194" w:rsidP="00607664">
            <w:pPr>
              <w:pStyle w:val="TableText"/>
            </w:pPr>
            <w:r>
              <w:t>Hydrocyanic acid</w:t>
            </w:r>
          </w:p>
        </w:tc>
        <w:tc>
          <w:tcPr>
            <w:tcW w:w="1250" w:type="pct"/>
          </w:tcPr>
          <w:p w14:paraId="0248D371" w14:textId="77777777" w:rsidR="00385194" w:rsidRDefault="00385194" w:rsidP="00607664">
            <w:pPr>
              <w:pStyle w:val="TableText"/>
            </w:pPr>
            <w:r>
              <w:t>Cassava chips</w:t>
            </w:r>
          </w:p>
        </w:tc>
        <w:tc>
          <w:tcPr>
            <w:tcW w:w="742" w:type="pct"/>
          </w:tcPr>
          <w:p w14:paraId="3EE43A04" w14:textId="4855B946" w:rsidR="00385194" w:rsidRDefault="00385194" w:rsidP="00607664">
            <w:pPr>
              <w:pStyle w:val="TableText"/>
              <w:jc w:val="right"/>
            </w:pPr>
            <w:r w:rsidRPr="00BC7DB8">
              <w:t>1</w:t>
            </w:r>
            <w:r w:rsidR="00C556F3">
              <w:t>3</w:t>
            </w:r>
            <w:r w:rsidRPr="00BC7DB8">
              <w:t>7</w:t>
            </w:r>
          </w:p>
        </w:tc>
        <w:tc>
          <w:tcPr>
            <w:tcW w:w="742" w:type="pct"/>
            <w:shd w:val="clear" w:color="auto" w:fill="auto"/>
          </w:tcPr>
          <w:p w14:paraId="54928C7D" w14:textId="057043F7" w:rsidR="00385194" w:rsidRDefault="00385194" w:rsidP="00607664">
            <w:pPr>
              <w:pStyle w:val="TableText"/>
              <w:jc w:val="right"/>
            </w:pPr>
            <w:r w:rsidRPr="00170E22">
              <w:t>1</w:t>
            </w:r>
            <w:r w:rsidR="00C556F3">
              <w:t>1</w:t>
            </w:r>
            <w:r w:rsidRPr="00170E22">
              <w:t>1</w:t>
            </w:r>
          </w:p>
        </w:tc>
        <w:tc>
          <w:tcPr>
            <w:tcW w:w="860" w:type="pct"/>
          </w:tcPr>
          <w:p w14:paraId="15246A82" w14:textId="72090E52" w:rsidR="00385194" w:rsidRDefault="00C556F3" w:rsidP="00607664">
            <w:pPr>
              <w:pStyle w:val="TableText"/>
              <w:jc w:val="right"/>
            </w:pPr>
            <w:r>
              <w:t>26</w:t>
            </w:r>
          </w:p>
        </w:tc>
        <w:tc>
          <w:tcPr>
            <w:tcW w:w="624" w:type="pct"/>
          </w:tcPr>
          <w:p w14:paraId="3116C190" w14:textId="740D7D8F" w:rsidR="00385194" w:rsidRDefault="00385194" w:rsidP="00607664">
            <w:pPr>
              <w:pStyle w:val="TableText"/>
              <w:jc w:val="right"/>
            </w:pPr>
            <w:r w:rsidRPr="00E025D5">
              <w:t>8</w:t>
            </w:r>
            <w:r w:rsidR="00C556F3">
              <w:t>1</w:t>
            </w:r>
          </w:p>
        </w:tc>
      </w:tr>
      <w:tr w:rsidR="00385194" w14:paraId="6AF77021" w14:textId="77777777" w:rsidTr="00C358A0">
        <w:trPr>
          <w:jc w:val="center"/>
        </w:trPr>
        <w:tc>
          <w:tcPr>
            <w:tcW w:w="782" w:type="pct"/>
            <w:shd w:val="clear" w:color="auto" w:fill="auto"/>
          </w:tcPr>
          <w:p w14:paraId="67493F99" w14:textId="77777777" w:rsidR="00385194" w:rsidRDefault="00385194" w:rsidP="00607664">
            <w:pPr>
              <w:pStyle w:val="TableText"/>
            </w:pPr>
            <w:r>
              <w:t>Inorganic arsenic</w:t>
            </w:r>
          </w:p>
        </w:tc>
        <w:tc>
          <w:tcPr>
            <w:tcW w:w="1250" w:type="pct"/>
          </w:tcPr>
          <w:p w14:paraId="0019CCBE" w14:textId="77777777" w:rsidR="00385194" w:rsidRDefault="00385194" w:rsidP="00607664">
            <w:pPr>
              <w:pStyle w:val="TableText"/>
            </w:pPr>
            <w:r>
              <w:t>Seaweed (hijiki)</w:t>
            </w:r>
          </w:p>
        </w:tc>
        <w:tc>
          <w:tcPr>
            <w:tcW w:w="742" w:type="pct"/>
          </w:tcPr>
          <w:p w14:paraId="78D047AC" w14:textId="699DA6C7" w:rsidR="00385194" w:rsidRDefault="00C556F3" w:rsidP="00607664">
            <w:pPr>
              <w:pStyle w:val="TableText"/>
              <w:jc w:val="right"/>
            </w:pPr>
            <w:r>
              <w:t>5</w:t>
            </w:r>
          </w:p>
        </w:tc>
        <w:tc>
          <w:tcPr>
            <w:tcW w:w="742" w:type="pct"/>
            <w:shd w:val="clear" w:color="auto" w:fill="auto"/>
          </w:tcPr>
          <w:p w14:paraId="695A8998" w14:textId="7CE23451" w:rsidR="00385194" w:rsidRDefault="00C556F3" w:rsidP="00607664">
            <w:pPr>
              <w:pStyle w:val="TableText"/>
              <w:jc w:val="right"/>
            </w:pPr>
            <w:r>
              <w:t>4</w:t>
            </w:r>
          </w:p>
        </w:tc>
        <w:tc>
          <w:tcPr>
            <w:tcW w:w="860" w:type="pct"/>
          </w:tcPr>
          <w:p w14:paraId="515D7A4A" w14:textId="0885DC84" w:rsidR="00385194" w:rsidRDefault="00C556F3" w:rsidP="00607664">
            <w:pPr>
              <w:pStyle w:val="TableText"/>
              <w:jc w:val="right"/>
            </w:pPr>
            <w:r>
              <w:t>1</w:t>
            </w:r>
          </w:p>
        </w:tc>
        <w:tc>
          <w:tcPr>
            <w:tcW w:w="624" w:type="pct"/>
          </w:tcPr>
          <w:p w14:paraId="0A293C35" w14:textId="6C908F96" w:rsidR="00385194" w:rsidRDefault="00C556F3" w:rsidP="00607664">
            <w:pPr>
              <w:pStyle w:val="TableText"/>
              <w:jc w:val="right"/>
            </w:pPr>
            <w:r>
              <w:t>80</w:t>
            </w:r>
          </w:p>
        </w:tc>
      </w:tr>
      <w:tr w:rsidR="00385194" w14:paraId="04D54041" w14:textId="77777777" w:rsidTr="00C358A0">
        <w:trPr>
          <w:jc w:val="center"/>
        </w:trPr>
        <w:tc>
          <w:tcPr>
            <w:tcW w:w="782" w:type="pct"/>
            <w:shd w:val="clear" w:color="auto" w:fill="auto"/>
          </w:tcPr>
          <w:p w14:paraId="319588A4" w14:textId="77777777" w:rsidR="00385194" w:rsidRDefault="00385194" w:rsidP="00607664">
            <w:pPr>
              <w:pStyle w:val="TableText"/>
            </w:pPr>
            <w:r>
              <w:t>Iodine</w:t>
            </w:r>
          </w:p>
        </w:tc>
        <w:tc>
          <w:tcPr>
            <w:tcW w:w="1250" w:type="pct"/>
          </w:tcPr>
          <w:p w14:paraId="50A7CFB9" w14:textId="77777777" w:rsidR="00385194" w:rsidRDefault="00385194" w:rsidP="00607664">
            <w:pPr>
              <w:pStyle w:val="TableText"/>
            </w:pPr>
            <w:r>
              <w:t>Seaweed (brown algae)</w:t>
            </w:r>
          </w:p>
        </w:tc>
        <w:tc>
          <w:tcPr>
            <w:tcW w:w="742" w:type="pct"/>
          </w:tcPr>
          <w:p w14:paraId="50D8C55F" w14:textId="65386A39" w:rsidR="00385194" w:rsidRDefault="00C556F3" w:rsidP="00607664">
            <w:pPr>
              <w:pStyle w:val="TableText"/>
              <w:jc w:val="right"/>
            </w:pPr>
            <w:r>
              <w:t>204</w:t>
            </w:r>
          </w:p>
        </w:tc>
        <w:tc>
          <w:tcPr>
            <w:tcW w:w="742" w:type="pct"/>
            <w:shd w:val="clear" w:color="auto" w:fill="auto"/>
          </w:tcPr>
          <w:p w14:paraId="2718AD32" w14:textId="3234F57B" w:rsidR="00385194" w:rsidRDefault="00C556F3" w:rsidP="00607664">
            <w:pPr>
              <w:pStyle w:val="TableText"/>
              <w:jc w:val="right"/>
            </w:pPr>
            <w:r>
              <w:t>180</w:t>
            </w:r>
          </w:p>
        </w:tc>
        <w:tc>
          <w:tcPr>
            <w:tcW w:w="860" w:type="pct"/>
          </w:tcPr>
          <w:p w14:paraId="78B92F47" w14:textId="53BB5F12" w:rsidR="00385194" w:rsidRDefault="00C556F3" w:rsidP="00607664">
            <w:pPr>
              <w:pStyle w:val="TableText"/>
              <w:jc w:val="right"/>
            </w:pPr>
            <w:r>
              <w:t>24</w:t>
            </w:r>
          </w:p>
        </w:tc>
        <w:tc>
          <w:tcPr>
            <w:tcW w:w="624" w:type="pct"/>
          </w:tcPr>
          <w:p w14:paraId="7357A802" w14:textId="4B652CED" w:rsidR="00385194" w:rsidRDefault="00C556F3" w:rsidP="00607664">
            <w:pPr>
              <w:pStyle w:val="TableText"/>
              <w:jc w:val="right"/>
            </w:pPr>
            <w:r>
              <w:t>88.2</w:t>
            </w:r>
          </w:p>
        </w:tc>
      </w:tr>
      <w:tr w:rsidR="00385194" w14:paraId="37D3E84F" w14:textId="77777777" w:rsidTr="00C358A0">
        <w:trPr>
          <w:jc w:val="center"/>
        </w:trPr>
        <w:tc>
          <w:tcPr>
            <w:tcW w:w="782" w:type="pct"/>
            <w:shd w:val="clear" w:color="auto" w:fill="auto"/>
          </w:tcPr>
          <w:p w14:paraId="040EA3E8" w14:textId="77777777" w:rsidR="00385194" w:rsidRDefault="00385194" w:rsidP="00607664">
            <w:pPr>
              <w:pStyle w:val="TableText"/>
            </w:pPr>
            <w:r>
              <w:t>Lead</w:t>
            </w:r>
          </w:p>
        </w:tc>
        <w:tc>
          <w:tcPr>
            <w:tcW w:w="1250" w:type="pct"/>
          </w:tcPr>
          <w:p w14:paraId="40B2A7CA" w14:textId="34D79381" w:rsidR="00385194" w:rsidRDefault="00385194" w:rsidP="00607664">
            <w:pPr>
              <w:pStyle w:val="TableText"/>
            </w:pPr>
            <w:r>
              <w:t xml:space="preserve">Cereal grains, cereal flours, processed cereals, </w:t>
            </w:r>
            <w:r w:rsidR="00340081">
              <w:t>fresh and frozen vegetables</w:t>
            </w:r>
          </w:p>
        </w:tc>
        <w:tc>
          <w:tcPr>
            <w:tcW w:w="742" w:type="pct"/>
          </w:tcPr>
          <w:p w14:paraId="20DBC62E" w14:textId="04160BE4" w:rsidR="00385194" w:rsidRDefault="00385194" w:rsidP="00607664">
            <w:pPr>
              <w:pStyle w:val="TableText"/>
              <w:jc w:val="right"/>
            </w:pPr>
            <w:r w:rsidRPr="00BC7DB8">
              <w:t>1</w:t>
            </w:r>
            <w:r>
              <w:t>,</w:t>
            </w:r>
            <w:r w:rsidR="00C556F3">
              <w:t>739</w:t>
            </w:r>
          </w:p>
        </w:tc>
        <w:tc>
          <w:tcPr>
            <w:tcW w:w="742" w:type="pct"/>
            <w:shd w:val="clear" w:color="auto" w:fill="auto"/>
          </w:tcPr>
          <w:p w14:paraId="2A4E855D" w14:textId="1A0E408F" w:rsidR="00385194" w:rsidRDefault="00385194" w:rsidP="00607664">
            <w:pPr>
              <w:pStyle w:val="TableText"/>
              <w:jc w:val="right"/>
            </w:pPr>
            <w:r w:rsidRPr="00170E22">
              <w:t>1</w:t>
            </w:r>
            <w:r>
              <w:t>,</w:t>
            </w:r>
            <w:r w:rsidR="00C556F3">
              <w:t>733</w:t>
            </w:r>
          </w:p>
        </w:tc>
        <w:tc>
          <w:tcPr>
            <w:tcW w:w="860" w:type="pct"/>
          </w:tcPr>
          <w:p w14:paraId="215F1289" w14:textId="44E74118" w:rsidR="00385194" w:rsidRDefault="00C556F3" w:rsidP="00607664">
            <w:pPr>
              <w:pStyle w:val="TableText"/>
              <w:jc w:val="right"/>
            </w:pPr>
            <w:r>
              <w:t>6</w:t>
            </w:r>
          </w:p>
        </w:tc>
        <w:tc>
          <w:tcPr>
            <w:tcW w:w="624" w:type="pct"/>
          </w:tcPr>
          <w:p w14:paraId="5756CBC3" w14:textId="334381E2" w:rsidR="00385194" w:rsidRDefault="00385194" w:rsidP="00607664">
            <w:pPr>
              <w:pStyle w:val="TableText"/>
              <w:jc w:val="right"/>
            </w:pPr>
            <w:r w:rsidRPr="00E025D5">
              <w:t>99.</w:t>
            </w:r>
            <w:r w:rsidR="00C556F3">
              <w:t>7</w:t>
            </w:r>
          </w:p>
        </w:tc>
      </w:tr>
      <w:tr w:rsidR="00385194" w14:paraId="141BB1DD" w14:textId="77777777" w:rsidTr="00C358A0">
        <w:trPr>
          <w:jc w:val="center"/>
        </w:trPr>
        <w:tc>
          <w:tcPr>
            <w:tcW w:w="782" w:type="pct"/>
            <w:shd w:val="clear" w:color="auto" w:fill="auto"/>
          </w:tcPr>
          <w:p w14:paraId="5783EAD3" w14:textId="77777777" w:rsidR="00385194" w:rsidRDefault="00385194" w:rsidP="00607664">
            <w:pPr>
              <w:pStyle w:val="TableText"/>
            </w:pPr>
            <w:r>
              <w:t>PSP toxin</w:t>
            </w:r>
          </w:p>
        </w:tc>
        <w:tc>
          <w:tcPr>
            <w:tcW w:w="1250" w:type="pct"/>
          </w:tcPr>
          <w:p w14:paraId="7AD48F78" w14:textId="77777777" w:rsidR="00385194" w:rsidRDefault="00385194" w:rsidP="00607664">
            <w:pPr>
              <w:pStyle w:val="TableText"/>
            </w:pPr>
            <w:r>
              <w:t>Bivalve molluscs</w:t>
            </w:r>
          </w:p>
        </w:tc>
        <w:tc>
          <w:tcPr>
            <w:tcW w:w="742" w:type="pct"/>
          </w:tcPr>
          <w:p w14:paraId="4790E13C" w14:textId="3DA24978" w:rsidR="00385194" w:rsidRDefault="00385194" w:rsidP="00607664">
            <w:pPr>
              <w:pStyle w:val="TableText"/>
              <w:jc w:val="right"/>
            </w:pPr>
            <w:r w:rsidRPr="00BC7DB8">
              <w:t>4</w:t>
            </w:r>
            <w:r w:rsidR="00C556F3">
              <w:t>2</w:t>
            </w:r>
            <w:r w:rsidRPr="00BC7DB8">
              <w:t>4</w:t>
            </w:r>
          </w:p>
        </w:tc>
        <w:tc>
          <w:tcPr>
            <w:tcW w:w="742" w:type="pct"/>
            <w:shd w:val="clear" w:color="auto" w:fill="auto"/>
          </w:tcPr>
          <w:p w14:paraId="1C1D9157" w14:textId="312B896F" w:rsidR="00385194" w:rsidRDefault="00385194" w:rsidP="00607664">
            <w:pPr>
              <w:pStyle w:val="TableText"/>
              <w:jc w:val="right"/>
            </w:pPr>
            <w:r w:rsidRPr="00170E22">
              <w:t>4</w:t>
            </w:r>
            <w:r w:rsidR="00C556F3">
              <w:t>2</w:t>
            </w:r>
            <w:r w:rsidRPr="00170E22">
              <w:t>4</w:t>
            </w:r>
          </w:p>
        </w:tc>
        <w:tc>
          <w:tcPr>
            <w:tcW w:w="860" w:type="pct"/>
          </w:tcPr>
          <w:p w14:paraId="355D8894" w14:textId="77777777" w:rsidR="00385194" w:rsidRDefault="00385194" w:rsidP="00607664">
            <w:pPr>
              <w:pStyle w:val="TableText"/>
              <w:jc w:val="right"/>
            </w:pPr>
            <w:r>
              <w:t>–</w:t>
            </w:r>
          </w:p>
        </w:tc>
        <w:tc>
          <w:tcPr>
            <w:tcW w:w="624" w:type="pct"/>
          </w:tcPr>
          <w:p w14:paraId="604D64AA" w14:textId="77777777" w:rsidR="00385194" w:rsidRDefault="00385194" w:rsidP="00607664">
            <w:pPr>
              <w:pStyle w:val="TableText"/>
              <w:jc w:val="right"/>
            </w:pPr>
            <w:r w:rsidRPr="00E025D5">
              <w:t>100</w:t>
            </w:r>
          </w:p>
        </w:tc>
      </w:tr>
      <w:tr w:rsidR="00385194" w:rsidRPr="00607664" w14:paraId="0777654D" w14:textId="77777777" w:rsidTr="00C358A0">
        <w:trPr>
          <w:jc w:val="center"/>
        </w:trPr>
        <w:tc>
          <w:tcPr>
            <w:tcW w:w="782" w:type="pct"/>
            <w:shd w:val="clear" w:color="auto" w:fill="auto"/>
          </w:tcPr>
          <w:p w14:paraId="3DC03E06" w14:textId="77777777" w:rsidR="00385194" w:rsidRPr="00607664" w:rsidRDefault="00385194" w:rsidP="00607664">
            <w:pPr>
              <w:pStyle w:val="TableText"/>
              <w:rPr>
                <w:rStyle w:val="Strong"/>
              </w:rPr>
            </w:pPr>
            <w:r w:rsidRPr="00607664">
              <w:rPr>
                <w:rStyle w:val="Strong"/>
              </w:rPr>
              <w:t>Total</w:t>
            </w:r>
          </w:p>
        </w:tc>
        <w:tc>
          <w:tcPr>
            <w:tcW w:w="1250" w:type="pct"/>
          </w:tcPr>
          <w:p w14:paraId="13184F64" w14:textId="77777777" w:rsidR="00385194" w:rsidRPr="00607664" w:rsidRDefault="00385194" w:rsidP="00607664">
            <w:pPr>
              <w:pStyle w:val="TableText"/>
              <w:rPr>
                <w:rStyle w:val="Strong"/>
              </w:rPr>
            </w:pPr>
            <w:r w:rsidRPr="00607664">
              <w:rPr>
                <w:rStyle w:val="Strong"/>
              </w:rPr>
              <w:t>–</w:t>
            </w:r>
          </w:p>
        </w:tc>
        <w:tc>
          <w:tcPr>
            <w:tcW w:w="742" w:type="pct"/>
          </w:tcPr>
          <w:p w14:paraId="26AA6654" w14:textId="2D6A6972" w:rsidR="00385194" w:rsidRPr="00607664" w:rsidRDefault="00C556F3" w:rsidP="00607664">
            <w:pPr>
              <w:pStyle w:val="TableText"/>
              <w:jc w:val="right"/>
              <w:rPr>
                <w:rStyle w:val="Strong"/>
              </w:rPr>
            </w:pPr>
            <w:r w:rsidRPr="00607664">
              <w:rPr>
                <w:rStyle w:val="Strong"/>
              </w:rPr>
              <w:t>8</w:t>
            </w:r>
            <w:r w:rsidR="00385194" w:rsidRPr="00607664">
              <w:rPr>
                <w:rStyle w:val="Strong"/>
              </w:rPr>
              <w:t>,</w:t>
            </w:r>
            <w:r w:rsidRPr="00607664">
              <w:rPr>
                <w:rStyle w:val="Strong"/>
              </w:rPr>
              <w:t>798</w:t>
            </w:r>
          </w:p>
        </w:tc>
        <w:tc>
          <w:tcPr>
            <w:tcW w:w="742" w:type="pct"/>
            <w:shd w:val="clear" w:color="auto" w:fill="auto"/>
          </w:tcPr>
          <w:p w14:paraId="7224646D" w14:textId="1EF03E02" w:rsidR="00385194" w:rsidRPr="00607664" w:rsidRDefault="00C556F3" w:rsidP="00607664">
            <w:pPr>
              <w:pStyle w:val="TableText"/>
              <w:jc w:val="right"/>
              <w:rPr>
                <w:rStyle w:val="Strong"/>
              </w:rPr>
            </w:pPr>
            <w:r w:rsidRPr="00607664">
              <w:rPr>
                <w:rStyle w:val="Strong"/>
              </w:rPr>
              <w:t>8</w:t>
            </w:r>
            <w:r w:rsidR="00385194" w:rsidRPr="00607664">
              <w:rPr>
                <w:rStyle w:val="Strong"/>
              </w:rPr>
              <w:t>,</w:t>
            </w:r>
            <w:r w:rsidRPr="00607664">
              <w:rPr>
                <w:rStyle w:val="Strong"/>
              </w:rPr>
              <w:t>656</w:t>
            </w:r>
          </w:p>
        </w:tc>
        <w:tc>
          <w:tcPr>
            <w:tcW w:w="860" w:type="pct"/>
          </w:tcPr>
          <w:p w14:paraId="792DA779" w14:textId="3D68A23C" w:rsidR="00385194" w:rsidRPr="00607664" w:rsidRDefault="00385194" w:rsidP="00607664">
            <w:pPr>
              <w:pStyle w:val="TableText"/>
              <w:jc w:val="right"/>
              <w:rPr>
                <w:rStyle w:val="Strong"/>
              </w:rPr>
            </w:pPr>
            <w:r w:rsidRPr="00607664">
              <w:rPr>
                <w:rStyle w:val="Strong"/>
              </w:rPr>
              <w:t>1</w:t>
            </w:r>
            <w:r w:rsidR="00C556F3" w:rsidRPr="00607664">
              <w:rPr>
                <w:rStyle w:val="Strong"/>
              </w:rPr>
              <w:t>42</w:t>
            </w:r>
          </w:p>
        </w:tc>
        <w:tc>
          <w:tcPr>
            <w:tcW w:w="624" w:type="pct"/>
          </w:tcPr>
          <w:p w14:paraId="677ED327" w14:textId="01FF4B93" w:rsidR="00385194" w:rsidRPr="00607664" w:rsidRDefault="00385194" w:rsidP="00607664">
            <w:pPr>
              <w:pStyle w:val="TableText"/>
              <w:jc w:val="right"/>
              <w:rPr>
                <w:rStyle w:val="Strong"/>
              </w:rPr>
            </w:pPr>
            <w:r w:rsidRPr="00607664">
              <w:rPr>
                <w:rStyle w:val="Strong"/>
              </w:rPr>
              <w:t>98.</w:t>
            </w:r>
            <w:r w:rsidR="00C556F3" w:rsidRPr="00607664">
              <w:rPr>
                <w:rStyle w:val="Strong"/>
              </w:rPr>
              <w:t>4</w:t>
            </w:r>
          </w:p>
        </w:tc>
      </w:tr>
    </w:tbl>
    <w:p w14:paraId="0A75DE31" w14:textId="45C8D3C4" w:rsidR="00385194" w:rsidRDefault="00385194" w:rsidP="00385194">
      <w:pPr>
        <w:pStyle w:val="FigureTableNoteSource"/>
        <w:rPr>
          <w:b/>
          <w:bCs/>
        </w:rPr>
      </w:pPr>
      <w:bookmarkStart w:id="69" w:name="_Toc369867486"/>
      <w:r>
        <w:t>Source: AIMS database</w:t>
      </w:r>
    </w:p>
    <w:p w14:paraId="66D9BF83" w14:textId="59670101" w:rsidR="00385194" w:rsidRDefault="00385194" w:rsidP="00385194">
      <w:pPr>
        <w:pStyle w:val="Caption"/>
      </w:pPr>
      <w:bookmarkStart w:id="70" w:name="_Ref15561949"/>
      <w:bookmarkStart w:id="71" w:name="_Toc520814506"/>
      <w:bookmarkStart w:id="72" w:name="_Toc520880961"/>
      <w:bookmarkStart w:id="73" w:name="_Toc16519522"/>
      <w:bookmarkStart w:id="74" w:name="_Toc48556777"/>
      <w:bookmarkStart w:id="75" w:name="_Toc76110344"/>
      <w:bookmarkStart w:id="76" w:name="_Toc109045643"/>
      <w:bookmarkStart w:id="77" w:name="Table_6_Microbiological_tests"/>
      <w:bookmarkEnd w:id="67"/>
      <w:r>
        <w:lastRenderedPageBreak/>
        <w:t xml:space="preserve">Table </w:t>
      </w:r>
      <w:r>
        <w:rPr>
          <w:noProof/>
        </w:rPr>
        <w:fldChar w:fldCharType="begin"/>
      </w:r>
      <w:r>
        <w:rPr>
          <w:noProof/>
        </w:rPr>
        <w:instrText xml:space="preserve"> SEQ Table \* ARABIC </w:instrText>
      </w:r>
      <w:r>
        <w:rPr>
          <w:noProof/>
        </w:rPr>
        <w:fldChar w:fldCharType="separate"/>
      </w:r>
      <w:r w:rsidR="003C1169">
        <w:rPr>
          <w:noProof/>
        </w:rPr>
        <w:t>6</w:t>
      </w:r>
      <w:r>
        <w:rPr>
          <w:noProof/>
        </w:rPr>
        <w:fldChar w:fldCharType="end"/>
      </w:r>
      <w:bookmarkEnd w:id="70"/>
      <w:r>
        <w:t xml:space="preserve"> Microbiological test, product compliance</w:t>
      </w:r>
      <w:bookmarkEnd w:id="69"/>
      <w:bookmarkEnd w:id="71"/>
      <w:r>
        <w:t xml:space="preserve"> rates, </w:t>
      </w:r>
      <w:bookmarkEnd w:id="72"/>
      <w:bookmarkEnd w:id="73"/>
      <w:bookmarkEnd w:id="74"/>
      <w:r>
        <w:t>202</w:t>
      </w:r>
      <w:bookmarkEnd w:id="75"/>
      <w:r>
        <w:t>1</w:t>
      </w:r>
      <w:bookmarkEnd w:id="76"/>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99"/>
        <w:gridCol w:w="2030"/>
        <w:gridCol w:w="1417"/>
        <w:gridCol w:w="1136"/>
        <w:gridCol w:w="1558"/>
        <w:gridCol w:w="1130"/>
      </w:tblGrid>
      <w:tr w:rsidR="00385194" w14:paraId="2FA2F89F" w14:textId="77777777" w:rsidTr="00607664">
        <w:trPr>
          <w:cantSplit/>
          <w:tblHeader/>
          <w:jc w:val="center"/>
        </w:trPr>
        <w:tc>
          <w:tcPr>
            <w:tcW w:w="992" w:type="pct"/>
            <w:shd w:val="clear" w:color="auto" w:fill="auto"/>
          </w:tcPr>
          <w:p w14:paraId="4A94E9E4" w14:textId="77777777" w:rsidR="00385194" w:rsidRDefault="00385194" w:rsidP="00607664">
            <w:pPr>
              <w:pStyle w:val="TableHeading"/>
            </w:pPr>
            <w:bookmarkStart w:id="78" w:name="Title_6"/>
            <w:bookmarkEnd w:id="78"/>
            <w:r>
              <w:t>Microbial agent</w:t>
            </w:r>
          </w:p>
        </w:tc>
        <w:tc>
          <w:tcPr>
            <w:tcW w:w="1119" w:type="pct"/>
          </w:tcPr>
          <w:p w14:paraId="4DDDBFD8" w14:textId="77777777" w:rsidR="00385194" w:rsidRDefault="00385194" w:rsidP="00607664">
            <w:pPr>
              <w:pStyle w:val="TableHeading"/>
            </w:pPr>
            <w:r>
              <w:t>Food type</w:t>
            </w:r>
          </w:p>
        </w:tc>
        <w:tc>
          <w:tcPr>
            <w:tcW w:w="781" w:type="pct"/>
          </w:tcPr>
          <w:p w14:paraId="4F15B083" w14:textId="77777777" w:rsidR="00385194" w:rsidRDefault="00385194" w:rsidP="00607664">
            <w:pPr>
              <w:pStyle w:val="TableHeading"/>
              <w:jc w:val="right"/>
            </w:pPr>
            <w:r>
              <w:t>Tests applied (no.)</w:t>
            </w:r>
          </w:p>
        </w:tc>
        <w:tc>
          <w:tcPr>
            <w:tcW w:w="626" w:type="pct"/>
            <w:shd w:val="clear" w:color="auto" w:fill="auto"/>
          </w:tcPr>
          <w:p w14:paraId="0E2172C6" w14:textId="77777777" w:rsidR="00385194" w:rsidRDefault="00385194" w:rsidP="00607664">
            <w:pPr>
              <w:pStyle w:val="TableHeading"/>
              <w:jc w:val="right"/>
            </w:pPr>
            <w:r>
              <w:t>Compliant (no.)</w:t>
            </w:r>
          </w:p>
        </w:tc>
        <w:tc>
          <w:tcPr>
            <w:tcW w:w="859" w:type="pct"/>
          </w:tcPr>
          <w:p w14:paraId="343CDFF6" w14:textId="77777777" w:rsidR="00385194" w:rsidRDefault="00385194" w:rsidP="00607664">
            <w:pPr>
              <w:pStyle w:val="TableHeading"/>
              <w:jc w:val="right"/>
            </w:pPr>
            <w:r>
              <w:t>Non-compliant (no.)</w:t>
            </w:r>
          </w:p>
        </w:tc>
        <w:tc>
          <w:tcPr>
            <w:tcW w:w="623" w:type="pct"/>
          </w:tcPr>
          <w:p w14:paraId="1E68A587" w14:textId="77777777" w:rsidR="00385194" w:rsidRDefault="00385194" w:rsidP="00607664">
            <w:pPr>
              <w:pStyle w:val="TableHeading"/>
              <w:jc w:val="right"/>
            </w:pPr>
            <w:r>
              <w:t>Compliant (%)</w:t>
            </w:r>
          </w:p>
        </w:tc>
      </w:tr>
      <w:tr w:rsidR="00385194" w14:paraId="4E49D78F" w14:textId="77777777" w:rsidTr="00745CC8">
        <w:trPr>
          <w:tblHeader/>
          <w:jc w:val="center"/>
        </w:trPr>
        <w:tc>
          <w:tcPr>
            <w:tcW w:w="992" w:type="pct"/>
            <w:shd w:val="clear" w:color="auto" w:fill="auto"/>
          </w:tcPr>
          <w:p w14:paraId="1A28B7AB" w14:textId="77777777" w:rsidR="00385194" w:rsidRPr="00607664" w:rsidRDefault="00385194" w:rsidP="00607664">
            <w:pPr>
              <w:pStyle w:val="TableText"/>
              <w:rPr>
                <w:rStyle w:val="Emphasis"/>
              </w:rPr>
            </w:pPr>
            <w:r w:rsidRPr="00607664">
              <w:rPr>
                <w:rStyle w:val="Emphasis"/>
              </w:rPr>
              <w:t>Bacillus cereus</w:t>
            </w:r>
          </w:p>
        </w:tc>
        <w:tc>
          <w:tcPr>
            <w:tcW w:w="1119" w:type="pct"/>
          </w:tcPr>
          <w:p w14:paraId="271ACEAC" w14:textId="77777777" w:rsidR="00385194" w:rsidRDefault="00385194" w:rsidP="00607664">
            <w:pPr>
              <w:pStyle w:val="TableText"/>
            </w:pPr>
            <w:r>
              <w:t>Bean curd, tofu</w:t>
            </w:r>
          </w:p>
        </w:tc>
        <w:tc>
          <w:tcPr>
            <w:tcW w:w="781" w:type="pct"/>
          </w:tcPr>
          <w:p w14:paraId="4A777520" w14:textId="12B2DAF1" w:rsidR="00385194" w:rsidRDefault="00385194" w:rsidP="004A4BCB">
            <w:pPr>
              <w:pStyle w:val="TableText"/>
              <w:jc w:val="right"/>
            </w:pPr>
            <w:r w:rsidRPr="003733B9">
              <w:t>1</w:t>
            </w:r>
            <w:r w:rsidR="00C556F3">
              <w:t>21</w:t>
            </w:r>
          </w:p>
        </w:tc>
        <w:tc>
          <w:tcPr>
            <w:tcW w:w="626" w:type="pct"/>
            <w:shd w:val="clear" w:color="auto" w:fill="auto"/>
          </w:tcPr>
          <w:p w14:paraId="63D521E4" w14:textId="20952367" w:rsidR="00385194" w:rsidRDefault="00385194" w:rsidP="004A4BCB">
            <w:pPr>
              <w:pStyle w:val="TableText"/>
              <w:jc w:val="right"/>
            </w:pPr>
            <w:r w:rsidRPr="00140D73">
              <w:t>1</w:t>
            </w:r>
            <w:r w:rsidR="00C556F3">
              <w:t>15</w:t>
            </w:r>
          </w:p>
        </w:tc>
        <w:tc>
          <w:tcPr>
            <w:tcW w:w="859" w:type="pct"/>
          </w:tcPr>
          <w:p w14:paraId="02821CCC" w14:textId="5B8E8FB6" w:rsidR="00385194" w:rsidRDefault="00C556F3" w:rsidP="004A4BCB">
            <w:pPr>
              <w:pStyle w:val="TableText"/>
              <w:jc w:val="right"/>
            </w:pPr>
            <w:r>
              <w:t>6</w:t>
            </w:r>
          </w:p>
        </w:tc>
        <w:tc>
          <w:tcPr>
            <w:tcW w:w="623" w:type="pct"/>
          </w:tcPr>
          <w:p w14:paraId="54975FFA" w14:textId="452FE104" w:rsidR="00385194" w:rsidRDefault="00385194" w:rsidP="004A4BCB">
            <w:pPr>
              <w:pStyle w:val="TableText"/>
              <w:jc w:val="right"/>
            </w:pPr>
            <w:r>
              <w:t>9</w:t>
            </w:r>
            <w:r w:rsidR="00C556F3">
              <w:t>5</w:t>
            </w:r>
          </w:p>
        </w:tc>
      </w:tr>
      <w:tr w:rsidR="00D02876" w14:paraId="35618A3B" w14:textId="77777777" w:rsidTr="00745CC8">
        <w:trPr>
          <w:tblHeader/>
          <w:jc w:val="center"/>
        </w:trPr>
        <w:tc>
          <w:tcPr>
            <w:tcW w:w="992" w:type="pct"/>
            <w:shd w:val="clear" w:color="auto" w:fill="auto"/>
          </w:tcPr>
          <w:p w14:paraId="70A2299D" w14:textId="390C555D" w:rsidR="00D02876" w:rsidRPr="00607664" w:rsidRDefault="00D02876" w:rsidP="00607664">
            <w:pPr>
              <w:pStyle w:val="TableText"/>
              <w:rPr>
                <w:rStyle w:val="Emphasis"/>
              </w:rPr>
            </w:pPr>
            <w:r w:rsidRPr="00607664">
              <w:rPr>
                <w:rStyle w:val="Emphasis"/>
              </w:rPr>
              <w:t>Cronobacter</w:t>
            </w:r>
          </w:p>
        </w:tc>
        <w:tc>
          <w:tcPr>
            <w:tcW w:w="1119" w:type="pct"/>
          </w:tcPr>
          <w:p w14:paraId="1823613A" w14:textId="5CAF4162" w:rsidR="00D02876" w:rsidRPr="00F347B3" w:rsidRDefault="00D02876" w:rsidP="00607664">
            <w:pPr>
              <w:pStyle w:val="TableText"/>
            </w:pPr>
            <w:r>
              <w:t xml:space="preserve">Infant formula (0 </w:t>
            </w:r>
            <w:r w:rsidR="008E7335">
              <w:t>to</w:t>
            </w:r>
            <w:r>
              <w:t xml:space="preserve"> 6 months</w:t>
            </w:r>
            <w:r w:rsidR="00F175E9">
              <w:t>)</w:t>
            </w:r>
          </w:p>
        </w:tc>
        <w:tc>
          <w:tcPr>
            <w:tcW w:w="781" w:type="pct"/>
          </w:tcPr>
          <w:p w14:paraId="2055A4D8" w14:textId="7AF0424E" w:rsidR="00D02876" w:rsidRDefault="00501D01" w:rsidP="004A4BCB">
            <w:pPr>
              <w:pStyle w:val="TableText"/>
              <w:jc w:val="right"/>
            </w:pPr>
            <w:r>
              <w:t>7</w:t>
            </w:r>
          </w:p>
        </w:tc>
        <w:tc>
          <w:tcPr>
            <w:tcW w:w="626" w:type="pct"/>
            <w:shd w:val="clear" w:color="auto" w:fill="auto"/>
          </w:tcPr>
          <w:p w14:paraId="10A1C3D8" w14:textId="6E2CB148" w:rsidR="00D02876" w:rsidRDefault="00501D01" w:rsidP="004A4BCB">
            <w:pPr>
              <w:pStyle w:val="TableText"/>
              <w:jc w:val="right"/>
            </w:pPr>
            <w:r>
              <w:t>7</w:t>
            </w:r>
          </w:p>
        </w:tc>
        <w:tc>
          <w:tcPr>
            <w:tcW w:w="859" w:type="pct"/>
          </w:tcPr>
          <w:p w14:paraId="28E2F2FD" w14:textId="37F5502B" w:rsidR="00D02876" w:rsidRDefault="00501D01" w:rsidP="004A4BCB">
            <w:pPr>
              <w:pStyle w:val="TableText"/>
              <w:jc w:val="right"/>
            </w:pPr>
            <w:r>
              <w:t>–</w:t>
            </w:r>
          </w:p>
        </w:tc>
        <w:tc>
          <w:tcPr>
            <w:tcW w:w="623" w:type="pct"/>
          </w:tcPr>
          <w:p w14:paraId="25908C42" w14:textId="34B8E3D6" w:rsidR="00D02876" w:rsidRDefault="00501D01" w:rsidP="004A4BCB">
            <w:pPr>
              <w:pStyle w:val="TableText"/>
              <w:jc w:val="right"/>
            </w:pPr>
            <w:r>
              <w:t>100</w:t>
            </w:r>
          </w:p>
        </w:tc>
      </w:tr>
      <w:tr w:rsidR="00385194" w14:paraId="41656EF1" w14:textId="77777777" w:rsidTr="00745CC8">
        <w:trPr>
          <w:tblHeader/>
          <w:jc w:val="center"/>
        </w:trPr>
        <w:tc>
          <w:tcPr>
            <w:tcW w:w="992" w:type="pct"/>
            <w:shd w:val="clear" w:color="auto" w:fill="auto"/>
          </w:tcPr>
          <w:p w14:paraId="01DF5C59" w14:textId="77777777" w:rsidR="00385194" w:rsidRPr="00607664" w:rsidRDefault="00385194" w:rsidP="00607664">
            <w:pPr>
              <w:pStyle w:val="TableText"/>
              <w:rPr>
                <w:rStyle w:val="Emphasis"/>
              </w:rPr>
            </w:pPr>
            <w:r w:rsidRPr="00607664">
              <w:rPr>
                <w:rStyle w:val="Emphasis"/>
              </w:rPr>
              <w:t>Coagulase-positive staphylococci</w:t>
            </w:r>
          </w:p>
        </w:tc>
        <w:tc>
          <w:tcPr>
            <w:tcW w:w="1119" w:type="pct"/>
          </w:tcPr>
          <w:p w14:paraId="70E67C2D" w14:textId="77777777" w:rsidR="00385194" w:rsidRPr="00F347B3" w:rsidRDefault="00385194" w:rsidP="00607664">
            <w:pPr>
              <w:pStyle w:val="TableText"/>
            </w:pPr>
            <w:r w:rsidRPr="00F347B3">
              <w:t>Cooked crustaceans</w:t>
            </w:r>
          </w:p>
        </w:tc>
        <w:tc>
          <w:tcPr>
            <w:tcW w:w="781" w:type="pct"/>
          </w:tcPr>
          <w:p w14:paraId="5536ACE1" w14:textId="3A6D3500" w:rsidR="00385194" w:rsidRDefault="00F347B3" w:rsidP="004A4BCB">
            <w:pPr>
              <w:pStyle w:val="TableText"/>
              <w:jc w:val="right"/>
            </w:pPr>
            <w:r>
              <w:t>2</w:t>
            </w:r>
          </w:p>
        </w:tc>
        <w:tc>
          <w:tcPr>
            <w:tcW w:w="626" w:type="pct"/>
            <w:shd w:val="clear" w:color="auto" w:fill="auto"/>
          </w:tcPr>
          <w:p w14:paraId="2D931F1D" w14:textId="62041EBB" w:rsidR="00385194" w:rsidRDefault="00F347B3" w:rsidP="004A4BCB">
            <w:pPr>
              <w:pStyle w:val="TableText"/>
              <w:jc w:val="right"/>
            </w:pPr>
            <w:r>
              <w:t>2</w:t>
            </w:r>
          </w:p>
        </w:tc>
        <w:tc>
          <w:tcPr>
            <w:tcW w:w="859" w:type="pct"/>
          </w:tcPr>
          <w:p w14:paraId="001D5A2E" w14:textId="0989DC9D" w:rsidR="00385194" w:rsidRDefault="00501D01" w:rsidP="004A4BCB">
            <w:pPr>
              <w:pStyle w:val="TableText"/>
              <w:jc w:val="right"/>
            </w:pPr>
            <w:r>
              <w:t>–</w:t>
            </w:r>
          </w:p>
        </w:tc>
        <w:tc>
          <w:tcPr>
            <w:tcW w:w="623" w:type="pct"/>
          </w:tcPr>
          <w:p w14:paraId="0119447F" w14:textId="6FC0B03F" w:rsidR="00385194" w:rsidRDefault="00F347B3" w:rsidP="004A4BCB">
            <w:pPr>
              <w:pStyle w:val="TableText"/>
              <w:jc w:val="right"/>
            </w:pPr>
            <w:r>
              <w:t>100</w:t>
            </w:r>
          </w:p>
        </w:tc>
      </w:tr>
      <w:tr w:rsidR="00385194" w14:paraId="41F0876E" w14:textId="77777777" w:rsidTr="00745CC8">
        <w:trPr>
          <w:tblHeader/>
          <w:jc w:val="center"/>
        </w:trPr>
        <w:tc>
          <w:tcPr>
            <w:tcW w:w="992" w:type="pct"/>
            <w:shd w:val="clear" w:color="auto" w:fill="auto"/>
          </w:tcPr>
          <w:p w14:paraId="6B5DDB3E" w14:textId="77777777" w:rsidR="00385194" w:rsidRPr="00607664" w:rsidRDefault="00385194" w:rsidP="00607664">
            <w:pPr>
              <w:pStyle w:val="TableText"/>
              <w:rPr>
                <w:rStyle w:val="Emphasis"/>
              </w:rPr>
            </w:pPr>
            <w:r w:rsidRPr="00607664">
              <w:rPr>
                <w:rStyle w:val="Emphasis"/>
              </w:rPr>
              <w:t>Escherichia coli</w:t>
            </w:r>
          </w:p>
        </w:tc>
        <w:tc>
          <w:tcPr>
            <w:tcW w:w="1119" w:type="pct"/>
          </w:tcPr>
          <w:p w14:paraId="0AB0C7D2" w14:textId="08E138F2" w:rsidR="00385194" w:rsidRDefault="00385194" w:rsidP="00607664">
            <w:pPr>
              <w:pStyle w:val="TableText"/>
            </w:pPr>
            <w:r>
              <w:t xml:space="preserve">Beef products, seafood, cheese, </w:t>
            </w:r>
            <w:proofErr w:type="gramStart"/>
            <w:r>
              <w:t>fruit</w:t>
            </w:r>
            <w:proofErr w:type="gramEnd"/>
            <w:r>
              <w:t xml:space="preserve"> and vegetables</w:t>
            </w:r>
          </w:p>
        </w:tc>
        <w:tc>
          <w:tcPr>
            <w:tcW w:w="781" w:type="pct"/>
          </w:tcPr>
          <w:p w14:paraId="3AEE8527" w14:textId="2A7ECE66" w:rsidR="00385194" w:rsidRDefault="00385194" w:rsidP="004A4BCB">
            <w:pPr>
              <w:pStyle w:val="TableText"/>
              <w:jc w:val="right"/>
            </w:pPr>
            <w:r w:rsidRPr="0008619A">
              <w:t>7</w:t>
            </w:r>
            <w:r w:rsidR="00F347B3">
              <w:t>31</w:t>
            </w:r>
          </w:p>
        </w:tc>
        <w:tc>
          <w:tcPr>
            <w:tcW w:w="626" w:type="pct"/>
            <w:shd w:val="clear" w:color="auto" w:fill="auto"/>
          </w:tcPr>
          <w:p w14:paraId="6B76F60B" w14:textId="05143F51" w:rsidR="00385194" w:rsidRDefault="00385194" w:rsidP="004A4BCB">
            <w:pPr>
              <w:pStyle w:val="TableText"/>
              <w:jc w:val="right"/>
            </w:pPr>
            <w:r w:rsidRPr="00585455">
              <w:t>7</w:t>
            </w:r>
            <w:r w:rsidR="00F347B3">
              <w:t>26</w:t>
            </w:r>
          </w:p>
        </w:tc>
        <w:tc>
          <w:tcPr>
            <w:tcW w:w="859" w:type="pct"/>
          </w:tcPr>
          <w:p w14:paraId="4DC9EBC5" w14:textId="14E5B322" w:rsidR="00385194" w:rsidRDefault="00F347B3" w:rsidP="004A4BCB">
            <w:pPr>
              <w:pStyle w:val="TableText"/>
              <w:jc w:val="right"/>
            </w:pPr>
            <w:r>
              <w:t>5</w:t>
            </w:r>
          </w:p>
        </w:tc>
        <w:tc>
          <w:tcPr>
            <w:tcW w:w="623" w:type="pct"/>
          </w:tcPr>
          <w:p w14:paraId="5666D46F" w14:textId="47924C6F" w:rsidR="00385194" w:rsidRDefault="00385194" w:rsidP="004A4BCB">
            <w:pPr>
              <w:pStyle w:val="TableText"/>
              <w:jc w:val="right"/>
            </w:pPr>
            <w:r w:rsidRPr="008A24E8">
              <w:t>9</w:t>
            </w:r>
            <w:r w:rsidR="00F347B3">
              <w:t>9.3</w:t>
            </w:r>
          </w:p>
        </w:tc>
      </w:tr>
      <w:tr w:rsidR="00385194" w14:paraId="3A282C65" w14:textId="77777777" w:rsidTr="00745CC8">
        <w:trPr>
          <w:tblHeader/>
          <w:jc w:val="center"/>
        </w:trPr>
        <w:tc>
          <w:tcPr>
            <w:tcW w:w="992" w:type="pct"/>
            <w:shd w:val="clear" w:color="auto" w:fill="auto"/>
          </w:tcPr>
          <w:p w14:paraId="43887063" w14:textId="77777777" w:rsidR="00385194" w:rsidRPr="00607664" w:rsidRDefault="00385194" w:rsidP="00607664">
            <w:pPr>
              <w:pStyle w:val="TableText"/>
              <w:rPr>
                <w:rStyle w:val="Emphasis"/>
              </w:rPr>
            </w:pPr>
            <w:r w:rsidRPr="00607664">
              <w:rPr>
                <w:rStyle w:val="Emphasis"/>
              </w:rPr>
              <w:t>Listeria monocytogenes</w:t>
            </w:r>
          </w:p>
        </w:tc>
        <w:tc>
          <w:tcPr>
            <w:tcW w:w="1119" w:type="pct"/>
          </w:tcPr>
          <w:p w14:paraId="644C4F3E" w14:textId="77777777" w:rsidR="00385194" w:rsidRDefault="00385194" w:rsidP="00607664">
            <w:pPr>
              <w:pStyle w:val="TableText"/>
            </w:pPr>
            <w:r>
              <w:t>Cheese, ready-to-eat seafood, processed meats</w:t>
            </w:r>
          </w:p>
        </w:tc>
        <w:tc>
          <w:tcPr>
            <w:tcW w:w="781" w:type="pct"/>
          </w:tcPr>
          <w:p w14:paraId="5E88F016" w14:textId="33B5D50C" w:rsidR="00385194" w:rsidRDefault="00385194" w:rsidP="004A4BCB">
            <w:pPr>
              <w:pStyle w:val="TableText"/>
              <w:jc w:val="right"/>
            </w:pPr>
            <w:r w:rsidRPr="0008619A">
              <w:t>2</w:t>
            </w:r>
            <w:r>
              <w:t>,</w:t>
            </w:r>
            <w:r w:rsidR="00F347B3">
              <w:t>275</w:t>
            </w:r>
          </w:p>
        </w:tc>
        <w:tc>
          <w:tcPr>
            <w:tcW w:w="626" w:type="pct"/>
            <w:shd w:val="clear" w:color="auto" w:fill="auto"/>
          </w:tcPr>
          <w:p w14:paraId="466F71C8" w14:textId="6498AC2A" w:rsidR="00385194" w:rsidRDefault="00385194" w:rsidP="004A4BCB">
            <w:pPr>
              <w:pStyle w:val="TableText"/>
              <w:jc w:val="right"/>
            </w:pPr>
            <w:r w:rsidRPr="00585455">
              <w:t>2</w:t>
            </w:r>
            <w:r>
              <w:t>,</w:t>
            </w:r>
            <w:r w:rsidR="00F347B3">
              <w:t>268</w:t>
            </w:r>
          </w:p>
        </w:tc>
        <w:tc>
          <w:tcPr>
            <w:tcW w:w="859" w:type="pct"/>
          </w:tcPr>
          <w:p w14:paraId="3C6CCDD0" w14:textId="5011BF11" w:rsidR="00385194" w:rsidRDefault="00385194" w:rsidP="004A4BCB">
            <w:pPr>
              <w:pStyle w:val="TableText"/>
              <w:jc w:val="right"/>
            </w:pPr>
            <w:r w:rsidRPr="00585455">
              <w:t>7</w:t>
            </w:r>
          </w:p>
        </w:tc>
        <w:tc>
          <w:tcPr>
            <w:tcW w:w="623" w:type="pct"/>
          </w:tcPr>
          <w:p w14:paraId="35207B55" w14:textId="3447F2C5" w:rsidR="00385194" w:rsidRDefault="00385194" w:rsidP="004A4BCB">
            <w:pPr>
              <w:pStyle w:val="TableText"/>
              <w:jc w:val="right"/>
            </w:pPr>
            <w:r w:rsidRPr="008A24E8">
              <w:t>99.</w:t>
            </w:r>
            <w:r w:rsidR="00F347B3">
              <w:t>7</w:t>
            </w:r>
          </w:p>
        </w:tc>
      </w:tr>
      <w:tr w:rsidR="00385194" w14:paraId="460F5D7E" w14:textId="77777777" w:rsidTr="00745CC8">
        <w:trPr>
          <w:tblHeader/>
          <w:jc w:val="center"/>
        </w:trPr>
        <w:tc>
          <w:tcPr>
            <w:tcW w:w="992" w:type="pct"/>
            <w:shd w:val="clear" w:color="auto" w:fill="auto"/>
          </w:tcPr>
          <w:p w14:paraId="323BE13B" w14:textId="28F4CC23" w:rsidR="00385194" w:rsidRDefault="00385194" w:rsidP="00607664">
            <w:pPr>
              <w:pStyle w:val="TableText"/>
            </w:pPr>
            <w:r w:rsidRPr="00607664">
              <w:rPr>
                <w:rStyle w:val="Emphasis"/>
              </w:rPr>
              <w:t>Listeria monocytogenes</w:t>
            </w:r>
            <w:r w:rsidR="004A4BCB">
              <w:t xml:space="preserve"> (</w:t>
            </w:r>
            <w:r>
              <w:t>enumerated</w:t>
            </w:r>
            <w:r w:rsidR="004A4BCB">
              <w:t>)</w:t>
            </w:r>
          </w:p>
        </w:tc>
        <w:tc>
          <w:tcPr>
            <w:tcW w:w="1119" w:type="pct"/>
          </w:tcPr>
          <w:p w14:paraId="3E3C534D" w14:textId="77777777" w:rsidR="00385194" w:rsidRDefault="00385194" w:rsidP="00607664">
            <w:pPr>
              <w:pStyle w:val="TableText"/>
            </w:pPr>
            <w:r>
              <w:t>Cheese, RTE finfish, slow-cured ham</w:t>
            </w:r>
          </w:p>
        </w:tc>
        <w:tc>
          <w:tcPr>
            <w:tcW w:w="781" w:type="pct"/>
          </w:tcPr>
          <w:p w14:paraId="2B5473A9" w14:textId="77777777" w:rsidR="00385194" w:rsidRDefault="00385194" w:rsidP="004A4BCB">
            <w:pPr>
              <w:pStyle w:val="TableText"/>
              <w:jc w:val="right"/>
            </w:pPr>
            <w:r w:rsidRPr="0008619A">
              <w:t>882</w:t>
            </w:r>
          </w:p>
        </w:tc>
        <w:tc>
          <w:tcPr>
            <w:tcW w:w="626" w:type="pct"/>
            <w:shd w:val="clear" w:color="auto" w:fill="auto"/>
          </w:tcPr>
          <w:p w14:paraId="61E5E732" w14:textId="77777777" w:rsidR="00385194" w:rsidRDefault="00385194" w:rsidP="004A4BCB">
            <w:pPr>
              <w:pStyle w:val="TableText"/>
              <w:jc w:val="right"/>
            </w:pPr>
            <w:r w:rsidRPr="00585455">
              <w:t>882</w:t>
            </w:r>
          </w:p>
        </w:tc>
        <w:tc>
          <w:tcPr>
            <w:tcW w:w="859" w:type="pct"/>
          </w:tcPr>
          <w:p w14:paraId="4BE349F9" w14:textId="77777777" w:rsidR="00385194" w:rsidRDefault="00385194" w:rsidP="004A4BCB">
            <w:pPr>
              <w:pStyle w:val="TableText"/>
              <w:jc w:val="right"/>
            </w:pPr>
            <w:r>
              <w:t>–</w:t>
            </w:r>
          </w:p>
        </w:tc>
        <w:tc>
          <w:tcPr>
            <w:tcW w:w="623" w:type="pct"/>
          </w:tcPr>
          <w:p w14:paraId="6999A301" w14:textId="43526173" w:rsidR="00385194" w:rsidRDefault="00385194" w:rsidP="004A4BCB">
            <w:pPr>
              <w:pStyle w:val="TableText"/>
              <w:jc w:val="right"/>
            </w:pPr>
            <w:r w:rsidRPr="008A24E8">
              <w:t>100</w:t>
            </w:r>
          </w:p>
        </w:tc>
      </w:tr>
      <w:tr w:rsidR="00385194" w14:paraId="0D82EC61" w14:textId="77777777" w:rsidTr="00745CC8">
        <w:trPr>
          <w:tblHeader/>
          <w:jc w:val="center"/>
        </w:trPr>
        <w:tc>
          <w:tcPr>
            <w:tcW w:w="992" w:type="pct"/>
            <w:shd w:val="clear" w:color="auto" w:fill="auto"/>
          </w:tcPr>
          <w:p w14:paraId="5682757A" w14:textId="77777777" w:rsidR="00385194" w:rsidRDefault="00385194" w:rsidP="00607664">
            <w:pPr>
              <w:pStyle w:val="TableText"/>
            </w:pPr>
            <w:r>
              <w:t>Salmonella</w:t>
            </w:r>
          </w:p>
        </w:tc>
        <w:tc>
          <w:tcPr>
            <w:tcW w:w="1119" w:type="pct"/>
            <w:vAlign w:val="center"/>
          </w:tcPr>
          <w:p w14:paraId="65E1A6D4" w14:textId="3D3C759B" w:rsidR="00385194" w:rsidRDefault="00385194" w:rsidP="00607664">
            <w:pPr>
              <w:pStyle w:val="TableText"/>
            </w:pPr>
            <w:r>
              <w:t xml:space="preserve">Processed meats, seafood, dried </w:t>
            </w:r>
            <w:r w:rsidRPr="00F3055D">
              <w:t>coconut</w:t>
            </w:r>
            <w:r>
              <w:t xml:space="preserve">, </w:t>
            </w:r>
            <w:r w:rsidRPr="00A74617">
              <w:t>dried paprika, pepper,</w:t>
            </w:r>
            <w:r>
              <w:t xml:space="preserve"> capsicum and chilli,</w:t>
            </w:r>
            <w:r w:rsidRPr="00A74617">
              <w:t xml:space="preserve"> </w:t>
            </w:r>
            <w:r>
              <w:t>sesame seeds, cheese</w:t>
            </w:r>
            <w:r w:rsidR="00730EE5">
              <w:t>, infant formula</w:t>
            </w:r>
          </w:p>
        </w:tc>
        <w:tc>
          <w:tcPr>
            <w:tcW w:w="781" w:type="pct"/>
          </w:tcPr>
          <w:p w14:paraId="1CCA073B" w14:textId="3ED9519F" w:rsidR="00385194" w:rsidRDefault="00385194" w:rsidP="004A4BCB">
            <w:pPr>
              <w:pStyle w:val="TableText"/>
              <w:jc w:val="right"/>
            </w:pPr>
            <w:r w:rsidRPr="0008619A">
              <w:t>3</w:t>
            </w:r>
            <w:r>
              <w:t>,</w:t>
            </w:r>
            <w:r w:rsidR="00F347B3">
              <w:t>660</w:t>
            </w:r>
          </w:p>
        </w:tc>
        <w:tc>
          <w:tcPr>
            <w:tcW w:w="626" w:type="pct"/>
            <w:shd w:val="clear" w:color="auto" w:fill="auto"/>
          </w:tcPr>
          <w:p w14:paraId="0D8431B6" w14:textId="431DDA49" w:rsidR="00385194" w:rsidRDefault="00385194" w:rsidP="004A4BCB">
            <w:pPr>
              <w:pStyle w:val="TableText"/>
              <w:jc w:val="right"/>
            </w:pPr>
            <w:r w:rsidRPr="00585455">
              <w:t>3</w:t>
            </w:r>
            <w:r>
              <w:t>,</w:t>
            </w:r>
            <w:r w:rsidR="00F347B3">
              <w:t>598</w:t>
            </w:r>
          </w:p>
        </w:tc>
        <w:tc>
          <w:tcPr>
            <w:tcW w:w="859" w:type="pct"/>
          </w:tcPr>
          <w:p w14:paraId="2373CD57" w14:textId="61F7E42A" w:rsidR="00385194" w:rsidRDefault="00F347B3" w:rsidP="004A4BCB">
            <w:pPr>
              <w:pStyle w:val="TableText"/>
              <w:jc w:val="right"/>
            </w:pPr>
            <w:r>
              <w:t>62</w:t>
            </w:r>
          </w:p>
        </w:tc>
        <w:tc>
          <w:tcPr>
            <w:tcW w:w="623" w:type="pct"/>
          </w:tcPr>
          <w:p w14:paraId="2C993B41" w14:textId="01FE6315" w:rsidR="00385194" w:rsidRDefault="00385194" w:rsidP="004A4BCB">
            <w:pPr>
              <w:pStyle w:val="TableText"/>
              <w:jc w:val="right"/>
            </w:pPr>
            <w:r w:rsidRPr="008A24E8">
              <w:t>9</w:t>
            </w:r>
            <w:r w:rsidR="00F347B3">
              <w:t>8</w:t>
            </w:r>
            <w:r w:rsidRPr="008A24E8">
              <w:t>.</w:t>
            </w:r>
            <w:r w:rsidR="00F347B3">
              <w:t>3</w:t>
            </w:r>
          </w:p>
        </w:tc>
      </w:tr>
      <w:tr w:rsidR="00385194" w14:paraId="4EFD2BCE" w14:textId="77777777" w:rsidTr="00745CC8">
        <w:trPr>
          <w:tblHeader/>
          <w:jc w:val="center"/>
        </w:trPr>
        <w:tc>
          <w:tcPr>
            <w:tcW w:w="992" w:type="pct"/>
            <w:shd w:val="clear" w:color="auto" w:fill="auto"/>
          </w:tcPr>
          <w:p w14:paraId="6F5B5474" w14:textId="77777777" w:rsidR="00385194" w:rsidRDefault="00385194" w:rsidP="00607664">
            <w:pPr>
              <w:pStyle w:val="TableText"/>
            </w:pPr>
            <w:r>
              <w:t>Vibrio cholerae</w:t>
            </w:r>
          </w:p>
        </w:tc>
        <w:tc>
          <w:tcPr>
            <w:tcW w:w="1119" w:type="pct"/>
          </w:tcPr>
          <w:p w14:paraId="1DC3D9AF" w14:textId="77777777" w:rsidR="00385194" w:rsidRDefault="00385194" w:rsidP="00607664">
            <w:pPr>
              <w:pStyle w:val="TableText"/>
            </w:pPr>
            <w:r>
              <w:t>Cooked prawns</w:t>
            </w:r>
          </w:p>
        </w:tc>
        <w:tc>
          <w:tcPr>
            <w:tcW w:w="781" w:type="pct"/>
          </w:tcPr>
          <w:p w14:paraId="7D82C5A5" w14:textId="7D0BC827" w:rsidR="00385194" w:rsidRDefault="00385194" w:rsidP="004A4BCB">
            <w:pPr>
              <w:pStyle w:val="TableText"/>
              <w:jc w:val="right"/>
            </w:pPr>
            <w:r>
              <w:t>4</w:t>
            </w:r>
            <w:r w:rsidR="00DB7FBD">
              <w:t>43</w:t>
            </w:r>
          </w:p>
        </w:tc>
        <w:tc>
          <w:tcPr>
            <w:tcW w:w="626" w:type="pct"/>
            <w:shd w:val="clear" w:color="auto" w:fill="auto"/>
          </w:tcPr>
          <w:p w14:paraId="1CE53830" w14:textId="304F1659" w:rsidR="00385194" w:rsidRDefault="00385194" w:rsidP="004A4BCB">
            <w:pPr>
              <w:pStyle w:val="TableText"/>
              <w:jc w:val="right"/>
            </w:pPr>
            <w:r>
              <w:t>4</w:t>
            </w:r>
            <w:r w:rsidR="00DB7FBD">
              <w:t>42</w:t>
            </w:r>
          </w:p>
        </w:tc>
        <w:tc>
          <w:tcPr>
            <w:tcW w:w="859" w:type="pct"/>
          </w:tcPr>
          <w:p w14:paraId="20A95CFC" w14:textId="77777777" w:rsidR="00385194" w:rsidRDefault="00385194" w:rsidP="004A4BCB">
            <w:pPr>
              <w:pStyle w:val="TableText"/>
              <w:jc w:val="right"/>
            </w:pPr>
            <w:r>
              <w:t>1</w:t>
            </w:r>
          </w:p>
        </w:tc>
        <w:tc>
          <w:tcPr>
            <w:tcW w:w="623" w:type="pct"/>
          </w:tcPr>
          <w:p w14:paraId="1C60F755" w14:textId="77777777" w:rsidR="00385194" w:rsidRDefault="00385194" w:rsidP="004A4BCB">
            <w:pPr>
              <w:pStyle w:val="TableText"/>
              <w:jc w:val="right"/>
            </w:pPr>
            <w:r>
              <w:t>99.8</w:t>
            </w:r>
          </w:p>
        </w:tc>
      </w:tr>
      <w:tr w:rsidR="00385194" w:rsidRPr="004A4BCB" w14:paraId="7E8C7ED0" w14:textId="77777777" w:rsidTr="00745CC8">
        <w:trPr>
          <w:tblHeader/>
          <w:jc w:val="center"/>
        </w:trPr>
        <w:tc>
          <w:tcPr>
            <w:tcW w:w="992" w:type="pct"/>
            <w:shd w:val="clear" w:color="auto" w:fill="auto"/>
          </w:tcPr>
          <w:p w14:paraId="618652F4" w14:textId="77777777" w:rsidR="00385194" w:rsidRPr="004A4BCB" w:rsidRDefault="00385194" w:rsidP="00607664">
            <w:pPr>
              <w:pStyle w:val="TableText"/>
              <w:rPr>
                <w:rStyle w:val="Strong"/>
              </w:rPr>
            </w:pPr>
            <w:r w:rsidRPr="004A4BCB">
              <w:rPr>
                <w:rStyle w:val="Strong"/>
              </w:rPr>
              <w:t>Total</w:t>
            </w:r>
          </w:p>
        </w:tc>
        <w:tc>
          <w:tcPr>
            <w:tcW w:w="1119" w:type="pct"/>
          </w:tcPr>
          <w:p w14:paraId="792941AA" w14:textId="77777777" w:rsidR="00385194" w:rsidRPr="004A4BCB" w:rsidRDefault="00385194" w:rsidP="00607664">
            <w:pPr>
              <w:pStyle w:val="TableText"/>
              <w:rPr>
                <w:rStyle w:val="Strong"/>
              </w:rPr>
            </w:pPr>
            <w:r w:rsidRPr="004A4BCB">
              <w:rPr>
                <w:rStyle w:val="Strong"/>
              </w:rPr>
              <w:t>–</w:t>
            </w:r>
          </w:p>
        </w:tc>
        <w:tc>
          <w:tcPr>
            <w:tcW w:w="781" w:type="pct"/>
          </w:tcPr>
          <w:p w14:paraId="3EC90D98" w14:textId="57AD61C1" w:rsidR="00385194" w:rsidRPr="004A4BCB" w:rsidRDefault="00DB7FBD" w:rsidP="004A4BCB">
            <w:pPr>
              <w:pStyle w:val="TableText"/>
              <w:jc w:val="right"/>
              <w:rPr>
                <w:rStyle w:val="Strong"/>
              </w:rPr>
            </w:pPr>
            <w:r w:rsidRPr="004A4BCB">
              <w:rPr>
                <w:rStyle w:val="Strong"/>
              </w:rPr>
              <w:t>8</w:t>
            </w:r>
            <w:r w:rsidR="00385194" w:rsidRPr="004A4BCB">
              <w:rPr>
                <w:rStyle w:val="Strong"/>
              </w:rPr>
              <w:t>,</w:t>
            </w:r>
            <w:r w:rsidRPr="004A4BCB">
              <w:rPr>
                <w:rStyle w:val="Strong"/>
              </w:rPr>
              <w:t>121</w:t>
            </w:r>
          </w:p>
        </w:tc>
        <w:tc>
          <w:tcPr>
            <w:tcW w:w="626" w:type="pct"/>
            <w:shd w:val="clear" w:color="auto" w:fill="auto"/>
          </w:tcPr>
          <w:p w14:paraId="421B5D5B" w14:textId="1BE4F345" w:rsidR="00385194" w:rsidRPr="004A4BCB" w:rsidRDefault="00385194" w:rsidP="004A4BCB">
            <w:pPr>
              <w:pStyle w:val="TableText"/>
              <w:jc w:val="right"/>
              <w:rPr>
                <w:rStyle w:val="Strong"/>
              </w:rPr>
            </w:pPr>
            <w:r w:rsidRPr="004A4BCB">
              <w:rPr>
                <w:rStyle w:val="Strong"/>
              </w:rPr>
              <w:t>8,</w:t>
            </w:r>
            <w:r w:rsidR="00DB7FBD" w:rsidRPr="004A4BCB">
              <w:rPr>
                <w:rStyle w:val="Strong"/>
              </w:rPr>
              <w:t>040</w:t>
            </w:r>
          </w:p>
        </w:tc>
        <w:tc>
          <w:tcPr>
            <w:tcW w:w="859" w:type="pct"/>
          </w:tcPr>
          <w:p w14:paraId="2ED93D6F" w14:textId="5819B68F" w:rsidR="00385194" w:rsidRPr="004A4BCB" w:rsidRDefault="00DB7FBD" w:rsidP="004A4BCB">
            <w:pPr>
              <w:pStyle w:val="TableText"/>
              <w:jc w:val="right"/>
              <w:rPr>
                <w:rStyle w:val="Strong"/>
              </w:rPr>
            </w:pPr>
            <w:r w:rsidRPr="004A4BCB">
              <w:rPr>
                <w:rStyle w:val="Strong"/>
              </w:rPr>
              <w:t>81</w:t>
            </w:r>
          </w:p>
        </w:tc>
        <w:tc>
          <w:tcPr>
            <w:tcW w:w="623" w:type="pct"/>
          </w:tcPr>
          <w:p w14:paraId="5F1688D7" w14:textId="7E57EC52" w:rsidR="00385194" w:rsidRPr="004A4BCB" w:rsidRDefault="00385194" w:rsidP="004A4BCB">
            <w:pPr>
              <w:pStyle w:val="TableText"/>
              <w:jc w:val="right"/>
              <w:rPr>
                <w:rStyle w:val="Strong"/>
              </w:rPr>
            </w:pPr>
            <w:r w:rsidRPr="004A4BCB">
              <w:rPr>
                <w:rStyle w:val="Strong"/>
              </w:rPr>
              <w:t>99.</w:t>
            </w:r>
            <w:r w:rsidR="00DB7FBD" w:rsidRPr="004A4BCB">
              <w:rPr>
                <w:rStyle w:val="Strong"/>
              </w:rPr>
              <w:t>0</w:t>
            </w:r>
          </w:p>
        </w:tc>
      </w:tr>
    </w:tbl>
    <w:p w14:paraId="46F9D956" w14:textId="3AEAE52D" w:rsidR="00385194" w:rsidRDefault="00385194" w:rsidP="00385194">
      <w:pPr>
        <w:pStyle w:val="FigureTableNoteSource"/>
      </w:pPr>
      <w:r>
        <w:t>Source: AIMS database</w:t>
      </w:r>
      <w:bookmarkStart w:id="79" w:name="_Toc516131648"/>
      <w:bookmarkStart w:id="80" w:name="_Toc516132098"/>
      <w:bookmarkStart w:id="81" w:name="_Toc520880946"/>
      <w:bookmarkStart w:id="82" w:name="_Toc16519511"/>
      <w:bookmarkStart w:id="83" w:name="_Toc48556761"/>
      <w:bookmarkStart w:id="84" w:name="_Toc76110334"/>
    </w:p>
    <w:p w14:paraId="4C2202CF" w14:textId="18D88F30" w:rsidR="00385194" w:rsidRPr="00385194" w:rsidRDefault="00385194" w:rsidP="00385194">
      <w:pPr>
        <w:pStyle w:val="Heading3"/>
        <w:numPr>
          <w:ilvl w:val="0"/>
          <w:numId w:val="0"/>
        </w:numPr>
        <w:ind w:left="964" w:hanging="964"/>
        <w:rPr>
          <w:rFonts w:eastAsiaTheme="minorHAnsi" w:cstheme="minorBidi"/>
          <w:sz w:val="18"/>
          <w:szCs w:val="22"/>
        </w:rPr>
      </w:pPr>
      <w:bookmarkStart w:id="85" w:name="_Toc109045632"/>
      <w:bookmarkEnd w:id="77"/>
      <w:r w:rsidRPr="00385194">
        <w:t>Results by commodity group</w:t>
      </w:r>
      <w:bookmarkEnd w:id="79"/>
      <w:bookmarkEnd w:id="80"/>
      <w:bookmarkEnd w:id="81"/>
      <w:bookmarkEnd w:id="82"/>
      <w:bookmarkEnd w:id="83"/>
      <w:bookmarkEnd w:id="84"/>
      <w:bookmarkEnd w:id="85"/>
    </w:p>
    <w:p w14:paraId="4FD2AE8B" w14:textId="6893DD4A" w:rsidR="00385194" w:rsidRPr="00385194" w:rsidRDefault="009D28D4" w:rsidP="00385194">
      <w:r>
        <w:fldChar w:fldCharType="begin"/>
      </w:r>
      <w:r>
        <w:instrText xml:space="preserve"> REF _Ref520880238 \h </w:instrText>
      </w:r>
      <w:r>
        <w:fldChar w:fldCharType="separate"/>
      </w:r>
      <w:r w:rsidR="003C1169" w:rsidRPr="00385194">
        <w:t xml:space="preserve">Table </w:t>
      </w:r>
      <w:r w:rsidR="003C1169">
        <w:rPr>
          <w:noProof/>
        </w:rPr>
        <w:t>7</w:t>
      </w:r>
      <w:r>
        <w:fldChar w:fldCharType="end"/>
      </w:r>
      <w:r>
        <w:t xml:space="preserve"> </w:t>
      </w:r>
      <w:r w:rsidR="00385194" w:rsidRPr="00385194">
        <w:t xml:space="preserve">provides the number of tests applied to </w:t>
      </w:r>
      <w:proofErr w:type="gramStart"/>
      <w:r w:rsidR="00385194" w:rsidRPr="00385194">
        <w:t>particular food</w:t>
      </w:r>
      <w:proofErr w:type="gramEnd"/>
      <w:r w:rsidR="00385194" w:rsidRPr="00385194">
        <w:t xml:space="preserve"> commodity groups. The results indicate the commodities that are most often tested but are not indicative of the volume of trade in particular commodities.</w:t>
      </w:r>
    </w:p>
    <w:p w14:paraId="607EE130" w14:textId="77777777" w:rsidR="00385194" w:rsidRPr="00385194" w:rsidRDefault="00385194" w:rsidP="00385194">
      <w:r w:rsidRPr="00385194">
        <w:t>Commodity groups that contain more risk food or are imported more frequently will have a higher representation under the inspection activity.</w:t>
      </w:r>
    </w:p>
    <w:p w14:paraId="7E91CE58" w14:textId="798736BF" w:rsidR="00385194" w:rsidRPr="00385194" w:rsidRDefault="003C1169" w:rsidP="00385194">
      <w:hyperlink w:anchor="_Appendix_A:_Analytical" w:history="1">
        <w:r w:rsidR="00385194" w:rsidRPr="00A33740">
          <w:rPr>
            <w:rStyle w:val="Hyperlink"/>
          </w:rPr>
          <w:t>Appendix A</w:t>
        </w:r>
      </w:hyperlink>
      <w:r w:rsidR="00385194" w:rsidRPr="00385194">
        <w:t xml:space="preserve"> provides an overview of the analytical tests applied to the commodity groups.</w:t>
      </w:r>
    </w:p>
    <w:p w14:paraId="3AA5F2FD" w14:textId="77777777" w:rsidR="00385194" w:rsidRPr="00385194" w:rsidRDefault="00385194" w:rsidP="00385194">
      <w:r w:rsidRPr="00385194">
        <w:t xml:space="preserve">The commodity group ‘other’ represents the largest group tested because it captures a range of tariff codes. These include many processed foods </w:t>
      </w:r>
      <w:bookmarkStart w:id="86" w:name="_Hlk46310176"/>
      <w:r w:rsidRPr="00385194">
        <w:t xml:space="preserve">such as cereals, canned vegetables, vegetable oils, spices, confectionery, biscuits, </w:t>
      </w:r>
      <w:proofErr w:type="gramStart"/>
      <w:r w:rsidRPr="00385194">
        <w:t>coffee</w:t>
      </w:r>
      <w:proofErr w:type="gramEnd"/>
      <w:r w:rsidRPr="00385194">
        <w:t xml:space="preserve"> and tea.</w:t>
      </w:r>
      <w:bookmarkEnd w:id="86"/>
    </w:p>
    <w:p w14:paraId="0B67B8D8" w14:textId="3D00EDD1" w:rsidR="00385194" w:rsidRPr="00385194" w:rsidRDefault="00385194" w:rsidP="00ED3E18">
      <w:pPr>
        <w:pStyle w:val="Caption"/>
      </w:pPr>
      <w:bookmarkStart w:id="87" w:name="_Ref520880238"/>
      <w:bookmarkStart w:id="88" w:name="_Toc520814508"/>
      <w:bookmarkStart w:id="89" w:name="_Toc520880963"/>
      <w:bookmarkStart w:id="90" w:name="_Toc16519523"/>
      <w:bookmarkStart w:id="91" w:name="_Toc48556778"/>
      <w:bookmarkStart w:id="92" w:name="_Toc76110345"/>
      <w:bookmarkStart w:id="93" w:name="_Toc109045644"/>
      <w:bookmarkStart w:id="94" w:name="Table_7_Inspection_test_data_by_commod"/>
      <w:r w:rsidRPr="00385194">
        <w:t xml:space="preserve">Table </w:t>
      </w:r>
      <w:r w:rsidRPr="00385194">
        <w:rPr>
          <w:noProof/>
        </w:rPr>
        <w:fldChar w:fldCharType="begin"/>
      </w:r>
      <w:r w:rsidRPr="00385194">
        <w:rPr>
          <w:noProof/>
        </w:rPr>
        <w:instrText xml:space="preserve"> SEQ Table \* ARABIC </w:instrText>
      </w:r>
      <w:r w:rsidRPr="00385194">
        <w:rPr>
          <w:noProof/>
        </w:rPr>
        <w:fldChar w:fldCharType="separate"/>
      </w:r>
      <w:r w:rsidR="003C1169">
        <w:rPr>
          <w:noProof/>
        </w:rPr>
        <w:t>7</w:t>
      </w:r>
      <w:r w:rsidRPr="00385194">
        <w:rPr>
          <w:noProof/>
        </w:rPr>
        <w:fldChar w:fldCharType="end"/>
      </w:r>
      <w:bookmarkEnd w:id="87"/>
      <w:r w:rsidRPr="00385194">
        <w:t xml:space="preserve"> Inspection and test data, by commodity group</w:t>
      </w:r>
      <w:bookmarkEnd w:id="88"/>
      <w:r w:rsidRPr="00385194">
        <w:t xml:space="preserve">, </w:t>
      </w:r>
      <w:bookmarkEnd w:id="89"/>
      <w:bookmarkEnd w:id="90"/>
      <w:bookmarkEnd w:id="91"/>
      <w:r w:rsidRPr="00385194">
        <w:t>202</w:t>
      </w:r>
      <w:bookmarkEnd w:id="92"/>
      <w:r>
        <w:t>1</w:t>
      </w:r>
      <w:bookmarkEnd w:id="9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976"/>
        <w:gridCol w:w="1702"/>
        <w:gridCol w:w="1419"/>
        <w:gridCol w:w="1558"/>
        <w:gridCol w:w="1415"/>
      </w:tblGrid>
      <w:tr w:rsidR="00385194" w:rsidRPr="00385194" w14:paraId="72DE16DA" w14:textId="77777777" w:rsidTr="004A4BCB">
        <w:trPr>
          <w:cantSplit/>
          <w:tblHeader/>
        </w:trPr>
        <w:tc>
          <w:tcPr>
            <w:tcW w:w="1641" w:type="pct"/>
            <w:shd w:val="clear" w:color="auto" w:fill="auto"/>
          </w:tcPr>
          <w:p w14:paraId="252ADD49" w14:textId="77777777" w:rsidR="00385194" w:rsidRPr="00385194" w:rsidRDefault="00385194" w:rsidP="004A4BCB">
            <w:pPr>
              <w:pStyle w:val="TableHeading"/>
            </w:pPr>
            <w:bookmarkStart w:id="95" w:name="Title_7"/>
            <w:bookmarkEnd w:id="95"/>
            <w:r w:rsidRPr="00385194">
              <w:t>Commodity group</w:t>
            </w:r>
          </w:p>
        </w:tc>
        <w:tc>
          <w:tcPr>
            <w:tcW w:w="938" w:type="pct"/>
          </w:tcPr>
          <w:p w14:paraId="7877F070" w14:textId="77777777" w:rsidR="00385194" w:rsidRPr="00385194" w:rsidRDefault="00385194" w:rsidP="004A4BCB">
            <w:pPr>
              <w:pStyle w:val="TableHeading"/>
              <w:jc w:val="right"/>
            </w:pPr>
            <w:r w:rsidRPr="00385194">
              <w:t>Tests applied (no.)</w:t>
            </w:r>
          </w:p>
        </w:tc>
        <w:tc>
          <w:tcPr>
            <w:tcW w:w="782" w:type="pct"/>
            <w:shd w:val="clear" w:color="auto" w:fill="auto"/>
          </w:tcPr>
          <w:p w14:paraId="2C4FFE5C" w14:textId="77777777" w:rsidR="00385194" w:rsidRPr="00385194" w:rsidRDefault="00385194" w:rsidP="004A4BCB">
            <w:pPr>
              <w:pStyle w:val="TableHeading"/>
              <w:jc w:val="right"/>
            </w:pPr>
            <w:r w:rsidRPr="00385194">
              <w:t>Compliant (no.)</w:t>
            </w:r>
          </w:p>
        </w:tc>
        <w:tc>
          <w:tcPr>
            <w:tcW w:w="859" w:type="pct"/>
          </w:tcPr>
          <w:p w14:paraId="13DDEB10" w14:textId="77777777" w:rsidR="00385194" w:rsidRPr="00385194" w:rsidRDefault="00385194" w:rsidP="004A4BCB">
            <w:pPr>
              <w:pStyle w:val="TableHeading"/>
              <w:jc w:val="right"/>
            </w:pPr>
            <w:r w:rsidRPr="00385194">
              <w:t>Non-compliant (no.)</w:t>
            </w:r>
          </w:p>
        </w:tc>
        <w:tc>
          <w:tcPr>
            <w:tcW w:w="780" w:type="pct"/>
          </w:tcPr>
          <w:p w14:paraId="438F7DE8" w14:textId="77777777" w:rsidR="00385194" w:rsidRPr="00385194" w:rsidRDefault="00385194" w:rsidP="004A4BCB">
            <w:pPr>
              <w:pStyle w:val="TableHeading"/>
              <w:jc w:val="right"/>
            </w:pPr>
            <w:r w:rsidRPr="00385194">
              <w:t>Compliant (%)</w:t>
            </w:r>
          </w:p>
        </w:tc>
      </w:tr>
      <w:tr w:rsidR="00385194" w:rsidRPr="00385194" w14:paraId="276B8AB6" w14:textId="77777777" w:rsidTr="004A4BCB">
        <w:tc>
          <w:tcPr>
            <w:tcW w:w="1641" w:type="pct"/>
            <w:shd w:val="clear" w:color="auto" w:fill="auto"/>
          </w:tcPr>
          <w:p w14:paraId="4D1FA6C6" w14:textId="77777777" w:rsidR="00385194" w:rsidRPr="00385194" w:rsidRDefault="00385194" w:rsidP="004A4BCB">
            <w:pPr>
              <w:pStyle w:val="TableText"/>
            </w:pPr>
            <w:r w:rsidRPr="00385194">
              <w:t>Beverages</w:t>
            </w:r>
          </w:p>
        </w:tc>
        <w:tc>
          <w:tcPr>
            <w:tcW w:w="938" w:type="pct"/>
          </w:tcPr>
          <w:p w14:paraId="524DE441" w14:textId="70C609B2" w:rsidR="00385194" w:rsidRPr="00385194" w:rsidRDefault="00385194" w:rsidP="004A4BCB">
            <w:pPr>
              <w:pStyle w:val="TableText"/>
              <w:jc w:val="right"/>
            </w:pPr>
            <w:r w:rsidRPr="00385194">
              <w:t>1</w:t>
            </w:r>
            <w:r w:rsidR="00DB7FBD">
              <w:t>3</w:t>
            </w:r>
            <w:r w:rsidRPr="00385194">
              <w:t>,</w:t>
            </w:r>
            <w:r w:rsidR="00DB7FBD">
              <w:t>649</w:t>
            </w:r>
          </w:p>
        </w:tc>
        <w:tc>
          <w:tcPr>
            <w:tcW w:w="782" w:type="pct"/>
            <w:shd w:val="clear" w:color="auto" w:fill="auto"/>
          </w:tcPr>
          <w:p w14:paraId="113A61CA" w14:textId="5ACEA665" w:rsidR="00385194" w:rsidRPr="00385194" w:rsidRDefault="00385194" w:rsidP="004A4BCB">
            <w:pPr>
              <w:pStyle w:val="TableText"/>
              <w:jc w:val="right"/>
            </w:pPr>
            <w:r w:rsidRPr="00385194">
              <w:t>1</w:t>
            </w:r>
            <w:r w:rsidR="00DB7FBD">
              <w:t>3</w:t>
            </w:r>
            <w:r w:rsidRPr="00385194">
              <w:t>,</w:t>
            </w:r>
            <w:r w:rsidR="00DB7FBD">
              <w:t>325</w:t>
            </w:r>
          </w:p>
        </w:tc>
        <w:tc>
          <w:tcPr>
            <w:tcW w:w="859" w:type="pct"/>
          </w:tcPr>
          <w:p w14:paraId="07C64380" w14:textId="5714497F" w:rsidR="00385194" w:rsidRPr="00385194" w:rsidRDefault="00EE48BB" w:rsidP="004A4BCB">
            <w:pPr>
              <w:pStyle w:val="TableText"/>
              <w:jc w:val="right"/>
            </w:pPr>
            <w:r w:rsidRPr="00385194">
              <w:t>3</w:t>
            </w:r>
            <w:r>
              <w:t>24</w:t>
            </w:r>
          </w:p>
        </w:tc>
        <w:tc>
          <w:tcPr>
            <w:tcW w:w="780" w:type="pct"/>
          </w:tcPr>
          <w:p w14:paraId="5C18330E" w14:textId="77777777" w:rsidR="00385194" w:rsidRPr="00385194" w:rsidRDefault="00385194" w:rsidP="004A4BCB">
            <w:pPr>
              <w:pStyle w:val="TableText"/>
              <w:jc w:val="right"/>
            </w:pPr>
            <w:r w:rsidRPr="00385194">
              <w:t>97.6</w:t>
            </w:r>
          </w:p>
        </w:tc>
      </w:tr>
      <w:tr w:rsidR="00385194" w:rsidRPr="00385194" w14:paraId="3EABA2FD" w14:textId="77777777" w:rsidTr="004A4BCB">
        <w:tc>
          <w:tcPr>
            <w:tcW w:w="1641" w:type="pct"/>
            <w:shd w:val="clear" w:color="auto" w:fill="auto"/>
          </w:tcPr>
          <w:p w14:paraId="63B52DCC" w14:textId="77777777" w:rsidR="00385194" w:rsidRPr="00385194" w:rsidRDefault="00385194" w:rsidP="004A4BCB">
            <w:pPr>
              <w:pStyle w:val="TableText"/>
            </w:pPr>
            <w:r w:rsidRPr="00385194">
              <w:t xml:space="preserve">Cereals, </w:t>
            </w:r>
            <w:proofErr w:type="gramStart"/>
            <w:r w:rsidRPr="00385194">
              <w:t>flours</w:t>
            </w:r>
            <w:proofErr w:type="gramEnd"/>
            <w:r w:rsidRPr="00385194">
              <w:t xml:space="preserve"> and milled products</w:t>
            </w:r>
          </w:p>
        </w:tc>
        <w:tc>
          <w:tcPr>
            <w:tcW w:w="938" w:type="pct"/>
          </w:tcPr>
          <w:p w14:paraId="38AAE877" w14:textId="0DA64707" w:rsidR="00385194" w:rsidRPr="00385194" w:rsidRDefault="00DB7FBD" w:rsidP="004A4BCB">
            <w:pPr>
              <w:pStyle w:val="TableText"/>
              <w:jc w:val="right"/>
            </w:pPr>
            <w:r>
              <w:t>5</w:t>
            </w:r>
            <w:r w:rsidR="00385194" w:rsidRPr="00385194">
              <w:t>,</w:t>
            </w:r>
            <w:r>
              <w:t>498</w:t>
            </w:r>
          </w:p>
        </w:tc>
        <w:tc>
          <w:tcPr>
            <w:tcW w:w="782" w:type="pct"/>
            <w:shd w:val="clear" w:color="auto" w:fill="auto"/>
          </w:tcPr>
          <w:p w14:paraId="0FA4F2A7" w14:textId="444DFCEB" w:rsidR="00385194" w:rsidRPr="00385194" w:rsidRDefault="00DB7FBD" w:rsidP="004A4BCB">
            <w:pPr>
              <w:pStyle w:val="TableText"/>
              <w:jc w:val="right"/>
            </w:pPr>
            <w:r>
              <w:t>5</w:t>
            </w:r>
            <w:r w:rsidR="00385194" w:rsidRPr="00385194">
              <w:t>,</w:t>
            </w:r>
            <w:r>
              <w:t>429</w:t>
            </w:r>
          </w:p>
        </w:tc>
        <w:tc>
          <w:tcPr>
            <w:tcW w:w="859" w:type="pct"/>
          </w:tcPr>
          <w:p w14:paraId="45FDA6D7" w14:textId="40547297" w:rsidR="00385194" w:rsidRPr="00385194" w:rsidRDefault="00EE48BB" w:rsidP="004A4BCB">
            <w:pPr>
              <w:pStyle w:val="TableText"/>
              <w:jc w:val="right"/>
            </w:pPr>
            <w:r>
              <w:t>69</w:t>
            </w:r>
          </w:p>
        </w:tc>
        <w:tc>
          <w:tcPr>
            <w:tcW w:w="780" w:type="pct"/>
          </w:tcPr>
          <w:p w14:paraId="2EF66C75" w14:textId="1A4188A1" w:rsidR="00385194" w:rsidRPr="00385194" w:rsidRDefault="00385194" w:rsidP="004A4BCB">
            <w:pPr>
              <w:pStyle w:val="TableText"/>
              <w:jc w:val="right"/>
            </w:pPr>
            <w:r w:rsidRPr="00385194">
              <w:t>98.</w:t>
            </w:r>
            <w:r w:rsidR="00A75607">
              <w:t>7</w:t>
            </w:r>
          </w:p>
        </w:tc>
      </w:tr>
      <w:tr w:rsidR="00385194" w:rsidRPr="00385194" w14:paraId="6DFB886A" w14:textId="77777777" w:rsidTr="004A4BCB">
        <w:tc>
          <w:tcPr>
            <w:tcW w:w="1641" w:type="pct"/>
            <w:shd w:val="clear" w:color="auto" w:fill="auto"/>
          </w:tcPr>
          <w:p w14:paraId="59989F9F" w14:textId="77777777" w:rsidR="00385194" w:rsidRPr="00385194" w:rsidRDefault="00385194" w:rsidP="004A4BCB">
            <w:pPr>
              <w:pStyle w:val="TableText"/>
            </w:pPr>
            <w:r w:rsidRPr="00385194">
              <w:t>Dairy</w:t>
            </w:r>
          </w:p>
        </w:tc>
        <w:tc>
          <w:tcPr>
            <w:tcW w:w="938" w:type="pct"/>
          </w:tcPr>
          <w:p w14:paraId="4F307D30" w14:textId="02BCE273" w:rsidR="00385194" w:rsidRPr="00385194" w:rsidRDefault="00DB7FBD" w:rsidP="004A4BCB">
            <w:pPr>
              <w:pStyle w:val="TableText"/>
              <w:jc w:val="right"/>
            </w:pPr>
            <w:r>
              <w:t>6</w:t>
            </w:r>
            <w:r w:rsidR="00385194" w:rsidRPr="00385194">
              <w:t>,</w:t>
            </w:r>
            <w:r>
              <w:t>40</w:t>
            </w:r>
            <w:r w:rsidR="003679D7">
              <w:t>7</w:t>
            </w:r>
          </w:p>
        </w:tc>
        <w:tc>
          <w:tcPr>
            <w:tcW w:w="782" w:type="pct"/>
            <w:shd w:val="clear" w:color="auto" w:fill="auto"/>
          </w:tcPr>
          <w:p w14:paraId="123F7FE5" w14:textId="1B6073AF" w:rsidR="00385194" w:rsidRPr="00385194" w:rsidRDefault="00DB7FBD" w:rsidP="004A4BCB">
            <w:pPr>
              <w:pStyle w:val="TableText"/>
              <w:jc w:val="right"/>
            </w:pPr>
            <w:r>
              <w:t>6</w:t>
            </w:r>
            <w:r w:rsidR="00385194" w:rsidRPr="00385194">
              <w:t>,</w:t>
            </w:r>
            <w:r>
              <w:t>370</w:t>
            </w:r>
          </w:p>
        </w:tc>
        <w:tc>
          <w:tcPr>
            <w:tcW w:w="859" w:type="pct"/>
          </w:tcPr>
          <w:p w14:paraId="291A256C" w14:textId="77777777" w:rsidR="00385194" w:rsidRPr="00385194" w:rsidRDefault="00385194" w:rsidP="004A4BCB">
            <w:pPr>
              <w:pStyle w:val="TableText"/>
              <w:jc w:val="right"/>
            </w:pPr>
            <w:r w:rsidRPr="00385194">
              <w:t>37</w:t>
            </w:r>
          </w:p>
        </w:tc>
        <w:tc>
          <w:tcPr>
            <w:tcW w:w="780" w:type="pct"/>
          </w:tcPr>
          <w:p w14:paraId="6B1A60AC" w14:textId="77777777" w:rsidR="00385194" w:rsidRPr="00385194" w:rsidRDefault="00385194" w:rsidP="004A4BCB">
            <w:pPr>
              <w:pStyle w:val="TableText"/>
              <w:jc w:val="right"/>
            </w:pPr>
            <w:r w:rsidRPr="00385194">
              <w:t>99.4</w:t>
            </w:r>
          </w:p>
        </w:tc>
      </w:tr>
      <w:tr w:rsidR="00385194" w:rsidRPr="00385194" w14:paraId="4C900B2E" w14:textId="77777777" w:rsidTr="004A4BCB">
        <w:tc>
          <w:tcPr>
            <w:tcW w:w="1641" w:type="pct"/>
            <w:shd w:val="clear" w:color="auto" w:fill="auto"/>
          </w:tcPr>
          <w:p w14:paraId="65AD33EE" w14:textId="77777777" w:rsidR="00385194" w:rsidRPr="00385194" w:rsidRDefault="00385194" w:rsidP="004A4BCB">
            <w:pPr>
              <w:pStyle w:val="TableText"/>
              <w:rPr>
                <w:highlight w:val="yellow"/>
              </w:rPr>
            </w:pPr>
            <w:r w:rsidRPr="00385194">
              <w:t>Eggs</w:t>
            </w:r>
          </w:p>
        </w:tc>
        <w:tc>
          <w:tcPr>
            <w:tcW w:w="938" w:type="pct"/>
          </w:tcPr>
          <w:p w14:paraId="40AE212E" w14:textId="45FB5867" w:rsidR="00385194" w:rsidRPr="00385194" w:rsidRDefault="00DB7FBD" w:rsidP="004A4BCB">
            <w:pPr>
              <w:pStyle w:val="TableText"/>
              <w:jc w:val="right"/>
            </w:pPr>
            <w:r>
              <w:t>39</w:t>
            </w:r>
          </w:p>
        </w:tc>
        <w:tc>
          <w:tcPr>
            <w:tcW w:w="782" w:type="pct"/>
            <w:shd w:val="clear" w:color="auto" w:fill="auto"/>
          </w:tcPr>
          <w:p w14:paraId="733BB4E1" w14:textId="7A07459B" w:rsidR="00385194" w:rsidRPr="00385194" w:rsidRDefault="00DB7FBD" w:rsidP="004A4BCB">
            <w:pPr>
              <w:pStyle w:val="TableText"/>
              <w:jc w:val="right"/>
            </w:pPr>
            <w:r>
              <w:t>37</w:t>
            </w:r>
          </w:p>
        </w:tc>
        <w:tc>
          <w:tcPr>
            <w:tcW w:w="859" w:type="pct"/>
          </w:tcPr>
          <w:p w14:paraId="54970D67" w14:textId="41E1D40E" w:rsidR="00385194" w:rsidRPr="00385194" w:rsidRDefault="00822E31" w:rsidP="004A4BCB">
            <w:pPr>
              <w:pStyle w:val="TableText"/>
              <w:jc w:val="right"/>
            </w:pPr>
            <w:r>
              <w:t>2</w:t>
            </w:r>
          </w:p>
        </w:tc>
        <w:tc>
          <w:tcPr>
            <w:tcW w:w="780" w:type="pct"/>
          </w:tcPr>
          <w:p w14:paraId="41EA1763" w14:textId="7E7F15DD" w:rsidR="00385194" w:rsidRPr="00385194" w:rsidRDefault="00385194" w:rsidP="004A4BCB">
            <w:pPr>
              <w:pStyle w:val="TableText"/>
              <w:jc w:val="right"/>
            </w:pPr>
            <w:r w:rsidRPr="00385194">
              <w:t>9</w:t>
            </w:r>
            <w:r w:rsidR="00A75607">
              <w:t>4.9</w:t>
            </w:r>
          </w:p>
        </w:tc>
      </w:tr>
      <w:tr w:rsidR="00385194" w:rsidRPr="00385194" w14:paraId="5B193722" w14:textId="77777777" w:rsidTr="004A4BCB">
        <w:tc>
          <w:tcPr>
            <w:tcW w:w="1641" w:type="pct"/>
            <w:shd w:val="clear" w:color="auto" w:fill="auto"/>
          </w:tcPr>
          <w:p w14:paraId="4D09B1DC" w14:textId="77777777" w:rsidR="00385194" w:rsidRPr="00385194" w:rsidRDefault="00385194" w:rsidP="00745CC8">
            <w:pPr>
              <w:pStyle w:val="TableText"/>
            </w:pPr>
            <w:r w:rsidRPr="00385194">
              <w:t>Honey</w:t>
            </w:r>
          </w:p>
        </w:tc>
        <w:tc>
          <w:tcPr>
            <w:tcW w:w="938" w:type="pct"/>
          </w:tcPr>
          <w:p w14:paraId="07F93013" w14:textId="0C03875E" w:rsidR="00385194" w:rsidRPr="00385194" w:rsidRDefault="00DB7FBD" w:rsidP="00745CC8">
            <w:pPr>
              <w:pStyle w:val="TableText"/>
              <w:jc w:val="right"/>
            </w:pPr>
            <w:r>
              <w:t>185</w:t>
            </w:r>
          </w:p>
        </w:tc>
        <w:tc>
          <w:tcPr>
            <w:tcW w:w="782" w:type="pct"/>
            <w:shd w:val="clear" w:color="auto" w:fill="auto"/>
          </w:tcPr>
          <w:p w14:paraId="7DB5F2A2" w14:textId="6CE9B820" w:rsidR="00385194" w:rsidRPr="00385194" w:rsidRDefault="00DB7FBD" w:rsidP="00745CC8">
            <w:pPr>
              <w:pStyle w:val="TableText"/>
              <w:jc w:val="right"/>
            </w:pPr>
            <w:r>
              <w:t>181</w:t>
            </w:r>
          </w:p>
        </w:tc>
        <w:tc>
          <w:tcPr>
            <w:tcW w:w="859" w:type="pct"/>
          </w:tcPr>
          <w:p w14:paraId="482A37B9" w14:textId="490CE05F" w:rsidR="00385194" w:rsidRPr="00385194" w:rsidRDefault="00822E31" w:rsidP="00745CC8">
            <w:pPr>
              <w:pStyle w:val="TableText"/>
              <w:jc w:val="right"/>
            </w:pPr>
            <w:r>
              <w:t>4</w:t>
            </w:r>
          </w:p>
        </w:tc>
        <w:tc>
          <w:tcPr>
            <w:tcW w:w="780" w:type="pct"/>
          </w:tcPr>
          <w:p w14:paraId="16A88C40" w14:textId="249C9924" w:rsidR="00385194" w:rsidRPr="00385194" w:rsidRDefault="00385194" w:rsidP="00745CC8">
            <w:pPr>
              <w:pStyle w:val="TableText"/>
              <w:jc w:val="right"/>
            </w:pPr>
            <w:r w:rsidRPr="00385194">
              <w:t>97.</w:t>
            </w:r>
            <w:r w:rsidR="00A75607">
              <w:t>8</w:t>
            </w:r>
          </w:p>
        </w:tc>
      </w:tr>
      <w:tr w:rsidR="00385194" w:rsidRPr="00385194" w14:paraId="22215250" w14:textId="77777777" w:rsidTr="004A4BCB">
        <w:tc>
          <w:tcPr>
            <w:tcW w:w="1641" w:type="pct"/>
            <w:shd w:val="clear" w:color="auto" w:fill="auto"/>
          </w:tcPr>
          <w:p w14:paraId="716502EB" w14:textId="77777777" w:rsidR="00385194" w:rsidRPr="00385194" w:rsidRDefault="00385194" w:rsidP="00745CC8">
            <w:pPr>
              <w:pStyle w:val="TableText"/>
            </w:pPr>
            <w:r w:rsidRPr="00385194">
              <w:lastRenderedPageBreak/>
              <w:t>Horticulture</w:t>
            </w:r>
          </w:p>
        </w:tc>
        <w:tc>
          <w:tcPr>
            <w:tcW w:w="938" w:type="pct"/>
          </w:tcPr>
          <w:p w14:paraId="4B2DDCF8" w14:textId="18DA029E" w:rsidR="00385194" w:rsidRPr="00385194" w:rsidRDefault="00385194" w:rsidP="00745CC8">
            <w:pPr>
              <w:pStyle w:val="TableText"/>
              <w:jc w:val="right"/>
            </w:pPr>
            <w:r w:rsidRPr="00385194">
              <w:t>20,</w:t>
            </w:r>
            <w:r w:rsidR="00DB7FBD">
              <w:t>043</w:t>
            </w:r>
          </w:p>
        </w:tc>
        <w:tc>
          <w:tcPr>
            <w:tcW w:w="782" w:type="pct"/>
            <w:shd w:val="clear" w:color="auto" w:fill="auto"/>
          </w:tcPr>
          <w:p w14:paraId="3982E9A4" w14:textId="7D1588E2" w:rsidR="00385194" w:rsidRPr="00385194" w:rsidRDefault="00385194" w:rsidP="00745CC8">
            <w:pPr>
              <w:pStyle w:val="TableText"/>
              <w:jc w:val="right"/>
            </w:pPr>
            <w:r w:rsidRPr="00385194">
              <w:t>19,7</w:t>
            </w:r>
            <w:r w:rsidR="00DB7FBD">
              <w:t>06</w:t>
            </w:r>
          </w:p>
        </w:tc>
        <w:tc>
          <w:tcPr>
            <w:tcW w:w="859" w:type="pct"/>
          </w:tcPr>
          <w:p w14:paraId="6E4A005B" w14:textId="29E7CE75" w:rsidR="00385194" w:rsidRPr="00385194" w:rsidRDefault="00822E31" w:rsidP="00745CC8">
            <w:pPr>
              <w:pStyle w:val="TableText"/>
              <w:jc w:val="right"/>
            </w:pPr>
            <w:r>
              <w:t>337</w:t>
            </w:r>
          </w:p>
        </w:tc>
        <w:tc>
          <w:tcPr>
            <w:tcW w:w="780" w:type="pct"/>
          </w:tcPr>
          <w:p w14:paraId="27FCA3B6" w14:textId="2378AEE6" w:rsidR="00385194" w:rsidRPr="00385194" w:rsidRDefault="00385194" w:rsidP="00745CC8">
            <w:pPr>
              <w:pStyle w:val="TableText"/>
              <w:jc w:val="right"/>
            </w:pPr>
            <w:r w:rsidRPr="00385194">
              <w:t>98.</w:t>
            </w:r>
            <w:r w:rsidR="00A75607">
              <w:t>3</w:t>
            </w:r>
          </w:p>
        </w:tc>
      </w:tr>
      <w:tr w:rsidR="00385194" w:rsidRPr="00385194" w14:paraId="354A5CCC" w14:textId="77777777" w:rsidTr="004A4BCB">
        <w:tc>
          <w:tcPr>
            <w:tcW w:w="1641" w:type="pct"/>
            <w:shd w:val="clear" w:color="auto" w:fill="auto"/>
          </w:tcPr>
          <w:p w14:paraId="735F8EB1" w14:textId="77777777" w:rsidR="00385194" w:rsidRPr="00385194" w:rsidRDefault="00385194" w:rsidP="00745CC8">
            <w:pPr>
              <w:pStyle w:val="TableText"/>
            </w:pPr>
            <w:r w:rsidRPr="00385194">
              <w:t>Meat</w:t>
            </w:r>
          </w:p>
        </w:tc>
        <w:tc>
          <w:tcPr>
            <w:tcW w:w="938" w:type="pct"/>
          </w:tcPr>
          <w:p w14:paraId="33F20F04" w14:textId="30BD5E1B" w:rsidR="00385194" w:rsidRPr="00385194" w:rsidRDefault="00385194" w:rsidP="00745CC8">
            <w:pPr>
              <w:pStyle w:val="TableText"/>
              <w:jc w:val="right"/>
            </w:pPr>
            <w:r w:rsidRPr="00385194">
              <w:t>5,</w:t>
            </w:r>
            <w:r w:rsidR="00DB7FBD">
              <w:t>064</w:t>
            </w:r>
          </w:p>
        </w:tc>
        <w:tc>
          <w:tcPr>
            <w:tcW w:w="782" w:type="pct"/>
            <w:shd w:val="clear" w:color="auto" w:fill="auto"/>
          </w:tcPr>
          <w:p w14:paraId="6836E9E3" w14:textId="2C829702" w:rsidR="00385194" w:rsidRPr="00385194" w:rsidRDefault="00385194" w:rsidP="00745CC8">
            <w:pPr>
              <w:pStyle w:val="TableText"/>
              <w:jc w:val="right"/>
            </w:pPr>
            <w:r w:rsidRPr="00385194">
              <w:t>5,</w:t>
            </w:r>
            <w:r w:rsidR="00DB7FBD">
              <w:t>047</w:t>
            </w:r>
          </w:p>
        </w:tc>
        <w:tc>
          <w:tcPr>
            <w:tcW w:w="859" w:type="pct"/>
          </w:tcPr>
          <w:p w14:paraId="1DB796B6" w14:textId="31FD4E34" w:rsidR="00385194" w:rsidRPr="00385194" w:rsidRDefault="00385194" w:rsidP="00745CC8">
            <w:pPr>
              <w:pStyle w:val="TableText"/>
              <w:jc w:val="right"/>
            </w:pPr>
            <w:r w:rsidRPr="00385194">
              <w:t>1</w:t>
            </w:r>
            <w:r w:rsidR="00822E31">
              <w:t>7</w:t>
            </w:r>
          </w:p>
        </w:tc>
        <w:tc>
          <w:tcPr>
            <w:tcW w:w="780" w:type="pct"/>
          </w:tcPr>
          <w:p w14:paraId="271D9784" w14:textId="77777777" w:rsidR="00385194" w:rsidRPr="00385194" w:rsidRDefault="00385194" w:rsidP="00745CC8">
            <w:pPr>
              <w:pStyle w:val="TableText"/>
              <w:jc w:val="right"/>
            </w:pPr>
            <w:r w:rsidRPr="00385194">
              <w:t>99.7</w:t>
            </w:r>
          </w:p>
        </w:tc>
      </w:tr>
      <w:tr w:rsidR="00385194" w:rsidRPr="00385194" w14:paraId="1B70CF43" w14:textId="77777777" w:rsidTr="004A4BCB">
        <w:tc>
          <w:tcPr>
            <w:tcW w:w="1641" w:type="pct"/>
            <w:shd w:val="clear" w:color="auto" w:fill="auto"/>
          </w:tcPr>
          <w:p w14:paraId="00D6E0A5" w14:textId="1C702078" w:rsidR="00385194" w:rsidRPr="00385194" w:rsidRDefault="00385194" w:rsidP="00745CC8">
            <w:pPr>
              <w:pStyle w:val="TableText"/>
            </w:pPr>
            <w:r w:rsidRPr="00385194">
              <w:t>Other (incl. processed food)</w:t>
            </w:r>
            <w:r w:rsidR="00BC4E13">
              <w:t xml:space="preserve"> </w:t>
            </w:r>
            <w:r w:rsidR="00BC4E13" w:rsidRPr="00C358A0">
              <w:rPr>
                <w:rStyle w:val="Strong"/>
              </w:rPr>
              <w:t>a</w:t>
            </w:r>
          </w:p>
        </w:tc>
        <w:tc>
          <w:tcPr>
            <w:tcW w:w="938" w:type="pct"/>
          </w:tcPr>
          <w:p w14:paraId="4E74C7F2" w14:textId="55DD491D" w:rsidR="00385194" w:rsidRPr="00385194" w:rsidRDefault="00DB7FBD" w:rsidP="00745CC8">
            <w:pPr>
              <w:pStyle w:val="TableText"/>
              <w:jc w:val="right"/>
            </w:pPr>
            <w:r>
              <w:t>65</w:t>
            </w:r>
            <w:r w:rsidR="00385194" w:rsidRPr="00385194">
              <w:t>,</w:t>
            </w:r>
            <w:r>
              <w:t>818</w:t>
            </w:r>
          </w:p>
        </w:tc>
        <w:tc>
          <w:tcPr>
            <w:tcW w:w="782" w:type="pct"/>
            <w:shd w:val="clear" w:color="auto" w:fill="auto"/>
          </w:tcPr>
          <w:p w14:paraId="71277CFB" w14:textId="23C01A69" w:rsidR="00385194" w:rsidRPr="00385194" w:rsidRDefault="00DB7FBD" w:rsidP="00745CC8">
            <w:pPr>
              <w:pStyle w:val="TableText"/>
              <w:jc w:val="right"/>
            </w:pPr>
            <w:r>
              <w:t>64</w:t>
            </w:r>
            <w:r w:rsidR="00385194" w:rsidRPr="00385194">
              <w:t>,</w:t>
            </w:r>
            <w:r>
              <w:t>345</w:t>
            </w:r>
          </w:p>
        </w:tc>
        <w:tc>
          <w:tcPr>
            <w:tcW w:w="859" w:type="pct"/>
          </w:tcPr>
          <w:p w14:paraId="12F2AE56" w14:textId="76053059" w:rsidR="00385194" w:rsidRPr="00385194" w:rsidRDefault="00385194" w:rsidP="00745CC8">
            <w:pPr>
              <w:pStyle w:val="TableText"/>
              <w:jc w:val="right"/>
            </w:pPr>
            <w:r w:rsidRPr="00385194">
              <w:t>1,</w:t>
            </w:r>
            <w:r w:rsidR="00822E31">
              <w:t>473</w:t>
            </w:r>
          </w:p>
        </w:tc>
        <w:tc>
          <w:tcPr>
            <w:tcW w:w="780" w:type="pct"/>
          </w:tcPr>
          <w:p w14:paraId="0316C42E" w14:textId="40E8B4A5" w:rsidR="00385194" w:rsidRPr="00385194" w:rsidRDefault="00385194" w:rsidP="00745CC8">
            <w:pPr>
              <w:pStyle w:val="TableText"/>
              <w:jc w:val="right"/>
            </w:pPr>
            <w:r w:rsidRPr="00385194">
              <w:t>97.</w:t>
            </w:r>
            <w:r w:rsidR="00A75607">
              <w:t>8</w:t>
            </w:r>
          </w:p>
        </w:tc>
      </w:tr>
      <w:tr w:rsidR="00385194" w:rsidRPr="00385194" w14:paraId="7DE3058B" w14:textId="77777777" w:rsidTr="004A4BCB">
        <w:tc>
          <w:tcPr>
            <w:tcW w:w="1641" w:type="pct"/>
            <w:shd w:val="clear" w:color="auto" w:fill="auto"/>
          </w:tcPr>
          <w:p w14:paraId="51CBF9CF" w14:textId="77777777" w:rsidR="00385194" w:rsidRPr="00385194" w:rsidRDefault="00385194" w:rsidP="00745CC8">
            <w:pPr>
              <w:pStyle w:val="TableText"/>
            </w:pPr>
            <w:r w:rsidRPr="00385194">
              <w:t>Seafood</w:t>
            </w:r>
          </w:p>
        </w:tc>
        <w:tc>
          <w:tcPr>
            <w:tcW w:w="938" w:type="pct"/>
          </w:tcPr>
          <w:p w14:paraId="193B5B16" w14:textId="6438ED04" w:rsidR="00385194" w:rsidRPr="00385194" w:rsidRDefault="00DB7FBD" w:rsidP="00745CC8">
            <w:pPr>
              <w:pStyle w:val="TableText"/>
              <w:jc w:val="right"/>
            </w:pPr>
            <w:r>
              <w:t>18</w:t>
            </w:r>
            <w:r w:rsidR="00385194" w:rsidRPr="00385194">
              <w:t>,</w:t>
            </w:r>
            <w:r>
              <w:t>408</w:t>
            </w:r>
          </w:p>
        </w:tc>
        <w:tc>
          <w:tcPr>
            <w:tcW w:w="782" w:type="pct"/>
            <w:shd w:val="clear" w:color="auto" w:fill="auto"/>
          </w:tcPr>
          <w:p w14:paraId="15220927" w14:textId="3613D15D" w:rsidR="00385194" w:rsidRPr="00385194" w:rsidRDefault="00DB7FBD" w:rsidP="00745CC8">
            <w:pPr>
              <w:pStyle w:val="TableText"/>
              <w:jc w:val="right"/>
            </w:pPr>
            <w:r>
              <w:t>18</w:t>
            </w:r>
            <w:r w:rsidR="00385194" w:rsidRPr="00385194">
              <w:t>,</w:t>
            </w:r>
            <w:r>
              <w:t>188</w:t>
            </w:r>
          </w:p>
        </w:tc>
        <w:tc>
          <w:tcPr>
            <w:tcW w:w="859" w:type="pct"/>
          </w:tcPr>
          <w:p w14:paraId="55C5CC72" w14:textId="29C6EBD6" w:rsidR="00385194" w:rsidRPr="00385194" w:rsidRDefault="00822E31" w:rsidP="00745CC8">
            <w:pPr>
              <w:pStyle w:val="TableText"/>
              <w:jc w:val="right"/>
            </w:pPr>
            <w:r>
              <w:t>220</w:t>
            </w:r>
          </w:p>
        </w:tc>
        <w:tc>
          <w:tcPr>
            <w:tcW w:w="780" w:type="pct"/>
          </w:tcPr>
          <w:p w14:paraId="204122DC" w14:textId="1CA6B509" w:rsidR="00385194" w:rsidRPr="00385194" w:rsidRDefault="00385194" w:rsidP="00745CC8">
            <w:pPr>
              <w:pStyle w:val="TableText"/>
              <w:jc w:val="right"/>
            </w:pPr>
            <w:r w:rsidRPr="00385194">
              <w:t>98.</w:t>
            </w:r>
            <w:r w:rsidR="00A75607">
              <w:t>8</w:t>
            </w:r>
          </w:p>
        </w:tc>
      </w:tr>
      <w:tr w:rsidR="00385194" w:rsidRPr="004A4BCB" w14:paraId="7788EF83" w14:textId="77777777" w:rsidTr="004A4BCB">
        <w:tc>
          <w:tcPr>
            <w:tcW w:w="1641" w:type="pct"/>
            <w:shd w:val="clear" w:color="auto" w:fill="auto"/>
          </w:tcPr>
          <w:p w14:paraId="0958AB79" w14:textId="77777777" w:rsidR="00385194" w:rsidRPr="004A4BCB" w:rsidRDefault="00385194" w:rsidP="00745CC8">
            <w:pPr>
              <w:pStyle w:val="TableText"/>
              <w:rPr>
                <w:rStyle w:val="Strong"/>
              </w:rPr>
            </w:pPr>
            <w:r w:rsidRPr="004A4BCB">
              <w:rPr>
                <w:rStyle w:val="Strong"/>
              </w:rPr>
              <w:t>Total</w:t>
            </w:r>
          </w:p>
        </w:tc>
        <w:tc>
          <w:tcPr>
            <w:tcW w:w="938" w:type="pct"/>
          </w:tcPr>
          <w:p w14:paraId="29B6EBBE" w14:textId="1AE7D892" w:rsidR="00385194" w:rsidRPr="004A4BCB" w:rsidRDefault="00385194" w:rsidP="00745CC8">
            <w:pPr>
              <w:pStyle w:val="TableText"/>
              <w:jc w:val="right"/>
              <w:rPr>
                <w:rStyle w:val="Strong"/>
              </w:rPr>
            </w:pPr>
            <w:r w:rsidRPr="004A4BCB">
              <w:rPr>
                <w:rStyle w:val="Strong"/>
              </w:rPr>
              <w:t>1</w:t>
            </w:r>
            <w:r w:rsidR="00DB7FBD" w:rsidRPr="004A4BCB">
              <w:rPr>
                <w:rStyle w:val="Strong"/>
              </w:rPr>
              <w:t>35</w:t>
            </w:r>
            <w:r w:rsidRPr="004A4BCB">
              <w:rPr>
                <w:rStyle w:val="Strong"/>
              </w:rPr>
              <w:t>,</w:t>
            </w:r>
            <w:r w:rsidR="00DB7FBD" w:rsidRPr="004A4BCB">
              <w:rPr>
                <w:rStyle w:val="Strong"/>
              </w:rPr>
              <w:t>111</w:t>
            </w:r>
          </w:p>
        </w:tc>
        <w:tc>
          <w:tcPr>
            <w:tcW w:w="782" w:type="pct"/>
            <w:shd w:val="clear" w:color="auto" w:fill="auto"/>
          </w:tcPr>
          <w:p w14:paraId="697EA6FF" w14:textId="6DF3B747" w:rsidR="00385194" w:rsidRPr="004A4BCB" w:rsidRDefault="00DB7FBD" w:rsidP="00745CC8">
            <w:pPr>
              <w:pStyle w:val="TableText"/>
              <w:jc w:val="right"/>
              <w:rPr>
                <w:rStyle w:val="Strong"/>
              </w:rPr>
            </w:pPr>
            <w:r w:rsidRPr="004A4BCB">
              <w:rPr>
                <w:rStyle w:val="Strong"/>
              </w:rPr>
              <w:t>132</w:t>
            </w:r>
            <w:r w:rsidR="00385194" w:rsidRPr="004A4BCB">
              <w:rPr>
                <w:rStyle w:val="Strong"/>
              </w:rPr>
              <w:t>,</w:t>
            </w:r>
            <w:r w:rsidRPr="004A4BCB">
              <w:rPr>
                <w:rStyle w:val="Strong"/>
              </w:rPr>
              <w:t>628</w:t>
            </w:r>
          </w:p>
        </w:tc>
        <w:tc>
          <w:tcPr>
            <w:tcW w:w="859" w:type="pct"/>
          </w:tcPr>
          <w:p w14:paraId="3AD96FB6" w14:textId="18692FF9" w:rsidR="00385194" w:rsidRPr="004A4BCB" w:rsidRDefault="00822E31" w:rsidP="00745CC8">
            <w:pPr>
              <w:pStyle w:val="TableText"/>
              <w:jc w:val="right"/>
              <w:rPr>
                <w:rStyle w:val="Strong"/>
              </w:rPr>
            </w:pPr>
            <w:r w:rsidRPr="004A4BCB">
              <w:rPr>
                <w:rStyle w:val="Strong"/>
              </w:rPr>
              <w:t>2</w:t>
            </w:r>
            <w:r w:rsidR="00385194" w:rsidRPr="004A4BCB">
              <w:rPr>
                <w:rStyle w:val="Strong"/>
              </w:rPr>
              <w:t>,</w:t>
            </w:r>
            <w:r w:rsidRPr="004A4BCB">
              <w:rPr>
                <w:rStyle w:val="Strong"/>
              </w:rPr>
              <w:t>483</w:t>
            </w:r>
          </w:p>
        </w:tc>
        <w:tc>
          <w:tcPr>
            <w:tcW w:w="780" w:type="pct"/>
          </w:tcPr>
          <w:p w14:paraId="429F623F" w14:textId="60EB275F" w:rsidR="00385194" w:rsidRPr="004A4BCB" w:rsidRDefault="00385194" w:rsidP="00745CC8">
            <w:pPr>
              <w:pStyle w:val="TableText"/>
              <w:jc w:val="right"/>
              <w:rPr>
                <w:rStyle w:val="Strong"/>
              </w:rPr>
            </w:pPr>
            <w:r w:rsidRPr="004A4BCB">
              <w:rPr>
                <w:rStyle w:val="Strong"/>
              </w:rPr>
              <w:t>9</w:t>
            </w:r>
            <w:r w:rsidR="00A75607" w:rsidRPr="004A4BCB">
              <w:rPr>
                <w:rStyle w:val="Strong"/>
              </w:rPr>
              <w:t>8.2</w:t>
            </w:r>
          </w:p>
        </w:tc>
      </w:tr>
    </w:tbl>
    <w:p w14:paraId="5B59729E" w14:textId="3B26D245" w:rsidR="00385194" w:rsidRPr="00385194" w:rsidRDefault="00BC4E13" w:rsidP="00C358A0">
      <w:pPr>
        <w:pStyle w:val="FigureTableNoteSource"/>
      </w:pPr>
      <w:r w:rsidRPr="00C358A0">
        <w:rPr>
          <w:rStyle w:val="Strong"/>
        </w:rPr>
        <w:t>a</w:t>
      </w:r>
      <w:r>
        <w:t xml:space="preserve"> C</w:t>
      </w:r>
      <w:r w:rsidR="00385194" w:rsidRPr="00385194">
        <w:t xml:space="preserve">aptures a range of tariff codes, including processed foods such as cereals, canned vegetables, vegetable oils, spices, confectionery, biscuits, </w:t>
      </w:r>
      <w:proofErr w:type="gramStart"/>
      <w:r w:rsidR="00385194" w:rsidRPr="00385194">
        <w:t>coffee</w:t>
      </w:r>
      <w:proofErr w:type="gramEnd"/>
      <w:r w:rsidR="00385194" w:rsidRPr="00385194">
        <w:t xml:space="preserve"> and tea.</w:t>
      </w:r>
    </w:p>
    <w:p w14:paraId="20A7ABAB" w14:textId="2B479DF1" w:rsidR="00385194" w:rsidRDefault="00385194" w:rsidP="00C358A0">
      <w:pPr>
        <w:pStyle w:val="FigureTableNoteSource"/>
      </w:pPr>
      <w:r w:rsidRPr="00385194">
        <w:t>Source: AIMS database</w:t>
      </w:r>
      <w:bookmarkEnd w:id="94"/>
    </w:p>
    <w:p w14:paraId="4749C001" w14:textId="1ABB5B3B" w:rsidR="00385194" w:rsidRPr="00294C78" w:rsidRDefault="00385194" w:rsidP="00294C78">
      <w:pPr>
        <w:pStyle w:val="Heading3"/>
        <w:numPr>
          <w:ilvl w:val="0"/>
          <w:numId w:val="0"/>
        </w:numPr>
        <w:ind w:left="964" w:hanging="964"/>
      </w:pPr>
      <w:bookmarkStart w:id="96" w:name="_Toc109045633"/>
      <w:r w:rsidRPr="00294C78">
        <w:t>Test data, by commodity group</w:t>
      </w:r>
      <w:bookmarkEnd w:id="96"/>
    </w:p>
    <w:p w14:paraId="7357B1F7" w14:textId="2A7B8029" w:rsidR="00385194" w:rsidRPr="00385194" w:rsidRDefault="001E2171" w:rsidP="00385194">
      <w:r>
        <w:fldChar w:fldCharType="begin"/>
      </w:r>
      <w:r>
        <w:instrText xml:space="preserve"> REF _Ref43802265 \h </w:instrText>
      </w:r>
      <w:r>
        <w:fldChar w:fldCharType="separate"/>
      </w:r>
      <w:r w:rsidR="003C1169" w:rsidRPr="00385194">
        <w:t xml:space="preserve">Figure </w:t>
      </w:r>
      <w:r w:rsidR="003C1169">
        <w:rPr>
          <w:noProof/>
        </w:rPr>
        <w:t>3</w:t>
      </w:r>
      <w:r>
        <w:fldChar w:fldCharType="end"/>
      </w:r>
      <w:r w:rsidR="00385194" w:rsidRPr="00385194">
        <w:t xml:space="preserve"> shows (excluding the ‘other’ category) that </w:t>
      </w:r>
      <w:r w:rsidR="0008797E">
        <w:t>horticulture</w:t>
      </w:r>
      <w:r w:rsidR="00385194" w:rsidRPr="00385194">
        <w:t xml:space="preserve"> was the commodity subject to the most testing (</w:t>
      </w:r>
      <w:r w:rsidR="0008797E">
        <w:t>14.8</w:t>
      </w:r>
      <w:r w:rsidR="00385194" w:rsidRPr="00385194">
        <w:t>%) in 202</w:t>
      </w:r>
      <w:r w:rsidR="0008797E">
        <w:t>1</w:t>
      </w:r>
      <w:r w:rsidR="00385194" w:rsidRPr="00385194">
        <w:t>. This commodity includes</w:t>
      </w:r>
      <w:r w:rsidR="0008797E">
        <w:t xml:space="preserve"> </w:t>
      </w:r>
      <w:r w:rsidR="00385194" w:rsidRPr="00385194">
        <w:t>fresh and processed fruit and vegetables</w:t>
      </w:r>
      <w:r w:rsidR="0008797E">
        <w:t>. Seafood (</w:t>
      </w:r>
      <w:r w:rsidR="0008797E" w:rsidRPr="00385194">
        <w:t xml:space="preserve">fresh, chilled, </w:t>
      </w:r>
      <w:proofErr w:type="gramStart"/>
      <w:r w:rsidR="0008797E" w:rsidRPr="00385194">
        <w:t>frozen</w:t>
      </w:r>
      <w:proofErr w:type="gramEnd"/>
      <w:r w:rsidR="0008797E" w:rsidRPr="00385194">
        <w:t xml:space="preserve"> and processed seafood products</w:t>
      </w:r>
      <w:r w:rsidR="0008797E">
        <w:t>)</w:t>
      </w:r>
      <w:r w:rsidR="00385194" w:rsidRPr="00385194">
        <w:t xml:space="preserve"> was also subject to high levels of testing (13.</w:t>
      </w:r>
      <w:r w:rsidR="0008797E">
        <w:t>6</w:t>
      </w:r>
      <w:r w:rsidR="00385194" w:rsidRPr="00385194">
        <w:t>%).</w:t>
      </w:r>
    </w:p>
    <w:p w14:paraId="06533523" w14:textId="4BBB9D29" w:rsidR="00385194" w:rsidRPr="00385194" w:rsidRDefault="00385194" w:rsidP="00ED3E18">
      <w:pPr>
        <w:pStyle w:val="Caption"/>
      </w:pPr>
      <w:bookmarkStart w:id="97" w:name="_Ref43802265"/>
      <w:bookmarkStart w:id="98" w:name="_Toc48556769"/>
      <w:bookmarkStart w:id="99" w:name="_Toc76110352"/>
      <w:bookmarkStart w:id="100" w:name="_Toc109045649"/>
      <w:bookmarkStart w:id="101" w:name="Figure_3_Percent_test_by_commodity_group"/>
      <w:r w:rsidRPr="00385194">
        <w:t xml:space="preserve">Figure </w:t>
      </w:r>
      <w:r w:rsidRPr="00385194">
        <w:rPr>
          <w:noProof/>
        </w:rPr>
        <w:fldChar w:fldCharType="begin"/>
      </w:r>
      <w:r w:rsidRPr="00385194">
        <w:rPr>
          <w:noProof/>
        </w:rPr>
        <w:instrText xml:space="preserve"> SEQ Figure \* ARABIC </w:instrText>
      </w:r>
      <w:r w:rsidRPr="00385194">
        <w:rPr>
          <w:noProof/>
        </w:rPr>
        <w:fldChar w:fldCharType="separate"/>
      </w:r>
      <w:r w:rsidR="003C1169">
        <w:rPr>
          <w:noProof/>
        </w:rPr>
        <w:t>3</w:t>
      </w:r>
      <w:r w:rsidRPr="00385194">
        <w:rPr>
          <w:noProof/>
        </w:rPr>
        <w:fldChar w:fldCharType="end"/>
      </w:r>
      <w:bookmarkEnd w:id="97"/>
      <w:r w:rsidRPr="00385194">
        <w:t xml:space="preserve"> Percentage of tests applied, by commodity group, </w:t>
      </w:r>
      <w:bookmarkEnd w:id="98"/>
      <w:r w:rsidRPr="00385194">
        <w:t>202</w:t>
      </w:r>
      <w:bookmarkEnd w:id="99"/>
      <w:r>
        <w:t>1</w:t>
      </w:r>
      <w:bookmarkEnd w:id="100"/>
    </w:p>
    <w:p w14:paraId="5608F01F" w14:textId="4544C2DC" w:rsidR="00FD3C9F" w:rsidRDefault="00A10FE1" w:rsidP="005E0556">
      <w:pPr>
        <w:rPr>
          <w:lang w:eastAsia="ja-JP"/>
        </w:rPr>
      </w:pPr>
      <w:r>
        <w:rPr>
          <w:noProof/>
          <w:lang w:eastAsia="ja-JP"/>
        </w:rPr>
        <w:drawing>
          <wp:inline distT="0" distB="0" distL="0" distR="0" wp14:anchorId="306078A3" wp14:editId="51765FC4">
            <wp:extent cx="3902075" cy="2700655"/>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2075" cy="2700655"/>
                    </a:xfrm>
                    <a:prstGeom prst="rect">
                      <a:avLst/>
                    </a:prstGeom>
                    <a:noFill/>
                  </pic:spPr>
                </pic:pic>
              </a:graphicData>
            </a:graphic>
          </wp:inline>
        </w:drawing>
      </w:r>
    </w:p>
    <w:p w14:paraId="2660BD69" w14:textId="1C76DD0C" w:rsidR="00385194" w:rsidRDefault="00385194" w:rsidP="00385194">
      <w:pPr>
        <w:pStyle w:val="FigureTableNoteSource"/>
      </w:pPr>
      <w:r w:rsidRPr="00C358A0">
        <w:rPr>
          <w:rStyle w:val="Strong"/>
        </w:rPr>
        <w:t>Other</w:t>
      </w:r>
      <w:r>
        <w:t xml:space="preserve"> </w:t>
      </w:r>
      <w:r w:rsidRPr="00443B4C">
        <w:t>captures a range of tariff codes</w:t>
      </w:r>
      <w:r>
        <w:t>, including</w:t>
      </w:r>
      <w:r w:rsidRPr="00443B4C">
        <w:t xml:space="preserve"> processed foods such as cereals, canned vegetables, vegetable oils, spices, confectionery, biscuits, </w:t>
      </w:r>
      <w:proofErr w:type="gramStart"/>
      <w:r w:rsidRPr="00443B4C">
        <w:t>coffee</w:t>
      </w:r>
      <w:proofErr w:type="gramEnd"/>
      <w:r w:rsidRPr="00443B4C">
        <w:t xml:space="preserve"> and tea.</w:t>
      </w:r>
    </w:p>
    <w:p w14:paraId="684F261B" w14:textId="77777777" w:rsidR="00385194" w:rsidRPr="009E60ED" w:rsidRDefault="00385194" w:rsidP="00385194">
      <w:pPr>
        <w:pStyle w:val="FigureTableNoteSource"/>
      </w:pPr>
      <w:r>
        <w:t>Source: AIMS database</w:t>
      </w:r>
    </w:p>
    <w:p w14:paraId="175B044D" w14:textId="77777777" w:rsidR="00385194" w:rsidRPr="00294C78" w:rsidRDefault="00385194" w:rsidP="00294C78">
      <w:pPr>
        <w:pStyle w:val="Heading3"/>
        <w:numPr>
          <w:ilvl w:val="0"/>
          <w:numId w:val="0"/>
        </w:numPr>
        <w:ind w:left="964" w:hanging="964"/>
      </w:pPr>
      <w:bookmarkStart w:id="102" w:name="_Toc520880947"/>
      <w:bookmarkStart w:id="103" w:name="_Toc16519512"/>
      <w:bookmarkStart w:id="104" w:name="_Toc48556762"/>
      <w:bookmarkStart w:id="105" w:name="_Toc76110335"/>
      <w:bookmarkStart w:id="106" w:name="_Toc109045634"/>
      <w:bookmarkEnd w:id="101"/>
      <w:r w:rsidRPr="00294C78">
        <w:t>Other test data</w:t>
      </w:r>
      <w:bookmarkEnd w:id="102"/>
      <w:bookmarkEnd w:id="103"/>
      <w:bookmarkEnd w:id="104"/>
      <w:bookmarkEnd w:id="105"/>
      <w:bookmarkEnd w:id="106"/>
    </w:p>
    <w:p w14:paraId="19C0CE60" w14:textId="158D1889" w:rsidR="00385194" w:rsidRPr="00385194" w:rsidRDefault="00385194" w:rsidP="00385194">
      <w:pPr>
        <w:spacing w:before="120"/>
      </w:pPr>
      <w:r w:rsidRPr="00385194">
        <w:t>In addition to labelling and analytical testing, other testing applied from January to December 202</w:t>
      </w:r>
      <w:r w:rsidR="00294C78">
        <w:t>1</w:t>
      </w:r>
      <w:r w:rsidRPr="00385194">
        <w:t xml:space="preserve"> included composition assessments, bovine spongiform encephalopathy (BSE) government certificate checks and visual assessments.</w:t>
      </w:r>
    </w:p>
    <w:p w14:paraId="14B9E888" w14:textId="77777777" w:rsidR="00385194" w:rsidRPr="00294C78" w:rsidRDefault="00385194" w:rsidP="00294C78">
      <w:pPr>
        <w:pStyle w:val="Heading4"/>
        <w:numPr>
          <w:ilvl w:val="0"/>
          <w:numId w:val="0"/>
        </w:numPr>
        <w:ind w:left="964" w:hanging="964"/>
      </w:pPr>
      <w:r w:rsidRPr="00294C78">
        <w:t>Composition assessments</w:t>
      </w:r>
    </w:p>
    <w:p w14:paraId="3B1A70F7" w14:textId="5D583BF7" w:rsidR="00385194" w:rsidRPr="00385194" w:rsidRDefault="00385194" w:rsidP="00385194">
      <w:pPr>
        <w:spacing w:before="120"/>
      </w:pPr>
      <w:r w:rsidRPr="00385194">
        <w:t xml:space="preserve">These assessments check the labels for additives or ingredients that are not permitted. Of the </w:t>
      </w:r>
      <w:r w:rsidR="00E50E4F" w:rsidRPr="00E50E4F">
        <w:t>57,184</w:t>
      </w:r>
      <w:r w:rsidR="00E50E4F">
        <w:t xml:space="preserve"> </w:t>
      </w:r>
      <w:r w:rsidRPr="00385194">
        <w:t>assessments conducted in 202</w:t>
      </w:r>
      <w:r w:rsidR="00294C78">
        <w:t>1</w:t>
      </w:r>
      <w:r w:rsidRPr="00385194">
        <w:t xml:space="preserve">, </w:t>
      </w:r>
      <w:r w:rsidR="007B7897">
        <w:t>134</w:t>
      </w:r>
      <w:r w:rsidRPr="00385194">
        <w:t xml:space="preserve"> labels were found to be non-compliant with Australian food standards.</w:t>
      </w:r>
    </w:p>
    <w:p w14:paraId="42DD5783" w14:textId="1C6F31C5" w:rsidR="00294C78" w:rsidRPr="00294C78" w:rsidRDefault="00385194" w:rsidP="00294C78">
      <w:pPr>
        <w:pStyle w:val="Heading4"/>
        <w:numPr>
          <w:ilvl w:val="0"/>
          <w:numId w:val="0"/>
        </w:numPr>
        <w:ind w:left="964" w:hanging="964"/>
      </w:pPr>
      <w:r w:rsidRPr="00294C78">
        <w:lastRenderedPageBreak/>
        <w:t>Bovine spongiform encephalopathy certificate checks</w:t>
      </w:r>
    </w:p>
    <w:p w14:paraId="306B925C" w14:textId="38231FA0" w:rsidR="00385194" w:rsidRPr="00385194" w:rsidRDefault="00385194" w:rsidP="009A5A00">
      <w:pPr>
        <w:spacing w:before="120"/>
      </w:pPr>
      <w:r w:rsidRPr="00385194">
        <w:t xml:space="preserve">Food containing beef is inspected to ensure it is covered by the appropriate government certification. A </w:t>
      </w:r>
      <w:proofErr w:type="gramStart"/>
      <w:r w:rsidRPr="00385194">
        <w:t>fail</w:t>
      </w:r>
      <w:proofErr w:type="gramEnd"/>
      <w:r w:rsidRPr="00385194">
        <w:t xml:space="preserve"> is recorded when a food containing beef is not covered by the appropriate government certification. In 202</w:t>
      </w:r>
      <w:r w:rsidR="00294C78">
        <w:t>1</w:t>
      </w:r>
      <w:r w:rsidRPr="00385194">
        <w:t xml:space="preserve">, of the </w:t>
      </w:r>
      <w:r w:rsidR="00165360">
        <w:t>984</w:t>
      </w:r>
      <w:r w:rsidRPr="00385194">
        <w:t xml:space="preserve"> certificate checks conducted, </w:t>
      </w:r>
      <w:r w:rsidR="00165360">
        <w:t>973</w:t>
      </w:r>
      <w:r w:rsidRPr="00385194">
        <w:t xml:space="preserve"> (9</w:t>
      </w:r>
      <w:r w:rsidR="00165360">
        <w:t>8</w:t>
      </w:r>
      <w:r w:rsidRPr="00385194">
        <w:t>.9%) were covered by the appropriate government certification. Only 1</w:t>
      </w:r>
      <w:r w:rsidR="00A33740">
        <w:t>1</w:t>
      </w:r>
      <w:r w:rsidR="008561BB">
        <w:t xml:space="preserve"> </w:t>
      </w:r>
      <w:r w:rsidRPr="00385194">
        <w:t>(</w:t>
      </w:r>
      <w:r w:rsidR="00165360">
        <w:t>1</w:t>
      </w:r>
      <w:r w:rsidRPr="00385194">
        <w:t>.1%) of the certificate checks conducted found non-compliance.</w:t>
      </w:r>
      <w:bookmarkStart w:id="107" w:name="Table_8_BSE_cert_check_compliance_rates"/>
    </w:p>
    <w:p w14:paraId="785F0670" w14:textId="1FA90C46" w:rsidR="00294C78" w:rsidRPr="00294C78" w:rsidRDefault="00294C78" w:rsidP="00294C78">
      <w:pPr>
        <w:pStyle w:val="Heading4"/>
        <w:numPr>
          <w:ilvl w:val="0"/>
          <w:numId w:val="0"/>
        </w:numPr>
        <w:ind w:left="964" w:hanging="964"/>
        <w:rPr>
          <w:rFonts w:eastAsiaTheme="minorHAnsi" w:cstheme="minorBidi"/>
          <w:sz w:val="18"/>
          <w:szCs w:val="22"/>
        </w:rPr>
      </w:pPr>
      <w:bookmarkStart w:id="108" w:name="Title_8"/>
      <w:bookmarkEnd w:id="108"/>
      <w:bookmarkEnd w:id="107"/>
      <w:r w:rsidRPr="00294C78">
        <w:t>Visual assessments</w:t>
      </w:r>
    </w:p>
    <w:p w14:paraId="7086F52A" w14:textId="6AA0278D" w:rsidR="00294C78" w:rsidRPr="00294C78" w:rsidRDefault="00294C78" w:rsidP="00294C78">
      <w:pPr>
        <w:keepNext/>
        <w:spacing w:before="120"/>
      </w:pPr>
      <w:r w:rsidRPr="00294C78">
        <w:t xml:space="preserve">At each inspection, food is visually assessed </w:t>
      </w:r>
      <w:r w:rsidR="001B5D22">
        <w:t xml:space="preserve">for obvious signs of damage, </w:t>
      </w:r>
      <w:proofErr w:type="gramStart"/>
      <w:r w:rsidR="001B5D22">
        <w:t>deterioration</w:t>
      </w:r>
      <w:proofErr w:type="gramEnd"/>
      <w:r w:rsidR="001B5D22">
        <w:t xml:space="preserve"> or contamination </w:t>
      </w:r>
      <w:r w:rsidRPr="00294C78">
        <w:t xml:space="preserve">(for example, </w:t>
      </w:r>
      <w:r w:rsidR="001B5D22">
        <w:t>evidence of</w:t>
      </w:r>
      <w:r w:rsidRPr="00294C78">
        <w:t xml:space="preserve"> foreign objects</w:t>
      </w:r>
      <w:r w:rsidR="001B5D22">
        <w:t>, spoilage or infestation</w:t>
      </w:r>
      <w:r w:rsidRPr="00294C78">
        <w:t>). In 202</w:t>
      </w:r>
      <w:r>
        <w:t>1</w:t>
      </w:r>
      <w:r w:rsidRPr="00294C78">
        <w:t xml:space="preserve">, of the </w:t>
      </w:r>
      <w:r w:rsidR="00165360">
        <w:t>54</w:t>
      </w:r>
      <w:r w:rsidRPr="00294C78">
        <w:t>,</w:t>
      </w:r>
      <w:r w:rsidR="00165360">
        <w:t>306</w:t>
      </w:r>
      <w:r w:rsidRPr="00294C78">
        <w:t xml:space="preserve"> visual assessments conducted, only </w:t>
      </w:r>
      <w:r w:rsidR="00165360">
        <w:t>33</w:t>
      </w:r>
      <w:r w:rsidRPr="00294C78">
        <w:t xml:space="preserve"> </w:t>
      </w:r>
      <w:r w:rsidR="00BC4E13">
        <w:t xml:space="preserve">(0.06%) </w:t>
      </w:r>
      <w:r w:rsidRPr="00294C78">
        <w:t>were non-compliant.</w:t>
      </w:r>
    </w:p>
    <w:p w14:paraId="42B5A41D" w14:textId="77777777" w:rsidR="00294C78" w:rsidRPr="00294C78" w:rsidRDefault="00294C78" w:rsidP="00294C78">
      <w:pPr>
        <w:pStyle w:val="Heading4"/>
        <w:numPr>
          <w:ilvl w:val="0"/>
          <w:numId w:val="0"/>
        </w:numPr>
        <w:ind w:left="964" w:hanging="964"/>
      </w:pPr>
      <w:bookmarkStart w:id="109" w:name="Title_9"/>
      <w:bookmarkStart w:id="110" w:name="_Toc516131647"/>
      <w:bookmarkStart w:id="111" w:name="_Toc516132097"/>
      <w:bookmarkEnd w:id="109"/>
      <w:r w:rsidRPr="00294C78">
        <w:t>Results, by country of origin</w:t>
      </w:r>
      <w:bookmarkEnd w:id="110"/>
      <w:bookmarkEnd w:id="111"/>
    </w:p>
    <w:p w14:paraId="4D65D702" w14:textId="77777777" w:rsidR="00294C78" w:rsidRPr="00294C78" w:rsidRDefault="00294C78" w:rsidP="00294C78">
      <w:pPr>
        <w:keepNext/>
        <w:spacing w:before="120"/>
      </w:pPr>
      <w:r w:rsidRPr="00294C78">
        <w:t xml:space="preserve">Under the IFIS, food is inspected irrespective of the country of export. The exception is where a food has previously failed inspection. Future consignments of that food from the producer in the </w:t>
      </w:r>
      <w:proofErr w:type="gramStart"/>
      <w:r w:rsidRPr="00294C78">
        <w:t>particular country</w:t>
      </w:r>
      <w:proofErr w:type="gramEnd"/>
      <w:r w:rsidRPr="00294C78">
        <w:t xml:space="preserve"> are inspected and analysed at a 100% rate of inspection and analysis </w:t>
      </w:r>
      <w:r w:rsidRPr="00294C78">
        <w:rPr>
          <w:lang w:val="en"/>
        </w:rPr>
        <w:t>until a history of compliance is re-established for the producer of the food.</w:t>
      </w:r>
    </w:p>
    <w:p w14:paraId="56F645D6" w14:textId="700B18AD" w:rsidR="00294C78" w:rsidRPr="00294C78" w:rsidRDefault="00294C78" w:rsidP="00294C78">
      <w:r w:rsidRPr="00294C78">
        <w:t xml:space="preserve">The number of inspections by country of origin is provided in </w:t>
      </w:r>
      <w:r w:rsidR="001E2171">
        <w:fldChar w:fldCharType="begin"/>
      </w:r>
      <w:r w:rsidR="001E2171">
        <w:instrText xml:space="preserve"> REF _Ref13755160 \h </w:instrText>
      </w:r>
      <w:r w:rsidR="001E2171">
        <w:fldChar w:fldCharType="separate"/>
      </w:r>
      <w:r w:rsidR="003C1169" w:rsidRPr="00294C78">
        <w:t xml:space="preserve">Table </w:t>
      </w:r>
      <w:r w:rsidR="003C1169">
        <w:rPr>
          <w:noProof/>
        </w:rPr>
        <w:t>8</w:t>
      </w:r>
      <w:r w:rsidR="001E2171">
        <w:fldChar w:fldCharType="end"/>
      </w:r>
      <w:r w:rsidRPr="00294C78">
        <w:t xml:space="preserve">. </w:t>
      </w:r>
      <w:bookmarkStart w:id="112" w:name="_Hlk46311605"/>
      <w:r w:rsidRPr="00294C78">
        <w:t>Note that the countries where importers frequently source food will have more lines referred and therefore have a higher representation in inspection data.</w:t>
      </w:r>
      <w:bookmarkEnd w:id="112"/>
    </w:p>
    <w:p w14:paraId="40E201FA" w14:textId="2A6B75EB" w:rsidR="00294C78" w:rsidRPr="00294C78" w:rsidRDefault="00294C78" w:rsidP="00294C78">
      <w:pPr>
        <w:pStyle w:val="Caption"/>
      </w:pPr>
      <w:bookmarkStart w:id="113" w:name="_Ref13755160"/>
      <w:bookmarkStart w:id="114" w:name="_Toc520814511"/>
      <w:bookmarkStart w:id="115" w:name="_Toc520880966"/>
      <w:bookmarkStart w:id="116" w:name="_Ref520990934"/>
      <w:bookmarkStart w:id="117" w:name="_Toc16519526"/>
      <w:bookmarkStart w:id="118" w:name="_Toc48556781"/>
      <w:bookmarkStart w:id="119" w:name="_Toc76110348"/>
      <w:bookmarkStart w:id="120" w:name="_Toc109045645"/>
      <w:bookmarkStart w:id="121" w:name="Table_10_No_of_inspections_by_CoO"/>
      <w:r w:rsidRPr="00294C78">
        <w:t xml:space="preserve">Table </w:t>
      </w:r>
      <w:r w:rsidRPr="00294C78">
        <w:rPr>
          <w:noProof/>
        </w:rPr>
        <w:fldChar w:fldCharType="begin"/>
      </w:r>
      <w:r w:rsidRPr="00294C78">
        <w:rPr>
          <w:noProof/>
        </w:rPr>
        <w:instrText xml:space="preserve"> SEQ Table \* ARABIC </w:instrText>
      </w:r>
      <w:r w:rsidRPr="00294C78">
        <w:rPr>
          <w:noProof/>
        </w:rPr>
        <w:fldChar w:fldCharType="separate"/>
      </w:r>
      <w:r w:rsidR="003C1169">
        <w:rPr>
          <w:noProof/>
        </w:rPr>
        <w:t>8</w:t>
      </w:r>
      <w:r w:rsidRPr="00294C78">
        <w:rPr>
          <w:noProof/>
        </w:rPr>
        <w:fldChar w:fldCharType="end"/>
      </w:r>
      <w:bookmarkEnd w:id="113"/>
      <w:r w:rsidRPr="00294C78">
        <w:t xml:space="preserve"> Number of inspections, by country of origin</w:t>
      </w:r>
      <w:bookmarkEnd w:id="114"/>
      <w:r w:rsidRPr="00294C78">
        <w:t xml:space="preserve">, </w:t>
      </w:r>
      <w:bookmarkEnd w:id="115"/>
      <w:bookmarkEnd w:id="116"/>
      <w:bookmarkEnd w:id="117"/>
      <w:bookmarkEnd w:id="118"/>
      <w:r w:rsidRPr="00294C78">
        <w:t>202</w:t>
      </w:r>
      <w:bookmarkEnd w:id="119"/>
      <w:r>
        <w:t>1</w:t>
      </w:r>
      <w:bookmarkEnd w:id="120"/>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023"/>
        <w:gridCol w:w="3023"/>
        <w:gridCol w:w="3024"/>
      </w:tblGrid>
      <w:tr w:rsidR="00294C78" w:rsidRPr="00294C78" w14:paraId="37D009E9" w14:textId="77777777" w:rsidTr="00BC4E13">
        <w:trPr>
          <w:cantSplit/>
          <w:tblHeader/>
        </w:trPr>
        <w:tc>
          <w:tcPr>
            <w:tcW w:w="1666" w:type="pct"/>
            <w:shd w:val="clear" w:color="auto" w:fill="auto"/>
          </w:tcPr>
          <w:p w14:paraId="3972A87D" w14:textId="77777777" w:rsidR="00294C78" w:rsidRPr="00294C78" w:rsidRDefault="00294C78" w:rsidP="004A4BCB">
            <w:pPr>
              <w:pStyle w:val="TableHeading"/>
            </w:pPr>
            <w:bookmarkStart w:id="122" w:name="Title_10"/>
            <w:bookmarkEnd w:id="122"/>
            <w:r w:rsidRPr="00294C78">
              <w:t>Country of origin</w:t>
            </w:r>
          </w:p>
        </w:tc>
        <w:tc>
          <w:tcPr>
            <w:tcW w:w="1666" w:type="pct"/>
          </w:tcPr>
          <w:p w14:paraId="7EB6A6FD" w14:textId="77777777" w:rsidR="00294C78" w:rsidRPr="00294C78" w:rsidRDefault="00294C78" w:rsidP="004A4BCB">
            <w:pPr>
              <w:pStyle w:val="TableHeading"/>
              <w:jc w:val="right"/>
            </w:pPr>
            <w:r w:rsidRPr="00294C78">
              <w:t>Lines inspected (no.)</w:t>
            </w:r>
          </w:p>
        </w:tc>
        <w:tc>
          <w:tcPr>
            <w:tcW w:w="1667" w:type="pct"/>
          </w:tcPr>
          <w:p w14:paraId="4031211C" w14:textId="77777777" w:rsidR="00294C78" w:rsidRPr="00294C78" w:rsidRDefault="00294C78" w:rsidP="004A4BCB">
            <w:pPr>
              <w:pStyle w:val="TableHeading"/>
              <w:jc w:val="right"/>
            </w:pPr>
            <w:r w:rsidRPr="00294C78">
              <w:t>Lines inspected (%)</w:t>
            </w:r>
          </w:p>
        </w:tc>
      </w:tr>
      <w:tr w:rsidR="00294C78" w:rsidRPr="00294C78" w14:paraId="1E35F794" w14:textId="77777777" w:rsidTr="00BC4E13">
        <w:tc>
          <w:tcPr>
            <w:tcW w:w="1666" w:type="pct"/>
            <w:shd w:val="clear" w:color="auto" w:fill="auto"/>
          </w:tcPr>
          <w:p w14:paraId="43190836" w14:textId="77777777" w:rsidR="00294C78" w:rsidRPr="00294C78" w:rsidRDefault="00294C78" w:rsidP="004A4BCB">
            <w:pPr>
              <w:pStyle w:val="TableText"/>
              <w:rPr>
                <w:rFonts w:asciiTheme="majorHAnsi" w:hAnsiTheme="majorHAnsi"/>
                <w:szCs w:val="18"/>
              </w:rPr>
            </w:pPr>
            <w:r w:rsidRPr="00294C78">
              <w:t>China</w:t>
            </w:r>
          </w:p>
        </w:tc>
        <w:tc>
          <w:tcPr>
            <w:tcW w:w="1666" w:type="pct"/>
          </w:tcPr>
          <w:p w14:paraId="325CCDEB" w14:textId="49A9BC4C" w:rsidR="00294C78" w:rsidRPr="00294C78" w:rsidRDefault="00165360" w:rsidP="004A4BCB">
            <w:pPr>
              <w:pStyle w:val="TableText"/>
              <w:jc w:val="right"/>
              <w:rPr>
                <w:rFonts w:asciiTheme="majorHAnsi" w:hAnsiTheme="majorHAnsi"/>
                <w:szCs w:val="18"/>
              </w:rPr>
            </w:pPr>
            <w:r>
              <w:t>5,646</w:t>
            </w:r>
          </w:p>
        </w:tc>
        <w:tc>
          <w:tcPr>
            <w:tcW w:w="1667" w:type="pct"/>
          </w:tcPr>
          <w:p w14:paraId="2D548318" w14:textId="542DC0B4" w:rsidR="00294C78" w:rsidRPr="00294C78" w:rsidRDefault="00294C78" w:rsidP="004A4BCB">
            <w:pPr>
              <w:pStyle w:val="TableText"/>
              <w:jc w:val="right"/>
              <w:rPr>
                <w:rFonts w:asciiTheme="majorHAnsi" w:hAnsiTheme="majorHAnsi"/>
                <w:szCs w:val="18"/>
              </w:rPr>
            </w:pPr>
            <w:r w:rsidRPr="00294C78">
              <w:t>12.</w:t>
            </w:r>
            <w:r w:rsidR="00165360">
              <w:t>4</w:t>
            </w:r>
          </w:p>
        </w:tc>
      </w:tr>
      <w:tr w:rsidR="00294C78" w:rsidRPr="00294C78" w14:paraId="32E0BCE3" w14:textId="77777777" w:rsidTr="00BC4E13">
        <w:tc>
          <w:tcPr>
            <w:tcW w:w="1666" w:type="pct"/>
            <w:shd w:val="clear" w:color="auto" w:fill="auto"/>
          </w:tcPr>
          <w:p w14:paraId="1767A3A9" w14:textId="77777777" w:rsidR="00294C78" w:rsidRPr="00294C78" w:rsidRDefault="00294C78" w:rsidP="004A4BCB">
            <w:pPr>
              <w:pStyle w:val="TableText"/>
              <w:rPr>
                <w:rFonts w:asciiTheme="majorHAnsi" w:hAnsiTheme="majorHAnsi"/>
                <w:szCs w:val="18"/>
              </w:rPr>
            </w:pPr>
            <w:r w:rsidRPr="00294C78">
              <w:t>India</w:t>
            </w:r>
          </w:p>
        </w:tc>
        <w:tc>
          <w:tcPr>
            <w:tcW w:w="1666" w:type="pct"/>
          </w:tcPr>
          <w:p w14:paraId="7DFE5B63" w14:textId="061F7ABA" w:rsidR="00294C78" w:rsidRPr="00294C78" w:rsidRDefault="00165360" w:rsidP="004A4BCB">
            <w:pPr>
              <w:pStyle w:val="TableText"/>
              <w:jc w:val="right"/>
              <w:rPr>
                <w:rFonts w:asciiTheme="majorHAnsi" w:hAnsiTheme="majorHAnsi"/>
                <w:szCs w:val="18"/>
              </w:rPr>
            </w:pPr>
            <w:r>
              <w:rPr>
                <w:rFonts w:asciiTheme="majorHAnsi" w:hAnsiTheme="majorHAnsi"/>
                <w:szCs w:val="18"/>
              </w:rPr>
              <w:t>3,779</w:t>
            </w:r>
          </w:p>
        </w:tc>
        <w:tc>
          <w:tcPr>
            <w:tcW w:w="1667" w:type="pct"/>
          </w:tcPr>
          <w:p w14:paraId="2204F2BB" w14:textId="25A0CDD1" w:rsidR="00294C78" w:rsidRPr="00294C78" w:rsidRDefault="00165360" w:rsidP="004A4BCB">
            <w:pPr>
              <w:pStyle w:val="TableText"/>
              <w:jc w:val="right"/>
              <w:rPr>
                <w:rFonts w:asciiTheme="majorHAnsi" w:hAnsiTheme="majorHAnsi"/>
                <w:szCs w:val="18"/>
              </w:rPr>
            </w:pPr>
            <w:r>
              <w:rPr>
                <w:rFonts w:asciiTheme="majorHAnsi" w:hAnsiTheme="majorHAnsi"/>
                <w:szCs w:val="18"/>
              </w:rPr>
              <w:t>8.3</w:t>
            </w:r>
          </w:p>
        </w:tc>
      </w:tr>
      <w:tr w:rsidR="00294C78" w:rsidRPr="00294C78" w14:paraId="52B9DFC0" w14:textId="77777777" w:rsidTr="00BC4E13">
        <w:tc>
          <w:tcPr>
            <w:tcW w:w="1666" w:type="pct"/>
            <w:shd w:val="clear" w:color="auto" w:fill="auto"/>
          </w:tcPr>
          <w:p w14:paraId="72BB18D8" w14:textId="77777777" w:rsidR="00294C78" w:rsidRPr="00294C78" w:rsidRDefault="00294C78" w:rsidP="004A4BCB">
            <w:pPr>
              <w:pStyle w:val="TableText"/>
              <w:rPr>
                <w:rFonts w:asciiTheme="majorHAnsi" w:hAnsiTheme="majorHAnsi"/>
                <w:szCs w:val="18"/>
              </w:rPr>
            </w:pPr>
            <w:r w:rsidRPr="00294C78">
              <w:t>Japan</w:t>
            </w:r>
          </w:p>
        </w:tc>
        <w:tc>
          <w:tcPr>
            <w:tcW w:w="1666" w:type="pct"/>
          </w:tcPr>
          <w:p w14:paraId="0EB50225" w14:textId="488D1321" w:rsidR="00294C78" w:rsidRPr="00294C78" w:rsidRDefault="00294C78" w:rsidP="004A4BCB">
            <w:pPr>
              <w:pStyle w:val="TableText"/>
              <w:jc w:val="right"/>
              <w:rPr>
                <w:rFonts w:asciiTheme="majorHAnsi" w:hAnsiTheme="majorHAnsi"/>
                <w:szCs w:val="18"/>
              </w:rPr>
            </w:pPr>
            <w:r w:rsidRPr="00294C78">
              <w:t>3,</w:t>
            </w:r>
            <w:r w:rsidR="00165360">
              <w:t>663</w:t>
            </w:r>
          </w:p>
        </w:tc>
        <w:tc>
          <w:tcPr>
            <w:tcW w:w="1667" w:type="pct"/>
          </w:tcPr>
          <w:p w14:paraId="511FF9AA" w14:textId="1B56935B" w:rsidR="00294C78" w:rsidRPr="00294C78" w:rsidRDefault="00165360" w:rsidP="004A4BCB">
            <w:pPr>
              <w:pStyle w:val="TableText"/>
              <w:jc w:val="right"/>
              <w:rPr>
                <w:rFonts w:asciiTheme="majorHAnsi" w:hAnsiTheme="majorHAnsi"/>
                <w:szCs w:val="18"/>
              </w:rPr>
            </w:pPr>
            <w:r>
              <w:t>8.0</w:t>
            </w:r>
          </w:p>
        </w:tc>
      </w:tr>
      <w:tr w:rsidR="00294C78" w:rsidRPr="00294C78" w14:paraId="217A97A1" w14:textId="77777777" w:rsidTr="00BC4E13">
        <w:tc>
          <w:tcPr>
            <w:tcW w:w="1666" w:type="pct"/>
            <w:shd w:val="clear" w:color="auto" w:fill="auto"/>
          </w:tcPr>
          <w:p w14:paraId="3FC99F4B" w14:textId="77777777" w:rsidR="00294C78" w:rsidRPr="00294C78" w:rsidRDefault="00294C78" w:rsidP="004A4BCB">
            <w:pPr>
              <w:pStyle w:val="TableText"/>
              <w:rPr>
                <w:rFonts w:asciiTheme="majorHAnsi" w:hAnsiTheme="majorHAnsi"/>
                <w:szCs w:val="18"/>
              </w:rPr>
            </w:pPr>
            <w:r w:rsidRPr="00294C78">
              <w:t>Italy</w:t>
            </w:r>
          </w:p>
        </w:tc>
        <w:tc>
          <w:tcPr>
            <w:tcW w:w="1666" w:type="pct"/>
          </w:tcPr>
          <w:p w14:paraId="34F0D238" w14:textId="15B9762D" w:rsidR="00294C78" w:rsidRPr="00294C78" w:rsidRDefault="00294C78" w:rsidP="004A4BCB">
            <w:pPr>
              <w:pStyle w:val="TableText"/>
              <w:jc w:val="right"/>
              <w:rPr>
                <w:rFonts w:asciiTheme="majorHAnsi" w:hAnsiTheme="majorHAnsi"/>
                <w:szCs w:val="18"/>
              </w:rPr>
            </w:pPr>
            <w:r w:rsidRPr="00294C78">
              <w:t>3,</w:t>
            </w:r>
            <w:r w:rsidR="00165360">
              <w:t>092</w:t>
            </w:r>
          </w:p>
        </w:tc>
        <w:tc>
          <w:tcPr>
            <w:tcW w:w="1667" w:type="pct"/>
          </w:tcPr>
          <w:p w14:paraId="15BD7D3F" w14:textId="7DCEB69C" w:rsidR="00294C78" w:rsidRPr="00294C78" w:rsidRDefault="00165360" w:rsidP="004A4BCB">
            <w:pPr>
              <w:pStyle w:val="TableText"/>
              <w:jc w:val="right"/>
              <w:rPr>
                <w:rFonts w:asciiTheme="majorHAnsi" w:hAnsiTheme="majorHAnsi"/>
                <w:szCs w:val="18"/>
              </w:rPr>
            </w:pPr>
            <w:r>
              <w:t>6.</w:t>
            </w:r>
            <w:r w:rsidR="00A603DA">
              <w:t>8</w:t>
            </w:r>
          </w:p>
        </w:tc>
      </w:tr>
      <w:tr w:rsidR="00294C78" w:rsidRPr="00294C78" w14:paraId="627B23EA" w14:textId="77777777" w:rsidTr="00BC4E13">
        <w:tc>
          <w:tcPr>
            <w:tcW w:w="1666" w:type="pct"/>
            <w:shd w:val="clear" w:color="auto" w:fill="auto"/>
          </w:tcPr>
          <w:p w14:paraId="7717C8BC" w14:textId="77777777" w:rsidR="00294C78" w:rsidRPr="00294C78" w:rsidRDefault="00294C78" w:rsidP="004A4BCB">
            <w:pPr>
              <w:pStyle w:val="TableText"/>
              <w:rPr>
                <w:rFonts w:asciiTheme="majorHAnsi" w:hAnsiTheme="majorHAnsi"/>
                <w:szCs w:val="18"/>
              </w:rPr>
            </w:pPr>
            <w:r w:rsidRPr="00294C78">
              <w:t>Thailand</w:t>
            </w:r>
          </w:p>
        </w:tc>
        <w:tc>
          <w:tcPr>
            <w:tcW w:w="1666" w:type="pct"/>
          </w:tcPr>
          <w:p w14:paraId="667CDEEA" w14:textId="10801DA6" w:rsidR="00294C78" w:rsidRPr="00294C78" w:rsidRDefault="00165360" w:rsidP="004A4BCB">
            <w:pPr>
              <w:pStyle w:val="TableText"/>
              <w:jc w:val="right"/>
              <w:rPr>
                <w:rFonts w:asciiTheme="majorHAnsi" w:hAnsiTheme="majorHAnsi"/>
                <w:szCs w:val="18"/>
              </w:rPr>
            </w:pPr>
            <w:r>
              <w:t>2,853</w:t>
            </w:r>
          </w:p>
        </w:tc>
        <w:tc>
          <w:tcPr>
            <w:tcW w:w="1667" w:type="pct"/>
          </w:tcPr>
          <w:p w14:paraId="5F809258" w14:textId="75EF236C" w:rsidR="00294C78" w:rsidRPr="00294C78" w:rsidRDefault="00A603DA" w:rsidP="004A4BCB">
            <w:pPr>
              <w:pStyle w:val="TableText"/>
              <w:jc w:val="right"/>
              <w:rPr>
                <w:rFonts w:asciiTheme="majorHAnsi" w:hAnsiTheme="majorHAnsi"/>
                <w:szCs w:val="18"/>
              </w:rPr>
            </w:pPr>
            <w:r>
              <w:t>6.2</w:t>
            </w:r>
          </w:p>
        </w:tc>
      </w:tr>
      <w:tr w:rsidR="00294C78" w:rsidRPr="00294C78" w14:paraId="663CA41A" w14:textId="77777777" w:rsidTr="00BC4E13">
        <w:tc>
          <w:tcPr>
            <w:tcW w:w="1666" w:type="pct"/>
            <w:shd w:val="clear" w:color="auto" w:fill="auto"/>
          </w:tcPr>
          <w:p w14:paraId="291DC211" w14:textId="77777777" w:rsidR="00294C78" w:rsidRPr="00294C78" w:rsidRDefault="00294C78" w:rsidP="004A4BCB">
            <w:pPr>
              <w:pStyle w:val="TableText"/>
              <w:rPr>
                <w:rFonts w:asciiTheme="majorHAnsi" w:hAnsiTheme="majorHAnsi"/>
                <w:szCs w:val="18"/>
              </w:rPr>
            </w:pPr>
            <w:r w:rsidRPr="00294C78">
              <w:t>Korea, Republic of</w:t>
            </w:r>
          </w:p>
        </w:tc>
        <w:tc>
          <w:tcPr>
            <w:tcW w:w="1666" w:type="pct"/>
          </w:tcPr>
          <w:p w14:paraId="75AADBE4" w14:textId="24FE4D2C" w:rsidR="00294C78" w:rsidRPr="00294C78" w:rsidRDefault="00165360" w:rsidP="004A4BCB">
            <w:pPr>
              <w:pStyle w:val="TableText"/>
              <w:jc w:val="right"/>
              <w:rPr>
                <w:rFonts w:asciiTheme="majorHAnsi" w:hAnsiTheme="majorHAnsi"/>
                <w:szCs w:val="18"/>
              </w:rPr>
            </w:pPr>
            <w:r>
              <w:t>2,564</w:t>
            </w:r>
          </w:p>
        </w:tc>
        <w:tc>
          <w:tcPr>
            <w:tcW w:w="1667" w:type="pct"/>
          </w:tcPr>
          <w:p w14:paraId="36C2B23D" w14:textId="3FD41BD4" w:rsidR="00294C78" w:rsidRPr="00294C78" w:rsidRDefault="00A603DA" w:rsidP="004A4BCB">
            <w:pPr>
              <w:pStyle w:val="TableText"/>
              <w:jc w:val="right"/>
              <w:rPr>
                <w:rFonts w:asciiTheme="majorHAnsi" w:hAnsiTheme="majorHAnsi"/>
                <w:szCs w:val="18"/>
              </w:rPr>
            </w:pPr>
            <w:r>
              <w:rPr>
                <w:rFonts w:asciiTheme="majorHAnsi" w:hAnsiTheme="majorHAnsi"/>
                <w:szCs w:val="18"/>
              </w:rPr>
              <w:t>5.6</w:t>
            </w:r>
          </w:p>
        </w:tc>
      </w:tr>
      <w:tr w:rsidR="00294C78" w:rsidRPr="00294C78" w14:paraId="26C5B783" w14:textId="77777777" w:rsidTr="00BC4E13">
        <w:tc>
          <w:tcPr>
            <w:tcW w:w="1666" w:type="pct"/>
            <w:shd w:val="clear" w:color="auto" w:fill="auto"/>
          </w:tcPr>
          <w:p w14:paraId="3F706066" w14:textId="77777777" w:rsidR="00294C78" w:rsidRPr="00294C78" w:rsidRDefault="00294C78" w:rsidP="004A4BCB">
            <w:pPr>
              <w:pStyle w:val="TableText"/>
              <w:rPr>
                <w:rFonts w:asciiTheme="majorHAnsi" w:hAnsiTheme="majorHAnsi"/>
                <w:szCs w:val="18"/>
              </w:rPr>
            </w:pPr>
            <w:r w:rsidRPr="00294C78">
              <w:t>United States</w:t>
            </w:r>
          </w:p>
        </w:tc>
        <w:tc>
          <w:tcPr>
            <w:tcW w:w="1666" w:type="pct"/>
          </w:tcPr>
          <w:p w14:paraId="552EF28F" w14:textId="159CB445" w:rsidR="00294C78" w:rsidRPr="00294C78" w:rsidRDefault="00165360" w:rsidP="004A4BCB">
            <w:pPr>
              <w:pStyle w:val="TableText"/>
              <w:jc w:val="right"/>
              <w:rPr>
                <w:rFonts w:asciiTheme="majorHAnsi" w:hAnsiTheme="majorHAnsi"/>
                <w:szCs w:val="18"/>
              </w:rPr>
            </w:pPr>
            <w:r>
              <w:t>1</w:t>
            </w:r>
            <w:r w:rsidR="00294C78" w:rsidRPr="00294C78">
              <w:t>,</w:t>
            </w:r>
            <w:r>
              <w:t>976</w:t>
            </w:r>
          </w:p>
        </w:tc>
        <w:tc>
          <w:tcPr>
            <w:tcW w:w="1667" w:type="pct"/>
          </w:tcPr>
          <w:p w14:paraId="051C390F" w14:textId="4792F0F0" w:rsidR="00294C78" w:rsidRPr="00294C78" w:rsidRDefault="00A603DA" w:rsidP="004A4BCB">
            <w:pPr>
              <w:pStyle w:val="TableText"/>
              <w:jc w:val="right"/>
              <w:rPr>
                <w:rFonts w:asciiTheme="majorHAnsi" w:hAnsiTheme="majorHAnsi"/>
                <w:szCs w:val="18"/>
              </w:rPr>
            </w:pPr>
            <w:r>
              <w:t>4.3</w:t>
            </w:r>
          </w:p>
        </w:tc>
      </w:tr>
      <w:tr w:rsidR="00294C78" w:rsidRPr="00294C78" w14:paraId="5D11BEF0" w14:textId="77777777" w:rsidTr="00BC4E13">
        <w:tc>
          <w:tcPr>
            <w:tcW w:w="1666" w:type="pct"/>
            <w:shd w:val="clear" w:color="auto" w:fill="auto"/>
          </w:tcPr>
          <w:p w14:paraId="0A1DE5E0" w14:textId="01F7091F" w:rsidR="00294C78" w:rsidRPr="00294C78" w:rsidRDefault="00A603DA" w:rsidP="004A4BCB">
            <w:pPr>
              <w:pStyle w:val="TableText"/>
              <w:rPr>
                <w:rFonts w:asciiTheme="majorHAnsi" w:hAnsiTheme="majorHAnsi"/>
                <w:szCs w:val="18"/>
              </w:rPr>
            </w:pPr>
            <w:r>
              <w:t>France</w:t>
            </w:r>
          </w:p>
        </w:tc>
        <w:tc>
          <w:tcPr>
            <w:tcW w:w="1666" w:type="pct"/>
          </w:tcPr>
          <w:p w14:paraId="38086837" w14:textId="60AC5D91" w:rsidR="00294C78" w:rsidRPr="00294C78" w:rsidRDefault="00294C78" w:rsidP="004A4BCB">
            <w:pPr>
              <w:pStyle w:val="TableText"/>
              <w:jc w:val="right"/>
              <w:rPr>
                <w:rFonts w:asciiTheme="majorHAnsi" w:hAnsiTheme="majorHAnsi"/>
                <w:szCs w:val="18"/>
              </w:rPr>
            </w:pPr>
            <w:r w:rsidRPr="00294C78">
              <w:t>1,</w:t>
            </w:r>
            <w:r w:rsidR="00165360">
              <w:t>849</w:t>
            </w:r>
          </w:p>
        </w:tc>
        <w:tc>
          <w:tcPr>
            <w:tcW w:w="1667" w:type="pct"/>
          </w:tcPr>
          <w:p w14:paraId="3592D568" w14:textId="726AD56B" w:rsidR="00294C78" w:rsidRPr="00294C78" w:rsidRDefault="00A603DA" w:rsidP="004A4BCB">
            <w:pPr>
              <w:pStyle w:val="TableText"/>
              <w:jc w:val="right"/>
              <w:rPr>
                <w:rFonts w:asciiTheme="majorHAnsi" w:hAnsiTheme="majorHAnsi"/>
                <w:szCs w:val="18"/>
              </w:rPr>
            </w:pPr>
            <w:r>
              <w:t>4.0</w:t>
            </w:r>
          </w:p>
        </w:tc>
      </w:tr>
      <w:tr w:rsidR="00294C78" w:rsidRPr="00294C78" w14:paraId="75E90E6C" w14:textId="77777777" w:rsidTr="00BC4E13">
        <w:trPr>
          <w:tblHeader/>
        </w:trPr>
        <w:tc>
          <w:tcPr>
            <w:tcW w:w="1666" w:type="pct"/>
            <w:shd w:val="clear" w:color="auto" w:fill="auto"/>
          </w:tcPr>
          <w:p w14:paraId="0CD6D3F5" w14:textId="77777777" w:rsidR="00294C78" w:rsidRPr="00294C78" w:rsidRDefault="00294C78" w:rsidP="004A4BCB">
            <w:pPr>
              <w:pStyle w:val="TableText"/>
              <w:rPr>
                <w:rFonts w:asciiTheme="majorHAnsi" w:hAnsiTheme="majorHAnsi"/>
                <w:szCs w:val="18"/>
              </w:rPr>
            </w:pPr>
            <w:r w:rsidRPr="00294C78">
              <w:t>Taiwan</w:t>
            </w:r>
          </w:p>
        </w:tc>
        <w:tc>
          <w:tcPr>
            <w:tcW w:w="1666" w:type="pct"/>
          </w:tcPr>
          <w:p w14:paraId="288E1E85" w14:textId="310CEB33" w:rsidR="00294C78" w:rsidRPr="00294C78" w:rsidRDefault="00294C78" w:rsidP="004A4BCB">
            <w:pPr>
              <w:pStyle w:val="TableText"/>
              <w:jc w:val="right"/>
              <w:rPr>
                <w:rFonts w:asciiTheme="majorHAnsi" w:hAnsiTheme="majorHAnsi"/>
                <w:szCs w:val="18"/>
              </w:rPr>
            </w:pPr>
            <w:r w:rsidRPr="00294C78">
              <w:t>1,</w:t>
            </w:r>
            <w:r w:rsidR="00165360">
              <w:t>643</w:t>
            </w:r>
          </w:p>
        </w:tc>
        <w:tc>
          <w:tcPr>
            <w:tcW w:w="1667" w:type="pct"/>
          </w:tcPr>
          <w:p w14:paraId="6F3596DA" w14:textId="069E2E59" w:rsidR="00294C78" w:rsidRPr="00294C78" w:rsidRDefault="00A603DA" w:rsidP="004A4BCB">
            <w:pPr>
              <w:pStyle w:val="TableText"/>
              <w:jc w:val="right"/>
              <w:rPr>
                <w:rFonts w:asciiTheme="majorHAnsi" w:hAnsiTheme="majorHAnsi"/>
                <w:szCs w:val="18"/>
              </w:rPr>
            </w:pPr>
            <w:r>
              <w:t>3.6</w:t>
            </w:r>
          </w:p>
        </w:tc>
      </w:tr>
      <w:tr w:rsidR="00294C78" w:rsidRPr="00294C78" w14:paraId="427B023A" w14:textId="77777777" w:rsidTr="00BC4E13">
        <w:tc>
          <w:tcPr>
            <w:tcW w:w="1666" w:type="pct"/>
            <w:shd w:val="clear" w:color="auto" w:fill="auto"/>
          </w:tcPr>
          <w:p w14:paraId="08DB2E5D" w14:textId="63244044" w:rsidR="00294C78" w:rsidRPr="00294C78" w:rsidRDefault="00A603DA" w:rsidP="004A4BCB">
            <w:pPr>
              <w:pStyle w:val="TableText"/>
              <w:rPr>
                <w:rFonts w:asciiTheme="majorHAnsi" w:hAnsiTheme="majorHAnsi"/>
                <w:szCs w:val="18"/>
              </w:rPr>
            </w:pPr>
            <w:r>
              <w:t>Vietnam</w:t>
            </w:r>
          </w:p>
        </w:tc>
        <w:tc>
          <w:tcPr>
            <w:tcW w:w="1666" w:type="pct"/>
          </w:tcPr>
          <w:p w14:paraId="5B8E5344" w14:textId="7BB79FBA" w:rsidR="00294C78" w:rsidRPr="00294C78" w:rsidRDefault="00294C78" w:rsidP="004A4BCB">
            <w:pPr>
              <w:pStyle w:val="TableText"/>
              <w:jc w:val="right"/>
              <w:rPr>
                <w:rFonts w:asciiTheme="majorHAnsi" w:hAnsiTheme="majorHAnsi"/>
                <w:szCs w:val="18"/>
              </w:rPr>
            </w:pPr>
            <w:r w:rsidRPr="00294C78">
              <w:t>1,</w:t>
            </w:r>
            <w:r w:rsidR="00165360">
              <w:t>592</w:t>
            </w:r>
          </w:p>
        </w:tc>
        <w:tc>
          <w:tcPr>
            <w:tcW w:w="1667" w:type="pct"/>
          </w:tcPr>
          <w:p w14:paraId="7E1D3B5B" w14:textId="77777777" w:rsidR="00294C78" w:rsidRPr="00294C78" w:rsidRDefault="00294C78" w:rsidP="004A4BCB">
            <w:pPr>
              <w:pStyle w:val="TableText"/>
              <w:jc w:val="right"/>
              <w:rPr>
                <w:rFonts w:asciiTheme="majorHAnsi" w:hAnsiTheme="majorHAnsi"/>
                <w:szCs w:val="18"/>
              </w:rPr>
            </w:pPr>
            <w:r w:rsidRPr="00294C78">
              <w:t>3.5</w:t>
            </w:r>
          </w:p>
        </w:tc>
      </w:tr>
      <w:tr w:rsidR="00294C78" w:rsidRPr="00294C78" w14:paraId="15DF73A3" w14:textId="77777777" w:rsidTr="00BC4E13">
        <w:tc>
          <w:tcPr>
            <w:tcW w:w="1666" w:type="pct"/>
            <w:shd w:val="clear" w:color="auto" w:fill="auto"/>
          </w:tcPr>
          <w:p w14:paraId="041141C4" w14:textId="77777777" w:rsidR="00294C78" w:rsidRPr="00294C78" w:rsidRDefault="00294C78" w:rsidP="004A4BCB">
            <w:pPr>
              <w:pStyle w:val="TableText"/>
              <w:rPr>
                <w:rFonts w:asciiTheme="majorHAnsi" w:hAnsiTheme="majorHAnsi"/>
                <w:szCs w:val="18"/>
              </w:rPr>
            </w:pPr>
            <w:r w:rsidRPr="00294C78">
              <w:t>Other</w:t>
            </w:r>
          </w:p>
        </w:tc>
        <w:tc>
          <w:tcPr>
            <w:tcW w:w="1666" w:type="pct"/>
          </w:tcPr>
          <w:p w14:paraId="2514B5C0" w14:textId="4FECB481" w:rsidR="00294C78" w:rsidRPr="00294C78" w:rsidRDefault="00294C78" w:rsidP="004A4BCB">
            <w:pPr>
              <w:pStyle w:val="TableText"/>
              <w:jc w:val="right"/>
              <w:rPr>
                <w:rFonts w:asciiTheme="majorHAnsi" w:hAnsiTheme="majorHAnsi"/>
                <w:szCs w:val="18"/>
              </w:rPr>
            </w:pPr>
            <w:r w:rsidRPr="00294C78">
              <w:t>1</w:t>
            </w:r>
            <w:r w:rsidR="00165360">
              <w:t>7</w:t>
            </w:r>
            <w:r w:rsidRPr="00294C78">
              <w:t>,</w:t>
            </w:r>
            <w:r w:rsidR="00165360">
              <w:t>010</w:t>
            </w:r>
          </w:p>
        </w:tc>
        <w:tc>
          <w:tcPr>
            <w:tcW w:w="1667" w:type="pct"/>
          </w:tcPr>
          <w:p w14:paraId="268D4D69" w14:textId="50C233AD" w:rsidR="00294C78" w:rsidRPr="00294C78" w:rsidRDefault="00294C78" w:rsidP="004A4BCB">
            <w:pPr>
              <w:pStyle w:val="TableText"/>
              <w:jc w:val="right"/>
              <w:rPr>
                <w:rFonts w:asciiTheme="majorHAnsi" w:hAnsiTheme="majorHAnsi"/>
                <w:szCs w:val="18"/>
              </w:rPr>
            </w:pPr>
            <w:r w:rsidRPr="00294C78">
              <w:t>3</w:t>
            </w:r>
            <w:r w:rsidR="00A603DA">
              <w:t>7</w:t>
            </w:r>
            <w:r w:rsidRPr="00294C78">
              <w:t>.</w:t>
            </w:r>
            <w:r w:rsidR="00A603DA">
              <w:t>2</w:t>
            </w:r>
          </w:p>
        </w:tc>
      </w:tr>
      <w:tr w:rsidR="00294C78" w:rsidRPr="00294C78" w14:paraId="788C5CD2" w14:textId="77777777" w:rsidTr="00BC4E13">
        <w:tc>
          <w:tcPr>
            <w:tcW w:w="1666" w:type="pct"/>
            <w:shd w:val="clear" w:color="auto" w:fill="auto"/>
          </w:tcPr>
          <w:p w14:paraId="3863FA6C" w14:textId="77777777" w:rsidR="00294C78" w:rsidRPr="00294C78" w:rsidRDefault="00294C78" w:rsidP="004A4BCB">
            <w:pPr>
              <w:pStyle w:val="TableText"/>
              <w:rPr>
                <w:b/>
              </w:rPr>
            </w:pPr>
            <w:r w:rsidRPr="00294C78">
              <w:rPr>
                <w:b/>
              </w:rPr>
              <w:t>Total</w:t>
            </w:r>
          </w:p>
        </w:tc>
        <w:tc>
          <w:tcPr>
            <w:tcW w:w="1666" w:type="pct"/>
          </w:tcPr>
          <w:p w14:paraId="6E8AE2A3" w14:textId="539CC748" w:rsidR="00294C78" w:rsidRPr="00294C78" w:rsidRDefault="00165360" w:rsidP="004A4BCB">
            <w:pPr>
              <w:pStyle w:val="TableText"/>
              <w:jc w:val="right"/>
              <w:rPr>
                <w:b/>
              </w:rPr>
            </w:pPr>
            <w:r>
              <w:rPr>
                <w:b/>
              </w:rPr>
              <w:t>45</w:t>
            </w:r>
            <w:r w:rsidR="00294C78" w:rsidRPr="00294C78">
              <w:rPr>
                <w:b/>
              </w:rPr>
              <w:t>,</w:t>
            </w:r>
            <w:r>
              <w:rPr>
                <w:b/>
              </w:rPr>
              <w:t>667</w:t>
            </w:r>
          </w:p>
        </w:tc>
        <w:tc>
          <w:tcPr>
            <w:tcW w:w="1667" w:type="pct"/>
          </w:tcPr>
          <w:p w14:paraId="61258C83" w14:textId="77777777" w:rsidR="00294C78" w:rsidRPr="00294C78" w:rsidRDefault="00294C78" w:rsidP="004A4BCB">
            <w:pPr>
              <w:pStyle w:val="TableText"/>
              <w:jc w:val="right"/>
              <w:rPr>
                <w:b/>
              </w:rPr>
            </w:pPr>
            <w:r w:rsidRPr="00294C78">
              <w:rPr>
                <w:b/>
              </w:rPr>
              <w:t>100</w:t>
            </w:r>
          </w:p>
        </w:tc>
      </w:tr>
    </w:tbl>
    <w:p w14:paraId="3BD1DF52" w14:textId="6C5AE6A2" w:rsidR="00294C78" w:rsidRPr="00294C78" w:rsidRDefault="00294C78" w:rsidP="00B36DEF">
      <w:pPr>
        <w:pStyle w:val="FigureTableNoteSource"/>
      </w:pPr>
      <w:r w:rsidRPr="00294C78">
        <w:t>Source: AIMS database</w:t>
      </w:r>
    </w:p>
    <w:p w14:paraId="7D713084" w14:textId="190B9455" w:rsidR="00294C78" w:rsidRPr="00294C78" w:rsidRDefault="00294C78" w:rsidP="00294C78">
      <w:bookmarkStart w:id="123" w:name="_Ref520879990"/>
      <w:bookmarkStart w:id="124" w:name="_Toc518540782"/>
      <w:bookmarkStart w:id="125" w:name="_Toc518543539"/>
      <w:bookmarkStart w:id="126" w:name="_Toc520880976"/>
      <w:bookmarkEnd w:id="121"/>
      <w:r w:rsidRPr="00294C78">
        <w:t>From 1</w:t>
      </w:r>
      <w:r w:rsidR="001E2171">
        <w:t> </w:t>
      </w:r>
      <w:r w:rsidRPr="00294C78">
        <w:t xml:space="preserve">January to </w:t>
      </w:r>
      <w:r w:rsidRPr="001E2171">
        <w:t>31</w:t>
      </w:r>
      <w:r w:rsidR="001E2171">
        <w:t> </w:t>
      </w:r>
      <w:r w:rsidRPr="001E2171">
        <w:t>December</w:t>
      </w:r>
      <w:r w:rsidR="001E2171">
        <w:t> </w:t>
      </w:r>
      <w:r w:rsidRPr="00294C78">
        <w:t>202</w:t>
      </w:r>
      <w:r w:rsidR="00AA76BF">
        <w:t>1</w:t>
      </w:r>
      <w:r w:rsidRPr="00294C78">
        <w:t>:</w:t>
      </w:r>
    </w:p>
    <w:p w14:paraId="7A5F2F16" w14:textId="77777777" w:rsidR="00294C78" w:rsidRPr="00294C78" w:rsidRDefault="00294C78" w:rsidP="00AA76BF">
      <w:pPr>
        <w:pStyle w:val="ListBullet"/>
      </w:pPr>
      <w:r w:rsidRPr="00294C78">
        <w:t>food from China, India and Japan were subject to the most inspections</w:t>
      </w:r>
    </w:p>
    <w:p w14:paraId="309E5801" w14:textId="213F951D" w:rsidR="00294C78" w:rsidRPr="00294C78" w:rsidRDefault="00294C78" w:rsidP="00AA76BF">
      <w:pPr>
        <w:pStyle w:val="ListBullet"/>
      </w:pPr>
      <w:r w:rsidRPr="00294C78">
        <w:t>6</w:t>
      </w:r>
      <w:r w:rsidR="007E3574">
        <w:t>2</w:t>
      </w:r>
      <w:r w:rsidRPr="00294C78">
        <w:t>.</w:t>
      </w:r>
      <w:r w:rsidR="007E3574">
        <w:t>8</w:t>
      </w:r>
      <w:r w:rsidRPr="00294C78">
        <w:t>% of food inspections were conducted on food from 10 countries; the remaining 3</w:t>
      </w:r>
      <w:r w:rsidR="007E3574">
        <w:t>7</w:t>
      </w:r>
      <w:r w:rsidRPr="00294C78">
        <w:t>.</w:t>
      </w:r>
      <w:r w:rsidR="007E3574">
        <w:t>2</w:t>
      </w:r>
      <w:r w:rsidRPr="00294C78">
        <w:t>% concerned food from 134 countries.</w:t>
      </w:r>
    </w:p>
    <w:p w14:paraId="45A2DF53" w14:textId="28FEE72F" w:rsidR="00294C78" w:rsidRPr="00294C78" w:rsidRDefault="00294C78" w:rsidP="00294C78">
      <w:r w:rsidRPr="00294C78">
        <w:lastRenderedPageBreak/>
        <w:t xml:space="preserve">A significant proportion of food imports are from New Zealand, but very few are subject to the </w:t>
      </w:r>
      <w:r w:rsidR="00752B76" w:rsidRPr="00B36DEF">
        <w:t>IFC Act</w:t>
      </w:r>
      <w:r w:rsidRPr="00294C78">
        <w:t xml:space="preserve">. The Act exempts food imported from New Zealand unless the Order indicates that it applies. Currently, the Order specifies that beef, beef products, ready-to-eat cassava chips and brown seaweed are foods to which the Act applies. The exemption in the Act for food imported from New Zealand was included following the signing of the Trans-Tasman Mutual Recognition Arrangement between Australia and New Zealand. Under the arrangement, </w:t>
      </w:r>
      <w:r w:rsidR="001B5D22">
        <w:t>goods</w:t>
      </w:r>
      <w:r w:rsidR="001B5D22" w:rsidRPr="00294C78">
        <w:t xml:space="preserve"> </w:t>
      </w:r>
      <w:r w:rsidRPr="00294C78">
        <w:t xml:space="preserve">produced by or imported into either country that meets one country’s </w:t>
      </w:r>
      <w:r w:rsidR="001B5D22">
        <w:t>legal requirements</w:t>
      </w:r>
      <w:r w:rsidRPr="00294C78">
        <w:t xml:space="preserve"> may be legally sold in the other cou</w:t>
      </w:r>
      <w:bookmarkEnd w:id="123"/>
      <w:bookmarkEnd w:id="124"/>
      <w:bookmarkEnd w:id="125"/>
      <w:bookmarkEnd w:id="126"/>
      <w:r w:rsidRPr="00294C78">
        <w:t>ntry.</w:t>
      </w:r>
    </w:p>
    <w:p w14:paraId="145E5F80" w14:textId="3AFB8FAE" w:rsidR="00294C78" w:rsidRPr="00294C78" w:rsidRDefault="00294C78" w:rsidP="00AA76BF">
      <w:pPr>
        <w:pStyle w:val="Heading3"/>
        <w:numPr>
          <w:ilvl w:val="0"/>
          <w:numId w:val="0"/>
        </w:numPr>
        <w:ind w:left="964" w:hanging="964"/>
      </w:pPr>
      <w:bookmarkStart w:id="127" w:name="_Toc518540211"/>
      <w:bookmarkStart w:id="128" w:name="_Toc520880949"/>
      <w:bookmarkStart w:id="129" w:name="_Toc16519513"/>
      <w:bookmarkStart w:id="130" w:name="_Toc48556763"/>
      <w:bookmarkStart w:id="131" w:name="_Toc76110336"/>
      <w:bookmarkStart w:id="132" w:name="_Toc109045635"/>
      <w:r w:rsidRPr="00294C78">
        <w:t>Comparing inspection data reports</w:t>
      </w:r>
      <w:bookmarkEnd w:id="127"/>
      <w:bookmarkEnd w:id="128"/>
      <w:r w:rsidRPr="00294C78">
        <w:t xml:space="preserve"> since </w:t>
      </w:r>
      <w:bookmarkEnd w:id="129"/>
      <w:bookmarkEnd w:id="130"/>
      <w:r w:rsidRPr="00294C78">
        <w:t>201</w:t>
      </w:r>
      <w:bookmarkEnd w:id="131"/>
      <w:r w:rsidR="00AA76BF">
        <w:t>7</w:t>
      </w:r>
      <w:bookmarkEnd w:id="132"/>
    </w:p>
    <w:p w14:paraId="03827E01" w14:textId="767BC8E1" w:rsidR="00294C78" w:rsidRPr="00294C78" w:rsidRDefault="00294C78" w:rsidP="00294C78">
      <w:pPr>
        <w:spacing w:before="120"/>
      </w:pPr>
      <w:r w:rsidRPr="00294C78">
        <w:t>We have published IFIS data reports since 2006. Initially, reports were published every 6 months. Since 201</w:t>
      </w:r>
      <w:r w:rsidR="00AA76BF">
        <w:t>7</w:t>
      </w:r>
      <w:r w:rsidRPr="00294C78">
        <w:t xml:space="preserve"> we have published the reports annually.</w:t>
      </w:r>
    </w:p>
    <w:p w14:paraId="4028B14C" w14:textId="740E44A9" w:rsidR="00294C78" w:rsidRPr="00294C78" w:rsidRDefault="005E381F" w:rsidP="00294C78">
      <w:pPr>
        <w:spacing w:before="120"/>
      </w:pPr>
      <w:r>
        <w:t>From</w:t>
      </w:r>
      <w:r w:rsidR="005E0E40">
        <w:t xml:space="preserve"> </w:t>
      </w:r>
      <w:r w:rsidR="00B557C8">
        <w:t xml:space="preserve">2017 </w:t>
      </w:r>
      <w:r>
        <w:t xml:space="preserve">to 2020 </w:t>
      </w:r>
      <w:r w:rsidR="00294C78" w:rsidRPr="00B1310C">
        <w:t xml:space="preserve">the number of entries </w:t>
      </w:r>
      <w:r w:rsidR="005E0E40" w:rsidRPr="00B1310C">
        <w:t>referred</w:t>
      </w:r>
      <w:r>
        <w:t xml:space="preserve"> increased by </w:t>
      </w:r>
      <w:r w:rsidR="00F33229" w:rsidRPr="004D1EBF">
        <w:t>21</w:t>
      </w:r>
      <w:r w:rsidRPr="004D1EBF">
        <w:t>%</w:t>
      </w:r>
      <w:r w:rsidR="005E0E40" w:rsidRPr="004D1EBF">
        <w:t>,</w:t>
      </w:r>
      <w:r w:rsidR="00294C78" w:rsidRPr="004D1EBF">
        <w:t xml:space="preserve"> </w:t>
      </w:r>
      <w:r w:rsidR="00B557C8">
        <w:t xml:space="preserve">and the number of lines inspected </w:t>
      </w:r>
      <w:r>
        <w:t xml:space="preserve">by </w:t>
      </w:r>
      <w:r w:rsidR="00F33229" w:rsidRPr="004D1EBF">
        <w:t>47</w:t>
      </w:r>
      <w:r w:rsidRPr="004D1EBF">
        <w:t>%</w:t>
      </w:r>
      <w:r w:rsidR="00B557C8">
        <w:t>. However, from 2020 to 2021</w:t>
      </w:r>
      <w:r w:rsidR="001E2171">
        <w:t xml:space="preserve"> </w:t>
      </w:r>
      <w:r>
        <w:t xml:space="preserve">the number of entries referred decreased by </w:t>
      </w:r>
      <w:r w:rsidR="00F33229" w:rsidRPr="004D1EBF">
        <w:t>11</w:t>
      </w:r>
      <w:r w:rsidRPr="004D1EBF">
        <w:t xml:space="preserve">% </w:t>
      </w:r>
      <w:r>
        <w:t xml:space="preserve">and the number of lines inspected by </w:t>
      </w:r>
      <w:r w:rsidR="00F33229">
        <w:t>10</w:t>
      </w:r>
      <w:r>
        <w:t>%</w:t>
      </w:r>
      <w:r w:rsidR="00FB3F3C">
        <w:t xml:space="preserve"> </w:t>
      </w:r>
      <w:r>
        <w:t>(</w:t>
      </w:r>
      <w:r w:rsidR="001E2171">
        <w:fldChar w:fldCharType="begin"/>
      </w:r>
      <w:r w:rsidR="001E2171">
        <w:instrText xml:space="preserve"> REF _Ref43802303 \h </w:instrText>
      </w:r>
      <w:r w:rsidR="001E2171">
        <w:fldChar w:fldCharType="separate"/>
      </w:r>
      <w:r w:rsidR="003C1169" w:rsidRPr="00AA76BF">
        <w:t xml:space="preserve">Figure </w:t>
      </w:r>
      <w:r w:rsidR="003C1169">
        <w:rPr>
          <w:noProof/>
        </w:rPr>
        <w:t>4</w:t>
      </w:r>
      <w:r w:rsidR="001E2171">
        <w:fldChar w:fldCharType="end"/>
      </w:r>
      <w:r w:rsidR="00B1310C">
        <w:t>)</w:t>
      </w:r>
      <w:r w:rsidR="001E2171">
        <w:t>.</w:t>
      </w:r>
    </w:p>
    <w:p w14:paraId="305FB262" w14:textId="6C83E52C" w:rsidR="00AA76BF" w:rsidRPr="00AA76BF" w:rsidRDefault="00AA76BF" w:rsidP="00AA76BF">
      <w:pPr>
        <w:pStyle w:val="Caption"/>
      </w:pPr>
      <w:bookmarkStart w:id="133" w:name="_Ref43802303"/>
      <w:bookmarkStart w:id="134" w:name="_Toc48556770"/>
      <w:bookmarkStart w:id="135" w:name="_Toc76110353"/>
      <w:bookmarkStart w:id="136" w:name="_Toc109045650"/>
      <w:bookmarkStart w:id="137" w:name="Figure_4_Inspection_activity_16_to_19"/>
      <w:r w:rsidRPr="00AA76BF">
        <w:t xml:space="preserve">Figure </w:t>
      </w:r>
      <w:r w:rsidRPr="00AA76BF">
        <w:rPr>
          <w:noProof/>
        </w:rPr>
        <w:fldChar w:fldCharType="begin"/>
      </w:r>
      <w:r w:rsidRPr="00AA76BF">
        <w:rPr>
          <w:noProof/>
        </w:rPr>
        <w:instrText xml:space="preserve"> SEQ Figure \* ARABIC </w:instrText>
      </w:r>
      <w:r w:rsidRPr="00AA76BF">
        <w:rPr>
          <w:noProof/>
        </w:rPr>
        <w:fldChar w:fldCharType="separate"/>
      </w:r>
      <w:r w:rsidR="003C1169">
        <w:rPr>
          <w:noProof/>
        </w:rPr>
        <w:t>4</w:t>
      </w:r>
      <w:r w:rsidRPr="00AA76BF">
        <w:rPr>
          <w:noProof/>
        </w:rPr>
        <w:fldChar w:fldCharType="end"/>
      </w:r>
      <w:bookmarkEnd w:id="133"/>
      <w:r w:rsidRPr="00AA76BF">
        <w:t xml:space="preserve"> Inspection activity, January </w:t>
      </w:r>
      <w:r w:rsidR="00C65FF5" w:rsidRPr="00E43072">
        <w:t>201</w:t>
      </w:r>
      <w:r w:rsidR="00C65FF5">
        <w:t>7</w:t>
      </w:r>
      <w:r w:rsidR="00C65FF5" w:rsidRPr="00AA76BF">
        <w:t xml:space="preserve"> </w:t>
      </w:r>
      <w:r w:rsidRPr="00AA76BF">
        <w:t xml:space="preserve">to December </w:t>
      </w:r>
      <w:bookmarkEnd w:id="134"/>
      <w:r w:rsidRPr="00AA76BF">
        <w:t>202</w:t>
      </w:r>
      <w:bookmarkEnd w:id="135"/>
      <w:r>
        <w:t>1</w:t>
      </w:r>
      <w:bookmarkEnd w:id="136"/>
    </w:p>
    <w:bookmarkEnd w:id="137"/>
    <w:p w14:paraId="3D7DBF4D" w14:textId="5136C457" w:rsidR="00C22EB0" w:rsidRDefault="00C22EB0" w:rsidP="00662432">
      <w:r>
        <w:rPr>
          <w:noProof/>
        </w:rPr>
        <w:drawing>
          <wp:inline distT="0" distB="0" distL="0" distR="0" wp14:anchorId="179CEE6C" wp14:editId="7B393DED">
            <wp:extent cx="4655128" cy="2974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4598" cy="2980907"/>
                    </a:xfrm>
                    <a:prstGeom prst="rect">
                      <a:avLst/>
                    </a:prstGeom>
                    <a:noFill/>
                  </pic:spPr>
                </pic:pic>
              </a:graphicData>
            </a:graphic>
          </wp:inline>
        </w:drawing>
      </w:r>
    </w:p>
    <w:p w14:paraId="266F7505" w14:textId="26262ED6" w:rsidR="00613E52" w:rsidRDefault="00AA76BF" w:rsidP="00662432">
      <w:pPr>
        <w:pStyle w:val="FigureTableNoteSource"/>
      </w:pPr>
      <w:r w:rsidRPr="00AA76BF">
        <w:t>Source: AIMS database</w:t>
      </w:r>
    </w:p>
    <w:p w14:paraId="40944FFE" w14:textId="5F6C0011" w:rsidR="00AA76BF" w:rsidRPr="00AA76BF" w:rsidRDefault="005E381F" w:rsidP="00FA7CF7">
      <w:pPr>
        <w:spacing w:before="120"/>
      </w:pPr>
      <w:r>
        <w:t xml:space="preserve">From </w:t>
      </w:r>
      <w:r w:rsidR="00FA7CF7">
        <w:t xml:space="preserve">2017 </w:t>
      </w:r>
      <w:r>
        <w:t xml:space="preserve">to 2020 analytical </w:t>
      </w:r>
      <w:r w:rsidR="00FA7CF7">
        <w:t>testing applied under the IFIS</w:t>
      </w:r>
      <w:r>
        <w:t xml:space="preserve"> increased by </w:t>
      </w:r>
      <w:r w:rsidR="004D1EBF" w:rsidRPr="006C3871">
        <w:t>7</w:t>
      </w:r>
      <w:r w:rsidRPr="006C3871">
        <w:t xml:space="preserve">% and labelling testing by </w:t>
      </w:r>
      <w:r w:rsidR="004D1EBF" w:rsidRPr="006C3871">
        <w:t>50</w:t>
      </w:r>
      <w:r w:rsidRPr="006C3871">
        <w:t>%.</w:t>
      </w:r>
      <w:r w:rsidR="00FA7CF7" w:rsidRPr="006C3871">
        <w:t xml:space="preserve"> </w:t>
      </w:r>
      <w:r w:rsidRPr="006C3871">
        <w:t>H</w:t>
      </w:r>
      <w:r w:rsidR="00FA7CF7" w:rsidRPr="006C3871">
        <w:t>owever</w:t>
      </w:r>
      <w:r w:rsidRPr="006C3871">
        <w:t>, from 2020 to 2021 analytical test</w:t>
      </w:r>
      <w:r w:rsidR="002C4D20" w:rsidRPr="006C3871">
        <w:t xml:space="preserve">ing </w:t>
      </w:r>
      <w:r w:rsidRPr="006C3871">
        <w:t xml:space="preserve">decreased by </w:t>
      </w:r>
      <w:r w:rsidR="004D1EBF" w:rsidRPr="006C3871">
        <w:t>10</w:t>
      </w:r>
      <w:r w:rsidRPr="006C3871">
        <w:t xml:space="preserve">% and labelling testing decreased by </w:t>
      </w:r>
      <w:r w:rsidR="004D1EBF" w:rsidRPr="006C3871">
        <w:t>12</w:t>
      </w:r>
      <w:r w:rsidRPr="006C3871">
        <w:t>%</w:t>
      </w:r>
      <w:r w:rsidR="001E2171">
        <w:t xml:space="preserve"> (</w:t>
      </w:r>
      <w:r w:rsidR="001E2171">
        <w:fldChar w:fldCharType="begin"/>
      </w:r>
      <w:r w:rsidR="001E2171">
        <w:instrText xml:space="preserve"> REF _Ref43802323 \h </w:instrText>
      </w:r>
      <w:r w:rsidR="001E2171">
        <w:fldChar w:fldCharType="separate"/>
      </w:r>
      <w:r w:rsidR="003C1169" w:rsidRPr="00AA76BF">
        <w:t xml:space="preserve">Figure </w:t>
      </w:r>
      <w:r w:rsidR="003C1169">
        <w:rPr>
          <w:noProof/>
        </w:rPr>
        <w:t>5</w:t>
      </w:r>
      <w:r w:rsidR="001E2171">
        <w:fldChar w:fldCharType="end"/>
      </w:r>
      <w:r w:rsidR="00FA7CF7">
        <w:t>)</w:t>
      </w:r>
      <w:r w:rsidR="001E2171">
        <w:t>.</w:t>
      </w:r>
    </w:p>
    <w:p w14:paraId="5127FA71" w14:textId="670A7A96" w:rsidR="00AA76BF" w:rsidRPr="00AA76BF" w:rsidRDefault="00AA76BF" w:rsidP="00AA76BF">
      <w:pPr>
        <w:pStyle w:val="Caption"/>
      </w:pPr>
      <w:bookmarkStart w:id="138" w:name="_Ref43802323"/>
      <w:bookmarkStart w:id="139" w:name="_Toc48556771"/>
      <w:bookmarkStart w:id="140" w:name="_Toc76110354"/>
      <w:bookmarkStart w:id="141" w:name="_Toc109045651"/>
      <w:r w:rsidRPr="00AA76BF">
        <w:lastRenderedPageBreak/>
        <w:t xml:space="preserve">Figure </w:t>
      </w:r>
      <w:r w:rsidRPr="00AA76BF">
        <w:rPr>
          <w:noProof/>
        </w:rPr>
        <w:fldChar w:fldCharType="begin"/>
      </w:r>
      <w:r w:rsidRPr="00AA76BF">
        <w:rPr>
          <w:noProof/>
        </w:rPr>
        <w:instrText xml:space="preserve"> SEQ Figure \* ARABIC </w:instrText>
      </w:r>
      <w:r w:rsidRPr="00AA76BF">
        <w:rPr>
          <w:noProof/>
        </w:rPr>
        <w:fldChar w:fldCharType="separate"/>
      </w:r>
      <w:r w:rsidR="003C1169">
        <w:rPr>
          <w:noProof/>
        </w:rPr>
        <w:t>5</w:t>
      </w:r>
      <w:r w:rsidRPr="00AA76BF">
        <w:rPr>
          <w:noProof/>
        </w:rPr>
        <w:fldChar w:fldCharType="end"/>
      </w:r>
      <w:bookmarkEnd w:id="138"/>
      <w:r w:rsidRPr="00AA76BF">
        <w:t xml:space="preserve"> Tests conducted, January 201</w:t>
      </w:r>
      <w:r>
        <w:t>7</w:t>
      </w:r>
      <w:r w:rsidRPr="00AA76BF">
        <w:t xml:space="preserve"> to December </w:t>
      </w:r>
      <w:bookmarkEnd w:id="139"/>
      <w:r w:rsidRPr="00AA76BF">
        <w:t>202</w:t>
      </w:r>
      <w:bookmarkEnd w:id="140"/>
      <w:r>
        <w:t>1</w:t>
      </w:r>
      <w:bookmarkEnd w:id="141"/>
    </w:p>
    <w:p w14:paraId="21339516" w14:textId="37DB3B38" w:rsidR="008561BB" w:rsidRDefault="003A1FDF" w:rsidP="004A4BCB">
      <w:pPr>
        <w:spacing w:after="120"/>
      </w:pPr>
      <w:r>
        <w:rPr>
          <w:noProof/>
        </w:rPr>
        <w:drawing>
          <wp:inline distT="0" distB="0" distL="0" distR="0" wp14:anchorId="0E9A3BC9" wp14:editId="5D34813C">
            <wp:extent cx="4630679" cy="28213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6459" cy="2831007"/>
                    </a:xfrm>
                    <a:prstGeom prst="rect">
                      <a:avLst/>
                    </a:prstGeom>
                    <a:noFill/>
                  </pic:spPr>
                </pic:pic>
              </a:graphicData>
            </a:graphic>
          </wp:inline>
        </w:drawing>
      </w:r>
    </w:p>
    <w:p w14:paraId="64D55102" w14:textId="19DBD2D2" w:rsidR="00AA76BF" w:rsidRPr="00AA76BF" w:rsidRDefault="00AA76BF" w:rsidP="004A4BCB">
      <w:pPr>
        <w:pStyle w:val="FigureTableNoteSource"/>
        <w:spacing w:before="0"/>
      </w:pPr>
      <w:r w:rsidRPr="00AA76BF">
        <w:t>Source: AIMS database</w:t>
      </w:r>
    </w:p>
    <w:p w14:paraId="4B9DF574" w14:textId="31A0D299" w:rsidR="00764D6A" w:rsidRDefault="002F2018" w:rsidP="002F2018">
      <w:pPr>
        <w:pStyle w:val="Heading2"/>
        <w:numPr>
          <w:ilvl w:val="0"/>
          <w:numId w:val="0"/>
        </w:numPr>
      </w:pPr>
      <w:bookmarkStart w:id="142" w:name="_Appendix_A:_Analytical"/>
      <w:bookmarkStart w:id="143" w:name="_Toc430782160"/>
      <w:bookmarkStart w:id="144" w:name="_Toc109045636"/>
      <w:bookmarkEnd w:id="142"/>
      <w:r w:rsidRPr="002F2018">
        <w:lastRenderedPageBreak/>
        <w:t>Appendix A</w:t>
      </w:r>
      <w:bookmarkEnd w:id="143"/>
      <w:r w:rsidRPr="002F2018">
        <w:t>: Analytical tests applied to</w:t>
      </w:r>
      <w:r w:rsidR="002C4D20">
        <w:t> </w:t>
      </w:r>
      <w:r w:rsidRPr="002F2018">
        <w:t>food</w:t>
      </w:r>
      <w:bookmarkEnd w:id="144"/>
    </w:p>
    <w:p w14:paraId="4763DAE5" w14:textId="12A08FFE" w:rsidR="002F2018" w:rsidRPr="002F2018" w:rsidRDefault="002F2018" w:rsidP="002F2018">
      <w:pPr>
        <w:pStyle w:val="Caption"/>
      </w:pPr>
      <w:bookmarkStart w:id="145" w:name="_Toc16519527"/>
      <w:bookmarkStart w:id="146" w:name="_Toc45274985"/>
      <w:bookmarkStart w:id="147" w:name="_Toc76110349"/>
      <w:bookmarkStart w:id="148" w:name="_Toc109045646"/>
      <w:r w:rsidRPr="002F2018">
        <w:t>Table A</w:t>
      </w:r>
      <w:r w:rsidRPr="002F2018">
        <w:rPr>
          <w:noProof/>
        </w:rPr>
        <w:fldChar w:fldCharType="begin"/>
      </w:r>
      <w:r w:rsidRPr="002F2018">
        <w:rPr>
          <w:noProof/>
        </w:rPr>
        <w:instrText xml:space="preserve"> SEQ Table_A \* ARABIC </w:instrText>
      </w:r>
      <w:r w:rsidRPr="002F2018">
        <w:rPr>
          <w:noProof/>
        </w:rPr>
        <w:fldChar w:fldCharType="separate"/>
      </w:r>
      <w:r w:rsidR="003C1169">
        <w:rPr>
          <w:noProof/>
        </w:rPr>
        <w:t>1</w:t>
      </w:r>
      <w:r w:rsidRPr="002F2018">
        <w:rPr>
          <w:noProof/>
        </w:rPr>
        <w:fldChar w:fldCharType="end"/>
      </w:r>
      <w:r w:rsidRPr="002F2018">
        <w:t xml:space="preserve"> Analytical tests applied to food, </w:t>
      </w:r>
      <w:bookmarkEnd w:id="145"/>
      <w:bookmarkEnd w:id="146"/>
      <w:r w:rsidRPr="002F2018">
        <w:t>202</w:t>
      </w:r>
      <w:bookmarkEnd w:id="147"/>
      <w:r>
        <w:t>1</w:t>
      </w:r>
      <w:bookmarkEnd w:id="148"/>
    </w:p>
    <w:tbl>
      <w:tblPr>
        <w:tblW w:w="4689" w:type="pct"/>
        <w:tblBorders>
          <w:top w:val="single" w:sz="4" w:space="0" w:color="auto"/>
          <w:bottom w:val="single" w:sz="4" w:space="0" w:color="auto"/>
        </w:tblBorders>
        <w:tblLook w:val="01E0" w:firstRow="1" w:lastRow="1" w:firstColumn="1" w:lastColumn="1" w:noHBand="0" w:noVBand="0"/>
      </w:tblPr>
      <w:tblGrid>
        <w:gridCol w:w="2411"/>
        <w:gridCol w:w="6095"/>
      </w:tblGrid>
      <w:tr w:rsidR="00670CD4" w:rsidRPr="002F2018" w14:paraId="5467A5DD" w14:textId="77777777" w:rsidTr="007E2512">
        <w:trPr>
          <w:tblHeader/>
        </w:trPr>
        <w:tc>
          <w:tcPr>
            <w:tcW w:w="1417" w:type="pct"/>
            <w:tcBorders>
              <w:bottom w:val="single" w:sz="4" w:space="0" w:color="auto"/>
            </w:tcBorders>
            <w:shd w:val="clear" w:color="auto" w:fill="FFFFFF" w:themeFill="background1"/>
          </w:tcPr>
          <w:p w14:paraId="5CD15A7B" w14:textId="77777777" w:rsidR="00670CD4" w:rsidRPr="002F2018" w:rsidRDefault="00670CD4" w:rsidP="007E2512">
            <w:pPr>
              <w:pStyle w:val="TableHeading"/>
            </w:pPr>
            <w:bookmarkStart w:id="149" w:name="Title_A1"/>
            <w:bookmarkEnd w:id="149"/>
            <w:r w:rsidRPr="002F2018">
              <w:t>Food group</w:t>
            </w:r>
          </w:p>
        </w:tc>
        <w:tc>
          <w:tcPr>
            <w:tcW w:w="3583" w:type="pct"/>
            <w:tcBorders>
              <w:bottom w:val="single" w:sz="4" w:space="0" w:color="auto"/>
            </w:tcBorders>
            <w:shd w:val="clear" w:color="auto" w:fill="FFFFFF" w:themeFill="background1"/>
          </w:tcPr>
          <w:p w14:paraId="33836FE0" w14:textId="77777777" w:rsidR="00670CD4" w:rsidRPr="002F2018" w:rsidRDefault="00670CD4" w:rsidP="007E2512">
            <w:pPr>
              <w:pStyle w:val="TableHeading"/>
            </w:pPr>
            <w:r w:rsidRPr="002F2018">
              <w:t>Analytical test</w:t>
            </w:r>
          </w:p>
        </w:tc>
      </w:tr>
      <w:tr w:rsidR="00670CD4" w:rsidRPr="002F2018" w14:paraId="19BC596C" w14:textId="77777777" w:rsidTr="007E2512">
        <w:tc>
          <w:tcPr>
            <w:tcW w:w="1417" w:type="pct"/>
            <w:tcBorders>
              <w:top w:val="single" w:sz="4" w:space="0" w:color="auto"/>
              <w:bottom w:val="single" w:sz="4" w:space="0" w:color="auto"/>
            </w:tcBorders>
          </w:tcPr>
          <w:p w14:paraId="2752DFAF" w14:textId="77777777" w:rsidR="00670CD4" w:rsidRPr="002F2018" w:rsidRDefault="00670CD4" w:rsidP="007E2512">
            <w:pPr>
              <w:pStyle w:val="TableText"/>
            </w:pPr>
            <w:r w:rsidRPr="002F2018">
              <w:t>Coconut milk drinks</w:t>
            </w:r>
          </w:p>
        </w:tc>
        <w:tc>
          <w:tcPr>
            <w:tcW w:w="3583" w:type="pct"/>
            <w:tcBorders>
              <w:top w:val="single" w:sz="4" w:space="0" w:color="auto"/>
              <w:bottom w:val="single" w:sz="4" w:space="0" w:color="auto"/>
            </w:tcBorders>
          </w:tcPr>
          <w:p w14:paraId="344218C7" w14:textId="77777777" w:rsidR="00670CD4" w:rsidRPr="002F2018" w:rsidRDefault="00670CD4" w:rsidP="001953D9">
            <w:pPr>
              <w:pStyle w:val="TableBullet1"/>
            </w:pPr>
            <w:r w:rsidRPr="002F2018">
              <w:t>Beta-lactoglobulin</w:t>
            </w:r>
          </w:p>
          <w:p w14:paraId="66BD4FAD" w14:textId="77777777" w:rsidR="00670CD4" w:rsidRPr="002F2018" w:rsidRDefault="00670CD4" w:rsidP="001953D9">
            <w:pPr>
              <w:pStyle w:val="TableBullet1"/>
            </w:pPr>
            <w:r w:rsidRPr="002F2018">
              <w:t>Casein</w:t>
            </w:r>
          </w:p>
          <w:p w14:paraId="07A68155" w14:textId="77777777" w:rsidR="00670CD4" w:rsidRPr="002F2018" w:rsidRDefault="00670CD4" w:rsidP="001953D9">
            <w:pPr>
              <w:pStyle w:val="TableBullet1"/>
            </w:pPr>
            <w:r w:rsidRPr="002F2018">
              <w:t>Total milk</w:t>
            </w:r>
          </w:p>
        </w:tc>
      </w:tr>
      <w:tr w:rsidR="007E2512" w:rsidRPr="002F2018" w14:paraId="72368565" w14:textId="77777777" w:rsidTr="005F46C4">
        <w:trPr>
          <w:trHeight w:val="943"/>
        </w:trPr>
        <w:tc>
          <w:tcPr>
            <w:tcW w:w="1417" w:type="pct"/>
            <w:tcBorders>
              <w:top w:val="single" w:sz="4" w:space="0" w:color="auto"/>
              <w:bottom w:val="single" w:sz="4" w:space="0" w:color="auto"/>
            </w:tcBorders>
          </w:tcPr>
          <w:p w14:paraId="69BF38E8" w14:textId="77777777" w:rsidR="007E2512" w:rsidRPr="002F2018" w:rsidRDefault="007E2512" w:rsidP="007E2512">
            <w:pPr>
              <w:pStyle w:val="TableText"/>
            </w:pPr>
            <w:r w:rsidRPr="002F2018">
              <w:t>Dairy products</w:t>
            </w:r>
          </w:p>
        </w:tc>
        <w:tc>
          <w:tcPr>
            <w:tcW w:w="3583" w:type="pct"/>
            <w:tcBorders>
              <w:top w:val="single" w:sz="4" w:space="0" w:color="auto"/>
            </w:tcBorders>
          </w:tcPr>
          <w:p w14:paraId="5CE317F5" w14:textId="77777777" w:rsidR="007E2512" w:rsidRPr="006C3871" w:rsidRDefault="007E2512" w:rsidP="001953D9">
            <w:pPr>
              <w:pStyle w:val="TableBullet1"/>
              <w:rPr>
                <w:rStyle w:val="Emphasis"/>
              </w:rPr>
            </w:pPr>
            <w:r w:rsidRPr="006C3871">
              <w:rPr>
                <w:rStyle w:val="Emphasis"/>
              </w:rPr>
              <w:t>Listeria monocytogenes</w:t>
            </w:r>
          </w:p>
          <w:p w14:paraId="0F1AF690" w14:textId="77777777" w:rsidR="007E2512" w:rsidRPr="002F2018" w:rsidRDefault="007E2512" w:rsidP="001953D9">
            <w:pPr>
              <w:pStyle w:val="TableBullet1"/>
            </w:pPr>
            <w:r w:rsidRPr="007E2512">
              <w:rPr>
                <w:rStyle w:val="Emphasis"/>
              </w:rPr>
              <w:t>Listeria monocytogenes</w:t>
            </w:r>
            <w:r w:rsidRPr="002F2018">
              <w:t xml:space="preserve"> (enumerated)</w:t>
            </w:r>
          </w:p>
          <w:p w14:paraId="0C494707" w14:textId="18719CA6" w:rsidR="007E2512" w:rsidRPr="006C3871" w:rsidRDefault="007E2512" w:rsidP="001953D9">
            <w:pPr>
              <w:pStyle w:val="TableBullet1"/>
              <w:rPr>
                <w:rStyle w:val="Emphasis"/>
              </w:rPr>
            </w:pPr>
            <w:r w:rsidRPr="006C3871">
              <w:rPr>
                <w:rStyle w:val="Emphasis"/>
              </w:rPr>
              <w:t>Salmonella</w:t>
            </w:r>
          </w:p>
        </w:tc>
      </w:tr>
      <w:tr w:rsidR="00670CD4" w:rsidRPr="002F2018" w14:paraId="78ECF362" w14:textId="77777777" w:rsidTr="007E2512">
        <w:tc>
          <w:tcPr>
            <w:tcW w:w="1417" w:type="pct"/>
            <w:tcBorders>
              <w:top w:val="single" w:sz="4" w:space="0" w:color="auto"/>
              <w:bottom w:val="single" w:sz="4" w:space="0" w:color="auto"/>
            </w:tcBorders>
          </w:tcPr>
          <w:p w14:paraId="51403785" w14:textId="77777777" w:rsidR="00670CD4" w:rsidRPr="002F2018" w:rsidRDefault="00670CD4" w:rsidP="007E2512">
            <w:pPr>
              <w:pStyle w:val="TableText"/>
            </w:pPr>
            <w:r w:rsidRPr="002F2018">
              <w:t>Edible plant oils</w:t>
            </w:r>
          </w:p>
        </w:tc>
        <w:tc>
          <w:tcPr>
            <w:tcW w:w="3583" w:type="pct"/>
            <w:tcBorders>
              <w:top w:val="single" w:sz="4" w:space="0" w:color="auto"/>
              <w:bottom w:val="single" w:sz="4" w:space="0" w:color="auto"/>
            </w:tcBorders>
          </w:tcPr>
          <w:p w14:paraId="0F3ED7E4" w14:textId="77777777" w:rsidR="00670CD4" w:rsidRPr="002F2018" w:rsidRDefault="00670CD4" w:rsidP="001953D9">
            <w:pPr>
              <w:pStyle w:val="TableBullet1"/>
            </w:pPr>
            <w:r w:rsidRPr="002F2018">
              <w:t>Erucic acid</w:t>
            </w:r>
          </w:p>
        </w:tc>
      </w:tr>
      <w:tr w:rsidR="00670CD4" w:rsidRPr="002F2018" w14:paraId="4495B4E2" w14:textId="77777777" w:rsidTr="007E2512">
        <w:tc>
          <w:tcPr>
            <w:tcW w:w="1417" w:type="pct"/>
            <w:tcBorders>
              <w:top w:val="single" w:sz="4" w:space="0" w:color="auto"/>
              <w:bottom w:val="single" w:sz="4" w:space="0" w:color="auto"/>
            </w:tcBorders>
          </w:tcPr>
          <w:p w14:paraId="3541E13A" w14:textId="77777777" w:rsidR="00670CD4" w:rsidRPr="002F2018" w:rsidRDefault="00670CD4" w:rsidP="007E2512">
            <w:pPr>
              <w:pStyle w:val="TableText"/>
            </w:pPr>
            <w:r w:rsidRPr="002F2018">
              <w:t>Fruit and vegetables</w:t>
            </w:r>
          </w:p>
        </w:tc>
        <w:tc>
          <w:tcPr>
            <w:tcW w:w="3583" w:type="pct"/>
            <w:tcBorders>
              <w:top w:val="single" w:sz="4" w:space="0" w:color="auto"/>
              <w:bottom w:val="single" w:sz="4" w:space="0" w:color="auto"/>
            </w:tcBorders>
          </w:tcPr>
          <w:p w14:paraId="745329F9" w14:textId="77777777" w:rsidR="00670CD4" w:rsidRPr="002F2018" w:rsidRDefault="00670CD4" w:rsidP="001953D9">
            <w:pPr>
              <w:pStyle w:val="TableBullet1"/>
            </w:pPr>
            <w:r w:rsidRPr="002F2018">
              <w:t>Fruit and vegetable residue screen</w:t>
            </w:r>
          </w:p>
          <w:p w14:paraId="39C9E978" w14:textId="338E16F2" w:rsidR="00670CD4" w:rsidRDefault="00670CD4" w:rsidP="001953D9">
            <w:pPr>
              <w:pStyle w:val="TableBullet1"/>
            </w:pPr>
            <w:r w:rsidRPr="002C4D20">
              <w:rPr>
                <w:rStyle w:val="Emphasis"/>
              </w:rPr>
              <w:t>E. coli</w:t>
            </w:r>
            <w:r w:rsidRPr="002F2018">
              <w:t xml:space="preserve"> </w:t>
            </w:r>
            <w:r w:rsidR="002C4D20">
              <w:t>(</w:t>
            </w:r>
            <w:r w:rsidRPr="002F2018">
              <w:t>ready to eat berries,</w:t>
            </w:r>
            <w:r>
              <w:t xml:space="preserve"> pomegranate arils,</w:t>
            </w:r>
            <w:r w:rsidRPr="002F2018">
              <w:t xml:space="preserve"> sweet/sugar snap peas, fresh baby corn, fresh chillies, </w:t>
            </w:r>
            <w:r>
              <w:t xml:space="preserve">dried dates, frozen spinach, </w:t>
            </w:r>
            <w:r w:rsidRPr="002F2018">
              <w:t>sun-dried and semi-dried tomatoes)</w:t>
            </w:r>
          </w:p>
          <w:p w14:paraId="357E2D1E" w14:textId="41ED1CC1" w:rsidR="00670CD4" w:rsidRPr="002F2018" w:rsidRDefault="00670CD4" w:rsidP="001953D9">
            <w:pPr>
              <w:pStyle w:val="TableBullet1"/>
            </w:pPr>
            <w:r>
              <w:t>Lead (fresh and frozen vegetables)</w:t>
            </w:r>
          </w:p>
        </w:tc>
      </w:tr>
      <w:tr w:rsidR="00670CD4" w:rsidRPr="002F2018" w14:paraId="62F34BD1" w14:textId="77777777" w:rsidTr="007E2512">
        <w:tc>
          <w:tcPr>
            <w:tcW w:w="1417" w:type="pct"/>
            <w:tcBorders>
              <w:top w:val="single" w:sz="4" w:space="0" w:color="auto"/>
              <w:bottom w:val="single" w:sz="4" w:space="0" w:color="auto"/>
            </w:tcBorders>
          </w:tcPr>
          <w:p w14:paraId="23737A31" w14:textId="77777777" w:rsidR="00670CD4" w:rsidRPr="002F2018" w:rsidRDefault="00670CD4" w:rsidP="007E2512">
            <w:pPr>
              <w:pStyle w:val="TableText"/>
            </w:pPr>
            <w:r w:rsidRPr="002F2018">
              <w:t>Fruit juices</w:t>
            </w:r>
          </w:p>
        </w:tc>
        <w:tc>
          <w:tcPr>
            <w:tcW w:w="3583" w:type="pct"/>
            <w:tcBorders>
              <w:top w:val="single" w:sz="4" w:space="0" w:color="auto"/>
              <w:bottom w:val="single" w:sz="4" w:space="0" w:color="auto"/>
            </w:tcBorders>
          </w:tcPr>
          <w:p w14:paraId="0B1C97AC" w14:textId="77777777" w:rsidR="00670CD4" w:rsidRPr="002F2018" w:rsidRDefault="00670CD4" w:rsidP="001953D9">
            <w:pPr>
              <w:pStyle w:val="TableBullet1"/>
            </w:pPr>
            <w:r w:rsidRPr="002F2018">
              <w:t>Fruit and vegetable residue screen</w:t>
            </w:r>
          </w:p>
        </w:tc>
      </w:tr>
      <w:tr w:rsidR="00670CD4" w:rsidRPr="002F2018" w14:paraId="51450284" w14:textId="77777777" w:rsidTr="007E2512">
        <w:tc>
          <w:tcPr>
            <w:tcW w:w="1417" w:type="pct"/>
            <w:tcBorders>
              <w:top w:val="single" w:sz="4" w:space="0" w:color="auto"/>
              <w:bottom w:val="single" w:sz="4" w:space="0" w:color="auto"/>
            </w:tcBorders>
          </w:tcPr>
          <w:p w14:paraId="2AB082D2" w14:textId="5F7DD9D6" w:rsidR="00670CD4" w:rsidRPr="002F2018" w:rsidRDefault="00670CD4" w:rsidP="007E2512">
            <w:pPr>
              <w:pStyle w:val="TableText"/>
            </w:pPr>
            <w:r w:rsidRPr="002F2018">
              <w:t>Herbs and spices</w:t>
            </w:r>
          </w:p>
        </w:tc>
        <w:tc>
          <w:tcPr>
            <w:tcW w:w="3583" w:type="pct"/>
            <w:tcBorders>
              <w:top w:val="single" w:sz="4" w:space="0" w:color="auto"/>
              <w:bottom w:val="single" w:sz="4" w:space="0" w:color="auto"/>
            </w:tcBorders>
          </w:tcPr>
          <w:p w14:paraId="5BB1DBAA" w14:textId="15901BDC" w:rsidR="00670CD4" w:rsidRPr="002F2018" w:rsidRDefault="00670CD4" w:rsidP="001953D9">
            <w:pPr>
              <w:pStyle w:val="TableBullet1"/>
            </w:pPr>
            <w:r w:rsidRPr="002F2018">
              <w:rPr>
                <w:i/>
              </w:rPr>
              <w:t>Salmonella</w:t>
            </w:r>
            <w:r>
              <w:rPr>
                <w:i/>
              </w:rPr>
              <w:t xml:space="preserve"> </w:t>
            </w:r>
            <w:r w:rsidRPr="00D24CA9">
              <w:rPr>
                <w:iCs/>
              </w:rPr>
              <w:t>(pepper and paprika</w:t>
            </w:r>
            <w:r>
              <w:rPr>
                <w:iCs/>
              </w:rPr>
              <w:t xml:space="preserve">, </w:t>
            </w:r>
            <w:proofErr w:type="gramStart"/>
            <w:r w:rsidRPr="002F2018">
              <w:t>dried</w:t>
            </w:r>
            <w:proofErr w:type="gramEnd"/>
            <w:r w:rsidRPr="002F2018">
              <w:t xml:space="preserve"> and powdered herbs</w:t>
            </w:r>
            <w:r w:rsidR="00246028">
              <w:t>)</w:t>
            </w:r>
          </w:p>
        </w:tc>
      </w:tr>
      <w:tr w:rsidR="00670CD4" w:rsidRPr="002F2018" w14:paraId="23A7110F" w14:textId="77777777" w:rsidTr="007E2512">
        <w:tc>
          <w:tcPr>
            <w:tcW w:w="1417" w:type="pct"/>
            <w:tcBorders>
              <w:top w:val="single" w:sz="4" w:space="0" w:color="auto"/>
              <w:bottom w:val="single" w:sz="4" w:space="0" w:color="auto"/>
            </w:tcBorders>
          </w:tcPr>
          <w:p w14:paraId="6E150896" w14:textId="748BCAE1" w:rsidR="00670CD4" w:rsidRPr="002F2018" w:rsidRDefault="00670CD4" w:rsidP="007E2512">
            <w:pPr>
              <w:pStyle w:val="TableText"/>
            </w:pPr>
            <w:r w:rsidRPr="001C5B20">
              <w:t>Infant formula</w:t>
            </w:r>
          </w:p>
        </w:tc>
        <w:tc>
          <w:tcPr>
            <w:tcW w:w="3583" w:type="pct"/>
            <w:tcBorders>
              <w:top w:val="single" w:sz="4" w:space="0" w:color="auto"/>
              <w:bottom w:val="single" w:sz="4" w:space="0" w:color="auto"/>
            </w:tcBorders>
          </w:tcPr>
          <w:p w14:paraId="4F913552" w14:textId="77777777" w:rsidR="00670CD4" w:rsidRPr="007E2512" w:rsidRDefault="00670CD4" w:rsidP="001953D9">
            <w:pPr>
              <w:pStyle w:val="TableBullet1"/>
              <w:rPr>
                <w:rStyle w:val="Emphasis"/>
              </w:rPr>
            </w:pPr>
            <w:r w:rsidRPr="007E2512">
              <w:rPr>
                <w:rStyle w:val="Emphasis"/>
              </w:rPr>
              <w:t>Salmonella</w:t>
            </w:r>
          </w:p>
          <w:p w14:paraId="37F741E0" w14:textId="0C140787" w:rsidR="00670CD4" w:rsidRPr="002F2018" w:rsidRDefault="00670CD4" w:rsidP="001953D9">
            <w:pPr>
              <w:pStyle w:val="TableBullet1"/>
            </w:pPr>
            <w:proofErr w:type="spellStart"/>
            <w:r w:rsidRPr="007E2512">
              <w:rPr>
                <w:rStyle w:val="Emphasis"/>
              </w:rPr>
              <w:t>Cronobacter</w:t>
            </w:r>
            <w:proofErr w:type="spellEnd"/>
            <w:r>
              <w:t xml:space="preserve"> (0 </w:t>
            </w:r>
            <w:r w:rsidR="004A4BCB">
              <w:t>to</w:t>
            </w:r>
            <w:r>
              <w:t xml:space="preserve"> 6 months)</w:t>
            </w:r>
          </w:p>
        </w:tc>
      </w:tr>
      <w:tr w:rsidR="00670CD4" w:rsidRPr="002F2018" w14:paraId="3A487315" w14:textId="77777777" w:rsidTr="007E2512">
        <w:tc>
          <w:tcPr>
            <w:tcW w:w="1417" w:type="pct"/>
            <w:tcBorders>
              <w:top w:val="single" w:sz="4" w:space="0" w:color="auto"/>
              <w:bottom w:val="single" w:sz="4" w:space="0" w:color="auto"/>
            </w:tcBorders>
          </w:tcPr>
          <w:p w14:paraId="07B36ECC" w14:textId="77777777" w:rsidR="00670CD4" w:rsidRPr="002F2018" w:rsidRDefault="00670CD4" w:rsidP="007E2512">
            <w:pPr>
              <w:pStyle w:val="TableText"/>
            </w:pPr>
            <w:r w:rsidRPr="002F2018">
              <w:t>Honey</w:t>
            </w:r>
          </w:p>
        </w:tc>
        <w:tc>
          <w:tcPr>
            <w:tcW w:w="3583" w:type="pct"/>
            <w:tcBorders>
              <w:top w:val="single" w:sz="4" w:space="0" w:color="auto"/>
              <w:bottom w:val="single" w:sz="4" w:space="0" w:color="auto"/>
            </w:tcBorders>
          </w:tcPr>
          <w:p w14:paraId="7C19BC32" w14:textId="77777777" w:rsidR="00670CD4" w:rsidRPr="002F2018" w:rsidRDefault="00670CD4" w:rsidP="001953D9">
            <w:pPr>
              <w:pStyle w:val="TableBullet1"/>
            </w:pPr>
            <w:r w:rsidRPr="002F2018">
              <w:t>C4 Adulteration</w:t>
            </w:r>
          </w:p>
          <w:p w14:paraId="0255C487" w14:textId="77777777" w:rsidR="00670CD4" w:rsidRPr="002F2018" w:rsidRDefault="00670CD4" w:rsidP="001953D9">
            <w:pPr>
              <w:pStyle w:val="TableBullet1"/>
            </w:pPr>
            <w:r w:rsidRPr="002F2018">
              <w:t>Moisture content</w:t>
            </w:r>
          </w:p>
          <w:p w14:paraId="2F6113FC" w14:textId="77777777" w:rsidR="00670CD4" w:rsidRPr="002F2018" w:rsidRDefault="00670CD4" w:rsidP="001953D9">
            <w:pPr>
              <w:pStyle w:val="TableBullet1"/>
            </w:pPr>
            <w:r w:rsidRPr="002F2018">
              <w:t>Reducing sugar content</w:t>
            </w:r>
          </w:p>
        </w:tc>
      </w:tr>
      <w:tr w:rsidR="00670CD4" w:rsidRPr="002F2018" w14:paraId="50BD92C8" w14:textId="77777777" w:rsidTr="007E2512">
        <w:tc>
          <w:tcPr>
            <w:tcW w:w="1417" w:type="pct"/>
            <w:tcBorders>
              <w:top w:val="single" w:sz="4" w:space="0" w:color="auto"/>
              <w:bottom w:val="single" w:sz="4" w:space="0" w:color="auto"/>
            </w:tcBorders>
          </w:tcPr>
          <w:p w14:paraId="0873B085" w14:textId="77777777" w:rsidR="00670CD4" w:rsidRPr="002F2018" w:rsidRDefault="00670CD4" w:rsidP="007E2512">
            <w:pPr>
              <w:pStyle w:val="TableText"/>
            </w:pPr>
            <w:r w:rsidRPr="002F2018">
              <w:t>Meat</w:t>
            </w:r>
          </w:p>
        </w:tc>
        <w:tc>
          <w:tcPr>
            <w:tcW w:w="3583" w:type="pct"/>
            <w:tcBorders>
              <w:top w:val="single" w:sz="4" w:space="0" w:color="auto"/>
              <w:bottom w:val="single" w:sz="4" w:space="0" w:color="auto"/>
            </w:tcBorders>
          </w:tcPr>
          <w:p w14:paraId="620E1088" w14:textId="105E056D" w:rsidR="00670CD4" w:rsidRPr="002F2018" w:rsidRDefault="00670CD4" w:rsidP="001953D9">
            <w:pPr>
              <w:pStyle w:val="TableBullet1"/>
            </w:pPr>
            <w:r w:rsidRPr="002F2018">
              <w:t>Government certification for bovine spongiform encephalopathy</w:t>
            </w:r>
          </w:p>
          <w:p w14:paraId="509D1F8D" w14:textId="77777777" w:rsidR="00670CD4" w:rsidRPr="007E2512" w:rsidRDefault="00670CD4" w:rsidP="001953D9">
            <w:pPr>
              <w:pStyle w:val="TableBullet1"/>
              <w:rPr>
                <w:rStyle w:val="Emphasis"/>
                <w:rFonts w:eastAsiaTheme="minorEastAsia"/>
                <w:szCs w:val="24"/>
              </w:rPr>
            </w:pPr>
            <w:r w:rsidRPr="007E2512">
              <w:rPr>
                <w:rStyle w:val="Emphasis"/>
                <w:rFonts w:eastAsiaTheme="minorEastAsia"/>
                <w:szCs w:val="24"/>
              </w:rPr>
              <w:t>E. coli</w:t>
            </w:r>
          </w:p>
          <w:p w14:paraId="36D03E83" w14:textId="453AF5E1" w:rsidR="00670CD4" w:rsidRPr="007E2512" w:rsidRDefault="00670CD4" w:rsidP="001953D9">
            <w:pPr>
              <w:pStyle w:val="TableBullet1"/>
              <w:rPr>
                <w:rStyle w:val="Emphasis"/>
                <w:rFonts w:eastAsiaTheme="minorEastAsia"/>
                <w:szCs w:val="24"/>
              </w:rPr>
            </w:pPr>
            <w:r w:rsidRPr="007E2512">
              <w:rPr>
                <w:rStyle w:val="Emphasis"/>
                <w:rFonts w:eastAsiaTheme="minorEastAsia"/>
                <w:szCs w:val="24"/>
              </w:rPr>
              <w:t>Listeria monocytogenes</w:t>
            </w:r>
          </w:p>
          <w:p w14:paraId="0F3B2669" w14:textId="77777777" w:rsidR="00670CD4" w:rsidRPr="007E2512" w:rsidRDefault="00670CD4" w:rsidP="001953D9">
            <w:pPr>
              <w:pStyle w:val="TableBullet1"/>
              <w:rPr>
                <w:rStyle w:val="Emphasis"/>
                <w:rFonts w:eastAsiaTheme="minorEastAsia"/>
                <w:szCs w:val="24"/>
              </w:rPr>
            </w:pPr>
            <w:r w:rsidRPr="007E2512">
              <w:rPr>
                <w:rStyle w:val="Emphasis"/>
                <w:rFonts w:eastAsiaTheme="minorEastAsia"/>
                <w:szCs w:val="24"/>
              </w:rPr>
              <w:t xml:space="preserve">Listeria monocytogenes </w:t>
            </w:r>
            <w:r w:rsidRPr="004A4BCB">
              <w:t>(enumerated)</w:t>
            </w:r>
          </w:p>
          <w:p w14:paraId="4B9F0E3D" w14:textId="77777777" w:rsidR="00670CD4" w:rsidRPr="002F2018" w:rsidRDefault="00670CD4" w:rsidP="001953D9">
            <w:pPr>
              <w:pStyle w:val="TableBullet1"/>
            </w:pPr>
            <w:r w:rsidRPr="002F2018">
              <w:t>Cephalosporins</w:t>
            </w:r>
          </w:p>
          <w:p w14:paraId="2FF22742" w14:textId="77777777" w:rsidR="00670CD4" w:rsidRPr="002F2018" w:rsidRDefault="00670CD4" w:rsidP="001953D9">
            <w:pPr>
              <w:pStyle w:val="TableBullet1"/>
            </w:pPr>
            <w:r w:rsidRPr="002F2018">
              <w:t>Fluoroquinolones</w:t>
            </w:r>
          </w:p>
          <w:p w14:paraId="01F781CC" w14:textId="77D8D46F" w:rsidR="00670CD4" w:rsidRPr="002F2018" w:rsidRDefault="00670CD4" w:rsidP="001953D9">
            <w:pPr>
              <w:pStyle w:val="TableBullet1"/>
            </w:pPr>
            <w:r w:rsidRPr="002F2018">
              <w:t>Virginiamycin</w:t>
            </w:r>
          </w:p>
          <w:p w14:paraId="6DFAFCB5" w14:textId="77777777" w:rsidR="00670CD4" w:rsidRPr="007E2512" w:rsidRDefault="00670CD4" w:rsidP="001953D9">
            <w:pPr>
              <w:pStyle w:val="TableBullet1"/>
              <w:rPr>
                <w:rStyle w:val="Emphasis"/>
              </w:rPr>
            </w:pPr>
            <w:r w:rsidRPr="007E2512">
              <w:rPr>
                <w:rStyle w:val="Emphasis"/>
                <w:rFonts w:eastAsiaTheme="minorEastAsia"/>
                <w:szCs w:val="24"/>
              </w:rPr>
              <w:t>Salmonella</w:t>
            </w:r>
          </w:p>
        </w:tc>
      </w:tr>
      <w:tr w:rsidR="00670CD4" w:rsidRPr="002F2018" w14:paraId="75656F69" w14:textId="77777777" w:rsidTr="007E2512">
        <w:tc>
          <w:tcPr>
            <w:tcW w:w="1417" w:type="pct"/>
            <w:tcBorders>
              <w:top w:val="single" w:sz="4" w:space="0" w:color="auto"/>
              <w:bottom w:val="single" w:sz="4" w:space="0" w:color="auto"/>
            </w:tcBorders>
          </w:tcPr>
          <w:p w14:paraId="66766608" w14:textId="77777777" w:rsidR="00670CD4" w:rsidRPr="002F2018" w:rsidRDefault="00670CD4" w:rsidP="007E2512">
            <w:pPr>
              <w:pStyle w:val="TableText"/>
            </w:pPr>
            <w:r w:rsidRPr="002F2018">
              <w:t>Nuts and nut products</w:t>
            </w:r>
          </w:p>
        </w:tc>
        <w:tc>
          <w:tcPr>
            <w:tcW w:w="3583" w:type="pct"/>
            <w:tcBorders>
              <w:top w:val="single" w:sz="4" w:space="0" w:color="auto"/>
              <w:bottom w:val="single" w:sz="4" w:space="0" w:color="auto"/>
            </w:tcBorders>
          </w:tcPr>
          <w:p w14:paraId="17EE4393" w14:textId="712F79BB" w:rsidR="00670CD4" w:rsidRPr="002F2018" w:rsidRDefault="00670CD4" w:rsidP="001953D9">
            <w:pPr>
              <w:pStyle w:val="TableBullet1"/>
            </w:pPr>
            <w:r w:rsidRPr="002F2018">
              <w:t>Aflatoxin</w:t>
            </w:r>
            <w:r>
              <w:t xml:space="preserve"> (peanut </w:t>
            </w:r>
            <w:r w:rsidR="007E2512">
              <w:t>and</w:t>
            </w:r>
            <w:r>
              <w:t xml:space="preserve"> pistachio products)</w:t>
            </w:r>
          </w:p>
          <w:p w14:paraId="41D076AC" w14:textId="225AF308" w:rsidR="00670CD4" w:rsidRPr="002F2018" w:rsidRDefault="00670CD4" w:rsidP="001953D9">
            <w:pPr>
              <w:pStyle w:val="TableBullet1"/>
            </w:pPr>
            <w:r w:rsidRPr="007E2512">
              <w:rPr>
                <w:rStyle w:val="Emphasis"/>
                <w:rFonts w:eastAsiaTheme="minorEastAsia"/>
                <w:szCs w:val="24"/>
              </w:rPr>
              <w:t>Salmonella</w:t>
            </w:r>
            <w:r w:rsidRPr="002F2018">
              <w:rPr>
                <w:i/>
              </w:rPr>
              <w:t xml:space="preserve"> </w:t>
            </w:r>
            <w:r w:rsidRPr="002F2018">
              <w:t>(chilled or frozen shredded coconut)</w:t>
            </w:r>
          </w:p>
        </w:tc>
      </w:tr>
      <w:tr w:rsidR="00670CD4" w:rsidRPr="002F2018" w14:paraId="7E9187A9" w14:textId="77777777" w:rsidTr="007E2512">
        <w:tc>
          <w:tcPr>
            <w:tcW w:w="1417" w:type="pct"/>
            <w:tcBorders>
              <w:top w:val="single" w:sz="4" w:space="0" w:color="auto"/>
              <w:bottom w:val="single" w:sz="4" w:space="0" w:color="auto"/>
            </w:tcBorders>
          </w:tcPr>
          <w:p w14:paraId="332390EC" w14:textId="77777777" w:rsidR="00670CD4" w:rsidRPr="002F2018" w:rsidRDefault="00670CD4" w:rsidP="007E2512">
            <w:pPr>
              <w:pStyle w:val="TableText"/>
            </w:pPr>
            <w:r w:rsidRPr="002F2018">
              <w:t>Seafood</w:t>
            </w:r>
          </w:p>
        </w:tc>
        <w:tc>
          <w:tcPr>
            <w:tcW w:w="3583" w:type="pct"/>
            <w:tcBorders>
              <w:top w:val="single" w:sz="4" w:space="0" w:color="auto"/>
              <w:bottom w:val="single" w:sz="4" w:space="0" w:color="auto"/>
            </w:tcBorders>
          </w:tcPr>
          <w:p w14:paraId="77F69325" w14:textId="77777777" w:rsidR="00670CD4" w:rsidRPr="002F2018" w:rsidRDefault="00670CD4" w:rsidP="001953D9">
            <w:pPr>
              <w:pStyle w:val="TableBullet1"/>
            </w:pPr>
            <w:r w:rsidRPr="00960AAF">
              <w:t>Histamine</w:t>
            </w:r>
          </w:p>
          <w:p w14:paraId="4977F63D" w14:textId="77777777" w:rsidR="00670CD4" w:rsidRPr="007E2512" w:rsidRDefault="00670CD4" w:rsidP="001953D9">
            <w:pPr>
              <w:pStyle w:val="TableBullet1"/>
              <w:rPr>
                <w:rStyle w:val="Emphasis"/>
              </w:rPr>
            </w:pPr>
            <w:r w:rsidRPr="007E2512">
              <w:rPr>
                <w:rStyle w:val="Emphasis"/>
              </w:rPr>
              <w:t>Listeria monocytogenes</w:t>
            </w:r>
          </w:p>
          <w:p w14:paraId="1A2E6F7C" w14:textId="77777777" w:rsidR="00670CD4" w:rsidRPr="002F2018" w:rsidRDefault="00670CD4" w:rsidP="001953D9">
            <w:pPr>
              <w:pStyle w:val="TableBullet1"/>
            </w:pPr>
            <w:r w:rsidRPr="002F2018">
              <w:t>Coagulase-positive staphylococci</w:t>
            </w:r>
          </w:p>
          <w:p w14:paraId="02779C0D" w14:textId="77777777" w:rsidR="00670CD4" w:rsidRPr="007E2512" w:rsidRDefault="00670CD4" w:rsidP="001953D9">
            <w:pPr>
              <w:pStyle w:val="TableBullet1"/>
              <w:rPr>
                <w:rStyle w:val="Emphasis"/>
              </w:rPr>
            </w:pPr>
            <w:r w:rsidRPr="007E2512">
              <w:rPr>
                <w:rStyle w:val="Emphasis"/>
              </w:rPr>
              <w:t>E. coli</w:t>
            </w:r>
          </w:p>
          <w:p w14:paraId="41AA5472" w14:textId="77777777" w:rsidR="00670CD4" w:rsidRPr="007E2512" w:rsidRDefault="00670CD4" w:rsidP="001953D9">
            <w:pPr>
              <w:pStyle w:val="TableBullet1"/>
              <w:rPr>
                <w:rStyle w:val="Emphasis"/>
              </w:rPr>
            </w:pPr>
            <w:r w:rsidRPr="007E2512">
              <w:rPr>
                <w:rStyle w:val="Emphasis"/>
              </w:rPr>
              <w:t>Salmonella</w:t>
            </w:r>
          </w:p>
          <w:p w14:paraId="628C3DA3" w14:textId="77777777" w:rsidR="00670CD4" w:rsidRPr="002F2018" w:rsidRDefault="00670CD4" w:rsidP="001953D9">
            <w:pPr>
              <w:pStyle w:val="TableBullet1"/>
            </w:pPr>
            <w:r w:rsidRPr="002F2018">
              <w:t>Paralytic shellfish poison (PSP)</w:t>
            </w:r>
          </w:p>
          <w:p w14:paraId="39258CFA" w14:textId="77777777" w:rsidR="00670CD4" w:rsidRPr="002F2018" w:rsidRDefault="00670CD4" w:rsidP="001953D9">
            <w:pPr>
              <w:pStyle w:val="TableBullet1"/>
            </w:pPr>
            <w:r w:rsidRPr="002F2018">
              <w:t>Domoic acid</w:t>
            </w:r>
          </w:p>
          <w:p w14:paraId="11E36EEF" w14:textId="77777777" w:rsidR="00670CD4" w:rsidRPr="007E2512" w:rsidRDefault="00670CD4" w:rsidP="001953D9">
            <w:pPr>
              <w:pStyle w:val="TableBullet1"/>
              <w:rPr>
                <w:rStyle w:val="Emphasis"/>
                <w:rFonts w:eastAsiaTheme="minorEastAsia"/>
                <w:szCs w:val="24"/>
              </w:rPr>
            </w:pPr>
            <w:r w:rsidRPr="007E2512">
              <w:rPr>
                <w:rStyle w:val="Emphasis"/>
                <w:rFonts w:eastAsiaTheme="minorEastAsia"/>
                <w:szCs w:val="24"/>
              </w:rPr>
              <w:t>Vibrio cholerae</w:t>
            </w:r>
          </w:p>
          <w:p w14:paraId="5D237BB9" w14:textId="77777777" w:rsidR="00670CD4" w:rsidRPr="002F2018" w:rsidRDefault="00670CD4" w:rsidP="001953D9">
            <w:pPr>
              <w:pStyle w:val="TableBullet1"/>
            </w:pPr>
            <w:r w:rsidRPr="002F2018">
              <w:t>Fluoroquinolones</w:t>
            </w:r>
          </w:p>
          <w:p w14:paraId="354E4B30" w14:textId="77777777" w:rsidR="00670CD4" w:rsidRPr="002F2018" w:rsidRDefault="00670CD4" w:rsidP="001953D9">
            <w:pPr>
              <w:pStyle w:val="TableBullet1"/>
            </w:pPr>
            <w:r w:rsidRPr="00960AAF">
              <w:t>Malachite</w:t>
            </w:r>
            <w:r w:rsidRPr="002F2018">
              <w:t xml:space="preserve"> green</w:t>
            </w:r>
          </w:p>
          <w:p w14:paraId="17A74842" w14:textId="77777777" w:rsidR="00670CD4" w:rsidRPr="002F2018" w:rsidRDefault="00670CD4" w:rsidP="001953D9">
            <w:pPr>
              <w:pStyle w:val="TableBullet1"/>
            </w:pPr>
            <w:r w:rsidRPr="002F2018">
              <w:lastRenderedPageBreak/>
              <w:t>Nitrofurans</w:t>
            </w:r>
          </w:p>
          <w:p w14:paraId="709E28D6" w14:textId="078BBAF6" w:rsidR="00670CD4" w:rsidRPr="002F2018" w:rsidRDefault="00670CD4" w:rsidP="001953D9">
            <w:pPr>
              <w:pStyle w:val="TableBullet1"/>
            </w:pPr>
            <w:r w:rsidRPr="002F2018">
              <w:t>Quinolones</w:t>
            </w:r>
          </w:p>
        </w:tc>
      </w:tr>
      <w:tr w:rsidR="00670CD4" w:rsidRPr="002F2018" w14:paraId="5FA97BF0" w14:textId="77777777" w:rsidTr="007E2512">
        <w:tc>
          <w:tcPr>
            <w:tcW w:w="1417" w:type="pct"/>
            <w:tcBorders>
              <w:top w:val="single" w:sz="4" w:space="0" w:color="auto"/>
            </w:tcBorders>
          </w:tcPr>
          <w:p w14:paraId="1971DE90" w14:textId="77777777" w:rsidR="00670CD4" w:rsidRPr="002F2018" w:rsidRDefault="00670CD4" w:rsidP="007E2512">
            <w:pPr>
              <w:pStyle w:val="TableText"/>
            </w:pPr>
            <w:r w:rsidRPr="002F2018">
              <w:lastRenderedPageBreak/>
              <w:t>Plant-based products</w:t>
            </w:r>
          </w:p>
        </w:tc>
        <w:tc>
          <w:tcPr>
            <w:tcW w:w="3583" w:type="pct"/>
            <w:tcBorders>
              <w:top w:val="single" w:sz="4" w:space="0" w:color="auto"/>
            </w:tcBorders>
          </w:tcPr>
          <w:p w14:paraId="3D788D65" w14:textId="02209D18" w:rsidR="00670CD4" w:rsidRPr="002F2018" w:rsidRDefault="00670CD4" w:rsidP="001953D9">
            <w:pPr>
              <w:pStyle w:val="TableBullet1"/>
            </w:pPr>
            <w:r w:rsidRPr="007E2512">
              <w:rPr>
                <w:rStyle w:val="Emphasis"/>
                <w:rFonts w:eastAsiaTheme="minorEastAsia"/>
                <w:szCs w:val="24"/>
              </w:rPr>
              <w:t>Salmonella</w:t>
            </w:r>
            <w:r w:rsidRPr="002F2018">
              <w:t xml:space="preserve"> (sesame seed)</w:t>
            </w:r>
          </w:p>
          <w:p w14:paraId="54D53D2C" w14:textId="6DB85387" w:rsidR="00670CD4" w:rsidRPr="002F2018" w:rsidRDefault="00670CD4" w:rsidP="001953D9">
            <w:pPr>
              <w:pStyle w:val="TableBullet1"/>
            </w:pPr>
            <w:r w:rsidRPr="002F2018">
              <w:t>Inorganic arsenic (hijiki seaweed)</w:t>
            </w:r>
          </w:p>
          <w:p w14:paraId="1398A6E4" w14:textId="62672970" w:rsidR="00670CD4" w:rsidRPr="002F2018" w:rsidRDefault="00670CD4" w:rsidP="001953D9">
            <w:pPr>
              <w:pStyle w:val="TableBullet1"/>
            </w:pPr>
            <w:r w:rsidRPr="002F2018">
              <w:t>Iodine (seaweed – brown algae)</w:t>
            </w:r>
          </w:p>
          <w:p w14:paraId="6CC060B1" w14:textId="69D59E0E" w:rsidR="00670CD4" w:rsidRPr="002F2018" w:rsidRDefault="00670CD4" w:rsidP="001953D9">
            <w:pPr>
              <w:pStyle w:val="TableBullet1"/>
            </w:pPr>
            <w:r w:rsidRPr="002F2018">
              <w:t>Hydrocyanic acid (cassava chips)</w:t>
            </w:r>
          </w:p>
          <w:p w14:paraId="2B4A5100" w14:textId="77777777" w:rsidR="00670CD4" w:rsidRPr="002F2018" w:rsidRDefault="00670CD4" w:rsidP="001953D9">
            <w:pPr>
              <w:pStyle w:val="TableBullet1"/>
            </w:pPr>
            <w:r w:rsidRPr="002F2018">
              <w:t>Fruit and vegetable residue screen</w:t>
            </w:r>
          </w:p>
          <w:p w14:paraId="5D1239A6" w14:textId="22389B4B" w:rsidR="00670CD4" w:rsidRPr="002F2018" w:rsidRDefault="00670CD4" w:rsidP="001953D9">
            <w:pPr>
              <w:pStyle w:val="TableBullet1"/>
            </w:pPr>
            <w:r w:rsidRPr="007E2512">
              <w:rPr>
                <w:rStyle w:val="Emphasis"/>
                <w:rFonts w:eastAsiaTheme="minorEastAsia"/>
                <w:szCs w:val="24"/>
              </w:rPr>
              <w:t>Bacillus cereus</w:t>
            </w:r>
            <w:r w:rsidRPr="002F2018">
              <w:t xml:space="preserve"> </w:t>
            </w:r>
            <w:r w:rsidRPr="00960AAF">
              <w:t xml:space="preserve">(tofu, soybean curd or </w:t>
            </w:r>
            <w:proofErr w:type="gramStart"/>
            <w:r w:rsidRPr="00960AAF">
              <w:t>soy milk</w:t>
            </w:r>
            <w:proofErr w:type="gramEnd"/>
            <w:r w:rsidRPr="00960AAF">
              <w:t xml:space="preserve"> curd)</w:t>
            </w:r>
          </w:p>
          <w:p w14:paraId="1F3A8E8A" w14:textId="1022B5CE" w:rsidR="00670CD4" w:rsidRPr="002F2018" w:rsidRDefault="00670CD4" w:rsidP="001953D9">
            <w:pPr>
              <w:pStyle w:val="TableBullet1"/>
            </w:pPr>
            <w:r w:rsidRPr="002F2018">
              <w:t>Arsenic total</w:t>
            </w:r>
            <w:r>
              <w:t xml:space="preserve">, </w:t>
            </w:r>
            <w:r w:rsidR="007E2512">
              <w:t>l</w:t>
            </w:r>
            <w:r>
              <w:t>ead</w:t>
            </w:r>
            <w:r w:rsidRPr="002F2018">
              <w:t xml:space="preserve"> (cereal grains, ready-to-eat cereal flours and processed cereals)</w:t>
            </w:r>
          </w:p>
          <w:p w14:paraId="62472D80" w14:textId="42735A57" w:rsidR="00670CD4" w:rsidRPr="002F2018" w:rsidRDefault="00670CD4" w:rsidP="001953D9">
            <w:pPr>
              <w:pStyle w:val="TableBullet1"/>
            </w:pPr>
            <w:r w:rsidRPr="002F2018">
              <w:t>Cannabidiol, total THC (hemp seed and hemp seed products)</w:t>
            </w:r>
          </w:p>
        </w:tc>
      </w:tr>
    </w:tbl>
    <w:p w14:paraId="2F4C099C" w14:textId="77777777" w:rsidR="00764D6A" w:rsidRDefault="00764D6A"/>
    <w:p w14:paraId="5304445B" w14:textId="77777777" w:rsidR="00764D6A" w:rsidRDefault="00E91D72">
      <w:pPr>
        <w:pStyle w:val="Heading2"/>
        <w:numPr>
          <w:ilvl w:val="0"/>
          <w:numId w:val="0"/>
        </w:numPr>
        <w:ind w:left="709" w:hanging="709"/>
      </w:pPr>
      <w:bookmarkStart w:id="150" w:name="_Glossary"/>
      <w:bookmarkStart w:id="151" w:name="_Toc430782161"/>
      <w:bookmarkStart w:id="152" w:name="_Toc109045637"/>
      <w:bookmarkEnd w:id="150"/>
      <w:r>
        <w:lastRenderedPageBreak/>
        <w:t>Glossary</w:t>
      </w:r>
      <w:bookmarkEnd w:id="151"/>
      <w:bookmarkEnd w:id="152"/>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21D76A6E" w14:textId="77777777" w:rsidTr="00FE64BC">
        <w:trPr>
          <w:cantSplit/>
          <w:tblHeader/>
        </w:trPr>
        <w:tc>
          <w:tcPr>
            <w:tcW w:w="1250" w:type="pct"/>
            <w:tcMar>
              <w:left w:w="108" w:type="dxa"/>
              <w:right w:w="108" w:type="dxa"/>
            </w:tcMar>
          </w:tcPr>
          <w:p w14:paraId="65BF4BA5" w14:textId="77777777" w:rsidR="00FE64BC" w:rsidRPr="00FE64BC" w:rsidRDefault="00FE64BC" w:rsidP="00FE64BC">
            <w:pPr>
              <w:pStyle w:val="TableHeading"/>
            </w:pPr>
            <w:r w:rsidRPr="00FE64BC">
              <w:t>Term</w:t>
            </w:r>
          </w:p>
        </w:tc>
        <w:tc>
          <w:tcPr>
            <w:tcW w:w="3750" w:type="pct"/>
            <w:tcMar>
              <w:left w:w="108" w:type="dxa"/>
              <w:right w:w="108" w:type="dxa"/>
            </w:tcMar>
          </w:tcPr>
          <w:p w14:paraId="76C5EB0E" w14:textId="77777777" w:rsidR="00FE64BC" w:rsidRPr="00FE64BC" w:rsidRDefault="00FE64BC" w:rsidP="00FE64BC">
            <w:pPr>
              <w:pStyle w:val="TableHeading"/>
            </w:pPr>
            <w:r w:rsidRPr="00FE64BC">
              <w:t>Definition</w:t>
            </w:r>
          </w:p>
        </w:tc>
      </w:tr>
      <w:tr w:rsidR="002F2018" w14:paraId="6CC14350" w14:textId="77777777" w:rsidTr="00FE64BC">
        <w:tc>
          <w:tcPr>
            <w:tcW w:w="1250" w:type="pct"/>
            <w:tcMar>
              <w:left w:w="108" w:type="dxa"/>
              <w:right w:w="108" w:type="dxa"/>
            </w:tcMar>
          </w:tcPr>
          <w:p w14:paraId="601AB8A1" w14:textId="101C8525" w:rsidR="002F2018" w:rsidRPr="00FE64BC" w:rsidRDefault="007E2512" w:rsidP="002F2018">
            <w:pPr>
              <w:pStyle w:val="TableText"/>
            </w:pPr>
            <w:r w:rsidRPr="007E2512">
              <w:t>Agriculture Import Management System</w:t>
            </w:r>
            <w:r>
              <w:t xml:space="preserve"> (</w:t>
            </w:r>
            <w:r w:rsidR="002F2018">
              <w:t>AIMS</w:t>
            </w:r>
            <w:r>
              <w:t>)</w:t>
            </w:r>
          </w:p>
        </w:tc>
        <w:tc>
          <w:tcPr>
            <w:tcW w:w="3750" w:type="pct"/>
            <w:tcMar>
              <w:left w:w="108" w:type="dxa"/>
              <w:right w:w="108" w:type="dxa"/>
            </w:tcMar>
          </w:tcPr>
          <w:p w14:paraId="7C29DAF1" w14:textId="0AC272B1" w:rsidR="002F2018" w:rsidRPr="00FE64BC" w:rsidRDefault="002F2018" w:rsidP="002F2018">
            <w:pPr>
              <w:pStyle w:val="TableText"/>
            </w:pPr>
            <w:r w:rsidRPr="00D53F09">
              <w:t xml:space="preserve">Computer system that receives data on imported goods from the Integrated Cargo System (ICS) and processes entries for imported food and </w:t>
            </w:r>
            <w:r>
              <w:t xml:space="preserve">biosecurity </w:t>
            </w:r>
            <w:r w:rsidRPr="00D53F09">
              <w:t>purposes.</w:t>
            </w:r>
          </w:p>
        </w:tc>
      </w:tr>
      <w:tr w:rsidR="002F2018" w14:paraId="0F22DA7A" w14:textId="77777777" w:rsidTr="00FE64BC">
        <w:tc>
          <w:tcPr>
            <w:tcW w:w="1250" w:type="pct"/>
            <w:tcMar>
              <w:left w:w="108" w:type="dxa"/>
              <w:right w:w="108" w:type="dxa"/>
            </w:tcMar>
          </w:tcPr>
          <w:p w14:paraId="4D404654" w14:textId="603EC888" w:rsidR="002F2018" w:rsidRPr="00FE64BC" w:rsidRDefault="002F2018" w:rsidP="002F2018">
            <w:pPr>
              <w:pStyle w:val="TableText"/>
            </w:pPr>
            <w:r>
              <w:t>Australia New Zealand Food Standards Code</w:t>
            </w:r>
          </w:p>
        </w:tc>
        <w:tc>
          <w:tcPr>
            <w:tcW w:w="3750" w:type="pct"/>
            <w:tcMar>
              <w:left w:w="108" w:type="dxa"/>
              <w:right w:w="108" w:type="dxa"/>
            </w:tcMar>
          </w:tcPr>
          <w:p w14:paraId="35D6DE81" w14:textId="07F09D7C" w:rsidR="002F2018" w:rsidRPr="00FE64BC" w:rsidRDefault="002F2018" w:rsidP="002F2018">
            <w:pPr>
              <w:pStyle w:val="TableText"/>
            </w:pPr>
            <w:r w:rsidRPr="00D53F09">
              <w:t>Details food standards applicable to food for human consumption in Australia. See</w:t>
            </w:r>
            <w:r w:rsidR="007E2512">
              <w:t xml:space="preserve"> </w:t>
            </w:r>
            <w:r w:rsidRPr="00D53F09">
              <w:t>the</w:t>
            </w:r>
            <w:r w:rsidR="007E2512">
              <w:t xml:space="preserve"> </w:t>
            </w:r>
            <w:hyperlink r:id="rId28" w:history="1">
              <w:r w:rsidR="007E2512">
                <w:rPr>
                  <w:rStyle w:val="Hyperlink"/>
                </w:rPr>
                <w:t>f</w:t>
              </w:r>
              <w:r w:rsidRPr="00AA6E3D">
                <w:rPr>
                  <w:rStyle w:val="Hyperlink"/>
                </w:rPr>
                <w:t>ood standards code</w:t>
              </w:r>
            </w:hyperlink>
            <w:r w:rsidRPr="00D53F09">
              <w:t>.</w:t>
            </w:r>
          </w:p>
        </w:tc>
      </w:tr>
      <w:tr w:rsidR="002F2018" w14:paraId="165822BB" w14:textId="77777777" w:rsidTr="00FE64BC">
        <w:tc>
          <w:tcPr>
            <w:tcW w:w="1250" w:type="pct"/>
            <w:tcMar>
              <w:left w:w="108" w:type="dxa"/>
              <w:right w:w="108" w:type="dxa"/>
            </w:tcMar>
          </w:tcPr>
          <w:p w14:paraId="4724251B" w14:textId="34B4A9E7" w:rsidR="002F2018" w:rsidRPr="00FE64BC" w:rsidRDefault="002F2018" w:rsidP="002F2018">
            <w:pPr>
              <w:pStyle w:val="TableText"/>
            </w:pPr>
            <w:r>
              <w:t>batch</w:t>
            </w:r>
          </w:p>
        </w:tc>
        <w:tc>
          <w:tcPr>
            <w:tcW w:w="3750" w:type="pct"/>
            <w:tcMar>
              <w:left w:w="108" w:type="dxa"/>
              <w:right w:w="108" w:type="dxa"/>
            </w:tcMar>
          </w:tcPr>
          <w:p w14:paraId="50B04BC8" w14:textId="113478A1" w:rsidR="002F2018" w:rsidRPr="00FE64BC" w:rsidRDefault="002F2018" w:rsidP="002F2018">
            <w:pPr>
              <w:pStyle w:val="TableText"/>
            </w:pPr>
            <w:r w:rsidRPr="00D53F09">
              <w:t>Food of a particular kind</w:t>
            </w:r>
            <w:r>
              <w:t>,</w:t>
            </w:r>
            <w:r w:rsidRPr="00D53F09">
              <w:t xml:space="preserve"> made or packed in a distinct manner that may include one or more lots.</w:t>
            </w:r>
          </w:p>
        </w:tc>
      </w:tr>
      <w:tr w:rsidR="00DD7B9C" w14:paraId="5060C8A3" w14:textId="77777777" w:rsidTr="00FE64BC">
        <w:tc>
          <w:tcPr>
            <w:tcW w:w="1250" w:type="pct"/>
            <w:tcMar>
              <w:left w:w="108" w:type="dxa"/>
              <w:right w:w="108" w:type="dxa"/>
            </w:tcMar>
          </w:tcPr>
          <w:p w14:paraId="0C1F58FD" w14:textId="0265BEC9" w:rsidR="00DD7B9C" w:rsidRDefault="00DD7B9C" w:rsidP="002F2018">
            <w:pPr>
              <w:pStyle w:val="TableText"/>
            </w:pPr>
            <w:r>
              <w:t>compliance agreement food</w:t>
            </w:r>
          </w:p>
        </w:tc>
        <w:tc>
          <w:tcPr>
            <w:tcW w:w="3750" w:type="pct"/>
            <w:tcMar>
              <w:left w:w="108" w:type="dxa"/>
              <w:right w:w="108" w:type="dxa"/>
            </w:tcMar>
          </w:tcPr>
          <w:p w14:paraId="29A59563" w14:textId="5CDABE13" w:rsidR="00DD7B9C" w:rsidRPr="00D53F09" w:rsidRDefault="00DD7B9C" w:rsidP="002F2018">
            <w:pPr>
              <w:pStyle w:val="TableText"/>
            </w:pPr>
            <w:r>
              <w:t xml:space="preserve">Food imported under a Food Import Compliance Agreement (FICA). </w:t>
            </w:r>
            <w:r w:rsidRPr="00DD7B9C">
              <w:t>FICAs offer food importers an alternative regulatory arrangement to inspection and testing of their products under the IFIS. This involves the department auditing an importer’s existing documented food safety management system.</w:t>
            </w:r>
          </w:p>
        </w:tc>
      </w:tr>
      <w:tr w:rsidR="002F2018" w14:paraId="69CDD9B7" w14:textId="77777777" w:rsidTr="00FE64BC">
        <w:tc>
          <w:tcPr>
            <w:tcW w:w="1250" w:type="pct"/>
            <w:tcMar>
              <w:left w:w="108" w:type="dxa"/>
              <w:right w:w="108" w:type="dxa"/>
            </w:tcMar>
          </w:tcPr>
          <w:p w14:paraId="4E392910" w14:textId="0FA03938" w:rsidR="002F2018" w:rsidRPr="00FE64BC" w:rsidRDefault="002F2018" w:rsidP="002F2018">
            <w:pPr>
              <w:pStyle w:val="TableText"/>
            </w:pPr>
            <w:r>
              <w:t>entry</w:t>
            </w:r>
          </w:p>
        </w:tc>
        <w:tc>
          <w:tcPr>
            <w:tcW w:w="3750" w:type="pct"/>
            <w:tcMar>
              <w:left w:w="108" w:type="dxa"/>
              <w:right w:w="108" w:type="dxa"/>
            </w:tcMar>
          </w:tcPr>
          <w:p w14:paraId="01E92F72" w14:textId="6282DA84" w:rsidR="002F2018" w:rsidRPr="00FE64BC" w:rsidRDefault="002F2018" w:rsidP="002F2018">
            <w:pPr>
              <w:pStyle w:val="TableText"/>
            </w:pPr>
            <w:r w:rsidRPr="00D53F09">
              <w:t>Department of Home Affairs electronic document generated using the ICS. An entry may contain one or more lines o</w:t>
            </w:r>
            <w:r w:rsidR="008B30AD">
              <w:t>f</w:t>
            </w:r>
            <w:r w:rsidRPr="00D53F09">
              <w:t xml:space="preserve"> food.</w:t>
            </w:r>
          </w:p>
        </w:tc>
      </w:tr>
      <w:tr w:rsidR="002F2018" w14:paraId="4BB60978" w14:textId="77777777" w:rsidTr="00FE64BC">
        <w:tc>
          <w:tcPr>
            <w:tcW w:w="1250" w:type="pct"/>
            <w:tcMar>
              <w:left w:w="108" w:type="dxa"/>
              <w:right w:w="108" w:type="dxa"/>
            </w:tcMar>
          </w:tcPr>
          <w:p w14:paraId="19262F41" w14:textId="33EFC8A0" w:rsidR="002F2018" w:rsidRPr="00FE64BC" w:rsidRDefault="002F2018" w:rsidP="002F2018">
            <w:pPr>
              <w:pStyle w:val="TableText"/>
            </w:pPr>
            <w:r>
              <w:t>food</w:t>
            </w:r>
          </w:p>
        </w:tc>
        <w:tc>
          <w:tcPr>
            <w:tcW w:w="3750" w:type="pct"/>
            <w:tcMar>
              <w:left w:w="108" w:type="dxa"/>
              <w:right w:w="108" w:type="dxa"/>
            </w:tcMar>
          </w:tcPr>
          <w:p w14:paraId="6CA04A54" w14:textId="5C1BB226" w:rsidR="002F2018" w:rsidRPr="002F2018" w:rsidRDefault="002F2018" w:rsidP="00A9767D">
            <w:pPr>
              <w:pStyle w:val="TableText"/>
            </w:pPr>
            <w:r w:rsidRPr="002F2018">
              <w:t xml:space="preserve">Under section 3 of the </w:t>
            </w:r>
            <w:hyperlink r:id="rId29" w:history="1">
              <w:r w:rsidRPr="002F2018">
                <w:rPr>
                  <w:color w:val="165788"/>
                  <w:u w:val="single"/>
                </w:rPr>
                <w:t>Imported Food Control Act 1992</w:t>
              </w:r>
            </w:hyperlink>
            <w:r w:rsidRPr="002F2018">
              <w:t>,</w:t>
            </w:r>
          </w:p>
          <w:p w14:paraId="5C505700" w14:textId="77777777" w:rsidR="002F2018" w:rsidRPr="002F2018" w:rsidRDefault="002F2018" w:rsidP="00A9767D">
            <w:pPr>
              <w:pStyle w:val="TableText"/>
            </w:pPr>
            <w:r w:rsidRPr="002F2018">
              <w:t>(1) Food includes</w:t>
            </w:r>
          </w:p>
          <w:p w14:paraId="112676CA" w14:textId="77777777" w:rsidR="002F2018" w:rsidRPr="002F2018" w:rsidRDefault="002F2018" w:rsidP="00A9767D">
            <w:pPr>
              <w:pStyle w:val="TableText"/>
            </w:pPr>
            <w:r w:rsidRPr="002F2018">
              <w:t>(a) any substance or thing of a kind used, capable of being used, or represented as being for use, for human consumption (whether it is live, raw, prepared or partly prepared); and</w:t>
            </w:r>
          </w:p>
          <w:p w14:paraId="0BA7EA6B" w14:textId="77777777" w:rsidR="002F2018" w:rsidRPr="002F2018" w:rsidRDefault="002F2018" w:rsidP="00A9767D">
            <w:pPr>
              <w:pStyle w:val="TableText"/>
            </w:pPr>
            <w:r w:rsidRPr="002F2018">
              <w:t>(b) any substance or thing of a kind used, capable of being used, or represented as being for use, as an ingredient or additive in a substance or thing referred to in paragraph (a); and</w:t>
            </w:r>
          </w:p>
          <w:p w14:paraId="43D8C5D7" w14:textId="77777777" w:rsidR="002F2018" w:rsidRPr="002F2018" w:rsidRDefault="002F2018" w:rsidP="00A9767D">
            <w:pPr>
              <w:pStyle w:val="TableText"/>
            </w:pPr>
            <w:r w:rsidRPr="002F2018">
              <w:t>(c) any substance used in preparing a substance or thing referred to in paragraph (a); and</w:t>
            </w:r>
          </w:p>
          <w:p w14:paraId="6E2AA112" w14:textId="77777777" w:rsidR="002F2018" w:rsidRPr="002F2018" w:rsidRDefault="002F2018" w:rsidP="00A9767D">
            <w:pPr>
              <w:pStyle w:val="TableText"/>
            </w:pPr>
            <w:r w:rsidRPr="002F2018">
              <w:t>(d) chewing gum or an ingredient or additive in chewing gum, or any substance used in preparing chewing gum; and</w:t>
            </w:r>
          </w:p>
          <w:p w14:paraId="747212D1" w14:textId="77777777" w:rsidR="002F2018" w:rsidRPr="00A9767D" w:rsidRDefault="002F2018" w:rsidP="00A9767D">
            <w:pPr>
              <w:pStyle w:val="TableText"/>
            </w:pPr>
            <w:r w:rsidRPr="002F2018">
              <w:t xml:space="preserve">(e) </w:t>
            </w:r>
            <w:r w:rsidRPr="00A9767D">
              <w:t xml:space="preserve">any substance or thing declared to be a food under a declaration in force under section 6 of the </w:t>
            </w:r>
            <w:r w:rsidRPr="00A9767D">
              <w:rPr>
                <w:rStyle w:val="Emphasis"/>
              </w:rPr>
              <w:t>Food Standards Australia New Zealand Act 1991</w:t>
            </w:r>
            <w:r w:rsidRPr="00A9767D">
              <w:t>.</w:t>
            </w:r>
          </w:p>
          <w:p w14:paraId="5748CFB0" w14:textId="77777777" w:rsidR="002F2018" w:rsidRPr="00A9767D" w:rsidRDefault="002F2018" w:rsidP="00A9767D">
            <w:pPr>
              <w:pStyle w:val="TableText"/>
            </w:pPr>
            <w:r w:rsidRPr="00A9767D">
              <w:t>(It does not matter whether the substance, thing or chewing gum is in a condition fit for human consumption.)</w:t>
            </w:r>
          </w:p>
          <w:p w14:paraId="1F548535" w14:textId="77777777" w:rsidR="002F2018" w:rsidRPr="00A9767D" w:rsidRDefault="002F2018" w:rsidP="00A9767D">
            <w:pPr>
              <w:pStyle w:val="TableText"/>
            </w:pPr>
            <w:r w:rsidRPr="00A9767D">
              <w:t xml:space="preserve">(2) However, food does not include a therapeutic good within the meaning of the </w:t>
            </w:r>
            <w:r w:rsidRPr="00A9767D">
              <w:rPr>
                <w:rStyle w:val="Emphasis"/>
              </w:rPr>
              <w:t>Therapeutic Goods Act 1989</w:t>
            </w:r>
            <w:r w:rsidRPr="00A9767D">
              <w:t>.</w:t>
            </w:r>
          </w:p>
          <w:p w14:paraId="68EF9F10" w14:textId="0886F5CF" w:rsidR="002F2018" w:rsidRPr="00FE64BC" w:rsidRDefault="002F2018" w:rsidP="00A9767D">
            <w:pPr>
              <w:pStyle w:val="TableText"/>
            </w:pPr>
            <w:r w:rsidRPr="00631392">
              <w:t>(3) To avoid doubt, food may include live animals and plants.</w:t>
            </w:r>
          </w:p>
        </w:tc>
      </w:tr>
      <w:tr w:rsidR="002F2018" w14:paraId="32934351" w14:textId="77777777" w:rsidTr="00FE64BC">
        <w:tc>
          <w:tcPr>
            <w:tcW w:w="1250" w:type="pct"/>
            <w:tcMar>
              <w:left w:w="108" w:type="dxa"/>
              <w:right w:w="108" w:type="dxa"/>
            </w:tcMar>
          </w:tcPr>
          <w:p w14:paraId="21962693" w14:textId="2AE567C9" w:rsidR="002F2018" w:rsidRPr="00FE64BC" w:rsidRDefault="002F2018" w:rsidP="002F2018">
            <w:pPr>
              <w:pStyle w:val="TableText"/>
            </w:pPr>
            <w:r>
              <w:t>FSANZ</w:t>
            </w:r>
          </w:p>
        </w:tc>
        <w:tc>
          <w:tcPr>
            <w:tcW w:w="3750" w:type="pct"/>
            <w:tcMar>
              <w:left w:w="108" w:type="dxa"/>
              <w:right w:w="108" w:type="dxa"/>
            </w:tcMar>
          </w:tcPr>
          <w:p w14:paraId="1852910C" w14:textId="4214AFB3" w:rsidR="002F2018" w:rsidRPr="00A9767D" w:rsidRDefault="002F2018" w:rsidP="00A9767D">
            <w:pPr>
              <w:pStyle w:val="TableText"/>
            </w:pPr>
            <w:r w:rsidRPr="00A9767D">
              <w:t>Food Standards Australia New Zealand is a</w:t>
            </w:r>
            <w:r w:rsidR="00821DCB" w:rsidRPr="00A9767D">
              <w:t>n Australian government authority</w:t>
            </w:r>
            <w:r w:rsidR="005E0E40" w:rsidRPr="00A9767D">
              <w:t xml:space="preserve"> </w:t>
            </w:r>
            <w:r w:rsidRPr="00A9767D">
              <w:t xml:space="preserve">responsible for developing food standards </w:t>
            </w:r>
            <w:r w:rsidR="00DD7B9C" w:rsidRPr="00A9767D">
              <w:t>for Australia and New Zealand</w:t>
            </w:r>
            <w:r w:rsidRPr="00A9767D">
              <w:t xml:space="preserve">. FSANZ </w:t>
            </w:r>
            <w:r w:rsidR="00DD7B9C" w:rsidRPr="00A9767D">
              <w:t xml:space="preserve">also </w:t>
            </w:r>
            <w:r w:rsidRPr="00A9767D">
              <w:t>advises the Department of Agriculture,</w:t>
            </w:r>
            <w:r w:rsidR="00960AAF" w:rsidRPr="00A9767D">
              <w:t xml:space="preserve"> Fisheries and Forestry</w:t>
            </w:r>
            <w:r w:rsidRPr="00A9767D">
              <w:t xml:space="preserve"> on food that poses a medium or high risk to public health.</w:t>
            </w:r>
          </w:p>
        </w:tc>
      </w:tr>
      <w:tr w:rsidR="002F2018" w14:paraId="27E4489D" w14:textId="77777777" w:rsidTr="00FE64BC">
        <w:tc>
          <w:tcPr>
            <w:tcW w:w="1250" w:type="pct"/>
            <w:tcMar>
              <w:left w:w="108" w:type="dxa"/>
              <w:right w:w="108" w:type="dxa"/>
            </w:tcMar>
          </w:tcPr>
          <w:p w14:paraId="568A389D" w14:textId="43175E71" w:rsidR="002F2018" w:rsidRPr="00FE64BC" w:rsidRDefault="002F2018" w:rsidP="002F2018">
            <w:pPr>
              <w:pStyle w:val="TableText"/>
            </w:pPr>
            <w:r>
              <w:t>holding order</w:t>
            </w:r>
          </w:p>
        </w:tc>
        <w:tc>
          <w:tcPr>
            <w:tcW w:w="3750" w:type="pct"/>
            <w:tcMar>
              <w:left w:w="108" w:type="dxa"/>
              <w:right w:w="108" w:type="dxa"/>
            </w:tcMar>
          </w:tcPr>
          <w:p w14:paraId="0FAAD619" w14:textId="7180993A" w:rsidR="002F2018" w:rsidRPr="00FE64BC" w:rsidRDefault="002F2018" w:rsidP="00A9767D">
            <w:pPr>
              <w:pStyle w:val="TableText"/>
            </w:pPr>
            <w:r w:rsidRPr="00B27F70">
              <w:t xml:space="preserve">An order made under section 15 of the </w:t>
            </w:r>
            <w:r w:rsidRPr="00A9767D">
              <w:rPr>
                <w:rStyle w:val="Emphasis"/>
                <w:rFonts w:eastAsiaTheme="minorEastAsia"/>
                <w:szCs w:val="24"/>
              </w:rPr>
              <w:t>Imported Food Control Act 1992</w:t>
            </w:r>
            <w:r w:rsidRPr="00B27F70">
              <w:t xml:space="preserve"> that increases the rate of inspection of a surveillance food that has failed an imported food inspection. This targets the specific food from the specific producer in a specific country at a rate of 100% of consignments.</w:t>
            </w:r>
          </w:p>
        </w:tc>
      </w:tr>
      <w:tr w:rsidR="002F2018" w14:paraId="401F77A2" w14:textId="77777777" w:rsidTr="00FE64BC">
        <w:tc>
          <w:tcPr>
            <w:tcW w:w="1250" w:type="pct"/>
            <w:tcMar>
              <w:left w:w="108" w:type="dxa"/>
              <w:right w:w="108" w:type="dxa"/>
            </w:tcMar>
          </w:tcPr>
          <w:p w14:paraId="7BC2661B" w14:textId="54E926FB" w:rsidR="002F2018" w:rsidRPr="00FE64BC" w:rsidRDefault="002F2018" w:rsidP="002F2018">
            <w:pPr>
              <w:pStyle w:val="TableText"/>
            </w:pPr>
            <w:r>
              <w:t>ICS</w:t>
            </w:r>
          </w:p>
        </w:tc>
        <w:tc>
          <w:tcPr>
            <w:tcW w:w="3750" w:type="pct"/>
            <w:tcMar>
              <w:left w:w="108" w:type="dxa"/>
              <w:right w:w="108" w:type="dxa"/>
            </w:tcMar>
          </w:tcPr>
          <w:p w14:paraId="6BD4070D" w14:textId="6FDBEDFB" w:rsidR="002F2018" w:rsidRPr="00FE64BC" w:rsidRDefault="002F2018" w:rsidP="002F2018">
            <w:pPr>
              <w:pStyle w:val="TableText"/>
            </w:pPr>
            <w:r w:rsidRPr="00B27F70">
              <w:t>Integrated Cargo System, a computer system managed by the Department of Home Affairs</w:t>
            </w:r>
            <w:r w:rsidR="00821DCB">
              <w:t xml:space="preserve"> for </w:t>
            </w:r>
            <w:r w:rsidR="00DD7B9C">
              <w:t xml:space="preserve">the movement of cargo into and out of </w:t>
            </w:r>
            <w:r w:rsidR="00821DCB">
              <w:t>Australia</w:t>
            </w:r>
            <w:r>
              <w:t>.</w:t>
            </w:r>
          </w:p>
        </w:tc>
      </w:tr>
      <w:tr w:rsidR="002F2018" w14:paraId="70BEF216" w14:textId="77777777" w:rsidTr="00FE64BC">
        <w:tc>
          <w:tcPr>
            <w:tcW w:w="1250" w:type="pct"/>
            <w:tcMar>
              <w:left w:w="108" w:type="dxa"/>
              <w:right w:w="108" w:type="dxa"/>
            </w:tcMar>
          </w:tcPr>
          <w:p w14:paraId="123D49B6" w14:textId="494C99DE" w:rsidR="002F2018" w:rsidRPr="00FE64BC" w:rsidRDefault="002F2018" w:rsidP="002F2018">
            <w:pPr>
              <w:pStyle w:val="TableText"/>
            </w:pPr>
            <w:r>
              <w:t>Imported Food Inspection Scheme</w:t>
            </w:r>
          </w:p>
        </w:tc>
        <w:tc>
          <w:tcPr>
            <w:tcW w:w="3750" w:type="pct"/>
            <w:tcMar>
              <w:left w:w="108" w:type="dxa"/>
              <w:right w:w="108" w:type="dxa"/>
            </w:tcMar>
          </w:tcPr>
          <w:p w14:paraId="54418603" w14:textId="36D0F1DD" w:rsidR="002F2018" w:rsidRPr="00FE64BC" w:rsidRDefault="002F2018" w:rsidP="002F2018">
            <w:pPr>
              <w:pStyle w:val="TableText"/>
            </w:pPr>
            <w:r w:rsidRPr="00B27F70">
              <w:t xml:space="preserve">IFIS </w:t>
            </w:r>
            <w:r w:rsidR="00821DCB">
              <w:t>is</w:t>
            </w:r>
            <w:r w:rsidR="00821DCB" w:rsidRPr="00B27F70">
              <w:t xml:space="preserve"> </w:t>
            </w:r>
            <w:r w:rsidRPr="00B27F70">
              <w:t xml:space="preserve">established under the Imported Food Control Regulations </w:t>
            </w:r>
            <w:r>
              <w:t>2019</w:t>
            </w:r>
            <w:r w:rsidRPr="00B27F70">
              <w:t xml:space="preserve">. It provides for </w:t>
            </w:r>
            <w:r w:rsidR="00821DCB">
              <w:t xml:space="preserve">the </w:t>
            </w:r>
            <w:r w:rsidRPr="00B27F70">
              <w:t xml:space="preserve">inspection of food at the border to </w:t>
            </w:r>
            <w:r w:rsidR="00821DCB">
              <w:t xml:space="preserve">monitor </w:t>
            </w:r>
            <w:r w:rsidR="00DD7B9C">
              <w:t xml:space="preserve">for safety and </w:t>
            </w:r>
            <w:r w:rsidR="00821DCB">
              <w:t>compliance with Australia’s food standards</w:t>
            </w:r>
            <w:r w:rsidRPr="00B27F70">
              <w:t>.</w:t>
            </w:r>
          </w:p>
        </w:tc>
      </w:tr>
      <w:tr w:rsidR="002F2018" w14:paraId="32EF1A53" w14:textId="77777777" w:rsidTr="00FE64BC">
        <w:tc>
          <w:tcPr>
            <w:tcW w:w="1250" w:type="pct"/>
            <w:tcMar>
              <w:left w:w="108" w:type="dxa"/>
              <w:right w:w="108" w:type="dxa"/>
            </w:tcMar>
          </w:tcPr>
          <w:p w14:paraId="685A1D64" w14:textId="000F9F37" w:rsidR="002F2018" w:rsidRPr="00FE64BC" w:rsidRDefault="002F2018" w:rsidP="002F2018">
            <w:pPr>
              <w:pStyle w:val="TableText"/>
            </w:pPr>
            <w:r>
              <w:t>inspection</w:t>
            </w:r>
          </w:p>
        </w:tc>
        <w:tc>
          <w:tcPr>
            <w:tcW w:w="3750" w:type="pct"/>
            <w:tcMar>
              <w:left w:w="108" w:type="dxa"/>
              <w:right w:w="108" w:type="dxa"/>
            </w:tcMar>
          </w:tcPr>
          <w:p w14:paraId="642678A4" w14:textId="15B9CA95" w:rsidR="002F2018" w:rsidRPr="00FE64BC" w:rsidRDefault="002F2018" w:rsidP="002F2018">
            <w:pPr>
              <w:pStyle w:val="TableText"/>
            </w:pPr>
            <w:r w:rsidRPr="00B27F70">
              <w:t>Includes inspection (visual and label assessment) or inspection and analysis (samples taken and sent for analysis) as required.</w:t>
            </w:r>
          </w:p>
        </w:tc>
      </w:tr>
      <w:tr w:rsidR="002F2018" w14:paraId="24705744" w14:textId="77777777" w:rsidTr="00FE64BC">
        <w:tc>
          <w:tcPr>
            <w:tcW w:w="1250" w:type="pct"/>
            <w:tcMar>
              <w:left w:w="108" w:type="dxa"/>
              <w:right w:w="108" w:type="dxa"/>
            </w:tcMar>
          </w:tcPr>
          <w:p w14:paraId="19D1A777" w14:textId="019F09B6" w:rsidR="002F2018" w:rsidRPr="00FE64BC" w:rsidRDefault="002F2018" w:rsidP="002F2018">
            <w:pPr>
              <w:pStyle w:val="TableText"/>
            </w:pPr>
            <w:r>
              <w:t>line</w:t>
            </w:r>
          </w:p>
        </w:tc>
        <w:tc>
          <w:tcPr>
            <w:tcW w:w="3750" w:type="pct"/>
            <w:tcMar>
              <w:left w:w="108" w:type="dxa"/>
              <w:right w:w="108" w:type="dxa"/>
            </w:tcMar>
          </w:tcPr>
          <w:p w14:paraId="466B41D1" w14:textId="77777777" w:rsidR="002F2018" w:rsidRDefault="002F2018" w:rsidP="002F2018">
            <w:pPr>
              <w:pStyle w:val="TableText"/>
            </w:pPr>
            <w:r w:rsidRPr="00B27F70">
              <w:t>Items of food being imported are recorded in the ICS as lines within the import entry. An import entry may consist of one or m</w:t>
            </w:r>
            <w:r>
              <w:t>ore</w:t>
            </w:r>
            <w:r w:rsidRPr="00B27F70">
              <w:t xml:space="preserve"> lines of products.</w:t>
            </w:r>
          </w:p>
          <w:p w14:paraId="1B123462" w14:textId="03D1F2CD" w:rsidR="003A1FCB" w:rsidRPr="00FE64BC" w:rsidRDefault="003A1FCB" w:rsidP="002F2018">
            <w:pPr>
              <w:pStyle w:val="TableText"/>
            </w:pPr>
            <w:r>
              <w:lastRenderedPageBreak/>
              <w:t xml:space="preserve">Lines are referred to the IFIS through </w:t>
            </w:r>
            <w:r w:rsidR="00DD7B9C">
              <w:t xml:space="preserve">electronic </w:t>
            </w:r>
            <w:r>
              <w:t xml:space="preserve">profiling within the ICS. Tests are applied to lines where required, based on the tariff code identifying the food. </w:t>
            </w:r>
          </w:p>
        </w:tc>
      </w:tr>
      <w:tr w:rsidR="002F2018" w14:paraId="7FF87F3B" w14:textId="77777777" w:rsidTr="00FE64BC">
        <w:tc>
          <w:tcPr>
            <w:tcW w:w="1250" w:type="pct"/>
            <w:tcMar>
              <w:left w:w="108" w:type="dxa"/>
              <w:right w:w="108" w:type="dxa"/>
            </w:tcMar>
          </w:tcPr>
          <w:p w14:paraId="23FB1981" w14:textId="77521A3A" w:rsidR="002F2018" w:rsidRDefault="002F2018" w:rsidP="002F2018">
            <w:pPr>
              <w:pStyle w:val="TableText"/>
            </w:pPr>
            <w:r>
              <w:lastRenderedPageBreak/>
              <w:t>lot</w:t>
            </w:r>
          </w:p>
        </w:tc>
        <w:tc>
          <w:tcPr>
            <w:tcW w:w="3750" w:type="pct"/>
            <w:tcMar>
              <w:left w:w="108" w:type="dxa"/>
              <w:right w:w="108" w:type="dxa"/>
            </w:tcMar>
          </w:tcPr>
          <w:p w14:paraId="730E2042" w14:textId="3D51C32D" w:rsidR="002F2018" w:rsidRPr="00B27F70" w:rsidRDefault="002F2018" w:rsidP="002F2018">
            <w:pPr>
              <w:pStyle w:val="TableText"/>
            </w:pPr>
            <w:r w:rsidRPr="00B27F70">
              <w:t>A quantity of a food prepared or packed under the same conditions (ordinarily from a particular preparation or packing unit and during a particular time, ordinarily not exceeding 24 hours).</w:t>
            </w:r>
          </w:p>
        </w:tc>
      </w:tr>
      <w:tr w:rsidR="002F2018" w14:paraId="7B8E2926" w14:textId="77777777" w:rsidTr="00FE64BC">
        <w:tc>
          <w:tcPr>
            <w:tcW w:w="1250" w:type="pct"/>
            <w:tcMar>
              <w:left w:w="108" w:type="dxa"/>
              <w:right w:w="108" w:type="dxa"/>
            </w:tcMar>
          </w:tcPr>
          <w:p w14:paraId="4F90CBD6" w14:textId="6D9AE082" w:rsidR="002F2018" w:rsidRDefault="002F2018" w:rsidP="002F2018">
            <w:pPr>
              <w:pStyle w:val="TableText"/>
            </w:pPr>
            <w:r>
              <w:t>lot code</w:t>
            </w:r>
          </w:p>
        </w:tc>
        <w:tc>
          <w:tcPr>
            <w:tcW w:w="3750" w:type="pct"/>
            <w:tcMar>
              <w:left w:w="108" w:type="dxa"/>
              <w:right w:w="108" w:type="dxa"/>
            </w:tcMar>
          </w:tcPr>
          <w:p w14:paraId="00E8BC58" w14:textId="7A999EBB" w:rsidR="002F2018" w:rsidRPr="00B27F70" w:rsidRDefault="002F2018" w:rsidP="002F2018">
            <w:pPr>
              <w:pStyle w:val="TableText"/>
            </w:pPr>
            <w:r w:rsidRPr="006552F7">
              <w:t>A unique code that identifies a lot (quantity of food) and can be used for recall purposes if necessary.</w:t>
            </w:r>
          </w:p>
        </w:tc>
      </w:tr>
      <w:tr w:rsidR="002F2018" w14:paraId="6F260A71" w14:textId="77777777" w:rsidTr="00FE64BC">
        <w:tc>
          <w:tcPr>
            <w:tcW w:w="1250" w:type="pct"/>
            <w:tcMar>
              <w:left w:w="108" w:type="dxa"/>
              <w:right w:w="108" w:type="dxa"/>
            </w:tcMar>
          </w:tcPr>
          <w:p w14:paraId="1F703518" w14:textId="2639E794" w:rsidR="002F2018" w:rsidRDefault="002F2018" w:rsidP="002F2018">
            <w:pPr>
              <w:pStyle w:val="TableText"/>
            </w:pPr>
            <w:r>
              <w:t>risk food</w:t>
            </w:r>
          </w:p>
        </w:tc>
        <w:tc>
          <w:tcPr>
            <w:tcW w:w="3750" w:type="pct"/>
            <w:tcMar>
              <w:left w:w="108" w:type="dxa"/>
              <w:right w:w="108" w:type="dxa"/>
            </w:tcMar>
          </w:tcPr>
          <w:p w14:paraId="2EB19ECE" w14:textId="58577001" w:rsidR="002F2018" w:rsidRPr="006552F7" w:rsidRDefault="002F2018" w:rsidP="002F2018">
            <w:pPr>
              <w:pStyle w:val="TableText"/>
            </w:pPr>
            <w:r w:rsidRPr="006552F7">
              <w:t xml:space="preserve">Food that is classified as risk food in the Imported Food Control Order </w:t>
            </w:r>
            <w:r>
              <w:t>2019</w:t>
            </w:r>
            <w:r w:rsidRPr="006552F7">
              <w:t xml:space="preserve">. This kind of food is referred to AIMS by the ICS for inspection at the rate of 100% of </w:t>
            </w:r>
            <w:r>
              <w:t>consignments</w:t>
            </w:r>
            <w:r w:rsidRPr="006552F7">
              <w:t>. The rate is reduced in accordance with a history of compliance.</w:t>
            </w:r>
          </w:p>
        </w:tc>
      </w:tr>
      <w:tr w:rsidR="002F2018" w14:paraId="1C7FB35D" w14:textId="77777777" w:rsidTr="00FE64BC">
        <w:tc>
          <w:tcPr>
            <w:tcW w:w="1250" w:type="pct"/>
            <w:tcMar>
              <w:left w:w="108" w:type="dxa"/>
              <w:right w:w="108" w:type="dxa"/>
            </w:tcMar>
          </w:tcPr>
          <w:p w14:paraId="2CE8D66D" w14:textId="06F688F7" w:rsidR="002F2018" w:rsidRDefault="002F2018" w:rsidP="002F2018">
            <w:pPr>
              <w:pStyle w:val="TableText"/>
            </w:pPr>
            <w:r>
              <w:t>surveillance food</w:t>
            </w:r>
          </w:p>
        </w:tc>
        <w:tc>
          <w:tcPr>
            <w:tcW w:w="3750" w:type="pct"/>
            <w:tcMar>
              <w:left w:w="108" w:type="dxa"/>
              <w:right w:w="108" w:type="dxa"/>
            </w:tcMar>
          </w:tcPr>
          <w:p w14:paraId="7B76ED6F" w14:textId="3A22B5BD" w:rsidR="002F2018" w:rsidRPr="006552F7" w:rsidRDefault="002F2018" w:rsidP="002F2018">
            <w:pPr>
              <w:pStyle w:val="TableText"/>
            </w:pPr>
            <w:r>
              <w:t>A</w:t>
            </w:r>
            <w:r w:rsidRPr="006552F7">
              <w:t>ll other food not classified as risk</w:t>
            </w:r>
            <w:r>
              <w:t xml:space="preserve"> food</w:t>
            </w:r>
            <w:r w:rsidR="00DD7B9C">
              <w:t xml:space="preserve"> or compliance agreement food</w:t>
            </w:r>
            <w:r w:rsidRPr="006552F7">
              <w:t xml:space="preserve">. </w:t>
            </w:r>
            <w:r>
              <w:t>This kind of food is r</w:t>
            </w:r>
            <w:r w:rsidRPr="006552F7">
              <w:t>eferred to AIMS by the ICS for inspection at the rate of 5% of consignments.</w:t>
            </w:r>
          </w:p>
        </w:tc>
      </w:tr>
    </w:tbl>
    <w:p w14:paraId="04D08002" w14:textId="77777777" w:rsidR="005A7193" w:rsidRDefault="005A7193" w:rsidP="00662432">
      <w:pPr>
        <w:rPr>
          <w:lang w:eastAsia="ja-JP"/>
        </w:rPr>
      </w:pPr>
    </w:p>
    <w:sectPr w:rsidR="005A7193" w:rsidSect="00897972">
      <w:headerReference w:type="first" r:id="rId30"/>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3439B" w14:textId="77777777" w:rsidR="00AA43E5" w:rsidRDefault="00AA43E5">
      <w:r>
        <w:separator/>
      </w:r>
    </w:p>
    <w:p w14:paraId="05655D37" w14:textId="77777777" w:rsidR="00AA43E5" w:rsidRDefault="00AA43E5"/>
    <w:p w14:paraId="1CB5BA89" w14:textId="77777777" w:rsidR="00AA43E5" w:rsidRDefault="00AA43E5"/>
  </w:endnote>
  <w:endnote w:type="continuationSeparator" w:id="0">
    <w:p w14:paraId="5FBDBDA0" w14:textId="77777777" w:rsidR="00AA43E5" w:rsidRDefault="00AA43E5">
      <w:r>
        <w:continuationSeparator/>
      </w:r>
    </w:p>
    <w:p w14:paraId="0D209818" w14:textId="77777777" w:rsidR="00AA43E5" w:rsidRDefault="00AA43E5"/>
    <w:p w14:paraId="36778997" w14:textId="77777777" w:rsidR="00AA43E5" w:rsidRDefault="00AA43E5"/>
  </w:endnote>
  <w:endnote w:type="continuationNotice" w:id="1">
    <w:p w14:paraId="75600A42" w14:textId="77777777" w:rsidR="00AA43E5" w:rsidRDefault="00AA43E5">
      <w:pPr>
        <w:pStyle w:val="Footer"/>
      </w:pPr>
    </w:p>
    <w:p w14:paraId="00766F2E" w14:textId="77777777" w:rsidR="00AA43E5" w:rsidRDefault="00AA43E5"/>
    <w:p w14:paraId="5A93EC16" w14:textId="77777777" w:rsidR="00AA43E5" w:rsidRDefault="00AA43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1963" w14:textId="44D4FBAA" w:rsidR="00AA43E5" w:rsidRDefault="00AA43E5">
    <w:pPr>
      <w:pStyle w:val="Footer"/>
    </w:pPr>
    <w:r>
      <w:t>Department of Agriculture, Fisheries and Forestry</w:t>
    </w:r>
  </w:p>
  <w:p w14:paraId="694EE2A0" w14:textId="77777777" w:rsidR="00AA43E5" w:rsidRDefault="00AA43E5">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67E1" w14:textId="77777777" w:rsidR="00AA43E5" w:rsidRDefault="00AA43E5">
      <w:r>
        <w:separator/>
      </w:r>
    </w:p>
    <w:p w14:paraId="797A1AEC" w14:textId="77777777" w:rsidR="00AA43E5" w:rsidRDefault="00AA43E5"/>
    <w:p w14:paraId="5C67B70F" w14:textId="77777777" w:rsidR="00AA43E5" w:rsidRDefault="00AA43E5"/>
  </w:footnote>
  <w:footnote w:type="continuationSeparator" w:id="0">
    <w:p w14:paraId="589C8C7B" w14:textId="77777777" w:rsidR="00AA43E5" w:rsidRDefault="00AA43E5">
      <w:r>
        <w:continuationSeparator/>
      </w:r>
    </w:p>
    <w:p w14:paraId="08C631DD" w14:textId="77777777" w:rsidR="00AA43E5" w:rsidRDefault="00AA43E5"/>
    <w:p w14:paraId="3673A355" w14:textId="77777777" w:rsidR="00AA43E5" w:rsidRDefault="00AA43E5"/>
  </w:footnote>
  <w:footnote w:type="continuationNotice" w:id="1">
    <w:p w14:paraId="7C16664E" w14:textId="77777777" w:rsidR="00AA43E5" w:rsidRDefault="00AA43E5">
      <w:pPr>
        <w:pStyle w:val="Footer"/>
      </w:pPr>
    </w:p>
    <w:p w14:paraId="025FC9C8" w14:textId="77777777" w:rsidR="00AA43E5" w:rsidRDefault="00AA43E5"/>
    <w:p w14:paraId="2FCCB27B" w14:textId="77777777" w:rsidR="00AA43E5" w:rsidRDefault="00AA43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C253" w14:textId="216FD3E3" w:rsidR="00AA43E5" w:rsidRDefault="00AA43E5">
    <w:pPr>
      <w:pStyle w:val="Header"/>
    </w:pPr>
    <w:r>
      <w:t>Imported food inspection data: January to December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3C919" w14:textId="24AA40AE" w:rsidR="00AA43E5" w:rsidRDefault="00AA43E5">
    <w:pPr>
      <w:pStyle w:val="Header"/>
      <w:jc w:val="left"/>
    </w:pPr>
    <w:r>
      <w:rPr>
        <w:noProof/>
        <w:lang w:eastAsia="en-AU"/>
      </w:rPr>
      <w:drawing>
        <wp:inline distT="0" distB="0" distL="0" distR="0" wp14:anchorId="585FC5FF" wp14:editId="679962E7">
          <wp:extent cx="2123264" cy="617073"/>
          <wp:effectExtent l="0" t="0" r="0" b="0"/>
          <wp:docPr id="11" name="Picture 11"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partment of Agriculture, Water and the Environment">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23264" cy="61707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5FF0" w14:textId="77777777" w:rsidR="00651D7A" w:rsidRDefault="00651D7A">
    <w:pPr>
      <w:pStyle w:val="Header"/>
      <w:jc w:val="left"/>
    </w:pPr>
    <w:r>
      <w:rPr>
        <w:noProof/>
        <w:lang w:eastAsia="en-AU"/>
      </w:rPr>
      <w:drawing>
        <wp:inline distT="0" distB="0" distL="0" distR="0" wp14:anchorId="745120C6" wp14:editId="67633AAC">
          <wp:extent cx="2123264" cy="617073"/>
          <wp:effectExtent l="0" t="0" r="0" b="0"/>
          <wp:docPr id="7" name="Picture 7"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partment of Agriculture, Water and the Environment">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23264" cy="6170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E6F8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3610A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83C8A0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5FA709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16cid:durableId="690649919">
    <w:abstractNumId w:val="6"/>
  </w:num>
  <w:num w:numId="2" w16cid:durableId="1443651916">
    <w:abstractNumId w:val="16"/>
  </w:num>
  <w:num w:numId="3" w16cid:durableId="1627810600">
    <w:abstractNumId w:val="17"/>
  </w:num>
  <w:num w:numId="4" w16cid:durableId="205796027">
    <w:abstractNumId w:val="9"/>
  </w:num>
  <w:num w:numId="5" w16cid:durableId="1649045963">
    <w:abstractNumId w:val="22"/>
  </w:num>
  <w:num w:numId="6" w16cid:durableId="994647220">
    <w:abstractNumId w:val="23"/>
  </w:num>
  <w:num w:numId="7" w16cid:durableId="1701315883">
    <w:abstractNumId w:val="7"/>
  </w:num>
  <w:num w:numId="8" w16cid:durableId="919827664">
    <w:abstractNumId w:val="12"/>
  </w:num>
  <w:num w:numId="9" w16cid:durableId="1610548307">
    <w:abstractNumId w:val="14"/>
  </w:num>
  <w:num w:numId="10" w16cid:durableId="1272788143">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9334998">
    <w:abstractNumId w:val="5"/>
  </w:num>
  <w:num w:numId="12" w16cid:durableId="1324973329">
    <w:abstractNumId w:val="4"/>
  </w:num>
  <w:num w:numId="13" w16cid:durableId="403768249">
    <w:abstractNumId w:val="3"/>
  </w:num>
  <w:num w:numId="14" w16cid:durableId="51926741">
    <w:abstractNumId w:val="2"/>
  </w:num>
  <w:num w:numId="15" w16cid:durableId="885487250">
    <w:abstractNumId w:val="10"/>
  </w:num>
  <w:num w:numId="16" w16cid:durableId="1389065313">
    <w:abstractNumId w:val="20"/>
  </w:num>
  <w:num w:numId="17" w16cid:durableId="20578540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0845242">
    <w:abstractNumId w:val="24"/>
  </w:num>
  <w:num w:numId="19" w16cid:durableId="1080980021">
    <w:abstractNumId w:val="1"/>
  </w:num>
  <w:num w:numId="20" w16cid:durableId="1753042205">
    <w:abstractNumId w:val="0"/>
  </w:num>
  <w:num w:numId="21" w16cid:durableId="104618525">
    <w:abstractNumId w:val="13"/>
  </w:num>
  <w:num w:numId="22" w16cid:durableId="828011852">
    <w:abstractNumId w:val="18"/>
  </w:num>
  <w:num w:numId="23" w16cid:durableId="106508071">
    <w:abstractNumId w:val="25"/>
  </w:num>
  <w:num w:numId="24" w16cid:durableId="250480091">
    <w:abstractNumId w:val="11"/>
  </w:num>
  <w:num w:numId="25" w16cid:durableId="2114208705">
    <w:abstractNumId w:val="15"/>
  </w:num>
  <w:num w:numId="26" w16cid:durableId="3579675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8610522">
    <w:abstractNumId w:val="26"/>
  </w:num>
  <w:num w:numId="28" w16cid:durableId="117531563">
    <w:abstractNumId w:val="19"/>
  </w:num>
  <w:num w:numId="29" w16cid:durableId="1028679834">
    <w:abstractNumId w:val="21"/>
  </w:num>
  <w:num w:numId="30" w16cid:durableId="134755883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F51"/>
    <w:rsid w:val="0000365C"/>
    <w:rsid w:val="00013781"/>
    <w:rsid w:val="000177BF"/>
    <w:rsid w:val="000245D4"/>
    <w:rsid w:val="00024BEC"/>
    <w:rsid w:val="00032E06"/>
    <w:rsid w:val="000445BF"/>
    <w:rsid w:val="00050A2C"/>
    <w:rsid w:val="00057F78"/>
    <w:rsid w:val="000616EC"/>
    <w:rsid w:val="00063AD1"/>
    <w:rsid w:val="000869AB"/>
    <w:rsid w:val="00087797"/>
    <w:rsid w:val="0008797E"/>
    <w:rsid w:val="0009297B"/>
    <w:rsid w:val="00096F39"/>
    <w:rsid w:val="00097FA8"/>
    <w:rsid w:val="000A7AAF"/>
    <w:rsid w:val="000D0F6D"/>
    <w:rsid w:val="0010129C"/>
    <w:rsid w:val="00104DF5"/>
    <w:rsid w:val="001074CA"/>
    <w:rsid w:val="001131E8"/>
    <w:rsid w:val="001403B4"/>
    <w:rsid w:val="0016416B"/>
    <w:rsid w:val="00165360"/>
    <w:rsid w:val="00176594"/>
    <w:rsid w:val="0017699C"/>
    <w:rsid w:val="00184B58"/>
    <w:rsid w:val="001953D9"/>
    <w:rsid w:val="001A1693"/>
    <w:rsid w:val="001B5D22"/>
    <w:rsid w:val="001C5B20"/>
    <w:rsid w:val="001C7F51"/>
    <w:rsid w:val="001D32CD"/>
    <w:rsid w:val="001E2171"/>
    <w:rsid w:val="001E258D"/>
    <w:rsid w:val="001E522F"/>
    <w:rsid w:val="001F003B"/>
    <w:rsid w:val="00215B77"/>
    <w:rsid w:val="00222137"/>
    <w:rsid w:val="00237470"/>
    <w:rsid w:val="002438A3"/>
    <w:rsid w:val="00246028"/>
    <w:rsid w:val="002664C1"/>
    <w:rsid w:val="00272EC2"/>
    <w:rsid w:val="00281BB6"/>
    <w:rsid w:val="00284C5A"/>
    <w:rsid w:val="00284D14"/>
    <w:rsid w:val="00286307"/>
    <w:rsid w:val="00294C78"/>
    <w:rsid w:val="002A00C5"/>
    <w:rsid w:val="002A152E"/>
    <w:rsid w:val="002C4D20"/>
    <w:rsid w:val="002C6B6F"/>
    <w:rsid w:val="002D5B0A"/>
    <w:rsid w:val="002E1085"/>
    <w:rsid w:val="002F2018"/>
    <w:rsid w:val="002F495F"/>
    <w:rsid w:val="003024BD"/>
    <w:rsid w:val="00305199"/>
    <w:rsid w:val="00324F53"/>
    <w:rsid w:val="00340081"/>
    <w:rsid w:val="00341111"/>
    <w:rsid w:val="0034394C"/>
    <w:rsid w:val="003679D7"/>
    <w:rsid w:val="003750C8"/>
    <w:rsid w:val="00385194"/>
    <w:rsid w:val="003A1FCB"/>
    <w:rsid w:val="003A1FDF"/>
    <w:rsid w:val="003C1169"/>
    <w:rsid w:val="003D2F71"/>
    <w:rsid w:val="003E56FC"/>
    <w:rsid w:val="003E7CFD"/>
    <w:rsid w:val="003F381C"/>
    <w:rsid w:val="00410B27"/>
    <w:rsid w:val="004119A5"/>
    <w:rsid w:val="00412E55"/>
    <w:rsid w:val="00420959"/>
    <w:rsid w:val="00422C90"/>
    <w:rsid w:val="00440507"/>
    <w:rsid w:val="004500EB"/>
    <w:rsid w:val="00452CF0"/>
    <w:rsid w:val="00461957"/>
    <w:rsid w:val="00462C86"/>
    <w:rsid w:val="00491E5F"/>
    <w:rsid w:val="004A4BCB"/>
    <w:rsid w:val="004B1D54"/>
    <w:rsid w:val="004C72C6"/>
    <w:rsid w:val="004D1EBF"/>
    <w:rsid w:val="004E4F38"/>
    <w:rsid w:val="00501D01"/>
    <w:rsid w:val="005043EB"/>
    <w:rsid w:val="00531195"/>
    <w:rsid w:val="005423C6"/>
    <w:rsid w:val="00545CC8"/>
    <w:rsid w:val="00557DDF"/>
    <w:rsid w:val="00570682"/>
    <w:rsid w:val="00581CD5"/>
    <w:rsid w:val="005A7193"/>
    <w:rsid w:val="005C0567"/>
    <w:rsid w:val="005C419D"/>
    <w:rsid w:val="005C733B"/>
    <w:rsid w:val="005D3790"/>
    <w:rsid w:val="005E0556"/>
    <w:rsid w:val="005E0E40"/>
    <w:rsid w:val="005E25BD"/>
    <w:rsid w:val="005E381F"/>
    <w:rsid w:val="005F1C9B"/>
    <w:rsid w:val="00607664"/>
    <w:rsid w:val="006138D1"/>
    <w:rsid w:val="00613E52"/>
    <w:rsid w:val="00631392"/>
    <w:rsid w:val="00643C78"/>
    <w:rsid w:val="00651D7A"/>
    <w:rsid w:val="00662432"/>
    <w:rsid w:val="00670CD4"/>
    <w:rsid w:val="00672CED"/>
    <w:rsid w:val="006835AD"/>
    <w:rsid w:val="006B15CE"/>
    <w:rsid w:val="006B222A"/>
    <w:rsid w:val="006C16FF"/>
    <w:rsid w:val="006C3871"/>
    <w:rsid w:val="006C5145"/>
    <w:rsid w:val="006C6B2C"/>
    <w:rsid w:val="00717006"/>
    <w:rsid w:val="00730EE5"/>
    <w:rsid w:val="007432BC"/>
    <w:rsid w:val="00745CC8"/>
    <w:rsid w:val="00752B76"/>
    <w:rsid w:val="007542EF"/>
    <w:rsid w:val="00761FCF"/>
    <w:rsid w:val="007634A6"/>
    <w:rsid w:val="00764D6A"/>
    <w:rsid w:val="00773056"/>
    <w:rsid w:val="007A7442"/>
    <w:rsid w:val="007B7897"/>
    <w:rsid w:val="007C358A"/>
    <w:rsid w:val="007E2512"/>
    <w:rsid w:val="007E3574"/>
    <w:rsid w:val="007E3B60"/>
    <w:rsid w:val="007E4A22"/>
    <w:rsid w:val="00821DCB"/>
    <w:rsid w:val="00822E31"/>
    <w:rsid w:val="00837C16"/>
    <w:rsid w:val="00846CC7"/>
    <w:rsid w:val="00852B45"/>
    <w:rsid w:val="008561BB"/>
    <w:rsid w:val="00872B38"/>
    <w:rsid w:val="00876682"/>
    <w:rsid w:val="0088085B"/>
    <w:rsid w:val="00892CC1"/>
    <w:rsid w:val="0089759E"/>
    <w:rsid w:val="00897972"/>
    <w:rsid w:val="008A0EE3"/>
    <w:rsid w:val="008A2563"/>
    <w:rsid w:val="008B30AD"/>
    <w:rsid w:val="008D32C3"/>
    <w:rsid w:val="008D619B"/>
    <w:rsid w:val="008E7335"/>
    <w:rsid w:val="008F71EA"/>
    <w:rsid w:val="009314EF"/>
    <w:rsid w:val="00941FB0"/>
    <w:rsid w:val="00943664"/>
    <w:rsid w:val="00960AAF"/>
    <w:rsid w:val="00970E79"/>
    <w:rsid w:val="00990916"/>
    <w:rsid w:val="00992B55"/>
    <w:rsid w:val="009933A0"/>
    <w:rsid w:val="009A5A00"/>
    <w:rsid w:val="009B0EC5"/>
    <w:rsid w:val="009B4FCA"/>
    <w:rsid w:val="009B742F"/>
    <w:rsid w:val="009D28D4"/>
    <w:rsid w:val="009D32F4"/>
    <w:rsid w:val="009D4297"/>
    <w:rsid w:val="009D5007"/>
    <w:rsid w:val="009E2231"/>
    <w:rsid w:val="009E2823"/>
    <w:rsid w:val="009E2A77"/>
    <w:rsid w:val="00A04B6D"/>
    <w:rsid w:val="00A10FE1"/>
    <w:rsid w:val="00A13D29"/>
    <w:rsid w:val="00A21AA1"/>
    <w:rsid w:val="00A234DA"/>
    <w:rsid w:val="00A2414D"/>
    <w:rsid w:val="00A32974"/>
    <w:rsid w:val="00A33365"/>
    <w:rsid w:val="00A33740"/>
    <w:rsid w:val="00A33E06"/>
    <w:rsid w:val="00A55140"/>
    <w:rsid w:val="00A603DA"/>
    <w:rsid w:val="00A62338"/>
    <w:rsid w:val="00A75607"/>
    <w:rsid w:val="00A86B9E"/>
    <w:rsid w:val="00A91307"/>
    <w:rsid w:val="00A94EA1"/>
    <w:rsid w:val="00A9767D"/>
    <w:rsid w:val="00AA0A9F"/>
    <w:rsid w:val="00AA377E"/>
    <w:rsid w:val="00AA43E5"/>
    <w:rsid w:val="00AA48BB"/>
    <w:rsid w:val="00AA76BF"/>
    <w:rsid w:val="00AB7911"/>
    <w:rsid w:val="00AC35F5"/>
    <w:rsid w:val="00AC6DA5"/>
    <w:rsid w:val="00AE070F"/>
    <w:rsid w:val="00AE4237"/>
    <w:rsid w:val="00B02B9B"/>
    <w:rsid w:val="00B1310C"/>
    <w:rsid w:val="00B2636E"/>
    <w:rsid w:val="00B366C5"/>
    <w:rsid w:val="00B36DEF"/>
    <w:rsid w:val="00B40437"/>
    <w:rsid w:val="00B41476"/>
    <w:rsid w:val="00B557C8"/>
    <w:rsid w:val="00B5740E"/>
    <w:rsid w:val="00B861B4"/>
    <w:rsid w:val="00B9480F"/>
    <w:rsid w:val="00B97E61"/>
    <w:rsid w:val="00BC1616"/>
    <w:rsid w:val="00BC4E13"/>
    <w:rsid w:val="00BC675C"/>
    <w:rsid w:val="00BE391E"/>
    <w:rsid w:val="00BE561A"/>
    <w:rsid w:val="00C003C5"/>
    <w:rsid w:val="00C02519"/>
    <w:rsid w:val="00C06A6D"/>
    <w:rsid w:val="00C12ACE"/>
    <w:rsid w:val="00C22EB0"/>
    <w:rsid w:val="00C25A20"/>
    <w:rsid w:val="00C33358"/>
    <w:rsid w:val="00C358A0"/>
    <w:rsid w:val="00C416EC"/>
    <w:rsid w:val="00C556F3"/>
    <w:rsid w:val="00C571C9"/>
    <w:rsid w:val="00C57D93"/>
    <w:rsid w:val="00C60CDA"/>
    <w:rsid w:val="00C626EF"/>
    <w:rsid w:val="00C65FF5"/>
    <w:rsid w:val="00C85C62"/>
    <w:rsid w:val="00C96C2B"/>
    <w:rsid w:val="00CF40B5"/>
    <w:rsid w:val="00D02876"/>
    <w:rsid w:val="00D07F7D"/>
    <w:rsid w:val="00D1032B"/>
    <w:rsid w:val="00D23B39"/>
    <w:rsid w:val="00D24CA9"/>
    <w:rsid w:val="00D47121"/>
    <w:rsid w:val="00D51507"/>
    <w:rsid w:val="00D57154"/>
    <w:rsid w:val="00D65CD1"/>
    <w:rsid w:val="00D6626A"/>
    <w:rsid w:val="00D71B06"/>
    <w:rsid w:val="00D772AF"/>
    <w:rsid w:val="00DA1A87"/>
    <w:rsid w:val="00DA71B8"/>
    <w:rsid w:val="00DB70E7"/>
    <w:rsid w:val="00DB7FBD"/>
    <w:rsid w:val="00DC04EC"/>
    <w:rsid w:val="00DD7B9C"/>
    <w:rsid w:val="00E07809"/>
    <w:rsid w:val="00E20810"/>
    <w:rsid w:val="00E303C9"/>
    <w:rsid w:val="00E35D2F"/>
    <w:rsid w:val="00E43072"/>
    <w:rsid w:val="00E50E4F"/>
    <w:rsid w:val="00E63BBF"/>
    <w:rsid w:val="00E664E6"/>
    <w:rsid w:val="00E669A4"/>
    <w:rsid w:val="00E91D72"/>
    <w:rsid w:val="00E92ADB"/>
    <w:rsid w:val="00EA4FDD"/>
    <w:rsid w:val="00EC40D3"/>
    <w:rsid w:val="00ED1C6B"/>
    <w:rsid w:val="00ED3E18"/>
    <w:rsid w:val="00EE1E1A"/>
    <w:rsid w:val="00EE4833"/>
    <w:rsid w:val="00EE48BB"/>
    <w:rsid w:val="00EF55CC"/>
    <w:rsid w:val="00F04729"/>
    <w:rsid w:val="00F175E9"/>
    <w:rsid w:val="00F3055D"/>
    <w:rsid w:val="00F33229"/>
    <w:rsid w:val="00F347B3"/>
    <w:rsid w:val="00F610E2"/>
    <w:rsid w:val="00F63BD9"/>
    <w:rsid w:val="00F82F27"/>
    <w:rsid w:val="00F94540"/>
    <w:rsid w:val="00FA2743"/>
    <w:rsid w:val="00FA7CF7"/>
    <w:rsid w:val="00FB3F3C"/>
    <w:rsid w:val="00FB7500"/>
    <w:rsid w:val="00FC1759"/>
    <w:rsid w:val="00FD343A"/>
    <w:rsid w:val="00FD3C9F"/>
    <w:rsid w:val="00FE274C"/>
    <w:rsid w:val="00FE64BC"/>
    <w:rsid w:val="00FF4FC8"/>
    <w:rsid w:val="00FF5D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69546"/>
  <w15:docId w15:val="{EA3BDEA2-474F-4166-9D1C-A63D561E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B76"/>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Revision">
    <w:name w:val="Revision"/>
    <w:hidden/>
    <w:uiPriority w:val="99"/>
    <w:semiHidden/>
    <w:rsid w:val="00581CD5"/>
    <w:rPr>
      <w:rFonts w:eastAsiaTheme="minorHAnsi" w:cstheme="minorBidi"/>
      <w:sz w:val="22"/>
      <w:szCs w:val="22"/>
      <w:lang w:eastAsia="en-US"/>
    </w:rPr>
  </w:style>
  <w:style w:type="numbering" w:customStyle="1" w:styleId="List11">
    <w:name w:val="List11"/>
    <w:basedOn w:val="NoList"/>
    <w:uiPriority w:val="99"/>
    <w:rsid w:val="00385194"/>
  </w:style>
  <w:style w:type="numbering" w:customStyle="1" w:styleId="Numberlist1">
    <w:name w:val="Number list1"/>
    <w:uiPriority w:val="99"/>
    <w:rsid w:val="00385194"/>
  </w:style>
  <w:style w:type="numbering" w:customStyle="1" w:styleId="Headinglist1">
    <w:name w:val="Heading list1"/>
    <w:uiPriority w:val="99"/>
    <w:rsid w:val="00385194"/>
  </w:style>
  <w:style w:type="numbering" w:customStyle="1" w:styleId="Headinglist2">
    <w:name w:val="Heading list2"/>
    <w:uiPriority w:val="99"/>
    <w:rsid w:val="00385194"/>
  </w:style>
  <w:style w:type="numbering" w:customStyle="1" w:styleId="Headinglist3">
    <w:name w:val="Heading list3"/>
    <w:uiPriority w:val="99"/>
    <w:rsid w:val="00385194"/>
  </w:style>
  <w:style w:type="numbering" w:customStyle="1" w:styleId="List12">
    <w:name w:val="List12"/>
    <w:basedOn w:val="NoList"/>
    <w:uiPriority w:val="99"/>
    <w:rsid w:val="00294C78"/>
  </w:style>
  <w:style w:type="numbering" w:customStyle="1" w:styleId="Headinglist4">
    <w:name w:val="Heading list4"/>
    <w:uiPriority w:val="99"/>
    <w:rsid w:val="00294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awe.gov.au/biosecurity-trade/import/goods/food/inspection-testing/failing-food-reports"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awe.gov.au/biosecurity-trade/import/goods/food/inspection-testing/ifis" TargetMode="External"/><Relationship Id="rId29" Type="http://schemas.openxmlformats.org/officeDocument/2006/relationships/hyperlink" Target="https://www.legislation.gov.au/Series/C2004A0451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we.gov.au/biosecurity-trade/import/goods/food/inspection-testing/surveys-data" TargetMode="External"/><Relationship Id="rId23" Type="http://schemas.openxmlformats.org/officeDocument/2006/relationships/image" Target="media/image4.png"/><Relationship Id="rId28" Type="http://schemas.openxmlformats.org/officeDocument/2006/relationships/hyperlink" Target="https://www.foodstandards.gov.au/code/Pages/default.aspx"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we.gov.au/biosecurity-trade/import/goods/food/type" TargetMode="External"/><Relationship Id="rId27" Type="http://schemas.openxmlformats.org/officeDocument/2006/relationships/image" Target="media/image8.png"/><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templates\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openxmlformats.org/package/2006/metadata/core-properties"/>
    <ds:schemaRef ds:uri="http://purl.org/dc/terms/"/>
    <ds:schemaRef ds:uri="http://schemas.microsoft.com/office/infopath/2007/PartnerControls"/>
    <ds:schemaRef ds:uri="7cf0e0db-f490-4122-abae-21917392c748"/>
    <ds:schemaRef ds:uri="http://schemas.microsoft.com/office/2006/documentManagement/types"/>
    <ds:schemaRef ds:uri="http://schemas.microsoft.com/office/2006/metadata/properties"/>
    <ds:schemaRef ds:uri="http://purl.org/dc/elements/1.1/"/>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FF4E3622-0FCB-4B1B-949B-3AEB75D3D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Report_template.dotx</Template>
  <TotalTime>7</TotalTime>
  <Pages>20</Pages>
  <Words>4381</Words>
  <Characters>24978</Characters>
  <DocSecurity>0</DocSecurity>
  <Lines>208</Lines>
  <Paragraphs>58</Paragraphs>
  <ScaleCrop>false</ScaleCrop>
  <HeadingPairs>
    <vt:vector size="2" baseType="variant">
      <vt:variant>
        <vt:lpstr>Title</vt:lpstr>
      </vt:variant>
      <vt:variant>
        <vt:i4>1</vt:i4>
      </vt:variant>
    </vt:vector>
  </HeadingPairs>
  <TitlesOfParts>
    <vt:vector size="1" baseType="lpstr">
      <vt:lpstr>Imported food inspection data: January to December 2021</vt:lpstr>
    </vt:vector>
  </TitlesOfParts>
  <Company/>
  <LinksUpToDate>false</LinksUpToDate>
  <CharactersWithSpaces>29301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Imported food inspection data: January to December 2021</dc:title>
  <dc:creator>Department of Agriculture, Fisheries and Forestry</dc:creator>
  <cp:lastPrinted>2022-08-08T04:50:00Z</cp:lastPrinted>
  <dcterms:created xsi:type="dcterms:W3CDTF">2022-07-25T06:37:00Z</dcterms:created>
  <dcterms:modified xsi:type="dcterms:W3CDTF">2022-08-08T04:51:00Z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