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sz w:val="22"/>
        </w:rPr>
        <w:id w:val="1539781646"/>
        <w:docPartObj>
          <w:docPartGallery w:val="Cover Pages"/>
          <w:docPartUnique/>
        </w:docPartObj>
      </w:sdtPr>
      <w:sdtEndPr/>
      <w:sdtContent>
        <w:p w14:paraId="7FB32B82" w14:textId="293FC897" w:rsidR="00014EBE" w:rsidRDefault="00043F5E" w:rsidP="000B40F1">
          <w:pPr>
            <w:pStyle w:val="BodyText"/>
          </w:pPr>
          <w:r>
            <w:rPr>
              <w:noProof/>
            </w:rPr>
            <w:drawing>
              <wp:anchor distT="0" distB="0" distL="114300" distR="114300" simplePos="0" relativeHeight="251769856" behindDoc="0" locked="0" layoutInCell="1" allowOverlap="1" wp14:anchorId="56B420B1" wp14:editId="7D85E43D">
                <wp:simplePos x="0" y="0"/>
                <wp:positionH relativeFrom="page">
                  <wp:posOffset>19050</wp:posOffset>
                </wp:positionH>
                <wp:positionV relativeFrom="page">
                  <wp:posOffset>12065</wp:posOffset>
                </wp:positionV>
                <wp:extent cx="7541260" cy="4128770"/>
                <wp:effectExtent l="0" t="0" r="2540" b="508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MER Basin Brand Header.png"/>
                        <pic:cNvPicPr/>
                      </pic:nvPicPr>
                      <pic:blipFill>
                        <a:blip r:embed="rId13"/>
                        <a:stretch>
                          <a:fillRect/>
                        </a:stretch>
                      </pic:blipFill>
                      <pic:spPr>
                        <a:xfrm>
                          <a:off x="0" y="0"/>
                          <a:ext cx="7541260" cy="4128770"/>
                        </a:xfrm>
                        <a:prstGeom prst="rect">
                          <a:avLst/>
                        </a:prstGeom>
                      </pic:spPr>
                    </pic:pic>
                  </a:graphicData>
                </a:graphic>
                <wp14:sizeRelH relativeFrom="margin">
                  <wp14:pctWidth>0</wp14:pctWidth>
                </wp14:sizeRelH>
                <wp14:sizeRelV relativeFrom="margin">
                  <wp14:pctHeight>0</wp14:pctHeight>
                </wp14:sizeRelV>
              </wp:anchor>
            </w:drawing>
          </w:r>
        </w:p>
        <w:p w14:paraId="179928AB" w14:textId="77777777" w:rsidR="005702B8" w:rsidRDefault="005702B8" w:rsidP="00A65678">
          <w:pPr>
            <w:pStyle w:val="CoverTitle"/>
          </w:pPr>
        </w:p>
        <w:p w14:paraId="69B9E722" w14:textId="2C266613" w:rsidR="00014EBE" w:rsidRPr="005702B8" w:rsidRDefault="0001784B" w:rsidP="005702B8">
          <w:pPr>
            <w:pStyle w:val="CoverTitle"/>
          </w:pPr>
          <w:r>
            <w:t xml:space="preserve">Foundation Report Update 2020: </w:t>
          </w:r>
          <w:r w:rsidR="00D72C54">
            <w:t>Fish</w:t>
          </w:r>
        </w:p>
        <w:p w14:paraId="1BE4FA57" w14:textId="77777777" w:rsidR="000A3EFE" w:rsidRDefault="00EB20EE" w:rsidP="005702B8">
          <w:pPr>
            <w:pStyle w:val="CoverSubtitle"/>
          </w:pPr>
          <w:r w:rsidRPr="005702B8">
            <w:t>Commonwealth Environmental Water Office (CEWO)</w:t>
          </w:r>
          <w:r w:rsidR="005702B8" w:rsidRPr="005702B8">
            <w:t xml:space="preserve">: </w:t>
          </w:r>
          <w:r w:rsidR="005371E4">
            <w:br/>
          </w:r>
          <w:r w:rsidRPr="005702B8">
            <w:t>Monitoring, Evaluation and Research Program</w:t>
          </w:r>
        </w:p>
        <w:p w14:paraId="3A64A02A" w14:textId="77777777" w:rsidR="000A3EFE" w:rsidRDefault="000A3EFE" w:rsidP="005702B8">
          <w:pPr>
            <w:pStyle w:val="CoverSubtitle"/>
          </w:pPr>
        </w:p>
        <w:p w14:paraId="41614CD1" w14:textId="77777777" w:rsidR="005702B8" w:rsidRPr="005702B8" w:rsidRDefault="00EB20EE" w:rsidP="005702B8">
          <w:pPr>
            <w:pStyle w:val="CoverSubtitle"/>
          </w:pPr>
          <w:r w:rsidRPr="005702B8">
            <w:t xml:space="preserve">   </w:t>
          </w:r>
        </w:p>
        <w:p w14:paraId="4CCCB46F" w14:textId="77777777" w:rsidR="00014EBE" w:rsidRDefault="00014EBE" w:rsidP="00DC2413">
          <w:pPr>
            <w:pStyle w:val="BodyText"/>
          </w:pPr>
          <w:r>
            <w:rPr>
              <w:noProof/>
            </w:rPr>
            <mc:AlternateContent>
              <mc:Choice Requires="wps">
                <w:drawing>
                  <wp:anchor distT="0" distB="0" distL="114300" distR="114300" simplePos="0" relativeHeight="251756544" behindDoc="1" locked="1" layoutInCell="1" allowOverlap="1" wp14:anchorId="30FDF1AE" wp14:editId="192D7735">
                    <wp:simplePos x="0" y="0"/>
                    <wp:positionH relativeFrom="page">
                      <wp:align>left</wp:align>
                    </wp:positionH>
                    <wp:positionV relativeFrom="page">
                      <wp:posOffset>10296525</wp:posOffset>
                    </wp:positionV>
                    <wp:extent cx="7560310" cy="393700"/>
                    <wp:effectExtent l="0" t="0" r="2540" b="6350"/>
                    <wp:wrapNone/>
                    <wp:docPr id="57"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93700"/>
                            </a:xfrm>
                            <a:prstGeom prst="rect">
                              <a:avLst/>
                            </a:prstGeom>
                            <a:solidFill>
                              <a:srgbClr val="01528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80921" id="Rectangle 85" o:spid="_x0000_s1026" alt="&quot;&quot;" style="position:absolute;margin-left:0;margin-top:810.75pt;width:595.3pt;height:31pt;z-index:-25155993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" fillcolor="#01528b" stroked="f">
                    <w10:wrap anchorx="page" anchory="page"/>
                    <w10:anchorlock/>
                  </v:rect>
                </w:pict>
              </mc:Fallback>
            </mc:AlternateContent>
          </w:r>
        </w:p>
        <w:p w14:paraId="6432DD3D" w14:textId="77777777" w:rsidR="00014EBE" w:rsidRDefault="00795EC4">
          <w:pPr>
            <w:spacing w:after="0"/>
            <w:rPr>
              <w:sz w:val="24"/>
            </w:rPr>
          </w:pPr>
          <w:r>
            <w:rPr>
              <w:noProof/>
            </w:rPr>
            <w:drawing>
              <wp:anchor distT="0" distB="0" distL="114300" distR="114300" simplePos="0" relativeHeight="251758592" behindDoc="0" locked="0" layoutInCell="1" allowOverlap="1" wp14:anchorId="0042DB50" wp14:editId="1FE4423D">
                <wp:simplePos x="0" y="0"/>
                <wp:positionH relativeFrom="margin">
                  <wp:posOffset>-447675</wp:posOffset>
                </wp:positionH>
                <wp:positionV relativeFrom="paragraph">
                  <wp:posOffset>1958340</wp:posOffset>
                </wp:positionV>
                <wp:extent cx="2990215" cy="1173480"/>
                <wp:effectExtent l="0" t="0" r="635"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CEWO_logoStacked_HighRes.jpg"/>
                        <pic:cNvPicPr/>
                      </pic:nvPicPr>
                      <pic:blipFill>
                        <a:blip r:embed="rId14"/>
                        <a:stretch>
                          <a:fillRect/>
                        </a:stretch>
                      </pic:blipFill>
                      <pic:spPr>
                        <a:xfrm>
                          <a:off x="0" y="0"/>
                          <a:ext cx="2990215" cy="1173480"/>
                        </a:xfrm>
                        <a:prstGeom prst="rect">
                          <a:avLst/>
                        </a:prstGeom>
                      </pic:spPr>
                    </pic:pic>
                  </a:graphicData>
                </a:graphic>
                <wp14:sizeRelH relativeFrom="margin">
                  <wp14:pctWidth>0</wp14:pctWidth>
                </wp14:sizeRelH>
                <wp14:sizeRelV relativeFrom="margin">
                  <wp14:pctHeight>0</wp14:pctHeight>
                </wp14:sizeRelV>
              </wp:anchor>
            </w:drawing>
          </w:r>
          <w:r w:rsidR="005371E4">
            <w:rPr>
              <w:noProof/>
            </w:rPr>
            <w:drawing>
              <wp:anchor distT="0" distB="0" distL="114300" distR="114300" simplePos="0" relativeHeight="251757568" behindDoc="0" locked="0" layoutInCell="1" allowOverlap="1" wp14:anchorId="12CDDE27" wp14:editId="7ED044AC">
                <wp:simplePos x="0" y="0"/>
                <wp:positionH relativeFrom="margin">
                  <wp:posOffset>3816407</wp:posOffset>
                </wp:positionH>
                <wp:positionV relativeFrom="paragraph">
                  <wp:posOffset>2253331</wp:posOffset>
                </wp:positionV>
                <wp:extent cx="2139950" cy="7175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ow-MER Logo.png"/>
                        <pic:cNvPicPr/>
                      </pic:nvPicPr>
                      <pic:blipFill>
                        <a:blip r:embed="rId15"/>
                        <a:stretch>
                          <a:fillRect/>
                        </a:stretch>
                      </pic:blipFill>
                      <pic:spPr>
                        <a:xfrm>
                          <a:off x="0" y="0"/>
                          <a:ext cx="2139950" cy="717550"/>
                        </a:xfrm>
                        <a:prstGeom prst="rect">
                          <a:avLst/>
                        </a:prstGeom>
                      </pic:spPr>
                    </pic:pic>
                  </a:graphicData>
                </a:graphic>
                <wp14:sizeRelV relativeFrom="margin">
                  <wp14:pctHeight>0</wp14:pctHeight>
                </wp14:sizeRelV>
              </wp:anchor>
            </w:drawing>
          </w:r>
          <w:r w:rsidR="00014EBE">
            <w:br w:type="page"/>
          </w:r>
        </w:p>
      </w:sdtContent>
    </w:sdt>
    <w:p w14:paraId="0E5E61FA" w14:textId="58657AB6" w:rsidR="00706F5F" w:rsidRPr="00D356B6" w:rsidRDefault="00706F5F" w:rsidP="00D1044D">
      <w:pPr>
        <w:pStyle w:val="VersoPageHeading"/>
        <w:rPr>
          <w:sz w:val="20"/>
          <w:szCs w:val="20"/>
        </w:rPr>
      </w:pPr>
      <w:r w:rsidRPr="00D356B6">
        <w:rPr>
          <w:sz w:val="20"/>
          <w:szCs w:val="20"/>
        </w:rPr>
        <w:lastRenderedPageBreak/>
        <w:t xml:space="preserve">The Flow-MER </w:t>
      </w:r>
      <w:r w:rsidR="00D356B6" w:rsidRPr="00D356B6">
        <w:rPr>
          <w:sz w:val="20"/>
          <w:szCs w:val="20"/>
        </w:rPr>
        <w:t>Program</w:t>
      </w:r>
    </w:p>
    <w:p w14:paraId="55E16E1D" w14:textId="003E16E2" w:rsidR="00A54936" w:rsidRPr="00D356B6" w:rsidRDefault="00A54936" w:rsidP="00A54936">
      <w:pPr>
        <w:pStyle w:val="BodyText"/>
        <w:rPr>
          <w:sz w:val="20"/>
          <w:szCs w:val="20"/>
        </w:rPr>
      </w:pPr>
      <w:r w:rsidRPr="00D356B6">
        <w:rPr>
          <w:sz w:val="20"/>
          <w:szCs w:val="20"/>
        </w:rPr>
        <w:t xml:space="preserve">Flow-MER is the Commonwealth Environmental Water Office’s (CEWO) on-ground Monitoring, Evaluation and Research </w:t>
      </w:r>
      <w:r w:rsidR="00D356B6" w:rsidRPr="00D356B6">
        <w:rPr>
          <w:sz w:val="20"/>
          <w:szCs w:val="20"/>
        </w:rPr>
        <w:t>Program</w:t>
      </w:r>
      <w:r w:rsidRPr="00D356B6">
        <w:rPr>
          <w:sz w:val="20"/>
          <w:szCs w:val="20"/>
        </w:rPr>
        <w:t xml:space="preserve">. The </w:t>
      </w:r>
      <w:r w:rsidR="00D356B6" w:rsidRPr="00D356B6">
        <w:rPr>
          <w:sz w:val="20"/>
          <w:szCs w:val="20"/>
        </w:rPr>
        <w:t xml:space="preserve">Program’s </w:t>
      </w:r>
      <w:r w:rsidRPr="00D356B6">
        <w:rPr>
          <w:sz w:val="20"/>
          <w:szCs w:val="20"/>
        </w:rPr>
        <w:t>objective is to monitor and evaluate the delivery of Commonwealth environmental water in the Murray-Darling Basin. It provides the CEWO with evidence to inform our understanding of how water for the environment is helping maintain, protect, and restore the ecosystems and native species across the Murray</w:t>
      </w:r>
      <w:r w:rsidR="00743839">
        <w:rPr>
          <w:sz w:val="20"/>
          <w:szCs w:val="20"/>
        </w:rPr>
        <w:t>-</w:t>
      </w:r>
      <w:r w:rsidRPr="00D356B6">
        <w:rPr>
          <w:sz w:val="20"/>
          <w:szCs w:val="20"/>
        </w:rPr>
        <w:t>Darling Basin. This work will support environmental water managers, demonstrate outcomes, inform adaptive management, and fulfil the legislative requirements associated with managing Commonwealth owned environmental water.</w:t>
      </w:r>
    </w:p>
    <w:p w14:paraId="444A3483" w14:textId="10707032" w:rsidR="00706F5F" w:rsidRPr="00D356B6" w:rsidRDefault="00A54936" w:rsidP="00A54936">
      <w:pPr>
        <w:pStyle w:val="BodyText"/>
        <w:rPr>
          <w:sz w:val="20"/>
          <w:szCs w:val="20"/>
        </w:rPr>
      </w:pPr>
      <w:r w:rsidRPr="00D356B6">
        <w:rPr>
          <w:sz w:val="20"/>
          <w:szCs w:val="20"/>
        </w:rPr>
        <w:t>The Flow-MER Program is being undertaken from 2019 to 2022 and is led by CSIRO in partnership with the University of Canberra, and collaborating with Charles Sturt University, Deakin University, University of New England, SARDI, Arthur Rylah Institute, NSW Department of Primary Industry, Australian River Restoration Centre and Brooks Ecology &amp; Technology.</w:t>
      </w:r>
      <w:r w:rsidR="00D356B6" w:rsidRPr="00D356B6">
        <w:rPr>
          <w:sz w:val="20"/>
          <w:szCs w:val="20"/>
        </w:rPr>
        <w:t xml:space="preserve"> The Program delivers to the Commonwealth Environmental Water Office, Department of Agriculture, </w:t>
      </w:r>
      <w:proofErr w:type="gramStart"/>
      <w:r w:rsidR="00D356B6" w:rsidRPr="00D356B6">
        <w:rPr>
          <w:sz w:val="20"/>
          <w:szCs w:val="20"/>
        </w:rPr>
        <w:t>Water</w:t>
      </w:r>
      <w:proofErr w:type="gramEnd"/>
      <w:r w:rsidR="00D356B6" w:rsidRPr="00D356B6">
        <w:rPr>
          <w:sz w:val="20"/>
          <w:szCs w:val="20"/>
        </w:rPr>
        <w:t xml:space="preserve"> and the Environment.</w:t>
      </w:r>
    </w:p>
    <w:p w14:paraId="6DCD6798" w14:textId="77777777" w:rsidR="00706F5F" w:rsidRPr="00D356B6" w:rsidRDefault="00706F5F" w:rsidP="00D1044D">
      <w:pPr>
        <w:pStyle w:val="VersoPageHeading"/>
        <w:rPr>
          <w:sz w:val="20"/>
          <w:szCs w:val="20"/>
        </w:rPr>
      </w:pPr>
      <w:r w:rsidRPr="00043F5E">
        <w:rPr>
          <w:sz w:val="20"/>
          <w:szCs w:val="20"/>
        </w:rPr>
        <w:t>ISBN:</w:t>
      </w:r>
      <w:r w:rsidRPr="00D356B6">
        <w:rPr>
          <w:sz w:val="20"/>
          <w:szCs w:val="20"/>
        </w:rPr>
        <w:t xml:space="preserve"> </w:t>
      </w:r>
    </w:p>
    <w:p w14:paraId="7C0C2288" w14:textId="77777777" w:rsidR="00A943B2" w:rsidRPr="00D356B6" w:rsidRDefault="00A943B2" w:rsidP="00D1044D">
      <w:pPr>
        <w:pStyle w:val="VersoPageHeading"/>
        <w:rPr>
          <w:sz w:val="20"/>
          <w:szCs w:val="20"/>
        </w:rPr>
      </w:pPr>
      <w:r w:rsidRPr="00D356B6">
        <w:rPr>
          <w:sz w:val="20"/>
          <w:szCs w:val="20"/>
        </w:rPr>
        <w:t>Citation</w:t>
      </w:r>
    </w:p>
    <w:p w14:paraId="7895C665" w14:textId="529A3003" w:rsidR="00A943B2" w:rsidRPr="003F152A" w:rsidRDefault="003F152A" w:rsidP="003F152A">
      <w:pPr>
        <w:rPr>
          <w:rFonts w:eastAsiaTheme="minorHAnsi"/>
          <w:color w:val="auto"/>
        </w:rPr>
      </w:pPr>
      <w:r w:rsidRPr="003F152A">
        <w:rPr>
          <w:sz w:val="20"/>
          <w:szCs w:val="20"/>
        </w:rPr>
        <w:t xml:space="preserve">Stuart I, </w:t>
      </w:r>
      <w:r>
        <w:rPr>
          <w:sz w:val="20"/>
          <w:szCs w:val="20"/>
        </w:rPr>
        <w:t xml:space="preserve">Bice C, Baumgartner L, Butler G, </w:t>
      </w:r>
      <w:proofErr w:type="spellStart"/>
      <w:r>
        <w:rPr>
          <w:sz w:val="20"/>
          <w:szCs w:val="20"/>
        </w:rPr>
        <w:t>Hladyz</w:t>
      </w:r>
      <w:proofErr w:type="spellEnd"/>
      <w:r>
        <w:rPr>
          <w:sz w:val="20"/>
          <w:szCs w:val="20"/>
        </w:rPr>
        <w:t xml:space="preserve"> S, </w:t>
      </w:r>
      <w:proofErr w:type="spellStart"/>
      <w:r>
        <w:rPr>
          <w:sz w:val="20"/>
          <w:szCs w:val="20"/>
        </w:rPr>
        <w:t>Koster</w:t>
      </w:r>
      <w:proofErr w:type="spellEnd"/>
      <w:r>
        <w:rPr>
          <w:sz w:val="20"/>
          <w:szCs w:val="20"/>
        </w:rPr>
        <w:t xml:space="preserve"> W, Lyon J, </w:t>
      </w:r>
      <w:proofErr w:type="spellStart"/>
      <w:r>
        <w:rPr>
          <w:sz w:val="20"/>
          <w:szCs w:val="20"/>
        </w:rPr>
        <w:t>Thiem</w:t>
      </w:r>
      <w:proofErr w:type="spellEnd"/>
      <w:r>
        <w:rPr>
          <w:sz w:val="20"/>
          <w:szCs w:val="20"/>
        </w:rPr>
        <w:t xml:space="preserve"> J, Todd C, Tonkin Z, Ye Q, Yen J and </w:t>
      </w:r>
      <w:proofErr w:type="spellStart"/>
      <w:r>
        <w:rPr>
          <w:sz w:val="20"/>
          <w:szCs w:val="20"/>
        </w:rPr>
        <w:t>Zampatti</w:t>
      </w:r>
      <w:proofErr w:type="spellEnd"/>
      <w:r>
        <w:rPr>
          <w:sz w:val="20"/>
          <w:szCs w:val="20"/>
        </w:rPr>
        <w:t xml:space="preserve"> B. </w:t>
      </w:r>
      <w:r w:rsidR="00A943B2" w:rsidRPr="0032045C">
        <w:rPr>
          <w:sz w:val="20"/>
          <w:szCs w:val="20"/>
        </w:rPr>
        <w:t>(20</w:t>
      </w:r>
      <w:r w:rsidR="00706F5F" w:rsidRPr="0032045C">
        <w:rPr>
          <w:sz w:val="20"/>
          <w:szCs w:val="20"/>
        </w:rPr>
        <w:t>2</w:t>
      </w:r>
      <w:r w:rsidR="0032045C" w:rsidRPr="0032045C">
        <w:rPr>
          <w:sz w:val="20"/>
          <w:szCs w:val="20"/>
        </w:rPr>
        <w:t>0</w:t>
      </w:r>
      <w:r w:rsidR="00A943B2" w:rsidRPr="0032045C">
        <w:rPr>
          <w:sz w:val="20"/>
          <w:szCs w:val="20"/>
        </w:rPr>
        <w:t xml:space="preserve">) </w:t>
      </w:r>
      <w:r w:rsidR="0032045C" w:rsidRPr="0032045C">
        <w:rPr>
          <w:sz w:val="20"/>
          <w:szCs w:val="20"/>
        </w:rPr>
        <w:t>Foundation Report Update 2020: Fish</w:t>
      </w:r>
      <w:r w:rsidR="00A943B2" w:rsidRPr="0032045C">
        <w:rPr>
          <w:sz w:val="20"/>
          <w:szCs w:val="20"/>
        </w:rPr>
        <w:t>.</w:t>
      </w:r>
      <w:r w:rsidR="00A943B2" w:rsidRPr="00D356B6">
        <w:rPr>
          <w:sz w:val="20"/>
          <w:szCs w:val="20"/>
        </w:rPr>
        <w:t xml:space="preserve"> </w:t>
      </w:r>
      <w:r w:rsidR="00706F5F" w:rsidRPr="00D356B6">
        <w:rPr>
          <w:sz w:val="20"/>
          <w:szCs w:val="20"/>
        </w:rPr>
        <w:t>Flow-MER Program. Commonwealth Environmental Water Office (CEWO): Monitoring, Evaluation and Research Program</w:t>
      </w:r>
      <w:r w:rsidR="00A943B2" w:rsidRPr="00D356B6">
        <w:rPr>
          <w:sz w:val="20"/>
          <w:szCs w:val="20"/>
        </w:rPr>
        <w:t xml:space="preserve">, </w:t>
      </w:r>
      <w:r w:rsidR="00D356B6" w:rsidRPr="00D356B6">
        <w:rPr>
          <w:sz w:val="20"/>
          <w:szCs w:val="20"/>
        </w:rPr>
        <w:t xml:space="preserve">Department of Agriculture, Water and the Environment, </w:t>
      </w:r>
      <w:r w:rsidR="00A943B2" w:rsidRPr="00D356B6">
        <w:rPr>
          <w:sz w:val="20"/>
          <w:szCs w:val="20"/>
        </w:rPr>
        <w:t>Australia.</w:t>
      </w:r>
    </w:p>
    <w:p w14:paraId="24E90ECC" w14:textId="2A58D7C3" w:rsidR="00ED2F4B" w:rsidRPr="00D356B6" w:rsidRDefault="00ED2F4B" w:rsidP="00ED2F4B">
      <w:pPr>
        <w:pStyle w:val="VersoPageHeading"/>
        <w:rPr>
          <w:sz w:val="20"/>
          <w:szCs w:val="20"/>
        </w:rPr>
      </w:pPr>
      <w:r w:rsidRPr="00D356B6">
        <w:rPr>
          <w:sz w:val="20"/>
          <w:szCs w:val="20"/>
        </w:rPr>
        <w:t>Cover photograph</w:t>
      </w:r>
    </w:p>
    <w:p w14:paraId="041E6AE8" w14:textId="77777777" w:rsidR="00743839" w:rsidRPr="00D356B6" w:rsidRDefault="00743839" w:rsidP="00743839">
      <w:pPr>
        <w:pStyle w:val="BodyText"/>
        <w:rPr>
          <w:rFonts w:eastAsiaTheme="minorHAnsi"/>
          <w:color w:val="auto"/>
          <w:sz w:val="20"/>
          <w:szCs w:val="20"/>
        </w:rPr>
      </w:pPr>
      <w:r w:rsidRPr="005F3738">
        <w:rPr>
          <w:sz w:val="20"/>
          <w:szCs w:val="20"/>
        </w:rPr>
        <w:t>Releasing a Murray cod</w:t>
      </w:r>
      <w:r w:rsidRPr="00D356B6">
        <w:rPr>
          <w:sz w:val="20"/>
          <w:szCs w:val="20"/>
        </w:rPr>
        <w:t xml:space="preserve">. </w:t>
      </w:r>
      <w:r w:rsidRPr="00D356B6">
        <w:rPr>
          <w:sz w:val="20"/>
          <w:szCs w:val="20"/>
        </w:rPr>
        <w:br/>
        <w:t xml:space="preserve">Photo credit: </w:t>
      </w:r>
      <w:r w:rsidRPr="0032421A">
        <w:rPr>
          <w:sz w:val="20"/>
          <w:szCs w:val="20"/>
        </w:rPr>
        <w:t>Arthur Rylah Institute</w:t>
      </w:r>
    </w:p>
    <w:p w14:paraId="66762C9B" w14:textId="77777777" w:rsidR="00A943B2" w:rsidRPr="00D356B6" w:rsidRDefault="00A943B2" w:rsidP="00D1044D">
      <w:pPr>
        <w:pStyle w:val="VersoPageHeading"/>
        <w:rPr>
          <w:sz w:val="20"/>
          <w:szCs w:val="20"/>
        </w:rPr>
      </w:pPr>
      <w:r w:rsidRPr="00D356B6">
        <w:rPr>
          <w:sz w:val="20"/>
          <w:szCs w:val="20"/>
        </w:rPr>
        <w:t xml:space="preserve">Copyright </w:t>
      </w:r>
    </w:p>
    <w:p w14:paraId="5E9A1C49" w14:textId="588ACB17" w:rsidR="00E92DA8" w:rsidRPr="00D356B6" w:rsidRDefault="00E92DA8" w:rsidP="00E92DA8">
      <w:pPr>
        <w:pStyle w:val="VersoPageText"/>
        <w:tabs>
          <w:tab w:val="left" w:pos="5568"/>
        </w:tabs>
        <w:rPr>
          <w:rStyle w:val="BodyTextChar"/>
          <w:sz w:val="20"/>
        </w:rPr>
      </w:pPr>
      <w:r w:rsidRPr="00D356B6">
        <w:rPr>
          <w:noProof/>
          <w:sz w:val="20"/>
          <w:lang w:val="en-US" w:eastAsia="en-US"/>
        </w:rPr>
        <w:drawing>
          <wp:inline distT="0" distB="0" distL="0" distR="0" wp14:anchorId="16E777C4" wp14:editId="48EA68A7">
            <wp:extent cx="965888" cy="375833"/>
            <wp:effectExtent l="19050" t="0" r="5662" b="0"/>
            <wp:docPr id="8" name="Picture 8"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a:ext>
                      </a:extLst>
                    </a:blip>
                    <a:srcRect l="1440" t="-5968"/>
                    <a:stretch>
                      <a:fillRect/>
                    </a:stretch>
                  </pic:blipFill>
                  <pic:spPr bwMode="auto">
                    <a:xfrm>
                      <a:off x="0" y="0"/>
                      <a:ext cx="965888" cy="375833"/>
                    </a:xfrm>
                    <a:prstGeom prst="rect">
                      <a:avLst/>
                    </a:prstGeom>
                    <a:noFill/>
                    <a:ln w="9525">
                      <a:noFill/>
                      <a:miter lim="800000"/>
                      <a:headEnd/>
                      <a:tailEnd/>
                    </a:ln>
                  </pic:spPr>
                </pic:pic>
              </a:graphicData>
            </a:graphic>
          </wp:inline>
        </w:drawing>
      </w:r>
      <w:r w:rsidRPr="00D356B6">
        <w:rPr>
          <w:sz w:val="20"/>
        </w:rPr>
        <w:t xml:space="preserve"> </w:t>
      </w:r>
      <w:r w:rsidRPr="00D356B6">
        <w:rPr>
          <w:rStyle w:val="BodyTextChar"/>
          <w:sz w:val="20"/>
        </w:rPr>
        <w:t>© Commonwealth of Australia 2020</w:t>
      </w:r>
      <w:r w:rsidRPr="00D356B6">
        <w:rPr>
          <w:rStyle w:val="BodyTextChar"/>
          <w:sz w:val="20"/>
        </w:rPr>
        <w:br/>
        <w:t xml:space="preserve">With the exception of the Commonwealth Coat of Arms, partner logos and where otherwise noted, all material in this publication is provided under a Creative Commons Attribution 4.0 International Licence </w:t>
      </w:r>
      <w:hyperlink r:id="rId17" w:tooltip="Creative Commons website" w:history="1">
        <w:r w:rsidRPr="00D356B6">
          <w:rPr>
            <w:rStyle w:val="Hyperlink"/>
            <w:sz w:val="20"/>
          </w:rPr>
          <w:t>https://creativecommons.org/licenses/by/4.0/</w:t>
        </w:r>
      </w:hyperlink>
      <w:r w:rsidRPr="00D356B6">
        <w:rPr>
          <w:rStyle w:val="BodyTextChar"/>
          <w:sz w:val="20"/>
        </w:rPr>
        <w:t>. The Flow</w:t>
      </w:r>
      <w:r w:rsidRPr="00D356B6">
        <w:rPr>
          <w:rStyle w:val="BodyTextChar"/>
          <w:sz w:val="20"/>
        </w:rPr>
        <w:noBreakHyphen/>
        <w:t>MER Program requests attribution as ‘© Commonwealth of Australia (Flow</w:t>
      </w:r>
      <w:r w:rsidRPr="00D356B6">
        <w:rPr>
          <w:rStyle w:val="BodyTextChar"/>
          <w:sz w:val="20"/>
        </w:rPr>
        <w:noBreakHyphen/>
        <w:t xml:space="preserve">MER Program, </w:t>
      </w:r>
      <w:hyperlink r:id="rId18" w:tooltip="Commonwealth Environmental Water Office website" w:history="1">
        <w:r w:rsidRPr="00D356B6">
          <w:rPr>
            <w:rStyle w:val="Hyperlink"/>
            <w:sz w:val="20"/>
          </w:rPr>
          <w:t>https://flow-mer.org.au</w:t>
        </w:r>
      </w:hyperlink>
      <w:r w:rsidRPr="00D356B6">
        <w:rPr>
          <w:rStyle w:val="BodyTextChar"/>
          <w:sz w:val="20"/>
        </w:rPr>
        <w:t>)’.</w:t>
      </w:r>
    </w:p>
    <w:p w14:paraId="593BFE86" w14:textId="77777777" w:rsidR="00A54936" w:rsidRPr="00D356B6" w:rsidRDefault="00A54936" w:rsidP="00D1044D">
      <w:pPr>
        <w:pStyle w:val="VersoPageHeading"/>
        <w:rPr>
          <w:sz w:val="20"/>
          <w:szCs w:val="20"/>
        </w:rPr>
      </w:pPr>
    </w:p>
    <w:p w14:paraId="6DA04AFF" w14:textId="77777777" w:rsidR="00A943B2" w:rsidRPr="00D356B6" w:rsidRDefault="00A943B2" w:rsidP="00D1044D">
      <w:pPr>
        <w:pStyle w:val="VersoPageHeading"/>
        <w:rPr>
          <w:sz w:val="20"/>
          <w:szCs w:val="20"/>
        </w:rPr>
      </w:pPr>
      <w:r w:rsidRPr="00D356B6">
        <w:rPr>
          <w:sz w:val="20"/>
          <w:szCs w:val="20"/>
        </w:rPr>
        <w:t>Important disclaimer</w:t>
      </w:r>
    </w:p>
    <w:p w14:paraId="3969FD31" w14:textId="77777777" w:rsidR="00A943B2" w:rsidRPr="00D356B6" w:rsidRDefault="00497E6A" w:rsidP="00DC2413">
      <w:pPr>
        <w:pStyle w:val="BodyText"/>
        <w:rPr>
          <w:sz w:val="20"/>
          <w:szCs w:val="20"/>
        </w:rPr>
      </w:pPr>
      <w:r w:rsidRPr="00D356B6">
        <w:rPr>
          <w:sz w:val="20"/>
          <w:szCs w:val="20"/>
        </w:rPr>
        <w:t>T</w:t>
      </w:r>
      <w:r w:rsidR="00A943B2" w:rsidRPr="00D356B6">
        <w:rPr>
          <w:sz w:val="20"/>
          <w:szCs w:val="20"/>
        </w:rPr>
        <w:t xml:space="preserve">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w:t>
      </w:r>
      <w:r w:rsidRPr="00D356B6">
        <w:rPr>
          <w:sz w:val="20"/>
          <w:szCs w:val="20"/>
        </w:rPr>
        <w:t>the Flow-MER Program</w:t>
      </w:r>
      <w:r w:rsidR="00A943B2" w:rsidRPr="00D356B6">
        <w:rPr>
          <w:sz w:val="20"/>
          <w:szCs w:val="20"/>
        </w:rPr>
        <w:t xml:space="preserve"> (including its </w:t>
      </w:r>
      <w:r w:rsidRPr="00D356B6">
        <w:rPr>
          <w:sz w:val="20"/>
          <w:szCs w:val="20"/>
        </w:rPr>
        <w:t>partners and collaborators</w:t>
      </w:r>
      <w:r w:rsidR="00A943B2" w:rsidRPr="00D356B6">
        <w:rPr>
          <w:sz w:val="20"/>
          <w:szCs w:val="20"/>
        </w:rPr>
        <w:t>)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715CE5C9" w14:textId="63D44EDD" w:rsidR="002F6753" w:rsidRDefault="00497E6A" w:rsidP="00DC2413">
      <w:pPr>
        <w:pStyle w:val="BodyText"/>
      </w:pPr>
      <w:r w:rsidRPr="00D356B6">
        <w:rPr>
          <w:sz w:val="20"/>
          <w:szCs w:val="20"/>
        </w:rPr>
        <w:t>The Flow-MER</w:t>
      </w:r>
      <w:r w:rsidR="002F6753" w:rsidRPr="00D356B6">
        <w:rPr>
          <w:sz w:val="20"/>
          <w:szCs w:val="20"/>
        </w:rPr>
        <w:t xml:space="preserve"> is committed to providing web accessible content wherever possible. If you are having difficulties with accessing this document please contact </w:t>
      </w:r>
      <w:hyperlink r:id="rId19" w:history="1">
        <w:r w:rsidRPr="00D356B6">
          <w:rPr>
            <w:rStyle w:val="Hyperlink"/>
            <w:sz w:val="20"/>
            <w:szCs w:val="20"/>
          </w:rPr>
          <w:t>enquiries@flow-mer.org.au</w:t>
        </w:r>
      </w:hyperlink>
      <w:r w:rsidR="002F6753" w:rsidRPr="00D356B6">
        <w:rPr>
          <w:sz w:val="20"/>
          <w:szCs w:val="20"/>
        </w:rPr>
        <w:t xml:space="preserve">. </w:t>
      </w:r>
    </w:p>
    <w:p w14:paraId="76DBC7E4" w14:textId="77777777" w:rsidR="00D60AA5" w:rsidRDefault="00D60AA5" w:rsidP="00D60AA5">
      <w:pPr>
        <w:pStyle w:val="BodyText"/>
      </w:pPr>
    </w:p>
    <w:p w14:paraId="542C0BA1" w14:textId="25D29F8E" w:rsidR="0082219E" w:rsidRDefault="0082219E">
      <w:pPr>
        <w:spacing w:after="0"/>
        <w:rPr>
          <w:sz w:val="24"/>
        </w:rPr>
      </w:pPr>
      <w:r>
        <w:br w:type="page"/>
      </w:r>
    </w:p>
    <w:p w14:paraId="0668E6C6" w14:textId="54735BC0" w:rsidR="00A943B2" w:rsidRDefault="0001784B" w:rsidP="00D1044D">
      <w:pPr>
        <w:pStyle w:val="Heading1notnumbered"/>
      </w:pPr>
      <w:bookmarkStart w:id="0" w:name="_Toc54101145"/>
      <w:r>
        <w:t>Foundation Report Update 2020</w:t>
      </w:r>
      <w:bookmarkEnd w:id="0"/>
    </w:p>
    <w:p w14:paraId="5B37E2EE" w14:textId="02F24C35" w:rsidR="0001784B" w:rsidRDefault="0001784B" w:rsidP="0001784B">
      <w:pPr>
        <w:pStyle w:val="BodyText"/>
      </w:pPr>
      <w:r>
        <w:t xml:space="preserve">This report was prepared for the Commonwealth Environmental Water Office as part of the Flow-MER Program. It is to be read in conjunction with the published Basin Matter Foundation Reports </w:t>
      </w:r>
      <w:r w:rsidR="00B0310A">
        <w:t xml:space="preserve">2016; </w:t>
      </w:r>
      <w:r>
        <w:t>2019</w:t>
      </w:r>
      <w:r w:rsidR="00D00DC4">
        <w:t xml:space="preserve"> (see references for links)</w:t>
      </w:r>
      <w:r>
        <w:t>. The Report outline</w:t>
      </w:r>
      <w:r w:rsidR="00791D3B">
        <w:t>s</w:t>
      </w:r>
      <w:r>
        <w:t xml:space="preserve"> key changes in the adopted Evaluation approach for the Flow-MER Program. </w:t>
      </w:r>
      <w:r w:rsidR="002C4BF9">
        <w:t>Unless</w:t>
      </w:r>
      <w:r>
        <w:t xml:space="preserve"> otherwise stated, the Evaluation is conducted as reported in the original Foundation Report </w:t>
      </w:r>
      <w:r w:rsidR="00660523">
        <w:t>(</w:t>
      </w:r>
      <w:proofErr w:type="spellStart"/>
      <w:r w:rsidR="00660523">
        <w:t>Stoffels</w:t>
      </w:r>
      <w:proofErr w:type="spellEnd"/>
      <w:r w:rsidR="00660523">
        <w:t xml:space="preserve"> et al. 201</w:t>
      </w:r>
      <w:r w:rsidR="00C653CA">
        <w:t>6</w:t>
      </w:r>
      <w:r w:rsidR="00660523">
        <w:t>)</w:t>
      </w:r>
      <w:r>
        <w:t>.</w:t>
      </w:r>
    </w:p>
    <w:p w14:paraId="0169E8C4" w14:textId="0FEC508E" w:rsidR="008F7A9C" w:rsidRDefault="00C653CA" w:rsidP="0001784B">
      <w:pPr>
        <w:pStyle w:val="BodyText"/>
      </w:pPr>
      <w:r>
        <w:t xml:space="preserve">In most cases, the approach is intended to be consistent with the Evaluation conducted under the Long-Term Intervention Monitoring Project </w:t>
      </w:r>
      <w:r w:rsidRPr="00660523">
        <w:t xml:space="preserve">(LTIM; </w:t>
      </w:r>
      <w:proofErr w:type="spellStart"/>
      <w:r w:rsidRPr="00660523">
        <w:t>Stoffels</w:t>
      </w:r>
      <w:proofErr w:type="spellEnd"/>
      <w:r w:rsidRPr="00660523">
        <w:t xml:space="preserve"> et al. 2016</w:t>
      </w:r>
      <w:r>
        <w:t xml:space="preserve">; King </w:t>
      </w:r>
      <w:r w:rsidR="00B0310A">
        <w:t xml:space="preserve">2019; King </w:t>
      </w:r>
      <w:r>
        <w:t>et al. 20</w:t>
      </w:r>
      <w:r w:rsidR="00D84E1F">
        <w:t>20</w:t>
      </w:r>
      <w:r w:rsidRPr="00660523">
        <w:t>)</w:t>
      </w:r>
      <w:r>
        <w:t xml:space="preserve">. However, we have proposed some changes to better meet reporting requirements and objectives. Those changes </w:t>
      </w:r>
      <w:r w:rsidR="0001784B">
        <w:t>in approach have only been adopted where there have been significant advances in methodology</w:t>
      </w:r>
      <w:r w:rsidR="00D72C54">
        <w:t>, analytical methods,</w:t>
      </w:r>
      <w:r w:rsidR="0001784B">
        <w:t xml:space="preserve"> and available data</w:t>
      </w:r>
      <w:r w:rsidR="008B4231">
        <w:t>, or where unmonitored areas were not previously evaluated</w:t>
      </w:r>
      <w:r w:rsidR="0001784B">
        <w:t xml:space="preserve">. </w:t>
      </w:r>
    </w:p>
    <w:p w14:paraId="47EAA4F6" w14:textId="77777777" w:rsidR="00DD7FCD" w:rsidRDefault="00DD7FCD" w:rsidP="00DC2413">
      <w:pPr>
        <w:pStyle w:val="BodyText"/>
      </w:pPr>
    </w:p>
    <w:p w14:paraId="387EBE78" w14:textId="2B23174B" w:rsidR="0082219E" w:rsidRDefault="0082219E">
      <w:pPr>
        <w:spacing w:after="0"/>
        <w:rPr>
          <w:sz w:val="24"/>
        </w:rPr>
      </w:pPr>
      <w:r>
        <w:br w:type="page"/>
      </w:r>
    </w:p>
    <w:p w14:paraId="19D01650" w14:textId="77777777" w:rsidR="00A943B2" w:rsidRDefault="00A943B2" w:rsidP="00DD7FCD">
      <w:pPr>
        <w:pStyle w:val="Heading1noTOC"/>
        <w:pageBreakBefore w:val="0"/>
      </w:pPr>
      <w:r w:rsidRPr="00890BD7">
        <w:t>Contents</w:t>
      </w:r>
    </w:p>
    <w:p w14:paraId="0BE0A37C" w14:textId="4F57E58B" w:rsidR="0035481A" w:rsidRDefault="009959BB">
      <w:pPr>
        <w:pStyle w:val="TOC2"/>
        <w:rPr>
          <w:rFonts w:asciiTheme="minorHAnsi" w:eastAsiaTheme="minorEastAsia" w:hAnsiTheme="minorHAnsi" w:cstheme="minorBidi"/>
          <w:color w:val="auto"/>
          <w:sz w:val="22"/>
        </w:rPr>
      </w:pPr>
      <w:r>
        <w:fldChar w:fldCharType="begin"/>
      </w:r>
      <w:r w:rsidR="00462182" w:rsidRPr="00D1044D">
        <w:instrText xml:space="preserve"> TOC \h \z \t "Heading 1,2,Heading 2,3,PartTitle,1,Heading 1 Numbered,2,Heading 1 not numbered,2,Heading 2 not numbered,3,Appendix Heading 1,2" </w:instrText>
      </w:r>
      <w:r>
        <w:fldChar w:fldCharType="separate"/>
      </w:r>
      <w:hyperlink w:anchor="_Toc54101145" w:history="1">
        <w:r w:rsidR="0035481A" w:rsidRPr="00052E04">
          <w:rPr>
            <w:rStyle w:val="Hyperlink"/>
          </w:rPr>
          <w:t>Foundation Report Update 2020</w:t>
        </w:r>
        <w:r w:rsidR="0035481A">
          <w:rPr>
            <w:webHidden/>
          </w:rPr>
          <w:tab/>
        </w:r>
        <w:r w:rsidR="0035481A">
          <w:rPr>
            <w:webHidden/>
          </w:rPr>
          <w:fldChar w:fldCharType="begin"/>
        </w:r>
        <w:r w:rsidR="0035481A">
          <w:rPr>
            <w:webHidden/>
          </w:rPr>
          <w:instrText xml:space="preserve"> PAGEREF _Toc54101145 \h </w:instrText>
        </w:r>
        <w:r w:rsidR="0035481A">
          <w:rPr>
            <w:webHidden/>
          </w:rPr>
        </w:r>
        <w:r w:rsidR="0035481A">
          <w:rPr>
            <w:webHidden/>
          </w:rPr>
          <w:fldChar w:fldCharType="separate"/>
        </w:r>
        <w:r w:rsidR="005E2867">
          <w:rPr>
            <w:webHidden/>
          </w:rPr>
          <w:t>i</w:t>
        </w:r>
        <w:r w:rsidR="0035481A">
          <w:rPr>
            <w:webHidden/>
          </w:rPr>
          <w:fldChar w:fldCharType="end"/>
        </w:r>
      </w:hyperlink>
    </w:p>
    <w:p w14:paraId="43EC9613" w14:textId="499473F9" w:rsidR="0035481A" w:rsidRDefault="0082219E">
      <w:pPr>
        <w:pStyle w:val="TOC2"/>
        <w:rPr>
          <w:rFonts w:asciiTheme="minorHAnsi" w:eastAsiaTheme="minorEastAsia" w:hAnsiTheme="minorHAnsi" w:cstheme="minorBidi"/>
          <w:color w:val="auto"/>
          <w:sz w:val="22"/>
        </w:rPr>
      </w:pPr>
      <w:hyperlink w:anchor="_Toc54101146" w:history="1">
        <w:r w:rsidR="0035481A" w:rsidRPr="00052E04">
          <w:rPr>
            <w:rStyle w:val="Hyperlink"/>
          </w:rPr>
          <w:t>1</w:t>
        </w:r>
        <w:r w:rsidR="0035481A">
          <w:rPr>
            <w:rFonts w:asciiTheme="minorHAnsi" w:eastAsiaTheme="minorEastAsia" w:hAnsiTheme="minorHAnsi" w:cstheme="minorBidi"/>
            <w:color w:val="auto"/>
            <w:sz w:val="22"/>
          </w:rPr>
          <w:tab/>
        </w:r>
        <w:r w:rsidR="0035481A" w:rsidRPr="00052E04">
          <w:rPr>
            <w:rStyle w:val="Hyperlink"/>
          </w:rPr>
          <w:t>Introduction</w:t>
        </w:r>
        <w:r w:rsidR="0035481A">
          <w:rPr>
            <w:webHidden/>
          </w:rPr>
          <w:tab/>
        </w:r>
        <w:r w:rsidR="0035481A">
          <w:rPr>
            <w:webHidden/>
          </w:rPr>
          <w:fldChar w:fldCharType="begin"/>
        </w:r>
        <w:r w:rsidR="0035481A">
          <w:rPr>
            <w:webHidden/>
          </w:rPr>
          <w:instrText xml:space="preserve"> PAGEREF _Toc54101146 \h </w:instrText>
        </w:r>
        <w:r w:rsidR="0035481A">
          <w:rPr>
            <w:webHidden/>
          </w:rPr>
        </w:r>
        <w:r w:rsidR="0035481A">
          <w:rPr>
            <w:webHidden/>
          </w:rPr>
          <w:fldChar w:fldCharType="separate"/>
        </w:r>
        <w:r w:rsidR="005E2867">
          <w:rPr>
            <w:webHidden/>
          </w:rPr>
          <w:t>1</w:t>
        </w:r>
        <w:r w:rsidR="0035481A">
          <w:rPr>
            <w:webHidden/>
          </w:rPr>
          <w:fldChar w:fldCharType="end"/>
        </w:r>
      </w:hyperlink>
    </w:p>
    <w:p w14:paraId="6646426C" w14:textId="18FA4E2F" w:rsidR="0035481A" w:rsidRDefault="0082219E">
      <w:pPr>
        <w:pStyle w:val="TOC2"/>
        <w:rPr>
          <w:rFonts w:asciiTheme="minorHAnsi" w:eastAsiaTheme="minorEastAsia" w:hAnsiTheme="minorHAnsi" w:cstheme="minorBidi"/>
          <w:color w:val="auto"/>
          <w:sz w:val="22"/>
        </w:rPr>
      </w:pPr>
      <w:hyperlink w:anchor="_Toc54101147" w:history="1">
        <w:r w:rsidR="0035481A" w:rsidRPr="00052E04">
          <w:rPr>
            <w:rStyle w:val="Hyperlink"/>
          </w:rPr>
          <w:t>2</w:t>
        </w:r>
        <w:r w:rsidR="0035481A">
          <w:rPr>
            <w:rFonts w:asciiTheme="minorHAnsi" w:eastAsiaTheme="minorEastAsia" w:hAnsiTheme="minorHAnsi" w:cstheme="minorBidi"/>
            <w:color w:val="auto"/>
            <w:sz w:val="22"/>
          </w:rPr>
          <w:tab/>
        </w:r>
        <w:r w:rsidR="0035481A" w:rsidRPr="00052E04">
          <w:rPr>
            <w:rStyle w:val="Hyperlink"/>
          </w:rPr>
          <w:t>Learnings from LTIM</w:t>
        </w:r>
        <w:r w:rsidR="0035481A">
          <w:rPr>
            <w:webHidden/>
          </w:rPr>
          <w:tab/>
        </w:r>
        <w:r w:rsidR="0035481A">
          <w:rPr>
            <w:webHidden/>
          </w:rPr>
          <w:fldChar w:fldCharType="begin"/>
        </w:r>
        <w:r w:rsidR="0035481A">
          <w:rPr>
            <w:webHidden/>
          </w:rPr>
          <w:instrText xml:space="preserve"> PAGEREF _Toc54101147 \h </w:instrText>
        </w:r>
        <w:r w:rsidR="0035481A">
          <w:rPr>
            <w:webHidden/>
          </w:rPr>
        </w:r>
        <w:r w:rsidR="0035481A">
          <w:rPr>
            <w:webHidden/>
          </w:rPr>
          <w:fldChar w:fldCharType="separate"/>
        </w:r>
        <w:r w:rsidR="005E2867">
          <w:rPr>
            <w:webHidden/>
          </w:rPr>
          <w:t>3</w:t>
        </w:r>
        <w:r w:rsidR="0035481A">
          <w:rPr>
            <w:webHidden/>
          </w:rPr>
          <w:fldChar w:fldCharType="end"/>
        </w:r>
      </w:hyperlink>
    </w:p>
    <w:p w14:paraId="306F1C2D" w14:textId="78E17F6D" w:rsidR="0035481A" w:rsidRDefault="0082219E">
      <w:pPr>
        <w:pStyle w:val="TOC2"/>
        <w:rPr>
          <w:rFonts w:asciiTheme="minorHAnsi" w:eastAsiaTheme="minorEastAsia" w:hAnsiTheme="minorHAnsi" w:cstheme="minorBidi"/>
          <w:color w:val="auto"/>
          <w:sz w:val="22"/>
        </w:rPr>
      </w:pPr>
      <w:hyperlink w:anchor="_Toc54101148" w:history="1">
        <w:r w:rsidR="0035481A" w:rsidRPr="00052E04">
          <w:rPr>
            <w:rStyle w:val="Hyperlink"/>
          </w:rPr>
          <w:t>3</w:t>
        </w:r>
        <w:r w:rsidR="0035481A">
          <w:rPr>
            <w:rFonts w:asciiTheme="minorHAnsi" w:eastAsiaTheme="minorEastAsia" w:hAnsiTheme="minorHAnsi" w:cstheme="minorBidi"/>
            <w:color w:val="auto"/>
            <w:sz w:val="22"/>
          </w:rPr>
          <w:tab/>
        </w:r>
        <w:r w:rsidR="0035481A" w:rsidRPr="00052E04">
          <w:rPr>
            <w:rStyle w:val="Hyperlink"/>
          </w:rPr>
          <w:t>Why</w:t>
        </w:r>
        <w:r w:rsidR="0035481A">
          <w:rPr>
            <w:webHidden/>
          </w:rPr>
          <w:tab/>
        </w:r>
        <w:r w:rsidR="0035481A">
          <w:rPr>
            <w:webHidden/>
          </w:rPr>
          <w:tab/>
        </w:r>
        <w:r w:rsidR="0035481A">
          <w:rPr>
            <w:webHidden/>
          </w:rPr>
          <w:fldChar w:fldCharType="begin"/>
        </w:r>
        <w:r w:rsidR="0035481A">
          <w:rPr>
            <w:webHidden/>
          </w:rPr>
          <w:instrText xml:space="preserve"> PAGEREF _Toc54101148 \h </w:instrText>
        </w:r>
        <w:r w:rsidR="0035481A">
          <w:rPr>
            <w:webHidden/>
          </w:rPr>
        </w:r>
        <w:r w:rsidR="0035481A">
          <w:rPr>
            <w:webHidden/>
          </w:rPr>
          <w:fldChar w:fldCharType="separate"/>
        </w:r>
        <w:r w:rsidR="005E2867">
          <w:rPr>
            <w:webHidden/>
          </w:rPr>
          <w:t>4</w:t>
        </w:r>
        <w:r w:rsidR="0035481A">
          <w:rPr>
            <w:webHidden/>
          </w:rPr>
          <w:fldChar w:fldCharType="end"/>
        </w:r>
      </w:hyperlink>
    </w:p>
    <w:p w14:paraId="3198B640" w14:textId="74B41D0B" w:rsidR="0035481A" w:rsidRDefault="0082219E">
      <w:pPr>
        <w:pStyle w:val="TOC2"/>
        <w:rPr>
          <w:rFonts w:asciiTheme="minorHAnsi" w:eastAsiaTheme="minorEastAsia" w:hAnsiTheme="minorHAnsi" w:cstheme="minorBidi"/>
          <w:color w:val="auto"/>
          <w:sz w:val="22"/>
        </w:rPr>
      </w:pPr>
      <w:hyperlink w:anchor="_Toc54101149" w:history="1">
        <w:r w:rsidR="0035481A" w:rsidRPr="00052E04">
          <w:rPr>
            <w:rStyle w:val="Hyperlink"/>
          </w:rPr>
          <w:t>4</w:t>
        </w:r>
        <w:r w:rsidR="0035481A">
          <w:rPr>
            <w:rFonts w:asciiTheme="minorHAnsi" w:eastAsiaTheme="minorEastAsia" w:hAnsiTheme="minorHAnsi" w:cstheme="minorBidi"/>
            <w:color w:val="auto"/>
            <w:sz w:val="22"/>
          </w:rPr>
          <w:tab/>
        </w:r>
        <w:r w:rsidR="0035481A" w:rsidRPr="00052E04">
          <w:rPr>
            <w:rStyle w:val="Hyperlink"/>
          </w:rPr>
          <w:t>What</w:t>
        </w:r>
        <w:r w:rsidR="0035481A">
          <w:rPr>
            <w:webHidden/>
          </w:rPr>
          <w:tab/>
        </w:r>
        <w:r w:rsidR="0035481A">
          <w:rPr>
            <w:webHidden/>
          </w:rPr>
          <w:tab/>
        </w:r>
        <w:r w:rsidR="0035481A">
          <w:rPr>
            <w:webHidden/>
          </w:rPr>
          <w:fldChar w:fldCharType="begin"/>
        </w:r>
        <w:r w:rsidR="0035481A">
          <w:rPr>
            <w:webHidden/>
          </w:rPr>
          <w:instrText xml:space="preserve"> PAGEREF _Toc54101149 \h </w:instrText>
        </w:r>
        <w:r w:rsidR="0035481A">
          <w:rPr>
            <w:webHidden/>
          </w:rPr>
        </w:r>
        <w:r w:rsidR="0035481A">
          <w:rPr>
            <w:webHidden/>
          </w:rPr>
          <w:fldChar w:fldCharType="separate"/>
        </w:r>
        <w:r w:rsidR="005E2867">
          <w:rPr>
            <w:webHidden/>
          </w:rPr>
          <w:t>5</w:t>
        </w:r>
        <w:r w:rsidR="0035481A">
          <w:rPr>
            <w:webHidden/>
          </w:rPr>
          <w:fldChar w:fldCharType="end"/>
        </w:r>
      </w:hyperlink>
    </w:p>
    <w:p w14:paraId="4A948F2A" w14:textId="5926918D" w:rsidR="0035481A" w:rsidRDefault="0082219E">
      <w:pPr>
        <w:pStyle w:val="TOC2"/>
        <w:rPr>
          <w:rFonts w:asciiTheme="minorHAnsi" w:eastAsiaTheme="minorEastAsia" w:hAnsiTheme="minorHAnsi" w:cstheme="minorBidi"/>
          <w:color w:val="auto"/>
          <w:sz w:val="22"/>
        </w:rPr>
      </w:pPr>
      <w:hyperlink w:anchor="_Toc54101150" w:history="1">
        <w:r w:rsidR="0035481A" w:rsidRPr="00052E04">
          <w:rPr>
            <w:rStyle w:val="Hyperlink"/>
          </w:rPr>
          <w:t>5</w:t>
        </w:r>
        <w:r w:rsidR="0035481A">
          <w:rPr>
            <w:rFonts w:asciiTheme="minorHAnsi" w:eastAsiaTheme="minorEastAsia" w:hAnsiTheme="minorHAnsi" w:cstheme="minorBidi"/>
            <w:color w:val="auto"/>
            <w:sz w:val="22"/>
          </w:rPr>
          <w:tab/>
        </w:r>
        <w:r w:rsidR="0035481A" w:rsidRPr="00052E04">
          <w:rPr>
            <w:rStyle w:val="Hyperlink"/>
          </w:rPr>
          <w:t>How</w:t>
        </w:r>
        <w:r w:rsidR="0035481A">
          <w:rPr>
            <w:webHidden/>
          </w:rPr>
          <w:tab/>
        </w:r>
        <w:r w:rsidR="0035481A">
          <w:rPr>
            <w:webHidden/>
          </w:rPr>
          <w:tab/>
        </w:r>
        <w:r w:rsidR="0035481A">
          <w:rPr>
            <w:webHidden/>
          </w:rPr>
          <w:fldChar w:fldCharType="begin"/>
        </w:r>
        <w:r w:rsidR="0035481A">
          <w:rPr>
            <w:webHidden/>
          </w:rPr>
          <w:instrText xml:space="preserve"> PAGEREF _Toc54101150 \h </w:instrText>
        </w:r>
        <w:r w:rsidR="0035481A">
          <w:rPr>
            <w:webHidden/>
          </w:rPr>
        </w:r>
        <w:r w:rsidR="0035481A">
          <w:rPr>
            <w:webHidden/>
          </w:rPr>
          <w:fldChar w:fldCharType="separate"/>
        </w:r>
        <w:r w:rsidR="005E2867">
          <w:rPr>
            <w:webHidden/>
          </w:rPr>
          <w:t>6</w:t>
        </w:r>
        <w:r w:rsidR="0035481A">
          <w:rPr>
            <w:webHidden/>
          </w:rPr>
          <w:fldChar w:fldCharType="end"/>
        </w:r>
      </w:hyperlink>
    </w:p>
    <w:p w14:paraId="404516E6" w14:textId="29405C83" w:rsidR="0035481A" w:rsidRDefault="0082219E">
      <w:pPr>
        <w:pStyle w:val="TOC2"/>
        <w:rPr>
          <w:rFonts w:asciiTheme="minorHAnsi" w:eastAsiaTheme="minorEastAsia" w:hAnsiTheme="minorHAnsi" w:cstheme="minorBidi"/>
          <w:color w:val="auto"/>
          <w:sz w:val="22"/>
        </w:rPr>
      </w:pPr>
      <w:hyperlink w:anchor="_Toc54101151" w:history="1">
        <w:r w:rsidR="0035481A" w:rsidRPr="00052E04">
          <w:rPr>
            <w:rStyle w:val="Hyperlink"/>
          </w:rPr>
          <w:t>6</w:t>
        </w:r>
        <w:r w:rsidR="0035481A">
          <w:rPr>
            <w:rFonts w:asciiTheme="minorHAnsi" w:eastAsiaTheme="minorEastAsia" w:hAnsiTheme="minorHAnsi" w:cstheme="minorBidi"/>
            <w:color w:val="auto"/>
            <w:sz w:val="22"/>
          </w:rPr>
          <w:tab/>
        </w:r>
        <w:r w:rsidR="0035481A" w:rsidRPr="00052E04">
          <w:rPr>
            <w:rStyle w:val="Hyperlink"/>
          </w:rPr>
          <w:t>Risks</w:t>
        </w:r>
        <w:r w:rsidR="0035481A">
          <w:rPr>
            <w:webHidden/>
          </w:rPr>
          <w:tab/>
        </w:r>
        <w:r w:rsidR="0035481A">
          <w:rPr>
            <w:webHidden/>
          </w:rPr>
          <w:tab/>
        </w:r>
        <w:r w:rsidR="0035481A">
          <w:rPr>
            <w:webHidden/>
          </w:rPr>
          <w:fldChar w:fldCharType="begin"/>
        </w:r>
        <w:r w:rsidR="0035481A">
          <w:rPr>
            <w:webHidden/>
          </w:rPr>
          <w:instrText xml:space="preserve"> PAGEREF _Toc54101151 \h </w:instrText>
        </w:r>
        <w:r w:rsidR="0035481A">
          <w:rPr>
            <w:webHidden/>
          </w:rPr>
        </w:r>
        <w:r w:rsidR="0035481A">
          <w:rPr>
            <w:webHidden/>
          </w:rPr>
          <w:fldChar w:fldCharType="separate"/>
        </w:r>
        <w:r w:rsidR="005E2867">
          <w:rPr>
            <w:webHidden/>
          </w:rPr>
          <w:t>7</w:t>
        </w:r>
        <w:r w:rsidR="0035481A">
          <w:rPr>
            <w:webHidden/>
          </w:rPr>
          <w:fldChar w:fldCharType="end"/>
        </w:r>
      </w:hyperlink>
    </w:p>
    <w:p w14:paraId="358C4AD3" w14:textId="50DA3893" w:rsidR="0035481A" w:rsidRDefault="0082219E">
      <w:pPr>
        <w:pStyle w:val="TOC2"/>
        <w:rPr>
          <w:rFonts w:asciiTheme="minorHAnsi" w:eastAsiaTheme="minorEastAsia" w:hAnsiTheme="minorHAnsi" w:cstheme="minorBidi"/>
          <w:color w:val="auto"/>
          <w:sz w:val="22"/>
        </w:rPr>
      </w:pPr>
      <w:hyperlink w:anchor="_Toc54101152" w:history="1">
        <w:r w:rsidR="0035481A" w:rsidRPr="00052E04">
          <w:rPr>
            <w:rStyle w:val="Hyperlink"/>
          </w:rPr>
          <w:t>References</w:t>
        </w:r>
        <w:r w:rsidR="0035481A">
          <w:rPr>
            <w:webHidden/>
          </w:rPr>
          <w:tab/>
        </w:r>
        <w:r w:rsidR="0035481A">
          <w:rPr>
            <w:webHidden/>
          </w:rPr>
          <w:tab/>
        </w:r>
        <w:r w:rsidR="0035481A">
          <w:rPr>
            <w:webHidden/>
          </w:rPr>
          <w:fldChar w:fldCharType="begin"/>
        </w:r>
        <w:r w:rsidR="0035481A">
          <w:rPr>
            <w:webHidden/>
          </w:rPr>
          <w:instrText xml:space="preserve"> PAGEREF _Toc54101152 \h </w:instrText>
        </w:r>
        <w:r w:rsidR="0035481A">
          <w:rPr>
            <w:webHidden/>
          </w:rPr>
        </w:r>
        <w:r w:rsidR="0035481A">
          <w:rPr>
            <w:webHidden/>
          </w:rPr>
          <w:fldChar w:fldCharType="separate"/>
        </w:r>
        <w:r w:rsidR="005E2867">
          <w:rPr>
            <w:webHidden/>
          </w:rPr>
          <w:t>8</w:t>
        </w:r>
        <w:r w:rsidR="0035481A">
          <w:rPr>
            <w:webHidden/>
          </w:rPr>
          <w:fldChar w:fldCharType="end"/>
        </w:r>
      </w:hyperlink>
    </w:p>
    <w:p w14:paraId="56831E9E" w14:textId="621F4F40" w:rsidR="00A943B2" w:rsidRPr="005871BD" w:rsidRDefault="009959BB" w:rsidP="0019053C">
      <w:pPr>
        <w:pStyle w:val="BodyText"/>
      </w:pPr>
      <w:r>
        <w:fldChar w:fldCharType="end"/>
      </w:r>
      <w:r w:rsidR="003053C7">
        <w:br w:type="page"/>
      </w:r>
    </w:p>
    <w:p w14:paraId="7F3A7720" w14:textId="77777777" w:rsidR="00ED2F4B" w:rsidRDefault="00ED2F4B" w:rsidP="00ED2F4B">
      <w:pPr>
        <w:pStyle w:val="Heading1noTOC"/>
      </w:pPr>
      <w:bookmarkStart w:id="1" w:name="_Toc315694430"/>
      <w:r w:rsidRPr="00442392">
        <w:lastRenderedPageBreak/>
        <w:t>Abbreviations and acronym</w:t>
      </w:r>
      <w:r w:rsidRPr="00890BD7">
        <w:t>s</w:t>
      </w:r>
    </w:p>
    <w:tbl>
      <w:tblPr>
        <w:tblStyle w:val="ListTable3-Accent2"/>
        <w:tblW w:w="0" w:type="auto"/>
        <w:tblLook w:val="04A0" w:firstRow="1" w:lastRow="0" w:firstColumn="1" w:lastColumn="0" w:noHBand="0" w:noVBand="1"/>
      </w:tblPr>
      <w:tblGrid>
        <w:gridCol w:w="2262"/>
        <w:gridCol w:w="7366"/>
      </w:tblGrid>
      <w:tr w:rsidR="00ED2F4B" w14:paraId="104F204D" w14:textId="77777777" w:rsidTr="00D356B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2" w:type="dxa"/>
          </w:tcPr>
          <w:p w14:paraId="00F8FDC4" w14:textId="77777777" w:rsidR="00ED2F4B" w:rsidRPr="00442392" w:rsidRDefault="00ED2F4B" w:rsidP="0001784B">
            <w:pPr>
              <w:pStyle w:val="RowHeading"/>
              <w:spacing w:before="0" w:after="0"/>
              <w:rPr>
                <w:color w:val="FFFFFF" w:themeColor="background1"/>
              </w:rPr>
            </w:pPr>
            <w:r w:rsidRPr="00442392">
              <w:rPr>
                <w:b/>
                <w:color w:val="FFFFFF" w:themeColor="background1"/>
              </w:rPr>
              <w:t>Abbreviation/acronym</w:t>
            </w:r>
          </w:p>
        </w:tc>
        <w:tc>
          <w:tcPr>
            <w:tcW w:w="7366" w:type="dxa"/>
          </w:tcPr>
          <w:p w14:paraId="6B2BF47C" w14:textId="77777777" w:rsidR="00ED2F4B" w:rsidRPr="00442392" w:rsidRDefault="00ED2F4B" w:rsidP="0001784B">
            <w:pPr>
              <w:pStyle w:val="RowHeading"/>
              <w:spacing w:before="0"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442392">
              <w:rPr>
                <w:b/>
                <w:color w:val="FFFFFF" w:themeColor="background1"/>
              </w:rPr>
              <w:t>Definition</w:t>
            </w:r>
          </w:p>
        </w:tc>
      </w:tr>
      <w:tr w:rsidR="00D356B6" w14:paraId="5AD0DBAE" w14:textId="77777777" w:rsidTr="00D3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6A3527EB" w14:textId="3851ABBE" w:rsidR="00D356B6" w:rsidRPr="00442392" w:rsidRDefault="00D356B6" w:rsidP="00D356B6">
            <w:pPr>
              <w:pStyle w:val="TableText"/>
              <w:rPr>
                <w:b w:val="0"/>
                <w:bCs w:val="0"/>
              </w:rPr>
            </w:pPr>
            <w:r w:rsidRPr="00442392">
              <w:rPr>
                <w:b w:val="0"/>
                <w:bCs w:val="0"/>
              </w:rPr>
              <w:t>CEWO</w:t>
            </w:r>
          </w:p>
        </w:tc>
        <w:tc>
          <w:tcPr>
            <w:tcW w:w="7366" w:type="dxa"/>
          </w:tcPr>
          <w:p w14:paraId="14494B0D" w14:textId="30367BAE" w:rsidR="00D356B6" w:rsidRDefault="00D356B6" w:rsidP="00D356B6">
            <w:pPr>
              <w:pStyle w:val="TableText"/>
              <w:cnfStyle w:val="000000100000" w:firstRow="0" w:lastRow="0" w:firstColumn="0" w:lastColumn="0" w:oddVBand="0" w:evenVBand="0" w:oddHBand="1" w:evenHBand="0" w:firstRowFirstColumn="0" w:firstRowLastColumn="0" w:lastRowFirstColumn="0" w:lastRowLastColumn="0"/>
            </w:pPr>
            <w:r>
              <w:t>Commonwealth Environmental Water Office</w:t>
            </w:r>
          </w:p>
        </w:tc>
      </w:tr>
      <w:tr w:rsidR="00D356B6" w14:paraId="6CA6869C" w14:textId="77777777" w:rsidTr="00D356B6">
        <w:tc>
          <w:tcPr>
            <w:cnfStyle w:val="001000000000" w:firstRow="0" w:lastRow="0" w:firstColumn="1" w:lastColumn="0" w:oddVBand="0" w:evenVBand="0" w:oddHBand="0" w:evenHBand="0" w:firstRowFirstColumn="0" w:firstRowLastColumn="0" w:lastRowFirstColumn="0" w:lastRowLastColumn="0"/>
            <w:tcW w:w="2262" w:type="dxa"/>
          </w:tcPr>
          <w:p w14:paraId="0F2C1A7A" w14:textId="65E33576" w:rsidR="00D356B6" w:rsidRPr="003D29A2" w:rsidRDefault="00D356B6" w:rsidP="00D356B6">
            <w:pPr>
              <w:pStyle w:val="TableText"/>
              <w:rPr>
                <w:b w:val="0"/>
                <w:bCs w:val="0"/>
              </w:rPr>
            </w:pPr>
            <w:r w:rsidRPr="00906573">
              <w:rPr>
                <w:b w:val="0"/>
                <w:bCs w:val="0"/>
                <w:szCs w:val="20"/>
              </w:rPr>
              <w:t>Flow-MER</w:t>
            </w:r>
          </w:p>
        </w:tc>
        <w:tc>
          <w:tcPr>
            <w:tcW w:w="7366" w:type="dxa"/>
          </w:tcPr>
          <w:p w14:paraId="2A00681A" w14:textId="5886CE93" w:rsidR="00D356B6" w:rsidRPr="003D29A2" w:rsidRDefault="00D356B6" w:rsidP="00D356B6">
            <w:pPr>
              <w:pStyle w:val="TableText"/>
              <w:cnfStyle w:val="000000000000" w:firstRow="0" w:lastRow="0" w:firstColumn="0" w:lastColumn="0" w:oddVBand="0" w:evenVBand="0" w:oddHBand="0" w:evenHBand="0" w:firstRowFirstColumn="0" w:firstRowLastColumn="0" w:lastRowFirstColumn="0" w:lastRowLastColumn="0"/>
              <w:rPr>
                <w:b/>
                <w:bCs/>
              </w:rPr>
            </w:pPr>
            <w:r w:rsidRPr="00E7655A">
              <w:rPr>
                <w:szCs w:val="20"/>
              </w:rPr>
              <w:t xml:space="preserve">The CEWO Monitoring, Evaluation and Research </w:t>
            </w:r>
            <w:r>
              <w:rPr>
                <w:szCs w:val="20"/>
              </w:rPr>
              <w:t>P</w:t>
            </w:r>
            <w:r w:rsidRPr="00E7655A">
              <w:rPr>
                <w:szCs w:val="20"/>
              </w:rPr>
              <w:t>rogram (2019-2022)</w:t>
            </w:r>
          </w:p>
        </w:tc>
      </w:tr>
      <w:tr w:rsidR="00EA2C2D" w14:paraId="6DC33B15" w14:textId="77777777" w:rsidTr="00D3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0B73CC82" w14:textId="00301A09" w:rsidR="00EA2C2D" w:rsidRPr="00EA2C2D" w:rsidRDefault="00EA2C2D" w:rsidP="00D356B6">
            <w:pPr>
              <w:pStyle w:val="TableText"/>
              <w:rPr>
                <w:b w:val="0"/>
                <w:bCs w:val="0"/>
              </w:rPr>
            </w:pPr>
            <w:r w:rsidRPr="00EA2C2D">
              <w:rPr>
                <w:b w:val="0"/>
                <w:bCs w:val="0"/>
              </w:rPr>
              <w:t>GLM</w:t>
            </w:r>
          </w:p>
        </w:tc>
        <w:tc>
          <w:tcPr>
            <w:tcW w:w="7366" w:type="dxa"/>
          </w:tcPr>
          <w:p w14:paraId="7479551D" w14:textId="7F1B32A5" w:rsidR="00EA2C2D" w:rsidRPr="00E7655A" w:rsidRDefault="00EA2C2D" w:rsidP="00D356B6">
            <w:pPr>
              <w:pStyle w:val="TableText"/>
              <w:cnfStyle w:val="000000100000" w:firstRow="0" w:lastRow="0" w:firstColumn="0" w:lastColumn="0" w:oddVBand="0" w:evenVBand="0" w:oddHBand="1" w:evenHBand="0" w:firstRowFirstColumn="0" w:firstRowLastColumn="0" w:lastRowFirstColumn="0" w:lastRowLastColumn="0"/>
              <w:rPr>
                <w:szCs w:val="20"/>
              </w:rPr>
            </w:pPr>
            <w:r>
              <w:rPr>
                <w:szCs w:val="20"/>
              </w:rPr>
              <w:t>Generalised Linear Model</w:t>
            </w:r>
          </w:p>
        </w:tc>
      </w:tr>
      <w:tr w:rsidR="00D356B6" w14:paraId="05C4B56F" w14:textId="77777777" w:rsidTr="00D356B6">
        <w:tc>
          <w:tcPr>
            <w:cnfStyle w:val="001000000000" w:firstRow="0" w:lastRow="0" w:firstColumn="1" w:lastColumn="0" w:oddVBand="0" w:evenVBand="0" w:oddHBand="0" w:evenHBand="0" w:firstRowFirstColumn="0" w:firstRowLastColumn="0" w:lastRowFirstColumn="0" w:lastRowLastColumn="0"/>
            <w:tcW w:w="2262" w:type="dxa"/>
          </w:tcPr>
          <w:p w14:paraId="72B5CF2A" w14:textId="46AFCE05" w:rsidR="00D356B6" w:rsidRPr="003D29A2" w:rsidRDefault="00D356B6" w:rsidP="00D356B6">
            <w:pPr>
              <w:pStyle w:val="TableText"/>
              <w:rPr>
                <w:b w:val="0"/>
                <w:bCs w:val="0"/>
              </w:rPr>
            </w:pPr>
            <w:r w:rsidRPr="00442392">
              <w:rPr>
                <w:b w:val="0"/>
                <w:bCs w:val="0"/>
              </w:rPr>
              <w:t>LTIM</w:t>
            </w:r>
          </w:p>
        </w:tc>
        <w:tc>
          <w:tcPr>
            <w:tcW w:w="7366" w:type="dxa"/>
          </w:tcPr>
          <w:p w14:paraId="43D96356" w14:textId="617F6FE1" w:rsidR="00D356B6" w:rsidRPr="003D29A2" w:rsidRDefault="00D356B6" w:rsidP="00D356B6">
            <w:pPr>
              <w:pStyle w:val="TableText"/>
              <w:cnfStyle w:val="000000000000" w:firstRow="0" w:lastRow="0" w:firstColumn="0" w:lastColumn="0" w:oddVBand="0" w:evenVBand="0" w:oddHBand="0" w:evenHBand="0" w:firstRowFirstColumn="0" w:firstRowLastColumn="0" w:lastRowFirstColumn="0" w:lastRowLastColumn="0"/>
              <w:rPr>
                <w:b/>
                <w:bCs/>
              </w:rPr>
            </w:pPr>
            <w:r w:rsidRPr="00E7655A">
              <w:rPr>
                <w:szCs w:val="20"/>
              </w:rPr>
              <w:t xml:space="preserve">Long-Term Intervention Monitoring </w:t>
            </w:r>
            <w:r>
              <w:rPr>
                <w:szCs w:val="20"/>
              </w:rPr>
              <w:t>P</w:t>
            </w:r>
            <w:r w:rsidRPr="00E7655A">
              <w:rPr>
                <w:szCs w:val="20"/>
              </w:rPr>
              <w:t>ro</w:t>
            </w:r>
            <w:r>
              <w:rPr>
                <w:szCs w:val="20"/>
              </w:rPr>
              <w:t>ject</w:t>
            </w:r>
            <w:r w:rsidRPr="00E7655A">
              <w:rPr>
                <w:szCs w:val="20"/>
              </w:rPr>
              <w:t xml:space="preserve"> (2015-2019)</w:t>
            </w:r>
          </w:p>
        </w:tc>
      </w:tr>
      <w:tr w:rsidR="00D356B6" w14:paraId="5E9DF612" w14:textId="77777777" w:rsidTr="00D35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4B86EE5B" w14:textId="02DD1452" w:rsidR="00D356B6" w:rsidRPr="003D29A2" w:rsidRDefault="00A36F9B" w:rsidP="00D356B6">
            <w:pPr>
              <w:pStyle w:val="TableText"/>
              <w:rPr>
                <w:b w:val="0"/>
                <w:bCs w:val="0"/>
              </w:rPr>
            </w:pPr>
            <w:r>
              <w:rPr>
                <w:b w:val="0"/>
                <w:bCs w:val="0"/>
              </w:rPr>
              <w:t>Flow-</w:t>
            </w:r>
            <w:r w:rsidR="00D356B6" w:rsidRPr="00442392">
              <w:rPr>
                <w:b w:val="0"/>
                <w:bCs w:val="0"/>
              </w:rPr>
              <w:t>MER</w:t>
            </w:r>
          </w:p>
        </w:tc>
        <w:tc>
          <w:tcPr>
            <w:tcW w:w="7366" w:type="dxa"/>
          </w:tcPr>
          <w:p w14:paraId="1272F141" w14:textId="597D7D73" w:rsidR="00D356B6" w:rsidRPr="003D29A2" w:rsidRDefault="00D356B6" w:rsidP="00D356B6">
            <w:pPr>
              <w:pStyle w:val="TableText"/>
              <w:cnfStyle w:val="000000100000" w:firstRow="0" w:lastRow="0" w:firstColumn="0" w:lastColumn="0" w:oddVBand="0" w:evenVBand="0" w:oddHBand="1" w:evenHBand="0" w:firstRowFirstColumn="0" w:firstRowLastColumn="0" w:lastRowFirstColumn="0" w:lastRowLastColumn="0"/>
              <w:rPr>
                <w:b/>
                <w:bCs/>
              </w:rPr>
            </w:pPr>
            <w:r w:rsidRPr="00E7655A">
              <w:rPr>
                <w:szCs w:val="20"/>
              </w:rPr>
              <w:t xml:space="preserve">Monitoring, Evaluation and Research </w:t>
            </w:r>
            <w:r>
              <w:rPr>
                <w:szCs w:val="20"/>
              </w:rPr>
              <w:t>P</w:t>
            </w:r>
            <w:r w:rsidRPr="00E7655A">
              <w:rPr>
                <w:szCs w:val="20"/>
              </w:rPr>
              <w:t>rogram (2019-2022)</w:t>
            </w:r>
          </w:p>
        </w:tc>
      </w:tr>
      <w:bookmarkEnd w:id="1"/>
    </w:tbl>
    <w:p w14:paraId="6CF5F7DD" w14:textId="28DF3DD8" w:rsidR="0082219E" w:rsidRDefault="0082219E">
      <w:pPr>
        <w:spacing w:after="0"/>
      </w:pPr>
    </w:p>
    <w:p w14:paraId="4DDCC0DA" w14:textId="2A7A22C1" w:rsidR="005B77B6" w:rsidRDefault="0082219E">
      <w:pPr>
        <w:spacing w:after="0"/>
      </w:pPr>
      <w:r>
        <w:br w:type="page"/>
      </w:r>
    </w:p>
    <w:p w14:paraId="44A91759" w14:textId="7FDAB76D" w:rsidR="00A943B2" w:rsidRPr="009A20E5" w:rsidRDefault="0001784B" w:rsidP="004F3517">
      <w:pPr>
        <w:pStyle w:val="Heading1"/>
      </w:pPr>
      <w:bookmarkStart w:id="2" w:name="_Toc54101146"/>
      <w:r>
        <w:t>I</w:t>
      </w:r>
      <w:r w:rsidR="00A943B2" w:rsidRPr="009A20E5">
        <w:t>ntroduction</w:t>
      </w:r>
      <w:bookmarkEnd w:id="2"/>
      <w:r w:rsidR="00FE097C">
        <w:t xml:space="preserve"> </w:t>
      </w:r>
    </w:p>
    <w:p w14:paraId="25F17D76" w14:textId="26980148" w:rsidR="00A943B2" w:rsidRDefault="00A943B2" w:rsidP="00DC2413">
      <w:pPr>
        <w:pStyle w:val="BodyText"/>
      </w:pPr>
      <w:r w:rsidRPr="007B2ECC">
        <w:t xml:space="preserve">The </w:t>
      </w:r>
      <w:r w:rsidR="0001784B" w:rsidRPr="0001784B">
        <w:t xml:space="preserve">Commonwealth Environmental Water Office Monitoring Evaluation and Research Basin-scale </w:t>
      </w:r>
      <w:r w:rsidR="00A36F9B">
        <w:t>Program</w:t>
      </w:r>
      <w:r w:rsidR="0001784B" w:rsidRPr="0001784B">
        <w:t xml:space="preserve"> </w:t>
      </w:r>
      <w:r w:rsidR="00A36F9B">
        <w:t xml:space="preserve">(2019-2022) </w:t>
      </w:r>
      <w:r w:rsidR="0001784B" w:rsidRPr="0001784B">
        <w:t xml:space="preserve">(Flow-MER) builds on the evaluation </w:t>
      </w:r>
      <w:r w:rsidR="00356264">
        <w:t xml:space="preserve">process </w:t>
      </w:r>
      <w:r w:rsidR="0001784B" w:rsidRPr="0001784B">
        <w:t>developed for the Long-Term Intervention Monitoring (LTIM) project</w:t>
      </w:r>
      <w:r w:rsidR="00A36F9B">
        <w:t xml:space="preserve"> (2014-2019)</w:t>
      </w:r>
      <w:r w:rsidR="00356264">
        <w:t xml:space="preserve">. Foundation reports were produced under LTIM for six themes: (1) Hydrology; (2) Ecosystem Diversity; (3) Species Diversity; (4) Vegetation; (5) Fish; and (6) Stream Metabolism and Water Quality. </w:t>
      </w:r>
      <w:r w:rsidR="008B4231">
        <w:t>The reports</w:t>
      </w:r>
      <w:r w:rsidR="00356264">
        <w:t xml:space="preserve"> provide a summary of</w:t>
      </w:r>
      <w:r w:rsidR="008B4231">
        <w:t xml:space="preserve"> </w:t>
      </w:r>
      <w:r w:rsidR="00356264">
        <w:t>why these themes are used to evaluat</w:t>
      </w:r>
      <w:r w:rsidR="008B4231">
        <w:t>e</w:t>
      </w:r>
      <w:r w:rsidR="00356264">
        <w:t xml:space="preserve"> the </w:t>
      </w:r>
      <w:r w:rsidR="008B4231">
        <w:t>effectiveness</w:t>
      </w:r>
      <w:r w:rsidR="00356264">
        <w:t xml:space="preserve"> of Commonwealth Environmental Water; the</w:t>
      </w:r>
      <w:r w:rsidR="008B4231">
        <w:t xml:space="preserve"> criteria used for evaluating short and long-term outcomes</w:t>
      </w:r>
      <w:r w:rsidR="00356264">
        <w:t>; the approach adopted in the evaluation</w:t>
      </w:r>
      <w:r w:rsidR="008B4231">
        <w:t xml:space="preserve">; as well as any anticipated risks </w:t>
      </w:r>
      <w:r w:rsidR="00A36F9B">
        <w:t xml:space="preserve">and uncertainties </w:t>
      </w:r>
      <w:r w:rsidR="008B4231">
        <w:t>for the evaluation process.</w:t>
      </w:r>
    </w:p>
    <w:p w14:paraId="180E281A" w14:textId="66FE15F9" w:rsidR="008B4231" w:rsidRDefault="008B4231" w:rsidP="00DC2413">
      <w:pPr>
        <w:pStyle w:val="BodyText"/>
      </w:pPr>
      <w:r>
        <w:t xml:space="preserve">The Foundation Report Updates 2020 have been produced under Flow-MER to report on any changes to the original Foundation Reports 2019 developed in LTIM. Updates are provided to reflect the focus on </w:t>
      </w:r>
      <w:r w:rsidR="00A36F9B">
        <w:t xml:space="preserve">some improvements </w:t>
      </w:r>
      <w:r>
        <w:t xml:space="preserve">including unmonitored areas across the basin-scale evaluation, as well as advances in available methods and data. The Updates provide consistency with the Flow-MER Evaluation and Research Plan. A summary of updates for the </w:t>
      </w:r>
      <w:r w:rsidR="004C20D8">
        <w:t>Fish Theme</w:t>
      </w:r>
      <w:r w:rsidR="00A75EB5">
        <w:t xml:space="preserve"> is provided in </w:t>
      </w:r>
      <w:r w:rsidR="00A75EB5">
        <w:fldChar w:fldCharType="begin"/>
      </w:r>
      <w:r w:rsidR="00A75EB5">
        <w:instrText xml:space="preserve"> REF _Ref50135585 \h </w:instrText>
      </w:r>
      <w:r w:rsidR="00A75EB5">
        <w:fldChar w:fldCharType="separate"/>
      </w:r>
      <w:r w:rsidR="005E2867" w:rsidRPr="00C83DF8">
        <w:t xml:space="preserve">Table </w:t>
      </w:r>
      <w:r w:rsidR="005E2867">
        <w:rPr>
          <w:noProof/>
        </w:rPr>
        <w:t>1</w:t>
      </w:r>
      <w:r w:rsidR="00A75EB5">
        <w:fldChar w:fldCharType="end"/>
      </w:r>
      <w:r w:rsidR="00A75EB5">
        <w:t>.</w:t>
      </w:r>
    </w:p>
    <w:p w14:paraId="63F34124" w14:textId="0F24CAE3" w:rsidR="00A75EB5" w:rsidRPr="00C83DF8" w:rsidRDefault="00A75EB5" w:rsidP="00A75EB5">
      <w:pPr>
        <w:pStyle w:val="Caption"/>
      </w:pPr>
      <w:bookmarkStart w:id="3" w:name="_Ref50135585"/>
      <w:r w:rsidRPr="00C83DF8">
        <w:t xml:space="preserve">Table </w:t>
      </w:r>
      <w:r w:rsidR="0082219E">
        <w:fldChar w:fldCharType="begin"/>
      </w:r>
      <w:r w:rsidR="0082219E">
        <w:instrText xml:space="preserve"> SEQ Table \* ARABIC </w:instrText>
      </w:r>
      <w:r w:rsidR="0082219E">
        <w:fldChar w:fldCharType="separate"/>
      </w:r>
      <w:r w:rsidR="005E2867">
        <w:rPr>
          <w:noProof/>
        </w:rPr>
        <w:t>1</w:t>
      </w:r>
      <w:r w:rsidR="0082219E">
        <w:rPr>
          <w:noProof/>
        </w:rPr>
        <w:fldChar w:fldCharType="end"/>
      </w:r>
      <w:bookmarkEnd w:id="3"/>
      <w:r w:rsidRPr="00C83DF8">
        <w:t xml:space="preserve"> </w:t>
      </w:r>
      <w:r>
        <w:t xml:space="preserve">Summary of updates for the </w:t>
      </w:r>
      <w:r w:rsidR="004C20D8">
        <w:t>Fish Theme</w:t>
      </w:r>
      <w:r>
        <w:t xml:space="preserve"> Foundation Report Update 2020</w:t>
      </w:r>
    </w:p>
    <w:tbl>
      <w:tblPr>
        <w:tblStyle w:val="ListTable3-Accent2"/>
        <w:tblW w:w="9493" w:type="dxa"/>
        <w:tblBorders>
          <w:top w:val="single" w:sz="4" w:space="0" w:color="00528B" w:themeColor="accent2"/>
          <w:left w:val="single" w:sz="4" w:space="0" w:color="00528B" w:themeColor="accent2"/>
          <w:bottom w:val="single" w:sz="4" w:space="0" w:color="00528B" w:themeColor="accent2"/>
          <w:right w:val="single" w:sz="4" w:space="0" w:color="00528B" w:themeColor="accent2"/>
          <w:insideH w:val="single" w:sz="4" w:space="0" w:color="00528B" w:themeColor="accent2"/>
        </w:tblBorders>
        <w:tblLook w:val="00A0" w:firstRow="1" w:lastRow="0" w:firstColumn="1" w:lastColumn="0" w:noHBand="0" w:noVBand="0"/>
      </w:tblPr>
      <w:tblGrid>
        <w:gridCol w:w="1130"/>
        <w:gridCol w:w="8363"/>
      </w:tblGrid>
      <w:tr w:rsidR="00A75EB5" w:rsidRPr="00CD5B9E" w14:paraId="417BBCCB" w14:textId="77777777" w:rsidTr="00043F5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95" w:type="pct"/>
          </w:tcPr>
          <w:p w14:paraId="0616ED3B" w14:textId="413F8B00" w:rsidR="00A75EB5" w:rsidRPr="001B2CF4" w:rsidRDefault="00A75EB5" w:rsidP="00A75EB5">
            <w:pPr>
              <w:pStyle w:val="ColumnHeading"/>
              <w:rPr>
                <w:b/>
              </w:rPr>
            </w:pPr>
            <w:r>
              <w:rPr>
                <w:b/>
              </w:rPr>
              <w:t>Section</w:t>
            </w:r>
          </w:p>
        </w:tc>
        <w:tc>
          <w:tcPr>
            <w:cnfStyle w:val="000010000000" w:firstRow="0" w:lastRow="0" w:firstColumn="0" w:lastColumn="0" w:oddVBand="1" w:evenVBand="0" w:oddHBand="0" w:evenHBand="0" w:firstRowFirstColumn="0" w:firstRowLastColumn="0" w:lastRowFirstColumn="0" w:lastRowLastColumn="0"/>
            <w:tcW w:w="4405" w:type="pct"/>
          </w:tcPr>
          <w:p w14:paraId="38979A2B" w14:textId="35AA3FC3" w:rsidR="00A75EB5" w:rsidRPr="001B2CF4" w:rsidRDefault="00A75EB5" w:rsidP="00A75EB5">
            <w:pPr>
              <w:pStyle w:val="ColumnHeading"/>
              <w:rPr>
                <w:b/>
              </w:rPr>
            </w:pPr>
            <w:r>
              <w:rPr>
                <w:b/>
              </w:rPr>
              <w:t>Updates</w:t>
            </w:r>
          </w:p>
        </w:tc>
      </w:tr>
      <w:tr w:rsidR="00A75EB5" w:rsidRPr="00CD5B9E" w14:paraId="4B8CA01D" w14:textId="77777777" w:rsidTr="00B03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pct"/>
          </w:tcPr>
          <w:p w14:paraId="430680F4" w14:textId="5F39A362" w:rsidR="00A75EB5" w:rsidRPr="00CC3BBB" w:rsidRDefault="00A75EB5" w:rsidP="00A75EB5">
            <w:pPr>
              <w:pStyle w:val="RowHeading"/>
              <w:rPr>
                <w:b/>
              </w:rPr>
            </w:pPr>
            <w:r>
              <w:rPr>
                <w:b/>
              </w:rPr>
              <w:t>Why</w:t>
            </w:r>
          </w:p>
        </w:tc>
        <w:tc>
          <w:tcPr>
            <w:cnfStyle w:val="000010000000" w:firstRow="0" w:lastRow="0" w:firstColumn="0" w:lastColumn="0" w:oddVBand="1" w:evenVBand="0" w:oddHBand="0" w:evenHBand="0" w:firstRowFirstColumn="0" w:firstRowLastColumn="0" w:lastRowFirstColumn="0" w:lastRowLastColumn="0"/>
            <w:tcW w:w="4405" w:type="pct"/>
          </w:tcPr>
          <w:p w14:paraId="6B8DD5DF" w14:textId="5888B397" w:rsidR="00A75EB5" w:rsidRPr="00CD5B9E" w:rsidRDefault="004C20D8" w:rsidP="00A75EB5">
            <w:pPr>
              <w:pStyle w:val="TableText"/>
              <w:keepNext/>
            </w:pPr>
            <w:r>
              <w:t>Modest</w:t>
            </w:r>
            <w:r w:rsidR="00A75EB5">
              <w:t xml:space="preserve"> change</w:t>
            </w:r>
            <w:r>
              <w:t>s</w:t>
            </w:r>
            <w:r w:rsidR="00A75EB5">
              <w:t xml:space="preserve">, </w:t>
            </w:r>
            <w:r>
              <w:t xml:space="preserve">largely </w:t>
            </w:r>
            <w:r w:rsidR="00A75EB5">
              <w:t>consistent with Foundation Report 2019</w:t>
            </w:r>
          </w:p>
        </w:tc>
      </w:tr>
      <w:tr w:rsidR="00A75EB5" w:rsidRPr="00CD5B9E" w14:paraId="279AAF16" w14:textId="77777777" w:rsidTr="00B0310A">
        <w:tc>
          <w:tcPr>
            <w:cnfStyle w:val="001000000000" w:firstRow="0" w:lastRow="0" w:firstColumn="1" w:lastColumn="0" w:oddVBand="0" w:evenVBand="0" w:oddHBand="0" w:evenHBand="0" w:firstRowFirstColumn="0" w:firstRowLastColumn="0" w:lastRowFirstColumn="0" w:lastRowLastColumn="0"/>
            <w:tcW w:w="595" w:type="pct"/>
          </w:tcPr>
          <w:p w14:paraId="6CE749AE" w14:textId="05D168C4" w:rsidR="00A75EB5" w:rsidRPr="00CC3BBB" w:rsidRDefault="00A75EB5" w:rsidP="00A75EB5">
            <w:pPr>
              <w:pStyle w:val="RowHeading"/>
              <w:rPr>
                <w:b/>
              </w:rPr>
            </w:pPr>
            <w:r>
              <w:rPr>
                <w:b/>
              </w:rPr>
              <w:t>What</w:t>
            </w:r>
          </w:p>
        </w:tc>
        <w:tc>
          <w:tcPr>
            <w:cnfStyle w:val="000010000000" w:firstRow="0" w:lastRow="0" w:firstColumn="0" w:lastColumn="0" w:oddVBand="1" w:evenVBand="0" w:oddHBand="0" w:evenHBand="0" w:firstRowFirstColumn="0" w:firstRowLastColumn="0" w:lastRowFirstColumn="0" w:lastRowLastColumn="0"/>
            <w:tcW w:w="4405" w:type="pct"/>
          </w:tcPr>
          <w:p w14:paraId="7CFD1F14" w14:textId="7AB65CC9" w:rsidR="00A75EB5" w:rsidRPr="00CD5B9E" w:rsidRDefault="00A75EB5" w:rsidP="00A75EB5">
            <w:pPr>
              <w:pStyle w:val="TableBullet"/>
              <w:keepNext/>
              <w:numPr>
                <w:ilvl w:val="0"/>
                <w:numId w:val="0"/>
              </w:numPr>
              <w:ind w:left="170" w:hanging="170"/>
            </w:pPr>
            <w:r>
              <w:t>Updated</w:t>
            </w:r>
            <w:r w:rsidR="004C20D8">
              <w:t xml:space="preserve"> </w:t>
            </w:r>
            <w:r w:rsidR="006A4D3E">
              <w:t xml:space="preserve">tasks and </w:t>
            </w:r>
            <w:r w:rsidR="004C20D8">
              <w:t>analytical</w:t>
            </w:r>
            <w:r>
              <w:t xml:space="preserve"> outputs</w:t>
            </w:r>
            <w:r w:rsidR="006A4D3E">
              <w:t xml:space="preserve"> to determine the effects of environmental flows on native fish</w:t>
            </w:r>
          </w:p>
        </w:tc>
      </w:tr>
      <w:tr w:rsidR="00A75EB5" w:rsidRPr="00CD5B9E" w14:paraId="164FDBA3" w14:textId="77777777" w:rsidTr="00B03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 w:type="pct"/>
          </w:tcPr>
          <w:p w14:paraId="28DCDD4D" w14:textId="4DDCAFCA" w:rsidR="00A75EB5" w:rsidRDefault="00A75EB5" w:rsidP="00A75EB5">
            <w:pPr>
              <w:pStyle w:val="RowHeading"/>
              <w:rPr>
                <w:b/>
              </w:rPr>
            </w:pPr>
            <w:r>
              <w:rPr>
                <w:b/>
              </w:rPr>
              <w:t>How</w:t>
            </w:r>
          </w:p>
        </w:tc>
        <w:tc>
          <w:tcPr>
            <w:cnfStyle w:val="000010000000" w:firstRow="0" w:lastRow="0" w:firstColumn="0" w:lastColumn="0" w:oddVBand="1" w:evenVBand="0" w:oddHBand="0" w:evenHBand="0" w:firstRowFirstColumn="0" w:firstRowLastColumn="0" w:lastRowFirstColumn="0" w:lastRowLastColumn="0"/>
            <w:tcW w:w="4405" w:type="pct"/>
          </w:tcPr>
          <w:p w14:paraId="070EFAD3" w14:textId="56E3932A" w:rsidR="00A75EB5" w:rsidRDefault="00A75EB5" w:rsidP="001031AA">
            <w:pPr>
              <w:pStyle w:val="TableBullet"/>
              <w:keepNext/>
              <w:numPr>
                <w:ilvl w:val="0"/>
                <w:numId w:val="0"/>
              </w:numPr>
              <w:ind w:left="170" w:hanging="138"/>
            </w:pPr>
            <w:r>
              <w:t>Updates to:</w:t>
            </w:r>
          </w:p>
          <w:p w14:paraId="73919F5A" w14:textId="7B5DE35F" w:rsidR="00A75EB5" w:rsidRPr="00A75EB5" w:rsidRDefault="00A75EB5" w:rsidP="001031AA">
            <w:pPr>
              <w:pStyle w:val="TableText"/>
              <w:numPr>
                <w:ilvl w:val="0"/>
                <w:numId w:val="24"/>
              </w:numPr>
              <w:ind w:hanging="138"/>
            </w:pPr>
            <w:r>
              <w:t xml:space="preserve">Data inputs </w:t>
            </w:r>
            <w:r w:rsidR="004C20D8">
              <w:t>with 2020 Selected Area field monitoring data potentially available for analysis</w:t>
            </w:r>
          </w:p>
          <w:p w14:paraId="2029B8DA" w14:textId="41114DF5" w:rsidR="00A75EB5" w:rsidRDefault="004C20D8" w:rsidP="001031AA">
            <w:pPr>
              <w:pStyle w:val="TableText"/>
              <w:numPr>
                <w:ilvl w:val="0"/>
                <w:numId w:val="24"/>
              </w:numPr>
              <w:ind w:hanging="138"/>
            </w:pPr>
            <w:r>
              <w:t xml:space="preserve">Slightly revised analytical approach to review hydrological </w:t>
            </w:r>
            <w:r w:rsidR="001031AA">
              <w:t xml:space="preserve">and fish </w:t>
            </w:r>
            <w:r w:rsidR="00EA2C2D">
              <w:t>community/</w:t>
            </w:r>
            <w:r w:rsidR="0019053C">
              <w:t>composition/</w:t>
            </w:r>
            <w:r w:rsidR="001031AA">
              <w:t>spawning/recruitment metrics</w:t>
            </w:r>
            <w:r>
              <w:t xml:space="preserve"> </w:t>
            </w:r>
            <w:r w:rsidR="001031AA">
              <w:t>to</w:t>
            </w:r>
            <w:r>
              <w:t xml:space="preserve"> identify the most ecologically </w:t>
            </w:r>
            <w:r w:rsidR="00646C4A">
              <w:t xml:space="preserve">sensitive and </w:t>
            </w:r>
            <w:r>
              <w:t>meaningful</w:t>
            </w:r>
            <w:r w:rsidR="00A36F9B">
              <w:t xml:space="preserve"> relationships</w:t>
            </w:r>
            <w:r>
              <w:t>, informed by recent similar analyses for Victorian VEFMAP program</w:t>
            </w:r>
            <w:r w:rsidR="00660523">
              <w:t xml:space="preserve"> and other long-term datasets</w:t>
            </w:r>
          </w:p>
          <w:p w14:paraId="64AE0DF1" w14:textId="036737A5" w:rsidR="004C20D8" w:rsidRDefault="004C20D8" w:rsidP="001031AA">
            <w:pPr>
              <w:pStyle w:val="TableText"/>
              <w:numPr>
                <w:ilvl w:val="0"/>
                <w:numId w:val="24"/>
              </w:numPr>
              <w:ind w:hanging="138"/>
            </w:pPr>
            <w:r>
              <w:t>Investigate Selected Area sites (i.e. Warrego/Darling) that have traditionally been excluded from Category 1 analyses to determine if novel modelling approaches can better incorporate these</w:t>
            </w:r>
          </w:p>
          <w:p w14:paraId="29CE7229" w14:textId="057AE6BD" w:rsidR="00AB731D" w:rsidRDefault="00AB731D" w:rsidP="00AB731D">
            <w:pPr>
              <w:pStyle w:val="TableText"/>
              <w:numPr>
                <w:ilvl w:val="0"/>
                <w:numId w:val="24"/>
              </w:numPr>
              <w:ind w:hanging="138"/>
            </w:pPr>
            <w:r>
              <w:t xml:space="preserve">Over the next 2 years, </w:t>
            </w:r>
            <w:r w:rsidR="00774E5E">
              <w:t>investigate</w:t>
            </w:r>
            <w:r>
              <w:t xml:space="preserve"> </w:t>
            </w:r>
            <w:r w:rsidR="00B0310A">
              <w:t xml:space="preserve">a framework for </w:t>
            </w:r>
            <w:r>
              <w:t xml:space="preserve">high level </w:t>
            </w:r>
            <w:r w:rsidR="00B0310A">
              <w:t xml:space="preserve">Evaluation-theme </w:t>
            </w:r>
            <w:r>
              <w:t>models</w:t>
            </w:r>
            <w:r w:rsidRPr="00AB731D">
              <w:t xml:space="preserve"> that </w:t>
            </w:r>
            <w:r w:rsidR="00B0310A">
              <w:t xml:space="preserve">investigate fish </w:t>
            </w:r>
            <w:r w:rsidRPr="00AB731D">
              <w:t>responses at the basin scale, such as distribution models or estimates of occurrence probabilities by Selected Area</w:t>
            </w:r>
            <w:r w:rsidR="000E455B">
              <w:t>, with targeted delivery in 2021/22</w:t>
            </w:r>
          </w:p>
          <w:p w14:paraId="12014C8A" w14:textId="52301755" w:rsidR="001031AA" w:rsidRDefault="001031AA" w:rsidP="001031AA">
            <w:pPr>
              <w:pStyle w:val="TableText"/>
              <w:numPr>
                <w:ilvl w:val="0"/>
                <w:numId w:val="24"/>
              </w:numPr>
              <w:ind w:hanging="138"/>
            </w:pPr>
            <w:r>
              <w:t xml:space="preserve">Ordination analysis of </w:t>
            </w:r>
            <w:r w:rsidR="00AB731D">
              <w:t xml:space="preserve">multi-species </w:t>
            </w:r>
            <w:r>
              <w:t>fish community structure</w:t>
            </w:r>
          </w:p>
          <w:p w14:paraId="13A54B24" w14:textId="779085D3" w:rsidR="001031AA" w:rsidRDefault="001031AA" w:rsidP="001031AA">
            <w:pPr>
              <w:pStyle w:val="TableText"/>
              <w:numPr>
                <w:ilvl w:val="0"/>
                <w:numId w:val="24"/>
              </w:numPr>
              <w:ind w:hanging="138"/>
            </w:pPr>
            <w:r>
              <w:t>Analyses of fish body condition across Selected Area sites</w:t>
            </w:r>
            <w:r w:rsidR="00DC5B09">
              <w:t xml:space="preserve"> and improved intersection with </w:t>
            </w:r>
            <w:r w:rsidR="00A36F9B">
              <w:t>Flow-</w:t>
            </w:r>
            <w:r w:rsidR="00DC5B09">
              <w:t>MER Food Web and Hydrology themes</w:t>
            </w:r>
          </w:p>
          <w:p w14:paraId="3C2298E2" w14:textId="70F7D7B5" w:rsidR="001031AA" w:rsidRPr="00A75EB5" w:rsidRDefault="001031AA" w:rsidP="001031AA">
            <w:pPr>
              <w:pStyle w:val="TableText"/>
              <w:numPr>
                <w:ilvl w:val="0"/>
                <w:numId w:val="24"/>
              </w:numPr>
              <w:ind w:hanging="138"/>
            </w:pPr>
            <w:r>
              <w:t xml:space="preserve">Preliminary exploratory analyses of age-length population demography among Selected Area sites as precursor to survival analyses in future years (i.e. </w:t>
            </w:r>
            <w:r w:rsidR="000E455B">
              <w:t>2021/</w:t>
            </w:r>
            <w:r>
              <w:t>2022)</w:t>
            </w:r>
          </w:p>
        </w:tc>
      </w:tr>
      <w:tr w:rsidR="00A75EB5" w:rsidRPr="00CD5B9E" w14:paraId="4E4A8622" w14:textId="77777777" w:rsidTr="00B0310A">
        <w:tc>
          <w:tcPr>
            <w:cnfStyle w:val="001000000000" w:firstRow="0" w:lastRow="0" w:firstColumn="1" w:lastColumn="0" w:oddVBand="0" w:evenVBand="0" w:oddHBand="0" w:evenHBand="0" w:firstRowFirstColumn="0" w:firstRowLastColumn="0" w:lastRowFirstColumn="0" w:lastRowLastColumn="0"/>
            <w:tcW w:w="595" w:type="pct"/>
          </w:tcPr>
          <w:p w14:paraId="52941DFB" w14:textId="6F1E77C4" w:rsidR="00A75EB5" w:rsidRDefault="00A75EB5" w:rsidP="00A75EB5">
            <w:pPr>
              <w:pStyle w:val="RowHeading"/>
              <w:rPr>
                <w:b/>
              </w:rPr>
            </w:pPr>
            <w:r>
              <w:rPr>
                <w:b/>
              </w:rPr>
              <w:t>Risks</w:t>
            </w:r>
          </w:p>
        </w:tc>
        <w:tc>
          <w:tcPr>
            <w:cnfStyle w:val="000010000000" w:firstRow="0" w:lastRow="0" w:firstColumn="0" w:lastColumn="0" w:oddVBand="1" w:evenVBand="0" w:oddHBand="0" w:evenHBand="0" w:firstRowFirstColumn="0" w:firstRowLastColumn="0" w:lastRowFirstColumn="0" w:lastRowLastColumn="0"/>
            <w:tcW w:w="4405" w:type="pct"/>
          </w:tcPr>
          <w:p w14:paraId="22105511" w14:textId="6FD0E75F" w:rsidR="00A75EB5" w:rsidRDefault="004C20D8" w:rsidP="001031AA">
            <w:pPr>
              <w:pStyle w:val="TableText"/>
              <w:numPr>
                <w:ilvl w:val="0"/>
                <w:numId w:val="25"/>
              </w:numPr>
              <w:ind w:hanging="186"/>
            </w:pPr>
            <w:r>
              <w:t xml:space="preserve">Where 2020 Selected Area field data </w:t>
            </w:r>
            <w:r w:rsidR="00380731">
              <w:t xml:space="preserve">is </w:t>
            </w:r>
            <w:r>
              <w:t>unavailable then this will be added to 2021 analytical pathway</w:t>
            </w:r>
          </w:p>
          <w:p w14:paraId="4D226A60" w14:textId="6405A15D" w:rsidR="004C20D8" w:rsidRDefault="004C20D8" w:rsidP="001031AA">
            <w:pPr>
              <w:pStyle w:val="TableText"/>
              <w:numPr>
                <w:ilvl w:val="0"/>
                <w:numId w:val="25"/>
              </w:numPr>
              <w:ind w:hanging="186"/>
            </w:pPr>
            <w:r>
              <w:t xml:space="preserve">Identification of additional </w:t>
            </w:r>
            <w:r w:rsidR="00646C4A">
              <w:t>sensitive/</w:t>
            </w:r>
            <w:r>
              <w:t xml:space="preserve">meaningful hydrological </w:t>
            </w:r>
            <w:r w:rsidR="001031AA">
              <w:t xml:space="preserve">and fish </w:t>
            </w:r>
            <w:r w:rsidR="00EA2C2D">
              <w:t>community/</w:t>
            </w:r>
            <w:r w:rsidR="0019053C">
              <w:t xml:space="preserve">composition/ </w:t>
            </w:r>
            <w:r w:rsidR="001031AA">
              <w:t xml:space="preserve">spawning/recruitment </w:t>
            </w:r>
            <w:r>
              <w:t xml:space="preserve">metrics </w:t>
            </w:r>
            <w:r w:rsidR="00660523">
              <w:t xml:space="preserve">and datasets </w:t>
            </w:r>
            <w:r>
              <w:t>has no inherent risk</w:t>
            </w:r>
          </w:p>
          <w:p w14:paraId="10BC8BF6" w14:textId="70CFB263" w:rsidR="004C20D8" w:rsidRDefault="004C20D8" w:rsidP="001031AA">
            <w:pPr>
              <w:pStyle w:val="TableText"/>
              <w:numPr>
                <w:ilvl w:val="0"/>
                <w:numId w:val="25"/>
              </w:numPr>
              <w:ind w:hanging="186"/>
            </w:pPr>
            <w:r>
              <w:t>Investigation of including all Selected Area sites in global analyses may not be possible but has no additional risk</w:t>
            </w:r>
          </w:p>
          <w:p w14:paraId="6AFB6D95" w14:textId="15B2D4F6" w:rsidR="00AB731D" w:rsidRDefault="00AB731D" w:rsidP="001031AA">
            <w:pPr>
              <w:pStyle w:val="TableText"/>
              <w:numPr>
                <w:ilvl w:val="0"/>
                <w:numId w:val="25"/>
              </w:numPr>
              <w:ind w:hanging="186"/>
            </w:pPr>
            <w:r>
              <w:lastRenderedPageBreak/>
              <w:t xml:space="preserve">No additional risk of </w:t>
            </w:r>
            <w:r w:rsidR="00B0310A">
              <w:t xml:space="preserve">developing a </w:t>
            </w:r>
            <w:r>
              <w:t>high</w:t>
            </w:r>
            <w:r w:rsidR="00B0310A">
              <w:t>-</w:t>
            </w:r>
            <w:r>
              <w:t>level Selected Area model</w:t>
            </w:r>
            <w:r w:rsidR="00B0310A">
              <w:t xml:space="preserve"> framework</w:t>
            </w:r>
            <w:r>
              <w:t xml:space="preserve"> but may not be able to be extrapolated over basin scale, need to continue to investigate model validation processes</w:t>
            </w:r>
          </w:p>
          <w:p w14:paraId="26E28F3F" w14:textId="66CCA84A" w:rsidR="001031AA" w:rsidRDefault="001031AA" w:rsidP="001031AA">
            <w:pPr>
              <w:pStyle w:val="TableText"/>
              <w:numPr>
                <w:ilvl w:val="0"/>
                <w:numId w:val="25"/>
              </w:numPr>
              <w:ind w:hanging="186"/>
            </w:pPr>
            <w:r>
              <w:t xml:space="preserve">No additional risk for ordination analysis of </w:t>
            </w:r>
            <w:r w:rsidR="00AB731D">
              <w:t xml:space="preserve">multi-species </w:t>
            </w:r>
            <w:r>
              <w:t>fish community structure</w:t>
            </w:r>
          </w:p>
          <w:p w14:paraId="70660095" w14:textId="3C7A1C9F" w:rsidR="001031AA" w:rsidRDefault="001031AA" w:rsidP="001031AA">
            <w:pPr>
              <w:pStyle w:val="TableText"/>
              <w:numPr>
                <w:ilvl w:val="0"/>
                <w:numId w:val="25"/>
              </w:numPr>
              <w:ind w:hanging="186"/>
            </w:pPr>
            <w:r>
              <w:t>No additional risk for fish body condition analysis</w:t>
            </w:r>
          </w:p>
          <w:p w14:paraId="174F0A4A" w14:textId="2808D449" w:rsidR="001031AA" w:rsidRPr="00CD5B9E" w:rsidRDefault="001031AA" w:rsidP="001031AA">
            <w:pPr>
              <w:pStyle w:val="TableText"/>
              <w:numPr>
                <w:ilvl w:val="0"/>
                <w:numId w:val="25"/>
              </w:numPr>
              <w:ind w:hanging="186"/>
            </w:pPr>
            <w:r>
              <w:t>No additional risk for fish age-length analysis though length-age modelling can provide variable results for species with highly variable growth rates (e.</w:t>
            </w:r>
            <w:r w:rsidR="00A36F9B">
              <w:t>g.</w:t>
            </w:r>
            <w:r>
              <w:t xml:space="preserve"> </w:t>
            </w:r>
            <w:r w:rsidR="008A41D5">
              <w:t>g</w:t>
            </w:r>
            <w:r>
              <w:t>olden perch)</w:t>
            </w:r>
          </w:p>
        </w:tc>
      </w:tr>
    </w:tbl>
    <w:p w14:paraId="3C66E053" w14:textId="7F45E114" w:rsidR="00A943B2" w:rsidRPr="001D36DC" w:rsidRDefault="00A75EB5" w:rsidP="00D1044D">
      <w:pPr>
        <w:pStyle w:val="Heading1"/>
      </w:pPr>
      <w:bookmarkStart w:id="4" w:name="_Toc54101147"/>
      <w:r>
        <w:lastRenderedPageBreak/>
        <w:t>Learnings from LTIM</w:t>
      </w:r>
      <w:bookmarkEnd w:id="4"/>
    </w:p>
    <w:p w14:paraId="7EFD046B" w14:textId="5E42DBA4" w:rsidR="00852FD7" w:rsidRDefault="00852FD7" w:rsidP="00D5513A">
      <w:pPr>
        <w:pStyle w:val="BodyText"/>
      </w:pPr>
      <w:r>
        <w:t>The original LTIM program was designed at a site scale (i.e. Selected Area</w:t>
      </w:r>
      <w:r w:rsidR="00660523">
        <w:t xml:space="preserve">; </w:t>
      </w:r>
      <w:proofErr w:type="spellStart"/>
      <w:r w:rsidR="00660523">
        <w:t>Stoffels</w:t>
      </w:r>
      <w:proofErr w:type="spellEnd"/>
      <w:r w:rsidR="00660523">
        <w:t xml:space="preserve"> et al. 2016</w:t>
      </w:r>
      <w:r>
        <w:t xml:space="preserve">) and thus analyses were employed to develop links between fish response and local flow events.  There was less ability to infer response at </w:t>
      </w:r>
      <w:r w:rsidR="002C4BF9">
        <w:t xml:space="preserve">a </w:t>
      </w:r>
      <w:r>
        <w:t>basin scale.  New knowledge, however, demonstrates that there are regional and inter-catchment dependencies, from hydrological, food web and fish perspectives.  Hence, increasing our ability to demonstrate flow and fish dependencies at a variety of spatial scales will ultimately improve the CEW</w:t>
      </w:r>
      <w:r w:rsidR="00A36F9B">
        <w:t>O</w:t>
      </w:r>
      <w:r>
        <w:t>’s ability to deliver water for maximum environmental benefit.</w:t>
      </w:r>
    </w:p>
    <w:p w14:paraId="7950A5F6" w14:textId="5D9F47FD" w:rsidR="00255BBB" w:rsidRDefault="001A6FD0" w:rsidP="00D5513A">
      <w:pPr>
        <w:pStyle w:val="BodyText"/>
      </w:pPr>
      <w:r>
        <w:t xml:space="preserve">From the Fish theme perspective, prior learnings have indicated that analyses of fish response to environmental water benefit from each subsequent year of Selected </w:t>
      </w:r>
      <w:r w:rsidR="00405516">
        <w:t>A</w:t>
      </w:r>
      <w:r>
        <w:t>rea data available for analysis.</w:t>
      </w:r>
      <w:r w:rsidR="00405516">
        <w:t xml:space="preserve">  </w:t>
      </w:r>
      <w:r w:rsidR="00EA2C2D">
        <w:t xml:space="preserve">By </w:t>
      </w:r>
      <w:r w:rsidR="00E3706E">
        <w:t xml:space="preserve">defining nested hypotheses which </w:t>
      </w:r>
      <w:r w:rsidR="00EA2C2D">
        <w:t>link the project objectives to the relevant analyses</w:t>
      </w:r>
      <w:r w:rsidR="00EA422B">
        <w:t>,</w:t>
      </w:r>
      <w:r w:rsidR="00EA2C2D">
        <w:t xml:space="preserve"> more targeted flow-</w:t>
      </w:r>
      <w:r w:rsidR="00EA2C2D" w:rsidRPr="00C653CA">
        <w:t xml:space="preserve">ecology insights might be gained.  For example, </w:t>
      </w:r>
      <w:r w:rsidR="002C4BF9">
        <w:t>if</w:t>
      </w:r>
      <w:r w:rsidR="002C4BF9" w:rsidRPr="00C653CA">
        <w:t xml:space="preserve"> </w:t>
      </w:r>
      <w:r w:rsidR="00405516" w:rsidRPr="00C653CA">
        <w:t xml:space="preserve">the 2020 field </w:t>
      </w:r>
      <w:r w:rsidR="00405516" w:rsidRPr="006A7471">
        <w:t xml:space="preserve">data </w:t>
      </w:r>
      <w:r w:rsidR="00380731">
        <w:t>is</w:t>
      </w:r>
      <w:r w:rsidR="00380731" w:rsidRPr="00C653CA">
        <w:t xml:space="preserve"> </w:t>
      </w:r>
      <w:r w:rsidR="00405516" w:rsidRPr="00C653CA">
        <w:t xml:space="preserve">available </w:t>
      </w:r>
      <w:r w:rsidR="002C4BF9">
        <w:t>for</w:t>
      </w:r>
      <w:r w:rsidR="00405516" w:rsidRPr="00C653CA">
        <w:t xml:space="preserve"> the analyses</w:t>
      </w:r>
      <w:r w:rsidR="002C4BF9">
        <w:t>,</w:t>
      </w:r>
      <w:r w:rsidR="00405516" w:rsidRPr="00C653CA">
        <w:t xml:space="preserve"> </w:t>
      </w:r>
      <w:r w:rsidR="00EA2C2D" w:rsidRPr="00C653CA">
        <w:t>deeper and more</w:t>
      </w:r>
      <w:r w:rsidR="00255BBB" w:rsidRPr="00C653CA">
        <w:t xml:space="preserve"> consistent </w:t>
      </w:r>
      <w:r w:rsidR="00405516" w:rsidRPr="00C653CA">
        <w:t xml:space="preserve">analyses </w:t>
      </w:r>
      <w:r w:rsidR="00A36F9B">
        <w:t xml:space="preserve">across the basin </w:t>
      </w:r>
      <w:r w:rsidR="00405516" w:rsidRPr="00C653CA">
        <w:t xml:space="preserve">can be conducted.  This includes using </w:t>
      </w:r>
      <w:r w:rsidR="009E6C1B" w:rsidRPr="00C653CA">
        <w:t>historic</w:t>
      </w:r>
      <w:r w:rsidR="00405516" w:rsidRPr="00C653CA">
        <w:t xml:space="preserve"> </w:t>
      </w:r>
      <w:r w:rsidR="009E6C1B" w:rsidRPr="00C653CA">
        <w:t xml:space="preserve">LTIM </w:t>
      </w:r>
      <w:r w:rsidR="00405516" w:rsidRPr="00C653CA">
        <w:t xml:space="preserve">hydrological metrics (i.e. ML/d) but also incorporating learnings concerning new hydrological </w:t>
      </w:r>
      <w:r w:rsidR="00566A6B" w:rsidRPr="00C653CA">
        <w:t>indicators</w:t>
      </w:r>
      <w:r w:rsidR="00405516" w:rsidRPr="00C653CA">
        <w:t xml:space="preserve"> (i.e. </w:t>
      </w:r>
      <w:r w:rsidR="00685BBA" w:rsidRPr="00C653CA">
        <w:t xml:space="preserve">magnitude and variation of spring discharge for </w:t>
      </w:r>
      <w:r w:rsidR="009E6C1B" w:rsidRPr="00C653CA">
        <w:t>individual</w:t>
      </w:r>
      <w:r w:rsidR="00685BBA" w:rsidRPr="00C653CA">
        <w:t xml:space="preserve"> river</w:t>
      </w:r>
      <w:r w:rsidR="009E6C1B" w:rsidRPr="00C653CA">
        <w:t>s</w:t>
      </w:r>
      <w:r w:rsidR="00405516" w:rsidRPr="00C653CA">
        <w:t xml:space="preserve">) </w:t>
      </w:r>
      <w:r w:rsidR="00C653CA" w:rsidRPr="00C653CA">
        <w:t xml:space="preserve">and/or examining the </w:t>
      </w:r>
      <w:r w:rsidR="002C4BF9">
        <w:t>Flow-</w:t>
      </w:r>
      <w:r w:rsidR="00C653CA" w:rsidRPr="00C653CA">
        <w:t xml:space="preserve">MER fish age data to inform recruitment rates.  This approach was recently highlighted by another investigation of </w:t>
      </w:r>
      <w:r w:rsidR="00685BBA" w:rsidRPr="00C653CA">
        <w:t>Murray cod response to environmental water</w:t>
      </w:r>
      <w:r w:rsidR="00405516" w:rsidRPr="00C653CA">
        <w:t xml:space="preserve"> (Tonkin et al. 2020).</w:t>
      </w:r>
    </w:p>
    <w:p w14:paraId="002CFF01" w14:textId="1825CC01" w:rsidR="00A75EB5" w:rsidRDefault="00255BBB" w:rsidP="00D5513A">
      <w:pPr>
        <w:pStyle w:val="BodyText"/>
      </w:pPr>
      <w:r>
        <w:t>In addition, past analytical approaches have not been able to consistently integrate hydrology and fish metrics from very different ecosystems, such as the Murray and Warrego rivers (i.e. perennial versus ephemeral systems)</w:t>
      </w:r>
      <w:r w:rsidR="00660523">
        <w:t xml:space="preserve"> or where there have been vastly different hydrological conditions (i.e</w:t>
      </w:r>
      <w:r w:rsidR="00380731">
        <w:t>. </w:t>
      </w:r>
      <w:r w:rsidR="00660523">
        <w:t xml:space="preserve">major floods </w:t>
      </w:r>
      <w:r w:rsidR="00C653CA">
        <w:t>versus</w:t>
      </w:r>
      <w:r w:rsidR="00660523">
        <w:t xml:space="preserve"> long periods of low flows)</w:t>
      </w:r>
      <w:r>
        <w:t xml:space="preserve">.  </w:t>
      </w:r>
      <w:r w:rsidR="0019053C">
        <w:t xml:space="preserve">In some cases, analyses have been limited by low population abundance of some fish species.  </w:t>
      </w:r>
      <w:r>
        <w:t>However, new analytical approache</w:t>
      </w:r>
      <w:r w:rsidR="00C653CA">
        <w:t>s</w:t>
      </w:r>
      <w:r>
        <w:t xml:space="preserve"> may be able to overcome these limitations and further exploration is proposed here.</w:t>
      </w:r>
      <w:r w:rsidR="00AB731D">
        <w:t xml:space="preserve">  </w:t>
      </w:r>
      <w:r w:rsidR="002D1F21">
        <w:t>Quantitative</w:t>
      </w:r>
      <w:r>
        <w:t xml:space="preserve"> evaluation of the outcomes of the </w:t>
      </w:r>
      <w:r w:rsidR="00A36F9B">
        <w:t>Commonwealth</w:t>
      </w:r>
      <w:r>
        <w:t xml:space="preserve"> environmental flows is also dependent on the </w:t>
      </w:r>
      <w:r w:rsidR="002C4BF9">
        <w:t>Flow-</w:t>
      </w:r>
      <w:r>
        <w:t xml:space="preserve">MER program developing improved integration of counter-factual hydrological data </w:t>
      </w:r>
      <w:r w:rsidR="008E7DC0">
        <w:t xml:space="preserve">into analytical models </w:t>
      </w:r>
      <w:r>
        <w:t xml:space="preserve">against which the intervention </w:t>
      </w:r>
      <w:r w:rsidR="00A36F9B">
        <w:t xml:space="preserve">of environmental watering </w:t>
      </w:r>
      <w:r>
        <w:t>data can be compared (</w:t>
      </w:r>
      <w:proofErr w:type="spellStart"/>
      <w:r>
        <w:t>Gawne</w:t>
      </w:r>
      <w:proofErr w:type="spellEnd"/>
      <w:r>
        <w:t xml:space="preserve"> et al. 2020).</w:t>
      </w:r>
      <w:r w:rsidR="00FC285E">
        <w:t xml:space="preserve">  This process will occur within the Research theme of Flow-MER (i.e. F1: Fish population models).</w:t>
      </w:r>
    </w:p>
    <w:p w14:paraId="2C350180" w14:textId="77777777" w:rsidR="00660523" w:rsidRPr="00660523" w:rsidRDefault="00660523" w:rsidP="00660523">
      <w:pPr>
        <w:pStyle w:val="BodyText"/>
        <w:rPr>
          <w:highlight w:val="yellow"/>
        </w:rPr>
      </w:pPr>
    </w:p>
    <w:p w14:paraId="6093F2E8" w14:textId="5AA7395F" w:rsidR="00255BBB" w:rsidRDefault="00255BBB" w:rsidP="00D5513A">
      <w:pPr>
        <w:pStyle w:val="BodyText"/>
      </w:pPr>
    </w:p>
    <w:p w14:paraId="2E0783CD" w14:textId="09C8E2D0" w:rsidR="00A75EB5" w:rsidRDefault="00A75EB5" w:rsidP="00A75EB5">
      <w:pPr>
        <w:pStyle w:val="Heading1"/>
      </w:pPr>
      <w:bookmarkStart w:id="5" w:name="_Toc54101148"/>
      <w:r>
        <w:lastRenderedPageBreak/>
        <w:t>Why</w:t>
      </w:r>
      <w:bookmarkEnd w:id="5"/>
    </w:p>
    <w:p w14:paraId="23C75CFB" w14:textId="2C18D94B" w:rsidR="00EA2C2D" w:rsidRPr="00EA2C2D" w:rsidRDefault="00685BBA" w:rsidP="00EA2C2D">
      <w:pPr>
        <w:pStyle w:val="BodyText"/>
      </w:pPr>
      <w:r>
        <w:t xml:space="preserve">As more </w:t>
      </w:r>
      <w:r w:rsidRPr="00626A2E">
        <w:t>data become available from the Selected Areas and complementary work occurs on other programs</w:t>
      </w:r>
      <w:r w:rsidR="00C01519" w:rsidRPr="00626A2E">
        <w:t>,</w:t>
      </w:r>
      <w:r w:rsidRPr="00626A2E">
        <w:t xml:space="preserve"> there is an opportunity to </w:t>
      </w:r>
      <w:r w:rsidR="009E6C1B" w:rsidRPr="00626A2E">
        <w:t>deliver the standard</w:t>
      </w:r>
      <w:r w:rsidR="009E6C1B">
        <w:t xml:space="preserve"> (i.e. LTIM) analyses but also expand to deliver</w:t>
      </w:r>
      <w:r>
        <w:t xml:space="preserve"> </w:t>
      </w:r>
      <w:r w:rsidR="009E6C1B">
        <w:t xml:space="preserve">slightly revised </w:t>
      </w:r>
      <w:r w:rsidR="00A36F9B">
        <w:t>Flow-</w:t>
      </w:r>
      <w:r>
        <w:t xml:space="preserve">MER fish and flow </w:t>
      </w:r>
      <w:r w:rsidR="006007DE">
        <w:t>metrics/</w:t>
      </w:r>
      <w:r>
        <w:t>analyses</w:t>
      </w:r>
      <w:r w:rsidR="009E6C1B">
        <w:t xml:space="preserve"> to take advantage of new knowledge, expanded data sets</w:t>
      </w:r>
      <w:r w:rsidR="001E7944">
        <w:t xml:space="preserve"> and novel analytical </w:t>
      </w:r>
      <w:r w:rsidR="001E7944" w:rsidRPr="007123F3">
        <w:t>techniques</w:t>
      </w:r>
      <w:r w:rsidR="00053B9F" w:rsidRPr="007123F3">
        <w:t xml:space="preserve"> (</w:t>
      </w:r>
      <w:proofErr w:type="spellStart"/>
      <w:r w:rsidR="007123F3" w:rsidRPr="007123F3">
        <w:t>Praskievicz</w:t>
      </w:r>
      <w:proofErr w:type="spellEnd"/>
      <w:r w:rsidR="007123F3" w:rsidRPr="007123F3">
        <w:t xml:space="preserve"> and Luo 2020)</w:t>
      </w:r>
      <w:r w:rsidR="007123F3">
        <w:t>.</w:t>
      </w:r>
      <w:r w:rsidR="001E7944">
        <w:t xml:space="preserve">  </w:t>
      </w:r>
      <w:r w:rsidR="00EA2C2D">
        <w:t>Specifically, employing g</w:t>
      </w:r>
      <w:r w:rsidR="00EA2C2D" w:rsidRPr="00EA2C2D">
        <w:t xml:space="preserve">eneralised linear mixed models </w:t>
      </w:r>
      <w:r w:rsidR="00EA2C2D">
        <w:t>(GL</w:t>
      </w:r>
      <w:r w:rsidR="00C01519">
        <w:t>M</w:t>
      </w:r>
      <w:r w:rsidR="00EA2C2D">
        <w:t xml:space="preserve">M) </w:t>
      </w:r>
      <w:r w:rsidR="00EA2C2D" w:rsidRPr="00EA2C2D">
        <w:t>with appropriate link functions for different data types</w:t>
      </w:r>
      <w:r w:rsidR="00EA2C2D">
        <w:t xml:space="preserve"> will be a strong direction for forthcoming analyses</w:t>
      </w:r>
      <w:r w:rsidR="00EA2C2D" w:rsidRPr="00EA2C2D">
        <w:t>.</w:t>
      </w:r>
      <w:r w:rsidR="000E455B">
        <w:t xml:space="preserve">  </w:t>
      </w:r>
      <w:r w:rsidR="00FA6968">
        <w:t>A</w:t>
      </w:r>
      <w:r w:rsidR="000E455B">
        <w:t xml:space="preserve">n </w:t>
      </w:r>
      <w:r w:rsidR="00626A2E">
        <w:t>assessment</w:t>
      </w:r>
      <w:r w:rsidR="000E455B">
        <w:t xml:space="preserve"> of this approach </w:t>
      </w:r>
      <w:r w:rsidR="00FA6968">
        <w:t xml:space="preserve">will be undertaken </w:t>
      </w:r>
      <w:r w:rsidR="000E455B">
        <w:t>in 2020/21 and then as targeted delivery in 2021/22.</w:t>
      </w:r>
    </w:p>
    <w:p w14:paraId="384A7545" w14:textId="09814244" w:rsidR="008A41D5" w:rsidRDefault="00EA2C2D" w:rsidP="00685BBA">
      <w:pPr>
        <w:pStyle w:val="BodyText"/>
      </w:pPr>
      <w:r>
        <w:t xml:space="preserve">By incorporating a broad range of </w:t>
      </w:r>
      <w:r w:rsidRPr="008A41D5">
        <w:t>flow</w:t>
      </w:r>
      <w:r w:rsidR="006007DE" w:rsidRPr="008A41D5">
        <w:t xml:space="preserve"> metrics and </w:t>
      </w:r>
      <w:r w:rsidR="00AB731D" w:rsidRPr="008A41D5">
        <w:t xml:space="preserve">other long-term </w:t>
      </w:r>
      <w:r w:rsidRPr="008A41D5">
        <w:t>datasets</w:t>
      </w:r>
      <w:r w:rsidR="00C01519">
        <w:t>,</w:t>
      </w:r>
      <w:r>
        <w:t xml:space="preserve"> the </w:t>
      </w:r>
      <w:r w:rsidR="006007DE">
        <w:t xml:space="preserve">analyses </w:t>
      </w:r>
      <w:r>
        <w:t>can more</w:t>
      </w:r>
      <w:r w:rsidR="00852FD7">
        <w:t xml:space="preserve"> transparently</w:t>
      </w:r>
      <w:r w:rsidR="005F3540">
        <w:t xml:space="preserve"> </w:t>
      </w:r>
      <w:r w:rsidR="00255BBB">
        <w:t>deal with uncertainty</w:t>
      </w:r>
      <w:r w:rsidR="002D1F21">
        <w:t xml:space="preserve"> </w:t>
      </w:r>
      <w:r w:rsidR="008A41D5">
        <w:t>thereby enabling incorporation of this uncertainty into decision-making</w:t>
      </w:r>
      <w:r w:rsidR="002D1F21">
        <w:t>.</w:t>
      </w:r>
      <w:r w:rsidR="00255BBB">
        <w:t xml:space="preserve"> </w:t>
      </w:r>
      <w:r w:rsidR="002D1F21">
        <w:t xml:space="preserve"> The broader range of flow metrics and datasets may also provide an </w:t>
      </w:r>
      <w:r w:rsidR="009816A2">
        <w:t>increase</w:t>
      </w:r>
      <w:r w:rsidR="002D1F21">
        <w:t>d</w:t>
      </w:r>
      <w:r w:rsidR="009816A2">
        <w:t xml:space="preserve"> confidence </w:t>
      </w:r>
      <w:r w:rsidR="002D1F21">
        <w:t xml:space="preserve">in </w:t>
      </w:r>
      <w:r w:rsidR="005F3540">
        <w:t>understanding</w:t>
      </w:r>
      <w:r w:rsidR="001E7944">
        <w:t xml:space="preserve"> the effects </w:t>
      </w:r>
      <w:r w:rsidR="006007DE">
        <w:t xml:space="preserve">and benefits </w:t>
      </w:r>
      <w:r w:rsidR="001E7944">
        <w:t xml:space="preserve">of </w:t>
      </w:r>
      <w:r w:rsidR="006007DE">
        <w:t>C</w:t>
      </w:r>
      <w:r w:rsidR="00A36F9B">
        <w:t>ommonwealth</w:t>
      </w:r>
      <w:r w:rsidR="006007DE">
        <w:t xml:space="preserve"> </w:t>
      </w:r>
      <w:r w:rsidR="005F3540">
        <w:t xml:space="preserve">environmental </w:t>
      </w:r>
      <w:r w:rsidR="001E7944">
        <w:t xml:space="preserve">flows </w:t>
      </w:r>
      <w:r w:rsidR="007123F3">
        <w:t>in preserving</w:t>
      </w:r>
      <w:r w:rsidR="001E7944">
        <w:t xml:space="preserve"> </w:t>
      </w:r>
      <w:r w:rsidR="007123F3">
        <w:t xml:space="preserve">functional </w:t>
      </w:r>
      <w:r w:rsidR="001E7944">
        <w:t>fish population</w:t>
      </w:r>
      <w:r w:rsidR="007123F3">
        <w:t>s</w:t>
      </w:r>
      <w:r w:rsidR="006007DE">
        <w:t>.</w:t>
      </w:r>
      <w:r w:rsidR="00226900">
        <w:t xml:space="preserve">  </w:t>
      </w:r>
    </w:p>
    <w:p w14:paraId="1B5F3B41" w14:textId="7D0FEE6B" w:rsidR="00AB731D" w:rsidRDefault="008A41D5" w:rsidP="00A75EB5">
      <w:pPr>
        <w:pStyle w:val="BodyText"/>
      </w:pPr>
      <w:r>
        <w:t>To highlight this point</w:t>
      </w:r>
      <w:r w:rsidR="00852FD7">
        <w:t xml:space="preserve">, </w:t>
      </w:r>
      <w:r>
        <w:t xml:space="preserve">a series of </w:t>
      </w:r>
      <w:r w:rsidR="007D6EF9">
        <w:t xml:space="preserve">broad-scale </w:t>
      </w:r>
      <w:r>
        <w:t>flow metrics and datasets from unmonitored areas</w:t>
      </w:r>
      <w:r w:rsidR="007D6EF9">
        <w:t xml:space="preserve"> </w:t>
      </w:r>
      <w:r>
        <w:t>will be required for g</w:t>
      </w:r>
      <w:r w:rsidR="00852FD7">
        <w:t>olden perch (</w:t>
      </w:r>
      <w:proofErr w:type="spellStart"/>
      <w:r w:rsidR="00852FD7" w:rsidRPr="00852FD7">
        <w:rPr>
          <w:i/>
          <w:iCs/>
        </w:rPr>
        <w:t>Macquaria</w:t>
      </w:r>
      <w:proofErr w:type="spellEnd"/>
      <w:r w:rsidR="00852FD7" w:rsidRPr="00852FD7">
        <w:rPr>
          <w:i/>
          <w:iCs/>
        </w:rPr>
        <w:t xml:space="preserve"> </w:t>
      </w:r>
      <w:proofErr w:type="spellStart"/>
      <w:r w:rsidR="00852FD7" w:rsidRPr="00852FD7">
        <w:rPr>
          <w:i/>
          <w:iCs/>
        </w:rPr>
        <w:t>ambigua</w:t>
      </w:r>
      <w:proofErr w:type="spellEnd"/>
      <w:r w:rsidR="00852FD7">
        <w:t xml:space="preserve">) </w:t>
      </w:r>
      <w:r w:rsidR="007D6EF9">
        <w:t>whose populations operate at regional and inter-regional scale</w:t>
      </w:r>
      <w:r w:rsidR="007D6EF9" w:rsidRPr="00C274E1">
        <w:t xml:space="preserve">.  This aspect </w:t>
      </w:r>
      <w:r w:rsidR="00852FD7" w:rsidRPr="00C274E1">
        <w:t xml:space="preserve">will </w:t>
      </w:r>
      <w:r w:rsidR="007D6EF9" w:rsidRPr="00C274E1">
        <w:t xml:space="preserve">also </w:t>
      </w:r>
      <w:r w:rsidR="00852FD7" w:rsidRPr="00C274E1">
        <w:t xml:space="preserve">be </w:t>
      </w:r>
      <w:r w:rsidR="00FC285E" w:rsidRPr="00C274E1">
        <w:t>addressed within the research theme of Flow-MER (i.e. F1: Fish population models), which</w:t>
      </w:r>
      <w:r w:rsidR="006F2A67" w:rsidRPr="00C274E1">
        <w:t xml:space="preserve"> </w:t>
      </w:r>
      <w:r w:rsidR="00FC285E" w:rsidRPr="00C274E1">
        <w:t>will</w:t>
      </w:r>
      <w:r w:rsidR="00D00DC4" w:rsidRPr="00C274E1">
        <w:t xml:space="preserve"> then guide </w:t>
      </w:r>
      <w:r w:rsidR="00852FD7" w:rsidRPr="00C274E1">
        <w:t xml:space="preserve">future </w:t>
      </w:r>
      <w:r w:rsidR="00A36F9B" w:rsidRPr="00C274E1">
        <w:t xml:space="preserve">Commonwealth </w:t>
      </w:r>
      <w:r w:rsidR="00852FD7" w:rsidRPr="00C274E1">
        <w:t>environmental water planning.</w:t>
      </w:r>
      <w:r w:rsidR="006F2A67" w:rsidRPr="00C274E1">
        <w:t xml:space="preserve">  </w:t>
      </w:r>
      <w:r w:rsidR="00AB731D" w:rsidRPr="00C274E1">
        <w:t xml:space="preserve">By incorporating a </w:t>
      </w:r>
      <w:r w:rsidR="00C07DF1" w:rsidRPr="00C274E1">
        <w:t xml:space="preserve">cross-cutting </w:t>
      </w:r>
      <w:r w:rsidR="00AB731D" w:rsidRPr="00C274E1">
        <w:t>validation</w:t>
      </w:r>
      <w:r w:rsidR="00AB731D">
        <w:t xml:space="preserve"> process</w:t>
      </w:r>
      <w:r w:rsidR="00C07DF1">
        <w:t xml:space="preserve"> within the Research theme (</w:t>
      </w:r>
      <w:r w:rsidR="00FC285E">
        <w:t>F1: Fish p</w:t>
      </w:r>
      <w:r w:rsidR="00C07DF1">
        <w:t>opulation models)</w:t>
      </w:r>
      <w:r w:rsidR="00AB731D">
        <w:t>, t</w:t>
      </w:r>
      <w:r w:rsidR="00852FD7">
        <w:t xml:space="preserve">here will also be an opportunity to identify </w:t>
      </w:r>
      <w:r w:rsidR="006F2A67">
        <w:t xml:space="preserve">any </w:t>
      </w:r>
      <w:r w:rsidR="00852FD7">
        <w:t xml:space="preserve">limitations in the current design (i.e. </w:t>
      </w:r>
      <w:r w:rsidR="006F2A67">
        <w:t xml:space="preserve">evaluating the need for </w:t>
      </w:r>
      <w:r w:rsidR="00EA2C2D">
        <w:t xml:space="preserve">flow </w:t>
      </w:r>
      <w:r w:rsidR="00852FD7">
        <w:t>event</w:t>
      </w:r>
      <w:r w:rsidR="00EA2C2D">
        <w:t>-</w:t>
      </w:r>
      <w:r w:rsidR="00852FD7">
        <w:t>based monitoring)</w:t>
      </w:r>
      <w:r w:rsidR="00C07DF1">
        <w:t>.  This process could</w:t>
      </w:r>
      <w:r w:rsidR="00852FD7">
        <w:t xml:space="preserve"> greatly increase the CEW</w:t>
      </w:r>
      <w:r w:rsidR="00D572C4">
        <w:t>O</w:t>
      </w:r>
      <w:r w:rsidR="00852FD7">
        <w:t>’s ability for optimal environmental flow delivery</w:t>
      </w:r>
      <w:r w:rsidR="00C274E1">
        <w:t xml:space="preserve"> and largely constitutes modest changes, largely consistent with prior Foundation Reports (2016) and (2019).</w:t>
      </w:r>
    </w:p>
    <w:p w14:paraId="3CCEBDCB" w14:textId="77777777" w:rsidR="00EA2C2D" w:rsidRDefault="00EA2C2D" w:rsidP="00A75EB5">
      <w:pPr>
        <w:pStyle w:val="BodyText"/>
      </w:pPr>
    </w:p>
    <w:p w14:paraId="7291B1FD" w14:textId="05D1629E" w:rsidR="009816A2" w:rsidRDefault="009816A2" w:rsidP="00A75EB5">
      <w:pPr>
        <w:pStyle w:val="BodyText"/>
      </w:pPr>
    </w:p>
    <w:p w14:paraId="0F8F7077" w14:textId="2036CA46" w:rsidR="009816A2" w:rsidRPr="00400BEE" w:rsidRDefault="009816A2" w:rsidP="00A75EB5">
      <w:pPr>
        <w:pStyle w:val="BodyText"/>
        <w:rPr>
          <w:highlight w:val="yellow"/>
        </w:rPr>
      </w:pPr>
    </w:p>
    <w:p w14:paraId="356D9D39" w14:textId="1976160D" w:rsidR="009816A2" w:rsidRPr="00400BEE" w:rsidRDefault="009816A2" w:rsidP="00A75EB5">
      <w:pPr>
        <w:pStyle w:val="BodyText"/>
        <w:rPr>
          <w:highlight w:val="yellow"/>
        </w:rPr>
      </w:pPr>
    </w:p>
    <w:p w14:paraId="248A5A66" w14:textId="06316861" w:rsidR="00A75EB5" w:rsidRDefault="00A75EB5" w:rsidP="00A75EB5">
      <w:pPr>
        <w:pStyle w:val="Heading1"/>
      </w:pPr>
      <w:bookmarkStart w:id="6" w:name="_Toc54101149"/>
      <w:r>
        <w:lastRenderedPageBreak/>
        <w:t>What</w:t>
      </w:r>
      <w:bookmarkEnd w:id="6"/>
    </w:p>
    <w:p w14:paraId="0A02FAE3" w14:textId="563AFC7A" w:rsidR="003F152A" w:rsidRDefault="003F152A" w:rsidP="003F152A">
      <w:pPr>
        <w:pStyle w:val="BodyText"/>
      </w:pPr>
      <w:r>
        <w:t xml:space="preserve">There is significantly improved knowledge of the relationship between fish and flows appearing in the literature (for example: </w:t>
      </w:r>
      <w:proofErr w:type="spellStart"/>
      <w:r>
        <w:t>Zampatti</w:t>
      </w:r>
      <w:proofErr w:type="spellEnd"/>
      <w:r>
        <w:t xml:space="preserve"> et al. 2018; Shams et al. 2020; Stuart and Sharpe 2020; Tonkin et al. 2020; Watts et al. 2020; Wright et al. 2020) from which to further inform the conceptual and analytical approach.  Of </w:t>
      </w:r>
      <w:proofErr w:type="gramStart"/>
      <w:r>
        <w:t>particular note</w:t>
      </w:r>
      <w:proofErr w:type="gramEnd"/>
      <w:r>
        <w:t xml:space="preserve"> is the spatial scale over which many ecological processes occur (e.g. hydrology, food webs and fish population dynamics) where revised conceptual and analytical approaches are required.</w:t>
      </w:r>
    </w:p>
    <w:p w14:paraId="2FF4AB9D" w14:textId="77777777" w:rsidR="003F152A" w:rsidRDefault="003F152A" w:rsidP="003F152A">
      <w:pPr>
        <w:pStyle w:val="BodyText"/>
      </w:pPr>
    </w:p>
    <w:p w14:paraId="307E16A0" w14:textId="22F42CC0" w:rsidR="00A75EB5" w:rsidRDefault="00A75EB5" w:rsidP="00A75EB5">
      <w:pPr>
        <w:pStyle w:val="BodyText"/>
      </w:pPr>
      <w:r>
        <w:t xml:space="preserve">The </w:t>
      </w:r>
      <w:r w:rsidR="006007DE">
        <w:t>Fish Theme</w:t>
      </w:r>
      <w:r>
        <w:t xml:space="preserve"> </w:t>
      </w:r>
      <w:r w:rsidR="00C274E1">
        <w:t xml:space="preserve">tasks, analytical approach and </w:t>
      </w:r>
      <w:r>
        <w:t xml:space="preserve">outputs </w:t>
      </w:r>
      <w:r w:rsidR="006007DE">
        <w:t xml:space="preserve">will be </w:t>
      </w:r>
      <w:r>
        <w:t>updated to:</w:t>
      </w:r>
    </w:p>
    <w:p w14:paraId="0E84846E" w14:textId="5A9B27BD" w:rsidR="008510AA" w:rsidRDefault="008510AA" w:rsidP="0035481A">
      <w:pPr>
        <w:pStyle w:val="ListBullet"/>
      </w:pPr>
      <w:r>
        <w:t>Provide standard and updated analyses of the effects and benefits of</w:t>
      </w:r>
      <w:r w:rsidRPr="008510AA">
        <w:t xml:space="preserve"> </w:t>
      </w:r>
      <w:r w:rsidR="00AD72B4">
        <w:t xml:space="preserve">native fish within </w:t>
      </w:r>
      <w:r>
        <w:t>Selected Area</w:t>
      </w:r>
      <w:r w:rsidR="00A36F9B">
        <w:t>s</w:t>
      </w:r>
      <w:r>
        <w:t xml:space="preserve"> that receive Commonwealth environmental water at site and </w:t>
      </w:r>
      <w:r w:rsidR="00D572C4">
        <w:t xml:space="preserve">at a </w:t>
      </w:r>
      <w:r>
        <w:t>Basin scale</w:t>
      </w:r>
      <w:r w:rsidR="0035481A">
        <w:t>.</w:t>
      </w:r>
    </w:p>
    <w:p w14:paraId="510624AB" w14:textId="387121B5" w:rsidR="008510AA" w:rsidRDefault="00DC5B09" w:rsidP="0035481A">
      <w:pPr>
        <w:pStyle w:val="ListBullet"/>
      </w:pPr>
      <w:r>
        <w:t>Provide i</w:t>
      </w:r>
      <w:r w:rsidR="00AD72B4">
        <w:t xml:space="preserve">mproved integration of all Selected Area sites into analyses for better </w:t>
      </w:r>
      <w:r w:rsidR="008E7DC0">
        <w:t>estimating</w:t>
      </w:r>
      <w:r w:rsidR="00AD72B4">
        <w:t xml:space="preserve"> and </w:t>
      </w:r>
      <w:r>
        <w:t>illustrating</w:t>
      </w:r>
      <w:r w:rsidR="00AD72B4">
        <w:t xml:space="preserve"> the benefits of </w:t>
      </w:r>
      <w:r>
        <w:t>environmental</w:t>
      </w:r>
      <w:r w:rsidR="00AD72B4">
        <w:t xml:space="preserve"> water</w:t>
      </w:r>
      <w:r>
        <w:t xml:space="preserve"> by identifying the most meaningful hydrological and ecological metrics</w:t>
      </w:r>
      <w:r w:rsidR="00255BBB">
        <w:t xml:space="preserve"> and indicators</w:t>
      </w:r>
      <w:r w:rsidR="00E03A16">
        <w:t>, at appropriate spatial scales</w:t>
      </w:r>
      <w:r w:rsidR="0035481A">
        <w:t>.</w:t>
      </w:r>
    </w:p>
    <w:p w14:paraId="35B6976D" w14:textId="4E7A2B6B" w:rsidR="00255BBB" w:rsidRDefault="00255BBB" w:rsidP="0035481A">
      <w:pPr>
        <w:pStyle w:val="ListBullet"/>
      </w:pPr>
      <w:r>
        <w:t xml:space="preserve">Explore methods to consistently analyse data from all Selected Area sites including strongly linking the </w:t>
      </w:r>
      <w:r w:rsidR="00D572C4">
        <w:t>Flow-</w:t>
      </w:r>
      <w:r>
        <w:t xml:space="preserve">MER Fish Evaluation and Research themes where modelling of monitored and </w:t>
      </w:r>
      <w:r w:rsidR="005A50C9">
        <w:t xml:space="preserve">potentially </w:t>
      </w:r>
      <w:r>
        <w:t xml:space="preserve">unmonitored sites will be </w:t>
      </w:r>
      <w:r w:rsidR="00D572C4">
        <w:t>undertaken</w:t>
      </w:r>
      <w:r w:rsidR="0035481A">
        <w:t>.</w:t>
      </w:r>
    </w:p>
    <w:p w14:paraId="608DEF79" w14:textId="1E5D8ABC" w:rsidR="00AD72B4" w:rsidRDefault="00DC5B09" w:rsidP="0035481A">
      <w:pPr>
        <w:pStyle w:val="ListBullet"/>
      </w:pPr>
      <w:r>
        <w:t xml:space="preserve">Provide improved synchronisation of Fish theme and other </w:t>
      </w:r>
      <w:r w:rsidR="00D572C4">
        <w:t>Flow-</w:t>
      </w:r>
      <w:r>
        <w:t>MER themes (i.e. Food Webs and Hydrology) concerning intersection analyses and cross-cutting</w:t>
      </w:r>
      <w:r w:rsidR="0035481A">
        <w:t>.</w:t>
      </w:r>
    </w:p>
    <w:p w14:paraId="666E4313" w14:textId="1A672B8B" w:rsidR="00AB731D" w:rsidRDefault="00AB731D" w:rsidP="0035481A">
      <w:pPr>
        <w:pStyle w:val="ListBullet"/>
      </w:pPr>
      <w:r>
        <w:t xml:space="preserve">Over the next 2-years continue to develop </w:t>
      </w:r>
      <w:r w:rsidR="00B0310A">
        <w:t xml:space="preserve">frameworks for </w:t>
      </w:r>
      <w:r>
        <w:t>high level models</w:t>
      </w:r>
      <w:r w:rsidRPr="00AB731D">
        <w:t xml:space="preserve"> that </w:t>
      </w:r>
      <w:r w:rsidR="00B0310A">
        <w:t>investigate</w:t>
      </w:r>
      <w:r w:rsidRPr="00AB731D">
        <w:t xml:space="preserve"> </w:t>
      </w:r>
      <w:r w:rsidR="00B0310A">
        <w:t xml:space="preserve">fish </w:t>
      </w:r>
      <w:r w:rsidRPr="00AB731D">
        <w:t>responses at the basin scale, such as distribution models or estimates of occurrence probabilities by Selected Area</w:t>
      </w:r>
      <w:r>
        <w:t>, likely to require integration of other long-term datasets</w:t>
      </w:r>
      <w:r w:rsidRPr="00AB731D">
        <w:t xml:space="preserve"> </w:t>
      </w:r>
      <w:r>
        <w:t>and validation of model predictions</w:t>
      </w:r>
      <w:r w:rsidR="00774E5E">
        <w:t xml:space="preserve"> or 2021/22</w:t>
      </w:r>
      <w:r w:rsidR="0035481A">
        <w:t>.</w:t>
      </w:r>
    </w:p>
    <w:p w14:paraId="318FF151" w14:textId="77777777" w:rsidR="00723273" w:rsidRDefault="00723273" w:rsidP="00723273">
      <w:pPr>
        <w:pStyle w:val="BodyText"/>
        <w:ind w:left="720"/>
      </w:pPr>
    </w:p>
    <w:p w14:paraId="10F23117" w14:textId="08D403C7" w:rsidR="008510AA" w:rsidRDefault="008510AA" w:rsidP="00A75EB5">
      <w:pPr>
        <w:pStyle w:val="BodyText"/>
      </w:pPr>
    </w:p>
    <w:p w14:paraId="6E2669D5" w14:textId="77777777" w:rsidR="00AB731D" w:rsidRDefault="00AB731D" w:rsidP="00A75EB5">
      <w:pPr>
        <w:pStyle w:val="BodyText"/>
      </w:pPr>
    </w:p>
    <w:p w14:paraId="237BF50E" w14:textId="2DFB4797" w:rsidR="00A75EB5" w:rsidRDefault="00A75EB5" w:rsidP="00A75EB5">
      <w:pPr>
        <w:pStyle w:val="Heading1"/>
      </w:pPr>
      <w:bookmarkStart w:id="7" w:name="_Toc54101150"/>
      <w:r>
        <w:lastRenderedPageBreak/>
        <w:t>How</w:t>
      </w:r>
      <w:bookmarkEnd w:id="7"/>
    </w:p>
    <w:p w14:paraId="416551EA" w14:textId="76FF3D45" w:rsidR="00646C4A" w:rsidRDefault="00A36F9B" w:rsidP="00A75EB5">
      <w:pPr>
        <w:pStyle w:val="BodyText"/>
      </w:pPr>
      <w:r>
        <w:t>Flow-</w:t>
      </w:r>
      <w:r w:rsidR="00DC5B09">
        <w:t xml:space="preserve">MER program biometricians from the Arthur Rylah Institute have examined the available datasets and past approaches to analyses to determine the benefits of environmental water to native fish </w:t>
      </w:r>
      <w:r w:rsidR="00566A6B">
        <w:t>populations</w:t>
      </w:r>
      <w:r w:rsidR="00DC5B09">
        <w:t>.</w:t>
      </w:r>
      <w:r w:rsidR="00566A6B">
        <w:t xml:space="preserve">  Prior techniques were evaluated as sound</w:t>
      </w:r>
      <w:r w:rsidR="00660523">
        <w:t xml:space="preserve"> (King </w:t>
      </w:r>
      <w:r w:rsidR="00B0310A">
        <w:t xml:space="preserve">2019; King </w:t>
      </w:r>
      <w:r w:rsidR="00660523">
        <w:t>et al. 20</w:t>
      </w:r>
      <w:r w:rsidR="00283E0C">
        <w:t>20</w:t>
      </w:r>
      <w:r w:rsidR="00660523">
        <w:t>)</w:t>
      </w:r>
      <w:r w:rsidR="00566A6B">
        <w:t xml:space="preserve">. </w:t>
      </w:r>
      <w:r w:rsidR="00EA2C2D">
        <w:t xml:space="preserve"> In particular, the general focus on predictive models, counterfactuals and GLM based analyses will be retained.</w:t>
      </w:r>
      <w:r w:rsidR="00566A6B">
        <w:t xml:space="preserve"> </w:t>
      </w:r>
      <w:r w:rsidR="00C653CA">
        <w:t xml:space="preserve"> In addition, </w:t>
      </w:r>
      <w:r>
        <w:t>Flow-</w:t>
      </w:r>
      <w:r w:rsidR="00C653CA">
        <w:t>MER samples of fish age will be examined to determine survival rates (i.e. recruitment) of long-lived fish (e.g. golden perch) among Selected Areas, in relation to flows.</w:t>
      </w:r>
    </w:p>
    <w:p w14:paraId="4ED9B42F" w14:textId="67D12A23" w:rsidR="00226900" w:rsidRDefault="00566A6B" w:rsidP="00A75EB5">
      <w:pPr>
        <w:pStyle w:val="BodyText"/>
      </w:pPr>
      <w:r>
        <w:t xml:space="preserve">However, additional Selected Area data </w:t>
      </w:r>
      <w:r w:rsidR="00226900">
        <w:t>are</w:t>
      </w:r>
      <w:r>
        <w:t xml:space="preserve"> now available </w:t>
      </w:r>
      <w:r w:rsidR="00226900">
        <w:t xml:space="preserve">which will improve analytical power and inference ability for examining the influence of environmental flows on fish populations.  Streamlining </w:t>
      </w:r>
      <w:r w:rsidR="007123F3">
        <w:t xml:space="preserve">hydrological </w:t>
      </w:r>
      <w:r w:rsidR="00226900">
        <w:t xml:space="preserve">metrics and analyses also provides a strong linkage to </w:t>
      </w:r>
      <w:r w:rsidR="00646C4A">
        <w:t xml:space="preserve">high level </w:t>
      </w:r>
      <w:r w:rsidR="00226900">
        <w:t xml:space="preserve">predictive modelling for monitoring and unmonitored areas via the </w:t>
      </w:r>
      <w:r w:rsidR="00A36F9B">
        <w:t>Flow-</w:t>
      </w:r>
      <w:r w:rsidR="00226900">
        <w:t>MER Fish Research program.</w:t>
      </w:r>
      <w:r w:rsidR="00646C4A">
        <w:t xml:space="preserve">  Incorporating other long-term datasets may help resolve any data issues (i.e. few data during high flows) </w:t>
      </w:r>
      <w:proofErr w:type="gramStart"/>
      <w:r w:rsidR="00646C4A">
        <w:t>and also</w:t>
      </w:r>
      <w:proofErr w:type="gramEnd"/>
      <w:r w:rsidR="00646C4A">
        <w:t xml:space="preserve"> provide a platform for validation of model predictions</w:t>
      </w:r>
      <w:r w:rsidR="00723273">
        <w:t xml:space="preserve"> and transparent acknowledgement of limitations</w:t>
      </w:r>
      <w:r w:rsidR="00646C4A">
        <w:t>.</w:t>
      </w:r>
    </w:p>
    <w:p w14:paraId="01A74BE4" w14:textId="3598AEB0" w:rsidR="00C274E1" w:rsidRDefault="00C274E1" w:rsidP="00A75EB5">
      <w:pPr>
        <w:pStyle w:val="BodyText"/>
      </w:pPr>
      <w:r>
        <w:t>We propose seven updates to the tasks/analyses, as summarised in Table 1, including:</w:t>
      </w:r>
    </w:p>
    <w:p w14:paraId="1029D54A" w14:textId="41843B3C" w:rsidR="006A4D3E" w:rsidRPr="00C274E1" w:rsidRDefault="006A4D3E" w:rsidP="0035481A">
      <w:pPr>
        <w:pStyle w:val="ListNumber"/>
      </w:pPr>
      <w:r w:rsidRPr="00C274E1">
        <w:t>Data inputs with 2020 Selected Area field monitoring data potentially available for analysis</w:t>
      </w:r>
      <w:r w:rsidR="0035481A">
        <w:t>.</w:t>
      </w:r>
    </w:p>
    <w:p w14:paraId="2FE82F8E" w14:textId="4FE21F9E" w:rsidR="006A4D3E" w:rsidRPr="00C274E1" w:rsidRDefault="006A4D3E" w:rsidP="0035481A">
      <w:pPr>
        <w:pStyle w:val="ListNumber"/>
      </w:pPr>
      <w:r w:rsidRPr="00C274E1">
        <w:t>Slightly revised analytical approach to review hydrological and fish community/composition/spawning/recruitment metrics to identify the most ecologically sensitive and meaningful relationships, informed by recent similar analyses for Victorian VEFMAP program and other long-term datasets</w:t>
      </w:r>
      <w:r w:rsidR="0035481A">
        <w:t>.</w:t>
      </w:r>
    </w:p>
    <w:p w14:paraId="797532D9" w14:textId="290A583B" w:rsidR="006A4D3E" w:rsidRPr="00C274E1" w:rsidRDefault="006A4D3E" w:rsidP="0035481A">
      <w:pPr>
        <w:pStyle w:val="ListNumber"/>
      </w:pPr>
      <w:r w:rsidRPr="00C274E1">
        <w:t>Investigate Selected Area sites (i.e. Warrego/Darling) that have traditionally been excluded from Category 1 analyses to determine if novel modelling approaches can better incorporate these</w:t>
      </w:r>
      <w:r w:rsidR="0035481A">
        <w:t>.</w:t>
      </w:r>
    </w:p>
    <w:p w14:paraId="202CADFD" w14:textId="624687B8" w:rsidR="006A4D3E" w:rsidRPr="00C274E1" w:rsidRDefault="006A4D3E" w:rsidP="0035481A">
      <w:pPr>
        <w:pStyle w:val="ListNumber"/>
      </w:pPr>
      <w:r w:rsidRPr="00C274E1">
        <w:t>Over the next 2 years, investigate a framework for high level Evaluation-theme models that investigate fish responses at the basin scale, such as distribution models or estimates of occurrence probabilities by Selected Area, with targeted delivery in 2021/22</w:t>
      </w:r>
      <w:r w:rsidR="0035481A">
        <w:t>.</w:t>
      </w:r>
    </w:p>
    <w:p w14:paraId="6D1B7FD3" w14:textId="6E90F7EB" w:rsidR="006A4D3E" w:rsidRPr="00C274E1" w:rsidRDefault="006A4D3E" w:rsidP="0035481A">
      <w:pPr>
        <w:pStyle w:val="ListNumber"/>
      </w:pPr>
      <w:r w:rsidRPr="00C274E1">
        <w:t>Ordination analysis of multi-species fish community structure</w:t>
      </w:r>
      <w:r w:rsidR="0035481A">
        <w:t>.</w:t>
      </w:r>
    </w:p>
    <w:p w14:paraId="5303B557" w14:textId="25042015" w:rsidR="006A4D3E" w:rsidRDefault="006A4D3E" w:rsidP="0035481A">
      <w:pPr>
        <w:pStyle w:val="ListNumber"/>
      </w:pPr>
      <w:r w:rsidRPr="00C274E1">
        <w:t>Analyses of fish body condition across Selected Area sites and improved intersection with Flow-MER Food Web and Hydrology themes</w:t>
      </w:r>
      <w:r w:rsidR="0035481A">
        <w:t>.</w:t>
      </w:r>
    </w:p>
    <w:p w14:paraId="25CC7F13" w14:textId="02D57B6D" w:rsidR="00C274E1" w:rsidRPr="00C274E1" w:rsidRDefault="00C274E1" w:rsidP="0035481A">
      <w:pPr>
        <w:pStyle w:val="ListNumber"/>
      </w:pPr>
      <w:r w:rsidRPr="00C274E1">
        <w:t>Preliminary exploratory analyses of age-length population demography among Selected Area sites as precursor to survival analyses in future years (i.e. 2021/2022)</w:t>
      </w:r>
      <w:r w:rsidR="0035481A">
        <w:t>.</w:t>
      </w:r>
    </w:p>
    <w:p w14:paraId="2A2256D7" w14:textId="77777777" w:rsidR="00AB731D" w:rsidRDefault="00AB731D" w:rsidP="00A75EB5">
      <w:pPr>
        <w:pStyle w:val="BodyText"/>
      </w:pPr>
    </w:p>
    <w:p w14:paraId="1541891A" w14:textId="77777777" w:rsidR="00EA2C2D" w:rsidRPr="00A75EB5" w:rsidRDefault="00EA2C2D" w:rsidP="00A75EB5">
      <w:pPr>
        <w:pStyle w:val="BodyText"/>
      </w:pPr>
    </w:p>
    <w:p w14:paraId="399320E9" w14:textId="1ED62812" w:rsidR="00A75EB5" w:rsidRPr="00A75EB5" w:rsidRDefault="00A75EB5" w:rsidP="00A75EB5">
      <w:pPr>
        <w:pStyle w:val="Heading1"/>
      </w:pPr>
      <w:bookmarkStart w:id="8" w:name="_Toc54101151"/>
      <w:r>
        <w:lastRenderedPageBreak/>
        <w:t>Risks</w:t>
      </w:r>
      <w:bookmarkEnd w:id="8"/>
    </w:p>
    <w:p w14:paraId="3EA10612" w14:textId="673A7794" w:rsidR="00A75EB5" w:rsidRDefault="006A4D3E" w:rsidP="00A75EB5">
      <w:pPr>
        <w:pStyle w:val="BodyText"/>
      </w:pPr>
      <w:r>
        <w:t>In addition to the risks linked to the new tasks/analyses outlined in Table 1, t</w:t>
      </w:r>
      <w:r w:rsidR="00BE02B3">
        <w:t xml:space="preserve">he major risk is that the 2020 field data </w:t>
      </w:r>
      <w:r w:rsidR="0020196A">
        <w:t>are</w:t>
      </w:r>
      <w:r w:rsidR="00BE02B3">
        <w:t xml:space="preserve"> not available for analysis within the current reporting period. </w:t>
      </w:r>
      <w:r w:rsidR="00030CF8">
        <w:t xml:space="preserve"> Where site</w:t>
      </w:r>
      <w:r w:rsidR="00043F5E">
        <w:noBreakHyphen/>
      </w:r>
      <w:r w:rsidR="00030CF8">
        <w:t xml:space="preserve">scale data (i.e. Selected Areas) cannot provide reliable insight into fish population dynamics and the relationship to environmental flows then State Agency data may be integrated.  Access to State </w:t>
      </w:r>
      <w:r w:rsidR="00165669">
        <w:t>or Commonwealth a</w:t>
      </w:r>
      <w:r w:rsidR="00030CF8">
        <w:t xml:space="preserve">gency data </w:t>
      </w:r>
      <w:r>
        <w:t>are</w:t>
      </w:r>
      <w:r w:rsidR="00030CF8">
        <w:t xml:space="preserve"> dependent on permission from the relevant data custodians.</w:t>
      </w:r>
    </w:p>
    <w:p w14:paraId="5F298D8E" w14:textId="354E911C" w:rsidR="00BE02B3" w:rsidRDefault="00BE02B3" w:rsidP="00A75EB5">
      <w:pPr>
        <w:pStyle w:val="BodyText"/>
      </w:pPr>
    </w:p>
    <w:p w14:paraId="6795EFC0" w14:textId="78F0FE86" w:rsidR="00405516" w:rsidRDefault="00A943B2" w:rsidP="008510AA">
      <w:pPr>
        <w:pStyle w:val="Heading1notnumbered"/>
      </w:pPr>
      <w:bookmarkStart w:id="9" w:name="_Toc315694433"/>
      <w:bookmarkStart w:id="10" w:name="_Toc54101152"/>
      <w:bookmarkStart w:id="11" w:name="_Toc50135968"/>
      <w:r>
        <w:lastRenderedPageBreak/>
        <w:t>References</w:t>
      </w:r>
      <w:bookmarkEnd w:id="9"/>
      <w:bookmarkEnd w:id="10"/>
      <w:r w:rsidRPr="00AF37BE">
        <w:t xml:space="preserve"> </w:t>
      </w:r>
      <w:bookmarkEnd w:id="11"/>
    </w:p>
    <w:p w14:paraId="0B6F239A" w14:textId="268FBA97" w:rsidR="00566A6B" w:rsidRPr="006654E4" w:rsidRDefault="00566A6B" w:rsidP="00405516">
      <w:pPr>
        <w:pStyle w:val="Reference"/>
      </w:pPr>
      <w:proofErr w:type="spellStart"/>
      <w:r w:rsidRPr="006654E4">
        <w:t>Gawne</w:t>
      </w:r>
      <w:proofErr w:type="spellEnd"/>
      <w:r w:rsidRPr="006654E4">
        <w:t xml:space="preserve"> B, Hale J, Stewardson MJ, Webb JA, Ryder DS, Brooks SS, Campbell CJ, Capon S</w:t>
      </w:r>
      <w:r w:rsidR="006654E4">
        <w:t>J</w:t>
      </w:r>
      <w:r w:rsidRPr="006654E4">
        <w:t xml:space="preserve">, Everingham P, Grace </w:t>
      </w:r>
      <w:proofErr w:type="gramStart"/>
      <w:r w:rsidRPr="006654E4">
        <w:t>MR</w:t>
      </w:r>
      <w:proofErr w:type="gramEnd"/>
      <w:r w:rsidRPr="006654E4">
        <w:t xml:space="preserve"> and Guarino F </w:t>
      </w:r>
      <w:r w:rsidR="006654E4">
        <w:t>(</w:t>
      </w:r>
      <w:r w:rsidRPr="006654E4">
        <w:t>2020</w:t>
      </w:r>
      <w:r w:rsidR="006654E4">
        <w:t>)</w:t>
      </w:r>
      <w:r w:rsidRPr="006654E4">
        <w:t>. Monitoring of environmental flow outcomes in a large river basin: The Commonwealth Environmental Water Holder's long‐term intervention in the Murray–Darling Basin, Australia. River Research and Applications, 36(4), 630-644.</w:t>
      </w:r>
    </w:p>
    <w:p w14:paraId="4ECACBC9" w14:textId="5DB4DDEB" w:rsidR="00B0310A" w:rsidRPr="00B0310A" w:rsidRDefault="00B0310A" w:rsidP="00B0310A">
      <w:pPr>
        <w:pStyle w:val="Reference"/>
      </w:pPr>
      <w:r w:rsidRPr="00B0310A">
        <w:t>King A (2019)</w:t>
      </w:r>
      <w:r>
        <w:t>.</w:t>
      </w:r>
      <w:r w:rsidRPr="00B0310A">
        <w:t xml:space="preserve"> Long Term Intervention Monitoring Basin Matter - Fish foundation report. Final Report prepared for the Commonwealth Environmental Water Office by The Centre for Freshwater Ecosystems</w:t>
      </w:r>
      <w:r>
        <w:t>,</w:t>
      </w:r>
      <w:r w:rsidRPr="00B0310A">
        <w:t xml:space="preserve"> 206/2018</w:t>
      </w:r>
      <w:r>
        <w:t>,</w:t>
      </w:r>
      <w:r w:rsidRPr="00B0310A">
        <w:t xml:space="preserve"> 8pp. </w:t>
      </w:r>
    </w:p>
    <w:p w14:paraId="1EE545A5" w14:textId="108FF179" w:rsidR="00B2785D" w:rsidRPr="007123F3" w:rsidRDefault="00B2785D" w:rsidP="002B378F">
      <w:pPr>
        <w:pStyle w:val="Reference"/>
      </w:pPr>
      <w:r w:rsidRPr="007123F3">
        <w:t xml:space="preserve">King AJ, </w:t>
      </w:r>
      <w:proofErr w:type="spellStart"/>
      <w:r w:rsidRPr="007123F3">
        <w:t>McPhan</w:t>
      </w:r>
      <w:proofErr w:type="spellEnd"/>
      <w:r w:rsidRPr="007123F3">
        <w:t xml:space="preserve"> L, Bond N, </w:t>
      </w:r>
      <w:proofErr w:type="spellStart"/>
      <w:r w:rsidRPr="007123F3">
        <w:t>Thurgate</w:t>
      </w:r>
      <w:proofErr w:type="spellEnd"/>
      <w:r w:rsidRPr="007123F3">
        <w:t xml:space="preserve"> N (2020). Murray–Darling Basin Long Term Intervention Monitoring Project — 2018–19 Basin-scale evaluation of Commonwealth environmental water – Fish Report. Report prepared for the Department of Agriculture, Water and the Environment, Commonwealth Environmental Water Office by La Trobe University, Centre for Freshwater Ecosystems, CFE Publication 250, 82pp</w:t>
      </w:r>
      <w:r w:rsidR="001633D8">
        <w:t xml:space="preserve">.  </w:t>
      </w:r>
      <w:r w:rsidR="001633D8" w:rsidRPr="001633D8">
        <w:rPr>
          <w:color w:val="01528B" w:themeColor="text2"/>
        </w:rPr>
        <w:t>https://www.environment.gov.au/system/files/resources/d8142f55-a763-4c3b-bd95-4791a6340bb9/files/2018-19-basin-evaluation-fish.pdf</w:t>
      </w:r>
    </w:p>
    <w:p w14:paraId="30D7456F" w14:textId="7B2E05ED" w:rsidR="002B378F" w:rsidRPr="007123F3" w:rsidRDefault="002B378F" w:rsidP="00405516">
      <w:pPr>
        <w:pStyle w:val="Reference"/>
      </w:pPr>
      <w:proofErr w:type="spellStart"/>
      <w:r w:rsidRPr="007123F3">
        <w:t>Praskievicz</w:t>
      </w:r>
      <w:proofErr w:type="spellEnd"/>
      <w:r w:rsidRPr="007123F3">
        <w:t xml:space="preserve"> S and Luo C. (2020). Assessment of flow–ecology relationships for environmental flow standards: a synthesis focused on the southeast USA. Hydrological Sciences Journal, 65(4), 571-582.</w:t>
      </w:r>
    </w:p>
    <w:p w14:paraId="38156609" w14:textId="095ED056" w:rsidR="00566A6B" w:rsidRPr="006654E4" w:rsidRDefault="00566A6B" w:rsidP="00405516">
      <w:pPr>
        <w:pStyle w:val="Reference"/>
      </w:pPr>
      <w:r w:rsidRPr="006654E4">
        <w:t xml:space="preserve">Shams F, Dyer F, Thompson R, Duncan RP, </w:t>
      </w:r>
      <w:proofErr w:type="spellStart"/>
      <w:r w:rsidRPr="006654E4">
        <w:t>Thiem</w:t>
      </w:r>
      <w:proofErr w:type="spellEnd"/>
      <w:r w:rsidRPr="006654E4">
        <w:t xml:space="preserve"> JD, </w:t>
      </w:r>
      <w:proofErr w:type="spellStart"/>
      <w:r w:rsidRPr="006654E4">
        <w:t>Enge</w:t>
      </w:r>
      <w:proofErr w:type="spellEnd"/>
      <w:r w:rsidRPr="006654E4">
        <w:t xml:space="preserve"> TG and </w:t>
      </w:r>
      <w:proofErr w:type="spellStart"/>
      <w:r w:rsidRPr="006654E4">
        <w:t>Ezaz</w:t>
      </w:r>
      <w:proofErr w:type="spellEnd"/>
      <w:r w:rsidRPr="006654E4">
        <w:t xml:space="preserve"> T </w:t>
      </w:r>
      <w:r w:rsidR="006654E4">
        <w:t>(</w:t>
      </w:r>
      <w:r w:rsidRPr="006654E4">
        <w:t>2020</w:t>
      </w:r>
      <w:r w:rsidR="006654E4">
        <w:t>)</w:t>
      </w:r>
      <w:r w:rsidRPr="006654E4">
        <w:t xml:space="preserve">. Multiple </w:t>
      </w:r>
      <w:r w:rsidR="006654E4">
        <w:t>l</w:t>
      </w:r>
      <w:r w:rsidRPr="006654E4">
        <w:t xml:space="preserve">ines of </w:t>
      </w:r>
      <w:r w:rsidR="006654E4">
        <w:t>e</w:t>
      </w:r>
      <w:r w:rsidRPr="006654E4">
        <w:t xml:space="preserve">vidence </w:t>
      </w:r>
      <w:r w:rsidR="006654E4">
        <w:t>i</w:t>
      </w:r>
      <w:r w:rsidRPr="006654E4">
        <w:t xml:space="preserve">ndicate </w:t>
      </w:r>
      <w:r w:rsidR="006654E4">
        <w:t>l</w:t>
      </w:r>
      <w:r w:rsidRPr="006654E4">
        <w:t xml:space="preserve">imited </w:t>
      </w:r>
      <w:r w:rsidR="006654E4">
        <w:t>n</w:t>
      </w:r>
      <w:r w:rsidRPr="006654E4">
        <w:t xml:space="preserve">atural </w:t>
      </w:r>
      <w:r w:rsidR="006654E4">
        <w:t>r</w:t>
      </w:r>
      <w:r w:rsidRPr="006654E4">
        <w:t xml:space="preserve">ecruitment of </w:t>
      </w:r>
      <w:r w:rsidR="006654E4">
        <w:t>g</w:t>
      </w:r>
      <w:r w:rsidRPr="006654E4">
        <w:t xml:space="preserve">olden </w:t>
      </w:r>
      <w:r w:rsidR="006654E4">
        <w:t>p</w:t>
      </w:r>
      <w:r w:rsidRPr="006654E4">
        <w:t>erch (</w:t>
      </w:r>
      <w:proofErr w:type="spellStart"/>
      <w:r w:rsidRPr="007123F3">
        <w:rPr>
          <w:i/>
          <w:iCs/>
        </w:rPr>
        <w:t>Macquaria</w:t>
      </w:r>
      <w:proofErr w:type="spellEnd"/>
      <w:r w:rsidRPr="007123F3">
        <w:rPr>
          <w:i/>
          <w:iCs/>
        </w:rPr>
        <w:t xml:space="preserve"> </w:t>
      </w:r>
      <w:proofErr w:type="spellStart"/>
      <w:r w:rsidRPr="007123F3">
        <w:rPr>
          <w:i/>
          <w:iCs/>
        </w:rPr>
        <w:t>ambigua</w:t>
      </w:r>
      <w:proofErr w:type="spellEnd"/>
      <w:r w:rsidRPr="006654E4">
        <w:t xml:space="preserve">) in the </w:t>
      </w:r>
      <w:r w:rsidR="006654E4">
        <w:t>h</w:t>
      </w:r>
      <w:r w:rsidRPr="006654E4">
        <w:t xml:space="preserve">ighly </w:t>
      </w:r>
      <w:r w:rsidR="006654E4">
        <w:t>r</w:t>
      </w:r>
      <w:r w:rsidRPr="006654E4">
        <w:t>egulated Lachlan River. Water, 12(6)</w:t>
      </w:r>
      <w:r w:rsidR="006654E4">
        <w:t xml:space="preserve">, </w:t>
      </w:r>
      <w:r w:rsidRPr="006654E4">
        <w:t>1636.</w:t>
      </w:r>
    </w:p>
    <w:p w14:paraId="49C4F087" w14:textId="69EF755A" w:rsidR="00B2785D" w:rsidRPr="001633D8" w:rsidRDefault="00B2785D" w:rsidP="001633D8">
      <w:pPr>
        <w:pStyle w:val="Reference"/>
      </w:pPr>
      <w:proofErr w:type="spellStart"/>
      <w:r w:rsidRPr="007123F3">
        <w:t>Stoffels</w:t>
      </w:r>
      <w:proofErr w:type="spellEnd"/>
      <w:r w:rsidRPr="007123F3">
        <w:t xml:space="preserve"> R, Bond N, </w:t>
      </w:r>
      <w:proofErr w:type="spellStart"/>
      <w:r w:rsidRPr="007123F3">
        <w:t>Pollino</w:t>
      </w:r>
      <w:proofErr w:type="spellEnd"/>
      <w:r w:rsidRPr="007123F3">
        <w:t xml:space="preserve"> C, Broadhurst B, Butler G, Kopf RK, </w:t>
      </w:r>
      <w:proofErr w:type="spellStart"/>
      <w:r w:rsidRPr="007123F3">
        <w:t>Koster</w:t>
      </w:r>
      <w:proofErr w:type="spellEnd"/>
      <w:r w:rsidRPr="007123F3">
        <w:t xml:space="preserve"> W, </w:t>
      </w:r>
      <w:proofErr w:type="spellStart"/>
      <w:r w:rsidRPr="007123F3">
        <w:t>McCasker</w:t>
      </w:r>
      <w:proofErr w:type="spellEnd"/>
      <w:r w:rsidRPr="007123F3">
        <w:t xml:space="preserve"> N, </w:t>
      </w:r>
      <w:proofErr w:type="spellStart"/>
      <w:r w:rsidRPr="007123F3">
        <w:t>Thiem</w:t>
      </w:r>
      <w:proofErr w:type="spellEnd"/>
      <w:r w:rsidRPr="007123F3">
        <w:t xml:space="preserve"> J, </w:t>
      </w:r>
      <w:proofErr w:type="spellStart"/>
      <w:r w:rsidRPr="007123F3">
        <w:t>Zampatti</w:t>
      </w:r>
      <w:proofErr w:type="spellEnd"/>
      <w:r w:rsidRPr="007123F3">
        <w:t xml:space="preserve"> B and Ye Q (2016). Long Term Intervention Monitoring Basin Matter - Fish foundation report. Final Report prepared for the Commonwealth Environmental Water Office by The Murray-Darling Freshwater Research Centre, MDFRC Publication 65/2015, 11pp. </w:t>
      </w:r>
      <w:r w:rsidR="001633D8">
        <w:t xml:space="preserve"> </w:t>
      </w:r>
      <w:r w:rsidR="001633D8" w:rsidRPr="001633D8">
        <w:rPr>
          <w:color w:val="01528B" w:themeColor="text2"/>
        </w:rPr>
        <w:t>https://www.environment.gov.au/system/files/resources/66f1dfe7-6c9c-416c-85ac-9463fcfc99ee/files/ltim-foundation-report-fish.docx</w:t>
      </w:r>
    </w:p>
    <w:p w14:paraId="799B5EBD" w14:textId="09D95EA4" w:rsidR="00566A6B" w:rsidRPr="006654E4" w:rsidRDefault="00566A6B" w:rsidP="00405516">
      <w:pPr>
        <w:pStyle w:val="Reference"/>
      </w:pPr>
      <w:r w:rsidRPr="006654E4">
        <w:t xml:space="preserve">Stuart IG and Sharpe CP </w:t>
      </w:r>
      <w:r w:rsidR="006654E4">
        <w:t>(</w:t>
      </w:r>
      <w:r w:rsidRPr="006654E4">
        <w:t>2020</w:t>
      </w:r>
      <w:r w:rsidR="006654E4">
        <w:t>)</w:t>
      </w:r>
      <w:r w:rsidRPr="006654E4">
        <w:t xml:space="preserve">. Riverine spawning, long distance larval drift, and floodplain recruitment of a </w:t>
      </w:r>
      <w:proofErr w:type="spellStart"/>
      <w:r w:rsidRPr="006654E4">
        <w:t>pelagophilic</w:t>
      </w:r>
      <w:proofErr w:type="spellEnd"/>
      <w:r w:rsidRPr="006654E4">
        <w:t xml:space="preserve"> fish: A case study of golden perch (</w:t>
      </w:r>
      <w:proofErr w:type="spellStart"/>
      <w:r w:rsidRPr="001633D8">
        <w:rPr>
          <w:i/>
          <w:iCs/>
        </w:rPr>
        <w:t>Macquaria</w:t>
      </w:r>
      <w:proofErr w:type="spellEnd"/>
      <w:r w:rsidRPr="001633D8">
        <w:rPr>
          <w:i/>
          <w:iCs/>
        </w:rPr>
        <w:t xml:space="preserve"> </w:t>
      </w:r>
      <w:proofErr w:type="spellStart"/>
      <w:r w:rsidRPr="001633D8">
        <w:rPr>
          <w:i/>
          <w:iCs/>
        </w:rPr>
        <w:t>ambigua</w:t>
      </w:r>
      <w:proofErr w:type="spellEnd"/>
      <w:r w:rsidRPr="006654E4">
        <w:t>) in the arid Darling River, Australia. Aquatic Conservation: Marine and Freshwater Ecosystems, 30(4)</w:t>
      </w:r>
      <w:r w:rsidR="006654E4">
        <w:t xml:space="preserve"> </w:t>
      </w:r>
      <w:r w:rsidRPr="006654E4">
        <w:t>675-690.</w:t>
      </w:r>
    </w:p>
    <w:p w14:paraId="02A82740" w14:textId="7D66EADB" w:rsidR="00405516" w:rsidRDefault="00405516" w:rsidP="00405516">
      <w:pPr>
        <w:pStyle w:val="Reference"/>
      </w:pPr>
      <w:r w:rsidRPr="00405516">
        <w:t>Tonkin Z</w:t>
      </w:r>
      <w:r w:rsidR="009014CE">
        <w:t>,</w:t>
      </w:r>
      <w:r w:rsidRPr="00405516">
        <w:t xml:space="preserve"> </w:t>
      </w:r>
      <w:proofErr w:type="gramStart"/>
      <w:r w:rsidRPr="00405516">
        <w:t>Yen ,</w:t>
      </w:r>
      <w:proofErr w:type="gramEnd"/>
      <w:r w:rsidRPr="00405516">
        <w:t xml:space="preserve"> Lyon J, </w:t>
      </w:r>
      <w:proofErr w:type="spellStart"/>
      <w:r w:rsidRPr="00405516">
        <w:t>Kitchingman</w:t>
      </w:r>
      <w:proofErr w:type="spellEnd"/>
      <w:r w:rsidRPr="00405516">
        <w:t xml:space="preserve"> A, Koehn JD, </w:t>
      </w:r>
      <w:proofErr w:type="spellStart"/>
      <w:r w:rsidRPr="00405516">
        <w:t>Koster</w:t>
      </w:r>
      <w:proofErr w:type="spellEnd"/>
      <w:r w:rsidRPr="00405516">
        <w:t xml:space="preserve"> WM, </w:t>
      </w:r>
      <w:proofErr w:type="spellStart"/>
      <w:r w:rsidRPr="00405516">
        <w:t>Lieschke</w:t>
      </w:r>
      <w:proofErr w:type="spellEnd"/>
      <w:r w:rsidRPr="00405516">
        <w:t xml:space="preserve"> </w:t>
      </w:r>
      <w:r w:rsidR="009014CE">
        <w:t>J</w:t>
      </w:r>
      <w:r w:rsidRPr="00405516">
        <w:t xml:space="preserve">, Raymond S, </w:t>
      </w:r>
      <w:proofErr w:type="spellStart"/>
      <w:r w:rsidRPr="00405516">
        <w:t>Sharley</w:t>
      </w:r>
      <w:proofErr w:type="spellEnd"/>
      <w:r w:rsidRPr="00405516">
        <w:t xml:space="preserve"> J, Stuart I</w:t>
      </w:r>
      <w:r w:rsidR="009014CE">
        <w:t xml:space="preserve"> and</w:t>
      </w:r>
      <w:r w:rsidRPr="00405516">
        <w:t xml:space="preserve"> Todd C </w:t>
      </w:r>
      <w:r w:rsidR="009014CE">
        <w:t>(</w:t>
      </w:r>
      <w:r w:rsidRPr="00405516">
        <w:t>2020</w:t>
      </w:r>
      <w:r w:rsidR="009014CE">
        <w:t>)</w:t>
      </w:r>
      <w:r w:rsidRPr="00405516">
        <w:t>. Linking flow attributes to recruitment to inform water management for an Australian freshwater fish with an equilibrium life-history strategy. Science of The Total Environment, p.141863.</w:t>
      </w:r>
    </w:p>
    <w:p w14:paraId="42231502" w14:textId="68E7A12C" w:rsidR="00566A6B" w:rsidRPr="00C2394A" w:rsidRDefault="00566A6B" w:rsidP="00C2394A">
      <w:pPr>
        <w:pStyle w:val="Reference"/>
      </w:pPr>
      <w:r w:rsidRPr="00C2394A">
        <w:t xml:space="preserve">Watts, R.J., Dyer, F., Frazier, P., </w:t>
      </w:r>
      <w:proofErr w:type="spellStart"/>
      <w:r w:rsidRPr="00C2394A">
        <w:t>Gawne</w:t>
      </w:r>
      <w:proofErr w:type="spellEnd"/>
      <w:r w:rsidRPr="00C2394A">
        <w:t xml:space="preserve">, B., Marsh, P., Ryder, D.S., </w:t>
      </w:r>
      <w:proofErr w:type="spellStart"/>
      <w:r w:rsidRPr="00C2394A">
        <w:t>Southwell</w:t>
      </w:r>
      <w:proofErr w:type="spellEnd"/>
      <w:r w:rsidRPr="00C2394A">
        <w:t xml:space="preserve">, M., </w:t>
      </w:r>
      <w:proofErr w:type="spellStart"/>
      <w:r w:rsidRPr="00C2394A">
        <w:t>Wassens</w:t>
      </w:r>
      <w:proofErr w:type="spellEnd"/>
      <w:r w:rsidRPr="00C2394A">
        <w:t xml:space="preserve">, S.M., Webb, J.A. and Ye, Q., 2020. Learning from concurrent adaptive management in multiple </w:t>
      </w:r>
      <w:r w:rsidRPr="00C2394A">
        <w:lastRenderedPageBreak/>
        <w:t>catchments within a large environmental flows program in Australia. River Research and Applications, 36(4), pp.668-680.</w:t>
      </w:r>
    </w:p>
    <w:p w14:paraId="15A46C86" w14:textId="26E95C84" w:rsidR="00660523" w:rsidRDefault="00566A6B" w:rsidP="00660523">
      <w:pPr>
        <w:pStyle w:val="Reference"/>
      </w:pPr>
      <w:r w:rsidRPr="00C2394A">
        <w:t xml:space="preserve">Wright DW, </w:t>
      </w:r>
      <w:proofErr w:type="spellStart"/>
      <w:r w:rsidRPr="00C2394A">
        <w:t>Zampatti</w:t>
      </w:r>
      <w:proofErr w:type="spellEnd"/>
      <w:r w:rsidRPr="00C2394A">
        <w:t xml:space="preserve"> BP, Baumgartner LJ, Brooks S, Butler GL, Crook DA, </w:t>
      </w:r>
      <w:proofErr w:type="spellStart"/>
      <w:r w:rsidRPr="00C2394A">
        <w:t>Fanson</w:t>
      </w:r>
      <w:proofErr w:type="spellEnd"/>
      <w:r w:rsidRPr="00C2394A">
        <w:t xml:space="preserve"> BG, </w:t>
      </w:r>
      <w:proofErr w:type="spellStart"/>
      <w:r w:rsidRPr="00C2394A">
        <w:t>Koster</w:t>
      </w:r>
      <w:proofErr w:type="spellEnd"/>
      <w:r w:rsidRPr="00C2394A">
        <w:t xml:space="preserve"> W, Lyon J, Strawbridge A and Tonkin Z </w:t>
      </w:r>
      <w:r w:rsidR="00C2394A">
        <w:t>(</w:t>
      </w:r>
      <w:r w:rsidRPr="00C2394A">
        <w:t>2020</w:t>
      </w:r>
      <w:r w:rsidR="00C2394A">
        <w:t>)</w:t>
      </w:r>
      <w:r w:rsidRPr="00C2394A">
        <w:t xml:space="preserve">. Size, </w:t>
      </w:r>
      <w:proofErr w:type="gramStart"/>
      <w:r w:rsidRPr="00C2394A">
        <w:t>growth</w:t>
      </w:r>
      <w:proofErr w:type="gramEnd"/>
      <w:r w:rsidRPr="00C2394A">
        <w:t xml:space="preserve"> and mortality of riverine golden perch (</w:t>
      </w:r>
      <w:proofErr w:type="spellStart"/>
      <w:r w:rsidRPr="00C2394A">
        <w:rPr>
          <w:i/>
          <w:iCs/>
        </w:rPr>
        <w:t>Macquaria</w:t>
      </w:r>
      <w:proofErr w:type="spellEnd"/>
      <w:r w:rsidRPr="00C2394A">
        <w:rPr>
          <w:i/>
          <w:iCs/>
        </w:rPr>
        <w:t xml:space="preserve"> </w:t>
      </w:r>
      <w:proofErr w:type="spellStart"/>
      <w:r w:rsidRPr="00C2394A">
        <w:rPr>
          <w:i/>
          <w:iCs/>
        </w:rPr>
        <w:t>ambigua</w:t>
      </w:r>
      <w:proofErr w:type="spellEnd"/>
      <w:r w:rsidRPr="00C2394A">
        <w:t>) across a latitudinal gradient. Marine and Freshwater Research.</w:t>
      </w:r>
    </w:p>
    <w:p w14:paraId="5A592CC0" w14:textId="77777777" w:rsidR="0082219E" w:rsidRDefault="00660523" w:rsidP="0082219E">
      <w:pPr>
        <w:pStyle w:val="Reference"/>
      </w:pPr>
      <w:proofErr w:type="spellStart"/>
      <w:r w:rsidRPr="00660523">
        <w:t>Zampatti</w:t>
      </w:r>
      <w:proofErr w:type="spellEnd"/>
      <w:r w:rsidRPr="00660523">
        <w:t xml:space="preserve"> BP, Strawbridge A, </w:t>
      </w:r>
      <w:proofErr w:type="spellStart"/>
      <w:r w:rsidRPr="00660523">
        <w:t>Thiem</w:t>
      </w:r>
      <w:proofErr w:type="spellEnd"/>
      <w:r w:rsidRPr="00660523">
        <w:t xml:space="preserve"> JD, Tonkin Z, Mass R, Woodhead J and </w:t>
      </w:r>
      <w:proofErr w:type="spellStart"/>
      <w:r w:rsidRPr="00660523">
        <w:t>Fredberg</w:t>
      </w:r>
      <w:proofErr w:type="spellEnd"/>
      <w:r w:rsidRPr="00660523">
        <w:t xml:space="preserve"> J </w:t>
      </w:r>
      <w:r>
        <w:t>(</w:t>
      </w:r>
      <w:r w:rsidRPr="00660523">
        <w:t>2018</w:t>
      </w:r>
      <w:r>
        <w:t>)</w:t>
      </w:r>
      <w:r w:rsidRPr="00660523">
        <w:t xml:space="preserve">. Golden </w:t>
      </w:r>
      <w:r>
        <w:t>p</w:t>
      </w:r>
      <w:r w:rsidRPr="00660523">
        <w:t>erch (</w:t>
      </w:r>
      <w:proofErr w:type="spellStart"/>
      <w:r w:rsidRPr="00660523">
        <w:rPr>
          <w:i/>
          <w:iCs/>
        </w:rPr>
        <w:t>Macquaria</w:t>
      </w:r>
      <w:proofErr w:type="spellEnd"/>
      <w:r w:rsidRPr="00660523">
        <w:rPr>
          <w:i/>
          <w:iCs/>
        </w:rPr>
        <w:t xml:space="preserve"> </w:t>
      </w:r>
      <w:proofErr w:type="spellStart"/>
      <w:r w:rsidR="00791D3B">
        <w:rPr>
          <w:i/>
          <w:iCs/>
        </w:rPr>
        <w:t>a</w:t>
      </w:r>
      <w:r w:rsidRPr="00660523">
        <w:rPr>
          <w:i/>
          <w:iCs/>
        </w:rPr>
        <w:t>mbigua</w:t>
      </w:r>
      <w:proofErr w:type="spellEnd"/>
      <w:r w:rsidRPr="00660523">
        <w:t xml:space="preserve">) and </w:t>
      </w:r>
      <w:r>
        <w:t>s</w:t>
      </w:r>
      <w:r w:rsidRPr="00660523">
        <w:t xml:space="preserve">ilver </w:t>
      </w:r>
      <w:r>
        <w:t>p</w:t>
      </w:r>
      <w:r w:rsidRPr="00660523">
        <w:t>erch (</w:t>
      </w:r>
      <w:proofErr w:type="spellStart"/>
      <w:r w:rsidRPr="00660523">
        <w:rPr>
          <w:i/>
          <w:iCs/>
        </w:rPr>
        <w:t>Bidyanus</w:t>
      </w:r>
      <w:proofErr w:type="spellEnd"/>
      <w:r w:rsidRPr="00660523">
        <w:rPr>
          <w:i/>
          <w:iCs/>
        </w:rPr>
        <w:t xml:space="preserve"> </w:t>
      </w:r>
      <w:proofErr w:type="spellStart"/>
      <w:r w:rsidR="00791D3B">
        <w:rPr>
          <w:i/>
          <w:iCs/>
        </w:rPr>
        <w:t>b</w:t>
      </w:r>
      <w:r w:rsidRPr="00660523">
        <w:rPr>
          <w:i/>
          <w:iCs/>
        </w:rPr>
        <w:t>idyanus</w:t>
      </w:r>
      <w:proofErr w:type="spellEnd"/>
      <w:r w:rsidRPr="00660523">
        <w:t xml:space="preserve">) </w:t>
      </w:r>
      <w:r>
        <w:t>a</w:t>
      </w:r>
      <w:r w:rsidRPr="00660523">
        <w:t xml:space="preserve">ge </w:t>
      </w:r>
      <w:r>
        <w:t>d</w:t>
      </w:r>
      <w:r w:rsidRPr="00660523">
        <w:t xml:space="preserve">emographics, </w:t>
      </w:r>
      <w:r>
        <w:t>n</w:t>
      </w:r>
      <w:r w:rsidRPr="00660523">
        <w:t xml:space="preserve">atal </w:t>
      </w:r>
      <w:r>
        <w:t>o</w:t>
      </w:r>
      <w:r w:rsidRPr="00660523">
        <w:t xml:space="preserve">rigin and </w:t>
      </w:r>
      <w:r>
        <w:t>m</w:t>
      </w:r>
      <w:r w:rsidRPr="00660523">
        <w:t xml:space="preserve">igration </w:t>
      </w:r>
      <w:r>
        <w:t>h</w:t>
      </w:r>
      <w:r w:rsidRPr="00660523">
        <w:t>istory in the River Murray, Australia. SARDI Aquatic Sciences.</w:t>
      </w:r>
    </w:p>
    <w:p w14:paraId="5818E6A3" w14:textId="631DD55D" w:rsidR="0082219E" w:rsidRPr="0082219E" w:rsidRDefault="0082219E" w:rsidP="0082219E">
      <w:pPr>
        <w:pStyle w:val="BodyText"/>
        <w:sectPr w:rsidR="0082219E" w:rsidRPr="0082219E" w:rsidSect="0082219E">
          <w:footerReference w:type="even" r:id="rId20"/>
          <w:type w:val="evenPage"/>
          <w:pgSz w:w="11906" w:h="16838" w:code="9"/>
          <w:pgMar w:top="1134" w:right="1134" w:bottom="1134" w:left="1134" w:header="510" w:footer="624" w:gutter="0"/>
          <w:pgNumType w:start="1"/>
          <w:cols w:space="284"/>
          <w:docGrid w:linePitch="360"/>
        </w:sectPr>
      </w:pPr>
    </w:p>
    <w:sdt>
      <w:sdtPr>
        <w:id w:val="-1369530439"/>
        <w:docPartObj>
          <w:docPartGallery w:val="Cover Pages"/>
        </w:docPartObj>
      </w:sdtPr>
      <w:sdtEndPr/>
      <w:sdtContent>
        <w:p w14:paraId="4F4E2D53" w14:textId="5D1DCA94" w:rsidR="00A94CEC" w:rsidRPr="00A94CEC" w:rsidRDefault="0082219E" w:rsidP="00ED2F4B">
          <w:pPr>
            <w:pStyle w:val="BodyText"/>
            <w:framePr w:w="9809" w:h="1701" w:hRule="exact" w:wrap="notBeside" w:vAnchor="page" w:hAnchor="margin" w:y="1135" w:anchorLock="1"/>
            <w:jc w:val="center"/>
            <w:rPr>
              <w:rStyle w:val="Bold"/>
              <w:b w:val="0"/>
              <w:bCs/>
              <w:color w:val="01528B"/>
              <w:sz w:val="56"/>
              <w:szCs w:val="56"/>
            </w:rPr>
          </w:pPr>
          <w:hyperlink r:id="rId21" w:history="1">
            <w:r w:rsidR="00A94CEC" w:rsidRPr="00A94CEC">
              <w:rPr>
                <w:rStyle w:val="Hyperlink"/>
                <w:b/>
                <w:bCs/>
                <w:color w:val="01528B"/>
                <w:sz w:val="56"/>
                <w:szCs w:val="56"/>
              </w:rPr>
              <w:t>https://flow-mer.org.au</w:t>
            </w:r>
          </w:hyperlink>
        </w:p>
        <w:p w14:paraId="052DA265" w14:textId="5857219F" w:rsidR="000B40F1" w:rsidRDefault="00021F24" w:rsidP="00F00CBB">
          <w:pPr>
            <w:pStyle w:val="BodyText"/>
          </w:pPr>
          <w:r>
            <w:rPr>
              <w:noProof/>
            </w:rPr>
            <mc:AlternateContent>
              <mc:Choice Requires="wpg">
                <w:drawing>
                  <wp:anchor distT="0" distB="0" distL="114300" distR="114300" simplePos="0" relativeHeight="251766784" behindDoc="0" locked="0" layoutInCell="1" allowOverlap="1" wp14:anchorId="189AB79B" wp14:editId="0655386E">
                    <wp:simplePos x="0" y="0"/>
                    <wp:positionH relativeFrom="column">
                      <wp:posOffset>3810</wp:posOffset>
                    </wp:positionH>
                    <wp:positionV relativeFrom="paragraph">
                      <wp:posOffset>1356360</wp:posOffset>
                    </wp:positionV>
                    <wp:extent cx="5921375" cy="7890510"/>
                    <wp:effectExtent l="0" t="0" r="3175" b="0"/>
                    <wp:wrapNone/>
                    <wp:docPr id="33" name="Group 33"/>
                    <wp:cNvGraphicFramePr/>
                    <a:graphic xmlns:a="http://schemas.openxmlformats.org/drawingml/2006/main">
                      <a:graphicData uri="http://schemas.microsoft.com/office/word/2010/wordprocessingGroup">
                        <wpg:wgp>
                          <wpg:cNvGrpSpPr/>
                          <wpg:grpSpPr>
                            <a:xfrm>
                              <a:off x="0" y="0"/>
                              <a:ext cx="5921375" cy="7890510"/>
                              <a:chOff x="0" y="0"/>
                              <a:chExt cx="5921622" cy="7890663"/>
                            </a:xfrm>
                          </wpg:grpSpPr>
                          <pic:pic xmlns:pic="http://schemas.openxmlformats.org/drawingml/2006/picture">
                            <pic:nvPicPr>
                              <pic:cNvPr id="38" name="Picture 38" descr="NSW Government Fisheries logo"/>
                              <pic:cNvPicPr>
                                <a:picLocks noChangeAspect="1"/>
                              </pic:cNvPicPr>
                            </pic:nvPicPr>
                            <pic:blipFill>
                              <a:blip r:embed="rId22"/>
                              <a:srcRect/>
                              <a:stretch/>
                            </pic:blipFill>
                            <pic:spPr bwMode="auto">
                              <a:xfrm>
                                <a:off x="0" y="7153911"/>
                                <a:ext cx="2399992" cy="736752"/>
                              </a:xfrm>
                              <a:prstGeom prst="rect">
                                <a:avLst/>
                              </a:prstGeom>
                              <a:noFill/>
                            </pic:spPr>
                          </pic:pic>
                          <pic:pic xmlns:pic="http://schemas.openxmlformats.org/drawingml/2006/picture">
                            <pic:nvPicPr>
                              <pic:cNvPr id="40" name="Picture 40" descr="University of Canberra logo"/>
                              <pic:cNvPicPr>
                                <a:picLocks noChangeAspect="1"/>
                              </pic:cNvPicPr>
                            </pic:nvPicPr>
                            <pic:blipFill>
                              <a:blip r:embed="rId23"/>
                              <a:srcRect/>
                              <a:stretch/>
                            </pic:blipFill>
                            <pic:spPr bwMode="auto">
                              <a:xfrm>
                                <a:off x="3174504" y="2324735"/>
                                <a:ext cx="2218400" cy="746771"/>
                              </a:xfrm>
                              <a:prstGeom prst="rect">
                                <a:avLst/>
                              </a:prstGeom>
                              <a:noFill/>
                            </pic:spPr>
                          </pic:pic>
                          <pic:pic xmlns:pic="http://schemas.openxmlformats.org/drawingml/2006/picture">
                            <pic:nvPicPr>
                              <pic:cNvPr id="41" name="Picture 41" descr="Commonwealth Environmental Water Office Logo"/>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448770" y="0"/>
                                <a:ext cx="3145790" cy="1378585"/>
                              </a:xfrm>
                              <a:prstGeom prst="rect">
                                <a:avLst/>
                              </a:prstGeom>
                              <a:noFill/>
                            </pic:spPr>
                          </pic:pic>
                          <pic:pic xmlns:pic="http://schemas.openxmlformats.org/drawingml/2006/picture">
                            <pic:nvPicPr>
                              <pic:cNvPr id="42" name="Picture 42" descr="CSIRO logo">
                                <a:extLst>
                                  <a:ext uri="{C183D7F6-B498-43B3-948B-1728B52AA6E4}">
                                    <adec:decorative xmlns:adec="http://schemas.microsoft.com/office/drawing/2017/decorative" val="0"/>
                                  </a:ext>
                                </a:extLst>
                              </pic:cNvPr>
                              <pic:cNvPicPr>
                                <a:picLocks noChangeAspect="1"/>
                              </pic:cNvPicPr>
                            </pic:nvPicPr>
                            <pic:blipFill>
                              <a:blip r:embed="rId25"/>
                              <a:stretch>
                                <a:fillRect/>
                              </a:stretch>
                            </pic:blipFill>
                            <pic:spPr bwMode="auto">
                              <a:xfrm>
                                <a:off x="1039195" y="2124075"/>
                                <a:ext cx="1148080" cy="1148080"/>
                              </a:xfrm>
                              <a:prstGeom prst="rect">
                                <a:avLst/>
                              </a:prstGeom>
                              <a:noFill/>
                            </pic:spPr>
                          </pic:pic>
                          <pic:pic xmlns:pic="http://schemas.openxmlformats.org/drawingml/2006/picture">
                            <pic:nvPicPr>
                              <pic:cNvPr id="43" name="Picture 43" descr="Arthur Rylah Institute logo"/>
                              <pic:cNvPicPr>
                                <a:picLocks noChangeAspect="1"/>
                              </pic:cNvPicPr>
                            </pic:nvPicPr>
                            <pic:blipFill>
                              <a:blip r:embed="rId26"/>
                              <a:srcRect/>
                              <a:stretch/>
                            </pic:blipFill>
                            <pic:spPr bwMode="auto">
                              <a:xfrm>
                                <a:off x="175595" y="5809338"/>
                                <a:ext cx="1418590" cy="735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4" descr="Charles Sturt University logo"/>
                              <pic:cNvPicPr>
                                <a:picLocks noChangeAspect="1"/>
                              </pic:cNvPicPr>
                            </pic:nvPicPr>
                            <pic:blipFill>
                              <a:blip r:embed="rId27"/>
                              <a:srcRect/>
                              <a:stretch/>
                            </pic:blipFill>
                            <pic:spPr bwMode="auto">
                              <a:xfrm>
                                <a:off x="199277" y="4342400"/>
                                <a:ext cx="1638300" cy="638860"/>
                              </a:xfrm>
                              <a:prstGeom prst="rect">
                                <a:avLst/>
                              </a:prstGeom>
                              <a:noFill/>
                            </pic:spPr>
                          </pic:pic>
                          <pic:pic xmlns:pic="http://schemas.openxmlformats.org/drawingml/2006/picture">
                            <pic:nvPicPr>
                              <pic:cNvPr id="46" name="Picture 46" descr="Deakin University logo"/>
                              <pic:cNvPicPr>
                                <a:picLocks noChangeAspect="1"/>
                              </pic:cNvPicPr>
                            </pic:nvPicPr>
                            <pic:blipFill>
                              <a:blip r:embed="rId28"/>
                              <a:srcRect/>
                              <a:stretch/>
                            </pic:blipFill>
                            <pic:spPr>
                              <a:xfrm>
                                <a:off x="2566370" y="4206240"/>
                                <a:ext cx="910590" cy="910590"/>
                              </a:xfrm>
                              <a:prstGeom prst="rect">
                                <a:avLst/>
                              </a:prstGeom>
                            </pic:spPr>
                          </pic:pic>
                          <pic:pic xmlns:pic="http://schemas.openxmlformats.org/drawingml/2006/picture">
                            <pic:nvPicPr>
                              <pic:cNvPr id="47" name="Picture 47" descr="University of New England logo"/>
                              <pic:cNvPicPr>
                                <a:picLocks noChangeAspect="1"/>
                              </pic:cNvPicPr>
                            </pic:nvPicPr>
                            <pic:blipFill>
                              <a:blip r:embed="rId29"/>
                              <a:stretch>
                                <a:fillRect/>
                              </a:stretch>
                            </pic:blipFill>
                            <pic:spPr>
                              <a:xfrm>
                                <a:off x="4639760" y="5751831"/>
                                <a:ext cx="1153046" cy="849844"/>
                              </a:xfrm>
                              <a:prstGeom prst="rect">
                                <a:avLst/>
                              </a:prstGeom>
                            </pic:spPr>
                          </pic:pic>
                          <pic:pic xmlns:pic="http://schemas.openxmlformats.org/drawingml/2006/picture">
                            <pic:nvPicPr>
                              <pic:cNvPr id="48" name="Picture 48" descr="Brooks Ecology &amp; Technology logo"/>
                              <pic:cNvPicPr>
                                <a:picLocks noChangeAspect="1"/>
                              </pic:cNvPicPr>
                            </pic:nvPicPr>
                            <pic:blipFill>
                              <a:blip r:embed="rId30"/>
                              <a:srcRect/>
                              <a:stretch/>
                            </pic:blipFill>
                            <pic:spPr bwMode="auto">
                              <a:xfrm>
                                <a:off x="4133850" y="4405406"/>
                                <a:ext cx="1709928" cy="512956"/>
                              </a:xfrm>
                              <a:prstGeom prst="rect">
                                <a:avLst/>
                              </a:prstGeom>
                              <a:noFill/>
                              <a:ln>
                                <a:noFill/>
                              </a:ln>
                            </pic:spPr>
                          </pic:pic>
                          <pic:pic xmlns:pic="http://schemas.openxmlformats.org/drawingml/2006/picture">
                            <pic:nvPicPr>
                              <pic:cNvPr id="49" name="Picture 49" descr="Australian River Restoration Centre logo"/>
                              <pic:cNvPicPr>
                                <a:picLocks noChangeAspect="1"/>
                              </pic:cNvPicPr>
                            </pic:nvPicPr>
                            <pic:blipFill>
                              <a:blip r:embed="rId31"/>
                              <a:srcRect/>
                              <a:stretch/>
                            </pic:blipFill>
                            <pic:spPr bwMode="auto">
                              <a:xfrm>
                                <a:off x="3490842" y="7377031"/>
                                <a:ext cx="2430780" cy="463811"/>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7FB9DC9" id="Group 33" o:spid="_x0000_s1026" style="position:absolute;margin-left:.3pt;margin-top:106.8pt;width:466.25pt;height:621.3pt;z-index:251766784" coordsize="59216,78906" o:gfxdata="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4QklNA+0AAAAAABABLAAAAAEAAgEsAAA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BDIAAAAAUmdodGxvbmcA&#10;AA2q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jhCSU0E&#10;DAAAAAAMJwAAAAEAAACgAAAAMQAAAeAAAFvgAAAMCwAYAAH/2P/tAAxBZG9iZV9DTQAB/+4ADkFk&#10;b2JlAGSAAAAAAf/bAIQADAgICAkIDAkJDBELCgsRFQ8MDA8VGBMTFRMTGBEMDAwMDAwRDAwMDAwM&#10;DAwMDAwMDAwMDAwMDAwMDAwMDAwMDAENCwsNDg0QDg4QFA4ODhQUDg4ODhQRDAwMDAwREQwMDAwM&#10;DBEMDAwMDAwMDAwMDAwMDAwMDAwMDAwMDAwMDAwM/8AAEQgAM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EV2dD0iaHR0cDovL25zLmFkb2JlLmNvbS94YXAvMS4w&#10;L3NUeXBlL1Jlc291cmNlRXZlbnQjIiB4bWxuczpzdFJlZj0iaHR0cDovL25zLmFkb2JlLmNvbS94&#10;YXAvMS4wL3NUeXBlL1Jlc291cmNlUmVm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RAAAAAAf/bAIQAAQEBAQEBAQEBAQEBAQEBAQEBAQEBAQEBAQEBAQIBAQEBAQEC&#10;AgICAgICAgICAgICAgMDAwMDAwMDAwMDAwMDAwEBAQEBAQECAQECAwICAgMDAwMDAwMDAwMDAwMD&#10;AwMDAwMDAwMDAwMDAwMDAwMDAwMDAwMDAwMDAwMDAwMDAwMD/8AAEQgEMg2qAwERAAIRAQMRAf/d&#10;AAQBtv/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D3dP&#10;yB6U+Ou2YN494dm7R6y25WVqY2gyG6srFQtlMg41/Y4mhXVUVcqr+48dNE7IgLsAgLBPc3dtZp4l&#10;y4QHGTx+z16GvI3tzz17mbq2ycg7VcbrdIut0t4y3hpw1yPhI1JwC7KC1FFSQOljsDsHY3am0MHv&#10;/rbdu3987J3LSGtwW6Nr5SkzOFydOsrU8xpq6iZ0LxSo8M8RIeKVHjkVZEZQ5FLFPGJYWDK3Ag1B&#10;6JeYuW9/5R3q45c5os5tvv7VtMsE8bRSoaAjUjAGjKQyt8LoVZSVIJWHtzok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pv&#10;yeWxeFo5Mhmclj8TQRNGstdk6ynoKONpXEcSyVNUyICzEKoLck2HPu6RvI2iNSx9AKn9g6qzKg1O&#10;QB6nHSY/0m9b/wDPwdkf+hXgf/qj299Fef76f/eW/wA3Tf1Nv/vxf96H+fpT4zLYvNUceQw2Sx+W&#10;oJWkWKuxlZT19HI0TmOVY6mlZ0JVgVYBuCLHn2y8bxtokUqfQih/YenFZXGpCCPUZ6cPdOr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pg/wDCxP8A5lv8&#10;Ef8Aw9++/wD3Q7V95Gfd6/3M3T/SQf8AHpeol91f9x7L/TSf4E60U/eT/UM9e9+691737r3X1nv5&#10;JP8A26i+DP8A4hHF/wDu5rfeBnuV/wAr3uf/ADWP+AdZOcof8qzZ/wDNMf4T1aZ7A/Qk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tMH/hY&#10;n/zLf4I/+Hv33/7odq+8jPu9f7mbp/pIP+PS9RL7q/7j2X+mk/wJ1op+8n+oZ697917r3v3XuvrP&#10;fySf+3UXwZ/8Qji//dzW+8DPcr/le9z/AOax/wAA6yc5Q/5Vmz/5pj/CerTPYH6En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mD/wsT/5lv8ABH/w9++//dDtX3kZ93r/AHM3T/SQf8el6iX3V/3Hsv8ATSf4E60U/eT/&#10;AFDPXvfuvde9+6919Z7+ST/26i+DP/iEcX/7ua33gZ7lf8r3uf8AzWP+AdZOcof8qzZ/80x/hPVp&#10;nsD9CT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xg/kz/wBlIfIL/wATd2v/AO95X++jOy/8ke0/5oxf8cXrEvcf+ShP/wA1H/48egR9mXSPr3v3&#10;Xuruv+E5H/b5n4cf+XC//Arb49xp7wf9O63H/mx/2lQ9DDkH/lbLT/m7/wBWZOvqYe8H+sk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xg/kz/wBlIfIL/wATd2v/AO95X++j&#10;Oy/8ke0/5oxf8cXrEvcf+ShP/wA1H/48egR9mXSPr3v3Xuruv+E5H/b5n4cf+XC//Arb49xp7wf9&#10;O63H/mx/2lQ9DDkH/lbLT/m7/wBWZOvqYe8H+sk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4wf&#10;yZ/7KQ+QX/ibu1//AHvK/wB9Gdl/5I9p/wA0Yv8Aji9Yl7j/AMlCf/mo/wDx49Aj7MukfXvfuvdX&#10;df8ACcj/ALfM/Dj/AMuF/wDgVt8e4094P+ndbj/zY/7SoehhyD/ytlp/zd/6sydfUw94P9ZI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MH8mf8AspD5Bf8Aibu1/wD3vK/30Z2X/kj2n/NGL/ji9Yl7j/yUJ/8Amo//AB49Aj7MukfXvfuv&#10;dXdf8JyP+3zPw4/8uF/+BW3x7jT3g/6d1uP/ADY/7SoehhyD/wArZaf83f8AqzJ19TD3g/1kh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8pj+ft/297+a3/h77H/APfP&#10;bc951e1X/Tv9t/0j/wDV6TrGnnb/AJWm8/0y/wDHF6p89yD0Feve/de697917r6z38kn/t1F8Gf/&#10;ABCOL/8AdzW+8DPcr/le9z/5rH/AOsnOUP8AlWbP/mmP8J6tM9gfoS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PmNu7f3DFDDn8Hh85DTu0tPFmMZRZOKCV10NJDHWo4ViOCVANvbkc0sJJiYrX0JH+Dqjxxy&#10;CkihvtFemD/Rl1v/AM++2R/6CmB/+p/bv1t5/v1/96b/AD9U+mt/99r/ALyP83Shw+AwW3oJabAY&#10;XE4Omnl881Ph8bR4yCafQI/NLFRIis+kBdRF7AD6D21JLLKdUrFiPUk/4enERIxRAFHyFOnb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zYXZlZDwvc3RFdnQ6YWN0aW9uPgogICAgICAgICAgICAgICAg&#10;ICA8c3RFdnQ6aW5zdGFuY2VJRD54bXAuaWlkOkY3N0YxMTc0MDcyMDY4MTFCRERERkQzOEQwQ0Yy&#10;NEREPC9zdEV2dDppbnN0YW5jZUlEPgogICAgICAgICAgICAgICAgICA8c3RFdnQ6d2hlbj4yMDA4&#10;LTA1LTE2VDEwOjM1OjQz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nNhdmVkPC9zdEV2dDphY3Rpb24+CiAgICAgICAgICAgICAgICAgIDxzdEV2dDpp&#10;bnN0YW5jZUlEPnhtcC5paWQ6Rjc3RjExNzQwNzIwNjgxMUJCMURCRjhGMjQyQjZGODQ8L3N0RXZ0&#10;Omluc3RhbmNlSUQ+CiAgICAgICAgICAgICAgICAgIDxzdEV2dDp3aGVuPjIwMDgtMDYtMDlUMTQ6&#10;NTg6MzY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MDFFNTQwNjY0QTNEREQxMUJEMzNEM0VCOEQzQTEwNjg8L3N0RXZ0Omlu&#10;c3RhbmNlSUQ+CiAgICAgICAgICAgICAgICAgIDxzdEV2dDp3aGVuPjIwMDgtMDYtMThUMjI6MjQ6&#10;MDEr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zYXZlZDwvc3RFdnQ6&#10;YWN0aW9uPgogICAgICAgICAgICAgICAgICA8c3RFdnQ6aW5zdGFuY2VJRD54bXAuaWlkOjZCNkFF&#10;MkE1NzIzRUREMTFBNkYxQkFCRjdDNUE3QTUxPC9zdEV2dDppbnN0YW5jZUlEPgogICAgICAgICAg&#10;ICAgICAgICA8c3RFdnQ6d2hlbj4yMDA4LTA2LTE5VDIwOjMwOjM0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pGQkRCN0I1MzhCMUZFMDExOUQwNzgyM0Ex&#10;NDI2MURBMzwvc3RFdnQ6aW5zdGFuY2VJRD4KICAgICAgICAgICAgICAgICAgPHN0RXZ0OndoZW4+&#10;MjAxMS0wMS0xNFQxNDowNjo0OCsxMTowMDwvc3RFdnQ6d2hlbj4KICAgICAgICAgICAgICAgICAg&#10;PHN0RXZ0OnNvZnR3YXJlQWdlbnQ+QWRvYmUgSWxsdXN0cmF0b3IgQ1M0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BREI2ODAwOThBMzhFMDExQTdBQ0U1MzYzNEM5OEJDMTwvc3RFdnQ6aW5zdGFuY2VJRD4KICAg&#10;ICAgICAgICAgICAgICAgPHN0RXZ0OndoZW4+MjAxMS0wMi0xNVQwOTozMDozMysxMTowMDwvc3RF&#10;dnQ6d2hlbj4KICAgICAgICAgICAgICAgICAgPHN0RXZ0OnNvZnR3YXJlQWdlbnQ+QWRvYmUgSWxs&#10;dXN0cmF0b3IgQ1M0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Ao8P3hwYWNrZXQgZW5k&#10;PSJ3Ij8+/+4ADkFkb2JlAGTAAAAAAf/bAIQAAQEBAQEBAQEBAQEBAQEBAQEBAQEBAQEBAQEBAQEB&#10;AQEBAQEBAQEBAQEBAQICAgICAgICAgICAwMDAwMDAwMDAwEBAQEBAQECAQECAgIBAgIDAwMDAwMD&#10;AwMDAwMDAwMDAwMDAwMDAwMDAwMDAwMDAwMDAwMDAwMDAwMDAwMDAwMD/8AAEQgCAAPbAwERAAIR&#10;AQMRAf/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&#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J&#10;Kt39sXGVc9Bkt6bSx9dSuYqmirdx4ekq6eUAExz089ZHNC4B+jAH3uh690/YzK4vNUceQw2SoMtQ&#10;StIsVdjKynr6ORonMcqx1NLJLC7RyKVYBjYix596691P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U6+a//AGVZ3j/4e9V/7h0XtWnwDppuPV5/8tL/ALJF&#10;2J/2vN9f+9fl/bEvx9XXh0fb231b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&#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vPv2tfi5f8AwA/ZV+JnjzSrOHUtU8E+FNU1+ztJQTHdTWtn&#10;LOkbYIOGaMA4IODQB6DRXwL/AMG8v/BWvVv+Csn7Huq614yh0m1+I/gjV20rXYtNhMNvcxSL5trd&#10;LGWYoHXehGcF4JCAAQB99UAFFFeXXX7a/wAJ7T9p6x+C58eeHZPipqFpLfReGobjzr5IY4/MdpFQ&#10;ERHy8uFkKsygkAjmgD1G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&#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q13aQXUYWeGOZf7siBh+tFFYV/wCGyZbGFqvg3QJbKaR9D015Apw7&#10;WkZP54ryXxl4d0q1+2+TplnDtT5fLt0XH0wKKK/Ksz3Z4tbc8m8SQR2/k+VGseeuxQM1kUUV8JU+&#10;NnmPcKKKKzEa3h2CK4vpFljWRdnRlBFel+E9C0268nztPtZcy4PmQK38xRRXrYLdG1M9d8O+C/Dz&#10;WqyHQdMMgbhjZx5/PbXQW+i6fZgfZ7C2g/65wqvf2FFFfpmVbo9ejuaVFFFfcnp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alt="NSW Government Fisheries logo" style="position:absolute;top:71539;width:23999;height:7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">
                      <v:imagedata r:id="rId32" o:title="NSW Government Fisheries logo"/>
                    </v:shape>
                    <v:shape id="Picture 40" o:spid="_x0000_s1028" type="#_x0000_t75" alt="University of Canberra logo" style="position:absolute;left:31745;top:23247;width:22184;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">
                      <v:imagedata r:id="rId33" o:title="University of Canberra logo"/>
                    </v:shape>
                    <v:shape id="Picture 41" o:spid="_x0000_s1029" type="#_x0000_t75" alt="Commonwealth Environmental Water Office Logo" style="position:absolute;left:14487;width:31458;height:1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">
                      <v:imagedata r:id="rId34" o:title="Commonwealth Environmental Water Office Logo"/>
                    </v:shape>
                    <v:shape id="Picture 42" o:spid="_x0000_s1030" type="#_x0000_t75" alt="CSIRO logo" style="position:absolute;left:10391;top:21240;width:11481;height:11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">
                      <v:imagedata r:id="rId35" o:title="CSIRO logo"/>
                    </v:shape>
                    <v:shape id="Picture 43" o:spid="_x0000_s1031" type="#_x0000_t75" alt="Arthur Rylah Institute logo" style="position:absolute;left:1755;top:58093;width:14186;height:7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">
                      <v:imagedata r:id="rId36" o:title="Arthur Rylah Institute logo"/>
                    </v:shape>
                    <v:shape id="Picture 44" o:spid="_x0000_s1032" type="#_x0000_t75" alt="Charles Sturt University logo" style="position:absolute;left:1992;top:43424;width:16383;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">
                      <v:imagedata r:id="rId37" o:title="Charles Sturt University logo"/>
                    </v:shape>
                    <v:shape id="Picture 46" o:spid="_x0000_s1033" type="#_x0000_t75" alt="Deakin University logo" style="position:absolute;left:25663;top:42062;width:9106;height:9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">
                      <v:imagedata r:id="rId38" o:title="Deakin University logo"/>
                    </v:shape>
                    <v:shape id="Picture 47" o:spid="_x0000_s1034" type="#_x0000_t75" alt="University of New England logo" style="position:absolute;left:46397;top:57518;width:11531;height:8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">
                      <v:imagedata r:id="rId39" o:title="University of New England logo"/>
                    </v:shape>
                    <v:shape id="Picture 48" o:spid="_x0000_s1035" type="#_x0000_t75" alt="Brooks Ecology &amp; Technology logo" style="position:absolute;left:41338;top:44054;width:17099;height:5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">
                      <v:imagedata r:id="rId40" o:title="Brooks Ecology &amp; Technology logo"/>
                    </v:shape>
                    <v:shape id="Picture 49" o:spid="_x0000_s1036" type="#_x0000_t75" alt="Australian River Restoration Centre logo" style="position:absolute;left:34908;top:73770;width:24308;height:4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">
                      <v:imagedata r:id="rId41" o:title="Australian River Restoration Centre logo"/>
                    </v:shape>
                  </v:group>
                </w:pict>
              </mc:Fallback>
            </mc:AlternateContent>
          </w:r>
          <w:r w:rsidR="00ED2F4B">
            <w:rPr>
              <w:noProof/>
            </w:rPr>
            <mc:AlternateContent>
              <mc:Choice Requires="wps">
                <w:drawing>
                  <wp:anchor distT="0" distB="0" distL="114300" distR="114300" simplePos="0" relativeHeight="251762688" behindDoc="1" locked="1" layoutInCell="1" allowOverlap="1" wp14:anchorId="6CC9FAA2" wp14:editId="4EA3A0CE">
                    <wp:simplePos x="0" y="0"/>
                    <wp:positionH relativeFrom="page">
                      <wp:align>right</wp:align>
                    </wp:positionH>
                    <wp:positionV relativeFrom="page">
                      <wp:align>bottom</wp:align>
                    </wp:positionV>
                    <wp:extent cx="7560310" cy="393700"/>
                    <wp:effectExtent l="0" t="0" r="2540" b="6350"/>
                    <wp:wrapNone/>
                    <wp:docPr id="37"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93700"/>
                            </a:xfrm>
                            <a:prstGeom prst="rect">
                              <a:avLst/>
                            </a:prstGeom>
                            <a:solidFill>
                              <a:srgbClr val="01528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266DE" id="Rectangle 85" o:spid="_x0000_s1026" alt="&quot;&quot;" style="position:absolute;margin-left:544.1pt;margin-top:0;width:595.3pt;height:31pt;z-index:-25155379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" fillcolor="#01528b" stroked="f">
                    <w10:wrap anchorx="page" anchory="page"/>
                    <w10:anchorlock/>
                  </v:rect>
                </w:pict>
              </mc:Fallback>
            </mc:AlternateContent>
          </w:r>
        </w:p>
      </w:sdtContent>
    </w:sdt>
    <w:p w14:paraId="42BBBCFB" w14:textId="733877C1" w:rsidR="000B40F1" w:rsidRPr="00A94CEC" w:rsidRDefault="000B40F1" w:rsidP="000B40F1">
      <w:pPr>
        <w:spacing w:after="0"/>
        <w:rPr>
          <w:rStyle w:val="Bold"/>
        </w:rPr>
      </w:pPr>
    </w:p>
    <w:p w14:paraId="374DBD2E" w14:textId="77777777" w:rsidR="000A3EFE" w:rsidRDefault="000A3EFE" w:rsidP="000A3EFE">
      <w:pPr>
        <w:spacing w:after="139" w:line="256" w:lineRule="auto"/>
      </w:pPr>
      <w:r>
        <w:t xml:space="preserve"> </w:t>
      </w:r>
    </w:p>
    <w:p w14:paraId="3C5F58F1" w14:textId="77777777" w:rsidR="000A3EFE" w:rsidRDefault="000A3EFE" w:rsidP="000A3EFE">
      <w:pPr>
        <w:spacing w:after="0" w:line="256" w:lineRule="auto"/>
        <w:ind w:right="5102"/>
      </w:pPr>
      <w:r>
        <w:t xml:space="preserve"> </w:t>
      </w:r>
    </w:p>
    <w:p w14:paraId="30E3D71D" w14:textId="77777777" w:rsidR="00606BE6" w:rsidRPr="00606BE6" w:rsidRDefault="00606BE6" w:rsidP="00606BE6"/>
    <w:p w14:paraId="2FC04AE7" w14:textId="77777777" w:rsidR="00606BE6" w:rsidRPr="00606BE6" w:rsidRDefault="00606BE6" w:rsidP="00606BE6"/>
    <w:p w14:paraId="7F0651D0" w14:textId="77777777" w:rsidR="00795EC4" w:rsidRDefault="00795EC4" w:rsidP="00606BE6">
      <w:pPr>
        <w:rPr>
          <w:noProof/>
        </w:rPr>
      </w:pPr>
    </w:p>
    <w:p w14:paraId="307D86DC" w14:textId="77777777" w:rsidR="00606BE6" w:rsidRPr="00606BE6" w:rsidRDefault="00606BE6" w:rsidP="00606BE6"/>
    <w:p w14:paraId="5AAB67C8" w14:textId="77777777" w:rsidR="00ED2F4B" w:rsidRPr="00E06932" w:rsidRDefault="00ED2F4B" w:rsidP="00ED2F4B">
      <w:pPr>
        <w:rPr>
          <w:b/>
          <w:bCs/>
        </w:rPr>
      </w:pPr>
      <w:r w:rsidRPr="00E06932">
        <w:rPr>
          <w:b/>
          <w:bCs/>
        </w:rPr>
        <w:t>Partners</w:t>
      </w:r>
    </w:p>
    <w:p w14:paraId="7CB956E5" w14:textId="77777777" w:rsidR="00606BE6" w:rsidRPr="00606BE6" w:rsidRDefault="00606BE6" w:rsidP="00606BE6"/>
    <w:p w14:paraId="6D4776F7" w14:textId="77777777" w:rsidR="00606BE6" w:rsidRPr="00606BE6" w:rsidRDefault="00606BE6" w:rsidP="00606BE6"/>
    <w:p w14:paraId="69ABD199" w14:textId="77777777" w:rsidR="00606BE6" w:rsidRPr="00606BE6" w:rsidRDefault="00606BE6" w:rsidP="00606BE6"/>
    <w:p w14:paraId="7F94BBC3" w14:textId="77777777" w:rsidR="00606BE6" w:rsidRPr="00606BE6" w:rsidRDefault="00606BE6" w:rsidP="00606BE6"/>
    <w:p w14:paraId="07F4183C" w14:textId="77777777" w:rsidR="00606BE6" w:rsidRPr="00606BE6" w:rsidRDefault="00606BE6" w:rsidP="00606BE6"/>
    <w:p w14:paraId="3A527AF5" w14:textId="758DA5F1" w:rsidR="00606BE6" w:rsidRPr="00606BE6" w:rsidRDefault="00606BE6" w:rsidP="00606BE6"/>
    <w:p w14:paraId="0943D596" w14:textId="0C4C0F1F" w:rsidR="00606BE6" w:rsidRDefault="00606BE6" w:rsidP="00606BE6"/>
    <w:p w14:paraId="0A658109" w14:textId="63C63873" w:rsidR="00A14107" w:rsidRDefault="00A14107" w:rsidP="000A3EFE">
      <w:pPr>
        <w:pStyle w:val="BodyText"/>
        <w:rPr>
          <w:sz w:val="18"/>
        </w:rPr>
      </w:pPr>
    </w:p>
    <w:p w14:paraId="5DFDF5EE" w14:textId="53721565" w:rsidR="00ED2F4B" w:rsidRDefault="00ED2F4B" w:rsidP="000A3EFE">
      <w:pPr>
        <w:pStyle w:val="BodyText"/>
        <w:rPr>
          <w:sz w:val="18"/>
        </w:rPr>
      </w:pPr>
    </w:p>
    <w:p w14:paraId="72D080CD" w14:textId="5623F4E7" w:rsidR="00ED2F4B" w:rsidRPr="006C2F7A" w:rsidRDefault="00021F24" w:rsidP="000A3EFE">
      <w:pPr>
        <w:pStyle w:val="BodyText"/>
        <w:rPr>
          <w:sz w:val="18"/>
        </w:rPr>
      </w:pPr>
      <w:r>
        <w:rPr>
          <w:noProof/>
          <w:sz w:val="18"/>
        </w:rPr>
        <w:drawing>
          <wp:anchor distT="0" distB="0" distL="114300" distR="114300" simplePos="0" relativeHeight="251767808" behindDoc="1" locked="0" layoutInCell="1" allowOverlap="1" wp14:anchorId="3753DA33" wp14:editId="3C77208E">
            <wp:simplePos x="0" y="0"/>
            <wp:positionH relativeFrom="margin">
              <wp:align>center</wp:align>
            </wp:positionH>
            <wp:positionV relativeFrom="paragraph">
              <wp:posOffset>1619885</wp:posOffset>
            </wp:positionV>
            <wp:extent cx="1554483" cy="998222"/>
            <wp:effectExtent l="0" t="0" r="0" b="0"/>
            <wp:wrapTight wrapText="bothSides">
              <wp:wrapPolygon edited="0">
                <wp:start x="5559" y="824"/>
                <wp:lineTo x="3971" y="2885"/>
                <wp:lineTo x="3441" y="4947"/>
                <wp:lineTo x="3706" y="8244"/>
                <wp:lineTo x="1324" y="12366"/>
                <wp:lineTo x="794" y="13603"/>
                <wp:lineTo x="529" y="18962"/>
                <wp:lineTo x="1588" y="19374"/>
                <wp:lineTo x="8735" y="20198"/>
                <wp:lineTo x="19324" y="20198"/>
                <wp:lineTo x="20118" y="18962"/>
                <wp:lineTo x="20647" y="16076"/>
                <wp:lineTo x="20647" y="824"/>
                <wp:lineTo x="5559" y="82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RDI_Lockup_Full_Colour_RGB.png"/>
                    <pic:cNvPicPr/>
                  </pic:nvPicPr>
                  <pic:blipFill>
                    <a:blip r:embed="rId42"/>
                    <a:stretch>
                      <a:fillRect/>
                    </a:stretch>
                  </pic:blipFill>
                  <pic:spPr>
                    <a:xfrm>
                      <a:off x="0" y="0"/>
                      <a:ext cx="1554483" cy="998222"/>
                    </a:xfrm>
                    <a:prstGeom prst="rect">
                      <a:avLst/>
                    </a:prstGeom>
                  </pic:spPr>
                </pic:pic>
              </a:graphicData>
            </a:graphic>
          </wp:anchor>
        </w:drawing>
      </w:r>
    </w:p>
    <w:sectPr w:rsidR="00ED2F4B" w:rsidRPr="006C2F7A" w:rsidSect="00A94CEC">
      <w:footerReference w:type="even" r:id="rId43"/>
      <w:type w:val="evenPage"/>
      <w:pgSz w:w="11906" w:h="16838" w:code="9"/>
      <w:pgMar w:top="1134" w:right="1134" w:bottom="1134" w:left="1134" w:header="510"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5199A8" w14:textId="77777777" w:rsidR="00A62471" w:rsidRDefault="00A62471" w:rsidP="009964E7">
      <w:r>
        <w:separator/>
      </w:r>
    </w:p>
    <w:p w14:paraId="0480C815" w14:textId="77777777" w:rsidR="00A62471" w:rsidRDefault="00A62471"/>
  </w:endnote>
  <w:endnote w:type="continuationSeparator" w:id="0">
    <w:p w14:paraId="1E8E7D54" w14:textId="77777777" w:rsidR="00A62471" w:rsidRDefault="00A62471" w:rsidP="009964E7">
      <w:r>
        <w:continuationSeparator/>
      </w:r>
    </w:p>
    <w:p w14:paraId="5B6AC07A" w14:textId="77777777" w:rsidR="00A62471" w:rsidRDefault="00A624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E738F" w14:textId="460E5B8F" w:rsidR="00C01519" w:rsidRDefault="00C01519" w:rsidP="00CF12F8">
    <w:pPr>
      <w:pStyle w:val="Footer"/>
      <w:tabs>
        <w:tab w:val="clear" w:pos="4513"/>
        <w:tab w:val="clear" w:pos="9026"/>
        <w:tab w:val="left" w:pos="720"/>
        <w:tab w:val="left" w:pos="6045"/>
      </w:tabs>
    </w:pPr>
    <w:r>
      <w:rPr>
        <w:rStyle w:val="PageNumber"/>
      </w:rPr>
      <w:fldChar w:fldCharType="begin"/>
    </w:r>
    <w:r>
      <w:rPr>
        <w:rStyle w:val="PageNumber"/>
      </w:rPr>
      <w:instrText xml:space="preserve"> PAGE </w:instrText>
    </w:r>
    <w:r>
      <w:rPr>
        <w:rStyle w:val="PageNumber"/>
      </w:rPr>
      <w:fldChar w:fldCharType="separate"/>
    </w:r>
    <w:r>
      <w:rPr>
        <w:rStyle w:val="PageNumber"/>
      </w:rPr>
      <w:t>i</w:t>
    </w:r>
    <w:proofErr w:type="spellStart"/>
    <w:r>
      <w:rPr>
        <w:rStyle w:val="PageNumber"/>
      </w:rPr>
      <w:t>i</w:t>
    </w:r>
    <w:proofErr w:type="spellEnd"/>
    <w:r>
      <w:rPr>
        <w:rStyle w:val="PageNumber"/>
      </w:rPr>
      <w:fldChar w:fldCharType="end"/>
    </w:r>
    <w:r>
      <w:rPr>
        <w:rStyle w:val="PageNumber"/>
      </w:rPr>
      <w:t xml:space="preserve"> | </w:t>
    </w:r>
    <w:r>
      <w:rPr>
        <w:noProof/>
      </w:rPr>
      <w:fldChar w:fldCharType="begin"/>
    </w:r>
    <w:r>
      <w:rPr>
        <w:noProof/>
      </w:rPr>
      <w:instrText xml:space="preserve"> STYLEREF  CoverTitle </w:instrTex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8B5F0" w14:textId="19301375" w:rsidR="00C01519" w:rsidRPr="00DD7FCD" w:rsidRDefault="00C01519" w:rsidP="00DD7F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B50173" w14:textId="77777777" w:rsidR="00A62471" w:rsidRDefault="00A62471">
      <w:r>
        <w:separator/>
      </w:r>
    </w:p>
  </w:footnote>
  <w:footnote w:type="continuationSeparator" w:id="0">
    <w:p w14:paraId="2D53485E" w14:textId="77777777" w:rsidR="00A62471" w:rsidRDefault="00A62471">
      <w:r>
        <w:continuationSeparator/>
      </w:r>
    </w:p>
  </w:footnote>
  <w:footnote w:type="continuationNotice" w:id="1">
    <w:p w14:paraId="3DEA179E" w14:textId="77777777" w:rsidR="00A62471" w:rsidRDefault="00A62471">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2C7CF212"/>
    <w:lvl w:ilvl="0">
      <w:start w:val="1"/>
      <w:numFmt w:val="lowerLetter"/>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14A82553"/>
    <w:multiLevelType w:val="multilevel"/>
    <w:tmpl w:val="BE88D78C"/>
    <w:lvl w:ilvl="0">
      <w:start w:val="1"/>
      <w:numFmt w:val="decimal"/>
      <w:pStyle w:val="ListNumber"/>
      <w:lvlText w:val="%1."/>
      <w:lvlJc w:val="left"/>
      <w:pPr>
        <w:ind w:left="680" w:hanging="396"/>
      </w:pPr>
      <w:rPr>
        <w:rFonts w:cs="Times New Roman" w:hint="default"/>
      </w:rPr>
    </w:lvl>
    <w:lvl w:ilvl="1">
      <w:start w:val="1"/>
      <w:numFmt w:val="lowerLetter"/>
      <w:pStyle w:val="ListNumber2"/>
      <w:lvlText w:val="%2."/>
      <w:lvlJc w:val="left"/>
      <w:pPr>
        <w:ind w:left="1077" w:hanging="397"/>
      </w:pPr>
      <w:rPr>
        <w:rFonts w:cs="Times New Roman" w:hint="default"/>
      </w:rPr>
    </w:lvl>
    <w:lvl w:ilvl="2">
      <w:start w:val="1"/>
      <w:numFmt w:val="bullet"/>
      <w:pStyle w:val="ListNumber3"/>
      <w:lvlText w:val=""/>
      <w:lvlJc w:val="left"/>
      <w:pPr>
        <w:ind w:left="1474" w:hanging="397"/>
      </w:pPr>
      <w:rPr>
        <w:rFonts w:ascii="Wingdings" w:hAnsi="Wingdings"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6" w15:restartNumberingAfterBreak="0">
    <w:nsid w:val="1B525A87"/>
    <w:multiLevelType w:val="hybridMultilevel"/>
    <w:tmpl w:val="6B4466E6"/>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7" w15:restartNumberingAfterBreak="0">
    <w:nsid w:val="1D5744F0"/>
    <w:multiLevelType w:val="hybridMultilevel"/>
    <w:tmpl w:val="75025510"/>
    <w:lvl w:ilvl="0" w:tplc="0C09001B">
      <w:start w:val="1"/>
      <w:numFmt w:val="lowerRoman"/>
      <w:lvlText w:val="%1."/>
      <w:lvlJc w:val="righ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0"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31DE4D1D"/>
    <w:multiLevelType w:val="hybridMultilevel"/>
    <w:tmpl w:val="3160AE6E"/>
    <w:lvl w:ilvl="0" w:tplc="0C09001B">
      <w:start w:val="1"/>
      <w:numFmt w:val="lowerRoman"/>
      <w:lvlText w:val="%1."/>
      <w:lvlJc w:val="righ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15:restartNumberingAfterBreak="0">
    <w:nsid w:val="3EA7459B"/>
    <w:multiLevelType w:val="hybridMultilevel"/>
    <w:tmpl w:val="F470F45C"/>
    <w:lvl w:ilvl="0" w:tplc="1FAC625A">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4" w15:restartNumberingAfterBreak="0">
    <w:nsid w:val="40525A68"/>
    <w:multiLevelType w:val="hybridMultilevel"/>
    <w:tmpl w:val="D5AE33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265682E"/>
    <w:multiLevelType w:val="multilevel"/>
    <w:tmpl w:val="6E74B694"/>
    <w:styleLink w:val="Bullets"/>
    <w:lvl w:ilvl="0">
      <w:start w:val="1"/>
      <w:numFmt w:val="bullet"/>
      <w:lvlText w:val=""/>
      <w:lvlJc w:val="left"/>
      <w:pPr>
        <w:tabs>
          <w:tab w:val="num" w:pos="199"/>
        </w:tabs>
        <w:ind w:left="199" w:hanging="199"/>
      </w:pPr>
      <w:rPr>
        <w:rFonts w:ascii="Symbol" w:hAnsi="Symbol" w:hint="default"/>
      </w:rPr>
    </w:lvl>
    <w:lvl w:ilvl="1">
      <w:start w:val="1"/>
      <w:numFmt w:val="bullet"/>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6" w15:restartNumberingAfterBreak="0">
    <w:nsid w:val="43402AD1"/>
    <w:multiLevelType w:val="hybridMultilevel"/>
    <w:tmpl w:val="90EAF1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44FB0203"/>
    <w:multiLevelType w:val="hybridMultilevel"/>
    <w:tmpl w:val="CACA33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ED341D0"/>
    <w:multiLevelType w:val="hybridMultilevel"/>
    <w:tmpl w:val="204C5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F9080A"/>
    <w:multiLevelType w:val="multilevel"/>
    <w:tmpl w:val="D92E5B66"/>
    <w:lvl w:ilvl="0">
      <w:start w:val="1"/>
      <w:numFmt w:val="bullet"/>
      <w:pStyle w:val="ListBullet"/>
      <w:lvlText w:val=""/>
      <w:lvlJc w:val="left"/>
      <w:pPr>
        <w:ind w:left="482" w:hanging="198"/>
      </w:pPr>
      <w:rPr>
        <w:rFonts w:ascii="Symbol" w:hAnsi="Symbol" w:hint="default"/>
      </w:rPr>
    </w:lvl>
    <w:lvl w:ilvl="1">
      <w:start w:val="1"/>
      <w:numFmt w:val="bullet"/>
      <w:pStyle w:val="ListBullet2"/>
      <w:lvlText w:val="–"/>
      <w:lvlJc w:val="left"/>
      <w:pPr>
        <w:ind w:left="680" w:hanging="198"/>
      </w:pPr>
      <w:rPr>
        <w:rFonts w:ascii="Arial" w:hAnsi="Arial" w:hint="default"/>
      </w:rPr>
    </w:lvl>
    <w:lvl w:ilvl="2">
      <w:start w:val="1"/>
      <w:numFmt w:val="bullet"/>
      <w:pStyle w:val="ListBullet3"/>
      <w:lvlText w:val=""/>
      <w:lvlJc w:val="left"/>
      <w:pPr>
        <w:ind w:left="879" w:hanging="199"/>
      </w:pPr>
      <w:rPr>
        <w:rFonts w:ascii="Wingdings" w:hAnsi="Wingdings" w:hint="default"/>
      </w:rPr>
    </w:lvl>
    <w:lvl w:ilvl="3">
      <w:start w:val="1"/>
      <w:numFmt w:val="none"/>
      <w:lvlText w:val=""/>
      <w:lvlJc w:val="left"/>
      <w:pPr>
        <w:ind w:left="2993" w:hanging="360"/>
      </w:pPr>
      <w:rPr>
        <w:rFonts w:cs="Times New Roman" w:hint="default"/>
      </w:rPr>
    </w:lvl>
    <w:lvl w:ilvl="4">
      <w:start w:val="1"/>
      <w:numFmt w:val="none"/>
      <w:lvlText w:val=""/>
      <w:lvlJc w:val="left"/>
      <w:pPr>
        <w:ind w:left="3713" w:hanging="360"/>
      </w:pPr>
      <w:rPr>
        <w:rFonts w:cs="Times New Roman" w:hint="default"/>
      </w:rPr>
    </w:lvl>
    <w:lvl w:ilvl="5">
      <w:start w:val="1"/>
      <w:numFmt w:val="none"/>
      <w:lvlText w:val=""/>
      <w:lvlJc w:val="left"/>
      <w:pPr>
        <w:ind w:left="4433" w:hanging="360"/>
      </w:pPr>
      <w:rPr>
        <w:rFonts w:cs="Times New Roman" w:hint="default"/>
      </w:rPr>
    </w:lvl>
    <w:lvl w:ilvl="6">
      <w:start w:val="1"/>
      <w:numFmt w:val="none"/>
      <w:lvlText w:val=""/>
      <w:lvlJc w:val="left"/>
      <w:pPr>
        <w:ind w:left="5153" w:hanging="360"/>
      </w:pPr>
      <w:rPr>
        <w:rFonts w:cs="Times New Roman" w:hint="default"/>
      </w:rPr>
    </w:lvl>
    <w:lvl w:ilvl="7">
      <w:start w:val="1"/>
      <w:numFmt w:val="none"/>
      <w:lvlText w:val=""/>
      <w:lvlJc w:val="left"/>
      <w:pPr>
        <w:ind w:left="5873" w:hanging="360"/>
      </w:pPr>
      <w:rPr>
        <w:rFonts w:cs="Times New Roman" w:hint="default"/>
      </w:rPr>
    </w:lvl>
    <w:lvl w:ilvl="8">
      <w:start w:val="1"/>
      <w:numFmt w:val="none"/>
      <w:lvlText w:val=""/>
      <w:lvlJc w:val="left"/>
      <w:pPr>
        <w:ind w:left="6593" w:hanging="360"/>
      </w:pPr>
      <w:rPr>
        <w:rFonts w:cs="Times New Roman" w:hint="default"/>
      </w:rPr>
    </w:lvl>
  </w:abstractNum>
  <w:abstractNum w:abstractNumId="20" w15:restartNumberingAfterBreak="0">
    <w:nsid w:val="59194EAC"/>
    <w:multiLevelType w:val="hybridMultilevel"/>
    <w:tmpl w:val="B8260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9444BE6"/>
    <w:multiLevelType w:val="multilevel"/>
    <w:tmpl w:val="A2EE0640"/>
    <w:lvl w:ilvl="0">
      <w:start w:val="1"/>
      <w:numFmt w:val="decimal"/>
      <w:pStyle w:val="Heading1"/>
      <w:lvlText w:val="%1"/>
      <w:lvlJc w:val="left"/>
      <w:pPr>
        <w:ind w:left="1134" w:hanging="1134"/>
      </w:pPr>
      <w:rPr>
        <w:rFonts w:cs="Times New Roman" w:hint="default"/>
      </w:rPr>
    </w:lvl>
    <w:lvl w:ilvl="1">
      <w:start w:val="1"/>
      <w:numFmt w:val="decimal"/>
      <w:pStyle w:val="Heading2"/>
      <w:lvlText w:val="%1.%2"/>
      <w:lvlJc w:val="left"/>
      <w:pPr>
        <w:ind w:left="1134" w:hanging="1134"/>
      </w:pPr>
      <w:rPr>
        <w:rFonts w:cs="Times New Roman" w:hint="default"/>
      </w:rPr>
    </w:lvl>
    <w:lvl w:ilvl="2">
      <w:start w:val="1"/>
      <w:numFmt w:val="decimal"/>
      <w:pStyle w:val="Heading3"/>
      <w:lvlText w:val="%1.%2.%3"/>
      <w:lvlJc w:val="left"/>
      <w:pPr>
        <w:ind w:left="1134" w:hanging="1134"/>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2" w15:restartNumberingAfterBreak="0">
    <w:nsid w:val="5A1767B6"/>
    <w:multiLevelType w:val="multilevel"/>
    <w:tmpl w:val="14C8A526"/>
    <w:styleLink w:val="Numbers"/>
    <w:lvl w:ilvl="0">
      <w:start w:val="1"/>
      <w:numFmt w:val="decimal"/>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3" w15:restartNumberingAfterBreak="0">
    <w:nsid w:val="5D8743A4"/>
    <w:multiLevelType w:val="hybridMultilevel"/>
    <w:tmpl w:val="771E21DE"/>
    <w:lvl w:ilvl="0" w:tplc="05920732">
      <w:start w:val="1"/>
      <w:numFmt w:val="bullet"/>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5" w15:restartNumberingAfterBreak="0">
    <w:nsid w:val="60DA5925"/>
    <w:multiLevelType w:val="hybridMultilevel"/>
    <w:tmpl w:val="75025510"/>
    <w:lvl w:ilvl="0" w:tplc="0C09001B">
      <w:start w:val="1"/>
      <w:numFmt w:val="lowerRoman"/>
      <w:lvlText w:val="%1."/>
      <w:lvlJc w:val="righ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6063429"/>
    <w:multiLevelType w:val="multilevel"/>
    <w:tmpl w:val="97A651F8"/>
    <w:lvl w:ilvl="0">
      <w:start w:val="1"/>
      <w:numFmt w:val="upperLetter"/>
      <w:pStyle w:val="AppendixHeading1base"/>
      <w:lvlText w:val="Appendix %1 "/>
      <w:lvlJc w:val="left"/>
      <w:pPr>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7" w15:restartNumberingAfterBreak="0">
    <w:nsid w:val="763B0CF5"/>
    <w:multiLevelType w:val="hybridMultilevel"/>
    <w:tmpl w:val="75DE25A6"/>
    <w:lvl w:ilvl="0" w:tplc="0748901E">
      <w:start w:val="1"/>
      <w:numFmt w:val="bullet"/>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28" w15:restartNumberingAfterBreak="0">
    <w:nsid w:val="7AF30F79"/>
    <w:multiLevelType w:val="hybridMultilevel"/>
    <w:tmpl w:val="75025510"/>
    <w:lvl w:ilvl="0" w:tplc="0C09001B">
      <w:start w:val="1"/>
      <w:numFmt w:val="lowerRoman"/>
      <w:lvlText w:val="%1."/>
      <w:lvlJc w:val="righ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5"/>
  </w:num>
  <w:num w:numId="6">
    <w:abstractNumId w:val="9"/>
  </w:num>
  <w:num w:numId="7">
    <w:abstractNumId w:val="9"/>
  </w:num>
  <w:num w:numId="8">
    <w:abstractNumId w:val="8"/>
  </w:num>
  <w:num w:numId="9">
    <w:abstractNumId w:val="22"/>
  </w:num>
  <w:num w:numId="10">
    <w:abstractNumId w:val="12"/>
  </w:num>
  <w:num w:numId="11">
    <w:abstractNumId w:val="10"/>
  </w:num>
  <w:num w:numId="12">
    <w:abstractNumId w:val="24"/>
  </w:num>
  <w:num w:numId="13">
    <w:abstractNumId w:val="0"/>
  </w:num>
  <w:num w:numId="14">
    <w:abstractNumId w:val="21"/>
  </w:num>
  <w:num w:numId="15">
    <w:abstractNumId w:val="26"/>
  </w:num>
  <w:num w:numId="16">
    <w:abstractNumId w:val="27"/>
  </w:num>
  <w:num w:numId="17">
    <w:abstractNumId w:val="23"/>
  </w:num>
  <w:num w:numId="18">
    <w:abstractNumId w:val="13"/>
  </w:num>
  <w:num w:numId="19">
    <w:abstractNumId w:val="19"/>
  </w:num>
  <w:num w:numId="20">
    <w:abstractNumId w:val="5"/>
  </w:num>
  <w:num w:numId="21">
    <w:abstractNumId w:val="14"/>
  </w:num>
  <w:num w:numId="22">
    <w:abstractNumId w:val="18"/>
  </w:num>
  <w:num w:numId="23">
    <w:abstractNumId w:val="6"/>
  </w:num>
  <w:num w:numId="24">
    <w:abstractNumId w:val="25"/>
  </w:num>
  <w:num w:numId="25">
    <w:abstractNumId w:val="11"/>
  </w:num>
  <w:num w:numId="26">
    <w:abstractNumId w:val="20"/>
  </w:num>
  <w:num w:numId="27">
    <w:abstractNumId w:val="28"/>
  </w:num>
  <w:num w:numId="28">
    <w:abstractNumId w:val="17"/>
  </w:num>
  <w:num w:numId="29">
    <w:abstractNumId w:val="16"/>
  </w:num>
  <w:num w:numId="30">
    <w:abstractNumId w:val="21"/>
  </w:num>
  <w:num w:numId="31">
    <w:abstractNumId w:val="21"/>
  </w:num>
  <w:num w:numId="32">
    <w:abstractNumId w:val="21"/>
  </w:num>
  <w:num w:numId="33">
    <w:abstractNumId w:val="21"/>
  </w:num>
  <w:num w:numId="34">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efaultTableStyle w:val="ListTable3-Accent2"/>
  <w:evenAndOddHeaders/>
  <w:drawingGridHorizontalSpacing w:val="100"/>
  <w:displayHorizontalDrawingGridEvery w:val="2"/>
  <w:characterSpacingControl w:val="doNotCompress"/>
  <w:hdrShapeDefaults>
    <o:shapedefaults v:ext="edit" spidmax="6145" style="mso-position-vertical-relative:page;v-text-anchor:bottom" fill="f" fillcolor="white" stroke="f">
      <v:fill color="white" on="f"/>
      <v:stroke on="f"/>
      <v:textbox inset="0,0,0,0"/>
      <o:colormru v:ext="edit" colors="#ddd,#f8f8f8"/>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FC6A95"/>
    <w:rsid w:val="00000EEA"/>
    <w:rsid w:val="00001864"/>
    <w:rsid w:val="00002AA7"/>
    <w:rsid w:val="000031E1"/>
    <w:rsid w:val="00011FC6"/>
    <w:rsid w:val="000126EB"/>
    <w:rsid w:val="00014EBE"/>
    <w:rsid w:val="00015E82"/>
    <w:rsid w:val="0001775B"/>
    <w:rsid w:val="0001784B"/>
    <w:rsid w:val="00021F24"/>
    <w:rsid w:val="00022CFC"/>
    <w:rsid w:val="00024F6E"/>
    <w:rsid w:val="00025FD5"/>
    <w:rsid w:val="0002686D"/>
    <w:rsid w:val="00030CF8"/>
    <w:rsid w:val="000312EA"/>
    <w:rsid w:val="000316D4"/>
    <w:rsid w:val="0003217B"/>
    <w:rsid w:val="00032C10"/>
    <w:rsid w:val="000331D4"/>
    <w:rsid w:val="00042A1A"/>
    <w:rsid w:val="000435F0"/>
    <w:rsid w:val="00043876"/>
    <w:rsid w:val="00043F5E"/>
    <w:rsid w:val="000443E1"/>
    <w:rsid w:val="00046533"/>
    <w:rsid w:val="0005035C"/>
    <w:rsid w:val="0005048B"/>
    <w:rsid w:val="00051219"/>
    <w:rsid w:val="00051456"/>
    <w:rsid w:val="0005226F"/>
    <w:rsid w:val="0005371F"/>
    <w:rsid w:val="00053B9F"/>
    <w:rsid w:val="00053E83"/>
    <w:rsid w:val="00056FD0"/>
    <w:rsid w:val="00064612"/>
    <w:rsid w:val="000667A4"/>
    <w:rsid w:val="00072235"/>
    <w:rsid w:val="00074DFE"/>
    <w:rsid w:val="00075774"/>
    <w:rsid w:val="00075B0B"/>
    <w:rsid w:val="000815C2"/>
    <w:rsid w:val="00083CBE"/>
    <w:rsid w:val="00083FBD"/>
    <w:rsid w:val="00085DC0"/>
    <w:rsid w:val="00087ADA"/>
    <w:rsid w:val="000979AD"/>
    <w:rsid w:val="000A3EFE"/>
    <w:rsid w:val="000A4F52"/>
    <w:rsid w:val="000A591D"/>
    <w:rsid w:val="000A6F40"/>
    <w:rsid w:val="000B0A3D"/>
    <w:rsid w:val="000B1470"/>
    <w:rsid w:val="000B3486"/>
    <w:rsid w:val="000B40F1"/>
    <w:rsid w:val="000C02C0"/>
    <w:rsid w:val="000C05F1"/>
    <w:rsid w:val="000C0940"/>
    <w:rsid w:val="000C0E41"/>
    <w:rsid w:val="000C4051"/>
    <w:rsid w:val="000C5523"/>
    <w:rsid w:val="000C61C0"/>
    <w:rsid w:val="000C7D15"/>
    <w:rsid w:val="000D0298"/>
    <w:rsid w:val="000D19DE"/>
    <w:rsid w:val="000D436B"/>
    <w:rsid w:val="000D6D2F"/>
    <w:rsid w:val="000E1CF3"/>
    <w:rsid w:val="000E2422"/>
    <w:rsid w:val="000E455B"/>
    <w:rsid w:val="000E52A5"/>
    <w:rsid w:val="000E599F"/>
    <w:rsid w:val="000F1EC3"/>
    <w:rsid w:val="000F1FE4"/>
    <w:rsid w:val="00101A2A"/>
    <w:rsid w:val="001031AA"/>
    <w:rsid w:val="00104FBD"/>
    <w:rsid w:val="001067F0"/>
    <w:rsid w:val="001068F9"/>
    <w:rsid w:val="001100D4"/>
    <w:rsid w:val="0011346D"/>
    <w:rsid w:val="001134E0"/>
    <w:rsid w:val="0011470B"/>
    <w:rsid w:val="00114B30"/>
    <w:rsid w:val="00116C3E"/>
    <w:rsid w:val="00117E59"/>
    <w:rsid w:val="0012201E"/>
    <w:rsid w:val="00123BCC"/>
    <w:rsid w:val="00123FD7"/>
    <w:rsid w:val="001249CC"/>
    <w:rsid w:val="00124D62"/>
    <w:rsid w:val="0013089B"/>
    <w:rsid w:val="00132F76"/>
    <w:rsid w:val="0013384F"/>
    <w:rsid w:val="00134FC3"/>
    <w:rsid w:val="001362D8"/>
    <w:rsid w:val="00136B7F"/>
    <w:rsid w:val="00141D5A"/>
    <w:rsid w:val="001461DA"/>
    <w:rsid w:val="00154168"/>
    <w:rsid w:val="0015572F"/>
    <w:rsid w:val="0015605C"/>
    <w:rsid w:val="00156BB5"/>
    <w:rsid w:val="00157AAE"/>
    <w:rsid w:val="00161BB6"/>
    <w:rsid w:val="001633D8"/>
    <w:rsid w:val="00165669"/>
    <w:rsid w:val="001708B3"/>
    <w:rsid w:val="00173C4D"/>
    <w:rsid w:val="00174A49"/>
    <w:rsid w:val="00175388"/>
    <w:rsid w:val="00177270"/>
    <w:rsid w:val="001772D6"/>
    <w:rsid w:val="0017758B"/>
    <w:rsid w:val="0019053C"/>
    <w:rsid w:val="00190E0B"/>
    <w:rsid w:val="00192E59"/>
    <w:rsid w:val="00193162"/>
    <w:rsid w:val="00194542"/>
    <w:rsid w:val="00195301"/>
    <w:rsid w:val="00196146"/>
    <w:rsid w:val="001A1005"/>
    <w:rsid w:val="001A1020"/>
    <w:rsid w:val="001A6FD0"/>
    <w:rsid w:val="001B00A0"/>
    <w:rsid w:val="001B23ED"/>
    <w:rsid w:val="001B2CF4"/>
    <w:rsid w:val="001B34DE"/>
    <w:rsid w:val="001B37B5"/>
    <w:rsid w:val="001B6CB5"/>
    <w:rsid w:val="001B79DA"/>
    <w:rsid w:val="001B7BF3"/>
    <w:rsid w:val="001C07F5"/>
    <w:rsid w:val="001C3137"/>
    <w:rsid w:val="001C540A"/>
    <w:rsid w:val="001C5CA5"/>
    <w:rsid w:val="001C6336"/>
    <w:rsid w:val="001C663B"/>
    <w:rsid w:val="001D1412"/>
    <w:rsid w:val="001D36DC"/>
    <w:rsid w:val="001D4D59"/>
    <w:rsid w:val="001D713C"/>
    <w:rsid w:val="001E29BF"/>
    <w:rsid w:val="001E2D97"/>
    <w:rsid w:val="001E30E8"/>
    <w:rsid w:val="001E4C59"/>
    <w:rsid w:val="001E531C"/>
    <w:rsid w:val="001E7944"/>
    <w:rsid w:val="001F2B01"/>
    <w:rsid w:val="0020034E"/>
    <w:rsid w:val="0020114C"/>
    <w:rsid w:val="0020196A"/>
    <w:rsid w:val="00201C06"/>
    <w:rsid w:val="00202938"/>
    <w:rsid w:val="00207117"/>
    <w:rsid w:val="002101A4"/>
    <w:rsid w:val="002109F9"/>
    <w:rsid w:val="00212902"/>
    <w:rsid w:val="002137D2"/>
    <w:rsid w:val="00214440"/>
    <w:rsid w:val="00215132"/>
    <w:rsid w:val="002154A2"/>
    <w:rsid w:val="002156C8"/>
    <w:rsid w:val="00221A8F"/>
    <w:rsid w:val="00221D5A"/>
    <w:rsid w:val="0022431B"/>
    <w:rsid w:val="002254A0"/>
    <w:rsid w:val="002256CA"/>
    <w:rsid w:val="00226413"/>
    <w:rsid w:val="00226900"/>
    <w:rsid w:val="002274F9"/>
    <w:rsid w:val="0023091D"/>
    <w:rsid w:val="00232B56"/>
    <w:rsid w:val="00234D40"/>
    <w:rsid w:val="002418DA"/>
    <w:rsid w:val="00241BAC"/>
    <w:rsid w:val="002421F2"/>
    <w:rsid w:val="00242372"/>
    <w:rsid w:val="00251361"/>
    <w:rsid w:val="0025177C"/>
    <w:rsid w:val="00251DDE"/>
    <w:rsid w:val="00252CBB"/>
    <w:rsid w:val="00255BBB"/>
    <w:rsid w:val="00256AF7"/>
    <w:rsid w:val="002579B2"/>
    <w:rsid w:val="00260CC9"/>
    <w:rsid w:val="00263A58"/>
    <w:rsid w:val="00267364"/>
    <w:rsid w:val="0026739B"/>
    <w:rsid w:val="00273A31"/>
    <w:rsid w:val="00274483"/>
    <w:rsid w:val="00274DF1"/>
    <w:rsid w:val="00274FEA"/>
    <w:rsid w:val="00276E3E"/>
    <w:rsid w:val="00277240"/>
    <w:rsid w:val="00277610"/>
    <w:rsid w:val="00277A23"/>
    <w:rsid w:val="00280E4B"/>
    <w:rsid w:val="00283E0C"/>
    <w:rsid w:val="002852DB"/>
    <w:rsid w:val="00285F27"/>
    <w:rsid w:val="00287FBB"/>
    <w:rsid w:val="0029026E"/>
    <w:rsid w:val="0029371B"/>
    <w:rsid w:val="00293EB0"/>
    <w:rsid w:val="00295D01"/>
    <w:rsid w:val="002A47DB"/>
    <w:rsid w:val="002A5A18"/>
    <w:rsid w:val="002A5D8F"/>
    <w:rsid w:val="002A658F"/>
    <w:rsid w:val="002B2A12"/>
    <w:rsid w:val="002B378F"/>
    <w:rsid w:val="002B3E6E"/>
    <w:rsid w:val="002B4524"/>
    <w:rsid w:val="002C0EA9"/>
    <w:rsid w:val="002C4BF9"/>
    <w:rsid w:val="002C5384"/>
    <w:rsid w:val="002C54A6"/>
    <w:rsid w:val="002D19CD"/>
    <w:rsid w:val="002D1F21"/>
    <w:rsid w:val="002D688F"/>
    <w:rsid w:val="002E00BA"/>
    <w:rsid w:val="002E0C1E"/>
    <w:rsid w:val="002E11E5"/>
    <w:rsid w:val="002E3B33"/>
    <w:rsid w:val="002E3BB0"/>
    <w:rsid w:val="002E6619"/>
    <w:rsid w:val="002E7AB1"/>
    <w:rsid w:val="002E7DC9"/>
    <w:rsid w:val="002F0071"/>
    <w:rsid w:val="002F06CC"/>
    <w:rsid w:val="002F0EED"/>
    <w:rsid w:val="002F5550"/>
    <w:rsid w:val="002F6563"/>
    <w:rsid w:val="002F6753"/>
    <w:rsid w:val="002F7A19"/>
    <w:rsid w:val="00301C5C"/>
    <w:rsid w:val="003036A2"/>
    <w:rsid w:val="003053C7"/>
    <w:rsid w:val="003059EB"/>
    <w:rsid w:val="00306A4B"/>
    <w:rsid w:val="00307B3C"/>
    <w:rsid w:val="00310421"/>
    <w:rsid w:val="003139EB"/>
    <w:rsid w:val="00313CAE"/>
    <w:rsid w:val="0031605A"/>
    <w:rsid w:val="0032045C"/>
    <w:rsid w:val="00322BA1"/>
    <w:rsid w:val="0032796C"/>
    <w:rsid w:val="00331731"/>
    <w:rsid w:val="00333EED"/>
    <w:rsid w:val="0033551F"/>
    <w:rsid w:val="00340806"/>
    <w:rsid w:val="00341FFE"/>
    <w:rsid w:val="003425BE"/>
    <w:rsid w:val="003450A8"/>
    <w:rsid w:val="003461B2"/>
    <w:rsid w:val="0035481A"/>
    <w:rsid w:val="00355B43"/>
    <w:rsid w:val="00356264"/>
    <w:rsid w:val="00356B61"/>
    <w:rsid w:val="00357251"/>
    <w:rsid w:val="003579A8"/>
    <w:rsid w:val="00357F24"/>
    <w:rsid w:val="003609AC"/>
    <w:rsid w:val="00361EE2"/>
    <w:rsid w:val="0036319D"/>
    <w:rsid w:val="003667AF"/>
    <w:rsid w:val="00373C71"/>
    <w:rsid w:val="00380731"/>
    <w:rsid w:val="00383ADF"/>
    <w:rsid w:val="0038407D"/>
    <w:rsid w:val="00387974"/>
    <w:rsid w:val="00390015"/>
    <w:rsid w:val="0039270B"/>
    <w:rsid w:val="00395EF5"/>
    <w:rsid w:val="0039729E"/>
    <w:rsid w:val="003A2FF2"/>
    <w:rsid w:val="003A3052"/>
    <w:rsid w:val="003A3919"/>
    <w:rsid w:val="003A476E"/>
    <w:rsid w:val="003A4AF4"/>
    <w:rsid w:val="003A63AC"/>
    <w:rsid w:val="003A63C3"/>
    <w:rsid w:val="003A647C"/>
    <w:rsid w:val="003A710E"/>
    <w:rsid w:val="003B1238"/>
    <w:rsid w:val="003B4380"/>
    <w:rsid w:val="003B58A6"/>
    <w:rsid w:val="003C40B6"/>
    <w:rsid w:val="003D01D8"/>
    <w:rsid w:val="003D26A3"/>
    <w:rsid w:val="003D3430"/>
    <w:rsid w:val="003D62C9"/>
    <w:rsid w:val="003D641F"/>
    <w:rsid w:val="003D6565"/>
    <w:rsid w:val="003D778D"/>
    <w:rsid w:val="003E27E2"/>
    <w:rsid w:val="003E3972"/>
    <w:rsid w:val="003E45B6"/>
    <w:rsid w:val="003F061A"/>
    <w:rsid w:val="003F152A"/>
    <w:rsid w:val="003F1806"/>
    <w:rsid w:val="003F1FBD"/>
    <w:rsid w:val="003F5D80"/>
    <w:rsid w:val="003F6EAD"/>
    <w:rsid w:val="00400BEE"/>
    <w:rsid w:val="0040108B"/>
    <w:rsid w:val="00401C9F"/>
    <w:rsid w:val="00405516"/>
    <w:rsid w:val="004070AA"/>
    <w:rsid w:val="00410CB7"/>
    <w:rsid w:val="00411649"/>
    <w:rsid w:val="00411FA7"/>
    <w:rsid w:val="00412553"/>
    <w:rsid w:val="004134DD"/>
    <w:rsid w:val="0041517D"/>
    <w:rsid w:val="00416DF7"/>
    <w:rsid w:val="00420CC0"/>
    <w:rsid w:val="004220CB"/>
    <w:rsid w:val="00424719"/>
    <w:rsid w:val="00425B20"/>
    <w:rsid w:val="00426B4D"/>
    <w:rsid w:val="00426E97"/>
    <w:rsid w:val="004362E3"/>
    <w:rsid w:val="00440CFE"/>
    <w:rsid w:val="00441D99"/>
    <w:rsid w:val="00444967"/>
    <w:rsid w:val="00444D4A"/>
    <w:rsid w:val="004459B1"/>
    <w:rsid w:val="00450B7D"/>
    <w:rsid w:val="00450C41"/>
    <w:rsid w:val="00455807"/>
    <w:rsid w:val="00457440"/>
    <w:rsid w:val="0046209B"/>
    <w:rsid w:val="00462182"/>
    <w:rsid w:val="00463ED6"/>
    <w:rsid w:val="00466556"/>
    <w:rsid w:val="004666B7"/>
    <w:rsid w:val="00467438"/>
    <w:rsid w:val="004712A8"/>
    <w:rsid w:val="00471DED"/>
    <w:rsid w:val="00475BB5"/>
    <w:rsid w:val="00475C57"/>
    <w:rsid w:val="00475EB7"/>
    <w:rsid w:val="004766E5"/>
    <w:rsid w:val="004826CF"/>
    <w:rsid w:val="00483F64"/>
    <w:rsid w:val="0048768F"/>
    <w:rsid w:val="00487D3D"/>
    <w:rsid w:val="00491B05"/>
    <w:rsid w:val="00492547"/>
    <w:rsid w:val="00492AD3"/>
    <w:rsid w:val="00494587"/>
    <w:rsid w:val="00494743"/>
    <w:rsid w:val="00497E6A"/>
    <w:rsid w:val="004A067D"/>
    <w:rsid w:val="004A4028"/>
    <w:rsid w:val="004A575F"/>
    <w:rsid w:val="004A7FA7"/>
    <w:rsid w:val="004B1330"/>
    <w:rsid w:val="004B2DAA"/>
    <w:rsid w:val="004B2ED8"/>
    <w:rsid w:val="004B5AC9"/>
    <w:rsid w:val="004C08B6"/>
    <w:rsid w:val="004C0D00"/>
    <w:rsid w:val="004C14AB"/>
    <w:rsid w:val="004C20D8"/>
    <w:rsid w:val="004C3462"/>
    <w:rsid w:val="004C54DF"/>
    <w:rsid w:val="004C5772"/>
    <w:rsid w:val="004C5FAA"/>
    <w:rsid w:val="004D0A90"/>
    <w:rsid w:val="004D139E"/>
    <w:rsid w:val="004D1CE2"/>
    <w:rsid w:val="004D3DB4"/>
    <w:rsid w:val="004D44AC"/>
    <w:rsid w:val="004D5ED7"/>
    <w:rsid w:val="004D7860"/>
    <w:rsid w:val="004E1262"/>
    <w:rsid w:val="004E3049"/>
    <w:rsid w:val="004E411B"/>
    <w:rsid w:val="004E5109"/>
    <w:rsid w:val="004E5514"/>
    <w:rsid w:val="004E5C69"/>
    <w:rsid w:val="004E60D0"/>
    <w:rsid w:val="004E70BF"/>
    <w:rsid w:val="004F12A6"/>
    <w:rsid w:val="004F1565"/>
    <w:rsid w:val="004F1878"/>
    <w:rsid w:val="004F2304"/>
    <w:rsid w:val="004F26F8"/>
    <w:rsid w:val="004F287F"/>
    <w:rsid w:val="004F3517"/>
    <w:rsid w:val="004F4CC9"/>
    <w:rsid w:val="004F75D8"/>
    <w:rsid w:val="005025FE"/>
    <w:rsid w:val="00504585"/>
    <w:rsid w:val="00506DDE"/>
    <w:rsid w:val="005136AD"/>
    <w:rsid w:val="005138BA"/>
    <w:rsid w:val="00513923"/>
    <w:rsid w:val="00514D9D"/>
    <w:rsid w:val="005160B2"/>
    <w:rsid w:val="00516657"/>
    <w:rsid w:val="00516904"/>
    <w:rsid w:val="00520CB5"/>
    <w:rsid w:val="005210CC"/>
    <w:rsid w:val="005211AF"/>
    <w:rsid w:val="005213E2"/>
    <w:rsid w:val="005276C2"/>
    <w:rsid w:val="0053512A"/>
    <w:rsid w:val="005371E4"/>
    <w:rsid w:val="005406F8"/>
    <w:rsid w:val="0054169B"/>
    <w:rsid w:val="005417D2"/>
    <w:rsid w:val="005422E4"/>
    <w:rsid w:val="00543721"/>
    <w:rsid w:val="00544161"/>
    <w:rsid w:val="0054436C"/>
    <w:rsid w:val="00545CF8"/>
    <w:rsid w:val="00550E4D"/>
    <w:rsid w:val="00550F69"/>
    <w:rsid w:val="005523C6"/>
    <w:rsid w:val="005535C1"/>
    <w:rsid w:val="005616AE"/>
    <w:rsid w:val="00566A6B"/>
    <w:rsid w:val="005702B8"/>
    <w:rsid w:val="00571AAC"/>
    <w:rsid w:val="00571ADF"/>
    <w:rsid w:val="00571CEA"/>
    <w:rsid w:val="00571F91"/>
    <w:rsid w:val="0057516A"/>
    <w:rsid w:val="00575E75"/>
    <w:rsid w:val="00581C8A"/>
    <w:rsid w:val="005871BD"/>
    <w:rsid w:val="005900A1"/>
    <w:rsid w:val="00590B01"/>
    <w:rsid w:val="00594464"/>
    <w:rsid w:val="00595936"/>
    <w:rsid w:val="005A0224"/>
    <w:rsid w:val="005A0BA6"/>
    <w:rsid w:val="005A1201"/>
    <w:rsid w:val="005A15E8"/>
    <w:rsid w:val="005A35B2"/>
    <w:rsid w:val="005A3671"/>
    <w:rsid w:val="005A3F38"/>
    <w:rsid w:val="005A50C9"/>
    <w:rsid w:val="005A68C6"/>
    <w:rsid w:val="005A6C20"/>
    <w:rsid w:val="005A6F02"/>
    <w:rsid w:val="005B0BCB"/>
    <w:rsid w:val="005B170A"/>
    <w:rsid w:val="005B2B2E"/>
    <w:rsid w:val="005B4A49"/>
    <w:rsid w:val="005B753C"/>
    <w:rsid w:val="005B77B6"/>
    <w:rsid w:val="005C1B4B"/>
    <w:rsid w:val="005C2541"/>
    <w:rsid w:val="005C6C0F"/>
    <w:rsid w:val="005C71E9"/>
    <w:rsid w:val="005D2384"/>
    <w:rsid w:val="005D5D01"/>
    <w:rsid w:val="005D7700"/>
    <w:rsid w:val="005E2867"/>
    <w:rsid w:val="005E5EEE"/>
    <w:rsid w:val="005E7012"/>
    <w:rsid w:val="005E7C76"/>
    <w:rsid w:val="005F0DA6"/>
    <w:rsid w:val="005F32AD"/>
    <w:rsid w:val="005F3540"/>
    <w:rsid w:val="005F41CD"/>
    <w:rsid w:val="005F573F"/>
    <w:rsid w:val="005F62B4"/>
    <w:rsid w:val="005F7C32"/>
    <w:rsid w:val="006007DE"/>
    <w:rsid w:val="00601BED"/>
    <w:rsid w:val="006065A9"/>
    <w:rsid w:val="00606BE6"/>
    <w:rsid w:val="006075B1"/>
    <w:rsid w:val="00607651"/>
    <w:rsid w:val="006101EB"/>
    <w:rsid w:val="006103AF"/>
    <w:rsid w:val="00610801"/>
    <w:rsid w:val="00610C1D"/>
    <w:rsid w:val="006131D3"/>
    <w:rsid w:val="006137A9"/>
    <w:rsid w:val="00620AB1"/>
    <w:rsid w:val="00620C5C"/>
    <w:rsid w:val="00622516"/>
    <w:rsid w:val="00625BAE"/>
    <w:rsid w:val="00626A2E"/>
    <w:rsid w:val="00627195"/>
    <w:rsid w:val="00630E7C"/>
    <w:rsid w:val="0063561B"/>
    <w:rsid w:val="0064042D"/>
    <w:rsid w:val="00641AEC"/>
    <w:rsid w:val="0064524B"/>
    <w:rsid w:val="006469A4"/>
    <w:rsid w:val="00646C4A"/>
    <w:rsid w:val="00650A8F"/>
    <w:rsid w:val="00651877"/>
    <w:rsid w:val="00655388"/>
    <w:rsid w:val="00655D42"/>
    <w:rsid w:val="00656199"/>
    <w:rsid w:val="00660523"/>
    <w:rsid w:val="00661468"/>
    <w:rsid w:val="00664D3A"/>
    <w:rsid w:val="006654E4"/>
    <w:rsid w:val="00666B96"/>
    <w:rsid w:val="006743C0"/>
    <w:rsid w:val="00675060"/>
    <w:rsid w:val="006759C2"/>
    <w:rsid w:val="0067631B"/>
    <w:rsid w:val="00676831"/>
    <w:rsid w:val="00677A9F"/>
    <w:rsid w:val="00681CA4"/>
    <w:rsid w:val="00682027"/>
    <w:rsid w:val="00682331"/>
    <w:rsid w:val="006839AA"/>
    <w:rsid w:val="00685B63"/>
    <w:rsid w:val="00685BBA"/>
    <w:rsid w:val="00690252"/>
    <w:rsid w:val="006945AD"/>
    <w:rsid w:val="00694E1A"/>
    <w:rsid w:val="00695A1E"/>
    <w:rsid w:val="006A00DD"/>
    <w:rsid w:val="006A25BB"/>
    <w:rsid w:val="006A4D3E"/>
    <w:rsid w:val="006A4E81"/>
    <w:rsid w:val="006A5D0B"/>
    <w:rsid w:val="006A7471"/>
    <w:rsid w:val="006B10B6"/>
    <w:rsid w:val="006B1377"/>
    <w:rsid w:val="006B2726"/>
    <w:rsid w:val="006B3BDE"/>
    <w:rsid w:val="006B57B2"/>
    <w:rsid w:val="006B7C10"/>
    <w:rsid w:val="006C0EDC"/>
    <w:rsid w:val="006C109B"/>
    <w:rsid w:val="006C180F"/>
    <w:rsid w:val="006C2F7A"/>
    <w:rsid w:val="006C33D9"/>
    <w:rsid w:val="006C4214"/>
    <w:rsid w:val="006C63D3"/>
    <w:rsid w:val="006D1B2D"/>
    <w:rsid w:val="006D1E80"/>
    <w:rsid w:val="006D4C17"/>
    <w:rsid w:val="006D555F"/>
    <w:rsid w:val="006D67CA"/>
    <w:rsid w:val="006D7E28"/>
    <w:rsid w:val="006E17CD"/>
    <w:rsid w:val="006E23B6"/>
    <w:rsid w:val="006E25AB"/>
    <w:rsid w:val="006E3262"/>
    <w:rsid w:val="006E3A6D"/>
    <w:rsid w:val="006E4748"/>
    <w:rsid w:val="006E7746"/>
    <w:rsid w:val="006E7F70"/>
    <w:rsid w:val="006F1ABE"/>
    <w:rsid w:val="006F2209"/>
    <w:rsid w:val="006F291A"/>
    <w:rsid w:val="006F2A67"/>
    <w:rsid w:val="006F4826"/>
    <w:rsid w:val="006F4D0E"/>
    <w:rsid w:val="006F738D"/>
    <w:rsid w:val="00700738"/>
    <w:rsid w:val="007068EF"/>
    <w:rsid w:val="00706F5F"/>
    <w:rsid w:val="00707997"/>
    <w:rsid w:val="0071029B"/>
    <w:rsid w:val="0071052E"/>
    <w:rsid w:val="00711762"/>
    <w:rsid w:val="007123F3"/>
    <w:rsid w:val="00716588"/>
    <w:rsid w:val="00721552"/>
    <w:rsid w:val="00723273"/>
    <w:rsid w:val="00726E5E"/>
    <w:rsid w:val="007327F4"/>
    <w:rsid w:val="00732B1A"/>
    <w:rsid w:val="007367A7"/>
    <w:rsid w:val="00736C13"/>
    <w:rsid w:val="00736E1E"/>
    <w:rsid w:val="00736F0E"/>
    <w:rsid w:val="00737756"/>
    <w:rsid w:val="00743839"/>
    <w:rsid w:val="007445DB"/>
    <w:rsid w:val="0074569B"/>
    <w:rsid w:val="00745D8F"/>
    <w:rsid w:val="00746FE8"/>
    <w:rsid w:val="007510E2"/>
    <w:rsid w:val="007513AA"/>
    <w:rsid w:val="00752314"/>
    <w:rsid w:val="00752473"/>
    <w:rsid w:val="00752903"/>
    <w:rsid w:val="00755402"/>
    <w:rsid w:val="00757D44"/>
    <w:rsid w:val="00757DB3"/>
    <w:rsid w:val="00766BBE"/>
    <w:rsid w:val="00767521"/>
    <w:rsid w:val="007732C9"/>
    <w:rsid w:val="007738F3"/>
    <w:rsid w:val="00774CB6"/>
    <w:rsid w:val="00774E5E"/>
    <w:rsid w:val="007765B3"/>
    <w:rsid w:val="00776A3D"/>
    <w:rsid w:val="00782488"/>
    <w:rsid w:val="0078338B"/>
    <w:rsid w:val="00785E49"/>
    <w:rsid w:val="007868C5"/>
    <w:rsid w:val="00786A8D"/>
    <w:rsid w:val="00786B17"/>
    <w:rsid w:val="00787338"/>
    <w:rsid w:val="00787C90"/>
    <w:rsid w:val="00790A1F"/>
    <w:rsid w:val="00791D3B"/>
    <w:rsid w:val="00793B7A"/>
    <w:rsid w:val="00793C15"/>
    <w:rsid w:val="00793DA2"/>
    <w:rsid w:val="00795EC4"/>
    <w:rsid w:val="007A01EB"/>
    <w:rsid w:val="007B13AE"/>
    <w:rsid w:val="007B2475"/>
    <w:rsid w:val="007B249F"/>
    <w:rsid w:val="007B2ECC"/>
    <w:rsid w:val="007C1DF4"/>
    <w:rsid w:val="007C5394"/>
    <w:rsid w:val="007C6BB9"/>
    <w:rsid w:val="007D1633"/>
    <w:rsid w:val="007D1B60"/>
    <w:rsid w:val="007D2E6D"/>
    <w:rsid w:val="007D5501"/>
    <w:rsid w:val="007D6EF9"/>
    <w:rsid w:val="007D751D"/>
    <w:rsid w:val="007D7F23"/>
    <w:rsid w:val="007E073D"/>
    <w:rsid w:val="007E260F"/>
    <w:rsid w:val="007E35CB"/>
    <w:rsid w:val="007E4B05"/>
    <w:rsid w:val="007E6822"/>
    <w:rsid w:val="007F16A8"/>
    <w:rsid w:val="007F6149"/>
    <w:rsid w:val="007F618C"/>
    <w:rsid w:val="007F6204"/>
    <w:rsid w:val="007F688D"/>
    <w:rsid w:val="00802325"/>
    <w:rsid w:val="00806F44"/>
    <w:rsid w:val="00807954"/>
    <w:rsid w:val="00812E7D"/>
    <w:rsid w:val="00815DBC"/>
    <w:rsid w:val="00816F1C"/>
    <w:rsid w:val="008175AA"/>
    <w:rsid w:val="0082219E"/>
    <w:rsid w:val="008223E7"/>
    <w:rsid w:val="00826D20"/>
    <w:rsid w:val="00831C15"/>
    <w:rsid w:val="00833678"/>
    <w:rsid w:val="00840460"/>
    <w:rsid w:val="008408C1"/>
    <w:rsid w:val="00840B15"/>
    <w:rsid w:val="008413D6"/>
    <w:rsid w:val="008427B8"/>
    <w:rsid w:val="00842A81"/>
    <w:rsid w:val="00843A62"/>
    <w:rsid w:val="008467C7"/>
    <w:rsid w:val="0084763A"/>
    <w:rsid w:val="008503AA"/>
    <w:rsid w:val="008510AA"/>
    <w:rsid w:val="00851615"/>
    <w:rsid w:val="0085234E"/>
    <w:rsid w:val="00852FD7"/>
    <w:rsid w:val="00854E3D"/>
    <w:rsid w:val="00856E94"/>
    <w:rsid w:val="00857E65"/>
    <w:rsid w:val="008601C5"/>
    <w:rsid w:val="00860779"/>
    <w:rsid w:val="008631BE"/>
    <w:rsid w:val="00863F9A"/>
    <w:rsid w:val="00864126"/>
    <w:rsid w:val="00865F66"/>
    <w:rsid w:val="00866CAD"/>
    <w:rsid w:val="00867518"/>
    <w:rsid w:val="008704E4"/>
    <w:rsid w:val="00876062"/>
    <w:rsid w:val="00880650"/>
    <w:rsid w:val="00880DE8"/>
    <w:rsid w:val="00887AD9"/>
    <w:rsid w:val="00890BD7"/>
    <w:rsid w:val="00891A6E"/>
    <w:rsid w:val="00892052"/>
    <w:rsid w:val="008923D3"/>
    <w:rsid w:val="00892F2A"/>
    <w:rsid w:val="008937AA"/>
    <w:rsid w:val="008941B7"/>
    <w:rsid w:val="0089458C"/>
    <w:rsid w:val="008951FB"/>
    <w:rsid w:val="008968EB"/>
    <w:rsid w:val="00897689"/>
    <w:rsid w:val="00897FEE"/>
    <w:rsid w:val="008A3A56"/>
    <w:rsid w:val="008A405E"/>
    <w:rsid w:val="008A41D5"/>
    <w:rsid w:val="008A4DD1"/>
    <w:rsid w:val="008A51A2"/>
    <w:rsid w:val="008A51C6"/>
    <w:rsid w:val="008A51D2"/>
    <w:rsid w:val="008A5C1B"/>
    <w:rsid w:val="008B2EB2"/>
    <w:rsid w:val="008B4231"/>
    <w:rsid w:val="008B7AF1"/>
    <w:rsid w:val="008C2819"/>
    <w:rsid w:val="008C3EB9"/>
    <w:rsid w:val="008C4129"/>
    <w:rsid w:val="008D0832"/>
    <w:rsid w:val="008D1C06"/>
    <w:rsid w:val="008D5E56"/>
    <w:rsid w:val="008D6125"/>
    <w:rsid w:val="008E36EC"/>
    <w:rsid w:val="008E3A6A"/>
    <w:rsid w:val="008E5CE3"/>
    <w:rsid w:val="008E7D0C"/>
    <w:rsid w:val="008E7DC0"/>
    <w:rsid w:val="008F10C0"/>
    <w:rsid w:val="008F1194"/>
    <w:rsid w:val="008F273A"/>
    <w:rsid w:val="008F5FA6"/>
    <w:rsid w:val="008F64BD"/>
    <w:rsid w:val="008F7A9C"/>
    <w:rsid w:val="00900503"/>
    <w:rsid w:val="009014CE"/>
    <w:rsid w:val="0091299A"/>
    <w:rsid w:val="00914764"/>
    <w:rsid w:val="0091539C"/>
    <w:rsid w:val="00917822"/>
    <w:rsid w:val="009238C0"/>
    <w:rsid w:val="00924D99"/>
    <w:rsid w:val="00925BAA"/>
    <w:rsid w:val="00925EE3"/>
    <w:rsid w:val="0092796F"/>
    <w:rsid w:val="009317F7"/>
    <w:rsid w:val="009328FC"/>
    <w:rsid w:val="00933D7D"/>
    <w:rsid w:val="009360C5"/>
    <w:rsid w:val="00937D0D"/>
    <w:rsid w:val="00941EBD"/>
    <w:rsid w:val="00944443"/>
    <w:rsid w:val="00950617"/>
    <w:rsid w:val="00950842"/>
    <w:rsid w:val="00952FBD"/>
    <w:rsid w:val="00957152"/>
    <w:rsid w:val="0096064B"/>
    <w:rsid w:val="00962C63"/>
    <w:rsid w:val="00963568"/>
    <w:rsid w:val="009704B0"/>
    <w:rsid w:val="00972036"/>
    <w:rsid w:val="009816A2"/>
    <w:rsid w:val="00983F19"/>
    <w:rsid w:val="00987853"/>
    <w:rsid w:val="009920D4"/>
    <w:rsid w:val="0099432F"/>
    <w:rsid w:val="009952EB"/>
    <w:rsid w:val="009959BB"/>
    <w:rsid w:val="00995D43"/>
    <w:rsid w:val="009964E7"/>
    <w:rsid w:val="009A180F"/>
    <w:rsid w:val="009A20E5"/>
    <w:rsid w:val="009A623A"/>
    <w:rsid w:val="009A63C7"/>
    <w:rsid w:val="009B3319"/>
    <w:rsid w:val="009B4B17"/>
    <w:rsid w:val="009B532B"/>
    <w:rsid w:val="009B5F0E"/>
    <w:rsid w:val="009B6B20"/>
    <w:rsid w:val="009B7560"/>
    <w:rsid w:val="009B77E9"/>
    <w:rsid w:val="009C3E19"/>
    <w:rsid w:val="009C4684"/>
    <w:rsid w:val="009C4A76"/>
    <w:rsid w:val="009C532F"/>
    <w:rsid w:val="009C5CA3"/>
    <w:rsid w:val="009C5DC9"/>
    <w:rsid w:val="009D0A5A"/>
    <w:rsid w:val="009D3EE1"/>
    <w:rsid w:val="009D7E49"/>
    <w:rsid w:val="009E151B"/>
    <w:rsid w:val="009E354F"/>
    <w:rsid w:val="009E3E67"/>
    <w:rsid w:val="009E51CE"/>
    <w:rsid w:val="009E5D82"/>
    <w:rsid w:val="009E6C1B"/>
    <w:rsid w:val="009E734D"/>
    <w:rsid w:val="009F0667"/>
    <w:rsid w:val="009F0EAA"/>
    <w:rsid w:val="009F38A2"/>
    <w:rsid w:val="009F42AB"/>
    <w:rsid w:val="009F469C"/>
    <w:rsid w:val="009F5A9B"/>
    <w:rsid w:val="009F78CB"/>
    <w:rsid w:val="009F79DC"/>
    <w:rsid w:val="00A00A06"/>
    <w:rsid w:val="00A0309C"/>
    <w:rsid w:val="00A0599B"/>
    <w:rsid w:val="00A11506"/>
    <w:rsid w:val="00A14107"/>
    <w:rsid w:val="00A20DBC"/>
    <w:rsid w:val="00A23FE4"/>
    <w:rsid w:val="00A2785A"/>
    <w:rsid w:val="00A303EE"/>
    <w:rsid w:val="00A32EDC"/>
    <w:rsid w:val="00A35817"/>
    <w:rsid w:val="00A36C54"/>
    <w:rsid w:val="00A36F9B"/>
    <w:rsid w:val="00A37466"/>
    <w:rsid w:val="00A4085B"/>
    <w:rsid w:val="00A40CC4"/>
    <w:rsid w:val="00A410CD"/>
    <w:rsid w:val="00A41431"/>
    <w:rsid w:val="00A41C62"/>
    <w:rsid w:val="00A4301D"/>
    <w:rsid w:val="00A502B4"/>
    <w:rsid w:val="00A51997"/>
    <w:rsid w:val="00A52C01"/>
    <w:rsid w:val="00A54936"/>
    <w:rsid w:val="00A55391"/>
    <w:rsid w:val="00A62471"/>
    <w:rsid w:val="00A63318"/>
    <w:rsid w:val="00A65678"/>
    <w:rsid w:val="00A70DD1"/>
    <w:rsid w:val="00A716CA"/>
    <w:rsid w:val="00A7397B"/>
    <w:rsid w:val="00A75EB5"/>
    <w:rsid w:val="00A81299"/>
    <w:rsid w:val="00A82227"/>
    <w:rsid w:val="00A847E1"/>
    <w:rsid w:val="00A85C20"/>
    <w:rsid w:val="00A86058"/>
    <w:rsid w:val="00A86985"/>
    <w:rsid w:val="00A8712A"/>
    <w:rsid w:val="00A90BD5"/>
    <w:rsid w:val="00A90F41"/>
    <w:rsid w:val="00A9367A"/>
    <w:rsid w:val="00A943B2"/>
    <w:rsid w:val="00A94CEC"/>
    <w:rsid w:val="00A9602E"/>
    <w:rsid w:val="00A965CC"/>
    <w:rsid w:val="00AA0222"/>
    <w:rsid w:val="00AA4BB9"/>
    <w:rsid w:val="00AB07A4"/>
    <w:rsid w:val="00AB181B"/>
    <w:rsid w:val="00AB2E64"/>
    <w:rsid w:val="00AB4D75"/>
    <w:rsid w:val="00AB731D"/>
    <w:rsid w:val="00AC3B69"/>
    <w:rsid w:val="00AC3E58"/>
    <w:rsid w:val="00AC6720"/>
    <w:rsid w:val="00AC7ECD"/>
    <w:rsid w:val="00AD0766"/>
    <w:rsid w:val="00AD083F"/>
    <w:rsid w:val="00AD2170"/>
    <w:rsid w:val="00AD275A"/>
    <w:rsid w:val="00AD3D6D"/>
    <w:rsid w:val="00AD72B4"/>
    <w:rsid w:val="00AD7F00"/>
    <w:rsid w:val="00AE0559"/>
    <w:rsid w:val="00AE0D97"/>
    <w:rsid w:val="00AE22BA"/>
    <w:rsid w:val="00AE3B5F"/>
    <w:rsid w:val="00AE3CFD"/>
    <w:rsid w:val="00AE55D2"/>
    <w:rsid w:val="00AE7106"/>
    <w:rsid w:val="00AF06CB"/>
    <w:rsid w:val="00AF1B84"/>
    <w:rsid w:val="00AF37BE"/>
    <w:rsid w:val="00AF4D16"/>
    <w:rsid w:val="00AF5B4A"/>
    <w:rsid w:val="00AF6215"/>
    <w:rsid w:val="00AF71A5"/>
    <w:rsid w:val="00B0310A"/>
    <w:rsid w:val="00B03428"/>
    <w:rsid w:val="00B035CC"/>
    <w:rsid w:val="00B06606"/>
    <w:rsid w:val="00B068D9"/>
    <w:rsid w:val="00B06E83"/>
    <w:rsid w:val="00B103CA"/>
    <w:rsid w:val="00B14087"/>
    <w:rsid w:val="00B222AD"/>
    <w:rsid w:val="00B23CE0"/>
    <w:rsid w:val="00B26878"/>
    <w:rsid w:val="00B268F6"/>
    <w:rsid w:val="00B2785D"/>
    <w:rsid w:val="00B34418"/>
    <w:rsid w:val="00B3452A"/>
    <w:rsid w:val="00B34F64"/>
    <w:rsid w:val="00B45E08"/>
    <w:rsid w:val="00B511DE"/>
    <w:rsid w:val="00B51E8B"/>
    <w:rsid w:val="00B522B8"/>
    <w:rsid w:val="00B53061"/>
    <w:rsid w:val="00B5338E"/>
    <w:rsid w:val="00B5561F"/>
    <w:rsid w:val="00B55F0E"/>
    <w:rsid w:val="00B6182A"/>
    <w:rsid w:val="00B70252"/>
    <w:rsid w:val="00B80037"/>
    <w:rsid w:val="00B80087"/>
    <w:rsid w:val="00B816CE"/>
    <w:rsid w:val="00B81EC0"/>
    <w:rsid w:val="00B827FF"/>
    <w:rsid w:val="00B8445D"/>
    <w:rsid w:val="00B846E1"/>
    <w:rsid w:val="00B9000E"/>
    <w:rsid w:val="00B9010E"/>
    <w:rsid w:val="00B9061C"/>
    <w:rsid w:val="00B90A67"/>
    <w:rsid w:val="00B93351"/>
    <w:rsid w:val="00B93FAF"/>
    <w:rsid w:val="00B95389"/>
    <w:rsid w:val="00B96AC7"/>
    <w:rsid w:val="00B96DBD"/>
    <w:rsid w:val="00B9744A"/>
    <w:rsid w:val="00BA0D89"/>
    <w:rsid w:val="00BA6C89"/>
    <w:rsid w:val="00BB3D87"/>
    <w:rsid w:val="00BC2074"/>
    <w:rsid w:val="00BC46FA"/>
    <w:rsid w:val="00BC622C"/>
    <w:rsid w:val="00BD0813"/>
    <w:rsid w:val="00BD241F"/>
    <w:rsid w:val="00BD403D"/>
    <w:rsid w:val="00BD5C05"/>
    <w:rsid w:val="00BD7002"/>
    <w:rsid w:val="00BE02B3"/>
    <w:rsid w:val="00BE3C7B"/>
    <w:rsid w:val="00BF2E42"/>
    <w:rsid w:val="00BF6512"/>
    <w:rsid w:val="00C01519"/>
    <w:rsid w:val="00C0427F"/>
    <w:rsid w:val="00C07DF1"/>
    <w:rsid w:val="00C102B5"/>
    <w:rsid w:val="00C11F5A"/>
    <w:rsid w:val="00C14296"/>
    <w:rsid w:val="00C148C1"/>
    <w:rsid w:val="00C23138"/>
    <w:rsid w:val="00C235CA"/>
    <w:rsid w:val="00C2394A"/>
    <w:rsid w:val="00C25CB9"/>
    <w:rsid w:val="00C274E1"/>
    <w:rsid w:val="00C27641"/>
    <w:rsid w:val="00C32E7A"/>
    <w:rsid w:val="00C422BC"/>
    <w:rsid w:val="00C42B47"/>
    <w:rsid w:val="00C44BBE"/>
    <w:rsid w:val="00C469A4"/>
    <w:rsid w:val="00C507C3"/>
    <w:rsid w:val="00C52188"/>
    <w:rsid w:val="00C5358D"/>
    <w:rsid w:val="00C563A6"/>
    <w:rsid w:val="00C56AB8"/>
    <w:rsid w:val="00C56C25"/>
    <w:rsid w:val="00C56D03"/>
    <w:rsid w:val="00C607F8"/>
    <w:rsid w:val="00C61603"/>
    <w:rsid w:val="00C62BBB"/>
    <w:rsid w:val="00C6302E"/>
    <w:rsid w:val="00C63B3B"/>
    <w:rsid w:val="00C64AD3"/>
    <w:rsid w:val="00C653CA"/>
    <w:rsid w:val="00C66A8B"/>
    <w:rsid w:val="00C731E8"/>
    <w:rsid w:val="00C73E9D"/>
    <w:rsid w:val="00C770B0"/>
    <w:rsid w:val="00C77E8B"/>
    <w:rsid w:val="00C80108"/>
    <w:rsid w:val="00C8085F"/>
    <w:rsid w:val="00C832E2"/>
    <w:rsid w:val="00C83B2F"/>
    <w:rsid w:val="00C83DF8"/>
    <w:rsid w:val="00C84FA2"/>
    <w:rsid w:val="00C858FA"/>
    <w:rsid w:val="00C8699C"/>
    <w:rsid w:val="00C86A37"/>
    <w:rsid w:val="00C879B3"/>
    <w:rsid w:val="00C91DDE"/>
    <w:rsid w:val="00C945DD"/>
    <w:rsid w:val="00CA0DC9"/>
    <w:rsid w:val="00CA391F"/>
    <w:rsid w:val="00CA43A1"/>
    <w:rsid w:val="00CA4E97"/>
    <w:rsid w:val="00CA5249"/>
    <w:rsid w:val="00CB2DEC"/>
    <w:rsid w:val="00CB5067"/>
    <w:rsid w:val="00CB59D1"/>
    <w:rsid w:val="00CB5BCD"/>
    <w:rsid w:val="00CC0F54"/>
    <w:rsid w:val="00CC3BBB"/>
    <w:rsid w:val="00CC3D0D"/>
    <w:rsid w:val="00CC6FA2"/>
    <w:rsid w:val="00CD23DC"/>
    <w:rsid w:val="00CD27C9"/>
    <w:rsid w:val="00CD33C4"/>
    <w:rsid w:val="00CD4424"/>
    <w:rsid w:val="00CD5730"/>
    <w:rsid w:val="00CD5B9E"/>
    <w:rsid w:val="00CE0688"/>
    <w:rsid w:val="00CE17A5"/>
    <w:rsid w:val="00CE44C5"/>
    <w:rsid w:val="00CE45D6"/>
    <w:rsid w:val="00CE6D6D"/>
    <w:rsid w:val="00CF12F8"/>
    <w:rsid w:val="00CF1C3C"/>
    <w:rsid w:val="00CF1F0A"/>
    <w:rsid w:val="00CF561E"/>
    <w:rsid w:val="00CF6520"/>
    <w:rsid w:val="00CF65CD"/>
    <w:rsid w:val="00CF7499"/>
    <w:rsid w:val="00CF7B71"/>
    <w:rsid w:val="00D00DC4"/>
    <w:rsid w:val="00D0123D"/>
    <w:rsid w:val="00D0366F"/>
    <w:rsid w:val="00D044DD"/>
    <w:rsid w:val="00D04CCE"/>
    <w:rsid w:val="00D051DE"/>
    <w:rsid w:val="00D1044D"/>
    <w:rsid w:val="00D105D7"/>
    <w:rsid w:val="00D11503"/>
    <w:rsid w:val="00D14796"/>
    <w:rsid w:val="00D1480E"/>
    <w:rsid w:val="00D1613E"/>
    <w:rsid w:val="00D16D7D"/>
    <w:rsid w:val="00D17ACB"/>
    <w:rsid w:val="00D20077"/>
    <w:rsid w:val="00D23445"/>
    <w:rsid w:val="00D24142"/>
    <w:rsid w:val="00D26EB7"/>
    <w:rsid w:val="00D308D9"/>
    <w:rsid w:val="00D30DD9"/>
    <w:rsid w:val="00D349D1"/>
    <w:rsid w:val="00D356B6"/>
    <w:rsid w:val="00D4229E"/>
    <w:rsid w:val="00D433AC"/>
    <w:rsid w:val="00D5513A"/>
    <w:rsid w:val="00D572C4"/>
    <w:rsid w:val="00D572EB"/>
    <w:rsid w:val="00D578AD"/>
    <w:rsid w:val="00D57C0F"/>
    <w:rsid w:val="00D60AA5"/>
    <w:rsid w:val="00D61F41"/>
    <w:rsid w:val="00D62C77"/>
    <w:rsid w:val="00D62DA7"/>
    <w:rsid w:val="00D679DE"/>
    <w:rsid w:val="00D7081E"/>
    <w:rsid w:val="00D726E8"/>
    <w:rsid w:val="00D72C54"/>
    <w:rsid w:val="00D743B6"/>
    <w:rsid w:val="00D74957"/>
    <w:rsid w:val="00D77F94"/>
    <w:rsid w:val="00D80059"/>
    <w:rsid w:val="00D81B3B"/>
    <w:rsid w:val="00D84113"/>
    <w:rsid w:val="00D84E1F"/>
    <w:rsid w:val="00D86132"/>
    <w:rsid w:val="00D87077"/>
    <w:rsid w:val="00D92DC5"/>
    <w:rsid w:val="00D92E2E"/>
    <w:rsid w:val="00D94F12"/>
    <w:rsid w:val="00DA1A87"/>
    <w:rsid w:val="00DB2075"/>
    <w:rsid w:val="00DB525D"/>
    <w:rsid w:val="00DB55B9"/>
    <w:rsid w:val="00DB6EE5"/>
    <w:rsid w:val="00DC2413"/>
    <w:rsid w:val="00DC3CE7"/>
    <w:rsid w:val="00DC5857"/>
    <w:rsid w:val="00DC5B09"/>
    <w:rsid w:val="00DC60CB"/>
    <w:rsid w:val="00DC739A"/>
    <w:rsid w:val="00DD29DC"/>
    <w:rsid w:val="00DD4E93"/>
    <w:rsid w:val="00DD4F5E"/>
    <w:rsid w:val="00DD5BBB"/>
    <w:rsid w:val="00DD69E7"/>
    <w:rsid w:val="00DD7FCD"/>
    <w:rsid w:val="00DE02D9"/>
    <w:rsid w:val="00DE09D9"/>
    <w:rsid w:val="00DE1C54"/>
    <w:rsid w:val="00DE1FE6"/>
    <w:rsid w:val="00DE30A8"/>
    <w:rsid w:val="00DE499D"/>
    <w:rsid w:val="00DE63F9"/>
    <w:rsid w:val="00DF1A83"/>
    <w:rsid w:val="00DF238C"/>
    <w:rsid w:val="00DF4393"/>
    <w:rsid w:val="00E007FE"/>
    <w:rsid w:val="00E021E3"/>
    <w:rsid w:val="00E03A16"/>
    <w:rsid w:val="00E04447"/>
    <w:rsid w:val="00E05534"/>
    <w:rsid w:val="00E06970"/>
    <w:rsid w:val="00E079CA"/>
    <w:rsid w:val="00E1167F"/>
    <w:rsid w:val="00E15CA5"/>
    <w:rsid w:val="00E20A2C"/>
    <w:rsid w:val="00E22258"/>
    <w:rsid w:val="00E251B6"/>
    <w:rsid w:val="00E270C3"/>
    <w:rsid w:val="00E313DA"/>
    <w:rsid w:val="00E32A95"/>
    <w:rsid w:val="00E34923"/>
    <w:rsid w:val="00E34CA5"/>
    <w:rsid w:val="00E35E89"/>
    <w:rsid w:val="00E36862"/>
    <w:rsid w:val="00E3706E"/>
    <w:rsid w:val="00E404F9"/>
    <w:rsid w:val="00E414CC"/>
    <w:rsid w:val="00E4491D"/>
    <w:rsid w:val="00E467E7"/>
    <w:rsid w:val="00E47BF8"/>
    <w:rsid w:val="00E50F60"/>
    <w:rsid w:val="00E539E7"/>
    <w:rsid w:val="00E601CF"/>
    <w:rsid w:val="00E63F75"/>
    <w:rsid w:val="00E66BA4"/>
    <w:rsid w:val="00E66F0F"/>
    <w:rsid w:val="00E7095D"/>
    <w:rsid w:val="00E71F2C"/>
    <w:rsid w:val="00E72FFF"/>
    <w:rsid w:val="00E80CC5"/>
    <w:rsid w:val="00E81CC9"/>
    <w:rsid w:val="00E825CA"/>
    <w:rsid w:val="00E82CCF"/>
    <w:rsid w:val="00E83ECC"/>
    <w:rsid w:val="00E84118"/>
    <w:rsid w:val="00E84B8C"/>
    <w:rsid w:val="00E857E0"/>
    <w:rsid w:val="00E86979"/>
    <w:rsid w:val="00E909DE"/>
    <w:rsid w:val="00E92DA8"/>
    <w:rsid w:val="00E92EF9"/>
    <w:rsid w:val="00E95956"/>
    <w:rsid w:val="00EA1519"/>
    <w:rsid w:val="00EA1D11"/>
    <w:rsid w:val="00EA2C2D"/>
    <w:rsid w:val="00EA3214"/>
    <w:rsid w:val="00EA422B"/>
    <w:rsid w:val="00EA5CDB"/>
    <w:rsid w:val="00EB0407"/>
    <w:rsid w:val="00EB0536"/>
    <w:rsid w:val="00EB20EE"/>
    <w:rsid w:val="00EB2587"/>
    <w:rsid w:val="00EB42A8"/>
    <w:rsid w:val="00EB5601"/>
    <w:rsid w:val="00EC501A"/>
    <w:rsid w:val="00EC526F"/>
    <w:rsid w:val="00EC5C01"/>
    <w:rsid w:val="00ED0A75"/>
    <w:rsid w:val="00ED2F4B"/>
    <w:rsid w:val="00EE032A"/>
    <w:rsid w:val="00EF08E3"/>
    <w:rsid w:val="00EF2E4D"/>
    <w:rsid w:val="00EF3427"/>
    <w:rsid w:val="00EF5074"/>
    <w:rsid w:val="00F00CBB"/>
    <w:rsid w:val="00F020F8"/>
    <w:rsid w:val="00F0278D"/>
    <w:rsid w:val="00F10410"/>
    <w:rsid w:val="00F10924"/>
    <w:rsid w:val="00F1548E"/>
    <w:rsid w:val="00F15CEC"/>
    <w:rsid w:val="00F16569"/>
    <w:rsid w:val="00F178DE"/>
    <w:rsid w:val="00F17EF3"/>
    <w:rsid w:val="00F31ECF"/>
    <w:rsid w:val="00F34445"/>
    <w:rsid w:val="00F34BA8"/>
    <w:rsid w:val="00F40B38"/>
    <w:rsid w:val="00F43209"/>
    <w:rsid w:val="00F444B7"/>
    <w:rsid w:val="00F45304"/>
    <w:rsid w:val="00F46AB9"/>
    <w:rsid w:val="00F46B5A"/>
    <w:rsid w:val="00F46CC7"/>
    <w:rsid w:val="00F50E71"/>
    <w:rsid w:val="00F519E6"/>
    <w:rsid w:val="00F52633"/>
    <w:rsid w:val="00F53DC4"/>
    <w:rsid w:val="00F57032"/>
    <w:rsid w:val="00F6104A"/>
    <w:rsid w:val="00F65292"/>
    <w:rsid w:val="00F66234"/>
    <w:rsid w:val="00F75532"/>
    <w:rsid w:val="00F75CA3"/>
    <w:rsid w:val="00F76B77"/>
    <w:rsid w:val="00F77457"/>
    <w:rsid w:val="00F80238"/>
    <w:rsid w:val="00F8025B"/>
    <w:rsid w:val="00F83572"/>
    <w:rsid w:val="00F8357C"/>
    <w:rsid w:val="00F85E4C"/>
    <w:rsid w:val="00F86215"/>
    <w:rsid w:val="00F86688"/>
    <w:rsid w:val="00F8713D"/>
    <w:rsid w:val="00F87ECD"/>
    <w:rsid w:val="00F90B68"/>
    <w:rsid w:val="00F90BFC"/>
    <w:rsid w:val="00F91888"/>
    <w:rsid w:val="00F947AE"/>
    <w:rsid w:val="00F94EF4"/>
    <w:rsid w:val="00F968A7"/>
    <w:rsid w:val="00FA0A5E"/>
    <w:rsid w:val="00FA1C4A"/>
    <w:rsid w:val="00FA3625"/>
    <w:rsid w:val="00FA64DA"/>
    <w:rsid w:val="00FA652A"/>
    <w:rsid w:val="00FA6968"/>
    <w:rsid w:val="00FA7D7E"/>
    <w:rsid w:val="00FB3991"/>
    <w:rsid w:val="00FB4C0B"/>
    <w:rsid w:val="00FB5BF5"/>
    <w:rsid w:val="00FB5FF7"/>
    <w:rsid w:val="00FB6C47"/>
    <w:rsid w:val="00FB702E"/>
    <w:rsid w:val="00FB7E2B"/>
    <w:rsid w:val="00FC1729"/>
    <w:rsid w:val="00FC1809"/>
    <w:rsid w:val="00FC21E2"/>
    <w:rsid w:val="00FC285E"/>
    <w:rsid w:val="00FC2995"/>
    <w:rsid w:val="00FC345F"/>
    <w:rsid w:val="00FC4B72"/>
    <w:rsid w:val="00FC4D89"/>
    <w:rsid w:val="00FC5206"/>
    <w:rsid w:val="00FC6A95"/>
    <w:rsid w:val="00FD028C"/>
    <w:rsid w:val="00FD2217"/>
    <w:rsid w:val="00FD5AA1"/>
    <w:rsid w:val="00FD76CC"/>
    <w:rsid w:val="00FE097C"/>
    <w:rsid w:val="00FE0CF9"/>
    <w:rsid w:val="00FE3F4D"/>
    <w:rsid w:val="00FE45A9"/>
    <w:rsid w:val="00FE5074"/>
    <w:rsid w:val="00FE5A4C"/>
    <w:rsid w:val="00FE5DBC"/>
    <w:rsid w:val="00FE6FDC"/>
    <w:rsid w:val="00FE71D7"/>
    <w:rsid w:val="00FE7F5A"/>
    <w:rsid w:val="00FF014F"/>
    <w:rsid w:val="00FF03D7"/>
    <w:rsid w:val="00FF0C60"/>
    <w:rsid w:val="00FF1C67"/>
    <w:rsid w:val="00FF6451"/>
    <w:rsid w:val="00FF793B"/>
    <w:rsid w:val="00FF7F7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0C3B4064"/>
  <w15:docId w15:val="{88AF4948-7959-434F-85D2-9CF63C732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71" w:qFormat="1"/>
    <w:lsdException w:name="heading 3" w:uiPriority="71"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uiPriority="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91DDE"/>
    <w:pPr>
      <w:spacing w:after="120"/>
    </w:pPr>
    <w:rPr>
      <w:rFonts w:eastAsia="Calibri"/>
      <w:color w:val="000000"/>
    </w:rPr>
  </w:style>
  <w:style w:type="paragraph" w:styleId="Heading1">
    <w:name w:val="heading 1"/>
    <w:next w:val="BodyText"/>
    <w:link w:val="Heading1Char"/>
    <w:uiPriority w:val="1"/>
    <w:qFormat/>
    <w:rsid w:val="00C91DDE"/>
    <w:pPr>
      <w:keepNext/>
      <w:keepLines/>
      <w:pageBreakBefore/>
      <w:numPr>
        <w:numId w:val="14"/>
      </w:numPr>
      <w:tabs>
        <w:tab w:val="left" w:pos="1134"/>
      </w:tabs>
      <w:spacing w:after="960" w:line="480" w:lineRule="exact"/>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C91DDE"/>
    <w:pPr>
      <w:pageBreakBefore w:val="0"/>
      <w:numPr>
        <w:ilvl w:val="1"/>
      </w:numPr>
      <w:spacing w:before="360" w:after="240" w:line="240" w:lineRule="auto"/>
      <w:outlineLvl w:val="1"/>
    </w:pPr>
    <w:rPr>
      <w:color w:val="00528B" w:themeColor="accent2"/>
      <w:sz w:val="32"/>
      <w:szCs w:val="26"/>
    </w:rPr>
  </w:style>
  <w:style w:type="paragraph" w:styleId="Heading3">
    <w:name w:val="heading 3"/>
    <w:basedOn w:val="Heading2"/>
    <w:next w:val="BodyText"/>
    <w:link w:val="Heading3Char"/>
    <w:uiPriority w:val="1"/>
    <w:qFormat/>
    <w:rsid w:val="00E71F2C"/>
    <w:pPr>
      <w:numPr>
        <w:ilvl w:val="2"/>
      </w:numPr>
      <w:outlineLvl w:val="2"/>
    </w:pPr>
    <w:rPr>
      <w:b/>
      <w:color w:val="auto"/>
      <w:sz w:val="26"/>
    </w:rPr>
  </w:style>
  <w:style w:type="paragraph" w:styleId="Heading4">
    <w:name w:val="heading 4"/>
    <w:basedOn w:val="Heading3"/>
    <w:next w:val="BodyText"/>
    <w:link w:val="Heading4Char"/>
    <w:uiPriority w:val="1"/>
    <w:qFormat/>
    <w:rsid w:val="00C91DDE"/>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15572F"/>
    <w:pPr>
      <w:spacing w:after="1080"/>
      <w:outlineLvl w:val="8"/>
    </w:pPr>
    <w:rPr>
      <w:b w:val="0"/>
      <w:color w:val="757579"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C91DDE"/>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C91DDE"/>
    <w:rPr>
      <w:rFonts w:eastAsiaTheme="majorEastAsia" w:cstheme="majorBidi"/>
      <w:bCs/>
      <w:color w:val="00528B"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C91DDE"/>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15572F"/>
    <w:rPr>
      <w:rFonts w:eastAsiaTheme="majorEastAsia" w:cstheme="majorBidi"/>
      <w:bCs/>
      <w:color w:val="757579" w:themeColor="accent3"/>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0B40F1"/>
    <w:pPr>
      <w:tabs>
        <w:tab w:val="center" w:pos="4513"/>
        <w:tab w:val="right" w:pos="9026"/>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0B40F1"/>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2"/>
    <w:qFormat/>
    <w:rsid w:val="00E47BF8"/>
    <w:pPr>
      <w:numPr>
        <w:numId w:val="19"/>
      </w:numPr>
      <w:spacing w:before="60" w:after="60"/>
    </w:pPr>
  </w:style>
  <w:style w:type="paragraph" w:styleId="ListNumber">
    <w:name w:val="List Number"/>
    <w:basedOn w:val="BodyText"/>
    <w:next w:val="BodyText"/>
    <w:uiPriority w:val="2"/>
    <w:qFormat/>
    <w:rsid w:val="00B511DE"/>
    <w:pPr>
      <w:numPr>
        <w:numId w:val="20"/>
      </w:numPr>
    </w:pPr>
  </w:style>
  <w:style w:type="paragraph" w:styleId="ListBullet2">
    <w:name w:val="List Bullet 2"/>
    <w:basedOn w:val="ListBullet"/>
    <w:next w:val="BodyText"/>
    <w:uiPriority w:val="2"/>
    <w:qFormat/>
    <w:rsid w:val="008A5C1B"/>
    <w:pPr>
      <w:numPr>
        <w:ilvl w:val="1"/>
      </w:numPr>
    </w:pPr>
  </w:style>
  <w:style w:type="paragraph" w:styleId="TOC1">
    <w:name w:val="toc 1"/>
    <w:basedOn w:val="BodyText"/>
    <w:next w:val="TOC2"/>
    <w:uiPriority w:val="39"/>
    <w:unhideWhenUsed/>
    <w:rsid w:val="00DC2413"/>
    <w:pPr>
      <w:pBdr>
        <w:top w:val="single" w:sz="4" w:space="1" w:color="00528B" w:themeColor="accent2"/>
        <w:left w:val="single" w:sz="4" w:space="4" w:color="00528B" w:themeColor="accent2"/>
        <w:bottom w:val="single" w:sz="4" w:space="1" w:color="00528B" w:themeColor="accent2"/>
        <w:right w:val="single" w:sz="4" w:space="4" w:color="00528B" w:themeColor="accent2"/>
      </w:pBdr>
      <w:shd w:val="clear" w:color="auto" w:fill="00528B" w:themeFill="accent2"/>
      <w:tabs>
        <w:tab w:val="left" w:pos="737"/>
        <w:tab w:val="right" w:pos="9639"/>
      </w:tabs>
      <w:spacing w:before="240" w:after="180"/>
    </w:pPr>
    <w:rPr>
      <w:b/>
      <w:noProof/>
      <w:color w:val="FFFFFF"/>
    </w:rPr>
  </w:style>
  <w:style w:type="paragraph" w:styleId="TOC2">
    <w:name w:val="toc 2"/>
    <w:basedOn w:val="BodyText"/>
    <w:uiPriority w:val="39"/>
    <w:unhideWhenUsed/>
    <w:rsid w:val="00C77E8B"/>
    <w:pPr>
      <w:tabs>
        <w:tab w:val="left" w:pos="737"/>
        <w:tab w:val="left" w:pos="1531"/>
        <w:tab w:val="right" w:leader="dot" w:pos="9497"/>
      </w:tabs>
      <w:ind w:right="567"/>
    </w:pPr>
    <w:rPr>
      <w:noProof/>
      <w:color w:val="00528B"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semiHidden/>
    <w:rsid w:val="00752473"/>
    <w:rPr>
      <w:rFonts w:ascii="Calibri" w:hAnsi="Calibri" w:cs="Times New Roman"/>
      <w:sz w:val="16"/>
    </w:rPr>
  </w:style>
  <w:style w:type="paragraph" w:styleId="TOC3">
    <w:name w:val="toc 3"/>
    <w:basedOn w:val="BodyText"/>
    <w:uiPriority w:val="39"/>
    <w:unhideWhenUsed/>
    <w:rsid w:val="00C77E8B"/>
    <w:pPr>
      <w:tabs>
        <w:tab w:val="left" w:pos="1531"/>
        <w:tab w:val="right" w:leader="dot" w:pos="9497"/>
      </w:tabs>
      <w:spacing w:before="60"/>
      <w:ind w:left="737" w:right="567"/>
    </w:pPr>
    <w:rPr>
      <w:color w:val="00528B" w:themeColor="accent2"/>
    </w:rPr>
  </w:style>
  <w:style w:type="paragraph" w:customStyle="1" w:styleId="CoverTitle">
    <w:name w:val="CoverTitle"/>
    <w:next w:val="CoverSubtitle"/>
    <w:uiPriority w:val="12"/>
    <w:qFormat/>
    <w:rsid w:val="005702B8"/>
    <w:pPr>
      <w:spacing w:after="170" w:line="216" w:lineRule="auto"/>
    </w:pPr>
    <w:rPr>
      <w:rFonts w:eastAsiaTheme="majorEastAsia" w:cstheme="majorBidi"/>
      <w:color w:val="01528B" w:themeColor="text1"/>
      <w:spacing w:val="5"/>
      <w:kern w:val="28"/>
      <w:sz w:val="72"/>
      <w:szCs w:val="52"/>
    </w:rPr>
  </w:style>
  <w:style w:type="paragraph" w:customStyle="1" w:styleId="PartTitle">
    <w:name w:val="PartTitle"/>
    <w:next w:val="PartSubtitle"/>
    <w:uiPriority w:val="15"/>
    <w:qFormat/>
    <w:rsid w:val="00C91DDE"/>
    <w:pPr>
      <w:keepNext/>
      <w:tabs>
        <w:tab w:val="left" w:pos="2552"/>
      </w:tabs>
      <w:ind w:left="2552" w:hanging="2552"/>
      <w:outlineLvl w:val="0"/>
    </w:pPr>
    <w:rPr>
      <w:rFonts w:eastAsia="Calibri"/>
      <w:color w:val="757579" w:themeColor="accent3"/>
      <w:sz w:val="80"/>
    </w:rPr>
  </w:style>
  <w:style w:type="paragraph" w:customStyle="1" w:styleId="PartSubtitle">
    <w:name w:val="PartSubtitle"/>
    <w:basedOn w:val="PartTitle"/>
    <w:next w:val="BodyText"/>
    <w:uiPriority w:val="15"/>
    <w:qFormat/>
    <w:rsid w:val="00C91DDE"/>
    <w:pPr>
      <w:spacing w:before="360" w:after="240" w:line="340" w:lineRule="atLeast"/>
      <w:outlineLvl w:val="9"/>
    </w:pPr>
    <w:rPr>
      <w:color w:val="00528B"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8A5C1B"/>
    <w:pPr>
      <w:numPr>
        <w:ilvl w:val="2"/>
      </w:numPr>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610801"/>
    <w:pPr>
      <w:spacing w:before="60" w:after="60"/>
    </w:pPr>
    <w:rPr>
      <w:sz w:val="20"/>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1A1005"/>
    <w:pPr>
      <w:spacing w:after="0" w:line="180" w:lineRule="atLeast"/>
    </w:pPr>
    <w:rPr>
      <w:b/>
      <w:color w:val="FFFFFF"/>
    </w:rPr>
  </w:style>
  <w:style w:type="paragraph" w:customStyle="1" w:styleId="CoverSubtitle">
    <w:name w:val="CoverSubtitle"/>
    <w:next w:val="BodyText"/>
    <w:uiPriority w:val="12"/>
    <w:qFormat/>
    <w:rsid w:val="005702B8"/>
    <w:pPr>
      <w:numPr>
        <w:ilvl w:val="1"/>
      </w:numPr>
      <w:spacing w:after="240"/>
    </w:pPr>
    <w:rPr>
      <w:rFonts w:eastAsiaTheme="majorEastAsia" w:cstheme="majorBidi"/>
      <w:iCs/>
      <w:color w:val="757579" w:themeColor="accent3"/>
      <w:spacing w:val="15"/>
      <w:sz w:val="32"/>
      <w:szCs w:val="24"/>
    </w:rPr>
  </w:style>
  <w:style w:type="paragraph" w:customStyle="1" w:styleId="BackCoverContactHeading">
    <w:name w:val="BackCover ContactHeading"/>
    <w:next w:val="BackCoverContactDetails"/>
    <w:uiPriority w:val="18"/>
    <w:qFormat/>
    <w:rsid w:val="000B40F1"/>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pageBreakBefore w:val="0"/>
      <w:numPr>
        <w:numId w:val="0"/>
      </w:numPr>
      <w:spacing w:before="480" w:after="240"/>
      <w:outlineLvl w:val="1"/>
    </w:pPr>
    <w:rPr>
      <w:bCs w:val="0"/>
    </w:rPr>
  </w:style>
  <w:style w:type="character" w:styleId="Hyperlink">
    <w:name w:val="Hyperlink"/>
    <w:basedOn w:val="DefaultParagraphFont"/>
    <w:uiPriority w:val="99"/>
    <w:qFormat/>
    <w:rsid w:val="00C91DDE"/>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C91DDE"/>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528B" w:themeColor="accent2"/>
    </w:rPr>
  </w:style>
  <w:style w:type="paragraph" w:customStyle="1" w:styleId="Heading1notnumbered">
    <w:name w:val="Heading 1 not numbered"/>
    <w:basedOn w:val="Heading1"/>
    <w:next w:val="BodyText"/>
    <w:uiPriority w:val="1"/>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B511DE"/>
    <w:pPr>
      <w:numPr>
        <w:ilvl w:val="2"/>
      </w:numPr>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1"/>
    <w:qFormat/>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528B"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D7FCD"/>
    <w:pPr>
      <w:tabs>
        <w:tab w:val="right" w:leader="dot" w:pos="9497"/>
      </w:tabs>
      <w:spacing w:before="0"/>
      <w:ind w:right="567"/>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C80108"/>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B511DE"/>
    <w:pPr>
      <w:numPr>
        <w:ilvl w:val="1"/>
      </w:numPr>
      <w:spacing w:before="60" w:after="60"/>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3D67" w:themeColor="text1" w:themeShade="BF"/>
    </w:rPr>
    <w:tblPr>
      <w:tblStyleRowBandSize w:val="1"/>
      <w:tblStyleColBandSize w:val="1"/>
      <w:tblBorders>
        <w:top w:val="single" w:sz="8" w:space="0" w:color="01528B" w:themeColor="text1"/>
        <w:bottom w:val="single" w:sz="8" w:space="0" w:color="01528B" w:themeColor="text1"/>
      </w:tblBorders>
    </w:tblPr>
    <w:tblStylePr w:type="firstRow">
      <w:pPr>
        <w:spacing w:before="0" w:after="0" w:line="240" w:lineRule="auto"/>
      </w:pPr>
      <w:rPr>
        <w:b/>
        <w:bCs/>
      </w:rPr>
      <w:tblPr/>
      <w:tcPr>
        <w:tcBorders>
          <w:top w:val="single" w:sz="8" w:space="0" w:color="01528B" w:themeColor="text1"/>
          <w:left w:val="nil"/>
          <w:bottom w:val="single" w:sz="8" w:space="0" w:color="01528B" w:themeColor="text1"/>
          <w:right w:val="nil"/>
          <w:insideH w:val="nil"/>
          <w:insideV w:val="nil"/>
        </w:tcBorders>
      </w:tcPr>
    </w:tblStylePr>
    <w:tblStylePr w:type="lastRow">
      <w:pPr>
        <w:spacing w:before="0" w:after="0" w:line="240" w:lineRule="auto"/>
      </w:pPr>
      <w:rPr>
        <w:b/>
        <w:bCs/>
      </w:rPr>
      <w:tblPr/>
      <w:tcPr>
        <w:tcBorders>
          <w:top w:val="single" w:sz="8" w:space="0" w:color="01528B" w:themeColor="text1"/>
          <w:left w:val="nil"/>
          <w:bottom w:val="single" w:sz="8" w:space="0" w:color="01528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8FE" w:themeFill="text1" w:themeFillTint="3F"/>
      </w:tcPr>
    </w:tblStylePr>
    <w:tblStylePr w:type="band1Horz">
      <w:tblPr/>
      <w:tcPr>
        <w:tcBorders>
          <w:left w:val="nil"/>
          <w:right w:val="nil"/>
          <w:insideH w:val="nil"/>
          <w:insideV w:val="nil"/>
        </w:tcBorders>
        <w:shd w:val="clear" w:color="auto" w:fill="A3D8FE"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1528B" w:themeFill="text1"/>
      </w:tcPr>
    </w:tblStylePr>
    <w:tblStylePr w:type="lastRow">
      <w:pPr>
        <w:spacing w:before="0" w:after="0" w:line="240" w:lineRule="auto"/>
      </w:pPr>
      <w:rPr>
        <w:b/>
        <w:bCs/>
      </w:rPr>
      <w:tblPr/>
      <w:tcPr>
        <w:tcBorders>
          <w:top w:val="single" w:sz="8" w:space="0" w:color="01528B" w:themeColor="text1"/>
          <w:left w:val="nil"/>
          <w:bottom w:val="single" w:sz="8" w:space="0" w:color="01528B"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528B" w:themeColor="accent2"/>
    </w:rPr>
  </w:style>
  <w:style w:type="character" w:styleId="SubtleEmphasis">
    <w:name w:val="Subtle Emphasis"/>
    <w:basedOn w:val="DefaultParagraphFont"/>
    <w:uiPriority w:val="19"/>
    <w:semiHidden/>
    <w:qFormat/>
    <w:rsid w:val="00A65678"/>
    <w:rPr>
      <w:i/>
      <w:iCs/>
      <w:color w:val="0F9AFD"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528B" w:themeColor="accent2"/>
      </w:pBdr>
      <w:spacing w:before="200" w:after="280"/>
      <w:ind w:left="936" w:right="936"/>
    </w:pPr>
    <w:rPr>
      <w:b/>
      <w:bCs/>
      <w:i/>
      <w:iCs/>
      <w:color w:val="00528B"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528B" w:themeColor="accent2"/>
    </w:rPr>
  </w:style>
  <w:style w:type="paragraph" w:customStyle="1" w:styleId="Boxedheading">
    <w:name w:val="Boxed heading"/>
    <w:uiPriority w:val="19"/>
    <w:qFormat/>
    <w:rsid w:val="00C91DDE"/>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C91DDE"/>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C91DDE"/>
    <w:pPr>
      <w:numPr>
        <w:numId w:val="18"/>
      </w:numPr>
      <w:spacing w:before="0" w:after="0"/>
      <w:ind w:left="454" w:hanging="227"/>
      <w:contextualSpacing/>
    </w:pPr>
  </w:style>
  <w:style w:type="paragraph" w:customStyle="1" w:styleId="Boxedheadingblue">
    <w:name w:val="Boxed heading blue"/>
    <w:basedOn w:val="Boxedheading"/>
    <w:uiPriority w:val="20"/>
    <w:qFormat/>
    <w:rsid w:val="00C91DDE"/>
    <w:pPr>
      <w:shd w:val="clear" w:color="auto" w:fill="D9EFFF" w:themeFill="accent2" w:themeFillTint="1A"/>
    </w:pPr>
  </w:style>
  <w:style w:type="paragraph" w:customStyle="1" w:styleId="Boxedtextblue">
    <w:name w:val="Boxed text blue"/>
    <w:basedOn w:val="Boxedtext"/>
    <w:uiPriority w:val="20"/>
    <w:qFormat/>
    <w:rsid w:val="00C91DDE"/>
    <w:pPr>
      <w:shd w:val="clear" w:color="auto" w:fill="D9EFFF" w:themeFill="accent2" w:themeFillTint="1A"/>
    </w:pPr>
  </w:style>
  <w:style w:type="paragraph" w:customStyle="1" w:styleId="Boxedlistbulletblue">
    <w:name w:val="Boxed list bullet blue"/>
    <w:basedOn w:val="Boxedlistbullet"/>
    <w:uiPriority w:val="20"/>
    <w:qFormat/>
    <w:rsid w:val="00C91DDE"/>
    <w:pPr>
      <w:shd w:val="clear" w:color="auto" w:fill="D9EFFF" w:themeFill="accent2" w:themeFillTint="1A"/>
    </w:pPr>
  </w:style>
  <w:style w:type="paragraph" w:customStyle="1" w:styleId="Boxedheadingpurple">
    <w:name w:val="Boxed heading purple"/>
    <w:basedOn w:val="Boxedheading"/>
    <w:uiPriority w:val="21"/>
    <w:qFormat/>
    <w:rsid w:val="00C91DDE"/>
    <w:pPr>
      <w:shd w:val="clear" w:color="auto" w:fill="CACBF5" w:themeFill="accent4" w:themeFillTint="33"/>
    </w:pPr>
  </w:style>
  <w:style w:type="paragraph" w:customStyle="1" w:styleId="Boxedtextpurple">
    <w:name w:val="Boxed text purple"/>
    <w:basedOn w:val="Boxedtext"/>
    <w:uiPriority w:val="21"/>
    <w:qFormat/>
    <w:rsid w:val="00C91DDE"/>
    <w:pPr>
      <w:shd w:val="clear" w:color="auto" w:fill="CACBF5" w:themeFill="accent4" w:themeFillTint="33"/>
    </w:pPr>
  </w:style>
  <w:style w:type="paragraph" w:customStyle="1" w:styleId="Boxedlistbulletpurple">
    <w:name w:val="Boxed list bullet purple"/>
    <w:basedOn w:val="Boxedlistbullet"/>
    <w:uiPriority w:val="21"/>
    <w:qFormat/>
    <w:rsid w:val="00C91DDE"/>
    <w:pPr>
      <w:shd w:val="clear" w:color="auto" w:fill="CACBF5" w:themeFill="accent4" w:themeFillTint="33"/>
    </w:pPr>
  </w:style>
  <w:style w:type="paragraph" w:customStyle="1" w:styleId="VersoPageText">
    <w:name w:val="Verso Page Text"/>
    <w:basedOn w:val="BodyText"/>
    <w:uiPriority w:val="20"/>
    <w:rsid w:val="00E92DA8"/>
    <w:pPr>
      <w:spacing w:before="0" w:line="240" w:lineRule="auto"/>
    </w:pPr>
    <w:rPr>
      <w:rFonts w:asciiTheme="minorHAnsi" w:eastAsia="Times" w:hAnsiTheme="minorHAnsi" w:cs="Arial"/>
      <w:color w:val="auto"/>
      <w:sz w:val="18"/>
      <w:szCs w:val="20"/>
    </w:rPr>
  </w:style>
  <w:style w:type="character" w:styleId="UnresolvedMention">
    <w:name w:val="Unresolved Mention"/>
    <w:basedOn w:val="DefaultParagraphFont"/>
    <w:uiPriority w:val="99"/>
    <w:semiHidden/>
    <w:unhideWhenUsed/>
    <w:rsid w:val="00E92DA8"/>
    <w:rPr>
      <w:color w:val="605E5C"/>
      <w:shd w:val="clear" w:color="auto" w:fill="E1DFDD"/>
    </w:rPr>
  </w:style>
  <w:style w:type="table" w:styleId="ListTable3-Accent2">
    <w:name w:val="List Table 3 Accent 2"/>
    <w:basedOn w:val="TableNormal"/>
    <w:uiPriority w:val="48"/>
    <w:rsid w:val="00072235"/>
    <w:tblPr>
      <w:tblStyleRowBandSize w:val="1"/>
      <w:tblStyleColBandSize w:val="1"/>
      <w:tblBorders>
        <w:top w:val="single" w:sz="4" w:space="0" w:color="01528B"/>
        <w:left w:val="single" w:sz="4" w:space="0" w:color="01528B"/>
        <w:bottom w:val="single" w:sz="4" w:space="0" w:color="01528B"/>
        <w:right w:val="single" w:sz="4" w:space="0" w:color="01528B"/>
        <w:insideH w:val="single" w:sz="4" w:space="0" w:color="01528B"/>
      </w:tblBorders>
    </w:tblPr>
    <w:tblStylePr w:type="firstRow">
      <w:rPr>
        <w:b/>
        <w:bCs/>
        <w:color w:val="FFFFFF" w:themeColor="background1"/>
      </w:rPr>
      <w:tblPr/>
      <w:tcPr>
        <w:shd w:val="clear" w:color="auto" w:fill="00528B" w:themeFill="accent2"/>
      </w:tcPr>
    </w:tblStylePr>
    <w:tblStylePr w:type="lastRow">
      <w:rPr>
        <w:b/>
        <w:bCs/>
      </w:rPr>
      <w:tblPr/>
      <w:tcPr>
        <w:tcBorders>
          <w:top w:val="double" w:sz="4" w:space="0" w:color="0052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28B" w:themeColor="accent2"/>
          <w:right w:val="single" w:sz="4" w:space="0" w:color="00528B" w:themeColor="accent2"/>
        </w:tcBorders>
      </w:tcPr>
    </w:tblStylePr>
    <w:tblStylePr w:type="band1Horz">
      <w:tblPr/>
      <w:tcPr>
        <w:tcBorders>
          <w:top w:val="single" w:sz="4" w:space="0" w:color="00528B" w:themeColor="accent2"/>
          <w:bottom w:val="single" w:sz="4" w:space="0" w:color="0052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28B" w:themeColor="accent2"/>
          <w:left w:val="nil"/>
        </w:tcBorders>
      </w:tcPr>
    </w:tblStylePr>
    <w:tblStylePr w:type="swCell">
      <w:tblPr/>
      <w:tcPr>
        <w:tcBorders>
          <w:top w:val="double" w:sz="4" w:space="0" w:color="00528B" w:themeColor="accent2"/>
          <w:right w:val="nil"/>
        </w:tcBorders>
      </w:tcPr>
    </w:tblStylePr>
  </w:style>
  <w:style w:type="paragraph" w:customStyle="1" w:styleId="PrelimText">
    <w:name w:val="PrelimText"/>
    <w:basedOn w:val="Normal"/>
    <w:uiPriority w:val="99"/>
    <w:rsid w:val="00B0310A"/>
    <w:pPr>
      <w:spacing w:after="160"/>
      <w:jc w:val="both"/>
    </w:pPr>
    <w:rPr>
      <w:rFonts w:asciiTheme="minorHAnsi" w:eastAsia="Times New Roman" w:hAnsiTheme="minorHAnsi" w:cs="Arial"/>
      <w:kern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097727">
      <w:bodyDiv w:val="1"/>
      <w:marLeft w:val="0"/>
      <w:marRight w:val="0"/>
      <w:marTop w:val="0"/>
      <w:marBottom w:val="0"/>
      <w:divBdr>
        <w:top w:val="none" w:sz="0" w:space="0" w:color="auto"/>
        <w:left w:val="none" w:sz="0" w:space="0" w:color="auto"/>
        <w:bottom w:val="none" w:sz="0" w:space="0" w:color="auto"/>
        <w:right w:val="none" w:sz="0" w:space="0" w:color="auto"/>
      </w:divBdr>
    </w:div>
    <w:div w:id="193228801">
      <w:bodyDiv w:val="1"/>
      <w:marLeft w:val="0"/>
      <w:marRight w:val="0"/>
      <w:marTop w:val="0"/>
      <w:marBottom w:val="0"/>
      <w:divBdr>
        <w:top w:val="none" w:sz="0" w:space="0" w:color="auto"/>
        <w:left w:val="none" w:sz="0" w:space="0" w:color="auto"/>
        <w:bottom w:val="none" w:sz="0" w:space="0" w:color="auto"/>
        <w:right w:val="none" w:sz="0" w:space="0" w:color="auto"/>
      </w:divBdr>
    </w:div>
    <w:div w:id="222059604">
      <w:bodyDiv w:val="1"/>
      <w:marLeft w:val="0"/>
      <w:marRight w:val="0"/>
      <w:marTop w:val="0"/>
      <w:marBottom w:val="0"/>
      <w:divBdr>
        <w:top w:val="none" w:sz="0" w:space="0" w:color="auto"/>
        <w:left w:val="none" w:sz="0" w:space="0" w:color="auto"/>
        <w:bottom w:val="none" w:sz="0" w:space="0" w:color="auto"/>
        <w:right w:val="none" w:sz="0" w:space="0" w:color="auto"/>
      </w:divBdr>
    </w:div>
    <w:div w:id="346716585">
      <w:bodyDiv w:val="1"/>
      <w:marLeft w:val="0"/>
      <w:marRight w:val="0"/>
      <w:marTop w:val="0"/>
      <w:marBottom w:val="0"/>
      <w:divBdr>
        <w:top w:val="none" w:sz="0" w:space="0" w:color="auto"/>
        <w:left w:val="none" w:sz="0" w:space="0" w:color="auto"/>
        <w:bottom w:val="none" w:sz="0" w:space="0" w:color="auto"/>
        <w:right w:val="none" w:sz="0" w:space="0" w:color="auto"/>
      </w:divBdr>
    </w:div>
    <w:div w:id="501093748">
      <w:bodyDiv w:val="1"/>
      <w:marLeft w:val="0"/>
      <w:marRight w:val="0"/>
      <w:marTop w:val="0"/>
      <w:marBottom w:val="0"/>
      <w:divBdr>
        <w:top w:val="none" w:sz="0" w:space="0" w:color="auto"/>
        <w:left w:val="none" w:sz="0" w:space="0" w:color="auto"/>
        <w:bottom w:val="none" w:sz="0" w:space="0" w:color="auto"/>
        <w:right w:val="none" w:sz="0" w:space="0" w:color="auto"/>
      </w:divBdr>
    </w:div>
    <w:div w:id="634988648">
      <w:bodyDiv w:val="1"/>
      <w:marLeft w:val="0"/>
      <w:marRight w:val="0"/>
      <w:marTop w:val="0"/>
      <w:marBottom w:val="0"/>
      <w:divBdr>
        <w:top w:val="none" w:sz="0" w:space="0" w:color="auto"/>
        <w:left w:val="none" w:sz="0" w:space="0" w:color="auto"/>
        <w:bottom w:val="none" w:sz="0" w:space="0" w:color="auto"/>
        <w:right w:val="none" w:sz="0" w:space="0" w:color="auto"/>
      </w:divBdr>
    </w:div>
    <w:div w:id="798038026">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62547796">
      <w:bodyDiv w:val="1"/>
      <w:marLeft w:val="0"/>
      <w:marRight w:val="0"/>
      <w:marTop w:val="0"/>
      <w:marBottom w:val="0"/>
      <w:divBdr>
        <w:top w:val="none" w:sz="0" w:space="0" w:color="auto"/>
        <w:left w:val="none" w:sz="0" w:space="0" w:color="auto"/>
        <w:bottom w:val="none" w:sz="0" w:space="0" w:color="auto"/>
        <w:right w:val="none" w:sz="0" w:space="0" w:color="auto"/>
      </w:divBdr>
    </w:div>
    <w:div w:id="989867569">
      <w:bodyDiv w:val="1"/>
      <w:marLeft w:val="0"/>
      <w:marRight w:val="0"/>
      <w:marTop w:val="0"/>
      <w:marBottom w:val="0"/>
      <w:divBdr>
        <w:top w:val="none" w:sz="0" w:space="0" w:color="auto"/>
        <w:left w:val="none" w:sz="0" w:space="0" w:color="auto"/>
        <w:bottom w:val="none" w:sz="0" w:space="0" w:color="auto"/>
        <w:right w:val="none" w:sz="0" w:space="0" w:color="auto"/>
      </w:divBdr>
    </w:div>
    <w:div w:id="1032144544">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55308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flow-mer.org.au/" TargetMode="External"/><Relationship Id="rId26" Type="http://schemas.openxmlformats.org/officeDocument/2006/relationships/image" Target="media/image9.jpg"/><Relationship Id="rId39" Type="http://schemas.openxmlformats.org/officeDocument/2006/relationships/image" Target="media/image22.jpeg"/><Relationship Id="rId3" Type="http://schemas.openxmlformats.org/officeDocument/2006/relationships/customXml" Target="../customXml/item3.xml"/><Relationship Id="rId21" Type="http://schemas.openxmlformats.org/officeDocument/2006/relationships/hyperlink" Target="https://flow-mer.org.au" TargetMode="External"/><Relationship Id="rId34" Type="http://schemas.openxmlformats.org/officeDocument/2006/relationships/image" Target="media/image17.jpeg"/><Relationship Id="rId42" Type="http://schemas.openxmlformats.org/officeDocument/2006/relationships/image" Target="media/image2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creativecommons.org/licenses/by/4.0/" TargetMode="External"/><Relationship Id="rId25" Type="http://schemas.openxmlformats.org/officeDocument/2006/relationships/image" Target="media/image8.emf"/><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29" Type="http://schemas.openxmlformats.org/officeDocument/2006/relationships/image" Target="media/image12.jp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eg"/><Relationship Id="rId10" Type="http://schemas.openxmlformats.org/officeDocument/2006/relationships/webSettings" Target="webSettings.xml"/><Relationship Id="rId19" Type="http://schemas.openxmlformats.org/officeDocument/2006/relationships/hyperlink" Target="mailto:enquiries@flow-mer.org.au" TargetMode="External"/><Relationship Id="rId31" Type="http://schemas.openxmlformats.org/officeDocument/2006/relationships/image" Target="media/image14.jp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8.emf"/><Relationship Id="rId43"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76j\AppData\Roaming\Microsoft\Templates\Technical%20Report%20-%20standard.dotx" TargetMode="External"/></Relationships>
</file>

<file path=word/theme/theme1.xml><?xml version="1.0" encoding="utf-8"?>
<a:theme xmlns:a="http://schemas.openxmlformats.org/drawingml/2006/main" name="Office Theme">
  <a:themeElements>
    <a:clrScheme name="Custom 3">
      <a:dk1>
        <a:srgbClr val="01528B"/>
      </a:dk1>
      <a:lt1>
        <a:srgbClr val="FFFFFF"/>
      </a:lt1>
      <a:dk2>
        <a:srgbClr val="01528B"/>
      </a:dk2>
      <a:lt2>
        <a:srgbClr val="FFFFFF"/>
      </a:lt2>
      <a:accent1>
        <a:srgbClr val="00A9CE"/>
      </a:accent1>
      <a:accent2>
        <a:srgbClr val="00528B"/>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Approval xmlns="5af92df4-ae3d-4772-abff-92e7cba13994" xsi:nil="true"/>
    <Function xmlns="5af92df4-ae3d-4772-abff-92e7cba13994">Program Admin</Function>
    <Section xmlns="5af92df4-ae3d-4772-abff-92e7cba13994">
      <UserInfo>
        <DisplayName/>
        <AccountId xsi:nil="true"/>
        <AccountType/>
      </UserInfo>
    </Section>
    <RecordNumber xmlns="5af92df4-ae3d-4772-abff-92e7cba13994">003576683</RecordNumber>
    <IconOverlay xmlns="http://schemas.microsoft.com/sharepoint/v4" xsi:nil="true"/>
    <Division xmlns="5af92df4-ae3d-4772-abff-92e7cba13994">
      <UserInfo>
        <DisplayName/>
        <AccountId xsi:nil="true"/>
        <AccountType/>
      </UserInfo>
    </Division>
    <DocumentDescription xmlns="5af92df4-ae3d-4772-abff-92e7cba13994" xsi:nil="true"/>
    <Branch xmlns="5af92df4-ae3d-4772-abff-92e7cba13994">
      <UserInfo>
        <DisplayName/>
        <AccountId xsi:nil="true"/>
        <AccountType/>
      </UserInfo>
    </Branch>
  </documentManagement>
</p:properties>
</file>

<file path=customXml/item6.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760C314F7088814C9538BFB73E86CA47" ma:contentTypeVersion="25" ma:contentTypeDescription="SPIRE Document" ma:contentTypeScope="" ma:versionID="ed3dc2407783763a21f10a2d0bac230f">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4f874396d9ca2e493ddb14ec14d21ed0"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ECC13B-3105-4F64-92AD-BA43244E7186}">
  <ds:schemaRefs>
    <ds:schemaRef ds:uri="http://schemas.microsoft.com/sharepoint/events"/>
  </ds:schemaRefs>
</ds:datastoreItem>
</file>

<file path=customXml/itemProps2.xml><?xml version="1.0" encoding="utf-8"?>
<ds:datastoreItem xmlns:ds="http://schemas.openxmlformats.org/officeDocument/2006/customXml" ds:itemID="{FB870BBA-2760-4500-9305-B132C5C1416C}">
  <ds:schemaRefs>
    <ds:schemaRef ds:uri="http://schemas.microsoft.com/sharepoint/v3/contenttype/forms"/>
  </ds:schemaRefs>
</ds:datastoreItem>
</file>

<file path=customXml/itemProps3.xml><?xml version="1.0" encoding="utf-8"?>
<ds:datastoreItem xmlns:ds="http://schemas.openxmlformats.org/officeDocument/2006/customXml" ds:itemID="{DCDA65CE-9DA0-458F-A43B-581A6919B92E}">
  <ds:schemaRefs>
    <ds:schemaRef ds:uri="http://schemas.microsoft.com/office/2006/metadata/customXsn"/>
  </ds:schemaRefs>
</ds:datastoreItem>
</file>

<file path=customXml/itemProps4.xml><?xml version="1.0" encoding="utf-8"?>
<ds:datastoreItem xmlns:ds="http://schemas.openxmlformats.org/officeDocument/2006/customXml" ds:itemID="{7803299B-17D6-4800-AC0E-0438BC2DAFC9}">
  <ds:schemaRefs>
    <ds:schemaRef ds:uri="http://schemas.openxmlformats.org/officeDocument/2006/bibliography"/>
  </ds:schemaRefs>
</ds:datastoreItem>
</file>

<file path=customXml/itemProps5.xml><?xml version="1.0" encoding="utf-8"?>
<ds:datastoreItem xmlns:ds="http://schemas.openxmlformats.org/officeDocument/2006/customXml" ds:itemID="{DC22BEB4-F066-4834-AA8D-1E15A478F0DE}">
  <ds:schemaRefs>
    <ds:schemaRef ds:uri="http://schemas.openxmlformats.org/package/2006/metadata/core-properties"/>
    <ds:schemaRef ds:uri="http://schemas.microsoft.com/office/2006/documentManagement/types"/>
    <ds:schemaRef ds:uri="http://schemas.microsoft.com/office/infopath/2007/PartnerControls"/>
    <ds:schemaRef ds:uri="5af92df4-ae3d-4772-abff-92e7cba13994"/>
    <ds:schemaRef ds:uri="http://purl.org/dc/elements/1.1/"/>
    <ds:schemaRef ds:uri="http://schemas.microsoft.com/office/2006/metadata/properties"/>
    <ds:schemaRef ds:uri="http://schemas.microsoft.com/sharepoint/v4"/>
    <ds:schemaRef ds:uri="http://purl.org/dc/terms/"/>
    <ds:schemaRef ds:uri="http://www.w3.org/XML/1998/namespace"/>
    <ds:schemaRef ds:uri="http://purl.org/dc/dcmitype/"/>
  </ds:schemaRefs>
</ds:datastoreItem>
</file>

<file path=customXml/itemProps6.xml><?xml version="1.0" encoding="utf-8"?>
<ds:datastoreItem xmlns:ds="http://schemas.openxmlformats.org/officeDocument/2006/customXml" ds:itemID="{E2F942C7-724E-450B-8BBF-DACC4F99C7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Technical Report - standard.dotx</Template>
  <TotalTime>9</TotalTime>
  <Pages>15</Pages>
  <Words>2949</Words>
  <Characters>18833</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MER_FoundationUpdate_Fish_Accepted</vt:lpstr>
    </vt:vector>
  </TitlesOfParts>
  <Company/>
  <LinksUpToDate>false</LinksUpToDate>
  <CharactersWithSpaces>21739</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Foundation Report Update 2020: Fish</dc:title>
  <dc:creator>Stuart I, Bice C, Baumgartner L, Butler G, Hladyz S, Koster W, Lyon J, Thiem J, Todd C, Tonkin Z, Ye Q, Yen J and Zampatti B</dc:creator>
  <cp:lastModifiedBy>Bec Durack</cp:lastModifiedBy>
  <cp:revision>4</cp:revision>
  <cp:lastPrinted>2020-11-02T05:11:00Z</cp:lastPrinted>
  <dcterms:created xsi:type="dcterms:W3CDTF">2020-11-13T01:12:00Z</dcterms:created>
  <dcterms:modified xsi:type="dcterms:W3CDTF">2020-11-13T02:23:00Z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0x010100DB29C2AB6EB75541991FB3E24043BFB600760C314F7088814C9538BFB73E86CA47</vt:lpwstr>
  </property>
  <property fmtid="{D5CDD505-2E9C-101B-9397-08002B2CF9AE}" pid="5" name="_dlc_DocIdItemGuid">
    <vt:lpwstr>69ee560b-95e5-4258-b764-a166305779f5</vt:lpwstr>
  </property>
  <property fmtid="{D5CDD505-2E9C-101B-9397-08002B2CF9AE}" pid="6" name="RecordPoint_WorkflowType">
    <vt:lpwstr>ActiveSubmitStub</vt:lpwstr>
  </property>
  <property fmtid="{D5CDD505-2E9C-101B-9397-08002B2CF9AE}" pid="7" name="RecordPoint_ActiveItemSiteId">
    <vt:lpwstr>{a8f0bc9d-7c61-4d87-8154-4194e40ae5d3}</vt:lpwstr>
  </property>
  <property fmtid="{D5CDD505-2E9C-101B-9397-08002B2CF9AE}" pid="8" name="RecordPoint_ActiveItemListId">
    <vt:lpwstr>{05fc5c14-5593-4f15-97da-da4a441e1941}</vt:lpwstr>
  </property>
  <property fmtid="{D5CDD505-2E9C-101B-9397-08002B2CF9AE}" pid="9" name="RecordPoint_ActiveItemUniqueId">
    <vt:lpwstr>{3a4f9b65-6c19-4195-b3b5-5eded3e98fe6}</vt:lpwstr>
  </property>
  <property fmtid="{D5CDD505-2E9C-101B-9397-08002B2CF9AE}" pid="10" name="RecordPoint_ActiveItemWebId">
    <vt:lpwstr>{3234329a-c2b3-4a00-a284-7f3d975eb87b}</vt:lpwstr>
  </property>
  <property fmtid="{D5CDD505-2E9C-101B-9397-08002B2CF9AE}" pid="11" name="RecordPoint_RecordNumberSubmitted">
    <vt:lpwstr>003576683</vt:lpwstr>
  </property>
  <property fmtid="{D5CDD505-2E9C-101B-9397-08002B2CF9AE}" pid="12" name="RecordPoint_SubmissionCompleted">
    <vt:lpwstr>2020-11-06T12:53:52.2996735+11:00</vt:lpwstr>
  </property>
</Properties>
</file>