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FFFFFF" w:themeColor="background1"/>
          <w:sz w:val="20"/>
        </w:rPr>
        <w:id w:val="-1181043092"/>
        <w:docPartObj>
          <w:docPartGallery w:val="Cover Pages"/>
          <w:docPartUnique/>
        </w:docPartObj>
      </w:sdtPr>
      <w:sdtEndPr>
        <w:rPr>
          <w:color w:val="auto"/>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1665D6" w:rsidRPr="001665D6" w14:paraId="3894FB0F" w14:textId="77777777" w:rsidTr="000925C1">
            <w:trPr>
              <w:trHeight w:hRule="exact" w:val="10772"/>
            </w:trPr>
            <w:tc>
              <w:tcPr>
                <w:tcW w:w="10773" w:type="dxa"/>
                <w:shd w:val="clear" w:color="auto" w:fill="auto"/>
              </w:tcPr>
              <w:p w14:paraId="3894FB02" w14:textId="77777777" w:rsidR="001665D6" w:rsidRPr="001665D6" w:rsidRDefault="009709DF" w:rsidP="000925C1">
                <w:pPr>
                  <w:pStyle w:val="CoverDate"/>
                  <w:rPr>
                    <w:color w:val="FFFFFF" w:themeColor="background1"/>
                  </w:rPr>
                </w:pPr>
                <w:r>
                  <w:rPr>
                    <w:noProof/>
                    <w:lang w:val="en-AU" w:eastAsia="en-AU"/>
                  </w:rPr>
                  <w:drawing>
                    <wp:anchor distT="0" distB="0" distL="114300" distR="114300" simplePos="0" relativeHeight="251651584" behindDoc="0" locked="0" layoutInCell="1" allowOverlap="1" wp14:anchorId="3894FBCF" wp14:editId="2D92B8EB">
                      <wp:simplePos x="0" y="0"/>
                      <wp:positionH relativeFrom="margin">
                        <wp:align>center</wp:align>
                      </wp:positionH>
                      <wp:positionV relativeFrom="margin">
                        <wp:align>top</wp:align>
                      </wp:positionV>
                      <wp:extent cx="6839585" cy="18878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6839585" cy="1887855"/>
                              </a:xfrm>
                              <a:prstGeom prst="rect">
                                <a:avLst/>
                              </a:prstGeom>
                              <a:ln>
                                <a:noFill/>
                              </a:ln>
                              <a:extLst>
                                <a:ext uri="{53640926-AAD7-44D8-BBD7-CCE9431645EC}">
                                  <a14:shadowObscured xmlns:a14="http://schemas.microsoft.com/office/drawing/2010/main"/>
                                </a:ext>
                              </a:extLst>
                            </pic:spPr>
                          </pic:pic>
                        </a:graphicData>
                      </a:graphic>
                    </wp:anchor>
                  </w:drawing>
                </w:r>
                <w:r w:rsidR="00884241">
                  <w:rPr>
                    <w:color w:val="FFFFFF" w:themeColor="background1"/>
                    <w:sz w:val="20"/>
                  </w:rPr>
                  <w:t>-</w:t>
                </w:r>
              </w:p>
              <w:p w14:paraId="3894FB03" w14:textId="578FB1B4" w:rsidR="001665D6" w:rsidRPr="001665D6" w:rsidRDefault="001665D6" w:rsidP="000925C1">
                <w:pPr>
                  <w:pStyle w:val="CoverHeading"/>
                  <w:rPr>
                    <w:color w:val="FFFFFF" w:themeColor="background1"/>
                  </w:rPr>
                </w:pPr>
              </w:p>
              <w:p w14:paraId="3894FB04" w14:textId="77777777" w:rsidR="001665D6" w:rsidRPr="001665D6" w:rsidRDefault="001665D6" w:rsidP="000925C1">
                <w:pPr>
                  <w:pStyle w:val="CoverHeading"/>
                  <w:rPr>
                    <w:color w:val="FFFFFF" w:themeColor="background1"/>
                  </w:rPr>
                </w:pPr>
              </w:p>
              <w:p w14:paraId="3894FB05" w14:textId="77777777" w:rsidR="001665D6" w:rsidRPr="001665D6" w:rsidRDefault="00E63F2B" w:rsidP="000925C1">
                <w:pPr>
                  <w:pStyle w:val="CoverHeading"/>
                  <w:rPr>
                    <w:color w:val="FFFFFF" w:themeColor="background1"/>
                  </w:rPr>
                </w:pPr>
                <w:r w:rsidRPr="00E63F2B">
                  <w:rPr>
                    <w:noProof/>
                    <w:color w:val="FFFFFF" w:themeColor="background1"/>
                    <w:lang w:val="en-AU" w:eastAsia="en-AU"/>
                  </w:rPr>
                  <w:drawing>
                    <wp:anchor distT="0" distB="0" distL="114300" distR="114300" simplePos="0" relativeHeight="251661824" behindDoc="0" locked="0" layoutInCell="1" allowOverlap="1" wp14:anchorId="3894FBD1" wp14:editId="3894FBD2">
                      <wp:simplePos x="0" y="0"/>
                      <wp:positionH relativeFrom="margin">
                        <wp:posOffset>252730</wp:posOffset>
                      </wp:positionH>
                      <wp:positionV relativeFrom="margin">
                        <wp:posOffset>1879600</wp:posOffset>
                      </wp:positionV>
                      <wp:extent cx="3877945" cy="869315"/>
                      <wp:effectExtent l="0" t="0" r="0" b="0"/>
                      <wp:wrapSquare wrapText="bothSides"/>
                      <wp:docPr id="1026" name="Picture 2" descr="Commonwealth Environmental Wate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ommonwealth Environmental Water Offic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77945" cy="869315"/>
                              </a:xfrm>
                              <a:prstGeom prst="rect">
                                <a:avLst/>
                              </a:prstGeom>
                              <a:noFill/>
                              <a:extLst/>
                            </pic:spPr>
                          </pic:pic>
                        </a:graphicData>
                      </a:graphic>
                    </wp:anchor>
                  </w:drawing>
                </w:r>
              </w:p>
              <w:p w14:paraId="3894FB06" w14:textId="77777777" w:rsidR="001665D6" w:rsidRPr="001665D6" w:rsidRDefault="001665D6" w:rsidP="000925C1">
                <w:pPr>
                  <w:pStyle w:val="CoverHeading"/>
                  <w:rPr>
                    <w:color w:val="FFFFFF" w:themeColor="background1"/>
                  </w:rPr>
                </w:pPr>
              </w:p>
              <w:p w14:paraId="3894FB07" w14:textId="77777777" w:rsidR="001665D6" w:rsidRDefault="001665D6" w:rsidP="002A4CD9">
                <w:pPr>
                  <w:pStyle w:val="CoverHeading2"/>
                  <w:tabs>
                    <w:tab w:val="left" w:pos="9950"/>
                  </w:tabs>
                </w:pPr>
                <w:r w:rsidRPr="001665D6">
                  <w:rPr>
                    <w:color w:val="FFFFFF" w:themeColor="background1"/>
                  </w:rPr>
                  <w:br/>
                </w:r>
                <w:bookmarkStart w:id="0" w:name="starthere"/>
                <w:bookmarkEnd w:id="0"/>
                <w:r w:rsidR="005D6E44">
                  <w:t>Commonwealth Environmental Water Office</w:t>
                </w:r>
              </w:p>
              <w:p w14:paraId="3894FB08" w14:textId="77777777" w:rsidR="005D6E44" w:rsidRDefault="005D6E44" w:rsidP="002A4CD9">
                <w:pPr>
                  <w:pStyle w:val="CoverHeading2"/>
                  <w:tabs>
                    <w:tab w:val="left" w:pos="9950"/>
                  </w:tabs>
                </w:pPr>
                <w:r>
                  <w:t>Long Term Intervention Monitoring Project</w:t>
                </w:r>
              </w:p>
              <w:p w14:paraId="2BF80979" w14:textId="77777777" w:rsidR="00A70E4C" w:rsidRDefault="005D6E44" w:rsidP="002A4CD9">
                <w:pPr>
                  <w:pStyle w:val="CoverHeading2"/>
                  <w:tabs>
                    <w:tab w:val="left" w:pos="9950"/>
                  </w:tabs>
                </w:pPr>
                <w:r>
                  <w:t xml:space="preserve">Goulburn River Selected Area </w:t>
                </w:r>
              </w:p>
              <w:p w14:paraId="3894FB09" w14:textId="22FA6C65" w:rsidR="005D6E44" w:rsidRPr="001665D6" w:rsidRDefault="00A70E4C" w:rsidP="002A4CD9">
                <w:pPr>
                  <w:pStyle w:val="CoverHeading2"/>
                  <w:tabs>
                    <w:tab w:val="left" w:pos="9950"/>
                  </w:tabs>
                </w:pPr>
                <w:r>
                  <w:t>Scientific</w:t>
                </w:r>
                <w:r w:rsidR="005D6E44">
                  <w:t xml:space="preserve"> </w:t>
                </w:r>
                <w:r>
                  <w:t>R</w:t>
                </w:r>
                <w:r w:rsidR="005D6E44">
                  <w:t>eport 201</w:t>
                </w:r>
                <w:r w:rsidR="007C0EEA">
                  <w:t>7</w:t>
                </w:r>
                <w:r w:rsidR="004D5335">
                  <w:t>–</w:t>
                </w:r>
                <w:r>
                  <w:t>18</w:t>
                </w:r>
              </w:p>
              <w:p w14:paraId="3894FB0A" w14:textId="77777777" w:rsidR="00CB0AFB" w:rsidRPr="001665D6" w:rsidRDefault="00CB0AFB" w:rsidP="000925C1">
                <w:pPr>
                  <w:pStyle w:val="CoverDate2"/>
                </w:pPr>
              </w:p>
              <w:p w14:paraId="3894FB0C" w14:textId="002FAF8B" w:rsidR="003813BD" w:rsidRDefault="00AF339B" w:rsidP="00AF339B">
                <w:pPr>
                  <w:pStyle w:val="CoverDate2"/>
                  <w:ind w:left="2268"/>
                </w:pPr>
                <w:bookmarkStart w:id="1" w:name="_GoBack"/>
                <w:r w:rsidRPr="00AF339B">
                  <w:t xml:space="preserve">Angus Webb, Danlu Guo, </w:t>
                </w:r>
                <w:r>
                  <w:t xml:space="preserve">Elise King, Simon Treadwell, </w:t>
                </w:r>
                <w:r w:rsidRPr="00AF339B">
                  <w:t xml:space="preserve">Ben Baker, Simon Casanelia, Michael Grace, Wayne Koster, Daniel Lovell, Kay Morris, Vin Pettigrove, Kallie </w:t>
                </w:r>
                <w:r w:rsidR="005F06D1" w:rsidRPr="00AF339B">
                  <w:t>Townsend, Geoff</w:t>
                </w:r>
                <w:r w:rsidRPr="00AF339B">
                  <w:t xml:space="preserve"> Vietz</w:t>
                </w:r>
              </w:p>
              <w:bookmarkEnd w:id="1"/>
              <w:p w14:paraId="4CD89950" w14:textId="56C0C3A3" w:rsidR="006A5601" w:rsidRDefault="006A5601" w:rsidP="000925C1">
                <w:pPr>
                  <w:pStyle w:val="CoverDate2"/>
                </w:pPr>
                <w:r>
                  <w:t>Final Report</w:t>
                </w:r>
              </w:p>
              <w:p w14:paraId="3894FB0D" w14:textId="376CF5D5" w:rsidR="001665D6" w:rsidRDefault="006A5601" w:rsidP="000925C1">
                <w:pPr>
                  <w:pStyle w:val="CoverDate2"/>
                </w:pPr>
                <w:r>
                  <w:t>April</w:t>
                </w:r>
                <w:r w:rsidR="00D91BB7">
                  <w:t xml:space="preserve"> 2019</w:t>
                </w:r>
                <w:r w:rsidR="001665D6" w:rsidRPr="001665D6">
                  <w:t xml:space="preserve"> </w:t>
                </w:r>
              </w:p>
              <w:p w14:paraId="3894FB0E" w14:textId="77777777" w:rsidR="001665D6" w:rsidRPr="001665D6" w:rsidRDefault="001665D6" w:rsidP="00EB69CC">
                <w:pPr>
                  <w:pStyle w:val="CoverDate2"/>
                </w:pPr>
              </w:p>
            </w:tc>
          </w:tr>
          <w:tr w:rsidR="001665D6" w:rsidRPr="001665D6" w14:paraId="3894FB12" w14:textId="77777777" w:rsidTr="000925C1">
            <w:trPr>
              <w:trHeight w:hRule="exact" w:val="4820"/>
            </w:trPr>
            <w:tc>
              <w:tcPr>
                <w:tcW w:w="10773" w:type="dxa"/>
                <w:shd w:val="clear" w:color="auto" w:fill="auto"/>
              </w:tcPr>
              <w:p w14:paraId="3894FB10" w14:textId="77777777" w:rsidR="001665D6" w:rsidRPr="001665D6" w:rsidRDefault="00113CFE" w:rsidP="000925C1">
                <w:pPr>
                  <w:pStyle w:val="DocumentTitle"/>
                  <w:spacing w:before="0" w:after="0" w:line="240" w:lineRule="auto"/>
                  <w:rPr>
                    <w:color w:val="FFFFFF" w:themeColor="background1"/>
                    <w:sz w:val="2"/>
                  </w:rPr>
                </w:pPr>
                <w:r>
                  <w:rPr>
                    <w:color w:val="FFFFFF" w:themeColor="background1"/>
                    <w:sz w:val="2"/>
                  </w:rPr>
                  <w:t>Area evaluation report</w:t>
                </w:r>
              </w:p>
              <w:p w14:paraId="3894FB11" w14:textId="77777777" w:rsidR="001665D6" w:rsidRPr="001665D6" w:rsidRDefault="009709DF" w:rsidP="000925C1">
                <w:pPr>
                  <w:pStyle w:val="ClientName"/>
                  <w:spacing w:after="0" w:line="240" w:lineRule="auto"/>
                </w:pPr>
                <w:r>
                  <w:rPr>
                    <w:noProof/>
                    <w:lang w:val="en-AU" w:eastAsia="en-AU"/>
                  </w:rPr>
                  <w:drawing>
                    <wp:anchor distT="0" distB="0" distL="114300" distR="114300" simplePos="0" relativeHeight="251652608" behindDoc="0" locked="0" layoutInCell="1" allowOverlap="1" wp14:anchorId="3894FBD3" wp14:editId="3894FBD4">
                      <wp:simplePos x="0" y="0"/>
                      <wp:positionH relativeFrom="margin">
                        <wp:posOffset>17780</wp:posOffset>
                      </wp:positionH>
                      <wp:positionV relativeFrom="margin">
                        <wp:posOffset>144780</wp:posOffset>
                      </wp:positionV>
                      <wp:extent cx="6803390" cy="2893695"/>
                      <wp:effectExtent l="0" t="0" r="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803390" cy="2893695"/>
                              </a:xfrm>
                              <a:prstGeom prst="rect">
                                <a:avLst/>
                              </a:prstGeom>
                              <a:ln>
                                <a:noFill/>
                              </a:ln>
                              <a:extLst>
                                <a:ext uri="{53640926-AAD7-44D8-BBD7-CCE9431645EC}">
                                  <a14:shadowObscured xmlns:a14="http://schemas.microsoft.com/office/drawing/2010/main"/>
                                </a:ext>
                              </a:extLst>
                            </pic:spPr>
                          </pic:pic>
                        </a:graphicData>
                      </a:graphic>
                    </wp:anchor>
                  </w:drawing>
                </w:r>
                <w:r w:rsidR="00113CFE">
                  <w:rPr>
                    <w:color w:val="FFFFFF" w:themeColor="background1"/>
                    <w:sz w:val="2"/>
                  </w:rPr>
                  <w:t>UoM Commercial</w:t>
                </w:r>
              </w:p>
            </w:tc>
          </w:tr>
        </w:tbl>
        <w:p w14:paraId="3894FB13" w14:textId="77777777" w:rsidR="001665D6" w:rsidRPr="001665D6" w:rsidRDefault="002579B8" w:rsidP="000925C1">
          <w:pPr>
            <w:pStyle w:val="Para0"/>
            <w:spacing w:before="0" w:after="0" w:line="240" w:lineRule="auto"/>
            <w:rPr>
              <w:sz w:val="2"/>
            </w:rPr>
            <w:sectPr w:rsidR="001665D6" w:rsidRPr="001665D6" w:rsidSect="001665D6">
              <w:headerReference w:type="even" r:id="rId10"/>
              <w:headerReference w:type="default" r:id="rId11"/>
              <w:footerReference w:type="even" r:id="rId12"/>
              <w:footerReference w:type="default" r:id="rId13"/>
              <w:headerReference w:type="first" r:id="rId14"/>
              <w:footerReference w:type="first" r:id="rId15"/>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1665D6" w:rsidRPr="001665D6" w14:paraId="3894FB15" w14:textId="77777777" w:rsidTr="000925C1">
        <w:trPr>
          <w:trHeight w:hRule="exact" w:val="683"/>
        </w:trPr>
        <w:tc>
          <w:tcPr>
            <w:tcW w:w="5000" w:type="pct"/>
            <w:gridSpan w:val="2"/>
          </w:tcPr>
          <w:p w14:paraId="3894FB14" w14:textId="785D24AB" w:rsidR="001665D6" w:rsidRPr="001665D6" w:rsidRDefault="00A70E4C" w:rsidP="00A70E4C">
            <w:pPr>
              <w:pStyle w:val="ProjectName"/>
            </w:pPr>
            <w:r>
              <w:lastRenderedPageBreak/>
              <w:t>Commonwealth Environmental Water Office Long Term Intervention Monitoring Project Goulburn River Select</w:t>
            </w:r>
            <w:r w:rsidR="004D5335">
              <w:t>ed Area: Scientific Report 2017–</w:t>
            </w:r>
            <w:r>
              <w:t>18</w:t>
            </w:r>
          </w:p>
        </w:tc>
      </w:tr>
      <w:tr w:rsidR="001665D6" w:rsidRPr="001665D6" w14:paraId="3894FB18" w14:textId="77777777" w:rsidTr="000925C1">
        <w:trPr>
          <w:trHeight w:val="284"/>
        </w:trPr>
        <w:tc>
          <w:tcPr>
            <w:tcW w:w="1000" w:type="pct"/>
          </w:tcPr>
          <w:p w14:paraId="3894FB16" w14:textId="77777777" w:rsidR="001665D6" w:rsidRPr="001665D6" w:rsidRDefault="001665D6" w:rsidP="000925C1">
            <w:pPr>
              <w:pStyle w:val="Tabletext"/>
              <w:spacing w:before="0"/>
            </w:pPr>
            <w:r w:rsidRPr="001665D6">
              <w:t>Project no:</w:t>
            </w:r>
          </w:p>
        </w:tc>
        <w:tc>
          <w:tcPr>
            <w:tcW w:w="4000" w:type="pct"/>
          </w:tcPr>
          <w:p w14:paraId="3894FB17" w14:textId="77777777" w:rsidR="001665D6" w:rsidRPr="001665D6" w:rsidRDefault="003813BD" w:rsidP="003813BD">
            <w:pPr>
              <w:pStyle w:val="ProjectNo"/>
            </w:pPr>
            <w:r>
              <w:t>UoMC 2014-235</w:t>
            </w:r>
          </w:p>
        </w:tc>
      </w:tr>
      <w:tr w:rsidR="001665D6" w:rsidRPr="001665D6" w14:paraId="3894FB1B" w14:textId="77777777" w:rsidTr="000925C1">
        <w:trPr>
          <w:trHeight w:val="284"/>
        </w:trPr>
        <w:tc>
          <w:tcPr>
            <w:tcW w:w="1000" w:type="pct"/>
          </w:tcPr>
          <w:p w14:paraId="3894FB19" w14:textId="77777777" w:rsidR="001665D6" w:rsidRPr="001665D6" w:rsidRDefault="001665D6" w:rsidP="000925C1">
            <w:pPr>
              <w:pStyle w:val="Tabletext"/>
              <w:spacing w:before="0"/>
            </w:pPr>
            <w:r w:rsidRPr="001665D6">
              <w:t>Document title:</w:t>
            </w:r>
          </w:p>
        </w:tc>
        <w:tc>
          <w:tcPr>
            <w:tcW w:w="4000" w:type="pct"/>
          </w:tcPr>
          <w:p w14:paraId="3894FB1A" w14:textId="0B868BC3" w:rsidR="001665D6" w:rsidRPr="001665D6" w:rsidRDefault="00A70E4C" w:rsidP="007C0EEA">
            <w:pPr>
              <w:pStyle w:val="DocumentTitle"/>
              <w:spacing w:before="0" w:after="0"/>
            </w:pPr>
            <w:r w:rsidRPr="00A70E4C">
              <w:t>Commonwealth Environmental Water Office Long Term Intervention Monitoring Project Goulburn River Select</w:t>
            </w:r>
            <w:r w:rsidR="004D5335">
              <w:t>ed Area: Scientific Report 2017–</w:t>
            </w:r>
            <w:r w:rsidRPr="00A70E4C">
              <w:t>18</w:t>
            </w:r>
          </w:p>
        </w:tc>
      </w:tr>
      <w:tr w:rsidR="001665D6" w:rsidRPr="001665D6" w14:paraId="3894FB1E" w14:textId="77777777" w:rsidTr="000925C1">
        <w:trPr>
          <w:trHeight w:val="284"/>
        </w:trPr>
        <w:tc>
          <w:tcPr>
            <w:tcW w:w="1000" w:type="pct"/>
          </w:tcPr>
          <w:p w14:paraId="3894FB1C" w14:textId="77777777" w:rsidR="001665D6" w:rsidRPr="001665D6" w:rsidRDefault="001665D6" w:rsidP="000925C1">
            <w:pPr>
              <w:pStyle w:val="Tabletext"/>
              <w:spacing w:before="0"/>
            </w:pPr>
            <w:r w:rsidRPr="001665D6">
              <w:t>Revision:</w:t>
            </w:r>
          </w:p>
        </w:tc>
        <w:tc>
          <w:tcPr>
            <w:tcW w:w="4000" w:type="pct"/>
          </w:tcPr>
          <w:p w14:paraId="3894FB1D" w14:textId="70AAEFBB" w:rsidR="001665D6" w:rsidRPr="001665D6" w:rsidRDefault="006A5601" w:rsidP="000925C1">
            <w:pPr>
              <w:pStyle w:val="Tabletext"/>
              <w:spacing w:before="0"/>
            </w:pPr>
            <w:r>
              <w:t>Final R</w:t>
            </w:r>
            <w:r w:rsidR="00AF339B">
              <w:t>eport</w:t>
            </w:r>
          </w:p>
        </w:tc>
      </w:tr>
      <w:tr w:rsidR="001665D6" w:rsidRPr="001665D6" w14:paraId="3894FB21" w14:textId="77777777" w:rsidTr="000925C1">
        <w:trPr>
          <w:trHeight w:val="284"/>
        </w:trPr>
        <w:tc>
          <w:tcPr>
            <w:tcW w:w="1000" w:type="pct"/>
          </w:tcPr>
          <w:p w14:paraId="3894FB1F" w14:textId="77777777" w:rsidR="001665D6" w:rsidRPr="001665D6" w:rsidRDefault="001665D6" w:rsidP="000925C1">
            <w:pPr>
              <w:pStyle w:val="Tabletext"/>
              <w:spacing w:before="0"/>
            </w:pPr>
            <w:r w:rsidRPr="001665D6">
              <w:t>Date:</w:t>
            </w:r>
          </w:p>
        </w:tc>
        <w:tc>
          <w:tcPr>
            <w:tcW w:w="4000" w:type="pct"/>
          </w:tcPr>
          <w:p w14:paraId="3894FB20" w14:textId="5EC12D76" w:rsidR="001665D6" w:rsidRPr="001665D6" w:rsidRDefault="006A5601" w:rsidP="00E63F81">
            <w:pPr>
              <w:pStyle w:val="Tabletext"/>
              <w:spacing w:before="0"/>
            </w:pPr>
            <w:r>
              <w:t>April</w:t>
            </w:r>
            <w:r w:rsidR="00D91BB7">
              <w:t xml:space="preserve"> 2019</w:t>
            </w:r>
          </w:p>
        </w:tc>
      </w:tr>
      <w:tr w:rsidR="001665D6" w:rsidRPr="001665D6" w14:paraId="3894FB24" w14:textId="77777777" w:rsidTr="000925C1">
        <w:trPr>
          <w:trHeight w:val="284"/>
        </w:trPr>
        <w:tc>
          <w:tcPr>
            <w:tcW w:w="1000" w:type="pct"/>
          </w:tcPr>
          <w:p w14:paraId="3894FB22" w14:textId="77777777" w:rsidR="001665D6" w:rsidRPr="001665D6" w:rsidRDefault="001665D6" w:rsidP="000925C1">
            <w:pPr>
              <w:pStyle w:val="Tabletext"/>
              <w:spacing w:before="0"/>
            </w:pPr>
            <w:r w:rsidRPr="001665D6">
              <w:t>Client name:</w:t>
            </w:r>
          </w:p>
        </w:tc>
        <w:tc>
          <w:tcPr>
            <w:tcW w:w="4000" w:type="pct"/>
          </w:tcPr>
          <w:p w14:paraId="3894FB23" w14:textId="7A2D75DC" w:rsidR="001665D6" w:rsidRPr="001665D6" w:rsidRDefault="00963976" w:rsidP="000925C1">
            <w:pPr>
              <w:pStyle w:val="ClientName"/>
            </w:pPr>
            <w:r>
              <w:t xml:space="preserve">Commonwealth Department of </w:t>
            </w:r>
            <w:r w:rsidR="007C0EEA">
              <w:t xml:space="preserve">the </w:t>
            </w:r>
            <w:r>
              <w:t>Environment</w:t>
            </w:r>
            <w:r w:rsidR="007C0EEA">
              <w:t xml:space="preserve"> and Energy</w:t>
            </w:r>
          </w:p>
        </w:tc>
      </w:tr>
      <w:tr w:rsidR="001665D6" w:rsidRPr="001665D6" w14:paraId="3894FB27" w14:textId="77777777" w:rsidTr="000925C1">
        <w:trPr>
          <w:trHeight w:val="284"/>
        </w:trPr>
        <w:tc>
          <w:tcPr>
            <w:tcW w:w="1000" w:type="pct"/>
          </w:tcPr>
          <w:p w14:paraId="3894FB25" w14:textId="77777777" w:rsidR="001665D6" w:rsidRPr="001665D6" w:rsidRDefault="001665D6" w:rsidP="000925C1">
            <w:pPr>
              <w:pStyle w:val="Tabletext"/>
              <w:spacing w:before="0"/>
            </w:pPr>
            <w:r w:rsidRPr="001665D6">
              <w:t>Project manager:</w:t>
            </w:r>
          </w:p>
        </w:tc>
        <w:tc>
          <w:tcPr>
            <w:tcW w:w="4000" w:type="pct"/>
          </w:tcPr>
          <w:p w14:paraId="3894FB26" w14:textId="77777777" w:rsidR="001665D6" w:rsidRPr="001665D6" w:rsidRDefault="00113CFE" w:rsidP="000925C1">
            <w:pPr>
              <w:pStyle w:val="Tabletext"/>
              <w:spacing w:before="0"/>
            </w:pPr>
            <w:r>
              <w:t>Angus Webb</w:t>
            </w:r>
          </w:p>
        </w:tc>
      </w:tr>
      <w:tr w:rsidR="001665D6" w:rsidRPr="001665D6" w14:paraId="3894FB2A" w14:textId="77777777" w:rsidTr="000925C1">
        <w:trPr>
          <w:trHeight w:val="284"/>
        </w:trPr>
        <w:tc>
          <w:tcPr>
            <w:tcW w:w="1000" w:type="pct"/>
          </w:tcPr>
          <w:p w14:paraId="3894FB28" w14:textId="77777777" w:rsidR="001665D6" w:rsidRPr="001665D6" w:rsidRDefault="001665D6" w:rsidP="000925C1">
            <w:pPr>
              <w:pStyle w:val="Tabletext"/>
              <w:spacing w:before="0"/>
            </w:pPr>
            <w:r w:rsidRPr="001665D6">
              <w:t>Author</w:t>
            </w:r>
            <w:r w:rsidR="00CB0AFB">
              <w:t>s</w:t>
            </w:r>
            <w:r w:rsidRPr="001665D6">
              <w:t>:</w:t>
            </w:r>
          </w:p>
        </w:tc>
        <w:tc>
          <w:tcPr>
            <w:tcW w:w="4000" w:type="pct"/>
          </w:tcPr>
          <w:p w14:paraId="3894FB29" w14:textId="612C5566" w:rsidR="001665D6" w:rsidRPr="001665D6" w:rsidRDefault="005F06D1" w:rsidP="00CB0AFB">
            <w:pPr>
              <w:pStyle w:val="Tabletext"/>
              <w:spacing w:before="0"/>
            </w:pPr>
            <w:r w:rsidRPr="00AF339B">
              <w:t xml:space="preserve">Angus Webb, Danlu Guo, </w:t>
            </w:r>
            <w:r>
              <w:t xml:space="preserve">Elise King, Simon Treadwell, </w:t>
            </w:r>
            <w:r w:rsidRPr="00AF339B">
              <w:t>Ben Baker, Simon Casanelia, Michael Grace, Wayne Koster, Daniel Lovell, Kay Morris, Vin Pettigrove, Kallie Townsend, Geoff Vietz</w:t>
            </w:r>
          </w:p>
        </w:tc>
      </w:tr>
      <w:tr w:rsidR="001665D6" w:rsidRPr="001665D6" w14:paraId="3894FB2D" w14:textId="77777777" w:rsidTr="000925C1">
        <w:trPr>
          <w:trHeight w:val="284"/>
        </w:trPr>
        <w:tc>
          <w:tcPr>
            <w:tcW w:w="1000" w:type="pct"/>
          </w:tcPr>
          <w:p w14:paraId="3894FB2B" w14:textId="77777777" w:rsidR="001665D6" w:rsidRPr="001665D6" w:rsidRDefault="001665D6" w:rsidP="000925C1">
            <w:pPr>
              <w:pStyle w:val="Tabletext"/>
              <w:spacing w:before="0"/>
            </w:pPr>
            <w:r w:rsidRPr="001665D6">
              <w:t>File name:</w:t>
            </w:r>
          </w:p>
        </w:tc>
        <w:tc>
          <w:tcPr>
            <w:tcW w:w="4000" w:type="pct"/>
          </w:tcPr>
          <w:p w14:paraId="3894FB2C" w14:textId="5296F2B2" w:rsidR="001665D6" w:rsidRPr="001665D6" w:rsidRDefault="005F06D1" w:rsidP="00206A35">
            <w:pPr>
              <w:pStyle w:val="Tabletext"/>
              <w:spacing w:before="0"/>
            </w:pPr>
            <w:r>
              <w:t xml:space="preserve">2017-18 Goulburn LTIM </w:t>
            </w:r>
            <w:r w:rsidR="006A5601">
              <w:t>S</w:t>
            </w:r>
            <w:r>
              <w:t xml:space="preserve">cientific </w:t>
            </w:r>
            <w:r w:rsidR="006A5601">
              <w:t>R</w:t>
            </w:r>
            <w:r>
              <w:t xml:space="preserve">eport </w:t>
            </w:r>
            <w:r w:rsidR="006A5601">
              <w:t>FINAL</w:t>
            </w:r>
          </w:p>
        </w:tc>
      </w:tr>
      <w:tr w:rsidR="000C654E" w:rsidRPr="001665D6" w14:paraId="3894FB35" w14:textId="77777777" w:rsidTr="000925C1">
        <w:trPr>
          <w:trHeight w:val="2278"/>
        </w:trPr>
        <w:tc>
          <w:tcPr>
            <w:tcW w:w="5000" w:type="pct"/>
            <w:gridSpan w:val="2"/>
          </w:tcPr>
          <w:p w14:paraId="3894FB2E" w14:textId="77777777" w:rsidR="00D01787" w:rsidRDefault="00D01787" w:rsidP="00963976">
            <w:pPr>
              <w:pStyle w:val="Tabletext"/>
              <w:spacing w:before="0" w:after="0"/>
            </w:pPr>
          </w:p>
          <w:p w14:paraId="3894FB2F" w14:textId="77777777" w:rsidR="000C654E" w:rsidRDefault="000C654E" w:rsidP="00963976">
            <w:pPr>
              <w:pStyle w:val="Tabletext"/>
              <w:spacing w:before="0" w:after="0"/>
            </w:pPr>
            <w:r>
              <w:t>University of Melbourne Commercial Ltd</w:t>
            </w:r>
            <w:r w:rsidRPr="001665D6">
              <w:t xml:space="preserve"> </w:t>
            </w:r>
          </w:p>
          <w:p w14:paraId="3894FB30" w14:textId="77777777" w:rsidR="000C654E" w:rsidRDefault="000C654E" w:rsidP="00963976">
            <w:pPr>
              <w:pStyle w:val="Tabletext"/>
              <w:spacing w:before="0" w:after="0"/>
            </w:pPr>
            <w:r>
              <w:t>442 Auburn Road</w:t>
            </w:r>
          </w:p>
          <w:p w14:paraId="3894FB31" w14:textId="77777777" w:rsidR="000C654E" w:rsidRDefault="000C654E" w:rsidP="00963976">
            <w:pPr>
              <w:pStyle w:val="Tabletext"/>
              <w:spacing w:before="0" w:after="0"/>
            </w:pPr>
            <w:r>
              <w:t>Hawthorn VIC, 3122</w:t>
            </w:r>
          </w:p>
          <w:p w14:paraId="3894FB32" w14:textId="77777777" w:rsidR="000C654E" w:rsidRDefault="000C654E" w:rsidP="00963976">
            <w:pPr>
              <w:pStyle w:val="Tabletext"/>
              <w:spacing w:before="0" w:after="0"/>
            </w:pPr>
            <w:r>
              <w:t>T + 61 3 8344 9347</w:t>
            </w:r>
          </w:p>
          <w:p w14:paraId="3894FB33" w14:textId="77777777" w:rsidR="000C654E" w:rsidRDefault="000C654E" w:rsidP="00963976">
            <w:pPr>
              <w:pStyle w:val="Tabletext"/>
              <w:spacing w:before="0" w:after="0"/>
            </w:pPr>
            <w:r>
              <w:t>ABN 53081 182 685</w:t>
            </w:r>
          </w:p>
          <w:p w14:paraId="3894FB34" w14:textId="77777777" w:rsidR="000C654E" w:rsidRDefault="000C654E" w:rsidP="00B32B09">
            <w:pPr>
              <w:pStyle w:val="Tabletext"/>
              <w:spacing w:before="0" w:after="0"/>
              <w:rPr>
                <w:rFonts w:eastAsiaTheme="majorEastAsia" w:cstheme="majorBidi"/>
                <w:b/>
                <w:bCs/>
                <w:color w:val="00338D"/>
                <w:szCs w:val="26"/>
              </w:rPr>
            </w:pPr>
          </w:p>
        </w:tc>
      </w:tr>
    </w:tbl>
    <w:p w14:paraId="3894FB36" w14:textId="77777777" w:rsidR="001665D6" w:rsidRPr="001665D6" w:rsidRDefault="001665D6" w:rsidP="000925C1">
      <w:pPr>
        <w:pStyle w:val="Tablecaption"/>
      </w:pPr>
      <w:r w:rsidRPr="001665D6">
        <w:t>Document history and status</w:t>
      </w:r>
    </w:p>
    <w:tbl>
      <w:tblPr>
        <w:tblStyle w:val="TableGrid"/>
        <w:tblW w:w="4926"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186"/>
        <w:gridCol w:w="973"/>
        <w:gridCol w:w="4222"/>
        <w:gridCol w:w="1119"/>
        <w:gridCol w:w="1119"/>
        <w:gridCol w:w="1140"/>
      </w:tblGrid>
      <w:tr w:rsidR="001665D6" w:rsidRPr="001665D6" w14:paraId="3894FB3D" w14:textId="77777777" w:rsidTr="00CC356A">
        <w:trPr>
          <w:cantSplit/>
          <w:tblHeader/>
        </w:trPr>
        <w:tc>
          <w:tcPr>
            <w:tcW w:w="1186" w:type="dxa"/>
            <w:tcBorders>
              <w:right w:val="single" w:sz="4" w:space="0" w:color="FFFFFF" w:themeColor="background1"/>
            </w:tcBorders>
            <w:shd w:val="clear" w:color="auto" w:fill="00338D"/>
          </w:tcPr>
          <w:p w14:paraId="3894FB37" w14:textId="77777777" w:rsidR="001665D6" w:rsidRPr="001665D6" w:rsidRDefault="001665D6" w:rsidP="000925C1">
            <w:pPr>
              <w:pStyle w:val="Tablesmallheading"/>
            </w:pPr>
            <w:r w:rsidRPr="001665D6">
              <w:t>Revision</w:t>
            </w:r>
          </w:p>
        </w:tc>
        <w:tc>
          <w:tcPr>
            <w:tcW w:w="973" w:type="dxa"/>
            <w:tcBorders>
              <w:left w:val="single" w:sz="4" w:space="0" w:color="FFFFFF" w:themeColor="background1"/>
              <w:right w:val="single" w:sz="4" w:space="0" w:color="FFFFFF" w:themeColor="background1"/>
            </w:tcBorders>
            <w:shd w:val="clear" w:color="auto" w:fill="00338D"/>
          </w:tcPr>
          <w:p w14:paraId="3894FB38" w14:textId="77777777" w:rsidR="001665D6" w:rsidRPr="001665D6" w:rsidRDefault="001665D6" w:rsidP="000925C1">
            <w:pPr>
              <w:pStyle w:val="Tablesmallheading"/>
            </w:pPr>
            <w:r w:rsidRPr="001665D6">
              <w:t>Date</w:t>
            </w:r>
          </w:p>
        </w:tc>
        <w:tc>
          <w:tcPr>
            <w:tcW w:w="4222" w:type="dxa"/>
            <w:tcBorders>
              <w:left w:val="single" w:sz="4" w:space="0" w:color="FFFFFF" w:themeColor="background1"/>
              <w:right w:val="single" w:sz="4" w:space="0" w:color="FFFFFF" w:themeColor="background1"/>
            </w:tcBorders>
            <w:shd w:val="clear" w:color="auto" w:fill="00338D"/>
          </w:tcPr>
          <w:p w14:paraId="3894FB39" w14:textId="77777777" w:rsidR="001665D6" w:rsidRPr="001665D6" w:rsidRDefault="001665D6" w:rsidP="000925C1">
            <w:pPr>
              <w:pStyle w:val="Tablesmallheading"/>
            </w:pPr>
            <w:r w:rsidRPr="001665D6">
              <w:t>Description</w:t>
            </w:r>
          </w:p>
        </w:tc>
        <w:tc>
          <w:tcPr>
            <w:tcW w:w="1119" w:type="dxa"/>
            <w:tcBorders>
              <w:left w:val="single" w:sz="4" w:space="0" w:color="FFFFFF" w:themeColor="background1"/>
              <w:right w:val="single" w:sz="4" w:space="0" w:color="FFFFFF" w:themeColor="background1"/>
            </w:tcBorders>
            <w:shd w:val="clear" w:color="auto" w:fill="00338D"/>
          </w:tcPr>
          <w:p w14:paraId="3894FB3A" w14:textId="77777777" w:rsidR="001665D6" w:rsidRPr="001665D6" w:rsidRDefault="001665D6" w:rsidP="000925C1">
            <w:pPr>
              <w:pStyle w:val="Tablesmallheading"/>
            </w:pPr>
            <w:r w:rsidRPr="001665D6">
              <w:t>By</w:t>
            </w:r>
          </w:p>
        </w:tc>
        <w:tc>
          <w:tcPr>
            <w:tcW w:w="1119" w:type="dxa"/>
            <w:tcBorders>
              <w:left w:val="single" w:sz="4" w:space="0" w:color="FFFFFF" w:themeColor="background1"/>
              <w:right w:val="single" w:sz="4" w:space="0" w:color="FFFFFF" w:themeColor="background1"/>
            </w:tcBorders>
            <w:shd w:val="clear" w:color="auto" w:fill="00338D"/>
          </w:tcPr>
          <w:p w14:paraId="3894FB3B" w14:textId="77777777" w:rsidR="001665D6" w:rsidRPr="001665D6" w:rsidRDefault="001665D6" w:rsidP="000925C1">
            <w:pPr>
              <w:pStyle w:val="Tablesmallheading"/>
            </w:pPr>
            <w:r w:rsidRPr="001665D6">
              <w:t>Review</w:t>
            </w:r>
          </w:p>
        </w:tc>
        <w:tc>
          <w:tcPr>
            <w:tcW w:w="1140" w:type="dxa"/>
            <w:tcBorders>
              <w:left w:val="single" w:sz="4" w:space="0" w:color="FFFFFF" w:themeColor="background1"/>
            </w:tcBorders>
            <w:shd w:val="clear" w:color="auto" w:fill="00338D"/>
          </w:tcPr>
          <w:p w14:paraId="3894FB3C" w14:textId="77777777" w:rsidR="001665D6" w:rsidRPr="001665D6" w:rsidRDefault="001665D6" w:rsidP="000925C1">
            <w:pPr>
              <w:pStyle w:val="Tablesmallheading"/>
            </w:pPr>
            <w:r w:rsidRPr="001665D6">
              <w:t>Approved</w:t>
            </w:r>
          </w:p>
        </w:tc>
      </w:tr>
      <w:tr w:rsidR="001665D6" w:rsidRPr="001665D6" w14:paraId="3894FB44" w14:textId="77777777" w:rsidTr="00CC356A">
        <w:trPr>
          <w:cantSplit/>
        </w:trPr>
        <w:tc>
          <w:tcPr>
            <w:tcW w:w="1186" w:type="dxa"/>
          </w:tcPr>
          <w:p w14:paraId="3894FB3E" w14:textId="148B7E5D" w:rsidR="001665D6" w:rsidRPr="001665D6" w:rsidRDefault="00AF339B" w:rsidP="000925C1">
            <w:pPr>
              <w:pStyle w:val="Tablesmalltext"/>
            </w:pPr>
            <w:r>
              <w:t>First Draft</w:t>
            </w:r>
          </w:p>
        </w:tc>
        <w:tc>
          <w:tcPr>
            <w:tcW w:w="973" w:type="dxa"/>
          </w:tcPr>
          <w:p w14:paraId="3894FB3F" w14:textId="467B7433" w:rsidR="001665D6" w:rsidRPr="001665D6" w:rsidRDefault="00AF339B" w:rsidP="000925C1">
            <w:pPr>
              <w:pStyle w:val="Tablesmalltext"/>
            </w:pPr>
            <w:r>
              <w:t>5/11/18</w:t>
            </w:r>
          </w:p>
        </w:tc>
        <w:tc>
          <w:tcPr>
            <w:tcW w:w="4222" w:type="dxa"/>
          </w:tcPr>
          <w:p w14:paraId="3894FB40" w14:textId="0925AE22" w:rsidR="001665D6" w:rsidRPr="001665D6" w:rsidRDefault="00AF339B" w:rsidP="000925C1">
            <w:pPr>
              <w:pStyle w:val="Tablesmalltext"/>
            </w:pPr>
            <w:r>
              <w:t>Draft submitted to CEWO</w:t>
            </w:r>
          </w:p>
        </w:tc>
        <w:tc>
          <w:tcPr>
            <w:tcW w:w="1119" w:type="dxa"/>
          </w:tcPr>
          <w:p w14:paraId="3894FB41" w14:textId="05960D85" w:rsidR="001665D6" w:rsidRPr="001665D6" w:rsidRDefault="00AF339B" w:rsidP="000925C1">
            <w:pPr>
              <w:pStyle w:val="Tablesmalltext"/>
            </w:pPr>
            <w:r>
              <w:t>Authors</w:t>
            </w:r>
          </w:p>
        </w:tc>
        <w:tc>
          <w:tcPr>
            <w:tcW w:w="1119" w:type="dxa"/>
          </w:tcPr>
          <w:p w14:paraId="3894FB42" w14:textId="68915F83" w:rsidR="001665D6" w:rsidRPr="001665D6" w:rsidRDefault="00AF339B" w:rsidP="000925C1">
            <w:pPr>
              <w:pStyle w:val="Tablesmalltext"/>
            </w:pPr>
            <w:r>
              <w:t>Co-authors</w:t>
            </w:r>
          </w:p>
        </w:tc>
        <w:tc>
          <w:tcPr>
            <w:tcW w:w="1140" w:type="dxa"/>
          </w:tcPr>
          <w:p w14:paraId="3894FB43" w14:textId="2C0A0746" w:rsidR="001665D6" w:rsidRPr="001665D6" w:rsidRDefault="00AF339B" w:rsidP="000925C1">
            <w:pPr>
              <w:pStyle w:val="Tablesmalltext"/>
            </w:pPr>
            <w:r>
              <w:t>Angus Webb</w:t>
            </w:r>
          </w:p>
        </w:tc>
      </w:tr>
      <w:tr w:rsidR="001665D6" w:rsidRPr="001665D6" w14:paraId="3894FB4B" w14:textId="77777777" w:rsidTr="00CC356A">
        <w:trPr>
          <w:cantSplit/>
        </w:trPr>
        <w:tc>
          <w:tcPr>
            <w:tcW w:w="1186" w:type="dxa"/>
          </w:tcPr>
          <w:p w14:paraId="3894FB45" w14:textId="4FE753B2" w:rsidR="001665D6" w:rsidRPr="001665D6" w:rsidRDefault="00D91BB7" w:rsidP="000925C1">
            <w:pPr>
              <w:pStyle w:val="Tablesmalltext"/>
            </w:pPr>
            <w:r>
              <w:t>Second Draft</w:t>
            </w:r>
          </w:p>
        </w:tc>
        <w:tc>
          <w:tcPr>
            <w:tcW w:w="973" w:type="dxa"/>
          </w:tcPr>
          <w:p w14:paraId="3894FB46" w14:textId="5F4CB4B9" w:rsidR="001665D6" w:rsidRPr="001665D6" w:rsidRDefault="00D91BB7" w:rsidP="000925C1">
            <w:pPr>
              <w:pStyle w:val="Tablesmalltext"/>
            </w:pPr>
            <w:r>
              <w:t>6/2/19</w:t>
            </w:r>
          </w:p>
        </w:tc>
        <w:tc>
          <w:tcPr>
            <w:tcW w:w="4222" w:type="dxa"/>
          </w:tcPr>
          <w:p w14:paraId="3894FB47" w14:textId="7F9A42BD" w:rsidR="001665D6" w:rsidRPr="001665D6" w:rsidRDefault="00D91BB7" w:rsidP="000925C1">
            <w:pPr>
              <w:pStyle w:val="Tablesmalltext"/>
            </w:pPr>
            <w:r>
              <w:t>Draft updated following feedback from CEWO and Basin Scale provider</w:t>
            </w:r>
          </w:p>
        </w:tc>
        <w:tc>
          <w:tcPr>
            <w:tcW w:w="1119" w:type="dxa"/>
          </w:tcPr>
          <w:p w14:paraId="3894FB48" w14:textId="09D3EFB4" w:rsidR="001665D6" w:rsidRPr="001665D6" w:rsidRDefault="00D91BB7" w:rsidP="000925C1">
            <w:pPr>
              <w:pStyle w:val="Tablesmalltext"/>
            </w:pPr>
            <w:r>
              <w:t>Angus Webb</w:t>
            </w:r>
          </w:p>
        </w:tc>
        <w:tc>
          <w:tcPr>
            <w:tcW w:w="1119" w:type="dxa"/>
          </w:tcPr>
          <w:p w14:paraId="3894FB49" w14:textId="0683445C" w:rsidR="001665D6" w:rsidRPr="001665D6" w:rsidRDefault="006A5601" w:rsidP="000925C1">
            <w:pPr>
              <w:pStyle w:val="Tablesmalltext"/>
            </w:pPr>
            <w:r>
              <w:t>Simon Treadwell</w:t>
            </w:r>
          </w:p>
        </w:tc>
        <w:tc>
          <w:tcPr>
            <w:tcW w:w="1140" w:type="dxa"/>
          </w:tcPr>
          <w:p w14:paraId="3894FB4A" w14:textId="3BE1C1AA" w:rsidR="001665D6" w:rsidRPr="001665D6" w:rsidRDefault="006A5601" w:rsidP="000925C1">
            <w:pPr>
              <w:pStyle w:val="Tablesmalltext"/>
            </w:pPr>
            <w:r>
              <w:t>Simon Treadwell</w:t>
            </w:r>
          </w:p>
        </w:tc>
      </w:tr>
      <w:tr w:rsidR="001665D6" w:rsidRPr="001665D6" w14:paraId="3894FB52" w14:textId="77777777" w:rsidTr="00CC356A">
        <w:trPr>
          <w:cantSplit/>
        </w:trPr>
        <w:tc>
          <w:tcPr>
            <w:tcW w:w="1186" w:type="dxa"/>
          </w:tcPr>
          <w:p w14:paraId="3894FB4C" w14:textId="68ADC56D" w:rsidR="001665D6" w:rsidRPr="001665D6" w:rsidRDefault="006A5601" w:rsidP="000925C1">
            <w:pPr>
              <w:pStyle w:val="Tablesmalltext"/>
            </w:pPr>
            <w:r>
              <w:t>Final Report</w:t>
            </w:r>
          </w:p>
        </w:tc>
        <w:tc>
          <w:tcPr>
            <w:tcW w:w="973" w:type="dxa"/>
          </w:tcPr>
          <w:p w14:paraId="3894FB4D" w14:textId="04A4818D" w:rsidR="001665D6" w:rsidRPr="001665D6" w:rsidRDefault="006A5601" w:rsidP="000925C1">
            <w:pPr>
              <w:pStyle w:val="Tablesmalltext"/>
            </w:pPr>
            <w:r>
              <w:t>26/3/19</w:t>
            </w:r>
          </w:p>
        </w:tc>
        <w:tc>
          <w:tcPr>
            <w:tcW w:w="4222" w:type="dxa"/>
          </w:tcPr>
          <w:p w14:paraId="3894FB4E" w14:textId="66276436" w:rsidR="001665D6" w:rsidRPr="001665D6" w:rsidRDefault="006A5601" w:rsidP="000925C1">
            <w:pPr>
              <w:pStyle w:val="Tablesmalltext"/>
            </w:pPr>
            <w:r>
              <w:t>Final report approved for publication by CEWO</w:t>
            </w:r>
          </w:p>
        </w:tc>
        <w:tc>
          <w:tcPr>
            <w:tcW w:w="1119" w:type="dxa"/>
          </w:tcPr>
          <w:p w14:paraId="3894FB4F" w14:textId="605E2D65" w:rsidR="001665D6" w:rsidRPr="001665D6" w:rsidRDefault="006A5601" w:rsidP="000925C1">
            <w:pPr>
              <w:pStyle w:val="Tablesmalltext"/>
            </w:pPr>
            <w:r>
              <w:t>Angus Webb</w:t>
            </w:r>
          </w:p>
        </w:tc>
        <w:tc>
          <w:tcPr>
            <w:tcW w:w="1119" w:type="dxa"/>
          </w:tcPr>
          <w:p w14:paraId="3894FB50" w14:textId="695931F0" w:rsidR="001665D6" w:rsidRPr="001665D6" w:rsidRDefault="006A5601" w:rsidP="000925C1">
            <w:pPr>
              <w:pStyle w:val="Tablesmalltext"/>
            </w:pPr>
            <w:r>
              <w:t>Sean Kelly</w:t>
            </w:r>
          </w:p>
        </w:tc>
        <w:tc>
          <w:tcPr>
            <w:tcW w:w="1140" w:type="dxa"/>
          </w:tcPr>
          <w:p w14:paraId="3894FB51" w14:textId="58522E0A" w:rsidR="001665D6" w:rsidRPr="001665D6" w:rsidRDefault="006A5601" w:rsidP="000925C1">
            <w:pPr>
              <w:pStyle w:val="Tablesmalltext"/>
            </w:pPr>
            <w:r>
              <w:t>CEWH</w:t>
            </w:r>
          </w:p>
        </w:tc>
      </w:tr>
      <w:tr w:rsidR="001665D6" w:rsidRPr="001665D6" w14:paraId="3894FB59" w14:textId="77777777" w:rsidTr="00CC356A">
        <w:trPr>
          <w:cantSplit/>
        </w:trPr>
        <w:tc>
          <w:tcPr>
            <w:tcW w:w="1186" w:type="dxa"/>
          </w:tcPr>
          <w:p w14:paraId="3894FB53" w14:textId="77777777" w:rsidR="001665D6" w:rsidRPr="001665D6" w:rsidRDefault="001665D6" w:rsidP="000925C1">
            <w:pPr>
              <w:pStyle w:val="Tablesmalltext"/>
            </w:pPr>
          </w:p>
        </w:tc>
        <w:tc>
          <w:tcPr>
            <w:tcW w:w="973" w:type="dxa"/>
          </w:tcPr>
          <w:p w14:paraId="3894FB54" w14:textId="77777777" w:rsidR="001665D6" w:rsidRPr="001665D6" w:rsidRDefault="001665D6" w:rsidP="000925C1">
            <w:pPr>
              <w:pStyle w:val="Tablesmalltext"/>
            </w:pPr>
          </w:p>
        </w:tc>
        <w:tc>
          <w:tcPr>
            <w:tcW w:w="4222" w:type="dxa"/>
          </w:tcPr>
          <w:p w14:paraId="3894FB55" w14:textId="77777777" w:rsidR="001665D6" w:rsidRPr="001665D6" w:rsidRDefault="001665D6" w:rsidP="00206A35">
            <w:pPr>
              <w:pStyle w:val="Tablesmalltext"/>
            </w:pPr>
          </w:p>
        </w:tc>
        <w:tc>
          <w:tcPr>
            <w:tcW w:w="1119" w:type="dxa"/>
          </w:tcPr>
          <w:p w14:paraId="3894FB56" w14:textId="77777777" w:rsidR="001665D6" w:rsidRPr="001665D6" w:rsidRDefault="001665D6" w:rsidP="000925C1">
            <w:pPr>
              <w:pStyle w:val="Tablesmalltext"/>
            </w:pPr>
          </w:p>
        </w:tc>
        <w:tc>
          <w:tcPr>
            <w:tcW w:w="1119" w:type="dxa"/>
          </w:tcPr>
          <w:p w14:paraId="3894FB57" w14:textId="77777777" w:rsidR="001665D6" w:rsidRPr="001665D6" w:rsidRDefault="001665D6" w:rsidP="000925C1">
            <w:pPr>
              <w:pStyle w:val="Tablesmalltext"/>
            </w:pPr>
          </w:p>
        </w:tc>
        <w:tc>
          <w:tcPr>
            <w:tcW w:w="1140" w:type="dxa"/>
          </w:tcPr>
          <w:p w14:paraId="3894FB58" w14:textId="77777777" w:rsidR="001665D6" w:rsidRPr="001665D6" w:rsidRDefault="001665D6" w:rsidP="000925C1">
            <w:pPr>
              <w:pStyle w:val="Tablesmalltext"/>
            </w:pPr>
          </w:p>
        </w:tc>
      </w:tr>
      <w:tr w:rsidR="00D01787" w:rsidRPr="001665D6" w14:paraId="3894FB60" w14:textId="77777777" w:rsidTr="00CC356A">
        <w:trPr>
          <w:cantSplit/>
        </w:trPr>
        <w:tc>
          <w:tcPr>
            <w:tcW w:w="1186" w:type="dxa"/>
          </w:tcPr>
          <w:p w14:paraId="3894FB5A" w14:textId="77777777" w:rsidR="00D01787" w:rsidRPr="001665D6" w:rsidRDefault="00D01787" w:rsidP="000925C1">
            <w:pPr>
              <w:pStyle w:val="Tablesmalltext"/>
            </w:pPr>
          </w:p>
        </w:tc>
        <w:tc>
          <w:tcPr>
            <w:tcW w:w="973" w:type="dxa"/>
          </w:tcPr>
          <w:p w14:paraId="3894FB5B" w14:textId="77777777" w:rsidR="00D01787" w:rsidRPr="001665D6" w:rsidRDefault="00D01787" w:rsidP="000925C1">
            <w:pPr>
              <w:pStyle w:val="Tablesmalltext"/>
            </w:pPr>
          </w:p>
        </w:tc>
        <w:tc>
          <w:tcPr>
            <w:tcW w:w="4222" w:type="dxa"/>
          </w:tcPr>
          <w:p w14:paraId="3894FB5C" w14:textId="77777777" w:rsidR="00D01787" w:rsidRPr="001665D6" w:rsidRDefault="00D01787" w:rsidP="000925C1">
            <w:pPr>
              <w:pStyle w:val="Tablesmalltext"/>
            </w:pPr>
          </w:p>
        </w:tc>
        <w:tc>
          <w:tcPr>
            <w:tcW w:w="1119" w:type="dxa"/>
          </w:tcPr>
          <w:p w14:paraId="3894FB5D" w14:textId="77777777" w:rsidR="00D01787" w:rsidRPr="001665D6" w:rsidRDefault="00D01787" w:rsidP="000925C1">
            <w:pPr>
              <w:pStyle w:val="Tablesmalltext"/>
            </w:pPr>
          </w:p>
        </w:tc>
        <w:tc>
          <w:tcPr>
            <w:tcW w:w="1119" w:type="dxa"/>
          </w:tcPr>
          <w:p w14:paraId="3894FB5E" w14:textId="77777777" w:rsidR="00D01787" w:rsidRPr="001665D6" w:rsidRDefault="00D01787" w:rsidP="000925C1">
            <w:pPr>
              <w:pStyle w:val="Tablesmalltext"/>
            </w:pPr>
          </w:p>
        </w:tc>
        <w:tc>
          <w:tcPr>
            <w:tcW w:w="1140" w:type="dxa"/>
          </w:tcPr>
          <w:p w14:paraId="3894FB5F" w14:textId="77777777" w:rsidR="00D01787" w:rsidRPr="001665D6" w:rsidRDefault="00D01787" w:rsidP="000925C1">
            <w:pPr>
              <w:pStyle w:val="Tablesmalltext"/>
            </w:pPr>
          </w:p>
        </w:tc>
      </w:tr>
    </w:tbl>
    <w:p w14:paraId="440F0A46" w14:textId="7BB27BEF" w:rsidR="00CF0CC1" w:rsidRDefault="00CF0CC1" w:rsidP="00CF0CC1">
      <w:pPr>
        <w:pStyle w:val="CoverDate2"/>
        <w:jc w:val="left"/>
        <w:rPr>
          <w:sz w:val="20"/>
        </w:rPr>
      </w:pPr>
    </w:p>
    <w:p w14:paraId="23EFAB00" w14:textId="77777777" w:rsidR="004D421C" w:rsidRDefault="004D421C" w:rsidP="004D421C">
      <w:pPr>
        <w:pStyle w:val="BodyText1"/>
        <w:spacing w:line="276" w:lineRule="auto"/>
        <w:jc w:val="left"/>
        <w:rPr>
          <w:sz w:val="18"/>
          <w:szCs w:val="18"/>
        </w:rPr>
      </w:pPr>
      <w:r w:rsidRPr="00B32B09">
        <w:rPr>
          <w:b/>
          <w:sz w:val="18"/>
          <w:szCs w:val="18"/>
        </w:rPr>
        <w:t>Acknowledgment:</w:t>
      </w:r>
      <w:r>
        <w:rPr>
          <w:sz w:val="18"/>
          <w:szCs w:val="18"/>
        </w:rPr>
        <w:t xml:space="preserve"> The Commonwealth Environmental Water Office acknowledges the efforts of all consortium partners in delivering the Goulburn Long-Term Intervention Monitoring project and preparing this report. </w:t>
      </w:r>
    </w:p>
    <w:p w14:paraId="3C7FEFC6" w14:textId="77777777" w:rsidR="004D421C" w:rsidRDefault="004D421C" w:rsidP="004D421C">
      <w:pPr>
        <w:pStyle w:val="BodyText1"/>
        <w:spacing w:line="276" w:lineRule="auto"/>
        <w:jc w:val="left"/>
        <w:rPr>
          <w:sz w:val="18"/>
          <w:szCs w:val="18"/>
        </w:rPr>
      </w:pPr>
    </w:p>
    <w:p w14:paraId="131E516E" w14:textId="77777777" w:rsidR="004D421C" w:rsidRDefault="004D421C" w:rsidP="004D421C">
      <w:pPr>
        <w:pStyle w:val="BodyText1"/>
        <w:spacing w:line="276" w:lineRule="auto"/>
        <w:jc w:val="left"/>
        <w:rPr>
          <w:sz w:val="18"/>
          <w:szCs w:val="18"/>
        </w:rPr>
      </w:pPr>
    </w:p>
    <w:p w14:paraId="0D269BEA" w14:textId="77777777" w:rsidR="004D421C" w:rsidRDefault="004D421C" w:rsidP="004D421C">
      <w:pPr>
        <w:pStyle w:val="BodyText1"/>
        <w:spacing w:line="276" w:lineRule="auto"/>
        <w:jc w:val="left"/>
        <w:rPr>
          <w:b/>
          <w:bCs/>
          <w:sz w:val="18"/>
          <w:szCs w:val="18"/>
        </w:rPr>
      </w:pPr>
      <w:r w:rsidRPr="00536AC8">
        <w:rPr>
          <w:sz w:val="18"/>
          <w:szCs w:val="18"/>
        </w:rPr>
        <w:t>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w:t>
      </w:r>
      <w:r>
        <w:rPr>
          <w:sz w:val="18"/>
          <w:szCs w:val="18"/>
        </w:rPr>
        <w:t>; in</w:t>
      </w:r>
      <w:r w:rsidRPr="00536AC8">
        <w:rPr>
          <w:sz w:val="18"/>
          <w:szCs w:val="18"/>
        </w:rPr>
        <w:t xml:space="preserve"> particular the </w:t>
      </w:r>
      <w:r>
        <w:rPr>
          <w:sz w:val="18"/>
          <w:szCs w:val="18"/>
        </w:rPr>
        <w:t>Taungurung Clans and Yorta Yorta Nation</w:t>
      </w:r>
      <w:r w:rsidRPr="00536AC8">
        <w:rPr>
          <w:sz w:val="18"/>
          <w:szCs w:val="18"/>
        </w:rPr>
        <w:t xml:space="preserve">, traditional owners of the </w:t>
      </w:r>
      <w:r>
        <w:rPr>
          <w:sz w:val="18"/>
          <w:szCs w:val="18"/>
        </w:rPr>
        <w:t>Goulburn River catchment</w:t>
      </w:r>
    </w:p>
    <w:p w14:paraId="67522A7F" w14:textId="55466C58" w:rsidR="00CF0CC1" w:rsidRDefault="00CF0CC1" w:rsidP="00CF0CC1">
      <w:pPr>
        <w:pStyle w:val="CoverDate2"/>
        <w:jc w:val="left"/>
        <w:rPr>
          <w:sz w:val="20"/>
        </w:rPr>
      </w:pPr>
    </w:p>
    <w:p w14:paraId="0A011100" w14:textId="77777777" w:rsidR="00CF0CC1" w:rsidRDefault="00CF0CC1" w:rsidP="00AF12EB">
      <w:pPr>
        <w:pStyle w:val="BodyText1"/>
        <w:jc w:val="left"/>
        <w:rPr>
          <w:b/>
          <w:bCs/>
          <w:sz w:val="18"/>
          <w:szCs w:val="18"/>
        </w:rPr>
      </w:pPr>
    </w:p>
    <w:p w14:paraId="3894FB62" w14:textId="77777777" w:rsidR="00AF12EB" w:rsidRDefault="00AF12EB" w:rsidP="00B32B09">
      <w:pPr>
        <w:pStyle w:val="Para0"/>
        <w:rPr>
          <w:rFonts w:ascii="Century Gothic" w:eastAsiaTheme="minorHAnsi" w:hAnsi="Century Gothic" w:cs="Times New Roman"/>
          <w:lang w:val="en-AU" w:eastAsia="en-AU"/>
        </w:rPr>
      </w:pPr>
      <w:r>
        <w:br w:type="page"/>
      </w:r>
    </w:p>
    <w:p w14:paraId="3894FB63" w14:textId="00C96AA7" w:rsidR="00AF12EB" w:rsidRPr="005B153B" w:rsidRDefault="00AF12EB" w:rsidP="00B32B09">
      <w:pPr>
        <w:pStyle w:val="BodyText1"/>
        <w:spacing w:line="276" w:lineRule="auto"/>
        <w:jc w:val="left"/>
        <w:rPr>
          <w:sz w:val="18"/>
          <w:szCs w:val="18"/>
        </w:rPr>
      </w:pPr>
      <w:r w:rsidRPr="005B153B">
        <w:rPr>
          <w:b/>
          <w:bCs/>
          <w:sz w:val="18"/>
          <w:szCs w:val="18"/>
        </w:rPr>
        <w:lastRenderedPageBreak/>
        <w:t>Copyright</w:t>
      </w:r>
      <w:r w:rsidR="00D01787">
        <w:rPr>
          <w:b/>
          <w:bCs/>
          <w:sz w:val="18"/>
          <w:szCs w:val="18"/>
        </w:rPr>
        <w:t xml:space="preserve">: </w:t>
      </w:r>
      <w:r w:rsidRPr="005B153B">
        <w:rPr>
          <w:sz w:val="18"/>
          <w:szCs w:val="18"/>
        </w:rPr>
        <w:t xml:space="preserve">© Copyright Commonwealth of Australia, </w:t>
      </w:r>
      <w:r>
        <w:rPr>
          <w:sz w:val="18"/>
          <w:szCs w:val="18"/>
        </w:rPr>
        <w:t>201</w:t>
      </w:r>
      <w:r w:rsidR="00D91BB7">
        <w:rPr>
          <w:sz w:val="18"/>
          <w:szCs w:val="18"/>
        </w:rPr>
        <w:t>9</w:t>
      </w:r>
    </w:p>
    <w:p w14:paraId="3894FB64" w14:textId="77777777" w:rsidR="00AF12EB" w:rsidRPr="005B153B" w:rsidRDefault="00AF12EB" w:rsidP="00B32B09">
      <w:pPr>
        <w:pStyle w:val="BodyText1"/>
        <w:spacing w:line="276" w:lineRule="auto"/>
        <w:jc w:val="left"/>
        <w:rPr>
          <w:sz w:val="18"/>
          <w:szCs w:val="18"/>
        </w:rPr>
      </w:pPr>
      <w:r w:rsidRPr="005B153B">
        <w:rPr>
          <w:noProof/>
          <w:sz w:val="18"/>
          <w:szCs w:val="18"/>
        </w:rPr>
        <w:drawing>
          <wp:inline distT="0" distB="0" distL="0" distR="0" wp14:anchorId="3894FBD5" wp14:editId="3894FBD6">
            <wp:extent cx="1809750" cy="628650"/>
            <wp:effectExtent l="19050" t="0" r="0" b="0"/>
            <wp:docPr id="123"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6" r:link="rId17"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14:paraId="3894FB65" w14:textId="77777777" w:rsidR="00AF12EB" w:rsidRPr="005B153B" w:rsidRDefault="00AF12EB" w:rsidP="00B32B09">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8" w:history="1">
        <w:r w:rsidRPr="005B153B">
          <w:rPr>
            <w:rStyle w:val="Hyperlink"/>
            <w:sz w:val="18"/>
            <w:szCs w:val="18"/>
          </w:rPr>
          <w:t>http://creativecommons.org/licenses/by/3.0/au/</w:t>
        </w:r>
      </w:hyperlink>
      <w:r w:rsidRPr="005B153B">
        <w:rPr>
          <w:sz w:val="18"/>
          <w:szCs w:val="18"/>
        </w:rPr>
        <w:t xml:space="preserve"> </w:t>
      </w:r>
    </w:p>
    <w:p w14:paraId="3894FB66" w14:textId="77777777" w:rsidR="00AF12EB" w:rsidRDefault="00AF12EB" w:rsidP="00B32B09">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14:paraId="3894FB67" w14:textId="7C85746E" w:rsidR="00AF12EB" w:rsidRDefault="00AF12EB" w:rsidP="00B32B09">
      <w:pPr>
        <w:pStyle w:val="BodyText1"/>
        <w:spacing w:before="0" w:after="0" w:line="276" w:lineRule="auto"/>
        <w:ind w:left="851" w:hanging="851"/>
        <w:rPr>
          <w:sz w:val="18"/>
          <w:szCs w:val="18"/>
        </w:rPr>
      </w:pPr>
      <w:r>
        <w:rPr>
          <w:sz w:val="18"/>
          <w:szCs w:val="18"/>
        </w:rPr>
        <w:t>Title:</w:t>
      </w:r>
      <w:r>
        <w:rPr>
          <w:sz w:val="18"/>
          <w:szCs w:val="18"/>
        </w:rPr>
        <w:tab/>
      </w:r>
      <w:r w:rsidR="00A70E4C" w:rsidRPr="00A70E4C">
        <w:rPr>
          <w:sz w:val="18"/>
          <w:szCs w:val="18"/>
        </w:rPr>
        <w:t>Commonwealth Environmental Water Office Long Term Intervention Monitoring Project Goulburn River Selected Area: Scientific Report 2017-18</w:t>
      </w:r>
      <w:r>
        <w:rPr>
          <w:sz w:val="18"/>
          <w:szCs w:val="18"/>
        </w:rPr>
        <w:t xml:space="preserve">. Report </w:t>
      </w:r>
      <w:r w:rsidRPr="00EC5195">
        <w:rPr>
          <w:sz w:val="18"/>
          <w:szCs w:val="18"/>
        </w:rPr>
        <w:t>prepared for the</w:t>
      </w:r>
      <w:r>
        <w:rPr>
          <w:sz w:val="18"/>
          <w:szCs w:val="18"/>
        </w:rPr>
        <w:t xml:space="preserve"> </w:t>
      </w:r>
      <w:r w:rsidRPr="00EC5195">
        <w:rPr>
          <w:sz w:val="18"/>
          <w:szCs w:val="18"/>
        </w:rPr>
        <w:t>Commonwealth Environmental Water Office</w:t>
      </w:r>
    </w:p>
    <w:p w14:paraId="3894FB68" w14:textId="110312B4" w:rsidR="00D01787" w:rsidRDefault="00D01787" w:rsidP="00B32B09">
      <w:pPr>
        <w:pStyle w:val="BodyText1"/>
        <w:spacing w:before="0" w:after="0" w:line="276" w:lineRule="auto"/>
        <w:ind w:left="851" w:hanging="851"/>
        <w:rPr>
          <w:sz w:val="18"/>
          <w:szCs w:val="18"/>
        </w:rPr>
      </w:pPr>
      <w:r>
        <w:rPr>
          <w:sz w:val="18"/>
          <w:szCs w:val="18"/>
        </w:rPr>
        <w:t>Date:</w:t>
      </w:r>
      <w:r>
        <w:rPr>
          <w:sz w:val="18"/>
          <w:szCs w:val="18"/>
        </w:rPr>
        <w:tab/>
      </w:r>
      <w:r w:rsidR="006A5601">
        <w:rPr>
          <w:sz w:val="18"/>
          <w:szCs w:val="18"/>
        </w:rPr>
        <w:t>April</w:t>
      </w:r>
      <w:r w:rsidR="00D91BB7">
        <w:rPr>
          <w:sz w:val="18"/>
          <w:szCs w:val="18"/>
        </w:rPr>
        <w:t>, 2019</w:t>
      </w:r>
    </w:p>
    <w:p w14:paraId="3894FB69" w14:textId="77777777" w:rsidR="00AF12EB" w:rsidRDefault="00AF12EB" w:rsidP="00B32B09">
      <w:pPr>
        <w:pStyle w:val="BodyText1"/>
        <w:spacing w:before="0" w:after="0" w:line="276" w:lineRule="auto"/>
        <w:ind w:left="851" w:hanging="851"/>
        <w:rPr>
          <w:sz w:val="18"/>
          <w:szCs w:val="18"/>
        </w:rPr>
      </w:pPr>
      <w:r>
        <w:rPr>
          <w:sz w:val="18"/>
          <w:szCs w:val="18"/>
        </w:rPr>
        <w:t>Source:</w:t>
      </w:r>
      <w:r>
        <w:rPr>
          <w:sz w:val="18"/>
          <w:szCs w:val="18"/>
        </w:rPr>
        <w:tab/>
        <w:t>Licensed from the Commonwealth Environmental Water Office, under a Creative Commons Attribution 3.0 Australia License</w:t>
      </w:r>
    </w:p>
    <w:p w14:paraId="3894FB6A" w14:textId="723F585E" w:rsidR="00AF12EB" w:rsidRDefault="00AF12EB" w:rsidP="00B32B09">
      <w:pPr>
        <w:pStyle w:val="BodyText1"/>
        <w:spacing w:before="0" w:after="0" w:line="276" w:lineRule="auto"/>
        <w:ind w:left="851" w:hanging="851"/>
        <w:rPr>
          <w:sz w:val="18"/>
          <w:szCs w:val="18"/>
        </w:rPr>
      </w:pPr>
      <w:r>
        <w:rPr>
          <w:sz w:val="18"/>
          <w:szCs w:val="18"/>
        </w:rPr>
        <w:t>Authors:</w:t>
      </w:r>
      <w:r>
        <w:rPr>
          <w:sz w:val="18"/>
          <w:szCs w:val="18"/>
        </w:rPr>
        <w:tab/>
      </w:r>
      <w:r w:rsidRPr="00AF339B">
        <w:rPr>
          <w:sz w:val="18"/>
          <w:szCs w:val="18"/>
        </w:rPr>
        <w:t xml:space="preserve">Angus Webb, </w:t>
      </w:r>
      <w:r w:rsidR="00AF339B" w:rsidRPr="00AF339B">
        <w:rPr>
          <w:sz w:val="18"/>
          <w:szCs w:val="18"/>
        </w:rPr>
        <w:t xml:space="preserve">Danlu Guo, Ben Baker, </w:t>
      </w:r>
      <w:r w:rsidRPr="00AF339B">
        <w:rPr>
          <w:sz w:val="18"/>
          <w:szCs w:val="18"/>
        </w:rPr>
        <w:t xml:space="preserve">Simon Casanelia, Michael Grace, Wayne Koster, </w:t>
      </w:r>
      <w:r w:rsidR="00AF339B" w:rsidRPr="00AF339B">
        <w:rPr>
          <w:sz w:val="18"/>
          <w:szCs w:val="18"/>
        </w:rPr>
        <w:t xml:space="preserve">Daniel Lovell, </w:t>
      </w:r>
      <w:r w:rsidRPr="00AF339B">
        <w:rPr>
          <w:sz w:val="18"/>
          <w:szCs w:val="18"/>
        </w:rPr>
        <w:t xml:space="preserve">Kay Morris, Vin Pettigrove, Kallie Townsend, </w:t>
      </w:r>
      <w:r w:rsidR="00AF339B" w:rsidRPr="00AF339B">
        <w:rPr>
          <w:sz w:val="18"/>
          <w:szCs w:val="18"/>
        </w:rPr>
        <w:t xml:space="preserve">Simon Treadwell, </w:t>
      </w:r>
      <w:r w:rsidRPr="00AF339B">
        <w:rPr>
          <w:sz w:val="18"/>
          <w:szCs w:val="18"/>
        </w:rPr>
        <w:t>Geoff Vietz</w:t>
      </w:r>
    </w:p>
    <w:p w14:paraId="3894FB6B" w14:textId="77777777" w:rsidR="00AF12EB" w:rsidRPr="005B153B" w:rsidRDefault="00AF12EB" w:rsidP="00B32B09">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14:paraId="3894FB6C" w14:textId="77777777" w:rsidR="00AF12EB" w:rsidRPr="005B153B" w:rsidRDefault="00AF12EB" w:rsidP="00B32B09">
      <w:pPr>
        <w:pStyle w:val="BodyText1"/>
        <w:spacing w:after="240" w:line="276" w:lineRule="auto"/>
        <w:jc w:val="left"/>
        <w:rPr>
          <w:sz w:val="18"/>
          <w:szCs w:val="18"/>
        </w:rPr>
      </w:pPr>
      <w:r w:rsidRPr="005B153B">
        <w:rPr>
          <w:sz w:val="18"/>
          <w:szCs w:val="18"/>
        </w:rPr>
        <w:t>The Commonwealth of Australia has made all reasonable efforts to identify content supplied by third parties using the following format ‘© Copyright, [name of third party] ’.</w:t>
      </w:r>
    </w:p>
    <w:p w14:paraId="3894FB6D" w14:textId="77777777" w:rsidR="00AF12EB" w:rsidRPr="005B153B" w:rsidRDefault="00AF12EB" w:rsidP="00B32B09">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14:paraId="3894FB6E" w14:textId="77777777" w:rsidR="00AF12EB" w:rsidRDefault="00AF12EB" w:rsidP="00B32B09">
      <w:pPr>
        <w:pStyle w:val="BodyText1"/>
        <w:spacing w:after="240" w:line="276" w:lineRule="auto"/>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894FB6F" w14:textId="2C20087D" w:rsidR="00AF12EB" w:rsidRDefault="00AF12EB" w:rsidP="00B32B09">
      <w:pPr>
        <w:pStyle w:val="BodyText1"/>
        <w:spacing w:after="240" w:line="276" w:lineRule="auto"/>
        <w:jc w:val="left"/>
        <w:rPr>
          <w:sz w:val="18"/>
          <w:szCs w:val="18"/>
        </w:rPr>
      </w:pPr>
      <w:r w:rsidRPr="00B32B09">
        <w:rPr>
          <w:b/>
          <w:sz w:val="18"/>
          <w:szCs w:val="18"/>
        </w:rPr>
        <w:t>Funding</w:t>
      </w:r>
      <w:r>
        <w:rPr>
          <w:b/>
          <w:sz w:val="18"/>
          <w:szCs w:val="18"/>
        </w:rPr>
        <w:t xml:space="preserve">: </w:t>
      </w:r>
      <w:r w:rsidRPr="005B153B">
        <w:rPr>
          <w:sz w:val="18"/>
          <w:szCs w:val="18"/>
        </w:rPr>
        <w:t xml:space="preserve">This monitoring project was commissioned and funded by </w:t>
      </w:r>
      <w:r w:rsidR="00CE2C9E">
        <w:rPr>
          <w:sz w:val="18"/>
          <w:szCs w:val="18"/>
        </w:rPr>
        <w:t xml:space="preserve">the </w:t>
      </w:r>
      <w:r w:rsidRPr="005B153B">
        <w:rPr>
          <w:sz w:val="18"/>
          <w:szCs w:val="18"/>
        </w:rPr>
        <w:t>Commonwealth Environmental Water Office</w:t>
      </w:r>
      <w:r>
        <w:rPr>
          <w:sz w:val="18"/>
          <w:szCs w:val="18"/>
        </w:rPr>
        <w:t>, with additional investment from the Victorian Department of Environment, Land, Water and Planning, and the Victorian Environmental Water Holder</w:t>
      </w:r>
      <w:r w:rsidRPr="005B153B">
        <w:rPr>
          <w:sz w:val="18"/>
          <w:szCs w:val="18"/>
        </w:rPr>
        <w:t>.</w:t>
      </w:r>
    </w:p>
    <w:p w14:paraId="4A800E16" w14:textId="7E744805" w:rsidR="004D421C" w:rsidRPr="00D01787" w:rsidRDefault="004D421C" w:rsidP="004D421C">
      <w:pPr>
        <w:pStyle w:val="BodyText1"/>
        <w:spacing w:before="0" w:after="0" w:line="276" w:lineRule="auto"/>
        <w:jc w:val="left"/>
      </w:pPr>
      <w:r w:rsidRPr="004D421C">
        <w:rPr>
          <w:noProof/>
        </w:rPr>
        <mc:AlternateContent>
          <mc:Choice Requires="wpg">
            <w:drawing>
              <wp:inline distT="0" distB="0" distL="0" distR="0" wp14:anchorId="5B0C7EB5" wp14:editId="2B40E0D4">
                <wp:extent cx="6300000" cy="2725067"/>
                <wp:effectExtent l="0" t="0" r="5715" b="0"/>
                <wp:docPr id="3" name="Group 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00000" cy="2725067"/>
                          <a:chOff x="0" y="0"/>
                          <a:chExt cx="6593104" cy="2849608"/>
                        </a:xfrm>
                      </wpg:grpSpPr>
                      <pic:pic xmlns:pic="http://schemas.openxmlformats.org/drawingml/2006/picture">
                        <pic:nvPicPr>
                          <pic:cNvPr id="4" name="Picture 4"/>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6636" y="770000"/>
                            <a:ext cx="1892300" cy="889000"/>
                          </a:xfrm>
                          <a:prstGeom prst="rect">
                            <a:avLst/>
                          </a:prstGeom>
                          <a:noFill/>
                          <a:ln w="9525">
                            <a:noFill/>
                            <a:miter lim="800000"/>
                            <a:headEnd/>
                            <a:tailEnd/>
                          </a:ln>
                        </pic:spPr>
                      </pic:pic>
                      <pic:pic xmlns:pic="http://schemas.openxmlformats.org/drawingml/2006/picture">
                        <pic:nvPicPr>
                          <pic:cNvPr id="5" name="Picture 5" descr="Commonwealth Environmental Water Office"/>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119760"/>
                            <a:ext cx="2699385" cy="605155"/>
                          </a:xfrm>
                          <a:prstGeom prst="rect">
                            <a:avLst/>
                          </a:prstGeom>
                          <a:noFill/>
                          <a:ln w="9525">
                            <a:noFill/>
                            <a:miter lim="800000"/>
                            <a:headEnd/>
                            <a:tailEnd/>
                          </a:ln>
                        </pic:spPr>
                      </pic:pic>
                      <pic:pic xmlns:pic="http://schemas.openxmlformats.org/drawingml/2006/picture">
                        <pic:nvPicPr>
                          <pic:cNvPr id="7" name="Picture 7" descr="http://scholaryselective.medicine.unimelb.edu.au/bundles/metuscholselect/images/uomlogo.jpg"/>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2771630" y="0"/>
                            <a:ext cx="1259840" cy="1259840"/>
                          </a:xfrm>
                          <a:prstGeom prst="rect">
                            <a:avLst/>
                          </a:prstGeom>
                          <a:noFill/>
                          <a:ln w="9525">
                            <a:noFill/>
                            <a:miter lim="800000"/>
                            <a:headEnd/>
                            <a:tailEnd/>
                          </a:ln>
                        </pic:spPr>
                      </pic:pic>
                      <pic:pic xmlns:pic="http://schemas.openxmlformats.org/drawingml/2006/picture">
                        <pic:nvPicPr>
                          <pic:cNvPr id="8" name="Picture 8"/>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4080314" y="335660"/>
                            <a:ext cx="2339975" cy="359410"/>
                          </a:xfrm>
                          <a:prstGeom prst="rect">
                            <a:avLst/>
                          </a:prstGeom>
                          <a:noFill/>
                          <a:ln w="9525">
                            <a:noFill/>
                            <a:miter lim="800000"/>
                            <a:headEnd/>
                            <a:tailEnd/>
                          </a:ln>
                        </pic:spPr>
                      </pic:pic>
                      <pic:pic xmlns:pic="http://schemas.openxmlformats.org/drawingml/2006/picture">
                        <pic:nvPicPr>
                          <pic:cNvPr id="9" name="Picture 9" descr="Arthur Rylah Logo"/>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5003699" y="837310"/>
                            <a:ext cx="1589405" cy="934720"/>
                          </a:xfrm>
                          <a:prstGeom prst="rect">
                            <a:avLst/>
                          </a:prstGeom>
                          <a:noFill/>
                          <a:ln w="9525">
                            <a:noFill/>
                            <a:miter lim="800000"/>
                            <a:headEnd/>
                            <a:tailEnd/>
                          </a:ln>
                        </pic:spPr>
                      </pic:pic>
                      <pic:pic xmlns:pic="http://schemas.openxmlformats.org/drawingml/2006/picture">
                        <pic:nvPicPr>
                          <pic:cNvPr id="10" name="Picture 10" descr="http://www.logoland.com.au/c_logos/capim2.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2791950" y="1819506"/>
                            <a:ext cx="1219200" cy="288324"/>
                          </a:xfrm>
                          <a:prstGeom prst="rect">
                            <a:avLst/>
                          </a:prstGeom>
                          <a:noFill/>
                          <a:ln w="9525">
                            <a:noFill/>
                            <a:miter lim="800000"/>
                            <a:headEnd/>
                            <a:tailEnd/>
                          </a:ln>
                        </pic:spPr>
                      </pic:pic>
                      <pic:pic xmlns:pic="http://schemas.openxmlformats.org/drawingml/2006/picture">
                        <pic:nvPicPr>
                          <pic:cNvPr id="11" name="Picture 11" descr="GBCMA - Goulburn Broken CMA Logo"/>
                          <pic:cNvPicPr/>
                        </pic:nvPicPr>
                        <pic:blipFill>
                          <a:blip r:embed="rId25"/>
                          <a:srcRect/>
                          <a:stretch>
                            <a:fillRect/>
                          </a:stretch>
                        </pic:blipFill>
                        <pic:spPr bwMode="auto">
                          <a:xfrm>
                            <a:off x="87596" y="1587880"/>
                            <a:ext cx="1637665" cy="1079500"/>
                          </a:xfrm>
                          <a:prstGeom prst="rect">
                            <a:avLst/>
                          </a:prstGeom>
                          <a:noFill/>
                          <a:ln w="9525">
                            <a:noFill/>
                            <a:miter lim="800000"/>
                            <a:headEnd/>
                            <a:tailEnd/>
                          </a:ln>
                        </pic:spPr>
                      </pic:pic>
                      <pic:pic xmlns:pic="http://schemas.openxmlformats.org/drawingml/2006/picture">
                        <pic:nvPicPr>
                          <pic:cNvPr id="12" name="Picture 12" descr="https://www.amcouncil.com.au/upload/membership/img/5203.jpg"/>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5478625" y="1947222"/>
                            <a:ext cx="937260" cy="719455"/>
                          </a:xfrm>
                          <a:prstGeom prst="rect">
                            <a:avLst/>
                          </a:prstGeom>
                          <a:noFill/>
                          <a:ln w="9525">
                            <a:noFill/>
                            <a:miter lim="800000"/>
                            <a:headEnd/>
                            <a:tailEnd/>
                          </a:ln>
                        </pic:spPr>
                      </pic:pic>
                      <pic:pic xmlns:pic="http://schemas.openxmlformats.org/drawingml/2006/picture">
                        <pic:nvPicPr>
                          <pic:cNvPr id="13" name="Picture 13" descr="http://www.shaunmckenna.com/wp-content/uploads/2015/08/monash-university-logo1.png"/>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4095837" y="1770108"/>
                            <a:ext cx="1079500" cy="1079500"/>
                          </a:xfrm>
                          <a:prstGeom prst="rect">
                            <a:avLst/>
                          </a:prstGeom>
                          <a:noFill/>
                          <a:ln w="9525">
                            <a:noFill/>
                            <a:miter lim="800000"/>
                            <a:headEnd/>
                            <a:tailEnd/>
                          </a:ln>
                        </pic:spPr>
                      </pic:pic>
                      <pic:pic xmlns:pic="http://schemas.openxmlformats.org/drawingml/2006/picture">
                        <pic:nvPicPr>
                          <pic:cNvPr id="14" name="Picture 14"/>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2148378" y="1289945"/>
                            <a:ext cx="2506345" cy="359410"/>
                          </a:xfrm>
                          <a:prstGeom prst="rect">
                            <a:avLst/>
                          </a:prstGeom>
                          <a:noFill/>
                          <a:ln w="9525">
                            <a:noFill/>
                            <a:miter lim="800000"/>
                            <a:headEnd/>
                            <a:tailEnd/>
                          </a:ln>
                        </pic:spPr>
                      </pic:pic>
                      <pic:pic xmlns:pic="http://schemas.openxmlformats.org/drawingml/2006/picture">
                        <pic:nvPicPr>
                          <pic:cNvPr id="16" name="Picture 16" descr="Image result for delwp"/>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2028549" y="2146174"/>
                            <a:ext cx="1764000" cy="5550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8816F5" id="Group 21" o:spid="_x0000_s1026" style="width:496.05pt;height:214.55pt;mso-position-horizontal-relative:char;mso-position-vertical-relative:line" coordsize="65931,284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PD94cGFja2V0IGVuZD0ndyc/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9sAQwACAQECAQECAgICAgICAgMFAwMDAwMGBAQDBQcGBwcHBgcH&#10;CAkLCQgICggHBwoNCgoLDAwMDAcJDg8NDA4LDAwM/9sAQwECAgIDAwMGAwMGDAgHCAwMDAwMDAwM&#10;DAwMDAwMDAwMDAwMDAwMDAwMDAwMDAwMDAwMDAwMDAwMDAwMDAwMDAwM/8AAEQgANw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jSITmk24AAJNuAAAVAAAAZHJzL21lZGlhL2ltYWdlNC5qcGVn/9j/4AAQSkZJRgAB&#10;AQEA3ADcAAD/2wBDAAIBAQIBAQICAgICAgICAwUDAwMDAwYEBAMFBwYHBwcGBwcICQsJCAgKCAcH&#10;Cg0KCgsMDAwMBwkODw0MDgsMDAz/2wBDAQICAgMDAwYDAwYMCAcIDAwMDAwMDAwMDAwMDAwMDAwM&#10;DAwMDAwMDAwMDAwMDAwMDAwMDAwMDAwMDAwMDAwMDAz/wAARCAB5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66;top:7700;width:18923;height:8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6bLCAAAA2gAAAA8AAABkcnMvZG93bnJldi54bWxEj0GLwjAUhO8L/ofwBC+iqcUVrUYRUVj2&#10;tlXQ46N5ttXmpTSx1n+/WVjwOMzMN8xq05lKtNS40rKCyTgCQZxZXXKu4HQ8jOYgnEfWWFkmBS9y&#10;sFn3PlaYaPvkH2pTn4sAYZeggsL7OpHSZQUZdGNbEwfvahuDPsgml7rBZ4CbSsZRNJMGSw4LBda0&#10;Kyi7pw+jIOJ0P+RzvGin85es4u/P4eVWKzXod9slCE+df4f/219awRT+roQb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pOmywgAAANoAAAAPAAAAAAAAAAAAAAAAAJ8C&#10;AABkcnMvZG93bnJldi54bWxQSwUGAAAAAAQABAD3AAAAjgMAAAAA&#10;">
                  <v:imagedata r:id="rId31" o:title=""/>
                </v:shape>
                <v:shape id="Picture 5" o:spid="_x0000_s1028" type="#_x0000_t75" alt="Commonwealth Environmental Water Office" style="position:absolute;top:1197;width:26993;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Xk4TDAAAA2gAAAA8AAABkcnMvZG93bnJldi54bWxEj9FqwkAURN8L/sNyhb4U3bRQG6KbUFJa&#10;hD5p/YBr9poNZu/G7NZEv75bEHwcZuYMsypG24oz9b5xrOB5noAgrpxuuFaw+/mcpSB8QNbYOiYF&#10;F/JQ5JOHFWbaDbyh8zbUIkLYZ6jAhNBlUvrKkEU/dx1x9A6utxii7Gupexwi3LbyJUkW0mLDccFg&#10;R6Wh6rj9tQqagfanxffVX8xT+fXhEd/K9KTU43R8X4IINIZ7+NZeawWv8H8l3gC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eThMMAAADaAAAADwAAAAAAAAAAAAAAAACf&#10;AgAAZHJzL2Rvd25yZXYueG1sUEsFBgAAAAAEAAQA9wAAAI8DAAAAAA==&#10;">
                  <v:imagedata r:id="rId32" o:title="Commonwealth Environmental Water Office"/>
                </v:shape>
                <v:shape id="Picture 7" o:spid="_x0000_s1029" type="#_x0000_t75" alt="http://scholaryselective.medicine.unimelb.edu.au/bundles/metuscholselect/images/uomlogo.jpg" style="position:absolute;left:27716;width:12598;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1vTAAAAA2gAAAA8AAABkcnMvZG93bnJldi54bWxEj0uLwjAUhfeC/yFcYXaa6sJKxyjDgKAg&#10;DD427i7NtSnT3JQktvXfTwYEl4fz+Djr7WAb0ZEPtWMF81kGgrh0uuZKwfWym65AhIissXFMCp4U&#10;YLsZj9ZYaNfzibpzrEQa4VCgAhNjW0gZSkMWw8y1xMm7O28xJukrqT32adw2cpFlS2mx5kQw2NK3&#10;ofL3/LCJe8u7/EbG+Z/8GFaHu6Z+HpX6mAxfnyAiDfEdfrX3WkEO/1fSDZCb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zW9MAAAADaAAAADwAAAAAAAAAAAAAAAACfAgAA&#10;ZHJzL2Rvd25yZXYueG1sUEsFBgAAAAAEAAQA9wAAAIwDAAAAAA==&#10;">
                  <v:imagedata r:id="rId33" o:title="uomlogo"/>
                </v:shape>
                <v:shape id="Picture 8" o:spid="_x0000_s1030" type="#_x0000_t75" style="position:absolute;left:40803;top:3356;width:23399;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vL2/AAAA2gAAAA8AAABkcnMvZG93bnJldi54bWxET8uKwjAU3Qv+Q7gDbmSa6kJKx1SGQUGX&#10;44PZXprbBzY3NYla/frJQnB5OO/lajCduJHzrWUFsyQFQVxa3XKt4HjYfGYgfEDW2FkmBQ/ysCrG&#10;oyXm2t75l277UIsYwj5HBU0IfS6lLxsy6BPbE0euss5giNDVUju8x3DTyXmaLqTBlmNDgz39NFSe&#10;91ejIGS7v2mfHdyzKi/zyp1P9WV9UmryMXx/gQg0hLf45d5qBXFrvBJvgC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Ary9vwAAANoAAAAPAAAAAAAAAAAAAAAAAJ8CAABk&#10;cnMvZG93bnJldi54bWxQSwUGAAAAAAQABAD3AAAAiwMAAAAA&#10;">
                  <v:imagedata r:id="rId34" o:title=""/>
                </v:shape>
                <v:shape id="Picture 9" o:spid="_x0000_s1031" type="#_x0000_t75" alt="Arthur Rylah Logo" style="position:absolute;left:50036;top:8373;width:15895;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1RxjDAAAA2gAAAA8AAABkcnMvZG93bnJldi54bWxEj0FrwkAUhO+C/2F5gjfdWKSa6CpSWuil&#10;WKPi9Zl9JsHs25DdavTXu0LB4zAz3zDzZWsqcaHGlZYVjIYRCOLM6pJzBbvt12AKwnlkjZVlUnAj&#10;B8tFtzPHRNsrb+iS+lwECLsEFRTe14mULivIoBvamjh4J9sY9EE2udQNXgPcVPItit6lwZLDQoE1&#10;fRSUndM/o+Ae37WT6WRS7aLj/vfzZz0+xCel+r12NQPhqfWv8H/7WyuI4Xkl3A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VHGMMAAADaAAAADwAAAAAAAAAAAAAAAACf&#10;AgAAZHJzL2Rvd25yZXYueG1sUEsFBgAAAAAEAAQA9wAAAI8DAAAAAA==&#10;">
                  <v:imagedata r:id="rId35" o:title="Arthur Rylah Logo"/>
                </v:shape>
                <v:shape id="Picture 10" o:spid="_x0000_s1032" type="#_x0000_t75" alt="http://www.logoland.com.au/c_logos/capim2.jpg" style="position:absolute;left:27919;top:18195;width:12192;height: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yGRbFAAAA2wAAAA8AAABkcnMvZG93bnJldi54bWxEj0FrwkAQhe9C/8Myhd50k0JLSV1FKoUW&#10;Sq1W0OOYHZNgdjZkNzH+e+cgeJvhvXnvm+l8cLXqqQ2VZwPpJAFFnHtbcWFg+/85fgMVIrLF2jMZ&#10;uFCA+exhNMXM+jOvqd/EQkkIhwwNlDE2mdYhL8lhmPiGWLSjbx1GWdtC2xbPEu5q/Zwkr9phxdJQ&#10;YkMfJeWnTecM7H663x5fDtt69b1P/1LXLZcFGfP0OCzeQUUa4t18u/6ygi/08osMo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chkWxQAAANsAAAAPAAAAAAAAAAAAAAAA&#10;AJ8CAABkcnMvZG93bnJldi54bWxQSwUGAAAAAAQABAD3AAAAkQMAAAAA&#10;">
                  <v:imagedata r:id="rId36" o:title="capim2"/>
                </v:shape>
                <v:shape id="Picture 11" o:spid="_x0000_s1033" type="#_x0000_t75" alt="GBCMA - Goulburn Broken CMA Logo" style="position:absolute;left:875;top:15878;width:16377;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QMHAAAAA2wAAAA8AAABkcnMvZG93bnJldi54bWxET02LwjAQvQv+hzCCN011UdyuUVQouiBI&#10;u+J5aGbbYjMpTVbrv98Igrd5vM9ZrjtTixu1rrKsYDKOQBDnVldcKDj/JKMFCOeRNdaWScGDHKxX&#10;/d4SY23vnNIt84UIIexiVFB638RSurwkg25sG+LA/drWoA+wLaRu8R7CTS2nUTSXBisODSU2tCsp&#10;v2Z/RsHHPj1uZbrn2fc1n+PFfSbJySs1HHSbLxCeOv8Wv9wHHeZP4PlLOE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xAwcAAAADbAAAADwAAAAAAAAAAAAAAAACfAgAA&#10;ZHJzL2Rvd25yZXYueG1sUEsFBgAAAAAEAAQA9wAAAIwDAAAAAA==&#10;">
                  <v:imagedata r:id="rId37" o:title="GBCMA - Goulburn Broken CMA Logo"/>
                </v:shape>
                <v:shape id="Picture 12" o:spid="_x0000_s1034" type="#_x0000_t75" alt="https://www.amcouncil.com.au/upload/membership/img/5203.jpg" style="position:absolute;left:54786;top:19472;width:9372;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0KUDAAAAA2wAAAA8AAABkcnMvZG93bnJldi54bWxET02LwjAQvQv7H8IIe9NUQZFqFBEWPKor&#10;Fm9jMzalzaQ2Ubv++o2wsLd5vM9ZrDpbiwe1vnSsYDRMQBDnTpdcKDh+fw1mIHxA1lg7JgU/5GG1&#10;/OgtMNXuyXt6HEIhYgj7FBWYEJpUSp8bsuiHriGO3NW1FkOEbSF1i88Ybms5TpKptFhybDDY0MZQ&#10;Xh3uVsHtdTHH+y7Js6w6lbvqdsbJa6LUZ79bz0EE6sK/+M+91XH+GN6/xAPk8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QpQMAAAADbAAAADwAAAAAAAAAAAAAAAACfAgAA&#10;ZHJzL2Rvd25yZXYueG1sUEsFBgAAAAAEAAQA9wAAAIwDAAAAAA==&#10;">
                  <v:imagedata r:id="rId38" o:title="5203"/>
                </v:shape>
                <v:shape id="Picture 13" o:spid="_x0000_s1035" type="#_x0000_t75" alt="http://www.shaunmckenna.com/wp-content/uploads/2015/08/monash-university-logo1.png" style="position:absolute;left:40958;top:17701;width:107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vZTCAAAA2wAAAA8AAABkcnMvZG93bnJldi54bWxET01rwkAQvRf6H5Yp9KabtkQ0ZiNSDLXF&#10;ixo8D9kxCc3OhuyapP/eLRR6m8f7nHQzmVYM1LvGsoKXeQSCuLS64UpBcc5nSxDOI2tsLZOCH3Kw&#10;yR4fUky0HflIw8lXIoSwS1BB7X2XSOnKmgy6ue2IA3e1vUEfYF9J3eMYwk0rX6NoIQ02HBpq7Oi9&#10;pvL7dDMKGn2+tPqziLfLr7yij3h3WHWFUs9P03YNwtPk/8V/7r0O89/g95dwgM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xb2UwgAAANsAAAAPAAAAAAAAAAAAAAAAAJ8C&#10;AABkcnMvZG93bnJldi54bWxQSwUGAAAAAAQABAD3AAAAjgMAAAAA&#10;">
                  <v:imagedata r:id="rId39" o:title="monash-university-logo1"/>
                </v:shape>
                <v:shape id="Picture 14" o:spid="_x0000_s1036" type="#_x0000_t75" style="position:absolute;left:21483;top:12899;width:25064;height:3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Xo/EAAAA2wAAAA8AAABkcnMvZG93bnJldi54bWxET01Lw0AQvRf6H5YRvLWbiNg0dluqoNhD&#10;xaZF7W3Ijkk0Oxt21yb+e1coeJvH+5zFajCtOJHzjWUF6TQBQVxa3XCl4LB/mGQgfEDW2FomBT/k&#10;YbUcjxaYa9vzjk5FqEQMYZ+jgjqELpfSlzUZ9FPbEUfuwzqDIUJXSe2wj+GmlVdJciMNNhwbauzo&#10;vqbyq/g2Co4vx+fXN0o388/Hrc1c37zfzQqlLi+G9S2IQEP4F5/dTzrOv4a/X+IB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fXo/EAAAA2wAAAA8AAAAAAAAAAAAAAAAA&#10;nwIAAGRycy9kb3ducmV2LnhtbFBLBQYAAAAABAAEAPcAAACQAwAAAAA=&#10;">
                  <v:imagedata r:id="rId40" o:title=""/>
                </v:shape>
                <v:shape id="Picture 16" o:spid="_x0000_s1037" type="#_x0000_t75" alt="Image result for delwp" style="position:absolute;left:20285;top:21461;width:17640;height:5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EdhPEAAAA2wAAAA8AAABkcnMvZG93bnJldi54bWxEj81qwzAQhO+FvIPYQG+1nBCc4FoJJVBI&#10;6Clpaa5ba2ubWCtXUvzz9lGh0NsuMzvfbLEbTSt6cr6xrGCRpCCIS6sbrhR8vL8+bUD4gKyxtUwK&#10;JvKw284eCsy1HfhE/TlUIoawz1FBHUKXS+nLmgz6xHbEUfu2zmCIq6ukdjjEcNPKZZpm0mDDkVBj&#10;R/uayuv5ZhSMl5+vPo2o4/q4uk6Tdm+f1Vqpx/n48gwi0Bj+zX/XBx3rZ/D7Sxx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EdhPEAAAA2wAAAA8AAAAAAAAAAAAAAAAA&#10;nwIAAGRycy9kb3ducmV2LnhtbFBLBQYAAAAABAAEAPcAAACQAwAAAAA=&#10;">
                  <v:imagedata r:id="rId41" o:title="Image result for delwp"/>
                </v:shape>
                <w10:anchorlock/>
              </v:group>
            </w:pict>
          </mc:Fallback>
        </mc:AlternateContent>
      </w:r>
    </w:p>
    <w:p w14:paraId="40389B31" w14:textId="15E6A684" w:rsidR="00387FBA" w:rsidRDefault="00387FBA">
      <w:pPr>
        <w:spacing w:after="0" w:line="240" w:lineRule="auto"/>
      </w:pPr>
    </w:p>
    <w:sdt>
      <w:sdtPr>
        <w:rPr>
          <w:rFonts w:ascii="Arial" w:eastAsiaTheme="minorEastAsia" w:hAnsi="Arial" w:cstheme="minorBidi"/>
          <w:b w:val="0"/>
          <w:bCs w:val="0"/>
          <w:color w:val="auto"/>
          <w:sz w:val="20"/>
          <w:szCs w:val="24"/>
        </w:rPr>
        <w:id w:val="1253779989"/>
        <w:docPartObj>
          <w:docPartGallery w:val="Table of Contents"/>
          <w:docPartUnique/>
        </w:docPartObj>
      </w:sdtPr>
      <w:sdtEndPr>
        <w:rPr>
          <w:noProof/>
        </w:rPr>
      </w:sdtEndPr>
      <w:sdtContent>
        <w:p w14:paraId="7A3A7391" w14:textId="423F5EED" w:rsidR="00C66015" w:rsidRPr="00C66015" w:rsidRDefault="00C66015">
          <w:pPr>
            <w:pStyle w:val="TOCHeading"/>
            <w:rPr>
              <w:rFonts w:ascii="Arial" w:hAnsi="Arial" w:cs="Arial"/>
              <w:sz w:val="32"/>
              <w:szCs w:val="32"/>
            </w:rPr>
          </w:pPr>
          <w:r w:rsidRPr="00C66015">
            <w:rPr>
              <w:rFonts w:ascii="Arial" w:hAnsi="Arial" w:cs="Arial"/>
              <w:sz w:val="32"/>
              <w:szCs w:val="32"/>
            </w:rPr>
            <w:t>Table of Contents</w:t>
          </w:r>
        </w:p>
        <w:p w14:paraId="7A49AEA0" w14:textId="1180A396" w:rsidR="0026544B" w:rsidRDefault="00C66015">
          <w:pPr>
            <w:pStyle w:val="TOC1"/>
            <w:rPr>
              <w:rFonts w:asciiTheme="minorHAnsi" w:hAnsiTheme="minorHAnsi"/>
              <w:b w:val="0"/>
              <w:sz w:val="22"/>
              <w:szCs w:val="22"/>
              <w:lang w:val="en-US"/>
            </w:rPr>
          </w:pPr>
          <w:r>
            <w:fldChar w:fldCharType="begin"/>
          </w:r>
          <w:r>
            <w:instrText xml:space="preserve"> TOC \o "1-3" \h \z \u </w:instrText>
          </w:r>
          <w:r>
            <w:fldChar w:fldCharType="separate"/>
          </w:r>
          <w:hyperlink w:anchor="_Toc529424213" w:history="1">
            <w:r w:rsidR="0026544B" w:rsidRPr="002D5A85">
              <w:rPr>
                <w:rStyle w:val="Hyperlink"/>
              </w:rPr>
              <w:t>1.</w:t>
            </w:r>
            <w:r w:rsidR="0026544B">
              <w:rPr>
                <w:rFonts w:asciiTheme="minorHAnsi" w:hAnsiTheme="minorHAnsi"/>
                <w:b w:val="0"/>
                <w:sz w:val="22"/>
                <w:szCs w:val="22"/>
                <w:lang w:val="en-US"/>
              </w:rPr>
              <w:tab/>
            </w:r>
            <w:r w:rsidR="0026544B" w:rsidRPr="002D5A85">
              <w:rPr>
                <w:rStyle w:val="Hyperlink"/>
              </w:rPr>
              <w:t>Preamble</w:t>
            </w:r>
            <w:r w:rsidR="0026544B">
              <w:rPr>
                <w:webHidden/>
              </w:rPr>
              <w:tab/>
            </w:r>
            <w:r w:rsidR="0026544B">
              <w:rPr>
                <w:webHidden/>
              </w:rPr>
              <w:fldChar w:fldCharType="begin"/>
            </w:r>
            <w:r w:rsidR="0026544B">
              <w:rPr>
                <w:webHidden/>
              </w:rPr>
              <w:instrText xml:space="preserve"> PAGEREF _Toc529424213 \h </w:instrText>
            </w:r>
            <w:r w:rsidR="0026544B">
              <w:rPr>
                <w:webHidden/>
              </w:rPr>
            </w:r>
            <w:r w:rsidR="0026544B">
              <w:rPr>
                <w:webHidden/>
              </w:rPr>
              <w:fldChar w:fldCharType="separate"/>
            </w:r>
            <w:r w:rsidR="005F1D02">
              <w:rPr>
                <w:webHidden/>
              </w:rPr>
              <w:t>1</w:t>
            </w:r>
            <w:r w:rsidR="0026544B">
              <w:rPr>
                <w:webHidden/>
              </w:rPr>
              <w:fldChar w:fldCharType="end"/>
            </w:r>
          </w:hyperlink>
        </w:p>
        <w:p w14:paraId="77BD24A3" w14:textId="27FD3AAA" w:rsidR="0026544B" w:rsidRDefault="002579B8">
          <w:pPr>
            <w:pStyle w:val="TOC1"/>
            <w:rPr>
              <w:rFonts w:asciiTheme="minorHAnsi" w:hAnsiTheme="minorHAnsi"/>
              <w:b w:val="0"/>
              <w:sz w:val="22"/>
              <w:szCs w:val="22"/>
              <w:lang w:val="en-US"/>
            </w:rPr>
          </w:pPr>
          <w:hyperlink w:anchor="_Toc529424214" w:history="1">
            <w:r w:rsidR="0026544B" w:rsidRPr="002D5A85">
              <w:rPr>
                <w:rStyle w:val="Hyperlink"/>
              </w:rPr>
              <w:t>2.</w:t>
            </w:r>
            <w:r w:rsidR="0026544B">
              <w:rPr>
                <w:rFonts w:asciiTheme="minorHAnsi" w:hAnsiTheme="minorHAnsi"/>
                <w:b w:val="0"/>
                <w:sz w:val="22"/>
                <w:szCs w:val="22"/>
                <w:lang w:val="en-US"/>
              </w:rPr>
              <w:tab/>
            </w:r>
            <w:r w:rsidR="0026544B" w:rsidRPr="002D5A85">
              <w:rPr>
                <w:rStyle w:val="Hyperlink"/>
              </w:rPr>
              <w:t>Monitoring sites and 2017–18 monitoring</w:t>
            </w:r>
            <w:r w:rsidR="0026544B">
              <w:rPr>
                <w:webHidden/>
              </w:rPr>
              <w:tab/>
            </w:r>
            <w:r w:rsidR="0026544B">
              <w:rPr>
                <w:webHidden/>
              </w:rPr>
              <w:fldChar w:fldCharType="begin"/>
            </w:r>
            <w:r w:rsidR="0026544B">
              <w:rPr>
                <w:webHidden/>
              </w:rPr>
              <w:instrText xml:space="preserve"> PAGEREF _Toc529424214 \h </w:instrText>
            </w:r>
            <w:r w:rsidR="0026544B">
              <w:rPr>
                <w:webHidden/>
              </w:rPr>
            </w:r>
            <w:r w:rsidR="0026544B">
              <w:rPr>
                <w:webHidden/>
              </w:rPr>
              <w:fldChar w:fldCharType="separate"/>
            </w:r>
            <w:r w:rsidR="005F1D02">
              <w:rPr>
                <w:webHidden/>
              </w:rPr>
              <w:t>2</w:t>
            </w:r>
            <w:r w:rsidR="0026544B">
              <w:rPr>
                <w:webHidden/>
              </w:rPr>
              <w:fldChar w:fldCharType="end"/>
            </w:r>
          </w:hyperlink>
        </w:p>
        <w:p w14:paraId="2E336C70" w14:textId="6D532544" w:rsidR="0026544B" w:rsidRDefault="002579B8">
          <w:pPr>
            <w:pStyle w:val="TOC2"/>
            <w:rPr>
              <w:rFonts w:asciiTheme="minorHAnsi" w:hAnsiTheme="minorHAnsi"/>
              <w:sz w:val="22"/>
              <w:szCs w:val="22"/>
              <w:lang w:val="en-US"/>
            </w:rPr>
          </w:pPr>
          <w:hyperlink w:anchor="_Toc529424215" w:history="1">
            <w:r w:rsidR="0026544B" w:rsidRPr="002D5A85">
              <w:rPr>
                <w:rStyle w:val="Hyperlink"/>
              </w:rPr>
              <w:t>2.1</w:t>
            </w:r>
            <w:r w:rsidR="0026544B">
              <w:rPr>
                <w:rFonts w:asciiTheme="minorHAnsi" w:hAnsiTheme="minorHAnsi"/>
                <w:sz w:val="22"/>
                <w:szCs w:val="22"/>
                <w:lang w:val="en-US"/>
              </w:rPr>
              <w:tab/>
            </w:r>
            <w:r w:rsidR="0026544B" w:rsidRPr="002D5A85">
              <w:rPr>
                <w:rStyle w:val="Hyperlink"/>
              </w:rPr>
              <w:t>Sites</w:t>
            </w:r>
            <w:r w:rsidR="0026544B">
              <w:rPr>
                <w:webHidden/>
              </w:rPr>
              <w:tab/>
            </w:r>
            <w:r w:rsidR="0026544B">
              <w:rPr>
                <w:webHidden/>
              </w:rPr>
              <w:fldChar w:fldCharType="begin"/>
            </w:r>
            <w:r w:rsidR="0026544B">
              <w:rPr>
                <w:webHidden/>
              </w:rPr>
              <w:instrText xml:space="preserve"> PAGEREF _Toc529424215 \h </w:instrText>
            </w:r>
            <w:r w:rsidR="0026544B">
              <w:rPr>
                <w:webHidden/>
              </w:rPr>
            </w:r>
            <w:r w:rsidR="0026544B">
              <w:rPr>
                <w:webHidden/>
              </w:rPr>
              <w:fldChar w:fldCharType="separate"/>
            </w:r>
            <w:r w:rsidR="005F1D02">
              <w:rPr>
                <w:webHidden/>
              </w:rPr>
              <w:t>2</w:t>
            </w:r>
            <w:r w:rsidR="0026544B">
              <w:rPr>
                <w:webHidden/>
              </w:rPr>
              <w:fldChar w:fldCharType="end"/>
            </w:r>
          </w:hyperlink>
        </w:p>
        <w:p w14:paraId="05D3DBD5" w14:textId="11830E2C" w:rsidR="0026544B" w:rsidRDefault="002579B8">
          <w:pPr>
            <w:pStyle w:val="TOC2"/>
            <w:rPr>
              <w:rFonts w:asciiTheme="minorHAnsi" w:hAnsiTheme="minorHAnsi"/>
              <w:sz w:val="22"/>
              <w:szCs w:val="22"/>
              <w:lang w:val="en-US"/>
            </w:rPr>
          </w:pPr>
          <w:hyperlink w:anchor="_Toc529424216" w:history="1">
            <w:r w:rsidR="0026544B" w:rsidRPr="002D5A85">
              <w:rPr>
                <w:rStyle w:val="Hyperlink"/>
              </w:rPr>
              <w:t>2.2</w:t>
            </w:r>
            <w:r w:rsidR="0026544B">
              <w:rPr>
                <w:rFonts w:asciiTheme="minorHAnsi" w:hAnsiTheme="minorHAnsi"/>
                <w:sz w:val="22"/>
                <w:szCs w:val="22"/>
                <w:lang w:val="en-US"/>
              </w:rPr>
              <w:tab/>
            </w:r>
            <w:r w:rsidR="0026544B" w:rsidRPr="002D5A85">
              <w:rPr>
                <w:rStyle w:val="Hyperlink"/>
              </w:rPr>
              <w:t>Monitoring in 2017–18</w:t>
            </w:r>
            <w:r w:rsidR="0026544B">
              <w:rPr>
                <w:webHidden/>
              </w:rPr>
              <w:tab/>
            </w:r>
            <w:r w:rsidR="0026544B">
              <w:rPr>
                <w:webHidden/>
              </w:rPr>
              <w:fldChar w:fldCharType="begin"/>
            </w:r>
            <w:r w:rsidR="0026544B">
              <w:rPr>
                <w:webHidden/>
              </w:rPr>
              <w:instrText xml:space="preserve"> PAGEREF _Toc529424216 \h </w:instrText>
            </w:r>
            <w:r w:rsidR="0026544B">
              <w:rPr>
                <w:webHidden/>
              </w:rPr>
            </w:r>
            <w:r w:rsidR="0026544B">
              <w:rPr>
                <w:webHidden/>
              </w:rPr>
              <w:fldChar w:fldCharType="separate"/>
            </w:r>
            <w:r w:rsidR="005F1D02">
              <w:rPr>
                <w:webHidden/>
              </w:rPr>
              <w:t>3</w:t>
            </w:r>
            <w:r w:rsidR="0026544B">
              <w:rPr>
                <w:webHidden/>
              </w:rPr>
              <w:fldChar w:fldCharType="end"/>
            </w:r>
          </w:hyperlink>
        </w:p>
        <w:p w14:paraId="2BA5375F" w14:textId="1E6E970E" w:rsidR="0026544B" w:rsidRDefault="002579B8">
          <w:pPr>
            <w:pStyle w:val="TOC1"/>
            <w:rPr>
              <w:rFonts w:asciiTheme="minorHAnsi" w:hAnsiTheme="minorHAnsi"/>
              <w:b w:val="0"/>
              <w:sz w:val="22"/>
              <w:szCs w:val="22"/>
              <w:lang w:val="en-US"/>
            </w:rPr>
          </w:pPr>
          <w:hyperlink w:anchor="_Toc529424217" w:history="1">
            <w:r w:rsidR="0026544B" w:rsidRPr="002D5A85">
              <w:rPr>
                <w:rStyle w:val="Hyperlink"/>
              </w:rPr>
              <w:t>3.</w:t>
            </w:r>
            <w:r w:rsidR="0026544B">
              <w:rPr>
                <w:rFonts w:asciiTheme="minorHAnsi" w:hAnsiTheme="minorHAnsi"/>
                <w:b w:val="0"/>
                <w:sz w:val="22"/>
                <w:szCs w:val="22"/>
                <w:lang w:val="en-US"/>
              </w:rPr>
              <w:tab/>
            </w:r>
            <w:r w:rsidR="0026544B" w:rsidRPr="002D5A85">
              <w:rPr>
                <w:rStyle w:val="Hyperlink"/>
              </w:rPr>
              <w:t>Physical habitat</w:t>
            </w:r>
            <w:r w:rsidR="0026544B">
              <w:rPr>
                <w:webHidden/>
              </w:rPr>
              <w:tab/>
            </w:r>
            <w:r w:rsidR="0026544B">
              <w:rPr>
                <w:webHidden/>
              </w:rPr>
              <w:fldChar w:fldCharType="begin"/>
            </w:r>
            <w:r w:rsidR="0026544B">
              <w:rPr>
                <w:webHidden/>
              </w:rPr>
              <w:instrText xml:space="preserve"> PAGEREF _Toc529424217 \h </w:instrText>
            </w:r>
            <w:r w:rsidR="0026544B">
              <w:rPr>
                <w:webHidden/>
              </w:rPr>
            </w:r>
            <w:r w:rsidR="0026544B">
              <w:rPr>
                <w:webHidden/>
              </w:rPr>
              <w:fldChar w:fldCharType="separate"/>
            </w:r>
            <w:r w:rsidR="005F1D02">
              <w:rPr>
                <w:webHidden/>
              </w:rPr>
              <w:t>4</w:t>
            </w:r>
            <w:r w:rsidR="0026544B">
              <w:rPr>
                <w:webHidden/>
              </w:rPr>
              <w:fldChar w:fldCharType="end"/>
            </w:r>
          </w:hyperlink>
        </w:p>
        <w:p w14:paraId="7C4A0BCD" w14:textId="3AC3776B" w:rsidR="0026544B" w:rsidRDefault="002579B8">
          <w:pPr>
            <w:pStyle w:val="TOC2"/>
            <w:rPr>
              <w:rFonts w:asciiTheme="minorHAnsi" w:hAnsiTheme="minorHAnsi"/>
              <w:sz w:val="22"/>
              <w:szCs w:val="22"/>
              <w:lang w:val="en-US"/>
            </w:rPr>
          </w:pPr>
          <w:hyperlink w:anchor="_Toc529424218" w:history="1">
            <w:r w:rsidR="0026544B" w:rsidRPr="002D5A85">
              <w:rPr>
                <w:rStyle w:val="Hyperlink"/>
              </w:rPr>
              <w:t>3.1</w:t>
            </w:r>
            <w:r w:rsidR="0026544B">
              <w:rPr>
                <w:rFonts w:asciiTheme="minorHAnsi" w:hAnsiTheme="minorHAnsi"/>
                <w:sz w:val="22"/>
                <w:szCs w:val="22"/>
                <w:lang w:val="en-US"/>
              </w:rPr>
              <w:tab/>
            </w:r>
            <w:r w:rsidR="0026544B" w:rsidRPr="002D5A85">
              <w:rPr>
                <w:rStyle w:val="Hyperlink"/>
              </w:rPr>
              <w:t>Introduction</w:t>
            </w:r>
            <w:r w:rsidR="0026544B">
              <w:rPr>
                <w:webHidden/>
              </w:rPr>
              <w:tab/>
            </w:r>
            <w:r w:rsidR="0026544B">
              <w:rPr>
                <w:webHidden/>
              </w:rPr>
              <w:fldChar w:fldCharType="begin"/>
            </w:r>
            <w:r w:rsidR="0026544B">
              <w:rPr>
                <w:webHidden/>
              </w:rPr>
              <w:instrText xml:space="preserve"> PAGEREF _Toc529424218 \h </w:instrText>
            </w:r>
            <w:r w:rsidR="0026544B">
              <w:rPr>
                <w:webHidden/>
              </w:rPr>
            </w:r>
            <w:r w:rsidR="0026544B">
              <w:rPr>
                <w:webHidden/>
              </w:rPr>
              <w:fldChar w:fldCharType="separate"/>
            </w:r>
            <w:r w:rsidR="005F1D02">
              <w:rPr>
                <w:webHidden/>
              </w:rPr>
              <w:t>4</w:t>
            </w:r>
            <w:r w:rsidR="0026544B">
              <w:rPr>
                <w:webHidden/>
              </w:rPr>
              <w:fldChar w:fldCharType="end"/>
            </w:r>
          </w:hyperlink>
        </w:p>
        <w:p w14:paraId="3FB3C4F0" w14:textId="10451E4E" w:rsidR="0026544B" w:rsidRDefault="002579B8">
          <w:pPr>
            <w:pStyle w:val="TOC2"/>
            <w:rPr>
              <w:rFonts w:asciiTheme="minorHAnsi" w:hAnsiTheme="minorHAnsi"/>
              <w:sz w:val="22"/>
              <w:szCs w:val="22"/>
              <w:lang w:val="en-US"/>
            </w:rPr>
          </w:pPr>
          <w:hyperlink w:anchor="_Toc529424219" w:history="1">
            <w:r w:rsidR="0026544B" w:rsidRPr="002D5A85">
              <w:rPr>
                <w:rStyle w:val="Hyperlink"/>
              </w:rPr>
              <w:t>3.2</w:t>
            </w:r>
            <w:r w:rsidR="0026544B">
              <w:rPr>
                <w:rFonts w:asciiTheme="minorHAnsi" w:hAnsiTheme="minorHAnsi"/>
                <w:sz w:val="22"/>
                <w:szCs w:val="22"/>
                <w:lang w:val="en-US"/>
              </w:rPr>
              <w:tab/>
            </w:r>
            <w:r w:rsidR="0026544B" w:rsidRPr="002D5A85">
              <w:rPr>
                <w:rStyle w:val="Hyperlink"/>
              </w:rPr>
              <w:t>Area specific evaluation questions</w:t>
            </w:r>
            <w:r w:rsidR="0026544B">
              <w:rPr>
                <w:webHidden/>
              </w:rPr>
              <w:tab/>
            </w:r>
            <w:r w:rsidR="0026544B">
              <w:rPr>
                <w:webHidden/>
              </w:rPr>
              <w:fldChar w:fldCharType="begin"/>
            </w:r>
            <w:r w:rsidR="0026544B">
              <w:rPr>
                <w:webHidden/>
              </w:rPr>
              <w:instrText xml:space="preserve"> PAGEREF _Toc529424219 \h </w:instrText>
            </w:r>
            <w:r w:rsidR="0026544B">
              <w:rPr>
                <w:webHidden/>
              </w:rPr>
            </w:r>
            <w:r w:rsidR="0026544B">
              <w:rPr>
                <w:webHidden/>
              </w:rPr>
              <w:fldChar w:fldCharType="separate"/>
            </w:r>
            <w:r w:rsidR="005F1D02">
              <w:rPr>
                <w:webHidden/>
              </w:rPr>
              <w:t>4</w:t>
            </w:r>
            <w:r w:rsidR="0026544B">
              <w:rPr>
                <w:webHidden/>
              </w:rPr>
              <w:fldChar w:fldCharType="end"/>
            </w:r>
          </w:hyperlink>
        </w:p>
        <w:p w14:paraId="6E9702A0" w14:textId="4DA8E292" w:rsidR="0026544B" w:rsidRDefault="002579B8">
          <w:pPr>
            <w:pStyle w:val="TOC2"/>
            <w:rPr>
              <w:rFonts w:asciiTheme="minorHAnsi" w:hAnsiTheme="minorHAnsi"/>
              <w:sz w:val="22"/>
              <w:szCs w:val="22"/>
              <w:lang w:val="en-US"/>
            </w:rPr>
          </w:pPr>
          <w:hyperlink w:anchor="_Toc529424220" w:history="1">
            <w:r w:rsidR="0026544B" w:rsidRPr="002D5A85">
              <w:rPr>
                <w:rStyle w:val="Hyperlink"/>
              </w:rPr>
              <w:t>3.3</w:t>
            </w:r>
            <w:r w:rsidR="0026544B">
              <w:rPr>
                <w:rFonts w:asciiTheme="minorHAnsi" w:hAnsiTheme="minorHAnsi"/>
                <w:sz w:val="22"/>
                <w:szCs w:val="22"/>
                <w:lang w:val="en-US"/>
              </w:rPr>
              <w:tab/>
            </w:r>
            <w:r w:rsidR="0026544B" w:rsidRPr="002D5A85">
              <w:rPr>
                <w:rStyle w:val="Hyperlink"/>
              </w:rPr>
              <w:t>Main findings from the physical habitat monitoring program</w:t>
            </w:r>
            <w:r w:rsidR="0026544B">
              <w:rPr>
                <w:webHidden/>
              </w:rPr>
              <w:tab/>
            </w:r>
            <w:r w:rsidR="0026544B">
              <w:rPr>
                <w:webHidden/>
              </w:rPr>
              <w:fldChar w:fldCharType="begin"/>
            </w:r>
            <w:r w:rsidR="0026544B">
              <w:rPr>
                <w:webHidden/>
              </w:rPr>
              <w:instrText xml:space="preserve"> PAGEREF _Toc529424220 \h </w:instrText>
            </w:r>
            <w:r w:rsidR="0026544B">
              <w:rPr>
                <w:webHidden/>
              </w:rPr>
            </w:r>
            <w:r w:rsidR="0026544B">
              <w:rPr>
                <w:webHidden/>
              </w:rPr>
              <w:fldChar w:fldCharType="separate"/>
            </w:r>
            <w:r w:rsidR="005F1D02">
              <w:rPr>
                <w:webHidden/>
              </w:rPr>
              <w:t>6</w:t>
            </w:r>
            <w:r w:rsidR="0026544B">
              <w:rPr>
                <w:webHidden/>
              </w:rPr>
              <w:fldChar w:fldCharType="end"/>
            </w:r>
          </w:hyperlink>
        </w:p>
        <w:p w14:paraId="324CB35B" w14:textId="08963860" w:rsidR="0026544B" w:rsidRDefault="002579B8">
          <w:pPr>
            <w:pStyle w:val="TOC3"/>
            <w:rPr>
              <w:rFonts w:asciiTheme="minorHAnsi" w:hAnsiTheme="minorHAnsi"/>
              <w:sz w:val="22"/>
              <w:szCs w:val="22"/>
              <w:lang w:val="en-US"/>
            </w:rPr>
          </w:pPr>
          <w:hyperlink w:anchor="_Toc529424221" w:history="1">
            <w:r w:rsidR="0026544B" w:rsidRPr="002D5A85">
              <w:rPr>
                <w:rStyle w:val="Hyperlink"/>
              </w:rPr>
              <w:t>3.3.1</w:t>
            </w:r>
            <w:r w:rsidR="0026544B">
              <w:rPr>
                <w:rFonts w:asciiTheme="minorHAnsi" w:hAnsiTheme="minorHAnsi"/>
                <w:sz w:val="22"/>
                <w:szCs w:val="22"/>
                <w:lang w:val="en-US"/>
              </w:rPr>
              <w:tab/>
            </w:r>
            <w:r w:rsidR="0026544B" w:rsidRPr="002D5A85">
              <w:rPr>
                <w:rStyle w:val="Hyperlink"/>
              </w:rPr>
              <w:t>Hydraulic habitat findings from 2017–18 reinforce previous findings</w:t>
            </w:r>
            <w:r w:rsidR="0026544B">
              <w:rPr>
                <w:webHidden/>
              </w:rPr>
              <w:tab/>
            </w:r>
            <w:r w:rsidR="0026544B">
              <w:rPr>
                <w:webHidden/>
              </w:rPr>
              <w:fldChar w:fldCharType="begin"/>
            </w:r>
            <w:r w:rsidR="0026544B">
              <w:rPr>
                <w:webHidden/>
              </w:rPr>
              <w:instrText xml:space="preserve"> PAGEREF _Toc529424221 \h </w:instrText>
            </w:r>
            <w:r w:rsidR="0026544B">
              <w:rPr>
                <w:webHidden/>
              </w:rPr>
            </w:r>
            <w:r w:rsidR="0026544B">
              <w:rPr>
                <w:webHidden/>
              </w:rPr>
              <w:fldChar w:fldCharType="separate"/>
            </w:r>
            <w:r w:rsidR="005F1D02">
              <w:rPr>
                <w:webHidden/>
              </w:rPr>
              <w:t>6</w:t>
            </w:r>
            <w:r w:rsidR="0026544B">
              <w:rPr>
                <w:webHidden/>
              </w:rPr>
              <w:fldChar w:fldCharType="end"/>
            </w:r>
          </w:hyperlink>
        </w:p>
        <w:p w14:paraId="43896E05" w14:textId="5B1407A1" w:rsidR="0026544B" w:rsidRDefault="002579B8">
          <w:pPr>
            <w:pStyle w:val="TOC3"/>
            <w:rPr>
              <w:rFonts w:asciiTheme="minorHAnsi" w:hAnsiTheme="minorHAnsi"/>
              <w:sz w:val="22"/>
              <w:szCs w:val="22"/>
              <w:lang w:val="en-US"/>
            </w:rPr>
          </w:pPr>
          <w:hyperlink w:anchor="_Toc529424222" w:history="1">
            <w:r w:rsidR="0026544B" w:rsidRPr="002D5A85">
              <w:rPr>
                <w:rStyle w:val="Hyperlink"/>
              </w:rPr>
              <w:t>3.3.2</w:t>
            </w:r>
            <w:r w:rsidR="0026544B">
              <w:rPr>
                <w:rFonts w:asciiTheme="minorHAnsi" w:hAnsiTheme="minorHAnsi"/>
                <w:sz w:val="22"/>
                <w:szCs w:val="22"/>
                <w:lang w:val="en-US"/>
              </w:rPr>
              <w:tab/>
            </w:r>
            <w:r w:rsidR="0026544B" w:rsidRPr="002D5A85">
              <w:rPr>
                <w:rStyle w:val="Hyperlink"/>
              </w:rPr>
              <w:t>Bank condition findings from 2017–18 reinforce previous findings</w:t>
            </w:r>
            <w:r w:rsidR="0026544B">
              <w:rPr>
                <w:webHidden/>
              </w:rPr>
              <w:tab/>
            </w:r>
            <w:r w:rsidR="0026544B">
              <w:rPr>
                <w:webHidden/>
              </w:rPr>
              <w:fldChar w:fldCharType="begin"/>
            </w:r>
            <w:r w:rsidR="0026544B">
              <w:rPr>
                <w:webHidden/>
              </w:rPr>
              <w:instrText xml:space="preserve"> PAGEREF _Toc529424222 \h </w:instrText>
            </w:r>
            <w:r w:rsidR="0026544B">
              <w:rPr>
                <w:webHidden/>
              </w:rPr>
            </w:r>
            <w:r w:rsidR="0026544B">
              <w:rPr>
                <w:webHidden/>
              </w:rPr>
              <w:fldChar w:fldCharType="separate"/>
            </w:r>
            <w:r w:rsidR="005F1D02">
              <w:rPr>
                <w:webHidden/>
              </w:rPr>
              <w:t>7</w:t>
            </w:r>
            <w:r w:rsidR="0026544B">
              <w:rPr>
                <w:webHidden/>
              </w:rPr>
              <w:fldChar w:fldCharType="end"/>
            </w:r>
          </w:hyperlink>
        </w:p>
        <w:p w14:paraId="0A4E85FE" w14:textId="73A1DF3F" w:rsidR="0026544B" w:rsidRDefault="002579B8">
          <w:pPr>
            <w:pStyle w:val="TOC3"/>
            <w:rPr>
              <w:rFonts w:asciiTheme="minorHAnsi" w:hAnsiTheme="minorHAnsi"/>
              <w:sz w:val="22"/>
              <w:szCs w:val="22"/>
              <w:lang w:val="en-US"/>
            </w:rPr>
          </w:pPr>
          <w:hyperlink w:anchor="_Toc529424223" w:history="1">
            <w:r w:rsidR="0026544B" w:rsidRPr="002D5A85">
              <w:rPr>
                <w:rStyle w:val="Hyperlink"/>
              </w:rPr>
              <w:t>3.3.3</w:t>
            </w:r>
            <w:r w:rsidR="0026544B">
              <w:rPr>
                <w:rFonts w:asciiTheme="minorHAnsi" w:hAnsiTheme="minorHAnsi"/>
                <w:sz w:val="22"/>
                <w:szCs w:val="22"/>
                <w:lang w:val="en-US"/>
              </w:rPr>
              <w:tab/>
            </w:r>
            <w:r w:rsidR="0026544B" w:rsidRPr="002D5A85">
              <w:rPr>
                <w:rStyle w:val="Hyperlink"/>
              </w:rPr>
              <w:t>The main findings from 2017–18 monitoring can be summarised as:</w:t>
            </w:r>
            <w:r w:rsidR="0026544B">
              <w:rPr>
                <w:webHidden/>
              </w:rPr>
              <w:tab/>
            </w:r>
            <w:r w:rsidR="0026544B">
              <w:rPr>
                <w:webHidden/>
              </w:rPr>
              <w:fldChar w:fldCharType="begin"/>
            </w:r>
            <w:r w:rsidR="0026544B">
              <w:rPr>
                <w:webHidden/>
              </w:rPr>
              <w:instrText xml:space="preserve"> PAGEREF _Toc529424223 \h </w:instrText>
            </w:r>
            <w:r w:rsidR="0026544B">
              <w:rPr>
                <w:webHidden/>
              </w:rPr>
            </w:r>
            <w:r w:rsidR="0026544B">
              <w:rPr>
                <w:webHidden/>
              </w:rPr>
              <w:fldChar w:fldCharType="separate"/>
            </w:r>
            <w:r w:rsidR="005F1D02">
              <w:rPr>
                <w:webHidden/>
              </w:rPr>
              <w:t>7</w:t>
            </w:r>
            <w:r w:rsidR="0026544B">
              <w:rPr>
                <w:webHidden/>
              </w:rPr>
              <w:fldChar w:fldCharType="end"/>
            </w:r>
          </w:hyperlink>
        </w:p>
        <w:p w14:paraId="01772264" w14:textId="3FFB8DDC" w:rsidR="0026544B" w:rsidRDefault="002579B8">
          <w:pPr>
            <w:pStyle w:val="TOC2"/>
            <w:rPr>
              <w:rFonts w:asciiTheme="minorHAnsi" w:hAnsiTheme="minorHAnsi"/>
              <w:sz w:val="22"/>
              <w:szCs w:val="22"/>
              <w:lang w:val="en-US"/>
            </w:rPr>
          </w:pPr>
          <w:hyperlink w:anchor="_Toc529424224" w:history="1">
            <w:r w:rsidR="0026544B" w:rsidRPr="002D5A85">
              <w:rPr>
                <w:rStyle w:val="Hyperlink"/>
              </w:rPr>
              <w:t>3.4</w:t>
            </w:r>
            <w:r w:rsidR="0026544B">
              <w:rPr>
                <w:rFonts w:asciiTheme="minorHAnsi" w:hAnsiTheme="minorHAnsi"/>
                <w:sz w:val="22"/>
                <w:szCs w:val="22"/>
                <w:lang w:val="en-US"/>
              </w:rPr>
              <w:tab/>
            </w:r>
            <w:r w:rsidR="0026544B" w:rsidRPr="002D5A85">
              <w:rPr>
                <w:rStyle w:val="Hyperlink"/>
              </w:rPr>
              <w:t>Physical Habitat Sites</w:t>
            </w:r>
            <w:r w:rsidR="0026544B">
              <w:rPr>
                <w:webHidden/>
              </w:rPr>
              <w:tab/>
            </w:r>
            <w:r w:rsidR="0026544B">
              <w:rPr>
                <w:webHidden/>
              </w:rPr>
              <w:fldChar w:fldCharType="begin"/>
            </w:r>
            <w:r w:rsidR="0026544B">
              <w:rPr>
                <w:webHidden/>
              </w:rPr>
              <w:instrText xml:space="preserve"> PAGEREF _Toc529424224 \h </w:instrText>
            </w:r>
            <w:r w:rsidR="0026544B">
              <w:rPr>
                <w:webHidden/>
              </w:rPr>
            </w:r>
            <w:r w:rsidR="0026544B">
              <w:rPr>
                <w:webHidden/>
              </w:rPr>
              <w:fldChar w:fldCharType="separate"/>
            </w:r>
            <w:r w:rsidR="005F1D02">
              <w:rPr>
                <w:webHidden/>
              </w:rPr>
              <w:t>8</w:t>
            </w:r>
            <w:r w:rsidR="0026544B">
              <w:rPr>
                <w:webHidden/>
              </w:rPr>
              <w:fldChar w:fldCharType="end"/>
            </w:r>
          </w:hyperlink>
        </w:p>
        <w:p w14:paraId="526F03E2" w14:textId="771C7E07" w:rsidR="0026544B" w:rsidRDefault="002579B8">
          <w:pPr>
            <w:pStyle w:val="TOC2"/>
            <w:rPr>
              <w:rFonts w:asciiTheme="minorHAnsi" w:hAnsiTheme="minorHAnsi"/>
              <w:sz w:val="22"/>
              <w:szCs w:val="22"/>
              <w:lang w:val="en-US"/>
            </w:rPr>
          </w:pPr>
          <w:hyperlink w:anchor="_Toc529424225" w:history="1">
            <w:r w:rsidR="0026544B" w:rsidRPr="002D5A85">
              <w:rPr>
                <w:rStyle w:val="Hyperlink"/>
              </w:rPr>
              <w:t>3.5</w:t>
            </w:r>
            <w:r w:rsidR="0026544B">
              <w:rPr>
                <w:rFonts w:asciiTheme="minorHAnsi" w:hAnsiTheme="minorHAnsi"/>
                <w:sz w:val="22"/>
                <w:szCs w:val="22"/>
                <w:lang w:val="en-US"/>
              </w:rPr>
              <w:tab/>
            </w:r>
            <w:r w:rsidR="0026544B" w:rsidRPr="002D5A85">
              <w:rPr>
                <w:rStyle w:val="Hyperlink"/>
              </w:rPr>
              <w:t>Hydraulic habitat</w:t>
            </w:r>
            <w:r w:rsidR="0026544B">
              <w:rPr>
                <w:webHidden/>
              </w:rPr>
              <w:tab/>
            </w:r>
            <w:r w:rsidR="0026544B">
              <w:rPr>
                <w:webHidden/>
              </w:rPr>
              <w:fldChar w:fldCharType="begin"/>
            </w:r>
            <w:r w:rsidR="0026544B">
              <w:rPr>
                <w:webHidden/>
              </w:rPr>
              <w:instrText xml:space="preserve"> PAGEREF _Toc529424225 \h </w:instrText>
            </w:r>
            <w:r w:rsidR="0026544B">
              <w:rPr>
                <w:webHidden/>
              </w:rPr>
            </w:r>
            <w:r w:rsidR="0026544B">
              <w:rPr>
                <w:webHidden/>
              </w:rPr>
              <w:fldChar w:fldCharType="separate"/>
            </w:r>
            <w:r w:rsidR="005F1D02">
              <w:rPr>
                <w:webHidden/>
              </w:rPr>
              <w:t>8</w:t>
            </w:r>
            <w:r w:rsidR="0026544B">
              <w:rPr>
                <w:webHidden/>
              </w:rPr>
              <w:fldChar w:fldCharType="end"/>
            </w:r>
          </w:hyperlink>
        </w:p>
        <w:p w14:paraId="07F4DFBB" w14:textId="42542FDD" w:rsidR="0026544B" w:rsidRDefault="002579B8">
          <w:pPr>
            <w:pStyle w:val="TOC3"/>
            <w:rPr>
              <w:rFonts w:asciiTheme="minorHAnsi" w:hAnsiTheme="minorHAnsi"/>
              <w:sz w:val="22"/>
              <w:szCs w:val="22"/>
              <w:lang w:val="en-US"/>
            </w:rPr>
          </w:pPr>
          <w:hyperlink w:anchor="_Toc529424226" w:history="1">
            <w:r w:rsidR="0026544B" w:rsidRPr="002D5A85">
              <w:rPr>
                <w:rStyle w:val="Hyperlink"/>
              </w:rPr>
              <w:t>3.5.1</w:t>
            </w:r>
            <w:r w:rsidR="0026544B">
              <w:rPr>
                <w:rFonts w:asciiTheme="minorHAnsi" w:hAnsiTheme="minorHAnsi"/>
                <w:sz w:val="22"/>
                <w:szCs w:val="22"/>
                <w:lang w:val="en-US"/>
              </w:rPr>
              <w:tab/>
            </w:r>
            <w:r w:rsidR="0026544B" w:rsidRPr="002D5A85">
              <w:rPr>
                <w:rStyle w:val="Hyperlink"/>
              </w:rPr>
              <w:t>Hydraulic habitat model development</w:t>
            </w:r>
            <w:r w:rsidR="0026544B">
              <w:rPr>
                <w:webHidden/>
              </w:rPr>
              <w:tab/>
            </w:r>
            <w:r w:rsidR="0026544B">
              <w:rPr>
                <w:webHidden/>
              </w:rPr>
              <w:fldChar w:fldCharType="begin"/>
            </w:r>
            <w:r w:rsidR="0026544B">
              <w:rPr>
                <w:webHidden/>
              </w:rPr>
              <w:instrText xml:space="preserve"> PAGEREF _Toc529424226 \h </w:instrText>
            </w:r>
            <w:r w:rsidR="0026544B">
              <w:rPr>
                <w:webHidden/>
              </w:rPr>
            </w:r>
            <w:r w:rsidR="0026544B">
              <w:rPr>
                <w:webHidden/>
              </w:rPr>
              <w:fldChar w:fldCharType="separate"/>
            </w:r>
            <w:r w:rsidR="005F1D02">
              <w:rPr>
                <w:webHidden/>
              </w:rPr>
              <w:t>8</w:t>
            </w:r>
            <w:r w:rsidR="0026544B">
              <w:rPr>
                <w:webHidden/>
              </w:rPr>
              <w:fldChar w:fldCharType="end"/>
            </w:r>
          </w:hyperlink>
        </w:p>
        <w:p w14:paraId="5837B3B7" w14:textId="69273CC0" w:rsidR="0026544B" w:rsidRDefault="002579B8">
          <w:pPr>
            <w:pStyle w:val="TOC3"/>
            <w:rPr>
              <w:rFonts w:asciiTheme="minorHAnsi" w:hAnsiTheme="minorHAnsi"/>
              <w:sz w:val="22"/>
              <w:szCs w:val="22"/>
              <w:lang w:val="en-US"/>
            </w:rPr>
          </w:pPr>
          <w:hyperlink w:anchor="_Toc529424227" w:history="1">
            <w:r w:rsidR="0026544B" w:rsidRPr="002D5A85">
              <w:rPr>
                <w:rStyle w:val="Hyperlink"/>
              </w:rPr>
              <w:t>3.5.2</w:t>
            </w:r>
            <w:r w:rsidR="0026544B">
              <w:rPr>
                <w:rFonts w:asciiTheme="minorHAnsi" w:hAnsiTheme="minorHAnsi"/>
                <w:sz w:val="22"/>
                <w:szCs w:val="22"/>
                <w:lang w:val="en-US"/>
              </w:rPr>
              <w:tab/>
            </w:r>
            <w:r w:rsidR="0026544B" w:rsidRPr="002D5A85">
              <w:rPr>
                <w:rStyle w:val="Hyperlink"/>
              </w:rPr>
              <w:t>Elevation data verification</w:t>
            </w:r>
            <w:r w:rsidR="0026544B">
              <w:rPr>
                <w:webHidden/>
              </w:rPr>
              <w:tab/>
            </w:r>
            <w:r w:rsidR="0026544B">
              <w:rPr>
                <w:webHidden/>
              </w:rPr>
              <w:fldChar w:fldCharType="begin"/>
            </w:r>
            <w:r w:rsidR="0026544B">
              <w:rPr>
                <w:webHidden/>
              </w:rPr>
              <w:instrText xml:space="preserve"> PAGEREF _Toc529424227 \h </w:instrText>
            </w:r>
            <w:r w:rsidR="0026544B">
              <w:rPr>
                <w:webHidden/>
              </w:rPr>
            </w:r>
            <w:r w:rsidR="0026544B">
              <w:rPr>
                <w:webHidden/>
              </w:rPr>
              <w:fldChar w:fldCharType="separate"/>
            </w:r>
            <w:r w:rsidR="005F1D02">
              <w:rPr>
                <w:webHidden/>
              </w:rPr>
              <w:t>8</w:t>
            </w:r>
            <w:r w:rsidR="0026544B">
              <w:rPr>
                <w:webHidden/>
              </w:rPr>
              <w:fldChar w:fldCharType="end"/>
            </w:r>
          </w:hyperlink>
        </w:p>
        <w:p w14:paraId="6BF668D1" w14:textId="07080728" w:rsidR="0026544B" w:rsidRDefault="002579B8">
          <w:pPr>
            <w:pStyle w:val="TOC3"/>
            <w:rPr>
              <w:rFonts w:asciiTheme="minorHAnsi" w:hAnsiTheme="minorHAnsi"/>
              <w:sz w:val="22"/>
              <w:szCs w:val="22"/>
              <w:lang w:val="en-US"/>
            </w:rPr>
          </w:pPr>
          <w:hyperlink w:anchor="_Toc529424228" w:history="1">
            <w:r w:rsidR="0026544B" w:rsidRPr="002D5A85">
              <w:rPr>
                <w:rStyle w:val="Hyperlink"/>
              </w:rPr>
              <w:t>3.5.3</w:t>
            </w:r>
            <w:r w:rsidR="0026544B">
              <w:rPr>
                <w:rFonts w:asciiTheme="minorHAnsi" w:hAnsiTheme="minorHAnsi"/>
                <w:sz w:val="22"/>
                <w:szCs w:val="22"/>
                <w:lang w:val="en-US"/>
              </w:rPr>
              <w:tab/>
            </w:r>
            <w:r w:rsidR="0026544B" w:rsidRPr="002D5A85">
              <w:rPr>
                <w:rStyle w:val="Hyperlink"/>
              </w:rPr>
              <w:t>Mesh Setup, Boundary Conditions and Roughness</w:t>
            </w:r>
            <w:r w:rsidR="0026544B">
              <w:rPr>
                <w:webHidden/>
              </w:rPr>
              <w:tab/>
            </w:r>
            <w:r w:rsidR="0026544B">
              <w:rPr>
                <w:webHidden/>
              </w:rPr>
              <w:fldChar w:fldCharType="begin"/>
            </w:r>
            <w:r w:rsidR="0026544B">
              <w:rPr>
                <w:webHidden/>
              </w:rPr>
              <w:instrText xml:space="preserve"> PAGEREF _Toc529424228 \h </w:instrText>
            </w:r>
            <w:r w:rsidR="0026544B">
              <w:rPr>
                <w:webHidden/>
              </w:rPr>
            </w:r>
            <w:r w:rsidR="0026544B">
              <w:rPr>
                <w:webHidden/>
              </w:rPr>
              <w:fldChar w:fldCharType="separate"/>
            </w:r>
            <w:r w:rsidR="005F1D02">
              <w:rPr>
                <w:webHidden/>
              </w:rPr>
              <w:t>10</w:t>
            </w:r>
            <w:r w:rsidR="0026544B">
              <w:rPr>
                <w:webHidden/>
              </w:rPr>
              <w:fldChar w:fldCharType="end"/>
            </w:r>
          </w:hyperlink>
        </w:p>
        <w:p w14:paraId="672004FF" w14:textId="1BA320B1" w:rsidR="0026544B" w:rsidRDefault="002579B8">
          <w:pPr>
            <w:pStyle w:val="TOC3"/>
            <w:rPr>
              <w:rFonts w:asciiTheme="minorHAnsi" w:hAnsiTheme="minorHAnsi"/>
              <w:sz w:val="22"/>
              <w:szCs w:val="22"/>
              <w:lang w:val="en-US"/>
            </w:rPr>
          </w:pPr>
          <w:hyperlink w:anchor="_Toc529424229" w:history="1">
            <w:r w:rsidR="0026544B" w:rsidRPr="002D5A85">
              <w:rPr>
                <w:rStyle w:val="Hyperlink"/>
              </w:rPr>
              <w:t>3.5.4</w:t>
            </w:r>
            <w:r w:rsidR="0026544B">
              <w:rPr>
                <w:rFonts w:asciiTheme="minorHAnsi" w:hAnsiTheme="minorHAnsi"/>
                <w:sz w:val="22"/>
                <w:szCs w:val="22"/>
                <w:lang w:val="en-US"/>
              </w:rPr>
              <w:tab/>
            </w:r>
            <w:r w:rsidR="0026544B" w:rsidRPr="002D5A85">
              <w:rPr>
                <w:rStyle w:val="Hyperlink"/>
              </w:rPr>
              <w:t>Calibration</w:t>
            </w:r>
            <w:r w:rsidR="0026544B">
              <w:rPr>
                <w:webHidden/>
              </w:rPr>
              <w:tab/>
            </w:r>
            <w:r w:rsidR="0026544B">
              <w:rPr>
                <w:webHidden/>
              </w:rPr>
              <w:fldChar w:fldCharType="begin"/>
            </w:r>
            <w:r w:rsidR="0026544B">
              <w:rPr>
                <w:webHidden/>
              </w:rPr>
              <w:instrText xml:space="preserve"> PAGEREF _Toc529424229 \h </w:instrText>
            </w:r>
            <w:r w:rsidR="0026544B">
              <w:rPr>
                <w:webHidden/>
              </w:rPr>
            </w:r>
            <w:r w:rsidR="0026544B">
              <w:rPr>
                <w:webHidden/>
              </w:rPr>
              <w:fldChar w:fldCharType="separate"/>
            </w:r>
            <w:r w:rsidR="005F1D02">
              <w:rPr>
                <w:webHidden/>
              </w:rPr>
              <w:t>12</w:t>
            </w:r>
            <w:r w:rsidR="0026544B">
              <w:rPr>
                <w:webHidden/>
              </w:rPr>
              <w:fldChar w:fldCharType="end"/>
            </w:r>
          </w:hyperlink>
        </w:p>
        <w:p w14:paraId="526C9A34" w14:textId="39EAE853" w:rsidR="0026544B" w:rsidRDefault="002579B8">
          <w:pPr>
            <w:pStyle w:val="TOC3"/>
            <w:rPr>
              <w:rFonts w:asciiTheme="minorHAnsi" w:hAnsiTheme="minorHAnsi"/>
              <w:sz w:val="22"/>
              <w:szCs w:val="22"/>
              <w:lang w:val="en-US"/>
            </w:rPr>
          </w:pPr>
          <w:hyperlink w:anchor="_Toc529424230" w:history="1">
            <w:r w:rsidR="0026544B" w:rsidRPr="002D5A85">
              <w:rPr>
                <w:rStyle w:val="Hyperlink"/>
              </w:rPr>
              <w:t>3.5.5</w:t>
            </w:r>
            <w:r w:rsidR="0026544B">
              <w:rPr>
                <w:rFonts w:asciiTheme="minorHAnsi" w:hAnsiTheme="minorHAnsi"/>
                <w:sz w:val="22"/>
                <w:szCs w:val="22"/>
                <w:lang w:val="en-US"/>
              </w:rPr>
              <w:tab/>
            </w:r>
            <w:r w:rsidR="0026544B" w:rsidRPr="002D5A85">
              <w:rPr>
                <w:rStyle w:val="Hyperlink"/>
              </w:rPr>
              <w:t>Hydraulic model outputs</w:t>
            </w:r>
            <w:r w:rsidR="0026544B">
              <w:rPr>
                <w:webHidden/>
              </w:rPr>
              <w:tab/>
            </w:r>
            <w:r w:rsidR="0026544B">
              <w:rPr>
                <w:webHidden/>
              </w:rPr>
              <w:fldChar w:fldCharType="begin"/>
            </w:r>
            <w:r w:rsidR="0026544B">
              <w:rPr>
                <w:webHidden/>
              </w:rPr>
              <w:instrText xml:space="preserve"> PAGEREF _Toc529424230 \h </w:instrText>
            </w:r>
            <w:r w:rsidR="0026544B">
              <w:rPr>
                <w:webHidden/>
              </w:rPr>
            </w:r>
            <w:r w:rsidR="0026544B">
              <w:rPr>
                <w:webHidden/>
              </w:rPr>
              <w:fldChar w:fldCharType="separate"/>
            </w:r>
            <w:r w:rsidR="005F1D02">
              <w:rPr>
                <w:webHidden/>
              </w:rPr>
              <w:t>15</w:t>
            </w:r>
            <w:r w:rsidR="0026544B">
              <w:rPr>
                <w:webHidden/>
              </w:rPr>
              <w:fldChar w:fldCharType="end"/>
            </w:r>
          </w:hyperlink>
        </w:p>
        <w:p w14:paraId="2B64A87D" w14:textId="5BE5D643" w:rsidR="0026544B" w:rsidRDefault="002579B8">
          <w:pPr>
            <w:pStyle w:val="TOC3"/>
            <w:rPr>
              <w:rFonts w:asciiTheme="minorHAnsi" w:hAnsiTheme="minorHAnsi"/>
              <w:sz w:val="22"/>
              <w:szCs w:val="22"/>
              <w:lang w:val="en-US"/>
            </w:rPr>
          </w:pPr>
          <w:hyperlink w:anchor="_Toc529424231" w:history="1">
            <w:r w:rsidR="0026544B" w:rsidRPr="002D5A85">
              <w:rPr>
                <w:rStyle w:val="Hyperlink"/>
              </w:rPr>
              <w:t>3.5.6</w:t>
            </w:r>
            <w:r w:rsidR="0026544B">
              <w:rPr>
                <w:rFonts w:asciiTheme="minorHAnsi" w:hAnsiTheme="minorHAnsi"/>
                <w:sz w:val="22"/>
                <w:szCs w:val="22"/>
                <w:lang w:val="en-US"/>
              </w:rPr>
              <w:tab/>
            </w:r>
            <w:r w:rsidR="0026544B" w:rsidRPr="002D5A85">
              <w:rPr>
                <w:rStyle w:val="Hyperlink"/>
              </w:rPr>
              <w:t>Results Hydraulic Habitat</w:t>
            </w:r>
            <w:r w:rsidR="0026544B">
              <w:rPr>
                <w:webHidden/>
              </w:rPr>
              <w:tab/>
            </w:r>
            <w:r w:rsidR="0026544B">
              <w:rPr>
                <w:webHidden/>
              </w:rPr>
              <w:fldChar w:fldCharType="begin"/>
            </w:r>
            <w:r w:rsidR="0026544B">
              <w:rPr>
                <w:webHidden/>
              </w:rPr>
              <w:instrText xml:space="preserve"> PAGEREF _Toc529424231 \h </w:instrText>
            </w:r>
            <w:r w:rsidR="0026544B">
              <w:rPr>
                <w:webHidden/>
              </w:rPr>
            </w:r>
            <w:r w:rsidR="0026544B">
              <w:rPr>
                <w:webHidden/>
              </w:rPr>
              <w:fldChar w:fldCharType="separate"/>
            </w:r>
            <w:r w:rsidR="005F1D02">
              <w:rPr>
                <w:webHidden/>
              </w:rPr>
              <w:t>16</w:t>
            </w:r>
            <w:r w:rsidR="0026544B">
              <w:rPr>
                <w:webHidden/>
              </w:rPr>
              <w:fldChar w:fldCharType="end"/>
            </w:r>
          </w:hyperlink>
        </w:p>
        <w:p w14:paraId="4FA096F4" w14:textId="774DC2CC" w:rsidR="0026544B" w:rsidRDefault="002579B8">
          <w:pPr>
            <w:pStyle w:val="TOC2"/>
            <w:rPr>
              <w:rFonts w:asciiTheme="minorHAnsi" w:hAnsiTheme="minorHAnsi"/>
              <w:sz w:val="22"/>
              <w:szCs w:val="22"/>
              <w:lang w:val="en-US"/>
            </w:rPr>
          </w:pPr>
          <w:hyperlink w:anchor="_Toc529424232" w:history="1">
            <w:r w:rsidR="0026544B" w:rsidRPr="002D5A85">
              <w:rPr>
                <w:rStyle w:val="Hyperlink"/>
              </w:rPr>
              <w:t>3.6</w:t>
            </w:r>
            <w:r w:rsidR="0026544B">
              <w:rPr>
                <w:rFonts w:asciiTheme="minorHAnsi" w:hAnsiTheme="minorHAnsi"/>
                <w:sz w:val="22"/>
                <w:szCs w:val="22"/>
                <w:lang w:val="en-US"/>
              </w:rPr>
              <w:tab/>
            </w:r>
            <w:r w:rsidR="0026544B" w:rsidRPr="002D5A85">
              <w:rPr>
                <w:rStyle w:val="Hyperlink"/>
              </w:rPr>
              <w:t>Bank condition</w:t>
            </w:r>
            <w:r w:rsidR="0026544B">
              <w:rPr>
                <w:webHidden/>
              </w:rPr>
              <w:tab/>
            </w:r>
            <w:r w:rsidR="0026544B">
              <w:rPr>
                <w:webHidden/>
              </w:rPr>
              <w:fldChar w:fldCharType="begin"/>
            </w:r>
            <w:r w:rsidR="0026544B">
              <w:rPr>
                <w:webHidden/>
              </w:rPr>
              <w:instrText xml:space="preserve"> PAGEREF _Toc529424232 \h </w:instrText>
            </w:r>
            <w:r w:rsidR="0026544B">
              <w:rPr>
                <w:webHidden/>
              </w:rPr>
            </w:r>
            <w:r w:rsidR="0026544B">
              <w:rPr>
                <w:webHidden/>
              </w:rPr>
              <w:fldChar w:fldCharType="separate"/>
            </w:r>
            <w:r w:rsidR="005F1D02">
              <w:rPr>
                <w:webHidden/>
              </w:rPr>
              <w:t>22</w:t>
            </w:r>
            <w:r w:rsidR="0026544B">
              <w:rPr>
                <w:webHidden/>
              </w:rPr>
              <w:fldChar w:fldCharType="end"/>
            </w:r>
          </w:hyperlink>
        </w:p>
        <w:p w14:paraId="5ECBFCC9" w14:textId="07F04392" w:rsidR="0026544B" w:rsidRDefault="002579B8">
          <w:pPr>
            <w:pStyle w:val="TOC3"/>
            <w:rPr>
              <w:rFonts w:asciiTheme="minorHAnsi" w:hAnsiTheme="minorHAnsi"/>
              <w:sz w:val="22"/>
              <w:szCs w:val="22"/>
              <w:lang w:val="en-US"/>
            </w:rPr>
          </w:pPr>
          <w:hyperlink w:anchor="_Toc529424233" w:history="1">
            <w:r w:rsidR="0026544B" w:rsidRPr="002D5A85">
              <w:rPr>
                <w:rStyle w:val="Hyperlink"/>
              </w:rPr>
              <w:t>3.6.1</w:t>
            </w:r>
            <w:r w:rsidR="0026544B">
              <w:rPr>
                <w:rFonts w:asciiTheme="minorHAnsi" w:hAnsiTheme="minorHAnsi"/>
                <w:sz w:val="22"/>
                <w:szCs w:val="22"/>
                <w:lang w:val="en-US"/>
              </w:rPr>
              <w:tab/>
            </w:r>
            <w:r w:rsidR="0026544B" w:rsidRPr="002D5A85">
              <w:rPr>
                <w:rStyle w:val="Hyperlink"/>
              </w:rPr>
              <w:t>Bank Condition Methods</w:t>
            </w:r>
            <w:r w:rsidR="0026544B">
              <w:rPr>
                <w:webHidden/>
              </w:rPr>
              <w:tab/>
            </w:r>
            <w:r w:rsidR="0026544B">
              <w:rPr>
                <w:webHidden/>
              </w:rPr>
              <w:fldChar w:fldCharType="begin"/>
            </w:r>
            <w:r w:rsidR="0026544B">
              <w:rPr>
                <w:webHidden/>
              </w:rPr>
              <w:instrText xml:space="preserve"> PAGEREF _Toc529424233 \h </w:instrText>
            </w:r>
            <w:r w:rsidR="0026544B">
              <w:rPr>
                <w:webHidden/>
              </w:rPr>
            </w:r>
            <w:r w:rsidR="0026544B">
              <w:rPr>
                <w:webHidden/>
              </w:rPr>
              <w:fldChar w:fldCharType="separate"/>
            </w:r>
            <w:r w:rsidR="005F1D02">
              <w:rPr>
                <w:webHidden/>
              </w:rPr>
              <w:t>22</w:t>
            </w:r>
            <w:r w:rsidR="0026544B">
              <w:rPr>
                <w:webHidden/>
              </w:rPr>
              <w:fldChar w:fldCharType="end"/>
            </w:r>
          </w:hyperlink>
        </w:p>
        <w:p w14:paraId="52AD854F" w14:textId="4048DA02" w:rsidR="0026544B" w:rsidRDefault="002579B8">
          <w:pPr>
            <w:pStyle w:val="TOC3"/>
            <w:rPr>
              <w:rFonts w:asciiTheme="minorHAnsi" w:hAnsiTheme="minorHAnsi"/>
              <w:sz w:val="22"/>
              <w:szCs w:val="22"/>
              <w:lang w:val="en-US"/>
            </w:rPr>
          </w:pPr>
          <w:hyperlink w:anchor="_Toc529424234" w:history="1">
            <w:r w:rsidR="0026544B" w:rsidRPr="002D5A85">
              <w:rPr>
                <w:rStyle w:val="Hyperlink"/>
              </w:rPr>
              <w:t>3.6.2</w:t>
            </w:r>
            <w:r w:rsidR="0026544B">
              <w:rPr>
                <w:rFonts w:asciiTheme="minorHAnsi" w:hAnsiTheme="minorHAnsi"/>
                <w:sz w:val="22"/>
                <w:szCs w:val="22"/>
                <w:lang w:val="en-US"/>
              </w:rPr>
              <w:tab/>
            </w:r>
            <w:r w:rsidR="0026544B" w:rsidRPr="002D5A85">
              <w:rPr>
                <w:rStyle w:val="Hyperlink"/>
              </w:rPr>
              <w:t>Hydrologic variables and statistical analysis</w:t>
            </w:r>
            <w:r w:rsidR="0026544B">
              <w:rPr>
                <w:webHidden/>
              </w:rPr>
              <w:tab/>
            </w:r>
            <w:r w:rsidR="0026544B">
              <w:rPr>
                <w:webHidden/>
              </w:rPr>
              <w:fldChar w:fldCharType="begin"/>
            </w:r>
            <w:r w:rsidR="0026544B">
              <w:rPr>
                <w:webHidden/>
              </w:rPr>
              <w:instrText xml:space="preserve"> PAGEREF _Toc529424234 \h </w:instrText>
            </w:r>
            <w:r w:rsidR="0026544B">
              <w:rPr>
                <w:webHidden/>
              </w:rPr>
            </w:r>
            <w:r w:rsidR="0026544B">
              <w:rPr>
                <w:webHidden/>
              </w:rPr>
              <w:fldChar w:fldCharType="separate"/>
            </w:r>
            <w:r w:rsidR="005F1D02">
              <w:rPr>
                <w:webHidden/>
              </w:rPr>
              <w:t>23</w:t>
            </w:r>
            <w:r w:rsidR="0026544B">
              <w:rPr>
                <w:webHidden/>
              </w:rPr>
              <w:fldChar w:fldCharType="end"/>
            </w:r>
          </w:hyperlink>
        </w:p>
        <w:p w14:paraId="65DFFCD1" w14:textId="70F11F17" w:rsidR="0026544B" w:rsidRDefault="002579B8">
          <w:pPr>
            <w:pStyle w:val="TOC3"/>
            <w:rPr>
              <w:rFonts w:asciiTheme="minorHAnsi" w:hAnsiTheme="minorHAnsi"/>
              <w:sz w:val="22"/>
              <w:szCs w:val="22"/>
              <w:lang w:val="en-US"/>
            </w:rPr>
          </w:pPr>
          <w:hyperlink w:anchor="_Toc529424235" w:history="1">
            <w:r w:rsidR="0026544B" w:rsidRPr="002D5A85">
              <w:rPr>
                <w:rStyle w:val="Hyperlink"/>
              </w:rPr>
              <w:t>3.6.3</w:t>
            </w:r>
            <w:r w:rsidR="0026544B">
              <w:rPr>
                <w:rFonts w:asciiTheme="minorHAnsi" w:hAnsiTheme="minorHAnsi"/>
                <w:sz w:val="22"/>
                <w:szCs w:val="22"/>
                <w:lang w:val="en-US"/>
              </w:rPr>
              <w:tab/>
            </w:r>
            <w:r w:rsidR="0026544B" w:rsidRPr="002D5A85">
              <w:rPr>
                <w:rStyle w:val="Hyperlink"/>
              </w:rPr>
              <w:t>Bank Condition and Flows Statistical Model</w:t>
            </w:r>
            <w:r w:rsidR="0026544B">
              <w:rPr>
                <w:webHidden/>
              </w:rPr>
              <w:tab/>
            </w:r>
            <w:r w:rsidR="0026544B">
              <w:rPr>
                <w:webHidden/>
              </w:rPr>
              <w:fldChar w:fldCharType="begin"/>
            </w:r>
            <w:r w:rsidR="0026544B">
              <w:rPr>
                <w:webHidden/>
              </w:rPr>
              <w:instrText xml:space="preserve"> PAGEREF _Toc529424235 \h </w:instrText>
            </w:r>
            <w:r w:rsidR="0026544B">
              <w:rPr>
                <w:webHidden/>
              </w:rPr>
            </w:r>
            <w:r w:rsidR="0026544B">
              <w:rPr>
                <w:webHidden/>
              </w:rPr>
              <w:fldChar w:fldCharType="separate"/>
            </w:r>
            <w:r w:rsidR="005F1D02">
              <w:rPr>
                <w:webHidden/>
              </w:rPr>
              <w:t>24</w:t>
            </w:r>
            <w:r w:rsidR="0026544B">
              <w:rPr>
                <w:webHidden/>
              </w:rPr>
              <w:fldChar w:fldCharType="end"/>
            </w:r>
          </w:hyperlink>
        </w:p>
        <w:p w14:paraId="5CF2C4F3" w14:textId="691B410C" w:rsidR="0026544B" w:rsidRDefault="002579B8">
          <w:pPr>
            <w:pStyle w:val="TOC2"/>
            <w:rPr>
              <w:rFonts w:asciiTheme="minorHAnsi" w:hAnsiTheme="minorHAnsi"/>
              <w:sz w:val="22"/>
              <w:szCs w:val="22"/>
              <w:lang w:val="en-US"/>
            </w:rPr>
          </w:pPr>
          <w:hyperlink w:anchor="_Toc529424236" w:history="1">
            <w:r w:rsidR="0026544B" w:rsidRPr="002D5A85">
              <w:rPr>
                <w:rStyle w:val="Hyperlink"/>
              </w:rPr>
              <w:t>3.7</w:t>
            </w:r>
            <w:r w:rsidR="0026544B">
              <w:rPr>
                <w:rFonts w:asciiTheme="minorHAnsi" w:hAnsiTheme="minorHAnsi"/>
                <w:sz w:val="22"/>
                <w:szCs w:val="22"/>
                <w:lang w:val="en-US"/>
              </w:rPr>
              <w:tab/>
            </w:r>
            <w:r w:rsidR="0026544B" w:rsidRPr="002D5A85">
              <w:rPr>
                <w:rStyle w:val="Hyperlink"/>
              </w:rPr>
              <w:t>Results Bank Condition</w:t>
            </w:r>
            <w:r w:rsidR="0026544B">
              <w:rPr>
                <w:webHidden/>
              </w:rPr>
              <w:tab/>
            </w:r>
            <w:r w:rsidR="0026544B">
              <w:rPr>
                <w:webHidden/>
              </w:rPr>
              <w:fldChar w:fldCharType="begin"/>
            </w:r>
            <w:r w:rsidR="0026544B">
              <w:rPr>
                <w:webHidden/>
              </w:rPr>
              <w:instrText xml:space="preserve"> PAGEREF _Toc529424236 \h </w:instrText>
            </w:r>
            <w:r w:rsidR="0026544B">
              <w:rPr>
                <w:webHidden/>
              </w:rPr>
            </w:r>
            <w:r w:rsidR="0026544B">
              <w:rPr>
                <w:webHidden/>
              </w:rPr>
              <w:fldChar w:fldCharType="separate"/>
            </w:r>
            <w:r w:rsidR="005F1D02">
              <w:rPr>
                <w:webHidden/>
              </w:rPr>
              <w:t>24</w:t>
            </w:r>
            <w:r w:rsidR="0026544B">
              <w:rPr>
                <w:webHidden/>
              </w:rPr>
              <w:fldChar w:fldCharType="end"/>
            </w:r>
          </w:hyperlink>
        </w:p>
        <w:p w14:paraId="687A951D" w14:textId="21D4C4D9" w:rsidR="0026544B" w:rsidRDefault="002579B8">
          <w:pPr>
            <w:pStyle w:val="TOC3"/>
            <w:rPr>
              <w:rFonts w:asciiTheme="minorHAnsi" w:hAnsiTheme="minorHAnsi"/>
              <w:sz w:val="22"/>
              <w:szCs w:val="22"/>
              <w:lang w:val="en-US"/>
            </w:rPr>
          </w:pPr>
          <w:hyperlink w:anchor="_Toc529424237" w:history="1">
            <w:r w:rsidR="0026544B" w:rsidRPr="002D5A85">
              <w:rPr>
                <w:rStyle w:val="Hyperlink"/>
              </w:rPr>
              <w:t>3.7.1</w:t>
            </w:r>
            <w:r w:rsidR="0026544B">
              <w:rPr>
                <w:rFonts w:asciiTheme="minorHAnsi" w:hAnsiTheme="minorHAnsi"/>
                <w:sz w:val="22"/>
                <w:szCs w:val="22"/>
                <w:lang w:val="en-US"/>
              </w:rPr>
              <w:tab/>
            </w:r>
            <w:r w:rsidR="0026544B" w:rsidRPr="002D5A85">
              <w:rPr>
                <w:rStyle w:val="Hyperlink"/>
              </w:rPr>
              <w:t>Bank activity and the effect of season</w:t>
            </w:r>
            <w:r w:rsidR="0026544B">
              <w:rPr>
                <w:webHidden/>
              </w:rPr>
              <w:tab/>
            </w:r>
            <w:r w:rsidR="0026544B">
              <w:rPr>
                <w:webHidden/>
              </w:rPr>
              <w:fldChar w:fldCharType="begin"/>
            </w:r>
            <w:r w:rsidR="0026544B">
              <w:rPr>
                <w:webHidden/>
              </w:rPr>
              <w:instrText xml:space="preserve"> PAGEREF _Toc529424237 \h </w:instrText>
            </w:r>
            <w:r w:rsidR="0026544B">
              <w:rPr>
                <w:webHidden/>
              </w:rPr>
            </w:r>
            <w:r w:rsidR="0026544B">
              <w:rPr>
                <w:webHidden/>
              </w:rPr>
              <w:fldChar w:fldCharType="separate"/>
            </w:r>
            <w:r w:rsidR="005F1D02">
              <w:rPr>
                <w:webHidden/>
              </w:rPr>
              <w:t>24</w:t>
            </w:r>
            <w:r w:rsidR="0026544B">
              <w:rPr>
                <w:webHidden/>
              </w:rPr>
              <w:fldChar w:fldCharType="end"/>
            </w:r>
          </w:hyperlink>
        </w:p>
        <w:p w14:paraId="41B75685" w14:textId="55D50A9D" w:rsidR="0026544B" w:rsidRDefault="002579B8">
          <w:pPr>
            <w:pStyle w:val="TOC3"/>
            <w:rPr>
              <w:rFonts w:asciiTheme="minorHAnsi" w:hAnsiTheme="minorHAnsi"/>
              <w:sz w:val="22"/>
              <w:szCs w:val="22"/>
              <w:lang w:val="en-US"/>
            </w:rPr>
          </w:pPr>
          <w:hyperlink w:anchor="_Toc529424238" w:history="1">
            <w:r w:rsidR="0026544B" w:rsidRPr="002D5A85">
              <w:rPr>
                <w:rStyle w:val="Hyperlink"/>
              </w:rPr>
              <w:t>3.7.2</w:t>
            </w:r>
            <w:r w:rsidR="0026544B">
              <w:rPr>
                <w:rFonts w:asciiTheme="minorHAnsi" w:hAnsiTheme="minorHAnsi"/>
                <w:sz w:val="22"/>
                <w:szCs w:val="22"/>
                <w:lang w:val="en-US"/>
              </w:rPr>
              <w:tab/>
            </w:r>
            <w:r w:rsidR="0026544B" w:rsidRPr="002D5A85">
              <w:rPr>
                <w:rStyle w:val="Hyperlink"/>
              </w:rPr>
              <w:t>Flow impacts on bank activity</w:t>
            </w:r>
            <w:r w:rsidR="0026544B">
              <w:rPr>
                <w:webHidden/>
              </w:rPr>
              <w:tab/>
            </w:r>
            <w:r w:rsidR="0026544B">
              <w:rPr>
                <w:webHidden/>
              </w:rPr>
              <w:fldChar w:fldCharType="begin"/>
            </w:r>
            <w:r w:rsidR="0026544B">
              <w:rPr>
                <w:webHidden/>
              </w:rPr>
              <w:instrText xml:space="preserve"> PAGEREF _Toc529424238 \h </w:instrText>
            </w:r>
            <w:r w:rsidR="0026544B">
              <w:rPr>
                <w:webHidden/>
              </w:rPr>
            </w:r>
            <w:r w:rsidR="0026544B">
              <w:rPr>
                <w:webHidden/>
              </w:rPr>
              <w:fldChar w:fldCharType="separate"/>
            </w:r>
            <w:r w:rsidR="005F1D02">
              <w:rPr>
                <w:webHidden/>
              </w:rPr>
              <w:t>25</w:t>
            </w:r>
            <w:r w:rsidR="0026544B">
              <w:rPr>
                <w:webHidden/>
              </w:rPr>
              <w:fldChar w:fldCharType="end"/>
            </w:r>
          </w:hyperlink>
        </w:p>
        <w:p w14:paraId="317F161E" w14:textId="530EA42F" w:rsidR="0026544B" w:rsidRDefault="002579B8">
          <w:pPr>
            <w:pStyle w:val="TOC3"/>
            <w:rPr>
              <w:rFonts w:asciiTheme="minorHAnsi" w:hAnsiTheme="minorHAnsi"/>
              <w:sz w:val="22"/>
              <w:szCs w:val="22"/>
              <w:lang w:val="en-US"/>
            </w:rPr>
          </w:pPr>
          <w:hyperlink w:anchor="_Toc529424239" w:history="1">
            <w:r w:rsidR="0026544B" w:rsidRPr="002D5A85">
              <w:rPr>
                <w:rStyle w:val="Hyperlink"/>
              </w:rPr>
              <w:t>3.7.3</w:t>
            </w:r>
            <w:r w:rsidR="0026544B">
              <w:rPr>
                <w:rFonts w:asciiTheme="minorHAnsi" w:hAnsiTheme="minorHAnsi"/>
                <w:sz w:val="22"/>
                <w:szCs w:val="22"/>
                <w:lang w:val="en-US"/>
              </w:rPr>
              <w:tab/>
            </w:r>
            <w:r w:rsidR="0026544B" w:rsidRPr="002D5A85">
              <w:rPr>
                <w:rStyle w:val="Hyperlink"/>
              </w:rPr>
              <w:t>Counterfactual effects without Eflow</w:t>
            </w:r>
            <w:r w:rsidR="0026544B">
              <w:rPr>
                <w:webHidden/>
              </w:rPr>
              <w:tab/>
            </w:r>
            <w:r w:rsidR="0026544B">
              <w:rPr>
                <w:webHidden/>
              </w:rPr>
              <w:fldChar w:fldCharType="begin"/>
            </w:r>
            <w:r w:rsidR="0026544B">
              <w:rPr>
                <w:webHidden/>
              </w:rPr>
              <w:instrText xml:space="preserve"> PAGEREF _Toc529424239 \h </w:instrText>
            </w:r>
            <w:r w:rsidR="0026544B">
              <w:rPr>
                <w:webHidden/>
              </w:rPr>
            </w:r>
            <w:r w:rsidR="0026544B">
              <w:rPr>
                <w:webHidden/>
              </w:rPr>
              <w:fldChar w:fldCharType="separate"/>
            </w:r>
            <w:r w:rsidR="005F1D02">
              <w:rPr>
                <w:webHidden/>
              </w:rPr>
              <w:t>28</w:t>
            </w:r>
            <w:r w:rsidR="0026544B">
              <w:rPr>
                <w:webHidden/>
              </w:rPr>
              <w:fldChar w:fldCharType="end"/>
            </w:r>
          </w:hyperlink>
        </w:p>
        <w:p w14:paraId="738042A7" w14:textId="058F14D3" w:rsidR="0026544B" w:rsidRDefault="002579B8">
          <w:pPr>
            <w:pStyle w:val="TOC2"/>
            <w:rPr>
              <w:rFonts w:asciiTheme="minorHAnsi" w:hAnsiTheme="minorHAnsi"/>
              <w:sz w:val="22"/>
              <w:szCs w:val="22"/>
              <w:lang w:val="en-US"/>
            </w:rPr>
          </w:pPr>
          <w:hyperlink w:anchor="_Toc529424240" w:history="1">
            <w:r w:rsidR="0026544B" w:rsidRPr="002D5A85">
              <w:rPr>
                <w:rStyle w:val="Hyperlink"/>
              </w:rPr>
              <w:t>3.8</w:t>
            </w:r>
            <w:r w:rsidR="0026544B">
              <w:rPr>
                <w:rFonts w:asciiTheme="minorHAnsi" w:hAnsiTheme="minorHAnsi"/>
                <w:sz w:val="22"/>
                <w:szCs w:val="22"/>
                <w:lang w:val="en-US"/>
              </w:rPr>
              <w:tab/>
            </w:r>
            <w:r w:rsidR="0026544B" w:rsidRPr="002D5A85">
              <w:rPr>
                <w:rStyle w:val="Hyperlink"/>
              </w:rPr>
              <w:t>Discussion</w:t>
            </w:r>
            <w:r w:rsidR="0026544B">
              <w:rPr>
                <w:webHidden/>
              </w:rPr>
              <w:tab/>
            </w:r>
            <w:r w:rsidR="0026544B">
              <w:rPr>
                <w:webHidden/>
              </w:rPr>
              <w:fldChar w:fldCharType="begin"/>
            </w:r>
            <w:r w:rsidR="0026544B">
              <w:rPr>
                <w:webHidden/>
              </w:rPr>
              <w:instrText xml:space="preserve"> PAGEREF _Toc529424240 \h </w:instrText>
            </w:r>
            <w:r w:rsidR="0026544B">
              <w:rPr>
                <w:webHidden/>
              </w:rPr>
            </w:r>
            <w:r w:rsidR="0026544B">
              <w:rPr>
                <w:webHidden/>
              </w:rPr>
              <w:fldChar w:fldCharType="separate"/>
            </w:r>
            <w:r w:rsidR="005F1D02">
              <w:rPr>
                <w:webHidden/>
              </w:rPr>
              <w:t>28</w:t>
            </w:r>
            <w:r w:rsidR="0026544B">
              <w:rPr>
                <w:webHidden/>
              </w:rPr>
              <w:fldChar w:fldCharType="end"/>
            </w:r>
          </w:hyperlink>
        </w:p>
        <w:p w14:paraId="1A8A04FE" w14:textId="29B83AB3" w:rsidR="0026544B" w:rsidRDefault="002579B8">
          <w:pPr>
            <w:pStyle w:val="TOC1"/>
            <w:rPr>
              <w:rFonts w:asciiTheme="minorHAnsi" w:hAnsiTheme="minorHAnsi"/>
              <w:b w:val="0"/>
              <w:sz w:val="22"/>
              <w:szCs w:val="22"/>
              <w:lang w:val="en-US"/>
            </w:rPr>
          </w:pPr>
          <w:hyperlink w:anchor="_Toc529424241" w:history="1">
            <w:r w:rsidR="0026544B" w:rsidRPr="002D5A85">
              <w:rPr>
                <w:rStyle w:val="Hyperlink"/>
              </w:rPr>
              <w:t>4.</w:t>
            </w:r>
            <w:r w:rsidR="0026544B">
              <w:rPr>
                <w:rFonts w:asciiTheme="minorHAnsi" w:hAnsiTheme="minorHAnsi"/>
                <w:b w:val="0"/>
                <w:sz w:val="22"/>
                <w:szCs w:val="22"/>
                <w:lang w:val="en-US"/>
              </w:rPr>
              <w:tab/>
            </w:r>
            <w:r w:rsidR="0026544B" w:rsidRPr="002D5A85">
              <w:rPr>
                <w:rStyle w:val="Hyperlink"/>
              </w:rPr>
              <w:t>Stream Metabolism</w:t>
            </w:r>
            <w:r w:rsidR="0026544B">
              <w:rPr>
                <w:webHidden/>
              </w:rPr>
              <w:tab/>
            </w:r>
            <w:r w:rsidR="0026544B">
              <w:rPr>
                <w:webHidden/>
              </w:rPr>
              <w:fldChar w:fldCharType="begin"/>
            </w:r>
            <w:r w:rsidR="0026544B">
              <w:rPr>
                <w:webHidden/>
              </w:rPr>
              <w:instrText xml:space="preserve"> PAGEREF _Toc529424241 \h </w:instrText>
            </w:r>
            <w:r w:rsidR="0026544B">
              <w:rPr>
                <w:webHidden/>
              </w:rPr>
            </w:r>
            <w:r w:rsidR="0026544B">
              <w:rPr>
                <w:webHidden/>
              </w:rPr>
              <w:fldChar w:fldCharType="separate"/>
            </w:r>
            <w:r w:rsidR="005F1D02">
              <w:rPr>
                <w:webHidden/>
              </w:rPr>
              <w:t>30</w:t>
            </w:r>
            <w:r w:rsidR="0026544B">
              <w:rPr>
                <w:webHidden/>
              </w:rPr>
              <w:fldChar w:fldCharType="end"/>
            </w:r>
          </w:hyperlink>
        </w:p>
        <w:p w14:paraId="3BEE55B9" w14:textId="073FF6BF" w:rsidR="0026544B" w:rsidRDefault="002579B8">
          <w:pPr>
            <w:pStyle w:val="TOC2"/>
            <w:rPr>
              <w:rFonts w:asciiTheme="minorHAnsi" w:hAnsiTheme="minorHAnsi"/>
              <w:sz w:val="22"/>
              <w:szCs w:val="22"/>
              <w:lang w:val="en-US"/>
            </w:rPr>
          </w:pPr>
          <w:hyperlink w:anchor="_Toc529424242" w:history="1">
            <w:r w:rsidR="0026544B" w:rsidRPr="002D5A85">
              <w:rPr>
                <w:rStyle w:val="Hyperlink"/>
              </w:rPr>
              <w:t>4.1</w:t>
            </w:r>
            <w:r w:rsidR="0026544B">
              <w:rPr>
                <w:rFonts w:asciiTheme="minorHAnsi" w:hAnsiTheme="minorHAnsi"/>
                <w:sz w:val="22"/>
                <w:szCs w:val="22"/>
                <w:lang w:val="en-US"/>
              </w:rPr>
              <w:tab/>
            </w:r>
            <w:r w:rsidR="0026544B" w:rsidRPr="002D5A85">
              <w:rPr>
                <w:rStyle w:val="Hyperlink"/>
              </w:rPr>
              <w:t>Introduction</w:t>
            </w:r>
            <w:r w:rsidR="0026544B">
              <w:rPr>
                <w:webHidden/>
              </w:rPr>
              <w:tab/>
            </w:r>
            <w:r w:rsidR="0026544B">
              <w:rPr>
                <w:webHidden/>
              </w:rPr>
              <w:fldChar w:fldCharType="begin"/>
            </w:r>
            <w:r w:rsidR="0026544B">
              <w:rPr>
                <w:webHidden/>
              </w:rPr>
              <w:instrText xml:space="preserve"> PAGEREF _Toc529424242 \h </w:instrText>
            </w:r>
            <w:r w:rsidR="0026544B">
              <w:rPr>
                <w:webHidden/>
              </w:rPr>
            </w:r>
            <w:r w:rsidR="0026544B">
              <w:rPr>
                <w:webHidden/>
              </w:rPr>
              <w:fldChar w:fldCharType="separate"/>
            </w:r>
            <w:r w:rsidR="005F1D02">
              <w:rPr>
                <w:webHidden/>
              </w:rPr>
              <w:t>30</w:t>
            </w:r>
            <w:r w:rsidR="0026544B">
              <w:rPr>
                <w:webHidden/>
              </w:rPr>
              <w:fldChar w:fldCharType="end"/>
            </w:r>
          </w:hyperlink>
        </w:p>
        <w:p w14:paraId="415B5EB1" w14:textId="06A4BC28" w:rsidR="0026544B" w:rsidRDefault="002579B8">
          <w:pPr>
            <w:pStyle w:val="TOC2"/>
            <w:rPr>
              <w:rFonts w:asciiTheme="minorHAnsi" w:hAnsiTheme="minorHAnsi"/>
              <w:sz w:val="22"/>
              <w:szCs w:val="22"/>
              <w:lang w:val="en-US"/>
            </w:rPr>
          </w:pPr>
          <w:hyperlink w:anchor="_Toc529424243" w:history="1">
            <w:r w:rsidR="0026544B" w:rsidRPr="002D5A85">
              <w:rPr>
                <w:rStyle w:val="Hyperlink"/>
              </w:rPr>
              <w:t>4.2</w:t>
            </w:r>
            <w:r w:rsidR="0026544B">
              <w:rPr>
                <w:rFonts w:asciiTheme="minorHAnsi" w:hAnsiTheme="minorHAnsi"/>
                <w:sz w:val="22"/>
                <w:szCs w:val="22"/>
                <w:lang w:val="en-US"/>
              </w:rPr>
              <w:tab/>
            </w:r>
            <w:r w:rsidR="0026544B" w:rsidRPr="002D5A85">
              <w:rPr>
                <w:rStyle w:val="Hyperlink"/>
              </w:rPr>
              <w:t>Area specific evaluation questions</w:t>
            </w:r>
            <w:r w:rsidR="0026544B">
              <w:rPr>
                <w:webHidden/>
              </w:rPr>
              <w:tab/>
            </w:r>
            <w:r w:rsidR="0026544B">
              <w:rPr>
                <w:webHidden/>
              </w:rPr>
              <w:fldChar w:fldCharType="begin"/>
            </w:r>
            <w:r w:rsidR="0026544B">
              <w:rPr>
                <w:webHidden/>
              </w:rPr>
              <w:instrText xml:space="preserve"> PAGEREF _Toc529424243 \h </w:instrText>
            </w:r>
            <w:r w:rsidR="0026544B">
              <w:rPr>
                <w:webHidden/>
              </w:rPr>
            </w:r>
            <w:r w:rsidR="0026544B">
              <w:rPr>
                <w:webHidden/>
              </w:rPr>
              <w:fldChar w:fldCharType="separate"/>
            </w:r>
            <w:r w:rsidR="005F1D02">
              <w:rPr>
                <w:webHidden/>
              </w:rPr>
              <w:t>31</w:t>
            </w:r>
            <w:r w:rsidR="0026544B">
              <w:rPr>
                <w:webHidden/>
              </w:rPr>
              <w:fldChar w:fldCharType="end"/>
            </w:r>
          </w:hyperlink>
        </w:p>
        <w:p w14:paraId="694C86E3" w14:textId="17DFB53C" w:rsidR="0026544B" w:rsidRDefault="002579B8">
          <w:pPr>
            <w:pStyle w:val="TOC2"/>
            <w:rPr>
              <w:rFonts w:asciiTheme="minorHAnsi" w:hAnsiTheme="minorHAnsi"/>
              <w:sz w:val="22"/>
              <w:szCs w:val="22"/>
              <w:lang w:val="en-US"/>
            </w:rPr>
          </w:pPr>
          <w:hyperlink w:anchor="_Toc529424244" w:history="1">
            <w:r w:rsidR="0026544B" w:rsidRPr="002D5A85">
              <w:rPr>
                <w:rStyle w:val="Hyperlink"/>
              </w:rPr>
              <w:t>4.3</w:t>
            </w:r>
            <w:r w:rsidR="0026544B">
              <w:rPr>
                <w:rFonts w:asciiTheme="minorHAnsi" w:hAnsiTheme="minorHAnsi"/>
                <w:sz w:val="22"/>
                <w:szCs w:val="22"/>
                <w:lang w:val="en-US"/>
              </w:rPr>
              <w:tab/>
            </w:r>
            <w:r w:rsidR="0026544B" w:rsidRPr="002D5A85">
              <w:rPr>
                <w:rStyle w:val="Hyperlink"/>
              </w:rPr>
              <w:t>Main findings from the stream metabolism monitoring program</w:t>
            </w:r>
            <w:r w:rsidR="0026544B">
              <w:rPr>
                <w:webHidden/>
              </w:rPr>
              <w:tab/>
            </w:r>
            <w:r w:rsidR="0026544B">
              <w:rPr>
                <w:webHidden/>
              </w:rPr>
              <w:fldChar w:fldCharType="begin"/>
            </w:r>
            <w:r w:rsidR="0026544B">
              <w:rPr>
                <w:webHidden/>
              </w:rPr>
              <w:instrText xml:space="preserve"> PAGEREF _Toc529424244 \h </w:instrText>
            </w:r>
            <w:r w:rsidR="0026544B">
              <w:rPr>
                <w:webHidden/>
              </w:rPr>
            </w:r>
            <w:r w:rsidR="0026544B">
              <w:rPr>
                <w:webHidden/>
              </w:rPr>
              <w:fldChar w:fldCharType="separate"/>
            </w:r>
            <w:r w:rsidR="005F1D02">
              <w:rPr>
                <w:webHidden/>
              </w:rPr>
              <w:t>32</w:t>
            </w:r>
            <w:r w:rsidR="0026544B">
              <w:rPr>
                <w:webHidden/>
              </w:rPr>
              <w:fldChar w:fldCharType="end"/>
            </w:r>
          </w:hyperlink>
        </w:p>
        <w:p w14:paraId="37DFA375" w14:textId="301548C8" w:rsidR="0026544B" w:rsidRDefault="002579B8">
          <w:pPr>
            <w:pStyle w:val="TOC3"/>
            <w:rPr>
              <w:rFonts w:asciiTheme="minorHAnsi" w:hAnsiTheme="minorHAnsi"/>
              <w:sz w:val="22"/>
              <w:szCs w:val="22"/>
              <w:lang w:val="en-US"/>
            </w:rPr>
          </w:pPr>
          <w:hyperlink w:anchor="_Toc529424245" w:history="1">
            <w:r w:rsidR="0026544B" w:rsidRPr="002D5A85">
              <w:rPr>
                <w:rStyle w:val="Hyperlink"/>
              </w:rPr>
              <w:t>4.3.1</w:t>
            </w:r>
            <w:r w:rsidR="0026544B">
              <w:rPr>
                <w:rFonts w:asciiTheme="minorHAnsi" w:hAnsiTheme="minorHAnsi"/>
                <w:sz w:val="22"/>
                <w:szCs w:val="22"/>
                <w:lang w:val="en-US"/>
              </w:rPr>
              <w:tab/>
            </w:r>
            <w:r w:rsidR="0026544B" w:rsidRPr="002D5A85">
              <w:rPr>
                <w:rStyle w:val="Hyperlink"/>
              </w:rPr>
              <w:t>Findings from 2017–18</w:t>
            </w:r>
            <w:r w:rsidR="0026544B">
              <w:rPr>
                <w:webHidden/>
              </w:rPr>
              <w:tab/>
            </w:r>
            <w:r w:rsidR="0026544B">
              <w:rPr>
                <w:webHidden/>
              </w:rPr>
              <w:fldChar w:fldCharType="begin"/>
            </w:r>
            <w:r w:rsidR="0026544B">
              <w:rPr>
                <w:webHidden/>
              </w:rPr>
              <w:instrText xml:space="preserve"> PAGEREF _Toc529424245 \h </w:instrText>
            </w:r>
            <w:r w:rsidR="0026544B">
              <w:rPr>
                <w:webHidden/>
              </w:rPr>
            </w:r>
            <w:r w:rsidR="0026544B">
              <w:rPr>
                <w:webHidden/>
              </w:rPr>
              <w:fldChar w:fldCharType="separate"/>
            </w:r>
            <w:r w:rsidR="005F1D02">
              <w:rPr>
                <w:webHidden/>
              </w:rPr>
              <w:t>32</w:t>
            </w:r>
            <w:r w:rsidR="0026544B">
              <w:rPr>
                <w:webHidden/>
              </w:rPr>
              <w:fldChar w:fldCharType="end"/>
            </w:r>
          </w:hyperlink>
        </w:p>
        <w:p w14:paraId="198E960C" w14:textId="7772A8A9" w:rsidR="0026544B" w:rsidRDefault="002579B8">
          <w:pPr>
            <w:pStyle w:val="TOC3"/>
            <w:rPr>
              <w:rFonts w:asciiTheme="minorHAnsi" w:hAnsiTheme="minorHAnsi"/>
              <w:sz w:val="22"/>
              <w:szCs w:val="22"/>
              <w:lang w:val="en-US"/>
            </w:rPr>
          </w:pPr>
          <w:hyperlink w:anchor="_Toc529424246" w:history="1">
            <w:r w:rsidR="0026544B" w:rsidRPr="002D5A85">
              <w:rPr>
                <w:rStyle w:val="Hyperlink"/>
              </w:rPr>
              <w:t>4.3.2</w:t>
            </w:r>
            <w:r w:rsidR="0026544B">
              <w:rPr>
                <w:rFonts w:asciiTheme="minorHAnsi" w:hAnsiTheme="minorHAnsi"/>
                <w:sz w:val="22"/>
                <w:szCs w:val="22"/>
                <w:lang w:val="en-US"/>
              </w:rPr>
              <w:tab/>
            </w:r>
            <w:r w:rsidR="0026544B" w:rsidRPr="002D5A85">
              <w:rPr>
                <w:rStyle w:val="Hyperlink"/>
              </w:rPr>
              <w:t>How these build on findings from years 1 to 3</w:t>
            </w:r>
            <w:r w:rsidR="0026544B">
              <w:rPr>
                <w:webHidden/>
              </w:rPr>
              <w:tab/>
            </w:r>
            <w:r w:rsidR="0026544B">
              <w:rPr>
                <w:webHidden/>
              </w:rPr>
              <w:fldChar w:fldCharType="begin"/>
            </w:r>
            <w:r w:rsidR="0026544B">
              <w:rPr>
                <w:webHidden/>
              </w:rPr>
              <w:instrText xml:space="preserve"> PAGEREF _Toc529424246 \h </w:instrText>
            </w:r>
            <w:r w:rsidR="0026544B">
              <w:rPr>
                <w:webHidden/>
              </w:rPr>
            </w:r>
            <w:r w:rsidR="0026544B">
              <w:rPr>
                <w:webHidden/>
              </w:rPr>
              <w:fldChar w:fldCharType="separate"/>
            </w:r>
            <w:r w:rsidR="005F1D02">
              <w:rPr>
                <w:webHidden/>
              </w:rPr>
              <w:t>32</w:t>
            </w:r>
            <w:r w:rsidR="0026544B">
              <w:rPr>
                <w:webHidden/>
              </w:rPr>
              <w:fldChar w:fldCharType="end"/>
            </w:r>
          </w:hyperlink>
        </w:p>
        <w:p w14:paraId="0E1F1C56" w14:textId="36C6E7A4" w:rsidR="0026544B" w:rsidRDefault="002579B8">
          <w:pPr>
            <w:pStyle w:val="TOC2"/>
            <w:rPr>
              <w:rFonts w:asciiTheme="minorHAnsi" w:hAnsiTheme="minorHAnsi"/>
              <w:sz w:val="22"/>
              <w:szCs w:val="22"/>
              <w:lang w:val="en-US"/>
            </w:rPr>
          </w:pPr>
          <w:hyperlink w:anchor="_Toc529424247" w:history="1">
            <w:r w:rsidR="0026544B" w:rsidRPr="002D5A85">
              <w:rPr>
                <w:rStyle w:val="Hyperlink"/>
              </w:rPr>
              <w:t>4.4</w:t>
            </w:r>
            <w:r w:rsidR="0026544B">
              <w:rPr>
                <w:rFonts w:asciiTheme="minorHAnsi" w:hAnsiTheme="minorHAnsi"/>
                <w:sz w:val="22"/>
                <w:szCs w:val="22"/>
                <w:lang w:val="en-US"/>
              </w:rPr>
              <w:tab/>
            </w:r>
            <w:r w:rsidR="0026544B" w:rsidRPr="002D5A85">
              <w:rPr>
                <w:rStyle w:val="Hyperlink"/>
              </w:rPr>
              <w:t>Methods</w:t>
            </w:r>
            <w:r w:rsidR="0026544B">
              <w:rPr>
                <w:webHidden/>
              </w:rPr>
              <w:tab/>
            </w:r>
            <w:r w:rsidR="0026544B">
              <w:rPr>
                <w:webHidden/>
              </w:rPr>
              <w:fldChar w:fldCharType="begin"/>
            </w:r>
            <w:r w:rsidR="0026544B">
              <w:rPr>
                <w:webHidden/>
              </w:rPr>
              <w:instrText xml:space="preserve"> PAGEREF _Toc529424247 \h </w:instrText>
            </w:r>
            <w:r w:rsidR="0026544B">
              <w:rPr>
                <w:webHidden/>
              </w:rPr>
            </w:r>
            <w:r w:rsidR="0026544B">
              <w:rPr>
                <w:webHidden/>
              </w:rPr>
              <w:fldChar w:fldCharType="separate"/>
            </w:r>
            <w:r w:rsidR="005F1D02">
              <w:rPr>
                <w:webHidden/>
              </w:rPr>
              <w:t>33</w:t>
            </w:r>
            <w:r w:rsidR="0026544B">
              <w:rPr>
                <w:webHidden/>
              </w:rPr>
              <w:fldChar w:fldCharType="end"/>
            </w:r>
          </w:hyperlink>
        </w:p>
        <w:p w14:paraId="5A8EB7C7" w14:textId="53300F23" w:rsidR="0026544B" w:rsidRDefault="002579B8">
          <w:pPr>
            <w:pStyle w:val="TOC3"/>
            <w:rPr>
              <w:rFonts w:asciiTheme="minorHAnsi" w:hAnsiTheme="minorHAnsi"/>
              <w:sz w:val="22"/>
              <w:szCs w:val="22"/>
              <w:lang w:val="en-US"/>
            </w:rPr>
          </w:pPr>
          <w:hyperlink w:anchor="_Toc529424248" w:history="1">
            <w:r w:rsidR="0026544B" w:rsidRPr="002D5A85">
              <w:rPr>
                <w:rStyle w:val="Hyperlink"/>
              </w:rPr>
              <w:t>4.4.1</w:t>
            </w:r>
            <w:r w:rsidR="0026544B">
              <w:rPr>
                <w:rFonts w:asciiTheme="minorHAnsi" w:hAnsiTheme="minorHAnsi"/>
                <w:sz w:val="22"/>
                <w:szCs w:val="22"/>
                <w:lang w:val="en-US"/>
              </w:rPr>
              <w:tab/>
            </w:r>
            <w:r w:rsidR="0026544B" w:rsidRPr="002D5A85">
              <w:rPr>
                <w:rStyle w:val="Hyperlink"/>
              </w:rPr>
              <w:t>Derived Stream Metabolism Metrics</w:t>
            </w:r>
            <w:r w:rsidR="0026544B">
              <w:rPr>
                <w:webHidden/>
              </w:rPr>
              <w:tab/>
            </w:r>
            <w:r w:rsidR="0026544B">
              <w:rPr>
                <w:webHidden/>
              </w:rPr>
              <w:fldChar w:fldCharType="begin"/>
            </w:r>
            <w:r w:rsidR="0026544B">
              <w:rPr>
                <w:webHidden/>
              </w:rPr>
              <w:instrText xml:space="preserve"> PAGEREF _Toc529424248 \h </w:instrText>
            </w:r>
            <w:r w:rsidR="0026544B">
              <w:rPr>
                <w:webHidden/>
              </w:rPr>
            </w:r>
            <w:r w:rsidR="0026544B">
              <w:rPr>
                <w:webHidden/>
              </w:rPr>
              <w:fldChar w:fldCharType="separate"/>
            </w:r>
            <w:r w:rsidR="005F1D02">
              <w:rPr>
                <w:webHidden/>
              </w:rPr>
              <w:t>34</w:t>
            </w:r>
            <w:r w:rsidR="0026544B">
              <w:rPr>
                <w:webHidden/>
              </w:rPr>
              <w:fldChar w:fldCharType="end"/>
            </w:r>
          </w:hyperlink>
        </w:p>
        <w:p w14:paraId="302D3166" w14:textId="1D284CA8" w:rsidR="0026544B" w:rsidRDefault="002579B8">
          <w:pPr>
            <w:pStyle w:val="TOC3"/>
            <w:rPr>
              <w:rFonts w:asciiTheme="minorHAnsi" w:hAnsiTheme="minorHAnsi"/>
              <w:sz w:val="22"/>
              <w:szCs w:val="22"/>
              <w:lang w:val="en-US"/>
            </w:rPr>
          </w:pPr>
          <w:hyperlink w:anchor="_Toc529424249" w:history="1">
            <w:r w:rsidR="0026544B" w:rsidRPr="002D5A85">
              <w:rPr>
                <w:rStyle w:val="Hyperlink"/>
              </w:rPr>
              <w:t>4.4.2</w:t>
            </w:r>
            <w:r w:rsidR="0026544B">
              <w:rPr>
                <w:rFonts w:asciiTheme="minorHAnsi" w:hAnsiTheme="minorHAnsi"/>
                <w:sz w:val="22"/>
                <w:szCs w:val="22"/>
                <w:lang w:val="en-US"/>
              </w:rPr>
              <w:tab/>
            </w:r>
            <w:r w:rsidR="0026544B" w:rsidRPr="002D5A85">
              <w:rPr>
                <w:rStyle w:val="Hyperlink"/>
              </w:rPr>
              <w:t>Flow ‘Categories’</w:t>
            </w:r>
            <w:r w:rsidR="0026544B">
              <w:rPr>
                <w:webHidden/>
              </w:rPr>
              <w:tab/>
            </w:r>
            <w:r w:rsidR="0026544B">
              <w:rPr>
                <w:webHidden/>
              </w:rPr>
              <w:fldChar w:fldCharType="begin"/>
            </w:r>
            <w:r w:rsidR="0026544B">
              <w:rPr>
                <w:webHidden/>
              </w:rPr>
              <w:instrText xml:space="preserve"> PAGEREF _Toc529424249 \h </w:instrText>
            </w:r>
            <w:r w:rsidR="0026544B">
              <w:rPr>
                <w:webHidden/>
              </w:rPr>
            </w:r>
            <w:r w:rsidR="0026544B">
              <w:rPr>
                <w:webHidden/>
              </w:rPr>
              <w:fldChar w:fldCharType="separate"/>
            </w:r>
            <w:r w:rsidR="005F1D02">
              <w:rPr>
                <w:webHidden/>
              </w:rPr>
              <w:t>35</w:t>
            </w:r>
            <w:r w:rsidR="0026544B">
              <w:rPr>
                <w:webHidden/>
              </w:rPr>
              <w:fldChar w:fldCharType="end"/>
            </w:r>
          </w:hyperlink>
        </w:p>
        <w:p w14:paraId="50CCE34E" w14:textId="39B4C7BF" w:rsidR="0026544B" w:rsidRDefault="002579B8">
          <w:pPr>
            <w:pStyle w:val="TOC3"/>
            <w:rPr>
              <w:rFonts w:asciiTheme="minorHAnsi" w:hAnsiTheme="minorHAnsi"/>
              <w:sz w:val="22"/>
              <w:szCs w:val="22"/>
              <w:lang w:val="en-US"/>
            </w:rPr>
          </w:pPr>
          <w:hyperlink w:anchor="_Toc529424250" w:history="1">
            <w:r w:rsidR="0026544B" w:rsidRPr="002D5A85">
              <w:rPr>
                <w:rStyle w:val="Hyperlink"/>
              </w:rPr>
              <w:t>4.4.3</w:t>
            </w:r>
            <w:r w:rsidR="0026544B">
              <w:rPr>
                <w:rFonts w:asciiTheme="minorHAnsi" w:hAnsiTheme="minorHAnsi"/>
                <w:sz w:val="22"/>
                <w:szCs w:val="22"/>
                <w:lang w:val="en-US"/>
              </w:rPr>
              <w:tab/>
            </w:r>
            <w:r w:rsidR="0026544B" w:rsidRPr="002D5A85">
              <w:rPr>
                <w:rStyle w:val="Hyperlink"/>
              </w:rPr>
              <w:t>Statistical Modelling</w:t>
            </w:r>
            <w:r w:rsidR="0026544B">
              <w:rPr>
                <w:webHidden/>
              </w:rPr>
              <w:tab/>
            </w:r>
            <w:r w:rsidR="0026544B">
              <w:rPr>
                <w:webHidden/>
              </w:rPr>
              <w:fldChar w:fldCharType="begin"/>
            </w:r>
            <w:r w:rsidR="0026544B">
              <w:rPr>
                <w:webHidden/>
              </w:rPr>
              <w:instrText xml:space="preserve"> PAGEREF _Toc529424250 \h </w:instrText>
            </w:r>
            <w:r w:rsidR="0026544B">
              <w:rPr>
                <w:webHidden/>
              </w:rPr>
            </w:r>
            <w:r w:rsidR="0026544B">
              <w:rPr>
                <w:webHidden/>
              </w:rPr>
              <w:fldChar w:fldCharType="separate"/>
            </w:r>
            <w:r w:rsidR="005F1D02">
              <w:rPr>
                <w:webHidden/>
              </w:rPr>
              <w:t>36</w:t>
            </w:r>
            <w:r w:rsidR="0026544B">
              <w:rPr>
                <w:webHidden/>
              </w:rPr>
              <w:fldChar w:fldCharType="end"/>
            </w:r>
          </w:hyperlink>
        </w:p>
        <w:p w14:paraId="5F390B97" w14:textId="4CDE055A" w:rsidR="0026544B" w:rsidRDefault="002579B8">
          <w:pPr>
            <w:pStyle w:val="TOC2"/>
            <w:rPr>
              <w:rFonts w:asciiTheme="minorHAnsi" w:hAnsiTheme="minorHAnsi"/>
              <w:sz w:val="22"/>
              <w:szCs w:val="22"/>
              <w:lang w:val="en-US"/>
            </w:rPr>
          </w:pPr>
          <w:hyperlink w:anchor="_Toc529424251" w:history="1">
            <w:r w:rsidR="0026544B" w:rsidRPr="002D5A85">
              <w:rPr>
                <w:rStyle w:val="Hyperlink"/>
              </w:rPr>
              <w:t>4.5</w:t>
            </w:r>
            <w:r w:rsidR="0026544B">
              <w:rPr>
                <w:rFonts w:asciiTheme="minorHAnsi" w:hAnsiTheme="minorHAnsi"/>
                <w:sz w:val="22"/>
                <w:szCs w:val="22"/>
                <w:lang w:val="en-US"/>
              </w:rPr>
              <w:tab/>
            </w:r>
            <w:r w:rsidR="0026544B" w:rsidRPr="002D5A85">
              <w:rPr>
                <w:rStyle w:val="Hyperlink"/>
              </w:rPr>
              <w:t>Results</w:t>
            </w:r>
            <w:r w:rsidR="0026544B">
              <w:rPr>
                <w:webHidden/>
              </w:rPr>
              <w:tab/>
            </w:r>
            <w:r w:rsidR="0026544B">
              <w:rPr>
                <w:webHidden/>
              </w:rPr>
              <w:fldChar w:fldCharType="begin"/>
            </w:r>
            <w:r w:rsidR="0026544B">
              <w:rPr>
                <w:webHidden/>
              </w:rPr>
              <w:instrText xml:space="preserve"> PAGEREF _Toc529424251 \h </w:instrText>
            </w:r>
            <w:r w:rsidR="0026544B">
              <w:rPr>
                <w:webHidden/>
              </w:rPr>
            </w:r>
            <w:r w:rsidR="0026544B">
              <w:rPr>
                <w:webHidden/>
              </w:rPr>
              <w:fldChar w:fldCharType="separate"/>
            </w:r>
            <w:r w:rsidR="005F1D02">
              <w:rPr>
                <w:webHidden/>
              </w:rPr>
              <w:t>37</w:t>
            </w:r>
            <w:r w:rsidR="0026544B">
              <w:rPr>
                <w:webHidden/>
              </w:rPr>
              <w:fldChar w:fldCharType="end"/>
            </w:r>
          </w:hyperlink>
        </w:p>
        <w:p w14:paraId="2A7E7B0B" w14:textId="69BA8827" w:rsidR="0026544B" w:rsidRDefault="002579B8">
          <w:pPr>
            <w:pStyle w:val="TOC3"/>
            <w:rPr>
              <w:rFonts w:asciiTheme="minorHAnsi" w:hAnsiTheme="minorHAnsi"/>
              <w:sz w:val="22"/>
              <w:szCs w:val="22"/>
              <w:lang w:val="en-US"/>
            </w:rPr>
          </w:pPr>
          <w:hyperlink w:anchor="_Toc529424252" w:history="1">
            <w:r w:rsidR="0026544B" w:rsidRPr="002D5A85">
              <w:rPr>
                <w:rStyle w:val="Hyperlink"/>
              </w:rPr>
              <w:t>4.5.1</w:t>
            </w:r>
            <w:r w:rsidR="0026544B">
              <w:rPr>
                <w:rFonts w:asciiTheme="minorHAnsi" w:hAnsiTheme="minorHAnsi"/>
                <w:sz w:val="22"/>
                <w:szCs w:val="22"/>
                <w:lang w:val="en-US"/>
              </w:rPr>
              <w:tab/>
            </w:r>
            <w:r w:rsidR="0026544B" w:rsidRPr="002D5A85">
              <w:rPr>
                <w:rStyle w:val="Hyperlink"/>
              </w:rPr>
              <w:t>Water Temperature and Dissolved Oxygen</w:t>
            </w:r>
            <w:r w:rsidR="0026544B">
              <w:rPr>
                <w:webHidden/>
              </w:rPr>
              <w:tab/>
            </w:r>
            <w:r w:rsidR="0026544B">
              <w:rPr>
                <w:webHidden/>
              </w:rPr>
              <w:fldChar w:fldCharType="begin"/>
            </w:r>
            <w:r w:rsidR="0026544B">
              <w:rPr>
                <w:webHidden/>
              </w:rPr>
              <w:instrText xml:space="preserve"> PAGEREF _Toc529424252 \h </w:instrText>
            </w:r>
            <w:r w:rsidR="0026544B">
              <w:rPr>
                <w:webHidden/>
              </w:rPr>
            </w:r>
            <w:r w:rsidR="0026544B">
              <w:rPr>
                <w:webHidden/>
              </w:rPr>
              <w:fldChar w:fldCharType="separate"/>
            </w:r>
            <w:r w:rsidR="005F1D02">
              <w:rPr>
                <w:webHidden/>
              </w:rPr>
              <w:t>37</w:t>
            </w:r>
            <w:r w:rsidR="0026544B">
              <w:rPr>
                <w:webHidden/>
              </w:rPr>
              <w:fldChar w:fldCharType="end"/>
            </w:r>
          </w:hyperlink>
        </w:p>
        <w:p w14:paraId="51433102" w14:textId="2A758F72" w:rsidR="0026544B" w:rsidRDefault="002579B8">
          <w:pPr>
            <w:pStyle w:val="TOC3"/>
            <w:rPr>
              <w:rFonts w:asciiTheme="minorHAnsi" w:hAnsiTheme="minorHAnsi"/>
              <w:sz w:val="22"/>
              <w:szCs w:val="22"/>
              <w:lang w:val="en-US"/>
            </w:rPr>
          </w:pPr>
          <w:hyperlink w:anchor="_Toc529424253" w:history="1">
            <w:r w:rsidR="0026544B" w:rsidRPr="002D5A85">
              <w:rPr>
                <w:rStyle w:val="Hyperlink"/>
              </w:rPr>
              <w:t>4.5.2</w:t>
            </w:r>
            <w:r w:rsidR="0026544B">
              <w:rPr>
                <w:rFonts w:asciiTheme="minorHAnsi" w:hAnsiTheme="minorHAnsi"/>
                <w:sz w:val="22"/>
                <w:szCs w:val="22"/>
                <w:lang w:val="en-US"/>
              </w:rPr>
              <w:tab/>
            </w:r>
            <w:r w:rsidR="0026544B" w:rsidRPr="002D5A85">
              <w:rPr>
                <w:rStyle w:val="Hyperlink"/>
              </w:rPr>
              <w:t>Metabolic Parameters</w:t>
            </w:r>
            <w:r w:rsidR="0026544B">
              <w:rPr>
                <w:webHidden/>
              </w:rPr>
              <w:tab/>
            </w:r>
            <w:r w:rsidR="0026544B">
              <w:rPr>
                <w:webHidden/>
              </w:rPr>
              <w:fldChar w:fldCharType="begin"/>
            </w:r>
            <w:r w:rsidR="0026544B">
              <w:rPr>
                <w:webHidden/>
              </w:rPr>
              <w:instrText xml:space="preserve"> PAGEREF _Toc529424253 \h </w:instrText>
            </w:r>
            <w:r w:rsidR="0026544B">
              <w:rPr>
                <w:webHidden/>
              </w:rPr>
            </w:r>
            <w:r w:rsidR="0026544B">
              <w:rPr>
                <w:webHidden/>
              </w:rPr>
              <w:fldChar w:fldCharType="separate"/>
            </w:r>
            <w:r w:rsidR="005F1D02">
              <w:rPr>
                <w:webHidden/>
              </w:rPr>
              <w:t>40</w:t>
            </w:r>
            <w:r w:rsidR="0026544B">
              <w:rPr>
                <w:webHidden/>
              </w:rPr>
              <w:fldChar w:fldCharType="end"/>
            </w:r>
          </w:hyperlink>
        </w:p>
        <w:p w14:paraId="19BBF5AB" w14:textId="3F4382EC" w:rsidR="0026544B" w:rsidRDefault="002579B8">
          <w:pPr>
            <w:pStyle w:val="TOC3"/>
            <w:rPr>
              <w:rFonts w:asciiTheme="minorHAnsi" w:hAnsiTheme="minorHAnsi"/>
              <w:sz w:val="22"/>
              <w:szCs w:val="22"/>
              <w:lang w:val="en-US"/>
            </w:rPr>
          </w:pPr>
          <w:hyperlink w:anchor="_Toc529424254" w:history="1">
            <w:r w:rsidR="0026544B" w:rsidRPr="002D5A85">
              <w:rPr>
                <w:rStyle w:val="Hyperlink"/>
              </w:rPr>
              <w:t>4.5.3</w:t>
            </w:r>
            <w:r w:rsidR="0026544B">
              <w:rPr>
                <w:rFonts w:asciiTheme="minorHAnsi" w:hAnsiTheme="minorHAnsi"/>
                <w:sz w:val="22"/>
                <w:szCs w:val="22"/>
                <w:lang w:val="en-US"/>
              </w:rPr>
              <w:tab/>
            </w:r>
            <w:r w:rsidR="0026544B" w:rsidRPr="002D5A85">
              <w:rPr>
                <w:rStyle w:val="Hyperlink"/>
              </w:rPr>
              <w:t>Investigating the Basal Drivers for Metabolism</w:t>
            </w:r>
            <w:r w:rsidR="0026544B">
              <w:rPr>
                <w:webHidden/>
              </w:rPr>
              <w:tab/>
            </w:r>
            <w:r w:rsidR="0026544B">
              <w:rPr>
                <w:webHidden/>
              </w:rPr>
              <w:fldChar w:fldCharType="begin"/>
            </w:r>
            <w:r w:rsidR="0026544B">
              <w:rPr>
                <w:webHidden/>
              </w:rPr>
              <w:instrText xml:space="preserve"> PAGEREF _Toc529424254 \h </w:instrText>
            </w:r>
            <w:r w:rsidR="0026544B">
              <w:rPr>
                <w:webHidden/>
              </w:rPr>
            </w:r>
            <w:r w:rsidR="0026544B">
              <w:rPr>
                <w:webHidden/>
              </w:rPr>
              <w:fldChar w:fldCharType="separate"/>
            </w:r>
            <w:r w:rsidR="005F1D02">
              <w:rPr>
                <w:webHidden/>
              </w:rPr>
              <w:t>46</w:t>
            </w:r>
            <w:r w:rsidR="0026544B">
              <w:rPr>
                <w:webHidden/>
              </w:rPr>
              <w:fldChar w:fldCharType="end"/>
            </w:r>
          </w:hyperlink>
        </w:p>
        <w:p w14:paraId="5ACC4FBA" w14:textId="4B320E46" w:rsidR="0026544B" w:rsidRDefault="002579B8">
          <w:pPr>
            <w:pStyle w:val="TOC3"/>
            <w:rPr>
              <w:rFonts w:asciiTheme="minorHAnsi" w:hAnsiTheme="minorHAnsi"/>
              <w:sz w:val="22"/>
              <w:szCs w:val="22"/>
              <w:lang w:val="en-US"/>
            </w:rPr>
          </w:pPr>
          <w:hyperlink w:anchor="_Toc529424255" w:history="1">
            <w:r w:rsidR="0026544B" w:rsidRPr="002D5A85">
              <w:rPr>
                <w:rStyle w:val="Hyperlink"/>
              </w:rPr>
              <w:t>4.5.4</w:t>
            </w:r>
            <w:r w:rsidR="0026544B">
              <w:rPr>
                <w:rFonts w:asciiTheme="minorHAnsi" w:hAnsiTheme="minorHAnsi"/>
                <w:sz w:val="22"/>
                <w:szCs w:val="22"/>
                <w:lang w:val="en-US"/>
              </w:rPr>
              <w:tab/>
            </w:r>
            <w:r w:rsidR="0026544B" w:rsidRPr="002D5A85">
              <w:rPr>
                <w:rStyle w:val="Hyperlink"/>
              </w:rPr>
              <w:t>Statistical Modelling</w:t>
            </w:r>
            <w:r w:rsidR="0026544B">
              <w:rPr>
                <w:webHidden/>
              </w:rPr>
              <w:tab/>
            </w:r>
            <w:r w:rsidR="0026544B">
              <w:rPr>
                <w:webHidden/>
              </w:rPr>
              <w:fldChar w:fldCharType="begin"/>
            </w:r>
            <w:r w:rsidR="0026544B">
              <w:rPr>
                <w:webHidden/>
              </w:rPr>
              <w:instrText xml:space="preserve"> PAGEREF _Toc529424255 \h </w:instrText>
            </w:r>
            <w:r w:rsidR="0026544B">
              <w:rPr>
                <w:webHidden/>
              </w:rPr>
            </w:r>
            <w:r w:rsidR="0026544B">
              <w:rPr>
                <w:webHidden/>
              </w:rPr>
              <w:fldChar w:fldCharType="separate"/>
            </w:r>
            <w:r w:rsidR="005F1D02">
              <w:rPr>
                <w:webHidden/>
              </w:rPr>
              <w:t>48</w:t>
            </w:r>
            <w:r w:rsidR="0026544B">
              <w:rPr>
                <w:webHidden/>
              </w:rPr>
              <w:fldChar w:fldCharType="end"/>
            </w:r>
          </w:hyperlink>
        </w:p>
        <w:p w14:paraId="6B1B6BA8" w14:textId="76C7F9EC" w:rsidR="0026544B" w:rsidRDefault="002579B8">
          <w:pPr>
            <w:pStyle w:val="TOC3"/>
            <w:rPr>
              <w:rFonts w:asciiTheme="minorHAnsi" w:hAnsiTheme="minorHAnsi"/>
              <w:sz w:val="22"/>
              <w:szCs w:val="22"/>
              <w:lang w:val="en-US"/>
            </w:rPr>
          </w:pPr>
          <w:hyperlink w:anchor="_Toc529424256" w:history="1">
            <w:r w:rsidR="0026544B" w:rsidRPr="002D5A85">
              <w:rPr>
                <w:rStyle w:val="Hyperlink"/>
              </w:rPr>
              <w:t>4.5.5</w:t>
            </w:r>
            <w:r w:rsidR="0026544B">
              <w:rPr>
                <w:rFonts w:asciiTheme="minorHAnsi" w:hAnsiTheme="minorHAnsi"/>
                <w:sz w:val="22"/>
                <w:szCs w:val="22"/>
                <w:lang w:val="en-US"/>
              </w:rPr>
              <w:tab/>
            </w:r>
            <w:r w:rsidR="0026544B" w:rsidRPr="002D5A85">
              <w:rPr>
                <w:rStyle w:val="Hyperlink"/>
              </w:rPr>
              <w:t>Organic Carbon Loads and Flow Categories</w:t>
            </w:r>
            <w:r w:rsidR="0026544B">
              <w:rPr>
                <w:webHidden/>
              </w:rPr>
              <w:tab/>
            </w:r>
            <w:r w:rsidR="0026544B">
              <w:rPr>
                <w:webHidden/>
              </w:rPr>
              <w:fldChar w:fldCharType="begin"/>
            </w:r>
            <w:r w:rsidR="0026544B">
              <w:rPr>
                <w:webHidden/>
              </w:rPr>
              <w:instrText xml:space="preserve"> PAGEREF _Toc529424256 \h </w:instrText>
            </w:r>
            <w:r w:rsidR="0026544B">
              <w:rPr>
                <w:webHidden/>
              </w:rPr>
            </w:r>
            <w:r w:rsidR="0026544B">
              <w:rPr>
                <w:webHidden/>
              </w:rPr>
              <w:fldChar w:fldCharType="separate"/>
            </w:r>
            <w:r w:rsidR="005F1D02">
              <w:rPr>
                <w:webHidden/>
              </w:rPr>
              <w:t>51</w:t>
            </w:r>
            <w:r w:rsidR="0026544B">
              <w:rPr>
                <w:webHidden/>
              </w:rPr>
              <w:fldChar w:fldCharType="end"/>
            </w:r>
          </w:hyperlink>
        </w:p>
        <w:p w14:paraId="15FE0B1D" w14:textId="7205B2B4" w:rsidR="0026544B" w:rsidRDefault="002579B8">
          <w:pPr>
            <w:pStyle w:val="TOC2"/>
            <w:rPr>
              <w:rFonts w:asciiTheme="minorHAnsi" w:hAnsiTheme="minorHAnsi"/>
              <w:sz w:val="22"/>
              <w:szCs w:val="22"/>
              <w:lang w:val="en-US"/>
            </w:rPr>
          </w:pPr>
          <w:hyperlink w:anchor="_Toc529424257" w:history="1">
            <w:r w:rsidR="0026544B" w:rsidRPr="002D5A85">
              <w:rPr>
                <w:rStyle w:val="Hyperlink"/>
              </w:rPr>
              <w:t>4.6</w:t>
            </w:r>
            <w:r w:rsidR="0026544B">
              <w:rPr>
                <w:rFonts w:asciiTheme="minorHAnsi" w:hAnsiTheme="minorHAnsi"/>
                <w:sz w:val="22"/>
                <w:szCs w:val="22"/>
                <w:lang w:val="en-US"/>
              </w:rPr>
              <w:tab/>
            </w:r>
            <w:r w:rsidR="0026544B" w:rsidRPr="002D5A85">
              <w:rPr>
                <w:rStyle w:val="Hyperlink"/>
              </w:rPr>
              <w:t>Discussion</w:t>
            </w:r>
            <w:r w:rsidR="0026544B">
              <w:rPr>
                <w:webHidden/>
              </w:rPr>
              <w:tab/>
            </w:r>
            <w:r w:rsidR="0026544B">
              <w:rPr>
                <w:webHidden/>
              </w:rPr>
              <w:fldChar w:fldCharType="begin"/>
            </w:r>
            <w:r w:rsidR="0026544B">
              <w:rPr>
                <w:webHidden/>
              </w:rPr>
              <w:instrText xml:space="preserve"> PAGEREF _Toc529424257 \h </w:instrText>
            </w:r>
            <w:r w:rsidR="0026544B">
              <w:rPr>
                <w:webHidden/>
              </w:rPr>
            </w:r>
            <w:r w:rsidR="0026544B">
              <w:rPr>
                <w:webHidden/>
              </w:rPr>
              <w:fldChar w:fldCharType="separate"/>
            </w:r>
            <w:r w:rsidR="005F1D02">
              <w:rPr>
                <w:webHidden/>
              </w:rPr>
              <w:t>54</w:t>
            </w:r>
            <w:r w:rsidR="0026544B">
              <w:rPr>
                <w:webHidden/>
              </w:rPr>
              <w:fldChar w:fldCharType="end"/>
            </w:r>
          </w:hyperlink>
        </w:p>
        <w:p w14:paraId="4DFD0D68" w14:textId="25839662" w:rsidR="0026544B" w:rsidRDefault="002579B8">
          <w:pPr>
            <w:pStyle w:val="TOC3"/>
            <w:rPr>
              <w:rFonts w:asciiTheme="minorHAnsi" w:hAnsiTheme="minorHAnsi"/>
              <w:sz w:val="22"/>
              <w:szCs w:val="22"/>
              <w:lang w:val="en-US"/>
            </w:rPr>
          </w:pPr>
          <w:hyperlink w:anchor="_Toc529424258" w:history="1">
            <w:r w:rsidR="0026544B" w:rsidRPr="002D5A85">
              <w:rPr>
                <w:rStyle w:val="Hyperlink"/>
              </w:rPr>
              <w:t>4.6.1</w:t>
            </w:r>
            <w:r w:rsidR="0026544B">
              <w:rPr>
                <w:rFonts w:asciiTheme="minorHAnsi" w:hAnsiTheme="minorHAnsi"/>
                <w:sz w:val="22"/>
                <w:szCs w:val="22"/>
                <w:lang w:val="en-US"/>
              </w:rPr>
              <w:tab/>
            </w:r>
            <w:r w:rsidR="0026544B" w:rsidRPr="002D5A85">
              <w:rPr>
                <w:rStyle w:val="Hyperlink"/>
              </w:rPr>
              <w:t>Impact of Daily Discharge on Stream Metabolism</w:t>
            </w:r>
            <w:r w:rsidR="0026544B">
              <w:rPr>
                <w:webHidden/>
              </w:rPr>
              <w:tab/>
            </w:r>
            <w:r w:rsidR="0026544B">
              <w:rPr>
                <w:webHidden/>
              </w:rPr>
              <w:fldChar w:fldCharType="begin"/>
            </w:r>
            <w:r w:rsidR="0026544B">
              <w:rPr>
                <w:webHidden/>
              </w:rPr>
              <w:instrText xml:space="preserve"> PAGEREF _Toc529424258 \h </w:instrText>
            </w:r>
            <w:r w:rsidR="0026544B">
              <w:rPr>
                <w:webHidden/>
              </w:rPr>
            </w:r>
            <w:r w:rsidR="0026544B">
              <w:rPr>
                <w:webHidden/>
              </w:rPr>
              <w:fldChar w:fldCharType="separate"/>
            </w:r>
            <w:r w:rsidR="005F1D02">
              <w:rPr>
                <w:webHidden/>
              </w:rPr>
              <w:t>54</w:t>
            </w:r>
            <w:r w:rsidR="0026544B">
              <w:rPr>
                <w:webHidden/>
              </w:rPr>
              <w:fldChar w:fldCharType="end"/>
            </w:r>
          </w:hyperlink>
        </w:p>
        <w:p w14:paraId="7FF83F9F" w14:textId="13C52576" w:rsidR="0026544B" w:rsidRDefault="002579B8">
          <w:pPr>
            <w:pStyle w:val="TOC2"/>
            <w:rPr>
              <w:rFonts w:asciiTheme="minorHAnsi" w:hAnsiTheme="minorHAnsi"/>
              <w:sz w:val="22"/>
              <w:szCs w:val="22"/>
              <w:lang w:val="en-US"/>
            </w:rPr>
          </w:pPr>
          <w:hyperlink w:anchor="_Toc529424259" w:history="1">
            <w:r w:rsidR="0026544B" w:rsidRPr="002D5A85">
              <w:rPr>
                <w:rStyle w:val="Hyperlink"/>
              </w:rPr>
              <w:t>4.7</w:t>
            </w:r>
            <w:r w:rsidR="0026544B">
              <w:rPr>
                <w:rFonts w:asciiTheme="minorHAnsi" w:hAnsiTheme="minorHAnsi"/>
                <w:sz w:val="22"/>
                <w:szCs w:val="22"/>
                <w:lang w:val="en-US"/>
              </w:rPr>
              <w:tab/>
            </w:r>
            <w:r w:rsidR="0026544B" w:rsidRPr="002D5A85">
              <w:rPr>
                <w:rStyle w:val="Hyperlink"/>
              </w:rPr>
              <w:t>Appendix: Logger Deployment Details</w:t>
            </w:r>
            <w:r w:rsidR="0026544B">
              <w:rPr>
                <w:webHidden/>
              </w:rPr>
              <w:tab/>
            </w:r>
            <w:r w:rsidR="0026544B">
              <w:rPr>
                <w:webHidden/>
              </w:rPr>
              <w:fldChar w:fldCharType="begin"/>
            </w:r>
            <w:r w:rsidR="0026544B">
              <w:rPr>
                <w:webHidden/>
              </w:rPr>
              <w:instrText xml:space="preserve"> PAGEREF _Toc529424259 \h </w:instrText>
            </w:r>
            <w:r w:rsidR="0026544B">
              <w:rPr>
                <w:webHidden/>
              </w:rPr>
            </w:r>
            <w:r w:rsidR="0026544B">
              <w:rPr>
                <w:webHidden/>
              </w:rPr>
              <w:fldChar w:fldCharType="separate"/>
            </w:r>
            <w:r w:rsidR="005F1D02">
              <w:rPr>
                <w:webHidden/>
              </w:rPr>
              <w:t>54</w:t>
            </w:r>
            <w:r w:rsidR="0026544B">
              <w:rPr>
                <w:webHidden/>
              </w:rPr>
              <w:fldChar w:fldCharType="end"/>
            </w:r>
          </w:hyperlink>
        </w:p>
        <w:p w14:paraId="71ADA5BA" w14:textId="094B1B4F" w:rsidR="0026544B" w:rsidRDefault="002579B8">
          <w:pPr>
            <w:pStyle w:val="TOC3"/>
            <w:rPr>
              <w:rFonts w:asciiTheme="minorHAnsi" w:hAnsiTheme="minorHAnsi"/>
              <w:sz w:val="22"/>
              <w:szCs w:val="22"/>
              <w:lang w:val="en-US"/>
            </w:rPr>
          </w:pPr>
          <w:hyperlink w:anchor="_Toc529424260" w:history="1">
            <w:r w:rsidR="0026544B" w:rsidRPr="002D5A85">
              <w:rPr>
                <w:rStyle w:val="Hyperlink"/>
              </w:rPr>
              <w:t>4.7.1</w:t>
            </w:r>
            <w:r w:rsidR="0026544B">
              <w:rPr>
                <w:rFonts w:asciiTheme="minorHAnsi" w:hAnsiTheme="minorHAnsi"/>
                <w:sz w:val="22"/>
                <w:szCs w:val="22"/>
                <w:lang w:val="en-US"/>
              </w:rPr>
              <w:tab/>
            </w:r>
            <w:r w:rsidR="0026544B" w:rsidRPr="002D5A85">
              <w:rPr>
                <w:rStyle w:val="Hyperlink"/>
              </w:rPr>
              <w:t>Light</w:t>
            </w:r>
            <w:r w:rsidR="0026544B">
              <w:rPr>
                <w:webHidden/>
              </w:rPr>
              <w:tab/>
            </w:r>
            <w:r w:rsidR="0026544B">
              <w:rPr>
                <w:webHidden/>
              </w:rPr>
              <w:fldChar w:fldCharType="begin"/>
            </w:r>
            <w:r w:rsidR="0026544B">
              <w:rPr>
                <w:webHidden/>
              </w:rPr>
              <w:instrText xml:space="preserve"> PAGEREF _Toc529424260 \h </w:instrText>
            </w:r>
            <w:r w:rsidR="0026544B">
              <w:rPr>
                <w:webHidden/>
              </w:rPr>
            </w:r>
            <w:r w:rsidR="0026544B">
              <w:rPr>
                <w:webHidden/>
              </w:rPr>
              <w:fldChar w:fldCharType="separate"/>
            </w:r>
            <w:r w:rsidR="005F1D02">
              <w:rPr>
                <w:webHidden/>
              </w:rPr>
              <w:t>55</w:t>
            </w:r>
            <w:r w:rsidR="0026544B">
              <w:rPr>
                <w:webHidden/>
              </w:rPr>
              <w:fldChar w:fldCharType="end"/>
            </w:r>
          </w:hyperlink>
        </w:p>
        <w:p w14:paraId="2DBBD139" w14:textId="5AE65CCD" w:rsidR="0026544B" w:rsidRDefault="002579B8">
          <w:pPr>
            <w:pStyle w:val="TOC3"/>
            <w:rPr>
              <w:rFonts w:asciiTheme="minorHAnsi" w:hAnsiTheme="minorHAnsi"/>
              <w:sz w:val="22"/>
              <w:szCs w:val="22"/>
              <w:lang w:val="en-US"/>
            </w:rPr>
          </w:pPr>
          <w:hyperlink w:anchor="_Toc529424261" w:history="1">
            <w:r w:rsidR="0026544B" w:rsidRPr="002D5A85">
              <w:rPr>
                <w:rStyle w:val="Hyperlink"/>
              </w:rPr>
              <w:t>4.7.2</w:t>
            </w:r>
            <w:r w:rsidR="0026544B">
              <w:rPr>
                <w:rFonts w:asciiTheme="minorHAnsi" w:hAnsiTheme="minorHAnsi"/>
                <w:sz w:val="22"/>
                <w:szCs w:val="22"/>
                <w:lang w:val="en-US"/>
              </w:rPr>
              <w:tab/>
            </w:r>
            <w:r w:rsidR="0026544B" w:rsidRPr="002D5A85">
              <w:rPr>
                <w:rStyle w:val="Hyperlink"/>
              </w:rPr>
              <w:t>Darcy’s Track</w:t>
            </w:r>
            <w:r w:rsidR="0026544B">
              <w:rPr>
                <w:webHidden/>
              </w:rPr>
              <w:tab/>
            </w:r>
            <w:r w:rsidR="0026544B">
              <w:rPr>
                <w:webHidden/>
              </w:rPr>
              <w:fldChar w:fldCharType="begin"/>
            </w:r>
            <w:r w:rsidR="0026544B">
              <w:rPr>
                <w:webHidden/>
              </w:rPr>
              <w:instrText xml:space="preserve"> PAGEREF _Toc529424261 \h </w:instrText>
            </w:r>
            <w:r w:rsidR="0026544B">
              <w:rPr>
                <w:webHidden/>
              </w:rPr>
            </w:r>
            <w:r w:rsidR="0026544B">
              <w:rPr>
                <w:webHidden/>
              </w:rPr>
              <w:fldChar w:fldCharType="separate"/>
            </w:r>
            <w:r w:rsidR="005F1D02">
              <w:rPr>
                <w:webHidden/>
              </w:rPr>
              <w:t>55</w:t>
            </w:r>
            <w:r w:rsidR="0026544B">
              <w:rPr>
                <w:webHidden/>
              </w:rPr>
              <w:fldChar w:fldCharType="end"/>
            </w:r>
          </w:hyperlink>
        </w:p>
        <w:p w14:paraId="19564CE7" w14:textId="06097383" w:rsidR="0026544B" w:rsidRDefault="002579B8">
          <w:pPr>
            <w:pStyle w:val="TOC3"/>
            <w:rPr>
              <w:rFonts w:asciiTheme="minorHAnsi" w:hAnsiTheme="minorHAnsi"/>
              <w:sz w:val="22"/>
              <w:szCs w:val="22"/>
              <w:lang w:val="en-US"/>
            </w:rPr>
          </w:pPr>
          <w:hyperlink w:anchor="_Toc529424262" w:history="1">
            <w:r w:rsidR="0026544B" w:rsidRPr="002D5A85">
              <w:rPr>
                <w:rStyle w:val="Hyperlink"/>
              </w:rPr>
              <w:t>4.7.3</w:t>
            </w:r>
            <w:r w:rsidR="0026544B">
              <w:rPr>
                <w:rFonts w:asciiTheme="minorHAnsi" w:hAnsiTheme="minorHAnsi"/>
                <w:sz w:val="22"/>
                <w:szCs w:val="22"/>
                <w:lang w:val="en-US"/>
              </w:rPr>
              <w:tab/>
            </w:r>
            <w:r w:rsidR="0026544B" w:rsidRPr="002D5A85">
              <w:rPr>
                <w:rStyle w:val="Hyperlink"/>
              </w:rPr>
              <w:t>Day Road</w:t>
            </w:r>
            <w:r w:rsidR="0026544B">
              <w:rPr>
                <w:webHidden/>
              </w:rPr>
              <w:tab/>
            </w:r>
            <w:r w:rsidR="0026544B">
              <w:rPr>
                <w:webHidden/>
              </w:rPr>
              <w:fldChar w:fldCharType="begin"/>
            </w:r>
            <w:r w:rsidR="0026544B">
              <w:rPr>
                <w:webHidden/>
              </w:rPr>
              <w:instrText xml:space="preserve"> PAGEREF _Toc529424262 \h </w:instrText>
            </w:r>
            <w:r w:rsidR="0026544B">
              <w:rPr>
                <w:webHidden/>
              </w:rPr>
            </w:r>
            <w:r w:rsidR="0026544B">
              <w:rPr>
                <w:webHidden/>
              </w:rPr>
              <w:fldChar w:fldCharType="separate"/>
            </w:r>
            <w:r w:rsidR="005F1D02">
              <w:rPr>
                <w:webHidden/>
              </w:rPr>
              <w:t>55</w:t>
            </w:r>
            <w:r w:rsidR="0026544B">
              <w:rPr>
                <w:webHidden/>
              </w:rPr>
              <w:fldChar w:fldCharType="end"/>
            </w:r>
          </w:hyperlink>
        </w:p>
        <w:p w14:paraId="1ED1018D" w14:textId="2C04473F" w:rsidR="0026544B" w:rsidRDefault="002579B8">
          <w:pPr>
            <w:pStyle w:val="TOC3"/>
            <w:rPr>
              <w:rFonts w:asciiTheme="minorHAnsi" w:hAnsiTheme="minorHAnsi"/>
              <w:sz w:val="22"/>
              <w:szCs w:val="22"/>
              <w:lang w:val="en-US"/>
            </w:rPr>
          </w:pPr>
          <w:hyperlink w:anchor="_Toc529424263" w:history="1">
            <w:r w:rsidR="0026544B" w:rsidRPr="002D5A85">
              <w:rPr>
                <w:rStyle w:val="Hyperlink"/>
              </w:rPr>
              <w:t>4.7.4</w:t>
            </w:r>
            <w:r w:rsidR="0026544B">
              <w:rPr>
                <w:rFonts w:asciiTheme="minorHAnsi" w:hAnsiTheme="minorHAnsi"/>
                <w:sz w:val="22"/>
                <w:szCs w:val="22"/>
                <w:lang w:val="en-US"/>
              </w:rPr>
              <w:tab/>
            </w:r>
            <w:r w:rsidR="0026544B" w:rsidRPr="002D5A85">
              <w:rPr>
                <w:rStyle w:val="Hyperlink"/>
              </w:rPr>
              <w:t>Loch Garry Gauge</w:t>
            </w:r>
            <w:r w:rsidR="0026544B">
              <w:rPr>
                <w:webHidden/>
              </w:rPr>
              <w:tab/>
            </w:r>
            <w:r w:rsidR="0026544B">
              <w:rPr>
                <w:webHidden/>
              </w:rPr>
              <w:fldChar w:fldCharType="begin"/>
            </w:r>
            <w:r w:rsidR="0026544B">
              <w:rPr>
                <w:webHidden/>
              </w:rPr>
              <w:instrText xml:space="preserve"> PAGEREF _Toc529424263 \h </w:instrText>
            </w:r>
            <w:r w:rsidR="0026544B">
              <w:rPr>
                <w:webHidden/>
              </w:rPr>
            </w:r>
            <w:r w:rsidR="0026544B">
              <w:rPr>
                <w:webHidden/>
              </w:rPr>
              <w:fldChar w:fldCharType="separate"/>
            </w:r>
            <w:r w:rsidR="005F1D02">
              <w:rPr>
                <w:webHidden/>
              </w:rPr>
              <w:t>55</w:t>
            </w:r>
            <w:r w:rsidR="0026544B">
              <w:rPr>
                <w:webHidden/>
              </w:rPr>
              <w:fldChar w:fldCharType="end"/>
            </w:r>
          </w:hyperlink>
        </w:p>
        <w:p w14:paraId="53354A93" w14:textId="36F7F4F0" w:rsidR="0026544B" w:rsidRDefault="002579B8">
          <w:pPr>
            <w:pStyle w:val="TOC3"/>
            <w:rPr>
              <w:rFonts w:asciiTheme="minorHAnsi" w:hAnsiTheme="minorHAnsi"/>
              <w:sz w:val="22"/>
              <w:szCs w:val="22"/>
              <w:lang w:val="en-US"/>
            </w:rPr>
          </w:pPr>
          <w:hyperlink w:anchor="_Toc529424264" w:history="1">
            <w:r w:rsidR="0026544B" w:rsidRPr="002D5A85">
              <w:rPr>
                <w:rStyle w:val="Hyperlink"/>
              </w:rPr>
              <w:t>4.7.5</w:t>
            </w:r>
            <w:r w:rsidR="0026544B">
              <w:rPr>
                <w:rFonts w:asciiTheme="minorHAnsi" w:hAnsiTheme="minorHAnsi"/>
                <w:sz w:val="22"/>
                <w:szCs w:val="22"/>
                <w:lang w:val="en-US"/>
              </w:rPr>
              <w:tab/>
            </w:r>
            <w:r w:rsidR="0026544B" w:rsidRPr="002D5A85">
              <w:rPr>
                <w:rStyle w:val="Hyperlink"/>
              </w:rPr>
              <w:t>McCoy’s Bridge</w:t>
            </w:r>
            <w:r w:rsidR="0026544B">
              <w:rPr>
                <w:webHidden/>
              </w:rPr>
              <w:tab/>
            </w:r>
            <w:r w:rsidR="0026544B">
              <w:rPr>
                <w:webHidden/>
              </w:rPr>
              <w:fldChar w:fldCharType="begin"/>
            </w:r>
            <w:r w:rsidR="0026544B">
              <w:rPr>
                <w:webHidden/>
              </w:rPr>
              <w:instrText xml:space="preserve"> PAGEREF _Toc529424264 \h </w:instrText>
            </w:r>
            <w:r w:rsidR="0026544B">
              <w:rPr>
                <w:webHidden/>
              </w:rPr>
            </w:r>
            <w:r w:rsidR="0026544B">
              <w:rPr>
                <w:webHidden/>
              </w:rPr>
              <w:fldChar w:fldCharType="separate"/>
            </w:r>
            <w:r w:rsidR="005F1D02">
              <w:rPr>
                <w:webHidden/>
              </w:rPr>
              <w:t>55</w:t>
            </w:r>
            <w:r w:rsidR="0026544B">
              <w:rPr>
                <w:webHidden/>
              </w:rPr>
              <w:fldChar w:fldCharType="end"/>
            </w:r>
          </w:hyperlink>
        </w:p>
        <w:p w14:paraId="3E7AC6C3" w14:textId="362B9A5F" w:rsidR="0026544B" w:rsidRDefault="002579B8">
          <w:pPr>
            <w:pStyle w:val="TOC1"/>
            <w:rPr>
              <w:rFonts w:asciiTheme="minorHAnsi" w:hAnsiTheme="minorHAnsi"/>
              <w:b w:val="0"/>
              <w:sz w:val="22"/>
              <w:szCs w:val="22"/>
              <w:lang w:val="en-US"/>
            </w:rPr>
          </w:pPr>
          <w:hyperlink w:anchor="_Toc529424265" w:history="1">
            <w:r w:rsidR="0026544B" w:rsidRPr="002D5A85">
              <w:rPr>
                <w:rStyle w:val="Hyperlink"/>
              </w:rPr>
              <w:t>5.</w:t>
            </w:r>
            <w:r w:rsidR="0026544B">
              <w:rPr>
                <w:rFonts w:asciiTheme="minorHAnsi" w:hAnsiTheme="minorHAnsi"/>
                <w:b w:val="0"/>
                <w:sz w:val="22"/>
                <w:szCs w:val="22"/>
                <w:lang w:val="en-US"/>
              </w:rPr>
              <w:tab/>
            </w:r>
            <w:r w:rsidR="0026544B" w:rsidRPr="002D5A85">
              <w:rPr>
                <w:rStyle w:val="Hyperlink"/>
              </w:rPr>
              <w:t>Macroinvertebrates</w:t>
            </w:r>
            <w:r w:rsidR="0026544B">
              <w:rPr>
                <w:webHidden/>
              </w:rPr>
              <w:tab/>
            </w:r>
            <w:r w:rsidR="0026544B">
              <w:rPr>
                <w:webHidden/>
              </w:rPr>
              <w:fldChar w:fldCharType="begin"/>
            </w:r>
            <w:r w:rsidR="0026544B">
              <w:rPr>
                <w:webHidden/>
              </w:rPr>
              <w:instrText xml:space="preserve"> PAGEREF _Toc529424265 \h </w:instrText>
            </w:r>
            <w:r w:rsidR="0026544B">
              <w:rPr>
                <w:webHidden/>
              </w:rPr>
            </w:r>
            <w:r w:rsidR="0026544B">
              <w:rPr>
                <w:webHidden/>
              </w:rPr>
              <w:fldChar w:fldCharType="separate"/>
            </w:r>
            <w:r w:rsidR="005F1D02">
              <w:rPr>
                <w:webHidden/>
              </w:rPr>
              <w:t>56</w:t>
            </w:r>
            <w:r w:rsidR="0026544B">
              <w:rPr>
                <w:webHidden/>
              </w:rPr>
              <w:fldChar w:fldCharType="end"/>
            </w:r>
          </w:hyperlink>
        </w:p>
        <w:p w14:paraId="07280D1F" w14:textId="438DDA60" w:rsidR="0026544B" w:rsidRDefault="002579B8">
          <w:pPr>
            <w:pStyle w:val="TOC2"/>
            <w:rPr>
              <w:rFonts w:asciiTheme="minorHAnsi" w:hAnsiTheme="minorHAnsi"/>
              <w:sz w:val="22"/>
              <w:szCs w:val="22"/>
              <w:lang w:val="en-US"/>
            </w:rPr>
          </w:pPr>
          <w:hyperlink w:anchor="_Toc529424266" w:history="1">
            <w:r w:rsidR="0026544B" w:rsidRPr="002D5A85">
              <w:rPr>
                <w:rStyle w:val="Hyperlink"/>
              </w:rPr>
              <w:t>5.1</w:t>
            </w:r>
            <w:r w:rsidR="0026544B">
              <w:rPr>
                <w:rFonts w:asciiTheme="minorHAnsi" w:hAnsiTheme="minorHAnsi"/>
                <w:sz w:val="22"/>
                <w:szCs w:val="22"/>
                <w:lang w:val="en-US"/>
              </w:rPr>
              <w:tab/>
            </w:r>
            <w:r w:rsidR="0026544B" w:rsidRPr="002D5A85">
              <w:rPr>
                <w:rStyle w:val="Hyperlink"/>
              </w:rPr>
              <w:t>Introduction</w:t>
            </w:r>
            <w:r w:rsidR="0026544B">
              <w:rPr>
                <w:webHidden/>
              </w:rPr>
              <w:tab/>
            </w:r>
            <w:r w:rsidR="0026544B">
              <w:rPr>
                <w:webHidden/>
              </w:rPr>
              <w:fldChar w:fldCharType="begin"/>
            </w:r>
            <w:r w:rsidR="0026544B">
              <w:rPr>
                <w:webHidden/>
              </w:rPr>
              <w:instrText xml:space="preserve"> PAGEREF _Toc529424266 \h </w:instrText>
            </w:r>
            <w:r w:rsidR="0026544B">
              <w:rPr>
                <w:webHidden/>
              </w:rPr>
            </w:r>
            <w:r w:rsidR="0026544B">
              <w:rPr>
                <w:webHidden/>
              </w:rPr>
              <w:fldChar w:fldCharType="separate"/>
            </w:r>
            <w:r w:rsidR="005F1D02">
              <w:rPr>
                <w:webHidden/>
              </w:rPr>
              <w:t>56</w:t>
            </w:r>
            <w:r w:rsidR="0026544B">
              <w:rPr>
                <w:webHidden/>
              </w:rPr>
              <w:fldChar w:fldCharType="end"/>
            </w:r>
          </w:hyperlink>
        </w:p>
        <w:p w14:paraId="268C0F6B" w14:textId="10E388BC" w:rsidR="0026544B" w:rsidRDefault="002579B8">
          <w:pPr>
            <w:pStyle w:val="TOC2"/>
            <w:rPr>
              <w:rFonts w:asciiTheme="minorHAnsi" w:hAnsiTheme="minorHAnsi"/>
              <w:sz w:val="22"/>
              <w:szCs w:val="22"/>
              <w:lang w:val="en-US"/>
            </w:rPr>
          </w:pPr>
          <w:hyperlink w:anchor="_Toc529424267" w:history="1">
            <w:r w:rsidR="0026544B" w:rsidRPr="002D5A85">
              <w:rPr>
                <w:rStyle w:val="Hyperlink"/>
              </w:rPr>
              <w:t>5.2</w:t>
            </w:r>
            <w:r w:rsidR="0026544B">
              <w:rPr>
                <w:rFonts w:asciiTheme="minorHAnsi" w:hAnsiTheme="minorHAnsi"/>
                <w:sz w:val="22"/>
                <w:szCs w:val="22"/>
                <w:lang w:val="en-US"/>
              </w:rPr>
              <w:tab/>
            </w:r>
            <w:r w:rsidR="0026544B" w:rsidRPr="002D5A85">
              <w:rPr>
                <w:rStyle w:val="Hyperlink"/>
              </w:rPr>
              <w:t>Area specific evaluation questions</w:t>
            </w:r>
            <w:r w:rsidR="0026544B">
              <w:rPr>
                <w:webHidden/>
              </w:rPr>
              <w:tab/>
            </w:r>
            <w:r w:rsidR="0026544B">
              <w:rPr>
                <w:webHidden/>
              </w:rPr>
              <w:fldChar w:fldCharType="begin"/>
            </w:r>
            <w:r w:rsidR="0026544B">
              <w:rPr>
                <w:webHidden/>
              </w:rPr>
              <w:instrText xml:space="preserve"> PAGEREF _Toc529424267 \h </w:instrText>
            </w:r>
            <w:r w:rsidR="0026544B">
              <w:rPr>
                <w:webHidden/>
              </w:rPr>
            </w:r>
            <w:r w:rsidR="0026544B">
              <w:rPr>
                <w:webHidden/>
              </w:rPr>
              <w:fldChar w:fldCharType="separate"/>
            </w:r>
            <w:r w:rsidR="005F1D02">
              <w:rPr>
                <w:webHidden/>
              </w:rPr>
              <w:t>56</w:t>
            </w:r>
            <w:r w:rsidR="0026544B">
              <w:rPr>
                <w:webHidden/>
              </w:rPr>
              <w:fldChar w:fldCharType="end"/>
            </w:r>
          </w:hyperlink>
        </w:p>
        <w:p w14:paraId="66383557" w14:textId="4D11B829" w:rsidR="0026544B" w:rsidRDefault="002579B8">
          <w:pPr>
            <w:pStyle w:val="TOC2"/>
            <w:rPr>
              <w:rFonts w:asciiTheme="minorHAnsi" w:hAnsiTheme="minorHAnsi"/>
              <w:sz w:val="22"/>
              <w:szCs w:val="22"/>
              <w:lang w:val="en-US"/>
            </w:rPr>
          </w:pPr>
          <w:hyperlink w:anchor="_Toc529424268" w:history="1">
            <w:r w:rsidR="0026544B" w:rsidRPr="002D5A85">
              <w:rPr>
                <w:rStyle w:val="Hyperlink"/>
              </w:rPr>
              <w:t>5.3</w:t>
            </w:r>
            <w:r w:rsidR="0026544B">
              <w:rPr>
                <w:rFonts w:asciiTheme="minorHAnsi" w:hAnsiTheme="minorHAnsi"/>
                <w:sz w:val="22"/>
                <w:szCs w:val="22"/>
                <w:lang w:val="en-US"/>
              </w:rPr>
              <w:tab/>
            </w:r>
            <w:r w:rsidR="0026544B" w:rsidRPr="002D5A85">
              <w:rPr>
                <w:rStyle w:val="Hyperlink"/>
              </w:rPr>
              <w:t>Main findings from the macroinvertebrate monitoring program</w:t>
            </w:r>
            <w:r w:rsidR="0026544B">
              <w:rPr>
                <w:webHidden/>
              </w:rPr>
              <w:tab/>
            </w:r>
            <w:r w:rsidR="0026544B">
              <w:rPr>
                <w:webHidden/>
              </w:rPr>
              <w:fldChar w:fldCharType="begin"/>
            </w:r>
            <w:r w:rsidR="0026544B">
              <w:rPr>
                <w:webHidden/>
              </w:rPr>
              <w:instrText xml:space="preserve"> PAGEREF _Toc529424268 \h </w:instrText>
            </w:r>
            <w:r w:rsidR="0026544B">
              <w:rPr>
                <w:webHidden/>
              </w:rPr>
            </w:r>
            <w:r w:rsidR="0026544B">
              <w:rPr>
                <w:webHidden/>
              </w:rPr>
              <w:fldChar w:fldCharType="separate"/>
            </w:r>
            <w:r w:rsidR="005F1D02">
              <w:rPr>
                <w:webHidden/>
              </w:rPr>
              <w:t>57</w:t>
            </w:r>
            <w:r w:rsidR="0026544B">
              <w:rPr>
                <w:webHidden/>
              </w:rPr>
              <w:fldChar w:fldCharType="end"/>
            </w:r>
          </w:hyperlink>
        </w:p>
        <w:p w14:paraId="156330A9" w14:textId="39A5AB80" w:rsidR="0026544B" w:rsidRDefault="002579B8">
          <w:pPr>
            <w:pStyle w:val="TOC3"/>
            <w:rPr>
              <w:rFonts w:asciiTheme="minorHAnsi" w:hAnsiTheme="minorHAnsi"/>
              <w:sz w:val="22"/>
              <w:szCs w:val="22"/>
              <w:lang w:val="en-US"/>
            </w:rPr>
          </w:pPr>
          <w:hyperlink w:anchor="_Toc529424269" w:history="1">
            <w:r w:rsidR="0026544B" w:rsidRPr="002D5A85">
              <w:rPr>
                <w:rStyle w:val="Hyperlink"/>
              </w:rPr>
              <w:t>5.3.1</w:t>
            </w:r>
            <w:r w:rsidR="0026544B">
              <w:rPr>
                <w:rFonts w:asciiTheme="minorHAnsi" w:hAnsiTheme="minorHAnsi"/>
                <w:sz w:val="22"/>
                <w:szCs w:val="22"/>
                <w:lang w:val="en-US"/>
              </w:rPr>
              <w:tab/>
            </w:r>
            <w:r w:rsidR="0026544B" w:rsidRPr="002D5A85">
              <w:rPr>
                <w:rStyle w:val="Hyperlink"/>
              </w:rPr>
              <w:t>Findings from 2017–18</w:t>
            </w:r>
            <w:r w:rsidR="0026544B">
              <w:rPr>
                <w:webHidden/>
              </w:rPr>
              <w:tab/>
            </w:r>
            <w:r w:rsidR="0026544B">
              <w:rPr>
                <w:webHidden/>
              </w:rPr>
              <w:fldChar w:fldCharType="begin"/>
            </w:r>
            <w:r w:rsidR="0026544B">
              <w:rPr>
                <w:webHidden/>
              </w:rPr>
              <w:instrText xml:space="preserve"> PAGEREF _Toc529424269 \h </w:instrText>
            </w:r>
            <w:r w:rsidR="0026544B">
              <w:rPr>
                <w:webHidden/>
              </w:rPr>
            </w:r>
            <w:r w:rsidR="0026544B">
              <w:rPr>
                <w:webHidden/>
              </w:rPr>
              <w:fldChar w:fldCharType="separate"/>
            </w:r>
            <w:r w:rsidR="005F1D02">
              <w:rPr>
                <w:webHidden/>
              </w:rPr>
              <w:t>57</w:t>
            </w:r>
            <w:r w:rsidR="0026544B">
              <w:rPr>
                <w:webHidden/>
              </w:rPr>
              <w:fldChar w:fldCharType="end"/>
            </w:r>
          </w:hyperlink>
        </w:p>
        <w:p w14:paraId="194E8602" w14:textId="509F2B35" w:rsidR="0026544B" w:rsidRDefault="002579B8">
          <w:pPr>
            <w:pStyle w:val="TOC3"/>
            <w:rPr>
              <w:rFonts w:asciiTheme="minorHAnsi" w:hAnsiTheme="minorHAnsi"/>
              <w:sz w:val="22"/>
              <w:szCs w:val="22"/>
              <w:lang w:val="en-US"/>
            </w:rPr>
          </w:pPr>
          <w:hyperlink w:anchor="_Toc529424270" w:history="1">
            <w:r w:rsidR="0026544B" w:rsidRPr="002D5A85">
              <w:rPr>
                <w:rStyle w:val="Hyperlink"/>
              </w:rPr>
              <w:t>5.3.2</w:t>
            </w:r>
            <w:r w:rsidR="0026544B">
              <w:rPr>
                <w:rFonts w:asciiTheme="minorHAnsi" w:hAnsiTheme="minorHAnsi"/>
                <w:sz w:val="22"/>
                <w:szCs w:val="22"/>
                <w:lang w:val="en-US"/>
              </w:rPr>
              <w:tab/>
            </w:r>
            <w:r w:rsidR="0026544B" w:rsidRPr="002D5A85">
              <w:rPr>
                <w:rStyle w:val="Hyperlink"/>
              </w:rPr>
              <w:t>How these build on findings from years 1 to 3</w:t>
            </w:r>
            <w:r w:rsidR="0026544B">
              <w:rPr>
                <w:webHidden/>
              </w:rPr>
              <w:tab/>
            </w:r>
            <w:r w:rsidR="0026544B">
              <w:rPr>
                <w:webHidden/>
              </w:rPr>
              <w:fldChar w:fldCharType="begin"/>
            </w:r>
            <w:r w:rsidR="0026544B">
              <w:rPr>
                <w:webHidden/>
              </w:rPr>
              <w:instrText xml:space="preserve"> PAGEREF _Toc529424270 \h </w:instrText>
            </w:r>
            <w:r w:rsidR="0026544B">
              <w:rPr>
                <w:webHidden/>
              </w:rPr>
            </w:r>
            <w:r w:rsidR="0026544B">
              <w:rPr>
                <w:webHidden/>
              </w:rPr>
              <w:fldChar w:fldCharType="separate"/>
            </w:r>
            <w:r w:rsidR="005F1D02">
              <w:rPr>
                <w:webHidden/>
              </w:rPr>
              <w:t>58</w:t>
            </w:r>
            <w:r w:rsidR="0026544B">
              <w:rPr>
                <w:webHidden/>
              </w:rPr>
              <w:fldChar w:fldCharType="end"/>
            </w:r>
          </w:hyperlink>
        </w:p>
        <w:p w14:paraId="7477C08F" w14:textId="397284D7" w:rsidR="0026544B" w:rsidRDefault="002579B8">
          <w:pPr>
            <w:pStyle w:val="TOC2"/>
            <w:rPr>
              <w:rFonts w:asciiTheme="minorHAnsi" w:hAnsiTheme="minorHAnsi"/>
              <w:sz w:val="22"/>
              <w:szCs w:val="22"/>
              <w:lang w:val="en-US"/>
            </w:rPr>
          </w:pPr>
          <w:hyperlink w:anchor="_Toc529424271" w:history="1">
            <w:r w:rsidR="0026544B" w:rsidRPr="002D5A85">
              <w:rPr>
                <w:rStyle w:val="Hyperlink"/>
              </w:rPr>
              <w:t>5.4</w:t>
            </w:r>
            <w:r w:rsidR="0026544B">
              <w:rPr>
                <w:rFonts w:asciiTheme="minorHAnsi" w:hAnsiTheme="minorHAnsi"/>
                <w:sz w:val="22"/>
                <w:szCs w:val="22"/>
                <w:lang w:val="en-US"/>
              </w:rPr>
              <w:tab/>
            </w:r>
            <w:r w:rsidR="0026544B" w:rsidRPr="002D5A85">
              <w:rPr>
                <w:rStyle w:val="Hyperlink"/>
              </w:rPr>
              <w:t>Methods</w:t>
            </w:r>
            <w:r w:rsidR="0026544B">
              <w:rPr>
                <w:webHidden/>
              </w:rPr>
              <w:tab/>
            </w:r>
            <w:r w:rsidR="0026544B">
              <w:rPr>
                <w:webHidden/>
              </w:rPr>
              <w:fldChar w:fldCharType="begin"/>
            </w:r>
            <w:r w:rsidR="0026544B">
              <w:rPr>
                <w:webHidden/>
              </w:rPr>
              <w:instrText xml:space="preserve"> PAGEREF _Toc529424271 \h </w:instrText>
            </w:r>
            <w:r w:rsidR="0026544B">
              <w:rPr>
                <w:webHidden/>
              </w:rPr>
            </w:r>
            <w:r w:rsidR="0026544B">
              <w:rPr>
                <w:webHidden/>
              </w:rPr>
              <w:fldChar w:fldCharType="separate"/>
            </w:r>
            <w:r w:rsidR="005F1D02">
              <w:rPr>
                <w:webHidden/>
              </w:rPr>
              <w:t>59</w:t>
            </w:r>
            <w:r w:rsidR="0026544B">
              <w:rPr>
                <w:webHidden/>
              </w:rPr>
              <w:fldChar w:fldCharType="end"/>
            </w:r>
          </w:hyperlink>
        </w:p>
        <w:p w14:paraId="312312E1" w14:textId="17FA2C88" w:rsidR="0026544B" w:rsidRDefault="002579B8">
          <w:pPr>
            <w:pStyle w:val="TOC3"/>
            <w:rPr>
              <w:rFonts w:asciiTheme="minorHAnsi" w:hAnsiTheme="minorHAnsi"/>
              <w:sz w:val="22"/>
              <w:szCs w:val="22"/>
              <w:lang w:val="en-US"/>
            </w:rPr>
          </w:pPr>
          <w:hyperlink w:anchor="_Toc529424272" w:history="1">
            <w:r w:rsidR="0026544B" w:rsidRPr="002D5A85">
              <w:rPr>
                <w:rStyle w:val="Hyperlink"/>
              </w:rPr>
              <w:t>5.4.1</w:t>
            </w:r>
            <w:r w:rsidR="0026544B">
              <w:rPr>
                <w:rFonts w:asciiTheme="minorHAnsi" w:hAnsiTheme="minorHAnsi"/>
                <w:sz w:val="22"/>
                <w:szCs w:val="22"/>
                <w:lang w:val="en-US"/>
              </w:rPr>
              <w:tab/>
            </w:r>
            <w:r w:rsidR="0026544B" w:rsidRPr="002D5A85">
              <w:rPr>
                <w:rStyle w:val="Hyperlink"/>
              </w:rPr>
              <w:t>Field and laboratory methods</w:t>
            </w:r>
            <w:r w:rsidR="0026544B">
              <w:rPr>
                <w:webHidden/>
              </w:rPr>
              <w:tab/>
            </w:r>
            <w:r w:rsidR="0026544B">
              <w:rPr>
                <w:webHidden/>
              </w:rPr>
              <w:fldChar w:fldCharType="begin"/>
            </w:r>
            <w:r w:rsidR="0026544B">
              <w:rPr>
                <w:webHidden/>
              </w:rPr>
              <w:instrText xml:space="preserve"> PAGEREF _Toc529424272 \h </w:instrText>
            </w:r>
            <w:r w:rsidR="0026544B">
              <w:rPr>
                <w:webHidden/>
              </w:rPr>
            </w:r>
            <w:r w:rsidR="0026544B">
              <w:rPr>
                <w:webHidden/>
              </w:rPr>
              <w:fldChar w:fldCharType="separate"/>
            </w:r>
            <w:r w:rsidR="005F1D02">
              <w:rPr>
                <w:webHidden/>
              </w:rPr>
              <w:t>59</w:t>
            </w:r>
            <w:r w:rsidR="0026544B">
              <w:rPr>
                <w:webHidden/>
              </w:rPr>
              <w:fldChar w:fldCharType="end"/>
            </w:r>
          </w:hyperlink>
        </w:p>
        <w:p w14:paraId="29980EFE" w14:textId="5F6DB781" w:rsidR="0026544B" w:rsidRDefault="002579B8">
          <w:pPr>
            <w:pStyle w:val="TOC3"/>
            <w:rPr>
              <w:rFonts w:asciiTheme="minorHAnsi" w:hAnsiTheme="minorHAnsi"/>
              <w:sz w:val="22"/>
              <w:szCs w:val="22"/>
              <w:lang w:val="en-US"/>
            </w:rPr>
          </w:pPr>
          <w:hyperlink w:anchor="_Toc529424273" w:history="1">
            <w:r w:rsidR="0026544B" w:rsidRPr="002D5A85">
              <w:rPr>
                <w:rStyle w:val="Hyperlink"/>
              </w:rPr>
              <w:t>5.4.2</w:t>
            </w:r>
            <w:r w:rsidR="0026544B">
              <w:rPr>
                <w:rFonts w:asciiTheme="minorHAnsi" w:hAnsiTheme="minorHAnsi"/>
                <w:sz w:val="22"/>
                <w:szCs w:val="22"/>
                <w:lang w:val="en-US"/>
              </w:rPr>
              <w:tab/>
            </w:r>
            <w:r w:rsidR="0026544B" w:rsidRPr="002D5A85">
              <w:rPr>
                <w:rStyle w:val="Hyperlink"/>
              </w:rPr>
              <w:t>Statistical analysis</w:t>
            </w:r>
            <w:r w:rsidR="0026544B">
              <w:rPr>
                <w:webHidden/>
              </w:rPr>
              <w:tab/>
            </w:r>
            <w:r w:rsidR="0026544B">
              <w:rPr>
                <w:webHidden/>
              </w:rPr>
              <w:fldChar w:fldCharType="begin"/>
            </w:r>
            <w:r w:rsidR="0026544B">
              <w:rPr>
                <w:webHidden/>
              </w:rPr>
              <w:instrText xml:space="preserve"> PAGEREF _Toc529424273 \h </w:instrText>
            </w:r>
            <w:r w:rsidR="0026544B">
              <w:rPr>
                <w:webHidden/>
              </w:rPr>
            </w:r>
            <w:r w:rsidR="0026544B">
              <w:rPr>
                <w:webHidden/>
              </w:rPr>
              <w:fldChar w:fldCharType="separate"/>
            </w:r>
            <w:r w:rsidR="005F1D02">
              <w:rPr>
                <w:webHidden/>
              </w:rPr>
              <w:t>60</w:t>
            </w:r>
            <w:r w:rsidR="0026544B">
              <w:rPr>
                <w:webHidden/>
              </w:rPr>
              <w:fldChar w:fldCharType="end"/>
            </w:r>
          </w:hyperlink>
        </w:p>
        <w:p w14:paraId="4983E42A" w14:textId="2593558B" w:rsidR="0026544B" w:rsidRDefault="002579B8">
          <w:pPr>
            <w:pStyle w:val="TOC2"/>
            <w:rPr>
              <w:rFonts w:asciiTheme="minorHAnsi" w:hAnsiTheme="minorHAnsi"/>
              <w:sz w:val="22"/>
              <w:szCs w:val="22"/>
              <w:lang w:val="en-US"/>
            </w:rPr>
          </w:pPr>
          <w:hyperlink w:anchor="_Toc529424274" w:history="1">
            <w:r w:rsidR="0026544B" w:rsidRPr="002D5A85">
              <w:rPr>
                <w:rStyle w:val="Hyperlink"/>
              </w:rPr>
              <w:t>5.5</w:t>
            </w:r>
            <w:r w:rsidR="0026544B">
              <w:rPr>
                <w:rFonts w:asciiTheme="minorHAnsi" w:hAnsiTheme="minorHAnsi"/>
                <w:sz w:val="22"/>
                <w:szCs w:val="22"/>
                <w:lang w:val="en-US"/>
              </w:rPr>
              <w:tab/>
            </w:r>
            <w:r w:rsidR="0026544B" w:rsidRPr="002D5A85">
              <w:rPr>
                <w:rStyle w:val="Hyperlink"/>
              </w:rPr>
              <w:t>Results</w:t>
            </w:r>
            <w:r w:rsidR="0026544B">
              <w:rPr>
                <w:webHidden/>
              </w:rPr>
              <w:tab/>
            </w:r>
            <w:r w:rsidR="0026544B">
              <w:rPr>
                <w:webHidden/>
              </w:rPr>
              <w:fldChar w:fldCharType="begin"/>
            </w:r>
            <w:r w:rsidR="0026544B">
              <w:rPr>
                <w:webHidden/>
              </w:rPr>
              <w:instrText xml:space="preserve"> PAGEREF _Toc529424274 \h </w:instrText>
            </w:r>
            <w:r w:rsidR="0026544B">
              <w:rPr>
                <w:webHidden/>
              </w:rPr>
            </w:r>
            <w:r w:rsidR="0026544B">
              <w:rPr>
                <w:webHidden/>
              </w:rPr>
              <w:fldChar w:fldCharType="separate"/>
            </w:r>
            <w:r w:rsidR="005F1D02">
              <w:rPr>
                <w:webHidden/>
              </w:rPr>
              <w:t>61</w:t>
            </w:r>
            <w:r w:rsidR="0026544B">
              <w:rPr>
                <w:webHidden/>
              </w:rPr>
              <w:fldChar w:fldCharType="end"/>
            </w:r>
          </w:hyperlink>
        </w:p>
        <w:p w14:paraId="63D4FA72" w14:textId="25425FFA" w:rsidR="0026544B" w:rsidRDefault="002579B8">
          <w:pPr>
            <w:pStyle w:val="TOC3"/>
            <w:rPr>
              <w:rFonts w:asciiTheme="minorHAnsi" w:hAnsiTheme="minorHAnsi"/>
              <w:sz w:val="22"/>
              <w:szCs w:val="22"/>
              <w:lang w:val="en-US"/>
            </w:rPr>
          </w:pPr>
          <w:hyperlink w:anchor="_Toc529424275" w:history="1">
            <w:r w:rsidR="0026544B" w:rsidRPr="002D5A85">
              <w:rPr>
                <w:rStyle w:val="Hyperlink"/>
              </w:rPr>
              <w:t>5.5.1</w:t>
            </w:r>
            <w:r w:rsidR="0026544B">
              <w:rPr>
                <w:rFonts w:asciiTheme="minorHAnsi" w:hAnsiTheme="minorHAnsi"/>
                <w:sz w:val="22"/>
                <w:szCs w:val="22"/>
                <w:lang w:val="en-US"/>
              </w:rPr>
              <w:tab/>
            </w:r>
            <w:r w:rsidR="0026544B" w:rsidRPr="002D5A85">
              <w:rPr>
                <w:rStyle w:val="Hyperlink"/>
              </w:rPr>
              <w:t>Artificial substrates</w:t>
            </w:r>
            <w:r w:rsidR="0026544B">
              <w:rPr>
                <w:webHidden/>
              </w:rPr>
              <w:tab/>
            </w:r>
            <w:r w:rsidR="0026544B">
              <w:rPr>
                <w:webHidden/>
              </w:rPr>
              <w:fldChar w:fldCharType="begin"/>
            </w:r>
            <w:r w:rsidR="0026544B">
              <w:rPr>
                <w:webHidden/>
              </w:rPr>
              <w:instrText xml:space="preserve"> PAGEREF _Toc529424275 \h </w:instrText>
            </w:r>
            <w:r w:rsidR="0026544B">
              <w:rPr>
                <w:webHidden/>
              </w:rPr>
            </w:r>
            <w:r w:rsidR="0026544B">
              <w:rPr>
                <w:webHidden/>
              </w:rPr>
              <w:fldChar w:fldCharType="separate"/>
            </w:r>
            <w:r w:rsidR="005F1D02">
              <w:rPr>
                <w:webHidden/>
              </w:rPr>
              <w:t>61</w:t>
            </w:r>
            <w:r w:rsidR="0026544B">
              <w:rPr>
                <w:webHidden/>
              </w:rPr>
              <w:fldChar w:fldCharType="end"/>
            </w:r>
          </w:hyperlink>
        </w:p>
        <w:p w14:paraId="7C98C36C" w14:textId="1B4D798E" w:rsidR="0026544B" w:rsidRDefault="002579B8">
          <w:pPr>
            <w:pStyle w:val="TOC3"/>
            <w:rPr>
              <w:rFonts w:asciiTheme="minorHAnsi" w:hAnsiTheme="minorHAnsi"/>
              <w:sz w:val="22"/>
              <w:szCs w:val="22"/>
              <w:lang w:val="en-US"/>
            </w:rPr>
          </w:pPr>
          <w:hyperlink w:anchor="_Toc529424276" w:history="1">
            <w:r w:rsidR="0026544B" w:rsidRPr="002D5A85">
              <w:rPr>
                <w:rStyle w:val="Hyperlink"/>
              </w:rPr>
              <w:t>5.5.2</w:t>
            </w:r>
            <w:r w:rsidR="0026544B">
              <w:rPr>
                <w:rFonts w:asciiTheme="minorHAnsi" w:hAnsiTheme="minorHAnsi"/>
                <w:sz w:val="22"/>
                <w:szCs w:val="22"/>
                <w:lang w:val="en-US"/>
              </w:rPr>
              <w:tab/>
            </w:r>
            <w:r w:rsidR="0026544B" w:rsidRPr="002D5A85">
              <w:rPr>
                <w:rStyle w:val="Hyperlink"/>
              </w:rPr>
              <w:t>Replicated Edge Sweep Samples (RESS)</w:t>
            </w:r>
            <w:r w:rsidR="0026544B">
              <w:rPr>
                <w:webHidden/>
              </w:rPr>
              <w:tab/>
            </w:r>
            <w:r w:rsidR="0026544B">
              <w:rPr>
                <w:webHidden/>
              </w:rPr>
              <w:fldChar w:fldCharType="begin"/>
            </w:r>
            <w:r w:rsidR="0026544B">
              <w:rPr>
                <w:webHidden/>
              </w:rPr>
              <w:instrText xml:space="preserve"> PAGEREF _Toc529424276 \h </w:instrText>
            </w:r>
            <w:r w:rsidR="0026544B">
              <w:rPr>
                <w:webHidden/>
              </w:rPr>
            </w:r>
            <w:r w:rsidR="0026544B">
              <w:rPr>
                <w:webHidden/>
              </w:rPr>
              <w:fldChar w:fldCharType="separate"/>
            </w:r>
            <w:r w:rsidR="005F1D02">
              <w:rPr>
                <w:webHidden/>
              </w:rPr>
              <w:t>63</w:t>
            </w:r>
            <w:r w:rsidR="0026544B">
              <w:rPr>
                <w:webHidden/>
              </w:rPr>
              <w:fldChar w:fldCharType="end"/>
            </w:r>
          </w:hyperlink>
        </w:p>
        <w:p w14:paraId="0B8E088A" w14:textId="225663D7" w:rsidR="0026544B" w:rsidRDefault="002579B8">
          <w:pPr>
            <w:pStyle w:val="TOC3"/>
            <w:rPr>
              <w:rFonts w:asciiTheme="minorHAnsi" w:hAnsiTheme="minorHAnsi"/>
              <w:sz w:val="22"/>
              <w:szCs w:val="22"/>
              <w:lang w:val="en-US"/>
            </w:rPr>
          </w:pPr>
          <w:hyperlink w:anchor="_Toc529424277" w:history="1">
            <w:r w:rsidR="0026544B" w:rsidRPr="002D5A85">
              <w:rPr>
                <w:rStyle w:val="Hyperlink"/>
              </w:rPr>
              <w:t>5.5.3</w:t>
            </w:r>
            <w:r w:rsidR="0026544B">
              <w:rPr>
                <w:rFonts w:asciiTheme="minorHAnsi" w:hAnsiTheme="minorHAnsi"/>
                <w:sz w:val="22"/>
                <w:szCs w:val="22"/>
                <w:lang w:val="en-US"/>
              </w:rPr>
              <w:tab/>
            </w:r>
            <w:r w:rsidR="0026544B" w:rsidRPr="002D5A85">
              <w:rPr>
                <w:rStyle w:val="Hyperlink"/>
              </w:rPr>
              <w:t>Additional crustacean surveys: bait traps</w:t>
            </w:r>
            <w:r w:rsidR="0026544B">
              <w:rPr>
                <w:webHidden/>
              </w:rPr>
              <w:tab/>
            </w:r>
            <w:r w:rsidR="0026544B">
              <w:rPr>
                <w:webHidden/>
              </w:rPr>
              <w:fldChar w:fldCharType="begin"/>
            </w:r>
            <w:r w:rsidR="0026544B">
              <w:rPr>
                <w:webHidden/>
              </w:rPr>
              <w:instrText xml:space="preserve"> PAGEREF _Toc529424277 \h </w:instrText>
            </w:r>
            <w:r w:rsidR="0026544B">
              <w:rPr>
                <w:webHidden/>
              </w:rPr>
            </w:r>
            <w:r w:rsidR="0026544B">
              <w:rPr>
                <w:webHidden/>
              </w:rPr>
              <w:fldChar w:fldCharType="separate"/>
            </w:r>
            <w:r w:rsidR="005F1D02">
              <w:rPr>
                <w:webHidden/>
              </w:rPr>
              <w:t>68</w:t>
            </w:r>
            <w:r w:rsidR="0026544B">
              <w:rPr>
                <w:webHidden/>
              </w:rPr>
              <w:fldChar w:fldCharType="end"/>
            </w:r>
          </w:hyperlink>
        </w:p>
        <w:p w14:paraId="62EA44D0" w14:textId="36F04F90" w:rsidR="0026544B" w:rsidRDefault="002579B8">
          <w:pPr>
            <w:pStyle w:val="TOC3"/>
            <w:rPr>
              <w:rFonts w:asciiTheme="minorHAnsi" w:hAnsiTheme="minorHAnsi"/>
              <w:sz w:val="22"/>
              <w:szCs w:val="22"/>
              <w:lang w:val="en-US"/>
            </w:rPr>
          </w:pPr>
          <w:hyperlink w:anchor="_Toc529424278" w:history="1">
            <w:r w:rsidR="0026544B" w:rsidRPr="002D5A85">
              <w:rPr>
                <w:rStyle w:val="Hyperlink"/>
              </w:rPr>
              <w:t>5.5.4</w:t>
            </w:r>
            <w:r w:rsidR="0026544B">
              <w:rPr>
                <w:rFonts w:asciiTheme="minorHAnsi" w:hAnsiTheme="minorHAnsi"/>
                <w:sz w:val="22"/>
                <w:szCs w:val="22"/>
                <w:lang w:val="en-US"/>
              </w:rPr>
              <w:tab/>
            </w:r>
            <w:r w:rsidR="0026544B" w:rsidRPr="002D5A85">
              <w:rPr>
                <w:rStyle w:val="Hyperlink"/>
              </w:rPr>
              <w:t>Additional crustacean surveys: RESS</w:t>
            </w:r>
            <w:r w:rsidR="0026544B">
              <w:rPr>
                <w:webHidden/>
              </w:rPr>
              <w:tab/>
            </w:r>
            <w:r w:rsidR="0026544B">
              <w:rPr>
                <w:webHidden/>
              </w:rPr>
              <w:fldChar w:fldCharType="begin"/>
            </w:r>
            <w:r w:rsidR="0026544B">
              <w:rPr>
                <w:webHidden/>
              </w:rPr>
              <w:instrText xml:space="preserve"> PAGEREF _Toc529424278 \h </w:instrText>
            </w:r>
            <w:r w:rsidR="0026544B">
              <w:rPr>
                <w:webHidden/>
              </w:rPr>
            </w:r>
            <w:r w:rsidR="0026544B">
              <w:rPr>
                <w:webHidden/>
              </w:rPr>
              <w:fldChar w:fldCharType="separate"/>
            </w:r>
            <w:r w:rsidR="005F1D02">
              <w:rPr>
                <w:webHidden/>
              </w:rPr>
              <w:t>73</w:t>
            </w:r>
            <w:r w:rsidR="0026544B">
              <w:rPr>
                <w:webHidden/>
              </w:rPr>
              <w:fldChar w:fldCharType="end"/>
            </w:r>
          </w:hyperlink>
        </w:p>
        <w:p w14:paraId="505EBF9F" w14:textId="3C272FDF" w:rsidR="0026544B" w:rsidRDefault="002579B8">
          <w:pPr>
            <w:pStyle w:val="TOC2"/>
            <w:rPr>
              <w:rFonts w:asciiTheme="minorHAnsi" w:hAnsiTheme="minorHAnsi"/>
              <w:sz w:val="22"/>
              <w:szCs w:val="22"/>
              <w:lang w:val="en-US"/>
            </w:rPr>
          </w:pPr>
          <w:hyperlink w:anchor="_Toc529424279" w:history="1">
            <w:r w:rsidR="0026544B" w:rsidRPr="002D5A85">
              <w:rPr>
                <w:rStyle w:val="Hyperlink"/>
              </w:rPr>
              <w:t>5.6</w:t>
            </w:r>
            <w:r w:rsidR="0026544B">
              <w:rPr>
                <w:rFonts w:asciiTheme="minorHAnsi" w:hAnsiTheme="minorHAnsi"/>
                <w:sz w:val="22"/>
                <w:szCs w:val="22"/>
                <w:lang w:val="en-US"/>
              </w:rPr>
              <w:tab/>
            </w:r>
            <w:r w:rsidR="0026544B" w:rsidRPr="002D5A85">
              <w:rPr>
                <w:rStyle w:val="Hyperlink"/>
              </w:rPr>
              <w:t>Discussion</w:t>
            </w:r>
            <w:r w:rsidR="0026544B">
              <w:rPr>
                <w:webHidden/>
              </w:rPr>
              <w:tab/>
            </w:r>
            <w:r w:rsidR="0026544B">
              <w:rPr>
                <w:webHidden/>
              </w:rPr>
              <w:fldChar w:fldCharType="begin"/>
            </w:r>
            <w:r w:rsidR="0026544B">
              <w:rPr>
                <w:webHidden/>
              </w:rPr>
              <w:instrText xml:space="preserve"> PAGEREF _Toc529424279 \h </w:instrText>
            </w:r>
            <w:r w:rsidR="0026544B">
              <w:rPr>
                <w:webHidden/>
              </w:rPr>
            </w:r>
            <w:r w:rsidR="0026544B">
              <w:rPr>
                <w:webHidden/>
              </w:rPr>
              <w:fldChar w:fldCharType="separate"/>
            </w:r>
            <w:r w:rsidR="005F1D02">
              <w:rPr>
                <w:webHidden/>
              </w:rPr>
              <w:t>77</w:t>
            </w:r>
            <w:r w:rsidR="0026544B">
              <w:rPr>
                <w:webHidden/>
              </w:rPr>
              <w:fldChar w:fldCharType="end"/>
            </w:r>
          </w:hyperlink>
        </w:p>
        <w:p w14:paraId="5DEA0B5B" w14:textId="6F148DF2" w:rsidR="0026544B" w:rsidRDefault="002579B8">
          <w:pPr>
            <w:pStyle w:val="TOC1"/>
            <w:rPr>
              <w:rFonts w:asciiTheme="minorHAnsi" w:hAnsiTheme="minorHAnsi"/>
              <w:b w:val="0"/>
              <w:sz w:val="22"/>
              <w:szCs w:val="22"/>
              <w:lang w:val="en-US"/>
            </w:rPr>
          </w:pPr>
          <w:hyperlink w:anchor="_Toc529424280" w:history="1">
            <w:r w:rsidR="0026544B" w:rsidRPr="002D5A85">
              <w:rPr>
                <w:rStyle w:val="Hyperlink"/>
              </w:rPr>
              <w:t>6.</w:t>
            </w:r>
            <w:r w:rsidR="0026544B">
              <w:rPr>
                <w:rFonts w:asciiTheme="minorHAnsi" w:hAnsiTheme="minorHAnsi"/>
                <w:b w:val="0"/>
                <w:sz w:val="22"/>
                <w:szCs w:val="22"/>
                <w:lang w:val="en-US"/>
              </w:rPr>
              <w:tab/>
            </w:r>
            <w:r w:rsidR="0026544B" w:rsidRPr="002D5A85">
              <w:rPr>
                <w:rStyle w:val="Hyperlink"/>
              </w:rPr>
              <w:t>Vegetation Diversity</w:t>
            </w:r>
            <w:r w:rsidR="0026544B">
              <w:rPr>
                <w:webHidden/>
              </w:rPr>
              <w:tab/>
            </w:r>
            <w:r w:rsidR="0026544B">
              <w:rPr>
                <w:webHidden/>
              </w:rPr>
              <w:fldChar w:fldCharType="begin"/>
            </w:r>
            <w:r w:rsidR="0026544B">
              <w:rPr>
                <w:webHidden/>
              </w:rPr>
              <w:instrText xml:space="preserve"> PAGEREF _Toc529424280 \h </w:instrText>
            </w:r>
            <w:r w:rsidR="0026544B">
              <w:rPr>
                <w:webHidden/>
              </w:rPr>
            </w:r>
            <w:r w:rsidR="0026544B">
              <w:rPr>
                <w:webHidden/>
              </w:rPr>
              <w:fldChar w:fldCharType="separate"/>
            </w:r>
            <w:r w:rsidR="005F1D02">
              <w:rPr>
                <w:webHidden/>
              </w:rPr>
              <w:t>79</w:t>
            </w:r>
            <w:r w:rsidR="0026544B">
              <w:rPr>
                <w:webHidden/>
              </w:rPr>
              <w:fldChar w:fldCharType="end"/>
            </w:r>
          </w:hyperlink>
        </w:p>
        <w:p w14:paraId="76C27EAB" w14:textId="501732A8" w:rsidR="0026544B" w:rsidRDefault="002579B8">
          <w:pPr>
            <w:pStyle w:val="TOC2"/>
            <w:rPr>
              <w:rFonts w:asciiTheme="minorHAnsi" w:hAnsiTheme="minorHAnsi"/>
              <w:sz w:val="22"/>
              <w:szCs w:val="22"/>
              <w:lang w:val="en-US"/>
            </w:rPr>
          </w:pPr>
          <w:hyperlink w:anchor="_Toc529424281" w:history="1">
            <w:r w:rsidR="0026544B" w:rsidRPr="002D5A85">
              <w:rPr>
                <w:rStyle w:val="Hyperlink"/>
              </w:rPr>
              <w:t>6.1</w:t>
            </w:r>
            <w:r w:rsidR="0026544B">
              <w:rPr>
                <w:rFonts w:asciiTheme="minorHAnsi" w:hAnsiTheme="minorHAnsi"/>
                <w:sz w:val="22"/>
                <w:szCs w:val="22"/>
                <w:lang w:val="en-US"/>
              </w:rPr>
              <w:tab/>
            </w:r>
            <w:r w:rsidR="0026544B" w:rsidRPr="002D5A85">
              <w:rPr>
                <w:rStyle w:val="Hyperlink"/>
              </w:rPr>
              <w:t>Introduction</w:t>
            </w:r>
            <w:r w:rsidR="0026544B">
              <w:rPr>
                <w:webHidden/>
              </w:rPr>
              <w:tab/>
            </w:r>
            <w:r w:rsidR="0026544B">
              <w:rPr>
                <w:webHidden/>
              </w:rPr>
              <w:fldChar w:fldCharType="begin"/>
            </w:r>
            <w:r w:rsidR="0026544B">
              <w:rPr>
                <w:webHidden/>
              </w:rPr>
              <w:instrText xml:space="preserve"> PAGEREF _Toc529424281 \h </w:instrText>
            </w:r>
            <w:r w:rsidR="0026544B">
              <w:rPr>
                <w:webHidden/>
              </w:rPr>
            </w:r>
            <w:r w:rsidR="0026544B">
              <w:rPr>
                <w:webHidden/>
              </w:rPr>
              <w:fldChar w:fldCharType="separate"/>
            </w:r>
            <w:r w:rsidR="005F1D02">
              <w:rPr>
                <w:webHidden/>
              </w:rPr>
              <w:t>79</w:t>
            </w:r>
            <w:r w:rsidR="0026544B">
              <w:rPr>
                <w:webHidden/>
              </w:rPr>
              <w:fldChar w:fldCharType="end"/>
            </w:r>
          </w:hyperlink>
        </w:p>
        <w:p w14:paraId="1E825372" w14:textId="3BD67FCC" w:rsidR="0026544B" w:rsidRDefault="002579B8">
          <w:pPr>
            <w:pStyle w:val="TOC2"/>
            <w:rPr>
              <w:rFonts w:asciiTheme="minorHAnsi" w:hAnsiTheme="minorHAnsi"/>
              <w:sz w:val="22"/>
              <w:szCs w:val="22"/>
              <w:lang w:val="en-US"/>
            </w:rPr>
          </w:pPr>
          <w:hyperlink w:anchor="_Toc529424282" w:history="1">
            <w:r w:rsidR="0026544B" w:rsidRPr="002D5A85">
              <w:rPr>
                <w:rStyle w:val="Hyperlink"/>
              </w:rPr>
              <w:t>6.2</w:t>
            </w:r>
            <w:r w:rsidR="0026544B">
              <w:rPr>
                <w:rFonts w:asciiTheme="minorHAnsi" w:hAnsiTheme="minorHAnsi"/>
                <w:sz w:val="22"/>
                <w:szCs w:val="22"/>
                <w:lang w:val="en-US"/>
              </w:rPr>
              <w:tab/>
            </w:r>
            <w:r w:rsidR="0026544B" w:rsidRPr="002D5A85">
              <w:rPr>
                <w:rStyle w:val="Hyperlink"/>
              </w:rPr>
              <w:t>Area specific evaluation questions</w:t>
            </w:r>
            <w:r w:rsidR="0026544B">
              <w:rPr>
                <w:webHidden/>
              </w:rPr>
              <w:tab/>
            </w:r>
            <w:r w:rsidR="0026544B">
              <w:rPr>
                <w:webHidden/>
              </w:rPr>
              <w:fldChar w:fldCharType="begin"/>
            </w:r>
            <w:r w:rsidR="0026544B">
              <w:rPr>
                <w:webHidden/>
              </w:rPr>
              <w:instrText xml:space="preserve"> PAGEREF _Toc529424282 \h </w:instrText>
            </w:r>
            <w:r w:rsidR="0026544B">
              <w:rPr>
                <w:webHidden/>
              </w:rPr>
            </w:r>
            <w:r w:rsidR="0026544B">
              <w:rPr>
                <w:webHidden/>
              </w:rPr>
              <w:fldChar w:fldCharType="separate"/>
            </w:r>
            <w:r w:rsidR="005F1D02">
              <w:rPr>
                <w:webHidden/>
              </w:rPr>
              <w:t>79</w:t>
            </w:r>
            <w:r w:rsidR="0026544B">
              <w:rPr>
                <w:webHidden/>
              </w:rPr>
              <w:fldChar w:fldCharType="end"/>
            </w:r>
          </w:hyperlink>
        </w:p>
        <w:p w14:paraId="08C7F07E" w14:textId="1F55D38C" w:rsidR="0026544B" w:rsidRDefault="002579B8">
          <w:pPr>
            <w:pStyle w:val="TOC2"/>
            <w:rPr>
              <w:rFonts w:asciiTheme="minorHAnsi" w:hAnsiTheme="minorHAnsi"/>
              <w:sz w:val="22"/>
              <w:szCs w:val="22"/>
              <w:lang w:val="en-US"/>
            </w:rPr>
          </w:pPr>
          <w:hyperlink w:anchor="_Toc529424283" w:history="1">
            <w:r w:rsidR="0026544B" w:rsidRPr="002D5A85">
              <w:rPr>
                <w:rStyle w:val="Hyperlink"/>
              </w:rPr>
              <w:t>6.3</w:t>
            </w:r>
            <w:r w:rsidR="0026544B">
              <w:rPr>
                <w:rFonts w:asciiTheme="minorHAnsi" w:hAnsiTheme="minorHAnsi"/>
                <w:sz w:val="22"/>
                <w:szCs w:val="22"/>
                <w:lang w:val="en-US"/>
              </w:rPr>
              <w:tab/>
            </w:r>
            <w:r w:rsidR="0026544B" w:rsidRPr="002D5A85">
              <w:rPr>
                <w:rStyle w:val="Hyperlink"/>
              </w:rPr>
              <w:t>Main findings from the vegetation monitoring program</w:t>
            </w:r>
            <w:r w:rsidR="0026544B">
              <w:rPr>
                <w:webHidden/>
              </w:rPr>
              <w:tab/>
            </w:r>
            <w:r w:rsidR="0026544B">
              <w:rPr>
                <w:webHidden/>
              </w:rPr>
              <w:fldChar w:fldCharType="begin"/>
            </w:r>
            <w:r w:rsidR="0026544B">
              <w:rPr>
                <w:webHidden/>
              </w:rPr>
              <w:instrText xml:space="preserve"> PAGEREF _Toc529424283 \h </w:instrText>
            </w:r>
            <w:r w:rsidR="0026544B">
              <w:rPr>
                <w:webHidden/>
              </w:rPr>
            </w:r>
            <w:r w:rsidR="0026544B">
              <w:rPr>
                <w:webHidden/>
              </w:rPr>
              <w:fldChar w:fldCharType="separate"/>
            </w:r>
            <w:r w:rsidR="005F1D02">
              <w:rPr>
                <w:webHidden/>
              </w:rPr>
              <w:t>80</w:t>
            </w:r>
            <w:r w:rsidR="0026544B">
              <w:rPr>
                <w:webHidden/>
              </w:rPr>
              <w:fldChar w:fldCharType="end"/>
            </w:r>
          </w:hyperlink>
        </w:p>
        <w:p w14:paraId="7961CE76" w14:textId="04111CBF" w:rsidR="0026544B" w:rsidRDefault="002579B8">
          <w:pPr>
            <w:pStyle w:val="TOC3"/>
            <w:rPr>
              <w:rFonts w:asciiTheme="minorHAnsi" w:hAnsiTheme="minorHAnsi"/>
              <w:sz w:val="22"/>
              <w:szCs w:val="22"/>
              <w:lang w:val="en-US"/>
            </w:rPr>
          </w:pPr>
          <w:hyperlink w:anchor="_Toc529424284" w:history="1">
            <w:r w:rsidR="0026544B" w:rsidRPr="002D5A85">
              <w:rPr>
                <w:rStyle w:val="Hyperlink"/>
              </w:rPr>
              <w:t>6.3.1</w:t>
            </w:r>
            <w:r w:rsidR="0026544B">
              <w:rPr>
                <w:rFonts w:asciiTheme="minorHAnsi" w:hAnsiTheme="minorHAnsi"/>
                <w:sz w:val="22"/>
                <w:szCs w:val="22"/>
                <w:lang w:val="en-US"/>
              </w:rPr>
              <w:tab/>
            </w:r>
            <w:r w:rsidR="0026544B" w:rsidRPr="002D5A85">
              <w:rPr>
                <w:rStyle w:val="Hyperlink"/>
              </w:rPr>
              <w:t>Findings from 2017–18</w:t>
            </w:r>
            <w:r w:rsidR="0026544B">
              <w:rPr>
                <w:webHidden/>
              </w:rPr>
              <w:tab/>
            </w:r>
            <w:r w:rsidR="0026544B">
              <w:rPr>
                <w:webHidden/>
              </w:rPr>
              <w:fldChar w:fldCharType="begin"/>
            </w:r>
            <w:r w:rsidR="0026544B">
              <w:rPr>
                <w:webHidden/>
              </w:rPr>
              <w:instrText xml:space="preserve"> PAGEREF _Toc529424284 \h </w:instrText>
            </w:r>
            <w:r w:rsidR="0026544B">
              <w:rPr>
                <w:webHidden/>
              </w:rPr>
            </w:r>
            <w:r w:rsidR="0026544B">
              <w:rPr>
                <w:webHidden/>
              </w:rPr>
              <w:fldChar w:fldCharType="separate"/>
            </w:r>
            <w:r w:rsidR="005F1D02">
              <w:rPr>
                <w:webHidden/>
              </w:rPr>
              <w:t>80</w:t>
            </w:r>
            <w:r w:rsidR="0026544B">
              <w:rPr>
                <w:webHidden/>
              </w:rPr>
              <w:fldChar w:fldCharType="end"/>
            </w:r>
          </w:hyperlink>
        </w:p>
        <w:p w14:paraId="383A8A04" w14:textId="4F996AFD" w:rsidR="0026544B" w:rsidRDefault="002579B8">
          <w:pPr>
            <w:pStyle w:val="TOC3"/>
            <w:rPr>
              <w:rFonts w:asciiTheme="minorHAnsi" w:hAnsiTheme="minorHAnsi"/>
              <w:sz w:val="22"/>
              <w:szCs w:val="22"/>
              <w:lang w:val="en-US"/>
            </w:rPr>
          </w:pPr>
          <w:hyperlink w:anchor="_Toc529424285" w:history="1">
            <w:r w:rsidR="0026544B" w:rsidRPr="002D5A85">
              <w:rPr>
                <w:rStyle w:val="Hyperlink"/>
              </w:rPr>
              <w:t>6.3.2</w:t>
            </w:r>
            <w:r w:rsidR="0026544B">
              <w:rPr>
                <w:rFonts w:asciiTheme="minorHAnsi" w:hAnsiTheme="minorHAnsi"/>
                <w:sz w:val="22"/>
                <w:szCs w:val="22"/>
                <w:lang w:val="en-US"/>
              </w:rPr>
              <w:tab/>
            </w:r>
            <w:r w:rsidR="0026544B" w:rsidRPr="002D5A85">
              <w:rPr>
                <w:rStyle w:val="Hyperlink"/>
              </w:rPr>
              <w:t>How these build on findings from years 1 to 3</w:t>
            </w:r>
            <w:r w:rsidR="0026544B">
              <w:rPr>
                <w:webHidden/>
              </w:rPr>
              <w:tab/>
            </w:r>
            <w:r w:rsidR="0026544B">
              <w:rPr>
                <w:webHidden/>
              </w:rPr>
              <w:fldChar w:fldCharType="begin"/>
            </w:r>
            <w:r w:rsidR="0026544B">
              <w:rPr>
                <w:webHidden/>
              </w:rPr>
              <w:instrText xml:space="preserve"> PAGEREF _Toc529424285 \h </w:instrText>
            </w:r>
            <w:r w:rsidR="0026544B">
              <w:rPr>
                <w:webHidden/>
              </w:rPr>
            </w:r>
            <w:r w:rsidR="0026544B">
              <w:rPr>
                <w:webHidden/>
              </w:rPr>
              <w:fldChar w:fldCharType="separate"/>
            </w:r>
            <w:r w:rsidR="005F1D02">
              <w:rPr>
                <w:webHidden/>
              </w:rPr>
              <w:t>80</w:t>
            </w:r>
            <w:r w:rsidR="0026544B">
              <w:rPr>
                <w:webHidden/>
              </w:rPr>
              <w:fldChar w:fldCharType="end"/>
            </w:r>
          </w:hyperlink>
        </w:p>
        <w:p w14:paraId="38CD8CC0" w14:textId="5BE3738B" w:rsidR="0026544B" w:rsidRDefault="002579B8">
          <w:pPr>
            <w:pStyle w:val="TOC2"/>
            <w:rPr>
              <w:rFonts w:asciiTheme="minorHAnsi" w:hAnsiTheme="minorHAnsi"/>
              <w:sz w:val="22"/>
              <w:szCs w:val="22"/>
              <w:lang w:val="en-US"/>
            </w:rPr>
          </w:pPr>
          <w:hyperlink w:anchor="_Toc529424286" w:history="1">
            <w:r w:rsidR="0026544B" w:rsidRPr="002D5A85">
              <w:rPr>
                <w:rStyle w:val="Hyperlink"/>
              </w:rPr>
              <w:t>6.4</w:t>
            </w:r>
            <w:r w:rsidR="0026544B">
              <w:rPr>
                <w:rFonts w:asciiTheme="minorHAnsi" w:hAnsiTheme="minorHAnsi"/>
                <w:sz w:val="22"/>
                <w:szCs w:val="22"/>
                <w:lang w:val="en-US"/>
              </w:rPr>
              <w:tab/>
            </w:r>
            <w:r w:rsidR="0026544B" w:rsidRPr="002D5A85">
              <w:rPr>
                <w:rStyle w:val="Hyperlink"/>
              </w:rPr>
              <w:t>Methods</w:t>
            </w:r>
            <w:r w:rsidR="0026544B">
              <w:rPr>
                <w:webHidden/>
              </w:rPr>
              <w:tab/>
            </w:r>
            <w:r w:rsidR="0026544B">
              <w:rPr>
                <w:webHidden/>
              </w:rPr>
              <w:fldChar w:fldCharType="begin"/>
            </w:r>
            <w:r w:rsidR="0026544B">
              <w:rPr>
                <w:webHidden/>
              </w:rPr>
              <w:instrText xml:space="preserve"> PAGEREF _Toc529424286 \h </w:instrText>
            </w:r>
            <w:r w:rsidR="0026544B">
              <w:rPr>
                <w:webHidden/>
              </w:rPr>
            </w:r>
            <w:r w:rsidR="0026544B">
              <w:rPr>
                <w:webHidden/>
              </w:rPr>
              <w:fldChar w:fldCharType="separate"/>
            </w:r>
            <w:r w:rsidR="005F1D02">
              <w:rPr>
                <w:webHidden/>
              </w:rPr>
              <w:t>81</w:t>
            </w:r>
            <w:r w:rsidR="0026544B">
              <w:rPr>
                <w:webHidden/>
              </w:rPr>
              <w:fldChar w:fldCharType="end"/>
            </w:r>
          </w:hyperlink>
        </w:p>
        <w:p w14:paraId="409D7EA9" w14:textId="63BDC4F7" w:rsidR="0026544B" w:rsidRDefault="002579B8">
          <w:pPr>
            <w:pStyle w:val="TOC3"/>
            <w:rPr>
              <w:rFonts w:asciiTheme="minorHAnsi" w:hAnsiTheme="minorHAnsi"/>
              <w:sz w:val="22"/>
              <w:szCs w:val="22"/>
              <w:lang w:val="en-US"/>
            </w:rPr>
          </w:pPr>
          <w:hyperlink w:anchor="_Toc529424287" w:history="1">
            <w:r w:rsidR="0026544B" w:rsidRPr="002D5A85">
              <w:rPr>
                <w:rStyle w:val="Hyperlink"/>
              </w:rPr>
              <w:t>6.4.1</w:t>
            </w:r>
            <w:r w:rsidR="0026544B">
              <w:rPr>
                <w:rFonts w:asciiTheme="minorHAnsi" w:hAnsiTheme="minorHAnsi"/>
                <w:sz w:val="22"/>
                <w:szCs w:val="22"/>
                <w:lang w:val="en-US"/>
              </w:rPr>
              <w:tab/>
            </w:r>
            <w:r w:rsidR="0026544B" w:rsidRPr="002D5A85">
              <w:rPr>
                <w:rStyle w:val="Hyperlink"/>
              </w:rPr>
              <w:t>Sampling</w:t>
            </w:r>
            <w:r w:rsidR="0026544B">
              <w:rPr>
                <w:webHidden/>
              </w:rPr>
              <w:tab/>
            </w:r>
            <w:r w:rsidR="0026544B">
              <w:rPr>
                <w:webHidden/>
              </w:rPr>
              <w:fldChar w:fldCharType="begin"/>
            </w:r>
            <w:r w:rsidR="0026544B">
              <w:rPr>
                <w:webHidden/>
              </w:rPr>
              <w:instrText xml:space="preserve"> PAGEREF _Toc529424287 \h </w:instrText>
            </w:r>
            <w:r w:rsidR="0026544B">
              <w:rPr>
                <w:webHidden/>
              </w:rPr>
            </w:r>
            <w:r w:rsidR="0026544B">
              <w:rPr>
                <w:webHidden/>
              </w:rPr>
              <w:fldChar w:fldCharType="separate"/>
            </w:r>
            <w:r w:rsidR="005F1D02">
              <w:rPr>
                <w:webHidden/>
              </w:rPr>
              <w:t>81</w:t>
            </w:r>
            <w:r w:rsidR="0026544B">
              <w:rPr>
                <w:webHidden/>
              </w:rPr>
              <w:fldChar w:fldCharType="end"/>
            </w:r>
          </w:hyperlink>
        </w:p>
        <w:p w14:paraId="7510FC39" w14:textId="66663D46" w:rsidR="0026544B" w:rsidRDefault="002579B8">
          <w:pPr>
            <w:pStyle w:val="TOC3"/>
            <w:rPr>
              <w:rFonts w:asciiTheme="minorHAnsi" w:hAnsiTheme="minorHAnsi"/>
              <w:sz w:val="22"/>
              <w:szCs w:val="22"/>
              <w:lang w:val="en-US"/>
            </w:rPr>
          </w:pPr>
          <w:hyperlink w:anchor="_Toc529424288" w:history="1">
            <w:r w:rsidR="0026544B" w:rsidRPr="002D5A85">
              <w:rPr>
                <w:rStyle w:val="Hyperlink"/>
              </w:rPr>
              <w:t>6.4.2</w:t>
            </w:r>
            <w:r w:rsidR="0026544B">
              <w:rPr>
                <w:rFonts w:asciiTheme="minorHAnsi" w:hAnsiTheme="minorHAnsi"/>
                <w:sz w:val="22"/>
                <w:szCs w:val="22"/>
                <w:lang w:val="en-US"/>
              </w:rPr>
              <w:tab/>
            </w:r>
            <w:r w:rsidR="0026544B" w:rsidRPr="002D5A85">
              <w:rPr>
                <w:rStyle w:val="Hyperlink"/>
              </w:rPr>
              <w:t>Analyses</w:t>
            </w:r>
            <w:r w:rsidR="0026544B">
              <w:rPr>
                <w:webHidden/>
              </w:rPr>
              <w:tab/>
            </w:r>
            <w:r w:rsidR="0026544B">
              <w:rPr>
                <w:webHidden/>
              </w:rPr>
              <w:fldChar w:fldCharType="begin"/>
            </w:r>
            <w:r w:rsidR="0026544B">
              <w:rPr>
                <w:webHidden/>
              </w:rPr>
              <w:instrText xml:space="preserve"> PAGEREF _Toc529424288 \h </w:instrText>
            </w:r>
            <w:r w:rsidR="0026544B">
              <w:rPr>
                <w:webHidden/>
              </w:rPr>
            </w:r>
            <w:r w:rsidR="0026544B">
              <w:rPr>
                <w:webHidden/>
              </w:rPr>
              <w:fldChar w:fldCharType="separate"/>
            </w:r>
            <w:r w:rsidR="005F1D02">
              <w:rPr>
                <w:webHidden/>
              </w:rPr>
              <w:t>83</w:t>
            </w:r>
            <w:r w:rsidR="0026544B">
              <w:rPr>
                <w:webHidden/>
              </w:rPr>
              <w:fldChar w:fldCharType="end"/>
            </w:r>
          </w:hyperlink>
        </w:p>
        <w:p w14:paraId="27A906F4" w14:textId="4B1CB825" w:rsidR="0026544B" w:rsidRDefault="002579B8">
          <w:pPr>
            <w:pStyle w:val="TOC2"/>
            <w:rPr>
              <w:rFonts w:asciiTheme="minorHAnsi" w:hAnsiTheme="minorHAnsi"/>
              <w:sz w:val="22"/>
              <w:szCs w:val="22"/>
              <w:lang w:val="en-US"/>
            </w:rPr>
          </w:pPr>
          <w:hyperlink w:anchor="_Toc529424289" w:history="1">
            <w:r w:rsidR="0026544B" w:rsidRPr="002D5A85">
              <w:rPr>
                <w:rStyle w:val="Hyperlink"/>
              </w:rPr>
              <w:t>6.5</w:t>
            </w:r>
            <w:r w:rsidR="0026544B">
              <w:rPr>
                <w:rFonts w:asciiTheme="minorHAnsi" w:hAnsiTheme="minorHAnsi"/>
                <w:sz w:val="22"/>
                <w:szCs w:val="22"/>
                <w:lang w:val="en-US"/>
              </w:rPr>
              <w:tab/>
            </w:r>
            <w:r w:rsidR="0026544B" w:rsidRPr="002D5A85">
              <w:rPr>
                <w:rStyle w:val="Hyperlink"/>
              </w:rPr>
              <w:t>Results</w:t>
            </w:r>
            <w:r w:rsidR="0026544B">
              <w:rPr>
                <w:webHidden/>
              </w:rPr>
              <w:tab/>
            </w:r>
            <w:r w:rsidR="0026544B">
              <w:rPr>
                <w:webHidden/>
              </w:rPr>
              <w:fldChar w:fldCharType="begin"/>
            </w:r>
            <w:r w:rsidR="0026544B">
              <w:rPr>
                <w:webHidden/>
              </w:rPr>
              <w:instrText xml:space="preserve"> PAGEREF _Toc529424289 \h </w:instrText>
            </w:r>
            <w:r w:rsidR="0026544B">
              <w:rPr>
                <w:webHidden/>
              </w:rPr>
            </w:r>
            <w:r w:rsidR="0026544B">
              <w:rPr>
                <w:webHidden/>
              </w:rPr>
              <w:fldChar w:fldCharType="separate"/>
            </w:r>
            <w:r w:rsidR="005F1D02">
              <w:rPr>
                <w:webHidden/>
              </w:rPr>
              <w:t>85</w:t>
            </w:r>
            <w:r w:rsidR="0026544B">
              <w:rPr>
                <w:webHidden/>
              </w:rPr>
              <w:fldChar w:fldCharType="end"/>
            </w:r>
          </w:hyperlink>
        </w:p>
        <w:p w14:paraId="1A7C7604" w14:textId="7D002C03" w:rsidR="0026544B" w:rsidRDefault="002579B8">
          <w:pPr>
            <w:pStyle w:val="TOC3"/>
            <w:rPr>
              <w:rFonts w:asciiTheme="minorHAnsi" w:hAnsiTheme="minorHAnsi"/>
              <w:sz w:val="22"/>
              <w:szCs w:val="22"/>
              <w:lang w:val="en-US"/>
            </w:rPr>
          </w:pPr>
          <w:hyperlink w:anchor="_Toc529424290" w:history="1">
            <w:r w:rsidR="0026544B" w:rsidRPr="002D5A85">
              <w:rPr>
                <w:rStyle w:val="Hyperlink"/>
              </w:rPr>
              <w:t>6.5.1</w:t>
            </w:r>
            <w:r w:rsidR="0026544B">
              <w:rPr>
                <w:rFonts w:asciiTheme="minorHAnsi" w:hAnsiTheme="minorHAnsi"/>
                <w:sz w:val="22"/>
                <w:szCs w:val="22"/>
                <w:lang w:val="en-US"/>
              </w:rPr>
              <w:tab/>
            </w:r>
            <w:r w:rsidR="0026544B" w:rsidRPr="002D5A85">
              <w:rPr>
                <w:rStyle w:val="Hyperlink"/>
              </w:rPr>
              <w:t>Relevant flow components delivered to the lower Goulburn River in 2017–18</w:t>
            </w:r>
            <w:r w:rsidR="0026544B">
              <w:rPr>
                <w:webHidden/>
              </w:rPr>
              <w:tab/>
            </w:r>
            <w:r w:rsidR="0026544B">
              <w:rPr>
                <w:webHidden/>
              </w:rPr>
              <w:fldChar w:fldCharType="begin"/>
            </w:r>
            <w:r w:rsidR="0026544B">
              <w:rPr>
                <w:webHidden/>
              </w:rPr>
              <w:instrText xml:space="preserve"> PAGEREF _Toc529424290 \h </w:instrText>
            </w:r>
            <w:r w:rsidR="0026544B">
              <w:rPr>
                <w:webHidden/>
              </w:rPr>
            </w:r>
            <w:r w:rsidR="0026544B">
              <w:rPr>
                <w:webHidden/>
              </w:rPr>
              <w:fldChar w:fldCharType="separate"/>
            </w:r>
            <w:r w:rsidR="005F1D02">
              <w:rPr>
                <w:webHidden/>
              </w:rPr>
              <w:t>85</w:t>
            </w:r>
            <w:r w:rsidR="0026544B">
              <w:rPr>
                <w:webHidden/>
              </w:rPr>
              <w:fldChar w:fldCharType="end"/>
            </w:r>
          </w:hyperlink>
        </w:p>
        <w:p w14:paraId="33C833D9" w14:textId="7CD6D09E" w:rsidR="0026544B" w:rsidRDefault="002579B8">
          <w:pPr>
            <w:pStyle w:val="TOC3"/>
            <w:rPr>
              <w:rFonts w:asciiTheme="minorHAnsi" w:hAnsiTheme="minorHAnsi"/>
              <w:sz w:val="22"/>
              <w:szCs w:val="22"/>
              <w:lang w:val="en-US"/>
            </w:rPr>
          </w:pPr>
          <w:hyperlink w:anchor="_Toc529424291" w:history="1">
            <w:r w:rsidR="0026544B" w:rsidRPr="002D5A85">
              <w:rPr>
                <w:rStyle w:val="Hyperlink"/>
              </w:rPr>
              <w:t>6.5.2</w:t>
            </w:r>
            <w:r w:rsidR="0026544B">
              <w:rPr>
                <w:rFonts w:asciiTheme="minorHAnsi" w:hAnsiTheme="minorHAnsi"/>
                <w:sz w:val="22"/>
                <w:szCs w:val="22"/>
                <w:lang w:val="en-US"/>
              </w:rPr>
              <w:tab/>
            </w:r>
            <w:r w:rsidR="0026544B" w:rsidRPr="002D5A85">
              <w:rPr>
                <w:rStyle w:val="Hyperlink"/>
              </w:rPr>
              <w:t>Vegetation trajectories and flow 2017–18</w:t>
            </w:r>
            <w:r w:rsidR="0026544B">
              <w:rPr>
                <w:webHidden/>
              </w:rPr>
              <w:tab/>
            </w:r>
            <w:r w:rsidR="0026544B">
              <w:rPr>
                <w:webHidden/>
              </w:rPr>
              <w:fldChar w:fldCharType="begin"/>
            </w:r>
            <w:r w:rsidR="0026544B">
              <w:rPr>
                <w:webHidden/>
              </w:rPr>
              <w:instrText xml:space="preserve"> PAGEREF _Toc529424291 \h </w:instrText>
            </w:r>
            <w:r w:rsidR="0026544B">
              <w:rPr>
                <w:webHidden/>
              </w:rPr>
            </w:r>
            <w:r w:rsidR="0026544B">
              <w:rPr>
                <w:webHidden/>
              </w:rPr>
              <w:fldChar w:fldCharType="separate"/>
            </w:r>
            <w:r w:rsidR="005F1D02">
              <w:rPr>
                <w:webHidden/>
              </w:rPr>
              <w:t>85</w:t>
            </w:r>
            <w:r w:rsidR="0026544B">
              <w:rPr>
                <w:webHidden/>
              </w:rPr>
              <w:fldChar w:fldCharType="end"/>
            </w:r>
          </w:hyperlink>
        </w:p>
        <w:p w14:paraId="2279CEBF" w14:textId="6D09269D" w:rsidR="0026544B" w:rsidRDefault="002579B8">
          <w:pPr>
            <w:pStyle w:val="TOC3"/>
            <w:rPr>
              <w:rFonts w:asciiTheme="minorHAnsi" w:hAnsiTheme="minorHAnsi"/>
              <w:sz w:val="22"/>
              <w:szCs w:val="22"/>
              <w:lang w:val="en-US"/>
            </w:rPr>
          </w:pPr>
          <w:hyperlink w:anchor="_Toc529424292" w:history="1">
            <w:r w:rsidR="0026544B" w:rsidRPr="002D5A85">
              <w:rPr>
                <w:rStyle w:val="Hyperlink"/>
              </w:rPr>
              <w:t>6.5.3</w:t>
            </w:r>
            <w:r w:rsidR="0026544B">
              <w:rPr>
                <w:rFonts w:asciiTheme="minorHAnsi" w:hAnsiTheme="minorHAnsi"/>
                <w:sz w:val="22"/>
                <w:szCs w:val="22"/>
                <w:lang w:val="en-US"/>
              </w:rPr>
              <w:tab/>
            </w:r>
            <w:r w:rsidR="0026544B" w:rsidRPr="002D5A85">
              <w:rPr>
                <w:rStyle w:val="Hyperlink"/>
              </w:rPr>
              <w:t>Vegetation responses to hydrologic conditions</w:t>
            </w:r>
            <w:r w:rsidR="0026544B">
              <w:rPr>
                <w:webHidden/>
              </w:rPr>
              <w:tab/>
            </w:r>
            <w:r w:rsidR="0026544B">
              <w:rPr>
                <w:webHidden/>
              </w:rPr>
              <w:fldChar w:fldCharType="begin"/>
            </w:r>
            <w:r w:rsidR="0026544B">
              <w:rPr>
                <w:webHidden/>
              </w:rPr>
              <w:instrText xml:space="preserve"> PAGEREF _Toc529424292 \h </w:instrText>
            </w:r>
            <w:r w:rsidR="0026544B">
              <w:rPr>
                <w:webHidden/>
              </w:rPr>
            </w:r>
            <w:r w:rsidR="0026544B">
              <w:rPr>
                <w:webHidden/>
              </w:rPr>
              <w:fldChar w:fldCharType="separate"/>
            </w:r>
            <w:r w:rsidR="005F1D02">
              <w:rPr>
                <w:webHidden/>
              </w:rPr>
              <w:t>86</w:t>
            </w:r>
            <w:r w:rsidR="0026544B">
              <w:rPr>
                <w:webHidden/>
              </w:rPr>
              <w:fldChar w:fldCharType="end"/>
            </w:r>
          </w:hyperlink>
        </w:p>
        <w:p w14:paraId="35FD30BB" w14:textId="59A42F73" w:rsidR="0026544B" w:rsidRDefault="002579B8">
          <w:pPr>
            <w:pStyle w:val="TOC3"/>
            <w:rPr>
              <w:rFonts w:asciiTheme="minorHAnsi" w:hAnsiTheme="minorHAnsi"/>
              <w:sz w:val="22"/>
              <w:szCs w:val="22"/>
              <w:lang w:val="en-US"/>
            </w:rPr>
          </w:pPr>
          <w:hyperlink w:anchor="_Toc529424293" w:history="1">
            <w:r w:rsidR="0026544B" w:rsidRPr="002D5A85">
              <w:rPr>
                <w:rStyle w:val="Hyperlink"/>
              </w:rPr>
              <w:t>6.5.4</w:t>
            </w:r>
            <w:r w:rsidR="0026544B">
              <w:rPr>
                <w:rFonts w:asciiTheme="minorHAnsi" w:hAnsiTheme="minorHAnsi"/>
                <w:sz w:val="22"/>
                <w:szCs w:val="22"/>
                <w:lang w:val="en-US"/>
              </w:rPr>
              <w:tab/>
            </w:r>
            <w:r w:rsidR="0026544B" w:rsidRPr="002D5A85">
              <w:rPr>
                <w:rStyle w:val="Hyperlink"/>
              </w:rPr>
              <w:t>Changes in patterns of species distribution along the elevation gradient</w:t>
            </w:r>
            <w:r w:rsidR="0026544B">
              <w:rPr>
                <w:webHidden/>
              </w:rPr>
              <w:tab/>
            </w:r>
            <w:r w:rsidR="0026544B">
              <w:rPr>
                <w:webHidden/>
              </w:rPr>
              <w:fldChar w:fldCharType="begin"/>
            </w:r>
            <w:r w:rsidR="0026544B">
              <w:rPr>
                <w:webHidden/>
              </w:rPr>
              <w:instrText xml:space="preserve"> PAGEREF _Toc529424293 \h </w:instrText>
            </w:r>
            <w:r w:rsidR="0026544B">
              <w:rPr>
                <w:webHidden/>
              </w:rPr>
            </w:r>
            <w:r w:rsidR="0026544B">
              <w:rPr>
                <w:webHidden/>
              </w:rPr>
              <w:fldChar w:fldCharType="separate"/>
            </w:r>
            <w:r w:rsidR="005F1D02">
              <w:rPr>
                <w:webHidden/>
              </w:rPr>
              <w:t>86</w:t>
            </w:r>
            <w:r w:rsidR="0026544B">
              <w:rPr>
                <w:webHidden/>
              </w:rPr>
              <w:fldChar w:fldCharType="end"/>
            </w:r>
          </w:hyperlink>
        </w:p>
        <w:p w14:paraId="4D434A61" w14:textId="21C601F7" w:rsidR="0026544B" w:rsidRDefault="002579B8">
          <w:pPr>
            <w:pStyle w:val="TOC3"/>
            <w:rPr>
              <w:rFonts w:asciiTheme="minorHAnsi" w:hAnsiTheme="minorHAnsi"/>
              <w:sz w:val="22"/>
              <w:szCs w:val="22"/>
              <w:lang w:val="en-US"/>
            </w:rPr>
          </w:pPr>
          <w:hyperlink w:anchor="_Toc529424294" w:history="1">
            <w:r w:rsidR="0026544B" w:rsidRPr="002D5A85">
              <w:rPr>
                <w:rStyle w:val="Hyperlink"/>
              </w:rPr>
              <w:t>6.5.5</w:t>
            </w:r>
            <w:r w:rsidR="0026544B">
              <w:rPr>
                <w:rFonts w:asciiTheme="minorHAnsi" w:hAnsiTheme="minorHAnsi"/>
                <w:sz w:val="22"/>
                <w:szCs w:val="22"/>
                <w:lang w:val="en-US"/>
              </w:rPr>
              <w:tab/>
            </w:r>
            <w:r w:rsidR="0026544B" w:rsidRPr="002D5A85">
              <w:rPr>
                <w:rStyle w:val="Hyperlink"/>
              </w:rPr>
              <w:t>Modelled responses of vegetation to hydrologic variables</w:t>
            </w:r>
            <w:r w:rsidR="0026544B">
              <w:rPr>
                <w:webHidden/>
              </w:rPr>
              <w:tab/>
            </w:r>
            <w:r w:rsidR="0026544B">
              <w:rPr>
                <w:webHidden/>
              </w:rPr>
              <w:fldChar w:fldCharType="begin"/>
            </w:r>
            <w:r w:rsidR="0026544B">
              <w:rPr>
                <w:webHidden/>
              </w:rPr>
              <w:instrText xml:space="preserve"> PAGEREF _Toc529424294 \h </w:instrText>
            </w:r>
            <w:r w:rsidR="0026544B">
              <w:rPr>
                <w:webHidden/>
              </w:rPr>
            </w:r>
            <w:r w:rsidR="0026544B">
              <w:rPr>
                <w:webHidden/>
              </w:rPr>
              <w:fldChar w:fldCharType="separate"/>
            </w:r>
            <w:r w:rsidR="005F1D02">
              <w:rPr>
                <w:webHidden/>
              </w:rPr>
              <w:t>89</w:t>
            </w:r>
            <w:r w:rsidR="0026544B">
              <w:rPr>
                <w:webHidden/>
              </w:rPr>
              <w:fldChar w:fldCharType="end"/>
            </w:r>
          </w:hyperlink>
        </w:p>
        <w:p w14:paraId="298939EA" w14:textId="2274059C" w:rsidR="0026544B" w:rsidRDefault="002579B8">
          <w:pPr>
            <w:pStyle w:val="TOC2"/>
            <w:rPr>
              <w:rFonts w:asciiTheme="minorHAnsi" w:hAnsiTheme="minorHAnsi"/>
              <w:sz w:val="22"/>
              <w:szCs w:val="22"/>
              <w:lang w:val="en-US"/>
            </w:rPr>
          </w:pPr>
          <w:hyperlink w:anchor="_Toc529424295" w:history="1">
            <w:r w:rsidR="0026544B" w:rsidRPr="002D5A85">
              <w:rPr>
                <w:rStyle w:val="Hyperlink"/>
              </w:rPr>
              <w:t>6.6</w:t>
            </w:r>
            <w:r w:rsidR="0026544B">
              <w:rPr>
                <w:rFonts w:asciiTheme="minorHAnsi" w:hAnsiTheme="minorHAnsi"/>
                <w:sz w:val="22"/>
                <w:szCs w:val="22"/>
                <w:lang w:val="en-US"/>
              </w:rPr>
              <w:tab/>
            </w:r>
            <w:r w:rsidR="0026544B" w:rsidRPr="002D5A85">
              <w:rPr>
                <w:rStyle w:val="Hyperlink"/>
              </w:rPr>
              <w:t>Discussion</w:t>
            </w:r>
            <w:r w:rsidR="0026544B">
              <w:rPr>
                <w:webHidden/>
              </w:rPr>
              <w:tab/>
            </w:r>
            <w:r w:rsidR="0026544B">
              <w:rPr>
                <w:webHidden/>
              </w:rPr>
              <w:fldChar w:fldCharType="begin"/>
            </w:r>
            <w:r w:rsidR="0026544B">
              <w:rPr>
                <w:webHidden/>
              </w:rPr>
              <w:instrText xml:space="preserve"> PAGEREF _Toc529424295 \h </w:instrText>
            </w:r>
            <w:r w:rsidR="0026544B">
              <w:rPr>
                <w:webHidden/>
              </w:rPr>
            </w:r>
            <w:r w:rsidR="0026544B">
              <w:rPr>
                <w:webHidden/>
              </w:rPr>
              <w:fldChar w:fldCharType="separate"/>
            </w:r>
            <w:r w:rsidR="005F1D02">
              <w:rPr>
                <w:webHidden/>
              </w:rPr>
              <w:t>90</w:t>
            </w:r>
            <w:r w:rsidR="0026544B">
              <w:rPr>
                <w:webHidden/>
              </w:rPr>
              <w:fldChar w:fldCharType="end"/>
            </w:r>
          </w:hyperlink>
        </w:p>
        <w:p w14:paraId="107F9536" w14:textId="57F63B36" w:rsidR="0026544B" w:rsidRDefault="002579B8">
          <w:pPr>
            <w:pStyle w:val="TOC3"/>
            <w:rPr>
              <w:rFonts w:asciiTheme="minorHAnsi" w:hAnsiTheme="minorHAnsi"/>
              <w:sz w:val="22"/>
              <w:szCs w:val="22"/>
              <w:lang w:val="en-US"/>
            </w:rPr>
          </w:pPr>
          <w:hyperlink w:anchor="_Toc529424296" w:history="1">
            <w:r w:rsidR="0026544B" w:rsidRPr="002D5A85">
              <w:rPr>
                <w:rStyle w:val="Hyperlink"/>
              </w:rPr>
              <w:t>6.6.1</w:t>
            </w:r>
            <w:r w:rsidR="0026544B">
              <w:rPr>
                <w:rFonts w:asciiTheme="minorHAnsi" w:hAnsiTheme="minorHAnsi"/>
                <w:sz w:val="22"/>
                <w:szCs w:val="22"/>
                <w:lang w:val="en-US"/>
              </w:rPr>
              <w:tab/>
            </w:r>
            <w:r w:rsidR="0026544B" w:rsidRPr="002D5A85">
              <w:rPr>
                <w:rStyle w:val="Hyperlink"/>
              </w:rPr>
              <w:t>Issues</w:t>
            </w:r>
            <w:r w:rsidR="0026544B">
              <w:rPr>
                <w:webHidden/>
              </w:rPr>
              <w:tab/>
            </w:r>
            <w:r w:rsidR="0026544B">
              <w:rPr>
                <w:webHidden/>
              </w:rPr>
              <w:fldChar w:fldCharType="begin"/>
            </w:r>
            <w:r w:rsidR="0026544B">
              <w:rPr>
                <w:webHidden/>
              </w:rPr>
              <w:instrText xml:space="preserve"> PAGEREF _Toc529424296 \h </w:instrText>
            </w:r>
            <w:r w:rsidR="0026544B">
              <w:rPr>
                <w:webHidden/>
              </w:rPr>
            </w:r>
            <w:r w:rsidR="0026544B">
              <w:rPr>
                <w:webHidden/>
              </w:rPr>
              <w:fldChar w:fldCharType="separate"/>
            </w:r>
            <w:r w:rsidR="005F1D02">
              <w:rPr>
                <w:webHidden/>
              </w:rPr>
              <w:t>90</w:t>
            </w:r>
            <w:r w:rsidR="0026544B">
              <w:rPr>
                <w:webHidden/>
              </w:rPr>
              <w:fldChar w:fldCharType="end"/>
            </w:r>
          </w:hyperlink>
        </w:p>
        <w:p w14:paraId="098BEBDF" w14:textId="35201834" w:rsidR="0026544B" w:rsidRDefault="002579B8">
          <w:pPr>
            <w:pStyle w:val="TOC3"/>
            <w:rPr>
              <w:rFonts w:asciiTheme="minorHAnsi" w:hAnsiTheme="minorHAnsi"/>
              <w:sz w:val="22"/>
              <w:szCs w:val="22"/>
              <w:lang w:val="en-US"/>
            </w:rPr>
          </w:pPr>
          <w:hyperlink w:anchor="_Toc529424297" w:history="1">
            <w:r w:rsidR="0026544B" w:rsidRPr="002D5A85">
              <w:rPr>
                <w:rStyle w:val="Hyperlink"/>
              </w:rPr>
              <w:t>6.6.2</w:t>
            </w:r>
            <w:r w:rsidR="0026544B">
              <w:rPr>
                <w:rFonts w:asciiTheme="minorHAnsi" w:hAnsiTheme="minorHAnsi"/>
                <w:sz w:val="22"/>
                <w:szCs w:val="22"/>
                <w:lang w:val="en-US"/>
              </w:rPr>
              <w:tab/>
            </w:r>
            <w:r w:rsidR="0026544B" w:rsidRPr="002D5A85">
              <w:rPr>
                <w:rStyle w:val="Hyperlink"/>
              </w:rPr>
              <w:t>Future analysis</w:t>
            </w:r>
            <w:r w:rsidR="0026544B">
              <w:rPr>
                <w:webHidden/>
              </w:rPr>
              <w:tab/>
            </w:r>
            <w:r w:rsidR="0026544B">
              <w:rPr>
                <w:webHidden/>
              </w:rPr>
              <w:fldChar w:fldCharType="begin"/>
            </w:r>
            <w:r w:rsidR="0026544B">
              <w:rPr>
                <w:webHidden/>
              </w:rPr>
              <w:instrText xml:space="preserve"> PAGEREF _Toc529424297 \h </w:instrText>
            </w:r>
            <w:r w:rsidR="0026544B">
              <w:rPr>
                <w:webHidden/>
              </w:rPr>
            </w:r>
            <w:r w:rsidR="0026544B">
              <w:rPr>
                <w:webHidden/>
              </w:rPr>
              <w:fldChar w:fldCharType="separate"/>
            </w:r>
            <w:r w:rsidR="005F1D02">
              <w:rPr>
                <w:webHidden/>
              </w:rPr>
              <w:t>91</w:t>
            </w:r>
            <w:r w:rsidR="0026544B">
              <w:rPr>
                <w:webHidden/>
              </w:rPr>
              <w:fldChar w:fldCharType="end"/>
            </w:r>
          </w:hyperlink>
        </w:p>
        <w:p w14:paraId="57E486C7" w14:textId="37F2F1B2" w:rsidR="0026544B" w:rsidRDefault="002579B8">
          <w:pPr>
            <w:pStyle w:val="TOC1"/>
            <w:rPr>
              <w:rFonts w:asciiTheme="minorHAnsi" w:hAnsiTheme="minorHAnsi"/>
              <w:b w:val="0"/>
              <w:sz w:val="22"/>
              <w:szCs w:val="22"/>
              <w:lang w:val="en-US"/>
            </w:rPr>
          </w:pPr>
          <w:hyperlink w:anchor="_Toc529424298" w:history="1">
            <w:r w:rsidR="0026544B" w:rsidRPr="002D5A85">
              <w:rPr>
                <w:rStyle w:val="Hyperlink"/>
              </w:rPr>
              <w:t>7.</w:t>
            </w:r>
            <w:r w:rsidR="0026544B">
              <w:rPr>
                <w:rFonts w:asciiTheme="minorHAnsi" w:hAnsiTheme="minorHAnsi"/>
                <w:b w:val="0"/>
                <w:sz w:val="22"/>
                <w:szCs w:val="22"/>
                <w:lang w:val="en-US"/>
              </w:rPr>
              <w:tab/>
            </w:r>
            <w:r w:rsidR="0026544B" w:rsidRPr="002D5A85">
              <w:rPr>
                <w:rStyle w:val="Hyperlink"/>
              </w:rPr>
              <w:t>Fish</w:t>
            </w:r>
            <w:r w:rsidR="0026544B">
              <w:rPr>
                <w:webHidden/>
              </w:rPr>
              <w:tab/>
            </w:r>
            <w:r w:rsidR="0026544B">
              <w:rPr>
                <w:webHidden/>
              </w:rPr>
              <w:fldChar w:fldCharType="begin"/>
            </w:r>
            <w:r w:rsidR="0026544B">
              <w:rPr>
                <w:webHidden/>
              </w:rPr>
              <w:instrText xml:space="preserve"> PAGEREF _Toc529424298 \h </w:instrText>
            </w:r>
            <w:r w:rsidR="0026544B">
              <w:rPr>
                <w:webHidden/>
              </w:rPr>
            </w:r>
            <w:r w:rsidR="0026544B">
              <w:rPr>
                <w:webHidden/>
              </w:rPr>
              <w:fldChar w:fldCharType="separate"/>
            </w:r>
            <w:r w:rsidR="005F1D02">
              <w:rPr>
                <w:webHidden/>
              </w:rPr>
              <w:t>95</w:t>
            </w:r>
            <w:r w:rsidR="0026544B">
              <w:rPr>
                <w:webHidden/>
              </w:rPr>
              <w:fldChar w:fldCharType="end"/>
            </w:r>
          </w:hyperlink>
        </w:p>
        <w:p w14:paraId="7513660B" w14:textId="2C9D6831" w:rsidR="0026544B" w:rsidRDefault="002579B8">
          <w:pPr>
            <w:pStyle w:val="TOC2"/>
            <w:rPr>
              <w:rFonts w:asciiTheme="minorHAnsi" w:hAnsiTheme="minorHAnsi"/>
              <w:sz w:val="22"/>
              <w:szCs w:val="22"/>
              <w:lang w:val="en-US"/>
            </w:rPr>
          </w:pPr>
          <w:hyperlink w:anchor="_Toc529424299" w:history="1">
            <w:r w:rsidR="0026544B" w:rsidRPr="002D5A85">
              <w:rPr>
                <w:rStyle w:val="Hyperlink"/>
              </w:rPr>
              <w:t>7.1</w:t>
            </w:r>
            <w:r w:rsidR="0026544B">
              <w:rPr>
                <w:rFonts w:asciiTheme="minorHAnsi" w:hAnsiTheme="minorHAnsi"/>
                <w:sz w:val="22"/>
                <w:szCs w:val="22"/>
                <w:lang w:val="en-US"/>
              </w:rPr>
              <w:tab/>
            </w:r>
            <w:r w:rsidR="0026544B" w:rsidRPr="002D5A85">
              <w:rPr>
                <w:rStyle w:val="Hyperlink"/>
              </w:rPr>
              <w:t>Introduction</w:t>
            </w:r>
            <w:r w:rsidR="0026544B">
              <w:rPr>
                <w:webHidden/>
              </w:rPr>
              <w:tab/>
            </w:r>
            <w:r w:rsidR="0026544B">
              <w:rPr>
                <w:webHidden/>
              </w:rPr>
              <w:fldChar w:fldCharType="begin"/>
            </w:r>
            <w:r w:rsidR="0026544B">
              <w:rPr>
                <w:webHidden/>
              </w:rPr>
              <w:instrText xml:space="preserve"> PAGEREF _Toc529424299 \h </w:instrText>
            </w:r>
            <w:r w:rsidR="0026544B">
              <w:rPr>
                <w:webHidden/>
              </w:rPr>
            </w:r>
            <w:r w:rsidR="0026544B">
              <w:rPr>
                <w:webHidden/>
              </w:rPr>
              <w:fldChar w:fldCharType="separate"/>
            </w:r>
            <w:r w:rsidR="005F1D02">
              <w:rPr>
                <w:webHidden/>
              </w:rPr>
              <w:t>95</w:t>
            </w:r>
            <w:r w:rsidR="0026544B">
              <w:rPr>
                <w:webHidden/>
              </w:rPr>
              <w:fldChar w:fldCharType="end"/>
            </w:r>
          </w:hyperlink>
        </w:p>
        <w:p w14:paraId="043EA777" w14:textId="2C4C2510" w:rsidR="0026544B" w:rsidRDefault="002579B8">
          <w:pPr>
            <w:pStyle w:val="TOC3"/>
            <w:rPr>
              <w:rFonts w:asciiTheme="minorHAnsi" w:hAnsiTheme="minorHAnsi"/>
              <w:sz w:val="22"/>
              <w:szCs w:val="22"/>
              <w:lang w:val="en-US"/>
            </w:rPr>
          </w:pPr>
          <w:hyperlink w:anchor="_Toc529424300" w:history="1">
            <w:r w:rsidR="0026544B" w:rsidRPr="002D5A85">
              <w:rPr>
                <w:rStyle w:val="Hyperlink"/>
              </w:rPr>
              <w:t>7.1.1</w:t>
            </w:r>
            <w:r w:rsidR="0026544B">
              <w:rPr>
                <w:rFonts w:asciiTheme="minorHAnsi" w:hAnsiTheme="minorHAnsi"/>
                <w:sz w:val="22"/>
                <w:szCs w:val="22"/>
                <w:lang w:val="en-US"/>
              </w:rPr>
              <w:tab/>
            </w:r>
            <w:r w:rsidR="0026544B" w:rsidRPr="002D5A85">
              <w:rPr>
                <w:rStyle w:val="Hyperlink"/>
              </w:rPr>
              <w:t>Annual fish surveys</w:t>
            </w:r>
            <w:r w:rsidR="0026544B">
              <w:rPr>
                <w:webHidden/>
              </w:rPr>
              <w:tab/>
            </w:r>
            <w:r w:rsidR="0026544B">
              <w:rPr>
                <w:webHidden/>
              </w:rPr>
              <w:fldChar w:fldCharType="begin"/>
            </w:r>
            <w:r w:rsidR="0026544B">
              <w:rPr>
                <w:webHidden/>
              </w:rPr>
              <w:instrText xml:space="preserve"> PAGEREF _Toc529424300 \h </w:instrText>
            </w:r>
            <w:r w:rsidR="0026544B">
              <w:rPr>
                <w:webHidden/>
              </w:rPr>
            </w:r>
            <w:r w:rsidR="0026544B">
              <w:rPr>
                <w:webHidden/>
              </w:rPr>
              <w:fldChar w:fldCharType="separate"/>
            </w:r>
            <w:r w:rsidR="005F1D02">
              <w:rPr>
                <w:webHidden/>
              </w:rPr>
              <w:t>95</w:t>
            </w:r>
            <w:r w:rsidR="0026544B">
              <w:rPr>
                <w:webHidden/>
              </w:rPr>
              <w:fldChar w:fldCharType="end"/>
            </w:r>
          </w:hyperlink>
        </w:p>
        <w:p w14:paraId="72AB3042" w14:textId="31DC1A23" w:rsidR="0026544B" w:rsidRDefault="002579B8">
          <w:pPr>
            <w:pStyle w:val="TOC3"/>
            <w:rPr>
              <w:rFonts w:asciiTheme="minorHAnsi" w:hAnsiTheme="minorHAnsi"/>
              <w:sz w:val="22"/>
              <w:szCs w:val="22"/>
              <w:lang w:val="en-US"/>
            </w:rPr>
          </w:pPr>
          <w:hyperlink w:anchor="_Toc529424301" w:history="1">
            <w:r w:rsidR="0026544B" w:rsidRPr="002D5A85">
              <w:rPr>
                <w:rStyle w:val="Hyperlink"/>
              </w:rPr>
              <w:t>7.1.2</w:t>
            </w:r>
            <w:r w:rsidR="0026544B">
              <w:rPr>
                <w:rFonts w:asciiTheme="minorHAnsi" w:hAnsiTheme="minorHAnsi"/>
                <w:sz w:val="22"/>
                <w:szCs w:val="22"/>
                <w:lang w:val="en-US"/>
              </w:rPr>
              <w:tab/>
            </w:r>
            <w:r w:rsidR="0026544B" w:rsidRPr="002D5A85">
              <w:rPr>
                <w:rStyle w:val="Hyperlink"/>
              </w:rPr>
              <w:t>Larval fish surveys</w:t>
            </w:r>
            <w:r w:rsidR="0026544B">
              <w:rPr>
                <w:webHidden/>
              </w:rPr>
              <w:tab/>
            </w:r>
            <w:r w:rsidR="0026544B">
              <w:rPr>
                <w:webHidden/>
              </w:rPr>
              <w:fldChar w:fldCharType="begin"/>
            </w:r>
            <w:r w:rsidR="0026544B">
              <w:rPr>
                <w:webHidden/>
              </w:rPr>
              <w:instrText xml:space="preserve"> PAGEREF _Toc529424301 \h </w:instrText>
            </w:r>
            <w:r w:rsidR="0026544B">
              <w:rPr>
                <w:webHidden/>
              </w:rPr>
            </w:r>
            <w:r w:rsidR="0026544B">
              <w:rPr>
                <w:webHidden/>
              </w:rPr>
              <w:fldChar w:fldCharType="separate"/>
            </w:r>
            <w:r w:rsidR="005F1D02">
              <w:rPr>
                <w:webHidden/>
              </w:rPr>
              <w:t>95</w:t>
            </w:r>
            <w:r w:rsidR="0026544B">
              <w:rPr>
                <w:webHidden/>
              </w:rPr>
              <w:fldChar w:fldCharType="end"/>
            </w:r>
          </w:hyperlink>
        </w:p>
        <w:p w14:paraId="2C673E60" w14:textId="1C434604" w:rsidR="0026544B" w:rsidRDefault="002579B8">
          <w:pPr>
            <w:pStyle w:val="TOC3"/>
            <w:rPr>
              <w:rFonts w:asciiTheme="minorHAnsi" w:hAnsiTheme="minorHAnsi"/>
              <w:sz w:val="22"/>
              <w:szCs w:val="22"/>
              <w:lang w:val="en-US"/>
            </w:rPr>
          </w:pPr>
          <w:hyperlink w:anchor="_Toc529424302" w:history="1">
            <w:r w:rsidR="0026544B" w:rsidRPr="002D5A85">
              <w:rPr>
                <w:rStyle w:val="Hyperlink"/>
              </w:rPr>
              <w:t>7.1.3</w:t>
            </w:r>
            <w:r w:rsidR="0026544B">
              <w:rPr>
                <w:rFonts w:asciiTheme="minorHAnsi" w:hAnsiTheme="minorHAnsi"/>
                <w:sz w:val="22"/>
                <w:szCs w:val="22"/>
                <w:lang w:val="en-US"/>
              </w:rPr>
              <w:tab/>
            </w:r>
            <w:r w:rsidR="0026544B" w:rsidRPr="002D5A85">
              <w:rPr>
                <w:rStyle w:val="Hyperlink"/>
              </w:rPr>
              <w:t>Fish movement</w:t>
            </w:r>
            <w:r w:rsidR="0026544B">
              <w:rPr>
                <w:webHidden/>
              </w:rPr>
              <w:tab/>
            </w:r>
            <w:r w:rsidR="0026544B">
              <w:rPr>
                <w:webHidden/>
              </w:rPr>
              <w:fldChar w:fldCharType="begin"/>
            </w:r>
            <w:r w:rsidR="0026544B">
              <w:rPr>
                <w:webHidden/>
              </w:rPr>
              <w:instrText xml:space="preserve"> PAGEREF _Toc529424302 \h </w:instrText>
            </w:r>
            <w:r w:rsidR="0026544B">
              <w:rPr>
                <w:webHidden/>
              </w:rPr>
            </w:r>
            <w:r w:rsidR="0026544B">
              <w:rPr>
                <w:webHidden/>
              </w:rPr>
              <w:fldChar w:fldCharType="separate"/>
            </w:r>
            <w:r w:rsidR="005F1D02">
              <w:rPr>
                <w:webHidden/>
              </w:rPr>
              <w:t>96</w:t>
            </w:r>
            <w:r w:rsidR="0026544B">
              <w:rPr>
                <w:webHidden/>
              </w:rPr>
              <w:fldChar w:fldCharType="end"/>
            </w:r>
          </w:hyperlink>
        </w:p>
        <w:p w14:paraId="0FD0C005" w14:textId="2C2FC2FE" w:rsidR="0026544B" w:rsidRDefault="002579B8">
          <w:pPr>
            <w:pStyle w:val="TOC2"/>
            <w:rPr>
              <w:rFonts w:asciiTheme="minorHAnsi" w:hAnsiTheme="minorHAnsi"/>
              <w:sz w:val="22"/>
              <w:szCs w:val="22"/>
              <w:lang w:val="en-US"/>
            </w:rPr>
          </w:pPr>
          <w:hyperlink w:anchor="_Toc529424303" w:history="1">
            <w:r w:rsidR="0026544B" w:rsidRPr="002D5A85">
              <w:rPr>
                <w:rStyle w:val="Hyperlink"/>
              </w:rPr>
              <w:t>7.2</w:t>
            </w:r>
            <w:r w:rsidR="0026544B">
              <w:rPr>
                <w:rFonts w:asciiTheme="minorHAnsi" w:hAnsiTheme="minorHAnsi"/>
                <w:sz w:val="22"/>
                <w:szCs w:val="22"/>
                <w:lang w:val="en-US"/>
              </w:rPr>
              <w:tab/>
            </w:r>
            <w:r w:rsidR="0026544B" w:rsidRPr="002D5A85">
              <w:rPr>
                <w:rStyle w:val="Hyperlink"/>
              </w:rPr>
              <w:t>Area specific evaluation questions</w:t>
            </w:r>
            <w:r w:rsidR="0026544B">
              <w:rPr>
                <w:webHidden/>
              </w:rPr>
              <w:tab/>
            </w:r>
            <w:r w:rsidR="0026544B">
              <w:rPr>
                <w:webHidden/>
              </w:rPr>
              <w:fldChar w:fldCharType="begin"/>
            </w:r>
            <w:r w:rsidR="0026544B">
              <w:rPr>
                <w:webHidden/>
              </w:rPr>
              <w:instrText xml:space="preserve"> PAGEREF _Toc529424303 \h </w:instrText>
            </w:r>
            <w:r w:rsidR="0026544B">
              <w:rPr>
                <w:webHidden/>
              </w:rPr>
            </w:r>
            <w:r w:rsidR="0026544B">
              <w:rPr>
                <w:webHidden/>
              </w:rPr>
              <w:fldChar w:fldCharType="separate"/>
            </w:r>
            <w:r w:rsidR="005F1D02">
              <w:rPr>
                <w:webHidden/>
              </w:rPr>
              <w:t>96</w:t>
            </w:r>
            <w:r w:rsidR="0026544B">
              <w:rPr>
                <w:webHidden/>
              </w:rPr>
              <w:fldChar w:fldCharType="end"/>
            </w:r>
          </w:hyperlink>
        </w:p>
        <w:p w14:paraId="56633CCF" w14:textId="4603740E" w:rsidR="0026544B" w:rsidRDefault="002579B8">
          <w:pPr>
            <w:pStyle w:val="TOC2"/>
            <w:rPr>
              <w:rFonts w:asciiTheme="minorHAnsi" w:hAnsiTheme="minorHAnsi"/>
              <w:sz w:val="22"/>
              <w:szCs w:val="22"/>
              <w:lang w:val="en-US"/>
            </w:rPr>
          </w:pPr>
          <w:hyperlink w:anchor="_Toc529424304" w:history="1">
            <w:r w:rsidR="0026544B" w:rsidRPr="002D5A85">
              <w:rPr>
                <w:rStyle w:val="Hyperlink"/>
              </w:rPr>
              <w:t>7.3</w:t>
            </w:r>
            <w:r w:rsidR="0026544B">
              <w:rPr>
                <w:rFonts w:asciiTheme="minorHAnsi" w:hAnsiTheme="minorHAnsi"/>
                <w:sz w:val="22"/>
                <w:szCs w:val="22"/>
                <w:lang w:val="en-US"/>
              </w:rPr>
              <w:tab/>
            </w:r>
            <w:r w:rsidR="0026544B" w:rsidRPr="002D5A85">
              <w:rPr>
                <w:rStyle w:val="Hyperlink"/>
              </w:rPr>
              <w:t>Main findings from the fish monitoring program</w:t>
            </w:r>
            <w:r w:rsidR="0026544B">
              <w:rPr>
                <w:webHidden/>
              </w:rPr>
              <w:tab/>
            </w:r>
            <w:r w:rsidR="0026544B">
              <w:rPr>
                <w:webHidden/>
              </w:rPr>
              <w:fldChar w:fldCharType="begin"/>
            </w:r>
            <w:r w:rsidR="0026544B">
              <w:rPr>
                <w:webHidden/>
              </w:rPr>
              <w:instrText xml:space="preserve"> PAGEREF _Toc529424304 \h </w:instrText>
            </w:r>
            <w:r w:rsidR="0026544B">
              <w:rPr>
                <w:webHidden/>
              </w:rPr>
            </w:r>
            <w:r w:rsidR="0026544B">
              <w:rPr>
                <w:webHidden/>
              </w:rPr>
              <w:fldChar w:fldCharType="separate"/>
            </w:r>
            <w:r w:rsidR="005F1D02">
              <w:rPr>
                <w:webHidden/>
              </w:rPr>
              <w:t>97</w:t>
            </w:r>
            <w:r w:rsidR="0026544B">
              <w:rPr>
                <w:webHidden/>
              </w:rPr>
              <w:fldChar w:fldCharType="end"/>
            </w:r>
          </w:hyperlink>
        </w:p>
        <w:p w14:paraId="3820A57F" w14:textId="243D6557" w:rsidR="0026544B" w:rsidRDefault="002579B8">
          <w:pPr>
            <w:pStyle w:val="TOC3"/>
            <w:rPr>
              <w:rFonts w:asciiTheme="minorHAnsi" w:hAnsiTheme="minorHAnsi"/>
              <w:sz w:val="22"/>
              <w:szCs w:val="22"/>
              <w:lang w:val="en-US"/>
            </w:rPr>
          </w:pPr>
          <w:hyperlink w:anchor="_Toc529424305" w:history="1">
            <w:r w:rsidR="0026544B" w:rsidRPr="002D5A85">
              <w:rPr>
                <w:rStyle w:val="Hyperlink"/>
              </w:rPr>
              <w:t>7.3.1</w:t>
            </w:r>
            <w:r w:rsidR="0026544B">
              <w:rPr>
                <w:rFonts w:asciiTheme="minorHAnsi" w:hAnsiTheme="minorHAnsi"/>
                <w:sz w:val="22"/>
                <w:szCs w:val="22"/>
                <w:lang w:val="en-US"/>
              </w:rPr>
              <w:tab/>
            </w:r>
            <w:r w:rsidR="0026544B" w:rsidRPr="002D5A85">
              <w:rPr>
                <w:rStyle w:val="Hyperlink"/>
              </w:rPr>
              <w:t>Findings from 2017–18</w:t>
            </w:r>
            <w:r w:rsidR="0026544B">
              <w:rPr>
                <w:webHidden/>
              </w:rPr>
              <w:tab/>
            </w:r>
            <w:r w:rsidR="0026544B">
              <w:rPr>
                <w:webHidden/>
              </w:rPr>
              <w:fldChar w:fldCharType="begin"/>
            </w:r>
            <w:r w:rsidR="0026544B">
              <w:rPr>
                <w:webHidden/>
              </w:rPr>
              <w:instrText xml:space="preserve"> PAGEREF _Toc529424305 \h </w:instrText>
            </w:r>
            <w:r w:rsidR="0026544B">
              <w:rPr>
                <w:webHidden/>
              </w:rPr>
            </w:r>
            <w:r w:rsidR="0026544B">
              <w:rPr>
                <w:webHidden/>
              </w:rPr>
              <w:fldChar w:fldCharType="separate"/>
            </w:r>
            <w:r w:rsidR="005F1D02">
              <w:rPr>
                <w:webHidden/>
              </w:rPr>
              <w:t>97</w:t>
            </w:r>
            <w:r w:rsidR="0026544B">
              <w:rPr>
                <w:webHidden/>
              </w:rPr>
              <w:fldChar w:fldCharType="end"/>
            </w:r>
          </w:hyperlink>
        </w:p>
        <w:p w14:paraId="5779B9E0" w14:textId="13FCF432" w:rsidR="0026544B" w:rsidRDefault="002579B8">
          <w:pPr>
            <w:pStyle w:val="TOC3"/>
            <w:rPr>
              <w:rFonts w:asciiTheme="minorHAnsi" w:hAnsiTheme="minorHAnsi"/>
              <w:sz w:val="22"/>
              <w:szCs w:val="22"/>
              <w:lang w:val="en-US"/>
            </w:rPr>
          </w:pPr>
          <w:hyperlink w:anchor="_Toc529424306" w:history="1">
            <w:r w:rsidR="0026544B" w:rsidRPr="002D5A85">
              <w:rPr>
                <w:rStyle w:val="Hyperlink"/>
              </w:rPr>
              <w:t>7.3.2</w:t>
            </w:r>
            <w:r w:rsidR="0026544B">
              <w:rPr>
                <w:rFonts w:asciiTheme="minorHAnsi" w:hAnsiTheme="minorHAnsi"/>
                <w:sz w:val="22"/>
                <w:szCs w:val="22"/>
                <w:lang w:val="en-US"/>
              </w:rPr>
              <w:tab/>
            </w:r>
            <w:r w:rsidR="0026544B" w:rsidRPr="002D5A85">
              <w:rPr>
                <w:rStyle w:val="Hyperlink"/>
              </w:rPr>
              <w:t>How these build on findings from years 1 to 3</w:t>
            </w:r>
            <w:r w:rsidR="0026544B">
              <w:rPr>
                <w:webHidden/>
              </w:rPr>
              <w:tab/>
            </w:r>
            <w:r w:rsidR="0026544B">
              <w:rPr>
                <w:webHidden/>
              </w:rPr>
              <w:fldChar w:fldCharType="begin"/>
            </w:r>
            <w:r w:rsidR="0026544B">
              <w:rPr>
                <w:webHidden/>
              </w:rPr>
              <w:instrText xml:space="preserve"> PAGEREF _Toc529424306 \h </w:instrText>
            </w:r>
            <w:r w:rsidR="0026544B">
              <w:rPr>
                <w:webHidden/>
              </w:rPr>
            </w:r>
            <w:r w:rsidR="0026544B">
              <w:rPr>
                <w:webHidden/>
              </w:rPr>
              <w:fldChar w:fldCharType="separate"/>
            </w:r>
            <w:r w:rsidR="005F1D02">
              <w:rPr>
                <w:webHidden/>
              </w:rPr>
              <w:t>98</w:t>
            </w:r>
            <w:r w:rsidR="0026544B">
              <w:rPr>
                <w:webHidden/>
              </w:rPr>
              <w:fldChar w:fldCharType="end"/>
            </w:r>
          </w:hyperlink>
        </w:p>
        <w:p w14:paraId="73DC9DD0" w14:textId="668698BE" w:rsidR="0026544B" w:rsidRDefault="002579B8">
          <w:pPr>
            <w:pStyle w:val="TOC2"/>
            <w:rPr>
              <w:rFonts w:asciiTheme="minorHAnsi" w:hAnsiTheme="minorHAnsi"/>
              <w:sz w:val="22"/>
              <w:szCs w:val="22"/>
              <w:lang w:val="en-US"/>
            </w:rPr>
          </w:pPr>
          <w:hyperlink w:anchor="_Toc529424307" w:history="1">
            <w:r w:rsidR="0026544B" w:rsidRPr="002D5A85">
              <w:rPr>
                <w:rStyle w:val="Hyperlink"/>
              </w:rPr>
              <w:t>7.4</w:t>
            </w:r>
            <w:r w:rsidR="0026544B">
              <w:rPr>
                <w:rFonts w:asciiTheme="minorHAnsi" w:hAnsiTheme="minorHAnsi"/>
                <w:sz w:val="22"/>
                <w:szCs w:val="22"/>
                <w:lang w:val="en-US"/>
              </w:rPr>
              <w:tab/>
            </w:r>
            <w:r w:rsidR="0026544B" w:rsidRPr="002D5A85">
              <w:rPr>
                <w:rStyle w:val="Hyperlink"/>
              </w:rPr>
              <w:t>Methods</w:t>
            </w:r>
            <w:r w:rsidR="0026544B">
              <w:rPr>
                <w:webHidden/>
              </w:rPr>
              <w:tab/>
            </w:r>
            <w:r w:rsidR="0026544B">
              <w:rPr>
                <w:webHidden/>
              </w:rPr>
              <w:fldChar w:fldCharType="begin"/>
            </w:r>
            <w:r w:rsidR="0026544B">
              <w:rPr>
                <w:webHidden/>
              </w:rPr>
              <w:instrText xml:space="preserve"> PAGEREF _Toc529424307 \h </w:instrText>
            </w:r>
            <w:r w:rsidR="0026544B">
              <w:rPr>
                <w:webHidden/>
              </w:rPr>
            </w:r>
            <w:r w:rsidR="0026544B">
              <w:rPr>
                <w:webHidden/>
              </w:rPr>
              <w:fldChar w:fldCharType="separate"/>
            </w:r>
            <w:r w:rsidR="005F1D02">
              <w:rPr>
                <w:webHidden/>
              </w:rPr>
              <w:t>99</w:t>
            </w:r>
            <w:r w:rsidR="0026544B">
              <w:rPr>
                <w:webHidden/>
              </w:rPr>
              <w:fldChar w:fldCharType="end"/>
            </w:r>
          </w:hyperlink>
        </w:p>
        <w:p w14:paraId="719F33CA" w14:textId="7D099CB7" w:rsidR="0026544B" w:rsidRDefault="002579B8">
          <w:pPr>
            <w:pStyle w:val="TOC3"/>
            <w:rPr>
              <w:rFonts w:asciiTheme="minorHAnsi" w:hAnsiTheme="minorHAnsi"/>
              <w:sz w:val="22"/>
              <w:szCs w:val="22"/>
              <w:lang w:val="en-US"/>
            </w:rPr>
          </w:pPr>
          <w:hyperlink w:anchor="_Toc529424308" w:history="1">
            <w:r w:rsidR="0026544B" w:rsidRPr="002D5A85">
              <w:rPr>
                <w:rStyle w:val="Hyperlink"/>
              </w:rPr>
              <w:t>7.4.1</w:t>
            </w:r>
            <w:r w:rsidR="0026544B">
              <w:rPr>
                <w:rFonts w:asciiTheme="minorHAnsi" w:hAnsiTheme="minorHAnsi"/>
                <w:sz w:val="22"/>
                <w:szCs w:val="22"/>
                <w:lang w:val="en-US"/>
              </w:rPr>
              <w:tab/>
            </w:r>
            <w:r w:rsidR="0026544B" w:rsidRPr="002D5A85">
              <w:rPr>
                <w:rStyle w:val="Hyperlink"/>
              </w:rPr>
              <w:t>Field methods</w:t>
            </w:r>
            <w:r w:rsidR="0026544B">
              <w:rPr>
                <w:webHidden/>
              </w:rPr>
              <w:tab/>
            </w:r>
            <w:r w:rsidR="0026544B">
              <w:rPr>
                <w:webHidden/>
              </w:rPr>
              <w:fldChar w:fldCharType="begin"/>
            </w:r>
            <w:r w:rsidR="0026544B">
              <w:rPr>
                <w:webHidden/>
              </w:rPr>
              <w:instrText xml:space="preserve"> PAGEREF _Toc529424308 \h </w:instrText>
            </w:r>
            <w:r w:rsidR="0026544B">
              <w:rPr>
                <w:webHidden/>
              </w:rPr>
            </w:r>
            <w:r w:rsidR="0026544B">
              <w:rPr>
                <w:webHidden/>
              </w:rPr>
              <w:fldChar w:fldCharType="separate"/>
            </w:r>
            <w:r w:rsidR="005F1D02">
              <w:rPr>
                <w:webHidden/>
              </w:rPr>
              <w:t>99</w:t>
            </w:r>
            <w:r w:rsidR="0026544B">
              <w:rPr>
                <w:webHidden/>
              </w:rPr>
              <w:fldChar w:fldCharType="end"/>
            </w:r>
          </w:hyperlink>
        </w:p>
        <w:p w14:paraId="0392B6B6" w14:textId="55EC08DF" w:rsidR="0026544B" w:rsidRDefault="002579B8">
          <w:pPr>
            <w:pStyle w:val="TOC3"/>
            <w:rPr>
              <w:rFonts w:asciiTheme="minorHAnsi" w:hAnsiTheme="minorHAnsi"/>
              <w:sz w:val="22"/>
              <w:szCs w:val="22"/>
              <w:lang w:val="en-US"/>
            </w:rPr>
          </w:pPr>
          <w:hyperlink w:anchor="_Toc529424309" w:history="1">
            <w:r w:rsidR="0026544B" w:rsidRPr="002D5A85">
              <w:rPr>
                <w:rStyle w:val="Hyperlink"/>
              </w:rPr>
              <w:t>7.4.2</w:t>
            </w:r>
            <w:r w:rsidR="0026544B">
              <w:rPr>
                <w:rFonts w:asciiTheme="minorHAnsi" w:hAnsiTheme="minorHAnsi"/>
                <w:sz w:val="22"/>
                <w:szCs w:val="22"/>
                <w:lang w:val="en-US"/>
              </w:rPr>
              <w:tab/>
            </w:r>
            <w:r w:rsidR="0026544B" w:rsidRPr="002D5A85">
              <w:rPr>
                <w:rStyle w:val="Hyperlink"/>
              </w:rPr>
              <w:t>Statistical analysis</w:t>
            </w:r>
            <w:r w:rsidR="0026544B">
              <w:rPr>
                <w:webHidden/>
              </w:rPr>
              <w:tab/>
            </w:r>
            <w:r w:rsidR="0026544B">
              <w:rPr>
                <w:webHidden/>
              </w:rPr>
              <w:fldChar w:fldCharType="begin"/>
            </w:r>
            <w:r w:rsidR="0026544B">
              <w:rPr>
                <w:webHidden/>
              </w:rPr>
              <w:instrText xml:space="preserve"> PAGEREF _Toc529424309 \h </w:instrText>
            </w:r>
            <w:r w:rsidR="0026544B">
              <w:rPr>
                <w:webHidden/>
              </w:rPr>
            </w:r>
            <w:r w:rsidR="0026544B">
              <w:rPr>
                <w:webHidden/>
              </w:rPr>
              <w:fldChar w:fldCharType="separate"/>
            </w:r>
            <w:r w:rsidR="005F1D02">
              <w:rPr>
                <w:webHidden/>
              </w:rPr>
              <w:t>99</w:t>
            </w:r>
            <w:r w:rsidR="0026544B">
              <w:rPr>
                <w:webHidden/>
              </w:rPr>
              <w:fldChar w:fldCharType="end"/>
            </w:r>
          </w:hyperlink>
        </w:p>
        <w:p w14:paraId="2E780E01" w14:textId="5F09CE68" w:rsidR="0026544B" w:rsidRDefault="002579B8">
          <w:pPr>
            <w:pStyle w:val="TOC2"/>
            <w:rPr>
              <w:rFonts w:asciiTheme="minorHAnsi" w:hAnsiTheme="minorHAnsi"/>
              <w:sz w:val="22"/>
              <w:szCs w:val="22"/>
              <w:lang w:val="en-US"/>
            </w:rPr>
          </w:pPr>
          <w:hyperlink w:anchor="_Toc529424310" w:history="1">
            <w:r w:rsidR="0026544B" w:rsidRPr="002D5A85">
              <w:rPr>
                <w:rStyle w:val="Hyperlink"/>
              </w:rPr>
              <w:t>7.5</w:t>
            </w:r>
            <w:r w:rsidR="0026544B">
              <w:rPr>
                <w:rFonts w:asciiTheme="minorHAnsi" w:hAnsiTheme="minorHAnsi"/>
                <w:sz w:val="22"/>
                <w:szCs w:val="22"/>
                <w:lang w:val="en-US"/>
              </w:rPr>
              <w:tab/>
            </w:r>
            <w:r w:rsidR="0026544B" w:rsidRPr="002D5A85">
              <w:rPr>
                <w:rStyle w:val="Hyperlink"/>
              </w:rPr>
              <w:t>Results</w:t>
            </w:r>
            <w:r w:rsidR="0026544B">
              <w:rPr>
                <w:webHidden/>
              </w:rPr>
              <w:tab/>
            </w:r>
            <w:r w:rsidR="0026544B">
              <w:rPr>
                <w:webHidden/>
              </w:rPr>
              <w:fldChar w:fldCharType="begin"/>
            </w:r>
            <w:r w:rsidR="0026544B">
              <w:rPr>
                <w:webHidden/>
              </w:rPr>
              <w:instrText xml:space="preserve"> PAGEREF _Toc529424310 \h </w:instrText>
            </w:r>
            <w:r w:rsidR="0026544B">
              <w:rPr>
                <w:webHidden/>
              </w:rPr>
            </w:r>
            <w:r w:rsidR="0026544B">
              <w:rPr>
                <w:webHidden/>
              </w:rPr>
              <w:fldChar w:fldCharType="separate"/>
            </w:r>
            <w:r w:rsidR="005F1D02">
              <w:rPr>
                <w:webHidden/>
              </w:rPr>
              <w:t>101</w:t>
            </w:r>
            <w:r w:rsidR="0026544B">
              <w:rPr>
                <w:webHidden/>
              </w:rPr>
              <w:fldChar w:fldCharType="end"/>
            </w:r>
          </w:hyperlink>
        </w:p>
        <w:p w14:paraId="4EBE0472" w14:textId="1EBB6679" w:rsidR="0026544B" w:rsidRDefault="002579B8">
          <w:pPr>
            <w:pStyle w:val="TOC3"/>
            <w:rPr>
              <w:rFonts w:asciiTheme="minorHAnsi" w:hAnsiTheme="minorHAnsi"/>
              <w:sz w:val="22"/>
              <w:szCs w:val="22"/>
              <w:lang w:val="en-US"/>
            </w:rPr>
          </w:pPr>
          <w:hyperlink w:anchor="_Toc529424311" w:history="1">
            <w:r w:rsidR="0026544B" w:rsidRPr="002D5A85">
              <w:rPr>
                <w:rStyle w:val="Hyperlink"/>
              </w:rPr>
              <w:t>7.5.1</w:t>
            </w:r>
            <w:r w:rsidR="0026544B">
              <w:rPr>
                <w:rFonts w:asciiTheme="minorHAnsi" w:hAnsiTheme="minorHAnsi"/>
                <w:sz w:val="22"/>
                <w:szCs w:val="22"/>
                <w:lang w:val="en-US"/>
              </w:rPr>
              <w:tab/>
            </w:r>
            <w:r w:rsidR="0026544B" w:rsidRPr="002D5A85">
              <w:rPr>
                <w:rStyle w:val="Hyperlink"/>
              </w:rPr>
              <w:t>Annual surveys (electrofishing and netting)</w:t>
            </w:r>
            <w:r w:rsidR="0026544B">
              <w:rPr>
                <w:webHidden/>
              </w:rPr>
              <w:tab/>
            </w:r>
            <w:r w:rsidR="0026544B">
              <w:rPr>
                <w:webHidden/>
              </w:rPr>
              <w:fldChar w:fldCharType="begin"/>
            </w:r>
            <w:r w:rsidR="0026544B">
              <w:rPr>
                <w:webHidden/>
              </w:rPr>
              <w:instrText xml:space="preserve"> PAGEREF _Toc529424311 \h </w:instrText>
            </w:r>
            <w:r w:rsidR="0026544B">
              <w:rPr>
                <w:webHidden/>
              </w:rPr>
            </w:r>
            <w:r w:rsidR="0026544B">
              <w:rPr>
                <w:webHidden/>
              </w:rPr>
              <w:fldChar w:fldCharType="separate"/>
            </w:r>
            <w:r w:rsidR="005F1D02">
              <w:rPr>
                <w:webHidden/>
              </w:rPr>
              <w:t>101</w:t>
            </w:r>
            <w:r w:rsidR="0026544B">
              <w:rPr>
                <w:webHidden/>
              </w:rPr>
              <w:fldChar w:fldCharType="end"/>
            </w:r>
          </w:hyperlink>
        </w:p>
        <w:p w14:paraId="6ABD5936" w14:textId="215D2CBD" w:rsidR="0026544B" w:rsidRDefault="002579B8">
          <w:pPr>
            <w:pStyle w:val="TOC3"/>
            <w:rPr>
              <w:rFonts w:asciiTheme="minorHAnsi" w:hAnsiTheme="minorHAnsi"/>
              <w:sz w:val="22"/>
              <w:szCs w:val="22"/>
              <w:lang w:val="en-US"/>
            </w:rPr>
          </w:pPr>
          <w:hyperlink w:anchor="_Toc529424312" w:history="1">
            <w:r w:rsidR="0026544B" w:rsidRPr="002D5A85">
              <w:rPr>
                <w:rStyle w:val="Hyperlink"/>
              </w:rPr>
              <w:t>7.5.2</w:t>
            </w:r>
            <w:r w:rsidR="0026544B">
              <w:rPr>
                <w:rFonts w:asciiTheme="minorHAnsi" w:hAnsiTheme="minorHAnsi"/>
                <w:sz w:val="22"/>
                <w:szCs w:val="22"/>
                <w:lang w:val="en-US"/>
              </w:rPr>
              <w:tab/>
            </w:r>
            <w:r w:rsidR="0026544B" w:rsidRPr="002D5A85">
              <w:rPr>
                <w:rStyle w:val="Hyperlink"/>
              </w:rPr>
              <w:t>Surveys of eggs and larvae (drift nets)</w:t>
            </w:r>
            <w:r w:rsidR="0026544B">
              <w:rPr>
                <w:webHidden/>
              </w:rPr>
              <w:tab/>
            </w:r>
            <w:r w:rsidR="0026544B">
              <w:rPr>
                <w:webHidden/>
              </w:rPr>
              <w:fldChar w:fldCharType="begin"/>
            </w:r>
            <w:r w:rsidR="0026544B">
              <w:rPr>
                <w:webHidden/>
              </w:rPr>
              <w:instrText xml:space="preserve"> PAGEREF _Toc529424312 \h </w:instrText>
            </w:r>
            <w:r w:rsidR="0026544B">
              <w:rPr>
                <w:webHidden/>
              </w:rPr>
            </w:r>
            <w:r w:rsidR="0026544B">
              <w:rPr>
                <w:webHidden/>
              </w:rPr>
              <w:fldChar w:fldCharType="separate"/>
            </w:r>
            <w:r w:rsidR="005F1D02">
              <w:rPr>
                <w:webHidden/>
              </w:rPr>
              <w:t>105</w:t>
            </w:r>
            <w:r w:rsidR="0026544B">
              <w:rPr>
                <w:webHidden/>
              </w:rPr>
              <w:fldChar w:fldCharType="end"/>
            </w:r>
          </w:hyperlink>
        </w:p>
        <w:p w14:paraId="7D14579D" w14:textId="5C59B1D6" w:rsidR="0026544B" w:rsidRDefault="002579B8">
          <w:pPr>
            <w:pStyle w:val="TOC3"/>
            <w:rPr>
              <w:rFonts w:asciiTheme="minorHAnsi" w:hAnsiTheme="minorHAnsi"/>
              <w:sz w:val="22"/>
              <w:szCs w:val="22"/>
              <w:lang w:val="en-US"/>
            </w:rPr>
          </w:pPr>
          <w:hyperlink w:anchor="_Toc529424313" w:history="1">
            <w:r w:rsidR="0026544B" w:rsidRPr="002D5A85">
              <w:rPr>
                <w:rStyle w:val="Hyperlink"/>
              </w:rPr>
              <w:t>7.5.3</w:t>
            </w:r>
            <w:r w:rsidR="0026544B">
              <w:rPr>
                <w:rFonts w:asciiTheme="minorHAnsi" w:hAnsiTheme="minorHAnsi"/>
                <w:sz w:val="22"/>
                <w:szCs w:val="22"/>
                <w:lang w:val="en-US"/>
              </w:rPr>
              <w:tab/>
            </w:r>
            <w:r w:rsidR="0026544B" w:rsidRPr="002D5A85">
              <w:rPr>
                <w:rStyle w:val="Hyperlink"/>
              </w:rPr>
              <w:t>Movement of golden perch</w:t>
            </w:r>
            <w:r w:rsidR="0026544B">
              <w:rPr>
                <w:webHidden/>
              </w:rPr>
              <w:tab/>
            </w:r>
            <w:r w:rsidR="0026544B">
              <w:rPr>
                <w:webHidden/>
              </w:rPr>
              <w:fldChar w:fldCharType="begin"/>
            </w:r>
            <w:r w:rsidR="0026544B">
              <w:rPr>
                <w:webHidden/>
              </w:rPr>
              <w:instrText xml:space="preserve"> PAGEREF _Toc529424313 \h </w:instrText>
            </w:r>
            <w:r w:rsidR="0026544B">
              <w:rPr>
                <w:webHidden/>
              </w:rPr>
            </w:r>
            <w:r w:rsidR="0026544B">
              <w:rPr>
                <w:webHidden/>
              </w:rPr>
              <w:fldChar w:fldCharType="separate"/>
            </w:r>
            <w:r w:rsidR="005F1D02">
              <w:rPr>
                <w:webHidden/>
              </w:rPr>
              <w:t>110</w:t>
            </w:r>
            <w:r w:rsidR="0026544B">
              <w:rPr>
                <w:webHidden/>
              </w:rPr>
              <w:fldChar w:fldCharType="end"/>
            </w:r>
          </w:hyperlink>
        </w:p>
        <w:p w14:paraId="10720A90" w14:textId="1277A840" w:rsidR="0026544B" w:rsidRDefault="002579B8">
          <w:pPr>
            <w:pStyle w:val="TOC2"/>
            <w:rPr>
              <w:rFonts w:asciiTheme="minorHAnsi" w:hAnsiTheme="minorHAnsi"/>
              <w:sz w:val="22"/>
              <w:szCs w:val="22"/>
              <w:lang w:val="en-US"/>
            </w:rPr>
          </w:pPr>
          <w:hyperlink w:anchor="_Toc529424314" w:history="1">
            <w:r w:rsidR="0026544B" w:rsidRPr="002D5A85">
              <w:rPr>
                <w:rStyle w:val="Hyperlink"/>
              </w:rPr>
              <w:t>7.6</w:t>
            </w:r>
            <w:r w:rsidR="0026544B">
              <w:rPr>
                <w:rFonts w:asciiTheme="minorHAnsi" w:hAnsiTheme="minorHAnsi"/>
                <w:sz w:val="22"/>
                <w:szCs w:val="22"/>
                <w:lang w:val="en-US"/>
              </w:rPr>
              <w:tab/>
            </w:r>
            <w:r w:rsidR="0026544B" w:rsidRPr="002D5A85">
              <w:rPr>
                <w:rStyle w:val="Hyperlink"/>
              </w:rPr>
              <w:t>Discussion</w:t>
            </w:r>
            <w:r w:rsidR="0026544B">
              <w:rPr>
                <w:webHidden/>
              </w:rPr>
              <w:tab/>
            </w:r>
            <w:r w:rsidR="0026544B">
              <w:rPr>
                <w:webHidden/>
              </w:rPr>
              <w:fldChar w:fldCharType="begin"/>
            </w:r>
            <w:r w:rsidR="0026544B">
              <w:rPr>
                <w:webHidden/>
              </w:rPr>
              <w:instrText xml:space="preserve"> PAGEREF _Toc529424314 \h </w:instrText>
            </w:r>
            <w:r w:rsidR="0026544B">
              <w:rPr>
                <w:webHidden/>
              </w:rPr>
            </w:r>
            <w:r w:rsidR="0026544B">
              <w:rPr>
                <w:webHidden/>
              </w:rPr>
              <w:fldChar w:fldCharType="separate"/>
            </w:r>
            <w:r w:rsidR="005F1D02">
              <w:rPr>
                <w:webHidden/>
              </w:rPr>
              <w:t>114</w:t>
            </w:r>
            <w:r w:rsidR="0026544B">
              <w:rPr>
                <w:webHidden/>
              </w:rPr>
              <w:fldChar w:fldCharType="end"/>
            </w:r>
          </w:hyperlink>
        </w:p>
        <w:p w14:paraId="020BF8C7" w14:textId="51CEA211" w:rsidR="0026544B" w:rsidRDefault="002579B8">
          <w:pPr>
            <w:pStyle w:val="TOC1"/>
            <w:rPr>
              <w:rFonts w:asciiTheme="minorHAnsi" w:hAnsiTheme="minorHAnsi"/>
              <w:b w:val="0"/>
              <w:sz w:val="22"/>
              <w:szCs w:val="22"/>
              <w:lang w:val="en-US"/>
            </w:rPr>
          </w:pPr>
          <w:hyperlink w:anchor="_Toc529424315" w:history="1">
            <w:r w:rsidR="0026544B" w:rsidRPr="002D5A85">
              <w:rPr>
                <w:rStyle w:val="Hyperlink"/>
              </w:rPr>
              <w:t>8.</w:t>
            </w:r>
            <w:r w:rsidR="0026544B">
              <w:rPr>
                <w:rFonts w:asciiTheme="minorHAnsi" w:hAnsiTheme="minorHAnsi"/>
                <w:b w:val="0"/>
                <w:sz w:val="22"/>
                <w:szCs w:val="22"/>
                <w:lang w:val="en-US"/>
              </w:rPr>
              <w:tab/>
            </w:r>
            <w:r w:rsidR="0026544B" w:rsidRPr="002D5A85">
              <w:rPr>
                <w:rStyle w:val="Hyperlink"/>
              </w:rPr>
              <w:t>Stakeholder communications</w:t>
            </w:r>
            <w:r w:rsidR="0026544B">
              <w:rPr>
                <w:webHidden/>
              </w:rPr>
              <w:tab/>
            </w:r>
            <w:r w:rsidR="0026544B">
              <w:rPr>
                <w:webHidden/>
              </w:rPr>
              <w:fldChar w:fldCharType="begin"/>
            </w:r>
            <w:r w:rsidR="0026544B">
              <w:rPr>
                <w:webHidden/>
              </w:rPr>
              <w:instrText xml:space="preserve"> PAGEREF _Toc529424315 \h </w:instrText>
            </w:r>
            <w:r w:rsidR="0026544B">
              <w:rPr>
                <w:webHidden/>
              </w:rPr>
            </w:r>
            <w:r w:rsidR="0026544B">
              <w:rPr>
                <w:webHidden/>
              </w:rPr>
              <w:fldChar w:fldCharType="separate"/>
            </w:r>
            <w:r w:rsidR="005F1D02">
              <w:rPr>
                <w:webHidden/>
              </w:rPr>
              <w:t>116</w:t>
            </w:r>
            <w:r w:rsidR="0026544B">
              <w:rPr>
                <w:webHidden/>
              </w:rPr>
              <w:fldChar w:fldCharType="end"/>
            </w:r>
          </w:hyperlink>
        </w:p>
        <w:p w14:paraId="2053A231" w14:textId="3802E4C9" w:rsidR="0026544B" w:rsidRDefault="002579B8">
          <w:pPr>
            <w:pStyle w:val="TOC2"/>
            <w:rPr>
              <w:rFonts w:asciiTheme="minorHAnsi" w:hAnsiTheme="minorHAnsi"/>
              <w:sz w:val="22"/>
              <w:szCs w:val="22"/>
              <w:lang w:val="en-US"/>
            </w:rPr>
          </w:pPr>
          <w:hyperlink w:anchor="_Toc529424316" w:history="1">
            <w:r w:rsidR="0026544B" w:rsidRPr="002D5A85">
              <w:rPr>
                <w:rStyle w:val="Hyperlink"/>
              </w:rPr>
              <w:t>8.1</w:t>
            </w:r>
            <w:r w:rsidR="0026544B">
              <w:rPr>
                <w:rFonts w:asciiTheme="minorHAnsi" w:hAnsiTheme="minorHAnsi"/>
                <w:sz w:val="22"/>
                <w:szCs w:val="22"/>
                <w:lang w:val="en-US"/>
              </w:rPr>
              <w:tab/>
            </w:r>
            <w:r w:rsidR="0026544B" w:rsidRPr="002D5A85">
              <w:rPr>
                <w:rStyle w:val="Hyperlink"/>
              </w:rPr>
              <w:t>Media Releases and Articles</w:t>
            </w:r>
            <w:r w:rsidR="0026544B">
              <w:rPr>
                <w:webHidden/>
              </w:rPr>
              <w:tab/>
            </w:r>
            <w:r w:rsidR="0026544B">
              <w:rPr>
                <w:webHidden/>
              </w:rPr>
              <w:fldChar w:fldCharType="begin"/>
            </w:r>
            <w:r w:rsidR="0026544B">
              <w:rPr>
                <w:webHidden/>
              </w:rPr>
              <w:instrText xml:space="preserve"> PAGEREF _Toc529424316 \h </w:instrText>
            </w:r>
            <w:r w:rsidR="0026544B">
              <w:rPr>
                <w:webHidden/>
              </w:rPr>
            </w:r>
            <w:r w:rsidR="0026544B">
              <w:rPr>
                <w:webHidden/>
              </w:rPr>
              <w:fldChar w:fldCharType="separate"/>
            </w:r>
            <w:r w:rsidR="005F1D02">
              <w:rPr>
                <w:webHidden/>
              </w:rPr>
              <w:t>116</w:t>
            </w:r>
            <w:r w:rsidR="0026544B">
              <w:rPr>
                <w:webHidden/>
              </w:rPr>
              <w:fldChar w:fldCharType="end"/>
            </w:r>
          </w:hyperlink>
        </w:p>
        <w:p w14:paraId="4381F89C" w14:textId="28EF0F56" w:rsidR="0026544B" w:rsidRDefault="002579B8">
          <w:pPr>
            <w:pStyle w:val="TOC2"/>
            <w:rPr>
              <w:rFonts w:asciiTheme="minorHAnsi" w:hAnsiTheme="minorHAnsi"/>
              <w:sz w:val="22"/>
              <w:szCs w:val="22"/>
              <w:lang w:val="en-US"/>
            </w:rPr>
          </w:pPr>
          <w:hyperlink w:anchor="_Toc529424317" w:history="1">
            <w:r w:rsidR="0026544B" w:rsidRPr="002D5A85">
              <w:rPr>
                <w:rStyle w:val="Hyperlink"/>
              </w:rPr>
              <w:t>8.2</w:t>
            </w:r>
            <w:r w:rsidR="0026544B">
              <w:rPr>
                <w:rFonts w:asciiTheme="minorHAnsi" w:hAnsiTheme="minorHAnsi"/>
                <w:sz w:val="22"/>
                <w:szCs w:val="22"/>
                <w:lang w:val="en-US"/>
              </w:rPr>
              <w:tab/>
            </w:r>
            <w:r w:rsidR="0026544B" w:rsidRPr="002D5A85">
              <w:rPr>
                <w:rStyle w:val="Hyperlink"/>
              </w:rPr>
              <w:t>Technical publications</w:t>
            </w:r>
            <w:r w:rsidR="0026544B">
              <w:rPr>
                <w:webHidden/>
              </w:rPr>
              <w:tab/>
            </w:r>
            <w:r w:rsidR="0026544B">
              <w:rPr>
                <w:webHidden/>
              </w:rPr>
              <w:fldChar w:fldCharType="begin"/>
            </w:r>
            <w:r w:rsidR="0026544B">
              <w:rPr>
                <w:webHidden/>
              </w:rPr>
              <w:instrText xml:space="preserve"> PAGEREF _Toc529424317 \h </w:instrText>
            </w:r>
            <w:r w:rsidR="0026544B">
              <w:rPr>
                <w:webHidden/>
              </w:rPr>
            </w:r>
            <w:r w:rsidR="0026544B">
              <w:rPr>
                <w:webHidden/>
              </w:rPr>
              <w:fldChar w:fldCharType="separate"/>
            </w:r>
            <w:r w:rsidR="005F1D02">
              <w:rPr>
                <w:webHidden/>
              </w:rPr>
              <w:t>116</w:t>
            </w:r>
            <w:r w:rsidR="0026544B">
              <w:rPr>
                <w:webHidden/>
              </w:rPr>
              <w:fldChar w:fldCharType="end"/>
            </w:r>
          </w:hyperlink>
        </w:p>
        <w:p w14:paraId="6C2B5C19" w14:textId="7B477620" w:rsidR="0026544B" w:rsidRDefault="002579B8">
          <w:pPr>
            <w:pStyle w:val="TOC2"/>
            <w:rPr>
              <w:rFonts w:asciiTheme="minorHAnsi" w:hAnsiTheme="minorHAnsi"/>
              <w:sz w:val="22"/>
              <w:szCs w:val="22"/>
              <w:lang w:val="en-US"/>
            </w:rPr>
          </w:pPr>
          <w:hyperlink w:anchor="_Toc529424318" w:history="1">
            <w:r w:rsidR="0026544B" w:rsidRPr="002D5A85">
              <w:rPr>
                <w:rStyle w:val="Hyperlink"/>
              </w:rPr>
              <w:t>8.3</w:t>
            </w:r>
            <w:r w:rsidR="0026544B">
              <w:rPr>
                <w:rFonts w:asciiTheme="minorHAnsi" w:hAnsiTheme="minorHAnsi"/>
                <w:sz w:val="22"/>
                <w:szCs w:val="22"/>
                <w:lang w:val="en-US"/>
              </w:rPr>
              <w:tab/>
            </w:r>
            <w:r w:rsidR="0026544B" w:rsidRPr="002D5A85">
              <w:rPr>
                <w:rStyle w:val="Hyperlink"/>
              </w:rPr>
              <w:t>Social Media</w:t>
            </w:r>
            <w:r w:rsidR="0026544B">
              <w:rPr>
                <w:webHidden/>
              </w:rPr>
              <w:tab/>
            </w:r>
            <w:r w:rsidR="0026544B">
              <w:rPr>
                <w:webHidden/>
              </w:rPr>
              <w:fldChar w:fldCharType="begin"/>
            </w:r>
            <w:r w:rsidR="0026544B">
              <w:rPr>
                <w:webHidden/>
              </w:rPr>
              <w:instrText xml:space="preserve"> PAGEREF _Toc529424318 \h </w:instrText>
            </w:r>
            <w:r w:rsidR="0026544B">
              <w:rPr>
                <w:webHidden/>
              </w:rPr>
            </w:r>
            <w:r w:rsidR="0026544B">
              <w:rPr>
                <w:webHidden/>
              </w:rPr>
              <w:fldChar w:fldCharType="separate"/>
            </w:r>
            <w:r w:rsidR="005F1D02">
              <w:rPr>
                <w:webHidden/>
              </w:rPr>
              <w:t>116</w:t>
            </w:r>
            <w:r w:rsidR="0026544B">
              <w:rPr>
                <w:webHidden/>
              </w:rPr>
              <w:fldChar w:fldCharType="end"/>
            </w:r>
          </w:hyperlink>
        </w:p>
        <w:p w14:paraId="56792CB5" w14:textId="2B2FD0E1" w:rsidR="0026544B" w:rsidRDefault="002579B8">
          <w:pPr>
            <w:pStyle w:val="TOC2"/>
            <w:rPr>
              <w:rFonts w:asciiTheme="minorHAnsi" w:hAnsiTheme="minorHAnsi"/>
              <w:sz w:val="22"/>
              <w:szCs w:val="22"/>
              <w:lang w:val="en-US"/>
            </w:rPr>
          </w:pPr>
          <w:hyperlink w:anchor="_Toc529424319" w:history="1">
            <w:r w:rsidR="0026544B" w:rsidRPr="002D5A85">
              <w:rPr>
                <w:rStyle w:val="Hyperlink"/>
              </w:rPr>
              <w:t>8.4</w:t>
            </w:r>
            <w:r w:rsidR="0026544B">
              <w:rPr>
                <w:rFonts w:asciiTheme="minorHAnsi" w:hAnsiTheme="minorHAnsi"/>
                <w:sz w:val="22"/>
                <w:szCs w:val="22"/>
                <w:lang w:val="en-US"/>
              </w:rPr>
              <w:tab/>
            </w:r>
            <w:r w:rsidR="0026544B" w:rsidRPr="002D5A85">
              <w:rPr>
                <w:rStyle w:val="Hyperlink"/>
              </w:rPr>
              <w:t>Videos</w:t>
            </w:r>
            <w:r w:rsidR="0026544B">
              <w:rPr>
                <w:webHidden/>
              </w:rPr>
              <w:tab/>
            </w:r>
            <w:r w:rsidR="0026544B">
              <w:rPr>
                <w:webHidden/>
              </w:rPr>
              <w:fldChar w:fldCharType="begin"/>
            </w:r>
            <w:r w:rsidR="0026544B">
              <w:rPr>
                <w:webHidden/>
              </w:rPr>
              <w:instrText xml:space="preserve"> PAGEREF _Toc529424319 \h </w:instrText>
            </w:r>
            <w:r w:rsidR="0026544B">
              <w:rPr>
                <w:webHidden/>
              </w:rPr>
            </w:r>
            <w:r w:rsidR="0026544B">
              <w:rPr>
                <w:webHidden/>
              </w:rPr>
              <w:fldChar w:fldCharType="separate"/>
            </w:r>
            <w:r w:rsidR="005F1D02">
              <w:rPr>
                <w:webHidden/>
              </w:rPr>
              <w:t>116</w:t>
            </w:r>
            <w:r w:rsidR="0026544B">
              <w:rPr>
                <w:webHidden/>
              </w:rPr>
              <w:fldChar w:fldCharType="end"/>
            </w:r>
          </w:hyperlink>
        </w:p>
        <w:p w14:paraId="01B4FEE3" w14:textId="4309548D" w:rsidR="0026544B" w:rsidRDefault="002579B8">
          <w:pPr>
            <w:pStyle w:val="TOC2"/>
            <w:rPr>
              <w:rFonts w:asciiTheme="minorHAnsi" w:hAnsiTheme="minorHAnsi"/>
              <w:sz w:val="22"/>
              <w:szCs w:val="22"/>
              <w:lang w:val="en-US"/>
            </w:rPr>
          </w:pPr>
          <w:hyperlink w:anchor="_Toc529424320" w:history="1">
            <w:r w:rsidR="0026544B" w:rsidRPr="002D5A85">
              <w:rPr>
                <w:rStyle w:val="Hyperlink"/>
              </w:rPr>
              <w:t>8.5</w:t>
            </w:r>
            <w:r w:rsidR="0026544B">
              <w:rPr>
                <w:rFonts w:asciiTheme="minorHAnsi" w:hAnsiTheme="minorHAnsi"/>
                <w:sz w:val="22"/>
                <w:szCs w:val="22"/>
                <w:lang w:val="en-US"/>
              </w:rPr>
              <w:tab/>
            </w:r>
            <w:r w:rsidR="0026544B" w:rsidRPr="002D5A85">
              <w:rPr>
                <w:rStyle w:val="Hyperlink"/>
              </w:rPr>
              <w:t>Presentations</w:t>
            </w:r>
            <w:r w:rsidR="0026544B">
              <w:rPr>
                <w:webHidden/>
              </w:rPr>
              <w:tab/>
            </w:r>
            <w:r w:rsidR="0026544B">
              <w:rPr>
                <w:webHidden/>
              </w:rPr>
              <w:fldChar w:fldCharType="begin"/>
            </w:r>
            <w:r w:rsidR="0026544B">
              <w:rPr>
                <w:webHidden/>
              </w:rPr>
              <w:instrText xml:space="preserve"> PAGEREF _Toc529424320 \h </w:instrText>
            </w:r>
            <w:r w:rsidR="0026544B">
              <w:rPr>
                <w:webHidden/>
              </w:rPr>
            </w:r>
            <w:r w:rsidR="0026544B">
              <w:rPr>
                <w:webHidden/>
              </w:rPr>
              <w:fldChar w:fldCharType="separate"/>
            </w:r>
            <w:r w:rsidR="005F1D02">
              <w:rPr>
                <w:webHidden/>
              </w:rPr>
              <w:t>117</w:t>
            </w:r>
            <w:r w:rsidR="0026544B">
              <w:rPr>
                <w:webHidden/>
              </w:rPr>
              <w:fldChar w:fldCharType="end"/>
            </w:r>
          </w:hyperlink>
        </w:p>
        <w:p w14:paraId="17A309DB" w14:textId="63011BCE" w:rsidR="0026544B" w:rsidRDefault="002579B8">
          <w:pPr>
            <w:pStyle w:val="TOC2"/>
            <w:rPr>
              <w:rFonts w:asciiTheme="minorHAnsi" w:hAnsiTheme="minorHAnsi"/>
              <w:sz w:val="22"/>
              <w:szCs w:val="22"/>
              <w:lang w:val="en-US"/>
            </w:rPr>
          </w:pPr>
          <w:hyperlink w:anchor="_Toc529424321" w:history="1">
            <w:r w:rsidR="0026544B" w:rsidRPr="002D5A85">
              <w:rPr>
                <w:rStyle w:val="Hyperlink"/>
              </w:rPr>
              <w:t>8.6</w:t>
            </w:r>
            <w:r w:rsidR="0026544B">
              <w:rPr>
                <w:rFonts w:asciiTheme="minorHAnsi" w:hAnsiTheme="minorHAnsi"/>
                <w:sz w:val="22"/>
                <w:szCs w:val="22"/>
                <w:lang w:val="en-US"/>
              </w:rPr>
              <w:tab/>
            </w:r>
            <w:r w:rsidR="0026544B" w:rsidRPr="002D5A85">
              <w:rPr>
                <w:rStyle w:val="Hyperlink"/>
              </w:rPr>
              <w:t>Examples of media</w:t>
            </w:r>
            <w:r w:rsidR="0026544B">
              <w:rPr>
                <w:webHidden/>
              </w:rPr>
              <w:tab/>
            </w:r>
            <w:r w:rsidR="0026544B">
              <w:rPr>
                <w:webHidden/>
              </w:rPr>
              <w:fldChar w:fldCharType="begin"/>
            </w:r>
            <w:r w:rsidR="0026544B">
              <w:rPr>
                <w:webHidden/>
              </w:rPr>
              <w:instrText xml:space="preserve"> PAGEREF _Toc529424321 \h </w:instrText>
            </w:r>
            <w:r w:rsidR="0026544B">
              <w:rPr>
                <w:webHidden/>
              </w:rPr>
            </w:r>
            <w:r w:rsidR="0026544B">
              <w:rPr>
                <w:webHidden/>
              </w:rPr>
              <w:fldChar w:fldCharType="separate"/>
            </w:r>
            <w:r w:rsidR="005F1D02">
              <w:rPr>
                <w:webHidden/>
              </w:rPr>
              <w:t>118</w:t>
            </w:r>
            <w:r w:rsidR="0026544B">
              <w:rPr>
                <w:webHidden/>
              </w:rPr>
              <w:fldChar w:fldCharType="end"/>
            </w:r>
          </w:hyperlink>
        </w:p>
        <w:p w14:paraId="64BDE3A9" w14:textId="7FAF288B" w:rsidR="0026544B" w:rsidRDefault="002579B8">
          <w:pPr>
            <w:pStyle w:val="TOC1"/>
            <w:rPr>
              <w:rFonts w:asciiTheme="minorHAnsi" w:hAnsiTheme="minorHAnsi"/>
              <w:b w:val="0"/>
              <w:sz w:val="22"/>
              <w:szCs w:val="22"/>
              <w:lang w:val="en-US"/>
            </w:rPr>
          </w:pPr>
          <w:hyperlink w:anchor="_Toc529424322" w:history="1">
            <w:r w:rsidR="0026544B" w:rsidRPr="002D5A85">
              <w:rPr>
                <w:rStyle w:val="Hyperlink"/>
              </w:rPr>
              <w:t>References cited</w:t>
            </w:r>
            <w:r w:rsidR="0026544B">
              <w:rPr>
                <w:webHidden/>
              </w:rPr>
              <w:tab/>
            </w:r>
            <w:r w:rsidR="0026544B">
              <w:rPr>
                <w:webHidden/>
              </w:rPr>
              <w:fldChar w:fldCharType="begin"/>
            </w:r>
            <w:r w:rsidR="0026544B">
              <w:rPr>
                <w:webHidden/>
              </w:rPr>
              <w:instrText xml:space="preserve"> PAGEREF _Toc529424322 \h </w:instrText>
            </w:r>
            <w:r w:rsidR="0026544B">
              <w:rPr>
                <w:webHidden/>
              </w:rPr>
            </w:r>
            <w:r w:rsidR="0026544B">
              <w:rPr>
                <w:webHidden/>
              </w:rPr>
              <w:fldChar w:fldCharType="separate"/>
            </w:r>
            <w:r w:rsidR="005F1D02">
              <w:rPr>
                <w:webHidden/>
              </w:rPr>
              <w:t>124</w:t>
            </w:r>
            <w:r w:rsidR="0026544B">
              <w:rPr>
                <w:webHidden/>
              </w:rPr>
              <w:fldChar w:fldCharType="end"/>
            </w:r>
          </w:hyperlink>
        </w:p>
        <w:p w14:paraId="2F706C4D" w14:textId="6701AF69" w:rsidR="00C66015" w:rsidRDefault="00C66015">
          <w:r>
            <w:rPr>
              <w:b/>
              <w:bCs/>
              <w:noProof/>
            </w:rPr>
            <w:fldChar w:fldCharType="end"/>
          </w:r>
        </w:p>
      </w:sdtContent>
    </w:sdt>
    <w:p w14:paraId="7CF95BB6" w14:textId="02121DCB" w:rsidR="00C66015" w:rsidRDefault="00C66015">
      <w:pPr>
        <w:spacing w:after="0" w:line="240" w:lineRule="auto"/>
      </w:pPr>
      <w:r>
        <w:br w:type="page"/>
      </w:r>
    </w:p>
    <w:p w14:paraId="3C20913D" w14:textId="14E4F76A" w:rsidR="00C66015" w:rsidRPr="00C66015" w:rsidRDefault="00C66015" w:rsidP="00C66015">
      <w:pPr>
        <w:pStyle w:val="TableofFigures"/>
        <w:tabs>
          <w:tab w:val="right" w:leader="dot" w:pos="9906"/>
        </w:tabs>
        <w:rPr>
          <w:b/>
          <w:color w:val="002060"/>
          <w:sz w:val="32"/>
          <w:szCs w:val="32"/>
        </w:rPr>
      </w:pPr>
      <w:r w:rsidRPr="00C66015">
        <w:rPr>
          <w:b/>
          <w:color w:val="002060"/>
          <w:sz w:val="32"/>
          <w:szCs w:val="32"/>
        </w:rPr>
        <w:t>Table of Figures</w:t>
      </w:r>
    </w:p>
    <w:p w14:paraId="4D60EA7B" w14:textId="44C0147A" w:rsidR="006A5601" w:rsidRPr="005F1D02" w:rsidRDefault="00C66015" w:rsidP="005F1D02">
      <w:pPr>
        <w:pStyle w:val="TableofFigures"/>
        <w:tabs>
          <w:tab w:val="right" w:leader="dot" w:pos="9906"/>
        </w:tabs>
        <w:ind w:left="1134" w:right="567" w:hanging="1134"/>
        <w:rPr>
          <w:rFonts w:eastAsiaTheme="minorEastAsia" w:cs="Arial"/>
          <w:noProof/>
          <w:szCs w:val="20"/>
          <w:lang w:val="en-AU" w:eastAsia="en-AU"/>
        </w:rPr>
      </w:pPr>
      <w:r>
        <w:fldChar w:fldCharType="begin"/>
      </w:r>
      <w:r>
        <w:instrText xml:space="preserve"> TOC \h \z \c "Figure" </w:instrText>
      </w:r>
      <w:r>
        <w:fldChar w:fldCharType="separate"/>
      </w:r>
      <w:hyperlink w:anchor="_Toc5629884" w:history="1">
        <w:r w:rsidR="006A5601" w:rsidRPr="005F1D02">
          <w:rPr>
            <w:rStyle w:val="Hyperlink"/>
            <w:rFonts w:cs="Arial"/>
            <w:noProof/>
            <w:szCs w:val="20"/>
          </w:rPr>
          <w:t>Figure 3</w:t>
        </w:r>
        <w:r w:rsidR="006A5601" w:rsidRPr="005F1D02">
          <w:rPr>
            <w:rStyle w:val="Hyperlink"/>
            <w:rFonts w:cs="Arial"/>
            <w:noProof/>
            <w:szCs w:val="20"/>
          </w:rPr>
          <w:noBreakHyphen/>
          <w:t xml:space="preserve">1. </w:t>
        </w:r>
        <w:r w:rsidR="005F1D02">
          <w:rPr>
            <w:rStyle w:val="Hyperlink"/>
            <w:rFonts w:cs="Arial"/>
            <w:noProof/>
            <w:szCs w:val="20"/>
          </w:rPr>
          <w:tab/>
        </w:r>
        <w:r w:rsidR="006A5601" w:rsidRPr="005F1D02">
          <w:rPr>
            <w:rStyle w:val="Hyperlink"/>
            <w:rFonts w:cs="Arial"/>
            <w:noProof/>
            <w:szCs w:val="20"/>
          </w:rPr>
          <w:t>Instruments used to collect field data for development and verification of the hydraulic model: (left) Sonar bathymetric survey boat, (right) Acoustic Doppler Current Profiler (tethered to a rope to obtain velocities across fixed cross sections).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_Toc5629884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w:t>
        </w:r>
        <w:r w:rsidR="006A5601" w:rsidRPr="005F1D02">
          <w:rPr>
            <w:rFonts w:cs="Arial"/>
            <w:noProof/>
            <w:webHidden/>
            <w:szCs w:val="20"/>
          </w:rPr>
          <w:fldChar w:fldCharType="end"/>
        </w:r>
      </w:hyperlink>
    </w:p>
    <w:p w14:paraId="1A106221" w14:textId="71AF8DF9" w:rsidR="006A5601" w:rsidRPr="005F1D02" w:rsidRDefault="002579B8" w:rsidP="005F1D02">
      <w:pPr>
        <w:pStyle w:val="TableofFigures"/>
        <w:tabs>
          <w:tab w:val="right" w:leader="dot" w:pos="9906"/>
        </w:tabs>
        <w:ind w:left="1140" w:right="567" w:hanging="1134"/>
        <w:rPr>
          <w:rFonts w:eastAsiaTheme="minorEastAsia" w:cs="Arial"/>
          <w:noProof/>
          <w:szCs w:val="20"/>
          <w:lang w:val="en-AU" w:eastAsia="en-AU"/>
        </w:rPr>
      </w:pPr>
      <w:hyperlink w:anchor="_Toc5629885" w:history="1">
        <w:r w:rsidR="006A5601" w:rsidRPr="005F1D02">
          <w:rPr>
            <w:rStyle w:val="Hyperlink"/>
            <w:rFonts w:cs="Arial"/>
            <w:noProof/>
            <w:szCs w:val="20"/>
          </w:rPr>
          <w:t>Figure 3</w:t>
        </w:r>
        <w:r w:rsidR="006A5601" w:rsidRPr="005F1D02">
          <w:rPr>
            <w:rStyle w:val="Hyperlink"/>
            <w:rFonts w:cs="Arial"/>
            <w:noProof/>
            <w:szCs w:val="20"/>
          </w:rPr>
          <w:noBreakHyphen/>
          <w:t xml:space="preserve">2. </w:t>
        </w:r>
        <w:r w:rsidR="005F1D02">
          <w:rPr>
            <w:rStyle w:val="Hyperlink"/>
            <w:rFonts w:cs="Arial"/>
            <w:noProof/>
            <w:szCs w:val="20"/>
          </w:rPr>
          <w:tab/>
        </w:r>
        <w:r w:rsidR="006A5601" w:rsidRPr="005F1D02">
          <w:rPr>
            <w:rStyle w:val="Hyperlink"/>
            <w:rFonts w:cs="Arial"/>
            <w:noProof/>
            <w:szCs w:val="20"/>
          </w:rPr>
          <w:t>Topography used to develop the hydraulic model for Moss Rd based on LiDAR and bathymetric survey. The main channel (represented here in green) has the path of the bathymetric survey overlain in black to demonstrate coverage. This includes some verification runs of the boat into the backwater section (already covered by LiDAR).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_Toc5629885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w:t>
        </w:r>
        <w:r w:rsidR="006A5601" w:rsidRPr="005F1D02">
          <w:rPr>
            <w:rFonts w:cs="Arial"/>
            <w:noProof/>
            <w:webHidden/>
            <w:szCs w:val="20"/>
          </w:rPr>
          <w:fldChar w:fldCharType="end"/>
        </w:r>
      </w:hyperlink>
    </w:p>
    <w:p w14:paraId="01913F9E" w14:textId="19B96F47"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86" w:history="1">
        <w:r w:rsidR="006A5601" w:rsidRPr="005F1D02">
          <w:rPr>
            <w:rStyle w:val="Hyperlink"/>
            <w:rFonts w:cs="Arial"/>
            <w:noProof/>
            <w:szCs w:val="20"/>
          </w:rPr>
          <w:t>Figure 3</w:t>
        </w:r>
        <w:r w:rsidR="006A5601" w:rsidRPr="005F1D02">
          <w:rPr>
            <w:rStyle w:val="Hyperlink"/>
            <w:rFonts w:cs="Arial"/>
            <w:noProof/>
            <w:szCs w:val="20"/>
          </w:rPr>
          <w:noBreakHyphen/>
          <w:t xml:space="preserve">3. </w:t>
        </w:r>
        <w:r w:rsidR="005F1D02">
          <w:rPr>
            <w:rStyle w:val="Hyperlink"/>
            <w:rFonts w:cs="Arial"/>
            <w:noProof/>
            <w:szCs w:val="20"/>
          </w:rPr>
          <w:tab/>
        </w:r>
        <w:r w:rsidR="006A5601" w:rsidRPr="005F1D02">
          <w:rPr>
            <w:rStyle w:val="Hyperlink"/>
            <w:rFonts w:cs="Arial"/>
            <w:noProof/>
            <w:szCs w:val="20"/>
          </w:rPr>
          <w:t>Example of computational mesh resolution and setup for Moss Road. Greater detail (higher resolution) is provided within the channel to capture small-scale hydraulic variation on the bed of the channel and for lower velocities.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_Toc5629886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11</w:t>
        </w:r>
        <w:r w:rsidR="006A5601" w:rsidRPr="005F1D02">
          <w:rPr>
            <w:rFonts w:cs="Arial"/>
            <w:noProof/>
            <w:webHidden/>
            <w:szCs w:val="20"/>
          </w:rPr>
          <w:fldChar w:fldCharType="end"/>
        </w:r>
      </w:hyperlink>
    </w:p>
    <w:p w14:paraId="3C4249A5" w14:textId="21329656"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87" w:history="1">
        <w:r w:rsidR="006A5601" w:rsidRPr="005F1D02">
          <w:rPr>
            <w:rStyle w:val="Hyperlink"/>
            <w:rFonts w:cs="Arial"/>
            <w:noProof/>
            <w:szCs w:val="20"/>
          </w:rPr>
          <w:t>Figure 3</w:t>
        </w:r>
        <w:r w:rsidR="006A5601" w:rsidRPr="005F1D02">
          <w:rPr>
            <w:rStyle w:val="Hyperlink"/>
            <w:rFonts w:cs="Arial"/>
            <w:noProof/>
            <w:szCs w:val="20"/>
          </w:rPr>
          <w:noBreakHyphen/>
          <w:t xml:space="preserve">4. </w:t>
        </w:r>
        <w:r w:rsidR="005F1D02">
          <w:rPr>
            <w:rStyle w:val="Hyperlink"/>
            <w:rFonts w:cs="Arial"/>
            <w:noProof/>
            <w:szCs w:val="20"/>
          </w:rPr>
          <w:tab/>
        </w:r>
        <w:r w:rsidR="006A5601" w:rsidRPr="005F1D02">
          <w:rPr>
            <w:rStyle w:val="Hyperlink"/>
            <w:rFonts w:cs="Arial"/>
            <w:noProof/>
            <w:szCs w:val="20"/>
          </w:rPr>
          <w:t>Roughness zones for Moss Road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_Toc5629887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11</w:t>
        </w:r>
        <w:r w:rsidR="006A5601" w:rsidRPr="005F1D02">
          <w:rPr>
            <w:rFonts w:cs="Arial"/>
            <w:noProof/>
            <w:webHidden/>
            <w:szCs w:val="20"/>
          </w:rPr>
          <w:fldChar w:fldCharType="end"/>
        </w:r>
      </w:hyperlink>
    </w:p>
    <w:p w14:paraId="56101017" w14:textId="08D2A0FE"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88" w:history="1">
        <w:r w:rsidR="006A5601" w:rsidRPr="005F1D02">
          <w:rPr>
            <w:rStyle w:val="Hyperlink"/>
            <w:rFonts w:cs="Arial"/>
            <w:noProof/>
            <w:szCs w:val="20"/>
          </w:rPr>
          <w:t>Figure 3</w:t>
        </w:r>
        <w:r w:rsidR="006A5601" w:rsidRPr="005F1D02">
          <w:rPr>
            <w:rStyle w:val="Hyperlink"/>
            <w:rFonts w:cs="Arial"/>
            <w:noProof/>
            <w:szCs w:val="20"/>
          </w:rPr>
          <w:noBreakHyphen/>
          <w:t xml:space="preserve">5. </w:t>
        </w:r>
        <w:r w:rsidR="005F1D02">
          <w:rPr>
            <w:rStyle w:val="Hyperlink"/>
            <w:rFonts w:cs="Arial"/>
            <w:noProof/>
            <w:szCs w:val="20"/>
          </w:rPr>
          <w:tab/>
        </w:r>
        <w:r w:rsidR="006A5601" w:rsidRPr="005F1D02">
          <w:rPr>
            <w:rStyle w:val="Hyperlink"/>
            <w:rFonts w:cs="Arial"/>
            <w:noProof/>
            <w:szCs w:val="20"/>
          </w:rPr>
          <w:t>Calibration results (velocity comparison) for Moss Road low flow event (12/06/15)</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_Toc5629888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13</w:t>
        </w:r>
        <w:r w:rsidR="006A5601" w:rsidRPr="005F1D02">
          <w:rPr>
            <w:rFonts w:cs="Arial"/>
            <w:noProof/>
            <w:webHidden/>
            <w:szCs w:val="20"/>
          </w:rPr>
          <w:fldChar w:fldCharType="end"/>
        </w:r>
      </w:hyperlink>
    </w:p>
    <w:p w14:paraId="41461CCB" w14:textId="56C455F7"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89" w:history="1">
        <w:r w:rsidR="006A5601" w:rsidRPr="005F1D02">
          <w:rPr>
            <w:rStyle w:val="Hyperlink"/>
            <w:rFonts w:cs="Arial"/>
            <w:noProof/>
            <w:szCs w:val="20"/>
          </w:rPr>
          <w:t>Figure 3</w:t>
        </w:r>
        <w:r w:rsidR="006A5601" w:rsidRPr="005F1D02">
          <w:rPr>
            <w:rStyle w:val="Hyperlink"/>
            <w:rFonts w:cs="Arial"/>
            <w:noProof/>
            <w:szCs w:val="20"/>
          </w:rPr>
          <w:noBreakHyphen/>
          <w:t xml:space="preserve">6. </w:t>
        </w:r>
        <w:r w:rsidR="005F1D02">
          <w:rPr>
            <w:rStyle w:val="Hyperlink"/>
            <w:rFonts w:cs="Arial"/>
            <w:noProof/>
            <w:szCs w:val="20"/>
          </w:rPr>
          <w:tab/>
        </w:r>
        <w:r w:rsidR="006A5601" w:rsidRPr="005F1D02">
          <w:rPr>
            <w:rStyle w:val="Hyperlink"/>
            <w:rFonts w:cs="Arial"/>
            <w:noProof/>
            <w:szCs w:val="20"/>
          </w:rPr>
          <w:t>Calibration results (velocity difference) for Moss Road low flow event (12/06/15)</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_Toc5629889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13</w:t>
        </w:r>
        <w:r w:rsidR="006A5601" w:rsidRPr="005F1D02">
          <w:rPr>
            <w:rFonts w:cs="Arial"/>
            <w:noProof/>
            <w:webHidden/>
            <w:szCs w:val="20"/>
          </w:rPr>
          <w:fldChar w:fldCharType="end"/>
        </w:r>
      </w:hyperlink>
    </w:p>
    <w:p w14:paraId="39CB7ACD" w14:textId="1DF6EC95"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0" w:history="1">
        <w:r w:rsidR="006A5601" w:rsidRPr="005F1D02">
          <w:rPr>
            <w:rStyle w:val="Hyperlink"/>
            <w:rFonts w:cs="Arial"/>
            <w:noProof/>
            <w:szCs w:val="20"/>
          </w:rPr>
          <w:t>Figure 3</w:t>
        </w:r>
        <w:r w:rsidR="006A5601" w:rsidRPr="005F1D02">
          <w:rPr>
            <w:rStyle w:val="Hyperlink"/>
            <w:rFonts w:cs="Arial"/>
            <w:noProof/>
            <w:szCs w:val="20"/>
          </w:rPr>
          <w:noBreakHyphen/>
          <w:t xml:space="preserve">7. </w:t>
        </w:r>
        <w:r w:rsidR="005F1D02">
          <w:rPr>
            <w:rStyle w:val="Hyperlink"/>
            <w:rFonts w:cs="Arial"/>
            <w:noProof/>
            <w:szCs w:val="20"/>
          </w:rPr>
          <w:tab/>
        </w:r>
        <w:r w:rsidR="006A5601" w:rsidRPr="005F1D02">
          <w:rPr>
            <w:rStyle w:val="Hyperlink"/>
            <w:rFonts w:cs="Arial"/>
            <w:noProof/>
            <w:szCs w:val="20"/>
          </w:rPr>
          <w:t>Calibration results (velocity comparison) for Moss Road high flow event (25/06/15)</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14</w:t>
        </w:r>
        <w:r w:rsidR="006A5601" w:rsidRPr="005F1D02">
          <w:rPr>
            <w:rFonts w:cs="Arial"/>
            <w:noProof/>
            <w:webHidden/>
            <w:szCs w:val="20"/>
          </w:rPr>
          <w:fldChar w:fldCharType="end"/>
        </w:r>
      </w:hyperlink>
    </w:p>
    <w:p w14:paraId="4E32E942" w14:textId="66F3D4E4"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1" w:history="1">
        <w:r w:rsidR="006A5601" w:rsidRPr="005F1D02">
          <w:rPr>
            <w:rStyle w:val="Hyperlink"/>
            <w:rFonts w:cs="Arial"/>
            <w:noProof/>
            <w:szCs w:val="20"/>
          </w:rPr>
          <w:t>Figure 3</w:t>
        </w:r>
        <w:r w:rsidR="006A5601" w:rsidRPr="005F1D02">
          <w:rPr>
            <w:rStyle w:val="Hyperlink"/>
            <w:rFonts w:cs="Arial"/>
            <w:noProof/>
            <w:szCs w:val="20"/>
          </w:rPr>
          <w:noBreakHyphen/>
          <w:t xml:space="preserve">8. </w:t>
        </w:r>
        <w:r w:rsidR="005F1D02">
          <w:rPr>
            <w:rStyle w:val="Hyperlink"/>
            <w:rFonts w:cs="Arial"/>
            <w:noProof/>
            <w:szCs w:val="20"/>
          </w:rPr>
          <w:tab/>
        </w:r>
        <w:r w:rsidR="006A5601" w:rsidRPr="005F1D02">
          <w:rPr>
            <w:rStyle w:val="Hyperlink"/>
            <w:rFonts w:cs="Arial"/>
            <w:noProof/>
            <w:szCs w:val="20"/>
          </w:rPr>
          <w:t>Calibration results (velocity difference) for Moss Road high flow event (25/06/15)</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14</w:t>
        </w:r>
        <w:r w:rsidR="006A5601" w:rsidRPr="005F1D02">
          <w:rPr>
            <w:rFonts w:cs="Arial"/>
            <w:noProof/>
            <w:webHidden/>
            <w:szCs w:val="20"/>
          </w:rPr>
          <w:fldChar w:fldCharType="end"/>
        </w:r>
      </w:hyperlink>
    </w:p>
    <w:p w14:paraId="122B5A34" w14:textId="7BA2FC6B"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2" w:history="1">
        <w:r w:rsidR="006A5601" w:rsidRPr="005F1D02">
          <w:rPr>
            <w:rStyle w:val="Hyperlink"/>
            <w:rFonts w:cs="Arial"/>
            <w:noProof/>
            <w:szCs w:val="20"/>
          </w:rPr>
          <w:t>Figure 3</w:t>
        </w:r>
        <w:r w:rsidR="006A5601" w:rsidRPr="005F1D02">
          <w:rPr>
            <w:rStyle w:val="Hyperlink"/>
            <w:rFonts w:cs="Arial"/>
            <w:noProof/>
            <w:szCs w:val="20"/>
          </w:rPr>
          <w:noBreakHyphen/>
          <w:t xml:space="preserve">9. </w:t>
        </w:r>
        <w:r w:rsidR="005F1D02">
          <w:rPr>
            <w:rStyle w:val="Hyperlink"/>
            <w:rFonts w:cs="Arial"/>
            <w:noProof/>
            <w:szCs w:val="20"/>
          </w:rPr>
          <w:tab/>
        </w:r>
        <w:r w:rsidR="006A5601" w:rsidRPr="005F1D02">
          <w:rPr>
            <w:rStyle w:val="Hyperlink"/>
            <w:rFonts w:cs="Arial"/>
            <w:noProof/>
            <w:szCs w:val="20"/>
          </w:rPr>
          <w:t>Velocity results for McCoys Bridge at a high flow of 15,000 ML/day.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15</w:t>
        </w:r>
        <w:r w:rsidR="006A5601" w:rsidRPr="005F1D02">
          <w:rPr>
            <w:rFonts w:cs="Arial"/>
            <w:noProof/>
            <w:webHidden/>
            <w:szCs w:val="20"/>
          </w:rPr>
          <w:fldChar w:fldCharType="end"/>
        </w:r>
      </w:hyperlink>
    </w:p>
    <w:p w14:paraId="24302C79" w14:textId="53429030"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3" w:history="1">
        <w:r w:rsidR="006A5601" w:rsidRPr="005F1D02">
          <w:rPr>
            <w:rStyle w:val="Hyperlink"/>
            <w:rFonts w:cs="Arial"/>
            <w:noProof/>
            <w:szCs w:val="20"/>
          </w:rPr>
          <w:t>Figure 3</w:t>
        </w:r>
        <w:r w:rsidR="006A5601" w:rsidRPr="005F1D02">
          <w:rPr>
            <w:rStyle w:val="Hyperlink"/>
            <w:rFonts w:cs="Arial"/>
            <w:noProof/>
            <w:szCs w:val="20"/>
          </w:rPr>
          <w:noBreakHyphen/>
          <w:t xml:space="preserve">10. </w:t>
        </w:r>
        <w:r w:rsidR="005F1D02">
          <w:rPr>
            <w:rStyle w:val="Hyperlink"/>
            <w:rFonts w:cs="Arial"/>
            <w:noProof/>
            <w:szCs w:val="20"/>
          </w:rPr>
          <w:tab/>
        </w:r>
        <w:r w:rsidR="006A5601" w:rsidRPr="005F1D02">
          <w:rPr>
            <w:rStyle w:val="Hyperlink"/>
            <w:rFonts w:cs="Arial"/>
            <w:noProof/>
            <w:szCs w:val="20"/>
          </w:rPr>
          <w:t>Results (wetted area and area of pools) for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18</w:t>
        </w:r>
        <w:r w:rsidR="006A5601" w:rsidRPr="005F1D02">
          <w:rPr>
            <w:rFonts w:cs="Arial"/>
            <w:noProof/>
            <w:webHidden/>
            <w:szCs w:val="20"/>
          </w:rPr>
          <w:fldChar w:fldCharType="end"/>
        </w:r>
      </w:hyperlink>
    </w:p>
    <w:p w14:paraId="6726DE8B" w14:textId="0F0189E8"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4" w:history="1">
        <w:r w:rsidR="006A5601" w:rsidRPr="005F1D02">
          <w:rPr>
            <w:rStyle w:val="Hyperlink"/>
            <w:rFonts w:cs="Arial"/>
            <w:noProof/>
            <w:szCs w:val="20"/>
          </w:rPr>
          <w:t>Figure 3</w:t>
        </w:r>
        <w:r w:rsidR="006A5601" w:rsidRPr="005F1D02">
          <w:rPr>
            <w:rStyle w:val="Hyperlink"/>
            <w:rFonts w:cs="Arial"/>
            <w:noProof/>
            <w:szCs w:val="20"/>
          </w:rPr>
          <w:noBreakHyphen/>
          <w:t xml:space="preserve">11. </w:t>
        </w:r>
        <w:r w:rsidR="005F1D02">
          <w:rPr>
            <w:rStyle w:val="Hyperlink"/>
            <w:rFonts w:cs="Arial"/>
            <w:noProof/>
            <w:szCs w:val="20"/>
          </w:rPr>
          <w:tab/>
        </w:r>
        <w:r w:rsidR="006A5601" w:rsidRPr="005F1D02">
          <w:rPr>
            <w:rStyle w:val="Hyperlink"/>
            <w:rFonts w:cs="Arial"/>
            <w:noProof/>
            <w:szCs w:val="20"/>
          </w:rPr>
          <w:t>Results (area of slackwater habitat) for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18</w:t>
        </w:r>
        <w:r w:rsidR="006A5601" w:rsidRPr="005F1D02">
          <w:rPr>
            <w:rFonts w:cs="Arial"/>
            <w:noProof/>
            <w:webHidden/>
            <w:szCs w:val="20"/>
          </w:rPr>
          <w:fldChar w:fldCharType="end"/>
        </w:r>
      </w:hyperlink>
    </w:p>
    <w:p w14:paraId="59346A5D" w14:textId="39BE909C"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5" w:history="1">
        <w:r w:rsidR="006A5601" w:rsidRPr="005F1D02">
          <w:rPr>
            <w:rStyle w:val="Hyperlink"/>
            <w:rFonts w:cs="Arial"/>
            <w:noProof/>
            <w:szCs w:val="20"/>
          </w:rPr>
          <w:t>Figure 3</w:t>
        </w:r>
        <w:r w:rsidR="006A5601" w:rsidRPr="005F1D02">
          <w:rPr>
            <w:rStyle w:val="Hyperlink"/>
            <w:rFonts w:cs="Arial"/>
            <w:noProof/>
            <w:szCs w:val="20"/>
          </w:rPr>
          <w:noBreakHyphen/>
          <w:t xml:space="preserve">12. </w:t>
        </w:r>
        <w:r w:rsidR="005F1D02">
          <w:rPr>
            <w:rStyle w:val="Hyperlink"/>
            <w:rFonts w:cs="Arial"/>
            <w:noProof/>
            <w:szCs w:val="20"/>
          </w:rPr>
          <w:tab/>
        </w:r>
        <w:r w:rsidR="006A5601" w:rsidRPr="005F1D02">
          <w:rPr>
            <w:rStyle w:val="Hyperlink"/>
            <w:rFonts w:cs="Arial"/>
            <w:noProof/>
            <w:szCs w:val="20"/>
          </w:rPr>
          <w:t>Results (mean patch size of slackwater habitat) for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19</w:t>
        </w:r>
        <w:r w:rsidR="006A5601" w:rsidRPr="005F1D02">
          <w:rPr>
            <w:rFonts w:cs="Arial"/>
            <w:noProof/>
            <w:webHidden/>
            <w:szCs w:val="20"/>
          </w:rPr>
          <w:fldChar w:fldCharType="end"/>
        </w:r>
      </w:hyperlink>
    </w:p>
    <w:p w14:paraId="4AE152E4" w14:textId="30B4FC08"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6" w:history="1">
        <w:r w:rsidR="006A5601" w:rsidRPr="005F1D02">
          <w:rPr>
            <w:rStyle w:val="Hyperlink"/>
            <w:rFonts w:cs="Arial"/>
            <w:noProof/>
            <w:szCs w:val="20"/>
          </w:rPr>
          <w:t>Figure 3</w:t>
        </w:r>
        <w:r w:rsidR="006A5601" w:rsidRPr="005F1D02">
          <w:rPr>
            <w:rStyle w:val="Hyperlink"/>
            <w:rFonts w:cs="Arial"/>
            <w:noProof/>
            <w:szCs w:val="20"/>
          </w:rPr>
          <w:noBreakHyphen/>
          <w:t xml:space="preserve">13. </w:t>
        </w:r>
        <w:r w:rsidR="005F1D02">
          <w:rPr>
            <w:rStyle w:val="Hyperlink"/>
            <w:rFonts w:cs="Arial"/>
            <w:noProof/>
            <w:szCs w:val="20"/>
          </w:rPr>
          <w:tab/>
        </w:r>
        <w:r w:rsidR="006A5601" w:rsidRPr="005F1D02">
          <w:rPr>
            <w:rStyle w:val="Hyperlink"/>
            <w:rFonts w:cs="Arial"/>
            <w:noProof/>
            <w:szCs w:val="20"/>
          </w:rPr>
          <w:t>Results (mean velocity) for Moss Road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19</w:t>
        </w:r>
        <w:r w:rsidR="006A5601" w:rsidRPr="005F1D02">
          <w:rPr>
            <w:rFonts w:cs="Arial"/>
            <w:noProof/>
            <w:webHidden/>
            <w:szCs w:val="20"/>
          </w:rPr>
          <w:fldChar w:fldCharType="end"/>
        </w:r>
      </w:hyperlink>
    </w:p>
    <w:p w14:paraId="4135DE41" w14:textId="3FEF55F7"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7" w:history="1">
        <w:r w:rsidR="006A5601" w:rsidRPr="005F1D02">
          <w:rPr>
            <w:rStyle w:val="Hyperlink"/>
            <w:rFonts w:cs="Arial"/>
            <w:noProof/>
            <w:szCs w:val="20"/>
          </w:rPr>
          <w:t>Figure 3</w:t>
        </w:r>
        <w:r w:rsidR="006A5601" w:rsidRPr="005F1D02">
          <w:rPr>
            <w:rStyle w:val="Hyperlink"/>
            <w:rFonts w:cs="Arial"/>
            <w:noProof/>
            <w:szCs w:val="20"/>
          </w:rPr>
          <w:noBreakHyphen/>
          <w:t xml:space="preserve">14. </w:t>
        </w:r>
        <w:r w:rsidR="005F1D02">
          <w:rPr>
            <w:rStyle w:val="Hyperlink"/>
            <w:rFonts w:cs="Arial"/>
            <w:noProof/>
            <w:szCs w:val="20"/>
          </w:rPr>
          <w:tab/>
        </w:r>
        <w:r w:rsidR="006A5601" w:rsidRPr="005F1D02">
          <w:rPr>
            <w:rStyle w:val="Hyperlink"/>
            <w:rFonts w:cs="Arial"/>
            <w:noProof/>
            <w:szCs w:val="20"/>
          </w:rPr>
          <w:t>Results for maximum velocity (purple solid) and high velocity (crosses) relative to discharge for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20</w:t>
        </w:r>
        <w:r w:rsidR="006A5601" w:rsidRPr="005F1D02">
          <w:rPr>
            <w:rFonts w:cs="Arial"/>
            <w:noProof/>
            <w:webHidden/>
            <w:szCs w:val="20"/>
          </w:rPr>
          <w:fldChar w:fldCharType="end"/>
        </w:r>
      </w:hyperlink>
    </w:p>
    <w:p w14:paraId="4A9C2CE5" w14:textId="68BABDDD"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8" w:history="1">
        <w:r w:rsidR="006A5601" w:rsidRPr="005F1D02">
          <w:rPr>
            <w:rStyle w:val="Hyperlink"/>
            <w:rFonts w:cs="Arial"/>
            <w:noProof/>
            <w:szCs w:val="20"/>
          </w:rPr>
          <w:t>Figure 3</w:t>
        </w:r>
        <w:r w:rsidR="006A5601" w:rsidRPr="005F1D02">
          <w:rPr>
            <w:rStyle w:val="Hyperlink"/>
            <w:rFonts w:cs="Arial"/>
            <w:noProof/>
            <w:szCs w:val="20"/>
          </w:rPr>
          <w:noBreakHyphen/>
          <w:t xml:space="preserve">15. </w:t>
        </w:r>
        <w:r w:rsidR="005F1D02">
          <w:rPr>
            <w:rStyle w:val="Hyperlink"/>
            <w:rFonts w:cs="Arial"/>
            <w:noProof/>
            <w:szCs w:val="20"/>
          </w:rPr>
          <w:tab/>
        </w:r>
        <w:r w:rsidR="006A5601" w:rsidRPr="005F1D02">
          <w:rPr>
            <w:rStyle w:val="Hyperlink"/>
            <w:rFonts w:cs="Arial"/>
            <w:noProof/>
            <w:szCs w:val="20"/>
          </w:rPr>
          <w:t>Results (velocity rate of change with flow) for Moss Road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20</w:t>
        </w:r>
        <w:r w:rsidR="006A5601" w:rsidRPr="005F1D02">
          <w:rPr>
            <w:rFonts w:cs="Arial"/>
            <w:noProof/>
            <w:webHidden/>
            <w:szCs w:val="20"/>
          </w:rPr>
          <w:fldChar w:fldCharType="end"/>
        </w:r>
      </w:hyperlink>
    </w:p>
    <w:p w14:paraId="64731964" w14:textId="3FDF749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899" w:history="1">
        <w:r w:rsidR="006A5601" w:rsidRPr="005F1D02">
          <w:rPr>
            <w:rStyle w:val="Hyperlink"/>
            <w:rFonts w:cs="Arial"/>
            <w:noProof/>
            <w:szCs w:val="20"/>
          </w:rPr>
          <w:t>Figure 3</w:t>
        </w:r>
        <w:r w:rsidR="006A5601" w:rsidRPr="005F1D02">
          <w:rPr>
            <w:rStyle w:val="Hyperlink"/>
            <w:rFonts w:cs="Arial"/>
            <w:noProof/>
            <w:szCs w:val="20"/>
          </w:rPr>
          <w:noBreakHyphen/>
          <w:t xml:space="preserve">16. </w:t>
        </w:r>
        <w:r w:rsidR="005F1D02">
          <w:rPr>
            <w:rStyle w:val="Hyperlink"/>
            <w:rFonts w:cs="Arial"/>
            <w:noProof/>
            <w:szCs w:val="20"/>
          </w:rPr>
          <w:tab/>
        </w:r>
        <w:r w:rsidR="006A5601" w:rsidRPr="005F1D02">
          <w:rPr>
            <w:rStyle w:val="Hyperlink"/>
            <w:rFonts w:cs="Arial"/>
            <w:noProof/>
            <w:szCs w:val="20"/>
          </w:rPr>
          <w:t>Maximum velocity at vegetation transects for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_Toc5629899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21</w:t>
        </w:r>
        <w:r w:rsidR="006A5601" w:rsidRPr="005F1D02">
          <w:rPr>
            <w:rFonts w:cs="Arial"/>
            <w:noProof/>
            <w:webHidden/>
            <w:szCs w:val="20"/>
          </w:rPr>
          <w:fldChar w:fldCharType="end"/>
        </w:r>
      </w:hyperlink>
    </w:p>
    <w:p w14:paraId="2EA2071E" w14:textId="087685E1"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0" w:history="1">
        <w:r w:rsidR="006A5601" w:rsidRPr="005F1D02">
          <w:rPr>
            <w:rStyle w:val="Hyperlink"/>
            <w:rFonts w:cs="Arial"/>
            <w:noProof/>
            <w:szCs w:val="20"/>
          </w:rPr>
          <w:t>Figure 3</w:t>
        </w:r>
        <w:r w:rsidR="006A5601" w:rsidRPr="005F1D02">
          <w:rPr>
            <w:rStyle w:val="Hyperlink"/>
            <w:rFonts w:cs="Arial"/>
            <w:noProof/>
            <w:szCs w:val="20"/>
          </w:rPr>
          <w:noBreakHyphen/>
          <w:t xml:space="preserve">17. </w:t>
        </w:r>
        <w:r w:rsidR="005F1D02">
          <w:rPr>
            <w:rStyle w:val="Hyperlink"/>
            <w:rFonts w:cs="Arial"/>
            <w:noProof/>
            <w:szCs w:val="20"/>
          </w:rPr>
          <w:tab/>
        </w:r>
        <w:r w:rsidR="006A5601" w:rsidRPr="005F1D02">
          <w:rPr>
            <w:rStyle w:val="Hyperlink"/>
            <w:rFonts w:cs="Arial"/>
            <w:noProof/>
            <w:szCs w:val="20"/>
          </w:rPr>
          <w:t>Bed mobilisation. Area of bed sediment mobilised for gravels (crosses) and medium-grained sands (blue solid) at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21</w:t>
        </w:r>
        <w:r w:rsidR="006A5601" w:rsidRPr="005F1D02">
          <w:rPr>
            <w:rFonts w:cs="Arial"/>
            <w:noProof/>
            <w:webHidden/>
            <w:szCs w:val="20"/>
          </w:rPr>
          <w:fldChar w:fldCharType="end"/>
        </w:r>
      </w:hyperlink>
    </w:p>
    <w:p w14:paraId="18F7D20F" w14:textId="7C28496E"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1" w:history="1">
        <w:r w:rsidR="006A5601" w:rsidRPr="005F1D02">
          <w:rPr>
            <w:rStyle w:val="Hyperlink"/>
            <w:rFonts w:cs="Arial"/>
            <w:noProof/>
            <w:szCs w:val="20"/>
          </w:rPr>
          <w:t>Figure 3</w:t>
        </w:r>
        <w:r w:rsidR="006A5601" w:rsidRPr="005F1D02">
          <w:rPr>
            <w:rStyle w:val="Hyperlink"/>
            <w:rFonts w:cs="Arial"/>
            <w:noProof/>
            <w:szCs w:val="20"/>
          </w:rPr>
          <w:noBreakHyphen/>
          <w:t xml:space="preserve">18. </w:t>
        </w:r>
        <w:r w:rsidR="005F1D02">
          <w:rPr>
            <w:rStyle w:val="Hyperlink"/>
            <w:rFonts w:cs="Arial"/>
            <w:noProof/>
            <w:szCs w:val="20"/>
          </w:rPr>
          <w:tab/>
        </w:r>
        <w:r w:rsidR="006A5601" w:rsidRPr="005F1D02">
          <w:rPr>
            <w:rStyle w:val="Hyperlink"/>
            <w:rFonts w:cs="Arial"/>
            <w:noProof/>
            <w:szCs w:val="20"/>
          </w:rPr>
          <w:t>The area of bench inundation for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22</w:t>
        </w:r>
        <w:r w:rsidR="006A5601" w:rsidRPr="005F1D02">
          <w:rPr>
            <w:rFonts w:cs="Arial"/>
            <w:noProof/>
            <w:webHidden/>
            <w:szCs w:val="20"/>
          </w:rPr>
          <w:fldChar w:fldCharType="end"/>
        </w:r>
      </w:hyperlink>
    </w:p>
    <w:p w14:paraId="764239DA" w14:textId="7C753CE2"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2" w:history="1">
        <w:r w:rsidR="006A5601" w:rsidRPr="005F1D02">
          <w:rPr>
            <w:rStyle w:val="Hyperlink"/>
            <w:rFonts w:cs="Arial"/>
            <w:noProof/>
            <w:szCs w:val="20"/>
          </w:rPr>
          <w:t>Figure 3</w:t>
        </w:r>
        <w:r w:rsidR="006A5601" w:rsidRPr="005F1D02">
          <w:rPr>
            <w:rStyle w:val="Hyperlink"/>
            <w:rFonts w:cs="Arial"/>
            <w:noProof/>
            <w:szCs w:val="20"/>
          </w:rPr>
          <w:noBreakHyphen/>
          <w:t xml:space="preserve">19. </w:t>
        </w:r>
        <w:r w:rsidR="005F1D02">
          <w:rPr>
            <w:rStyle w:val="Hyperlink"/>
            <w:rFonts w:cs="Arial"/>
            <w:noProof/>
            <w:szCs w:val="20"/>
          </w:rPr>
          <w:tab/>
        </w:r>
        <w:r w:rsidR="006A5601" w:rsidRPr="005F1D02">
          <w:rPr>
            <w:rStyle w:val="Hyperlink"/>
            <w:rFonts w:cs="Arial"/>
            <w:noProof/>
            <w:szCs w:val="20"/>
          </w:rPr>
          <w:t>(left) Colour coded erosion pins inserted at each transect to indicate location/elevation on the river bank and measured by digital callipers, and (right) field placement.</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22</w:t>
        </w:r>
        <w:r w:rsidR="006A5601" w:rsidRPr="005F1D02">
          <w:rPr>
            <w:rFonts w:cs="Arial"/>
            <w:noProof/>
            <w:webHidden/>
            <w:szCs w:val="20"/>
          </w:rPr>
          <w:fldChar w:fldCharType="end"/>
        </w:r>
      </w:hyperlink>
    </w:p>
    <w:p w14:paraId="65B24712" w14:textId="29197DBE"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3" w:history="1">
        <w:r w:rsidR="006A5601" w:rsidRPr="005F1D02">
          <w:rPr>
            <w:rStyle w:val="Hyperlink"/>
            <w:rFonts w:cs="Arial"/>
            <w:noProof/>
            <w:szCs w:val="20"/>
          </w:rPr>
          <w:t>Figure 3</w:t>
        </w:r>
        <w:r w:rsidR="006A5601" w:rsidRPr="005F1D02">
          <w:rPr>
            <w:rStyle w:val="Hyperlink"/>
            <w:rFonts w:cs="Arial"/>
            <w:noProof/>
            <w:szCs w:val="20"/>
          </w:rPr>
          <w:noBreakHyphen/>
          <w:t xml:space="preserve">20. </w:t>
        </w:r>
        <w:r w:rsidR="005F1D02">
          <w:rPr>
            <w:rStyle w:val="Hyperlink"/>
            <w:rFonts w:cs="Arial"/>
            <w:noProof/>
            <w:szCs w:val="20"/>
          </w:rPr>
          <w:tab/>
        </w:r>
        <w:r w:rsidR="006A5601" w:rsidRPr="005F1D02">
          <w:rPr>
            <w:rStyle w:val="Hyperlink"/>
            <w:rFonts w:cs="Arial"/>
            <w:noProof/>
            <w:szCs w:val="20"/>
          </w:rPr>
          <w:t>Proportion of deposition, no change, erosion and significant erosion in measurements over the past four years, separated by season (hot: summer/autumn, cold: winter/spring) and site. Sample sizes are: 816, 754, 740 and 801 for Darcy’s Track, Loch Garry, McCoy’s Bridge and Yambuna, respectively.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25</w:t>
        </w:r>
        <w:r w:rsidR="006A5601" w:rsidRPr="005F1D02">
          <w:rPr>
            <w:rFonts w:cs="Arial"/>
            <w:noProof/>
            <w:webHidden/>
            <w:szCs w:val="20"/>
          </w:rPr>
          <w:fldChar w:fldCharType="end"/>
        </w:r>
      </w:hyperlink>
    </w:p>
    <w:p w14:paraId="035D6685" w14:textId="6FEC0989"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4" w:history="1">
        <w:r w:rsidR="006A5601" w:rsidRPr="005F1D02">
          <w:rPr>
            <w:rStyle w:val="Hyperlink"/>
            <w:rFonts w:cs="Arial"/>
            <w:noProof/>
            <w:szCs w:val="20"/>
          </w:rPr>
          <w:t>Figure 3</w:t>
        </w:r>
        <w:r w:rsidR="006A5601" w:rsidRPr="005F1D02">
          <w:rPr>
            <w:rStyle w:val="Hyperlink"/>
            <w:rFonts w:cs="Arial"/>
            <w:noProof/>
            <w:szCs w:val="20"/>
          </w:rPr>
          <w:noBreakHyphen/>
          <w:t xml:space="preserve">21. </w:t>
        </w:r>
        <w:r w:rsidR="005F1D02">
          <w:rPr>
            <w:rStyle w:val="Hyperlink"/>
            <w:rFonts w:cs="Arial"/>
            <w:noProof/>
            <w:szCs w:val="20"/>
          </w:rPr>
          <w:tab/>
        </w:r>
        <w:r w:rsidR="006A5601" w:rsidRPr="005F1D02">
          <w:rPr>
            <w:rStyle w:val="Hyperlink"/>
            <w:rFonts w:cs="Arial"/>
            <w:noProof/>
            <w:szCs w:val="20"/>
          </w:rPr>
          <w:t>Probability of erosion of &gt; 30 mm (a), &gt; 0 mm (b) and deposition &lt; 0 mm (c), with increases in the duration of inundation. For each erosion level, results are shown four for sites (Darcy’s Track, Loch Garry, McCoy’s Bridge and Yambuna) in individual panels. The solid line is the median probability of erosion with the dotted lines encompassing the 95% credible interval for the estimate.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26</w:t>
        </w:r>
        <w:r w:rsidR="006A5601" w:rsidRPr="005F1D02">
          <w:rPr>
            <w:rFonts w:cs="Arial"/>
            <w:noProof/>
            <w:webHidden/>
            <w:szCs w:val="20"/>
          </w:rPr>
          <w:fldChar w:fldCharType="end"/>
        </w:r>
      </w:hyperlink>
    </w:p>
    <w:p w14:paraId="31329BCA" w14:textId="5A4F9408"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5" w:history="1">
        <w:r w:rsidR="006A5601" w:rsidRPr="005F1D02">
          <w:rPr>
            <w:rStyle w:val="Hyperlink"/>
            <w:rFonts w:cs="Arial"/>
            <w:noProof/>
            <w:szCs w:val="20"/>
          </w:rPr>
          <w:t>Figure 3</w:t>
        </w:r>
        <w:r w:rsidR="006A5601" w:rsidRPr="005F1D02">
          <w:rPr>
            <w:rStyle w:val="Hyperlink"/>
            <w:rFonts w:cs="Arial"/>
            <w:noProof/>
            <w:szCs w:val="20"/>
          </w:rPr>
          <w:noBreakHyphen/>
          <w:t xml:space="preserve">22. </w:t>
        </w:r>
        <w:r w:rsidR="005F1D02">
          <w:rPr>
            <w:rStyle w:val="Hyperlink"/>
            <w:rFonts w:cs="Arial"/>
            <w:noProof/>
            <w:szCs w:val="20"/>
          </w:rPr>
          <w:tab/>
        </w:r>
        <w:r w:rsidR="006A5601" w:rsidRPr="005F1D02">
          <w:rPr>
            <w:rStyle w:val="Hyperlink"/>
            <w:rFonts w:cs="Arial"/>
            <w:noProof/>
            <w:szCs w:val="20"/>
          </w:rPr>
          <w:t>Without environmental flows: Effect of the environmental flow component on the probability of significant erosion (&gt; 30 mm, a), erosion (&gt; 0 mm, b) and deposition (&lt; 0 mm, c), at each erosion pin, relative to bank elevation (m).</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28</w:t>
        </w:r>
        <w:r w:rsidR="006A5601" w:rsidRPr="005F1D02">
          <w:rPr>
            <w:rFonts w:cs="Arial"/>
            <w:noProof/>
            <w:webHidden/>
            <w:szCs w:val="20"/>
          </w:rPr>
          <w:fldChar w:fldCharType="end"/>
        </w:r>
      </w:hyperlink>
    </w:p>
    <w:p w14:paraId="7D8F52F2" w14:textId="7F68C673"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6" w:history="1">
        <w:r w:rsidR="006A5601" w:rsidRPr="005F1D02">
          <w:rPr>
            <w:rStyle w:val="Hyperlink"/>
            <w:rFonts w:cs="Arial"/>
            <w:noProof/>
            <w:szCs w:val="20"/>
          </w:rPr>
          <w:t>Figure 3</w:t>
        </w:r>
        <w:r w:rsidR="006A5601" w:rsidRPr="005F1D02">
          <w:rPr>
            <w:rStyle w:val="Hyperlink"/>
            <w:rFonts w:cs="Arial"/>
            <w:noProof/>
            <w:szCs w:val="20"/>
          </w:rPr>
          <w:noBreakHyphen/>
          <w:t xml:space="preserve">23. </w:t>
        </w:r>
        <w:r w:rsidR="005F1D02">
          <w:rPr>
            <w:rStyle w:val="Hyperlink"/>
            <w:rFonts w:cs="Arial"/>
            <w:noProof/>
            <w:szCs w:val="20"/>
          </w:rPr>
          <w:tab/>
        </w:r>
        <w:r w:rsidR="006A5601" w:rsidRPr="005F1D02">
          <w:rPr>
            <w:rStyle w:val="Hyperlink"/>
            <w:rFonts w:cs="Arial"/>
            <w:noProof/>
            <w:szCs w:val="20"/>
          </w:rPr>
          <w:t>a) Drying of clay-rich sediments prepares bank materials for removal during subsequent inundation, and b) note erosion pin exposed (centre picture) at the Yambuna site with 5 cm of erosion measured following a fresh as desiccated sediment was removed.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29</w:t>
        </w:r>
        <w:r w:rsidR="006A5601" w:rsidRPr="005F1D02">
          <w:rPr>
            <w:rFonts w:cs="Arial"/>
            <w:noProof/>
            <w:webHidden/>
            <w:szCs w:val="20"/>
          </w:rPr>
          <w:fldChar w:fldCharType="end"/>
        </w:r>
      </w:hyperlink>
    </w:p>
    <w:p w14:paraId="7E6E0173" w14:textId="16921D11"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7" w:history="1">
        <w:r w:rsidR="006A5601" w:rsidRPr="005F1D02">
          <w:rPr>
            <w:rStyle w:val="Hyperlink"/>
            <w:rFonts w:cs="Arial"/>
            <w:noProof/>
            <w:szCs w:val="20"/>
          </w:rPr>
          <w:t>Figure 4</w:t>
        </w:r>
        <w:r w:rsidR="006A5601" w:rsidRPr="005F1D02">
          <w:rPr>
            <w:rStyle w:val="Hyperlink"/>
            <w:rFonts w:cs="Arial"/>
            <w:noProof/>
            <w:szCs w:val="20"/>
          </w:rPr>
          <w:noBreakHyphen/>
          <w:t xml:space="preserve">1. </w:t>
        </w:r>
        <w:r w:rsidR="005F1D02">
          <w:rPr>
            <w:rStyle w:val="Hyperlink"/>
            <w:rFonts w:cs="Arial"/>
            <w:noProof/>
            <w:szCs w:val="20"/>
          </w:rPr>
          <w:tab/>
        </w:r>
        <w:r w:rsidR="006A5601" w:rsidRPr="005F1D02">
          <w:rPr>
            <w:rStyle w:val="Hyperlink"/>
            <w:rFonts w:cs="Arial"/>
            <w:noProof/>
            <w:szCs w:val="20"/>
          </w:rPr>
          <w:t>Relationships between photosynthesis, respiration, organic matter, dissolved gases and nutrients.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30</w:t>
        </w:r>
        <w:r w:rsidR="006A5601" w:rsidRPr="005F1D02">
          <w:rPr>
            <w:rFonts w:cs="Arial"/>
            <w:noProof/>
            <w:webHidden/>
            <w:szCs w:val="20"/>
          </w:rPr>
          <w:fldChar w:fldCharType="end"/>
        </w:r>
      </w:hyperlink>
    </w:p>
    <w:p w14:paraId="5D3A9C93" w14:textId="0AD1D1A5"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8" w:history="1">
        <w:r w:rsidR="006A5601" w:rsidRPr="005F1D02">
          <w:rPr>
            <w:rStyle w:val="Hyperlink"/>
            <w:rFonts w:cs="Arial"/>
            <w:noProof/>
            <w:szCs w:val="20"/>
          </w:rPr>
          <w:t>Figure 4</w:t>
        </w:r>
        <w:r w:rsidR="006A5601" w:rsidRPr="005F1D02">
          <w:rPr>
            <w:rStyle w:val="Hyperlink"/>
            <w:rFonts w:cs="Arial"/>
            <w:noProof/>
            <w:szCs w:val="20"/>
          </w:rPr>
          <w:noBreakHyphen/>
          <w:t xml:space="preserve">2. </w:t>
        </w:r>
        <w:r w:rsidR="005F1D02">
          <w:rPr>
            <w:rStyle w:val="Hyperlink"/>
            <w:rFonts w:cs="Arial"/>
            <w:noProof/>
            <w:szCs w:val="20"/>
          </w:rPr>
          <w:tab/>
        </w:r>
        <w:r w:rsidR="006A5601" w:rsidRPr="005F1D02">
          <w:rPr>
            <w:rStyle w:val="Hyperlink"/>
            <w:rFonts w:cs="Arial"/>
            <w:noProof/>
            <w:szCs w:val="20"/>
          </w:rPr>
          <w:t>Flow stages according to Stewardson and Guarino (2018).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35</w:t>
        </w:r>
        <w:r w:rsidR="006A5601" w:rsidRPr="005F1D02">
          <w:rPr>
            <w:rFonts w:cs="Arial"/>
            <w:noProof/>
            <w:webHidden/>
            <w:szCs w:val="20"/>
          </w:rPr>
          <w:fldChar w:fldCharType="end"/>
        </w:r>
      </w:hyperlink>
    </w:p>
    <w:p w14:paraId="2C95A0B9" w14:textId="50CE9C70"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09" w:history="1">
        <w:r w:rsidR="006A5601" w:rsidRPr="005F1D02">
          <w:rPr>
            <w:rStyle w:val="Hyperlink"/>
            <w:rFonts w:cs="Arial"/>
            <w:noProof/>
            <w:szCs w:val="20"/>
          </w:rPr>
          <w:t>Figure 4</w:t>
        </w:r>
        <w:r w:rsidR="006A5601" w:rsidRPr="005F1D02">
          <w:rPr>
            <w:rStyle w:val="Hyperlink"/>
            <w:rFonts w:cs="Arial"/>
            <w:noProof/>
            <w:szCs w:val="20"/>
          </w:rPr>
          <w:noBreakHyphen/>
          <w:t xml:space="preserve">3. </w:t>
        </w:r>
        <w:r w:rsidR="005F1D02">
          <w:rPr>
            <w:rStyle w:val="Hyperlink"/>
            <w:rFonts w:cs="Arial"/>
            <w:noProof/>
            <w:szCs w:val="20"/>
          </w:rPr>
          <w:tab/>
        </w:r>
        <w:r w:rsidR="006A5601" w:rsidRPr="005F1D02">
          <w:rPr>
            <w:rStyle w:val="Hyperlink"/>
            <w:rFonts w:cs="Arial"/>
            <w:noProof/>
            <w:szCs w:val="20"/>
          </w:rPr>
          <w:t>Mean Daily Water Temperature and Dissolved Oxygen Concentration for the four study sites 2017-18.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_Toc5629909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38</w:t>
        </w:r>
        <w:r w:rsidR="006A5601" w:rsidRPr="005F1D02">
          <w:rPr>
            <w:rFonts w:cs="Arial"/>
            <w:noProof/>
            <w:webHidden/>
            <w:szCs w:val="20"/>
          </w:rPr>
          <w:fldChar w:fldCharType="end"/>
        </w:r>
      </w:hyperlink>
    </w:p>
    <w:p w14:paraId="0343B393" w14:textId="408DD0B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0" w:history="1">
        <w:r w:rsidR="006A5601" w:rsidRPr="005F1D02">
          <w:rPr>
            <w:rStyle w:val="Hyperlink"/>
            <w:rFonts w:cs="Arial"/>
            <w:noProof/>
            <w:szCs w:val="20"/>
          </w:rPr>
          <w:t>Figure 4</w:t>
        </w:r>
        <w:r w:rsidR="006A5601" w:rsidRPr="005F1D02">
          <w:rPr>
            <w:rStyle w:val="Hyperlink"/>
            <w:rFonts w:cs="Arial"/>
            <w:noProof/>
            <w:szCs w:val="20"/>
          </w:rPr>
          <w:noBreakHyphen/>
          <w:t xml:space="preserve">4. </w:t>
        </w:r>
        <w:r w:rsidR="005F1D02">
          <w:rPr>
            <w:rStyle w:val="Hyperlink"/>
            <w:rFonts w:cs="Arial"/>
            <w:noProof/>
            <w:szCs w:val="20"/>
          </w:rPr>
          <w:tab/>
        </w:r>
        <w:r w:rsidR="006A5601" w:rsidRPr="005F1D02">
          <w:rPr>
            <w:rStyle w:val="Hyperlink"/>
            <w:rFonts w:cs="Arial"/>
            <w:noProof/>
            <w:szCs w:val="20"/>
          </w:rPr>
          <w:t>Percentage Dissolved Oxygen Concentration for the four study sites from November 21, 2017 through to January 2, 2018.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39</w:t>
        </w:r>
        <w:r w:rsidR="006A5601" w:rsidRPr="005F1D02">
          <w:rPr>
            <w:rFonts w:cs="Arial"/>
            <w:noProof/>
            <w:webHidden/>
            <w:szCs w:val="20"/>
          </w:rPr>
          <w:fldChar w:fldCharType="end"/>
        </w:r>
      </w:hyperlink>
    </w:p>
    <w:p w14:paraId="574CC420" w14:textId="45951BA2"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1" w:history="1">
        <w:r w:rsidR="006A5601" w:rsidRPr="005F1D02">
          <w:rPr>
            <w:rStyle w:val="Hyperlink"/>
            <w:rFonts w:cs="Arial"/>
            <w:noProof/>
            <w:szCs w:val="20"/>
          </w:rPr>
          <w:t>Figure 4</w:t>
        </w:r>
        <w:r w:rsidR="006A5601" w:rsidRPr="005F1D02">
          <w:rPr>
            <w:rStyle w:val="Hyperlink"/>
            <w:rFonts w:cs="Arial"/>
            <w:noProof/>
            <w:szCs w:val="20"/>
          </w:rPr>
          <w:noBreakHyphen/>
          <w:t xml:space="preserve">5. </w:t>
        </w:r>
        <w:r w:rsidR="005F1D02">
          <w:rPr>
            <w:rStyle w:val="Hyperlink"/>
            <w:rFonts w:cs="Arial"/>
            <w:noProof/>
            <w:szCs w:val="20"/>
          </w:rPr>
          <w:tab/>
        </w:r>
        <w:r w:rsidR="006A5601" w:rsidRPr="005F1D02">
          <w:rPr>
            <w:rStyle w:val="Hyperlink"/>
            <w:rFonts w:cs="Arial"/>
            <w:noProof/>
            <w:szCs w:val="20"/>
          </w:rPr>
          <w:t>Stream Metabolism-Flow Relationships for McCoy’s Bridge (Zone 2) from June 2017 to June 2018: a) Gross Primary Production and Ecosystem Respiration; b) P / R ratio</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42</w:t>
        </w:r>
        <w:r w:rsidR="006A5601" w:rsidRPr="005F1D02">
          <w:rPr>
            <w:rFonts w:cs="Arial"/>
            <w:noProof/>
            <w:webHidden/>
            <w:szCs w:val="20"/>
          </w:rPr>
          <w:fldChar w:fldCharType="end"/>
        </w:r>
      </w:hyperlink>
    </w:p>
    <w:p w14:paraId="370CE289" w14:textId="0B0A49DD"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2" w:history="1">
        <w:r w:rsidR="006A5601" w:rsidRPr="005F1D02">
          <w:rPr>
            <w:rStyle w:val="Hyperlink"/>
            <w:rFonts w:cs="Arial"/>
            <w:noProof/>
            <w:szCs w:val="20"/>
          </w:rPr>
          <w:t>Figure 4</w:t>
        </w:r>
        <w:r w:rsidR="006A5601" w:rsidRPr="005F1D02">
          <w:rPr>
            <w:rStyle w:val="Hyperlink"/>
            <w:rFonts w:cs="Arial"/>
            <w:noProof/>
            <w:szCs w:val="20"/>
          </w:rPr>
          <w:noBreakHyphen/>
          <w:t xml:space="preserve">6. </w:t>
        </w:r>
        <w:r w:rsidR="005F1D02">
          <w:rPr>
            <w:rStyle w:val="Hyperlink"/>
            <w:rFonts w:cs="Arial"/>
            <w:noProof/>
            <w:szCs w:val="20"/>
          </w:rPr>
          <w:tab/>
        </w:r>
        <w:r w:rsidR="006A5601" w:rsidRPr="005F1D02">
          <w:rPr>
            <w:rStyle w:val="Hyperlink"/>
            <w:rFonts w:cs="Arial"/>
            <w:noProof/>
            <w:szCs w:val="20"/>
          </w:rPr>
          <w:t>Stream Metabolism-Flow Relationships for Loch Garry (Zone 2) from August 2015 to April 2016: a) Gross Primary Production and Ecosystem Respiration; b) P / R ratio.</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43</w:t>
        </w:r>
        <w:r w:rsidR="006A5601" w:rsidRPr="005F1D02">
          <w:rPr>
            <w:rFonts w:cs="Arial"/>
            <w:noProof/>
            <w:webHidden/>
            <w:szCs w:val="20"/>
          </w:rPr>
          <w:fldChar w:fldCharType="end"/>
        </w:r>
      </w:hyperlink>
    </w:p>
    <w:p w14:paraId="045B6343" w14:textId="50FF9081"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3" w:history="1">
        <w:r w:rsidR="006A5601" w:rsidRPr="005F1D02">
          <w:rPr>
            <w:rStyle w:val="Hyperlink"/>
            <w:rFonts w:cs="Arial"/>
            <w:noProof/>
            <w:szCs w:val="20"/>
          </w:rPr>
          <w:t>Figure 4</w:t>
        </w:r>
        <w:r w:rsidR="006A5601" w:rsidRPr="005F1D02">
          <w:rPr>
            <w:rStyle w:val="Hyperlink"/>
            <w:rFonts w:cs="Arial"/>
            <w:noProof/>
            <w:szCs w:val="20"/>
          </w:rPr>
          <w:noBreakHyphen/>
          <w:t xml:space="preserve">7. </w:t>
        </w:r>
        <w:r w:rsidR="00B05234">
          <w:rPr>
            <w:rStyle w:val="Hyperlink"/>
            <w:rFonts w:cs="Arial"/>
            <w:noProof/>
            <w:szCs w:val="20"/>
          </w:rPr>
          <w:tab/>
        </w:r>
        <w:r w:rsidR="006A5601" w:rsidRPr="005F1D02">
          <w:rPr>
            <w:rStyle w:val="Hyperlink"/>
            <w:rFonts w:cs="Arial"/>
            <w:noProof/>
            <w:szCs w:val="20"/>
          </w:rPr>
          <w:t>Stream Metabolism-Flow Relationships for Darcy’s Track (Zone 1) from September 2017 to June 2018: a) Gross Primary Production and Ecosystem Respiration; b) P / R ratio.</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44</w:t>
        </w:r>
        <w:r w:rsidR="006A5601" w:rsidRPr="005F1D02">
          <w:rPr>
            <w:rFonts w:cs="Arial"/>
            <w:noProof/>
            <w:webHidden/>
            <w:szCs w:val="20"/>
          </w:rPr>
          <w:fldChar w:fldCharType="end"/>
        </w:r>
      </w:hyperlink>
    </w:p>
    <w:p w14:paraId="40FBAB60" w14:textId="3C01F02B"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4" w:history="1">
        <w:r w:rsidR="006A5601" w:rsidRPr="005F1D02">
          <w:rPr>
            <w:rStyle w:val="Hyperlink"/>
            <w:rFonts w:cs="Arial"/>
            <w:noProof/>
            <w:szCs w:val="20"/>
          </w:rPr>
          <w:t>Figure 4</w:t>
        </w:r>
        <w:r w:rsidR="006A5601" w:rsidRPr="005F1D02">
          <w:rPr>
            <w:rStyle w:val="Hyperlink"/>
            <w:rFonts w:cs="Arial"/>
            <w:noProof/>
            <w:szCs w:val="20"/>
          </w:rPr>
          <w:noBreakHyphen/>
          <w:t xml:space="preserve">8. </w:t>
        </w:r>
        <w:r w:rsidR="00B05234">
          <w:rPr>
            <w:rStyle w:val="Hyperlink"/>
            <w:rFonts w:cs="Arial"/>
            <w:noProof/>
            <w:szCs w:val="20"/>
          </w:rPr>
          <w:tab/>
        </w:r>
        <w:r w:rsidR="006A5601" w:rsidRPr="005F1D02">
          <w:rPr>
            <w:rStyle w:val="Hyperlink"/>
            <w:rFonts w:cs="Arial"/>
            <w:bCs/>
            <w:noProof/>
            <w:szCs w:val="20"/>
          </w:rPr>
          <w:t>Stream Metabolism-Flow Relationships for Day Road (Zone 1) from September 2017 to June 2018: a) Gross Primary Production and Ecosystem Respiration; b) P / R ratio.</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45</w:t>
        </w:r>
        <w:r w:rsidR="006A5601" w:rsidRPr="005F1D02">
          <w:rPr>
            <w:rFonts w:cs="Arial"/>
            <w:noProof/>
            <w:webHidden/>
            <w:szCs w:val="20"/>
          </w:rPr>
          <w:fldChar w:fldCharType="end"/>
        </w:r>
      </w:hyperlink>
    </w:p>
    <w:p w14:paraId="11EA57E5" w14:textId="2462F6FF"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5" w:history="1">
        <w:r w:rsidR="006A5601" w:rsidRPr="005F1D02">
          <w:rPr>
            <w:rStyle w:val="Hyperlink"/>
            <w:rFonts w:cs="Arial"/>
            <w:noProof/>
            <w:szCs w:val="20"/>
          </w:rPr>
          <w:t>Figure 4</w:t>
        </w:r>
        <w:r w:rsidR="006A5601" w:rsidRPr="005F1D02">
          <w:rPr>
            <w:rStyle w:val="Hyperlink"/>
            <w:rFonts w:cs="Arial"/>
            <w:noProof/>
            <w:szCs w:val="20"/>
          </w:rPr>
          <w:noBreakHyphen/>
          <w:t>9.</w:t>
        </w:r>
        <w:r w:rsidR="006A5601" w:rsidRPr="005F1D02">
          <w:rPr>
            <w:rStyle w:val="Hyperlink"/>
            <w:rFonts w:cs="Arial"/>
            <w:noProof/>
            <w:szCs w:val="20"/>
            <w:lang w:val="en-AU"/>
          </w:rPr>
          <w:t xml:space="preserve"> </w:t>
        </w:r>
        <w:r w:rsidR="00B05234">
          <w:rPr>
            <w:rStyle w:val="Hyperlink"/>
            <w:rFonts w:cs="Arial"/>
            <w:noProof/>
            <w:szCs w:val="20"/>
            <w:lang w:val="en-AU"/>
          </w:rPr>
          <w:tab/>
        </w:r>
        <w:r w:rsidR="006A5601" w:rsidRPr="005F1D02">
          <w:rPr>
            <w:rStyle w:val="Hyperlink"/>
            <w:rFonts w:cs="Arial"/>
            <w:noProof/>
            <w:szCs w:val="20"/>
            <w:lang w:val="en-AU"/>
          </w:rPr>
          <w:t>The Relationship between Daily Gross Primary Production and Average Daily Water Temperature at the McCoy’s Bridge site, June 2017 to June 2018 (n = 278).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47</w:t>
        </w:r>
        <w:r w:rsidR="006A5601" w:rsidRPr="005F1D02">
          <w:rPr>
            <w:rFonts w:cs="Arial"/>
            <w:noProof/>
            <w:webHidden/>
            <w:szCs w:val="20"/>
          </w:rPr>
          <w:fldChar w:fldCharType="end"/>
        </w:r>
      </w:hyperlink>
    </w:p>
    <w:p w14:paraId="663AB3BF" w14:textId="7AA6AF38"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6" w:history="1">
        <w:r w:rsidR="006A5601" w:rsidRPr="005F1D02">
          <w:rPr>
            <w:rStyle w:val="Hyperlink"/>
            <w:rFonts w:cs="Arial"/>
            <w:noProof/>
            <w:szCs w:val="20"/>
          </w:rPr>
          <w:t>Figure 4</w:t>
        </w:r>
        <w:r w:rsidR="006A5601" w:rsidRPr="005F1D02">
          <w:rPr>
            <w:rStyle w:val="Hyperlink"/>
            <w:rFonts w:cs="Arial"/>
            <w:noProof/>
            <w:szCs w:val="20"/>
          </w:rPr>
          <w:noBreakHyphen/>
          <w:t xml:space="preserve">10. </w:t>
        </w:r>
        <w:r w:rsidR="00B05234">
          <w:rPr>
            <w:rStyle w:val="Hyperlink"/>
            <w:rFonts w:cs="Arial"/>
            <w:noProof/>
            <w:szCs w:val="20"/>
          </w:rPr>
          <w:tab/>
        </w:r>
        <w:r w:rsidR="006A5601" w:rsidRPr="005F1D02">
          <w:rPr>
            <w:rStyle w:val="Hyperlink"/>
            <w:rFonts w:cs="Arial"/>
            <w:noProof/>
            <w:szCs w:val="20"/>
          </w:rPr>
          <w:t>Effects of Environmental Flows (inc watering actions) on rates of ER, GPP and NEP. The error bars represent the 75% confidence intervals, summed for each site.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51</w:t>
        </w:r>
        <w:r w:rsidR="006A5601" w:rsidRPr="005F1D02">
          <w:rPr>
            <w:rFonts w:cs="Arial"/>
            <w:noProof/>
            <w:webHidden/>
            <w:szCs w:val="20"/>
          </w:rPr>
          <w:fldChar w:fldCharType="end"/>
        </w:r>
      </w:hyperlink>
    </w:p>
    <w:p w14:paraId="750E9221" w14:textId="7126442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7" w:history="1">
        <w:r w:rsidR="006A5601" w:rsidRPr="005F1D02">
          <w:rPr>
            <w:rStyle w:val="Hyperlink"/>
            <w:rFonts w:cs="Arial"/>
            <w:noProof/>
            <w:szCs w:val="20"/>
          </w:rPr>
          <w:t>Figure 4</w:t>
        </w:r>
        <w:r w:rsidR="006A5601" w:rsidRPr="005F1D02">
          <w:rPr>
            <w:rStyle w:val="Hyperlink"/>
            <w:rFonts w:cs="Arial"/>
            <w:noProof/>
            <w:szCs w:val="20"/>
          </w:rPr>
          <w:noBreakHyphen/>
          <w:t xml:space="preserve">11. </w:t>
        </w:r>
        <w:r w:rsidR="00B05234">
          <w:rPr>
            <w:rStyle w:val="Hyperlink"/>
            <w:rFonts w:cs="Arial"/>
            <w:noProof/>
            <w:szCs w:val="20"/>
          </w:rPr>
          <w:tab/>
        </w:r>
        <w:r w:rsidR="006A5601" w:rsidRPr="005F1D02">
          <w:rPr>
            <w:rStyle w:val="Hyperlink"/>
            <w:rFonts w:cs="Arial"/>
            <w:noProof/>
            <w:szCs w:val="20"/>
          </w:rPr>
          <w:t>Box plot showing the Daily Organic Carbon Load (Tonnes/Day) created by GPP for all four years of LTIM data, stratified by site and flow category: VL = Very Low Flow, ML = Moderately Low Flow and LF = Low Fresh Flow. Summary statistics are presented in Table 4</w:t>
        </w:r>
        <w:r w:rsidR="006A5601" w:rsidRPr="005F1D02">
          <w:rPr>
            <w:rStyle w:val="Hyperlink"/>
            <w:rFonts w:cs="Arial"/>
            <w:noProof/>
            <w:szCs w:val="20"/>
          </w:rPr>
          <w:noBreakHyphen/>
          <w:t>10.</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53</w:t>
        </w:r>
        <w:r w:rsidR="006A5601" w:rsidRPr="005F1D02">
          <w:rPr>
            <w:rFonts w:cs="Arial"/>
            <w:noProof/>
            <w:webHidden/>
            <w:szCs w:val="20"/>
          </w:rPr>
          <w:fldChar w:fldCharType="end"/>
        </w:r>
      </w:hyperlink>
    </w:p>
    <w:p w14:paraId="4B0903D5" w14:textId="42E8AE41"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8" w:history="1">
        <w:r w:rsidR="006A5601" w:rsidRPr="005F1D02">
          <w:rPr>
            <w:rStyle w:val="Hyperlink"/>
            <w:rFonts w:cs="Arial"/>
            <w:noProof/>
            <w:szCs w:val="20"/>
          </w:rPr>
          <w:t>Figure 4</w:t>
        </w:r>
        <w:r w:rsidR="006A5601" w:rsidRPr="005F1D02">
          <w:rPr>
            <w:rStyle w:val="Hyperlink"/>
            <w:rFonts w:cs="Arial"/>
            <w:noProof/>
            <w:szCs w:val="20"/>
          </w:rPr>
          <w:noBreakHyphen/>
          <w:t xml:space="preserve">12. </w:t>
        </w:r>
        <w:r w:rsidR="00B05234">
          <w:rPr>
            <w:rStyle w:val="Hyperlink"/>
            <w:rFonts w:cs="Arial"/>
            <w:noProof/>
            <w:szCs w:val="20"/>
          </w:rPr>
          <w:tab/>
        </w:r>
        <w:r w:rsidR="006A5601" w:rsidRPr="005F1D02">
          <w:rPr>
            <w:rStyle w:val="Hyperlink"/>
            <w:rFonts w:cs="Arial"/>
            <w:noProof/>
            <w:szCs w:val="20"/>
          </w:rPr>
          <w:t>Box plot showing the Daily Organic Carbon Load (Tonnes/Day) consumed by ER for all four years of LTIM data, stratified by site and flow category: VL = Very Low Flow, ML = Moderately Low Flow and LF = Low Fresh Flow. Summary statistics are presented Table 4</w:t>
        </w:r>
        <w:r w:rsidR="006A5601" w:rsidRPr="005F1D02">
          <w:rPr>
            <w:rStyle w:val="Hyperlink"/>
            <w:rFonts w:cs="Arial"/>
            <w:noProof/>
            <w:szCs w:val="20"/>
          </w:rPr>
          <w:noBreakHyphen/>
          <w:t>11.</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53</w:t>
        </w:r>
        <w:r w:rsidR="006A5601" w:rsidRPr="005F1D02">
          <w:rPr>
            <w:rFonts w:cs="Arial"/>
            <w:noProof/>
            <w:webHidden/>
            <w:szCs w:val="20"/>
          </w:rPr>
          <w:fldChar w:fldCharType="end"/>
        </w:r>
      </w:hyperlink>
    </w:p>
    <w:p w14:paraId="33E4E85B" w14:textId="4403A519"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19" w:history="1">
        <w:r w:rsidR="006A5601" w:rsidRPr="005F1D02">
          <w:rPr>
            <w:rStyle w:val="Hyperlink"/>
            <w:rFonts w:cs="Arial"/>
            <w:noProof/>
            <w:szCs w:val="20"/>
          </w:rPr>
          <w:t>Figure 5</w:t>
        </w:r>
        <w:r w:rsidR="006A5601" w:rsidRPr="005F1D02">
          <w:rPr>
            <w:rStyle w:val="Hyperlink"/>
            <w:rFonts w:cs="Arial"/>
            <w:noProof/>
            <w:szCs w:val="20"/>
          </w:rPr>
          <w:noBreakHyphen/>
          <w:t xml:space="preserve">1. </w:t>
        </w:r>
        <w:r w:rsidR="00B05234">
          <w:rPr>
            <w:rStyle w:val="Hyperlink"/>
            <w:rFonts w:cs="Arial"/>
            <w:noProof/>
            <w:szCs w:val="20"/>
          </w:rPr>
          <w:tab/>
        </w:r>
        <w:r w:rsidR="006A5601" w:rsidRPr="005F1D02">
          <w:rPr>
            <w:rStyle w:val="Hyperlink"/>
            <w:rFonts w:cs="Arial"/>
            <w:noProof/>
            <w:szCs w:val="20"/>
          </w:rPr>
          <w:t>(a) Number of taxa (average + standard error of the mean) and (b) abundance (average + standard error of the mean) of macroinvertebrates in artificial substrates from 2017-18 pre-CEW (blue) and post-CEW (red), and (c) change in total median abundance (post-CEW minus pre-CEW) of macroinvertebrates across all years except 2016-17 (+ 95% Bayesian credible intervals).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_Toc5629919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61</w:t>
        </w:r>
        <w:r w:rsidR="006A5601" w:rsidRPr="005F1D02">
          <w:rPr>
            <w:rFonts w:cs="Arial"/>
            <w:noProof/>
            <w:webHidden/>
            <w:szCs w:val="20"/>
          </w:rPr>
          <w:fldChar w:fldCharType="end"/>
        </w:r>
      </w:hyperlink>
    </w:p>
    <w:p w14:paraId="6FB2CD10" w14:textId="1E45492B"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0" w:history="1">
        <w:r w:rsidR="006A5601" w:rsidRPr="005F1D02">
          <w:rPr>
            <w:rStyle w:val="Hyperlink"/>
            <w:rFonts w:cs="Arial"/>
            <w:noProof/>
            <w:szCs w:val="20"/>
          </w:rPr>
          <w:t>Figure 5</w:t>
        </w:r>
        <w:r w:rsidR="006A5601" w:rsidRPr="005F1D02">
          <w:rPr>
            <w:rStyle w:val="Hyperlink"/>
            <w:rFonts w:cs="Arial"/>
            <w:noProof/>
            <w:szCs w:val="20"/>
          </w:rPr>
          <w:noBreakHyphen/>
          <w:t xml:space="preserve">2. </w:t>
        </w:r>
        <w:r w:rsidR="00B05234">
          <w:rPr>
            <w:rStyle w:val="Hyperlink"/>
            <w:rFonts w:cs="Arial"/>
            <w:noProof/>
            <w:szCs w:val="20"/>
          </w:rPr>
          <w:tab/>
        </w:r>
        <w:r w:rsidR="006A5601" w:rsidRPr="005F1D02">
          <w:rPr>
            <w:rStyle w:val="Hyperlink"/>
            <w:rFonts w:cs="Arial"/>
            <w:noProof/>
            <w:szCs w:val="20"/>
          </w:rPr>
          <w:t>Change in median abundance of (a)</w:t>
        </w:r>
        <w:r w:rsidR="006A5601" w:rsidRPr="005F1D02">
          <w:rPr>
            <w:rStyle w:val="Hyperlink"/>
            <w:rFonts w:cs="Arial"/>
            <w:i/>
            <w:noProof/>
            <w:szCs w:val="20"/>
          </w:rPr>
          <w:t xml:space="preserve"> Rheotanytarsus </w:t>
        </w:r>
        <w:r w:rsidR="006A5601" w:rsidRPr="005F1D02">
          <w:rPr>
            <w:rStyle w:val="Hyperlink"/>
            <w:rFonts w:cs="Arial"/>
            <w:noProof/>
            <w:szCs w:val="20"/>
          </w:rPr>
          <w:t xml:space="preserve">species, (b) Oligochaeta, (c) </w:t>
        </w:r>
        <w:r w:rsidR="006A5601" w:rsidRPr="005F1D02">
          <w:rPr>
            <w:rStyle w:val="Hyperlink"/>
            <w:rFonts w:cs="Arial"/>
            <w:i/>
            <w:noProof/>
            <w:szCs w:val="20"/>
          </w:rPr>
          <w:t xml:space="preserve">Nilotanypus </w:t>
        </w:r>
        <w:r w:rsidR="006A5601" w:rsidRPr="005F1D02">
          <w:rPr>
            <w:rStyle w:val="Hyperlink"/>
            <w:rFonts w:cs="Arial"/>
            <w:noProof/>
            <w:szCs w:val="20"/>
          </w:rPr>
          <w:t xml:space="preserve">species, (d) </w:t>
        </w:r>
        <w:r w:rsidR="006A5601" w:rsidRPr="005F1D02">
          <w:rPr>
            <w:rStyle w:val="Hyperlink"/>
            <w:rFonts w:cs="Arial"/>
            <w:i/>
            <w:noProof/>
            <w:szCs w:val="20"/>
          </w:rPr>
          <w:t xml:space="preserve">Nanocladius </w:t>
        </w:r>
        <w:r w:rsidR="006A5601" w:rsidRPr="005F1D02">
          <w:rPr>
            <w:rStyle w:val="Hyperlink"/>
            <w:rFonts w:cs="Arial"/>
            <w:noProof/>
            <w:szCs w:val="20"/>
          </w:rPr>
          <w:t xml:space="preserve">species, (e) </w:t>
        </w:r>
        <w:r w:rsidR="006A5601" w:rsidRPr="005F1D02">
          <w:rPr>
            <w:rStyle w:val="Hyperlink"/>
            <w:rFonts w:cs="Arial"/>
            <w:i/>
            <w:noProof/>
            <w:szCs w:val="20"/>
          </w:rPr>
          <w:t xml:space="preserve">Procladius </w:t>
        </w:r>
        <w:r w:rsidR="006A5601" w:rsidRPr="005F1D02">
          <w:rPr>
            <w:rStyle w:val="Hyperlink"/>
            <w:rFonts w:cs="Arial"/>
            <w:noProof/>
            <w:szCs w:val="20"/>
          </w:rPr>
          <w:t xml:space="preserve">species, (f) </w:t>
        </w:r>
        <w:r w:rsidR="006A5601" w:rsidRPr="005F1D02">
          <w:rPr>
            <w:rStyle w:val="Hyperlink"/>
            <w:rFonts w:cs="Arial"/>
            <w:i/>
            <w:noProof/>
            <w:szCs w:val="20"/>
          </w:rPr>
          <w:t>Tanytarsus manleyensis</w:t>
        </w:r>
        <w:r w:rsidR="006A5601" w:rsidRPr="005F1D02">
          <w:rPr>
            <w:rStyle w:val="Hyperlink"/>
            <w:rFonts w:cs="Arial"/>
            <w:noProof/>
            <w:szCs w:val="20"/>
          </w:rPr>
          <w:t xml:space="preserve">, (g) </w:t>
        </w:r>
        <w:r w:rsidR="006A5601" w:rsidRPr="005F1D02">
          <w:rPr>
            <w:rStyle w:val="Hyperlink"/>
            <w:rFonts w:cs="Arial"/>
            <w:i/>
            <w:noProof/>
            <w:szCs w:val="20"/>
          </w:rPr>
          <w:t>Ecnomus pansus</w:t>
        </w:r>
        <w:r w:rsidR="006A5601" w:rsidRPr="005F1D02">
          <w:rPr>
            <w:rStyle w:val="Hyperlink"/>
            <w:rFonts w:cs="Arial"/>
            <w:noProof/>
            <w:szCs w:val="20"/>
          </w:rPr>
          <w:t>, (h)</w:t>
        </w:r>
        <w:r w:rsidR="006A5601" w:rsidRPr="005F1D02">
          <w:rPr>
            <w:rStyle w:val="Hyperlink"/>
            <w:rFonts w:cs="Arial"/>
            <w:i/>
            <w:noProof/>
            <w:szCs w:val="20"/>
          </w:rPr>
          <w:t xml:space="preserve"> Parakiefferiella </w:t>
        </w:r>
        <w:r w:rsidR="006A5601" w:rsidRPr="005F1D02">
          <w:rPr>
            <w:rStyle w:val="Hyperlink"/>
            <w:rFonts w:cs="Arial"/>
            <w:noProof/>
            <w:szCs w:val="20"/>
          </w:rPr>
          <w:t xml:space="preserve">species, (i) Ceratopogonidae and (j) </w:t>
        </w:r>
        <w:r w:rsidR="006A5601" w:rsidRPr="005F1D02">
          <w:rPr>
            <w:rStyle w:val="Hyperlink"/>
            <w:rFonts w:cs="Arial"/>
            <w:i/>
            <w:noProof/>
            <w:szCs w:val="20"/>
          </w:rPr>
          <w:t xml:space="preserve">Rheocricotopus </w:t>
        </w:r>
        <w:r w:rsidR="006A5601" w:rsidRPr="005F1D02">
          <w:rPr>
            <w:rStyle w:val="Hyperlink"/>
            <w:rFonts w:cs="Arial"/>
            <w:noProof/>
            <w:szCs w:val="20"/>
          </w:rPr>
          <w:t>species (post-CEW minus pre-CEW) in artificial substrates. Error bars indicate the 95% Bayesian credible intervals.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64</w:t>
        </w:r>
        <w:r w:rsidR="006A5601" w:rsidRPr="005F1D02">
          <w:rPr>
            <w:rFonts w:cs="Arial"/>
            <w:noProof/>
            <w:webHidden/>
            <w:szCs w:val="20"/>
          </w:rPr>
          <w:fldChar w:fldCharType="end"/>
        </w:r>
      </w:hyperlink>
    </w:p>
    <w:p w14:paraId="3971CF21" w14:textId="6D2344EB"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1" w:history="1">
        <w:r w:rsidR="006A5601" w:rsidRPr="005F1D02">
          <w:rPr>
            <w:rStyle w:val="Hyperlink"/>
            <w:rFonts w:cs="Arial"/>
            <w:noProof/>
            <w:szCs w:val="20"/>
          </w:rPr>
          <w:t>Figure 5</w:t>
        </w:r>
        <w:r w:rsidR="006A5601" w:rsidRPr="005F1D02">
          <w:rPr>
            <w:rStyle w:val="Hyperlink"/>
            <w:rFonts w:cs="Arial"/>
            <w:noProof/>
            <w:szCs w:val="20"/>
          </w:rPr>
          <w:noBreakHyphen/>
          <w:t xml:space="preserve">3. </w:t>
        </w:r>
        <w:r w:rsidR="00B05234">
          <w:rPr>
            <w:rStyle w:val="Hyperlink"/>
            <w:rFonts w:cs="Arial"/>
            <w:noProof/>
            <w:szCs w:val="20"/>
          </w:rPr>
          <w:tab/>
        </w:r>
        <w:r w:rsidR="006A5601" w:rsidRPr="005F1D02">
          <w:rPr>
            <w:rStyle w:val="Hyperlink"/>
            <w:rFonts w:cs="Arial"/>
            <w:noProof/>
            <w:szCs w:val="20"/>
          </w:rPr>
          <w:t>Biomass in artificial substrates. (a) Average total large invertebrate biomass in 2017–18 (+ standard error of the mean). (b) Change in median total biomass across all years except 2016–17 (post-CEW minus pre-CEW; error bars are 95% Bayesian credible intervals). (c) Percentage contribution of main large invertebrate groups to total biomass in 2017-18. Average (+ standard error of the mean) biomass in 2017-18 of (d) Ephemeroptera, Plecoptera and Trichoptera (EPT), (e) crustaceans and (f) Odonata. For figures (a), (d), (e) and (f) blue = pre-CEW, red = post-CEW.</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65</w:t>
        </w:r>
        <w:r w:rsidR="006A5601" w:rsidRPr="005F1D02">
          <w:rPr>
            <w:rFonts w:cs="Arial"/>
            <w:noProof/>
            <w:webHidden/>
            <w:szCs w:val="20"/>
          </w:rPr>
          <w:fldChar w:fldCharType="end"/>
        </w:r>
      </w:hyperlink>
    </w:p>
    <w:p w14:paraId="5E24099E" w14:textId="4FF9C66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2" w:history="1">
        <w:r w:rsidR="006A5601" w:rsidRPr="005F1D02">
          <w:rPr>
            <w:rStyle w:val="Hyperlink"/>
            <w:rFonts w:cs="Arial"/>
            <w:noProof/>
            <w:szCs w:val="20"/>
          </w:rPr>
          <w:t>Figure 5</w:t>
        </w:r>
        <w:r w:rsidR="006A5601" w:rsidRPr="005F1D02">
          <w:rPr>
            <w:rStyle w:val="Hyperlink"/>
            <w:rFonts w:cs="Arial"/>
            <w:noProof/>
            <w:szCs w:val="20"/>
          </w:rPr>
          <w:noBreakHyphen/>
          <w:t xml:space="preserve">4. </w:t>
        </w:r>
        <w:r w:rsidR="00B05234">
          <w:rPr>
            <w:rStyle w:val="Hyperlink"/>
            <w:rFonts w:cs="Arial"/>
            <w:noProof/>
            <w:szCs w:val="20"/>
          </w:rPr>
          <w:tab/>
        </w:r>
        <w:r w:rsidR="006A5601" w:rsidRPr="005F1D02">
          <w:rPr>
            <w:rStyle w:val="Hyperlink"/>
            <w:rFonts w:cs="Arial"/>
            <w:noProof/>
            <w:szCs w:val="20"/>
          </w:rPr>
          <w:t>Average (+ standard error of the mean) (a) abundance, (b) number of taxa in replicated edge sweep samples from 2017-18 and (c) change in median total abundance (post-CEW minus pre-CEW). For figures (a) and (b), blue columns = pre-CEW and red columns = post-CEW. In figure c, data are 4</w:t>
        </w:r>
        <w:r w:rsidR="006A5601" w:rsidRPr="005F1D02">
          <w:rPr>
            <w:rStyle w:val="Hyperlink"/>
            <w:rFonts w:cs="Arial"/>
            <w:noProof/>
            <w:szCs w:val="20"/>
            <w:vertAlign w:val="superscript"/>
          </w:rPr>
          <w:t>th</w:t>
        </w:r>
        <w:r w:rsidR="006A5601" w:rsidRPr="005F1D02">
          <w:rPr>
            <w:rStyle w:val="Hyperlink"/>
            <w:rFonts w:cs="Arial"/>
            <w:noProof/>
            <w:szCs w:val="20"/>
          </w:rPr>
          <w:t>-root transformed and error bars indicate the 95% Bayesian credible intervals.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66</w:t>
        </w:r>
        <w:r w:rsidR="006A5601" w:rsidRPr="005F1D02">
          <w:rPr>
            <w:rFonts w:cs="Arial"/>
            <w:noProof/>
            <w:webHidden/>
            <w:szCs w:val="20"/>
          </w:rPr>
          <w:fldChar w:fldCharType="end"/>
        </w:r>
      </w:hyperlink>
    </w:p>
    <w:p w14:paraId="2791CA11" w14:textId="0710919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3" w:history="1">
        <w:r w:rsidR="006A5601" w:rsidRPr="005F1D02">
          <w:rPr>
            <w:rStyle w:val="Hyperlink"/>
            <w:rFonts w:cs="Arial"/>
            <w:noProof/>
            <w:szCs w:val="20"/>
          </w:rPr>
          <w:t>Figure 5</w:t>
        </w:r>
        <w:r w:rsidR="006A5601" w:rsidRPr="005F1D02">
          <w:rPr>
            <w:rStyle w:val="Hyperlink"/>
            <w:rFonts w:cs="Arial"/>
            <w:noProof/>
            <w:szCs w:val="20"/>
          </w:rPr>
          <w:noBreakHyphen/>
          <w:t xml:space="preserve">5. </w:t>
        </w:r>
        <w:r w:rsidR="00B05234">
          <w:rPr>
            <w:rStyle w:val="Hyperlink"/>
            <w:rFonts w:cs="Arial"/>
            <w:noProof/>
            <w:szCs w:val="20"/>
          </w:rPr>
          <w:tab/>
        </w:r>
        <w:r w:rsidR="006A5601" w:rsidRPr="005F1D02">
          <w:rPr>
            <w:rStyle w:val="Hyperlink"/>
            <w:rFonts w:cs="Arial"/>
            <w:noProof/>
            <w:szCs w:val="20"/>
          </w:rPr>
          <w:t>Change in median biomass (post-CEW minus pre-CEW) in replicated edge sweep samples. Data were 4</w:t>
        </w:r>
        <w:r w:rsidR="006A5601" w:rsidRPr="005F1D02">
          <w:rPr>
            <w:rStyle w:val="Hyperlink"/>
            <w:rFonts w:cs="Arial"/>
            <w:noProof/>
            <w:szCs w:val="20"/>
            <w:vertAlign w:val="superscript"/>
          </w:rPr>
          <w:t>th</w:t>
        </w:r>
        <w:r w:rsidR="006A5601" w:rsidRPr="005F1D02">
          <w:rPr>
            <w:rStyle w:val="Hyperlink"/>
            <w:rFonts w:cs="Arial"/>
            <w:noProof/>
            <w:szCs w:val="20"/>
          </w:rPr>
          <w:t>-root transformed. Error bars indicate the 95 percent Bayesian credible intervals.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67</w:t>
        </w:r>
        <w:r w:rsidR="006A5601" w:rsidRPr="005F1D02">
          <w:rPr>
            <w:rFonts w:cs="Arial"/>
            <w:noProof/>
            <w:webHidden/>
            <w:szCs w:val="20"/>
          </w:rPr>
          <w:fldChar w:fldCharType="end"/>
        </w:r>
      </w:hyperlink>
    </w:p>
    <w:p w14:paraId="1F01B596" w14:textId="44E8D19D"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4" w:history="1">
        <w:r w:rsidR="006A5601" w:rsidRPr="005F1D02">
          <w:rPr>
            <w:rStyle w:val="Hyperlink"/>
            <w:rFonts w:cs="Arial"/>
            <w:noProof/>
            <w:szCs w:val="20"/>
          </w:rPr>
          <w:t>Figure 5</w:t>
        </w:r>
        <w:r w:rsidR="006A5601" w:rsidRPr="005F1D02">
          <w:rPr>
            <w:rStyle w:val="Hyperlink"/>
            <w:rFonts w:cs="Arial"/>
            <w:noProof/>
            <w:szCs w:val="20"/>
          </w:rPr>
          <w:noBreakHyphen/>
          <w:t xml:space="preserve">6. </w:t>
        </w:r>
        <w:r w:rsidR="00B05234">
          <w:rPr>
            <w:rStyle w:val="Hyperlink"/>
            <w:rFonts w:cs="Arial"/>
            <w:noProof/>
            <w:szCs w:val="20"/>
          </w:rPr>
          <w:tab/>
        </w:r>
        <w:r w:rsidR="006A5601" w:rsidRPr="005F1D02">
          <w:rPr>
            <w:rStyle w:val="Hyperlink"/>
            <w:rFonts w:cs="Arial"/>
            <w:noProof/>
            <w:szCs w:val="20"/>
          </w:rPr>
          <w:t>(a) Total large invertebrate biomass, (b) percentage of total biomass by major groups, (c) crustacean biomass, (d) EPT biomass, (e) Odonata biomass and (f) other large invertebrate biomass in RESS samples from 2017-18. For figures (a) and (d) to (f), values are average + standard error of the mean, with blue columns = pre-CEW and red columns = post-CEW.</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69</w:t>
        </w:r>
        <w:r w:rsidR="006A5601" w:rsidRPr="005F1D02">
          <w:rPr>
            <w:rFonts w:cs="Arial"/>
            <w:noProof/>
            <w:webHidden/>
            <w:szCs w:val="20"/>
          </w:rPr>
          <w:fldChar w:fldCharType="end"/>
        </w:r>
      </w:hyperlink>
    </w:p>
    <w:p w14:paraId="1F9FF2F1" w14:textId="35C5A0F3"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5" w:history="1">
        <w:r w:rsidR="006A5601" w:rsidRPr="005F1D02">
          <w:rPr>
            <w:rStyle w:val="Hyperlink"/>
            <w:rFonts w:cs="Arial"/>
            <w:noProof/>
            <w:szCs w:val="20"/>
          </w:rPr>
          <w:t>Figure 5</w:t>
        </w:r>
        <w:r w:rsidR="006A5601" w:rsidRPr="005F1D02">
          <w:rPr>
            <w:rStyle w:val="Hyperlink"/>
            <w:rFonts w:cs="Arial"/>
            <w:noProof/>
            <w:szCs w:val="20"/>
          </w:rPr>
          <w:noBreakHyphen/>
          <w:t xml:space="preserve">7. </w:t>
        </w:r>
        <w:r w:rsidR="00B05234">
          <w:rPr>
            <w:rStyle w:val="Hyperlink"/>
            <w:rFonts w:cs="Arial"/>
            <w:noProof/>
            <w:szCs w:val="20"/>
          </w:rPr>
          <w:tab/>
        </w:r>
        <w:r w:rsidR="006A5601" w:rsidRPr="005F1D02">
          <w:rPr>
            <w:rStyle w:val="Hyperlink"/>
            <w:rFonts w:cs="Arial"/>
            <w:i/>
            <w:noProof/>
            <w:szCs w:val="20"/>
          </w:rPr>
          <w:t xml:space="preserve">Macrobrachium australiense </w:t>
        </w:r>
        <w:r w:rsidR="006A5601" w:rsidRPr="005F1D02">
          <w:rPr>
            <w:rStyle w:val="Hyperlink"/>
            <w:rFonts w:cs="Arial"/>
            <w:noProof/>
            <w:szCs w:val="20"/>
          </w:rPr>
          <w:t>in bait traps from 2017–18. (a) average (+ standard error of the mean) abundance, (b) average (+ standard error of the mean) dry weights, (c) percentage of abundance across traps placed in different habitats at McCoys Bridge and (d) percentage of abundance across traps placed in different habitats at Loch Garry. In figures (a) and (b), blue columns = McCoys Bridge and red columns = Loch Garry. In figures (c) and (d), blue = bare habitat, brown = coarse organic particulate matter/depositional area, green = macrophytes and grey = snags.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70</w:t>
        </w:r>
        <w:r w:rsidR="006A5601" w:rsidRPr="005F1D02">
          <w:rPr>
            <w:rFonts w:cs="Arial"/>
            <w:noProof/>
            <w:webHidden/>
            <w:szCs w:val="20"/>
          </w:rPr>
          <w:fldChar w:fldCharType="end"/>
        </w:r>
      </w:hyperlink>
    </w:p>
    <w:p w14:paraId="5637CAE9" w14:textId="78CF83B4"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6" w:history="1">
        <w:r w:rsidR="006A5601" w:rsidRPr="005F1D02">
          <w:rPr>
            <w:rStyle w:val="Hyperlink"/>
            <w:rFonts w:cs="Arial"/>
            <w:noProof/>
            <w:szCs w:val="20"/>
          </w:rPr>
          <w:t>Figure 5</w:t>
        </w:r>
        <w:r w:rsidR="006A5601" w:rsidRPr="005F1D02">
          <w:rPr>
            <w:rStyle w:val="Hyperlink"/>
            <w:rFonts w:cs="Arial"/>
            <w:noProof/>
            <w:szCs w:val="20"/>
          </w:rPr>
          <w:noBreakHyphen/>
          <w:t xml:space="preserve">8. </w:t>
        </w:r>
        <w:r w:rsidR="00B05234">
          <w:rPr>
            <w:rStyle w:val="Hyperlink"/>
            <w:rFonts w:cs="Arial"/>
            <w:noProof/>
            <w:szCs w:val="20"/>
          </w:rPr>
          <w:tab/>
        </w:r>
        <w:r w:rsidR="006A5601" w:rsidRPr="005F1D02">
          <w:rPr>
            <w:rStyle w:val="Hyperlink"/>
            <w:rFonts w:cs="Arial"/>
            <w:noProof/>
            <w:szCs w:val="20"/>
          </w:rPr>
          <w:t xml:space="preserve">Average dry weights of crustaceans across monthly sampling over two years (Year 1: 2016-17; Year 2: 2017-18) at each site in bait traps. The top three figures are from Loch Garry while the bottom three are McCoys Bridge. Left figures = </w:t>
        </w:r>
        <w:r w:rsidR="006A5601" w:rsidRPr="005F1D02">
          <w:rPr>
            <w:rStyle w:val="Hyperlink"/>
            <w:rFonts w:cs="Arial"/>
            <w:i/>
            <w:noProof/>
            <w:szCs w:val="20"/>
          </w:rPr>
          <w:t xml:space="preserve">Cherax </w:t>
        </w:r>
        <w:r w:rsidR="006A5601" w:rsidRPr="005F1D02">
          <w:rPr>
            <w:rStyle w:val="Hyperlink"/>
            <w:rFonts w:cs="Arial"/>
            <w:noProof/>
            <w:szCs w:val="20"/>
          </w:rPr>
          <w:t xml:space="preserve">species; centre figures = </w:t>
        </w:r>
        <w:r w:rsidR="006A5601" w:rsidRPr="005F1D02">
          <w:rPr>
            <w:rStyle w:val="Hyperlink"/>
            <w:rFonts w:cs="Arial"/>
            <w:i/>
            <w:noProof/>
            <w:szCs w:val="20"/>
          </w:rPr>
          <w:t>Macrobrachium australiense</w:t>
        </w:r>
        <w:r w:rsidR="006A5601" w:rsidRPr="005F1D02">
          <w:rPr>
            <w:rStyle w:val="Hyperlink"/>
            <w:rFonts w:cs="Arial"/>
            <w:noProof/>
            <w:szCs w:val="20"/>
          </w:rPr>
          <w:t xml:space="preserve">; right figures = </w:t>
        </w:r>
        <w:r w:rsidR="006A5601" w:rsidRPr="005F1D02">
          <w:rPr>
            <w:rStyle w:val="Hyperlink"/>
            <w:rFonts w:cs="Arial"/>
            <w:i/>
            <w:noProof/>
            <w:szCs w:val="20"/>
          </w:rPr>
          <w:t>Paratya australiense</w:t>
        </w:r>
        <w:r w:rsidR="006A5601" w:rsidRPr="005F1D02">
          <w:rPr>
            <w:rStyle w:val="Hyperlink"/>
            <w:rFonts w:cs="Arial"/>
            <w:noProof/>
            <w:szCs w:val="20"/>
          </w:rPr>
          <w:t>. Whiskers indicate sampling errors.   N = 20 at each site (except Loch Garry in March, Year 2, where N = 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70</w:t>
        </w:r>
        <w:r w:rsidR="006A5601" w:rsidRPr="005F1D02">
          <w:rPr>
            <w:rFonts w:cs="Arial"/>
            <w:noProof/>
            <w:webHidden/>
            <w:szCs w:val="20"/>
          </w:rPr>
          <w:fldChar w:fldCharType="end"/>
        </w:r>
      </w:hyperlink>
    </w:p>
    <w:p w14:paraId="357031CC" w14:textId="677E61B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7" w:history="1">
        <w:r w:rsidR="006A5601" w:rsidRPr="005F1D02">
          <w:rPr>
            <w:rStyle w:val="Hyperlink"/>
            <w:rFonts w:cs="Arial"/>
            <w:noProof/>
            <w:szCs w:val="20"/>
          </w:rPr>
          <w:t>Figure 5</w:t>
        </w:r>
        <w:r w:rsidR="006A5601" w:rsidRPr="005F1D02">
          <w:rPr>
            <w:rStyle w:val="Hyperlink"/>
            <w:rFonts w:cs="Arial"/>
            <w:noProof/>
            <w:szCs w:val="20"/>
          </w:rPr>
          <w:noBreakHyphen/>
          <w:t xml:space="preserve">9. </w:t>
        </w:r>
        <w:r w:rsidR="00B05234">
          <w:rPr>
            <w:rStyle w:val="Hyperlink"/>
            <w:rFonts w:cs="Arial"/>
            <w:noProof/>
            <w:szCs w:val="20"/>
          </w:rPr>
          <w:tab/>
        </w:r>
        <w:r w:rsidR="006A5601" w:rsidRPr="005F1D02">
          <w:rPr>
            <w:rStyle w:val="Hyperlink"/>
            <w:rFonts w:cs="Arial"/>
            <w:i/>
            <w:noProof/>
            <w:szCs w:val="20"/>
          </w:rPr>
          <w:t xml:space="preserve">Paratya australiensis </w:t>
        </w:r>
        <w:r w:rsidR="006A5601" w:rsidRPr="005F1D02">
          <w:rPr>
            <w:rStyle w:val="Hyperlink"/>
            <w:rFonts w:cs="Arial"/>
            <w:noProof/>
            <w:szCs w:val="20"/>
          </w:rPr>
          <w:t>in bait traps from 2017-18. (a) average (+ standard error of the mean) abundance, (b) average (+ standard error of the mean) dry weights, (c) percentage of abundance across traps placed in different habitats at McCoys Bridge and (d) percentage of abundance across traps placed in different habitats at Loch Garry. In figures (a) and (b), blue columns = McCoys Bridge and red columns = Loch Garry. In figures (c) and (d), blue = bare habitat, brown = coarse organic particulate matter/depositional area, green = macrophytes and grey = snags.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71</w:t>
        </w:r>
        <w:r w:rsidR="006A5601" w:rsidRPr="005F1D02">
          <w:rPr>
            <w:rFonts w:cs="Arial"/>
            <w:noProof/>
            <w:webHidden/>
            <w:szCs w:val="20"/>
          </w:rPr>
          <w:fldChar w:fldCharType="end"/>
        </w:r>
      </w:hyperlink>
    </w:p>
    <w:p w14:paraId="2C334131" w14:textId="0E8F50F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8" w:history="1">
        <w:r w:rsidR="006A5601" w:rsidRPr="005F1D02">
          <w:rPr>
            <w:rStyle w:val="Hyperlink"/>
            <w:rFonts w:cs="Arial"/>
            <w:noProof/>
            <w:szCs w:val="20"/>
          </w:rPr>
          <w:t>Figure 5</w:t>
        </w:r>
        <w:r w:rsidR="006A5601" w:rsidRPr="005F1D02">
          <w:rPr>
            <w:rStyle w:val="Hyperlink"/>
            <w:rFonts w:cs="Arial"/>
            <w:noProof/>
            <w:szCs w:val="20"/>
          </w:rPr>
          <w:noBreakHyphen/>
          <w:t xml:space="preserve">10. </w:t>
        </w:r>
        <w:r w:rsidR="00B05234">
          <w:rPr>
            <w:rStyle w:val="Hyperlink"/>
            <w:rFonts w:cs="Arial"/>
            <w:noProof/>
            <w:szCs w:val="20"/>
          </w:rPr>
          <w:tab/>
        </w:r>
        <w:r w:rsidR="006A5601" w:rsidRPr="005F1D02">
          <w:rPr>
            <w:rStyle w:val="Hyperlink"/>
            <w:rFonts w:cs="Arial"/>
            <w:i/>
            <w:noProof/>
            <w:szCs w:val="20"/>
          </w:rPr>
          <w:t xml:space="preserve">Cherax </w:t>
        </w:r>
        <w:r w:rsidR="006A5601" w:rsidRPr="005F1D02">
          <w:rPr>
            <w:rStyle w:val="Hyperlink"/>
            <w:rFonts w:cs="Arial"/>
            <w:noProof/>
            <w:szCs w:val="20"/>
          </w:rPr>
          <w:t>species (a) abundance and (b) wet weights in 2017-18. Values are averages (+ standard error of the mean). Blue columns = McCoys Bridge and red columns = Loch Garry.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71</w:t>
        </w:r>
        <w:r w:rsidR="006A5601" w:rsidRPr="005F1D02">
          <w:rPr>
            <w:rFonts w:cs="Arial"/>
            <w:noProof/>
            <w:webHidden/>
            <w:szCs w:val="20"/>
          </w:rPr>
          <w:fldChar w:fldCharType="end"/>
        </w:r>
      </w:hyperlink>
    </w:p>
    <w:p w14:paraId="4558C5B9" w14:textId="1ABCBFC1"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29" w:history="1">
        <w:r w:rsidR="006A5601" w:rsidRPr="005F1D02">
          <w:rPr>
            <w:rStyle w:val="Hyperlink"/>
            <w:rFonts w:cs="Arial"/>
            <w:noProof/>
            <w:szCs w:val="20"/>
          </w:rPr>
          <w:t>Figure 5</w:t>
        </w:r>
        <w:r w:rsidR="006A5601" w:rsidRPr="005F1D02">
          <w:rPr>
            <w:rStyle w:val="Hyperlink"/>
            <w:rFonts w:cs="Arial"/>
            <w:noProof/>
            <w:szCs w:val="20"/>
          </w:rPr>
          <w:noBreakHyphen/>
          <w:t xml:space="preserve">11. </w:t>
        </w:r>
        <w:r w:rsidR="00B05234">
          <w:rPr>
            <w:rStyle w:val="Hyperlink"/>
            <w:rFonts w:cs="Arial"/>
            <w:noProof/>
            <w:szCs w:val="20"/>
          </w:rPr>
          <w:tab/>
        </w:r>
        <w:r w:rsidR="006A5601" w:rsidRPr="005F1D02">
          <w:rPr>
            <w:rStyle w:val="Hyperlink"/>
            <w:rFonts w:cs="Arial"/>
            <w:noProof/>
            <w:szCs w:val="20"/>
          </w:rPr>
          <w:t xml:space="preserve">Average carapace lengths for (a) </w:t>
        </w:r>
        <w:r w:rsidR="006A5601" w:rsidRPr="005F1D02">
          <w:rPr>
            <w:rStyle w:val="Hyperlink"/>
            <w:rFonts w:cs="Arial"/>
            <w:i/>
            <w:noProof/>
            <w:szCs w:val="20"/>
          </w:rPr>
          <w:t xml:space="preserve">Macrobrachium australiense </w:t>
        </w:r>
        <w:r w:rsidR="006A5601" w:rsidRPr="005F1D02">
          <w:rPr>
            <w:rStyle w:val="Hyperlink"/>
            <w:rFonts w:cs="Arial"/>
            <w:noProof/>
            <w:szCs w:val="20"/>
          </w:rPr>
          <w:t xml:space="preserve">and (b) </w:t>
        </w:r>
        <w:r w:rsidR="006A5601" w:rsidRPr="005F1D02">
          <w:rPr>
            <w:rStyle w:val="Hyperlink"/>
            <w:rFonts w:cs="Arial"/>
            <w:i/>
            <w:noProof/>
            <w:szCs w:val="20"/>
          </w:rPr>
          <w:t xml:space="preserve">Paratya australiensis </w:t>
        </w:r>
        <w:r w:rsidR="006A5601" w:rsidRPr="005F1D02">
          <w:rPr>
            <w:rStyle w:val="Hyperlink"/>
            <w:rFonts w:cs="Arial"/>
            <w:noProof/>
            <w:szCs w:val="20"/>
          </w:rPr>
          <w:t>in bait traps from 2017–18. Error bars are the minimum and maximum carapace lengths, while blue columns = McCoys Bridge and red columns = Loch Garry.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_Toc5629929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73</w:t>
        </w:r>
        <w:r w:rsidR="006A5601" w:rsidRPr="005F1D02">
          <w:rPr>
            <w:rFonts w:cs="Arial"/>
            <w:noProof/>
            <w:webHidden/>
            <w:szCs w:val="20"/>
          </w:rPr>
          <w:fldChar w:fldCharType="end"/>
        </w:r>
      </w:hyperlink>
    </w:p>
    <w:p w14:paraId="79A62AA3" w14:textId="738F15AB"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0" w:history="1">
        <w:r w:rsidR="006A5601" w:rsidRPr="005F1D02">
          <w:rPr>
            <w:rStyle w:val="Hyperlink"/>
            <w:rFonts w:cs="Arial"/>
            <w:noProof/>
            <w:szCs w:val="20"/>
          </w:rPr>
          <w:t>Figure 5</w:t>
        </w:r>
        <w:r w:rsidR="006A5601" w:rsidRPr="005F1D02">
          <w:rPr>
            <w:rStyle w:val="Hyperlink"/>
            <w:rFonts w:cs="Arial"/>
            <w:noProof/>
            <w:szCs w:val="20"/>
          </w:rPr>
          <w:noBreakHyphen/>
          <w:t xml:space="preserve">12. </w:t>
        </w:r>
        <w:r w:rsidR="00B05234">
          <w:rPr>
            <w:rStyle w:val="Hyperlink"/>
            <w:rFonts w:cs="Arial"/>
            <w:noProof/>
            <w:szCs w:val="20"/>
          </w:rPr>
          <w:tab/>
        </w:r>
        <w:r w:rsidR="006A5601" w:rsidRPr="005F1D02">
          <w:rPr>
            <w:rStyle w:val="Hyperlink"/>
            <w:rFonts w:cs="Arial"/>
            <w:noProof/>
            <w:szCs w:val="20"/>
          </w:rPr>
          <w:t xml:space="preserve">Percentage of (a) </w:t>
        </w:r>
        <w:r w:rsidR="006A5601" w:rsidRPr="005F1D02">
          <w:rPr>
            <w:rStyle w:val="Hyperlink"/>
            <w:rFonts w:cs="Arial"/>
            <w:i/>
            <w:noProof/>
            <w:szCs w:val="20"/>
          </w:rPr>
          <w:t xml:space="preserve">Macrobrachium australiense </w:t>
        </w:r>
        <w:r w:rsidR="006A5601" w:rsidRPr="005F1D02">
          <w:rPr>
            <w:rStyle w:val="Hyperlink"/>
            <w:rFonts w:cs="Arial"/>
            <w:noProof/>
            <w:szCs w:val="20"/>
          </w:rPr>
          <w:t xml:space="preserve">and (b) </w:t>
        </w:r>
        <w:r w:rsidR="006A5601" w:rsidRPr="005F1D02">
          <w:rPr>
            <w:rStyle w:val="Hyperlink"/>
            <w:rFonts w:cs="Arial"/>
            <w:i/>
            <w:noProof/>
            <w:szCs w:val="20"/>
          </w:rPr>
          <w:t xml:space="preserve">Paratya australiensis </w:t>
        </w:r>
        <w:r w:rsidR="006A5601" w:rsidRPr="005F1D02">
          <w:rPr>
            <w:rStyle w:val="Hyperlink"/>
            <w:rFonts w:cs="Arial"/>
            <w:noProof/>
            <w:szCs w:val="20"/>
          </w:rPr>
          <w:t>captured in bait traps in 2017–18 that were ovigerous (average + standard error of the mean). Blue columns = McCoys Bridge and red columns = Loch Garry.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74</w:t>
        </w:r>
        <w:r w:rsidR="006A5601" w:rsidRPr="005F1D02">
          <w:rPr>
            <w:rFonts w:cs="Arial"/>
            <w:noProof/>
            <w:webHidden/>
            <w:szCs w:val="20"/>
          </w:rPr>
          <w:fldChar w:fldCharType="end"/>
        </w:r>
      </w:hyperlink>
    </w:p>
    <w:p w14:paraId="76BEA6A6" w14:textId="575B4818"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1" w:history="1">
        <w:r w:rsidR="006A5601" w:rsidRPr="005F1D02">
          <w:rPr>
            <w:rStyle w:val="Hyperlink"/>
            <w:rFonts w:cs="Arial"/>
            <w:noProof/>
            <w:szCs w:val="20"/>
          </w:rPr>
          <w:t>Figure 5</w:t>
        </w:r>
        <w:r w:rsidR="006A5601" w:rsidRPr="005F1D02">
          <w:rPr>
            <w:rStyle w:val="Hyperlink"/>
            <w:rFonts w:cs="Arial"/>
            <w:noProof/>
            <w:szCs w:val="20"/>
          </w:rPr>
          <w:noBreakHyphen/>
          <w:t xml:space="preserve">13. </w:t>
        </w:r>
        <w:r w:rsidR="00B05234">
          <w:rPr>
            <w:rStyle w:val="Hyperlink"/>
            <w:rFonts w:cs="Arial"/>
            <w:noProof/>
            <w:szCs w:val="20"/>
          </w:rPr>
          <w:tab/>
        </w:r>
        <w:r w:rsidR="006A5601" w:rsidRPr="005F1D02">
          <w:rPr>
            <w:rStyle w:val="Hyperlink"/>
            <w:rFonts w:cs="Arial"/>
            <w:i/>
            <w:noProof/>
            <w:szCs w:val="20"/>
          </w:rPr>
          <w:t xml:space="preserve">Paratya australiensis </w:t>
        </w:r>
        <w:r w:rsidR="006A5601" w:rsidRPr="005F1D02">
          <w:rPr>
            <w:rStyle w:val="Hyperlink"/>
            <w:rFonts w:cs="Arial"/>
            <w:noProof/>
            <w:szCs w:val="20"/>
          </w:rPr>
          <w:t>(a) abundance in 2017–18 at both sites, (b) abundance across all years at McCoys Bridge only, (c) biomass in 2017–18 at both sites and (d) biomass across all years at McCoys Bridge only. Values are average + standard error of the mean. For figures (a) and (c), blue columns = McCoys Bridge and red columns = Loch Garry. For figures (b) and (d), blue = pre-CEW, red = post-CEW, green = post-natural flood (2016-17 only), black = post-blackwater event (2016–17 only); solid = 2015–16 sampling year, stippled = 2016–17 sampling year, striped = 2017–18 sampling year.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75</w:t>
        </w:r>
        <w:r w:rsidR="006A5601" w:rsidRPr="005F1D02">
          <w:rPr>
            <w:rFonts w:cs="Arial"/>
            <w:noProof/>
            <w:webHidden/>
            <w:szCs w:val="20"/>
          </w:rPr>
          <w:fldChar w:fldCharType="end"/>
        </w:r>
      </w:hyperlink>
    </w:p>
    <w:p w14:paraId="0B0C1CD4" w14:textId="555C2E1D"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2" w:history="1">
        <w:r w:rsidR="006A5601" w:rsidRPr="005F1D02">
          <w:rPr>
            <w:rStyle w:val="Hyperlink"/>
            <w:rFonts w:cs="Arial"/>
            <w:noProof/>
            <w:szCs w:val="20"/>
          </w:rPr>
          <w:t>Figure 5</w:t>
        </w:r>
        <w:r w:rsidR="006A5601" w:rsidRPr="005F1D02">
          <w:rPr>
            <w:rStyle w:val="Hyperlink"/>
            <w:rFonts w:cs="Arial"/>
            <w:noProof/>
            <w:szCs w:val="20"/>
          </w:rPr>
          <w:noBreakHyphen/>
          <w:t xml:space="preserve">14. </w:t>
        </w:r>
        <w:r w:rsidR="00B05234">
          <w:rPr>
            <w:rStyle w:val="Hyperlink"/>
            <w:rFonts w:cs="Arial"/>
            <w:noProof/>
            <w:szCs w:val="20"/>
          </w:rPr>
          <w:tab/>
        </w:r>
        <w:r w:rsidR="006A5601" w:rsidRPr="005F1D02">
          <w:rPr>
            <w:rStyle w:val="Hyperlink"/>
            <w:rFonts w:cs="Arial"/>
            <w:i/>
            <w:noProof/>
            <w:szCs w:val="20"/>
          </w:rPr>
          <w:t xml:space="preserve">Macrobrachium australiense </w:t>
        </w:r>
        <w:r w:rsidR="006A5601" w:rsidRPr="005F1D02">
          <w:rPr>
            <w:rStyle w:val="Hyperlink"/>
            <w:rFonts w:cs="Arial"/>
            <w:noProof/>
            <w:szCs w:val="20"/>
          </w:rPr>
          <w:t>(a) abundance in 2017–18 at both sites, (b) abundance across all years at McCoys Bridge only, (c) biomass in 2017–18 at both sites and (d) biomass across all years at McCoys Bridge only. Values are average + standard error of the mean. For figures (a) and (c), blue columns = McCoys Bridge and red columns = Loch Garry. For figures (b) and (d), blue = pre-CEW, red = post-CEW, green = post-natural flood (2016–17 only), black = post-blackwater event (2016–17 only); solid = 2015–16 sampling year, stippled = 2016–17 sampling year, striped = 2017–18 sampling year.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76</w:t>
        </w:r>
        <w:r w:rsidR="006A5601" w:rsidRPr="005F1D02">
          <w:rPr>
            <w:rFonts w:cs="Arial"/>
            <w:noProof/>
            <w:webHidden/>
            <w:szCs w:val="20"/>
          </w:rPr>
          <w:fldChar w:fldCharType="end"/>
        </w:r>
      </w:hyperlink>
    </w:p>
    <w:p w14:paraId="6ABAA17E" w14:textId="67878CDE"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3" w:history="1">
        <w:r w:rsidR="006A5601" w:rsidRPr="005F1D02">
          <w:rPr>
            <w:rStyle w:val="Hyperlink"/>
            <w:rFonts w:cs="Arial"/>
            <w:noProof/>
            <w:szCs w:val="20"/>
          </w:rPr>
          <w:t>Figure 5</w:t>
        </w:r>
        <w:r w:rsidR="006A5601" w:rsidRPr="005F1D02">
          <w:rPr>
            <w:rStyle w:val="Hyperlink"/>
            <w:rFonts w:cs="Arial"/>
            <w:noProof/>
            <w:szCs w:val="20"/>
          </w:rPr>
          <w:noBreakHyphen/>
          <w:t xml:space="preserve">15. </w:t>
        </w:r>
        <w:r w:rsidR="00B05234">
          <w:rPr>
            <w:rStyle w:val="Hyperlink"/>
            <w:rFonts w:cs="Arial"/>
            <w:noProof/>
            <w:szCs w:val="20"/>
          </w:rPr>
          <w:tab/>
        </w:r>
        <w:r w:rsidR="006A5601" w:rsidRPr="005F1D02">
          <w:rPr>
            <w:rStyle w:val="Hyperlink"/>
            <w:rFonts w:cs="Arial"/>
            <w:noProof/>
            <w:szCs w:val="20"/>
          </w:rPr>
          <w:t>Immature crustacean (a) abundance and (b) biomass in RESS samples from 2017–18 (average + standard error of the mean. Blue columns = McCoys Bridge and red columns = Loch Garry.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76</w:t>
        </w:r>
        <w:r w:rsidR="006A5601" w:rsidRPr="005F1D02">
          <w:rPr>
            <w:rFonts w:cs="Arial"/>
            <w:noProof/>
            <w:webHidden/>
            <w:szCs w:val="20"/>
          </w:rPr>
          <w:fldChar w:fldCharType="end"/>
        </w:r>
      </w:hyperlink>
    </w:p>
    <w:p w14:paraId="14D24C9F" w14:textId="217AB47B"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4" w:history="1">
        <w:r w:rsidR="006A5601" w:rsidRPr="005F1D02">
          <w:rPr>
            <w:rStyle w:val="Hyperlink"/>
            <w:rFonts w:cs="Arial"/>
            <w:noProof/>
            <w:szCs w:val="20"/>
          </w:rPr>
          <w:t>Figure 5</w:t>
        </w:r>
        <w:r w:rsidR="006A5601" w:rsidRPr="005F1D02">
          <w:rPr>
            <w:rStyle w:val="Hyperlink"/>
            <w:rFonts w:cs="Arial"/>
            <w:noProof/>
            <w:szCs w:val="20"/>
          </w:rPr>
          <w:noBreakHyphen/>
          <w:t xml:space="preserve">16. </w:t>
        </w:r>
        <w:r w:rsidR="00B05234">
          <w:rPr>
            <w:rStyle w:val="Hyperlink"/>
            <w:rFonts w:cs="Arial"/>
            <w:noProof/>
            <w:szCs w:val="20"/>
          </w:rPr>
          <w:tab/>
        </w:r>
        <w:r w:rsidR="006A5601" w:rsidRPr="005F1D02">
          <w:rPr>
            <w:rStyle w:val="Hyperlink"/>
            <w:rFonts w:cs="Arial"/>
            <w:noProof/>
            <w:szCs w:val="20"/>
          </w:rPr>
          <w:t xml:space="preserve">Average carapace lengths of (a) </w:t>
        </w:r>
        <w:r w:rsidR="006A5601" w:rsidRPr="005F1D02">
          <w:rPr>
            <w:rStyle w:val="Hyperlink"/>
            <w:rFonts w:cs="Arial"/>
            <w:i/>
            <w:noProof/>
            <w:szCs w:val="20"/>
          </w:rPr>
          <w:t xml:space="preserve">Paratya australiensis </w:t>
        </w:r>
        <w:r w:rsidR="006A5601" w:rsidRPr="005F1D02">
          <w:rPr>
            <w:rStyle w:val="Hyperlink"/>
            <w:rFonts w:cs="Arial"/>
            <w:noProof/>
            <w:szCs w:val="20"/>
          </w:rPr>
          <w:t xml:space="preserve">and (b) </w:t>
        </w:r>
        <w:r w:rsidR="006A5601" w:rsidRPr="005F1D02">
          <w:rPr>
            <w:rStyle w:val="Hyperlink"/>
            <w:rFonts w:cs="Arial"/>
            <w:i/>
            <w:noProof/>
            <w:szCs w:val="20"/>
          </w:rPr>
          <w:t xml:space="preserve">Macrobrachium australiense </w:t>
        </w:r>
        <w:r w:rsidR="006A5601" w:rsidRPr="005F1D02">
          <w:rPr>
            <w:rStyle w:val="Hyperlink"/>
            <w:rFonts w:cs="Arial"/>
            <w:noProof/>
            <w:szCs w:val="20"/>
          </w:rPr>
          <w:t>in RESS samples from 2017–18. Error bars = minimum and maximum carapace lengths. Blue columns = McCoys Bridge and red columns = Loch Garry.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77</w:t>
        </w:r>
        <w:r w:rsidR="006A5601" w:rsidRPr="005F1D02">
          <w:rPr>
            <w:rFonts w:cs="Arial"/>
            <w:noProof/>
            <w:webHidden/>
            <w:szCs w:val="20"/>
          </w:rPr>
          <w:fldChar w:fldCharType="end"/>
        </w:r>
      </w:hyperlink>
    </w:p>
    <w:p w14:paraId="62D22E2D" w14:textId="62CA7BA4"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5" w:history="1">
        <w:r w:rsidR="006A5601" w:rsidRPr="005F1D02">
          <w:rPr>
            <w:rStyle w:val="Hyperlink"/>
            <w:rFonts w:cs="Arial"/>
            <w:noProof/>
            <w:szCs w:val="20"/>
          </w:rPr>
          <w:t>Figure 5</w:t>
        </w:r>
        <w:r w:rsidR="006A5601" w:rsidRPr="005F1D02">
          <w:rPr>
            <w:rStyle w:val="Hyperlink"/>
            <w:rFonts w:cs="Arial"/>
            <w:noProof/>
            <w:szCs w:val="20"/>
          </w:rPr>
          <w:noBreakHyphen/>
          <w:t xml:space="preserve">17. </w:t>
        </w:r>
        <w:r w:rsidR="00B05234">
          <w:rPr>
            <w:rStyle w:val="Hyperlink"/>
            <w:rFonts w:cs="Arial"/>
            <w:noProof/>
            <w:szCs w:val="20"/>
          </w:rPr>
          <w:tab/>
        </w:r>
        <w:r w:rsidR="006A5601" w:rsidRPr="005F1D02">
          <w:rPr>
            <w:rStyle w:val="Hyperlink"/>
            <w:rFonts w:cs="Arial"/>
            <w:noProof/>
            <w:szCs w:val="20"/>
          </w:rPr>
          <w:t xml:space="preserve">Percentage (a) </w:t>
        </w:r>
        <w:r w:rsidR="006A5601" w:rsidRPr="005F1D02">
          <w:rPr>
            <w:rStyle w:val="Hyperlink"/>
            <w:rFonts w:cs="Arial"/>
            <w:i/>
            <w:noProof/>
            <w:szCs w:val="20"/>
          </w:rPr>
          <w:t>Paratya australiensis</w:t>
        </w:r>
        <w:r w:rsidR="006A5601" w:rsidRPr="005F1D02">
          <w:rPr>
            <w:rStyle w:val="Hyperlink"/>
            <w:rFonts w:cs="Arial"/>
            <w:noProof/>
            <w:szCs w:val="20"/>
          </w:rPr>
          <w:t xml:space="preserve"> and (b) </w:t>
        </w:r>
        <w:r w:rsidR="006A5601" w:rsidRPr="005F1D02">
          <w:rPr>
            <w:rStyle w:val="Hyperlink"/>
            <w:rFonts w:cs="Arial"/>
            <w:i/>
            <w:noProof/>
            <w:szCs w:val="20"/>
          </w:rPr>
          <w:t xml:space="preserve">Macrobrachium australiense </w:t>
        </w:r>
        <w:r w:rsidR="006A5601" w:rsidRPr="005F1D02">
          <w:rPr>
            <w:rStyle w:val="Hyperlink"/>
            <w:rFonts w:cs="Arial"/>
            <w:noProof/>
            <w:szCs w:val="20"/>
          </w:rPr>
          <w:t>in RESS samples in 2017–18 that were ovigerous (average + standard error of the mean). Blue columns = McCoys Bridge and red columns = Loch Garry.</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78</w:t>
        </w:r>
        <w:r w:rsidR="006A5601" w:rsidRPr="005F1D02">
          <w:rPr>
            <w:rFonts w:cs="Arial"/>
            <w:noProof/>
            <w:webHidden/>
            <w:szCs w:val="20"/>
          </w:rPr>
          <w:fldChar w:fldCharType="end"/>
        </w:r>
      </w:hyperlink>
    </w:p>
    <w:p w14:paraId="344259F4" w14:textId="78CEA44F"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6" w:history="1">
        <w:r w:rsidR="006A5601" w:rsidRPr="005F1D02">
          <w:rPr>
            <w:rStyle w:val="Hyperlink"/>
            <w:rFonts w:cs="Arial"/>
            <w:noProof/>
            <w:szCs w:val="20"/>
          </w:rPr>
          <w:t>Figure 6</w:t>
        </w:r>
        <w:r w:rsidR="006A5601" w:rsidRPr="005F1D02">
          <w:rPr>
            <w:rStyle w:val="Hyperlink"/>
            <w:rFonts w:cs="Arial"/>
            <w:noProof/>
            <w:szCs w:val="20"/>
          </w:rPr>
          <w:noBreakHyphen/>
          <w:t xml:space="preserve">1. </w:t>
        </w:r>
        <w:r w:rsidR="00B05234">
          <w:rPr>
            <w:rStyle w:val="Hyperlink"/>
            <w:rFonts w:cs="Arial"/>
            <w:noProof/>
            <w:szCs w:val="20"/>
          </w:rPr>
          <w:tab/>
        </w:r>
        <w:r w:rsidR="006A5601" w:rsidRPr="005F1D02">
          <w:rPr>
            <w:rStyle w:val="Hyperlink"/>
            <w:rFonts w:cs="Arial"/>
            <w:noProof/>
            <w:szCs w:val="20"/>
          </w:rPr>
          <w:t>Goulburn river discharge (ML/day) for McCoy’s Bridge in 2017</w:t>
        </w:r>
        <w:r w:rsidR="006A5601" w:rsidRPr="005F1D02">
          <w:rPr>
            <w:rStyle w:val="Hyperlink"/>
            <w:rFonts w:cs="Arial"/>
            <w:noProof/>
            <w:szCs w:val="20"/>
            <w:rtl/>
          </w:rPr>
          <w:t>–</w:t>
        </w:r>
        <w:r w:rsidR="006A5601" w:rsidRPr="005F1D02">
          <w:rPr>
            <w:rStyle w:val="Hyperlink"/>
            <w:rFonts w:cs="Arial"/>
            <w:noProof/>
            <w:szCs w:val="20"/>
          </w:rPr>
          <w:t>18 showing the spring freshes (orange). Blue arrows indicate timing of vegetation sampling.</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85</w:t>
        </w:r>
        <w:r w:rsidR="006A5601" w:rsidRPr="005F1D02">
          <w:rPr>
            <w:rFonts w:cs="Arial"/>
            <w:noProof/>
            <w:webHidden/>
            <w:szCs w:val="20"/>
          </w:rPr>
          <w:fldChar w:fldCharType="end"/>
        </w:r>
      </w:hyperlink>
    </w:p>
    <w:p w14:paraId="7081A4CD" w14:textId="640E6860"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7" w:history="1">
        <w:r w:rsidR="006A5601" w:rsidRPr="005F1D02">
          <w:rPr>
            <w:rStyle w:val="Hyperlink"/>
            <w:rFonts w:cs="Arial"/>
            <w:noProof/>
            <w:szCs w:val="20"/>
          </w:rPr>
          <w:t>Figure 6</w:t>
        </w:r>
        <w:r w:rsidR="006A5601" w:rsidRPr="005F1D02">
          <w:rPr>
            <w:rStyle w:val="Hyperlink"/>
            <w:rFonts w:cs="Arial"/>
            <w:noProof/>
            <w:szCs w:val="20"/>
          </w:rPr>
          <w:noBreakHyphen/>
          <w:t xml:space="preserve">2. </w:t>
        </w:r>
        <w:r w:rsidR="00B05234">
          <w:rPr>
            <w:rStyle w:val="Hyperlink"/>
            <w:rFonts w:cs="Arial"/>
            <w:noProof/>
            <w:szCs w:val="20"/>
          </w:rPr>
          <w:tab/>
        </w:r>
        <w:r w:rsidR="006A5601" w:rsidRPr="005F1D02">
          <w:rPr>
            <w:rStyle w:val="Hyperlink"/>
            <w:rFonts w:cs="Arial"/>
            <w:noProof/>
            <w:szCs w:val="20"/>
          </w:rPr>
          <w:t>River discharge (Ml/day) over time (a). Mean foliage projected cover (FPC, %) (± 95% Confidence Intervals) at over time for all ground layer vegetation (b), total grasses and native grasses (c) and total water dependent species (d). Orange diamonds in represent the timing of vegetation surveys. Abbreviations: LG = Loch Garry, MB =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87</w:t>
        </w:r>
        <w:r w:rsidR="006A5601" w:rsidRPr="005F1D02">
          <w:rPr>
            <w:rFonts w:cs="Arial"/>
            <w:noProof/>
            <w:webHidden/>
            <w:szCs w:val="20"/>
          </w:rPr>
          <w:fldChar w:fldCharType="end"/>
        </w:r>
      </w:hyperlink>
    </w:p>
    <w:p w14:paraId="389C5165" w14:textId="69D3252C"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8" w:history="1">
        <w:r w:rsidR="006A5601" w:rsidRPr="005F1D02">
          <w:rPr>
            <w:rStyle w:val="Hyperlink"/>
            <w:rFonts w:cs="Arial"/>
            <w:noProof/>
            <w:szCs w:val="20"/>
          </w:rPr>
          <w:t>Figure 6</w:t>
        </w:r>
        <w:r w:rsidR="006A5601" w:rsidRPr="005F1D02">
          <w:rPr>
            <w:rStyle w:val="Hyperlink"/>
            <w:rFonts w:cs="Arial"/>
            <w:noProof/>
            <w:szCs w:val="20"/>
          </w:rPr>
          <w:noBreakHyphen/>
          <w:t xml:space="preserve">3. </w:t>
        </w:r>
        <w:r w:rsidR="00B05234">
          <w:rPr>
            <w:rStyle w:val="Hyperlink"/>
            <w:rFonts w:cs="Arial"/>
            <w:noProof/>
            <w:szCs w:val="20"/>
          </w:rPr>
          <w:tab/>
        </w:r>
        <w:r w:rsidR="006A5601" w:rsidRPr="005F1D02">
          <w:rPr>
            <w:rStyle w:val="Hyperlink"/>
            <w:rFonts w:cs="Arial"/>
            <w:noProof/>
            <w:szCs w:val="20"/>
          </w:rPr>
          <w:t xml:space="preserve">Mean FPC (%) (± 95% Confidence Interval) across all sampling location at Loch Garry and McCoy’s Bridge at each sample date for </w:t>
        </w:r>
        <w:r w:rsidR="006A5601" w:rsidRPr="005F1D02">
          <w:rPr>
            <w:rStyle w:val="Hyperlink"/>
            <w:rFonts w:cs="Arial"/>
            <w:i/>
            <w:noProof/>
            <w:szCs w:val="20"/>
          </w:rPr>
          <w:t xml:space="preserve">Alternanthera denticulata </w:t>
        </w:r>
        <w:r w:rsidR="006A5601" w:rsidRPr="005F1D02">
          <w:rPr>
            <w:rStyle w:val="Hyperlink"/>
            <w:rFonts w:cs="Arial"/>
            <w:noProof/>
            <w:szCs w:val="20"/>
          </w:rPr>
          <w:t xml:space="preserve">(lesser joyweed), (a), </w:t>
        </w:r>
        <w:r w:rsidR="006A5601" w:rsidRPr="005F1D02">
          <w:rPr>
            <w:rStyle w:val="Hyperlink"/>
            <w:rFonts w:cs="Arial"/>
            <w:i/>
            <w:noProof/>
            <w:szCs w:val="20"/>
          </w:rPr>
          <w:t>Persicaria prostrata</w:t>
        </w:r>
        <w:r w:rsidR="006A5601" w:rsidRPr="005F1D02">
          <w:rPr>
            <w:rStyle w:val="Hyperlink"/>
            <w:rFonts w:cs="Arial"/>
            <w:noProof/>
            <w:szCs w:val="20"/>
          </w:rPr>
          <w:t xml:space="preserve"> (creeping knotweed) (b) (middle panel), and Cypercaeae (sedges) (c). Abbreviations: LG = Loch Garry, MB = McCoy’s Bridge.</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88</w:t>
        </w:r>
        <w:r w:rsidR="006A5601" w:rsidRPr="005F1D02">
          <w:rPr>
            <w:rFonts w:cs="Arial"/>
            <w:noProof/>
            <w:webHidden/>
            <w:szCs w:val="20"/>
          </w:rPr>
          <w:fldChar w:fldCharType="end"/>
        </w:r>
      </w:hyperlink>
    </w:p>
    <w:p w14:paraId="5FEB7285" w14:textId="4EC46C1C"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39" w:history="1">
        <w:r w:rsidR="006A5601" w:rsidRPr="005F1D02">
          <w:rPr>
            <w:rStyle w:val="Hyperlink"/>
            <w:rFonts w:cs="Arial"/>
            <w:noProof/>
            <w:szCs w:val="20"/>
          </w:rPr>
          <w:t>Figure 6</w:t>
        </w:r>
        <w:r w:rsidR="006A5601" w:rsidRPr="005F1D02">
          <w:rPr>
            <w:rStyle w:val="Hyperlink"/>
            <w:rFonts w:cs="Arial"/>
            <w:noProof/>
            <w:szCs w:val="20"/>
          </w:rPr>
          <w:noBreakHyphen/>
          <w:t xml:space="preserve">4. </w:t>
        </w:r>
        <w:r w:rsidR="00B05234">
          <w:rPr>
            <w:rStyle w:val="Hyperlink"/>
            <w:rFonts w:cs="Arial"/>
            <w:noProof/>
            <w:szCs w:val="20"/>
          </w:rPr>
          <w:tab/>
        </w:r>
        <w:r w:rsidR="006A5601" w:rsidRPr="005F1D02">
          <w:rPr>
            <w:rStyle w:val="Hyperlink"/>
            <w:rFonts w:cs="Arial"/>
            <w:noProof/>
            <w:szCs w:val="20"/>
          </w:rPr>
          <w:t>FPC (%) of native grasses (a, b) and all water dependent species (c, d) across the elevation gradient at Loch Garry (a, c) and McCoy’s Bridge (b, d). Lines are logarithmic regressions between cover and elevation are shown.</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_Toc5629939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89</w:t>
        </w:r>
        <w:r w:rsidR="006A5601" w:rsidRPr="005F1D02">
          <w:rPr>
            <w:rFonts w:cs="Arial"/>
            <w:noProof/>
            <w:webHidden/>
            <w:szCs w:val="20"/>
          </w:rPr>
          <w:fldChar w:fldCharType="end"/>
        </w:r>
      </w:hyperlink>
    </w:p>
    <w:p w14:paraId="6695488F" w14:textId="29847DC5"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0" w:history="1">
        <w:r w:rsidR="006A5601" w:rsidRPr="005F1D02">
          <w:rPr>
            <w:rStyle w:val="Hyperlink"/>
            <w:rFonts w:cs="Arial"/>
            <w:noProof/>
            <w:szCs w:val="20"/>
          </w:rPr>
          <w:t>Figure 6</w:t>
        </w:r>
        <w:r w:rsidR="006A5601" w:rsidRPr="005F1D02">
          <w:rPr>
            <w:rStyle w:val="Hyperlink"/>
            <w:rFonts w:cs="Arial"/>
            <w:noProof/>
            <w:szCs w:val="20"/>
          </w:rPr>
          <w:noBreakHyphen/>
          <w:t xml:space="preserve">5. </w:t>
        </w:r>
        <w:r w:rsidR="00B05234">
          <w:rPr>
            <w:rStyle w:val="Hyperlink"/>
            <w:rFonts w:cs="Arial"/>
            <w:noProof/>
            <w:szCs w:val="20"/>
          </w:rPr>
          <w:tab/>
        </w:r>
        <w:r w:rsidR="006A5601" w:rsidRPr="005F1D02">
          <w:rPr>
            <w:rStyle w:val="Hyperlink"/>
            <w:rFonts w:cs="Arial"/>
            <w:noProof/>
            <w:szCs w:val="20"/>
          </w:rPr>
          <w:t xml:space="preserve">FPC (%)across </w:t>
        </w:r>
        <w:r w:rsidR="006A5601" w:rsidRPr="005F1D02">
          <w:rPr>
            <w:rStyle w:val="Hyperlink"/>
            <w:rFonts w:cs="Arial"/>
            <w:i/>
            <w:noProof/>
            <w:szCs w:val="20"/>
          </w:rPr>
          <w:t>Alternanthera denticulata (</w:t>
        </w:r>
        <w:r w:rsidR="006A5601" w:rsidRPr="005F1D02">
          <w:rPr>
            <w:rStyle w:val="Hyperlink"/>
            <w:rFonts w:cs="Arial"/>
            <w:noProof/>
            <w:szCs w:val="20"/>
          </w:rPr>
          <w:t xml:space="preserve">lesser joyweed), (upper panel), </w:t>
        </w:r>
        <w:r w:rsidR="006A5601" w:rsidRPr="005F1D02">
          <w:rPr>
            <w:rStyle w:val="Hyperlink"/>
            <w:rFonts w:cs="Arial"/>
            <w:i/>
            <w:noProof/>
            <w:szCs w:val="20"/>
          </w:rPr>
          <w:t xml:space="preserve">Cyperus </w:t>
        </w:r>
        <w:r w:rsidR="006A5601" w:rsidRPr="005F1D02">
          <w:rPr>
            <w:rStyle w:val="Hyperlink"/>
            <w:rFonts w:cs="Arial"/>
            <w:noProof/>
            <w:szCs w:val="20"/>
          </w:rPr>
          <w:t>species</w:t>
        </w:r>
        <w:r w:rsidR="006A5601" w:rsidRPr="005F1D02">
          <w:rPr>
            <w:rStyle w:val="Hyperlink"/>
            <w:rFonts w:cs="Arial"/>
            <w:i/>
            <w:noProof/>
            <w:szCs w:val="20"/>
          </w:rPr>
          <w:t xml:space="preserve"> </w:t>
        </w:r>
        <w:r w:rsidR="006A5601" w:rsidRPr="005F1D02">
          <w:rPr>
            <w:rStyle w:val="Hyperlink"/>
            <w:rFonts w:cs="Arial"/>
            <w:noProof/>
            <w:szCs w:val="20"/>
          </w:rPr>
          <w:t xml:space="preserve">(middle panel) and </w:t>
        </w:r>
        <w:r w:rsidR="006A5601" w:rsidRPr="005F1D02">
          <w:rPr>
            <w:rStyle w:val="Hyperlink"/>
            <w:rFonts w:cs="Arial"/>
            <w:i/>
            <w:noProof/>
            <w:szCs w:val="20"/>
          </w:rPr>
          <w:t>Persicaria prostrata</w:t>
        </w:r>
        <w:r w:rsidR="006A5601" w:rsidRPr="005F1D02">
          <w:rPr>
            <w:rStyle w:val="Hyperlink"/>
            <w:rFonts w:cs="Arial"/>
            <w:noProof/>
            <w:szCs w:val="20"/>
          </w:rPr>
          <w:t xml:space="preserve"> (creeping knotweed) (lower panel), at Loch Garry (left panel) and McCoy’s Bridge (right panel).</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90</w:t>
        </w:r>
        <w:r w:rsidR="006A5601" w:rsidRPr="005F1D02">
          <w:rPr>
            <w:rFonts w:cs="Arial"/>
            <w:noProof/>
            <w:webHidden/>
            <w:szCs w:val="20"/>
          </w:rPr>
          <w:fldChar w:fldCharType="end"/>
        </w:r>
      </w:hyperlink>
    </w:p>
    <w:p w14:paraId="080D738A" w14:textId="6F8A1591"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1" w:history="1">
        <w:r w:rsidR="006A5601" w:rsidRPr="005F1D02">
          <w:rPr>
            <w:rStyle w:val="Hyperlink"/>
            <w:rFonts w:cs="Arial"/>
            <w:noProof/>
            <w:szCs w:val="20"/>
          </w:rPr>
          <w:t>Figure 6</w:t>
        </w:r>
        <w:r w:rsidR="006A5601" w:rsidRPr="005F1D02">
          <w:rPr>
            <w:rStyle w:val="Hyperlink"/>
            <w:rFonts w:cs="Arial"/>
            <w:noProof/>
            <w:szCs w:val="20"/>
          </w:rPr>
          <w:noBreakHyphen/>
          <w:t xml:space="preserve">6. </w:t>
        </w:r>
        <w:r w:rsidR="00B05234">
          <w:rPr>
            <w:rStyle w:val="Hyperlink"/>
            <w:rFonts w:cs="Arial"/>
            <w:noProof/>
            <w:szCs w:val="20"/>
          </w:rPr>
          <w:tab/>
        </w:r>
        <w:r w:rsidR="006A5601" w:rsidRPr="005F1D02">
          <w:rPr>
            <w:rStyle w:val="Hyperlink"/>
            <w:rFonts w:cs="Arial"/>
            <w:noProof/>
            <w:szCs w:val="20"/>
          </w:rPr>
          <w:t>Modelled probability of foliage projected cover (FPC %) for all water dependent taxa (top row) and all species (bottom row), in response to number of inundation days in the previous year. Models also include the influence of rainfall over the growth period.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91</w:t>
        </w:r>
        <w:r w:rsidR="006A5601" w:rsidRPr="005F1D02">
          <w:rPr>
            <w:rFonts w:cs="Arial"/>
            <w:noProof/>
            <w:webHidden/>
            <w:szCs w:val="20"/>
          </w:rPr>
          <w:fldChar w:fldCharType="end"/>
        </w:r>
      </w:hyperlink>
    </w:p>
    <w:p w14:paraId="07162398" w14:textId="719D67D6"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2" w:history="1">
        <w:r w:rsidR="006A5601" w:rsidRPr="005F1D02">
          <w:rPr>
            <w:rStyle w:val="Hyperlink"/>
            <w:rFonts w:cs="Arial"/>
            <w:noProof/>
            <w:szCs w:val="20"/>
          </w:rPr>
          <w:t>Figure 6</w:t>
        </w:r>
        <w:r w:rsidR="006A5601" w:rsidRPr="005F1D02">
          <w:rPr>
            <w:rStyle w:val="Hyperlink"/>
            <w:rFonts w:cs="Arial"/>
            <w:noProof/>
            <w:szCs w:val="20"/>
          </w:rPr>
          <w:noBreakHyphen/>
          <w:t xml:space="preserve">7. </w:t>
        </w:r>
        <w:r w:rsidR="00B05234">
          <w:rPr>
            <w:rStyle w:val="Hyperlink"/>
            <w:rFonts w:cs="Arial"/>
            <w:noProof/>
            <w:szCs w:val="20"/>
          </w:rPr>
          <w:tab/>
        </w:r>
        <w:r w:rsidR="006A5601" w:rsidRPr="005F1D02">
          <w:rPr>
            <w:rStyle w:val="Hyperlink"/>
            <w:rFonts w:cs="Arial"/>
            <w:noProof/>
            <w:szCs w:val="20"/>
          </w:rPr>
          <w:t>Modelled foliage projected cover (FPC %) for all different plant groups or species in response to number of inundation days in the previous year.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92</w:t>
        </w:r>
        <w:r w:rsidR="006A5601" w:rsidRPr="005F1D02">
          <w:rPr>
            <w:rFonts w:cs="Arial"/>
            <w:noProof/>
            <w:webHidden/>
            <w:szCs w:val="20"/>
          </w:rPr>
          <w:fldChar w:fldCharType="end"/>
        </w:r>
      </w:hyperlink>
    </w:p>
    <w:p w14:paraId="77602301" w14:textId="04918348"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3" w:history="1">
        <w:r w:rsidR="006A5601" w:rsidRPr="005F1D02">
          <w:rPr>
            <w:rStyle w:val="Hyperlink"/>
            <w:rFonts w:cs="Arial"/>
            <w:noProof/>
            <w:szCs w:val="20"/>
          </w:rPr>
          <w:t>Figure 6</w:t>
        </w:r>
        <w:r w:rsidR="006A5601" w:rsidRPr="005F1D02">
          <w:rPr>
            <w:rStyle w:val="Hyperlink"/>
            <w:rFonts w:cs="Arial"/>
            <w:noProof/>
            <w:szCs w:val="20"/>
          </w:rPr>
          <w:noBreakHyphen/>
          <w:t xml:space="preserve">8. </w:t>
        </w:r>
        <w:r w:rsidR="00B05234">
          <w:rPr>
            <w:rStyle w:val="Hyperlink"/>
            <w:rFonts w:cs="Arial"/>
            <w:noProof/>
            <w:szCs w:val="20"/>
          </w:rPr>
          <w:tab/>
        </w:r>
        <w:r w:rsidR="006A5601" w:rsidRPr="005F1D02">
          <w:rPr>
            <w:rStyle w:val="Hyperlink"/>
            <w:rFonts w:cs="Arial"/>
            <w:noProof/>
            <w:szCs w:val="20"/>
          </w:rPr>
          <w:t>Modelled probability of occurrence for different plant groups or species as indicated on graphs grouped in response to number of inundation days in the previous year.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93</w:t>
        </w:r>
        <w:r w:rsidR="006A5601" w:rsidRPr="005F1D02">
          <w:rPr>
            <w:rFonts w:cs="Arial"/>
            <w:noProof/>
            <w:webHidden/>
            <w:szCs w:val="20"/>
          </w:rPr>
          <w:fldChar w:fldCharType="end"/>
        </w:r>
      </w:hyperlink>
    </w:p>
    <w:p w14:paraId="3E2BE4AF" w14:textId="09173B3D"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4" w:history="1">
        <w:r w:rsidR="006A5601" w:rsidRPr="005F1D02">
          <w:rPr>
            <w:rStyle w:val="Hyperlink"/>
            <w:rFonts w:cs="Arial"/>
            <w:noProof/>
            <w:szCs w:val="20"/>
          </w:rPr>
          <w:t>Figure 6</w:t>
        </w:r>
        <w:r w:rsidR="006A5601" w:rsidRPr="005F1D02">
          <w:rPr>
            <w:rStyle w:val="Hyperlink"/>
            <w:rFonts w:cs="Arial"/>
            <w:noProof/>
            <w:szCs w:val="20"/>
          </w:rPr>
          <w:noBreakHyphen/>
          <w:t xml:space="preserve">9. </w:t>
        </w:r>
        <w:r w:rsidR="00B05234">
          <w:rPr>
            <w:rStyle w:val="Hyperlink"/>
            <w:rFonts w:cs="Arial"/>
            <w:noProof/>
            <w:szCs w:val="20"/>
          </w:rPr>
          <w:tab/>
        </w:r>
        <w:r w:rsidR="006A5601" w:rsidRPr="005F1D02">
          <w:rPr>
            <w:rStyle w:val="Hyperlink"/>
            <w:rFonts w:cs="Arial"/>
            <w:noProof/>
            <w:szCs w:val="20"/>
          </w:rPr>
          <w:t>Modelled probability of occurrence before fresh (black) and after fresh (red), for grouped water dependent species, in response to number of inundation days in the previous year.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94</w:t>
        </w:r>
        <w:r w:rsidR="006A5601" w:rsidRPr="005F1D02">
          <w:rPr>
            <w:rFonts w:cs="Arial"/>
            <w:noProof/>
            <w:webHidden/>
            <w:szCs w:val="20"/>
          </w:rPr>
          <w:fldChar w:fldCharType="end"/>
        </w:r>
      </w:hyperlink>
    </w:p>
    <w:p w14:paraId="34F0E936" w14:textId="16755482"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5" w:history="1">
        <w:r w:rsidR="006A5601" w:rsidRPr="005F1D02">
          <w:rPr>
            <w:rStyle w:val="Hyperlink"/>
            <w:rFonts w:cs="Arial"/>
            <w:noProof/>
            <w:szCs w:val="20"/>
          </w:rPr>
          <w:t>Figure 7</w:t>
        </w:r>
        <w:r w:rsidR="006A5601" w:rsidRPr="005F1D02">
          <w:rPr>
            <w:rStyle w:val="Hyperlink"/>
            <w:rFonts w:cs="Arial"/>
            <w:noProof/>
            <w:szCs w:val="20"/>
          </w:rPr>
          <w:noBreakHyphen/>
          <w:t xml:space="preserve">1. </w:t>
        </w:r>
        <w:r w:rsidR="00B05234">
          <w:rPr>
            <w:rStyle w:val="Hyperlink"/>
            <w:rFonts w:cs="Arial"/>
            <w:noProof/>
            <w:szCs w:val="20"/>
          </w:rPr>
          <w:tab/>
        </w:r>
        <w:r w:rsidR="006A5601" w:rsidRPr="005F1D02">
          <w:rPr>
            <w:rStyle w:val="Hyperlink"/>
            <w:rFonts w:cs="Arial"/>
            <w:noProof/>
            <w:szCs w:val="20"/>
          </w:rPr>
          <w:t>Murray cod collected in the Goulburn River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102</w:t>
        </w:r>
        <w:r w:rsidR="006A5601" w:rsidRPr="005F1D02">
          <w:rPr>
            <w:rFonts w:cs="Arial"/>
            <w:noProof/>
            <w:webHidden/>
            <w:szCs w:val="20"/>
          </w:rPr>
          <w:fldChar w:fldCharType="end"/>
        </w:r>
      </w:hyperlink>
    </w:p>
    <w:p w14:paraId="192F9C14" w14:textId="1A3ED6D3"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6" w:history="1">
        <w:r w:rsidR="006A5601" w:rsidRPr="005F1D02">
          <w:rPr>
            <w:rStyle w:val="Hyperlink"/>
            <w:rFonts w:cs="Arial"/>
            <w:noProof/>
            <w:szCs w:val="20"/>
          </w:rPr>
          <w:t>Figure 7</w:t>
        </w:r>
        <w:r w:rsidR="006A5601" w:rsidRPr="005F1D02">
          <w:rPr>
            <w:rStyle w:val="Hyperlink"/>
            <w:rFonts w:cs="Arial"/>
            <w:noProof/>
            <w:szCs w:val="20"/>
          </w:rPr>
          <w:noBreakHyphen/>
          <w:t xml:space="preserve">2. </w:t>
        </w:r>
        <w:r w:rsidR="00B05234">
          <w:rPr>
            <w:rStyle w:val="Hyperlink"/>
            <w:rFonts w:cs="Arial"/>
            <w:noProof/>
            <w:szCs w:val="20"/>
          </w:rPr>
          <w:tab/>
        </w:r>
        <w:r w:rsidR="006A5601" w:rsidRPr="005F1D02">
          <w:rPr>
            <w:rStyle w:val="Hyperlink"/>
            <w:rFonts w:cs="Arial"/>
            <w:noProof/>
            <w:szCs w:val="20"/>
          </w:rPr>
          <w:t>Length frequency (total length) of Murray cod collected in the Goulburn River 2015–2018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103</w:t>
        </w:r>
        <w:r w:rsidR="006A5601" w:rsidRPr="005F1D02">
          <w:rPr>
            <w:rFonts w:cs="Arial"/>
            <w:noProof/>
            <w:webHidden/>
            <w:szCs w:val="20"/>
          </w:rPr>
          <w:fldChar w:fldCharType="end"/>
        </w:r>
      </w:hyperlink>
    </w:p>
    <w:p w14:paraId="52836E7A" w14:textId="489C86F7"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7" w:history="1">
        <w:r w:rsidR="006A5601" w:rsidRPr="005F1D02">
          <w:rPr>
            <w:rStyle w:val="Hyperlink"/>
            <w:rFonts w:cs="Arial"/>
            <w:noProof/>
            <w:szCs w:val="20"/>
          </w:rPr>
          <w:t>Figure 7</w:t>
        </w:r>
        <w:r w:rsidR="006A5601" w:rsidRPr="005F1D02">
          <w:rPr>
            <w:rStyle w:val="Hyperlink"/>
            <w:rFonts w:cs="Arial"/>
            <w:noProof/>
            <w:szCs w:val="20"/>
          </w:rPr>
          <w:noBreakHyphen/>
          <w:t xml:space="preserve">3. </w:t>
        </w:r>
        <w:r w:rsidR="00B05234">
          <w:rPr>
            <w:rStyle w:val="Hyperlink"/>
            <w:rFonts w:cs="Arial"/>
            <w:noProof/>
            <w:szCs w:val="20"/>
          </w:rPr>
          <w:tab/>
        </w:r>
        <w:r w:rsidR="006A5601" w:rsidRPr="005F1D02">
          <w:rPr>
            <w:rStyle w:val="Hyperlink"/>
            <w:rFonts w:cs="Arial"/>
            <w:noProof/>
            <w:szCs w:val="20"/>
          </w:rPr>
          <w:t>Length frequency (total length) of golden perch collected in the Goulburn River 2015–2018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_Toc5629947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104</w:t>
        </w:r>
        <w:r w:rsidR="006A5601" w:rsidRPr="005F1D02">
          <w:rPr>
            <w:rFonts w:cs="Arial"/>
            <w:noProof/>
            <w:webHidden/>
            <w:szCs w:val="20"/>
          </w:rPr>
          <w:fldChar w:fldCharType="end"/>
        </w:r>
      </w:hyperlink>
    </w:p>
    <w:p w14:paraId="1732158A" w14:textId="42D25B09"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8" w:history="1">
        <w:r w:rsidR="006A5601" w:rsidRPr="005F1D02">
          <w:rPr>
            <w:rStyle w:val="Hyperlink"/>
            <w:rFonts w:cs="Arial"/>
            <w:noProof/>
            <w:szCs w:val="20"/>
          </w:rPr>
          <w:t>Figure 7</w:t>
        </w:r>
        <w:r w:rsidR="006A5601" w:rsidRPr="005F1D02">
          <w:rPr>
            <w:rStyle w:val="Hyperlink"/>
            <w:rFonts w:cs="Arial"/>
            <w:noProof/>
            <w:szCs w:val="20"/>
          </w:rPr>
          <w:noBreakHyphen/>
          <w:t xml:space="preserve">4. </w:t>
        </w:r>
        <w:r w:rsidR="00B05234">
          <w:rPr>
            <w:rStyle w:val="Hyperlink"/>
            <w:rFonts w:cs="Arial"/>
            <w:noProof/>
            <w:szCs w:val="20"/>
          </w:rPr>
          <w:tab/>
        </w:r>
        <w:r w:rsidR="006A5601" w:rsidRPr="005F1D02">
          <w:rPr>
            <w:rStyle w:val="Hyperlink"/>
            <w:rFonts w:cs="Arial"/>
            <w:noProof/>
            <w:szCs w:val="20"/>
          </w:rPr>
          <w:t>Golden perch collected in the Goulburn River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_Toc5629948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105</w:t>
        </w:r>
        <w:r w:rsidR="006A5601" w:rsidRPr="005F1D02">
          <w:rPr>
            <w:rFonts w:cs="Arial"/>
            <w:noProof/>
            <w:webHidden/>
            <w:szCs w:val="20"/>
          </w:rPr>
          <w:fldChar w:fldCharType="end"/>
        </w:r>
      </w:hyperlink>
    </w:p>
    <w:p w14:paraId="77711317" w14:textId="1361AABF"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49" w:history="1">
        <w:r w:rsidR="006A5601" w:rsidRPr="005F1D02">
          <w:rPr>
            <w:rStyle w:val="Hyperlink"/>
            <w:rFonts w:cs="Arial"/>
            <w:noProof/>
            <w:szCs w:val="20"/>
          </w:rPr>
          <w:t>Figure 7</w:t>
        </w:r>
        <w:r w:rsidR="006A5601" w:rsidRPr="005F1D02">
          <w:rPr>
            <w:rStyle w:val="Hyperlink"/>
            <w:rFonts w:cs="Arial"/>
            <w:noProof/>
            <w:szCs w:val="20"/>
          </w:rPr>
          <w:noBreakHyphen/>
          <w:t xml:space="preserve">5. </w:t>
        </w:r>
        <w:r w:rsidR="00B05234">
          <w:rPr>
            <w:rStyle w:val="Hyperlink"/>
            <w:rFonts w:cs="Arial"/>
            <w:noProof/>
            <w:szCs w:val="20"/>
          </w:rPr>
          <w:tab/>
        </w:r>
        <w:r w:rsidR="006A5601" w:rsidRPr="005F1D02">
          <w:rPr>
            <w:rStyle w:val="Hyperlink"/>
            <w:rFonts w:cs="Arial"/>
            <w:noProof/>
            <w:szCs w:val="20"/>
          </w:rPr>
          <w:t>Silver perch collected in the Goulburn River</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_Toc5629949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105</w:t>
        </w:r>
        <w:r w:rsidR="006A5601" w:rsidRPr="005F1D02">
          <w:rPr>
            <w:rFonts w:cs="Arial"/>
            <w:noProof/>
            <w:webHidden/>
            <w:szCs w:val="20"/>
          </w:rPr>
          <w:fldChar w:fldCharType="end"/>
        </w:r>
      </w:hyperlink>
    </w:p>
    <w:p w14:paraId="47F64FE4" w14:textId="4301402A"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50" w:history="1">
        <w:r w:rsidR="006A5601" w:rsidRPr="005F1D02">
          <w:rPr>
            <w:rStyle w:val="Hyperlink"/>
            <w:rFonts w:cs="Arial"/>
            <w:noProof/>
            <w:szCs w:val="20"/>
          </w:rPr>
          <w:t>Figure 7</w:t>
        </w:r>
        <w:r w:rsidR="006A5601" w:rsidRPr="005F1D02">
          <w:rPr>
            <w:rStyle w:val="Hyperlink"/>
            <w:rFonts w:cs="Arial"/>
            <w:noProof/>
            <w:szCs w:val="20"/>
          </w:rPr>
          <w:noBreakHyphen/>
          <w:t xml:space="preserve">6. </w:t>
        </w:r>
        <w:r w:rsidR="00B05234">
          <w:rPr>
            <w:rStyle w:val="Hyperlink"/>
            <w:rFonts w:cs="Arial"/>
            <w:noProof/>
            <w:szCs w:val="20"/>
          </w:rPr>
          <w:tab/>
        </w:r>
        <w:r w:rsidR="006A5601" w:rsidRPr="005F1D02">
          <w:rPr>
            <w:rStyle w:val="Hyperlink"/>
            <w:rFonts w:cs="Arial"/>
            <w:noProof/>
            <w:szCs w:val="20"/>
          </w:rPr>
          <w:t>Length frequency (fork length) of silver perch collected in the Goulburn River 2015–2018</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_Toc5629950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106</w:t>
        </w:r>
        <w:r w:rsidR="006A5601" w:rsidRPr="005F1D02">
          <w:rPr>
            <w:rFonts w:cs="Arial"/>
            <w:noProof/>
            <w:webHidden/>
            <w:szCs w:val="20"/>
          </w:rPr>
          <w:fldChar w:fldCharType="end"/>
        </w:r>
      </w:hyperlink>
    </w:p>
    <w:p w14:paraId="4F63C574" w14:textId="2E6A3B19"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51" w:history="1">
        <w:r w:rsidR="006A5601" w:rsidRPr="005F1D02">
          <w:rPr>
            <w:rStyle w:val="Hyperlink"/>
            <w:rFonts w:cs="Arial"/>
            <w:noProof/>
            <w:szCs w:val="20"/>
          </w:rPr>
          <w:t>Figure 7</w:t>
        </w:r>
        <w:r w:rsidR="006A5601" w:rsidRPr="005F1D02">
          <w:rPr>
            <w:rStyle w:val="Hyperlink"/>
            <w:rFonts w:cs="Arial"/>
            <w:noProof/>
            <w:szCs w:val="20"/>
          </w:rPr>
          <w:noBreakHyphen/>
          <w:t xml:space="preserve">7. </w:t>
        </w:r>
        <w:r w:rsidR="00B05234">
          <w:rPr>
            <w:rStyle w:val="Hyperlink"/>
            <w:rFonts w:cs="Arial"/>
            <w:noProof/>
            <w:szCs w:val="20"/>
          </w:rPr>
          <w:tab/>
        </w:r>
        <w:r w:rsidR="006A5601" w:rsidRPr="005F1D02">
          <w:rPr>
            <w:rStyle w:val="Hyperlink"/>
            <w:rFonts w:cs="Arial"/>
            <w:noProof/>
            <w:szCs w:val="20"/>
          </w:rPr>
          <w:t>Mean (±s.e.) number of golden perch eggs and larvae per drift net collected in the Goulburn River. Mean daily discharge (blue line) and water temperature (broken red line) of the Goulburn River at McCoy’s Bridge. Green line denotes environmental flow fresh. White triangles indicate sampling dates. Data from 2010–2013 provided for comparison.</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_Toc5629951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108</w:t>
        </w:r>
        <w:r w:rsidR="006A5601" w:rsidRPr="005F1D02">
          <w:rPr>
            <w:rFonts w:cs="Arial"/>
            <w:noProof/>
            <w:webHidden/>
            <w:szCs w:val="20"/>
          </w:rPr>
          <w:fldChar w:fldCharType="end"/>
        </w:r>
      </w:hyperlink>
    </w:p>
    <w:p w14:paraId="419AD4FF" w14:textId="1FB457BD"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52" w:history="1">
        <w:r w:rsidR="006A5601" w:rsidRPr="005F1D02">
          <w:rPr>
            <w:rStyle w:val="Hyperlink"/>
            <w:rFonts w:cs="Arial"/>
            <w:noProof/>
            <w:szCs w:val="20"/>
          </w:rPr>
          <w:t>Figure 7</w:t>
        </w:r>
        <w:r w:rsidR="006A5601" w:rsidRPr="005F1D02">
          <w:rPr>
            <w:rStyle w:val="Hyperlink"/>
            <w:rFonts w:cs="Arial"/>
            <w:noProof/>
            <w:szCs w:val="20"/>
          </w:rPr>
          <w:noBreakHyphen/>
          <w:t xml:space="preserve">8. </w:t>
        </w:r>
        <w:r w:rsidR="00B05234">
          <w:rPr>
            <w:rStyle w:val="Hyperlink"/>
            <w:rFonts w:cs="Arial"/>
            <w:noProof/>
            <w:szCs w:val="20"/>
          </w:rPr>
          <w:tab/>
        </w:r>
        <w:r w:rsidR="006A5601" w:rsidRPr="005F1D02">
          <w:rPr>
            <w:rStyle w:val="Hyperlink"/>
            <w:rFonts w:cs="Arial"/>
            <w:noProof/>
            <w:szCs w:val="20"/>
          </w:rPr>
          <w:t>Mean (±s.e.) number of silver perch eggs and larvae per drift net collected in the Goulburn River. Mean daily discharge (blue line) and water temperature (broken red line) of the Goulburn River at McCoy’s Bridge. Green line denotes environmental flow fresh. White triangles indicate sampling dates.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_Toc5629952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109</w:t>
        </w:r>
        <w:r w:rsidR="006A5601" w:rsidRPr="005F1D02">
          <w:rPr>
            <w:rFonts w:cs="Arial"/>
            <w:noProof/>
            <w:webHidden/>
            <w:szCs w:val="20"/>
          </w:rPr>
          <w:fldChar w:fldCharType="end"/>
        </w:r>
      </w:hyperlink>
    </w:p>
    <w:p w14:paraId="6BEA1D04" w14:textId="7F17970F"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53" w:history="1">
        <w:r w:rsidR="006A5601" w:rsidRPr="005F1D02">
          <w:rPr>
            <w:rStyle w:val="Hyperlink"/>
            <w:rFonts w:cs="Arial"/>
            <w:noProof/>
            <w:szCs w:val="20"/>
          </w:rPr>
          <w:t>Figure 7</w:t>
        </w:r>
        <w:r w:rsidR="006A5601" w:rsidRPr="005F1D02">
          <w:rPr>
            <w:rStyle w:val="Hyperlink"/>
            <w:rFonts w:cs="Arial"/>
            <w:noProof/>
            <w:szCs w:val="20"/>
          </w:rPr>
          <w:noBreakHyphen/>
          <w:t xml:space="preserve">9. </w:t>
        </w:r>
        <w:r w:rsidR="00B05234">
          <w:rPr>
            <w:rStyle w:val="Hyperlink"/>
            <w:rFonts w:cs="Arial"/>
            <w:noProof/>
            <w:szCs w:val="20"/>
          </w:rPr>
          <w:tab/>
        </w:r>
        <w:r w:rsidR="006A5601" w:rsidRPr="005F1D02">
          <w:rPr>
            <w:rStyle w:val="Hyperlink"/>
            <w:rFonts w:cs="Arial"/>
            <w:noProof/>
            <w:szCs w:val="20"/>
          </w:rPr>
          <w:t>Relationship between the probability of occurrence of spawning and discharge (ML/d).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_Toc5629953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110</w:t>
        </w:r>
        <w:r w:rsidR="006A5601" w:rsidRPr="005F1D02">
          <w:rPr>
            <w:rFonts w:cs="Arial"/>
            <w:noProof/>
            <w:webHidden/>
            <w:szCs w:val="20"/>
          </w:rPr>
          <w:fldChar w:fldCharType="end"/>
        </w:r>
      </w:hyperlink>
    </w:p>
    <w:p w14:paraId="0F680F41" w14:textId="1739E059"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54" w:history="1">
        <w:r w:rsidR="006A5601" w:rsidRPr="005F1D02">
          <w:rPr>
            <w:rStyle w:val="Hyperlink"/>
            <w:rFonts w:cs="Arial"/>
            <w:noProof/>
            <w:szCs w:val="20"/>
          </w:rPr>
          <w:t>Figure 7</w:t>
        </w:r>
        <w:r w:rsidR="006A5601" w:rsidRPr="005F1D02">
          <w:rPr>
            <w:rStyle w:val="Hyperlink"/>
            <w:rFonts w:cs="Arial"/>
            <w:noProof/>
            <w:szCs w:val="20"/>
          </w:rPr>
          <w:noBreakHyphen/>
          <w:t xml:space="preserve">10. </w:t>
        </w:r>
        <w:r w:rsidR="00B05234">
          <w:rPr>
            <w:rStyle w:val="Hyperlink"/>
            <w:rFonts w:cs="Arial"/>
            <w:noProof/>
            <w:szCs w:val="20"/>
          </w:rPr>
          <w:tab/>
        </w:r>
        <w:r w:rsidR="006A5601" w:rsidRPr="005F1D02">
          <w:rPr>
            <w:rStyle w:val="Hyperlink"/>
            <w:rFonts w:cs="Arial"/>
            <w:noProof/>
            <w:szCs w:val="20"/>
          </w:rPr>
          <w:t>Relationship between the probability of occurrence of spawning and velocity (m/s).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_Toc5629954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111</w:t>
        </w:r>
        <w:r w:rsidR="006A5601" w:rsidRPr="005F1D02">
          <w:rPr>
            <w:rFonts w:cs="Arial"/>
            <w:noProof/>
            <w:webHidden/>
            <w:szCs w:val="20"/>
          </w:rPr>
          <w:fldChar w:fldCharType="end"/>
        </w:r>
      </w:hyperlink>
    </w:p>
    <w:p w14:paraId="261DDA33" w14:textId="7FAE96F2" w:rsidR="006A5601" w:rsidRPr="005F1D02" w:rsidRDefault="002579B8" w:rsidP="005F1D02">
      <w:pPr>
        <w:pStyle w:val="TableofFigures"/>
        <w:tabs>
          <w:tab w:val="right" w:leader="dot" w:pos="9906"/>
        </w:tabs>
        <w:ind w:left="1134" w:right="567" w:hanging="1134"/>
        <w:rPr>
          <w:rFonts w:eastAsiaTheme="minorEastAsia" w:cs="Arial"/>
          <w:noProof/>
          <w:szCs w:val="20"/>
          <w:lang w:val="en-AU" w:eastAsia="en-AU"/>
        </w:rPr>
      </w:pPr>
      <w:hyperlink w:anchor="_Toc5629955" w:history="1">
        <w:r w:rsidR="006A5601" w:rsidRPr="005F1D02">
          <w:rPr>
            <w:rStyle w:val="Hyperlink"/>
            <w:rFonts w:cs="Arial"/>
            <w:noProof/>
            <w:szCs w:val="20"/>
          </w:rPr>
          <w:t>Figure 7</w:t>
        </w:r>
        <w:r w:rsidR="006A5601" w:rsidRPr="005F1D02">
          <w:rPr>
            <w:rStyle w:val="Hyperlink"/>
            <w:rFonts w:cs="Arial"/>
            <w:noProof/>
            <w:szCs w:val="20"/>
          </w:rPr>
          <w:noBreakHyphen/>
          <w:t xml:space="preserve">11. </w:t>
        </w:r>
        <w:r w:rsidR="00B05234">
          <w:rPr>
            <w:rStyle w:val="Hyperlink"/>
            <w:rFonts w:cs="Arial"/>
            <w:noProof/>
            <w:szCs w:val="20"/>
          </w:rPr>
          <w:tab/>
        </w:r>
        <w:r w:rsidR="006A5601" w:rsidRPr="005F1D02">
          <w:rPr>
            <w:rStyle w:val="Hyperlink"/>
            <w:rFonts w:cs="Arial"/>
            <w:noProof/>
            <w:szCs w:val="20"/>
          </w:rPr>
          <w:t>Initiation of long-distance movements by golden perch (grouped by month). Coloured bars denote number of individual fish detected moving. Light grey bar = downstream movement, dark grey bar = downstream-upstream return movement, light purple bar = upstream movement, and dark purple bar = upstream-downstream movement. Mean daily discharge (blue line) of the Goulburn River at McCoy’s Bridge. Green line denotes spring environmental flow freshes.</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_Toc5629955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111</w:t>
        </w:r>
        <w:r w:rsidR="006A5601" w:rsidRPr="005F1D02">
          <w:rPr>
            <w:rFonts w:cs="Arial"/>
            <w:noProof/>
            <w:webHidden/>
            <w:szCs w:val="20"/>
          </w:rPr>
          <w:fldChar w:fldCharType="end"/>
        </w:r>
      </w:hyperlink>
    </w:p>
    <w:p w14:paraId="6248A919" w14:textId="0DB46FB2"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56" w:history="1">
        <w:r w:rsidR="006A5601" w:rsidRPr="005F1D02">
          <w:rPr>
            <w:rStyle w:val="Hyperlink"/>
            <w:rFonts w:cs="Arial"/>
            <w:noProof/>
            <w:szCs w:val="20"/>
          </w:rPr>
          <w:t>Figure 7</w:t>
        </w:r>
        <w:r w:rsidR="006A5601" w:rsidRPr="005F1D02">
          <w:rPr>
            <w:rStyle w:val="Hyperlink"/>
            <w:rFonts w:cs="Arial"/>
            <w:noProof/>
            <w:szCs w:val="20"/>
          </w:rPr>
          <w:noBreakHyphen/>
          <w:t xml:space="preserve">12. </w:t>
        </w:r>
        <w:r w:rsidR="00B05234">
          <w:rPr>
            <w:rStyle w:val="Hyperlink"/>
            <w:rFonts w:cs="Arial"/>
            <w:noProof/>
            <w:szCs w:val="20"/>
          </w:rPr>
          <w:tab/>
        </w:r>
        <w:r w:rsidR="006A5601" w:rsidRPr="005F1D02">
          <w:rPr>
            <w:rStyle w:val="Hyperlink"/>
            <w:rFonts w:cs="Arial"/>
            <w:noProof/>
            <w:szCs w:val="20"/>
          </w:rPr>
          <w:t>Examples of the movement patterns of individual golden perch tagged in the Goulburn River in 2014 (a, b, c), 2015 (d, e, f) and 2016 (g, h, i). Black circles show the date and location of tagging and grey circles show detections of tagged fish on the listening stations. Mean daily discharge (blue line) and water temperature (broken red line) of the Goulburn River at McCoys Bridge. Green line denotes spring environmental flow freshes. Coloured purple bars represent times when golden perch eggs were collected.</w:t>
        </w:r>
        <w:r w:rsidR="006A5601" w:rsidRPr="005F1D02">
          <w:rPr>
            <w:rFonts w:cs="Arial"/>
            <w:noProof/>
            <w:webHidden/>
            <w:szCs w:val="20"/>
          </w:rPr>
          <w:tab/>
        </w:r>
        <w:r w:rsidR="006A5601" w:rsidRPr="005F1D02">
          <w:rPr>
            <w:rFonts w:cs="Arial"/>
            <w:noProof/>
            <w:webHidden/>
            <w:szCs w:val="20"/>
          </w:rPr>
          <w:fldChar w:fldCharType="begin"/>
        </w:r>
        <w:r w:rsidR="006A5601" w:rsidRPr="005F1D02">
          <w:rPr>
            <w:rFonts w:cs="Arial"/>
            <w:noProof/>
            <w:webHidden/>
            <w:szCs w:val="20"/>
          </w:rPr>
          <w:instrText xml:space="preserve"> PAGEREF _Toc5629956 \h </w:instrText>
        </w:r>
        <w:r w:rsidR="006A5601" w:rsidRPr="005F1D02">
          <w:rPr>
            <w:rFonts w:cs="Arial"/>
            <w:noProof/>
            <w:webHidden/>
            <w:szCs w:val="20"/>
          </w:rPr>
        </w:r>
        <w:r w:rsidR="006A5601" w:rsidRPr="005F1D02">
          <w:rPr>
            <w:rFonts w:cs="Arial"/>
            <w:noProof/>
            <w:webHidden/>
            <w:szCs w:val="20"/>
          </w:rPr>
          <w:fldChar w:fldCharType="separate"/>
        </w:r>
        <w:r w:rsidR="005F1D02" w:rsidRPr="005F1D02">
          <w:rPr>
            <w:rFonts w:cs="Arial"/>
            <w:noProof/>
            <w:webHidden/>
            <w:szCs w:val="20"/>
          </w:rPr>
          <w:t>112</w:t>
        </w:r>
        <w:r w:rsidR="006A5601" w:rsidRPr="005F1D02">
          <w:rPr>
            <w:rFonts w:cs="Arial"/>
            <w:noProof/>
            <w:webHidden/>
            <w:szCs w:val="20"/>
          </w:rPr>
          <w:fldChar w:fldCharType="end"/>
        </w:r>
      </w:hyperlink>
    </w:p>
    <w:p w14:paraId="188C045E" w14:textId="7D9EBD85"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57" w:history="1">
        <w:r w:rsidR="006A5601" w:rsidRPr="007E6B6F">
          <w:rPr>
            <w:rStyle w:val="Hyperlink"/>
            <w:noProof/>
          </w:rPr>
          <w:t>Figure 7</w:t>
        </w:r>
        <w:r w:rsidR="006A5601" w:rsidRPr="007E6B6F">
          <w:rPr>
            <w:rStyle w:val="Hyperlink"/>
            <w:noProof/>
          </w:rPr>
          <w:noBreakHyphen/>
          <w:t xml:space="preserve">13. </w:t>
        </w:r>
        <w:r w:rsidR="00B05234">
          <w:rPr>
            <w:rStyle w:val="Hyperlink"/>
            <w:noProof/>
          </w:rPr>
          <w:tab/>
        </w:r>
        <w:r w:rsidR="006A5601" w:rsidRPr="007E6B6F">
          <w:rPr>
            <w:rStyle w:val="Hyperlink"/>
            <w:noProof/>
          </w:rPr>
          <w:t>Histograms showing the distribution of the average probability of occurrence of movement for each tagged fish, under different flow and temperature conditions, for each of four years.</w:t>
        </w:r>
        <w:r w:rsidR="006A5601">
          <w:rPr>
            <w:noProof/>
            <w:webHidden/>
          </w:rPr>
          <w:tab/>
        </w:r>
        <w:r w:rsidR="006A5601">
          <w:rPr>
            <w:noProof/>
            <w:webHidden/>
          </w:rPr>
          <w:fldChar w:fldCharType="begin"/>
        </w:r>
        <w:r w:rsidR="006A5601">
          <w:rPr>
            <w:noProof/>
            <w:webHidden/>
          </w:rPr>
          <w:instrText xml:space="preserve"> PAGEREF _Toc5629957 \h </w:instrText>
        </w:r>
        <w:r w:rsidR="006A5601">
          <w:rPr>
            <w:noProof/>
            <w:webHidden/>
          </w:rPr>
        </w:r>
        <w:r w:rsidR="006A5601">
          <w:rPr>
            <w:noProof/>
            <w:webHidden/>
          </w:rPr>
          <w:fldChar w:fldCharType="separate"/>
        </w:r>
        <w:r w:rsidR="005F1D02">
          <w:rPr>
            <w:noProof/>
            <w:webHidden/>
          </w:rPr>
          <w:t>113</w:t>
        </w:r>
        <w:r w:rsidR="006A5601">
          <w:rPr>
            <w:noProof/>
            <w:webHidden/>
          </w:rPr>
          <w:fldChar w:fldCharType="end"/>
        </w:r>
      </w:hyperlink>
    </w:p>
    <w:p w14:paraId="4E904D49" w14:textId="5D0E76F7"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58" w:history="1">
        <w:r w:rsidR="006A5601" w:rsidRPr="007E6B6F">
          <w:rPr>
            <w:rStyle w:val="Hyperlink"/>
            <w:noProof/>
          </w:rPr>
          <w:t>Figure 7</w:t>
        </w:r>
        <w:r w:rsidR="006A5601" w:rsidRPr="007E6B6F">
          <w:rPr>
            <w:rStyle w:val="Hyperlink"/>
            <w:noProof/>
          </w:rPr>
          <w:noBreakHyphen/>
          <w:t xml:space="preserve">14. </w:t>
        </w:r>
        <w:r w:rsidR="00B05234">
          <w:rPr>
            <w:rStyle w:val="Hyperlink"/>
            <w:noProof/>
          </w:rPr>
          <w:tab/>
        </w:r>
        <w:r w:rsidR="006A5601" w:rsidRPr="007E6B6F">
          <w:rPr>
            <w:rStyle w:val="Hyperlink"/>
            <w:noProof/>
          </w:rPr>
          <w:t>Histograms showing the distribution of the average probability of occurrence of movement for each tagged fish, under different flow and temperature conditions, across all four years.</w:t>
        </w:r>
        <w:r w:rsidR="006A5601">
          <w:rPr>
            <w:noProof/>
            <w:webHidden/>
          </w:rPr>
          <w:tab/>
        </w:r>
        <w:r w:rsidR="006A5601">
          <w:rPr>
            <w:noProof/>
            <w:webHidden/>
          </w:rPr>
          <w:fldChar w:fldCharType="begin"/>
        </w:r>
        <w:r w:rsidR="006A5601">
          <w:rPr>
            <w:noProof/>
            <w:webHidden/>
          </w:rPr>
          <w:instrText xml:space="preserve"> PAGEREF _Toc5629958 \h </w:instrText>
        </w:r>
        <w:r w:rsidR="006A5601">
          <w:rPr>
            <w:noProof/>
            <w:webHidden/>
          </w:rPr>
        </w:r>
        <w:r w:rsidR="006A5601">
          <w:rPr>
            <w:noProof/>
            <w:webHidden/>
          </w:rPr>
          <w:fldChar w:fldCharType="separate"/>
        </w:r>
        <w:r w:rsidR="005F1D02">
          <w:rPr>
            <w:noProof/>
            <w:webHidden/>
          </w:rPr>
          <w:t>114</w:t>
        </w:r>
        <w:r w:rsidR="006A5601">
          <w:rPr>
            <w:noProof/>
            <w:webHidden/>
          </w:rPr>
          <w:fldChar w:fldCharType="end"/>
        </w:r>
      </w:hyperlink>
    </w:p>
    <w:p w14:paraId="10F1B9C5" w14:textId="5851C762"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59" w:history="1">
        <w:r w:rsidR="006A5601" w:rsidRPr="007E6B6F">
          <w:rPr>
            <w:rStyle w:val="Hyperlink"/>
            <w:noProof/>
          </w:rPr>
          <w:t>Figure 8</w:t>
        </w:r>
        <w:r w:rsidR="006A5601" w:rsidRPr="007E6B6F">
          <w:rPr>
            <w:rStyle w:val="Hyperlink"/>
            <w:noProof/>
          </w:rPr>
          <w:noBreakHyphen/>
          <w:t xml:space="preserve">1. </w:t>
        </w:r>
        <w:r w:rsidR="00B05234">
          <w:rPr>
            <w:rStyle w:val="Hyperlink"/>
            <w:noProof/>
          </w:rPr>
          <w:tab/>
        </w:r>
        <w:r w:rsidR="006A5601" w:rsidRPr="007E6B6F">
          <w:rPr>
            <w:rStyle w:val="Hyperlink"/>
            <w:noProof/>
          </w:rPr>
          <w:t>Shepparton News 13 September 2017</w:t>
        </w:r>
        <w:r w:rsidR="006A5601">
          <w:rPr>
            <w:noProof/>
            <w:webHidden/>
          </w:rPr>
          <w:tab/>
        </w:r>
        <w:r w:rsidR="006A5601">
          <w:rPr>
            <w:noProof/>
            <w:webHidden/>
          </w:rPr>
          <w:fldChar w:fldCharType="begin"/>
        </w:r>
        <w:r w:rsidR="006A5601">
          <w:rPr>
            <w:noProof/>
            <w:webHidden/>
          </w:rPr>
          <w:instrText xml:space="preserve"> PAGEREF _Toc5629959 \h </w:instrText>
        </w:r>
        <w:r w:rsidR="006A5601">
          <w:rPr>
            <w:noProof/>
            <w:webHidden/>
          </w:rPr>
        </w:r>
        <w:r w:rsidR="006A5601">
          <w:rPr>
            <w:noProof/>
            <w:webHidden/>
          </w:rPr>
          <w:fldChar w:fldCharType="separate"/>
        </w:r>
        <w:r w:rsidR="005F1D02">
          <w:rPr>
            <w:noProof/>
            <w:webHidden/>
          </w:rPr>
          <w:t>118</w:t>
        </w:r>
        <w:r w:rsidR="006A5601">
          <w:rPr>
            <w:noProof/>
            <w:webHidden/>
          </w:rPr>
          <w:fldChar w:fldCharType="end"/>
        </w:r>
      </w:hyperlink>
    </w:p>
    <w:p w14:paraId="247082A6" w14:textId="636A9251"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0" w:history="1">
        <w:r w:rsidR="006A5601" w:rsidRPr="007E6B6F">
          <w:rPr>
            <w:rStyle w:val="Hyperlink"/>
            <w:noProof/>
          </w:rPr>
          <w:t>Figure 8</w:t>
        </w:r>
        <w:r w:rsidR="006A5601" w:rsidRPr="007E6B6F">
          <w:rPr>
            <w:rStyle w:val="Hyperlink"/>
            <w:noProof/>
          </w:rPr>
          <w:noBreakHyphen/>
          <w:t xml:space="preserve">2. </w:t>
        </w:r>
        <w:r w:rsidR="00B05234">
          <w:rPr>
            <w:rStyle w:val="Hyperlink"/>
            <w:noProof/>
          </w:rPr>
          <w:tab/>
        </w:r>
        <w:r w:rsidR="006A5601" w:rsidRPr="007E6B6F">
          <w:rPr>
            <w:rStyle w:val="Hyperlink"/>
            <w:noProof/>
          </w:rPr>
          <w:t>Country News 14 November 2017</w:t>
        </w:r>
        <w:r w:rsidR="006A5601">
          <w:rPr>
            <w:noProof/>
            <w:webHidden/>
          </w:rPr>
          <w:tab/>
        </w:r>
        <w:r w:rsidR="006A5601">
          <w:rPr>
            <w:noProof/>
            <w:webHidden/>
          </w:rPr>
          <w:fldChar w:fldCharType="begin"/>
        </w:r>
        <w:r w:rsidR="006A5601">
          <w:rPr>
            <w:noProof/>
            <w:webHidden/>
          </w:rPr>
          <w:instrText xml:space="preserve"> PAGEREF _Toc5629960 \h </w:instrText>
        </w:r>
        <w:r w:rsidR="006A5601">
          <w:rPr>
            <w:noProof/>
            <w:webHidden/>
          </w:rPr>
        </w:r>
        <w:r w:rsidR="006A5601">
          <w:rPr>
            <w:noProof/>
            <w:webHidden/>
          </w:rPr>
          <w:fldChar w:fldCharType="separate"/>
        </w:r>
        <w:r w:rsidR="005F1D02">
          <w:rPr>
            <w:noProof/>
            <w:webHidden/>
          </w:rPr>
          <w:t>118</w:t>
        </w:r>
        <w:r w:rsidR="006A5601">
          <w:rPr>
            <w:noProof/>
            <w:webHidden/>
          </w:rPr>
          <w:fldChar w:fldCharType="end"/>
        </w:r>
      </w:hyperlink>
    </w:p>
    <w:p w14:paraId="0B50EA1B" w14:textId="3E7B2D84"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1" w:history="1">
        <w:r w:rsidR="006A5601" w:rsidRPr="007E6B6F">
          <w:rPr>
            <w:rStyle w:val="Hyperlink"/>
            <w:noProof/>
          </w:rPr>
          <w:t>Figure 8</w:t>
        </w:r>
        <w:r w:rsidR="006A5601" w:rsidRPr="007E6B6F">
          <w:rPr>
            <w:rStyle w:val="Hyperlink"/>
            <w:noProof/>
          </w:rPr>
          <w:noBreakHyphen/>
          <w:t xml:space="preserve">3. </w:t>
        </w:r>
        <w:r w:rsidR="00B05234">
          <w:rPr>
            <w:rStyle w:val="Hyperlink"/>
            <w:noProof/>
          </w:rPr>
          <w:tab/>
        </w:r>
        <w:r w:rsidR="006A5601" w:rsidRPr="007E6B6F">
          <w:rPr>
            <w:rStyle w:val="Hyperlink"/>
            <w:noProof/>
          </w:rPr>
          <w:t>Tweet 15 November 2017</w:t>
        </w:r>
        <w:r w:rsidR="006A5601">
          <w:rPr>
            <w:noProof/>
            <w:webHidden/>
          </w:rPr>
          <w:tab/>
        </w:r>
        <w:r w:rsidR="006A5601">
          <w:rPr>
            <w:noProof/>
            <w:webHidden/>
          </w:rPr>
          <w:fldChar w:fldCharType="begin"/>
        </w:r>
        <w:r w:rsidR="006A5601">
          <w:rPr>
            <w:noProof/>
            <w:webHidden/>
          </w:rPr>
          <w:instrText xml:space="preserve"> PAGEREF _Toc5629961 \h </w:instrText>
        </w:r>
        <w:r w:rsidR="006A5601">
          <w:rPr>
            <w:noProof/>
            <w:webHidden/>
          </w:rPr>
        </w:r>
        <w:r w:rsidR="006A5601">
          <w:rPr>
            <w:noProof/>
            <w:webHidden/>
          </w:rPr>
          <w:fldChar w:fldCharType="separate"/>
        </w:r>
        <w:r w:rsidR="005F1D02">
          <w:rPr>
            <w:noProof/>
            <w:webHidden/>
          </w:rPr>
          <w:t>118</w:t>
        </w:r>
        <w:r w:rsidR="006A5601">
          <w:rPr>
            <w:noProof/>
            <w:webHidden/>
          </w:rPr>
          <w:fldChar w:fldCharType="end"/>
        </w:r>
      </w:hyperlink>
    </w:p>
    <w:p w14:paraId="3A31D272" w14:textId="13C857C1"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2" w:history="1">
        <w:r w:rsidR="006A5601" w:rsidRPr="007E6B6F">
          <w:rPr>
            <w:rStyle w:val="Hyperlink"/>
            <w:noProof/>
          </w:rPr>
          <w:t>Figure 8</w:t>
        </w:r>
        <w:r w:rsidR="006A5601" w:rsidRPr="007E6B6F">
          <w:rPr>
            <w:rStyle w:val="Hyperlink"/>
            <w:noProof/>
          </w:rPr>
          <w:noBreakHyphen/>
          <w:t xml:space="preserve">4. </w:t>
        </w:r>
        <w:r w:rsidR="00B05234">
          <w:rPr>
            <w:rStyle w:val="Hyperlink"/>
            <w:noProof/>
          </w:rPr>
          <w:tab/>
        </w:r>
        <w:r w:rsidR="006A5601" w:rsidRPr="007E6B6F">
          <w:rPr>
            <w:rStyle w:val="Hyperlink"/>
            <w:noProof/>
          </w:rPr>
          <w:t xml:space="preserve">Tweet 4 March 2018 promoting Angus Webb’s article in </w:t>
        </w:r>
        <w:r w:rsidR="006A5601" w:rsidRPr="007E6B6F">
          <w:rPr>
            <w:rStyle w:val="Hyperlink"/>
            <w:i/>
            <w:noProof/>
          </w:rPr>
          <w:t>Pursuit</w:t>
        </w:r>
        <w:r w:rsidR="006A5601">
          <w:rPr>
            <w:noProof/>
            <w:webHidden/>
          </w:rPr>
          <w:tab/>
        </w:r>
        <w:r w:rsidR="006A5601">
          <w:rPr>
            <w:noProof/>
            <w:webHidden/>
          </w:rPr>
          <w:fldChar w:fldCharType="begin"/>
        </w:r>
        <w:r w:rsidR="006A5601">
          <w:rPr>
            <w:noProof/>
            <w:webHidden/>
          </w:rPr>
          <w:instrText xml:space="preserve"> PAGEREF _Toc5629962 \h </w:instrText>
        </w:r>
        <w:r w:rsidR="006A5601">
          <w:rPr>
            <w:noProof/>
            <w:webHidden/>
          </w:rPr>
        </w:r>
        <w:r w:rsidR="006A5601">
          <w:rPr>
            <w:noProof/>
            <w:webHidden/>
          </w:rPr>
          <w:fldChar w:fldCharType="separate"/>
        </w:r>
        <w:r w:rsidR="005F1D02">
          <w:rPr>
            <w:noProof/>
            <w:webHidden/>
          </w:rPr>
          <w:t>119</w:t>
        </w:r>
        <w:r w:rsidR="006A5601">
          <w:rPr>
            <w:noProof/>
            <w:webHidden/>
          </w:rPr>
          <w:fldChar w:fldCharType="end"/>
        </w:r>
      </w:hyperlink>
    </w:p>
    <w:p w14:paraId="24632194" w14:textId="5FEA7235"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3" w:history="1">
        <w:r w:rsidR="006A5601" w:rsidRPr="007E6B6F">
          <w:rPr>
            <w:rStyle w:val="Hyperlink"/>
            <w:noProof/>
          </w:rPr>
          <w:t>Figure 8</w:t>
        </w:r>
        <w:r w:rsidR="006A5601" w:rsidRPr="007E6B6F">
          <w:rPr>
            <w:rStyle w:val="Hyperlink"/>
            <w:noProof/>
          </w:rPr>
          <w:noBreakHyphen/>
          <w:t xml:space="preserve">5. </w:t>
        </w:r>
        <w:r w:rsidR="00B05234">
          <w:rPr>
            <w:rStyle w:val="Hyperlink"/>
            <w:noProof/>
          </w:rPr>
          <w:tab/>
        </w:r>
        <w:r w:rsidR="006A5601" w:rsidRPr="007E6B6F">
          <w:rPr>
            <w:rStyle w:val="Hyperlink"/>
            <w:noProof/>
          </w:rPr>
          <w:t>Tweet 4 June 2018 promoting fish monitoring results.</w:t>
        </w:r>
        <w:r w:rsidR="006A5601">
          <w:rPr>
            <w:noProof/>
            <w:webHidden/>
          </w:rPr>
          <w:tab/>
        </w:r>
        <w:r w:rsidR="006A5601">
          <w:rPr>
            <w:noProof/>
            <w:webHidden/>
          </w:rPr>
          <w:fldChar w:fldCharType="begin"/>
        </w:r>
        <w:r w:rsidR="006A5601">
          <w:rPr>
            <w:noProof/>
            <w:webHidden/>
          </w:rPr>
          <w:instrText xml:space="preserve"> PAGEREF _Toc5629963 \h </w:instrText>
        </w:r>
        <w:r w:rsidR="006A5601">
          <w:rPr>
            <w:noProof/>
            <w:webHidden/>
          </w:rPr>
        </w:r>
        <w:r w:rsidR="006A5601">
          <w:rPr>
            <w:noProof/>
            <w:webHidden/>
          </w:rPr>
          <w:fldChar w:fldCharType="separate"/>
        </w:r>
        <w:r w:rsidR="005F1D02">
          <w:rPr>
            <w:noProof/>
            <w:webHidden/>
          </w:rPr>
          <w:t>119</w:t>
        </w:r>
        <w:r w:rsidR="006A5601">
          <w:rPr>
            <w:noProof/>
            <w:webHidden/>
          </w:rPr>
          <w:fldChar w:fldCharType="end"/>
        </w:r>
      </w:hyperlink>
    </w:p>
    <w:p w14:paraId="0A0BED28" w14:textId="23801687"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4" w:history="1">
        <w:r w:rsidR="006A5601" w:rsidRPr="007E6B6F">
          <w:rPr>
            <w:rStyle w:val="Hyperlink"/>
            <w:noProof/>
          </w:rPr>
          <w:t>Figure 8</w:t>
        </w:r>
        <w:r w:rsidR="006A5601" w:rsidRPr="007E6B6F">
          <w:rPr>
            <w:rStyle w:val="Hyperlink"/>
            <w:noProof/>
          </w:rPr>
          <w:noBreakHyphen/>
          <w:t xml:space="preserve">6. </w:t>
        </w:r>
        <w:r w:rsidR="00B05234">
          <w:rPr>
            <w:rStyle w:val="Hyperlink"/>
            <w:noProof/>
          </w:rPr>
          <w:tab/>
        </w:r>
        <w:r w:rsidR="006A5601" w:rsidRPr="007E6B6F">
          <w:rPr>
            <w:rStyle w:val="Hyperlink"/>
            <w:noProof/>
          </w:rPr>
          <w:t>Facebook post 27 June 2018</w:t>
        </w:r>
        <w:r w:rsidR="006A5601">
          <w:rPr>
            <w:noProof/>
            <w:webHidden/>
          </w:rPr>
          <w:tab/>
        </w:r>
        <w:r w:rsidR="006A5601">
          <w:rPr>
            <w:noProof/>
            <w:webHidden/>
          </w:rPr>
          <w:fldChar w:fldCharType="begin"/>
        </w:r>
        <w:r w:rsidR="006A5601">
          <w:rPr>
            <w:noProof/>
            <w:webHidden/>
          </w:rPr>
          <w:instrText xml:space="preserve"> PAGEREF _Toc5629964 \h </w:instrText>
        </w:r>
        <w:r w:rsidR="006A5601">
          <w:rPr>
            <w:noProof/>
            <w:webHidden/>
          </w:rPr>
        </w:r>
        <w:r w:rsidR="006A5601">
          <w:rPr>
            <w:noProof/>
            <w:webHidden/>
          </w:rPr>
          <w:fldChar w:fldCharType="separate"/>
        </w:r>
        <w:r w:rsidR="005F1D02">
          <w:rPr>
            <w:noProof/>
            <w:webHidden/>
          </w:rPr>
          <w:t>120</w:t>
        </w:r>
        <w:r w:rsidR="006A5601">
          <w:rPr>
            <w:noProof/>
            <w:webHidden/>
          </w:rPr>
          <w:fldChar w:fldCharType="end"/>
        </w:r>
      </w:hyperlink>
    </w:p>
    <w:p w14:paraId="0695C877" w14:textId="77F51D34"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5" w:history="1">
        <w:r w:rsidR="006A5601" w:rsidRPr="007E6B6F">
          <w:rPr>
            <w:rStyle w:val="Hyperlink"/>
            <w:noProof/>
          </w:rPr>
          <w:t>Figure 8</w:t>
        </w:r>
        <w:r w:rsidR="006A5601" w:rsidRPr="007E6B6F">
          <w:rPr>
            <w:rStyle w:val="Hyperlink"/>
            <w:noProof/>
          </w:rPr>
          <w:noBreakHyphen/>
          <w:t xml:space="preserve">7. </w:t>
        </w:r>
        <w:r w:rsidR="00B05234">
          <w:rPr>
            <w:rStyle w:val="Hyperlink"/>
            <w:noProof/>
          </w:rPr>
          <w:tab/>
        </w:r>
        <w:r w:rsidR="006A5601" w:rsidRPr="007E6B6F">
          <w:rPr>
            <w:rStyle w:val="Hyperlink"/>
            <w:noProof/>
          </w:rPr>
          <w:t>Facebook post 21 June 2018</w:t>
        </w:r>
        <w:r w:rsidR="006A5601">
          <w:rPr>
            <w:noProof/>
            <w:webHidden/>
          </w:rPr>
          <w:tab/>
        </w:r>
        <w:r w:rsidR="006A5601">
          <w:rPr>
            <w:noProof/>
            <w:webHidden/>
          </w:rPr>
          <w:fldChar w:fldCharType="begin"/>
        </w:r>
        <w:r w:rsidR="006A5601">
          <w:rPr>
            <w:noProof/>
            <w:webHidden/>
          </w:rPr>
          <w:instrText xml:space="preserve"> PAGEREF _Toc5629965 \h </w:instrText>
        </w:r>
        <w:r w:rsidR="006A5601">
          <w:rPr>
            <w:noProof/>
            <w:webHidden/>
          </w:rPr>
        </w:r>
        <w:r w:rsidR="006A5601">
          <w:rPr>
            <w:noProof/>
            <w:webHidden/>
          </w:rPr>
          <w:fldChar w:fldCharType="separate"/>
        </w:r>
        <w:r w:rsidR="005F1D02">
          <w:rPr>
            <w:noProof/>
            <w:webHidden/>
          </w:rPr>
          <w:t>121</w:t>
        </w:r>
        <w:r w:rsidR="006A5601">
          <w:rPr>
            <w:noProof/>
            <w:webHidden/>
          </w:rPr>
          <w:fldChar w:fldCharType="end"/>
        </w:r>
      </w:hyperlink>
    </w:p>
    <w:p w14:paraId="3B3821CC" w14:textId="29704F76"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6" w:history="1">
        <w:r w:rsidR="006A5601" w:rsidRPr="007E6B6F">
          <w:rPr>
            <w:rStyle w:val="Hyperlink"/>
            <w:noProof/>
          </w:rPr>
          <w:t>Figure 8</w:t>
        </w:r>
        <w:r w:rsidR="006A5601" w:rsidRPr="007E6B6F">
          <w:rPr>
            <w:rStyle w:val="Hyperlink"/>
            <w:noProof/>
          </w:rPr>
          <w:noBreakHyphen/>
          <w:t xml:space="preserve">8. </w:t>
        </w:r>
        <w:r w:rsidR="00B05234">
          <w:rPr>
            <w:rStyle w:val="Hyperlink"/>
            <w:noProof/>
          </w:rPr>
          <w:tab/>
        </w:r>
        <w:r w:rsidR="006A5601" w:rsidRPr="007E6B6F">
          <w:rPr>
            <w:rStyle w:val="Hyperlink"/>
            <w:noProof/>
          </w:rPr>
          <w:t>Facebook post 16 November 2017</w:t>
        </w:r>
        <w:r w:rsidR="006A5601">
          <w:rPr>
            <w:noProof/>
            <w:webHidden/>
          </w:rPr>
          <w:tab/>
        </w:r>
        <w:r w:rsidR="006A5601">
          <w:rPr>
            <w:noProof/>
            <w:webHidden/>
          </w:rPr>
          <w:fldChar w:fldCharType="begin"/>
        </w:r>
        <w:r w:rsidR="006A5601">
          <w:rPr>
            <w:noProof/>
            <w:webHidden/>
          </w:rPr>
          <w:instrText xml:space="preserve"> PAGEREF _Toc5629966 \h </w:instrText>
        </w:r>
        <w:r w:rsidR="006A5601">
          <w:rPr>
            <w:noProof/>
            <w:webHidden/>
          </w:rPr>
        </w:r>
        <w:r w:rsidR="006A5601">
          <w:rPr>
            <w:noProof/>
            <w:webHidden/>
          </w:rPr>
          <w:fldChar w:fldCharType="separate"/>
        </w:r>
        <w:r w:rsidR="005F1D02">
          <w:rPr>
            <w:noProof/>
            <w:webHidden/>
          </w:rPr>
          <w:t>122</w:t>
        </w:r>
        <w:r w:rsidR="006A5601">
          <w:rPr>
            <w:noProof/>
            <w:webHidden/>
          </w:rPr>
          <w:fldChar w:fldCharType="end"/>
        </w:r>
      </w:hyperlink>
    </w:p>
    <w:p w14:paraId="73755B29" w14:textId="4843ED53" w:rsidR="006A5601" w:rsidRDefault="002579B8" w:rsidP="005F1D02">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67" w:history="1">
        <w:r w:rsidR="006A5601" w:rsidRPr="007E6B6F">
          <w:rPr>
            <w:rStyle w:val="Hyperlink"/>
            <w:noProof/>
          </w:rPr>
          <w:t>Figure 8</w:t>
        </w:r>
        <w:r w:rsidR="006A5601" w:rsidRPr="007E6B6F">
          <w:rPr>
            <w:rStyle w:val="Hyperlink"/>
            <w:noProof/>
          </w:rPr>
          <w:noBreakHyphen/>
          <w:t xml:space="preserve">9. </w:t>
        </w:r>
        <w:r w:rsidR="00B05234">
          <w:rPr>
            <w:rStyle w:val="Hyperlink"/>
            <w:noProof/>
          </w:rPr>
          <w:tab/>
        </w:r>
        <w:r w:rsidR="006A5601" w:rsidRPr="007E6B6F">
          <w:rPr>
            <w:rStyle w:val="Hyperlink"/>
            <w:noProof/>
          </w:rPr>
          <w:t xml:space="preserve">Banner shot from the article in </w:t>
        </w:r>
        <w:r w:rsidR="006A5601" w:rsidRPr="007E6B6F">
          <w:rPr>
            <w:rStyle w:val="Hyperlink"/>
            <w:i/>
            <w:noProof/>
          </w:rPr>
          <w:t>The Conversation</w:t>
        </w:r>
        <w:r w:rsidR="006A5601">
          <w:rPr>
            <w:noProof/>
            <w:webHidden/>
          </w:rPr>
          <w:tab/>
        </w:r>
        <w:r w:rsidR="006A5601">
          <w:rPr>
            <w:noProof/>
            <w:webHidden/>
          </w:rPr>
          <w:fldChar w:fldCharType="begin"/>
        </w:r>
        <w:r w:rsidR="006A5601">
          <w:rPr>
            <w:noProof/>
            <w:webHidden/>
          </w:rPr>
          <w:instrText xml:space="preserve"> PAGEREF _Toc5629967 \h </w:instrText>
        </w:r>
        <w:r w:rsidR="006A5601">
          <w:rPr>
            <w:noProof/>
            <w:webHidden/>
          </w:rPr>
        </w:r>
        <w:r w:rsidR="006A5601">
          <w:rPr>
            <w:noProof/>
            <w:webHidden/>
          </w:rPr>
          <w:fldChar w:fldCharType="separate"/>
        </w:r>
        <w:r w:rsidR="005F1D02">
          <w:rPr>
            <w:noProof/>
            <w:webHidden/>
          </w:rPr>
          <w:t>123</w:t>
        </w:r>
        <w:r w:rsidR="006A5601">
          <w:rPr>
            <w:noProof/>
            <w:webHidden/>
          </w:rPr>
          <w:fldChar w:fldCharType="end"/>
        </w:r>
      </w:hyperlink>
    </w:p>
    <w:p w14:paraId="09657039" w14:textId="466C8CC3" w:rsidR="0026544B" w:rsidRDefault="00C66015" w:rsidP="00C66015">
      <w:pPr>
        <w:pStyle w:val="Para0"/>
      </w:pPr>
      <w:r>
        <w:fldChar w:fldCharType="end"/>
      </w:r>
    </w:p>
    <w:p w14:paraId="6F345D25" w14:textId="77777777" w:rsidR="0026544B" w:rsidRDefault="0026544B">
      <w:pPr>
        <w:spacing w:after="0" w:line="240" w:lineRule="auto"/>
      </w:pPr>
      <w:r>
        <w:br w:type="page"/>
      </w:r>
    </w:p>
    <w:p w14:paraId="6A842E37" w14:textId="77777777" w:rsidR="006A5601" w:rsidRPr="00B05234" w:rsidRDefault="0026544B" w:rsidP="00B05234">
      <w:pPr>
        <w:pStyle w:val="Para0"/>
        <w:ind w:left="1134" w:right="567" w:hanging="1134"/>
        <w:rPr>
          <w:rFonts w:cs="Arial"/>
          <w:noProof/>
        </w:rPr>
      </w:pPr>
      <w:r w:rsidRPr="0026544B">
        <w:rPr>
          <w:b/>
          <w:color w:val="002060"/>
          <w:sz w:val="32"/>
          <w:szCs w:val="32"/>
        </w:rPr>
        <w:t>Table of Figures</w:t>
      </w:r>
      <w:r>
        <w:rPr>
          <w:b/>
          <w:sz w:val="32"/>
          <w:szCs w:val="32"/>
        </w:rPr>
        <w:fldChar w:fldCharType="begin"/>
      </w:r>
      <w:r w:rsidRPr="0026544B">
        <w:rPr>
          <w:b/>
          <w:sz w:val="32"/>
          <w:szCs w:val="32"/>
        </w:rPr>
        <w:instrText xml:space="preserve"> TOC \h \z \c "Table" </w:instrText>
      </w:r>
      <w:r>
        <w:rPr>
          <w:b/>
          <w:sz w:val="32"/>
          <w:szCs w:val="32"/>
        </w:rPr>
        <w:fldChar w:fldCharType="separate"/>
      </w:r>
    </w:p>
    <w:p w14:paraId="6BEDDDED" w14:textId="2E5BB45B"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68" w:history="1">
        <w:r w:rsidR="006A5601" w:rsidRPr="00B05234">
          <w:rPr>
            <w:rStyle w:val="Hyperlink"/>
            <w:rFonts w:cs="Arial"/>
            <w:noProof/>
          </w:rPr>
          <w:t>Table 2</w:t>
        </w:r>
        <w:r w:rsidR="006A5601" w:rsidRPr="00B05234">
          <w:rPr>
            <w:rStyle w:val="Hyperlink"/>
            <w:rFonts w:cs="Arial"/>
            <w:noProof/>
          </w:rPr>
          <w:noBreakHyphen/>
          <w:t xml:space="preserve">1. </w:t>
        </w:r>
        <w:r w:rsidR="00B05234">
          <w:rPr>
            <w:rStyle w:val="Hyperlink"/>
            <w:rFonts w:cs="Arial"/>
            <w:noProof/>
          </w:rPr>
          <w:tab/>
        </w:r>
        <w:r w:rsidR="006A5601" w:rsidRPr="00B05234">
          <w:rPr>
            <w:rStyle w:val="Hyperlink"/>
            <w:rFonts w:cs="Arial"/>
            <w:noProof/>
          </w:rPr>
          <w:t>LTIM monitoring sites in each zone and the monitoring activities undertaken at each site.</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_Toc5629968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2</w:t>
        </w:r>
        <w:r w:rsidR="006A5601" w:rsidRPr="00B05234">
          <w:rPr>
            <w:rFonts w:cs="Arial"/>
            <w:noProof/>
            <w:webHidden/>
          </w:rPr>
          <w:fldChar w:fldCharType="end"/>
        </w:r>
      </w:hyperlink>
    </w:p>
    <w:p w14:paraId="1F67C728" w14:textId="06F80941"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69" w:history="1">
        <w:r w:rsidR="006A5601" w:rsidRPr="00B05234">
          <w:rPr>
            <w:rStyle w:val="Hyperlink"/>
            <w:rFonts w:cs="Arial"/>
            <w:noProof/>
          </w:rPr>
          <w:t>Table 2</w:t>
        </w:r>
        <w:r w:rsidR="006A5601" w:rsidRPr="00B05234">
          <w:rPr>
            <w:rStyle w:val="Hyperlink"/>
            <w:rFonts w:cs="Arial"/>
            <w:noProof/>
          </w:rPr>
          <w:noBreakHyphen/>
          <w:t xml:space="preserve">2. </w:t>
        </w:r>
        <w:r w:rsidR="00B05234">
          <w:rPr>
            <w:rStyle w:val="Hyperlink"/>
            <w:rFonts w:cs="Arial"/>
            <w:noProof/>
          </w:rPr>
          <w:tab/>
        </w:r>
        <w:r w:rsidR="006A5601" w:rsidRPr="00B05234">
          <w:rPr>
            <w:rStyle w:val="Hyperlink"/>
            <w:rFonts w:cs="Arial"/>
            <w:noProof/>
          </w:rPr>
          <w:t>Schedule of planned and actual monitoring activities by month for 2017–18. D indicates planned/actual timing for downloading data from fish movement loggers; I indicates planned/actual deployment of artificial substrates for macroinvertebrate sampling, O indicates planned/actual retrieval of artificial substrates traps for macroinvertebrate sampling. C indicates additional sampling for biomass of crustaceans for macroinvertebrate sampling, first implemented in 2016–17, but now being continued for the remainder of the LTIM Project.</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_Toc5629969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3</w:t>
        </w:r>
        <w:r w:rsidR="006A5601" w:rsidRPr="00B05234">
          <w:rPr>
            <w:rFonts w:cs="Arial"/>
            <w:noProof/>
            <w:webHidden/>
          </w:rPr>
          <w:fldChar w:fldCharType="end"/>
        </w:r>
      </w:hyperlink>
    </w:p>
    <w:p w14:paraId="6B501F52" w14:textId="63EFBFFD"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0" w:history="1">
        <w:r w:rsidR="006A5601" w:rsidRPr="00B05234">
          <w:rPr>
            <w:rStyle w:val="Hyperlink"/>
            <w:rFonts w:cs="Arial"/>
            <w:noProof/>
          </w:rPr>
          <w:t>Table 3</w:t>
        </w:r>
        <w:r w:rsidR="006A5601" w:rsidRPr="00B05234">
          <w:rPr>
            <w:rStyle w:val="Hyperlink"/>
            <w:rFonts w:cs="Arial"/>
            <w:noProof/>
          </w:rPr>
          <w:noBreakHyphen/>
          <w:t xml:space="preserve">1. </w:t>
        </w:r>
        <w:r w:rsidR="00B05234">
          <w:rPr>
            <w:rStyle w:val="Hyperlink"/>
            <w:rFonts w:cs="Arial"/>
            <w:noProof/>
          </w:rPr>
          <w:tab/>
        </w:r>
        <w:r w:rsidR="006A5601" w:rsidRPr="00B05234">
          <w:rPr>
            <w:rStyle w:val="Hyperlink"/>
            <w:rFonts w:cs="Arial"/>
            <w:noProof/>
          </w:rPr>
          <w:t>Goulburn River LTIM physical habitat monitoring sites for physical habitat (hydraulic modelling) and bank condition.</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_Toc5629970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9</w:t>
        </w:r>
        <w:r w:rsidR="006A5601" w:rsidRPr="00B05234">
          <w:rPr>
            <w:rFonts w:cs="Arial"/>
            <w:noProof/>
            <w:webHidden/>
          </w:rPr>
          <w:fldChar w:fldCharType="end"/>
        </w:r>
      </w:hyperlink>
    </w:p>
    <w:p w14:paraId="7BCE8C2A" w14:textId="385046CF"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1" w:history="1">
        <w:r w:rsidR="006A5601" w:rsidRPr="00B05234">
          <w:rPr>
            <w:rStyle w:val="Hyperlink"/>
            <w:rFonts w:cs="Arial"/>
            <w:noProof/>
          </w:rPr>
          <w:t>Table 3</w:t>
        </w:r>
        <w:r w:rsidR="006A5601" w:rsidRPr="00B05234">
          <w:rPr>
            <w:rStyle w:val="Hyperlink"/>
            <w:rFonts w:cs="Arial"/>
            <w:noProof/>
          </w:rPr>
          <w:noBreakHyphen/>
          <w:t xml:space="preserve">2. </w:t>
        </w:r>
        <w:r w:rsidR="00B05234">
          <w:rPr>
            <w:rStyle w:val="Hyperlink"/>
            <w:rFonts w:cs="Arial"/>
            <w:noProof/>
          </w:rPr>
          <w:tab/>
        </w:r>
        <w:r w:rsidR="006A5601" w:rsidRPr="00B05234">
          <w:rPr>
            <w:rStyle w:val="Hyperlink"/>
            <w:rFonts w:cs="Arial"/>
            <w:noProof/>
          </w:rPr>
          <w:t>Moss Road calibration data.</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_Toc5629971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12</w:t>
        </w:r>
        <w:r w:rsidR="006A5601" w:rsidRPr="00B05234">
          <w:rPr>
            <w:rFonts w:cs="Arial"/>
            <w:noProof/>
            <w:webHidden/>
          </w:rPr>
          <w:fldChar w:fldCharType="end"/>
        </w:r>
      </w:hyperlink>
    </w:p>
    <w:p w14:paraId="3DE41F5E" w14:textId="09A87CCB"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2" w:history="1">
        <w:r w:rsidR="006A5601" w:rsidRPr="00B05234">
          <w:rPr>
            <w:rStyle w:val="Hyperlink"/>
            <w:rFonts w:cs="Arial"/>
            <w:noProof/>
          </w:rPr>
          <w:t>Table 3</w:t>
        </w:r>
        <w:r w:rsidR="006A5601" w:rsidRPr="00B05234">
          <w:rPr>
            <w:rStyle w:val="Hyperlink"/>
            <w:rFonts w:cs="Arial"/>
            <w:noProof/>
          </w:rPr>
          <w:noBreakHyphen/>
          <w:t xml:space="preserve">3. </w:t>
        </w:r>
        <w:r w:rsidR="00B05234">
          <w:rPr>
            <w:rStyle w:val="Hyperlink"/>
            <w:rFonts w:cs="Arial"/>
            <w:noProof/>
          </w:rPr>
          <w:tab/>
        </w:r>
        <w:r w:rsidR="006A5601" w:rsidRPr="00B05234">
          <w:rPr>
            <w:rStyle w:val="Hyperlink"/>
            <w:rFonts w:cs="Arial"/>
            <w:noProof/>
          </w:rPr>
          <w:t>Moss Road calibration results.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_Toc5629972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12</w:t>
        </w:r>
        <w:r w:rsidR="006A5601" w:rsidRPr="00B05234">
          <w:rPr>
            <w:rFonts w:cs="Arial"/>
            <w:noProof/>
            <w:webHidden/>
          </w:rPr>
          <w:fldChar w:fldCharType="end"/>
        </w:r>
      </w:hyperlink>
    </w:p>
    <w:p w14:paraId="73943994" w14:textId="7F812168"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3" w:history="1">
        <w:r w:rsidR="006A5601" w:rsidRPr="00B05234">
          <w:rPr>
            <w:rStyle w:val="Hyperlink"/>
            <w:rFonts w:cs="Arial"/>
            <w:noProof/>
          </w:rPr>
          <w:t>Table 3</w:t>
        </w:r>
        <w:r w:rsidR="006A5601" w:rsidRPr="00B05234">
          <w:rPr>
            <w:rStyle w:val="Hyperlink"/>
            <w:rFonts w:cs="Arial"/>
            <w:noProof/>
          </w:rPr>
          <w:noBreakHyphen/>
          <w:t xml:space="preserve">4. </w:t>
        </w:r>
        <w:r w:rsidR="00B05234">
          <w:rPr>
            <w:rStyle w:val="Hyperlink"/>
            <w:rFonts w:cs="Arial"/>
            <w:noProof/>
          </w:rPr>
          <w:tab/>
        </w:r>
        <w:r w:rsidR="006A5601" w:rsidRPr="00B05234">
          <w:rPr>
            <w:rStyle w:val="Hyperlink"/>
            <w:rFonts w:cs="Arial"/>
            <w:noProof/>
          </w:rPr>
          <w:t>McCoys Bridge habitat area results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_Toc5629973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17</w:t>
        </w:r>
        <w:r w:rsidR="006A5601" w:rsidRPr="00B05234">
          <w:rPr>
            <w:rFonts w:cs="Arial"/>
            <w:noProof/>
            <w:webHidden/>
          </w:rPr>
          <w:fldChar w:fldCharType="end"/>
        </w:r>
      </w:hyperlink>
    </w:p>
    <w:p w14:paraId="1871DA34" w14:textId="63C5D3C2"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4" w:history="1">
        <w:r w:rsidR="006A5601" w:rsidRPr="00B05234">
          <w:rPr>
            <w:rStyle w:val="Hyperlink"/>
            <w:rFonts w:cs="Arial"/>
            <w:noProof/>
          </w:rPr>
          <w:t>Table 3</w:t>
        </w:r>
        <w:r w:rsidR="006A5601" w:rsidRPr="00B05234">
          <w:rPr>
            <w:rStyle w:val="Hyperlink"/>
            <w:rFonts w:cs="Arial"/>
            <w:noProof/>
          </w:rPr>
          <w:noBreakHyphen/>
          <w:t xml:space="preserve">5. </w:t>
        </w:r>
        <w:r w:rsidR="00B05234">
          <w:rPr>
            <w:rStyle w:val="Hyperlink"/>
            <w:rFonts w:cs="Arial"/>
            <w:noProof/>
          </w:rPr>
          <w:tab/>
        </w:r>
        <w:r w:rsidR="006A5601" w:rsidRPr="00B05234">
          <w:rPr>
            <w:rStyle w:val="Hyperlink"/>
            <w:rFonts w:cs="Arial"/>
            <w:noProof/>
          </w:rPr>
          <w:t>Flow metrics used for comparison with bank erosion measurements.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_Toc5629974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23</w:t>
        </w:r>
        <w:r w:rsidR="006A5601" w:rsidRPr="00B05234">
          <w:rPr>
            <w:rFonts w:cs="Arial"/>
            <w:noProof/>
            <w:webHidden/>
          </w:rPr>
          <w:fldChar w:fldCharType="end"/>
        </w:r>
      </w:hyperlink>
    </w:p>
    <w:p w14:paraId="62CCC50B" w14:textId="4D92B4F0"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5" w:history="1">
        <w:r w:rsidR="006A5601" w:rsidRPr="00B05234">
          <w:rPr>
            <w:rStyle w:val="Hyperlink"/>
            <w:rFonts w:cs="Arial"/>
            <w:noProof/>
          </w:rPr>
          <w:t>Table 3</w:t>
        </w:r>
        <w:r w:rsidR="006A5601" w:rsidRPr="00B05234">
          <w:rPr>
            <w:rStyle w:val="Hyperlink"/>
            <w:rFonts w:cs="Arial"/>
            <w:noProof/>
          </w:rPr>
          <w:noBreakHyphen/>
          <w:t xml:space="preserve">6. </w:t>
        </w:r>
        <w:r w:rsidR="00B05234">
          <w:rPr>
            <w:rStyle w:val="Hyperlink"/>
            <w:rFonts w:cs="Arial"/>
            <w:noProof/>
          </w:rPr>
          <w:tab/>
        </w:r>
        <w:r w:rsidR="006A5601" w:rsidRPr="00B05234">
          <w:rPr>
            <w:rStyle w:val="Hyperlink"/>
            <w:rFonts w:cs="Arial"/>
            <w:noProof/>
          </w:rPr>
          <w:t>95% credible intervals of regression coefficients (Eff.I) for three erosion levels and for each flow metric. Bold values represent instances where there is a relationship between erosion/deposition and flow metric.</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_Toc5629975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27</w:t>
        </w:r>
        <w:r w:rsidR="006A5601" w:rsidRPr="00B05234">
          <w:rPr>
            <w:rFonts w:cs="Arial"/>
            <w:noProof/>
            <w:webHidden/>
          </w:rPr>
          <w:fldChar w:fldCharType="end"/>
        </w:r>
      </w:hyperlink>
    </w:p>
    <w:p w14:paraId="64B03420" w14:textId="740AF378"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6" w:history="1">
        <w:r w:rsidR="006A5601" w:rsidRPr="00B05234">
          <w:rPr>
            <w:rStyle w:val="Hyperlink"/>
            <w:rFonts w:cs="Arial"/>
            <w:noProof/>
          </w:rPr>
          <w:t>Table 4</w:t>
        </w:r>
        <w:r w:rsidR="006A5601" w:rsidRPr="00B05234">
          <w:rPr>
            <w:rStyle w:val="Hyperlink"/>
            <w:rFonts w:cs="Arial"/>
            <w:noProof/>
          </w:rPr>
          <w:noBreakHyphen/>
          <w:t xml:space="preserve">1. </w:t>
        </w:r>
        <w:r w:rsidR="00B05234">
          <w:rPr>
            <w:rStyle w:val="Hyperlink"/>
            <w:rFonts w:cs="Arial"/>
            <w:noProof/>
          </w:rPr>
          <w:tab/>
        </w:r>
        <w:r w:rsidR="006A5601" w:rsidRPr="00B05234">
          <w:rPr>
            <w:rStyle w:val="Hyperlink"/>
            <w:rFonts w:cs="Arial"/>
            <w:noProof/>
          </w:rPr>
          <w:t>Flow Thresholds (ML/Day) for Goulburn River stream metabolism monitoring sites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_Toc5629976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36</w:t>
        </w:r>
        <w:r w:rsidR="006A5601" w:rsidRPr="00B05234">
          <w:rPr>
            <w:rFonts w:cs="Arial"/>
            <w:noProof/>
            <w:webHidden/>
          </w:rPr>
          <w:fldChar w:fldCharType="end"/>
        </w:r>
      </w:hyperlink>
    </w:p>
    <w:p w14:paraId="56CC9680" w14:textId="54885172"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7" w:history="1">
        <w:r w:rsidR="006A5601" w:rsidRPr="00B05234">
          <w:rPr>
            <w:rStyle w:val="Hyperlink"/>
            <w:rFonts w:cs="Arial"/>
            <w:noProof/>
          </w:rPr>
          <w:t>Table 4</w:t>
        </w:r>
        <w:r w:rsidR="006A5601" w:rsidRPr="00B05234">
          <w:rPr>
            <w:rStyle w:val="Hyperlink"/>
            <w:rFonts w:cs="Arial"/>
            <w:noProof/>
          </w:rPr>
          <w:noBreakHyphen/>
          <w:t xml:space="preserve">2. </w:t>
        </w:r>
        <w:r w:rsidR="00B05234">
          <w:rPr>
            <w:rStyle w:val="Hyperlink"/>
            <w:rFonts w:cs="Arial"/>
            <w:noProof/>
          </w:rPr>
          <w:tab/>
        </w:r>
        <w:r w:rsidR="006A5601" w:rsidRPr="00B05234">
          <w:rPr>
            <w:rStyle w:val="Hyperlink"/>
            <w:rFonts w:cs="Arial"/>
            <w:noProof/>
          </w:rPr>
          <w:t>DO Logger Deployment and Data Acceptance Information, 2017-18.</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_Toc5629977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37</w:t>
        </w:r>
        <w:r w:rsidR="006A5601" w:rsidRPr="00B05234">
          <w:rPr>
            <w:rFonts w:cs="Arial"/>
            <w:noProof/>
            <w:webHidden/>
          </w:rPr>
          <w:fldChar w:fldCharType="end"/>
        </w:r>
      </w:hyperlink>
    </w:p>
    <w:p w14:paraId="01B69567" w14:textId="7B448498"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8" w:history="1">
        <w:r w:rsidR="006A5601" w:rsidRPr="00B05234">
          <w:rPr>
            <w:rStyle w:val="Hyperlink"/>
            <w:rFonts w:cs="Arial"/>
            <w:noProof/>
          </w:rPr>
          <w:t>Table 4</w:t>
        </w:r>
        <w:r w:rsidR="006A5601" w:rsidRPr="00B05234">
          <w:rPr>
            <w:rStyle w:val="Hyperlink"/>
            <w:rFonts w:cs="Arial"/>
            <w:noProof/>
          </w:rPr>
          <w:noBreakHyphen/>
          <w:t xml:space="preserve">3. </w:t>
        </w:r>
        <w:r w:rsidR="00B05234">
          <w:rPr>
            <w:rStyle w:val="Hyperlink"/>
            <w:rFonts w:cs="Arial"/>
            <w:noProof/>
          </w:rPr>
          <w:tab/>
        </w:r>
        <w:r w:rsidR="006A5601" w:rsidRPr="00B05234">
          <w:rPr>
            <w:rStyle w:val="Hyperlink"/>
            <w:rFonts w:cs="Arial"/>
            <w:noProof/>
            <w:lang w:val="en-US"/>
          </w:rPr>
          <w:t>Summary of primary production (GPP) and ecosystem respiration (ER) rates, P/R ratios and reaeration coefficients for the four study sites, 2017-18.</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_Toc5629978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40</w:t>
        </w:r>
        <w:r w:rsidR="006A5601" w:rsidRPr="00B05234">
          <w:rPr>
            <w:rFonts w:cs="Arial"/>
            <w:noProof/>
            <w:webHidden/>
          </w:rPr>
          <w:fldChar w:fldCharType="end"/>
        </w:r>
      </w:hyperlink>
    </w:p>
    <w:p w14:paraId="548E4F48" w14:textId="653E4EBA"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79" w:history="1">
        <w:r w:rsidR="006A5601" w:rsidRPr="00B05234">
          <w:rPr>
            <w:rStyle w:val="Hyperlink"/>
            <w:rFonts w:cs="Arial"/>
            <w:noProof/>
          </w:rPr>
          <w:t>Table 4</w:t>
        </w:r>
        <w:r w:rsidR="006A5601" w:rsidRPr="00B05234">
          <w:rPr>
            <w:rStyle w:val="Hyperlink"/>
            <w:rFonts w:cs="Arial"/>
            <w:noProof/>
          </w:rPr>
          <w:noBreakHyphen/>
          <w:t xml:space="preserve">4. </w:t>
        </w:r>
        <w:r w:rsidR="00B05234">
          <w:rPr>
            <w:rStyle w:val="Hyperlink"/>
            <w:rFonts w:cs="Arial"/>
            <w:noProof/>
          </w:rPr>
          <w:tab/>
        </w:r>
        <w:r w:rsidR="006A5601" w:rsidRPr="00B05234">
          <w:rPr>
            <w:rStyle w:val="Hyperlink"/>
            <w:rFonts w:cs="Arial"/>
            <w:noProof/>
            <w:lang w:val="en-US"/>
          </w:rPr>
          <w:t>Comparison across four years of median primary production (GPP) and ecosystem respiration (ER) rates, P/R ratios and reaeration coefficients for the four study sites.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_Toc5629979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41</w:t>
        </w:r>
        <w:r w:rsidR="006A5601" w:rsidRPr="00B05234">
          <w:rPr>
            <w:rFonts w:cs="Arial"/>
            <w:noProof/>
            <w:webHidden/>
          </w:rPr>
          <w:fldChar w:fldCharType="end"/>
        </w:r>
      </w:hyperlink>
    </w:p>
    <w:p w14:paraId="72846635" w14:textId="4B09C2C3"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0" w:history="1">
        <w:r w:rsidR="006A5601" w:rsidRPr="00B05234">
          <w:rPr>
            <w:rStyle w:val="Hyperlink"/>
            <w:rFonts w:cs="Arial"/>
            <w:noProof/>
          </w:rPr>
          <w:t>Table 4</w:t>
        </w:r>
        <w:r w:rsidR="006A5601" w:rsidRPr="00B05234">
          <w:rPr>
            <w:rStyle w:val="Hyperlink"/>
            <w:rFonts w:cs="Arial"/>
            <w:noProof/>
          </w:rPr>
          <w:noBreakHyphen/>
          <w:t xml:space="preserve">5. </w:t>
        </w:r>
        <w:r w:rsidR="00B05234">
          <w:rPr>
            <w:rStyle w:val="Hyperlink"/>
            <w:rFonts w:cs="Arial"/>
            <w:noProof/>
          </w:rPr>
          <w:tab/>
        </w:r>
        <w:r w:rsidR="006A5601" w:rsidRPr="00B05234">
          <w:rPr>
            <w:rStyle w:val="Hyperlink"/>
            <w:rFonts w:cs="Arial"/>
            <w:noProof/>
          </w:rPr>
          <w:t>Summary LTIM Stream Metabolism Statistics for all six Selected Areas, 2014–17.</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_Toc5629980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46</w:t>
        </w:r>
        <w:r w:rsidR="006A5601" w:rsidRPr="00B05234">
          <w:rPr>
            <w:rFonts w:cs="Arial"/>
            <w:noProof/>
            <w:webHidden/>
          </w:rPr>
          <w:fldChar w:fldCharType="end"/>
        </w:r>
      </w:hyperlink>
    </w:p>
    <w:p w14:paraId="5C51E30F" w14:textId="589A18D0"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1" w:history="1">
        <w:r w:rsidR="006A5601" w:rsidRPr="00B05234">
          <w:rPr>
            <w:rStyle w:val="Hyperlink"/>
            <w:rFonts w:cs="Arial"/>
            <w:noProof/>
          </w:rPr>
          <w:t>Table 4</w:t>
        </w:r>
        <w:r w:rsidR="006A5601" w:rsidRPr="00B05234">
          <w:rPr>
            <w:rStyle w:val="Hyperlink"/>
            <w:rFonts w:cs="Arial"/>
            <w:noProof/>
          </w:rPr>
          <w:noBreakHyphen/>
          <w:t xml:space="preserve">6. </w:t>
        </w:r>
        <w:r w:rsidR="00B05234">
          <w:rPr>
            <w:rStyle w:val="Hyperlink"/>
            <w:rFonts w:cs="Arial"/>
            <w:noProof/>
          </w:rPr>
          <w:tab/>
        </w:r>
        <w:r w:rsidR="006A5601" w:rsidRPr="00B05234">
          <w:rPr>
            <w:rStyle w:val="Hyperlink"/>
            <w:rFonts w:cs="Arial"/>
            <w:noProof/>
            <w:lang w:val="en-US"/>
          </w:rPr>
          <w:t>Exploration of Linear Relationships between the metabolic parameters (GPP and ER) and, Light and Temperature for the four study sites, 2017-18. Statistical significance was inferred at p &lt; 0.05.</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_Toc5629981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46</w:t>
        </w:r>
        <w:r w:rsidR="006A5601" w:rsidRPr="00B05234">
          <w:rPr>
            <w:rFonts w:cs="Arial"/>
            <w:noProof/>
            <w:webHidden/>
          </w:rPr>
          <w:fldChar w:fldCharType="end"/>
        </w:r>
      </w:hyperlink>
    </w:p>
    <w:p w14:paraId="4C808E31" w14:textId="6337D57C"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2" w:history="1">
        <w:r w:rsidR="006A5601" w:rsidRPr="00B05234">
          <w:rPr>
            <w:rStyle w:val="Hyperlink"/>
            <w:rFonts w:cs="Arial"/>
            <w:noProof/>
          </w:rPr>
          <w:t>Table 4</w:t>
        </w:r>
        <w:r w:rsidR="006A5601" w:rsidRPr="00B05234">
          <w:rPr>
            <w:rStyle w:val="Hyperlink"/>
            <w:rFonts w:cs="Arial"/>
            <w:noProof/>
          </w:rPr>
          <w:noBreakHyphen/>
          <w:t xml:space="preserve">7. </w:t>
        </w:r>
        <w:r w:rsidR="00B05234">
          <w:rPr>
            <w:rStyle w:val="Hyperlink"/>
            <w:rFonts w:cs="Arial"/>
            <w:noProof/>
          </w:rPr>
          <w:tab/>
        </w:r>
        <w:r w:rsidR="006A5601" w:rsidRPr="00B05234">
          <w:rPr>
            <w:rStyle w:val="Hyperlink"/>
            <w:rFonts w:cs="Arial"/>
            <w:noProof/>
          </w:rPr>
          <w:t>Nutrient (N, P &amp; C) concentrations of water samples collected from the four study sites over the period September 2017 to June 2018. Long term data from McCoy’s Bridge are also included.</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_Toc5629982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48</w:t>
        </w:r>
        <w:r w:rsidR="006A5601" w:rsidRPr="00B05234">
          <w:rPr>
            <w:rFonts w:cs="Arial"/>
            <w:noProof/>
            <w:webHidden/>
          </w:rPr>
          <w:fldChar w:fldCharType="end"/>
        </w:r>
      </w:hyperlink>
    </w:p>
    <w:p w14:paraId="7ADBBC2C" w14:textId="1A9FA351"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3" w:history="1">
        <w:r w:rsidR="006A5601" w:rsidRPr="00B05234">
          <w:rPr>
            <w:rStyle w:val="Hyperlink"/>
            <w:rFonts w:cs="Arial"/>
            <w:noProof/>
          </w:rPr>
          <w:t>Table 4</w:t>
        </w:r>
        <w:r w:rsidR="006A5601" w:rsidRPr="00B05234">
          <w:rPr>
            <w:rStyle w:val="Hyperlink"/>
            <w:rFonts w:cs="Arial"/>
            <w:noProof/>
          </w:rPr>
          <w:noBreakHyphen/>
          <w:t xml:space="preserve">8. </w:t>
        </w:r>
        <w:r w:rsidR="00B05234">
          <w:rPr>
            <w:rStyle w:val="Hyperlink"/>
            <w:rFonts w:cs="Arial"/>
            <w:noProof/>
          </w:rPr>
          <w:tab/>
        </w:r>
        <w:r w:rsidR="006A5601" w:rsidRPr="00B05234">
          <w:rPr>
            <w:rStyle w:val="Hyperlink"/>
            <w:rFonts w:cs="Arial"/>
            <w:noProof/>
          </w:rPr>
          <w:t>RMSE (Root Mean Square Error) of the GPP model with candidate predictors of discharge, velocity and delta discharge, for a lag of 0 to 15 days.  The lowest value is the best fit.</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_Toc5629983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49</w:t>
        </w:r>
        <w:r w:rsidR="006A5601" w:rsidRPr="00B05234">
          <w:rPr>
            <w:rFonts w:cs="Arial"/>
            <w:noProof/>
            <w:webHidden/>
          </w:rPr>
          <w:fldChar w:fldCharType="end"/>
        </w:r>
      </w:hyperlink>
    </w:p>
    <w:p w14:paraId="5ACEE409" w14:textId="30ECD7A5"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4" w:history="1">
        <w:r w:rsidR="006A5601" w:rsidRPr="00B05234">
          <w:rPr>
            <w:rStyle w:val="Hyperlink"/>
            <w:rFonts w:cs="Arial"/>
            <w:noProof/>
          </w:rPr>
          <w:t>Table 4</w:t>
        </w:r>
        <w:r w:rsidR="006A5601" w:rsidRPr="00B05234">
          <w:rPr>
            <w:rStyle w:val="Hyperlink"/>
            <w:rFonts w:cs="Arial"/>
            <w:noProof/>
          </w:rPr>
          <w:noBreakHyphen/>
          <w:t xml:space="preserve">9. </w:t>
        </w:r>
        <w:r w:rsidR="00B05234">
          <w:rPr>
            <w:rStyle w:val="Hyperlink"/>
            <w:rFonts w:cs="Arial"/>
            <w:noProof/>
          </w:rPr>
          <w:tab/>
        </w:r>
        <w:r w:rsidR="006A5601" w:rsidRPr="00B05234">
          <w:rPr>
            <w:rStyle w:val="Hyperlink"/>
            <w:rFonts w:cs="Arial"/>
            <w:noProof/>
          </w:rPr>
          <w:t>Regression coefficients from Bayesian modelling of relationships between discharge and GPP or ER. Bolded values represent regressions significantly different from 0. Rho is the coefficient of the autocorrelation term.</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_Toc5629984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50</w:t>
        </w:r>
        <w:r w:rsidR="006A5601" w:rsidRPr="00B05234">
          <w:rPr>
            <w:rFonts w:cs="Arial"/>
            <w:noProof/>
            <w:webHidden/>
          </w:rPr>
          <w:fldChar w:fldCharType="end"/>
        </w:r>
      </w:hyperlink>
    </w:p>
    <w:p w14:paraId="4E0F1771" w14:textId="5403D3DD"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5" w:history="1">
        <w:r w:rsidR="006A5601" w:rsidRPr="00B05234">
          <w:rPr>
            <w:rStyle w:val="Hyperlink"/>
            <w:rFonts w:cs="Arial"/>
            <w:noProof/>
          </w:rPr>
          <w:t>Table 4</w:t>
        </w:r>
        <w:r w:rsidR="006A5601" w:rsidRPr="00B05234">
          <w:rPr>
            <w:rStyle w:val="Hyperlink"/>
            <w:rFonts w:cs="Arial"/>
            <w:noProof/>
          </w:rPr>
          <w:noBreakHyphen/>
          <w:t xml:space="preserve">10. </w:t>
        </w:r>
        <w:r w:rsidR="00B05234">
          <w:rPr>
            <w:rStyle w:val="Hyperlink"/>
            <w:rFonts w:cs="Arial"/>
            <w:noProof/>
          </w:rPr>
          <w:tab/>
        </w:r>
        <w:r w:rsidR="006A5601" w:rsidRPr="00B05234">
          <w:rPr>
            <w:rStyle w:val="Hyperlink"/>
            <w:rFonts w:cs="Arial"/>
            <w:noProof/>
          </w:rPr>
          <w:t>Summary Statistics for Daily Organic Carbon Load (kg C/Day) created by GPP, stratified by Flow Category. All data from 2014-2018.</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_Toc5629985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52</w:t>
        </w:r>
        <w:r w:rsidR="006A5601" w:rsidRPr="00B05234">
          <w:rPr>
            <w:rFonts w:cs="Arial"/>
            <w:noProof/>
            <w:webHidden/>
          </w:rPr>
          <w:fldChar w:fldCharType="end"/>
        </w:r>
      </w:hyperlink>
    </w:p>
    <w:p w14:paraId="340332A7" w14:textId="10698F9C"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6" w:history="1">
        <w:r w:rsidR="006A5601" w:rsidRPr="00B05234">
          <w:rPr>
            <w:rStyle w:val="Hyperlink"/>
            <w:rFonts w:cs="Arial"/>
            <w:noProof/>
          </w:rPr>
          <w:t>Table 4</w:t>
        </w:r>
        <w:r w:rsidR="006A5601" w:rsidRPr="00B05234">
          <w:rPr>
            <w:rStyle w:val="Hyperlink"/>
            <w:rFonts w:cs="Arial"/>
            <w:noProof/>
          </w:rPr>
          <w:noBreakHyphen/>
          <w:t xml:space="preserve">11. </w:t>
        </w:r>
        <w:r w:rsidR="00B05234">
          <w:rPr>
            <w:rStyle w:val="Hyperlink"/>
            <w:rFonts w:cs="Arial"/>
            <w:noProof/>
          </w:rPr>
          <w:tab/>
        </w:r>
        <w:r w:rsidR="006A5601" w:rsidRPr="00B05234">
          <w:rPr>
            <w:rStyle w:val="Hyperlink"/>
            <w:rFonts w:cs="Arial"/>
            <w:noProof/>
          </w:rPr>
          <w:t>Summary Statistics for Daily Organic Carbon Load (kg C/Day) consumed by ER, stratified by Flow Category. All data from 2014-2018.</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_Toc5629986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52</w:t>
        </w:r>
        <w:r w:rsidR="006A5601" w:rsidRPr="00B05234">
          <w:rPr>
            <w:rFonts w:cs="Arial"/>
            <w:noProof/>
            <w:webHidden/>
          </w:rPr>
          <w:fldChar w:fldCharType="end"/>
        </w:r>
      </w:hyperlink>
    </w:p>
    <w:p w14:paraId="79BAFA05" w14:textId="40572D98"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7" w:history="1">
        <w:r w:rsidR="006A5601" w:rsidRPr="00B05234">
          <w:rPr>
            <w:rStyle w:val="Hyperlink"/>
            <w:rFonts w:cs="Arial"/>
            <w:noProof/>
          </w:rPr>
          <w:t>Table 5</w:t>
        </w:r>
        <w:r w:rsidR="006A5601" w:rsidRPr="00B05234">
          <w:rPr>
            <w:rStyle w:val="Hyperlink"/>
            <w:rFonts w:cs="Arial"/>
            <w:noProof/>
          </w:rPr>
          <w:noBreakHyphen/>
          <w:t xml:space="preserve">1. </w:t>
        </w:r>
        <w:r w:rsidR="00B05234">
          <w:rPr>
            <w:rStyle w:val="Hyperlink"/>
            <w:rFonts w:cs="Arial"/>
            <w:noProof/>
          </w:rPr>
          <w:tab/>
        </w:r>
        <w:r w:rsidR="006A5601" w:rsidRPr="00B05234">
          <w:rPr>
            <w:rStyle w:val="Hyperlink"/>
            <w:rFonts w:cs="Arial"/>
            <w:noProof/>
          </w:rPr>
          <w:t>Macroinvertebrate sampling times and significant events in the Goulburn and Broken Rivers during 2017-18. CEW = Commonwealth Environmental Water delivered as spring freshes. Pre-CEW = pre-Commonwealth Environmental Water delivery (before spring fresh); Post-CEW = post-Commonwealth Environmental Water delivery (after spring fresh); GM = Goulburn River at McCoys Bridge; GL = Goulburn River at Loch Garry; BR = Broken River at Shepparton East. D = deployed; R = retrieved.</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_Toc5629987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59</w:t>
        </w:r>
        <w:r w:rsidR="006A5601" w:rsidRPr="00B05234">
          <w:rPr>
            <w:rFonts w:cs="Arial"/>
            <w:noProof/>
            <w:webHidden/>
          </w:rPr>
          <w:fldChar w:fldCharType="end"/>
        </w:r>
      </w:hyperlink>
    </w:p>
    <w:p w14:paraId="15168B5A" w14:textId="140B5733"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8" w:history="1">
        <w:r w:rsidR="006A5601" w:rsidRPr="00B05234">
          <w:rPr>
            <w:rStyle w:val="Hyperlink"/>
            <w:rFonts w:cs="Arial"/>
            <w:noProof/>
          </w:rPr>
          <w:t>Table 5</w:t>
        </w:r>
        <w:r w:rsidR="006A5601" w:rsidRPr="00B05234">
          <w:rPr>
            <w:rStyle w:val="Hyperlink"/>
            <w:rFonts w:cs="Arial"/>
            <w:noProof/>
          </w:rPr>
          <w:noBreakHyphen/>
          <w:t xml:space="preserve">2. </w:t>
        </w:r>
        <w:r w:rsidR="00B05234">
          <w:rPr>
            <w:rStyle w:val="Hyperlink"/>
            <w:rFonts w:cs="Arial"/>
            <w:noProof/>
          </w:rPr>
          <w:tab/>
        </w:r>
        <w:r w:rsidR="006A5601" w:rsidRPr="00B05234">
          <w:rPr>
            <w:rStyle w:val="Hyperlink"/>
            <w:rFonts w:cs="Arial"/>
            <w:noProof/>
          </w:rPr>
          <w:t>Average abundance of common taxa pre- and post-Commonwealth Environmental Water (CEW) delivery as spring freshes in 2014-15, 2015-16 and 2017-18, along with post-flood abundances in 2016-17 at two sites in the lower Goulburn River. GR = Goulburn River. BR = Broken River.</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_Toc5629988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62</w:t>
        </w:r>
        <w:r w:rsidR="006A5601" w:rsidRPr="00B05234">
          <w:rPr>
            <w:rFonts w:cs="Arial"/>
            <w:noProof/>
            <w:webHidden/>
          </w:rPr>
          <w:fldChar w:fldCharType="end"/>
        </w:r>
      </w:hyperlink>
    </w:p>
    <w:p w14:paraId="1CECC727" w14:textId="2BCD81CC"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89" w:history="1">
        <w:r w:rsidR="006A5601" w:rsidRPr="00B05234">
          <w:rPr>
            <w:rStyle w:val="Hyperlink"/>
            <w:rFonts w:cs="Arial"/>
            <w:noProof/>
          </w:rPr>
          <w:t>Table 5</w:t>
        </w:r>
        <w:r w:rsidR="006A5601" w:rsidRPr="00B05234">
          <w:rPr>
            <w:rStyle w:val="Hyperlink"/>
            <w:rFonts w:cs="Arial"/>
            <w:noProof/>
          </w:rPr>
          <w:noBreakHyphen/>
          <w:t xml:space="preserve">3. </w:t>
        </w:r>
        <w:r w:rsidR="00B05234">
          <w:rPr>
            <w:rStyle w:val="Hyperlink"/>
            <w:rFonts w:cs="Arial"/>
            <w:noProof/>
          </w:rPr>
          <w:tab/>
        </w:r>
        <w:r w:rsidR="006A5601" w:rsidRPr="00B05234">
          <w:rPr>
            <w:rStyle w:val="Hyperlink"/>
            <w:rFonts w:cs="Arial"/>
            <w:noProof/>
          </w:rPr>
          <w:t>Posterior probability of effects (both positive and negative) of CEW obtained by the differences in the before-after effect in the Goulburn and Broken Rivers in artificial substrates. Values closer to 1 – significant positive effect; values closer to 0 – significant negative effect; values closer to 0.5 – insignificant differences. We set the significance threshold at 0.75, 0.25. Significant positive effects are shaded green while significant negative effects are shaded red.</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_Toc5629989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63</w:t>
        </w:r>
        <w:r w:rsidR="006A5601" w:rsidRPr="00B05234">
          <w:rPr>
            <w:rFonts w:cs="Arial"/>
            <w:noProof/>
            <w:webHidden/>
          </w:rPr>
          <w:fldChar w:fldCharType="end"/>
        </w:r>
      </w:hyperlink>
    </w:p>
    <w:p w14:paraId="42A0D346" w14:textId="1930BA0A"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0" w:history="1">
        <w:r w:rsidR="006A5601" w:rsidRPr="00B05234">
          <w:rPr>
            <w:rStyle w:val="Hyperlink"/>
            <w:rFonts w:cs="Arial"/>
            <w:noProof/>
          </w:rPr>
          <w:t>Table 5</w:t>
        </w:r>
        <w:r w:rsidR="006A5601" w:rsidRPr="00B05234">
          <w:rPr>
            <w:rStyle w:val="Hyperlink"/>
            <w:rFonts w:cs="Arial"/>
            <w:noProof/>
          </w:rPr>
          <w:noBreakHyphen/>
          <w:t xml:space="preserve">4. </w:t>
        </w:r>
        <w:r w:rsidR="00B05234">
          <w:rPr>
            <w:rStyle w:val="Hyperlink"/>
            <w:rFonts w:cs="Arial"/>
            <w:noProof/>
          </w:rPr>
          <w:tab/>
        </w:r>
        <w:r w:rsidR="006A5601" w:rsidRPr="00B05234">
          <w:rPr>
            <w:rStyle w:val="Hyperlink"/>
            <w:rFonts w:cs="Arial"/>
            <w:noProof/>
          </w:rPr>
          <w:t>Posterior probability of significant effects of CEW obtained by the differences in the before-after effect in the Goulburn and Broken Rivers in RESS samples. 1 – significant positive effect; 0 – significant negative effect; 0.5 – insignificant differences. Significant positive effects are shaded green while significant negative effects are shaded red.</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_Toc5629990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67</w:t>
        </w:r>
        <w:r w:rsidR="006A5601" w:rsidRPr="00B05234">
          <w:rPr>
            <w:rFonts w:cs="Arial"/>
            <w:noProof/>
            <w:webHidden/>
          </w:rPr>
          <w:fldChar w:fldCharType="end"/>
        </w:r>
      </w:hyperlink>
    </w:p>
    <w:p w14:paraId="2ED5EF6F" w14:textId="44944AA9"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1" w:history="1">
        <w:r w:rsidR="006A5601" w:rsidRPr="00B05234">
          <w:rPr>
            <w:rStyle w:val="Hyperlink"/>
            <w:rFonts w:cs="Arial"/>
            <w:noProof/>
          </w:rPr>
          <w:t>Table 5</w:t>
        </w:r>
        <w:r w:rsidR="006A5601" w:rsidRPr="00B05234">
          <w:rPr>
            <w:rStyle w:val="Hyperlink"/>
            <w:rFonts w:cs="Arial"/>
            <w:noProof/>
          </w:rPr>
          <w:noBreakHyphen/>
          <w:t xml:space="preserve">5. </w:t>
        </w:r>
        <w:r w:rsidR="00B05234">
          <w:rPr>
            <w:rStyle w:val="Hyperlink"/>
            <w:rFonts w:cs="Arial"/>
            <w:noProof/>
          </w:rPr>
          <w:tab/>
        </w:r>
        <w:r w:rsidR="006A5601" w:rsidRPr="00B05234">
          <w:rPr>
            <w:rStyle w:val="Hyperlink"/>
            <w:rFonts w:cs="Arial"/>
            <w:noProof/>
          </w:rPr>
          <w:t>Common taxa from replicated edge sweep samples, changes in their abundance (post-CEW – pre-CEW) and what consistent changes might mean.</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_Toc5629991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68</w:t>
        </w:r>
        <w:r w:rsidR="006A5601" w:rsidRPr="00B05234">
          <w:rPr>
            <w:rFonts w:cs="Arial"/>
            <w:noProof/>
            <w:webHidden/>
          </w:rPr>
          <w:fldChar w:fldCharType="end"/>
        </w:r>
      </w:hyperlink>
    </w:p>
    <w:p w14:paraId="604F4858" w14:textId="1D2BAF3C"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2" w:history="1">
        <w:r w:rsidR="006A5601" w:rsidRPr="00B05234">
          <w:rPr>
            <w:rStyle w:val="Hyperlink"/>
            <w:rFonts w:cs="Arial"/>
            <w:noProof/>
          </w:rPr>
          <w:t>Table 6</w:t>
        </w:r>
        <w:r w:rsidR="006A5601" w:rsidRPr="00B05234">
          <w:rPr>
            <w:rStyle w:val="Hyperlink"/>
            <w:rFonts w:cs="Arial"/>
            <w:noProof/>
          </w:rPr>
          <w:noBreakHyphen/>
          <w:t xml:space="preserve">1. </w:t>
        </w:r>
        <w:r w:rsidR="00B05234">
          <w:rPr>
            <w:rStyle w:val="Hyperlink"/>
            <w:rFonts w:cs="Arial"/>
            <w:noProof/>
          </w:rPr>
          <w:tab/>
        </w:r>
        <w:r w:rsidR="006A5601" w:rsidRPr="00B05234">
          <w:rPr>
            <w:rStyle w:val="Hyperlink"/>
            <w:rFonts w:cs="Arial"/>
            <w:noProof/>
          </w:rPr>
          <w:t>Summary of vegetation survey dates, sampling locations and transects.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_Toc5629992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82</w:t>
        </w:r>
        <w:r w:rsidR="006A5601" w:rsidRPr="00B05234">
          <w:rPr>
            <w:rFonts w:cs="Arial"/>
            <w:noProof/>
            <w:webHidden/>
          </w:rPr>
          <w:fldChar w:fldCharType="end"/>
        </w:r>
      </w:hyperlink>
    </w:p>
    <w:p w14:paraId="5C973BB2" w14:textId="72725837"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3" w:history="1">
        <w:r w:rsidR="006A5601" w:rsidRPr="00B05234">
          <w:rPr>
            <w:rStyle w:val="Hyperlink"/>
            <w:rFonts w:cs="Arial"/>
            <w:noProof/>
          </w:rPr>
          <w:t>Table 7</w:t>
        </w:r>
        <w:r w:rsidR="006A5601" w:rsidRPr="00B05234">
          <w:rPr>
            <w:rStyle w:val="Hyperlink"/>
            <w:rFonts w:cs="Arial"/>
            <w:noProof/>
          </w:rPr>
          <w:noBreakHyphen/>
          <w:t xml:space="preserve">1. </w:t>
        </w:r>
        <w:r w:rsidR="00B05234">
          <w:rPr>
            <w:rStyle w:val="Hyperlink"/>
            <w:rFonts w:cs="Arial"/>
            <w:noProof/>
          </w:rPr>
          <w:tab/>
        </w:r>
        <w:r w:rsidR="006A5601" w:rsidRPr="00B05234">
          <w:rPr>
            <w:rStyle w:val="Hyperlink"/>
            <w:rFonts w:cs="Arial"/>
            <w:noProof/>
          </w:rPr>
          <w:t>Numbers of individual fish species collected from the Goulburn River in electrofishing surveys 2015-2018. Asterisk denotes exotic fish species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_Toc5629993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101</w:t>
        </w:r>
        <w:r w:rsidR="006A5601" w:rsidRPr="00B05234">
          <w:rPr>
            <w:rFonts w:cs="Arial"/>
            <w:noProof/>
            <w:webHidden/>
          </w:rPr>
          <w:fldChar w:fldCharType="end"/>
        </w:r>
      </w:hyperlink>
    </w:p>
    <w:p w14:paraId="30DA12CD" w14:textId="131E54BD"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4" w:history="1">
        <w:r w:rsidR="006A5601" w:rsidRPr="00B05234">
          <w:rPr>
            <w:rStyle w:val="Hyperlink"/>
            <w:rFonts w:cs="Arial"/>
            <w:noProof/>
          </w:rPr>
          <w:t>Table 7</w:t>
        </w:r>
        <w:r w:rsidR="006A5601" w:rsidRPr="00B05234">
          <w:rPr>
            <w:rStyle w:val="Hyperlink"/>
            <w:rFonts w:cs="Arial"/>
            <w:noProof/>
          </w:rPr>
          <w:noBreakHyphen/>
          <w:t xml:space="preserve">2. </w:t>
        </w:r>
        <w:r w:rsidR="00B05234">
          <w:rPr>
            <w:rStyle w:val="Hyperlink"/>
            <w:rFonts w:cs="Arial"/>
            <w:noProof/>
          </w:rPr>
          <w:tab/>
        </w:r>
        <w:r w:rsidR="006A5601" w:rsidRPr="00B05234">
          <w:rPr>
            <w:rStyle w:val="Hyperlink"/>
            <w:rFonts w:cs="Arial"/>
            <w:noProof/>
          </w:rPr>
          <w:t>Numbers of individual fish species collected from the Goulburn River in fyke netting surveys 2015–2018. Asterisk denotes exotic fish species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_Toc5629994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102</w:t>
        </w:r>
        <w:r w:rsidR="006A5601" w:rsidRPr="00B05234">
          <w:rPr>
            <w:rFonts w:cs="Arial"/>
            <w:noProof/>
            <w:webHidden/>
          </w:rPr>
          <w:fldChar w:fldCharType="end"/>
        </w:r>
      </w:hyperlink>
    </w:p>
    <w:p w14:paraId="391014F8" w14:textId="1058EE62"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5" w:history="1">
        <w:r w:rsidR="006A5601" w:rsidRPr="00B05234">
          <w:rPr>
            <w:rStyle w:val="Hyperlink"/>
            <w:rFonts w:cs="Arial"/>
            <w:noProof/>
          </w:rPr>
          <w:t>Table 7</w:t>
        </w:r>
        <w:r w:rsidR="006A5601" w:rsidRPr="00B05234">
          <w:rPr>
            <w:rStyle w:val="Hyperlink"/>
            <w:rFonts w:cs="Arial"/>
            <w:noProof/>
          </w:rPr>
          <w:noBreakHyphen/>
          <w:t xml:space="preserve">3. </w:t>
        </w:r>
        <w:r w:rsidR="00B05234">
          <w:rPr>
            <w:rStyle w:val="Hyperlink"/>
            <w:rFonts w:cs="Arial"/>
            <w:noProof/>
          </w:rPr>
          <w:tab/>
        </w:r>
        <w:r w:rsidR="006A5601" w:rsidRPr="00B05234">
          <w:rPr>
            <w:rStyle w:val="Hyperlink"/>
            <w:rFonts w:cs="Arial"/>
            <w:noProof/>
          </w:rPr>
          <w:t>Numbers of eggs (E) and larvae (L) of fish species collected in drift net surveys from the Goulburn River 2014-2018. Species with asterisk are exotic species.</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_Toc5629995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107</w:t>
        </w:r>
        <w:r w:rsidR="006A5601" w:rsidRPr="00B05234">
          <w:rPr>
            <w:rFonts w:cs="Arial"/>
            <w:noProof/>
            <w:webHidden/>
          </w:rPr>
          <w:fldChar w:fldCharType="end"/>
        </w:r>
      </w:hyperlink>
    </w:p>
    <w:p w14:paraId="39014769" w14:textId="43525A0E"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6" w:history="1">
        <w:r w:rsidR="006A5601" w:rsidRPr="00B05234">
          <w:rPr>
            <w:rStyle w:val="Hyperlink"/>
            <w:rFonts w:cs="Arial"/>
            <w:noProof/>
          </w:rPr>
          <w:t>Table 7</w:t>
        </w:r>
        <w:r w:rsidR="006A5601" w:rsidRPr="00B05234">
          <w:rPr>
            <w:rStyle w:val="Hyperlink"/>
            <w:rFonts w:cs="Arial"/>
            <w:noProof/>
          </w:rPr>
          <w:noBreakHyphen/>
          <w:t xml:space="preserve">4. </w:t>
        </w:r>
        <w:r w:rsidR="00B05234">
          <w:rPr>
            <w:rStyle w:val="Hyperlink"/>
            <w:rFonts w:cs="Arial"/>
            <w:noProof/>
          </w:rPr>
          <w:tab/>
        </w:r>
        <w:r w:rsidR="006A5601" w:rsidRPr="00B05234">
          <w:rPr>
            <w:rStyle w:val="Hyperlink"/>
            <w:rFonts w:cs="Arial"/>
            <w:noProof/>
          </w:rPr>
          <w:t>Total number and density (number per 1000 m</w:t>
        </w:r>
        <w:r w:rsidR="006A5601" w:rsidRPr="00B05234">
          <w:rPr>
            <w:rStyle w:val="Hyperlink"/>
            <w:rFonts w:cs="Arial"/>
            <w:noProof/>
            <w:vertAlign w:val="superscript"/>
          </w:rPr>
          <w:t>3</w:t>
        </w:r>
        <w:r w:rsidR="006A5601" w:rsidRPr="00B05234">
          <w:rPr>
            <w:rStyle w:val="Hyperlink"/>
            <w:rFonts w:cs="Arial"/>
            <w:noProof/>
          </w:rPr>
          <w:t>) of golden perch and silver perch eggs and larvae collected during 2014, 2015, 2016 and 2017 sampling events in the Goulburn River.</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_Toc5629996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107</w:t>
        </w:r>
        <w:r w:rsidR="006A5601" w:rsidRPr="00B05234">
          <w:rPr>
            <w:rFonts w:cs="Arial"/>
            <w:noProof/>
            <w:webHidden/>
          </w:rPr>
          <w:fldChar w:fldCharType="end"/>
        </w:r>
      </w:hyperlink>
    </w:p>
    <w:p w14:paraId="011D4E68" w14:textId="4B78E7A8" w:rsidR="006A5601" w:rsidRPr="00B05234" w:rsidRDefault="002579B8" w:rsidP="00B05234">
      <w:pPr>
        <w:pStyle w:val="TableofFigures"/>
        <w:tabs>
          <w:tab w:val="right" w:leader="dot" w:pos="9906"/>
        </w:tabs>
        <w:ind w:left="1134" w:right="567" w:hanging="1134"/>
        <w:rPr>
          <w:rFonts w:eastAsiaTheme="minorEastAsia" w:cs="Arial"/>
          <w:noProof/>
          <w:sz w:val="22"/>
          <w:szCs w:val="22"/>
          <w:lang w:val="en-AU" w:eastAsia="en-AU"/>
        </w:rPr>
      </w:pPr>
      <w:hyperlink w:anchor="_Toc5629997" w:history="1">
        <w:r w:rsidR="006A5601" w:rsidRPr="00B05234">
          <w:rPr>
            <w:rStyle w:val="Hyperlink"/>
            <w:rFonts w:cs="Arial"/>
            <w:noProof/>
          </w:rPr>
          <w:t>Table 7</w:t>
        </w:r>
        <w:r w:rsidR="006A5601" w:rsidRPr="00B05234">
          <w:rPr>
            <w:rStyle w:val="Hyperlink"/>
            <w:rFonts w:cs="Arial"/>
            <w:noProof/>
          </w:rPr>
          <w:noBreakHyphen/>
          <w:t xml:space="preserve">5. </w:t>
        </w:r>
        <w:r w:rsidR="00B05234">
          <w:rPr>
            <w:rStyle w:val="Hyperlink"/>
            <w:rFonts w:cs="Arial"/>
            <w:noProof/>
          </w:rPr>
          <w:tab/>
        </w:r>
        <w:r w:rsidR="006A5601" w:rsidRPr="00B05234">
          <w:rPr>
            <w:rStyle w:val="Hyperlink"/>
            <w:rFonts w:cs="Arial"/>
            <w:noProof/>
          </w:rPr>
          <w:t>Threshold temperature for discharge to impact spawning probability.</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_Toc5629997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109</w:t>
        </w:r>
        <w:r w:rsidR="006A5601" w:rsidRPr="00B05234">
          <w:rPr>
            <w:rFonts w:cs="Arial"/>
            <w:noProof/>
            <w:webHidden/>
          </w:rPr>
          <w:fldChar w:fldCharType="end"/>
        </w:r>
      </w:hyperlink>
    </w:p>
    <w:p w14:paraId="5C55954A" w14:textId="73E68323" w:rsidR="006A5601" w:rsidRDefault="002579B8" w:rsidP="00B05234">
      <w:pPr>
        <w:pStyle w:val="TableofFigures"/>
        <w:tabs>
          <w:tab w:val="right" w:leader="dot" w:pos="9906"/>
        </w:tabs>
        <w:ind w:left="1134" w:right="567" w:hanging="1134"/>
        <w:rPr>
          <w:rFonts w:asciiTheme="minorHAnsi" w:eastAsiaTheme="minorEastAsia" w:hAnsiTheme="minorHAnsi" w:cstheme="minorBidi"/>
          <w:noProof/>
          <w:sz w:val="22"/>
          <w:szCs w:val="22"/>
          <w:lang w:val="en-AU" w:eastAsia="en-AU"/>
        </w:rPr>
      </w:pPr>
      <w:hyperlink w:anchor="_Toc5629998" w:history="1">
        <w:r w:rsidR="006A5601" w:rsidRPr="00B05234">
          <w:rPr>
            <w:rStyle w:val="Hyperlink"/>
            <w:rFonts w:cs="Arial"/>
            <w:noProof/>
          </w:rPr>
          <w:t>Table 7</w:t>
        </w:r>
        <w:r w:rsidR="006A5601" w:rsidRPr="00B05234">
          <w:rPr>
            <w:rStyle w:val="Hyperlink"/>
            <w:rFonts w:cs="Arial"/>
            <w:noProof/>
          </w:rPr>
          <w:noBreakHyphen/>
          <w:t xml:space="preserve">6. </w:t>
        </w:r>
        <w:r w:rsidR="00B05234">
          <w:rPr>
            <w:rStyle w:val="Hyperlink"/>
            <w:rFonts w:cs="Arial"/>
            <w:noProof/>
          </w:rPr>
          <w:tab/>
        </w:r>
        <w:r w:rsidR="006A5601" w:rsidRPr="00B05234">
          <w:rPr>
            <w:rStyle w:val="Hyperlink"/>
            <w:rFonts w:cs="Arial"/>
            <w:noProof/>
          </w:rPr>
          <w:t>Regression coefficients of fish movement statistical model.</w:t>
        </w:r>
        <w:r w:rsidR="006A5601" w:rsidRPr="00B05234">
          <w:rPr>
            <w:rFonts w:cs="Arial"/>
            <w:noProof/>
            <w:webHidden/>
          </w:rPr>
          <w:tab/>
        </w:r>
        <w:r w:rsidR="006A5601" w:rsidRPr="00B05234">
          <w:rPr>
            <w:rFonts w:cs="Arial"/>
            <w:noProof/>
            <w:webHidden/>
          </w:rPr>
          <w:fldChar w:fldCharType="begin"/>
        </w:r>
        <w:r w:rsidR="006A5601" w:rsidRPr="00B05234">
          <w:rPr>
            <w:rFonts w:cs="Arial"/>
            <w:noProof/>
            <w:webHidden/>
          </w:rPr>
          <w:instrText xml:space="preserve"> PAGEREF _Toc5629998 \h </w:instrText>
        </w:r>
        <w:r w:rsidR="006A5601" w:rsidRPr="00B05234">
          <w:rPr>
            <w:rFonts w:cs="Arial"/>
            <w:noProof/>
            <w:webHidden/>
          </w:rPr>
        </w:r>
        <w:r w:rsidR="006A5601" w:rsidRPr="00B05234">
          <w:rPr>
            <w:rFonts w:cs="Arial"/>
            <w:noProof/>
            <w:webHidden/>
          </w:rPr>
          <w:fldChar w:fldCharType="separate"/>
        </w:r>
        <w:r w:rsidR="005F1D02" w:rsidRPr="00B05234">
          <w:rPr>
            <w:rFonts w:cs="Arial"/>
            <w:noProof/>
            <w:webHidden/>
          </w:rPr>
          <w:t>113</w:t>
        </w:r>
        <w:r w:rsidR="006A5601" w:rsidRPr="00B05234">
          <w:rPr>
            <w:rFonts w:cs="Arial"/>
            <w:noProof/>
            <w:webHidden/>
          </w:rPr>
          <w:fldChar w:fldCharType="end"/>
        </w:r>
      </w:hyperlink>
    </w:p>
    <w:p w14:paraId="088EFD3E" w14:textId="036B8B12" w:rsidR="00C66015" w:rsidRPr="00C66015" w:rsidRDefault="0026544B" w:rsidP="00C66015">
      <w:pPr>
        <w:pStyle w:val="Para0"/>
      </w:pPr>
      <w:r>
        <w:fldChar w:fldCharType="end"/>
      </w:r>
    </w:p>
    <w:p w14:paraId="3894FB9E" w14:textId="37F60FE3" w:rsidR="002806DC" w:rsidRDefault="002806DC" w:rsidP="006F1EBB">
      <w:pPr>
        <w:pStyle w:val="Para0"/>
        <w:numPr>
          <w:ilvl w:val="0"/>
          <w:numId w:val="45"/>
        </w:numPr>
      </w:pPr>
      <w:r>
        <w:br w:type="page"/>
      </w:r>
    </w:p>
    <w:p w14:paraId="3894FBA2" w14:textId="716CF047" w:rsidR="0069608C" w:rsidRPr="001665D6" w:rsidRDefault="0069608C" w:rsidP="000925C1">
      <w:pPr>
        <w:pStyle w:val="Para0"/>
        <w:sectPr w:rsidR="0069608C" w:rsidRPr="001665D6" w:rsidSect="006A5601">
          <w:headerReference w:type="default" r:id="rId42"/>
          <w:footerReference w:type="default" r:id="rId43"/>
          <w:footerReference w:type="first" r:id="rId44"/>
          <w:pgSz w:w="11901" w:h="16840" w:code="9"/>
          <w:pgMar w:top="567" w:right="851" w:bottom="851" w:left="1134" w:header="567" w:footer="370" w:gutter="0"/>
          <w:pgNumType w:fmt="lowerRoman" w:start="2"/>
          <w:cols w:space="0"/>
          <w:formProt w:val="0"/>
          <w:docGrid w:linePitch="360"/>
        </w:sectPr>
      </w:pPr>
    </w:p>
    <w:p w14:paraId="304856F5" w14:textId="6EBBA6EC" w:rsidR="00DD261F" w:rsidRDefault="00ED025E" w:rsidP="00A70E4C">
      <w:pPr>
        <w:pStyle w:val="Heading1"/>
      </w:pPr>
      <w:bookmarkStart w:id="2" w:name="_Toc529424213"/>
      <w:r>
        <w:t>Preamble</w:t>
      </w:r>
      <w:bookmarkEnd w:id="2"/>
    </w:p>
    <w:p w14:paraId="17C5C460" w14:textId="621151AA" w:rsidR="00AF339B" w:rsidRDefault="00AF339B" w:rsidP="00DD261F">
      <w:pPr>
        <w:pStyle w:val="Para0"/>
      </w:pPr>
      <w:r>
        <w:t xml:space="preserve">This </w:t>
      </w:r>
      <w:r>
        <w:rPr>
          <w:i/>
        </w:rPr>
        <w:t>Scientific Report</w:t>
      </w:r>
      <w:r>
        <w:t xml:space="preserve"> is a companion volume to the </w:t>
      </w:r>
      <w:r>
        <w:rPr>
          <w:i/>
        </w:rPr>
        <w:t>Summary Report</w:t>
      </w:r>
      <w:r>
        <w:t xml:space="preserve"> for the Goulburn River Long Term Intervention Monitoring </w:t>
      </w:r>
      <w:r w:rsidR="006E4744">
        <w:t xml:space="preserve">(LTIM) </w:t>
      </w:r>
      <w:r>
        <w:t xml:space="preserve">Project </w:t>
      </w:r>
      <w:r w:rsidR="00D4626E">
        <w:fldChar w:fldCharType="begin"/>
      </w:r>
      <w:r w:rsidR="00A728BD">
        <w:instrText xml:space="preserve"> ADDIN EN.CITE &lt;EndNote&gt;&lt;Cite&gt;&lt;Author&gt;Webb&lt;/Author&gt;&lt;Year&gt;in review&lt;/Year&gt;&lt;RecNum&gt;2451&lt;/RecNum&gt;&lt;DisplayText&gt;(Webb et al. in review)&lt;/DisplayText&gt;&lt;record&gt;&lt;rec-number&gt;2451&lt;/rec-number&gt;&lt;foreign-keys&gt;&lt;key app="EN" db-id="s525xsr2lfv0fgepxeavzwvz5ppptx92v5e9" timestamp="1541565291"&gt;2451&lt;/key&gt;&lt;/foreign-keys&gt;&lt;ref-type name="Report"&gt;27&lt;/ref-type&gt;&lt;contributors&gt;&lt;authors&gt;&lt;author&gt;Angus Webb&lt;/author&gt;&lt;author&gt;Danlu Guo&lt;/author&gt;&lt;author&gt;Elise King&lt;/author&gt;&lt;author&gt;Simon Treadwell&lt;/author&gt;&lt;author&gt;Ben Baker&lt;/author&gt;&lt;author&gt;Simon Casanelia&lt;/author&gt;&lt;author&gt;Michael Grace&lt;/author&gt;&lt;author&gt;Wayne Koster&lt;/author&gt;&lt;author&gt;Daniel Lovell&lt;/author&gt;&lt;author&gt;Kay Morris&lt;/author&gt;&lt;author&gt;Vin Pettigrove&lt;/author&gt;&lt;author&gt;Kallie Townsend&lt;/author&gt;&lt;author&gt;Geoff Vietz&lt;/author&gt;&lt;/authors&gt;&lt;/contributors&gt;&lt;titles&gt;&lt;title&gt;Commonwealth Environmental Water Office Long Term Intervention Monitoring Project Goulburn River Selected Area Summary Report 2017–18&lt;/title&gt;&lt;/titles&gt;&lt;pages&gt;20&lt;/pages&gt;&lt;dates&gt;&lt;year&gt;in review&lt;/year&gt;&lt;/dates&gt;&lt;pub-location&gt;Melbourne&lt;/pub-location&gt;&lt;publisher&gt;University of Melbourne Commercial&lt;/publisher&gt;&lt;urls&gt;&lt;/urls&gt;&lt;/record&gt;&lt;/Cite&gt;&lt;/EndNote&gt;</w:instrText>
      </w:r>
      <w:r w:rsidR="00D4626E">
        <w:fldChar w:fldCharType="separate"/>
      </w:r>
      <w:r w:rsidR="00A728BD">
        <w:rPr>
          <w:noProof/>
        </w:rPr>
        <w:t>(</w:t>
      </w:r>
      <w:hyperlink w:anchor="_ENREF_44" w:tooltip="Webb, in review #2451" w:history="1">
        <w:r w:rsidR="006A5601">
          <w:rPr>
            <w:noProof/>
          </w:rPr>
          <w:t>Webb et al. in review</w:t>
        </w:r>
      </w:hyperlink>
      <w:r w:rsidR="00A728BD">
        <w:rPr>
          <w:noProof/>
        </w:rPr>
        <w:t>)</w:t>
      </w:r>
      <w:r w:rsidR="00D4626E">
        <w:fldChar w:fldCharType="end"/>
      </w:r>
      <w:r w:rsidR="00AA495A">
        <w:t>. The two documents complement each other, and repeat very little among them.</w:t>
      </w:r>
    </w:p>
    <w:p w14:paraId="0F3B246E" w14:textId="4E8D3165" w:rsidR="00AA495A" w:rsidRDefault="00AA495A" w:rsidP="00DD261F">
      <w:pPr>
        <w:pStyle w:val="Para0"/>
      </w:pPr>
      <w:r>
        <w:t>The Summary Report:</w:t>
      </w:r>
    </w:p>
    <w:p w14:paraId="4E81335D" w14:textId="0C8D8E26" w:rsidR="00AA495A" w:rsidRPr="006E4744" w:rsidRDefault="00AA495A" w:rsidP="006E4744">
      <w:pPr>
        <w:pStyle w:val="Para0"/>
        <w:numPr>
          <w:ilvl w:val="0"/>
          <w:numId w:val="45"/>
        </w:numPr>
        <w:ind w:left="714" w:hanging="357"/>
      </w:pPr>
      <w:r w:rsidRPr="006E4744">
        <w:t>Introduces the lower Goulburn River selected area and describes how it is treated for monitoring purposes</w:t>
      </w:r>
    </w:p>
    <w:p w14:paraId="2D92F656" w14:textId="3FB2D849" w:rsidR="00AA495A" w:rsidRPr="006E4744" w:rsidRDefault="00AA495A" w:rsidP="006E4744">
      <w:pPr>
        <w:pStyle w:val="Para0"/>
        <w:numPr>
          <w:ilvl w:val="0"/>
          <w:numId w:val="45"/>
        </w:numPr>
        <w:spacing w:before="0"/>
        <w:ind w:left="714" w:hanging="357"/>
      </w:pPr>
      <w:r w:rsidRPr="006E4744">
        <w:t>Describes the Commonwealth environmental watering actions that occurred in the lower Goulburn River during 2017–18</w:t>
      </w:r>
    </w:p>
    <w:p w14:paraId="55D0A0BA" w14:textId="3A97CF9C" w:rsidR="00AA495A" w:rsidRPr="006E4744" w:rsidRDefault="00AA495A" w:rsidP="006E4744">
      <w:pPr>
        <w:pStyle w:val="Para0"/>
        <w:numPr>
          <w:ilvl w:val="0"/>
          <w:numId w:val="45"/>
        </w:numPr>
        <w:spacing w:before="0"/>
        <w:ind w:left="714" w:hanging="357"/>
      </w:pPr>
      <w:r w:rsidRPr="006E4744">
        <w:t>Provides the key outcomes for the five different monitoring disciplines undertaken: Hydraulic and Physical Habitat, Stream Metabolism, Macroinvertebrates, Vegetation, and Fish.</w:t>
      </w:r>
    </w:p>
    <w:p w14:paraId="6D046DE2" w14:textId="02AE8EBB" w:rsidR="00AA495A" w:rsidRPr="006E4744" w:rsidRDefault="00AA495A" w:rsidP="006E4744">
      <w:pPr>
        <w:pStyle w:val="Para0"/>
        <w:numPr>
          <w:ilvl w:val="0"/>
          <w:numId w:val="45"/>
        </w:numPr>
        <w:spacing w:before="0"/>
        <w:ind w:left="714" w:hanging="357"/>
      </w:pPr>
      <w:r w:rsidRPr="006E4744">
        <w:t xml:space="preserve">Integrates these findings to update the conceptual model originally presented in the Monitoring and Evaluation Plan </w:t>
      </w:r>
      <w:r w:rsidR="00D4626E">
        <w:fldChar w:fldCharType="begin"/>
      </w:r>
      <w:r w:rsidR="00862453">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D4626E">
        <w:fldChar w:fldCharType="separate"/>
      </w:r>
      <w:r w:rsidR="00862453">
        <w:rPr>
          <w:noProof/>
        </w:rPr>
        <w:t>(</w:t>
      </w:r>
      <w:hyperlink w:anchor="_ENREF_46" w:tooltip="Webb, 2018 #2034" w:history="1">
        <w:r w:rsidR="006A5601">
          <w:rPr>
            <w:noProof/>
          </w:rPr>
          <w:t>Webb et al. 2018</w:t>
        </w:r>
      </w:hyperlink>
      <w:r w:rsidR="00862453">
        <w:rPr>
          <w:noProof/>
        </w:rPr>
        <w:t>)</w:t>
      </w:r>
      <w:r w:rsidR="00D4626E">
        <w:fldChar w:fldCharType="end"/>
      </w:r>
      <w:r w:rsidRPr="006E4744">
        <w:t xml:space="preserve"> that describes links among the different monitoring disciplines and the effects of flow upon them</w:t>
      </w:r>
    </w:p>
    <w:p w14:paraId="5DF86B9D" w14:textId="324C0A62" w:rsidR="00AA495A" w:rsidRPr="006E4744" w:rsidRDefault="00AA495A" w:rsidP="006E4744">
      <w:pPr>
        <w:pStyle w:val="Para0"/>
        <w:numPr>
          <w:ilvl w:val="0"/>
          <w:numId w:val="45"/>
        </w:numPr>
        <w:spacing w:before="0"/>
        <w:ind w:left="714" w:hanging="357"/>
      </w:pPr>
      <w:r w:rsidRPr="006E4744">
        <w:t>Considers the implications of the monitoring results for future management of Commonwealth Environmental Water</w:t>
      </w:r>
    </w:p>
    <w:p w14:paraId="644B280B" w14:textId="0C52DEC2" w:rsidR="00AA495A" w:rsidRDefault="006E4744" w:rsidP="00AA495A">
      <w:pPr>
        <w:pStyle w:val="Para0"/>
      </w:pPr>
      <w:r>
        <w:t>The Summary Report stands alone, in that it provides sufficient detail on the background and detail of the Goulburn River LTIM Project to be understood without reference to other document</w:t>
      </w:r>
      <w:r w:rsidR="00B46AB2">
        <w:t>s</w:t>
      </w:r>
      <w:r>
        <w:t>.</w:t>
      </w:r>
    </w:p>
    <w:p w14:paraId="4B797066" w14:textId="6958BF8E" w:rsidR="006E4744" w:rsidRDefault="006E4744" w:rsidP="00AA495A">
      <w:pPr>
        <w:pStyle w:val="Para0"/>
      </w:pPr>
      <w:r>
        <w:t>This Scientific Report, in contrast, is not a stand-alone document, but is intended to be read alongside the Summary Report for those readers seeking more detail on different aspects of the Goulburn River LTIM Project tha</w:t>
      </w:r>
      <w:r w:rsidR="00B46AB2">
        <w:t>n</w:t>
      </w:r>
      <w:r>
        <w:t xml:space="preserve"> is possible within the space constraints for the Summary Report. In the sections below, the Scientific Report:</w:t>
      </w:r>
    </w:p>
    <w:p w14:paraId="3F3D6B64" w14:textId="2A1D9797" w:rsidR="006E4744" w:rsidRDefault="006E4744" w:rsidP="006E4744">
      <w:pPr>
        <w:pStyle w:val="Para0"/>
        <w:numPr>
          <w:ilvl w:val="0"/>
          <w:numId w:val="45"/>
        </w:numPr>
      </w:pPr>
      <w:r>
        <w:t>Lists the specific monitoring sites in the Goulburn River LTIM Project and what monitoring activities are undertaken there</w:t>
      </w:r>
    </w:p>
    <w:p w14:paraId="2F27EF8C" w14:textId="77CE5C7F" w:rsidR="006E4744" w:rsidRDefault="006E4744" w:rsidP="0015098F">
      <w:pPr>
        <w:pStyle w:val="Para0"/>
        <w:numPr>
          <w:ilvl w:val="0"/>
          <w:numId w:val="45"/>
        </w:numPr>
        <w:spacing w:before="0"/>
        <w:ind w:hanging="357"/>
      </w:pPr>
      <w:r>
        <w:t>Provides  temporal summary of monitoring for 2017–18 versus what was planned</w:t>
      </w:r>
    </w:p>
    <w:p w14:paraId="42BF78D6" w14:textId="11636935" w:rsidR="006E4744" w:rsidRDefault="00372843" w:rsidP="0015098F">
      <w:pPr>
        <w:pStyle w:val="Para0"/>
        <w:numPr>
          <w:ilvl w:val="0"/>
          <w:numId w:val="45"/>
        </w:numPr>
        <w:spacing w:before="0"/>
        <w:ind w:hanging="357"/>
      </w:pPr>
      <w:r>
        <w:t>Includes a detailed chapter on each of Physical Habitat, Stream Metabolism, Macroinvertebrates, Vegetation, and Fish. The chapters include:</w:t>
      </w:r>
    </w:p>
    <w:p w14:paraId="6F5B01DD" w14:textId="624ED304" w:rsidR="00372843" w:rsidRDefault="0015098F" w:rsidP="0015098F">
      <w:pPr>
        <w:pStyle w:val="Para0"/>
        <w:numPr>
          <w:ilvl w:val="1"/>
          <w:numId w:val="45"/>
        </w:numPr>
        <w:spacing w:before="0"/>
        <w:ind w:hanging="357"/>
      </w:pPr>
      <w:r>
        <w:t>Introduction, methods, results and discussion in the format of a standard report/paper</w:t>
      </w:r>
    </w:p>
    <w:p w14:paraId="41AE99CB" w14:textId="3F4123B1" w:rsidR="0015098F" w:rsidRDefault="0015098F" w:rsidP="0015098F">
      <w:pPr>
        <w:pStyle w:val="Para0"/>
        <w:numPr>
          <w:ilvl w:val="1"/>
          <w:numId w:val="45"/>
        </w:numPr>
        <w:spacing w:before="0"/>
        <w:ind w:hanging="357"/>
      </w:pPr>
      <w:r>
        <w:t>Evaluations of the area-specific monitoring questions being asked</w:t>
      </w:r>
    </w:p>
    <w:p w14:paraId="05022B3B" w14:textId="18D7EFCD" w:rsidR="0015098F" w:rsidRDefault="0015098F" w:rsidP="0015098F">
      <w:pPr>
        <w:pStyle w:val="Para0"/>
        <w:numPr>
          <w:ilvl w:val="1"/>
          <w:numId w:val="45"/>
        </w:numPr>
        <w:spacing w:before="0"/>
        <w:ind w:hanging="357"/>
      </w:pPr>
      <w:r>
        <w:t>Main findings from each of the monitoring disciplines for 2017–18 and how these build upon understanding developed in the first 3 years of the LTIM Project</w:t>
      </w:r>
    </w:p>
    <w:p w14:paraId="3DEF1A7D" w14:textId="27BB18BA" w:rsidR="0015098F" w:rsidRPr="00AF339B" w:rsidRDefault="0015098F" w:rsidP="0015098F">
      <w:pPr>
        <w:pStyle w:val="Para0"/>
        <w:numPr>
          <w:ilvl w:val="0"/>
          <w:numId w:val="45"/>
        </w:numPr>
        <w:spacing w:before="0"/>
        <w:ind w:hanging="357"/>
      </w:pPr>
      <w:r>
        <w:t>A report on our stakeholder communication activities for 2017–18</w:t>
      </w:r>
    </w:p>
    <w:p w14:paraId="3B01B24F" w14:textId="625756F9" w:rsidR="00DD261F" w:rsidRPr="00DD261F" w:rsidRDefault="00ED025E" w:rsidP="00DD261F">
      <w:pPr>
        <w:pStyle w:val="Para0"/>
      </w:pPr>
      <w:r>
        <w:t>In this sense, the Scientific Report can be considered as a major appendix to the Summary Report.</w:t>
      </w:r>
    </w:p>
    <w:p w14:paraId="530E78DA" w14:textId="2B7D1A98" w:rsidR="006251A0" w:rsidRDefault="006251A0" w:rsidP="00320B61">
      <w:pPr>
        <w:pStyle w:val="Heading1"/>
      </w:pPr>
      <w:bookmarkStart w:id="3" w:name="_Toc529424214"/>
      <w:r>
        <w:t>Monitoring sites and 2017–18 monitoring</w:t>
      </w:r>
      <w:bookmarkEnd w:id="3"/>
    </w:p>
    <w:p w14:paraId="43304BB6" w14:textId="2ED56D45" w:rsidR="00183C33" w:rsidRDefault="00183C33" w:rsidP="00183C33">
      <w:pPr>
        <w:pStyle w:val="Heading2"/>
      </w:pPr>
      <w:bookmarkStart w:id="4" w:name="_Toc529424215"/>
      <w:r>
        <w:t>Sites</w:t>
      </w:r>
      <w:bookmarkEnd w:id="4"/>
    </w:p>
    <w:p w14:paraId="797210A8" w14:textId="533BB2DA" w:rsidR="006251A0" w:rsidRDefault="006251A0" w:rsidP="006251A0">
      <w:pPr>
        <w:pStyle w:val="Para0"/>
      </w:pPr>
      <w:r>
        <w:t xml:space="preserve">As described in the Summary Report </w:t>
      </w:r>
      <w:r w:rsidR="00D4626E">
        <w:fldChar w:fldCharType="begin"/>
      </w:r>
      <w:r w:rsidR="00D4626E">
        <w:instrText xml:space="preserve"> ADDIN EN.CITE &lt;EndNote&gt;&lt;Cite&gt;&lt;Author&gt;Webb&lt;/Author&gt;&lt;Year&gt;in review&lt;/Year&gt;&lt;RecNum&gt;2451&lt;/RecNum&gt;&lt;DisplayText&gt;(Webb et al. in review)&lt;/DisplayText&gt;&lt;record&gt;&lt;rec-number&gt;2451&lt;/rec-number&gt;&lt;foreign-keys&gt;&lt;key app="EN" db-id="s525xsr2lfv0fgepxeavzwvz5ppptx92v5e9" timestamp="1541565291"&gt;2451&lt;/key&gt;&lt;/foreign-keys&gt;&lt;ref-type name="Report"&gt;27&lt;/ref-type&gt;&lt;contributors&gt;&lt;authors&gt;&lt;author&gt;Angus Webb&lt;/author&gt;&lt;author&gt;Danlu Guo&lt;/author&gt;&lt;author&gt;Elise King&lt;/author&gt;&lt;author&gt;Simon Treadwell&lt;/author&gt;&lt;author&gt;Ben Baker&lt;/author&gt;&lt;author&gt;Simon Casanelia&lt;/author&gt;&lt;author&gt;Michael Grace&lt;/author&gt;&lt;author&gt;Wayne Koster&lt;/author&gt;&lt;author&gt;Daniel Lovell&lt;/author&gt;&lt;author&gt;Kay Morris&lt;/author&gt;&lt;author&gt;Vin Pettigrove&lt;/author&gt;&lt;author&gt;Kallie Townsend&lt;/author&gt;&lt;author&gt;Geoff Vietz&lt;/author&gt;&lt;/authors&gt;&lt;/contributors&gt;&lt;titles&gt;&lt;title&gt;Commonwealth Environmental Water Office Long Term Intervention Monitoring Project Goulburn River Selected Area Summary Report 2017–18&lt;/title&gt;&lt;/titles&gt;&lt;pages&gt;20&lt;/pages&gt;&lt;dates&gt;&lt;year&gt;in review&lt;/year&gt;&lt;/dates&gt;&lt;pub-location&gt;Melbourne&lt;/pub-location&gt;&lt;publisher&gt;University of Melbourne Commercial&lt;/publisher&gt;&lt;urls&gt;&lt;/urls&gt;&lt;/record&gt;&lt;/Cite&gt;&lt;/EndNote&gt;</w:instrText>
      </w:r>
      <w:r w:rsidR="00D4626E">
        <w:fldChar w:fldCharType="separate"/>
      </w:r>
      <w:r w:rsidR="00D4626E">
        <w:rPr>
          <w:noProof/>
        </w:rPr>
        <w:t>(</w:t>
      </w:r>
      <w:hyperlink w:anchor="_ENREF_44" w:tooltip="Webb, in review #2451" w:history="1">
        <w:r w:rsidR="006A5601">
          <w:rPr>
            <w:noProof/>
          </w:rPr>
          <w:t>Webb et al. in review</w:t>
        </w:r>
      </w:hyperlink>
      <w:r w:rsidR="00D4626E">
        <w:rPr>
          <w:noProof/>
        </w:rPr>
        <w:t>)</w:t>
      </w:r>
      <w:r w:rsidR="00D4626E">
        <w:fldChar w:fldCharType="end"/>
      </w:r>
      <w:r>
        <w:t>, the lower Goulburn River below Goulburn Weir is divided into two Zones for monitoring, with Zone 1 extending from Goulburn Weir to the confluence of the Broken River, and Zone 2 extending from there to the confluence with the Murray River.</w:t>
      </w:r>
    </w:p>
    <w:p w14:paraId="218446E9" w14:textId="567A5771" w:rsidR="006251A0" w:rsidRDefault="006251A0" w:rsidP="006251A0">
      <w:pPr>
        <w:pStyle w:val="Para0"/>
      </w:pPr>
      <w:r>
        <w:t>Monitoring efforts are focused on Zone 2 to provide deeper understanding across a range of monitoring matters than would be possible if the program were spread evenly over the two zones. There are also several sites outside of the zones that provide important comparisons with results from within the Goulburn River. All monitoring sites are marked on Figure 1 of the Summary Report. Sites, apart from those where only hydrological data are collected, are detailed below (</w:t>
      </w:r>
      <w:r w:rsidR="0026441F">
        <w:rPr>
          <w:highlight w:val="yellow"/>
        </w:rPr>
        <w:fldChar w:fldCharType="begin"/>
      </w:r>
      <w:r w:rsidR="0026441F">
        <w:instrText xml:space="preserve"> REF _Ref529269332 </w:instrText>
      </w:r>
      <w:r w:rsidR="0026441F">
        <w:rPr>
          <w:highlight w:val="yellow"/>
        </w:rPr>
        <w:fldChar w:fldCharType="separate"/>
      </w:r>
      <w:r w:rsidR="0026441F">
        <w:t xml:space="preserve">Table </w:t>
      </w:r>
      <w:r w:rsidR="0026441F">
        <w:rPr>
          <w:noProof/>
        </w:rPr>
        <w:t>2</w:t>
      </w:r>
      <w:r w:rsidR="0026441F">
        <w:noBreakHyphen/>
      </w:r>
      <w:r w:rsidR="0026441F">
        <w:rPr>
          <w:noProof/>
        </w:rPr>
        <w:t>1</w:t>
      </w:r>
      <w:r w:rsidR="0026441F">
        <w:rPr>
          <w:highlight w:val="yellow"/>
        </w:rPr>
        <w:fldChar w:fldCharType="end"/>
      </w:r>
      <w:r>
        <w:t>).</w:t>
      </w:r>
    </w:p>
    <w:p w14:paraId="3A70059A" w14:textId="1E556524" w:rsidR="00183C33" w:rsidRDefault="0026441F" w:rsidP="0026441F">
      <w:pPr>
        <w:pStyle w:val="Caption"/>
      </w:pPr>
      <w:bookmarkStart w:id="5" w:name="_Ref529269332"/>
      <w:bookmarkStart w:id="6" w:name="_Toc500342923"/>
      <w:bookmarkStart w:id="7" w:name="_Toc5629968"/>
      <w:r>
        <w:t xml:space="preserve">Table </w:t>
      </w:r>
      <w:r w:rsidR="00146769">
        <w:fldChar w:fldCharType="begin"/>
      </w:r>
      <w:r w:rsidR="00146769">
        <w:instrText xml:space="preserve"> STYLEREF 1 \s </w:instrText>
      </w:r>
      <w:r w:rsidR="00146769">
        <w:fldChar w:fldCharType="separate"/>
      </w:r>
      <w:r w:rsidR="00146769">
        <w:rPr>
          <w:noProof/>
        </w:rPr>
        <w:t>2</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1</w:t>
      </w:r>
      <w:r w:rsidR="00146769">
        <w:fldChar w:fldCharType="end"/>
      </w:r>
      <w:bookmarkEnd w:id="5"/>
      <w:r w:rsidR="00183C33">
        <w:t>. LTIM monitoring sites in each zone and the monitoring activities undertaken at each site.</w:t>
      </w:r>
      <w:bookmarkEnd w:id="6"/>
      <w:bookmarkEnd w:id="7"/>
    </w:p>
    <w:tbl>
      <w:tblPr>
        <w:tblW w:w="4628"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76"/>
        <w:gridCol w:w="2795"/>
        <w:gridCol w:w="737"/>
        <w:gridCol w:w="737"/>
        <w:gridCol w:w="737"/>
        <w:gridCol w:w="737"/>
        <w:gridCol w:w="737"/>
        <w:gridCol w:w="737"/>
        <w:gridCol w:w="737"/>
        <w:gridCol w:w="739"/>
      </w:tblGrid>
      <w:tr w:rsidR="006251A0" w:rsidRPr="00BD787B" w14:paraId="5703031B" w14:textId="77777777" w:rsidTr="00402CEB">
        <w:trPr>
          <w:cantSplit/>
          <w:trHeight w:hRule="exact" w:val="907"/>
          <w:tblHeader/>
          <w:jc w:val="center"/>
        </w:trPr>
        <w:tc>
          <w:tcPr>
            <w:tcW w:w="259" w:type="pct"/>
            <w:tcBorders>
              <w:left w:val="single" w:sz="4" w:space="0" w:color="auto"/>
              <w:bottom w:val="single" w:sz="4" w:space="0" w:color="808080"/>
              <w:right w:val="single" w:sz="4" w:space="0" w:color="FFFFFF"/>
            </w:tcBorders>
            <w:shd w:val="clear" w:color="auto" w:fill="002669" w:themeFill="accent1" w:themeFillShade="BF"/>
            <w:tcMar>
              <w:left w:w="28" w:type="dxa"/>
              <w:right w:w="28" w:type="dxa"/>
            </w:tcMar>
            <w:vAlign w:val="center"/>
          </w:tcPr>
          <w:p w14:paraId="778FE496" w14:textId="77777777" w:rsidR="006251A0" w:rsidRPr="00B90AC0" w:rsidRDefault="006251A0" w:rsidP="00402CEB">
            <w:pPr>
              <w:pStyle w:val="Tablesmallheading"/>
              <w:spacing w:before="0" w:after="0"/>
              <w:rPr>
                <w:b w:val="0"/>
                <w:color w:val="FFFFFF" w:themeColor="background1"/>
              </w:rPr>
            </w:pPr>
            <w:r w:rsidRPr="00B90AC0">
              <w:rPr>
                <w:b w:val="0"/>
                <w:color w:val="FFFFFF" w:themeColor="background1"/>
              </w:rPr>
              <w:t>Site No.</w:t>
            </w:r>
          </w:p>
        </w:tc>
        <w:tc>
          <w:tcPr>
            <w:tcW w:w="1524" w:type="pct"/>
            <w:tcBorders>
              <w:bottom w:val="single" w:sz="4" w:space="0" w:color="808080"/>
              <w:right w:val="single" w:sz="4" w:space="0" w:color="FFFFFF"/>
            </w:tcBorders>
            <w:shd w:val="clear" w:color="auto" w:fill="002669" w:themeFill="accent1" w:themeFillShade="BF"/>
            <w:tcMar>
              <w:left w:w="28" w:type="dxa"/>
              <w:right w:w="28" w:type="dxa"/>
            </w:tcMar>
            <w:vAlign w:val="center"/>
          </w:tcPr>
          <w:p w14:paraId="6641507E" w14:textId="77777777" w:rsidR="006251A0" w:rsidRPr="00B90AC0" w:rsidRDefault="006251A0" w:rsidP="00402CEB">
            <w:pPr>
              <w:pStyle w:val="Tablesmallheading"/>
              <w:spacing w:before="0" w:after="0"/>
              <w:rPr>
                <w:b w:val="0"/>
                <w:color w:val="FFFFFF" w:themeColor="background1"/>
              </w:rPr>
            </w:pPr>
            <w:r w:rsidRPr="00B90AC0">
              <w:rPr>
                <w:b w:val="0"/>
                <w:color w:val="FFFFFF" w:themeColor="background1"/>
              </w:rPr>
              <w:t>Site Name</w:t>
            </w:r>
          </w:p>
        </w:tc>
        <w:tc>
          <w:tcPr>
            <w:tcW w:w="402" w:type="pct"/>
            <w:tcBorders>
              <w:left w:val="single" w:sz="4" w:space="0" w:color="FFFFFF"/>
              <w:right w:val="single" w:sz="4" w:space="0" w:color="FFFFFF"/>
            </w:tcBorders>
            <w:shd w:val="clear" w:color="auto" w:fill="002669" w:themeFill="accent1" w:themeFillShade="BF"/>
            <w:tcMar>
              <w:left w:w="28" w:type="dxa"/>
              <w:right w:w="28" w:type="dxa"/>
            </w:tcMar>
            <w:textDirection w:val="btLr"/>
            <w:vAlign w:val="center"/>
          </w:tcPr>
          <w:p w14:paraId="72B9D14E"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Adult Fish</w:t>
            </w:r>
          </w:p>
        </w:tc>
        <w:tc>
          <w:tcPr>
            <w:tcW w:w="402" w:type="pct"/>
            <w:tcBorders>
              <w:left w:val="single" w:sz="4" w:space="0" w:color="FFFFFF"/>
              <w:right w:val="single" w:sz="4" w:space="0" w:color="FFFFFF"/>
            </w:tcBorders>
            <w:shd w:val="clear" w:color="auto" w:fill="002669" w:themeFill="accent1" w:themeFillShade="BF"/>
            <w:tcMar>
              <w:left w:w="28" w:type="dxa"/>
              <w:right w:w="28" w:type="dxa"/>
            </w:tcMar>
            <w:textDirection w:val="btLr"/>
            <w:vAlign w:val="center"/>
          </w:tcPr>
          <w:p w14:paraId="5D9F8DE0"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Larval fish</w:t>
            </w:r>
          </w:p>
        </w:tc>
        <w:tc>
          <w:tcPr>
            <w:tcW w:w="402" w:type="pct"/>
            <w:tcBorders>
              <w:left w:val="single" w:sz="4" w:space="0" w:color="FFFFFF"/>
              <w:right w:val="single" w:sz="4" w:space="0" w:color="FFFFFF"/>
            </w:tcBorders>
            <w:shd w:val="clear" w:color="auto" w:fill="002669" w:themeFill="accent1" w:themeFillShade="BF"/>
            <w:tcMar>
              <w:left w:w="28" w:type="dxa"/>
              <w:right w:w="28" w:type="dxa"/>
            </w:tcMar>
            <w:textDirection w:val="btLr"/>
            <w:vAlign w:val="center"/>
          </w:tcPr>
          <w:p w14:paraId="4D12C3FC"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Fish move-ment</w:t>
            </w:r>
          </w:p>
        </w:tc>
        <w:tc>
          <w:tcPr>
            <w:tcW w:w="402" w:type="pct"/>
            <w:tcBorders>
              <w:left w:val="single" w:sz="4" w:space="0" w:color="FFFFFF"/>
              <w:right w:val="single" w:sz="4" w:space="0" w:color="FFFFFF"/>
            </w:tcBorders>
            <w:shd w:val="clear" w:color="auto" w:fill="002669" w:themeFill="accent1" w:themeFillShade="BF"/>
            <w:tcMar>
              <w:left w:w="28" w:type="dxa"/>
              <w:right w:w="28" w:type="dxa"/>
            </w:tcMar>
            <w:textDirection w:val="btLr"/>
            <w:vAlign w:val="center"/>
          </w:tcPr>
          <w:p w14:paraId="63F56CD1"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2D Model</w:t>
            </w:r>
          </w:p>
        </w:tc>
        <w:tc>
          <w:tcPr>
            <w:tcW w:w="402" w:type="pct"/>
            <w:tcBorders>
              <w:left w:val="single" w:sz="4" w:space="0" w:color="FFFFFF"/>
              <w:right w:val="single" w:sz="4" w:space="0" w:color="FFFFFF"/>
            </w:tcBorders>
            <w:shd w:val="clear" w:color="auto" w:fill="002669" w:themeFill="accent1" w:themeFillShade="BF"/>
            <w:tcMar>
              <w:left w:w="28" w:type="dxa"/>
              <w:right w:w="28" w:type="dxa"/>
            </w:tcMar>
            <w:textDirection w:val="btLr"/>
            <w:vAlign w:val="center"/>
          </w:tcPr>
          <w:p w14:paraId="595C78B3"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Bank Cond-ition</w:t>
            </w:r>
          </w:p>
        </w:tc>
        <w:tc>
          <w:tcPr>
            <w:tcW w:w="402" w:type="pct"/>
            <w:tcBorders>
              <w:left w:val="single" w:sz="4" w:space="0" w:color="FFFFFF"/>
              <w:right w:val="single" w:sz="4" w:space="0" w:color="FFFFFF"/>
            </w:tcBorders>
            <w:shd w:val="clear" w:color="auto" w:fill="002669" w:themeFill="accent1" w:themeFillShade="BF"/>
            <w:tcMar>
              <w:left w:w="28" w:type="dxa"/>
              <w:right w:w="28" w:type="dxa"/>
            </w:tcMar>
            <w:textDirection w:val="btLr"/>
            <w:vAlign w:val="center"/>
          </w:tcPr>
          <w:p w14:paraId="4B8F3EA6"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Veg-etation diversity</w:t>
            </w:r>
          </w:p>
        </w:tc>
        <w:tc>
          <w:tcPr>
            <w:tcW w:w="402" w:type="pct"/>
            <w:tcBorders>
              <w:left w:val="single" w:sz="4" w:space="0" w:color="FFFFFF"/>
            </w:tcBorders>
            <w:shd w:val="clear" w:color="auto" w:fill="002669" w:themeFill="accent1" w:themeFillShade="BF"/>
            <w:tcMar>
              <w:left w:w="28" w:type="dxa"/>
              <w:right w:w="28" w:type="dxa"/>
            </w:tcMar>
            <w:textDirection w:val="btLr"/>
            <w:vAlign w:val="center"/>
          </w:tcPr>
          <w:p w14:paraId="5163350E"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Stream metab-olism</w:t>
            </w:r>
          </w:p>
        </w:tc>
        <w:tc>
          <w:tcPr>
            <w:tcW w:w="403" w:type="pct"/>
            <w:tcBorders>
              <w:left w:val="single" w:sz="4" w:space="0" w:color="FFFFFF"/>
            </w:tcBorders>
            <w:shd w:val="clear" w:color="auto" w:fill="002669" w:themeFill="accent1" w:themeFillShade="BF"/>
            <w:tcMar>
              <w:left w:w="28" w:type="dxa"/>
              <w:right w:w="28" w:type="dxa"/>
            </w:tcMar>
            <w:textDirection w:val="btLr"/>
            <w:vAlign w:val="center"/>
          </w:tcPr>
          <w:p w14:paraId="65F73040" w14:textId="77777777" w:rsidR="006251A0" w:rsidRPr="00B90AC0" w:rsidRDefault="006251A0" w:rsidP="00402CEB">
            <w:pPr>
              <w:pStyle w:val="Tablesmallheading"/>
              <w:spacing w:before="0" w:after="0"/>
              <w:ind w:left="113" w:right="113"/>
              <w:rPr>
                <w:b w:val="0"/>
                <w:color w:val="FFFFFF" w:themeColor="background1"/>
              </w:rPr>
            </w:pPr>
            <w:r w:rsidRPr="00B90AC0">
              <w:rPr>
                <w:b w:val="0"/>
                <w:color w:val="FFFFFF" w:themeColor="background1"/>
              </w:rPr>
              <w:t>Macro-inverte-brates</w:t>
            </w:r>
          </w:p>
        </w:tc>
      </w:tr>
      <w:tr w:rsidR="006251A0" w:rsidRPr="00BD787B" w14:paraId="3B4E0D4B" w14:textId="77777777" w:rsidTr="00402CEB">
        <w:trPr>
          <w:cantSplit/>
          <w:jc w:val="center"/>
        </w:trPr>
        <w:tc>
          <w:tcPr>
            <w:tcW w:w="5000" w:type="pct"/>
            <w:gridSpan w:val="10"/>
            <w:tcBorders>
              <w:left w:val="single" w:sz="4" w:space="0" w:color="auto"/>
            </w:tcBorders>
            <w:shd w:val="clear" w:color="auto" w:fill="auto"/>
            <w:vAlign w:val="center"/>
          </w:tcPr>
          <w:p w14:paraId="299B0651" w14:textId="77777777" w:rsidR="006251A0" w:rsidRPr="00BD787B" w:rsidRDefault="006251A0" w:rsidP="00402CEB">
            <w:pPr>
              <w:pStyle w:val="Tablesmalltext"/>
              <w:keepNext/>
              <w:spacing w:before="20" w:after="20"/>
              <w:rPr>
                <w:b/>
              </w:rPr>
            </w:pPr>
            <w:r w:rsidRPr="00BD787B">
              <w:rPr>
                <w:b/>
              </w:rPr>
              <w:t>Zone 1 – Goulburn Weir to Broken River</w:t>
            </w:r>
          </w:p>
        </w:tc>
      </w:tr>
      <w:tr w:rsidR="006251A0" w:rsidRPr="00BD787B" w14:paraId="0F5DD15A" w14:textId="77777777" w:rsidTr="00183C33">
        <w:trPr>
          <w:cantSplit/>
          <w:jc w:val="center"/>
        </w:trPr>
        <w:tc>
          <w:tcPr>
            <w:tcW w:w="259" w:type="pct"/>
            <w:tcBorders>
              <w:left w:val="single" w:sz="4" w:space="0" w:color="auto"/>
            </w:tcBorders>
            <w:shd w:val="clear" w:color="auto" w:fill="auto"/>
            <w:vAlign w:val="center"/>
          </w:tcPr>
          <w:p w14:paraId="3C60D51B" w14:textId="77777777" w:rsidR="006251A0" w:rsidRPr="00BD787B" w:rsidRDefault="006251A0" w:rsidP="00402CEB">
            <w:pPr>
              <w:pStyle w:val="Tablesmalltext"/>
              <w:keepNext/>
              <w:spacing w:before="20" w:after="20"/>
            </w:pPr>
            <w:r w:rsidRPr="00BD787B">
              <w:t>1</w:t>
            </w:r>
          </w:p>
        </w:tc>
        <w:tc>
          <w:tcPr>
            <w:tcW w:w="1524" w:type="pct"/>
            <w:shd w:val="clear" w:color="auto" w:fill="auto"/>
            <w:vAlign w:val="center"/>
          </w:tcPr>
          <w:p w14:paraId="69DC44FF" w14:textId="77777777" w:rsidR="006251A0" w:rsidRPr="00BD787B" w:rsidRDefault="006251A0" w:rsidP="00402CEB">
            <w:pPr>
              <w:pStyle w:val="Tablesmalltext"/>
              <w:keepNext/>
              <w:spacing w:before="20" w:after="20"/>
            </w:pPr>
            <w:r w:rsidRPr="00BD787B">
              <w:t xml:space="preserve">Moss Road </w:t>
            </w:r>
          </w:p>
        </w:tc>
        <w:tc>
          <w:tcPr>
            <w:tcW w:w="402" w:type="pct"/>
            <w:shd w:val="clear" w:color="auto" w:fill="auto"/>
            <w:vAlign w:val="center"/>
          </w:tcPr>
          <w:p w14:paraId="424FE2D2"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0DBD799E" w14:textId="77777777" w:rsidR="006251A0" w:rsidRPr="00BD787B" w:rsidRDefault="006251A0" w:rsidP="00402CEB">
            <w:pPr>
              <w:pStyle w:val="Tablesmalltext"/>
              <w:keepNext/>
              <w:spacing w:before="20" w:after="20"/>
            </w:pPr>
          </w:p>
        </w:tc>
        <w:tc>
          <w:tcPr>
            <w:tcW w:w="402" w:type="pct"/>
            <w:shd w:val="clear" w:color="auto" w:fill="auto"/>
            <w:vAlign w:val="center"/>
          </w:tcPr>
          <w:p w14:paraId="38EF6862" w14:textId="77777777" w:rsidR="006251A0" w:rsidRPr="00BD787B" w:rsidRDefault="006251A0" w:rsidP="00402CEB">
            <w:pPr>
              <w:pStyle w:val="Tablesmalltext"/>
              <w:keepNext/>
              <w:spacing w:before="20" w:after="20"/>
            </w:pPr>
          </w:p>
        </w:tc>
        <w:tc>
          <w:tcPr>
            <w:tcW w:w="402" w:type="pct"/>
            <w:shd w:val="clear" w:color="auto" w:fill="7030A0"/>
            <w:vAlign w:val="center"/>
          </w:tcPr>
          <w:p w14:paraId="5384441A" w14:textId="77777777" w:rsidR="006251A0" w:rsidRPr="00BD787B" w:rsidRDefault="006251A0" w:rsidP="00402CEB">
            <w:pPr>
              <w:pStyle w:val="Tablesmalltext"/>
              <w:keepNext/>
              <w:spacing w:before="20" w:after="20"/>
            </w:pPr>
          </w:p>
        </w:tc>
        <w:tc>
          <w:tcPr>
            <w:tcW w:w="402" w:type="pct"/>
            <w:shd w:val="clear" w:color="auto" w:fill="auto"/>
            <w:vAlign w:val="center"/>
          </w:tcPr>
          <w:p w14:paraId="143584BF" w14:textId="77777777" w:rsidR="006251A0" w:rsidRPr="00BD787B" w:rsidRDefault="006251A0" w:rsidP="00402CEB">
            <w:pPr>
              <w:pStyle w:val="Tablesmalltext"/>
              <w:keepNext/>
              <w:spacing w:before="20" w:after="20"/>
            </w:pPr>
          </w:p>
        </w:tc>
        <w:tc>
          <w:tcPr>
            <w:tcW w:w="402" w:type="pct"/>
            <w:shd w:val="clear" w:color="auto" w:fill="auto"/>
            <w:vAlign w:val="center"/>
          </w:tcPr>
          <w:p w14:paraId="64324B0E" w14:textId="77777777" w:rsidR="006251A0" w:rsidRPr="00BD787B" w:rsidRDefault="006251A0" w:rsidP="00402CEB">
            <w:pPr>
              <w:pStyle w:val="Tablesmalltext"/>
              <w:keepNext/>
              <w:spacing w:before="20" w:after="20"/>
            </w:pPr>
          </w:p>
        </w:tc>
        <w:tc>
          <w:tcPr>
            <w:tcW w:w="402" w:type="pct"/>
            <w:shd w:val="clear" w:color="auto" w:fill="auto"/>
            <w:vAlign w:val="center"/>
          </w:tcPr>
          <w:p w14:paraId="787656B6" w14:textId="77777777" w:rsidR="006251A0" w:rsidRPr="00BD787B" w:rsidRDefault="006251A0" w:rsidP="00402CEB">
            <w:pPr>
              <w:pStyle w:val="Tablesmalltext"/>
              <w:keepNext/>
              <w:spacing w:before="20" w:after="20"/>
            </w:pPr>
          </w:p>
        </w:tc>
        <w:tc>
          <w:tcPr>
            <w:tcW w:w="403" w:type="pct"/>
            <w:shd w:val="clear" w:color="auto" w:fill="auto"/>
            <w:vAlign w:val="center"/>
          </w:tcPr>
          <w:p w14:paraId="6EE98345" w14:textId="77777777" w:rsidR="006251A0" w:rsidRPr="00BD787B" w:rsidRDefault="006251A0" w:rsidP="00402CEB">
            <w:pPr>
              <w:pStyle w:val="Tablesmalltext"/>
              <w:keepNext/>
              <w:spacing w:before="20" w:after="20"/>
            </w:pPr>
          </w:p>
        </w:tc>
      </w:tr>
      <w:tr w:rsidR="006251A0" w:rsidRPr="00BD787B" w14:paraId="203D9F12" w14:textId="77777777" w:rsidTr="00402CEB">
        <w:trPr>
          <w:cantSplit/>
          <w:jc w:val="center"/>
        </w:trPr>
        <w:tc>
          <w:tcPr>
            <w:tcW w:w="259" w:type="pct"/>
            <w:tcBorders>
              <w:left w:val="single" w:sz="4" w:space="0" w:color="auto"/>
            </w:tcBorders>
            <w:shd w:val="clear" w:color="auto" w:fill="auto"/>
            <w:vAlign w:val="center"/>
          </w:tcPr>
          <w:p w14:paraId="1D3510BC" w14:textId="77777777" w:rsidR="006251A0" w:rsidRPr="00BD787B" w:rsidRDefault="006251A0" w:rsidP="00402CEB">
            <w:pPr>
              <w:pStyle w:val="Tablesmalltext"/>
              <w:keepNext/>
              <w:spacing w:before="20" w:after="20"/>
            </w:pPr>
            <w:r w:rsidRPr="00BD787B">
              <w:t>2</w:t>
            </w:r>
          </w:p>
        </w:tc>
        <w:tc>
          <w:tcPr>
            <w:tcW w:w="1524" w:type="pct"/>
            <w:shd w:val="clear" w:color="auto" w:fill="auto"/>
            <w:vAlign w:val="center"/>
          </w:tcPr>
          <w:p w14:paraId="17CFC821" w14:textId="77777777" w:rsidR="006251A0" w:rsidRPr="00BD787B" w:rsidRDefault="006251A0" w:rsidP="00402CEB">
            <w:pPr>
              <w:pStyle w:val="Tablesmalltext"/>
              <w:keepNext/>
              <w:spacing w:before="20" w:after="20"/>
            </w:pPr>
            <w:r w:rsidRPr="00BD787B">
              <w:t>Day Road</w:t>
            </w:r>
          </w:p>
        </w:tc>
        <w:tc>
          <w:tcPr>
            <w:tcW w:w="402" w:type="pct"/>
            <w:shd w:val="clear" w:color="auto" w:fill="auto"/>
            <w:vAlign w:val="center"/>
          </w:tcPr>
          <w:p w14:paraId="193D4693" w14:textId="77777777" w:rsidR="006251A0" w:rsidRPr="00BD787B" w:rsidRDefault="006251A0" w:rsidP="00402CEB">
            <w:pPr>
              <w:pStyle w:val="Tablesmalltext"/>
              <w:keepNext/>
              <w:spacing w:before="20" w:after="20"/>
            </w:pPr>
          </w:p>
        </w:tc>
        <w:tc>
          <w:tcPr>
            <w:tcW w:w="402" w:type="pct"/>
            <w:shd w:val="clear" w:color="auto" w:fill="auto"/>
            <w:vAlign w:val="center"/>
          </w:tcPr>
          <w:p w14:paraId="5EC92BCC" w14:textId="77777777" w:rsidR="006251A0" w:rsidRPr="00BD787B" w:rsidRDefault="006251A0" w:rsidP="00402CEB">
            <w:pPr>
              <w:pStyle w:val="Tablesmalltext"/>
              <w:keepNext/>
              <w:spacing w:before="20" w:after="20"/>
            </w:pPr>
          </w:p>
        </w:tc>
        <w:tc>
          <w:tcPr>
            <w:tcW w:w="402" w:type="pct"/>
            <w:shd w:val="clear" w:color="auto" w:fill="auto"/>
            <w:vAlign w:val="center"/>
          </w:tcPr>
          <w:p w14:paraId="66A22C5D"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768CE444"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161E07E8" w14:textId="77777777" w:rsidR="006251A0" w:rsidRPr="00BD787B" w:rsidRDefault="006251A0" w:rsidP="00402CEB">
            <w:pPr>
              <w:pStyle w:val="Tablesmalltext"/>
              <w:keepNext/>
              <w:spacing w:before="20" w:after="20"/>
            </w:pPr>
          </w:p>
        </w:tc>
        <w:tc>
          <w:tcPr>
            <w:tcW w:w="402" w:type="pct"/>
            <w:shd w:val="clear" w:color="auto" w:fill="auto"/>
            <w:vAlign w:val="center"/>
          </w:tcPr>
          <w:p w14:paraId="192204DC"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7030A0"/>
            <w:vAlign w:val="center"/>
          </w:tcPr>
          <w:p w14:paraId="49211A87" w14:textId="77777777" w:rsidR="006251A0" w:rsidRPr="00BD787B" w:rsidRDefault="006251A0" w:rsidP="00402CEB">
            <w:pPr>
              <w:pStyle w:val="Tablesmalltext"/>
              <w:keepNext/>
              <w:spacing w:before="20" w:after="20"/>
            </w:pPr>
          </w:p>
        </w:tc>
        <w:tc>
          <w:tcPr>
            <w:tcW w:w="403" w:type="pct"/>
            <w:shd w:val="clear" w:color="auto" w:fill="auto"/>
            <w:vAlign w:val="center"/>
          </w:tcPr>
          <w:p w14:paraId="16038623" w14:textId="77777777" w:rsidR="006251A0" w:rsidRPr="00BD787B" w:rsidRDefault="006251A0" w:rsidP="00402CEB">
            <w:pPr>
              <w:pStyle w:val="Tablesmalltext"/>
              <w:keepNext/>
              <w:spacing w:before="20" w:after="20"/>
            </w:pPr>
          </w:p>
        </w:tc>
      </w:tr>
      <w:tr w:rsidR="006251A0" w:rsidRPr="00BD787B" w14:paraId="71CF1DC0" w14:textId="77777777" w:rsidTr="00183C33">
        <w:trPr>
          <w:cantSplit/>
          <w:jc w:val="center"/>
        </w:trPr>
        <w:tc>
          <w:tcPr>
            <w:tcW w:w="259" w:type="pct"/>
            <w:tcBorders>
              <w:left w:val="single" w:sz="4" w:space="0" w:color="auto"/>
            </w:tcBorders>
            <w:shd w:val="clear" w:color="auto" w:fill="auto"/>
            <w:vAlign w:val="center"/>
          </w:tcPr>
          <w:p w14:paraId="4BC76628" w14:textId="31B5510D" w:rsidR="006251A0" w:rsidRPr="00BD787B" w:rsidRDefault="006251A0" w:rsidP="00402CEB">
            <w:pPr>
              <w:pStyle w:val="Tablesmalltext"/>
              <w:keepNext/>
              <w:spacing w:before="20" w:after="20"/>
            </w:pPr>
            <w:r>
              <w:t>3</w:t>
            </w:r>
          </w:p>
        </w:tc>
        <w:tc>
          <w:tcPr>
            <w:tcW w:w="1524" w:type="pct"/>
            <w:shd w:val="clear" w:color="auto" w:fill="auto"/>
            <w:vAlign w:val="center"/>
          </w:tcPr>
          <w:p w14:paraId="3BA6F1FC" w14:textId="13F334C5" w:rsidR="006251A0" w:rsidRPr="00BD787B" w:rsidRDefault="006251A0" w:rsidP="00402CEB">
            <w:pPr>
              <w:pStyle w:val="Tablesmalltext"/>
              <w:keepNext/>
              <w:spacing w:before="20" w:after="20"/>
            </w:pPr>
            <w:r>
              <w:t>Cable Hole</w:t>
            </w:r>
          </w:p>
        </w:tc>
        <w:tc>
          <w:tcPr>
            <w:tcW w:w="402" w:type="pct"/>
            <w:shd w:val="clear" w:color="auto" w:fill="auto"/>
            <w:vAlign w:val="center"/>
          </w:tcPr>
          <w:p w14:paraId="0E9E2824" w14:textId="77777777" w:rsidR="006251A0" w:rsidRPr="00BD787B" w:rsidRDefault="006251A0" w:rsidP="00402CEB">
            <w:pPr>
              <w:pStyle w:val="Tablesmalltext"/>
              <w:keepNext/>
              <w:spacing w:before="20" w:after="20"/>
            </w:pPr>
          </w:p>
        </w:tc>
        <w:tc>
          <w:tcPr>
            <w:tcW w:w="402" w:type="pct"/>
            <w:shd w:val="clear" w:color="auto" w:fill="auto"/>
            <w:vAlign w:val="center"/>
          </w:tcPr>
          <w:p w14:paraId="6476AD84" w14:textId="77777777" w:rsidR="006251A0" w:rsidRPr="00BD787B" w:rsidRDefault="006251A0" w:rsidP="00402CEB">
            <w:pPr>
              <w:pStyle w:val="Tablesmalltext"/>
              <w:keepNext/>
              <w:spacing w:before="20" w:after="20"/>
            </w:pPr>
          </w:p>
        </w:tc>
        <w:tc>
          <w:tcPr>
            <w:tcW w:w="402" w:type="pct"/>
            <w:shd w:val="clear" w:color="auto" w:fill="7030A0"/>
            <w:vAlign w:val="center"/>
          </w:tcPr>
          <w:p w14:paraId="37EB82E3"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61090173"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31898174" w14:textId="77777777" w:rsidR="006251A0" w:rsidRPr="00BD787B" w:rsidRDefault="006251A0" w:rsidP="00402CEB">
            <w:pPr>
              <w:pStyle w:val="Tablesmalltext"/>
              <w:keepNext/>
              <w:spacing w:before="20" w:after="20"/>
            </w:pPr>
          </w:p>
        </w:tc>
        <w:tc>
          <w:tcPr>
            <w:tcW w:w="402" w:type="pct"/>
            <w:shd w:val="clear" w:color="auto" w:fill="auto"/>
            <w:vAlign w:val="center"/>
          </w:tcPr>
          <w:p w14:paraId="03380F78"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18B61748" w14:textId="77777777" w:rsidR="006251A0" w:rsidRPr="00BD787B" w:rsidRDefault="006251A0" w:rsidP="00402CEB">
            <w:pPr>
              <w:pStyle w:val="Tablesmalltext"/>
              <w:keepNext/>
              <w:spacing w:before="20" w:after="20"/>
            </w:pPr>
          </w:p>
        </w:tc>
        <w:tc>
          <w:tcPr>
            <w:tcW w:w="403" w:type="pct"/>
            <w:shd w:val="clear" w:color="auto" w:fill="auto"/>
            <w:vAlign w:val="center"/>
          </w:tcPr>
          <w:p w14:paraId="1CA7F0D7" w14:textId="77777777" w:rsidR="006251A0" w:rsidRPr="00BD787B" w:rsidRDefault="006251A0" w:rsidP="00402CEB">
            <w:pPr>
              <w:pStyle w:val="Tablesmalltext"/>
              <w:keepNext/>
              <w:spacing w:before="20" w:after="20"/>
            </w:pPr>
          </w:p>
        </w:tc>
      </w:tr>
      <w:tr w:rsidR="006251A0" w:rsidRPr="00BD787B" w14:paraId="0C65E538" w14:textId="77777777" w:rsidTr="00402CEB">
        <w:trPr>
          <w:cantSplit/>
          <w:jc w:val="center"/>
        </w:trPr>
        <w:tc>
          <w:tcPr>
            <w:tcW w:w="259" w:type="pct"/>
            <w:tcBorders>
              <w:left w:val="single" w:sz="4" w:space="0" w:color="auto"/>
            </w:tcBorders>
            <w:shd w:val="clear" w:color="auto" w:fill="auto"/>
            <w:vAlign w:val="center"/>
          </w:tcPr>
          <w:p w14:paraId="770C2B69" w14:textId="05015594" w:rsidR="006251A0" w:rsidRPr="00BD787B" w:rsidRDefault="00183C33" w:rsidP="00402CEB">
            <w:pPr>
              <w:pStyle w:val="Tablesmalltext"/>
              <w:keepNext/>
              <w:spacing w:before="20" w:after="20"/>
            </w:pPr>
            <w:r>
              <w:t>4</w:t>
            </w:r>
          </w:p>
        </w:tc>
        <w:tc>
          <w:tcPr>
            <w:tcW w:w="1524" w:type="pct"/>
            <w:shd w:val="clear" w:color="auto" w:fill="auto"/>
            <w:vAlign w:val="center"/>
          </w:tcPr>
          <w:p w14:paraId="28EA4BFD" w14:textId="77777777" w:rsidR="006251A0" w:rsidRPr="00BD787B" w:rsidRDefault="006251A0" w:rsidP="00402CEB">
            <w:pPr>
              <w:pStyle w:val="Tablesmalltext"/>
              <w:keepNext/>
              <w:spacing w:before="20" w:after="20"/>
            </w:pPr>
            <w:r w:rsidRPr="00BD787B">
              <w:t>Toolamba/Cemetery Bend</w:t>
            </w:r>
          </w:p>
        </w:tc>
        <w:tc>
          <w:tcPr>
            <w:tcW w:w="402" w:type="pct"/>
            <w:shd w:val="clear" w:color="auto" w:fill="auto"/>
            <w:vAlign w:val="center"/>
          </w:tcPr>
          <w:p w14:paraId="3F71F1AA" w14:textId="77777777" w:rsidR="006251A0" w:rsidRPr="00BD787B" w:rsidRDefault="006251A0" w:rsidP="00402CEB">
            <w:pPr>
              <w:pStyle w:val="Tablesmalltext"/>
              <w:keepNext/>
              <w:spacing w:before="20" w:after="20"/>
            </w:pPr>
          </w:p>
        </w:tc>
        <w:tc>
          <w:tcPr>
            <w:tcW w:w="402" w:type="pct"/>
            <w:shd w:val="clear" w:color="auto" w:fill="7030A0"/>
            <w:vAlign w:val="center"/>
          </w:tcPr>
          <w:p w14:paraId="1150EEE9" w14:textId="77777777" w:rsidR="006251A0" w:rsidRPr="00BD787B" w:rsidRDefault="006251A0" w:rsidP="00402CEB">
            <w:pPr>
              <w:pStyle w:val="Tablesmalltext"/>
              <w:keepNext/>
              <w:spacing w:before="20" w:after="20"/>
            </w:pPr>
          </w:p>
        </w:tc>
        <w:tc>
          <w:tcPr>
            <w:tcW w:w="402" w:type="pct"/>
            <w:shd w:val="clear" w:color="auto" w:fill="7030A0"/>
            <w:vAlign w:val="center"/>
          </w:tcPr>
          <w:p w14:paraId="68EA268D"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79D5DB1E"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1C43FD52" w14:textId="77777777" w:rsidR="006251A0" w:rsidRPr="00BD787B" w:rsidRDefault="006251A0" w:rsidP="00402CEB">
            <w:pPr>
              <w:pStyle w:val="Tablesmalltext"/>
              <w:keepNext/>
              <w:spacing w:before="20" w:after="20"/>
            </w:pPr>
          </w:p>
        </w:tc>
        <w:tc>
          <w:tcPr>
            <w:tcW w:w="402" w:type="pct"/>
            <w:shd w:val="clear" w:color="auto" w:fill="auto"/>
            <w:vAlign w:val="center"/>
          </w:tcPr>
          <w:p w14:paraId="7759EA28"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4F7909A6" w14:textId="77777777" w:rsidR="006251A0" w:rsidRPr="00BD787B" w:rsidRDefault="006251A0" w:rsidP="00402CEB">
            <w:pPr>
              <w:pStyle w:val="Tablesmalltext"/>
              <w:keepNext/>
              <w:spacing w:before="20" w:after="20"/>
            </w:pPr>
          </w:p>
        </w:tc>
        <w:tc>
          <w:tcPr>
            <w:tcW w:w="403" w:type="pct"/>
            <w:shd w:val="clear" w:color="auto" w:fill="auto"/>
            <w:vAlign w:val="center"/>
          </w:tcPr>
          <w:p w14:paraId="71740EBA" w14:textId="77777777" w:rsidR="006251A0" w:rsidRPr="00BD787B" w:rsidRDefault="006251A0" w:rsidP="00402CEB">
            <w:pPr>
              <w:pStyle w:val="Tablesmalltext"/>
              <w:keepNext/>
              <w:spacing w:before="20" w:after="20"/>
            </w:pPr>
          </w:p>
        </w:tc>
      </w:tr>
      <w:tr w:rsidR="006251A0" w:rsidRPr="00BD787B" w14:paraId="061ED82B" w14:textId="77777777" w:rsidTr="00402CEB">
        <w:trPr>
          <w:cantSplit/>
          <w:jc w:val="center"/>
        </w:trPr>
        <w:tc>
          <w:tcPr>
            <w:tcW w:w="259" w:type="pct"/>
            <w:tcBorders>
              <w:left w:val="single" w:sz="4" w:space="0" w:color="auto"/>
            </w:tcBorders>
            <w:shd w:val="clear" w:color="auto" w:fill="auto"/>
            <w:vAlign w:val="center"/>
          </w:tcPr>
          <w:p w14:paraId="3C173B55" w14:textId="7B55FAC6" w:rsidR="006251A0" w:rsidRPr="00BD787B" w:rsidRDefault="00183C33" w:rsidP="00402CEB">
            <w:pPr>
              <w:pStyle w:val="Tablesmalltext"/>
              <w:keepNext/>
              <w:spacing w:before="20" w:after="20"/>
            </w:pPr>
            <w:r>
              <w:t>5</w:t>
            </w:r>
          </w:p>
        </w:tc>
        <w:tc>
          <w:tcPr>
            <w:tcW w:w="1524" w:type="pct"/>
            <w:shd w:val="clear" w:color="auto" w:fill="auto"/>
            <w:vAlign w:val="center"/>
          </w:tcPr>
          <w:p w14:paraId="624C093D" w14:textId="77777777" w:rsidR="006251A0" w:rsidRPr="00BD787B" w:rsidRDefault="006251A0" w:rsidP="00402CEB">
            <w:pPr>
              <w:pStyle w:val="Tablesmalltext"/>
              <w:keepNext/>
              <w:spacing w:before="20" w:after="20"/>
            </w:pPr>
            <w:r w:rsidRPr="00BD787B">
              <w:t xml:space="preserve">Darcy’s Track </w:t>
            </w:r>
          </w:p>
        </w:tc>
        <w:tc>
          <w:tcPr>
            <w:tcW w:w="402" w:type="pct"/>
            <w:shd w:val="clear" w:color="auto" w:fill="auto"/>
            <w:vAlign w:val="center"/>
          </w:tcPr>
          <w:p w14:paraId="1A0B4F71" w14:textId="77777777" w:rsidR="006251A0" w:rsidRPr="00BD787B" w:rsidRDefault="006251A0" w:rsidP="00402CEB">
            <w:pPr>
              <w:pStyle w:val="Tablesmalltext"/>
              <w:keepNext/>
              <w:spacing w:before="20" w:after="20"/>
            </w:pPr>
          </w:p>
        </w:tc>
        <w:tc>
          <w:tcPr>
            <w:tcW w:w="402" w:type="pct"/>
            <w:shd w:val="clear" w:color="auto" w:fill="auto"/>
            <w:vAlign w:val="center"/>
          </w:tcPr>
          <w:p w14:paraId="3EF35334" w14:textId="77777777" w:rsidR="006251A0" w:rsidRPr="00BD787B" w:rsidRDefault="006251A0" w:rsidP="00402CEB">
            <w:pPr>
              <w:pStyle w:val="Tablesmalltext"/>
              <w:keepNext/>
              <w:spacing w:before="20" w:after="20"/>
            </w:pPr>
          </w:p>
        </w:tc>
        <w:tc>
          <w:tcPr>
            <w:tcW w:w="402" w:type="pct"/>
            <w:shd w:val="clear" w:color="auto" w:fill="7030A0"/>
            <w:vAlign w:val="center"/>
          </w:tcPr>
          <w:p w14:paraId="17CBD1BA" w14:textId="77777777" w:rsidR="006251A0" w:rsidRPr="00BD787B" w:rsidRDefault="006251A0" w:rsidP="00402CEB">
            <w:pPr>
              <w:pStyle w:val="Tablesmalltext"/>
              <w:keepNext/>
              <w:spacing w:before="20" w:after="20"/>
            </w:pPr>
          </w:p>
        </w:tc>
        <w:tc>
          <w:tcPr>
            <w:tcW w:w="402" w:type="pct"/>
            <w:shd w:val="clear" w:color="auto" w:fill="7030A0"/>
            <w:vAlign w:val="center"/>
          </w:tcPr>
          <w:p w14:paraId="01398C43" w14:textId="77777777" w:rsidR="006251A0" w:rsidRPr="00BD787B" w:rsidRDefault="006251A0" w:rsidP="00402CEB">
            <w:pPr>
              <w:pStyle w:val="Tablesmalltext"/>
              <w:keepNext/>
              <w:spacing w:before="20" w:after="20"/>
            </w:pPr>
          </w:p>
        </w:tc>
        <w:tc>
          <w:tcPr>
            <w:tcW w:w="402" w:type="pct"/>
            <w:shd w:val="clear" w:color="auto" w:fill="7030A0"/>
            <w:vAlign w:val="center"/>
          </w:tcPr>
          <w:p w14:paraId="17C6A8F4" w14:textId="77777777" w:rsidR="006251A0" w:rsidRPr="00BD787B" w:rsidRDefault="006251A0" w:rsidP="00402CEB">
            <w:pPr>
              <w:pStyle w:val="Tablesmalltext"/>
              <w:keepNext/>
              <w:spacing w:before="20" w:after="20"/>
            </w:pPr>
          </w:p>
        </w:tc>
        <w:tc>
          <w:tcPr>
            <w:tcW w:w="402" w:type="pct"/>
            <w:shd w:val="clear" w:color="auto" w:fill="auto"/>
            <w:vAlign w:val="center"/>
          </w:tcPr>
          <w:p w14:paraId="3B4C5E7A" w14:textId="77777777" w:rsidR="006251A0" w:rsidRPr="00BD787B" w:rsidRDefault="006251A0" w:rsidP="00402CEB">
            <w:pPr>
              <w:pStyle w:val="Tablesmalltext"/>
              <w:keepNext/>
              <w:spacing w:before="20" w:after="20"/>
            </w:pPr>
          </w:p>
        </w:tc>
        <w:tc>
          <w:tcPr>
            <w:tcW w:w="402" w:type="pct"/>
            <w:shd w:val="clear" w:color="auto" w:fill="7030A0"/>
            <w:vAlign w:val="center"/>
          </w:tcPr>
          <w:p w14:paraId="7BD13862" w14:textId="77777777" w:rsidR="006251A0" w:rsidRPr="00BD787B" w:rsidRDefault="006251A0" w:rsidP="00402CEB">
            <w:pPr>
              <w:pStyle w:val="Tablesmalltext"/>
              <w:keepNext/>
              <w:spacing w:before="20" w:after="20"/>
            </w:pPr>
          </w:p>
        </w:tc>
        <w:tc>
          <w:tcPr>
            <w:tcW w:w="403" w:type="pct"/>
            <w:shd w:val="clear" w:color="auto" w:fill="auto"/>
            <w:vAlign w:val="center"/>
          </w:tcPr>
          <w:p w14:paraId="246D09D4" w14:textId="77777777" w:rsidR="006251A0" w:rsidRPr="00BD787B" w:rsidRDefault="006251A0" w:rsidP="00402CEB">
            <w:pPr>
              <w:pStyle w:val="Tablesmalltext"/>
              <w:keepNext/>
              <w:spacing w:before="20" w:after="20"/>
            </w:pPr>
          </w:p>
        </w:tc>
      </w:tr>
      <w:tr w:rsidR="006251A0" w:rsidRPr="00BD787B" w14:paraId="06CA9BE2" w14:textId="77777777" w:rsidTr="00402CEB">
        <w:trPr>
          <w:cantSplit/>
          <w:jc w:val="center"/>
        </w:trPr>
        <w:tc>
          <w:tcPr>
            <w:tcW w:w="5000" w:type="pct"/>
            <w:gridSpan w:val="10"/>
            <w:tcBorders>
              <w:left w:val="single" w:sz="4" w:space="0" w:color="auto"/>
            </w:tcBorders>
            <w:shd w:val="clear" w:color="auto" w:fill="auto"/>
            <w:vAlign w:val="center"/>
          </w:tcPr>
          <w:p w14:paraId="6857AE67" w14:textId="77777777" w:rsidR="006251A0" w:rsidRPr="00BD787B" w:rsidRDefault="006251A0" w:rsidP="00402CEB">
            <w:pPr>
              <w:pStyle w:val="Tablesmalltext"/>
              <w:keepNext/>
              <w:spacing w:before="20" w:after="20"/>
              <w:rPr>
                <w:b/>
              </w:rPr>
            </w:pPr>
            <w:r w:rsidRPr="00BD787B">
              <w:rPr>
                <w:b/>
              </w:rPr>
              <w:t>Zone 2 – Broken River to Murray River</w:t>
            </w:r>
          </w:p>
        </w:tc>
      </w:tr>
      <w:tr w:rsidR="006251A0" w:rsidRPr="00BD787B" w14:paraId="4ADF2EEF" w14:textId="77777777" w:rsidTr="00402CEB">
        <w:trPr>
          <w:cantSplit/>
          <w:jc w:val="center"/>
        </w:trPr>
        <w:tc>
          <w:tcPr>
            <w:tcW w:w="259" w:type="pct"/>
            <w:tcBorders>
              <w:left w:val="single" w:sz="4" w:space="0" w:color="auto"/>
            </w:tcBorders>
            <w:shd w:val="clear" w:color="auto" w:fill="auto"/>
            <w:vAlign w:val="center"/>
          </w:tcPr>
          <w:p w14:paraId="25CAE73F" w14:textId="77777777" w:rsidR="006251A0" w:rsidRPr="00BD787B" w:rsidRDefault="006251A0" w:rsidP="00402CEB">
            <w:pPr>
              <w:pStyle w:val="Tablesmalltext"/>
              <w:keepNext/>
              <w:spacing w:before="20" w:after="20"/>
            </w:pPr>
            <w:r w:rsidRPr="00BD787B">
              <w:t>1</w:t>
            </w:r>
          </w:p>
        </w:tc>
        <w:tc>
          <w:tcPr>
            <w:tcW w:w="1524" w:type="pct"/>
            <w:shd w:val="clear" w:color="auto" w:fill="auto"/>
            <w:vAlign w:val="center"/>
          </w:tcPr>
          <w:p w14:paraId="741633ED" w14:textId="77777777" w:rsidR="006251A0" w:rsidRPr="00BD787B" w:rsidRDefault="006251A0" w:rsidP="00402CEB">
            <w:pPr>
              <w:pStyle w:val="Tablesmalltext"/>
              <w:keepNext/>
              <w:spacing w:before="20" w:after="20"/>
            </w:pPr>
            <w:r w:rsidRPr="00BD787B">
              <w:t>Shepparton</w:t>
            </w:r>
            <w:r>
              <w:t xml:space="preserve"> Causeway</w:t>
            </w:r>
          </w:p>
        </w:tc>
        <w:tc>
          <w:tcPr>
            <w:tcW w:w="402" w:type="pct"/>
            <w:tcBorders>
              <w:bottom w:val="single" w:sz="4" w:space="0" w:color="808080"/>
            </w:tcBorders>
            <w:shd w:val="clear" w:color="auto" w:fill="7030A0"/>
            <w:vAlign w:val="center"/>
          </w:tcPr>
          <w:p w14:paraId="12D2F559" w14:textId="77777777" w:rsidR="006251A0" w:rsidRPr="00BD787B" w:rsidRDefault="006251A0" w:rsidP="00402CEB">
            <w:pPr>
              <w:pStyle w:val="Tablesmalltext"/>
              <w:keepNext/>
              <w:spacing w:before="20" w:after="20"/>
            </w:pPr>
          </w:p>
        </w:tc>
        <w:tc>
          <w:tcPr>
            <w:tcW w:w="402" w:type="pct"/>
            <w:shd w:val="clear" w:color="auto" w:fill="auto"/>
            <w:vAlign w:val="center"/>
          </w:tcPr>
          <w:p w14:paraId="421B20B0" w14:textId="77777777" w:rsidR="006251A0" w:rsidRPr="00BD787B" w:rsidRDefault="006251A0" w:rsidP="00402CEB">
            <w:pPr>
              <w:pStyle w:val="Tablesmalltext"/>
              <w:keepNext/>
              <w:spacing w:before="20" w:after="20"/>
            </w:pPr>
          </w:p>
        </w:tc>
        <w:tc>
          <w:tcPr>
            <w:tcW w:w="402" w:type="pct"/>
            <w:shd w:val="clear" w:color="auto" w:fill="auto"/>
            <w:vAlign w:val="center"/>
          </w:tcPr>
          <w:p w14:paraId="25C1D31C" w14:textId="77777777" w:rsidR="006251A0" w:rsidRPr="00BD787B" w:rsidRDefault="006251A0" w:rsidP="00402CEB">
            <w:pPr>
              <w:pStyle w:val="Tablesmalltext"/>
              <w:keepNext/>
              <w:spacing w:before="20" w:after="20"/>
            </w:pPr>
          </w:p>
        </w:tc>
        <w:tc>
          <w:tcPr>
            <w:tcW w:w="402" w:type="pct"/>
            <w:shd w:val="clear" w:color="auto" w:fill="auto"/>
            <w:vAlign w:val="center"/>
          </w:tcPr>
          <w:p w14:paraId="17CCA47A" w14:textId="77777777" w:rsidR="006251A0" w:rsidRPr="00BD787B" w:rsidRDefault="006251A0" w:rsidP="00402CEB">
            <w:pPr>
              <w:pStyle w:val="Tablesmalltext"/>
              <w:keepNext/>
              <w:spacing w:before="20" w:after="20"/>
            </w:pPr>
          </w:p>
        </w:tc>
        <w:tc>
          <w:tcPr>
            <w:tcW w:w="402" w:type="pct"/>
            <w:shd w:val="clear" w:color="auto" w:fill="auto"/>
            <w:vAlign w:val="center"/>
          </w:tcPr>
          <w:p w14:paraId="20CEA4DA" w14:textId="77777777" w:rsidR="006251A0" w:rsidRPr="00BD787B" w:rsidRDefault="006251A0" w:rsidP="00402CEB">
            <w:pPr>
              <w:pStyle w:val="Tablesmalltext"/>
              <w:keepNext/>
              <w:spacing w:before="20" w:after="20"/>
            </w:pPr>
          </w:p>
        </w:tc>
        <w:tc>
          <w:tcPr>
            <w:tcW w:w="402" w:type="pct"/>
            <w:shd w:val="clear" w:color="auto" w:fill="auto"/>
            <w:vAlign w:val="center"/>
          </w:tcPr>
          <w:p w14:paraId="32971271" w14:textId="77777777" w:rsidR="006251A0" w:rsidRPr="00BD787B" w:rsidRDefault="006251A0" w:rsidP="00402CEB">
            <w:pPr>
              <w:pStyle w:val="Tablesmalltext"/>
              <w:keepNext/>
              <w:spacing w:before="20" w:after="20"/>
            </w:pPr>
          </w:p>
        </w:tc>
        <w:tc>
          <w:tcPr>
            <w:tcW w:w="402" w:type="pct"/>
            <w:shd w:val="clear" w:color="auto" w:fill="auto"/>
            <w:vAlign w:val="center"/>
          </w:tcPr>
          <w:p w14:paraId="68AB4B52" w14:textId="77777777" w:rsidR="006251A0" w:rsidRPr="00BD787B" w:rsidRDefault="006251A0" w:rsidP="00402CEB">
            <w:pPr>
              <w:pStyle w:val="Tablesmalltext"/>
              <w:keepNext/>
              <w:spacing w:before="20" w:after="20"/>
            </w:pPr>
          </w:p>
        </w:tc>
        <w:tc>
          <w:tcPr>
            <w:tcW w:w="403" w:type="pct"/>
            <w:shd w:val="clear" w:color="auto" w:fill="auto"/>
            <w:vAlign w:val="center"/>
          </w:tcPr>
          <w:p w14:paraId="0E757391" w14:textId="77777777" w:rsidR="006251A0" w:rsidRPr="00BD787B" w:rsidRDefault="006251A0" w:rsidP="00402CEB">
            <w:pPr>
              <w:pStyle w:val="Tablesmalltext"/>
              <w:keepNext/>
              <w:spacing w:before="20" w:after="20"/>
            </w:pPr>
          </w:p>
        </w:tc>
      </w:tr>
      <w:tr w:rsidR="00183C33" w:rsidRPr="00BD787B" w14:paraId="5EFA35B4" w14:textId="77777777" w:rsidTr="00402CEB">
        <w:trPr>
          <w:cantSplit/>
          <w:jc w:val="center"/>
        </w:trPr>
        <w:tc>
          <w:tcPr>
            <w:tcW w:w="259" w:type="pct"/>
            <w:tcBorders>
              <w:left w:val="single" w:sz="4" w:space="0" w:color="auto"/>
            </w:tcBorders>
            <w:shd w:val="clear" w:color="auto" w:fill="auto"/>
            <w:vAlign w:val="center"/>
          </w:tcPr>
          <w:p w14:paraId="43DD3E2C" w14:textId="77777777" w:rsidR="00183C33" w:rsidRPr="00BD787B" w:rsidRDefault="00183C33" w:rsidP="00402CEB">
            <w:pPr>
              <w:pStyle w:val="Tablesmalltext"/>
              <w:keepNext/>
              <w:spacing w:before="20" w:after="20"/>
            </w:pPr>
            <w:r w:rsidRPr="00BD787B">
              <w:t>2</w:t>
            </w:r>
          </w:p>
        </w:tc>
        <w:tc>
          <w:tcPr>
            <w:tcW w:w="1524" w:type="pct"/>
            <w:shd w:val="clear" w:color="auto" w:fill="auto"/>
            <w:vAlign w:val="center"/>
          </w:tcPr>
          <w:p w14:paraId="19A6E95D" w14:textId="77777777" w:rsidR="00183C33" w:rsidRPr="00BD787B" w:rsidRDefault="00183C33" w:rsidP="00402CEB">
            <w:pPr>
              <w:pStyle w:val="Tablesmalltext"/>
              <w:keepNext/>
              <w:spacing w:before="20" w:after="20"/>
            </w:pPr>
            <w:r w:rsidRPr="00BD787B">
              <w:t>Shepparton Weir</w:t>
            </w:r>
          </w:p>
        </w:tc>
        <w:tc>
          <w:tcPr>
            <w:tcW w:w="402" w:type="pct"/>
            <w:tcBorders>
              <w:bottom w:val="single" w:sz="4" w:space="0" w:color="808080"/>
            </w:tcBorders>
            <w:shd w:val="clear" w:color="auto" w:fill="auto"/>
            <w:vAlign w:val="center"/>
          </w:tcPr>
          <w:p w14:paraId="33536449" w14:textId="77777777" w:rsidR="00183C33" w:rsidRPr="00BD787B" w:rsidRDefault="00183C33" w:rsidP="00402CEB">
            <w:pPr>
              <w:pStyle w:val="Tablesmalltext"/>
              <w:keepNext/>
              <w:spacing w:before="20" w:after="20"/>
            </w:pPr>
          </w:p>
        </w:tc>
        <w:tc>
          <w:tcPr>
            <w:tcW w:w="402" w:type="pct"/>
            <w:tcBorders>
              <w:bottom w:val="single" w:sz="4" w:space="0" w:color="808080"/>
            </w:tcBorders>
            <w:shd w:val="clear" w:color="auto" w:fill="auto"/>
            <w:vAlign w:val="center"/>
          </w:tcPr>
          <w:p w14:paraId="213B13A5" w14:textId="77777777" w:rsidR="00183C33" w:rsidRPr="00BD787B" w:rsidRDefault="00183C33" w:rsidP="00402CEB">
            <w:pPr>
              <w:pStyle w:val="Tablesmalltext"/>
              <w:keepNext/>
              <w:spacing w:before="20" w:after="20"/>
            </w:pPr>
          </w:p>
        </w:tc>
        <w:tc>
          <w:tcPr>
            <w:tcW w:w="402" w:type="pct"/>
            <w:tcBorders>
              <w:bottom w:val="single" w:sz="4" w:space="0" w:color="808080"/>
            </w:tcBorders>
            <w:shd w:val="clear" w:color="auto" w:fill="7030A0"/>
            <w:vAlign w:val="center"/>
          </w:tcPr>
          <w:p w14:paraId="726D7396" w14:textId="77777777" w:rsidR="00183C33" w:rsidRPr="00BD787B" w:rsidRDefault="00183C33" w:rsidP="00402CEB">
            <w:pPr>
              <w:pStyle w:val="Tablesmalltext"/>
              <w:keepNext/>
              <w:spacing w:before="20" w:after="20"/>
            </w:pPr>
          </w:p>
        </w:tc>
        <w:tc>
          <w:tcPr>
            <w:tcW w:w="402" w:type="pct"/>
            <w:tcBorders>
              <w:bottom w:val="single" w:sz="4" w:space="0" w:color="808080"/>
            </w:tcBorders>
            <w:shd w:val="clear" w:color="auto" w:fill="auto"/>
            <w:vAlign w:val="center"/>
          </w:tcPr>
          <w:p w14:paraId="6BF828BE" w14:textId="77777777" w:rsidR="00183C33" w:rsidRPr="00BD787B" w:rsidRDefault="00183C33" w:rsidP="00402CEB">
            <w:pPr>
              <w:pStyle w:val="Tablesmalltext"/>
              <w:keepNext/>
              <w:spacing w:before="20" w:after="20"/>
            </w:pPr>
          </w:p>
        </w:tc>
        <w:tc>
          <w:tcPr>
            <w:tcW w:w="402" w:type="pct"/>
            <w:tcBorders>
              <w:bottom w:val="single" w:sz="4" w:space="0" w:color="808080"/>
            </w:tcBorders>
            <w:shd w:val="clear" w:color="auto" w:fill="auto"/>
            <w:vAlign w:val="center"/>
          </w:tcPr>
          <w:p w14:paraId="2A3FE68E" w14:textId="77777777" w:rsidR="00183C33" w:rsidRPr="00BD787B" w:rsidRDefault="00183C33" w:rsidP="00402CEB">
            <w:pPr>
              <w:pStyle w:val="Tablesmalltext"/>
              <w:keepNext/>
              <w:spacing w:before="20" w:after="20"/>
            </w:pPr>
          </w:p>
        </w:tc>
        <w:tc>
          <w:tcPr>
            <w:tcW w:w="402" w:type="pct"/>
            <w:tcBorders>
              <w:bottom w:val="single" w:sz="4" w:space="0" w:color="808080"/>
            </w:tcBorders>
            <w:shd w:val="clear" w:color="auto" w:fill="auto"/>
            <w:vAlign w:val="center"/>
          </w:tcPr>
          <w:p w14:paraId="707C8DDB" w14:textId="77777777" w:rsidR="00183C33" w:rsidRPr="00BD787B" w:rsidRDefault="00183C33" w:rsidP="00402CEB">
            <w:pPr>
              <w:pStyle w:val="Tablesmalltext"/>
              <w:keepNext/>
              <w:spacing w:before="20" w:after="20"/>
            </w:pPr>
          </w:p>
        </w:tc>
        <w:tc>
          <w:tcPr>
            <w:tcW w:w="402" w:type="pct"/>
            <w:tcBorders>
              <w:bottom w:val="single" w:sz="4" w:space="0" w:color="808080"/>
            </w:tcBorders>
            <w:shd w:val="clear" w:color="auto" w:fill="auto"/>
            <w:vAlign w:val="center"/>
          </w:tcPr>
          <w:p w14:paraId="755AF434" w14:textId="77777777" w:rsidR="00183C33" w:rsidRPr="00BD787B" w:rsidRDefault="00183C33" w:rsidP="00402CEB">
            <w:pPr>
              <w:pStyle w:val="Tablesmalltext"/>
              <w:keepNext/>
              <w:spacing w:before="20" w:after="20"/>
            </w:pPr>
          </w:p>
        </w:tc>
        <w:tc>
          <w:tcPr>
            <w:tcW w:w="403" w:type="pct"/>
            <w:shd w:val="clear" w:color="auto" w:fill="auto"/>
            <w:vAlign w:val="center"/>
          </w:tcPr>
          <w:p w14:paraId="3D577397" w14:textId="77777777" w:rsidR="00183C33" w:rsidRPr="00BD787B" w:rsidRDefault="00183C33" w:rsidP="00402CEB">
            <w:pPr>
              <w:pStyle w:val="Tablesmalltext"/>
              <w:keepNext/>
              <w:spacing w:before="20" w:after="20"/>
            </w:pPr>
          </w:p>
        </w:tc>
      </w:tr>
      <w:tr w:rsidR="006251A0" w:rsidRPr="00BD787B" w14:paraId="035EA541" w14:textId="77777777" w:rsidTr="00183C33">
        <w:trPr>
          <w:cantSplit/>
          <w:jc w:val="center"/>
        </w:trPr>
        <w:tc>
          <w:tcPr>
            <w:tcW w:w="259" w:type="pct"/>
            <w:tcBorders>
              <w:left w:val="single" w:sz="4" w:space="0" w:color="auto"/>
            </w:tcBorders>
            <w:shd w:val="clear" w:color="auto" w:fill="auto"/>
            <w:vAlign w:val="center"/>
          </w:tcPr>
          <w:p w14:paraId="6F185592" w14:textId="3C9E5D20" w:rsidR="006251A0" w:rsidRPr="00BD787B" w:rsidRDefault="00183C33" w:rsidP="00402CEB">
            <w:pPr>
              <w:pStyle w:val="Tablesmalltext"/>
              <w:keepNext/>
              <w:spacing w:before="20" w:after="20"/>
            </w:pPr>
            <w:r>
              <w:t>3</w:t>
            </w:r>
          </w:p>
        </w:tc>
        <w:tc>
          <w:tcPr>
            <w:tcW w:w="1524" w:type="pct"/>
            <w:shd w:val="clear" w:color="auto" w:fill="auto"/>
            <w:vAlign w:val="center"/>
          </w:tcPr>
          <w:p w14:paraId="1397BE93" w14:textId="77777777" w:rsidR="006251A0" w:rsidRPr="00BD787B" w:rsidRDefault="006251A0" w:rsidP="00402CEB">
            <w:pPr>
              <w:pStyle w:val="Tablesmalltext"/>
              <w:keepNext/>
              <w:spacing w:before="20" w:after="20"/>
            </w:pPr>
            <w:r>
              <w:t>Shepparton</w:t>
            </w:r>
          </w:p>
        </w:tc>
        <w:tc>
          <w:tcPr>
            <w:tcW w:w="402" w:type="pct"/>
            <w:tcBorders>
              <w:bottom w:val="single" w:sz="4" w:space="0" w:color="808080"/>
            </w:tcBorders>
            <w:shd w:val="clear" w:color="auto" w:fill="7030A0"/>
            <w:vAlign w:val="center"/>
          </w:tcPr>
          <w:p w14:paraId="3F76BCAF" w14:textId="77777777" w:rsidR="006251A0" w:rsidRPr="00BD787B" w:rsidRDefault="006251A0" w:rsidP="00402CEB">
            <w:pPr>
              <w:pStyle w:val="Tablesmalltext"/>
              <w:keepNext/>
              <w:spacing w:before="20" w:after="20"/>
            </w:pPr>
          </w:p>
        </w:tc>
        <w:tc>
          <w:tcPr>
            <w:tcW w:w="402" w:type="pct"/>
            <w:shd w:val="clear" w:color="auto" w:fill="auto"/>
            <w:vAlign w:val="center"/>
          </w:tcPr>
          <w:p w14:paraId="493150A7" w14:textId="77777777" w:rsidR="006251A0" w:rsidRPr="00BD787B" w:rsidRDefault="006251A0" w:rsidP="00402CEB">
            <w:pPr>
              <w:pStyle w:val="Tablesmalltext"/>
              <w:keepNext/>
              <w:spacing w:before="20" w:after="20"/>
            </w:pPr>
          </w:p>
        </w:tc>
        <w:tc>
          <w:tcPr>
            <w:tcW w:w="402" w:type="pct"/>
            <w:shd w:val="clear" w:color="auto" w:fill="auto"/>
            <w:vAlign w:val="center"/>
          </w:tcPr>
          <w:p w14:paraId="03EFF0A9" w14:textId="77777777" w:rsidR="006251A0" w:rsidRPr="00BD787B" w:rsidRDefault="006251A0" w:rsidP="00402CEB">
            <w:pPr>
              <w:pStyle w:val="Tablesmalltext"/>
              <w:keepNext/>
              <w:spacing w:before="20" w:after="20"/>
            </w:pPr>
          </w:p>
        </w:tc>
        <w:tc>
          <w:tcPr>
            <w:tcW w:w="402" w:type="pct"/>
            <w:shd w:val="clear" w:color="auto" w:fill="auto"/>
            <w:vAlign w:val="center"/>
          </w:tcPr>
          <w:p w14:paraId="26F03CA4" w14:textId="77777777" w:rsidR="006251A0" w:rsidRPr="00BD787B" w:rsidRDefault="006251A0" w:rsidP="00402CEB">
            <w:pPr>
              <w:pStyle w:val="Tablesmalltext"/>
              <w:keepNext/>
              <w:spacing w:before="20" w:after="20"/>
            </w:pPr>
          </w:p>
        </w:tc>
        <w:tc>
          <w:tcPr>
            <w:tcW w:w="402" w:type="pct"/>
            <w:shd w:val="clear" w:color="auto" w:fill="auto"/>
            <w:vAlign w:val="center"/>
          </w:tcPr>
          <w:p w14:paraId="695330B9" w14:textId="77777777" w:rsidR="006251A0" w:rsidRPr="00BD787B" w:rsidRDefault="006251A0" w:rsidP="00402CEB">
            <w:pPr>
              <w:pStyle w:val="Tablesmalltext"/>
              <w:keepNext/>
              <w:spacing w:before="20" w:after="20"/>
            </w:pPr>
          </w:p>
        </w:tc>
        <w:tc>
          <w:tcPr>
            <w:tcW w:w="402" w:type="pct"/>
            <w:shd w:val="clear" w:color="auto" w:fill="auto"/>
            <w:vAlign w:val="center"/>
          </w:tcPr>
          <w:p w14:paraId="37811E8C" w14:textId="77777777" w:rsidR="006251A0" w:rsidRPr="00BD787B" w:rsidRDefault="006251A0" w:rsidP="00402CEB">
            <w:pPr>
              <w:pStyle w:val="Tablesmalltext"/>
              <w:keepNext/>
              <w:spacing w:before="20" w:after="20"/>
            </w:pPr>
          </w:p>
        </w:tc>
        <w:tc>
          <w:tcPr>
            <w:tcW w:w="402" w:type="pct"/>
            <w:shd w:val="clear" w:color="auto" w:fill="auto"/>
            <w:vAlign w:val="center"/>
          </w:tcPr>
          <w:p w14:paraId="6F7DA591" w14:textId="77777777" w:rsidR="006251A0" w:rsidRPr="00BD787B" w:rsidRDefault="006251A0" w:rsidP="00402CEB">
            <w:pPr>
              <w:pStyle w:val="Tablesmalltext"/>
              <w:keepNext/>
              <w:spacing w:before="20" w:after="20"/>
            </w:pPr>
          </w:p>
        </w:tc>
        <w:tc>
          <w:tcPr>
            <w:tcW w:w="403" w:type="pct"/>
            <w:shd w:val="clear" w:color="auto" w:fill="auto"/>
            <w:vAlign w:val="center"/>
          </w:tcPr>
          <w:p w14:paraId="42459B2B" w14:textId="77777777" w:rsidR="006251A0" w:rsidRPr="00BD787B" w:rsidRDefault="006251A0" w:rsidP="00402CEB">
            <w:pPr>
              <w:pStyle w:val="Tablesmalltext"/>
              <w:keepNext/>
              <w:spacing w:before="20" w:after="20"/>
            </w:pPr>
          </w:p>
        </w:tc>
      </w:tr>
      <w:tr w:rsidR="006251A0" w:rsidRPr="00BD787B" w14:paraId="5561AB52" w14:textId="77777777" w:rsidTr="00402CEB">
        <w:trPr>
          <w:cantSplit/>
          <w:jc w:val="center"/>
        </w:trPr>
        <w:tc>
          <w:tcPr>
            <w:tcW w:w="259" w:type="pct"/>
            <w:tcBorders>
              <w:left w:val="single" w:sz="4" w:space="0" w:color="auto"/>
            </w:tcBorders>
            <w:shd w:val="clear" w:color="auto" w:fill="auto"/>
            <w:vAlign w:val="center"/>
          </w:tcPr>
          <w:p w14:paraId="59043EE4" w14:textId="75CBF3FA" w:rsidR="006251A0" w:rsidRPr="00BD787B" w:rsidRDefault="00183C33" w:rsidP="00402CEB">
            <w:pPr>
              <w:pStyle w:val="Tablesmalltext"/>
              <w:keepNext/>
              <w:spacing w:before="20" w:after="20"/>
            </w:pPr>
            <w:r>
              <w:t>4</w:t>
            </w:r>
          </w:p>
        </w:tc>
        <w:tc>
          <w:tcPr>
            <w:tcW w:w="1524" w:type="pct"/>
            <w:shd w:val="clear" w:color="auto" w:fill="auto"/>
            <w:vAlign w:val="center"/>
          </w:tcPr>
          <w:p w14:paraId="12ED9C81" w14:textId="77777777" w:rsidR="006251A0" w:rsidRPr="00BD787B" w:rsidRDefault="006251A0" w:rsidP="00402CEB">
            <w:pPr>
              <w:pStyle w:val="Tablesmalltext"/>
              <w:keepNext/>
              <w:spacing w:before="20" w:after="20"/>
            </w:pPr>
            <w:r w:rsidRPr="00BD787B">
              <w:t>Zeerust</w:t>
            </w:r>
          </w:p>
        </w:tc>
        <w:tc>
          <w:tcPr>
            <w:tcW w:w="402" w:type="pct"/>
            <w:tcBorders>
              <w:bottom w:val="single" w:sz="4" w:space="0" w:color="808080"/>
            </w:tcBorders>
            <w:shd w:val="clear" w:color="auto" w:fill="7030A0"/>
            <w:vAlign w:val="center"/>
          </w:tcPr>
          <w:p w14:paraId="4099B503"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63C21E1D"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290A1933"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03758B21"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4F671D0C"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41D227B5"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364A1622" w14:textId="77777777" w:rsidR="006251A0" w:rsidRPr="00BD787B" w:rsidRDefault="006251A0" w:rsidP="00402CEB">
            <w:pPr>
              <w:pStyle w:val="Tablesmalltext"/>
              <w:keepNext/>
              <w:spacing w:before="20" w:after="20"/>
            </w:pPr>
          </w:p>
        </w:tc>
        <w:tc>
          <w:tcPr>
            <w:tcW w:w="403" w:type="pct"/>
            <w:shd w:val="clear" w:color="auto" w:fill="auto"/>
            <w:vAlign w:val="center"/>
          </w:tcPr>
          <w:p w14:paraId="533FE5DA" w14:textId="77777777" w:rsidR="006251A0" w:rsidRPr="00BD787B" w:rsidRDefault="006251A0" w:rsidP="00402CEB">
            <w:pPr>
              <w:pStyle w:val="Tablesmalltext"/>
              <w:keepNext/>
              <w:spacing w:before="20" w:after="20"/>
            </w:pPr>
          </w:p>
        </w:tc>
      </w:tr>
      <w:tr w:rsidR="006251A0" w:rsidRPr="00BD787B" w14:paraId="443A1148" w14:textId="77777777" w:rsidTr="00402CEB">
        <w:trPr>
          <w:cantSplit/>
          <w:jc w:val="center"/>
        </w:trPr>
        <w:tc>
          <w:tcPr>
            <w:tcW w:w="259" w:type="pct"/>
            <w:tcBorders>
              <w:left w:val="single" w:sz="4" w:space="0" w:color="auto"/>
            </w:tcBorders>
            <w:shd w:val="clear" w:color="auto" w:fill="auto"/>
            <w:vAlign w:val="center"/>
          </w:tcPr>
          <w:p w14:paraId="1EF63B70" w14:textId="5425FA10" w:rsidR="006251A0" w:rsidRPr="00BD787B" w:rsidRDefault="00183C33" w:rsidP="00402CEB">
            <w:pPr>
              <w:pStyle w:val="Tablesmalltext"/>
              <w:keepNext/>
              <w:spacing w:before="20" w:after="20"/>
            </w:pPr>
            <w:r>
              <w:t>5</w:t>
            </w:r>
          </w:p>
        </w:tc>
        <w:tc>
          <w:tcPr>
            <w:tcW w:w="1524" w:type="pct"/>
            <w:shd w:val="clear" w:color="auto" w:fill="auto"/>
            <w:vAlign w:val="center"/>
          </w:tcPr>
          <w:p w14:paraId="6752F893" w14:textId="77777777" w:rsidR="006251A0" w:rsidRPr="00BD787B" w:rsidRDefault="006251A0" w:rsidP="00402CEB">
            <w:pPr>
              <w:pStyle w:val="Tablesmalltext"/>
              <w:keepNext/>
              <w:spacing w:before="20" w:after="20"/>
            </w:pPr>
            <w:r w:rsidRPr="00BD787B">
              <w:t>Loch Garry Gauge</w:t>
            </w:r>
          </w:p>
        </w:tc>
        <w:tc>
          <w:tcPr>
            <w:tcW w:w="402" w:type="pct"/>
            <w:tcBorders>
              <w:bottom w:val="single" w:sz="4" w:space="0" w:color="808080"/>
            </w:tcBorders>
            <w:shd w:val="clear" w:color="auto" w:fill="7030A0"/>
            <w:vAlign w:val="center"/>
          </w:tcPr>
          <w:p w14:paraId="751704C7" w14:textId="77777777" w:rsidR="006251A0" w:rsidRPr="00BD787B" w:rsidRDefault="006251A0" w:rsidP="00402CEB">
            <w:pPr>
              <w:pStyle w:val="Tablesmalltext"/>
              <w:keepNext/>
              <w:spacing w:before="20" w:after="20"/>
            </w:pPr>
          </w:p>
        </w:tc>
        <w:tc>
          <w:tcPr>
            <w:tcW w:w="402" w:type="pct"/>
            <w:shd w:val="clear" w:color="auto" w:fill="7030A0"/>
            <w:vAlign w:val="center"/>
          </w:tcPr>
          <w:p w14:paraId="0F1F3D48" w14:textId="77777777" w:rsidR="006251A0" w:rsidRPr="00BD787B" w:rsidRDefault="006251A0" w:rsidP="00402CEB">
            <w:pPr>
              <w:pStyle w:val="Tablesmalltext"/>
              <w:keepNext/>
              <w:spacing w:before="20" w:after="20"/>
            </w:pPr>
          </w:p>
        </w:tc>
        <w:tc>
          <w:tcPr>
            <w:tcW w:w="402" w:type="pct"/>
            <w:shd w:val="clear" w:color="auto" w:fill="7030A0"/>
            <w:vAlign w:val="center"/>
          </w:tcPr>
          <w:p w14:paraId="3C7EB7B7" w14:textId="77777777" w:rsidR="006251A0" w:rsidRPr="00BD787B" w:rsidRDefault="006251A0" w:rsidP="00402CEB">
            <w:pPr>
              <w:pStyle w:val="Tablesmalltext"/>
              <w:keepNext/>
              <w:spacing w:before="20" w:after="20"/>
            </w:pPr>
          </w:p>
        </w:tc>
        <w:tc>
          <w:tcPr>
            <w:tcW w:w="402" w:type="pct"/>
            <w:shd w:val="clear" w:color="auto" w:fill="7030A0"/>
            <w:vAlign w:val="center"/>
          </w:tcPr>
          <w:p w14:paraId="645AC909" w14:textId="77777777" w:rsidR="006251A0" w:rsidRPr="00BD787B" w:rsidRDefault="006251A0" w:rsidP="00402CEB">
            <w:pPr>
              <w:pStyle w:val="Tablesmalltext"/>
              <w:keepNext/>
              <w:spacing w:before="20" w:after="20"/>
            </w:pPr>
          </w:p>
        </w:tc>
        <w:tc>
          <w:tcPr>
            <w:tcW w:w="402" w:type="pct"/>
            <w:shd w:val="clear" w:color="auto" w:fill="7030A0"/>
            <w:vAlign w:val="center"/>
          </w:tcPr>
          <w:p w14:paraId="09DF4B25" w14:textId="77777777" w:rsidR="006251A0" w:rsidRPr="00BD787B" w:rsidRDefault="006251A0" w:rsidP="00402CEB">
            <w:pPr>
              <w:pStyle w:val="Tablesmalltext"/>
              <w:keepNext/>
              <w:spacing w:before="20" w:after="20"/>
            </w:pPr>
          </w:p>
        </w:tc>
        <w:tc>
          <w:tcPr>
            <w:tcW w:w="402" w:type="pct"/>
            <w:shd w:val="clear" w:color="auto" w:fill="7030A0"/>
            <w:vAlign w:val="center"/>
          </w:tcPr>
          <w:p w14:paraId="56527AFE" w14:textId="77777777" w:rsidR="006251A0" w:rsidRPr="00BD787B" w:rsidRDefault="006251A0" w:rsidP="00402CEB">
            <w:pPr>
              <w:pStyle w:val="Tablesmalltext"/>
              <w:keepNext/>
              <w:spacing w:before="20" w:after="20"/>
            </w:pPr>
          </w:p>
        </w:tc>
        <w:tc>
          <w:tcPr>
            <w:tcW w:w="402" w:type="pct"/>
            <w:shd w:val="clear" w:color="auto" w:fill="7030A0"/>
            <w:vAlign w:val="center"/>
          </w:tcPr>
          <w:p w14:paraId="35455716" w14:textId="77777777" w:rsidR="006251A0" w:rsidRPr="00BD787B" w:rsidRDefault="006251A0" w:rsidP="00402CEB">
            <w:pPr>
              <w:pStyle w:val="Tablesmalltext"/>
              <w:keepNext/>
              <w:spacing w:before="20" w:after="20"/>
            </w:pPr>
          </w:p>
        </w:tc>
        <w:tc>
          <w:tcPr>
            <w:tcW w:w="403" w:type="pct"/>
            <w:shd w:val="clear" w:color="auto" w:fill="auto"/>
            <w:vAlign w:val="center"/>
          </w:tcPr>
          <w:p w14:paraId="402AC7A6" w14:textId="77777777" w:rsidR="006251A0" w:rsidRPr="00BD787B" w:rsidRDefault="006251A0" w:rsidP="00402CEB">
            <w:pPr>
              <w:pStyle w:val="Tablesmalltext"/>
              <w:keepNext/>
              <w:spacing w:before="20" w:after="20"/>
            </w:pPr>
          </w:p>
        </w:tc>
      </w:tr>
      <w:tr w:rsidR="006251A0" w:rsidRPr="00BD787B" w14:paraId="23AC355C" w14:textId="77777777" w:rsidTr="00402CEB">
        <w:trPr>
          <w:cantSplit/>
          <w:jc w:val="center"/>
        </w:trPr>
        <w:tc>
          <w:tcPr>
            <w:tcW w:w="259" w:type="pct"/>
            <w:tcBorders>
              <w:left w:val="single" w:sz="4" w:space="0" w:color="auto"/>
            </w:tcBorders>
            <w:shd w:val="clear" w:color="auto" w:fill="auto"/>
            <w:vAlign w:val="center"/>
          </w:tcPr>
          <w:p w14:paraId="02B5D92B" w14:textId="583B797F" w:rsidR="006251A0" w:rsidRPr="00BD787B" w:rsidRDefault="00183C33" w:rsidP="00402CEB">
            <w:pPr>
              <w:pStyle w:val="Tablesmalltext"/>
              <w:keepNext/>
              <w:spacing w:before="20" w:after="20"/>
            </w:pPr>
            <w:r>
              <w:t>6</w:t>
            </w:r>
          </w:p>
        </w:tc>
        <w:tc>
          <w:tcPr>
            <w:tcW w:w="1524" w:type="pct"/>
            <w:shd w:val="clear" w:color="auto" w:fill="auto"/>
            <w:vAlign w:val="center"/>
          </w:tcPr>
          <w:p w14:paraId="1558EA37" w14:textId="77777777" w:rsidR="006251A0" w:rsidRPr="00BD787B" w:rsidRDefault="006251A0" w:rsidP="00402CEB">
            <w:pPr>
              <w:pStyle w:val="Tablesmalltext"/>
              <w:keepNext/>
              <w:spacing w:before="20" w:after="20"/>
            </w:pPr>
            <w:r w:rsidRPr="00BD787B">
              <w:t>Pogue Road</w:t>
            </w:r>
          </w:p>
        </w:tc>
        <w:tc>
          <w:tcPr>
            <w:tcW w:w="402" w:type="pct"/>
            <w:shd w:val="clear" w:color="auto" w:fill="7030A0"/>
            <w:vAlign w:val="center"/>
          </w:tcPr>
          <w:p w14:paraId="0F1DFE2D" w14:textId="77777777" w:rsidR="006251A0" w:rsidRPr="00BD787B" w:rsidRDefault="006251A0" w:rsidP="00402CEB">
            <w:pPr>
              <w:pStyle w:val="Tablesmalltext"/>
              <w:keepNext/>
              <w:spacing w:before="20" w:after="20"/>
            </w:pPr>
          </w:p>
        </w:tc>
        <w:tc>
          <w:tcPr>
            <w:tcW w:w="402" w:type="pct"/>
            <w:shd w:val="clear" w:color="auto" w:fill="auto"/>
            <w:vAlign w:val="center"/>
          </w:tcPr>
          <w:p w14:paraId="0CACC5B0"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5B28B366" w14:textId="77777777" w:rsidR="006251A0" w:rsidRPr="00BD787B" w:rsidRDefault="006251A0" w:rsidP="00402CEB">
            <w:pPr>
              <w:pStyle w:val="Tablesmalltext"/>
              <w:keepNext/>
              <w:spacing w:before="20" w:after="20"/>
            </w:pPr>
          </w:p>
        </w:tc>
        <w:tc>
          <w:tcPr>
            <w:tcW w:w="402" w:type="pct"/>
            <w:shd w:val="clear" w:color="auto" w:fill="auto"/>
            <w:vAlign w:val="center"/>
          </w:tcPr>
          <w:p w14:paraId="43772E51" w14:textId="77777777" w:rsidR="006251A0" w:rsidRPr="00BD787B" w:rsidRDefault="006251A0" w:rsidP="00402CEB">
            <w:pPr>
              <w:pStyle w:val="Tablesmalltext"/>
              <w:keepNext/>
              <w:spacing w:before="20" w:after="20"/>
            </w:pPr>
          </w:p>
        </w:tc>
        <w:tc>
          <w:tcPr>
            <w:tcW w:w="402" w:type="pct"/>
            <w:shd w:val="clear" w:color="auto" w:fill="auto"/>
            <w:vAlign w:val="center"/>
          </w:tcPr>
          <w:p w14:paraId="4E38A03C" w14:textId="77777777" w:rsidR="006251A0" w:rsidRPr="00BD787B" w:rsidRDefault="006251A0" w:rsidP="00402CEB">
            <w:pPr>
              <w:pStyle w:val="Tablesmalltext"/>
              <w:keepNext/>
              <w:spacing w:before="20" w:after="20"/>
            </w:pPr>
          </w:p>
        </w:tc>
        <w:tc>
          <w:tcPr>
            <w:tcW w:w="402" w:type="pct"/>
            <w:shd w:val="clear" w:color="auto" w:fill="auto"/>
            <w:vAlign w:val="center"/>
          </w:tcPr>
          <w:p w14:paraId="6D67EA39" w14:textId="77777777" w:rsidR="006251A0" w:rsidRPr="00BD787B" w:rsidRDefault="006251A0" w:rsidP="00402CEB">
            <w:pPr>
              <w:pStyle w:val="Tablesmalltext"/>
              <w:keepNext/>
              <w:spacing w:before="20" w:after="20"/>
            </w:pPr>
          </w:p>
        </w:tc>
        <w:tc>
          <w:tcPr>
            <w:tcW w:w="402" w:type="pct"/>
            <w:shd w:val="clear" w:color="auto" w:fill="auto"/>
            <w:vAlign w:val="center"/>
          </w:tcPr>
          <w:p w14:paraId="46917109" w14:textId="77777777" w:rsidR="006251A0" w:rsidRPr="00BD787B" w:rsidRDefault="006251A0" w:rsidP="00402CEB">
            <w:pPr>
              <w:pStyle w:val="Tablesmalltext"/>
              <w:keepNext/>
              <w:spacing w:before="20" w:after="20"/>
            </w:pPr>
          </w:p>
        </w:tc>
        <w:tc>
          <w:tcPr>
            <w:tcW w:w="403" w:type="pct"/>
            <w:shd w:val="clear" w:color="auto" w:fill="auto"/>
            <w:vAlign w:val="center"/>
          </w:tcPr>
          <w:p w14:paraId="54AA4880" w14:textId="77777777" w:rsidR="006251A0" w:rsidRPr="00BD787B" w:rsidRDefault="006251A0" w:rsidP="00402CEB">
            <w:pPr>
              <w:pStyle w:val="Tablesmalltext"/>
              <w:keepNext/>
              <w:spacing w:before="20" w:after="20"/>
            </w:pPr>
          </w:p>
        </w:tc>
      </w:tr>
      <w:tr w:rsidR="006251A0" w:rsidRPr="00BD787B" w14:paraId="4069DD2F" w14:textId="77777777" w:rsidTr="00402CEB">
        <w:trPr>
          <w:cantSplit/>
          <w:jc w:val="center"/>
        </w:trPr>
        <w:tc>
          <w:tcPr>
            <w:tcW w:w="259" w:type="pct"/>
            <w:tcBorders>
              <w:left w:val="single" w:sz="4" w:space="0" w:color="auto"/>
            </w:tcBorders>
            <w:shd w:val="clear" w:color="auto" w:fill="auto"/>
            <w:vAlign w:val="center"/>
          </w:tcPr>
          <w:p w14:paraId="2087E29D" w14:textId="2A7E409A" w:rsidR="006251A0" w:rsidRPr="00BD787B" w:rsidRDefault="00183C33" w:rsidP="00402CEB">
            <w:pPr>
              <w:pStyle w:val="Tablesmalltext"/>
              <w:keepNext/>
              <w:spacing w:before="20" w:after="20"/>
            </w:pPr>
            <w:r>
              <w:t>7</w:t>
            </w:r>
          </w:p>
        </w:tc>
        <w:tc>
          <w:tcPr>
            <w:tcW w:w="1524" w:type="pct"/>
            <w:shd w:val="clear" w:color="auto" w:fill="auto"/>
            <w:vAlign w:val="center"/>
          </w:tcPr>
          <w:p w14:paraId="180D72DC" w14:textId="77777777" w:rsidR="006251A0" w:rsidRPr="00BD787B" w:rsidRDefault="006251A0" w:rsidP="00402CEB">
            <w:pPr>
              <w:pStyle w:val="Tablesmalltext"/>
              <w:keepNext/>
              <w:spacing w:before="20" w:after="20"/>
            </w:pPr>
            <w:r w:rsidRPr="00BD787B">
              <w:t>Kotpuna</w:t>
            </w:r>
          </w:p>
        </w:tc>
        <w:tc>
          <w:tcPr>
            <w:tcW w:w="402" w:type="pct"/>
            <w:tcBorders>
              <w:bottom w:val="single" w:sz="4" w:space="0" w:color="808080"/>
            </w:tcBorders>
            <w:shd w:val="clear" w:color="auto" w:fill="7030A0"/>
            <w:vAlign w:val="center"/>
          </w:tcPr>
          <w:p w14:paraId="56FC22E2"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21D32473"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7030A0"/>
            <w:vAlign w:val="center"/>
          </w:tcPr>
          <w:p w14:paraId="3C2A1C48"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368BBB17"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29953F64"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5DADB798"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6C691B02" w14:textId="77777777" w:rsidR="006251A0" w:rsidRPr="00BD787B" w:rsidRDefault="006251A0" w:rsidP="00402CEB">
            <w:pPr>
              <w:pStyle w:val="Tablesmalltext"/>
              <w:keepNext/>
              <w:spacing w:before="20" w:after="20"/>
            </w:pPr>
          </w:p>
        </w:tc>
        <w:tc>
          <w:tcPr>
            <w:tcW w:w="403" w:type="pct"/>
            <w:tcBorders>
              <w:bottom w:val="single" w:sz="4" w:space="0" w:color="808080"/>
            </w:tcBorders>
            <w:shd w:val="clear" w:color="auto" w:fill="auto"/>
            <w:vAlign w:val="center"/>
          </w:tcPr>
          <w:p w14:paraId="173DFEEF" w14:textId="77777777" w:rsidR="006251A0" w:rsidRPr="00BD787B" w:rsidRDefault="006251A0" w:rsidP="00402CEB">
            <w:pPr>
              <w:pStyle w:val="Tablesmalltext"/>
              <w:keepNext/>
              <w:spacing w:before="20" w:after="20"/>
            </w:pPr>
          </w:p>
        </w:tc>
      </w:tr>
      <w:tr w:rsidR="006251A0" w:rsidRPr="00BD787B" w14:paraId="57781F7E" w14:textId="77777777" w:rsidTr="00402CEB">
        <w:trPr>
          <w:cantSplit/>
          <w:jc w:val="center"/>
        </w:trPr>
        <w:tc>
          <w:tcPr>
            <w:tcW w:w="259" w:type="pct"/>
            <w:tcBorders>
              <w:left w:val="single" w:sz="4" w:space="0" w:color="auto"/>
            </w:tcBorders>
            <w:shd w:val="clear" w:color="auto" w:fill="auto"/>
            <w:vAlign w:val="center"/>
          </w:tcPr>
          <w:p w14:paraId="38571D0E" w14:textId="1BFD69C4" w:rsidR="006251A0" w:rsidRPr="00BD787B" w:rsidRDefault="00183C33" w:rsidP="00402CEB">
            <w:pPr>
              <w:pStyle w:val="Tablesmalltext"/>
              <w:keepNext/>
              <w:spacing w:before="20" w:after="20"/>
            </w:pPr>
            <w:r>
              <w:t>8</w:t>
            </w:r>
          </w:p>
        </w:tc>
        <w:tc>
          <w:tcPr>
            <w:tcW w:w="1524" w:type="pct"/>
            <w:shd w:val="clear" w:color="auto" w:fill="auto"/>
            <w:vAlign w:val="center"/>
          </w:tcPr>
          <w:p w14:paraId="010278C8" w14:textId="77777777" w:rsidR="006251A0" w:rsidRPr="00BD787B" w:rsidRDefault="006251A0" w:rsidP="00402CEB">
            <w:pPr>
              <w:pStyle w:val="Tablesmalltext"/>
              <w:keepNext/>
              <w:spacing w:before="20" w:after="20"/>
            </w:pPr>
            <w:r>
              <w:t>McCoy’s</w:t>
            </w:r>
            <w:r w:rsidRPr="00BD787B">
              <w:t xml:space="preserve"> Bridge</w:t>
            </w:r>
          </w:p>
        </w:tc>
        <w:tc>
          <w:tcPr>
            <w:tcW w:w="402" w:type="pct"/>
            <w:tcBorders>
              <w:bottom w:val="single" w:sz="4" w:space="0" w:color="808080"/>
            </w:tcBorders>
            <w:shd w:val="clear" w:color="auto" w:fill="7030A0"/>
            <w:vAlign w:val="center"/>
          </w:tcPr>
          <w:p w14:paraId="56E04A33" w14:textId="77777777" w:rsidR="006251A0" w:rsidRPr="00BD787B" w:rsidRDefault="006251A0" w:rsidP="00402CEB">
            <w:pPr>
              <w:pStyle w:val="Tablesmalltext"/>
              <w:keepNext/>
              <w:spacing w:before="20" w:after="20"/>
            </w:pPr>
          </w:p>
        </w:tc>
        <w:tc>
          <w:tcPr>
            <w:tcW w:w="402" w:type="pct"/>
            <w:shd w:val="clear" w:color="auto" w:fill="7030A0"/>
            <w:vAlign w:val="center"/>
          </w:tcPr>
          <w:p w14:paraId="758B738C" w14:textId="77777777" w:rsidR="006251A0" w:rsidRPr="00BD787B" w:rsidRDefault="006251A0" w:rsidP="00402CEB">
            <w:pPr>
              <w:pStyle w:val="Tablesmalltext"/>
              <w:keepNext/>
              <w:spacing w:before="20" w:after="20"/>
            </w:pPr>
          </w:p>
        </w:tc>
        <w:tc>
          <w:tcPr>
            <w:tcW w:w="402" w:type="pct"/>
            <w:shd w:val="clear" w:color="auto" w:fill="7030A0"/>
            <w:vAlign w:val="center"/>
          </w:tcPr>
          <w:p w14:paraId="01DCB22E" w14:textId="77777777" w:rsidR="006251A0" w:rsidRPr="00BD787B" w:rsidRDefault="006251A0" w:rsidP="00402CEB">
            <w:pPr>
              <w:pStyle w:val="Tablesmalltext"/>
              <w:keepNext/>
              <w:spacing w:before="20" w:after="20"/>
            </w:pPr>
          </w:p>
        </w:tc>
        <w:tc>
          <w:tcPr>
            <w:tcW w:w="402" w:type="pct"/>
            <w:shd w:val="clear" w:color="auto" w:fill="7030A0"/>
            <w:vAlign w:val="center"/>
          </w:tcPr>
          <w:p w14:paraId="0AAC4CFB" w14:textId="77777777" w:rsidR="006251A0" w:rsidRPr="00BD787B" w:rsidRDefault="006251A0" w:rsidP="00402CEB">
            <w:pPr>
              <w:pStyle w:val="Tablesmalltext"/>
              <w:keepNext/>
              <w:spacing w:before="20" w:after="20"/>
            </w:pPr>
          </w:p>
        </w:tc>
        <w:tc>
          <w:tcPr>
            <w:tcW w:w="402" w:type="pct"/>
            <w:shd w:val="clear" w:color="auto" w:fill="7030A0"/>
            <w:vAlign w:val="center"/>
          </w:tcPr>
          <w:p w14:paraId="0F11EA7E" w14:textId="77777777" w:rsidR="006251A0" w:rsidRPr="00BD787B" w:rsidRDefault="006251A0" w:rsidP="00402CEB">
            <w:pPr>
              <w:pStyle w:val="Tablesmalltext"/>
              <w:keepNext/>
              <w:spacing w:before="20" w:after="20"/>
            </w:pPr>
          </w:p>
        </w:tc>
        <w:tc>
          <w:tcPr>
            <w:tcW w:w="402" w:type="pct"/>
            <w:shd w:val="clear" w:color="auto" w:fill="7030A0"/>
            <w:vAlign w:val="center"/>
          </w:tcPr>
          <w:p w14:paraId="3D5D9BD0" w14:textId="77777777" w:rsidR="006251A0" w:rsidRPr="00BD787B" w:rsidRDefault="006251A0" w:rsidP="00402CEB">
            <w:pPr>
              <w:pStyle w:val="Tablesmalltext"/>
              <w:keepNext/>
              <w:spacing w:before="20" w:after="20"/>
            </w:pPr>
          </w:p>
        </w:tc>
        <w:tc>
          <w:tcPr>
            <w:tcW w:w="402" w:type="pct"/>
            <w:shd w:val="clear" w:color="auto" w:fill="7030A0"/>
            <w:vAlign w:val="center"/>
          </w:tcPr>
          <w:p w14:paraId="4B2F400F" w14:textId="77777777" w:rsidR="006251A0" w:rsidRPr="00BD787B" w:rsidRDefault="006251A0" w:rsidP="00402CEB">
            <w:pPr>
              <w:pStyle w:val="Tablesmalltext"/>
              <w:keepNext/>
              <w:spacing w:before="20" w:after="20"/>
            </w:pPr>
          </w:p>
        </w:tc>
        <w:tc>
          <w:tcPr>
            <w:tcW w:w="403" w:type="pct"/>
            <w:shd w:val="clear" w:color="auto" w:fill="7030A0"/>
            <w:vAlign w:val="center"/>
          </w:tcPr>
          <w:p w14:paraId="6EB95829" w14:textId="77777777" w:rsidR="006251A0" w:rsidRPr="00BD787B" w:rsidRDefault="006251A0" w:rsidP="00402CEB">
            <w:pPr>
              <w:pStyle w:val="Tablesmalltext"/>
              <w:keepNext/>
              <w:spacing w:before="20" w:after="20"/>
            </w:pPr>
          </w:p>
        </w:tc>
      </w:tr>
      <w:tr w:rsidR="006251A0" w:rsidRPr="00BD787B" w14:paraId="3801E20A" w14:textId="77777777" w:rsidTr="00402CEB">
        <w:trPr>
          <w:cantSplit/>
          <w:jc w:val="center"/>
        </w:trPr>
        <w:tc>
          <w:tcPr>
            <w:tcW w:w="259" w:type="pct"/>
            <w:tcBorders>
              <w:left w:val="single" w:sz="4" w:space="0" w:color="auto"/>
            </w:tcBorders>
            <w:shd w:val="clear" w:color="auto" w:fill="auto"/>
            <w:vAlign w:val="center"/>
          </w:tcPr>
          <w:p w14:paraId="365D15B1" w14:textId="2335763E" w:rsidR="006251A0" w:rsidRPr="00BD787B" w:rsidRDefault="00183C33" w:rsidP="00402CEB">
            <w:pPr>
              <w:pStyle w:val="Tablesmalltext"/>
              <w:keepNext/>
              <w:spacing w:before="20" w:after="20"/>
            </w:pPr>
            <w:r>
              <w:t>9</w:t>
            </w:r>
          </w:p>
        </w:tc>
        <w:tc>
          <w:tcPr>
            <w:tcW w:w="1524" w:type="pct"/>
            <w:shd w:val="clear" w:color="auto" w:fill="auto"/>
            <w:vAlign w:val="center"/>
          </w:tcPr>
          <w:p w14:paraId="2C15F6E0" w14:textId="77777777" w:rsidR="006251A0" w:rsidRPr="00BD787B" w:rsidRDefault="006251A0" w:rsidP="00402CEB">
            <w:pPr>
              <w:pStyle w:val="Tablesmalltext"/>
              <w:keepNext/>
              <w:spacing w:before="20" w:after="20"/>
            </w:pPr>
            <w:r w:rsidRPr="00BD787B">
              <w:t>Murrumbidgee Road</w:t>
            </w:r>
          </w:p>
        </w:tc>
        <w:tc>
          <w:tcPr>
            <w:tcW w:w="402" w:type="pct"/>
            <w:tcBorders>
              <w:bottom w:val="single" w:sz="4" w:space="0" w:color="808080"/>
            </w:tcBorders>
            <w:shd w:val="clear" w:color="auto" w:fill="7030A0"/>
            <w:vAlign w:val="center"/>
          </w:tcPr>
          <w:p w14:paraId="61ACC577"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3C205B1F"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auto"/>
            <w:vAlign w:val="center"/>
          </w:tcPr>
          <w:p w14:paraId="40547586" w14:textId="77777777" w:rsidR="006251A0" w:rsidRPr="00BD787B" w:rsidRDefault="006251A0" w:rsidP="00402CEB">
            <w:pPr>
              <w:pStyle w:val="Tablesmalltext"/>
              <w:keepNext/>
              <w:spacing w:before="20" w:after="20"/>
            </w:pPr>
          </w:p>
        </w:tc>
        <w:tc>
          <w:tcPr>
            <w:tcW w:w="402" w:type="pct"/>
            <w:shd w:val="clear" w:color="auto" w:fill="auto"/>
            <w:vAlign w:val="center"/>
          </w:tcPr>
          <w:p w14:paraId="032D778A" w14:textId="77777777" w:rsidR="006251A0" w:rsidRPr="00BD787B" w:rsidRDefault="006251A0" w:rsidP="00402CEB">
            <w:pPr>
              <w:pStyle w:val="Tablesmalltext"/>
              <w:keepNext/>
              <w:spacing w:before="20" w:after="20"/>
            </w:pPr>
          </w:p>
        </w:tc>
        <w:tc>
          <w:tcPr>
            <w:tcW w:w="402" w:type="pct"/>
            <w:shd w:val="clear" w:color="auto" w:fill="auto"/>
            <w:vAlign w:val="center"/>
          </w:tcPr>
          <w:p w14:paraId="024FA528" w14:textId="77777777" w:rsidR="006251A0" w:rsidRPr="00BD787B" w:rsidRDefault="006251A0" w:rsidP="00402CEB">
            <w:pPr>
              <w:pStyle w:val="Tablesmalltext"/>
              <w:keepNext/>
              <w:spacing w:before="20" w:after="20"/>
            </w:pPr>
          </w:p>
        </w:tc>
        <w:tc>
          <w:tcPr>
            <w:tcW w:w="402" w:type="pct"/>
            <w:shd w:val="clear" w:color="auto" w:fill="auto"/>
            <w:vAlign w:val="center"/>
          </w:tcPr>
          <w:p w14:paraId="447F8F9A" w14:textId="77777777" w:rsidR="006251A0" w:rsidRPr="00BD787B" w:rsidRDefault="006251A0" w:rsidP="00402CEB">
            <w:pPr>
              <w:pStyle w:val="Tablesmalltext"/>
              <w:keepNext/>
              <w:spacing w:before="20" w:after="20"/>
            </w:pPr>
          </w:p>
        </w:tc>
        <w:tc>
          <w:tcPr>
            <w:tcW w:w="402" w:type="pct"/>
            <w:shd w:val="clear" w:color="auto" w:fill="auto"/>
            <w:vAlign w:val="center"/>
          </w:tcPr>
          <w:p w14:paraId="6CB4EDE4" w14:textId="77777777" w:rsidR="006251A0" w:rsidRPr="00BD787B" w:rsidRDefault="006251A0" w:rsidP="00402CEB">
            <w:pPr>
              <w:pStyle w:val="Tablesmalltext"/>
              <w:keepNext/>
              <w:spacing w:before="20" w:after="20"/>
            </w:pPr>
          </w:p>
        </w:tc>
        <w:tc>
          <w:tcPr>
            <w:tcW w:w="403" w:type="pct"/>
            <w:shd w:val="clear" w:color="auto" w:fill="auto"/>
            <w:vAlign w:val="center"/>
          </w:tcPr>
          <w:p w14:paraId="74172C0D" w14:textId="77777777" w:rsidR="006251A0" w:rsidRPr="00BD787B" w:rsidRDefault="006251A0" w:rsidP="00402CEB">
            <w:pPr>
              <w:pStyle w:val="Tablesmalltext"/>
              <w:keepNext/>
              <w:spacing w:before="20" w:after="20"/>
            </w:pPr>
          </w:p>
        </w:tc>
      </w:tr>
      <w:tr w:rsidR="006251A0" w:rsidRPr="00BD787B" w14:paraId="72215156" w14:textId="77777777" w:rsidTr="00402CEB">
        <w:trPr>
          <w:cantSplit/>
          <w:jc w:val="center"/>
        </w:trPr>
        <w:tc>
          <w:tcPr>
            <w:tcW w:w="259" w:type="pct"/>
            <w:tcBorders>
              <w:left w:val="single" w:sz="4" w:space="0" w:color="auto"/>
            </w:tcBorders>
            <w:shd w:val="clear" w:color="auto" w:fill="auto"/>
            <w:vAlign w:val="center"/>
          </w:tcPr>
          <w:p w14:paraId="3B496217" w14:textId="5F20234A" w:rsidR="006251A0" w:rsidRPr="00BD787B" w:rsidRDefault="00183C33" w:rsidP="00402CEB">
            <w:pPr>
              <w:pStyle w:val="Tablesmalltext"/>
              <w:keepNext/>
              <w:spacing w:before="20" w:after="20"/>
            </w:pPr>
            <w:r>
              <w:t>10</w:t>
            </w:r>
          </w:p>
        </w:tc>
        <w:tc>
          <w:tcPr>
            <w:tcW w:w="1524" w:type="pct"/>
            <w:shd w:val="clear" w:color="auto" w:fill="auto"/>
            <w:vAlign w:val="center"/>
          </w:tcPr>
          <w:p w14:paraId="0944D8A3" w14:textId="77777777" w:rsidR="006251A0" w:rsidRPr="00BD787B" w:rsidRDefault="006251A0" w:rsidP="00402CEB">
            <w:pPr>
              <w:pStyle w:val="Tablesmalltext"/>
              <w:keepNext/>
              <w:spacing w:before="20" w:after="20"/>
            </w:pPr>
            <w:r w:rsidRPr="00BD787B">
              <w:t>Yambuna</w:t>
            </w:r>
          </w:p>
        </w:tc>
        <w:tc>
          <w:tcPr>
            <w:tcW w:w="402" w:type="pct"/>
            <w:tcBorders>
              <w:bottom w:val="single" w:sz="4" w:space="0" w:color="808080"/>
            </w:tcBorders>
            <w:shd w:val="clear" w:color="auto" w:fill="7030A0"/>
            <w:vAlign w:val="center"/>
          </w:tcPr>
          <w:p w14:paraId="3137953F" w14:textId="77777777" w:rsidR="006251A0" w:rsidRPr="00BD787B" w:rsidRDefault="006251A0" w:rsidP="00402CEB">
            <w:pPr>
              <w:pStyle w:val="Tablesmalltext"/>
              <w:keepNext/>
              <w:spacing w:before="20" w:after="20"/>
            </w:pPr>
          </w:p>
        </w:tc>
        <w:tc>
          <w:tcPr>
            <w:tcW w:w="402" w:type="pct"/>
            <w:shd w:val="clear" w:color="auto" w:fill="7030A0"/>
            <w:vAlign w:val="center"/>
          </w:tcPr>
          <w:p w14:paraId="3C6555EC" w14:textId="77777777" w:rsidR="006251A0" w:rsidRPr="00BD787B" w:rsidRDefault="006251A0" w:rsidP="00402CEB">
            <w:pPr>
              <w:pStyle w:val="Tablesmalltext"/>
              <w:keepNext/>
              <w:spacing w:before="20" w:after="20"/>
            </w:pPr>
          </w:p>
        </w:tc>
        <w:tc>
          <w:tcPr>
            <w:tcW w:w="402" w:type="pct"/>
            <w:tcBorders>
              <w:bottom w:val="single" w:sz="4" w:space="0" w:color="808080"/>
            </w:tcBorders>
            <w:shd w:val="clear" w:color="auto" w:fill="7030A0"/>
            <w:vAlign w:val="center"/>
          </w:tcPr>
          <w:p w14:paraId="169E15E1" w14:textId="77777777" w:rsidR="006251A0" w:rsidRPr="00BD787B" w:rsidRDefault="006251A0" w:rsidP="00402CEB">
            <w:pPr>
              <w:pStyle w:val="Tablesmalltext"/>
              <w:keepNext/>
              <w:spacing w:before="20" w:after="20"/>
            </w:pPr>
          </w:p>
        </w:tc>
        <w:tc>
          <w:tcPr>
            <w:tcW w:w="402" w:type="pct"/>
            <w:shd w:val="clear" w:color="auto" w:fill="auto"/>
            <w:vAlign w:val="center"/>
          </w:tcPr>
          <w:p w14:paraId="49BA15BB" w14:textId="77777777" w:rsidR="006251A0" w:rsidRPr="00BD787B" w:rsidRDefault="006251A0" w:rsidP="00402CEB">
            <w:pPr>
              <w:pStyle w:val="Tablesmalltext"/>
              <w:keepNext/>
              <w:spacing w:before="20" w:after="20"/>
            </w:pPr>
          </w:p>
        </w:tc>
        <w:tc>
          <w:tcPr>
            <w:tcW w:w="402" w:type="pct"/>
            <w:shd w:val="clear" w:color="auto" w:fill="7030A0"/>
            <w:vAlign w:val="center"/>
          </w:tcPr>
          <w:p w14:paraId="02E07B3B" w14:textId="77777777" w:rsidR="006251A0" w:rsidRPr="00BD787B" w:rsidRDefault="006251A0" w:rsidP="00402CEB">
            <w:pPr>
              <w:pStyle w:val="Tablesmalltext"/>
              <w:keepNext/>
              <w:spacing w:before="20" w:after="20"/>
            </w:pPr>
          </w:p>
        </w:tc>
        <w:tc>
          <w:tcPr>
            <w:tcW w:w="402" w:type="pct"/>
            <w:shd w:val="clear" w:color="auto" w:fill="auto"/>
            <w:vAlign w:val="center"/>
          </w:tcPr>
          <w:p w14:paraId="78E4472B" w14:textId="77777777" w:rsidR="006251A0" w:rsidRPr="00BD787B" w:rsidRDefault="006251A0" w:rsidP="00402CEB">
            <w:pPr>
              <w:pStyle w:val="Tablesmalltext"/>
              <w:keepNext/>
              <w:spacing w:before="20" w:after="20"/>
            </w:pPr>
          </w:p>
        </w:tc>
        <w:tc>
          <w:tcPr>
            <w:tcW w:w="402" w:type="pct"/>
            <w:shd w:val="clear" w:color="auto" w:fill="auto"/>
            <w:vAlign w:val="center"/>
          </w:tcPr>
          <w:p w14:paraId="688B3A6D" w14:textId="77777777" w:rsidR="006251A0" w:rsidRPr="00BD787B" w:rsidRDefault="006251A0" w:rsidP="00402CEB">
            <w:pPr>
              <w:pStyle w:val="Tablesmalltext"/>
              <w:keepNext/>
              <w:spacing w:before="20" w:after="20"/>
            </w:pPr>
          </w:p>
        </w:tc>
        <w:tc>
          <w:tcPr>
            <w:tcW w:w="403" w:type="pct"/>
            <w:shd w:val="clear" w:color="auto" w:fill="auto"/>
            <w:vAlign w:val="center"/>
          </w:tcPr>
          <w:p w14:paraId="404D5777" w14:textId="77777777" w:rsidR="006251A0" w:rsidRPr="00BD787B" w:rsidRDefault="006251A0" w:rsidP="00402CEB">
            <w:pPr>
              <w:pStyle w:val="Tablesmalltext"/>
              <w:keepNext/>
              <w:spacing w:before="20" w:after="20"/>
            </w:pPr>
          </w:p>
        </w:tc>
      </w:tr>
      <w:tr w:rsidR="006251A0" w:rsidRPr="00BD787B" w14:paraId="3158A685" w14:textId="77777777" w:rsidTr="00402CEB">
        <w:trPr>
          <w:cantSplit/>
          <w:jc w:val="center"/>
        </w:trPr>
        <w:tc>
          <w:tcPr>
            <w:tcW w:w="259" w:type="pct"/>
            <w:tcBorders>
              <w:left w:val="single" w:sz="4" w:space="0" w:color="auto"/>
            </w:tcBorders>
            <w:shd w:val="clear" w:color="auto" w:fill="auto"/>
            <w:vAlign w:val="center"/>
          </w:tcPr>
          <w:p w14:paraId="033A39AC" w14:textId="07FA70F8" w:rsidR="006251A0" w:rsidRPr="00BD787B" w:rsidRDefault="006251A0" w:rsidP="00402CEB">
            <w:pPr>
              <w:pStyle w:val="Tablesmalltext"/>
              <w:keepNext/>
              <w:spacing w:before="20" w:after="20"/>
            </w:pPr>
            <w:r w:rsidRPr="00BD787B">
              <w:t>1</w:t>
            </w:r>
            <w:r w:rsidR="00183C33">
              <w:t>1</w:t>
            </w:r>
          </w:p>
        </w:tc>
        <w:tc>
          <w:tcPr>
            <w:tcW w:w="1524" w:type="pct"/>
            <w:shd w:val="clear" w:color="auto" w:fill="auto"/>
            <w:vAlign w:val="center"/>
          </w:tcPr>
          <w:p w14:paraId="6BC31E79" w14:textId="77777777" w:rsidR="006251A0" w:rsidRPr="00BD787B" w:rsidRDefault="006251A0" w:rsidP="00402CEB">
            <w:pPr>
              <w:pStyle w:val="Tablesmalltext"/>
              <w:keepNext/>
              <w:spacing w:before="20" w:after="20"/>
            </w:pPr>
            <w:r w:rsidRPr="00BD787B">
              <w:t>Sun Valley Road</w:t>
            </w:r>
          </w:p>
        </w:tc>
        <w:tc>
          <w:tcPr>
            <w:tcW w:w="402" w:type="pct"/>
            <w:tcBorders>
              <w:bottom w:val="single" w:sz="4" w:space="0" w:color="808080"/>
            </w:tcBorders>
            <w:shd w:val="clear" w:color="auto" w:fill="7030A0"/>
            <w:vAlign w:val="center"/>
          </w:tcPr>
          <w:p w14:paraId="3775017E" w14:textId="77777777" w:rsidR="006251A0" w:rsidRPr="00BD787B" w:rsidRDefault="006251A0" w:rsidP="00402CEB">
            <w:pPr>
              <w:pStyle w:val="Tablesmalltext"/>
              <w:keepNext/>
              <w:spacing w:before="20" w:after="20"/>
            </w:pPr>
          </w:p>
        </w:tc>
        <w:tc>
          <w:tcPr>
            <w:tcW w:w="402" w:type="pct"/>
            <w:shd w:val="clear" w:color="auto" w:fill="auto"/>
            <w:vAlign w:val="center"/>
          </w:tcPr>
          <w:p w14:paraId="1EC72128" w14:textId="77777777" w:rsidR="006251A0" w:rsidRPr="00BD787B" w:rsidRDefault="006251A0" w:rsidP="00402CEB">
            <w:pPr>
              <w:pStyle w:val="Tablesmalltext"/>
              <w:keepNext/>
              <w:spacing w:before="20" w:after="20"/>
            </w:pPr>
          </w:p>
        </w:tc>
        <w:tc>
          <w:tcPr>
            <w:tcW w:w="402" w:type="pct"/>
            <w:shd w:val="clear" w:color="auto" w:fill="7030A0"/>
            <w:vAlign w:val="center"/>
          </w:tcPr>
          <w:p w14:paraId="584FC1F6" w14:textId="77777777" w:rsidR="006251A0" w:rsidRPr="00BD787B" w:rsidRDefault="006251A0" w:rsidP="00402CEB">
            <w:pPr>
              <w:pStyle w:val="Tablesmalltext"/>
              <w:keepNext/>
              <w:spacing w:before="20" w:after="20"/>
            </w:pPr>
          </w:p>
        </w:tc>
        <w:tc>
          <w:tcPr>
            <w:tcW w:w="402" w:type="pct"/>
            <w:shd w:val="clear" w:color="auto" w:fill="auto"/>
            <w:vAlign w:val="center"/>
          </w:tcPr>
          <w:p w14:paraId="06D0F0AF" w14:textId="77777777" w:rsidR="006251A0" w:rsidRPr="00BD787B" w:rsidRDefault="006251A0" w:rsidP="00402CEB">
            <w:pPr>
              <w:pStyle w:val="Tablesmalltext"/>
              <w:keepNext/>
              <w:spacing w:before="20" w:after="20"/>
            </w:pPr>
          </w:p>
        </w:tc>
        <w:tc>
          <w:tcPr>
            <w:tcW w:w="402" w:type="pct"/>
            <w:shd w:val="clear" w:color="auto" w:fill="auto"/>
            <w:vAlign w:val="center"/>
          </w:tcPr>
          <w:p w14:paraId="18AE15C9" w14:textId="77777777" w:rsidR="006251A0" w:rsidRPr="00BD787B" w:rsidRDefault="006251A0" w:rsidP="00402CEB">
            <w:pPr>
              <w:pStyle w:val="Tablesmalltext"/>
              <w:keepNext/>
              <w:spacing w:before="20" w:after="20"/>
            </w:pPr>
          </w:p>
        </w:tc>
        <w:tc>
          <w:tcPr>
            <w:tcW w:w="402" w:type="pct"/>
            <w:shd w:val="clear" w:color="auto" w:fill="auto"/>
            <w:vAlign w:val="center"/>
          </w:tcPr>
          <w:p w14:paraId="698679F0" w14:textId="77777777" w:rsidR="006251A0" w:rsidRPr="00BD787B" w:rsidRDefault="006251A0" w:rsidP="00402CEB">
            <w:pPr>
              <w:pStyle w:val="Tablesmalltext"/>
              <w:keepNext/>
              <w:spacing w:before="20" w:after="20"/>
            </w:pPr>
          </w:p>
        </w:tc>
        <w:tc>
          <w:tcPr>
            <w:tcW w:w="402" w:type="pct"/>
            <w:shd w:val="clear" w:color="auto" w:fill="auto"/>
            <w:vAlign w:val="center"/>
          </w:tcPr>
          <w:p w14:paraId="6700D5AF" w14:textId="77777777" w:rsidR="006251A0" w:rsidRPr="00BD787B" w:rsidRDefault="006251A0" w:rsidP="00402CEB">
            <w:pPr>
              <w:pStyle w:val="Tablesmalltext"/>
              <w:keepNext/>
              <w:spacing w:before="20" w:after="20"/>
            </w:pPr>
          </w:p>
        </w:tc>
        <w:tc>
          <w:tcPr>
            <w:tcW w:w="403" w:type="pct"/>
            <w:shd w:val="clear" w:color="auto" w:fill="auto"/>
            <w:vAlign w:val="center"/>
          </w:tcPr>
          <w:p w14:paraId="26129130" w14:textId="77777777" w:rsidR="006251A0" w:rsidRPr="00BD787B" w:rsidRDefault="006251A0" w:rsidP="00402CEB">
            <w:pPr>
              <w:pStyle w:val="Tablesmalltext"/>
              <w:keepNext/>
              <w:spacing w:before="20" w:after="20"/>
            </w:pPr>
          </w:p>
        </w:tc>
      </w:tr>
      <w:tr w:rsidR="006251A0" w:rsidRPr="00BD787B" w14:paraId="2106D25E" w14:textId="77777777" w:rsidTr="00183C33">
        <w:trPr>
          <w:cantSplit/>
          <w:jc w:val="center"/>
        </w:trPr>
        <w:tc>
          <w:tcPr>
            <w:tcW w:w="259" w:type="pct"/>
            <w:tcBorders>
              <w:left w:val="single" w:sz="4" w:space="0" w:color="auto"/>
            </w:tcBorders>
            <w:shd w:val="clear" w:color="auto" w:fill="auto"/>
            <w:vAlign w:val="center"/>
          </w:tcPr>
          <w:p w14:paraId="30F90C1E" w14:textId="3AE10BDC" w:rsidR="006251A0" w:rsidRPr="00BD787B" w:rsidRDefault="006251A0" w:rsidP="00402CEB">
            <w:pPr>
              <w:pStyle w:val="Tablesmalltext"/>
              <w:keepNext/>
              <w:spacing w:before="20" w:after="20"/>
            </w:pPr>
            <w:r w:rsidRPr="00BD787B">
              <w:t>1</w:t>
            </w:r>
            <w:r w:rsidR="00183C33">
              <w:t>2</w:t>
            </w:r>
          </w:p>
        </w:tc>
        <w:tc>
          <w:tcPr>
            <w:tcW w:w="1524" w:type="pct"/>
            <w:shd w:val="clear" w:color="auto" w:fill="auto"/>
            <w:vAlign w:val="center"/>
          </w:tcPr>
          <w:p w14:paraId="5D529F88" w14:textId="3B96888A" w:rsidR="006251A0" w:rsidRPr="00BD787B" w:rsidRDefault="00183C33" w:rsidP="00402CEB">
            <w:pPr>
              <w:pStyle w:val="Tablesmalltext"/>
              <w:keepNext/>
              <w:spacing w:before="20" w:after="20"/>
            </w:pPr>
            <w:r>
              <w:t>Stewarts Bridge</w:t>
            </w:r>
          </w:p>
        </w:tc>
        <w:tc>
          <w:tcPr>
            <w:tcW w:w="402" w:type="pct"/>
            <w:shd w:val="clear" w:color="auto" w:fill="7030A0"/>
            <w:vAlign w:val="center"/>
          </w:tcPr>
          <w:p w14:paraId="45BF0CEE" w14:textId="77777777" w:rsidR="006251A0" w:rsidRPr="00BD787B" w:rsidRDefault="006251A0" w:rsidP="00402CEB">
            <w:pPr>
              <w:pStyle w:val="Tablesmalltext"/>
              <w:keepNext/>
              <w:spacing w:before="20" w:after="20"/>
            </w:pPr>
          </w:p>
        </w:tc>
        <w:tc>
          <w:tcPr>
            <w:tcW w:w="402" w:type="pct"/>
            <w:shd w:val="clear" w:color="auto" w:fill="auto"/>
            <w:vAlign w:val="center"/>
          </w:tcPr>
          <w:p w14:paraId="4D5FEF36" w14:textId="77777777" w:rsidR="006251A0" w:rsidRPr="00BD787B" w:rsidRDefault="006251A0" w:rsidP="00402CEB">
            <w:pPr>
              <w:pStyle w:val="Tablesmalltext"/>
              <w:keepNext/>
              <w:spacing w:before="20" w:after="20"/>
            </w:pPr>
          </w:p>
        </w:tc>
        <w:tc>
          <w:tcPr>
            <w:tcW w:w="402" w:type="pct"/>
            <w:shd w:val="clear" w:color="auto" w:fill="auto"/>
            <w:vAlign w:val="center"/>
          </w:tcPr>
          <w:p w14:paraId="7468C1E8" w14:textId="77777777" w:rsidR="006251A0" w:rsidRPr="00BD787B" w:rsidRDefault="006251A0" w:rsidP="00402CEB">
            <w:pPr>
              <w:pStyle w:val="Tablesmalltext"/>
              <w:keepNext/>
              <w:spacing w:before="20" w:after="20"/>
            </w:pPr>
          </w:p>
        </w:tc>
        <w:tc>
          <w:tcPr>
            <w:tcW w:w="402" w:type="pct"/>
            <w:shd w:val="clear" w:color="auto" w:fill="auto"/>
            <w:vAlign w:val="center"/>
          </w:tcPr>
          <w:p w14:paraId="71E3D292" w14:textId="77777777" w:rsidR="006251A0" w:rsidRPr="00BD787B" w:rsidRDefault="006251A0" w:rsidP="00402CEB">
            <w:pPr>
              <w:pStyle w:val="Tablesmalltext"/>
              <w:keepNext/>
              <w:spacing w:before="20" w:after="20"/>
            </w:pPr>
          </w:p>
        </w:tc>
        <w:tc>
          <w:tcPr>
            <w:tcW w:w="402" w:type="pct"/>
            <w:shd w:val="clear" w:color="auto" w:fill="auto"/>
            <w:vAlign w:val="center"/>
          </w:tcPr>
          <w:p w14:paraId="4C121D74" w14:textId="77777777" w:rsidR="006251A0" w:rsidRPr="00BD787B" w:rsidRDefault="006251A0" w:rsidP="00402CEB">
            <w:pPr>
              <w:pStyle w:val="Tablesmalltext"/>
              <w:keepNext/>
              <w:spacing w:before="20" w:after="20"/>
            </w:pPr>
          </w:p>
        </w:tc>
        <w:tc>
          <w:tcPr>
            <w:tcW w:w="402" w:type="pct"/>
            <w:shd w:val="clear" w:color="auto" w:fill="auto"/>
            <w:vAlign w:val="center"/>
          </w:tcPr>
          <w:p w14:paraId="6E00D310" w14:textId="77777777" w:rsidR="006251A0" w:rsidRPr="00BD787B" w:rsidRDefault="006251A0" w:rsidP="00402CEB">
            <w:pPr>
              <w:pStyle w:val="Tablesmalltext"/>
              <w:keepNext/>
              <w:spacing w:before="20" w:after="20"/>
            </w:pPr>
          </w:p>
        </w:tc>
        <w:tc>
          <w:tcPr>
            <w:tcW w:w="402" w:type="pct"/>
            <w:shd w:val="clear" w:color="auto" w:fill="auto"/>
            <w:vAlign w:val="center"/>
          </w:tcPr>
          <w:p w14:paraId="30AE0A8B" w14:textId="77777777" w:rsidR="006251A0" w:rsidRPr="00BD787B" w:rsidRDefault="006251A0" w:rsidP="00402CEB">
            <w:pPr>
              <w:pStyle w:val="Tablesmalltext"/>
              <w:keepNext/>
              <w:spacing w:before="20" w:after="20"/>
            </w:pPr>
          </w:p>
        </w:tc>
        <w:tc>
          <w:tcPr>
            <w:tcW w:w="403" w:type="pct"/>
            <w:shd w:val="clear" w:color="auto" w:fill="auto"/>
            <w:vAlign w:val="center"/>
          </w:tcPr>
          <w:p w14:paraId="1FD7488B" w14:textId="77777777" w:rsidR="006251A0" w:rsidRPr="00BD787B" w:rsidRDefault="006251A0" w:rsidP="00402CEB">
            <w:pPr>
              <w:pStyle w:val="Tablesmalltext"/>
              <w:keepNext/>
              <w:spacing w:before="20" w:after="20"/>
            </w:pPr>
          </w:p>
        </w:tc>
      </w:tr>
      <w:tr w:rsidR="00183C33" w:rsidRPr="00BD787B" w14:paraId="01CA905A" w14:textId="77777777" w:rsidTr="00402CEB">
        <w:trPr>
          <w:cantSplit/>
          <w:jc w:val="center"/>
        </w:trPr>
        <w:tc>
          <w:tcPr>
            <w:tcW w:w="259" w:type="pct"/>
            <w:tcBorders>
              <w:left w:val="single" w:sz="4" w:space="0" w:color="auto"/>
            </w:tcBorders>
            <w:shd w:val="clear" w:color="auto" w:fill="auto"/>
            <w:vAlign w:val="center"/>
          </w:tcPr>
          <w:p w14:paraId="433E668C" w14:textId="6690BA48" w:rsidR="00183C33" w:rsidRPr="00BD787B" w:rsidRDefault="00183C33" w:rsidP="00402CEB">
            <w:pPr>
              <w:pStyle w:val="Tablesmalltext"/>
              <w:keepNext/>
              <w:spacing w:before="20" w:after="20"/>
            </w:pPr>
            <w:r>
              <w:t>13</w:t>
            </w:r>
          </w:p>
        </w:tc>
        <w:tc>
          <w:tcPr>
            <w:tcW w:w="1524" w:type="pct"/>
            <w:shd w:val="clear" w:color="auto" w:fill="auto"/>
            <w:vAlign w:val="center"/>
          </w:tcPr>
          <w:p w14:paraId="4BF0D55C" w14:textId="5947414F" w:rsidR="00183C33" w:rsidRPr="00BD787B" w:rsidRDefault="00183C33" w:rsidP="00402CEB">
            <w:pPr>
              <w:pStyle w:val="Tablesmalltext"/>
              <w:keepNext/>
              <w:spacing w:before="20" w:after="20"/>
            </w:pPr>
            <w:r>
              <w:t>Goulburn 0.3</w:t>
            </w:r>
          </w:p>
        </w:tc>
        <w:tc>
          <w:tcPr>
            <w:tcW w:w="402" w:type="pct"/>
            <w:shd w:val="clear" w:color="auto" w:fill="auto"/>
            <w:vAlign w:val="center"/>
          </w:tcPr>
          <w:p w14:paraId="713615B7" w14:textId="77777777" w:rsidR="00183C33" w:rsidRPr="00BD787B" w:rsidRDefault="00183C33" w:rsidP="00402CEB">
            <w:pPr>
              <w:pStyle w:val="Tablesmalltext"/>
              <w:keepNext/>
              <w:spacing w:before="20" w:after="20"/>
            </w:pPr>
          </w:p>
        </w:tc>
        <w:tc>
          <w:tcPr>
            <w:tcW w:w="402" w:type="pct"/>
            <w:shd w:val="clear" w:color="auto" w:fill="auto"/>
            <w:vAlign w:val="center"/>
          </w:tcPr>
          <w:p w14:paraId="42EC11E1" w14:textId="77777777" w:rsidR="00183C33" w:rsidRPr="00BD787B" w:rsidRDefault="00183C33" w:rsidP="00402CEB">
            <w:pPr>
              <w:pStyle w:val="Tablesmalltext"/>
              <w:keepNext/>
              <w:spacing w:before="20" w:after="20"/>
            </w:pPr>
          </w:p>
        </w:tc>
        <w:tc>
          <w:tcPr>
            <w:tcW w:w="402" w:type="pct"/>
            <w:shd w:val="clear" w:color="auto" w:fill="7030A0"/>
            <w:vAlign w:val="center"/>
          </w:tcPr>
          <w:p w14:paraId="7576BD13" w14:textId="77777777" w:rsidR="00183C33" w:rsidRPr="00BD787B" w:rsidRDefault="00183C33" w:rsidP="00402CEB">
            <w:pPr>
              <w:pStyle w:val="Tablesmalltext"/>
              <w:keepNext/>
              <w:spacing w:before="20" w:after="20"/>
            </w:pPr>
          </w:p>
        </w:tc>
        <w:tc>
          <w:tcPr>
            <w:tcW w:w="402" w:type="pct"/>
            <w:shd w:val="clear" w:color="auto" w:fill="auto"/>
            <w:vAlign w:val="center"/>
          </w:tcPr>
          <w:p w14:paraId="67408806" w14:textId="77777777" w:rsidR="00183C33" w:rsidRPr="00BD787B" w:rsidRDefault="00183C33" w:rsidP="00402CEB">
            <w:pPr>
              <w:pStyle w:val="Tablesmalltext"/>
              <w:keepNext/>
              <w:spacing w:before="20" w:after="20"/>
            </w:pPr>
          </w:p>
        </w:tc>
        <w:tc>
          <w:tcPr>
            <w:tcW w:w="402" w:type="pct"/>
            <w:shd w:val="clear" w:color="auto" w:fill="auto"/>
            <w:vAlign w:val="center"/>
          </w:tcPr>
          <w:p w14:paraId="31AF2D6A" w14:textId="77777777" w:rsidR="00183C33" w:rsidRPr="00BD787B" w:rsidRDefault="00183C33" w:rsidP="00402CEB">
            <w:pPr>
              <w:pStyle w:val="Tablesmalltext"/>
              <w:keepNext/>
              <w:spacing w:before="20" w:after="20"/>
            </w:pPr>
          </w:p>
        </w:tc>
        <w:tc>
          <w:tcPr>
            <w:tcW w:w="402" w:type="pct"/>
            <w:shd w:val="clear" w:color="auto" w:fill="auto"/>
            <w:vAlign w:val="center"/>
          </w:tcPr>
          <w:p w14:paraId="286E102E" w14:textId="77777777" w:rsidR="00183C33" w:rsidRPr="00BD787B" w:rsidRDefault="00183C33" w:rsidP="00402CEB">
            <w:pPr>
              <w:pStyle w:val="Tablesmalltext"/>
              <w:keepNext/>
              <w:spacing w:before="20" w:after="20"/>
            </w:pPr>
          </w:p>
        </w:tc>
        <w:tc>
          <w:tcPr>
            <w:tcW w:w="402" w:type="pct"/>
            <w:shd w:val="clear" w:color="auto" w:fill="auto"/>
            <w:vAlign w:val="center"/>
          </w:tcPr>
          <w:p w14:paraId="216F71EE" w14:textId="77777777" w:rsidR="00183C33" w:rsidRPr="00BD787B" w:rsidRDefault="00183C33" w:rsidP="00402CEB">
            <w:pPr>
              <w:pStyle w:val="Tablesmalltext"/>
              <w:keepNext/>
              <w:spacing w:before="20" w:after="20"/>
            </w:pPr>
          </w:p>
        </w:tc>
        <w:tc>
          <w:tcPr>
            <w:tcW w:w="403" w:type="pct"/>
            <w:shd w:val="clear" w:color="auto" w:fill="auto"/>
            <w:vAlign w:val="center"/>
          </w:tcPr>
          <w:p w14:paraId="4B727A4C" w14:textId="77777777" w:rsidR="00183C33" w:rsidRPr="00BD787B" w:rsidRDefault="00183C33" w:rsidP="00402CEB">
            <w:pPr>
              <w:pStyle w:val="Tablesmalltext"/>
              <w:keepNext/>
              <w:spacing w:before="20" w:after="20"/>
            </w:pPr>
          </w:p>
        </w:tc>
      </w:tr>
      <w:tr w:rsidR="00183C33" w:rsidRPr="00BD787B" w14:paraId="5646BD54" w14:textId="77777777" w:rsidTr="00402CEB">
        <w:trPr>
          <w:cantSplit/>
          <w:jc w:val="center"/>
        </w:trPr>
        <w:tc>
          <w:tcPr>
            <w:tcW w:w="259" w:type="pct"/>
            <w:tcBorders>
              <w:left w:val="single" w:sz="4" w:space="0" w:color="auto"/>
            </w:tcBorders>
            <w:shd w:val="clear" w:color="auto" w:fill="auto"/>
            <w:vAlign w:val="center"/>
          </w:tcPr>
          <w:p w14:paraId="30C18061" w14:textId="5164AA94" w:rsidR="00183C33" w:rsidRPr="00BD787B" w:rsidRDefault="00183C33" w:rsidP="00402CEB">
            <w:pPr>
              <w:pStyle w:val="Tablesmalltext"/>
              <w:keepNext/>
              <w:spacing w:before="20" w:after="20"/>
            </w:pPr>
            <w:r w:rsidRPr="00BD787B">
              <w:t>1</w:t>
            </w:r>
            <w:r>
              <w:t>4</w:t>
            </w:r>
          </w:p>
        </w:tc>
        <w:tc>
          <w:tcPr>
            <w:tcW w:w="1524" w:type="pct"/>
            <w:shd w:val="clear" w:color="auto" w:fill="auto"/>
            <w:vAlign w:val="center"/>
          </w:tcPr>
          <w:p w14:paraId="0A66D85E" w14:textId="77777777" w:rsidR="00183C33" w:rsidRPr="00BD787B" w:rsidRDefault="00183C33" w:rsidP="00402CEB">
            <w:pPr>
              <w:pStyle w:val="Tablesmalltext"/>
              <w:keepNext/>
              <w:spacing w:before="20" w:after="20"/>
            </w:pPr>
            <w:r w:rsidRPr="00BD787B">
              <w:t>Murray Junction</w:t>
            </w:r>
          </w:p>
        </w:tc>
        <w:tc>
          <w:tcPr>
            <w:tcW w:w="402" w:type="pct"/>
            <w:shd w:val="clear" w:color="auto" w:fill="auto"/>
            <w:vAlign w:val="center"/>
          </w:tcPr>
          <w:p w14:paraId="26873A6F" w14:textId="77777777" w:rsidR="00183C33" w:rsidRPr="00BD787B" w:rsidRDefault="00183C33" w:rsidP="00402CEB">
            <w:pPr>
              <w:pStyle w:val="Tablesmalltext"/>
              <w:keepNext/>
              <w:spacing w:before="20" w:after="20"/>
            </w:pPr>
          </w:p>
        </w:tc>
        <w:tc>
          <w:tcPr>
            <w:tcW w:w="402" w:type="pct"/>
            <w:shd w:val="clear" w:color="auto" w:fill="auto"/>
            <w:vAlign w:val="center"/>
          </w:tcPr>
          <w:p w14:paraId="2CD97537" w14:textId="77777777" w:rsidR="00183C33" w:rsidRPr="00BD787B" w:rsidRDefault="00183C33" w:rsidP="00402CEB">
            <w:pPr>
              <w:pStyle w:val="Tablesmalltext"/>
              <w:keepNext/>
              <w:spacing w:before="20" w:after="20"/>
            </w:pPr>
          </w:p>
        </w:tc>
        <w:tc>
          <w:tcPr>
            <w:tcW w:w="402" w:type="pct"/>
            <w:shd w:val="clear" w:color="auto" w:fill="7030A0"/>
            <w:vAlign w:val="center"/>
          </w:tcPr>
          <w:p w14:paraId="2D727DFF" w14:textId="77777777" w:rsidR="00183C33" w:rsidRPr="00BD787B" w:rsidRDefault="00183C33" w:rsidP="00402CEB">
            <w:pPr>
              <w:pStyle w:val="Tablesmalltext"/>
              <w:keepNext/>
              <w:spacing w:before="20" w:after="20"/>
            </w:pPr>
          </w:p>
        </w:tc>
        <w:tc>
          <w:tcPr>
            <w:tcW w:w="402" w:type="pct"/>
            <w:shd w:val="clear" w:color="auto" w:fill="auto"/>
            <w:vAlign w:val="center"/>
          </w:tcPr>
          <w:p w14:paraId="1C587043" w14:textId="77777777" w:rsidR="00183C33" w:rsidRPr="00BD787B" w:rsidRDefault="00183C33" w:rsidP="00402CEB">
            <w:pPr>
              <w:pStyle w:val="Tablesmalltext"/>
              <w:keepNext/>
              <w:spacing w:before="20" w:after="20"/>
            </w:pPr>
          </w:p>
        </w:tc>
        <w:tc>
          <w:tcPr>
            <w:tcW w:w="402" w:type="pct"/>
            <w:shd w:val="clear" w:color="auto" w:fill="auto"/>
            <w:vAlign w:val="center"/>
          </w:tcPr>
          <w:p w14:paraId="07D77EE7" w14:textId="77777777" w:rsidR="00183C33" w:rsidRPr="00BD787B" w:rsidRDefault="00183C33" w:rsidP="00402CEB">
            <w:pPr>
              <w:pStyle w:val="Tablesmalltext"/>
              <w:keepNext/>
              <w:spacing w:before="20" w:after="20"/>
            </w:pPr>
          </w:p>
        </w:tc>
        <w:tc>
          <w:tcPr>
            <w:tcW w:w="402" w:type="pct"/>
            <w:shd w:val="clear" w:color="auto" w:fill="auto"/>
            <w:vAlign w:val="center"/>
          </w:tcPr>
          <w:p w14:paraId="712C1F1C" w14:textId="77777777" w:rsidR="00183C33" w:rsidRPr="00BD787B" w:rsidRDefault="00183C33" w:rsidP="00402CEB">
            <w:pPr>
              <w:pStyle w:val="Tablesmalltext"/>
              <w:keepNext/>
              <w:spacing w:before="20" w:after="20"/>
            </w:pPr>
          </w:p>
        </w:tc>
        <w:tc>
          <w:tcPr>
            <w:tcW w:w="402" w:type="pct"/>
            <w:shd w:val="clear" w:color="auto" w:fill="auto"/>
            <w:vAlign w:val="center"/>
          </w:tcPr>
          <w:p w14:paraId="44B2620B" w14:textId="77777777" w:rsidR="00183C33" w:rsidRPr="00BD787B" w:rsidRDefault="00183C33" w:rsidP="00402CEB">
            <w:pPr>
              <w:pStyle w:val="Tablesmalltext"/>
              <w:keepNext/>
              <w:spacing w:before="20" w:after="20"/>
            </w:pPr>
          </w:p>
        </w:tc>
        <w:tc>
          <w:tcPr>
            <w:tcW w:w="403" w:type="pct"/>
            <w:shd w:val="clear" w:color="auto" w:fill="auto"/>
            <w:vAlign w:val="center"/>
          </w:tcPr>
          <w:p w14:paraId="0A6816FE" w14:textId="77777777" w:rsidR="00183C33" w:rsidRPr="00BD787B" w:rsidRDefault="00183C33" w:rsidP="00402CEB">
            <w:pPr>
              <w:pStyle w:val="Tablesmalltext"/>
              <w:keepNext/>
              <w:spacing w:before="20" w:after="20"/>
            </w:pPr>
          </w:p>
        </w:tc>
      </w:tr>
      <w:tr w:rsidR="006251A0" w:rsidRPr="00BD787B" w14:paraId="14066832" w14:textId="77777777" w:rsidTr="00402CEB">
        <w:trPr>
          <w:cantSplit/>
          <w:jc w:val="center"/>
        </w:trPr>
        <w:tc>
          <w:tcPr>
            <w:tcW w:w="5000" w:type="pct"/>
            <w:gridSpan w:val="10"/>
            <w:tcBorders>
              <w:left w:val="single" w:sz="4" w:space="0" w:color="auto"/>
            </w:tcBorders>
            <w:shd w:val="clear" w:color="auto" w:fill="auto"/>
            <w:vAlign w:val="center"/>
          </w:tcPr>
          <w:p w14:paraId="1DC119C5" w14:textId="77777777" w:rsidR="006251A0" w:rsidRPr="00BD787B" w:rsidRDefault="006251A0" w:rsidP="00402CEB">
            <w:pPr>
              <w:pStyle w:val="Tablesmalltext"/>
              <w:spacing w:before="20" w:after="20"/>
              <w:rPr>
                <w:b/>
              </w:rPr>
            </w:pPr>
            <w:r>
              <w:rPr>
                <w:b/>
              </w:rPr>
              <w:t>Outside of zones 1 &amp; 2</w:t>
            </w:r>
          </w:p>
        </w:tc>
      </w:tr>
      <w:tr w:rsidR="006251A0" w:rsidRPr="00BD787B" w14:paraId="59B49886" w14:textId="77777777" w:rsidTr="00402CEB">
        <w:trPr>
          <w:cantSplit/>
          <w:jc w:val="center"/>
        </w:trPr>
        <w:tc>
          <w:tcPr>
            <w:tcW w:w="259" w:type="pct"/>
            <w:tcBorders>
              <w:left w:val="single" w:sz="4" w:space="0" w:color="auto"/>
            </w:tcBorders>
            <w:shd w:val="clear" w:color="auto" w:fill="auto"/>
            <w:vAlign w:val="center"/>
          </w:tcPr>
          <w:p w14:paraId="54D80088" w14:textId="77777777" w:rsidR="006251A0" w:rsidRPr="00BD787B" w:rsidRDefault="006251A0" w:rsidP="00402CEB">
            <w:pPr>
              <w:pStyle w:val="Tablesmalltext"/>
              <w:spacing w:before="20" w:after="20"/>
            </w:pPr>
            <w:r w:rsidRPr="00BD787B">
              <w:t>1</w:t>
            </w:r>
          </w:p>
        </w:tc>
        <w:tc>
          <w:tcPr>
            <w:tcW w:w="1524" w:type="pct"/>
            <w:shd w:val="clear" w:color="auto" w:fill="auto"/>
            <w:vAlign w:val="center"/>
          </w:tcPr>
          <w:p w14:paraId="7D994E59" w14:textId="77777777" w:rsidR="006251A0" w:rsidRPr="00BD787B" w:rsidRDefault="006251A0" w:rsidP="00402CEB">
            <w:pPr>
              <w:pStyle w:val="Tablesmalltext"/>
              <w:spacing w:before="20" w:after="20"/>
            </w:pPr>
            <w:r w:rsidRPr="00BD787B">
              <w:t>Central Avenue</w:t>
            </w:r>
            <w:r>
              <w:t>, Broken River</w:t>
            </w:r>
          </w:p>
        </w:tc>
        <w:tc>
          <w:tcPr>
            <w:tcW w:w="402" w:type="pct"/>
            <w:shd w:val="clear" w:color="auto" w:fill="auto"/>
            <w:vAlign w:val="center"/>
          </w:tcPr>
          <w:p w14:paraId="7D5FB094" w14:textId="77777777" w:rsidR="006251A0" w:rsidRPr="00BD787B" w:rsidRDefault="006251A0" w:rsidP="00402CEB">
            <w:pPr>
              <w:pStyle w:val="Tablesmalltext"/>
              <w:spacing w:before="20" w:after="20"/>
            </w:pPr>
          </w:p>
        </w:tc>
        <w:tc>
          <w:tcPr>
            <w:tcW w:w="402" w:type="pct"/>
            <w:shd w:val="clear" w:color="auto" w:fill="auto"/>
            <w:vAlign w:val="center"/>
          </w:tcPr>
          <w:p w14:paraId="5B060E88" w14:textId="77777777" w:rsidR="006251A0" w:rsidRPr="00BD787B" w:rsidRDefault="006251A0" w:rsidP="00402CEB">
            <w:pPr>
              <w:pStyle w:val="Tablesmalltext"/>
              <w:spacing w:before="20" w:after="20"/>
            </w:pPr>
          </w:p>
        </w:tc>
        <w:tc>
          <w:tcPr>
            <w:tcW w:w="402" w:type="pct"/>
            <w:shd w:val="clear" w:color="auto" w:fill="auto"/>
            <w:vAlign w:val="center"/>
          </w:tcPr>
          <w:p w14:paraId="12685F7C" w14:textId="77777777" w:rsidR="006251A0" w:rsidRPr="00BD787B" w:rsidRDefault="006251A0" w:rsidP="00402CEB">
            <w:pPr>
              <w:pStyle w:val="Tablesmalltext"/>
              <w:spacing w:before="20" w:after="20"/>
            </w:pPr>
          </w:p>
        </w:tc>
        <w:tc>
          <w:tcPr>
            <w:tcW w:w="402" w:type="pct"/>
            <w:shd w:val="clear" w:color="auto" w:fill="auto"/>
            <w:vAlign w:val="center"/>
          </w:tcPr>
          <w:p w14:paraId="4923D6FD" w14:textId="77777777" w:rsidR="006251A0" w:rsidRPr="00BD787B" w:rsidRDefault="006251A0" w:rsidP="00402CEB">
            <w:pPr>
              <w:pStyle w:val="Tablesmalltext"/>
              <w:spacing w:before="20" w:after="20"/>
            </w:pPr>
          </w:p>
        </w:tc>
        <w:tc>
          <w:tcPr>
            <w:tcW w:w="402" w:type="pct"/>
            <w:shd w:val="clear" w:color="auto" w:fill="auto"/>
            <w:vAlign w:val="center"/>
          </w:tcPr>
          <w:p w14:paraId="7EFB7190" w14:textId="77777777" w:rsidR="006251A0" w:rsidRPr="00BD787B" w:rsidRDefault="006251A0" w:rsidP="00402CEB">
            <w:pPr>
              <w:pStyle w:val="Tablesmalltext"/>
              <w:spacing w:before="20" w:after="20"/>
            </w:pPr>
          </w:p>
        </w:tc>
        <w:tc>
          <w:tcPr>
            <w:tcW w:w="402" w:type="pct"/>
            <w:shd w:val="clear" w:color="auto" w:fill="auto"/>
            <w:vAlign w:val="center"/>
          </w:tcPr>
          <w:p w14:paraId="0F40905C" w14:textId="77777777" w:rsidR="006251A0" w:rsidRPr="00BD787B" w:rsidRDefault="006251A0" w:rsidP="00402CEB">
            <w:pPr>
              <w:pStyle w:val="Tablesmalltext"/>
              <w:spacing w:before="20" w:after="20"/>
            </w:pPr>
          </w:p>
        </w:tc>
        <w:tc>
          <w:tcPr>
            <w:tcW w:w="402" w:type="pct"/>
            <w:shd w:val="clear" w:color="auto" w:fill="auto"/>
            <w:vAlign w:val="center"/>
          </w:tcPr>
          <w:p w14:paraId="3AEED464" w14:textId="77777777" w:rsidR="006251A0" w:rsidRPr="00BD787B" w:rsidRDefault="006251A0" w:rsidP="00402CEB">
            <w:pPr>
              <w:pStyle w:val="Tablesmalltext"/>
              <w:spacing w:before="20" w:after="20"/>
            </w:pPr>
          </w:p>
        </w:tc>
        <w:tc>
          <w:tcPr>
            <w:tcW w:w="403" w:type="pct"/>
            <w:shd w:val="clear" w:color="auto" w:fill="7030A0"/>
            <w:vAlign w:val="center"/>
          </w:tcPr>
          <w:p w14:paraId="7756D84A" w14:textId="77777777" w:rsidR="006251A0" w:rsidRPr="00BD787B" w:rsidRDefault="006251A0" w:rsidP="00402CEB">
            <w:pPr>
              <w:pStyle w:val="Tablesmalltext"/>
              <w:spacing w:before="20" w:after="20"/>
            </w:pPr>
          </w:p>
        </w:tc>
      </w:tr>
      <w:tr w:rsidR="006251A0" w:rsidRPr="00BD787B" w14:paraId="2F5CD4B3" w14:textId="77777777" w:rsidTr="00402CEB">
        <w:trPr>
          <w:cantSplit/>
          <w:jc w:val="center"/>
        </w:trPr>
        <w:tc>
          <w:tcPr>
            <w:tcW w:w="259" w:type="pct"/>
            <w:tcBorders>
              <w:left w:val="single" w:sz="4" w:space="0" w:color="auto"/>
            </w:tcBorders>
            <w:shd w:val="clear" w:color="auto" w:fill="auto"/>
            <w:vAlign w:val="center"/>
          </w:tcPr>
          <w:p w14:paraId="004C4073" w14:textId="77777777" w:rsidR="006251A0" w:rsidRPr="00BD787B" w:rsidRDefault="006251A0" w:rsidP="00402CEB">
            <w:pPr>
              <w:pStyle w:val="Tablesmalltext"/>
              <w:spacing w:before="20" w:after="20"/>
            </w:pPr>
            <w:r>
              <w:t>2</w:t>
            </w:r>
          </w:p>
        </w:tc>
        <w:tc>
          <w:tcPr>
            <w:tcW w:w="1524" w:type="pct"/>
            <w:shd w:val="clear" w:color="auto" w:fill="auto"/>
            <w:vAlign w:val="center"/>
          </w:tcPr>
          <w:p w14:paraId="0851213F" w14:textId="77777777" w:rsidR="006251A0" w:rsidRPr="00BD787B" w:rsidRDefault="006251A0" w:rsidP="00402CEB">
            <w:pPr>
              <w:pStyle w:val="Tablesmalltext"/>
              <w:spacing w:before="20" w:after="20"/>
            </w:pPr>
            <w:r>
              <w:t>Murray 2</w:t>
            </w:r>
          </w:p>
        </w:tc>
        <w:tc>
          <w:tcPr>
            <w:tcW w:w="402" w:type="pct"/>
            <w:shd w:val="clear" w:color="auto" w:fill="auto"/>
            <w:vAlign w:val="center"/>
          </w:tcPr>
          <w:p w14:paraId="2B751A79" w14:textId="77777777" w:rsidR="006251A0" w:rsidRPr="00BD787B" w:rsidRDefault="006251A0" w:rsidP="00402CEB">
            <w:pPr>
              <w:pStyle w:val="Tablesmalltext"/>
              <w:spacing w:before="20" w:after="20"/>
            </w:pPr>
          </w:p>
        </w:tc>
        <w:tc>
          <w:tcPr>
            <w:tcW w:w="402" w:type="pct"/>
            <w:shd w:val="clear" w:color="auto" w:fill="auto"/>
            <w:vAlign w:val="center"/>
          </w:tcPr>
          <w:p w14:paraId="468558BB" w14:textId="77777777" w:rsidR="006251A0" w:rsidRPr="00BD787B" w:rsidRDefault="006251A0" w:rsidP="00402CEB">
            <w:pPr>
              <w:pStyle w:val="Tablesmalltext"/>
              <w:spacing w:before="20" w:after="20"/>
            </w:pPr>
          </w:p>
        </w:tc>
        <w:tc>
          <w:tcPr>
            <w:tcW w:w="402" w:type="pct"/>
            <w:shd w:val="clear" w:color="auto" w:fill="7030A0"/>
            <w:vAlign w:val="center"/>
          </w:tcPr>
          <w:p w14:paraId="04A9E527" w14:textId="77777777" w:rsidR="006251A0" w:rsidRPr="00BD787B" w:rsidRDefault="006251A0" w:rsidP="00402CEB">
            <w:pPr>
              <w:pStyle w:val="Tablesmalltext"/>
              <w:spacing w:before="20" w:after="20"/>
            </w:pPr>
          </w:p>
        </w:tc>
        <w:tc>
          <w:tcPr>
            <w:tcW w:w="402" w:type="pct"/>
            <w:shd w:val="clear" w:color="auto" w:fill="auto"/>
            <w:vAlign w:val="center"/>
          </w:tcPr>
          <w:p w14:paraId="04C8B17C" w14:textId="77777777" w:rsidR="006251A0" w:rsidRPr="00BD787B" w:rsidRDefault="006251A0" w:rsidP="00402CEB">
            <w:pPr>
              <w:pStyle w:val="Tablesmalltext"/>
              <w:spacing w:before="20" w:after="20"/>
            </w:pPr>
          </w:p>
        </w:tc>
        <w:tc>
          <w:tcPr>
            <w:tcW w:w="402" w:type="pct"/>
            <w:shd w:val="clear" w:color="auto" w:fill="auto"/>
            <w:vAlign w:val="center"/>
          </w:tcPr>
          <w:p w14:paraId="224D8AE3" w14:textId="77777777" w:rsidR="006251A0" w:rsidRPr="00BD787B" w:rsidRDefault="006251A0" w:rsidP="00402CEB">
            <w:pPr>
              <w:pStyle w:val="Tablesmalltext"/>
              <w:spacing w:before="20" w:after="20"/>
            </w:pPr>
          </w:p>
        </w:tc>
        <w:tc>
          <w:tcPr>
            <w:tcW w:w="402" w:type="pct"/>
            <w:shd w:val="clear" w:color="auto" w:fill="auto"/>
            <w:vAlign w:val="center"/>
          </w:tcPr>
          <w:p w14:paraId="13D5D9B8" w14:textId="77777777" w:rsidR="006251A0" w:rsidRPr="00BD787B" w:rsidRDefault="006251A0" w:rsidP="00402CEB">
            <w:pPr>
              <w:pStyle w:val="Tablesmalltext"/>
              <w:spacing w:before="20" w:after="20"/>
            </w:pPr>
          </w:p>
        </w:tc>
        <w:tc>
          <w:tcPr>
            <w:tcW w:w="402" w:type="pct"/>
            <w:shd w:val="clear" w:color="auto" w:fill="auto"/>
            <w:vAlign w:val="center"/>
          </w:tcPr>
          <w:p w14:paraId="0E0E249D" w14:textId="77777777" w:rsidR="006251A0" w:rsidRPr="00BD787B" w:rsidRDefault="006251A0" w:rsidP="00402CEB">
            <w:pPr>
              <w:pStyle w:val="Tablesmalltext"/>
              <w:spacing w:before="20" w:after="20"/>
            </w:pPr>
          </w:p>
        </w:tc>
        <w:tc>
          <w:tcPr>
            <w:tcW w:w="403" w:type="pct"/>
            <w:shd w:val="clear" w:color="auto" w:fill="auto"/>
            <w:vAlign w:val="center"/>
          </w:tcPr>
          <w:p w14:paraId="4F9F5A6D" w14:textId="77777777" w:rsidR="006251A0" w:rsidRPr="00BD787B" w:rsidRDefault="006251A0" w:rsidP="00402CEB">
            <w:pPr>
              <w:pStyle w:val="Tablesmalltext"/>
              <w:spacing w:before="20" w:after="20"/>
            </w:pPr>
          </w:p>
        </w:tc>
      </w:tr>
      <w:tr w:rsidR="006251A0" w:rsidRPr="00BD787B" w14:paraId="17CD66DB" w14:textId="77777777" w:rsidTr="00402CEB">
        <w:trPr>
          <w:cantSplit/>
          <w:jc w:val="center"/>
        </w:trPr>
        <w:tc>
          <w:tcPr>
            <w:tcW w:w="259" w:type="pct"/>
            <w:tcBorders>
              <w:left w:val="single" w:sz="4" w:space="0" w:color="auto"/>
            </w:tcBorders>
            <w:shd w:val="clear" w:color="auto" w:fill="auto"/>
            <w:vAlign w:val="center"/>
          </w:tcPr>
          <w:p w14:paraId="1758AD59" w14:textId="77777777" w:rsidR="006251A0" w:rsidRPr="00BD787B" w:rsidRDefault="006251A0" w:rsidP="00402CEB">
            <w:pPr>
              <w:pStyle w:val="Tablesmalltext"/>
              <w:spacing w:before="20" w:after="20"/>
            </w:pPr>
            <w:r>
              <w:t>3</w:t>
            </w:r>
          </w:p>
        </w:tc>
        <w:tc>
          <w:tcPr>
            <w:tcW w:w="1524" w:type="pct"/>
            <w:shd w:val="clear" w:color="auto" w:fill="auto"/>
            <w:vAlign w:val="center"/>
          </w:tcPr>
          <w:p w14:paraId="3FFEEC66" w14:textId="77777777" w:rsidR="006251A0" w:rsidRPr="00BD787B" w:rsidRDefault="006251A0" w:rsidP="00402CEB">
            <w:pPr>
              <w:pStyle w:val="Tablesmalltext"/>
              <w:spacing w:before="20" w:after="20"/>
            </w:pPr>
            <w:r>
              <w:t>Murray 1</w:t>
            </w:r>
          </w:p>
        </w:tc>
        <w:tc>
          <w:tcPr>
            <w:tcW w:w="402" w:type="pct"/>
            <w:shd w:val="clear" w:color="auto" w:fill="auto"/>
            <w:vAlign w:val="center"/>
          </w:tcPr>
          <w:p w14:paraId="31BFE052" w14:textId="77777777" w:rsidR="006251A0" w:rsidRPr="00BD787B" w:rsidRDefault="006251A0" w:rsidP="00402CEB">
            <w:pPr>
              <w:pStyle w:val="Tablesmalltext"/>
              <w:spacing w:before="20" w:after="20"/>
            </w:pPr>
          </w:p>
        </w:tc>
        <w:tc>
          <w:tcPr>
            <w:tcW w:w="402" w:type="pct"/>
            <w:shd w:val="clear" w:color="auto" w:fill="auto"/>
            <w:vAlign w:val="center"/>
          </w:tcPr>
          <w:p w14:paraId="290D6668" w14:textId="77777777" w:rsidR="006251A0" w:rsidRPr="00BD787B" w:rsidRDefault="006251A0" w:rsidP="00402CEB">
            <w:pPr>
              <w:pStyle w:val="Tablesmalltext"/>
              <w:spacing w:before="20" w:after="20"/>
            </w:pPr>
          </w:p>
        </w:tc>
        <w:tc>
          <w:tcPr>
            <w:tcW w:w="402" w:type="pct"/>
            <w:shd w:val="clear" w:color="auto" w:fill="7030A0"/>
            <w:vAlign w:val="center"/>
          </w:tcPr>
          <w:p w14:paraId="021E7B9A" w14:textId="77777777" w:rsidR="006251A0" w:rsidRPr="00BD787B" w:rsidRDefault="006251A0" w:rsidP="00402CEB">
            <w:pPr>
              <w:pStyle w:val="Tablesmalltext"/>
              <w:spacing w:before="20" w:after="20"/>
            </w:pPr>
          </w:p>
        </w:tc>
        <w:tc>
          <w:tcPr>
            <w:tcW w:w="402" w:type="pct"/>
            <w:shd w:val="clear" w:color="auto" w:fill="auto"/>
            <w:vAlign w:val="center"/>
          </w:tcPr>
          <w:p w14:paraId="667871EC" w14:textId="77777777" w:rsidR="006251A0" w:rsidRPr="00BD787B" w:rsidRDefault="006251A0" w:rsidP="00402CEB">
            <w:pPr>
              <w:pStyle w:val="Tablesmalltext"/>
              <w:spacing w:before="20" w:after="20"/>
            </w:pPr>
          </w:p>
        </w:tc>
        <w:tc>
          <w:tcPr>
            <w:tcW w:w="402" w:type="pct"/>
            <w:shd w:val="clear" w:color="auto" w:fill="auto"/>
            <w:vAlign w:val="center"/>
          </w:tcPr>
          <w:p w14:paraId="35B766AB" w14:textId="77777777" w:rsidR="006251A0" w:rsidRPr="00BD787B" w:rsidRDefault="006251A0" w:rsidP="00402CEB">
            <w:pPr>
              <w:pStyle w:val="Tablesmalltext"/>
              <w:spacing w:before="20" w:after="20"/>
            </w:pPr>
          </w:p>
        </w:tc>
        <w:tc>
          <w:tcPr>
            <w:tcW w:w="402" w:type="pct"/>
            <w:shd w:val="clear" w:color="auto" w:fill="auto"/>
            <w:vAlign w:val="center"/>
          </w:tcPr>
          <w:p w14:paraId="57EA893C" w14:textId="77777777" w:rsidR="006251A0" w:rsidRPr="00BD787B" w:rsidRDefault="006251A0" w:rsidP="00402CEB">
            <w:pPr>
              <w:pStyle w:val="Tablesmalltext"/>
              <w:spacing w:before="20" w:after="20"/>
            </w:pPr>
          </w:p>
        </w:tc>
        <w:tc>
          <w:tcPr>
            <w:tcW w:w="402" w:type="pct"/>
            <w:shd w:val="clear" w:color="auto" w:fill="auto"/>
            <w:vAlign w:val="center"/>
          </w:tcPr>
          <w:p w14:paraId="5B9F97D7" w14:textId="77777777" w:rsidR="006251A0" w:rsidRPr="00BD787B" w:rsidRDefault="006251A0" w:rsidP="00402CEB">
            <w:pPr>
              <w:pStyle w:val="Tablesmalltext"/>
              <w:spacing w:before="20" w:after="20"/>
            </w:pPr>
          </w:p>
        </w:tc>
        <w:tc>
          <w:tcPr>
            <w:tcW w:w="403" w:type="pct"/>
            <w:shd w:val="clear" w:color="auto" w:fill="auto"/>
            <w:vAlign w:val="center"/>
          </w:tcPr>
          <w:p w14:paraId="1490F32B" w14:textId="77777777" w:rsidR="006251A0" w:rsidRPr="00BD787B" w:rsidRDefault="006251A0" w:rsidP="00402CEB">
            <w:pPr>
              <w:pStyle w:val="Tablesmalltext"/>
              <w:spacing w:before="20" w:after="20"/>
            </w:pPr>
          </w:p>
        </w:tc>
      </w:tr>
      <w:tr w:rsidR="006251A0" w:rsidRPr="00BD787B" w14:paraId="133C01C2" w14:textId="77777777" w:rsidTr="00402CEB">
        <w:trPr>
          <w:cantSplit/>
          <w:jc w:val="center"/>
        </w:trPr>
        <w:tc>
          <w:tcPr>
            <w:tcW w:w="259" w:type="pct"/>
            <w:tcBorders>
              <w:left w:val="single" w:sz="4" w:space="0" w:color="auto"/>
            </w:tcBorders>
            <w:shd w:val="clear" w:color="auto" w:fill="auto"/>
            <w:vAlign w:val="center"/>
          </w:tcPr>
          <w:p w14:paraId="3DEF95CF" w14:textId="77777777" w:rsidR="006251A0" w:rsidRPr="00BD787B" w:rsidRDefault="006251A0" w:rsidP="00402CEB">
            <w:pPr>
              <w:pStyle w:val="Tablesmalltext"/>
              <w:spacing w:before="20" w:after="20"/>
            </w:pPr>
            <w:r>
              <w:t>4</w:t>
            </w:r>
          </w:p>
        </w:tc>
        <w:tc>
          <w:tcPr>
            <w:tcW w:w="1524" w:type="pct"/>
            <w:shd w:val="clear" w:color="auto" w:fill="auto"/>
            <w:vAlign w:val="center"/>
          </w:tcPr>
          <w:p w14:paraId="2B52ED28" w14:textId="77777777" w:rsidR="006251A0" w:rsidRPr="00BD787B" w:rsidRDefault="006251A0" w:rsidP="00402CEB">
            <w:pPr>
              <w:pStyle w:val="Tablesmalltext"/>
              <w:spacing w:before="20" w:after="20"/>
            </w:pPr>
            <w:r>
              <w:t>Murray -1</w:t>
            </w:r>
          </w:p>
        </w:tc>
        <w:tc>
          <w:tcPr>
            <w:tcW w:w="402" w:type="pct"/>
            <w:shd w:val="clear" w:color="auto" w:fill="auto"/>
            <w:vAlign w:val="center"/>
          </w:tcPr>
          <w:p w14:paraId="2760F1E6" w14:textId="77777777" w:rsidR="006251A0" w:rsidRPr="00BD787B" w:rsidRDefault="006251A0" w:rsidP="00402CEB">
            <w:pPr>
              <w:pStyle w:val="Tablesmalltext"/>
              <w:spacing w:before="20" w:after="20"/>
            </w:pPr>
          </w:p>
        </w:tc>
        <w:tc>
          <w:tcPr>
            <w:tcW w:w="402" w:type="pct"/>
            <w:shd w:val="clear" w:color="auto" w:fill="auto"/>
            <w:vAlign w:val="center"/>
          </w:tcPr>
          <w:p w14:paraId="4D2CBA47" w14:textId="77777777" w:rsidR="006251A0" w:rsidRPr="00BD787B" w:rsidRDefault="006251A0" w:rsidP="00402CEB">
            <w:pPr>
              <w:pStyle w:val="Tablesmalltext"/>
              <w:spacing w:before="20" w:after="20"/>
            </w:pPr>
          </w:p>
        </w:tc>
        <w:tc>
          <w:tcPr>
            <w:tcW w:w="402" w:type="pct"/>
            <w:shd w:val="clear" w:color="auto" w:fill="7030A0"/>
            <w:vAlign w:val="center"/>
          </w:tcPr>
          <w:p w14:paraId="47F318B3" w14:textId="77777777" w:rsidR="006251A0" w:rsidRPr="00BD787B" w:rsidRDefault="006251A0" w:rsidP="00402CEB">
            <w:pPr>
              <w:pStyle w:val="Tablesmalltext"/>
              <w:spacing w:before="20" w:after="20"/>
            </w:pPr>
          </w:p>
        </w:tc>
        <w:tc>
          <w:tcPr>
            <w:tcW w:w="402" w:type="pct"/>
            <w:shd w:val="clear" w:color="auto" w:fill="auto"/>
            <w:vAlign w:val="center"/>
          </w:tcPr>
          <w:p w14:paraId="54075BE0" w14:textId="77777777" w:rsidR="006251A0" w:rsidRPr="00BD787B" w:rsidRDefault="006251A0" w:rsidP="00402CEB">
            <w:pPr>
              <w:pStyle w:val="Tablesmalltext"/>
              <w:spacing w:before="20" w:after="20"/>
            </w:pPr>
          </w:p>
        </w:tc>
        <w:tc>
          <w:tcPr>
            <w:tcW w:w="402" w:type="pct"/>
            <w:shd w:val="clear" w:color="auto" w:fill="auto"/>
            <w:vAlign w:val="center"/>
          </w:tcPr>
          <w:p w14:paraId="395C79D7" w14:textId="77777777" w:rsidR="006251A0" w:rsidRPr="00BD787B" w:rsidRDefault="006251A0" w:rsidP="00402CEB">
            <w:pPr>
              <w:pStyle w:val="Tablesmalltext"/>
              <w:spacing w:before="20" w:after="20"/>
            </w:pPr>
          </w:p>
        </w:tc>
        <w:tc>
          <w:tcPr>
            <w:tcW w:w="402" w:type="pct"/>
            <w:shd w:val="clear" w:color="auto" w:fill="auto"/>
            <w:vAlign w:val="center"/>
          </w:tcPr>
          <w:p w14:paraId="2BBB024D" w14:textId="77777777" w:rsidR="006251A0" w:rsidRPr="00BD787B" w:rsidRDefault="006251A0" w:rsidP="00402CEB">
            <w:pPr>
              <w:pStyle w:val="Tablesmalltext"/>
              <w:spacing w:before="20" w:after="20"/>
            </w:pPr>
          </w:p>
        </w:tc>
        <w:tc>
          <w:tcPr>
            <w:tcW w:w="402" w:type="pct"/>
            <w:shd w:val="clear" w:color="auto" w:fill="auto"/>
            <w:vAlign w:val="center"/>
          </w:tcPr>
          <w:p w14:paraId="40540B9B" w14:textId="77777777" w:rsidR="006251A0" w:rsidRPr="00BD787B" w:rsidRDefault="006251A0" w:rsidP="00402CEB">
            <w:pPr>
              <w:pStyle w:val="Tablesmalltext"/>
              <w:spacing w:before="20" w:after="20"/>
            </w:pPr>
          </w:p>
        </w:tc>
        <w:tc>
          <w:tcPr>
            <w:tcW w:w="403" w:type="pct"/>
            <w:shd w:val="clear" w:color="auto" w:fill="auto"/>
            <w:vAlign w:val="center"/>
          </w:tcPr>
          <w:p w14:paraId="734E05A8" w14:textId="77777777" w:rsidR="006251A0" w:rsidRPr="00BD787B" w:rsidRDefault="006251A0" w:rsidP="00402CEB">
            <w:pPr>
              <w:pStyle w:val="Tablesmalltext"/>
              <w:spacing w:before="20" w:after="20"/>
            </w:pPr>
          </w:p>
        </w:tc>
      </w:tr>
      <w:tr w:rsidR="006251A0" w:rsidRPr="00BD787B" w14:paraId="4FAF572F" w14:textId="77777777" w:rsidTr="00402CEB">
        <w:trPr>
          <w:cantSplit/>
          <w:jc w:val="center"/>
        </w:trPr>
        <w:tc>
          <w:tcPr>
            <w:tcW w:w="259" w:type="pct"/>
            <w:tcBorders>
              <w:left w:val="single" w:sz="4" w:space="0" w:color="auto"/>
            </w:tcBorders>
            <w:shd w:val="clear" w:color="auto" w:fill="auto"/>
            <w:vAlign w:val="center"/>
          </w:tcPr>
          <w:p w14:paraId="001C2F8B" w14:textId="77777777" w:rsidR="006251A0" w:rsidRPr="00BD787B" w:rsidRDefault="006251A0" w:rsidP="00402CEB">
            <w:pPr>
              <w:pStyle w:val="Tablesmalltext"/>
              <w:spacing w:before="20" w:after="20"/>
            </w:pPr>
            <w:r>
              <w:t>5</w:t>
            </w:r>
          </w:p>
        </w:tc>
        <w:tc>
          <w:tcPr>
            <w:tcW w:w="1524" w:type="pct"/>
            <w:shd w:val="clear" w:color="auto" w:fill="auto"/>
            <w:vAlign w:val="center"/>
          </w:tcPr>
          <w:p w14:paraId="5458A696" w14:textId="77777777" w:rsidR="006251A0" w:rsidRPr="00BD787B" w:rsidRDefault="006251A0" w:rsidP="00402CEB">
            <w:pPr>
              <w:pStyle w:val="Tablesmalltext"/>
              <w:widowControl w:val="0"/>
              <w:spacing w:before="20" w:after="20"/>
            </w:pPr>
            <w:r>
              <w:t>Murray -3</w:t>
            </w:r>
          </w:p>
        </w:tc>
        <w:tc>
          <w:tcPr>
            <w:tcW w:w="402" w:type="pct"/>
            <w:shd w:val="clear" w:color="auto" w:fill="auto"/>
            <w:vAlign w:val="center"/>
          </w:tcPr>
          <w:p w14:paraId="67FBA015" w14:textId="77777777" w:rsidR="006251A0" w:rsidRPr="00BD787B" w:rsidRDefault="006251A0" w:rsidP="00402CEB">
            <w:pPr>
              <w:pStyle w:val="Tablesmalltext"/>
              <w:spacing w:before="20" w:after="20"/>
            </w:pPr>
          </w:p>
        </w:tc>
        <w:tc>
          <w:tcPr>
            <w:tcW w:w="402" w:type="pct"/>
            <w:shd w:val="clear" w:color="auto" w:fill="auto"/>
            <w:vAlign w:val="center"/>
          </w:tcPr>
          <w:p w14:paraId="3B393AD1" w14:textId="77777777" w:rsidR="006251A0" w:rsidRPr="00BD787B" w:rsidRDefault="006251A0" w:rsidP="00402CEB">
            <w:pPr>
              <w:pStyle w:val="Tablesmalltext"/>
              <w:spacing w:before="20" w:after="20"/>
            </w:pPr>
          </w:p>
        </w:tc>
        <w:tc>
          <w:tcPr>
            <w:tcW w:w="402" w:type="pct"/>
            <w:shd w:val="clear" w:color="auto" w:fill="7030A0"/>
            <w:vAlign w:val="center"/>
          </w:tcPr>
          <w:p w14:paraId="1D924110" w14:textId="77777777" w:rsidR="006251A0" w:rsidRPr="00BD787B" w:rsidRDefault="006251A0" w:rsidP="00402CEB">
            <w:pPr>
              <w:pStyle w:val="Tablesmalltext"/>
              <w:spacing w:before="20" w:after="20"/>
            </w:pPr>
          </w:p>
        </w:tc>
        <w:tc>
          <w:tcPr>
            <w:tcW w:w="402" w:type="pct"/>
            <w:shd w:val="clear" w:color="auto" w:fill="auto"/>
            <w:vAlign w:val="center"/>
          </w:tcPr>
          <w:p w14:paraId="0ED6D430" w14:textId="77777777" w:rsidR="006251A0" w:rsidRPr="00BD787B" w:rsidRDefault="006251A0" w:rsidP="00402CEB">
            <w:pPr>
              <w:pStyle w:val="Tablesmalltext"/>
              <w:spacing w:before="20" w:after="20"/>
            </w:pPr>
          </w:p>
        </w:tc>
        <w:tc>
          <w:tcPr>
            <w:tcW w:w="402" w:type="pct"/>
            <w:shd w:val="clear" w:color="auto" w:fill="auto"/>
            <w:vAlign w:val="center"/>
          </w:tcPr>
          <w:p w14:paraId="6296F2F4" w14:textId="77777777" w:rsidR="006251A0" w:rsidRPr="00BD787B" w:rsidRDefault="006251A0" w:rsidP="00402CEB">
            <w:pPr>
              <w:pStyle w:val="Tablesmalltext"/>
              <w:spacing w:before="20" w:after="20"/>
            </w:pPr>
          </w:p>
        </w:tc>
        <w:tc>
          <w:tcPr>
            <w:tcW w:w="402" w:type="pct"/>
            <w:shd w:val="clear" w:color="auto" w:fill="auto"/>
            <w:vAlign w:val="center"/>
          </w:tcPr>
          <w:p w14:paraId="53F35959" w14:textId="77777777" w:rsidR="006251A0" w:rsidRPr="00BD787B" w:rsidRDefault="006251A0" w:rsidP="00402CEB">
            <w:pPr>
              <w:pStyle w:val="Tablesmalltext"/>
              <w:spacing w:before="20" w:after="20"/>
            </w:pPr>
          </w:p>
        </w:tc>
        <w:tc>
          <w:tcPr>
            <w:tcW w:w="402" w:type="pct"/>
            <w:shd w:val="clear" w:color="auto" w:fill="auto"/>
            <w:vAlign w:val="center"/>
          </w:tcPr>
          <w:p w14:paraId="39B79BF3" w14:textId="77777777" w:rsidR="006251A0" w:rsidRPr="00BD787B" w:rsidRDefault="006251A0" w:rsidP="00402CEB">
            <w:pPr>
              <w:pStyle w:val="Tablesmalltext"/>
              <w:spacing w:before="20" w:after="20"/>
            </w:pPr>
          </w:p>
        </w:tc>
        <w:tc>
          <w:tcPr>
            <w:tcW w:w="403" w:type="pct"/>
            <w:shd w:val="clear" w:color="auto" w:fill="auto"/>
            <w:vAlign w:val="center"/>
          </w:tcPr>
          <w:p w14:paraId="53E69357" w14:textId="77777777" w:rsidR="006251A0" w:rsidRPr="00BD787B" w:rsidRDefault="006251A0" w:rsidP="00402CEB">
            <w:pPr>
              <w:pStyle w:val="Tablesmalltext"/>
              <w:spacing w:before="20" w:after="20"/>
            </w:pPr>
          </w:p>
        </w:tc>
      </w:tr>
    </w:tbl>
    <w:p w14:paraId="4D69EA80" w14:textId="2866551E" w:rsidR="006251A0" w:rsidRDefault="00183C33" w:rsidP="00183C33">
      <w:pPr>
        <w:pStyle w:val="Heading2"/>
      </w:pPr>
      <w:bookmarkStart w:id="8" w:name="_Toc529424216"/>
      <w:r>
        <w:t>Monitoring in 2017–18</w:t>
      </w:r>
      <w:bookmarkEnd w:id="8"/>
    </w:p>
    <w:p w14:paraId="33242F21" w14:textId="6A564E6B" w:rsidR="00183C33" w:rsidRDefault="00183C33" w:rsidP="00183C33">
      <w:pPr>
        <w:pStyle w:val="Para0"/>
      </w:pPr>
      <w:r>
        <w:t xml:space="preserve">Following the disrupted monitoring schedule in 2016–17, </w:t>
      </w:r>
      <w:r w:rsidR="00D91BB7">
        <w:t xml:space="preserve">caused by natural very high flows in spring including minor flooding on the lower Goulburn River, </w:t>
      </w:r>
      <w:r>
        <w:t>monitoring in 2017–18 proceeded much more according to plan</w:t>
      </w:r>
      <w:r w:rsidR="0026441F">
        <w:t xml:space="preserve"> (</w:t>
      </w:r>
      <w:r w:rsidR="0026441F">
        <w:fldChar w:fldCharType="begin"/>
      </w:r>
      <w:r w:rsidR="0026441F">
        <w:instrText xml:space="preserve"> REF _Ref465514166 </w:instrText>
      </w:r>
      <w:r w:rsidR="0026441F">
        <w:fldChar w:fldCharType="separate"/>
      </w:r>
      <w:r w:rsidR="0026441F">
        <w:t xml:space="preserve">Table </w:t>
      </w:r>
      <w:r w:rsidR="0026441F">
        <w:rPr>
          <w:noProof/>
        </w:rPr>
        <w:t>2</w:t>
      </w:r>
      <w:r w:rsidR="0026441F">
        <w:noBreakHyphen/>
      </w:r>
      <w:r w:rsidR="0026441F">
        <w:rPr>
          <w:noProof/>
        </w:rPr>
        <w:t>2</w:t>
      </w:r>
      <w:r w:rsidR="0026441F">
        <w:fldChar w:fldCharType="end"/>
      </w:r>
      <w:r w:rsidR="0026441F">
        <w:t>)</w:t>
      </w:r>
      <w:r>
        <w:t xml:space="preserve">. </w:t>
      </w:r>
      <w:r w:rsidR="00E40F6C">
        <w:t>All activities were implemented, and mostly in accordance with the original schedule</w:t>
      </w:r>
      <w:r>
        <w:t xml:space="preserve">. </w:t>
      </w:r>
      <w:r w:rsidR="00E40F6C">
        <w:t xml:space="preserve">In addition, additional funding from the CEWO was provided in Autumn 2018 to undertake winter-focused monitoring in the final year of the LTIM Project. This meant that several activities were extended through to June (and beyond) on the schedule, which was not originally planned </w:t>
      </w:r>
      <w:r w:rsidR="00D4626E">
        <w:fldChar w:fldCharType="begin"/>
      </w:r>
      <w:r w:rsidR="00862453">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D4626E">
        <w:fldChar w:fldCharType="separate"/>
      </w:r>
      <w:r w:rsidR="00862453">
        <w:rPr>
          <w:noProof/>
        </w:rPr>
        <w:t>(</w:t>
      </w:r>
      <w:hyperlink w:anchor="_ENREF_46" w:tooltip="Webb, 2018 #2034" w:history="1">
        <w:r w:rsidR="006A5601">
          <w:rPr>
            <w:noProof/>
          </w:rPr>
          <w:t>Webb et al. 2018</w:t>
        </w:r>
      </w:hyperlink>
      <w:r w:rsidR="00862453">
        <w:rPr>
          <w:noProof/>
        </w:rPr>
        <w:t>)</w:t>
      </w:r>
      <w:r w:rsidR="00D4626E">
        <w:fldChar w:fldCharType="end"/>
      </w:r>
      <w:r w:rsidR="00E40F6C">
        <w:t>. The other main departure from planned activities was difficulties for summer monitoring caused by historically high Inter-Valley transfers over the period Jan-May 2018 (See Figure 1 – Summary Report). This affected sampling for bank condition and stream metabolism. A naturally high flow event in early December 2017 delayed vegetation sampling slightly and also meant that some transects and positions on transects could not be safely sampled.</w:t>
      </w:r>
    </w:p>
    <w:p w14:paraId="0E30DD2F" w14:textId="37045A40" w:rsidR="00183C33" w:rsidRDefault="00183C33" w:rsidP="00183C33">
      <w:pPr>
        <w:pStyle w:val="Para0"/>
      </w:pPr>
      <w:r>
        <w:t xml:space="preserve">The periods of monitoring for each activity are based upon the expected responses to flow variation, optimised for budgetary and logistic considerations. These reasons are given more fully in the </w:t>
      </w:r>
      <w:r w:rsidR="00862453">
        <w:t xml:space="preserve">recently updated </w:t>
      </w:r>
      <w:r>
        <w:t>M</w:t>
      </w:r>
      <w:r w:rsidR="00862453">
        <w:t xml:space="preserve">onitoring and </w:t>
      </w:r>
      <w:r>
        <w:t>E</w:t>
      </w:r>
      <w:r w:rsidR="00862453">
        <w:t xml:space="preserve">valuation </w:t>
      </w:r>
      <w:r>
        <w:t>P</w:t>
      </w:r>
      <w:r w:rsidR="00862453">
        <w:t>lan</w:t>
      </w:r>
      <w:r>
        <w:t xml:space="preserve"> </w:t>
      </w:r>
      <w:r w:rsidR="00862453">
        <w:rPr>
          <w:noProof/>
        </w:rPr>
        <w:fldChar w:fldCharType="begin"/>
      </w:r>
      <w:r w:rsidR="00862453">
        <w:rPr>
          <w:noProof/>
        </w:rPr>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862453">
        <w:rPr>
          <w:noProof/>
        </w:rPr>
        <w:fldChar w:fldCharType="separate"/>
      </w:r>
      <w:r w:rsidR="00862453">
        <w:rPr>
          <w:noProof/>
        </w:rPr>
        <w:t>(</w:t>
      </w:r>
      <w:hyperlink w:anchor="_ENREF_46" w:tooltip="Webb, 2018 #2034" w:history="1">
        <w:r w:rsidR="006A5601">
          <w:rPr>
            <w:noProof/>
          </w:rPr>
          <w:t>Webb et al. 2018</w:t>
        </w:r>
      </w:hyperlink>
      <w:r w:rsidR="00862453">
        <w:rPr>
          <w:noProof/>
        </w:rPr>
        <w:t>)</w:t>
      </w:r>
      <w:r w:rsidR="00862453">
        <w:rPr>
          <w:noProof/>
        </w:rPr>
        <w:fldChar w:fldCharType="end"/>
      </w:r>
      <w:r>
        <w:t xml:space="preserve">. Updated Standard Operating Procedure (SOP) appendices are also included in that document to describe the additional monitoring described above. More detailed discussions of monitoring activities, how they differed from planned activities, </w:t>
      </w:r>
      <w:r w:rsidR="00E40F6C">
        <w:t xml:space="preserve">results and discussion, </w:t>
      </w:r>
      <w:r>
        <w:t>are presented separately for each discipline in the following chapters.</w:t>
      </w:r>
    </w:p>
    <w:p w14:paraId="03A1FF89" w14:textId="676FFDB2" w:rsidR="00183C33" w:rsidRDefault="0026441F" w:rsidP="0026441F">
      <w:pPr>
        <w:pStyle w:val="Caption"/>
        <w:keepNext/>
      </w:pPr>
      <w:bookmarkStart w:id="9" w:name="_Ref465514166"/>
      <w:bookmarkStart w:id="10" w:name="_Ref465514160"/>
      <w:bookmarkStart w:id="11" w:name="_Ref496713866"/>
      <w:bookmarkStart w:id="12" w:name="_Toc500342926"/>
      <w:bookmarkStart w:id="13" w:name="_Toc5629969"/>
      <w:r>
        <w:t xml:space="preserve">Table </w:t>
      </w:r>
      <w:r w:rsidR="00146769">
        <w:fldChar w:fldCharType="begin"/>
      </w:r>
      <w:r w:rsidR="00146769">
        <w:instrText xml:space="preserve"> STYLEREF 1 \s </w:instrText>
      </w:r>
      <w:r w:rsidR="00146769">
        <w:fldChar w:fldCharType="separate"/>
      </w:r>
      <w:r w:rsidR="00146769">
        <w:rPr>
          <w:noProof/>
        </w:rPr>
        <w:t>2</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2</w:t>
      </w:r>
      <w:r w:rsidR="00146769">
        <w:fldChar w:fldCharType="end"/>
      </w:r>
      <w:bookmarkEnd w:id="9"/>
      <w:r w:rsidR="00183C33">
        <w:t xml:space="preserve">. </w:t>
      </w:r>
      <w:bookmarkEnd w:id="10"/>
      <w:r w:rsidR="00183C33">
        <w:t>Schedule of planned and actual monitor</w:t>
      </w:r>
      <w:r w:rsidR="00402CEB">
        <w:t>ing activities by month for 2017–18</w:t>
      </w:r>
      <w:r w:rsidR="00183C33">
        <w:t xml:space="preserve">. D indicates planned/actual timing for downloading data from fish movement loggers; I indicates planned/actual deployment of artificial substrates for macroinvertebrate sampling, O indicates planned/actual retrieval of artificial substrates traps for macroinvertebrate sampling. C indicates additional sampling for biomass of crustaceans </w:t>
      </w:r>
      <w:r w:rsidR="00402CEB">
        <w:t>for macroinvertebrate sampling</w:t>
      </w:r>
      <w:bookmarkEnd w:id="11"/>
      <w:bookmarkEnd w:id="12"/>
      <w:r w:rsidR="00402CEB">
        <w:t>, first implemented in 2016–17, but now being continued for the remainder of the LTIM Project.</w:t>
      </w:r>
      <w:bookmarkEnd w:id="13"/>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607"/>
        <w:gridCol w:w="1383"/>
        <w:gridCol w:w="1401"/>
        <w:gridCol w:w="1000"/>
        <w:gridCol w:w="337"/>
        <w:gridCol w:w="372"/>
        <w:gridCol w:w="361"/>
        <w:gridCol w:w="384"/>
        <w:gridCol w:w="372"/>
        <w:gridCol w:w="372"/>
        <w:gridCol w:w="398"/>
        <w:gridCol w:w="410"/>
        <w:gridCol w:w="397"/>
        <w:gridCol w:w="373"/>
        <w:gridCol w:w="399"/>
        <w:gridCol w:w="340"/>
      </w:tblGrid>
      <w:tr w:rsidR="00183C33" w:rsidRPr="00BD787B" w14:paraId="408D5B7B" w14:textId="77777777" w:rsidTr="00CD2C15">
        <w:trPr>
          <w:cantSplit/>
          <w:tblHeader/>
        </w:trPr>
        <w:tc>
          <w:tcPr>
            <w:tcW w:w="813"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78D4EBBB" w14:textId="77777777" w:rsidR="00183C33" w:rsidRPr="00B81FA3" w:rsidRDefault="00183C33" w:rsidP="00402CEB">
            <w:pPr>
              <w:pStyle w:val="Tablesmallheading"/>
              <w:rPr>
                <w:color w:val="FFFFFF" w:themeColor="background1"/>
              </w:rPr>
            </w:pPr>
            <w:r w:rsidRPr="00B81FA3">
              <w:rPr>
                <w:color w:val="FFFFFF" w:themeColor="background1"/>
              </w:rPr>
              <w:t>Monitoring activity</w:t>
            </w:r>
          </w:p>
        </w:tc>
        <w:tc>
          <w:tcPr>
            <w:tcW w:w="1409" w:type="pct"/>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1B645148" w14:textId="77777777" w:rsidR="00183C33" w:rsidRPr="00B81FA3" w:rsidRDefault="00183C33" w:rsidP="00402CEB">
            <w:pPr>
              <w:pStyle w:val="Tablesmallheading"/>
              <w:jc w:val="center"/>
              <w:rPr>
                <w:color w:val="FFFFFF" w:themeColor="background1"/>
              </w:rPr>
            </w:pPr>
            <w:r w:rsidRPr="00B81FA3">
              <w:rPr>
                <w:color w:val="FFFFFF" w:themeColor="background1"/>
              </w:rPr>
              <w:t>No of sites per Zone</w:t>
            </w:r>
          </w:p>
        </w:tc>
        <w:tc>
          <w:tcPr>
            <w:tcW w:w="507" w:type="pct"/>
            <w:vMerge w:val="restar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728F03CE" w14:textId="77777777" w:rsidR="00183C33" w:rsidRPr="00B81FA3" w:rsidRDefault="00183C33" w:rsidP="00402CEB">
            <w:pPr>
              <w:pStyle w:val="Tablesmallheading"/>
              <w:rPr>
                <w:color w:val="FFFFFF" w:themeColor="background1"/>
              </w:rPr>
            </w:pPr>
            <w:r w:rsidRPr="00B81FA3">
              <w:rPr>
                <w:color w:val="FFFFFF" w:themeColor="background1"/>
              </w:rPr>
              <w:t>Planned / Actual</w:t>
            </w:r>
          </w:p>
        </w:tc>
        <w:tc>
          <w:tcPr>
            <w:tcW w:w="2271" w:type="pct"/>
            <w:gridSpan w:val="1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7391EF11" w14:textId="77777777" w:rsidR="00183C33" w:rsidRPr="00B81FA3" w:rsidRDefault="00183C33" w:rsidP="00402CEB">
            <w:pPr>
              <w:pStyle w:val="Tablesmallheading"/>
              <w:jc w:val="center"/>
              <w:rPr>
                <w:color w:val="FFFFFF" w:themeColor="background1"/>
              </w:rPr>
            </w:pPr>
            <w:r w:rsidRPr="00B81FA3">
              <w:rPr>
                <w:color w:val="FFFFFF" w:themeColor="background1"/>
              </w:rPr>
              <w:t>Schedule of planned and actual activities in 201</w:t>
            </w:r>
            <w:r>
              <w:rPr>
                <w:color w:val="FFFFFF" w:themeColor="background1"/>
              </w:rPr>
              <w:t>6</w:t>
            </w:r>
            <w:r w:rsidRPr="00B81FA3">
              <w:rPr>
                <w:color w:val="FFFFFF" w:themeColor="background1"/>
              </w:rPr>
              <w:t>-1</w:t>
            </w:r>
            <w:r>
              <w:rPr>
                <w:color w:val="FFFFFF" w:themeColor="background1"/>
              </w:rPr>
              <w:t>7</w:t>
            </w:r>
          </w:p>
        </w:tc>
      </w:tr>
      <w:tr w:rsidR="00CD2C15" w:rsidRPr="00BD787B" w14:paraId="02E52CD2" w14:textId="77777777" w:rsidTr="00CD2C15">
        <w:trPr>
          <w:cantSplit/>
          <w:tblHeader/>
        </w:trPr>
        <w:tc>
          <w:tcPr>
            <w:tcW w:w="813"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09FB64B7" w14:textId="77777777" w:rsidR="00183C33" w:rsidRPr="00B81FA3" w:rsidRDefault="00183C33" w:rsidP="00402CEB">
            <w:pPr>
              <w:pStyle w:val="Tablesmallheading"/>
              <w:rPr>
                <w:color w:val="FFFFFF" w:themeColor="background1"/>
              </w:rPr>
            </w:pPr>
          </w:p>
        </w:tc>
        <w:tc>
          <w:tcPr>
            <w:tcW w:w="7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0C536A98" w14:textId="77777777" w:rsidR="00183C33" w:rsidRPr="00B81FA3" w:rsidRDefault="00183C33" w:rsidP="00402CEB">
            <w:pPr>
              <w:pStyle w:val="Tablesmallheading"/>
              <w:jc w:val="center"/>
              <w:rPr>
                <w:color w:val="FFFFFF" w:themeColor="background1"/>
              </w:rPr>
            </w:pPr>
            <w:r w:rsidRPr="00B81FA3">
              <w:rPr>
                <w:color w:val="FFFFFF" w:themeColor="background1"/>
              </w:rPr>
              <w:t>Zone 1</w:t>
            </w:r>
          </w:p>
        </w:tc>
        <w:tc>
          <w:tcPr>
            <w:tcW w:w="709"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772CFFD7" w14:textId="77777777" w:rsidR="00183C33" w:rsidRPr="00B81FA3" w:rsidRDefault="00183C33" w:rsidP="00402CEB">
            <w:pPr>
              <w:pStyle w:val="Tablesmallheading"/>
              <w:jc w:val="center"/>
              <w:rPr>
                <w:color w:val="FFFFFF" w:themeColor="background1"/>
              </w:rPr>
            </w:pPr>
            <w:r w:rsidRPr="00B81FA3">
              <w:rPr>
                <w:color w:val="FFFFFF" w:themeColor="background1"/>
              </w:rPr>
              <w:t>Zone 2</w:t>
            </w:r>
          </w:p>
        </w:tc>
        <w:tc>
          <w:tcPr>
            <w:tcW w:w="507" w:type="pct"/>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145FC4E8" w14:textId="77777777" w:rsidR="00183C33" w:rsidRPr="00B81FA3" w:rsidRDefault="00183C33" w:rsidP="00402CEB">
            <w:pPr>
              <w:pStyle w:val="Tablesmallheading"/>
              <w:rPr>
                <w:color w:val="FFFFFF" w:themeColor="background1"/>
              </w:rPr>
            </w:pPr>
          </w:p>
        </w:tc>
        <w:tc>
          <w:tcPr>
            <w:tcW w:w="17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3911BE0A" w14:textId="77777777" w:rsidR="00183C33" w:rsidRPr="00B81FA3" w:rsidRDefault="00183C33" w:rsidP="00402CEB">
            <w:pPr>
              <w:pStyle w:val="Tablesmallheading"/>
              <w:rPr>
                <w:color w:val="FFFFFF" w:themeColor="background1"/>
              </w:rPr>
            </w:pPr>
            <w:r w:rsidRPr="00B81FA3">
              <w:rPr>
                <w:color w:val="FFFFFF" w:themeColor="background1"/>
              </w:rPr>
              <w:t>J</w:t>
            </w:r>
          </w:p>
        </w:tc>
        <w:tc>
          <w:tcPr>
            <w:tcW w:w="1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78B46397" w14:textId="77777777" w:rsidR="00183C33" w:rsidRPr="00B81FA3" w:rsidRDefault="00183C33" w:rsidP="00402CEB">
            <w:pPr>
              <w:pStyle w:val="Tablesmallheading"/>
              <w:rPr>
                <w:color w:val="FFFFFF" w:themeColor="background1"/>
              </w:rPr>
            </w:pPr>
            <w:r w:rsidRPr="00B81FA3">
              <w:rPr>
                <w:color w:val="FFFFFF" w:themeColor="background1"/>
              </w:rPr>
              <w:t>A</w:t>
            </w:r>
          </w:p>
        </w:tc>
        <w:tc>
          <w:tcPr>
            <w:tcW w:w="18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3B5D8F84" w14:textId="77777777" w:rsidR="00183C33" w:rsidRPr="00B81FA3" w:rsidRDefault="00183C33" w:rsidP="00402CEB">
            <w:pPr>
              <w:pStyle w:val="Tablesmallheading"/>
              <w:rPr>
                <w:color w:val="FFFFFF" w:themeColor="background1"/>
              </w:rPr>
            </w:pPr>
            <w:r w:rsidRPr="00B81FA3">
              <w:rPr>
                <w:color w:val="FFFFFF" w:themeColor="background1"/>
              </w:rPr>
              <w:t>S</w:t>
            </w:r>
          </w:p>
        </w:tc>
        <w:tc>
          <w:tcPr>
            <w:tcW w:w="196"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0F5797F1" w14:textId="77777777" w:rsidR="00183C33" w:rsidRPr="00B81FA3" w:rsidRDefault="00183C33" w:rsidP="00402CEB">
            <w:pPr>
              <w:pStyle w:val="Tablesmallheading"/>
              <w:rPr>
                <w:color w:val="FFFFFF" w:themeColor="background1"/>
              </w:rPr>
            </w:pPr>
            <w:r w:rsidRPr="00B81FA3">
              <w:rPr>
                <w:color w:val="FFFFFF" w:themeColor="background1"/>
              </w:rPr>
              <w:t>O</w:t>
            </w:r>
          </w:p>
        </w:tc>
        <w:tc>
          <w:tcPr>
            <w:tcW w:w="1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2E6CBBFD" w14:textId="77777777" w:rsidR="00183C33" w:rsidRPr="00B81FA3" w:rsidRDefault="00183C33" w:rsidP="00402CEB">
            <w:pPr>
              <w:pStyle w:val="Tablesmallheading"/>
              <w:rPr>
                <w:color w:val="FFFFFF" w:themeColor="background1"/>
              </w:rPr>
            </w:pPr>
            <w:r w:rsidRPr="00B81FA3">
              <w:rPr>
                <w:color w:val="FFFFFF" w:themeColor="background1"/>
              </w:rPr>
              <w:t>N</w:t>
            </w:r>
          </w:p>
        </w:tc>
        <w:tc>
          <w:tcPr>
            <w:tcW w:w="1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1C749EAC" w14:textId="77777777" w:rsidR="00183C33" w:rsidRPr="00B81FA3" w:rsidRDefault="00183C33" w:rsidP="00402CEB">
            <w:pPr>
              <w:pStyle w:val="Tablesmallheading"/>
              <w:rPr>
                <w:color w:val="FFFFFF" w:themeColor="background1"/>
              </w:rPr>
            </w:pPr>
            <w:r w:rsidRPr="00B81FA3">
              <w:rPr>
                <w:color w:val="FFFFFF" w:themeColor="background1"/>
              </w:rPr>
              <w:t>D</w:t>
            </w:r>
          </w:p>
        </w:tc>
        <w:tc>
          <w:tcPr>
            <w:tcW w:w="2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40F7E415" w14:textId="77777777" w:rsidR="00183C33" w:rsidRPr="00B81FA3" w:rsidRDefault="00183C33" w:rsidP="00402CEB">
            <w:pPr>
              <w:pStyle w:val="Tablesmallheading"/>
              <w:rPr>
                <w:color w:val="FFFFFF" w:themeColor="background1"/>
              </w:rPr>
            </w:pPr>
            <w:r w:rsidRPr="00B81FA3">
              <w:rPr>
                <w:color w:val="FFFFFF" w:themeColor="background1"/>
              </w:rPr>
              <w:t>J</w:t>
            </w:r>
          </w:p>
        </w:tc>
        <w:tc>
          <w:tcPr>
            <w:tcW w:w="178"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00F5CAEE" w14:textId="77777777" w:rsidR="00183C33" w:rsidRPr="00B81FA3" w:rsidRDefault="00183C33" w:rsidP="00402CEB">
            <w:pPr>
              <w:pStyle w:val="Tablesmallheading"/>
              <w:rPr>
                <w:color w:val="FFFFFF" w:themeColor="background1"/>
              </w:rPr>
            </w:pPr>
            <w:r w:rsidRPr="00B81FA3">
              <w:rPr>
                <w:color w:val="FFFFFF" w:themeColor="background1"/>
              </w:rPr>
              <w:t>F</w:t>
            </w:r>
          </w:p>
        </w:tc>
        <w:tc>
          <w:tcPr>
            <w:tcW w:w="202"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7076C302" w14:textId="77777777" w:rsidR="00183C33" w:rsidRPr="00B81FA3" w:rsidRDefault="00183C33" w:rsidP="00402CEB">
            <w:pPr>
              <w:pStyle w:val="Tablesmallheading"/>
              <w:rPr>
                <w:color w:val="FFFFFF" w:themeColor="background1"/>
              </w:rPr>
            </w:pPr>
            <w:r w:rsidRPr="00B81FA3">
              <w:rPr>
                <w:color w:val="FFFFFF" w:themeColor="background1"/>
              </w:rPr>
              <w:t>M</w:t>
            </w:r>
          </w:p>
        </w:tc>
        <w:tc>
          <w:tcPr>
            <w:tcW w:w="190"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17240690" w14:textId="77777777" w:rsidR="00183C33" w:rsidRPr="00B81FA3" w:rsidRDefault="00183C33" w:rsidP="00402CEB">
            <w:pPr>
              <w:pStyle w:val="Tablesmallheading"/>
              <w:rPr>
                <w:color w:val="FFFFFF" w:themeColor="background1"/>
              </w:rPr>
            </w:pPr>
            <w:r w:rsidRPr="00B81FA3">
              <w:rPr>
                <w:color w:val="FFFFFF" w:themeColor="background1"/>
              </w:rPr>
              <w:t>A</w:t>
            </w:r>
          </w:p>
        </w:tc>
        <w:tc>
          <w:tcPr>
            <w:tcW w:w="20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5C1C7171" w14:textId="77777777" w:rsidR="00183C33" w:rsidRPr="00B81FA3" w:rsidRDefault="00183C33" w:rsidP="00402CEB">
            <w:pPr>
              <w:pStyle w:val="Tablesmallheading"/>
              <w:rPr>
                <w:color w:val="FFFFFF" w:themeColor="background1"/>
              </w:rPr>
            </w:pPr>
            <w:r w:rsidRPr="00B81FA3">
              <w:rPr>
                <w:color w:val="FFFFFF" w:themeColor="background1"/>
              </w:rPr>
              <w:t>M</w:t>
            </w:r>
          </w:p>
        </w:tc>
        <w:tc>
          <w:tcPr>
            <w:tcW w:w="174"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002669" w:themeFill="accent1" w:themeFillShade="BF"/>
          </w:tcPr>
          <w:p w14:paraId="4A38DF8E" w14:textId="77777777" w:rsidR="00183C33" w:rsidRPr="00B81FA3" w:rsidRDefault="00183C33" w:rsidP="00402CEB">
            <w:pPr>
              <w:pStyle w:val="Tablesmallheading"/>
              <w:rPr>
                <w:color w:val="FFFFFF" w:themeColor="background1"/>
              </w:rPr>
            </w:pPr>
            <w:r w:rsidRPr="00B81FA3">
              <w:rPr>
                <w:color w:val="FFFFFF" w:themeColor="background1"/>
              </w:rPr>
              <w:t>J</w:t>
            </w:r>
          </w:p>
        </w:tc>
      </w:tr>
      <w:tr w:rsidR="00CD2C15" w:rsidRPr="00BD787B" w14:paraId="2E76E2C7" w14:textId="77777777" w:rsidTr="00CD2C15">
        <w:trPr>
          <w:cantSplit/>
        </w:trPr>
        <w:tc>
          <w:tcPr>
            <w:tcW w:w="813" w:type="pct"/>
            <w:vMerge w:val="restart"/>
            <w:tcBorders>
              <w:top w:val="single" w:sz="4" w:space="0" w:color="7F7F7F" w:themeColor="text1" w:themeTint="80"/>
            </w:tcBorders>
            <w:shd w:val="clear" w:color="auto" w:fill="auto"/>
          </w:tcPr>
          <w:p w14:paraId="2CF52CC9" w14:textId="77777777" w:rsidR="00183C33" w:rsidRPr="00BD787B" w:rsidRDefault="00183C33" w:rsidP="00402CEB">
            <w:pPr>
              <w:pStyle w:val="Tablesmalltext"/>
            </w:pPr>
            <w:r>
              <w:t xml:space="preserve">Adult </w:t>
            </w:r>
            <w:r w:rsidRPr="00BD787B">
              <w:t xml:space="preserve">Fish </w:t>
            </w:r>
          </w:p>
        </w:tc>
        <w:tc>
          <w:tcPr>
            <w:tcW w:w="700" w:type="pct"/>
            <w:vMerge w:val="restart"/>
            <w:tcBorders>
              <w:top w:val="single" w:sz="4" w:space="0" w:color="7F7F7F" w:themeColor="text1" w:themeTint="80"/>
            </w:tcBorders>
            <w:shd w:val="clear" w:color="auto" w:fill="auto"/>
          </w:tcPr>
          <w:p w14:paraId="54C3F336" w14:textId="77777777" w:rsidR="00183C33" w:rsidRPr="00BD787B" w:rsidRDefault="00183C33" w:rsidP="00402CEB">
            <w:pPr>
              <w:pStyle w:val="Tablesmalltext"/>
            </w:pPr>
          </w:p>
        </w:tc>
        <w:tc>
          <w:tcPr>
            <w:tcW w:w="709" w:type="pct"/>
            <w:vMerge w:val="restart"/>
            <w:tcBorders>
              <w:top w:val="single" w:sz="4" w:space="0" w:color="7F7F7F" w:themeColor="text1" w:themeTint="80"/>
            </w:tcBorders>
            <w:shd w:val="clear" w:color="auto" w:fill="auto"/>
          </w:tcPr>
          <w:p w14:paraId="7C564770" w14:textId="77777777" w:rsidR="00183C33" w:rsidRPr="00BD787B" w:rsidRDefault="00183C33" w:rsidP="00402CEB">
            <w:pPr>
              <w:pStyle w:val="Tablesmalltext"/>
            </w:pPr>
            <w:r w:rsidRPr="00BD787B">
              <w:t>10</w:t>
            </w:r>
          </w:p>
        </w:tc>
        <w:tc>
          <w:tcPr>
            <w:tcW w:w="507" w:type="pct"/>
            <w:tcBorders>
              <w:top w:val="single" w:sz="4" w:space="0" w:color="7F7F7F" w:themeColor="text1" w:themeTint="80"/>
              <w:bottom w:val="single" w:sz="4" w:space="0" w:color="808080"/>
            </w:tcBorders>
            <w:shd w:val="clear" w:color="auto" w:fill="6BA0FF" w:themeFill="text2" w:themeFillTint="66"/>
          </w:tcPr>
          <w:p w14:paraId="14FF9850" w14:textId="77777777" w:rsidR="00183C33" w:rsidRPr="00BD787B" w:rsidRDefault="00183C33" w:rsidP="00402CEB">
            <w:pPr>
              <w:pStyle w:val="Tablesmalltext"/>
            </w:pPr>
            <w:r w:rsidRPr="00BD787B">
              <w:t>Planned</w:t>
            </w:r>
          </w:p>
        </w:tc>
        <w:tc>
          <w:tcPr>
            <w:tcW w:w="172" w:type="pct"/>
            <w:tcBorders>
              <w:top w:val="single" w:sz="4" w:space="0" w:color="7F7F7F" w:themeColor="text1" w:themeTint="80"/>
            </w:tcBorders>
            <w:shd w:val="clear" w:color="auto" w:fill="auto"/>
          </w:tcPr>
          <w:p w14:paraId="2C82FC05" w14:textId="77777777" w:rsidR="00183C33" w:rsidRPr="00BD787B" w:rsidRDefault="00183C33" w:rsidP="00402CEB">
            <w:pPr>
              <w:pStyle w:val="Tablesmalltext"/>
            </w:pPr>
          </w:p>
        </w:tc>
        <w:tc>
          <w:tcPr>
            <w:tcW w:w="190" w:type="pct"/>
            <w:tcBorders>
              <w:top w:val="single" w:sz="4" w:space="0" w:color="7F7F7F" w:themeColor="text1" w:themeTint="80"/>
            </w:tcBorders>
            <w:shd w:val="clear" w:color="auto" w:fill="auto"/>
          </w:tcPr>
          <w:p w14:paraId="380B262E" w14:textId="77777777" w:rsidR="00183C33" w:rsidRPr="00BD787B" w:rsidRDefault="00183C33" w:rsidP="00402CEB">
            <w:pPr>
              <w:pStyle w:val="Tablesmalltext"/>
            </w:pPr>
          </w:p>
        </w:tc>
        <w:tc>
          <w:tcPr>
            <w:tcW w:w="184" w:type="pct"/>
            <w:tcBorders>
              <w:top w:val="single" w:sz="4" w:space="0" w:color="7F7F7F" w:themeColor="text1" w:themeTint="80"/>
            </w:tcBorders>
            <w:shd w:val="clear" w:color="auto" w:fill="auto"/>
          </w:tcPr>
          <w:p w14:paraId="1EC48ECD" w14:textId="77777777" w:rsidR="00183C33" w:rsidRPr="00BD787B" w:rsidRDefault="00183C33" w:rsidP="00402CEB">
            <w:pPr>
              <w:pStyle w:val="Tablesmalltext"/>
            </w:pPr>
          </w:p>
        </w:tc>
        <w:tc>
          <w:tcPr>
            <w:tcW w:w="196" w:type="pct"/>
            <w:tcBorders>
              <w:top w:val="single" w:sz="4" w:space="0" w:color="7F7F7F" w:themeColor="text1" w:themeTint="80"/>
            </w:tcBorders>
            <w:shd w:val="clear" w:color="auto" w:fill="auto"/>
          </w:tcPr>
          <w:p w14:paraId="75A70B03" w14:textId="77777777" w:rsidR="00183C33" w:rsidRPr="00BD787B" w:rsidRDefault="00183C33" w:rsidP="00402CEB">
            <w:pPr>
              <w:pStyle w:val="Tablesmalltext"/>
            </w:pPr>
          </w:p>
        </w:tc>
        <w:tc>
          <w:tcPr>
            <w:tcW w:w="190" w:type="pct"/>
            <w:tcBorders>
              <w:top w:val="single" w:sz="4" w:space="0" w:color="7F7F7F" w:themeColor="text1" w:themeTint="80"/>
            </w:tcBorders>
            <w:shd w:val="clear" w:color="auto" w:fill="auto"/>
          </w:tcPr>
          <w:p w14:paraId="245E694E" w14:textId="77777777" w:rsidR="00183C33" w:rsidRPr="00BD787B" w:rsidRDefault="00183C33" w:rsidP="00402CEB">
            <w:pPr>
              <w:pStyle w:val="Tablesmalltext"/>
            </w:pPr>
          </w:p>
        </w:tc>
        <w:tc>
          <w:tcPr>
            <w:tcW w:w="190" w:type="pct"/>
            <w:tcBorders>
              <w:top w:val="single" w:sz="4" w:space="0" w:color="7F7F7F" w:themeColor="text1" w:themeTint="80"/>
            </w:tcBorders>
            <w:shd w:val="clear" w:color="auto" w:fill="auto"/>
          </w:tcPr>
          <w:p w14:paraId="54FA8883" w14:textId="77777777" w:rsidR="00183C33" w:rsidRPr="00BD787B" w:rsidRDefault="00183C33" w:rsidP="00402CEB">
            <w:pPr>
              <w:pStyle w:val="Tablesmalltext"/>
            </w:pPr>
          </w:p>
        </w:tc>
        <w:tc>
          <w:tcPr>
            <w:tcW w:w="203" w:type="pct"/>
            <w:tcBorders>
              <w:top w:val="single" w:sz="4" w:space="0" w:color="7F7F7F" w:themeColor="text1" w:themeTint="80"/>
            </w:tcBorders>
            <w:shd w:val="clear" w:color="auto" w:fill="auto"/>
          </w:tcPr>
          <w:p w14:paraId="2A53E5C1" w14:textId="77777777" w:rsidR="00183C33" w:rsidRPr="00BD787B" w:rsidRDefault="00183C33" w:rsidP="00402CEB">
            <w:pPr>
              <w:pStyle w:val="Tablesmalltext"/>
            </w:pPr>
          </w:p>
        </w:tc>
        <w:tc>
          <w:tcPr>
            <w:tcW w:w="178" w:type="pct"/>
            <w:tcBorders>
              <w:top w:val="single" w:sz="4" w:space="0" w:color="7F7F7F" w:themeColor="text1" w:themeTint="80"/>
            </w:tcBorders>
            <w:shd w:val="clear" w:color="auto" w:fill="auto"/>
          </w:tcPr>
          <w:p w14:paraId="6FA1E09F" w14:textId="77777777" w:rsidR="00183C33" w:rsidRPr="00BD787B" w:rsidRDefault="00183C33" w:rsidP="00402CEB">
            <w:pPr>
              <w:pStyle w:val="Tablesmalltext"/>
            </w:pPr>
          </w:p>
        </w:tc>
        <w:tc>
          <w:tcPr>
            <w:tcW w:w="202" w:type="pct"/>
            <w:tcBorders>
              <w:top w:val="single" w:sz="4" w:space="0" w:color="7F7F7F" w:themeColor="text1" w:themeTint="80"/>
            </w:tcBorders>
            <w:shd w:val="clear" w:color="auto" w:fill="6BA0FF" w:themeFill="text2" w:themeFillTint="66"/>
          </w:tcPr>
          <w:p w14:paraId="303326DA" w14:textId="77777777" w:rsidR="00183C33" w:rsidRPr="00BD787B" w:rsidRDefault="00183C33" w:rsidP="00402CEB">
            <w:pPr>
              <w:pStyle w:val="Tablesmalltext"/>
            </w:pPr>
          </w:p>
        </w:tc>
        <w:tc>
          <w:tcPr>
            <w:tcW w:w="190" w:type="pct"/>
            <w:tcBorders>
              <w:top w:val="single" w:sz="4" w:space="0" w:color="7F7F7F" w:themeColor="text1" w:themeTint="80"/>
              <w:bottom w:val="single" w:sz="4" w:space="0" w:color="808080"/>
            </w:tcBorders>
            <w:shd w:val="clear" w:color="auto" w:fill="6BA0FF" w:themeFill="text2" w:themeFillTint="66"/>
          </w:tcPr>
          <w:p w14:paraId="35665309" w14:textId="77777777" w:rsidR="00183C33" w:rsidRPr="00BD787B" w:rsidRDefault="00183C33" w:rsidP="00402CEB">
            <w:pPr>
              <w:pStyle w:val="Tablesmalltext"/>
            </w:pPr>
          </w:p>
        </w:tc>
        <w:tc>
          <w:tcPr>
            <w:tcW w:w="203" w:type="pct"/>
            <w:tcBorders>
              <w:top w:val="single" w:sz="4" w:space="0" w:color="7F7F7F" w:themeColor="text1" w:themeTint="80"/>
              <w:bottom w:val="single" w:sz="4" w:space="0" w:color="808080"/>
            </w:tcBorders>
            <w:shd w:val="clear" w:color="auto" w:fill="auto"/>
          </w:tcPr>
          <w:p w14:paraId="318C51F1" w14:textId="77777777" w:rsidR="00183C33" w:rsidRPr="00BD787B" w:rsidRDefault="00183C33" w:rsidP="00402CEB">
            <w:pPr>
              <w:pStyle w:val="Tablesmalltext"/>
            </w:pPr>
          </w:p>
        </w:tc>
        <w:tc>
          <w:tcPr>
            <w:tcW w:w="174" w:type="pct"/>
            <w:tcBorders>
              <w:top w:val="single" w:sz="4" w:space="0" w:color="7F7F7F" w:themeColor="text1" w:themeTint="80"/>
            </w:tcBorders>
            <w:shd w:val="clear" w:color="auto" w:fill="auto"/>
          </w:tcPr>
          <w:p w14:paraId="6F3063F0" w14:textId="77777777" w:rsidR="00183C33" w:rsidRPr="00BD787B" w:rsidRDefault="00183C33" w:rsidP="00402CEB">
            <w:pPr>
              <w:pStyle w:val="Tablesmalltext"/>
            </w:pPr>
          </w:p>
        </w:tc>
      </w:tr>
      <w:tr w:rsidR="00CD2C15" w:rsidRPr="00BD787B" w14:paraId="712BBBA2" w14:textId="77777777" w:rsidTr="00CD2C15">
        <w:trPr>
          <w:cantSplit/>
        </w:trPr>
        <w:tc>
          <w:tcPr>
            <w:tcW w:w="813" w:type="pct"/>
            <w:vMerge/>
            <w:shd w:val="clear" w:color="auto" w:fill="auto"/>
          </w:tcPr>
          <w:p w14:paraId="21E6B80C" w14:textId="77777777" w:rsidR="00183C33" w:rsidRPr="00BD787B" w:rsidRDefault="00183C33" w:rsidP="00402CEB">
            <w:pPr>
              <w:pStyle w:val="Tablesmalltext"/>
            </w:pPr>
          </w:p>
        </w:tc>
        <w:tc>
          <w:tcPr>
            <w:tcW w:w="700" w:type="pct"/>
            <w:vMerge/>
            <w:shd w:val="clear" w:color="auto" w:fill="auto"/>
          </w:tcPr>
          <w:p w14:paraId="2B2F7057" w14:textId="77777777" w:rsidR="00183C33" w:rsidRPr="00BD787B" w:rsidRDefault="00183C33" w:rsidP="00402CEB">
            <w:pPr>
              <w:pStyle w:val="Tablesmalltext"/>
            </w:pPr>
          </w:p>
        </w:tc>
        <w:tc>
          <w:tcPr>
            <w:tcW w:w="709" w:type="pct"/>
            <w:vMerge/>
            <w:shd w:val="clear" w:color="auto" w:fill="auto"/>
          </w:tcPr>
          <w:p w14:paraId="55F57420" w14:textId="77777777" w:rsidR="00183C33" w:rsidRPr="00BD787B" w:rsidRDefault="00183C33" w:rsidP="00402CEB">
            <w:pPr>
              <w:pStyle w:val="Tablesmalltext"/>
            </w:pPr>
          </w:p>
        </w:tc>
        <w:tc>
          <w:tcPr>
            <w:tcW w:w="507" w:type="pct"/>
            <w:tcBorders>
              <w:bottom w:val="single" w:sz="4" w:space="0" w:color="808080"/>
            </w:tcBorders>
            <w:shd w:val="clear" w:color="auto" w:fill="E0E0E0" w:themeFill="accent2" w:themeFillTint="99"/>
          </w:tcPr>
          <w:p w14:paraId="4474C425" w14:textId="77777777" w:rsidR="00183C33" w:rsidRPr="00BD787B" w:rsidRDefault="00183C33" w:rsidP="00402CEB">
            <w:pPr>
              <w:pStyle w:val="Tablesmalltext"/>
            </w:pPr>
            <w:r w:rsidRPr="00BD787B">
              <w:t>Actual</w:t>
            </w:r>
          </w:p>
        </w:tc>
        <w:tc>
          <w:tcPr>
            <w:tcW w:w="172" w:type="pct"/>
            <w:shd w:val="clear" w:color="auto" w:fill="auto"/>
          </w:tcPr>
          <w:p w14:paraId="4E959515" w14:textId="77777777" w:rsidR="00183C33" w:rsidRPr="00BD787B" w:rsidRDefault="00183C33" w:rsidP="00402CEB">
            <w:pPr>
              <w:pStyle w:val="Tablesmalltext"/>
            </w:pPr>
          </w:p>
        </w:tc>
        <w:tc>
          <w:tcPr>
            <w:tcW w:w="190" w:type="pct"/>
            <w:shd w:val="clear" w:color="auto" w:fill="auto"/>
          </w:tcPr>
          <w:p w14:paraId="5B853812" w14:textId="77777777" w:rsidR="00183C33" w:rsidRPr="00BD787B" w:rsidRDefault="00183C33" w:rsidP="00402CEB">
            <w:pPr>
              <w:pStyle w:val="Tablesmalltext"/>
            </w:pPr>
          </w:p>
        </w:tc>
        <w:tc>
          <w:tcPr>
            <w:tcW w:w="184" w:type="pct"/>
            <w:shd w:val="clear" w:color="auto" w:fill="auto"/>
          </w:tcPr>
          <w:p w14:paraId="20C4E488" w14:textId="77777777" w:rsidR="00183C33" w:rsidRPr="00BD787B" w:rsidRDefault="00183C33" w:rsidP="00402CEB">
            <w:pPr>
              <w:pStyle w:val="Tablesmalltext"/>
            </w:pPr>
          </w:p>
        </w:tc>
        <w:tc>
          <w:tcPr>
            <w:tcW w:w="196" w:type="pct"/>
            <w:tcBorders>
              <w:bottom w:val="single" w:sz="4" w:space="0" w:color="808080"/>
            </w:tcBorders>
            <w:shd w:val="clear" w:color="auto" w:fill="auto"/>
          </w:tcPr>
          <w:p w14:paraId="3C7FEEA7" w14:textId="77777777" w:rsidR="00183C33" w:rsidRPr="00BD787B" w:rsidRDefault="00183C33" w:rsidP="00402CEB">
            <w:pPr>
              <w:pStyle w:val="Tablesmalltext"/>
            </w:pPr>
          </w:p>
        </w:tc>
        <w:tc>
          <w:tcPr>
            <w:tcW w:w="190" w:type="pct"/>
            <w:tcBorders>
              <w:bottom w:val="single" w:sz="4" w:space="0" w:color="808080"/>
            </w:tcBorders>
            <w:shd w:val="clear" w:color="auto" w:fill="auto"/>
          </w:tcPr>
          <w:p w14:paraId="12F34DD2" w14:textId="77777777" w:rsidR="00183C33" w:rsidRPr="00BD787B" w:rsidRDefault="00183C33" w:rsidP="00402CEB">
            <w:pPr>
              <w:pStyle w:val="Tablesmalltext"/>
            </w:pPr>
          </w:p>
        </w:tc>
        <w:tc>
          <w:tcPr>
            <w:tcW w:w="190" w:type="pct"/>
            <w:tcBorders>
              <w:bottom w:val="single" w:sz="4" w:space="0" w:color="808080"/>
            </w:tcBorders>
            <w:shd w:val="clear" w:color="auto" w:fill="auto"/>
          </w:tcPr>
          <w:p w14:paraId="1AFD19E7" w14:textId="77777777" w:rsidR="00183C33" w:rsidRPr="00BD787B" w:rsidRDefault="00183C33" w:rsidP="00402CEB">
            <w:pPr>
              <w:pStyle w:val="Tablesmalltext"/>
            </w:pPr>
          </w:p>
        </w:tc>
        <w:tc>
          <w:tcPr>
            <w:tcW w:w="203" w:type="pct"/>
            <w:shd w:val="clear" w:color="auto" w:fill="auto"/>
          </w:tcPr>
          <w:p w14:paraId="7AD777A0" w14:textId="77777777" w:rsidR="00183C33" w:rsidRPr="00BD787B" w:rsidRDefault="00183C33" w:rsidP="00402CEB">
            <w:pPr>
              <w:pStyle w:val="Tablesmalltext"/>
            </w:pPr>
          </w:p>
        </w:tc>
        <w:tc>
          <w:tcPr>
            <w:tcW w:w="178" w:type="pct"/>
            <w:shd w:val="clear" w:color="auto" w:fill="auto"/>
          </w:tcPr>
          <w:p w14:paraId="3715249F" w14:textId="77777777" w:rsidR="00183C33" w:rsidRPr="00BD787B" w:rsidRDefault="00183C33" w:rsidP="00402CEB">
            <w:pPr>
              <w:pStyle w:val="Tablesmalltext"/>
            </w:pPr>
          </w:p>
        </w:tc>
        <w:tc>
          <w:tcPr>
            <w:tcW w:w="202" w:type="pct"/>
            <w:shd w:val="clear" w:color="auto" w:fill="auto"/>
          </w:tcPr>
          <w:p w14:paraId="412AA607" w14:textId="77777777" w:rsidR="00183C33" w:rsidRPr="00BD787B" w:rsidRDefault="00183C33" w:rsidP="00402CEB">
            <w:pPr>
              <w:pStyle w:val="Tablesmalltext"/>
            </w:pPr>
          </w:p>
        </w:tc>
        <w:tc>
          <w:tcPr>
            <w:tcW w:w="190" w:type="pct"/>
            <w:shd w:val="clear" w:color="auto" w:fill="E0E0E0" w:themeFill="accent2" w:themeFillTint="99"/>
          </w:tcPr>
          <w:p w14:paraId="1C303236" w14:textId="77777777" w:rsidR="00183C33" w:rsidRPr="00BD787B" w:rsidRDefault="00183C33" w:rsidP="00402CEB">
            <w:pPr>
              <w:pStyle w:val="Tablesmalltext"/>
            </w:pPr>
          </w:p>
        </w:tc>
        <w:tc>
          <w:tcPr>
            <w:tcW w:w="203" w:type="pct"/>
            <w:shd w:val="clear" w:color="auto" w:fill="E0E0E0" w:themeFill="accent2" w:themeFillTint="99"/>
          </w:tcPr>
          <w:p w14:paraId="00030907" w14:textId="77777777" w:rsidR="00183C33" w:rsidRPr="00BD787B" w:rsidRDefault="00183C33" w:rsidP="00402CEB">
            <w:pPr>
              <w:pStyle w:val="Tablesmalltext"/>
            </w:pPr>
          </w:p>
        </w:tc>
        <w:tc>
          <w:tcPr>
            <w:tcW w:w="174" w:type="pct"/>
            <w:shd w:val="clear" w:color="auto" w:fill="auto"/>
          </w:tcPr>
          <w:p w14:paraId="0F7E08FE" w14:textId="77777777" w:rsidR="00183C33" w:rsidRPr="00BD787B" w:rsidRDefault="00183C33" w:rsidP="00402CEB">
            <w:pPr>
              <w:pStyle w:val="Tablesmalltext"/>
            </w:pPr>
          </w:p>
        </w:tc>
      </w:tr>
      <w:tr w:rsidR="00CD2C15" w:rsidRPr="00BD787B" w14:paraId="6F267DCA" w14:textId="77777777" w:rsidTr="00CD2C15">
        <w:trPr>
          <w:cantSplit/>
        </w:trPr>
        <w:tc>
          <w:tcPr>
            <w:tcW w:w="813" w:type="pct"/>
            <w:vMerge w:val="restart"/>
            <w:shd w:val="clear" w:color="auto" w:fill="auto"/>
          </w:tcPr>
          <w:p w14:paraId="35CA28D4" w14:textId="77777777" w:rsidR="00183C33" w:rsidRPr="00BD787B" w:rsidRDefault="00183C33" w:rsidP="00402CEB">
            <w:pPr>
              <w:pStyle w:val="Tablesmalltext"/>
            </w:pPr>
            <w:r w:rsidRPr="00BD787B">
              <w:t>Fish Larvae</w:t>
            </w:r>
          </w:p>
        </w:tc>
        <w:tc>
          <w:tcPr>
            <w:tcW w:w="700" w:type="pct"/>
            <w:vMerge w:val="restart"/>
            <w:shd w:val="clear" w:color="auto" w:fill="auto"/>
          </w:tcPr>
          <w:p w14:paraId="278D2FB3" w14:textId="77777777" w:rsidR="00183C33" w:rsidRPr="00BD787B" w:rsidRDefault="00183C33" w:rsidP="00402CEB">
            <w:pPr>
              <w:pStyle w:val="Tablesmalltext"/>
            </w:pPr>
            <w:r w:rsidRPr="00BD787B">
              <w:t>1</w:t>
            </w:r>
          </w:p>
        </w:tc>
        <w:tc>
          <w:tcPr>
            <w:tcW w:w="709" w:type="pct"/>
            <w:vMerge w:val="restart"/>
            <w:shd w:val="clear" w:color="auto" w:fill="auto"/>
          </w:tcPr>
          <w:p w14:paraId="6E6BA1F8" w14:textId="77777777" w:rsidR="00183C33" w:rsidRPr="00BD787B" w:rsidRDefault="00183C33" w:rsidP="00402CEB">
            <w:pPr>
              <w:pStyle w:val="Tablesmalltext"/>
            </w:pPr>
            <w:r w:rsidRPr="00BD787B">
              <w:rPr>
                <w:rFonts w:cs="Arial"/>
              </w:rPr>
              <w:t>3</w:t>
            </w:r>
          </w:p>
        </w:tc>
        <w:tc>
          <w:tcPr>
            <w:tcW w:w="507" w:type="pct"/>
            <w:tcBorders>
              <w:bottom w:val="single" w:sz="4" w:space="0" w:color="808080"/>
            </w:tcBorders>
            <w:shd w:val="clear" w:color="auto" w:fill="6BA0FF" w:themeFill="text2" w:themeFillTint="66"/>
          </w:tcPr>
          <w:p w14:paraId="32318CEC" w14:textId="77777777" w:rsidR="00183C33" w:rsidRPr="00BD787B" w:rsidRDefault="00183C33" w:rsidP="00402CEB">
            <w:pPr>
              <w:pStyle w:val="Tablesmalltext"/>
            </w:pPr>
            <w:r w:rsidRPr="00BD787B">
              <w:t>Planned</w:t>
            </w:r>
          </w:p>
        </w:tc>
        <w:tc>
          <w:tcPr>
            <w:tcW w:w="172" w:type="pct"/>
            <w:shd w:val="clear" w:color="auto" w:fill="auto"/>
          </w:tcPr>
          <w:p w14:paraId="31F80DE1" w14:textId="77777777" w:rsidR="00183C33" w:rsidRPr="00BD787B" w:rsidRDefault="00183C33" w:rsidP="00402CEB">
            <w:pPr>
              <w:pStyle w:val="Tablesmalltext"/>
            </w:pPr>
          </w:p>
        </w:tc>
        <w:tc>
          <w:tcPr>
            <w:tcW w:w="190" w:type="pct"/>
            <w:shd w:val="clear" w:color="auto" w:fill="auto"/>
          </w:tcPr>
          <w:p w14:paraId="143949E8" w14:textId="77777777" w:rsidR="00183C33" w:rsidRPr="00BD787B" w:rsidRDefault="00183C33" w:rsidP="00402CEB">
            <w:pPr>
              <w:pStyle w:val="Tablesmalltext"/>
            </w:pPr>
          </w:p>
        </w:tc>
        <w:tc>
          <w:tcPr>
            <w:tcW w:w="184" w:type="pct"/>
            <w:shd w:val="clear" w:color="auto" w:fill="auto"/>
          </w:tcPr>
          <w:p w14:paraId="74D50299" w14:textId="77777777" w:rsidR="00183C33" w:rsidRPr="00BD787B" w:rsidRDefault="00183C33" w:rsidP="00402CEB">
            <w:pPr>
              <w:pStyle w:val="Tablesmalltext"/>
            </w:pPr>
          </w:p>
        </w:tc>
        <w:tc>
          <w:tcPr>
            <w:tcW w:w="196" w:type="pct"/>
            <w:tcBorders>
              <w:bottom w:val="single" w:sz="4" w:space="0" w:color="808080"/>
            </w:tcBorders>
            <w:shd w:val="clear" w:color="auto" w:fill="6BA0FF" w:themeFill="text2" w:themeFillTint="66"/>
          </w:tcPr>
          <w:p w14:paraId="2AD1A610" w14:textId="77777777" w:rsidR="00183C33" w:rsidRPr="00BD787B" w:rsidRDefault="00183C33" w:rsidP="00402CEB">
            <w:pPr>
              <w:pStyle w:val="Tablesmalltext"/>
            </w:pPr>
          </w:p>
        </w:tc>
        <w:tc>
          <w:tcPr>
            <w:tcW w:w="190" w:type="pct"/>
            <w:tcBorders>
              <w:bottom w:val="single" w:sz="4" w:space="0" w:color="808080"/>
            </w:tcBorders>
            <w:shd w:val="clear" w:color="auto" w:fill="6BA0FF" w:themeFill="text2" w:themeFillTint="66"/>
          </w:tcPr>
          <w:p w14:paraId="47DC7EAA" w14:textId="77777777" w:rsidR="00183C33" w:rsidRPr="00BD787B" w:rsidRDefault="00183C33" w:rsidP="00402CEB">
            <w:pPr>
              <w:pStyle w:val="Tablesmalltext"/>
            </w:pPr>
          </w:p>
        </w:tc>
        <w:tc>
          <w:tcPr>
            <w:tcW w:w="190" w:type="pct"/>
            <w:tcBorders>
              <w:bottom w:val="single" w:sz="4" w:space="0" w:color="808080"/>
            </w:tcBorders>
            <w:shd w:val="clear" w:color="auto" w:fill="6BA0FF" w:themeFill="text2" w:themeFillTint="66"/>
          </w:tcPr>
          <w:p w14:paraId="70F42B34" w14:textId="77777777" w:rsidR="00183C33" w:rsidRPr="00BD787B" w:rsidRDefault="00183C33" w:rsidP="00402CEB">
            <w:pPr>
              <w:pStyle w:val="Tablesmalltext"/>
            </w:pPr>
          </w:p>
        </w:tc>
        <w:tc>
          <w:tcPr>
            <w:tcW w:w="203" w:type="pct"/>
            <w:shd w:val="clear" w:color="auto" w:fill="auto"/>
          </w:tcPr>
          <w:p w14:paraId="622A55DC" w14:textId="77777777" w:rsidR="00183C33" w:rsidRPr="00BD787B" w:rsidRDefault="00183C33" w:rsidP="00402CEB">
            <w:pPr>
              <w:pStyle w:val="Tablesmalltext"/>
            </w:pPr>
          </w:p>
        </w:tc>
        <w:tc>
          <w:tcPr>
            <w:tcW w:w="178" w:type="pct"/>
            <w:shd w:val="clear" w:color="auto" w:fill="auto"/>
          </w:tcPr>
          <w:p w14:paraId="0D2CCF63" w14:textId="77777777" w:rsidR="00183C33" w:rsidRPr="00BD787B" w:rsidRDefault="00183C33" w:rsidP="00402CEB">
            <w:pPr>
              <w:pStyle w:val="Tablesmalltext"/>
            </w:pPr>
          </w:p>
        </w:tc>
        <w:tc>
          <w:tcPr>
            <w:tcW w:w="202" w:type="pct"/>
            <w:shd w:val="clear" w:color="auto" w:fill="auto"/>
          </w:tcPr>
          <w:p w14:paraId="0B1CC31D" w14:textId="77777777" w:rsidR="00183C33" w:rsidRPr="00BD787B" w:rsidRDefault="00183C33" w:rsidP="00402CEB">
            <w:pPr>
              <w:pStyle w:val="Tablesmalltext"/>
            </w:pPr>
          </w:p>
        </w:tc>
        <w:tc>
          <w:tcPr>
            <w:tcW w:w="190" w:type="pct"/>
            <w:shd w:val="clear" w:color="auto" w:fill="auto"/>
          </w:tcPr>
          <w:p w14:paraId="6975E136" w14:textId="77777777" w:rsidR="00183C33" w:rsidRPr="00BD787B" w:rsidRDefault="00183C33" w:rsidP="00402CEB">
            <w:pPr>
              <w:pStyle w:val="Tablesmalltext"/>
            </w:pPr>
          </w:p>
        </w:tc>
        <w:tc>
          <w:tcPr>
            <w:tcW w:w="203" w:type="pct"/>
            <w:shd w:val="clear" w:color="auto" w:fill="auto"/>
          </w:tcPr>
          <w:p w14:paraId="6A4DBEDD" w14:textId="77777777" w:rsidR="00183C33" w:rsidRPr="00BD787B" w:rsidRDefault="00183C33" w:rsidP="00402CEB">
            <w:pPr>
              <w:pStyle w:val="Tablesmalltext"/>
            </w:pPr>
          </w:p>
        </w:tc>
        <w:tc>
          <w:tcPr>
            <w:tcW w:w="174" w:type="pct"/>
            <w:shd w:val="clear" w:color="auto" w:fill="auto"/>
          </w:tcPr>
          <w:p w14:paraId="43A013DA" w14:textId="77777777" w:rsidR="00183C33" w:rsidRPr="00BD787B" w:rsidRDefault="00183C33" w:rsidP="00402CEB">
            <w:pPr>
              <w:pStyle w:val="Tablesmalltext"/>
            </w:pPr>
          </w:p>
        </w:tc>
      </w:tr>
      <w:tr w:rsidR="00CD2C15" w:rsidRPr="00BD787B" w14:paraId="08D50D81" w14:textId="77777777" w:rsidTr="00CD2C15">
        <w:trPr>
          <w:cantSplit/>
        </w:trPr>
        <w:tc>
          <w:tcPr>
            <w:tcW w:w="813" w:type="pct"/>
            <w:vMerge/>
            <w:shd w:val="clear" w:color="auto" w:fill="auto"/>
          </w:tcPr>
          <w:p w14:paraId="32B4A84B" w14:textId="77777777" w:rsidR="00183C33" w:rsidRPr="00BD787B" w:rsidRDefault="00183C33" w:rsidP="00402CEB">
            <w:pPr>
              <w:pStyle w:val="Tablesmalltext"/>
            </w:pPr>
          </w:p>
        </w:tc>
        <w:tc>
          <w:tcPr>
            <w:tcW w:w="700" w:type="pct"/>
            <w:vMerge/>
            <w:shd w:val="clear" w:color="auto" w:fill="auto"/>
          </w:tcPr>
          <w:p w14:paraId="57A90D1A" w14:textId="77777777" w:rsidR="00183C33" w:rsidRPr="00BD787B" w:rsidRDefault="00183C33" w:rsidP="00402CEB">
            <w:pPr>
              <w:pStyle w:val="Tablesmalltext"/>
            </w:pPr>
          </w:p>
        </w:tc>
        <w:tc>
          <w:tcPr>
            <w:tcW w:w="709" w:type="pct"/>
            <w:vMerge/>
            <w:shd w:val="clear" w:color="auto" w:fill="auto"/>
          </w:tcPr>
          <w:p w14:paraId="0B687FB5" w14:textId="77777777" w:rsidR="00183C33" w:rsidRPr="00BD787B" w:rsidRDefault="00183C33" w:rsidP="00402CEB">
            <w:pPr>
              <w:pStyle w:val="Tablesmalltext"/>
            </w:pPr>
          </w:p>
        </w:tc>
        <w:tc>
          <w:tcPr>
            <w:tcW w:w="507" w:type="pct"/>
            <w:tcBorders>
              <w:bottom w:val="single" w:sz="4" w:space="0" w:color="808080"/>
            </w:tcBorders>
            <w:shd w:val="clear" w:color="auto" w:fill="E0E0E0" w:themeFill="accent2" w:themeFillTint="99"/>
          </w:tcPr>
          <w:p w14:paraId="42F7ED63" w14:textId="77777777" w:rsidR="00183C33" w:rsidRPr="00BD787B" w:rsidRDefault="00183C33" w:rsidP="00402CEB">
            <w:pPr>
              <w:pStyle w:val="Tablesmalltext"/>
            </w:pPr>
            <w:r w:rsidRPr="00BD787B">
              <w:t>Actual</w:t>
            </w:r>
          </w:p>
        </w:tc>
        <w:tc>
          <w:tcPr>
            <w:tcW w:w="172" w:type="pct"/>
            <w:tcBorders>
              <w:bottom w:val="single" w:sz="4" w:space="0" w:color="808080"/>
            </w:tcBorders>
            <w:shd w:val="clear" w:color="auto" w:fill="auto"/>
          </w:tcPr>
          <w:p w14:paraId="3C5AD65E" w14:textId="77777777" w:rsidR="00183C33" w:rsidRPr="00BD787B" w:rsidRDefault="00183C33" w:rsidP="00402CEB">
            <w:pPr>
              <w:pStyle w:val="Tablesmalltext"/>
            </w:pPr>
          </w:p>
        </w:tc>
        <w:tc>
          <w:tcPr>
            <w:tcW w:w="190" w:type="pct"/>
            <w:tcBorders>
              <w:bottom w:val="single" w:sz="4" w:space="0" w:color="808080"/>
            </w:tcBorders>
            <w:shd w:val="clear" w:color="auto" w:fill="auto"/>
          </w:tcPr>
          <w:p w14:paraId="03DEA11B" w14:textId="77777777" w:rsidR="00183C33" w:rsidRPr="00BD787B" w:rsidRDefault="00183C33" w:rsidP="00402CEB">
            <w:pPr>
              <w:pStyle w:val="Tablesmalltext"/>
            </w:pPr>
          </w:p>
        </w:tc>
        <w:tc>
          <w:tcPr>
            <w:tcW w:w="184" w:type="pct"/>
            <w:tcBorders>
              <w:bottom w:val="single" w:sz="4" w:space="0" w:color="808080"/>
            </w:tcBorders>
            <w:shd w:val="clear" w:color="auto" w:fill="auto"/>
          </w:tcPr>
          <w:p w14:paraId="0ED72AD4" w14:textId="77777777" w:rsidR="00183C33" w:rsidRPr="00BD787B" w:rsidRDefault="00183C33" w:rsidP="00402CEB">
            <w:pPr>
              <w:pStyle w:val="Tablesmalltext"/>
            </w:pPr>
          </w:p>
        </w:tc>
        <w:tc>
          <w:tcPr>
            <w:tcW w:w="196" w:type="pct"/>
            <w:tcBorders>
              <w:bottom w:val="single" w:sz="4" w:space="0" w:color="808080"/>
            </w:tcBorders>
            <w:shd w:val="clear" w:color="auto" w:fill="E0E0E0" w:themeFill="accent2" w:themeFillTint="99"/>
          </w:tcPr>
          <w:p w14:paraId="6F92CC52" w14:textId="77777777" w:rsidR="00183C33" w:rsidRPr="00BD787B" w:rsidRDefault="00183C33" w:rsidP="00402CEB">
            <w:pPr>
              <w:pStyle w:val="Tablesmalltext"/>
            </w:pPr>
          </w:p>
        </w:tc>
        <w:tc>
          <w:tcPr>
            <w:tcW w:w="190" w:type="pct"/>
            <w:tcBorders>
              <w:bottom w:val="single" w:sz="4" w:space="0" w:color="808080"/>
            </w:tcBorders>
            <w:shd w:val="clear" w:color="auto" w:fill="E0E0E0" w:themeFill="accent2" w:themeFillTint="99"/>
          </w:tcPr>
          <w:p w14:paraId="6DB566AA" w14:textId="77777777" w:rsidR="00183C33" w:rsidRPr="00BD787B" w:rsidRDefault="00183C33" w:rsidP="00402CEB">
            <w:pPr>
              <w:pStyle w:val="Tablesmalltext"/>
            </w:pPr>
          </w:p>
        </w:tc>
        <w:tc>
          <w:tcPr>
            <w:tcW w:w="190" w:type="pct"/>
            <w:tcBorders>
              <w:bottom w:val="single" w:sz="4" w:space="0" w:color="808080"/>
            </w:tcBorders>
            <w:shd w:val="clear" w:color="auto" w:fill="E0E0E0" w:themeFill="accent2" w:themeFillTint="99"/>
          </w:tcPr>
          <w:p w14:paraId="633071C8" w14:textId="77777777" w:rsidR="00183C33" w:rsidRPr="00BD787B" w:rsidRDefault="00183C33" w:rsidP="00402CEB">
            <w:pPr>
              <w:pStyle w:val="Tablesmalltext"/>
            </w:pPr>
          </w:p>
        </w:tc>
        <w:tc>
          <w:tcPr>
            <w:tcW w:w="203" w:type="pct"/>
            <w:tcBorders>
              <w:bottom w:val="single" w:sz="4" w:space="0" w:color="808080"/>
            </w:tcBorders>
            <w:shd w:val="clear" w:color="auto" w:fill="auto"/>
          </w:tcPr>
          <w:p w14:paraId="5489E065" w14:textId="77777777" w:rsidR="00183C33" w:rsidRPr="00BD787B" w:rsidRDefault="00183C33" w:rsidP="00402CEB">
            <w:pPr>
              <w:pStyle w:val="Tablesmalltext"/>
            </w:pPr>
          </w:p>
        </w:tc>
        <w:tc>
          <w:tcPr>
            <w:tcW w:w="178" w:type="pct"/>
            <w:tcBorders>
              <w:bottom w:val="single" w:sz="4" w:space="0" w:color="808080"/>
            </w:tcBorders>
            <w:shd w:val="clear" w:color="auto" w:fill="auto"/>
          </w:tcPr>
          <w:p w14:paraId="48725B42" w14:textId="77777777" w:rsidR="00183C33" w:rsidRPr="00BD787B" w:rsidRDefault="00183C33" w:rsidP="00402CEB">
            <w:pPr>
              <w:pStyle w:val="Tablesmalltext"/>
            </w:pPr>
          </w:p>
        </w:tc>
        <w:tc>
          <w:tcPr>
            <w:tcW w:w="202" w:type="pct"/>
            <w:tcBorders>
              <w:bottom w:val="single" w:sz="4" w:space="0" w:color="808080"/>
            </w:tcBorders>
            <w:shd w:val="clear" w:color="auto" w:fill="auto"/>
          </w:tcPr>
          <w:p w14:paraId="6623C146" w14:textId="77777777" w:rsidR="00183C33" w:rsidRPr="00BD787B" w:rsidRDefault="00183C33" w:rsidP="00402CEB">
            <w:pPr>
              <w:pStyle w:val="Tablesmalltext"/>
            </w:pPr>
          </w:p>
        </w:tc>
        <w:tc>
          <w:tcPr>
            <w:tcW w:w="190" w:type="pct"/>
            <w:tcBorders>
              <w:bottom w:val="single" w:sz="4" w:space="0" w:color="808080"/>
            </w:tcBorders>
            <w:shd w:val="clear" w:color="auto" w:fill="auto"/>
          </w:tcPr>
          <w:p w14:paraId="04BA9385" w14:textId="77777777" w:rsidR="00183C33" w:rsidRPr="00BD787B" w:rsidRDefault="00183C33" w:rsidP="00402CEB">
            <w:pPr>
              <w:pStyle w:val="Tablesmalltext"/>
            </w:pPr>
          </w:p>
        </w:tc>
        <w:tc>
          <w:tcPr>
            <w:tcW w:w="203" w:type="pct"/>
            <w:tcBorders>
              <w:bottom w:val="single" w:sz="4" w:space="0" w:color="808080"/>
            </w:tcBorders>
            <w:shd w:val="clear" w:color="auto" w:fill="auto"/>
          </w:tcPr>
          <w:p w14:paraId="04B9F6D0" w14:textId="77777777" w:rsidR="00183C33" w:rsidRPr="00BD787B" w:rsidRDefault="00183C33" w:rsidP="00402CEB">
            <w:pPr>
              <w:pStyle w:val="Tablesmalltext"/>
            </w:pPr>
          </w:p>
        </w:tc>
        <w:tc>
          <w:tcPr>
            <w:tcW w:w="174" w:type="pct"/>
            <w:tcBorders>
              <w:bottom w:val="single" w:sz="4" w:space="0" w:color="808080"/>
            </w:tcBorders>
            <w:shd w:val="clear" w:color="auto" w:fill="auto"/>
          </w:tcPr>
          <w:p w14:paraId="6D3E4474" w14:textId="77777777" w:rsidR="00183C33" w:rsidRPr="00BD787B" w:rsidRDefault="00183C33" w:rsidP="00402CEB">
            <w:pPr>
              <w:pStyle w:val="Tablesmalltext"/>
            </w:pPr>
          </w:p>
        </w:tc>
      </w:tr>
      <w:tr w:rsidR="00CD2C15" w:rsidRPr="00BD787B" w14:paraId="739FADAC" w14:textId="77777777" w:rsidTr="00CD2C15">
        <w:trPr>
          <w:cantSplit/>
        </w:trPr>
        <w:tc>
          <w:tcPr>
            <w:tcW w:w="813" w:type="pct"/>
            <w:vMerge w:val="restart"/>
            <w:shd w:val="clear" w:color="auto" w:fill="auto"/>
          </w:tcPr>
          <w:p w14:paraId="7073CEF9" w14:textId="77777777" w:rsidR="00183C33" w:rsidRPr="00BD787B" w:rsidRDefault="00183C33" w:rsidP="00402CEB">
            <w:pPr>
              <w:pStyle w:val="Tablesmalltext"/>
            </w:pPr>
            <w:r w:rsidRPr="00BD787B">
              <w:t>Fish Movement</w:t>
            </w:r>
          </w:p>
        </w:tc>
        <w:tc>
          <w:tcPr>
            <w:tcW w:w="700" w:type="pct"/>
            <w:shd w:val="clear" w:color="auto" w:fill="auto"/>
          </w:tcPr>
          <w:p w14:paraId="25D820BE" w14:textId="77777777" w:rsidR="00183C33" w:rsidRPr="00BD787B" w:rsidRDefault="00183C33" w:rsidP="00402CEB">
            <w:pPr>
              <w:pStyle w:val="Tablesmalltext"/>
            </w:pPr>
            <w:r>
              <w:rPr>
                <w:rFonts w:cs="Arial"/>
              </w:rPr>
              <w:t>3</w:t>
            </w:r>
          </w:p>
        </w:tc>
        <w:tc>
          <w:tcPr>
            <w:tcW w:w="709" w:type="pct"/>
            <w:shd w:val="clear" w:color="auto" w:fill="auto"/>
          </w:tcPr>
          <w:p w14:paraId="6F6CDD48" w14:textId="77777777" w:rsidR="00183C33" w:rsidRPr="00BD787B" w:rsidRDefault="00183C33" w:rsidP="00402CEB">
            <w:pPr>
              <w:pStyle w:val="Tablesmalltext"/>
            </w:pPr>
            <w:r>
              <w:t>8</w:t>
            </w:r>
          </w:p>
        </w:tc>
        <w:tc>
          <w:tcPr>
            <w:tcW w:w="507" w:type="pct"/>
            <w:tcBorders>
              <w:bottom w:val="single" w:sz="4" w:space="0" w:color="808080"/>
            </w:tcBorders>
            <w:shd w:val="clear" w:color="auto" w:fill="6BA0FF" w:themeFill="text2" w:themeFillTint="66"/>
          </w:tcPr>
          <w:p w14:paraId="3E71FF34" w14:textId="77777777" w:rsidR="00183C33" w:rsidRPr="00BD787B" w:rsidRDefault="00183C33" w:rsidP="00402CEB">
            <w:pPr>
              <w:pStyle w:val="Tablesmalltext"/>
            </w:pPr>
            <w:r w:rsidRPr="00BD787B">
              <w:t>Planned</w:t>
            </w:r>
          </w:p>
        </w:tc>
        <w:tc>
          <w:tcPr>
            <w:tcW w:w="172" w:type="pct"/>
            <w:tcBorders>
              <w:bottom w:val="single" w:sz="4" w:space="0" w:color="808080"/>
            </w:tcBorders>
            <w:shd w:val="clear" w:color="auto" w:fill="6BA0FF" w:themeFill="text2" w:themeFillTint="66"/>
          </w:tcPr>
          <w:p w14:paraId="36584508" w14:textId="77777777" w:rsidR="00183C33" w:rsidRPr="00BD787B" w:rsidRDefault="00183C33" w:rsidP="00402CEB">
            <w:pPr>
              <w:pStyle w:val="Tablesmalltext"/>
            </w:pPr>
          </w:p>
        </w:tc>
        <w:tc>
          <w:tcPr>
            <w:tcW w:w="190" w:type="pct"/>
            <w:tcBorders>
              <w:bottom w:val="single" w:sz="4" w:space="0" w:color="808080"/>
            </w:tcBorders>
            <w:shd w:val="clear" w:color="auto" w:fill="6BA0FF" w:themeFill="text2" w:themeFillTint="66"/>
          </w:tcPr>
          <w:p w14:paraId="735D2742" w14:textId="77777777" w:rsidR="00183C33" w:rsidRPr="00BD787B" w:rsidRDefault="00183C33" w:rsidP="00402CEB">
            <w:pPr>
              <w:pStyle w:val="Tablesmalltext"/>
            </w:pPr>
          </w:p>
        </w:tc>
        <w:tc>
          <w:tcPr>
            <w:tcW w:w="184" w:type="pct"/>
            <w:tcBorders>
              <w:bottom w:val="single" w:sz="4" w:space="0" w:color="808080"/>
            </w:tcBorders>
            <w:shd w:val="clear" w:color="auto" w:fill="6BA0FF" w:themeFill="text2" w:themeFillTint="66"/>
          </w:tcPr>
          <w:p w14:paraId="57B809A2" w14:textId="77777777" w:rsidR="00183C33" w:rsidRPr="00BD787B" w:rsidRDefault="00183C33" w:rsidP="00402CEB">
            <w:pPr>
              <w:pStyle w:val="Tablesmalltext"/>
            </w:pPr>
            <w:r w:rsidRPr="00BD787B">
              <w:t>D</w:t>
            </w:r>
          </w:p>
        </w:tc>
        <w:tc>
          <w:tcPr>
            <w:tcW w:w="196" w:type="pct"/>
            <w:tcBorders>
              <w:bottom w:val="single" w:sz="4" w:space="0" w:color="808080"/>
            </w:tcBorders>
            <w:shd w:val="clear" w:color="auto" w:fill="6BA0FF" w:themeFill="text2" w:themeFillTint="66"/>
          </w:tcPr>
          <w:p w14:paraId="4A567307" w14:textId="77777777" w:rsidR="00183C33" w:rsidRPr="00BD787B" w:rsidRDefault="00183C33" w:rsidP="00402CEB">
            <w:pPr>
              <w:pStyle w:val="Tablesmalltext"/>
            </w:pPr>
          </w:p>
        </w:tc>
        <w:tc>
          <w:tcPr>
            <w:tcW w:w="190" w:type="pct"/>
            <w:tcBorders>
              <w:bottom w:val="single" w:sz="4" w:space="0" w:color="808080"/>
            </w:tcBorders>
            <w:shd w:val="clear" w:color="auto" w:fill="6BA0FF" w:themeFill="text2" w:themeFillTint="66"/>
          </w:tcPr>
          <w:p w14:paraId="7187B1F3" w14:textId="77777777" w:rsidR="00183C33" w:rsidRPr="00BD787B" w:rsidRDefault="00183C33" w:rsidP="00402CEB">
            <w:pPr>
              <w:pStyle w:val="Tablesmalltext"/>
            </w:pPr>
          </w:p>
        </w:tc>
        <w:tc>
          <w:tcPr>
            <w:tcW w:w="190" w:type="pct"/>
            <w:tcBorders>
              <w:bottom w:val="single" w:sz="4" w:space="0" w:color="808080"/>
            </w:tcBorders>
            <w:shd w:val="clear" w:color="auto" w:fill="6BA0FF" w:themeFill="text2" w:themeFillTint="66"/>
          </w:tcPr>
          <w:p w14:paraId="7DC2B262" w14:textId="77777777" w:rsidR="00183C33" w:rsidRPr="00BD787B" w:rsidRDefault="00183C33" w:rsidP="00402CEB">
            <w:pPr>
              <w:pStyle w:val="Tablesmalltext"/>
            </w:pPr>
            <w:r w:rsidRPr="00BD787B">
              <w:t>D</w:t>
            </w:r>
          </w:p>
        </w:tc>
        <w:tc>
          <w:tcPr>
            <w:tcW w:w="203" w:type="pct"/>
            <w:tcBorders>
              <w:bottom w:val="single" w:sz="4" w:space="0" w:color="808080"/>
            </w:tcBorders>
            <w:shd w:val="clear" w:color="auto" w:fill="6BA0FF" w:themeFill="text2" w:themeFillTint="66"/>
          </w:tcPr>
          <w:p w14:paraId="3142443A" w14:textId="77777777" w:rsidR="00183C33" w:rsidRPr="00BD787B" w:rsidRDefault="00183C33" w:rsidP="00402CEB">
            <w:pPr>
              <w:pStyle w:val="Tablesmalltext"/>
            </w:pPr>
          </w:p>
        </w:tc>
        <w:tc>
          <w:tcPr>
            <w:tcW w:w="178" w:type="pct"/>
            <w:tcBorders>
              <w:bottom w:val="single" w:sz="4" w:space="0" w:color="808080"/>
            </w:tcBorders>
            <w:shd w:val="clear" w:color="auto" w:fill="6BA0FF" w:themeFill="text2" w:themeFillTint="66"/>
          </w:tcPr>
          <w:p w14:paraId="56402AD4" w14:textId="77777777" w:rsidR="00183C33" w:rsidRPr="00BD787B" w:rsidRDefault="00183C33" w:rsidP="00402CEB">
            <w:pPr>
              <w:pStyle w:val="Tablesmalltext"/>
            </w:pPr>
          </w:p>
        </w:tc>
        <w:tc>
          <w:tcPr>
            <w:tcW w:w="202" w:type="pct"/>
            <w:tcBorders>
              <w:bottom w:val="single" w:sz="4" w:space="0" w:color="808080"/>
            </w:tcBorders>
            <w:shd w:val="clear" w:color="auto" w:fill="6BA0FF" w:themeFill="text2" w:themeFillTint="66"/>
          </w:tcPr>
          <w:p w14:paraId="76B7E4F9" w14:textId="77777777" w:rsidR="00183C33" w:rsidRPr="00BD787B" w:rsidRDefault="00183C33" w:rsidP="00402CEB">
            <w:pPr>
              <w:pStyle w:val="Tablesmalltext"/>
            </w:pPr>
            <w:r w:rsidRPr="00BD787B">
              <w:t>D</w:t>
            </w:r>
          </w:p>
        </w:tc>
        <w:tc>
          <w:tcPr>
            <w:tcW w:w="190" w:type="pct"/>
            <w:tcBorders>
              <w:bottom w:val="single" w:sz="4" w:space="0" w:color="808080"/>
            </w:tcBorders>
            <w:shd w:val="clear" w:color="auto" w:fill="6BA0FF" w:themeFill="text2" w:themeFillTint="66"/>
          </w:tcPr>
          <w:p w14:paraId="07D81C1F" w14:textId="77777777" w:rsidR="00183C33" w:rsidRPr="00BD787B" w:rsidRDefault="00183C33" w:rsidP="00402CEB">
            <w:pPr>
              <w:pStyle w:val="Tablesmalltext"/>
            </w:pPr>
          </w:p>
        </w:tc>
        <w:tc>
          <w:tcPr>
            <w:tcW w:w="203" w:type="pct"/>
            <w:tcBorders>
              <w:bottom w:val="single" w:sz="4" w:space="0" w:color="808080"/>
            </w:tcBorders>
            <w:shd w:val="clear" w:color="auto" w:fill="6BA0FF" w:themeFill="text2" w:themeFillTint="66"/>
          </w:tcPr>
          <w:p w14:paraId="08BB87E3" w14:textId="77777777" w:rsidR="00183C33" w:rsidRPr="00BD787B" w:rsidRDefault="00183C33" w:rsidP="00402CEB">
            <w:pPr>
              <w:pStyle w:val="Tablesmalltext"/>
            </w:pPr>
          </w:p>
        </w:tc>
        <w:tc>
          <w:tcPr>
            <w:tcW w:w="174" w:type="pct"/>
            <w:tcBorders>
              <w:bottom w:val="single" w:sz="4" w:space="0" w:color="808080"/>
            </w:tcBorders>
            <w:shd w:val="clear" w:color="auto" w:fill="6BA0FF" w:themeFill="text2" w:themeFillTint="66"/>
          </w:tcPr>
          <w:p w14:paraId="1D58D2E7" w14:textId="77777777" w:rsidR="00183C33" w:rsidRPr="00BD787B" w:rsidRDefault="00183C33" w:rsidP="00402CEB">
            <w:pPr>
              <w:pStyle w:val="Tablesmalltext"/>
            </w:pPr>
            <w:r w:rsidRPr="00BD787B">
              <w:t>D</w:t>
            </w:r>
          </w:p>
        </w:tc>
      </w:tr>
      <w:tr w:rsidR="00CD2C15" w:rsidRPr="00BD787B" w14:paraId="7626326D" w14:textId="77777777" w:rsidTr="00CD2C15">
        <w:trPr>
          <w:cantSplit/>
        </w:trPr>
        <w:tc>
          <w:tcPr>
            <w:tcW w:w="813" w:type="pct"/>
            <w:vMerge/>
            <w:shd w:val="clear" w:color="auto" w:fill="auto"/>
          </w:tcPr>
          <w:p w14:paraId="4FD6A3CF" w14:textId="77777777" w:rsidR="00183C33" w:rsidRPr="00BD787B" w:rsidRDefault="00183C33" w:rsidP="00402CEB">
            <w:pPr>
              <w:pStyle w:val="Tablesmalltext"/>
            </w:pPr>
          </w:p>
        </w:tc>
        <w:tc>
          <w:tcPr>
            <w:tcW w:w="1409" w:type="pct"/>
            <w:gridSpan w:val="2"/>
            <w:shd w:val="clear" w:color="auto" w:fill="auto"/>
          </w:tcPr>
          <w:p w14:paraId="78570DA5" w14:textId="77777777" w:rsidR="00183C33" w:rsidRPr="00BD787B" w:rsidRDefault="00183C33" w:rsidP="00402CEB">
            <w:pPr>
              <w:pStyle w:val="Tablesmalltext"/>
            </w:pPr>
            <w:r>
              <w:t>+ 4 stations in the Murray River</w:t>
            </w:r>
          </w:p>
        </w:tc>
        <w:tc>
          <w:tcPr>
            <w:tcW w:w="507" w:type="pct"/>
            <w:tcBorders>
              <w:bottom w:val="single" w:sz="4" w:space="0" w:color="808080"/>
            </w:tcBorders>
            <w:shd w:val="clear" w:color="auto" w:fill="E0E0E0" w:themeFill="accent2" w:themeFillTint="99"/>
            <w:vAlign w:val="center"/>
          </w:tcPr>
          <w:p w14:paraId="3EB35DCA" w14:textId="77777777" w:rsidR="00183C33" w:rsidRPr="00BD787B" w:rsidRDefault="00183C33" w:rsidP="00402CEB">
            <w:pPr>
              <w:pStyle w:val="Tablesmalltext"/>
            </w:pPr>
            <w:r w:rsidRPr="00BD787B">
              <w:t>Actual</w:t>
            </w:r>
          </w:p>
        </w:tc>
        <w:tc>
          <w:tcPr>
            <w:tcW w:w="172" w:type="pct"/>
            <w:shd w:val="clear" w:color="auto" w:fill="E0E0E0" w:themeFill="accent2" w:themeFillTint="99"/>
            <w:vAlign w:val="center"/>
          </w:tcPr>
          <w:p w14:paraId="0221E920" w14:textId="77777777" w:rsidR="00183C33" w:rsidRPr="00BD787B" w:rsidRDefault="00183C33" w:rsidP="00402CEB">
            <w:pPr>
              <w:pStyle w:val="Tablesmalltext"/>
            </w:pPr>
          </w:p>
        </w:tc>
        <w:tc>
          <w:tcPr>
            <w:tcW w:w="190" w:type="pct"/>
            <w:tcBorders>
              <w:bottom w:val="single" w:sz="4" w:space="0" w:color="808080"/>
            </w:tcBorders>
            <w:shd w:val="clear" w:color="auto" w:fill="E0E0E0" w:themeFill="accent2" w:themeFillTint="99"/>
            <w:vAlign w:val="center"/>
          </w:tcPr>
          <w:p w14:paraId="69F922D3" w14:textId="77777777" w:rsidR="00183C33" w:rsidRPr="00BD787B" w:rsidRDefault="00183C33" w:rsidP="00402CEB">
            <w:pPr>
              <w:pStyle w:val="Tablesmalltext"/>
            </w:pPr>
          </w:p>
        </w:tc>
        <w:tc>
          <w:tcPr>
            <w:tcW w:w="184" w:type="pct"/>
            <w:shd w:val="clear" w:color="auto" w:fill="E0E0E0" w:themeFill="accent2" w:themeFillTint="99"/>
            <w:vAlign w:val="center"/>
          </w:tcPr>
          <w:p w14:paraId="15B9ED52" w14:textId="77777777" w:rsidR="00183C33" w:rsidRPr="00BD787B" w:rsidRDefault="00183C33" w:rsidP="00402CEB">
            <w:pPr>
              <w:pStyle w:val="Tablesmalltext"/>
            </w:pPr>
          </w:p>
        </w:tc>
        <w:tc>
          <w:tcPr>
            <w:tcW w:w="196" w:type="pct"/>
            <w:shd w:val="clear" w:color="auto" w:fill="E0E0E0" w:themeFill="accent2" w:themeFillTint="99"/>
            <w:vAlign w:val="center"/>
          </w:tcPr>
          <w:p w14:paraId="18D22627" w14:textId="77777777" w:rsidR="00183C33" w:rsidRPr="00BD787B" w:rsidRDefault="00183C33" w:rsidP="00402CEB">
            <w:pPr>
              <w:pStyle w:val="Tablesmalltext"/>
            </w:pPr>
          </w:p>
        </w:tc>
        <w:tc>
          <w:tcPr>
            <w:tcW w:w="190" w:type="pct"/>
            <w:tcBorders>
              <w:bottom w:val="single" w:sz="4" w:space="0" w:color="808080"/>
            </w:tcBorders>
            <w:shd w:val="clear" w:color="auto" w:fill="E0E0E0" w:themeFill="accent2" w:themeFillTint="99"/>
            <w:vAlign w:val="center"/>
          </w:tcPr>
          <w:p w14:paraId="510E64F5" w14:textId="77777777" w:rsidR="00183C33" w:rsidRPr="00BD787B" w:rsidRDefault="00183C33" w:rsidP="00402CEB">
            <w:pPr>
              <w:pStyle w:val="Tablesmalltext"/>
            </w:pPr>
            <w:r>
              <w:t>D</w:t>
            </w:r>
          </w:p>
        </w:tc>
        <w:tc>
          <w:tcPr>
            <w:tcW w:w="190" w:type="pct"/>
            <w:shd w:val="clear" w:color="auto" w:fill="E0E0E0" w:themeFill="accent2" w:themeFillTint="99"/>
            <w:vAlign w:val="center"/>
          </w:tcPr>
          <w:p w14:paraId="3043ED16" w14:textId="77777777" w:rsidR="00183C33" w:rsidRPr="00BD787B" w:rsidRDefault="00183C33" w:rsidP="00402CEB">
            <w:pPr>
              <w:pStyle w:val="Tablesmalltext"/>
            </w:pPr>
          </w:p>
        </w:tc>
        <w:tc>
          <w:tcPr>
            <w:tcW w:w="203" w:type="pct"/>
            <w:shd w:val="clear" w:color="auto" w:fill="E0E0E0" w:themeFill="accent2" w:themeFillTint="99"/>
            <w:vAlign w:val="center"/>
          </w:tcPr>
          <w:p w14:paraId="38EB35EA" w14:textId="77777777" w:rsidR="00183C33" w:rsidRPr="00BD787B" w:rsidRDefault="00183C33" w:rsidP="00402CEB">
            <w:pPr>
              <w:pStyle w:val="Tablesmalltext"/>
            </w:pPr>
            <w:r>
              <w:t>D</w:t>
            </w:r>
          </w:p>
        </w:tc>
        <w:tc>
          <w:tcPr>
            <w:tcW w:w="178" w:type="pct"/>
            <w:shd w:val="clear" w:color="auto" w:fill="E0E0E0" w:themeFill="accent2" w:themeFillTint="99"/>
            <w:vAlign w:val="center"/>
          </w:tcPr>
          <w:p w14:paraId="32803271" w14:textId="77777777" w:rsidR="00183C33" w:rsidRPr="00BD787B" w:rsidRDefault="00183C33" w:rsidP="00402CEB">
            <w:pPr>
              <w:pStyle w:val="Tablesmalltext"/>
            </w:pPr>
          </w:p>
        </w:tc>
        <w:tc>
          <w:tcPr>
            <w:tcW w:w="202" w:type="pct"/>
            <w:shd w:val="clear" w:color="auto" w:fill="E0E0E0" w:themeFill="accent2" w:themeFillTint="99"/>
            <w:vAlign w:val="center"/>
          </w:tcPr>
          <w:p w14:paraId="7B1BEA1F" w14:textId="77777777" w:rsidR="00183C33" w:rsidRPr="00BD787B" w:rsidRDefault="00183C33" w:rsidP="00402CEB">
            <w:pPr>
              <w:pStyle w:val="Tablesmalltext"/>
            </w:pPr>
          </w:p>
        </w:tc>
        <w:tc>
          <w:tcPr>
            <w:tcW w:w="190" w:type="pct"/>
            <w:shd w:val="clear" w:color="auto" w:fill="E0E0E0" w:themeFill="accent2" w:themeFillTint="99"/>
            <w:vAlign w:val="center"/>
          </w:tcPr>
          <w:p w14:paraId="78F195A1" w14:textId="77777777" w:rsidR="00183C33" w:rsidRPr="00BD787B" w:rsidRDefault="00183C33" w:rsidP="00402CEB">
            <w:pPr>
              <w:pStyle w:val="Tablesmalltext"/>
            </w:pPr>
            <w:r w:rsidRPr="00BD787B">
              <w:t>D</w:t>
            </w:r>
          </w:p>
        </w:tc>
        <w:tc>
          <w:tcPr>
            <w:tcW w:w="203" w:type="pct"/>
            <w:shd w:val="clear" w:color="auto" w:fill="E0E0E0" w:themeFill="accent2" w:themeFillTint="99"/>
            <w:vAlign w:val="center"/>
          </w:tcPr>
          <w:p w14:paraId="670630C1" w14:textId="77777777" w:rsidR="00183C33" w:rsidRPr="00BD787B" w:rsidRDefault="00183C33" w:rsidP="00402CEB">
            <w:pPr>
              <w:pStyle w:val="Tablesmalltext"/>
            </w:pPr>
          </w:p>
        </w:tc>
        <w:tc>
          <w:tcPr>
            <w:tcW w:w="174" w:type="pct"/>
            <w:shd w:val="clear" w:color="auto" w:fill="E0E0E0" w:themeFill="accent2" w:themeFillTint="99"/>
            <w:vAlign w:val="center"/>
          </w:tcPr>
          <w:p w14:paraId="73895246" w14:textId="77777777" w:rsidR="00183C33" w:rsidRPr="00BD787B" w:rsidRDefault="00183C33" w:rsidP="00402CEB">
            <w:pPr>
              <w:pStyle w:val="Tablesmalltext"/>
            </w:pPr>
          </w:p>
        </w:tc>
      </w:tr>
      <w:tr w:rsidR="00CD2C15" w:rsidRPr="00BD787B" w14:paraId="7CAB163C" w14:textId="77777777" w:rsidTr="00CD2C15">
        <w:trPr>
          <w:cantSplit/>
        </w:trPr>
        <w:tc>
          <w:tcPr>
            <w:tcW w:w="813" w:type="pct"/>
            <w:vMerge w:val="restart"/>
            <w:shd w:val="clear" w:color="auto" w:fill="auto"/>
          </w:tcPr>
          <w:p w14:paraId="32696820" w14:textId="77777777" w:rsidR="00183C33" w:rsidRPr="00BD787B" w:rsidRDefault="00183C33" w:rsidP="00402CEB">
            <w:pPr>
              <w:pStyle w:val="Tablesmalltext"/>
            </w:pPr>
            <w:r w:rsidRPr="00BD787B">
              <w:t>Vegetation Diversity</w:t>
            </w:r>
          </w:p>
        </w:tc>
        <w:tc>
          <w:tcPr>
            <w:tcW w:w="700" w:type="pct"/>
            <w:vMerge w:val="restart"/>
            <w:shd w:val="clear" w:color="auto" w:fill="auto"/>
          </w:tcPr>
          <w:p w14:paraId="10CC5617" w14:textId="77777777" w:rsidR="00183C33" w:rsidRPr="00BD787B" w:rsidRDefault="00183C33" w:rsidP="00402CEB">
            <w:pPr>
              <w:pStyle w:val="Tablesmalltext"/>
            </w:pPr>
          </w:p>
        </w:tc>
        <w:tc>
          <w:tcPr>
            <w:tcW w:w="709" w:type="pct"/>
            <w:vMerge w:val="restart"/>
            <w:shd w:val="clear" w:color="auto" w:fill="auto"/>
          </w:tcPr>
          <w:p w14:paraId="0A0F6841" w14:textId="77777777" w:rsidR="00183C33" w:rsidRPr="00BD787B" w:rsidRDefault="00183C33" w:rsidP="00402CEB">
            <w:pPr>
              <w:pStyle w:val="Tablesmalltext"/>
            </w:pPr>
            <w:r w:rsidRPr="00BD787B">
              <w:t>2</w:t>
            </w:r>
          </w:p>
        </w:tc>
        <w:tc>
          <w:tcPr>
            <w:tcW w:w="507" w:type="pct"/>
            <w:tcBorders>
              <w:bottom w:val="single" w:sz="4" w:space="0" w:color="808080"/>
            </w:tcBorders>
            <w:shd w:val="clear" w:color="auto" w:fill="6BA0FF" w:themeFill="text2" w:themeFillTint="66"/>
          </w:tcPr>
          <w:p w14:paraId="0C1F4C6D" w14:textId="77777777" w:rsidR="00183C33" w:rsidRPr="00BD787B" w:rsidRDefault="00183C33" w:rsidP="00402CEB">
            <w:pPr>
              <w:pStyle w:val="Tablesmalltext"/>
            </w:pPr>
            <w:r w:rsidRPr="00BD787B">
              <w:t>Planned</w:t>
            </w:r>
          </w:p>
        </w:tc>
        <w:tc>
          <w:tcPr>
            <w:tcW w:w="172" w:type="pct"/>
            <w:shd w:val="clear" w:color="auto" w:fill="auto"/>
          </w:tcPr>
          <w:p w14:paraId="27C397AA" w14:textId="77777777" w:rsidR="00183C33" w:rsidRPr="00BD787B" w:rsidRDefault="00183C33" w:rsidP="00402CEB">
            <w:pPr>
              <w:pStyle w:val="Tablesmalltext"/>
            </w:pPr>
          </w:p>
        </w:tc>
        <w:tc>
          <w:tcPr>
            <w:tcW w:w="190" w:type="pct"/>
            <w:shd w:val="clear" w:color="auto" w:fill="6BA0FF" w:themeFill="text2" w:themeFillTint="66"/>
          </w:tcPr>
          <w:p w14:paraId="159E12BA" w14:textId="77777777" w:rsidR="00183C33" w:rsidRPr="00BD787B" w:rsidRDefault="00183C33" w:rsidP="00402CEB">
            <w:pPr>
              <w:pStyle w:val="Tablesmalltext"/>
            </w:pPr>
          </w:p>
        </w:tc>
        <w:tc>
          <w:tcPr>
            <w:tcW w:w="184" w:type="pct"/>
            <w:tcBorders>
              <w:bottom w:val="single" w:sz="4" w:space="0" w:color="808080"/>
            </w:tcBorders>
            <w:shd w:val="clear" w:color="auto" w:fill="auto"/>
          </w:tcPr>
          <w:p w14:paraId="6C41255C" w14:textId="77777777" w:rsidR="00183C33" w:rsidRPr="00BD787B" w:rsidRDefault="00183C33" w:rsidP="00402CEB">
            <w:pPr>
              <w:pStyle w:val="Tablesmalltext"/>
            </w:pPr>
          </w:p>
        </w:tc>
        <w:tc>
          <w:tcPr>
            <w:tcW w:w="196" w:type="pct"/>
            <w:shd w:val="clear" w:color="auto" w:fill="auto"/>
          </w:tcPr>
          <w:p w14:paraId="1A4338AE" w14:textId="77777777" w:rsidR="00183C33" w:rsidRPr="00BD787B" w:rsidRDefault="00183C33" w:rsidP="00402CEB">
            <w:pPr>
              <w:pStyle w:val="Tablesmalltext"/>
            </w:pPr>
          </w:p>
        </w:tc>
        <w:tc>
          <w:tcPr>
            <w:tcW w:w="190" w:type="pct"/>
            <w:shd w:val="clear" w:color="auto" w:fill="6BA0FF" w:themeFill="text2" w:themeFillTint="66"/>
          </w:tcPr>
          <w:p w14:paraId="1FE2213D" w14:textId="77777777" w:rsidR="00183C33" w:rsidRPr="00BD787B" w:rsidRDefault="00183C33" w:rsidP="00402CEB">
            <w:pPr>
              <w:pStyle w:val="Tablesmalltext"/>
            </w:pPr>
          </w:p>
        </w:tc>
        <w:tc>
          <w:tcPr>
            <w:tcW w:w="190" w:type="pct"/>
            <w:tcBorders>
              <w:bottom w:val="single" w:sz="4" w:space="0" w:color="808080"/>
            </w:tcBorders>
            <w:shd w:val="clear" w:color="auto" w:fill="auto"/>
          </w:tcPr>
          <w:p w14:paraId="4121D336" w14:textId="77777777" w:rsidR="00183C33" w:rsidRPr="00BD787B" w:rsidRDefault="00183C33" w:rsidP="00402CEB">
            <w:pPr>
              <w:pStyle w:val="Tablesmalltext"/>
            </w:pPr>
          </w:p>
        </w:tc>
        <w:tc>
          <w:tcPr>
            <w:tcW w:w="203" w:type="pct"/>
            <w:shd w:val="clear" w:color="auto" w:fill="auto"/>
          </w:tcPr>
          <w:p w14:paraId="49B0A558" w14:textId="77777777" w:rsidR="00183C33" w:rsidRPr="00BD787B" w:rsidRDefault="00183C33" w:rsidP="00402CEB">
            <w:pPr>
              <w:pStyle w:val="Tablesmalltext"/>
            </w:pPr>
          </w:p>
        </w:tc>
        <w:tc>
          <w:tcPr>
            <w:tcW w:w="178" w:type="pct"/>
            <w:shd w:val="clear" w:color="auto" w:fill="auto"/>
          </w:tcPr>
          <w:p w14:paraId="18C3FBEF" w14:textId="77777777" w:rsidR="00183C33" w:rsidRPr="00BD787B" w:rsidRDefault="00183C33" w:rsidP="00402CEB">
            <w:pPr>
              <w:pStyle w:val="Tablesmalltext"/>
            </w:pPr>
          </w:p>
        </w:tc>
        <w:tc>
          <w:tcPr>
            <w:tcW w:w="202" w:type="pct"/>
            <w:shd w:val="clear" w:color="auto" w:fill="auto"/>
          </w:tcPr>
          <w:p w14:paraId="31A4C6EF" w14:textId="77777777" w:rsidR="00183C33" w:rsidRPr="00BD787B" w:rsidRDefault="00183C33" w:rsidP="00402CEB">
            <w:pPr>
              <w:pStyle w:val="Tablesmalltext"/>
            </w:pPr>
          </w:p>
        </w:tc>
        <w:tc>
          <w:tcPr>
            <w:tcW w:w="190" w:type="pct"/>
            <w:shd w:val="clear" w:color="auto" w:fill="auto"/>
          </w:tcPr>
          <w:p w14:paraId="197080C4" w14:textId="77777777" w:rsidR="00183C33" w:rsidRPr="00BD787B" w:rsidRDefault="00183C33" w:rsidP="00402CEB">
            <w:pPr>
              <w:pStyle w:val="Tablesmalltext"/>
            </w:pPr>
          </w:p>
        </w:tc>
        <w:tc>
          <w:tcPr>
            <w:tcW w:w="203" w:type="pct"/>
            <w:shd w:val="clear" w:color="auto" w:fill="auto"/>
          </w:tcPr>
          <w:p w14:paraId="0C088CB0" w14:textId="77777777" w:rsidR="00183C33" w:rsidRPr="00BD787B" w:rsidRDefault="00183C33" w:rsidP="00402CEB">
            <w:pPr>
              <w:pStyle w:val="Tablesmalltext"/>
            </w:pPr>
          </w:p>
        </w:tc>
        <w:tc>
          <w:tcPr>
            <w:tcW w:w="174" w:type="pct"/>
            <w:shd w:val="clear" w:color="auto" w:fill="auto"/>
          </w:tcPr>
          <w:p w14:paraId="3F09F93B" w14:textId="77777777" w:rsidR="00183C33" w:rsidRPr="00BD787B" w:rsidRDefault="00183C33" w:rsidP="00402CEB">
            <w:pPr>
              <w:pStyle w:val="Tablesmalltext"/>
            </w:pPr>
          </w:p>
        </w:tc>
      </w:tr>
      <w:tr w:rsidR="00CD2C15" w:rsidRPr="00BD787B" w14:paraId="73ED7F13" w14:textId="77777777" w:rsidTr="00CD2C15">
        <w:trPr>
          <w:cantSplit/>
        </w:trPr>
        <w:tc>
          <w:tcPr>
            <w:tcW w:w="813" w:type="pct"/>
            <w:vMerge/>
            <w:shd w:val="clear" w:color="auto" w:fill="auto"/>
          </w:tcPr>
          <w:p w14:paraId="4A80F8C7" w14:textId="77777777" w:rsidR="00183C33" w:rsidRPr="00BD787B" w:rsidRDefault="00183C33" w:rsidP="00402CEB">
            <w:pPr>
              <w:pStyle w:val="Tablesmalltext"/>
            </w:pPr>
          </w:p>
        </w:tc>
        <w:tc>
          <w:tcPr>
            <w:tcW w:w="700" w:type="pct"/>
            <w:vMerge/>
            <w:shd w:val="clear" w:color="auto" w:fill="auto"/>
          </w:tcPr>
          <w:p w14:paraId="50D4C33B" w14:textId="77777777" w:rsidR="00183C33" w:rsidRPr="00BD787B" w:rsidRDefault="00183C33" w:rsidP="00402CEB">
            <w:pPr>
              <w:pStyle w:val="Tablesmalltext"/>
            </w:pPr>
          </w:p>
        </w:tc>
        <w:tc>
          <w:tcPr>
            <w:tcW w:w="709" w:type="pct"/>
            <w:vMerge/>
            <w:shd w:val="clear" w:color="auto" w:fill="auto"/>
          </w:tcPr>
          <w:p w14:paraId="0D529F94" w14:textId="77777777" w:rsidR="00183C33" w:rsidRPr="00BD787B" w:rsidRDefault="00183C33" w:rsidP="00402CEB">
            <w:pPr>
              <w:pStyle w:val="Tablesmalltext"/>
            </w:pPr>
          </w:p>
        </w:tc>
        <w:tc>
          <w:tcPr>
            <w:tcW w:w="507" w:type="pct"/>
            <w:tcBorders>
              <w:bottom w:val="single" w:sz="4" w:space="0" w:color="808080"/>
            </w:tcBorders>
            <w:shd w:val="clear" w:color="auto" w:fill="E0E0E0" w:themeFill="accent2" w:themeFillTint="99"/>
          </w:tcPr>
          <w:p w14:paraId="35C0AEE2" w14:textId="77777777" w:rsidR="00183C33" w:rsidRPr="00BD787B" w:rsidRDefault="00183C33" w:rsidP="00402CEB">
            <w:pPr>
              <w:pStyle w:val="Tablesmalltext"/>
            </w:pPr>
            <w:r w:rsidRPr="00BD787B">
              <w:t>Actual</w:t>
            </w:r>
          </w:p>
        </w:tc>
        <w:tc>
          <w:tcPr>
            <w:tcW w:w="172" w:type="pct"/>
            <w:shd w:val="clear" w:color="auto" w:fill="auto"/>
          </w:tcPr>
          <w:p w14:paraId="3C01DDD5" w14:textId="77777777" w:rsidR="00183C33" w:rsidRPr="00BD787B" w:rsidRDefault="00183C33" w:rsidP="00402CEB">
            <w:pPr>
              <w:pStyle w:val="Tablesmalltext"/>
            </w:pPr>
          </w:p>
        </w:tc>
        <w:tc>
          <w:tcPr>
            <w:tcW w:w="190" w:type="pct"/>
            <w:shd w:val="clear" w:color="auto" w:fill="auto"/>
          </w:tcPr>
          <w:p w14:paraId="2EA80407" w14:textId="77777777" w:rsidR="00183C33" w:rsidRPr="00BD787B" w:rsidRDefault="00183C33" w:rsidP="00402CEB">
            <w:pPr>
              <w:pStyle w:val="Tablesmalltext"/>
            </w:pPr>
          </w:p>
        </w:tc>
        <w:tc>
          <w:tcPr>
            <w:tcW w:w="184" w:type="pct"/>
            <w:shd w:val="clear" w:color="auto" w:fill="D9D9D9" w:themeFill="background1" w:themeFillShade="D9"/>
          </w:tcPr>
          <w:p w14:paraId="7EAF5D9A" w14:textId="77777777" w:rsidR="00183C33" w:rsidRPr="00BD787B" w:rsidRDefault="00183C33" w:rsidP="00402CEB">
            <w:pPr>
              <w:pStyle w:val="Tablesmalltext"/>
            </w:pPr>
          </w:p>
        </w:tc>
        <w:tc>
          <w:tcPr>
            <w:tcW w:w="196" w:type="pct"/>
            <w:tcBorders>
              <w:bottom w:val="single" w:sz="4" w:space="0" w:color="808080"/>
            </w:tcBorders>
            <w:shd w:val="clear" w:color="auto" w:fill="auto"/>
          </w:tcPr>
          <w:p w14:paraId="28A6CDB7" w14:textId="77777777" w:rsidR="00183C33" w:rsidRPr="00BD787B" w:rsidRDefault="00183C33" w:rsidP="00402CEB">
            <w:pPr>
              <w:pStyle w:val="Tablesmalltext"/>
            </w:pPr>
          </w:p>
        </w:tc>
        <w:tc>
          <w:tcPr>
            <w:tcW w:w="190" w:type="pct"/>
            <w:tcBorders>
              <w:bottom w:val="single" w:sz="4" w:space="0" w:color="808080"/>
            </w:tcBorders>
            <w:shd w:val="clear" w:color="auto" w:fill="auto"/>
          </w:tcPr>
          <w:p w14:paraId="222EA732" w14:textId="77777777" w:rsidR="00183C33" w:rsidRPr="00BD787B" w:rsidRDefault="00183C33" w:rsidP="00402CEB">
            <w:pPr>
              <w:pStyle w:val="Tablesmalltext"/>
            </w:pPr>
          </w:p>
        </w:tc>
        <w:tc>
          <w:tcPr>
            <w:tcW w:w="190" w:type="pct"/>
            <w:shd w:val="clear" w:color="auto" w:fill="E0E0E0" w:themeFill="accent2" w:themeFillTint="99"/>
          </w:tcPr>
          <w:p w14:paraId="72D0E81A" w14:textId="77777777" w:rsidR="00183C33" w:rsidRPr="00BD787B" w:rsidRDefault="00183C33" w:rsidP="00402CEB">
            <w:pPr>
              <w:pStyle w:val="Tablesmalltext"/>
            </w:pPr>
          </w:p>
        </w:tc>
        <w:tc>
          <w:tcPr>
            <w:tcW w:w="203" w:type="pct"/>
            <w:tcBorders>
              <w:bottom w:val="single" w:sz="4" w:space="0" w:color="808080"/>
            </w:tcBorders>
            <w:shd w:val="clear" w:color="auto" w:fill="auto"/>
          </w:tcPr>
          <w:p w14:paraId="53651D76" w14:textId="77777777" w:rsidR="00183C33" w:rsidRPr="00BD787B" w:rsidRDefault="00183C33" w:rsidP="00402CEB">
            <w:pPr>
              <w:pStyle w:val="Tablesmalltext"/>
            </w:pPr>
          </w:p>
        </w:tc>
        <w:tc>
          <w:tcPr>
            <w:tcW w:w="178" w:type="pct"/>
            <w:tcBorders>
              <w:bottom w:val="single" w:sz="4" w:space="0" w:color="808080"/>
            </w:tcBorders>
            <w:shd w:val="clear" w:color="auto" w:fill="auto"/>
          </w:tcPr>
          <w:p w14:paraId="692826FC" w14:textId="77777777" w:rsidR="00183C33" w:rsidRPr="00BD787B" w:rsidRDefault="00183C33" w:rsidP="00402CEB">
            <w:pPr>
              <w:pStyle w:val="Tablesmalltext"/>
            </w:pPr>
          </w:p>
        </w:tc>
        <w:tc>
          <w:tcPr>
            <w:tcW w:w="202" w:type="pct"/>
            <w:shd w:val="clear" w:color="auto" w:fill="auto"/>
          </w:tcPr>
          <w:p w14:paraId="446C79B2" w14:textId="77777777" w:rsidR="00183C33" w:rsidRPr="00BD787B" w:rsidRDefault="00183C33" w:rsidP="00402CEB">
            <w:pPr>
              <w:pStyle w:val="Tablesmalltext"/>
            </w:pPr>
          </w:p>
        </w:tc>
        <w:tc>
          <w:tcPr>
            <w:tcW w:w="190" w:type="pct"/>
            <w:shd w:val="clear" w:color="auto" w:fill="auto"/>
          </w:tcPr>
          <w:p w14:paraId="10858DF0" w14:textId="77777777" w:rsidR="00183C33" w:rsidRPr="00BD787B" w:rsidRDefault="00183C33" w:rsidP="00402CEB">
            <w:pPr>
              <w:pStyle w:val="Tablesmalltext"/>
            </w:pPr>
          </w:p>
        </w:tc>
        <w:tc>
          <w:tcPr>
            <w:tcW w:w="203" w:type="pct"/>
            <w:shd w:val="clear" w:color="auto" w:fill="auto"/>
          </w:tcPr>
          <w:p w14:paraId="6EA2F5B8" w14:textId="77777777" w:rsidR="00183C33" w:rsidRPr="00BD787B" w:rsidRDefault="00183C33" w:rsidP="00402CEB">
            <w:pPr>
              <w:pStyle w:val="Tablesmalltext"/>
            </w:pPr>
          </w:p>
        </w:tc>
        <w:tc>
          <w:tcPr>
            <w:tcW w:w="174" w:type="pct"/>
            <w:shd w:val="clear" w:color="auto" w:fill="auto"/>
          </w:tcPr>
          <w:p w14:paraId="7CB98342" w14:textId="77777777" w:rsidR="00183C33" w:rsidRPr="00BD787B" w:rsidRDefault="00183C33" w:rsidP="00402CEB">
            <w:pPr>
              <w:pStyle w:val="Tablesmalltext"/>
            </w:pPr>
          </w:p>
        </w:tc>
      </w:tr>
      <w:tr w:rsidR="00CD2C15" w:rsidRPr="00BD787B" w14:paraId="5D1BAAE7" w14:textId="77777777" w:rsidTr="00CD2C15">
        <w:trPr>
          <w:cantSplit/>
        </w:trPr>
        <w:tc>
          <w:tcPr>
            <w:tcW w:w="813" w:type="pct"/>
            <w:vMerge w:val="restart"/>
            <w:shd w:val="clear" w:color="auto" w:fill="auto"/>
          </w:tcPr>
          <w:p w14:paraId="7930DEBB" w14:textId="77777777" w:rsidR="00183C33" w:rsidRPr="00BD787B" w:rsidRDefault="00183C33" w:rsidP="00402CEB">
            <w:pPr>
              <w:pStyle w:val="Tablesmalltext"/>
            </w:pPr>
            <w:r w:rsidRPr="00BD787B">
              <w:t>Macroinvertebrates</w:t>
            </w:r>
          </w:p>
        </w:tc>
        <w:tc>
          <w:tcPr>
            <w:tcW w:w="700" w:type="pct"/>
            <w:shd w:val="clear" w:color="auto" w:fill="auto"/>
          </w:tcPr>
          <w:p w14:paraId="62DD9C40" w14:textId="77777777" w:rsidR="00183C33" w:rsidRPr="00BD787B" w:rsidRDefault="00183C33" w:rsidP="00402CEB">
            <w:pPr>
              <w:pStyle w:val="Tablesmalltext"/>
            </w:pPr>
          </w:p>
        </w:tc>
        <w:tc>
          <w:tcPr>
            <w:tcW w:w="709" w:type="pct"/>
            <w:shd w:val="clear" w:color="auto" w:fill="auto"/>
          </w:tcPr>
          <w:p w14:paraId="6AC027E0" w14:textId="77777777" w:rsidR="00183C33" w:rsidRPr="00BD787B" w:rsidRDefault="00183C33" w:rsidP="00402CEB">
            <w:pPr>
              <w:pStyle w:val="Tablesmalltext"/>
            </w:pPr>
            <w:r>
              <w:t xml:space="preserve">1 </w:t>
            </w:r>
          </w:p>
        </w:tc>
        <w:tc>
          <w:tcPr>
            <w:tcW w:w="507" w:type="pct"/>
            <w:tcBorders>
              <w:bottom w:val="single" w:sz="4" w:space="0" w:color="808080"/>
            </w:tcBorders>
            <w:shd w:val="clear" w:color="auto" w:fill="6BA0FF" w:themeFill="text2" w:themeFillTint="66"/>
          </w:tcPr>
          <w:p w14:paraId="68C6BA67" w14:textId="77777777" w:rsidR="00183C33" w:rsidRPr="00BD787B" w:rsidRDefault="00183C33" w:rsidP="00402CEB">
            <w:pPr>
              <w:pStyle w:val="Tablesmalltext"/>
            </w:pPr>
            <w:r w:rsidRPr="00BD787B">
              <w:t>Planned</w:t>
            </w:r>
          </w:p>
        </w:tc>
        <w:tc>
          <w:tcPr>
            <w:tcW w:w="172" w:type="pct"/>
            <w:shd w:val="clear" w:color="auto" w:fill="auto"/>
          </w:tcPr>
          <w:p w14:paraId="2AE9EF31" w14:textId="77777777" w:rsidR="00183C33" w:rsidRPr="00BD787B" w:rsidRDefault="00183C33" w:rsidP="00402CEB">
            <w:pPr>
              <w:pStyle w:val="Tablesmalltext"/>
            </w:pPr>
          </w:p>
        </w:tc>
        <w:tc>
          <w:tcPr>
            <w:tcW w:w="190" w:type="pct"/>
            <w:shd w:val="clear" w:color="auto" w:fill="auto"/>
          </w:tcPr>
          <w:p w14:paraId="6B89E23F" w14:textId="77777777" w:rsidR="00183C33" w:rsidRPr="00BD787B" w:rsidRDefault="00183C33" w:rsidP="00402CEB">
            <w:pPr>
              <w:pStyle w:val="Tablesmalltext"/>
            </w:pPr>
          </w:p>
        </w:tc>
        <w:tc>
          <w:tcPr>
            <w:tcW w:w="184" w:type="pct"/>
            <w:tcBorders>
              <w:bottom w:val="single" w:sz="4" w:space="0" w:color="808080"/>
            </w:tcBorders>
            <w:shd w:val="clear" w:color="auto" w:fill="auto"/>
          </w:tcPr>
          <w:p w14:paraId="23B9749D" w14:textId="77777777" w:rsidR="00183C33" w:rsidRPr="00BD787B" w:rsidRDefault="00183C33" w:rsidP="00402CEB">
            <w:pPr>
              <w:pStyle w:val="Tablesmalltext"/>
            </w:pPr>
          </w:p>
        </w:tc>
        <w:tc>
          <w:tcPr>
            <w:tcW w:w="196" w:type="pct"/>
            <w:tcBorders>
              <w:bottom w:val="single" w:sz="4" w:space="0" w:color="808080"/>
            </w:tcBorders>
            <w:shd w:val="clear" w:color="auto" w:fill="6BA0FF" w:themeFill="text2" w:themeFillTint="66"/>
          </w:tcPr>
          <w:p w14:paraId="1CBB69E7" w14:textId="77777777" w:rsidR="00183C33" w:rsidRPr="00BD787B" w:rsidRDefault="00183C33" w:rsidP="00402CEB">
            <w:pPr>
              <w:pStyle w:val="Tablesmalltext"/>
            </w:pPr>
            <w:r w:rsidRPr="00BD787B">
              <w:t>I</w:t>
            </w:r>
          </w:p>
        </w:tc>
        <w:tc>
          <w:tcPr>
            <w:tcW w:w="190" w:type="pct"/>
            <w:tcBorders>
              <w:bottom w:val="single" w:sz="4" w:space="0" w:color="808080"/>
            </w:tcBorders>
            <w:shd w:val="clear" w:color="auto" w:fill="6BA0FF" w:themeFill="text2" w:themeFillTint="66"/>
          </w:tcPr>
          <w:p w14:paraId="5CDA859A" w14:textId="77777777" w:rsidR="00183C33" w:rsidRPr="00BD787B" w:rsidRDefault="00183C33" w:rsidP="00402CEB">
            <w:pPr>
              <w:pStyle w:val="Tablesmalltext"/>
            </w:pPr>
            <w:r w:rsidRPr="00BD787B">
              <w:t>O</w:t>
            </w:r>
          </w:p>
        </w:tc>
        <w:tc>
          <w:tcPr>
            <w:tcW w:w="190" w:type="pct"/>
            <w:tcBorders>
              <w:bottom w:val="single" w:sz="4" w:space="0" w:color="808080"/>
            </w:tcBorders>
            <w:shd w:val="clear" w:color="auto" w:fill="auto"/>
          </w:tcPr>
          <w:p w14:paraId="4644581C" w14:textId="77777777" w:rsidR="00183C33" w:rsidRPr="00BD787B" w:rsidRDefault="00183C33" w:rsidP="00402CEB">
            <w:pPr>
              <w:pStyle w:val="Tablesmalltext"/>
            </w:pPr>
          </w:p>
        </w:tc>
        <w:tc>
          <w:tcPr>
            <w:tcW w:w="203" w:type="pct"/>
            <w:tcBorders>
              <w:bottom w:val="single" w:sz="4" w:space="0" w:color="808080"/>
            </w:tcBorders>
            <w:shd w:val="clear" w:color="auto" w:fill="6BA0FF" w:themeFill="text2" w:themeFillTint="66"/>
          </w:tcPr>
          <w:p w14:paraId="46F50AFB" w14:textId="77777777" w:rsidR="00183C33" w:rsidRPr="00BD787B" w:rsidRDefault="00183C33" w:rsidP="00402CEB">
            <w:pPr>
              <w:pStyle w:val="Tablesmalltext"/>
            </w:pPr>
            <w:r w:rsidRPr="00BD787B">
              <w:t>I</w:t>
            </w:r>
          </w:p>
        </w:tc>
        <w:tc>
          <w:tcPr>
            <w:tcW w:w="178" w:type="pct"/>
            <w:shd w:val="clear" w:color="auto" w:fill="6BA0FF" w:themeFill="text2" w:themeFillTint="66"/>
          </w:tcPr>
          <w:p w14:paraId="41B30CBC" w14:textId="77777777" w:rsidR="00183C33" w:rsidRPr="00BD787B" w:rsidRDefault="00183C33" w:rsidP="00402CEB">
            <w:pPr>
              <w:pStyle w:val="Tablesmalltext"/>
            </w:pPr>
            <w:r w:rsidRPr="00BD787B">
              <w:t>O</w:t>
            </w:r>
          </w:p>
        </w:tc>
        <w:tc>
          <w:tcPr>
            <w:tcW w:w="202" w:type="pct"/>
            <w:shd w:val="clear" w:color="auto" w:fill="auto"/>
          </w:tcPr>
          <w:p w14:paraId="0CFC6210" w14:textId="77777777" w:rsidR="00183C33" w:rsidRPr="00BD787B" w:rsidRDefault="00183C33" w:rsidP="00402CEB">
            <w:pPr>
              <w:pStyle w:val="Tablesmalltext"/>
            </w:pPr>
          </w:p>
        </w:tc>
        <w:tc>
          <w:tcPr>
            <w:tcW w:w="190" w:type="pct"/>
            <w:shd w:val="clear" w:color="auto" w:fill="auto"/>
          </w:tcPr>
          <w:p w14:paraId="494ACA84" w14:textId="77777777" w:rsidR="00183C33" w:rsidRPr="00BD787B" w:rsidRDefault="00183C33" w:rsidP="00402CEB">
            <w:pPr>
              <w:pStyle w:val="Tablesmalltext"/>
            </w:pPr>
          </w:p>
        </w:tc>
        <w:tc>
          <w:tcPr>
            <w:tcW w:w="203" w:type="pct"/>
            <w:shd w:val="clear" w:color="auto" w:fill="auto"/>
          </w:tcPr>
          <w:p w14:paraId="55480776" w14:textId="77777777" w:rsidR="00183C33" w:rsidRPr="00BD787B" w:rsidRDefault="00183C33" w:rsidP="00402CEB">
            <w:pPr>
              <w:pStyle w:val="Tablesmalltext"/>
            </w:pPr>
          </w:p>
        </w:tc>
        <w:tc>
          <w:tcPr>
            <w:tcW w:w="174" w:type="pct"/>
            <w:shd w:val="clear" w:color="auto" w:fill="auto"/>
          </w:tcPr>
          <w:p w14:paraId="47532E15" w14:textId="77777777" w:rsidR="00183C33" w:rsidRPr="00BD787B" w:rsidRDefault="00183C33" w:rsidP="00402CEB">
            <w:pPr>
              <w:pStyle w:val="Tablesmalltext"/>
            </w:pPr>
          </w:p>
        </w:tc>
      </w:tr>
      <w:tr w:rsidR="00CD2C15" w:rsidRPr="00BD787B" w14:paraId="2B4A5AA8" w14:textId="77777777" w:rsidTr="00CD2C15">
        <w:trPr>
          <w:cantSplit/>
        </w:trPr>
        <w:tc>
          <w:tcPr>
            <w:tcW w:w="813" w:type="pct"/>
            <w:vMerge/>
            <w:shd w:val="clear" w:color="auto" w:fill="auto"/>
          </w:tcPr>
          <w:p w14:paraId="09784081" w14:textId="77777777" w:rsidR="00CD2C15" w:rsidRPr="00BD787B" w:rsidRDefault="00CD2C15" w:rsidP="00402CEB">
            <w:pPr>
              <w:pStyle w:val="Tablesmalltext"/>
            </w:pPr>
          </w:p>
        </w:tc>
        <w:tc>
          <w:tcPr>
            <w:tcW w:w="1409" w:type="pct"/>
            <w:gridSpan w:val="2"/>
            <w:shd w:val="clear" w:color="auto" w:fill="auto"/>
          </w:tcPr>
          <w:p w14:paraId="654F4D82" w14:textId="77777777" w:rsidR="00CD2C15" w:rsidRPr="00BD787B" w:rsidRDefault="00CD2C15" w:rsidP="00402CEB">
            <w:pPr>
              <w:pStyle w:val="Tablesmalltext"/>
            </w:pPr>
            <w:r>
              <w:t>+ 1 control site in the Broken River</w:t>
            </w:r>
          </w:p>
        </w:tc>
        <w:tc>
          <w:tcPr>
            <w:tcW w:w="507" w:type="pct"/>
            <w:tcBorders>
              <w:bottom w:val="single" w:sz="4" w:space="0" w:color="808080"/>
            </w:tcBorders>
            <w:shd w:val="clear" w:color="auto" w:fill="E0E0E0" w:themeFill="accent2" w:themeFillTint="99"/>
            <w:vAlign w:val="center"/>
          </w:tcPr>
          <w:p w14:paraId="2E5D5A5B" w14:textId="77777777" w:rsidR="00CD2C15" w:rsidRPr="00BD787B" w:rsidRDefault="00CD2C15" w:rsidP="00402CEB">
            <w:pPr>
              <w:pStyle w:val="Tablesmalltext"/>
            </w:pPr>
            <w:r w:rsidRPr="00BD787B">
              <w:t>Actual</w:t>
            </w:r>
          </w:p>
        </w:tc>
        <w:tc>
          <w:tcPr>
            <w:tcW w:w="172" w:type="pct"/>
            <w:shd w:val="clear" w:color="auto" w:fill="auto"/>
            <w:vAlign w:val="center"/>
          </w:tcPr>
          <w:p w14:paraId="4E601EA3" w14:textId="77777777" w:rsidR="00CD2C15" w:rsidRPr="00BD787B" w:rsidRDefault="00CD2C15" w:rsidP="00402CEB">
            <w:pPr>
              <w:pStyle w:val="Tablesmalltext"/>
            </w:pPr>
          </w:p>
        </w:tc>
        <w:tc>
          <w:tcPr>
            <w:tcW w:w="190" w:type="pct"/>
            <w:tcBorders>
              <w:bottom w:val="single" w:sz="4" w:space="0" w:color="808080"/>
            </w:tcBorders>
            <w:shd w:val="clear" w:color="auto" w:fill="auto"/>
            <w:vAlign w:val="center"/>
          </w:tcPr>
          <w:p w14:paraId="58843B4A" w14:textId="77777777" w:rsidR="00CD2C15" w:rsidRPr="00BD787B" w:rsidRDefault="00CD2C15" w:rsidP="00402CEB">
            <w:pPr>
              <w:pStyle w:val="Tablesmalltext"/>
            </w:pPr>
          </w:p>
        </w:tc>
        <w:tc>
          <w:tcPr>
            <w:tcW w:w="184" w:type="pct"/>
            <w:tcBorders>
              <w:bottom w:val="single" w:sz="4" w:space="0" w:color="808080"/>
            </w:tcBorders>
            <w:shd w:val="clear" w:color="auto" w:fill="auto"/>
            <w:vAlign w:val="center"/>
          </w:tcPr>
          <w:p w14:paraId="63E36B2F" w14:textId="77777777" w:rsidR="00CD2C15" w:rsidRPr="00BD787B" w:rsidRDefault="00CD2C15" w:rsidP="00402CEB">
            <w:pPr>
              <w:pStyle w:val="Tablesmalltext"/>
            </w:pPr>
          </w:p>
        </w:tc>
        <w:tc>
          <w:tcPr>
            <w:tcW w:w="196" w:type="pct"/>
            <w:tcBorders>
              <w:bottom w:val="single" w:sz="4" w:space="0" w:color="808080"/>
            </w:tcBorders>
            <w:shd w:val="clear" w:color="auto" w:fill="D9D9D9" w:themeFill="background1" w:themeFillShade="D9"/>
            <w:vAlign w:val="center"/>
          </w:tcPr>
          <w:p w14:paraId="2693DA18" w14:textId="61168529" w:rsidR="00CD2C15" w:rsidRPr="00BD787B" w:rsidRDefault="00CD2C15" w:rsidP="00402CEB">
            <w:pPr>
              <w:pStyle w:val="Tablesmalltext"/>
            </w:pPr>
            <w:r>
              <w:t>I</w:t>
            </w:r>
          </w:p>
        </w:tc>
        <w:tc>
          <w:tcPr>
            <w:tcW w:w="190" w:type="pct"/>
            <w:tcBorders>
              <w:bottom w:val="single" w:sz="4" w:space="0" w:color="808080"/>
            </w:tcBorders>
            <w:shd w:val="clear" w:color="auto" w:fill="E0E0E0" w:themeFill="accent2" w:themeFillTint="99"/>
            <w:vAlign w:val="center"/>
          </w:tcPr>
          <w:p w14:paraId="11229367" w14:textId="37FF6D7B" w:rsidR="00CD2C15" w:rsidRPr="00BD787B" w:rsidRDefault="00CD2C15" w:rsidP="00402CEB">
            <w:pPr>
              <w:pStyle w:val="Tablesmalltext"/>
            </w:pPr>
            <w:r>
              <w:t>O</w:t>
            </w:r>
          </w:p>
        </w:tc>
        <w:tc>
          <w:tcPr>
            <w:tcW w:w="190" w:type="pct"/>
            <w:tcBorders>
              <w:bottom w:val="single" w:sz="4" w:space="0" w:color="808080"/>
            </w:tcBorders>
            <w:shd w:val="clear" w:color="auto" w:fill="E0E0E0" w:themeFill="accent2" w:themeFillTint="99"/>
            <w:vAlign w:val="center"/>
          </w:tcPr>
          <w:p w14:paraId="767D913C" w14:textId="779E2A13" w:rsidR="00CD2C15" w:rsidRPr="00BD787B" w:rsidRDefault="00CD2C15" w:rsidP="00402CEB">
            <w:pPr>
              <w:pStyle w:val="Tablesmalltext"/>
            </w:pPr>
            <w:r>
              <w:t>C</w:t>
            </w:r>
          </w:p>
        </w:tc>
        <w:tc>
          <w:tcPr>
            <w:tcW w:w="203" w:type="pct"/>
            <w:tcBorders>
              <w:bottom w:val="single" w:sz="4" w:space="0" w:color="808080"/>
            </w:tcBorders>
            <w:shd w:val="clear" w:color="auto" w:fill="E0E0E0" w:themeFill="accent2" w:themeFillTint="99"/>
            <w:vAlign w:val="center"/>
          </w:tcPr>
          <w:p w14:paraId="4A399B30" w14:textId="4DC708BF" w:rsidR="00CD2C15" w:rsidRPr="00BD787B" w:rsidRDefault="00CD2C15" w:rsidP="00402CEB">
            <w:pPr>
              <w:pStyle w:val="Tablesmalltext"/>
            </w:pPr>
            <w:r>
              <w:t>IC</w:t>
            </w:r>
          </w:p>
        </w:tc>
        <w:tc>
          <w:tcPr>
            <w:tcW w:w="178" w:type="pct"/>
            <w:tcBorders>
              <w:bottom w:val="single" w:sz="4" w:space="0" w:color="808080"/>
            </w:tcBorders>
            <w:shd w:val="clear" w:color="auto" w:fill="E0E0E0" w:themeFill="accent2" w:themeFillTint="99"/>
            <w:vAlign w:val="center"/>
          </w:tcPr>
          <w:p w14:paraId="1F036BF6" w14:textId="67A777C7" w:rsidR="00CD2C15" w:rsidRPr="00BD787B" w:rsidRDefault="00CD2C15" w:rsidP="00402CEB">
            <w:pPr>
              <w:pStyle w:val="Tablesmalltext"/>
            </w:pPr>
            <w:r>
              <w:t>OC</w:t>
            </w:r>
          </w:p>
        </w:tc>
        <w:tc>
          <w:tcPr>
            <w:tcW w:w="202" w:type="pct"/>
            <w:tcBorders>
              <w:bottom w:val="single" w:sz="4" w:space="0" w:color="808080"/>
            </w:tcBorders>
            <w:shd w:val="clear" w:color="auto" w:fill="E0E0E0" w:themeFill="accent2" w:themeFillTint="99"/>
            <w:vAlign w:val="center"/>
          </w:tcPr>
          <w:p w14:paraId="615188F1" w14:textId="77777777" w:rsidR="00CD2C15" w:rsidRPr="00BD787B" w:rsidRDefault="00CD2C15" w:rsidP="00402CEB">
            <w:pPr>
              <w:pStyle w:val="Tablesmalltext"/>
            </w:pPr>
            <w:r>
              <w:t>C</w:t>
            </w:r>
          </w:p>
        </w:tc>
        <w:tc>
          <w:tcPr>
            <w:tcW w:w="190" w:type="pct"/>
            <w:tcBorders>
              <w:bottom w:val="single" w:sz="4" w:space="0" w:color="808080"/>
            </w:tcBorders>
            <w:shd w:val="clear" w:color="auto" w:fill="auto"/>
            <w:vAlign w:val="center"/>
          </w:tcPr>
          <w:p w14:paraId="0FFF77D2" w14:textId="77777777" w:rsidR="00CD2C15" w:rsidRPr="00BD787B" w:rsidRDefault="00CD2C15" w:rsidP="00402CEB">
            <w:pPr>
              <w:pStyle w:val="Tablesmalltext"/>
            </w:pPr>
          </w:p>
        </w:tc>
        <w:tc>
          <w:tcPr>
            <w:tcW w:w="203" w:type="pct"/>
            <w:shd w:val="clear" w:color="auto" w:fill="auto"/>
            <w:vAlign w:val="center"/>
          </w:tcPr>
          <w:p w14:paraId="56A466D7" w14:textId="77777777" w:rsidR="00CD2C15" w:rsidRPr="00BD787B" w:rsidRDefault="00CD2C15" w:rsidP="00402CEB">
            <w:pPr>
              <w:pStyle w:val="Tablesmalltext"/>
            </w:pPr>
          </w:p>
        </w:tc>
        <w:tc>
          <w:tcPr>
            <w:tcW w:w="174" w:type="pct"/>
            <w:shd w:val="clear" w:color="auto" w:fill="D9D9D9" w:themeFill="background1" w:themeFillShade="D9"/>
            <w:vAlign w:val="center"/>
          </w:tcPr>
          <w:p w14:paraId="7C0A1EBE" w14:textId="77777777" w:rsidR="00CD2C15" w:rsidRPr="00BD787B" w:rsidRDefault="00CD2C15" w:rsidP="00402CEB">
            <w:pPr>
              <w:pStyle w:val="Tablesmalltext"/>
            </w:pPr>
          </w:p>
        </w:tc>
      </w:tr>
      <w:tr w:rsidR="00CD2C15" w:rsidRPr="00BD787B" w14:paraId="16D96A4B" w14:textId="77777777" w:rsidTr="00CD2C15">
        <w:trPr>
          <w:cantSplit/>
        </w:trPr>
        <w:tc>
          <w:tcPr>
            <w:tcW w:w="813" w:type="pct"/>
            <w:vMerge w:val="restart"/>
            <w:shd w:val="clear" w:color="auto" w:fill="auto"/>
          </w:tcPr>
          <w:p w14:paraId="5E84ADC8" w14:textId="77777777" w:rsidR="00CD2C15" w:rsidRPr="00BD787B" w:rsidRDefault="00CD2C15" w:rsidP="00402CEB">
            <w:pPr>
              <w:pStyle w:val="Tablesmalltext"/>
            </w:pPr>
            <w:r w:rsidRPr="00BD787B">
              <w:t>Stream Metabolism</w:t>
            </w:r>
          </w:p>
        </w:tc>
        <w:tc>
          <w:tcPr>
            <w:tcW w:w="700" w:type="pct"/>
            <w:vMerge w:val="restart"/>
            <w:shd w:val="clear" w:color="auto" w:fill="auto"/>
          </w:tcPr>
          <w:p w14:paraId="230BA7D3" w14:textId="77777777" w:rsidR="00CD2C15" w:rsidRPr="00BD787B" w:rsidRDefault="00CD2C15" w:rsidP="00402CEB">
            <w:pPr>
              <w:pStyle w:val="Tablesmalltext"/>
            </w:pPr>
            <w:r w:rsidRPr="00BD787B">
              <w:t>2</w:t>
            </w:r>
          </w:p>
        </w:tc>
        <w:tc>
          <w:tcPr>
            <w:tcW w:w="709" w:type="pct"/>
            <w:vMerge w:val="restart"/>
            <w:shd w:val="clear" w:color="auto" w:fill="auto"/>
          </w:tcPr>
          <w:p w14:paraId="11321F26" w14:textId="77777777" w:rsidR="00CD2C15" w:rsidRPr="00BD787B" w:rsidRDefault="00CD2C15" w:rsidP="00402CEB">
            <w:pPr>
              <w:pStyle w:val="Tablesmalltext"/>
            </w:pPr>
            <w:r w:rsidRPr="00BD787B">
              <w:t>2</w:t>
            </w:r>
          </w:p>
        </w:tc>
        <w:tc>
          <w:tcPr>
            <w:tcW w:w="507" w:type="pct"/>
            <w:tcBorders>
              <w:bottom w:val="single" w:sz="4" w:space="0" w:color="808080"/>
            </w:tcBorders>
            <w:shd w:val="clear" w:color="auto" w:fill="6BA0FF" w:themeFill="text2" w:themeFillTint="66"/>
          </w:tcPr>
          <w:p w14:paraId="4AE1B1F2" w14:textId="77777777" w:rsidR="00CD2C15" w:rsidRPr="00BD787B" w:rsidRDefault="00CD2C15" w:rsidP="00402CEB">
            <w:pPr>
              <w:pStyle w:val="Tablesmalltext"/>
            </w:pPr>
            <w:r w:rsidRPr="00BD787B">
              <w:t>Planned</w:t>
            </w:r>
          </w:p>
        </w:tc>
        <w:tc>
          <w:tcPr>
            <w:tcW w:w="172" w:type="pct"/>
            <w:shd w:val="clear" w:color="auto" w:fill="auto"/>
          </w:tcPr>
          <w:p w14:paraId="4F747325" w14:textId="77777777" w:rsidR="00CD2C15" w:rsidRPr="00BD787B" w:rsidRDefault="00CD2C15" w:rsidP="00402CEB">
            <w:pPr>
              <w:pStyle w:val="Tablesmalltext"/>
            </w:pPr>
          </w:p>
        </w:tc>
        <w:tc>
          <w:tcPr>
            <w:tcW w:w="190" w:type="pct"/>
            <w:shd w:val="clear" w:color="auto" w:fill="6BA0FF" w:themeFill="text2" w:themeFillTint="66"/>
          </w:tcPr>
          <w:p w14:paraId="4172314D" w14:textId="77777777" w:rsidR="00CD2C15" w:rsidRPr="00BD787B" w:rsidRDefault="00CD2C15" w:rsidP="00402CEB">
            <w:pPr>
              <w:pStyle w:val="Tablesmalltext"/>
            </w:pPr>
          </w:p>
        </w:tc>
        <w:tc>
          <w:tcPr>
            <w:tcW w:w="184" w:type="pct"/>
            <w:shd w:val="clear" w:color="auto" w:fill="6BA0FF" w:themeFill="text2" w:themeFillTint="66"/>
          </w:tcPr>
          <w:p w14:paraId="54DA2F2A" w14:textId="77777777" w:rsidR="00CD2C15" w:rsidRPr="00BD787B" w:rsidRDefault="00CD2C15" w:rsidP="00402CEB">
            <w:pPr>
              <w:pStyle w:val="Tablesmalltext"/>
            </w:pPr>
          </w:p>
        </w:tc>
        <w:tc>
          <w:tcPr>
            <w:tcW w:w="196" w:type="pct"/>
            <w:tcBorders>
              <w:bottom w:val="single" w:sz="4" w:space="0" w:color="808080"/>
            </w:tcBorders>
            <w:shd w:val="clear" w:color="auto" w:fill="6BA0FF" w:themeFill="text2" w:themeFillTint="66"/>
          </w:tcPr>
          <w:p w14:paraId="51503014" w14:textId="77777777" w:rsidR="00CD2C15" w:rsidRPr="00BD787B" w:rsidRDefault="00CD2C15" w:rsidP="00402CEB">
            <w:pPr>
              <w:pStyle w:val="Tablesmalltext"/>
            </w:pPr>
          </w:p>
        </w:tc>
        <w:tc>
          <w:tcPr>
            <w:tcW w:w="190" w:type="pct"/>
            <w:tcBorders>
              <w:bottom w:val="single" w:sz="4" w:space="0" w:color="808080"/>
            </w:tcBorders>
            <w:shd w:val="clear" w:color="auto" w:fill="6BA0FF" w:themeFill="text2" w:themeFillTint="66"/>
          </w:tcPr>
          <w:p w14:paraId="0C515698" w14:textId="77777777" w:rsidR="00CD2C15" w:rsidRPr="00BD787B" w:rsidRDefault="00CD2C15" w:rsidP="00402CEB">
            <w:pPr>
              <w:pStyle w:val="Tablesmalltext"/>
            </w:pPr>
          </w:p>
        </w:tc>
        <w:tc>
          <w:tcPr>
            <w:tcW w:w="190" w:type="pct"/>
            <w:tcBorders>
              <w:bottom w:val="single" w:sz="4" w:space="0" w:color="808080"/>
            </w:tcBorders>
            <w:shd w:val="clear" w:color="auto" w:fill="6BA0FF" w:themeFill="text2" w:themeFillTint="66"/>
          </w:tcPr>
          <w:p w14:paraId="2773CB34" w14:textId="77777777" w:rsidR="00CD2C15" w:rsidRPr="00BD787B" w:rsidRDefault="00CD2C15" w:rsidP="00402CEB">
            <w:pPr>
              <w:pStyle w:val="Tablesmalltext"/>
            </w:pPr>
          </w:p>
        </w:tc>
        <w:tc>
          <w:tcPr>
            <w:tcW w:w="203" w:type="pct"/>
            <w:tcBorders>
              <w:bottom w:val="single" w:sz="4" w:space="0" w:color="808080"/>
            </w:tcBorders>
            <w:shd w:val="clear" w:color="auto" w:fill="6BA0FF" w:themeFill="text2" w:themeFillTint="66"/>
          </w:tcPr>
          <w:p w14:paraId="20475665" w14:textId="77777777" w:rsidR="00CD2C15" w:rsidRPr="00BD787B" w:rsidRDefault="00CD2C15" w:rsidP="00402CEB">
            <w:pPr>
              <w:pStyle w:val="Tablesmalltext"/>
            </w:pPr>
          </w:p>
        </w:tc>
        <w:tc>
          <w:tcPr>
            <w:tcW w:w="178" w:type="pct"/>
            <w:tcBorders>
              <w:bottom w:val="single" w:sz="4" w:space="0" w:color="808080"/>
            </w:tcBorders>
            <w:shd w:val="clear" w:color="auto" w:fill="6BA0FF" w:themeFill="text2" w:themeFillTint="66"/>
          </w:tcPr>
          <w:p w14:paraId="6BCA25A0" w14:textId="77777777" w:rsidR="00CD2C15" w:rsidRPr="00BD787B" w:rsidRDefault="00CD2C15" w:rsidP="00402CEB">
            <w:pPr>
              <w:pStyle w:val="Tablesmalltext"/>
            </w:pPr>
          </w:p>
        </w:tc>
        <w:tc>
          <w:tcPr>
            <w:tcW w:w="202" w:type="pct"/>
            <w:tcBorders>
              <w:bottom w:val="single" w:sz="4" w:space="0" w:color="808080"/>
            </w:tcBorders>
            <w:shd w:val="clear" w:color="auto" w:fill="6BA0FF" w:themeFill="text2" w:themeFillTint="66"/>
          </w:tcPr>
          <w:p w14:paraId="45124929" w14:textId="77777777" w:rsidR="00CD2C15" w:rsidRPr="00BD787B" w:rsidRDefault="00CD2C15" w:rsidP="00402CEB">
            <w:pPr>
              <w:pStyle w:val="Tablesmalltext"/>
            </w:pPr>
          </w:p>
        </w:tc>
        <w:tc>
          <w:tcPr>
            <w:tcW w:w="190" w:type="pct"/>
            <w:tcBorders>
              <w:bottom w:val="single" w:sz="4" w:space="0" w:color="808080"/>
            </w:tcBorders>
            <w:shd w:val="clear" w:color="auto" w:fill="6BA0FF" w:themeFill="text2" w:themeFillTint="66"/>
          </w:tcPr>
          <w:p w14:paraId="698D823C" w14:textId="77777777" w:rsidR="00CD2C15" w:rsidRPr="00BD787B" w:rsidRDefault="00CD2C15" w:rsidP="00402CEB">
            <w:pPr>
              <w:pStyle w:val="Tablesmalltext"/>
            </w:pPr>
          </w:p>
        </w:tc>
        <w:tc>
          <w:tcPr>
            <w:tcW w:w="203" w:type="pct"/>
            <w:tcBorders>
              <w:bottom w:val="single" w:sz="4" w:space="0" w:color="808080"/>
            </w:tcBorders>
            <w:shd w:val="clear" w:color="auto" w:fill="auto"/>
          </w:tcPr>
          <w:p w14:paraId="74CA178D" w14:textId="77777777" w:rsidR="00CD2C15" w:rsidRPr="00BD787B" w:rsidRDefault="00CD2C15" w:rsidP="00402CEB">
            <w:pPr>
              <w:pStyle w:val="Tablesmalltext"/>
            </w:pPr>
          </w:p>
        </w:tc>
        <w:tc>
          <w:tcPr>
            <w:tcW w:w="174" w:type="pct"/>
            <w:tcBorders>
              <w:bottom w:val="single" w:sz="4" w:space="0" w:color="808080"/>
            </w:tcBorders>
            <w:shd w:val="clear" w:color="auto" w:fill="auto"/>
          </w:tcPr>
          <w:p w14:paraId="07F681AC" w14:textId="77777777" w:rsidR="00CD2C15" w:rsidRPr="00BD787B" w:rsidRDefault="00CD2C15" w:rsidP="00402CEB">
            <w:pPr>
              <w:pStyle w:val="Tablesmalltext"/>
            </w:pPr>
          </w:p>
        </w:tc>
      </w:tr>
      <w:tr w:rsidR="00CD2C15" w:rsidRPr="00BD787B" w14:paraId="0827C0FE" w14:textId="77777777" w:rsidTr="00CD2C15">
        <w:trPr>
          <w:cantSplit/>
        </w:trPr>
        <w:tc>
          <w:tcPr>
            <w:tcW w:w="813" w:type="pct"/>
            <w:vMerge/>
            <w:shd w:val="clear" w:color="auto" w:fill="auto"/>
          </w:tcPr>
          <w:p w14:paraId="2DCF8BAD" w14:textId="77777777" w:rsidR="00CD2C15" w:rsidRPr="00BD787B" w:rsidRDefault="00CD2C15" w:rsidP="00402CEB">
            <w:pPr>
              <w:pStyle w:val="Tablesmalltext"/>
            </w:pPr>
          </w:p>
        </w:tc>
        <w:tc>
          <w:tcPr>
            <w:tcW w:w="700" w:type="pct"/>
            <w:vMerge/>
            <w:shd w:val="clear" w:color="auto" w:fill="auto"/>
          </w:tcPr>
          <w:p w14:paraId="0E2E29D1" w14:textId="77777777" w:rsidR="00CD2C15" w:rsidRPr="00BD787B" w:rsidRDefault="00CD2C15" w:rsidP="00402CEB">
            <w:pPr>
              <w:pStyle w:val="Tablesmalltext"/>
            </w:pPr>
          </w:p>
        </w:tc>
        <w:tc>
          <w:tcPr>
            <w:tcW w:w="709" w:type="pct"/>
            <w:vMerge/>
            <w:shd w:val="clear" w:color="auto" w:fill="auto"/>
          </w:tcPr>
          <w:p w14:paraId="1C06F2B9" w14:textId="77777777" w:rsidR="00CD2C15" w:rsidRPr="00BD787B" w:rsidRDefault="00CD2C15" w:rsidP="00402CEB">
            <w:pPr>
              <w:pStyle w:val="Tablesmalltext"/>
            </w:pPr>
          </w:p>
        </w:tc>
        <w:tc>
          <w:tcPr>
            <w:tcW w:w="507" w:type="pct"/>
            <w:tcBorders>
              <w:bottom w:val="single" w:sz="4" w:space="0" w:color="808080"/>
            </w:tcBorders>
            <w:shd w:val="clear" w:color="auto" w:fill="E0E0E0" w:themeFill="accent2" w:themeFillTint="99"/>
          </w:tcPr>
          <w:p w14:paraId="519A54BC" w14:textId="77777777" w:rsidR="00CD2C15" w:rsidRPr="00BD787B" w:rsidRDefault="00CD2C15" w:rsidP="00402CEB">
            <w:pPr>
              <w:pStyle w:val="Tablesmalltext"/>
            </w:pPr>
            <w:r w:rsidRPr="00BD787B">
              <w:t>Actual</w:t>
            </w:r>
          </w:p>
        </w:tc>
        <w:tc>
          <w:tcPr>
            <w:tcW w:w="172" w:type="pct"/>
            <w:shd w:val="clear" w:color="auto" w:fill="auto"/>
          </w:tcPr>
          <w:p w14:paraId="28B18C9C" w14:textId="77777777" w:rsidR="00CD2C15" w:rsidRPr="00BD787B" w:rsidRDefault="00CD2C15" w:rsidP="00402CEB">
            <w:pPr>
              <w:pStyle w:val="Tablesmalltext"/>
            </w:pPr>
          </w:p>
        </w:tc>
        <w:tc>
          <w:tcPr>
            <w:tcW w:w="190" w:type="pct"/>
            <w:tcBorders>
              <w:bottom w:val="single" w:sz="4" w:space="0" w:color="808080"/>
            </w:tcBorders>
            <w:shd w:val="clear" w:color="auto" w:fill="auto"/>
          </w:tcPr>
          <w:p w14:paraId="3E6C0E1F" w14:textId="77777777" w:rsidR="00CD2C15" w:rsidRPr="00BD787B" w:rsidRDefault="00CD2C15" w:rsidP="00402CEB">
            <w:pPr>
              <w:pStyle w:val="Tablesmalltext"/>
            </w:pPr>
          </w:p>
        </w:tc>
        <w:tc>
          <w:tcPr>
            <w:tcW w:w="184" w:type="pct"/>
            <w:shd w:val="clear" w:color="auto" w:fill="D9D9D9" w:themeFill="background1" w:themeFillShade="D9"/>
          </w:tcPr>
          <w:p w14:paraId="52667FBF" w14:textId="77777777" w:rsidR="00CD2C15" w:rsidRPr="00BD787B" w:rsidRDefault="00CD2C15" w:rsidP="00402CEB">
            <w:pPr>
              <w:pStyle w:val="Tablesmalltext"/>
            </w:pPr>
          </w:p>
        </w:tc>
        <w:tc>
          <w:tcPr>
            <w:tcW w:w="196" w:type="pct"/>
            <w:tcBorders>
              <w:bottom w:val="single" w:sz="4" w:space="0" w:color="808080"/>
            </w:tcBorders>
            <w:shd w:val="clear" w:color="auto" w:fill="D9D9D9" w:themeFill="background1" w:themeFillShade="D9"/>
          </w:tcPr>
          <w:p w14:paraId="413F9CFA" w14:textId="77777777" w:rsidR="00CD2C15" w:rsidRPr="00BD787B" w:rsidRDefault="00CD2C15" w:rsidP="00402CEB">
            <w:pPr>
              <w:pStyle w:val="Tablesmalltext"/>
            </w:pPr>
          </w:p>
        </w:tc>
        <w:tc>
          <w:tcPr>
            <w:tcW w:w="190" w:type="pct"/>
            <w:shd w:val="clear" w:color="auto" w:fill="E0E0E0" w:themeFill="accent2" w:themeFillTint="99"/>
          </w:tcPr>
          <w:p w14:paraId="4075ED73" w14:textId="77777777" w:rsidR="00CD2C15" w:rsidRPr="00BD787B" w:rsidRDefault="00CD2C15" w:rsidP="00402CEB">
            <w:pPr>
              <w:pStyle w:val="Tablesmalltext"/>
            </w:pPr>
          </w:p>
        </w:tc>
        <w:tc>
          <w:tcPr>
            <w:tcW w:w="190" w:type="pct"/>
            <w:tcBorders>
              <w:bottom w:val="single" w:sz="4" w:space="0" w:color="808080"/>
            </w:tcBorders>
            <w:shd w:val="clear" w:color="auto" w:fill="E0E0E0" w:themeFill="accent2" w:themeFillTint="99"/>
          </w:tcPr>
          <w:p w14:paraId="07232B53" w14:textId="77777777" w:rsidR="00CD2C15" w:rsidRPr="00BD787B" w:rsidRDefault="00CD2C15" w:rsidP="00402CEB">
            <w:pPr>
              <w:pStyle w:val="Tablesmalltext"/>
            </w:pPr>
          </w:p>
        </w:tc>
        <w:tc>
          <w:tcPr>
            <w:tcW w:w="203" w:type="pct"/>
            <w:shd w:val="clear" w:color="auto" w:fill="E0E0E0" w:themeFill="accent2" w:themeFillTint="99"/>
          </w:tcPr>
          <w:p w14:paraId="6B41BAC2" w14:textId="77777777" w:rsidR="00CD2C15" w:rsidRPr="00BD787B" w:rsidRDefault="00CD2C15" w:rsidP="00402CEB">
            <w:pPr>
              <w:pStyle w:val="Tablesmalltext"/>
            </w:pPr>
          </w:p>
        </w:tc>
        <w:tc>
          <w:tcPr>
            <w:tcW w:w="178" w:type="pct"/>
            <w:tcBorders>
              <w:bottom w:val="single" w:sz="4" w:space="0" w:color="808080"/>
            </w:tcBorders>
            <w:shd w:val="clear" w:color="auto" w:fill="E0E0E0" w:themeFill="accent2" w:themeFillTint="99"/>
          </w:tcPr>
          <w:p w14:paraId="53A699BD" w14:textId="77777777" w:rsidR="00CD2C15" w:rsidRPr="00BD787B" w:rsidRDefault="00CD2C15" w:rsidP="00402CEB">
            <w:pPr>
              <w:pStyle w:val="Tablesmalltext"/>
            </w:pPr>
          </w:p>
        </w:tc>
        <w:tc>
          <w:tcPr>
            <w:tcW w:w="202" w:type="pct"/>
            <w:shd w:val="clear" w:color="auto" w:fill="E0E0E0" w:themeFill="accent2" w:themeFillTint="99"/>
          </w:tcPr>
          <w:p w14:paraId="3964CBD7" w14:textId="77777777" w:rsidR="00CD2C15" w:rsidRPr="00BD787B" w:rsidRDefault="00CD2C15" w:rsidP="00402CEB">
            <w:pPr>
              <w:pStyle w:val="Tablesmalltext"/>
            </w:pPr>
          </w:p>
        </w:tc>
        <w:tc>
          <w:tcPr>
            <w:tcW w:w="190" w:type="pct"/>
            <w:tcBorders>
              <w:bottom w:val="single" w:sz="4" w:space="0" w:color="808080"/>
            </w:tcBorders>
            <w:shd w:val="clear" w:color="auto" w:fill="E0E0E0" w:themeFill="accent2" w:themeFillTint="99"/>
          </w:tcPr>
          <w:p w14:paraId="6AECCB53" w14:textId="77777777" w:rsidR="00CD2C15" w:rsidRPr="00BD787B" w:rsidRDefault="00CD2C15" w:rsidP="00402CEB">
            <w:pPr>
              <w:pStyle w:val="Tablesmalltext"/>
            </w:pPr>
          </w:p>
        </w:tc>
        <w:tc>
          <w:tcPr>
            <w:tcW w:w="203" w:type="pct"/>
            <w:shd w:val="clear" w:color="auto" w:fill="D9D9D9" w:themeFill="background1" w:themeFillShade="D9"/>
          </w:tcPr>
          <w:p w14:paraId="19410F4A" w14:textId="77777777" w:rsidR="00CD2C15" w:rsidRPr="00BD787B" w:rsidRDefault="00CD2C15" w:rsidP="00402CEB">
            <w:pPr>
              <w:pStyle w:val="Tablesmalltext"/>
            </w:pPr>
          </w:p>
        </w:tc>
        <w:tc>
          <w:tcPr>
            <w:tcW w:w="174" w:type="pct"/>
            <w:tcBorders>
              <w:bottom w:val="single" w:sz="4" w:space="0" w:color="808080"/>
            </w:tcBorders>
            <w:shd w:val="clear" w:color="auto" w:fill="D9D9D9" w:themeFill="background1" w:themeFillShade="D9"/>
          </w:tcPr>
          <w:p w14:paraId="6FF43F27" w14:textId="77777777" w:rsidR="00CD2C15" w:rsidRPr="00BD787B" w:rsidRDefault="00CD2C15" w:rsidP="00402CEB">
            <w:pPr>
              <w:pStyle w:val="Tablesmalltext"/>
            </w:pPr>
          </w:p>
        </w:tc>
      </w:tr>
      <w:tr w:rsidR="00CD2C15" w:rsidRPr="00BD787B" w14:paraId="2B2484F8" w14:textId="77777777" w:rsidTr="00CD2C15">
        <w:trPr>
          <w:cantSplit/>
        </w:trPr>
        <w:tc>
          <w:tcPr>
            <w:tcW w:w="813" w:type="pct"/>
            <w:vMerge w:val="restart"/>
            <w:shd w:val="clear" w:color="auto" w:fill="auto"/>
          </w:tcPr>
          <w:p w14:paraId="782393A2" w14:textId="77777777" w:rsidR="00CD2C15" w:rsidRPr="00BD787B" w:rsidRDefault="00CD2C15" w:rsidP="00402CEB">
            <w:pPr>
              <w:pStyle w:val="Tablesmalltext"/>
            </w:pPr>
            <w:r w:rsidRPr="00BD787B">
              <w:t>Bank Condition</w:t>
            </w:r>
          </w:p>
        </w:tc>
        <w:tc>
          <w:tcPr>
            <w:tcW w:w="700" w:type="pct"/>
            <w:vMerge w:val="restart"/>
            <w:shd w:val="clear" w:color="auto" w:fill="auto"/>
          </w:tcPr>
          <w:p w14:paraId="07E39302" w14:textId="77777777" w:rsidR="00CD2C15" w:rsidRPr="00BD787B" w:rsidRDefault="00CD2C15" w:rsidP="00402CEB">
            <w:pPr>
              <w:pStyle w:val="Tablesmalltext"/>
            </w:pPr>
            <w:r w:rsidRPr="00BD787B">
              <w:t>2</w:t>
            </w:r>
          </w:p>
        </w:tc>
        <w:tc>
          <w:tcPr>
            <w:tcW w:w="709" w:type="pct"/>
            <w:vMerge w:val="restart"/>
            <w:shd w:val="clear" w:color="auto" w:fill="auto"/>
          </w:tcPr>
          <w:p w14:paraId="408B6F98" w14:textId="77777777" w:rsidR="00CD2C15" w:rsidRPr="00BD787B" w:rsidRDefault="00CD2C15" w:rsidP="00402CEB">
            <w:pPr>
              <w:pStyle w:val="Tablesmalltext"/>
            </w:pPr>
            <w:r w:rsidRPr="00BD787B">
              <w:t>2</w:t>
            </w:r>
          </w:p>
        </w:tc>
        <w:tc>
          <w:tcPr>
            <w:tcW w:w="507" w:type="pct"/>
            <w:tcBorders>
              <w:bottom w:val="single" w:sz="4" w:space="0" w:color="808080"/>
            </w:tcBorders>
            <w:shd w:val="clear" w:color="auto" w:fill="6BA0FF" w:themeFill="text2" w:themeFillTint="66"/>
          </w:tcPr>
          <w:p w14:paraId="4044F914" w14:textId="77777777" w:rsidR="00CD2C15" w:rsidRPr="00BD787B" w:rsidRDefault="00CD2C15" w:rsidP="00402CEB">
            <w:pPr>
              <w:pStyle w:val="Tablesmalltext"/>
            </w:pPr>
            <w:r w:rsidRPr="00BD787B">
              <w:t>Planned</w:t>
            </w:r>
          </w:p>
        </w:tc>
        <w:tc>
          <w:tcPr>
            <w:tcW w:w="172" w:type="pct"/>
            <w:shd w:val="clear" w:color="auto" w:fill="auto"/>
          </w:tcPr>
          <w:p w14:paraId="31144C75" w14:textId="77777777" w:rsidR="00CD2C15" w:rsidRPr="00BD787B" w:rsidRDefault="00CD2C15" w:rsidP="00402CEB">
            <w:pPr>
              <w:pStyle w:val="Tablesmalltext"/>
            </w:pPr>
          </w:p>
        </w:tc>
        <w:tc>
          <w:tcPr>
            <w:tcW w:w="190" w:type="pct"/>
            <w:shd w:val="clear" w:color="auto" w:fill="6BA0FF" w:themeFill="text2" w:themeFillTint="66"/>
          </w:tcPr>
          <w:p w14:paraId="72C5F653" w14:textId="77777777" w:rsidR="00CD2C15" w:rsidRPr="00BD787B" w:rsidRDefault="00CD2C15" w:rsidP="00402CEB">
            <w:pPr>
              <w:pStyle w:val="Tablesmalltext"/>
            </w:pPr>
          </w:p>
        </w:tc>
        <w:tc>
          <w:tcPr>
            <w:tcW w:w="184" w:type="pct"/>
            <w:shd w:val="clear" w:color="auto" w:fill="auto"/>
          </w:tcPr>
          <w:p w14:paraId="2F87B57B" w14:textId="77777777" w:rsidR="00CD2C15" w:rsidRPr="00BD787B" w:rsidRDefault="00CD2C15" w:rsidP="00402CEB">
            <w:pPr>
              <w:pStyle w:val="Tablesmalltext"/>
            </w:pPr>
          </w:p>
        </w:tc>
        <w:tc>
          <w:tcPr>
            <w:tcW w:w="196" w:type="pct"/>
            <w:shd w:val="clear" w:color="auto" w:fill="6BA0FF" w:themeFill="text2" w:themeFillTint="66"/>
          </w:tcPr>
          <w:p w14:paraId="0449F5BF" w14:textId="77777777" w:rsidR="00CD2C15" w:rsidRPr="00BD787B" w:rsidRDefault="00CD2C15" w:rsidP="00402CEB">
            <w:pPr>
              <w:pStyle w:val="Tablesmalltext"/>
            </w:pPr>
          </w:p>
        </w:tc>
        <w:tc>
          <w:tcPr>
            <w:tcW w:w="190" w:type="pct"/>
            <w:shd w:val="clear" w:color="auto" w:fill="auto"/>
          </w:tcPr>
          <w:p w14:paraId="24654D7F" w14:textId="77777777" w:rsidR="00CD2C15" w:rsidRPr="00BD787B" w:rsidRDefault="00CD2C15" w:rsidP="00402CEB">
            <w:pPr>
              <w:pStyle w:val="Tablesmalltext"/>
            </w:pPr>
          </w:p>
        </w:tc>
        <w:tc>
          <w:tcPr>
            <w:tcW w:w="190" w:type="pct"/>
            <w:shd w:val="clear" w:color="auto" w:fill="6BA0FF" w:themeFill="text2" w:themeFillTint="66"/>
          </w:tcPr>
          <w:p w14:paraId="5D5AC1F3" w14:textId="77777777" w:rsidR="00CD2C15" w:rsidRPr="00BD787B" w:rsidRDefault="00CD2C15" w:rsidP="00402CEB">
            <w:pPr>
              <w:pStyle w:val="Tablesmalltext"/>
            </w:pPr>
          </w:p>
        </w:tc>
        <w:tc>
          <w:tcPr>
            <w:tcW w:w="203" w:type="pct"/>
            <w:tcBorders>
              <w:bottom w:val="single" w:sz="4" w:space="0" w:color="808080"/>
            </w:tcBorders>
            <w:shd w:val="clear" w:color="auto" w:fill="auto"/>
          </w:tcPr>
          <w:p w14:paraId="7DCF65AF" w14:textId="77777777" w:rsidR="00CD2C15" w:rsidRPr="00BD787B" w:rsidRDefault="00CD2C15" w:rsidP="00402CEB">
            <w:pPr>
              <w:pStyle w:val="Tablesmalltext"/>
            </w:pPr>
          </w:p>
        </w:tc>
        <w:tc>
          <w:tcPr>
            <w:tcW w:w="178" w:type="pct"/>
            <w:tcBorders>
              <w:bottom w:val="single" w:sz="4" w:space="0" w:color="808080"/>
            </w:tcBorders>
            <w:shd w:val="clear" w:color="auto" w:fill="6BA0FF" w:themeFill="text2" w:themeFillTint="66"/>
          </w:tcPr>
          <w:p w14:paraId="187CE5AF" w14:textId="77777777" w:rsidR="00CD2C15" w:rsidRPr="00BD787B" w:rsidRDefault="00CD2C15" w:rsidP="00402CEB">
            <w:pPr>
              <w:pStyle w:val="Tablesmalltext"/>
            </w:pPr>
          </w:p>
        </w:tc>
        <w:tc>
          <w:tcPr>
            <w:tcW w:w="202" w:type="pct"/>
            <w:shd w:val="clear" w:color="auto" w:fill="auto"/>
          </w:tcPr>
          <w:p w14:paraId="0A842ED6" w14:textId="77777777" w:rsidR="00CD2C15" w:rsidRPr="00BD787B" w:rsidRDefault="00CD2C15" w:rsidP="00402CEB">
            <w:pPr>
              <w:pStyle w:val="Tablesmalltext"/>
            </w:pPr>
          </w:p>
        </w:tc>
        <w:tc>
          <w:tcPr>
            <w:tcW w:w="190" w:type="pct"/>
            <w:tcBorders>
              <w:bottom w:val="single" w:sz="4" w:space="0" w:color="808080"/>
            </w:tcBorders>
            <w:shd w:val="clear" w:color="auto" w:fill="6BA0FF" w:themeFill="text2" w:themeFillTint="66"/>
          </w:tcPr>
          <w:p w14:paraId="0C058D6E" w14:textId="77777777" w:rsidR="00CD2C15" w:rsidRPr="00BD787B" w:rsidRDefault="00CD2C15" w:rsidP="00402CEB">
            <w:pPr>
              <w:pStyle w:val="Tablesmalltext"/>
            </w:pPr>
          </w:p>
        </w:tc>
        <w:tc>
          <w:tcPr>
            <w:tcW w:w="203" w:type="pct"/>
            <w:shd w:val="clear" w:color="auto" w:fill="auto"/>
          </w:tcPr>
          <w:p w14:paraId="4C0F6597" w14:textId="77777777" w:rsidR="00CD2C15" w:rsidRPr="00BD787B" w:rsidRDefault="00CD2C15" w:rsidP="00402CEB">
            <w:pPr>
              <w:pStyle w:val="Tablesmalltext"/>
            </w:pPr>
          </w:p>
        </w:tc>
        <w:tc>
          <w:tcPr>
            <w:tcW w:w="174" w:type="pct"/>
            <w:shd w:val="clear" w:color="auto" w:fill="6BA0FF" w:themeFill="text2" w:themeFillTint="66"/>
          </w:tcPr>
          <w:p w14:paraId="05B92747" w14:textId="77777777" w:rsidR="00CD2C15" w:rsidRPr="00BD787B" w:rsidRDefault="00CD2C15" w:rsidP="00402CEB">
            <w:pPr>
              <w:pStyle w:val="Tablesmalltext"/>
            </w:pPr>
          </w:p>
        </w:tc>
      </w:tr>
      <w:tr w:rsidR="00CD2C15" w:rsidRPr="00BD787B" w14:paraId="0B4DDC06" w14:textId="77777777" w:rsidTr="0026441F">
        <w:trPr>
          <w:cantSplit/>
        </w:trPr>
        <w:tc>
          <w:tcPr>
            <w:tcW w:w="813" w:type="pct"/>
            <w:vMerge/>
            <w:shd w:val="clear" w:color="auto" w:fill="auto"/>
          </w:tcPr>
          <w:p w14:paraId="330DDE15" w14:textId="77777777" w:rsidR="00CD2C15" w:rsidRPr="00BD787B" w:rsidRDefault="00CD2C15" w:rsidP="00402CEB">
            <w:pPr>
              <w:pStyle w:val="Tablesmalltext"/>
            </w:pPr>
          </w:p>
        </w:tc>
        <w:tc>
          <w:tcPr>
            <w:tcW w:w="700" w:type="pct"/>
            <w:vMerge/>
            <w:shd w:val="clear" w:color="auto" w:fill="auto"/>
          </w:tcPr>
          <w:p w14:paraId="360DAA1D" w14:textId="77777777" w:rsidR="00CD2C15" w:rsidRPr="00BD787B" w:rsidRDefault="00CD2C15" w:rsidP="00402CEB">
            <w:pPr>
              <w:pStyle w:val="Tablesmalltext"/>
            </w:pPr>
          </w:p>
        </w:tc>
        <w:tc>
          <w:tcPr>
            <w:tcW w:w="709" w:type="pct"/>
            <w:vMerge/>
            <w:shd w:val="clear" w:color="auto" w:fill="auto"/>
          </w:tcPr>
          <w:p w14:paraId="4543F63F" w14:textId="77777777" w:rsidR="00CD2C15" w:rsidRPr="00BD787B" w:rsidRDefault="00CD2C15" w:rsidP="00402CEB">
            <w:pPr>
              <w:pStyle w:val="Tablesmalltext"/>
            </w:pPr>
          </w:p>
        </w:tc>
        <w:tc>
          <w:tcPr>
            <w:tcW w:w="507" w:type="pct"/>
            <w:tcBorders>
              <w:bottom w:val="single" w:sz="4" w:space="0" w:color="808080"/>
            </w:tcBorders>
            <w:shd w:val="clear" w:color="auto" w:fill="E0E0E0" w:themeFill="accent2" w:themeFillTint="99"/>
          </w:tcPr>
          <w:p w14:paraId="5B4AB550" w14:textId="77777777" w:rsidR="00CD2C15" w:rsidRPr="00BD787B" w:rsidRDefault="00CD2C15" w:rsidP="00402CEB">
            <w:pPr>
              <w:pStyle w:val="Tablesmalltext"/>
            </w:pPr>
            <w:r w:rsidRPr="00BD787B">
              <w:t>Actual</w:t>
            </w:r>
          </w:p>
        </w:tc>
        <w:tc>
          <w:tcPr>
            <w:tcW w:w="172" w:type="pct"/>
            <w:shd w:val="clear" w:color="auto" w:fill="auto"/>
          </w:tcPr>
          <w:p w14:paraId="5C1AA384" w14:textId="77777777" w:rsidR="00CD2C15" w:rsidRPr="0007063F" w:rsidRDefault="00CD2C15" w:rsidP="00402CEB">
            <w:pPr>
              <w:pStyle w:val="Tablesmalltext"/>
            </w:pPr>
          </w:p>
        </w:tc>
        <w:tc>
          <w:tcPr>
            <w:tcW w:w="190" w:type="pct"/>
            <w:shd w:val="clear" w:color="auto" w:fill="auto"/>
          </w:tcPr>
          <w:p w14:paraId="04FFD68C" w14:textId="77777777" w:rsidR="00CD2C15" w:rsidRPr="0007063F" w:rsidRDefault="00CD2C15" w:rsidP="00402CEB">
            <w:pPr>
              <w:pStyle w:val="Tablesmalltext"/>
            </w:pPr>
          </w:p>
        </w:tc>
        <w:tc>
          <w:tcPr>
            <w:tcW w:w="184" w:type="pct"/>
            <w:shd w:val="clear" w:color="auto" w:fill="auto"/>
          </w:tcPr>
          <w:p w14:paraId="65D6794C" w14:textId="77777777" w:rsidR="00CD2C15" w:rsidRPr="0007063F" w:rsidRDefault="00CD2C15" w:rsidP="00402CEB">
            <w:pPr>
              <w:pStyle w:val="Tablesmalltext"/>
            </w:pPr>
          </w:p>
        </w:tc>
        <w:tc>
          <w:tcPr>
            <w:tcW w:w="196" w:type="pct"/>
            <w:shd w:val="clear" w:color="auto" w:fill="auto"/>
          </w:tcPr>
          <w:p w14:paraId="6FF83A8A" w14:textId="77777777" w:rsidR="00CD2C15" w:rsidRPr="0007063F" w:rsidRDefault="00CD2C15" w:rsidP="00402CEB">
            <w:pPr>
              <w:pStyle w:val="Tablesmalltext"/>
            </w:pPr>
          </w:p>
        </w:tc>
        <w:tc>
          <w:tcPr>
            <w:tcW w:w="190" w:type="pct"/>
            <w:shd w:val="clear" w:color="auto" w:fill="E0E0E0" w:themeFill="accent2" w:themeFillTint="99"/>
          </w:tcPr>
          <w:p w14:paraId="20EAA97C" w14:textId="77777777" w:rsidR="00CD2C15" w:rsidRPr="0007063F" w:rsidRDefault="00CD2C15" w:rsidP="00402CEB">
            <w:pPr>
              <w:pStyle w:val="Tablesmalltext"/>
            </w:pPr>
          </w:p>
        </w:tc>
        <w:tc>
          <w:tcPr>
            <w:tcW w:w="190" w:type="pct"/>
            <w:tcBorders>
              <w:bottom w:val="single" w:sz="4" w:space="0" w:color="808080"/>
            </w:tcBorders>
            <w:shd w:val="clear" w:color="auto" w:fill="auto"/>
          </w:tcPr>
          <w:p w14:paraId="6574BC82" w14:textId="77777777" w:rsidR="00CD2C15" w:rsidRPr="0007063F" w:rsidRDefault="00CD2C15" w:rsidP="00402CEB">
            <w:pPr>
              <w:pStyle w:val="Tablesmalltext"/>
            </w:pPr>
          </w:p>
        </w:tc>
        <w:tc>
          <w:tcPr>
            <w:tcW w:w="203" w:type="pct"/>
            <w:tcBorders>
              <w:right w:val="single" w:sz="4" w:space="0" w:color="auto"/>
            </w:tcBorders>
            <w:shd w:val="clear" w:color="auto" w:fill="D9D9D9" w:themeFill="background1" w:themeFillShade="D9"/>
          </w:tcPr>
          <w:p w14:paraId="4A70A57C" w14:textId="77777777" w:rsidR="00CD2C15" w:rsidRPr="0007063F" w:rsidRDefault="00CD2C15" w:rsidP="00402CEB">
            <w:pPr>
              <w:pStyle w:val="Tablesmalltext"/>
            </w:pPr>
          </w:p>
        </w:tc>
        <w:tc>
          <w:tcPr>
            <w:tcW w:w="178" w:type="pct"/>
            <w:tcBorders>
              <w:left w:val="single" w:sz="4" w:space="0" w:color="auto"/>
            </w:tcBorders>
            <w:shd w:val="clear" w:color="auto" w:fill="auto"/>
          </w:tcPr>
          <w:p w14:paraId="5E897337" w14:textId="77777777" w:rsidR="00CD2C15" w:rsidRPr="0007063F" w:rsidRDefault="00CD2C15" w:rsidP="00402CEB">
            <w:pPr>
              <w:pStyle w:val="Tablesmalltext"/>
            </w:pPr>
          </w:p>
        </w:tc>
        <w:tc>
          <w:tcPr>
            <w:tcW w:w="202" w:type="pct"/>
            <w:shd w:val="clear" w:color="auto" w:fill="auto"/>
          </w:tcPr>
          <w:p w14:paraId="5A15F7C5" w14:textId="77777777" w:rsidR="00CD2C15" w:rsidRPr="0007063F" w:rsidRDefault="00CD2C15" w:rsidP="00402CEB">
            <w:pPr>
              <w:pStyle w:val="Tablesmalltext"/>
            </w:pPr>
          </w:p>
        </w:tc>
        <w:tc>
          <w:tcPr>
            <w:tcW w:w="190" w:type="pct"/>
            <w:shd w:val="clear" w:color="auto" w:fill="auto"/>
          </w:tcPr>
          <w:p w14:paraId="17CF24E6" w14:textId="77777777" w:rsidR="00CD2C15" w:rsidRPr="0007063F" w:rsidRDefault="00CD2C15" w:rsidP="00402CEB">
            <w:pPr>
              <w:pStyle w:val="Tablesmalltext"/>
            </w:pPr>
          </w:p>
        </w:tc>
        <w:tc>
          <w:tcPr>
            <w:tcW w:w="203" w:type="pct"/>
            <w:shd w:val="clear" w:color="auto" w:fill="D9D9D9" w:themeFill="background1" w:themeFillShade="D9"/>
          </w:tcPr>
          <w:p w14:paraId="00C7475A" w14:textId="77777777" w:rsidR="00CD2C15" w:rsidRPr="00BD787B" w:rsidRDefault="00CD2C15" w:rsidP="00402CEB">
            <w:pPr>
              <w:pStyle w:val="Tablesmalltext"/>
            </w:pPr>
          </w:p>
        </w:tc>
        <w:tc>
          <w:tcPr>
            <w:tcW w:w="174" w:type="pct"/>
            <w:shd w:val="clear" w:color="auto" w:fill="auto"/>
          </w:tcPr>
          <w:p w14:paraId="7808F938" w14:textId="77777777" w:rsidR="00CD2C15" w:rsidRPr="00BD787B" w:rsidRDefault="00CD2C15" w:rsidP="00402CEB">
            <w:pPr>
              <w:pStyle w:val="Tablesmalltext"/>
            </w:pPr>
          </w:p>
        </w:tc>
      </w:tr>
      <w:tr w:rsidR="00CD2C15" w:rsidRPr="00BD787B" w14:paraId="65E4B818" w14:textId="77777777" w:rsidTr="00CD2C15">
        <w:trPr>
          <w:cantSplit/>
        </w:trPr>
        <w:tc>
          <w:tcPr>
            <w:tcW w:w="813" w:type="pct"/>
            <w:vMerge w:val="restart"/>
            <w:shd w:val="clear" w:color="auto" w:fill="auto"/>
          </w:tcPr>
          <w:p w14:paraId="44FE88CD" w14:textId="77777777" w:rsidR="00CD2C15" w:rsidRPr="00BD787B" w:rsidRDefault="00CD2C15" w:rsidP="00402CEB">
            <w:pPr>
              <w:pStyle w:val="Tablesmalltext"/>
            </w:pPr>
            <w:r w:rsidRPr="00BD787B">
              <w:t>2D Hydraulic Model</w:t>
            </w:r>
          </w:p>
        </w:tc>
        <w:tc>
          <w:tcPr>
            <w:tcW w:w="700" w:type="pct"/>
            <w:vMerge w:val="restart"/>
            <w:shd w:val="clear" w:color="auto" w:fill="auto"/>
          </w:tcPr>
          <w:p w14:paraId="73D30A45" w14:textId="77777777" w:rsidR="00CD2C15" w:rsidRPr="00BD787B" w:rsidRDefault="00CD2C15" w:rsidP="00402CEB">
            <w:pPr>
              <w:pStyle w:val="Tablesmalltext"/>
            </w:pPr>
            <w:r w:rsidRPr="00BD787B">
              <w:t>2</w:t>
            </w:r>
          </w:p>
        </w:tc>
        <w:tc>
          <w:tcPr>
            <w:tcW w:w="709" w:type="pct"/>
            <w:vMerge w:val="restart"/>
            <w:shd w:val="clear" w:color="auto" w:fill="auto"/>
          </w:tcPr>
          <w:p w14:paraId="023DE531" w14:textId="77777777" w:rsidR="00CD2C15" w:rsidRPr="00BD787B" w:rsidRDefault="00CD2C15" w:rsidP="00402CEB">
            <w:pPr>
              <w:pStyle w:val="Tablesmalltext"/>
            </w:pPr>
            <w:r w:rsidRPr="00BD787B">
              <w:t>2</w:t>
            </w:r>
          </w:p>
        </w:tc>
        <w:tc>
          <w:tcPr>
            <w:tcW w:w="507" w:type="pct"/>
            <w:tcBorders>
              <w:bottom w:val="single" w:sz="4" w:space="0" w:color="808080"/>
            </w:tcBorders>
            <w:shd w:val="clear" w:color="auto" w:fill="6BA0FF" w:themeFill="text2" w:themeFillTint="66"/>
          </w:tcPr>
          <w:p w14:paraId="1B8E407A" w14:textId="77777777" w:rsidR="00CD2C15" w:rsidRPr="00BD787B" w:rsidRDefault="00CD2C15" w:rsidP="00402CEB">
            <w:pPr>
              <w:pStyle w:val="Tablesmalltext"/>
            </w:pPr>
            <w:r w:rsidRPr="00BD787B">
              <w:t>Planned</w:t>
            </w:r>
          </w:p>
        </w:tc>
        <w:tc>
          <w:tcPr>
            <w:tcW w:w="172" w:type="pct"/>
            <w:shd w:val="clear" w:color="auto" w:fill="auto"/>
          </w:tcPr>
          <w:p w14:paraId="3B4C3A3A" w14:textId="77777777" w:rsidR="00CD2C15" w:rsidRPr="00BD787B" w:rsidRDefault="00CD2C15" w:rsidP="00402CEB">
            <w:pPr>
              <w:pStyle w:val="Tablesmalltext"/>
            </w:pPr>
          </w:p>
        </w:tc>
        <w:tc>
          <w:tcPr>
            <w:tcW w:w="190" w:type="pct"/>
            <w:shd w:val="clear" w:color="auto" w:fill="auto"/>
          </w:tcPr>
          <w:p w14:paraId="76628C7F" w14:textId="77777777" w:rsidR="00CD2C15" w:rsidRPr="00BD787B" w:rsidRDefault="00CD2C15" w:rsidP="00402CEB">
            <w:pPr>
              <w:pStyle w:val="Tablesmalltext"/>
            </w:pPr>
          </w:p>
        </w:tc>
        <w:tc>
          <w:tcPr>
            <w:tcW w:w="184" w:type="pct"/>
            <w:shd w:val="clear" w:color="auto" w:fill="auto"/>
          </w:tcPr>
          <w:p w14:paraId="3DB4E4A4" w14:textId="77777777" w:rsidR="00CD2C15" w:rsidRPr="00BD787B" w:rsidRDefault="00CD2C15" w:rsidP="00402CEB">
            <w:pPr>
              <w:pStyle w:val="Tablesmalltext"/>
            </w:pPr>
          </w:p>
        </w:tc>
        <w:tc>
          <w:tcPr>
            <w:tcW w:w="196" w:type="pct"/>
            <w:shd w:val="clear" w:color="auto" w:fill="auto"/>
          </w:tcPr>
          <w:p w14:paraId="5FB42ED5" w14:textId="77777777" w:rsidR="00CD2C15" w:rsidRPr="00BD787B" w:rsidRDefault="00CD2C15" w:rsidP="00402CEB">
            <w:pPr>
              <w:pStyle w:val="Tablesmalltext"/>
            </w:pPr>
          </w:p>
        </w:tc>
        <w:tc>
          <w:tcPr>
            <w:tcW w:w="190" w:type="pct"/>
            <w:shd w:val="clear" w:color="auto" w:fill="auto"/>
          </w:tcPr>
          <w:p w14:paraId="1E75979E" w14:textId="77777777" w:rsidR="00CD2C15" w:rsidRPr="00BD787B" w:rsidRDefault="00CD2C15" w:rsidP="00402CEB">
            <w:pPr>
              <w:pStyle w:val="Tablesmalltext"/>
            </w:pPr>
          </w:p>
        </w:tc>
        <w:tc>
          <w:tcPr>
            <w:tcW w:w="190" w:type="pct"/>
            <w:shd w:val="clear" w:color="auto" w:fill="auto"/>
          </w:tcPr>
          <w:p w14:paraId="20465401" w14:textId="77777777" w:rsidR="00CD2C15" w:rsidRPr="00BD787B" w:rsidRDefault="00CD2C15" w:rsidP="00402CEB">
            <w:pPr>
              <w:pStyle w:val="Tablesmalltext"/>
            </w:pPr>
          </w:p>
        </w:tc>
        <w:tc>
          <w:tcPr>
            <w:tcW w:w="203" w:type="pct"/>
            <w:shd w:val="clear" w:color="auto" w:fill="auto"/>
          </w:tcPr>
          <w:p w14:paraId="45116867" w14:textId="77777777" w:rsidR="00CD2C15" w:rsidRPr="00BD787B" w:rsidRDefault="00CD2C15" w:rsidP="00402CEB">
            <w:pPr>
              <w:pStyle w:val="Tablesmalltext"/>
            </w:pPr>
          </w:p>
        </w:tc>
        <w:tc>
          <w:tcPr>
            <w:tcW w:w="178" w:type="pct"/>
            <w:tcBorders>
              <w:bottom w:val="single" w:sz="4" w:space="0" w:color="808080"/>
            </w:tcBorders>
            <w:shd w:val="clear" w:color="auto" w:fill="auto"/>
          </w:tcPr>
          <w:p w14:paraId="47DF208B" w14:textId="77777777" w:rsidR="00CD2C15" w:rsidRPr="00BD787B" w:rsidRDefault="00CD2C15" w:rsidP="00402CEB">
            <w:pPr>
              <w:pStyle w:val="Tablesmalltext"/>
            </w:pPr>
          </w:p>
        </w:tc>
        <w:tc>
          <w:tcPr>
            <w:tcW w:w="202" w:type="pct"/>
            <w:tcBorders>
              <w:bottom w:val="single" w:sz="4" w:space="0" w:color="808080"/>
            </w:tcBorders>
            <w:shd w:val="clear" w:color="auto" w:fill="auto"/>
          </w:tcPr>
          <w:p w14:paraId="55F04844" w14:textId="77777777" w:rsidR="00CD2C15" w:rsidRPr="00BD787B" w:rsidRDefault="00CD2C15" w:rsidP="00402CEB">
            <w:pPr>
              <w:pStyle w:val="Tablesmalltext"/>
            </w:pPr>
          </w:p>
        </w:tc>
        <w:tc>
          <w:tcPr>
            <w:tcW w:w="190" w:type="pct"/>
            <w:shd w:val="clear" w:color="auto" w:fill="auto"/>
          </w:tcPr>
          <w:p w14:paraId="7E113563" w14:textId="77777777" w:rsidR="00CD2C15" w:rsidRPr="00BD787B" w:rsidRDefault="00CD2C15" w:rsidP="00402CEB">
            <w:pPr>
              <w:pStyle w:val="Tablesmalltext"/>
            </w:pPr>
          </w:p>
        </w:tc>
        <w:tc>
          <w:tcPr>
            <w:tcW w:w="203" w:type="pct"/>
            <w:shd w:val="clear" w:color="auto" w:fill="auto"/>
          </w:tcPr>
          <w:p w14:paraId="753A0B40" w14:textId="77777777" w:rsidR="00CD2C15" w:rsidRPr="00BD787B" w:rsidRDefault="00CD2C15" w:rsidP="00402CEB">
            <w:pPr>
              <w:pStyle w:val="Tablesmalltext"/>
            </w:pPr>
          </w:p>
        </w:tc>
        <w:tc>
          <w:tcPr>
            <w:tcW w:w="174" w:type="pct"/>
            <w:shd w:val="clear" w:color="auto" w:fill="auto"/>
          </w:tcPr>
          <w:p w14:paraId="4ECE92DB" w14:textId="77777777" w:rsidR="00CD2C15" w:rsidRPr="00BD787B" w:rsidRDefault="00CD2C15" w:rsidP="00402CEB">
            <w:pPr>
              <w:pStyle w:val="Tablesmalltext"/>
            </w:pPr>
          </w:p>
        </w:tc>
      </w:tr>
      <w:tr w:rsidR="00CD2C15" w:rsidRPr="00BD787B" w14:paraId="0EBB5BA3" w14:textId="77777777" w:rsidTr="00CD2C15">
        <w:trPr>
          <w:cantSplit/>
        </w:trPr>
        <w:tc>
          <w:tcPr>
            <w:tcW w:w="813" w:type="pct"/>
            <w:vMerge/>
            <w:shd w:val="clear" w:color="auto" w:fill="auto"/>
          </w:tcPr>
          <w:p w14:paraId="12775713" w14:textId="77777777" w:rsidR="00CD2C15" w:rsidRPr="00BD787B" w:rsidRDefault="00CD2C15" w:rsidP="00402CEB">
            <w:pPr>
              <w:pStyle w:val="Tablesmalltext"/>
            </w:pPr>
          </w:p>
        </w:tc>
        <w:tc>
          <w:tcPr>
            <w:tcW w:w="700" w:type="pct"/>
            <w:vMerge/>
            <w:shd w:val="clear" w:color="auto" w:fill="auto"/>
          </w:tcPr>
          <w:p w14:paraId="07542C07" w14:textId="77777777" w:rsidR="00CD2C15" w:rsidRPr="00BD787B" w:rsidRDefault="00CD2C15" w:rsidP="00402CEB">
            <w:pPr>
              <w:pStyle w:val="Tablesmalltext"/>
            </w:pPr>
          </w:p>
        </w:tc>
        <w:tc>
          <w:tcPr>
            <w:tcW w:w="709" w:type="pct"/>
            <w:vMerge/>
            <w:shd w:val="clear" w:color="auto" w:fill="auto"/>
          </w:tcPr>
          <w:p w14:paraId="4329BDE4" w14:textId="77777777" w:rsidR="00CD2C15" w:rsidRPr="00BD787B" w:rsidRDefault="00CD2C15" w:rsidP="00402CEB">
            <w:pPr>
              <w:pStyle w:val="Tablesmalltext"/>
            </w:pPr>
          </w:p>
        </w:tc>
        <w:tc>
          <w:tcPr>
            <w:tcW w:w="507" w:type="pct"/>
            <w:shd w:val="clear" w:color="auto" w:fill="E0E0E0" w:themeFill="accent2" w:themeFillTint="99"/>
          </w:tcPr>
          <w:p w14:paraId="3366BA42" w14:textId="77777777" w:rsidR="00CD2C15" w:rsidRPr="00BD787B" w:rsidRDefault="00CD2C15" w:rsidP="00402CEB">
            <w:pPr>
              <w:pStyle w:val="Tablesmalltext"/>
            </w:pPr>
            <w:r w:rsidRPr="00BD787B">
              <w:t>Actual</w:t>
            </w:r>
          </w:p>
        </w:tc>
        <w:tc>
          <w:tcPr>
            <w:tcW w:w="172" w:type="pct"/>
            <w:shd w:val="clear" w:color="auto" w:fill="auto"/>
          </w:tcPr>
          <w:p w14:paraId="07043512" w14:textId="77777777" w:rsidR="00CD2C15" w:rsidRPr="00BD787B" w:rsidRDefault="00CD2C15" w:rsidP="00402CEB">
            <w:pPr>
              <w:pStyle w:val="Tablesmalltext"/>
            </w:pPr>
          </w:p>
        </w:tc>
        <w:tc>
          <w:tcPr>
            <w:tcW w:w="190" w:type="pct"/>
            <w:shd w:val="clear" w:color="auto" w:fill="auto"/>
          </w:tcPr>
          <w:p w14:paraId="4774A4C4" w14:textId="77777777" w:rsidR="00CD2C15" w:rsidRPr="00BD787B" w:rsidRDefault="00CD2C15" w:rsidP="00402CEB">
            <w:pPr>
              <w:pStyle w:val="Tablesmalltext"/>
            </w:pPr>
          </w:p>
        </w:tc>
        <w:tc>
          <w:tcPr>
            <w:tcW w:w="184" w:type="pct"/>
            <w:shd w:val="clear" w:color="auto" w:fill="auto"/>
          </w:tcPr>
          <w:p w14:paraId="60E1DA01" w14:textId="77777777" w:rsidR="00CD2C15" w:rsidRPr="00BD787B" w:rsidRDefault="00CD2C15" w:rsidP="00402CEB">
            <w:pPr>
              <w:pStyle w:val="Tablesmalltext"/>
            </w:pPr>
          </w:p>
        </w:tc>
        <w:tc>
          <w:tcPr>
            <w:tcW w:w="196" w:type="pct"/>
            <w:shd w:val="clear" w:color="auto" w:fill="auto"/>
          </w:tcPr>
          <w:p w14:paraId="53753A4B" w14:textId="77777777" w:rsidR="00CD2C15" w:rsidRPr="00BD787B" w:rsidRDefault="00CD2C15" w:rsidP="00402CEB">
            <w:pPr>
              <w:pStyle w:val="Tablesmalltext"/>
            </w:pPr>
          </w:p>
        </w:tc>
        <w:tc>
          <w:tcPr>
            <w:tcW w:w="190" w:type="pct"/>
            <w:shd w:val="clear" w:color="auto" w:fill="auto"/>
          </w:tcPr>
          <w:p w14:paraId="534A3898" w14:textId="77777777" w:rsidR="00CD2C15" w:rsidRPr="00BD787B" w:rsidRDefault="00CD2C15" w:rsidP="00402CEB">
            <w:pPr>
              <w:pStyle w:val="Tablesmalltext"/>
            </w:pPr>
          </w:p>
        </w:tc>
        <w:tc>
          <w:tcPr>
            <w:tcW w:w="190" w:type="pct"/>
            <w:shd w:val="clear" w:color="auto" w:fill="auto"/>
          </w:tcPr>
          <w:p w14:paraId="616A07E4" w14:textId="77777777" w:rsidR="00CD2C15" w:rsidRPr="00BD787B" w:rsidRDefault="00CD2C15" w:rsidP="00402CEB">
            <w:pPr>
              <w:pStyle w:val="Tablesmalltext"/>
            </w:pPr>
          </w:p>
        </w:tc>
        <w:tc>
          <w:tcPr>
            <w:tcW w:w="203" w:type="pct"/>
            <w:shd w:val="clear" w:color="auto" w:fill="auto"/>
          </w:tcPr>
          <w:p w14:paraId="3BBDAC84" w14:textId="77777777" w:rsidR="00CD2C15" w:rsidRPr="00BD787B" w:rsidRDefault="00CD2C15" w:rsidP="00402CEB">
            <w:pPr>
              <w:pStyle w:val="Tablesmalltext"/>
            </w:pPr>
          </w:p>
        </w:tc>
        <w:tc>
          <w:tcPr>
            <w:tcW w:w="178" w:type="pct"/>
            <w:shd w:val="clear" w:color="auto" w:fill="auto"/>
          </w:tcPr>
          <w:p w14:paraId="76901300" w14:textId="77777777" w:rsidR="00CD2C15" w:rsidRPr="00BD787B" w:rsidRDefault="00CD2C15" w:rsidP="00402CEB">
            <w:pPr>
              <w:pStyle w:val="Tablesmalltext"/>
            </w:pPr>
          </w:p>
        </w:tc>
        <w:tc>
          <w:tcPr>
            <w:tcW w:w="202" w:type="pct"/>
            <w:shd w:val="clear" w:color="auto" w:fill="auto"/>
          </w:tcPr>
          <w:p w14:paraId="1035D90B" w14:textId="77777777" w:rsidR="00CD2C15" w:rsidRPr="00BD787B" w:rsidRDefault="00CD2C15" w:rsidP="00402CEB">
            <w:pPr>
              <w:pStyle w:val="Tablesmalltext"/>
            </w:pPr>
          </w:p>
        </w:tc>
        <w:tc>
          <w:tcPr>
            <w:tcW w:w="190" w:type="pct"/>
            <w:shd w:val="clear" w:color="auto" w:fill="auto"/>
          </w:tcPr>
          <w:p w14:paraId="7CD44027" w14:textId="77777777" w:rsidR="00CD2C15" w:rsidRPr="00BD787B" w:rsidRDefault="00CD2C15" w:rsidP="00402CEB">
            <w:pPr>
              <w:pStyle w:val="Tablesmalltext"/>
            </w:pPr>
          </w:p>
        </w:tc>
        <w:tc>
          <w:tcPr>
            <w:tcW w:w="203" w:type="pct"/>
            <w:shd w:val="clear" w:color="auto" w:fill="auto"/>
          </w:tcPr>
          <w:p w14:paraId="75AE0B1B" w14:textId="77777777" w:rsidR="00CD2C15" w:rsidRPr="00BD787B" w:rsidRDefault="00CD2C15" w:rsidP="00402CEB">
            <w:pPr>
              <w:pStyle w:val="Tablesmalltext"/>
            </w:pPr>
          </w:p>
        </w:tc>
        <w:tc>
          <w:tcPr>
            <w:tcW w:w="174" w:type="pct"/>
            <w:shd w:val="clear" w:color="auto" w:fill="auto"/>
          </w:tcPr>
          <w:p w14:paraId="30ECFD3A" w14:textId="77777777" w:rsidR="00CD2C15" w:rsidRPr="00BD787B" w:rsidRDefault="00CD2C15" w:rsidP="00402CEB">
            <w:pPr>
              <w:pStyle w:val="Tablesmalltext"/>
            </w:pPr>
          </w:p>
        </w:tc>
      </w:tr>
    </w:tbl>
    <w:p w14:paraId="0ACAFD5B" w14:textId="77777777" w:rsidR="00183C33" w:rsidRPr="00183C33" w:rsidRDefault="00183C33" w:rsidP="00183C33">
      <w:pPr>
        <w:pStyle w:val="Para0"/>
      </w:pPr>
    </w:p>
    <w:p w14:paraId="3475B7C8" w14:textId="77777777" w:rsidR="00320B61" w:rsidRDefault="00320B61" w:rsidP="00320B61">
      <w:pPr>
        <w:pStyle w:val="Heading1"/>
      </w:pPr>
      <w:bookmarkStart w:id="14" w:name="_Toc529424217"/>
      <w:r>
        <w:t>Physical habitat</w:t>
      </w:r>
      <w:bookmarkEnd w:id="14"/>
    </w:p>
    <w:p w14:paraId="231846AE" w14:textId="77777777" w:rsidR="00320B61" w:rsidRDefault="00320B61" w:rsidP="00320B61">
      <w:pPr>
        <w:pStyle w:val="Heading2"/>
      </w:pPr>
      <w:bookmarkStart w:id="15" w:name="_Toc529424218"/>
      <w:r>
        <w:t>Introduction</w:t>
      </w:r>
      <w:bookmarkEnd w:id="15"/>
    </w:p>
    <w:p w14:paraId="755C3E93" w14:textId="77777777" w:rsidR="00320B61" w:rsidRDefault="00320B61" w:rsidP="00320B61">
      <w:pPr>
        <w:pStyle w:val="Para0"/>
      </w:pPr>
      <w:r>
        <w:t xml:space="preserve">Hydraulic conditions, the state of river banks and sediment dynamics, greatly influence fish, vegetation and macroinvertebrate population dynamics. However, the relationships between discharge and river bank condition – such as erosion and deposition - are not well </w:t>
      </w:r>
      <w:r w:rsidRPr="00DA541A">
        <w:t>known</w:t>
      </w:r>
      <w:r>
        <w:t>. The physical habitat monitoring program has two elements</w:t>
      </w:r>
      <w:r w:rsidRPr="0080621C">
        <w:t xml:space="preserve"> </w:t>
      </w:r>
      <w:r>
        <w:t xml:space="preserve">for assessing the effects of Commonwealth environmental water: (i) linking flows to hydraulic habitat conditions for flora and fauna, and (ii) quantifying the role of flow in modifying bank condition, including erosion and deposition. </w:t>
      </w:r>
    </w:p>
    <w:p w14:paraId="6ED98489" w14:textId="77777777" w:rsidR="00320B61" w:rsidRPr="00220F5D" w:rsidRDefault="00320B61" w:rsidP="00320B61">
      <w:pPr>
        <w:pStyle w:val="Para0"/>
      </w:pPr>
      <w:r>
        <w:t>Hydraulic conditions specifically refer to metrics such as velocity and depth, rather than flow volume. Whilst, river managers often use flow volume as the main metric of study, it is the hydraulic conditions that influences the biota.</w:t>
      </w:r>
      <w:r w:rsidRPr="00220F5D">
        <w:t xml:space="preserve"> For example, slackwater habitats </w:t>
      </w:r>
      <w:r>
        <w:t>are important nursery areas for</w:t>
      </w:r>
      <w:r w:rsidRPr="00220F5D">
        <w:t xml:space="preserve"> fish larvae and juvenile fish, and are also areas of high productivity for zooplankton and macroinvertebrates. </w:t>
      </w:r>
      <w:r>
        <w:t>As such, f</w:t>
      </w:r>
      <w:r w:rsidRPr="00220F5D">
        <w:t xml:space="preserve">lows that maximise the quality and quantity of slackwater habitats at critical </w:t>
      </w:r>
      <w:r>
        <w:t>periods</w:t>
      </w:r>
      <w:r w:rsidRPr="00220F5D">
        <w:t xml:space="preserve"> are most likely to trigger a significant ecological response. Measuring changes in the distribution and quality of hydraulic habitats under different flow conditions is therefore important </w:t>
      </w:r>
      <w:r>
        <w:t>for</w:t>
      </w:r>
      <w:r w:rsidRPr="00220F5D">
        <w:t xml:space="preserve"> determining whether specific flow management actions are providing the conditions required for an intended ecological outcome. Such information will improve the interpretation of ecological monitoring results</w:t>
      </w:r>
      <w:r>
        <w:t>, sp</w:t>
      </w:r>
      <w:r w:rsidRPr="00220F5D">
        <w:t xml:space="preserve">ecifically </w:t>
      </w:r>
      <w:r>
        <w:t xml:space="preserve">the </w:t>
      </w:r>
      <w:r w:rsidRPr="00220F5D">
        <w:t>attribut</w:t>
      </w:r>
      <w:r>
        <w:t>ion</w:t>
      </w:r>
      <w:r w:rsidRPr="00220F5D">
        <w:t xml:space="preserve"> </w:t>
      </w:r>
      <w:r>
        <w:t xml:space="preserve">of </w:t>
      </w:r>
      <w:r w:rsidRPr="00220F5D">
        <w:t xml:space="preserve">good ecological outcomes to the delivery of </w:t>
      </w:r>
      <w:r>
        <w:t>Commonwealth environmental water</w:t>
      </w:r>
      <w:r w:rsidRPr="00220F5D">
        <w:t>.</w:t>
      </w:r>
    </w:p>
    <w:p w14:paraId="29BE74C8" w14:textId="77777777" w:rsidR="00320B61" w:rsidRPr="00AB014E" w:rsidRDefault="00320B61" w:rsidP="00320B61">
      <w:pPr>
        <w:pStyle w:val="Para0"/>
      </w:pPr>
      <w:r>
        <w:t>Hydraulic</w:t>
      </w:r>
      <w:r w:rsidRPr="00220F5D">
        <w:t xml:space="preserve"> model</w:t>
      </w:r>
      <w:r>
        <w:t>s are being used to</w:t>
      </w:r>
      <w:r w:rsidRPr="00220F5D">
        <w:t xml:space="preserve"> quantify the relationships be</w:t>
      </w:r>
      <w:r>
        <w:t xml:space="preserve">tween discharge and ecologically relevant hydraulic metrics, to better understand the physical habitats in the Goulburn River. </w:t>
      </w:r>
      <w:r w:rsidRPr="00220F5D">
        <w:t xml:space="preserve">Model results can be used to produce </w:t>
      </w:r>
      <w:r>
        <w:t>discharge-</w:t>
      </w:r>
      <w:r w:rsidRPr="00220F5D">
        <w:t xml:space="preserve">habitat curves </w:t>
      </w:r>
      <w:r>
        <w:t xml:space="preserve">that allow us to predict </w:t>
      </w:r>
      <w:r w:rsidRPr="00220F5D">
        <w:t>the quality, quantity and distribution of specific hydraulic habitats under a</w:t>
      </w:r>
      <w:r>
        <w:t xml:space="preserve"> wide range of flow magnitudes. </w:t>
      </w:r>
    </w:p>
    <w:p w14:paraId="0A92DD9F" w14:textId="77777777" w:rsidR="00320B61" w:rsidRDefault="00320B61" w:rsidP="00320B61">
      <w:pPr>
        <w:pStyle w:val="Para0"/>
      </w:pPr>
      <w:r>
        <w:t>River banks influence</w:t>
      </w:r>
      <w:r w:rsidRPr="00220F5D">
        <w:t xml:space="preserve"> the velocity of flow, dep</w:t>
      </w:r>
      <w:r>
        <w:t xml:space="preserve">th of water, </w:t>
      </w:r>
      <w:r w:rsidRPr="00220F5D">
        <w:t xml:space="preserve">and </w:t>
      </w:r>
      <w:r>
        <w:t xml:space="preserve">provide the </w:t>
      </w:r>
      <w:r w:rsidRPr="00220F5D">
        <w:t xml:space="preserve">sediment </w:t>
      </w:r>
      <w:r>
        <w:t>conditions for ecosystem services such as habitat niches for vegetation. For example, a small amount of erosion can help streamside and instream vegetation become established, but excessive erosion can lead to sediment smothering of bed habitats, and harm to organisms therein.</w:t>
      </w:r>
      <w:r w:rsidRPr="00220F5D">
        <w:t xml:space="preserve"> </w:t>
      </w:r>
      <w:r>
        <w:t>Quantifying the relationship between Commonwealth environmental water and bank condition can assist with identifying critical flow ranges to support specific aquatic biota and ecological processes.</w:t>
      </w:r>
    </w:p>
    <w:p w14:paraId="4B08D72F" w14:textId="2D340B14" w:rsidR="00A94D20" w:rsidRDefault="00A94D20" w:rsidP="00A94D20">
      <w:pPr>
        <w:pStyle w:val="Heading2"/>
      </w:pPr>
      <w:bookmarkStart w:id="16" w:name="_Toc529424219"/>
      <w:r>
        <w:t>Area specific evaluation questions</w:t>
      </w:r>
      <w:bookmarkEnd w:id="16"/>
    </w:p>
    <w:p w14:paraId="66B914A5" w14:textId="77777777" w:rsidR="00A94D20" w:rsidRPr="00E6446D" w:rsidRDefault="00A94D20" w:rsidP="00A94D20">
      <w:pPr>
        <w:pStyle w:val="Para0"/>
      </w:pPr>
      <w:r>
        <w:t xml:space="preserve">To determine the contribution of Commonwealth environmental water in selected areas, and to improve understanding of the </w:t>
      </w:r>
      <w:r w:rsidRPr="00387FBA">
        <w:t>relationship between specific watering actions and ecological objectives for assets, the following questions are being addressed. This information also forms the basis of Basin-scale evaluation – where area-level results are scaled up to the Basin level.</w:t>
      </w:r>
    </w:p>
    <w:tbl>
      <w:tblPr>
        <w:tblStyle w:val="TableGrid"/>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939"/>
        <w:gridCol w:w="2166"/>
        <w:gridCol w:w="3110"/>
        <w:gridCol w:w="2606"/>
      </w:tblGrid>
      <w:tr w:rsidR="00A94D20" w14:paraId="5E78E594" w14:textId="77777777" w:rsidTr="004D18A9">
        <w:trPr>
          <w:tblHeader/>
        </w:trPr>
        <w:tc>
          <w:tcPr>
            <w:tcW w:w="0" w:type="auto"/>
            <w:tcBorders>
              <w:right w:val="single" w:sz="4" w:space="0" w:color="FFFFFF" w:themeColor="background1"/>
            </w:tcBorders>
            <w:shd w:val="clear" w:color="auto" w:fill="00338D"/>
          </w:tcPr>
          <w:p w14:paraId="6559E57E" w14:textId="77777777" w:rsidR="00A94D20" w:rsidRDefault="00A94D20" w:rsidP="00C00B7E">
            <w:pPr>
              <w:pStyle w:val="Tablesmallheading"/>
            </w:pPr>
            <w:r>
              <w:t>Question</w:t>
            </w:r>
          </w:p>
        </w:tc>
        <w:tc>
          <w:tcPr>
            <w:tcW w:w="0" w:type="auto"/>
            <w:tcBorders>
              <w:left w:val="single" w:sz="4" w:space="0" w:color="FFFFFF" w:themeColor="background1"/>
              <w:right w:val="single" w:sz="4" w:space="0" w:color="FFFFFF" w:themeColor="background1"/>
            </w:tcBorders>
            <w:shd w:val="clear" w:color="auto" w:fill="00338D"/>
          </w:tcPr>
          <w:p w14:paraId="44C5EDA9" w14:textId="77777777" w:rsidR="00A94D20" w:rsidRDefault="00A94D20" w:rsidP="00C00B7E">
            <w:pPr>
              <w:pStyle w:val="Tablesmallheading"/>
            </w:pPr>
            <w:r>
              <w:t>Were appropriate flows provided?</w:t>
            </w:r>
          </w:p>
        </w:tc>
        <w:tc>
          <w:tcPr>
            <w:tcW w:w="0" w:type="auto"/>
            <w:tcBorders>
              <w:left w:val="single" w:sz="4" w:space="0" w:color="FFFFFF" w:themeColor="background1"/>
              <w:right w:val="single" w:sz="4" w:space="0" w:color="FFFFFF" w:themeColor="background1"/>
            </w:tcBorders>
            <w:shd w:val="clear" w:color="auto" w:fill="00338D"/>
          </w:tcPr>
          <w:p w14:paraId="783B52E5" w14:textId="77777777" w:rsidR="00A94D20" w:rsidRDefault="00A94D20" w:rsidP="00C00B7E">
            <w:pPr>
              <w:pStyle w:val="Tablesmallheading"/>
            </w:pPr>
            <w:r>
              <w:t>Effect of environmental flows</w:t>
            </w:r>
          </w:p>
        </w:tc>
        <w:tc>
          <w:tcPr>
            <w:tcW w:w="0" w:type="auto"/>
            <w:tcBorders>
              <w:left w:val="single" w:sz="4" w:space="0" w:color="FFFFFF" w:themeColor="background1"/>
            </w:tcBorders>
            <w:shd w:val="clear" w:color="auto" w:fill="00338D"/>
          </w:tcPr>
          <w:p w14:paraId="16E8079E" w14:textId="77777777" w:rsidR="00A94D20" w:rsidRDefault="00A94D20" w:rsidP="00C00B7E">
            <w:pPr>
              <w:pStyle w:val="Tablesmallheading"/>
            </w:pPr>
            <w:r>
              <w:t>What information was the evaluation based on?</w:t>
            </w:r>
          </w:p>
        </w:tc>
      </w:tr>
      <w:tr w:rsidR="00A94D20" w14:paraId="07C75322" w14:textId="77777777" w:rsidTr="004D18A9">
        <w:tc>
          <w:tcPr>
            <w:tcW w:w="0" w:type="auto"/>
          </w:tcPr>
          <w:p w14:paraId="5F0C4CE9" w14:textId="77777777" w:rsidR="00A94D20" w:rsidRPr="000851C4" w:rsidRDefault="00A94D20" w:rsidP="00C00B7E">
            <w:pPr>
              <w:pStyle w:val="Tablesmalltext"/>
            </w:pPr>
            <w:r>
              <w:t>What did CEW contribute to the provision of productive habitat (e.g. slackwaters) for the recruitment, growth and survival of larval and juvenile fish?</w:t>
            </w:r>
          </w:p>
        </w:tc>
        <w:tc>
          <w:tcPr>
            <w:tcW w:w="0" w:type="auto"/>
          </w:tcPr>
          <w:p w14:paraId="75EF60EE" w14:textId="657AFD1C" w:rsidR="00A94D20" w:rsidRDefault="00A94D20" w:rsidP="00C00B7E">
            <w:pPr>
              <w:pStyle w:val="Tablesmalltext"/>
            </w:pPr>
            <w:r w:rsidRPr="00EA34B0">
              <w:t>The provision of baseflows</w:t>
            </w:r>
            <w:r>
              <w:t xml:space="preserve"> and freshes in the 2017–18 season contributed to variation in the type and distribution of hydraulic habitat known to be of value to fish.</w:t>
            </w:r>
          </w:p>
          <w:p w14:paraId="7B6685F1" w14:textId="77777777" w:rsidR="00A94D20" w:rsidRDefault="00A94D20" w:rsidP="00C00B7E">
            <w:pPr>
              <w:pStyle w:val="Tablesmalltext"/>
            </w:pPr>
          </w:p>
        </w:tc>
        <w:tc>
          <w:tcPr>
            <w:tcW w:w="0" w:type="auto"/>
          </w:tcPr>
          <w:p w14:paraId="272D5594" w14:textId="5CA49955" w:rsidR="00A94D20" w:rsidRDefault="00A94D20" w:rsidP="00A94D20">
            <w:pPr>
              <w:pStyle w:val="Tablesmalltext"/>
            </w:pPr>
            <w:r>
              <w:t>Both baseflows and freshes increase wetted perimeter, pool area and mean depth. Slackwaters (slow and shallow habitats) are high for lower discharges as the bed is one large slackwater. Slackwaters are minimised at discharges of ~5,000 ML/day and as such are decreased by higher events for that period, but are also increased again once benches are inundated. High velocities are considered to be important triggers for fish recruitment and migration and while average velocities tend to increases with increasing discharge, the higher (99</w:t>
            </w:r>
            <w:r w:rsidRPr="000A4541">
              <w:rPr>
                <w:vertAlign w:val="superscript"/>
              </w:rPr>
              <w:t>th</w:t>
            </w:r>
            <w:r>
              <w:t xml:space="preserve"> percentile) velocities are highest at lower flows &lt;2,000 ML/day. The variable flows provided in the 2017–18 season provided considerable habitat variability. </w:t>
            </w:r>
          </w:p>
        </w:tc>
        <w:tc>
          <w:tcPr>
            <w:tcW w:w="0" w:type="auto"/>
          </w:tcPr>
          <w:p w14:paraId="1138DF51" w14:textId="07F13CC6" w:rsidR="00A94D20" w:rsidRPr="00400EF1" w:rsidRDefault="00A94D20" w:rsidP="00C00B7E">
            <w:pPr>
              <w:pStyle w:val="Tablesmalltext"/>
              <w:rPr>
                <w:highlight w:val="yellow"/>
              </w:rPr>
            </w:pPr>
            <w:r w:rsidRPr="006D5B61">
              <w:t xml:space="preserve">Habitat relationships developed from </w:t>
            </w:r>
            <w:r>
              <w:t xml:space="preserve">two-dimensional </w:t>
            </w:r>
            <w:r w:rsidRPr="006D5B61">
              <w:t>hydraulic habitat models for four sites.</w:t>
            </w:r>
            <w:r>
              <w:t xml:space="preserve"> These relationships will continue to be used to link biotic response and vegetation to water management and environmental flows.</w:t>
            </w:r>
          </w:p>
          <w:p w14:paraId="4DDBE404" w14:textId="77777777" w:rsidR="00A94D20" w:rsidRDefault="00A94D20" w:rsidP="00C00B7E">
            <w:pPr>
              <w:pStyle w:val="Tablesmalltext"/>
            </w:pPr>
          </w:p>
        </w:tc>
      </w:tr>
      <w:tr w:rsidR="00A94D20" w14:paraId="184B54BC" w14:textId="77777777" w:rsidTr="004D18A9">
        <w:tc>
          <w:tcPr>
            <w:tcW w:w="0" w:type="auto"/>
          </w:tcPr>
          <w:p w14:paraId="04CD057D" w14:textId="77777777" w:rsidR="00A94D20" w:rsidRDefault="00A94D20" w:rsidP="00C00B7E">
            <w:pPr>
              <w:pStyle w:val="Tablesmalltext"/>
            </w:pPr>
            <w:r>
              <w:t>What did CEW contribute to the provision of diverse and productive macroinvertebrate habitats?</w:t>
            </w:r>
          </w:p>
        </w:tc>
        <w:tc>
          <w:tcPr>
            <w:tcW w:w="0" w:type="auto"/>
          </w:tcPr>
          <w:p w14:paraId="4858407C" w14:textId="1A079E8A" w:rsidR="00A94D20" w:rsidRDefault="00A94D20" w:rsidP="00A94D20">
            <w:pPr>
              <w:pStyle w:val="Tablesmalltext"/>
            </w:pPr>
            <w:r>
              <w:t>Baseflows and freshes, such as provided in the 2017–18 season, are known to provide habitat for macroinvertebrates.</w:t>
            </w:r>
          </w:p>
        </w:tc>
        <w:tc>
          <w:tcPr>
            <w:tcW w:w="0" w:type="auto"/>
          </w:tcPr>
          <w:p w14:paraId="7CAEB819" w14:textId="2CB1B7EF" w:rsidR="00A94D20" w:rsidRDefault="00A94D20" w:rsidP="00C00B7E">
            <w:pPr>
              <w:pStyle w:val="Tablesmalltext"/>
            </w:pPr>
            <w:r w:rsidRPr="00743785">
              <w:t xml:space="preserve">Baseflows increase the wetted area of the channel bed, and freshes increase wetting on higher, often more productive features such as bars and benches. </w:t>
            </w:r>
            <w:r>
              <w:t>Freshes greatly increase the turnover of bed sediments; the area of sandy bed sediments mobilised is tripled when a fresh of 5,000 ML/day is provided, compared to a baseflow of 1,000 ML/day, and is important for flushing and renewal of bed sediments and habitats for macroinvertebrates.</w:t>
            </w:r>
          </w:p>
        </w:tc>
        <w:tc>
          <w:tcPr>
            <w:tcW w:w="0" w:type="auto"/>
          </w:tcPr>
          <w:p w14:paraId="55D99C3B" w14:textId="77777777" w:rsidR="00A94D20" w:rsidRDefault="00A94D20" w:rsidP="00C00B7E">
            <w:pPr>
              <w:pStyle w:val="Tablesmalltext"/>
            </w:pPr>
            <w:r>
              <w:t>Based on two-dimensional hydraulic modelling.</w:t>
            </w:r>
          </w:p>
        </w:tc>
      </w:tr>
      <w:tr w:rsidR="00A94D20" w14:paraId="21AAEB7A" w14:textId="77777777" w:rsidTr="004D18A9">
        <w:tc>
          <w:tcPr>
            <w:tcW w:w="0" w:type="auto"/>
          </w:tcPr>
          <w:p w14:paraId="1CFE66D9" w14:textId="77777777" w:rsidR="00A94D20" w:rsidRDefault="00A94D20" w:rsidP="00C00B7E">
            <w:pPr>
              <w:pStyle w:val="Tablesmalltext"/>
            </w:pPr>
            <w:r>
              <w:t>What did CEW contribute to inundating specific riparian vegetation zones and creating hydraulic habitats that favour the dispersal and deposition of plant seeds and propagules?</w:t>
            </w:r>
          </w:p>
        </w:tc>
        <w:tc>
          <w:tcPr>
            <w:tcW w:w="0" w:type="auto"/>
          </w:tcPr>
          <w:p w14:paraId="66BC4F4C" w14:textId="5B558B44" w:rsidR="00A94D20" w:rsidRDefault="00A94D20" w:rsidP="00A94D20">
            <w:pPr>
              <w:pStyle w:val="Tablesmalltext"/>
            </w:pPr>
            <w:r>
              <w:t>Freshes and variable flow levels, such as those achieved through flow management during the 2017–18 season, are known to increase opportunities for the dispersal and deposition of plant seeds and propagules.</w:t>
            </w:r>
          </w:p>
        </w:tc>
        <w:tc>
          <w:tcPr>
            <w:tcW w:w="0" w:type="auto"/>
          </w:tcPr>
          <w:p w14:paraId="613B06DA" w14:textId="77777777" w:rsidR="00A94D20" w:rsidRPr="00743785" w:rsidRDefault="00A94D20" w:rsidP="00C00B7E">
            <w:pPr>
              <w:pStyle w:val="Tablesmalltext"/>
            </w:pPr>
            <w:r w:rsidRPr="00A356D9">
              <w:t>Variable discharges and flow levels provide greater opportunities for the recruitment, transport and dispersal of seeds and propagules. High flow freshes, in particular, may transport the seeds and provide favourable conditions (wetting, low velocity) to encourage vegetation germination and growth on benches and banks.</w:t>
            </w:r>
            <w:r>
              <w:t xml:space="preserve"> High velocities may also be an important factor in the creation of niches for seed deposition. O</w:t>
            </w:r>
            <w:r w:rsidRPr="00A356D9">
              <w:t>utcome</w:t>
            </w:r>
            <w:r>
              <w:t xml:space="preserve">s require </w:t>
            </w:r>
            <w:r w:rsidRPr="00A356D9">
              <w:t>confirmation by coordinating hydraulic results with vegetation analyses</w:t>
            </w:r>
            <w:r>
              <w:t xml:space="preserve"> and the coordinated collection and analysis of sediment and seeds as is currently underway in the Goulburn River</w:t>
            </w:r>
            <w:r w:rsidRPr="00A356D9">
              <w:t>.</w:t>
            </w:r>
            <w:r>
              <w:t xml:space="preserve"> </w:t>
            </w:r>
          </w:p>
        </w:tc>
        <w:tc>
          <w:tcPr>
            <w:tcW w:w="0" w:type="auto"/>
          </w:tcPr>
          <w:p w14:paraId="3082B6C8" w14:textId="77777777" w:rsidR="00A94D20" w:rsidRDefault="00A94D20" w:rsidP="00C00B7E">
            <w:pPr>
              <w:pStyle w:val="Tablesmalltext"/>
            </w:pPr>
            <w:r w:rsidRPr="00857E98">
              <w:t xml:space="preserve">Hydraulic models </w:t>
            </w:r>
            <w:r>
              <w:t>have demonstrated changes in velocities at banks where vegetation is sampled. Mud drapes observed (and measured) following higher discharges have been observed to be zones of vegetation growth. Further coordination of hydraulic results and vegetation, and results from the use of turf mats for the collection and analysis of seeds and sediments, will confirm relationships.</w:t>
            </w:r>
          </w:p>
        </w:tc>
      </w:tr>
      <w:tr w:rsidR="00A94D20" w14:paraId="53C85BD9" w14:textId="77777777" w:rsidTr="004D18A9">
        <w:tc>
          <w:tcPr>
            <w:tcW w:w="0" w:type="auto"/>
          </w:tcPr>
          <w:p w14:paraId="35187279" w14:textId="77777777" w:rsidR="00A94D20" w:rsidRDefault="00A94D20" w:rsidP="00C00B7E">
            <w:pPr>
              <w:pStyle w:val="Tablesmalltext"/>
            </w:pPr>
            <w:r>
              <w:t xml:space="preserve">How does CEW affect bank erosion and deposition? </w:t>
            </w:r>
          </w:p>
        </w:tc>
        <w:tc>
          <w:tcPr>
            <w:tcW w:w="0" w:type="auto"/>
          </w:tcPr>
          <w:p w14:paraId="05EC6CEB" w14:textId="77777777" w:rsidR="00A94D20" w:rsidRDefault="00A94D20" w:rsidP="00C00B7E">
            <w:pPr>
              <w:pStyle w:val="Tablesmalltext"/>
            </w:pPr>
            <w:r>
              <w:t>Magnitude, frequency and duration of flows were all appropriate to prevent excessive rates of riverbank erosion and to also allow for deposition.</w:t>
            </w:r>
          </w:p>
        </w:tc>
        <w:tc>
          <w:tcPr>
            <w:tcW w:w="0" w:type="auto"/>
          </w:tcPr>
          <w:p w14:paraId="5A1B287E" w14:textId="77777777" w:rsidR="00A94D20" w:rsidRPr="00A356D9" w:rsidRDefault="00A94D20" w:rsidP="00C00B7E">
            <w:pPr>
              <w:pStyle w:val="Tablesmalltext"/>
            </w:pPr>
            <w:r>
              <w:t>Erosion and deposition are most closely related to the duration of flows, and e</w:t>
            </w:r>
            <w:r w:rsidRPr="0040552C">
              <w:t xml:space="preserve">nvironmental flows </w:t>
            </w:r>
            <w:r>
              <w:t>influence this activity, but the effect is not significant. L</w:t>
            </w:r>
            <w:r w:rsidRPr="0040552C">
              <w:t xml:space="preserve">evels of erosion </w:t>
            </w:r>
            <w:r>
              <w:t>are slightly</w:t>
            </w:r>
            <w:r w:rsidRPr="0040552C">
              <w:t xml:space="preserve"> higher than the levels of aggradation</w:t>
            </w:r>
            <w:r>
              <w:t xml:space="preserve">/deposition, </w:t>
            </w:r>
            <w:r w:rsidRPr="0040552C">
              <w:t xml:space="preserve">but </w:t>
            </w:r>
            <w:r>
              <w:t xml:space="preserve">are also related to the program targeting </w:t>
            </w:r>
            <w:r w:rsidRPr="0040552C">
              <w:t>sensitive banks</w:t>
            </w:r>
            <w:r>
              <w:t xml:space="preserve"> to ensure relationships can be measured. Some minor</w:t>
            </w:r>
            <w:r w:rsidRPr="0040552C">
              <w:t xml:space="preserve"> mass failure (bank slumping) was observed </w:t>
            </w:r>
            <w:r>
              <w:t xml:space="preserve">following notching related to IVT flows. </w:t>
            </w:r>
            <w:r w:rsidRPr="0040552C">
              <w:t>Episodic changes observed are not expected to be outside natural levels of variation, and where erosion does occur this was observed to provide niches for</w:t>
            </w:r>
            <w:r>
              <w:t xml:space="preserve"> organic matter and</w:t>
            </w:r>
            <w:r w:rsidRPr="0040552C">
              <w:t xml:space="preserve"> vegetation establishment.</w:t>
            </w:r>
          </w:p>
        </w:tc>
        <w:tc>
          <w:tcPr>
            <w:tcW w:w="0" w:type="auto"/>
          </w:tcPr>
          <w:p w14:paraId="5EED61A8" w14:textId="71CB2EBC" w:rsidR="00A94D20" w:rsidRPr="00857E98" w:rsidRDefault="00A94D20" w:rsidP="00A94D20">
            <w:pPr>
              <w:pStyle w:val="Tablesmalltext"/>
            </w:pPr>
            <w:r w:rsidRPr="0040552C">
              <w:t>Bank condition is based on quantitative measurements of bank erosion using erosion pins. At each site</w:t>
            </w:r>
            <w:r>
              <w:t>,</w:t>
            </w:r>
            <w:r w:rsidRPr="0040552C">
              <w:t xml:space="preserve"> erosion pins located at varying levels and locations, are re</w:t>
            </w:r>
            <w:r>
              <w:t>-</w:t>
            </w:r>
            <w:r w:rsidRPr="0040552C">
              <w:t>measured pre/post events to assess bank change</w:t>
            </w:r>
            <w:r>
              <w:t xml:space="preserve"> (levels of erosion or deposition)</w:t>
            </w:r>
            <w:r w:rsidRPr="0040552C">
              <w:t xml:space="preserve">. Statistical models compared predicted erosion/deposition under actual flow regime and one from which environmental flows had been removed. </w:t>
            </w:r>
          </w:p>
        </w:tc>
      </w:tr>
      <w:tr w:rsidR="00A94D20" w14:paraId="40003097" w14:textId="77777777" w:rsidTr="004D18A9">
        <w:tc>
          <w:tcPr>
            <w:tcW w:w="0" w:type="auto"/>
          </w:tcPr>
          <w:p w14:paraId="48786A4D" w14:textId="77777777" w:rsidR="00A94D20" w:rsidRDefault="00A94D20" w:rsidP="00C00B7E">
            <w:pPr>
              <w:pStyle w:val="Tablesmalltext"/>
            </w:pPr>
            <w:r>
              <w:t>How does the amount of river bank erosion affect vegetation responses to environmental water delivery?</w:t>
            </w:r>
          </w:p>
        </w:tc>
        <w:tc>
          <w:tcPr>
            <w:tcW w:w="0" w:type="auto"/>
          </w:tcPr>
          <w:p w14:paraId="4E92D6FA" w14:textId="77777777" w:rsidR="00A94D20" w:rsidRDefault="00A94D20" w:rsidP="00C00B7E">
            <w:pPr>
              <w:pStyle w:val="Tablesmalltext"/>
            </w:pPr>
            <w:r>
              <w:t>Inundation frequency was appropriate to encourage lower bank vegetation, velocities at banks were not excessive, and mud drapes resulted following drawdown.</w:t>
            </w:r>
          </w:p>
        </w:tc>
        <w:tc>
          <w:tcPr>
            <w:tcW w:w="0" w:type="auto"/>
          </w:tcPr>
          <w:p w14:paraId="724E07D7" w14:textId="77777777" w:rsidR="00A94D20" w:rsidRPr="0040552C" w:rsidRDefault="00A94D20" w:rsidP="00C00B7E">
            <w:pPr>
              <w:pStyle w:val="Tablesmalltext"/>
            </w:pPr>
            <w:r w:rsidRPr="007D743E">
              <w:t>Whilst vegetation response has not been formally incorporated into the bank condition assessment at this stage</w:t>
            </w:r>
            <w:r>
              <w:t>,</w:t>
            </w:r>
            <w:r w:rsidRPr="007D743E">
              <w:t xml:space="preserve"> the flows delivered maintained appropriate rates of erosion and deposition and were found, in some cases, to encourage vegetation establishment. Low rates of recession commonly left ‘mud drapes’</w:t>
            </w:r>
            <w:r>
              <w:t xml:space="preserve">, particularly on the lower </w:t>
            </w:r>
            <w:r w:rsidRPr="007D743E">
              <w:t>banks</w:t>
            </w:r>
            <w:r>
              <w:t>, providing suitable substrate for the germination of a range of plants</w:t>
            </w:r>
            <w:r w:rsidRPr="007D743E">
              <w:t xml:space="preserve">. </w:t>
            </w:r>
          </w:p>
        </w:tc>
        <w:tc>
          <w:tcPr>
            <w:tcW w:w="0" w:type="auto"/>
          </w:tcPr>
          <w:p w14:paraId="368FA6D6" w14:textId="77777777" w:rsidR="00A94D20" w:rsidRPr="0040552C" w:rsidRDefault="00A94D20" w:rsidP="00C00B7E">
            <w:pPr>
              <w:pStyle w:val="Tablesmalltext"/>
            </w:pPr>
            <w:r w:rsidRPr="007D743E">
              <w:t>Assessment of hydrologic conditions, qualitative assessments of erosion mechanisms, and observations (including repeat photographs) have enabled an assessment of bank condition and the potential for vegetation establishment and this will be quantified by coordinating the bank monitoring and vegetation results.</w:t>
            </w:r>
          </w:p>
        </w:tc>
      </w:tr>
    </w:tbl>
    <w:p w14:paraId="6254EA51" w14:textId="3D78029D" w:rsidR="00A94D20" w:rsidRPr="00B00544" w:rsidRDefault="00A94D20" w:rsidP="00A94D20">
      <w:pPr>
        <w:pStyle w:val="Heading2"/>
      </w:pPr>
      <w:bookmarkStart w:id="17" w:name="_Toc526239020"/>
      <w:bookmarkStart w:id="18" w:name="_Toc529424220"/>
      <w:r>
        <w:t xml:space="preserve">Main findings from </w:t>
      </w:r>
      <w:r w:rsidRPr="00A94D20">
        <w:t>the</w:t>
      </w:r>
      <w:r>
        <w:t xml:space="preserve"> physical habitat </w:t>
      </w:r>
      <w:r w:rsidR="005320A5">
        <w:t xml:space="preserve">monitoring </w:t>
      </w:r>
      <w:r>
        <w:t>program</w:t>
      </w:r>
      <w:bookmarkEnd w:id="17"/>
      <w:bookmarkEnd w:id="18"/>
    </w:p>
    <w:p w14:paraId="6EAE20FB" w14:textId="77777777" w:rsidR="00A94D20" w:rsidRDefault="00A94D20" w:rsidP="00A94D20">
      <w:pPr>
        <w:pStyle w:val="Heading3"/>
      </w:pPr>
      <w:bookmarkStart w:id="19" w:name="_Toc526239021"/>
      <w:bookmarkStart w:id="20" w:name="_Toc529424221"/>
      <w:r>
        <w:t xml:space="preserve">Hydraulic habitat </w:t>
      </w:r>
      <w:r w:rsidRPr="00A94D20">
        <w:t>findings</w:t>
      </w:r>
      <w:r>
        <w:t xml:space="preserve"> from 2017–18 reinforce previous findings</w:t>
      </w:r>
      <w:bookmarkEnd w:id="19"/>
      <w:bookmarkEnd w:id="20"/>
    </w:p>
    <w:p w14:paraId="29342B2E" w14:textId="3CA7CD76" w:rsidR="00A94D20" w:rsidRPr="00295B99" w:rsidRDefault="00A94D20" w:rsidP="002C5EBA">
      <w:pPr>
        <w:pStyle w:val="Para0"/>
        <w:numPr>
          <w:ilvl w:val="0"/>
          <w:numId w:val="53"/>
        </w:numPr>
      </w:pPr>
      <w:r>
        <w:t xml:space="preserve">Hydraulic habitat relationships can provide specific flow targets and ranges </w:t>
      </w:r>
      <w:r w:rsidRPr="00344B97">
        <w:t>to refine flow planning and adjust flow conditions to suit targeted outcomes and minimise potential risks</w:t>
      </w:r>
      <w:r>
        <w:t>, which allows further targeted research that informs the process.</w:t>
      </w:r>
    </w:p>
    <w:p w14:paraId="51695010" w14:textId="77777777" w:rsidR="00A94D20" w:rsidRPr="00295B99" w:rsidRDefault="00A94D20" w:rsidP="002C5EBA">
      <w:pPr>
        <w:pStyle w:val="Para0"/>
        <w:numPr>
          <w:ilvl w:val="0"/>
          <w:numId w:val="53"/>
        </w:numPr>
      </w:pPr>
      <w:r>
        <w:t xml:space="preserve">Bed mobilisation </w:t>
      </w:r>
      <w:r w:rsidRPr="00295B99">
        <w:t>demonstrates that increases in discharge significantly increase the poten</w:t>
      </w:r>
      <w:r>
        <w:t>tial for bed substrate turnover. T</w:t>
      </w:r>
      <w:r w:rsidRPr="00295B99">
        <w:t xml:space="preserve">his ‘disturbance’ is important for refreshing sediment, promoting the processing of organic material and nutrients and providing a mosaic of benthic habitats for a range of biota, including macroinvertebrates, algae and macrophytes. </w:t>
      </w:r>
    </w:p>
    <w:p w14:paraId="5031532C" w14:textId="65798482" w:rsidR="00A94D20" w:rsidRPr="00295B99" w:rsidRDefault="00A94D20" w:rsidP="002C5EBA">
      <w:pPr>
        <w:pStyle w:val="Para0"/>
        <w:numPr>
          <w:ilvl w:val="0"/>
          <w:numId w:val="53"/>
        </w:numPr>
      </w:pPr>
      <w:r w:rsidRPr="00295B99">
        <w:t>Slow and shallow ‘slackwater’ area (where depth is less than 0.5 m and velocity is less than 0.05 m/s) is increased from zero flow as the bed is inundated. The relationship between discharge and slackwater area and distribution varies across sites, but area tends to be maxi</w:t>
      </w:r>
      <w:r>
        <w:t>mised at flows in the range of 1,000-5</w:t>
      </w:r>
      <w:r w:rsidRPr="00295B99">
        <w:t>,000 ML/d</w:t>
      </w:r>
      <w:r>
        <w:t>ay</w:t>
      </w:r>
      <w:r w:rsidRPr="00295B99">
        <w:t xml:space="preserve"> (depending on individual sites). As flows increase further the total area of slackwater decreases and mean patch size decreases, however, the number of individual patches increases (i.e. higher discharges result in more but smaller slackwater patches). The optimal slackwater patch size is not known and could be investigat</w:t>
      </w:r>
      <w:r>
        <w:t>ed further</w:t>
      </w:r>
      <w:r w:rsidRPr="00295B99">
        <w:t xml:space="preserve">. </w:t>
      </w:r>
    </w:p>
    <w:p w14:paraId="0F50A544" w14:textId="04155DF4" w:rsidR="00A94D20" w:rsidRDefault="00A94D20" w:rsidP="002C5EBA">
      <w:pPr>
        <w:pStyle w:val="Para0"/>
        <w:numPr>
          <w:ilvl w:val="0"/>
          <w:numId w:val="53"/>
        </w:numPr>
      </w:pPr>
      <w:r w:rsidRPr="00295B99">
        <w:t xml:space="preserve">The relationship between velocity and flow rate depends greatly on the metric selected, thus the metrics must be specifically defined relative to the hydraulic habitat of interest. For example, mean velocity increases with flow rate (for all sites). Maximum velocity, however, decreases for increasing flow rate until approximately 2,000 </w:t>
      </w:r>
      <w:r w:rsidR="00170E13">
        <w:t>ML/day</w:t>
      </w:r>
      <w:r w:rsidRPr="00295B99">
        <w:t>, then gradually increases for increasing flows</w:t>
      </w:r>
      <w:r>
        <w:t xml:space="preserve"> beyond this</w:t>
      </w:r>
      <w:r w:rsidRPr="00295B99">
        <w:t>. The distribution of velocities across the channel also var</w:t>
      </w:r>
      <w:r>
        <w:t>ies</w:t>
      </w:r>
      <w:r w:rsidRPr="00295B99">
        <w:t xml:space="preserve"> with discharge</w:t>
      </w:r>
      <w:r>
        <w:t>. For</w:t>
      </w:r>
      <w:r w:rsidRPr="00295B99">
        <w:t xml:space="preserve"> example, velocity on the banks tends to be lower than in the channel. Velocities greater than 0.3 m/s may have the capability to influence vegetation and may assist with explaining changes to bank vegetation. </w:t>
      </w:r>
      <w:r>
        <w:t>This also appears to be an important velocity threshold for golden perch spawning.</w:t>
      </w:r>
      <w:r w:rsidRPr="00295B99">
        <w:t xml:space="preserve"> The modelling suggests that rates of change in velocity are greatest for lower flows, less than ~2,000 </w:t>
      </w:r>
      <w:r w:rsidR="00170E13">
        <w:t>ML/day</w:t>
      </w:r>
      <w:r w:rsidRPr="00295B99">
        <w:t>.</w:t>
      </w:r>
    </w:p>
    <w:p w14:paraId="23E0D2DC" w14:textId="272DE437" w:rsidR="00A94D20" w:rsidRPr="00295B99" w:rsidRDefault="00A94D20" w:rsidP="002C5EBA">
      <w:pPr>
        <w:pStyle w:val="Para0"/>
        <w:numPr>
          <w:ilvl w:val="0"/>
          <w:numId w:val="53"/>
        </w:numPr>
      </w:pPr>
      <w:r>
        <w:t xml:space="preserve">Bench inundation generally increases to a maximum between 1,000-5,000 </w:t>
      </w:r>
      <w:r w:rsidR="00170E13">
        <w:t>ML/day</w:t>
      </w:r>
      <w:r>
        <w:t xml:space="preserve"> and as such the vegetation and sediment deposition on benches is dependent on freshes.</w:t>
      </w:r>
    </w:p>
    <w:p w14:paraId="0305FB65" w14:textId="6A7CCB09" w:rsidR="00A94D20" w:rsidRPr="00295B99" w:rsidRDefault="00A94D20" w:rsidP="00A94D20">
      <w:pPr>
        <w:pStyle w:val="Para0"/>
      </w:pPr>
      <w:r w:rsidRPr="00295B99">
        <w:t>Hydraulic conditions (such as velocity, depths and bed substrate turnover) for specific biota can be manipulated through flow management. For example, adding a fresh of 5,000 ML/d</w:t>
      </w:r>
      <w:r w:rsidR="00CB53C1">
        <w:t>ay</w:t>
      </w:r>
      <w:r w:rsidRPr="00295B99">
        <w:t xml:space="preserve"> to baseflow can triple substrate turnover, reducing sediment smothering and increasing bed sediment diversity. The key element to the strategic use of hydraulic conditions as a tool for flow management is in understanding the preferred conditions for biota and the timing of these requirements. The quantification of habitat relative to discharge is providing opportunities for the water managers to understand the potential implications of particular discharge and tailor flow events accordingly. The mechanistic links between hydraulic habitat and biota will be further developed as the program proceeds. </w:t>
      </w:r>
    </w:p>
    <w:p w14:paraId="178A1162" w14:textId="77777777" w:rsidR="00A94D20" w:rsidRDefault="00A94D20" w:rsidP="00CB53C1">
      <w:pPr>
        <w:pStyle w:val="Heading3"/>
      </w:pPr>
      <w:bookmarkStart w:id="21" w:name="_Toc526239022"/>
      <w:bookmarkStart w:id="22" w:name="_Toc529424222"/>
      <w:r>
        <w:t xml:space="preserve">Bank </w:t>
      </w:r>
      <w:r w:rsidRPr="00CB53C1">
        <w:t>condition</w:t>
      </w:r>
      <w:r>
        <w:t xml:space="preserve"> findings from 2017–18 reinforce previous findings</w:t>
      </w:r>
      <w:bookmarkEnd w:id="21"/>
      <w:bookmarkEnd w:id="22"/>
    </w:p>
    <w:p w14:paraId="26C99F38" w14:textId="1E5384F4" w:rsidR="00A94D20" w:rsidRDefault="00A94D20" w:rsidP="002C5EBA">
      <w:pPr>
        <w:pStyle w:val="Para0"/>
        <w:numPr>
          <w:ilvl w:val="0"/>
          <w:numId w:val="54"/>
        </w:numPr>
      </w:pPr>
      <w:r>
        <w:t xml:space="preserve">The main finding reinforced by this year’s program is that the hot season (summer/autumn) leads to a greater likelihood of erosion than the cold season (winter/spring). Observations suggest the sub-aerial </w:t>
      </w:r>
      <w:r w:rsidR="00CB53C1">
        <w:t>drying</w:t>
      </w:r>
      <w:r>
        <w:t xml:space="preserve"> (desiccation) that occurs in the warmer periods makes the clay-rich banks crack and leaves them prone to erosion once water levels rise. This highlights that preparation of banks may be </w:t>
      </w:r>
      <w:r w:rsidR="00CB53C1">
        <w:t xml:space="preserve">more important than </w:t>
      </w:r>
      <w:r>
        <w:t xml:space="preserve">the flow </w:t>
      </w:r>
      <w:r w:rsidR="00CB53C1">
        <w:t xml:space="preserve">event that is associated with </w:t>
      </w:r>
      <w:r>
        <w:t>erosion. It also leads to an important role of vegetation in shading banks from direct sun.</w:t>
      </w:r>
    </w:p>
    <w:p w14:paraId="1FEDDDD2" w14:textId="77777777" w:rsidR="00A94D20" w:rsidRDefault="00A94D20" w:rsidP="002C5EBA">
      <w:pPr>
        <w:pStyle w:val="Para0"/>
        <w:numPr>
          <w:ilvl w:val="0"/>
          <w:numId w:val="54"/>
        </w:numPr>
      </w:pPr>
      <w:r>
        <w:t xml:space="preserve">Notching of riverbanks, whereby a visible line of erosion is associated with the flow level maintained in the previous event, was more evident following the 2018 IVT flow period, despite the variability in flow that was achieved. </w:t>
      </w:r>
    </w:p>
    <w:p w14:paraId="036376CB" w14:textId="77777777" w:rsidR="00A94D20" w:rsidRPr="00295B99" w:rsidRDefault="00A94D20" w:rsidP="002C5EBA">
      <w:pPr>
        <w:pStyle w:val="Para0"/>
        <w:numPr>
          <w:ilvl w:val="0"/>
          <w:numId w:val="54"/>
        </w:numPr>
      </w:pPr>
      <w:r w:rsidRPr="00295B99">
        <w:t>Bank erosion and deposition is highly variable with time, with a single point on the bank changing from erosion to deposition with subsequent flow events. Erosion also varies spatially, both along the riverbank and with elevation, often over small spatial scales of centimetres to metres.</w:t>
      </w:r>
    </w:p>
    <w:p w14:paraId="19D0F163" w14:textId="3120CA84" w:rsidR="00A94D20" w:rsidRPr="00295B99" w:rsidRDefault="00A94D20" w:rsidP="002C5EBA">
      <w:pPr>
        <w:pStyle w:val="Para0"/>
        <w:numPr>
          <w:ilvl w:val="0"/>
          <w:numId w:val="54"/>
        </w:numPr>
      </w:pPr>
      <w:r>
        <w:t>M</w:t>
      </w:r>
      <w:r w:rsidRPr="00295B99">
        <w:t xml:space="preserve">onitoring shows there is marginally more erosion than deposition, but this may also be an artefact of targeting sensitive banks to better understand relationships between flow and bank condition. </w:t>
      </w:r>
      <w:r>
        <w:t>S</w:t>
      </w:r>
      <w:r w:rsidRPr="00295B99">
        <w:t>ignificant e</w:t>
      </w:r>
      <w:r>
        <w:t xml:space="preserve">rosion (&gt;30 mm) </w:t>
      </w:r>
      <w:r w:rsidR="00CB53C1">
        <w:t>is</w:t>
      </w:r>
      <w:r>
        <w:t xml:space="preserve"> not common. </w:t>
      </w:r>
    </w:p>
    <w:p w14:paraId="7FC919CF" w14:textId="77777777" w:rsidR="00A94D20" w:rsidRPr="00295B99" w:rsidRDefault="00A94D20" w:rsidP="002C5EBA">
      <w:pPr>
        <w:pStyle w:val="Para0"/>
        <w:numPr>
          <w:ilvl w:val="0"/>
          <w:numId w:val="54"/>
        </w:numPr>
      </w:pPr>
      <w:r w:rsidRPr="00295B99">
        <w:t xml:space="preserve">The likelihood of erosion is most strongly linked to the duration of inundation. The longer the duration of bank inundation, the higher the likelihood of minor erosion (&lt; 30 mm). High rates of drawdown and freshes/high flows following dry periods in summer (the hot season) also marginally increase the probability of minor erosion occurring, but the increases are not statistically significant. </w:t>
      </w:r>
    </w:p>
    <w:p w14:paraId="60F018E7" w14:textId="77777777" w:rsidR="00A94D20" w:rsidRPr="00295B99" w:rsidRDefault="00A94D20" w:rsidP="002C5EBA">
      <w:pPr>
        <w:pStyle w:val="Para0"/>
        <w:numPr>
          <w:ilvl w:val="0"/>
          <w:numId w:val="54"/>
        </w:numPr>
      </w:pPr>
      <w:r w:rsidRPr="00295B99">
        <w:t xml:space="preserve">There appears to be no influence of peak discharge or flow volume on bank erosion. </w:t>
      </w:r>
    </w:p>
    <w:p w14:paraId="75F835C0" w14:textId="77777777" w:rsidR="00A94D20" w:rsidRDefault="00A94D20" w:rsidP="002C5EBA">
      <w:pPr>
        <w:pStyle w:val="Para0"/>
        <w:numPr>
          <w:ilvl w:val="0"/>
          <w:numId w:val="54"/>
        </w:numPr>
      </w:pPr>
      <w:r w:rsidRPr="00295B99">
        <w:t xml:space="preserve">Freshes that inundate sediment after a dry period in summer were hypothesised to result in higher likelihood of erosion </w:t>
      </w:r>
      <w:r>
        <w:t>(compared to freshes in spring)</w:t>
      </w:r>
      <w:r w:rsidRPr="00295B99">
        <w:t xml:space="preserve"> but the results </w:t>
      </w:r>
      <w:r>
        <w:t xml:space="preserve">do not support this, suggesting that if anything winter/spring environmental flows have more influence on erosion. </w:t>
      </w:r>
    </w:p>
    <w:p w14:paraId="4E32ECCD" w14:textId="77777777" w:rsidR="00A94D20" w:rsidRPr="00295B99" w:rsidRDefault="00A94D20" w:rsidP="002C5EBA">
      <w:pPr>
        <w:pStyle w:val="Para0"/>
        <w:numPr>
          <w:ilvl w:val="0"/>
          <w:numId w:val="54"/>
        </w:numPr>
      </w:pPr>
      <w:r w:rsidRPr="00295B99">
        <w:t xml:space="preserve">There is a slightly higher probability of minor bank erosion at lower bank elevations with increased inundation due to environmental flows (~10% increase). This is not surprising considering increased frequency of inundation of the lower banks and the relationship to inundation. The trend is less pronounced for significant erosion. </w:t>
      </w:r>
      <w:r>
        <w:t>D</w:t>
      </w:r>
      <w:r w:rsidRPr="00295B99">
        <w:t>eposition is also increased due to inundation of the lower banks by environmental flows (i.e. erosion occurs during the rising flow and deposition occurs on the descending flow, so the net impact is small and variable).</w:t>
      </w:r>
    </w:p>
    <w:p w14:paraId="061A8A5B" w14:textId="77777777" w:rsidR="00A94D20" w:rsidRPr="0081607B" w:rsidRDefault="00A94D20" w:rsidP="00C00B7E">
      <w:pPr>
        <w:pStyle w:val="Heading3"/>
      </w:pPr>
      <w:bookmarkStart w:id="23" w:name="_Toc529424223"/>
      <w:r w:rsidRPr="0081607B">
        <w:t>The main findings from 2017–18 monitoring can be summarised as:</w:t>
      </w:r>
      <w:bookmarkEnd w:id="23"/>
    </w:p>
    <w:p w14:paraId="433A7B62" w14:textId="6AB0B647" w:rsidR="00A94D20" w:rsidRPr="00344B97" w:rsidRDefault="00A94D20" w:rsidP="002C5EBA">
      <w:pPr>
        <w:pStyle w:val="Para0"/>
        <w:numPr>
          <w:ilvl w:val="0"/>
          <w:numId w:val="55"/>
        </w:numPr>
      </w:pPr>
      <w:r w:rsidRPr="00344B97">
        <w:t xml:space="preserve">Current flow management approaches in the Goulburn River are not leading to excessive riverbank erosion and current considerations for event management should be continued (these are </w:t>
      </w:r>
      <w:r w:rsidR="00C00B7E">
        <w:t>explored</w:t>
      </w:r>
      <w:r w:rsidRPr="00344B97">
        <w:t xml:space="preserve"> in the following points):</w:t>
      </w:r>
    </w:p>
    <w:p w14:paraId="359C2C87" w14:textId="184DB8B5" w:rsidR="00A94D20" w:rsidRPr="00344B97" w:rsidRDefault="00A94D20" w:rsidP="002C5EBA">
      <w:pPr>
        <w:pStyle w:val="Para0"/>
        <w:numPr>
          <w:ilvl w:val="1"/>
          <w:numId w:val="55"/>
        </w:numPr>
      </w:pPr>
      <w:r w:rsidRPr="00344B97">
        <w:t>Maintain variability in flows and water levels to maintain bank wetting</w:t>
      </w:r>
      <w:r>
        <w:t xml:space="preserve"> at varying levels to </w:t>
      </w:r>
      <w:r w:rsidRPr="00344B97">
        <w:t>avoid bank ‘notching’</w:t>
      </w:r>
      <w:r>
        <w:t>. It was found that notching during the IVT flows led to some localised bank slumping on the recession of the following flows</w:t>
      </w:r>
      <w:r w:rsidRPr="00344B97">
        <w:t>;</w:t>
      </w:r>
    </w:p>
    <w:p w14:paraId="43650D49" w14:textId="77777777" w:rsidR="00A94D20" w:rsidRDefault="00A94D20" w:rsidP="002C5EBA">
      <w:pPr>
        <w:pStyle w:val="Para0"/>
        <w:numPr>
          <w:ilvl w:val="1"/>
          <w:numId w:val="55"/>
        </w:numPr>
      </w:pPr>
      <w:r w:rsidRPr="00344B97">
        <w:t xml:space="preserve">Maintain ‘piggy backing’ on tributary inflows to ensure sediment from tributaries is transported and deposited at higher levels in the channel (bars, benches, upper banks) during high flow freshes; </w:t>
      </w:r>
    </w:p>
    <w:p w14:paraId="16BB85FC" w14:textId="78B3B558" w:rsidR="00A94D20" w:rsidRPr="00344B97" w:rsidRDefault="00A94D20" w:rsidP="002C5EBA">
      <w:pPr>
        <w:pStyle w:val="Para0"/>
        <w:numPr>
          <w:ilvl w:val="1"/>
          <w:numId w:val="55"/>
        </w:numPr>
      </w:pPr>
      <w:r w:rsidRPr="00344B97">
        <w:t>Manage maximum rates of flow recession within current levels to avoid bank surcharging and erosion, an</w:t>
      </w:r>
      <w:r>
        <w:t>d allow mud drapes to develop. M</w:t>
      </w:r>
      <w:r w:rsidRPr="00344B97">
        <w:t xml:space="preserve">ud drapes on banks have been associated with vegetation growth, and the potential for increasing mud drapes </w:t>
      </w:r>
      <w:r>
        <w:t>is currently being investigated as a project for the CEWO, and;</w:t>
      </w:r>
    </w:p>
    <w:p w14:paraId="330FCD92" w14:textId="77777777" w:rsidR="00A94D20" w:rsidRPr="00344B97" w:rsidRDefault="00A94D20" w:rsidP="002C5EBA">
      <w:pPr>
        <w:pStyle w:val="Para0"/>
        <w:numPr>
          <w:ilvl w:val="1"/>
          <w:numId w:val="55"/>
        </w:numPr>
      </w:pPr>
      <w:r w:rsidRPr="00344B97">
        <w:t>Continue the modification of flow management as a collaborative effort between the researchers and water managers.</w:t>
      </w:r>
    </w:p>
    <w:p w14:paraId="4EB9A37E" w14:textId="77777777" w:rsidR="00A94D20" w:rsidRDefault="00A94D20" w:rsidP="00A94D20">
      <w:pPr>
        <w:pStyle w:val="Heading2"/>
      </w:pPr>
      <w:bookmarkStart w:id="24" w:name="_Toc526239023"/>
      <w:bookmarkStart w:id="25" w:name="_Toc529424224"/>
      <w:r>
        <w:t>Physical Habitat Sites</w:t>
      </w:r>
      <w:bookmarkEnd w:id="24"/>
      <w:bookmarkEnd w:id="25"/>
    </w:p>
    <w:p w14:paraId="42C202B9" w14:textId="3A9E38F0" w:rsidR="00A94D20" w:rsidRDefault="00A94D20" w:rsidP="00A94D20">
      <w:pPr>
        <w:pStyle w:val="Para0"/>
      </w:pPr>
      <w:r>
        <w:t xml:space="preserve">Four sites are </w:t>
      </w:r>
      <w:r w:rsidRPr="00675518">
        <w:t>used for the hydraulic habitat and bank condition monitoring (</w:t>
      </w:r>
      <w:r w:rsidR="0026441F">
        <w:fldChar w:fldCharType="begin"/>
      </w:r>
      <w:r w:rsidR="0026441F">
        <w:instrText xml:space="preserve"> REF _Ref529269451 </w:instrText>
      </w:r>
      <w:r w:rsidR="0026441F">
        <w:fldChar w:fldCharType="separate"/>
      </w:r>
      <w:r w:rsidR="0026441F">
        <w:t xml:space="preserve">Table </w:t>
      </w:r>
      <w:r w:rsidR="0026441F">
        <w:rPr>
          <w:noProof/>
        </w:rPr>
        <w:t>3</w:t>
      </w:r>
      <w:r w:rsidR="0026441F">
        <w:noBreakHyphen/>
      </w:r>
      <w:r w:rsidR="0026441F">
        <w:rPr>
          <w:noProof/>
        </w:rPr>
        <w:t>1</w:t>
      </w:r>
      <w:r w:rsidR="0026441F">
        <w:fldChar w:fldCharType="end"/>
      </w:r>
      <w:r w:rsidRPr="00675518">
        <w:t>). Moss Road is only used for hydraulic habitat</w:t>
      </w:r>
      <w:r>
        <w:t xml:space="preserve"> monitoring, and Yambuna Bridge is only used for bank condition monitoring. This variation is to maximise the value of the specific questions being posed for each of these monitoring programs. </w:t>
      </w:r>
    </w:p>
    <w:p w14:paraId="27EF554A" w14:textId="35AB0C5B" w:rsidR="00A94D20" w:rsidRDefault="00A94D20" w:rsidP="00A94D20">
      <w:pPr>
        <w:pStyle w:val="Para0"/>
      </w:pPr>
      <w:r>
        <w:t xml:space="preserve">The methods for </w:t>
      </w:r>
      <w:r w:rsidRPr="006773E8">
        <w:t>monitoring hydraulic habitat and bank condition are described in detail in the S</w:t>
      </w:r>
      <w:r>
        <w:t xml:space="preserve">tandard </w:t>
      </w:r>
      <w:r w:rsidRPr="006773E8">
        <w:t>O</w:t>
      </w:r>
      <w:r>
        <w:t xml:space="preserve">perating </w:t>
      </w:r>
      <w:r w:rsidRPr="006773E8">
        <w:t>P</w:t>
      </w:r>
      <w:r>
        <w:t>rocedure</w:t>
      </w:r>
      <w:r w:rsidRPr="006773E8">
        <w:t>s</w:t>
      </w:r>
      <w:r>
        <w:t xml:space="preserve"> (SOPs)</w:t>
      </w:r>
      <w:r w:rsidRPr="006773E8">
        <w:t xml:space="preserve"> </w:t>
      </w:r>
      <w:r w:rsidR="00D4626E">
        <w:rPr>
          <w:noProof/>
        </w:rPr>
        <w:fldChar w:fldCharType="begin"/>
      </w:r>
      <w:r w:rsidR="00862453">
        <w:rPr>
          <w:noProof/>
        </w:rPr>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D4626E">
        <w:rPr>
          <w:noProof/>
        </w:rPr>
        <w:fldChar w:fldCharType="separate"/>
      </w:r>
      <w:r w:rsidR="00862453">
        <w:rPr>
          <w:noProof/>
        </w:rPr>
        <w:t>(</w:t>
      </w:r>
      <w:hyperlink w:anchor="_ENREF_46" w:tooltip="Webb, 2018 #2034" w:history="1">
        <w:r w:rsidR="006A5601">
          <w:rPr>
            <w:noProof/>
          </w:rPr>
          <w:t>Webb et al. 2018</w:t>
        </w:r>
      </w:hyperlink>
      <w:r w:rsidR="00862453">
        <w:rPr>
          <w:noProof/>
        </w:rPr>
        <w:t>)</w:t>
      </w:r>
      <w:r w:rsidR="00D4626E">
        <w:rPr>
          <w:noProof/>
        </w:rPr>
        <w:fldChar w:fldCharType="end"/>
      </w:r>
      <w:r>
        <w:t>. Hydraulic data, model development and verification is</w:t>
      </w:r>
      <w:r w:rsidRPr="006773E8">
        <w:t xml:space="preserve"> described in</w:t>
      </w:r>
      <w:r>
        <w:t xml:space="preserve"> detail in</w:t>
      </w:r>
      <w:r w:rsidRPr="006773E8">
        <w:t xml:space="preserve"> the</w:t>
      </w:r>
      <w:r>
        <w:t xml:space="preserve"> </w:t>
      </w:r>
      <w:r w:rsidRPr="001317CC">
        <w:rPr>
          <w:i/>
        </w:rPr>
        <w:t>Commonwealth Environmental Water Office Long Term Intervention Monitoring Project Goulburn River Selected Area evaluation report 2014</w:t>
      </w:r>
      <w:r w:rsidR="00C00B7E">
        <w:rPr>
          <w:i/>
        </w:rPr>
        <w:t>–</w:t>
      </w:r>
      <w:r w:rsidRPr="001317CC">
        <w:rPr>
          <w:i/>
        </w:rPr>
        <w:t>15</w:t>
      </w:r>
      <w:r w:rsidRPr="006773E8">
        <w:t xml:space="preserve"> </w:t>
      </w:r>
      <w:r w:rsidR="00D4626E">
        <w:rPr>
          <w:noProof/>
        </w:rPr>
        <w:fldChar w:fldCharType="begin"/>
      </w:r>
      <w:r w:rsidR="00862453">
        <w:rPr>
          <w:noProof/>
        </w:rPr>
        <w:instrText xml:space="preserve"> ADDIN EN.CITE &lt;EndNote&gt;&lt;Cite&gt;&lt;Author&gt;Webb&lt;/Author&gt;&lt;Year&gt;2016&lt;/Year&gt;&lt;RecNum&gt;2314&lt;/RecNum&gt;&lt;DisplayText&gt;(Webb et al. 2016)&lt;/DisplayText&gt;&lt;record&gt;&lt;rec-number&gt;2314&lt;/rec-number&gt;&lt;foreign-keys&gt;&lt;key app="EN" db-id="s525xsr2lfv0fgepxeavzwvz5ppptx92v5e9" timestamp="1485860684"&gt;2314&lt;/key&gt;&lt;key app="ENWeb" db-id=""&gt;0&lt;/key&gt;&lt;/foreign-keys&gt;&lt;ref-type name="Report"&gt;27&lt;/ref-type&gt;&lt;contributors&gt;&lt;authors&gt;&lt;author&gt;Webb, A&lt;/author&gt;&lt;author&gt;Casanelia, S&lt;/author&gt;&lt;author&gt;Earl, G&lt;/author&gt;&lt;author&gt;Grace, M&lt;/author&gt;&lt;author&gt;King, E&lt;/author&gt;&lt;author&gt;Koster, W&lt;/author&gt;&lt;author&gt;Morris, K&lt;/author&gt;&lt;author&gt;Pettigrove, V&lt;/author&gt;&lt;author&gt;Sharpe, A&lt;/author&gt;&lt;author&gt;Townsend, K&lt;/author&gt;&lt;author&gt;Vietz, G&lt;/author&gt;&lt;author&gt;Woodman, A&lt;/author&gt;&lt;author&gt;Ziebell, A&lt;/author&gt;&lt;/authors&gt;&lt;/contributors&gt;&lt;titles&gt;&lt;title&gt;Commonwealth Environmental Water Office Long Term Intervention Monitoring Project: Goulburn River Selected Area evaluation report 2014-15&lt;/title&gt;&lt;/titles&gt;&lt;pages&gt;ix + 107&lt;/pages&gt;&lt;dates&gt;&lt;year&gt;2016&lt;/year&gt;&lt;/dates&gt;&lt;pub-location&gt;Melbourne&lt;/pub-location&gt;&lt;publisher&gt;University of Melbourne Commercial&lt;/publisher&gt;&lt;urls&gt;&lt;related-urls&gt;&lt;url&gt;http://www.environment.gov.au/water/cewo/publications/goulburn-ltim-report-2015-16&lt;/url&gt;&lt;/related-urls&gt;&lt;/urls&gt;&lt;/record&gt;&lt;/Cite&gt;&lt;/EndNote&gt;</w:instrText>
      </w:r>
      <w:r w:rsidR="00D4626E">
        <w:rPr>
          <w:noProof/>
        </w:rPr>
        <w:fldChar w:fldCharType="separate"/>
      </w:r>
      <w:r w:rsidR="00D4626E">
        <w:rPr>
          <w:noProof/>
        </w:rPr>
        <w:t>(</w:t>
      </w:r>
      <w:hyperlink w:anchor="_ENREF_43" w:tooltip="Webb, 2016 #2314" w:history="1">
        <w:r w:rsidR="006A5601">
          <w:rPr>
            <w:noProof/>
          </w:rPr>
          <w:t>Webb et al. 2016</w:t>
        </w:r>
      </w:hyperlink>
      <w:r w:rsidR="00D4626E">
        <w:rPr>
          <w:noProof/>
        </w:rPr>
        <w:t>)</w:t>
      </w:r>
      <w:r w:rsidR="00D4626E">
        <w:rPr>
          <w:noProof/>
        </w:rPr>
        <w:fldChar w:fldCharType="end"/>
      </w:r>
      <w:r w:rsidRPr="006773E8">
        <w:t xml:space="preserve">. </w:t>
      </w:r>
      <w:r>
        <w:t>The hydraulic modelling methods are summarised here. Methods for bank condition monitoring were also described in detail in the 2014</w:t>
      </w:r>
      <w:r w:rsidR="00C00B7E">
        <w:t>–</w:t>
      </w:r>
      <w:r>
        <w:t xml:space="preserve">15 report and are therefore also summarised here. Statistical analyses have been performed on data collected for the entire program and therefore results are for the </w:t>
      </w:r>
      <w:r w:rsidR="00C00B7E">
        <w:t>four</w:t>
      </w:r>
      <w:r>
        <w:t>-year period. Observations from the 201</w:t>
      </w:r>
      <w:r w:rsidR="00C00B7E">
        <w:t>7–</w:t>
      </w:r>
      <w:r>
        <w:t>1</w:t>
      </w:r>
      <w:r w:rsidR="00C00B7E">
        <w:t>8</w:t>
      </w:r>
      <w:r>
        <w:t xml:space="preserve"> period are described here to highlight changes in this water year. </w:t>
      </w:r>
    </w:p>
    <w:p w14:paraId="775606A7" w14:textId="77777777" w:rsidR="004D18A9" w:rsidRDefault="004D18A9" w:rsidP="004D18A9">
      <w:pPr>
        <w:pStyle w:val="Heading2"/>
      </w:pPr>
      <w:bookmarkStart w:id="26" w:name="_Toc526239024"/>
      <w:bookmarkStart w:id="27" w:name="_Toc529424225"/>
      <w:bookmarkStart w:id="28" w:name="_Toc500342752"/>
      <w:r w:rsidRPr="00C00B7E">
        <w:t>Hydraulic</w:t>
      </w:r>
      <w:r>
        <w:t xml:space="preserve"> habitat</w:t>
      </w:r>
      <w:bookmarkEnd w:id="26"/>
      <w:bookmarkEnd w:id="27"/>
    </w:p>
    <w:p w14:paraId="3A4A38C4" w14:textId="77777777" w:rsidR="004D18A9" w:rsidRDefault="004D18A9" w:rsidP="004D18A9">
      <w:pPr>
        <w:pStyle w:val="Heading3"/>
      </w:pPr>
      <w:bookmarkStart w:id="29" w:name="_Toc526239025"/>
      <w:bookmarkStart w:id="30" w:name="_Toc529424226"/>
      <w:r>
        <w:t>Hydraulic habitat model development</w:t>
      </w:r>
      <w:bookmarkEnd w:id="29"/>
      <w:bookmarkEnd w:id="30"/>
    </w:p>
    <w:bookmarkEnd w:id="28"/>
    <w:p w14:paraId="4C709A08" w14:textId="77777777" w:rsidR="004D18A9" w:rsidRDefault="004D18A9" w:rsidP="004D18A9">
      <w:pPr>
        <w:pStyle w:val="Para0"/>
      </w:pPr>
      <w:r w:rsidRPr="00CE4948">
        <w:t xml:space="preserve">Hydraulic habitat (i.e. velocity, depth etc.) is assessed using a hydraulic model that can be used to characterise hydraulic conditions for particular </w:t>
      </w:r>
      <w:r>
        <w:t>discharge</w:t>
      </w:r>
      <w:r w:rsidRPr="00CE4948">
        <w:t>s. The model is two-dimensional</w:t>
      </w:r>
      <w:r>
        <w:t xml:space="preserve"> such that velocity is resolved in both x and y directions, and not averaged across the channel (as with the one-dimensional models used for basic water level assessment). The difference in the model for the 2017–18 period is the extension of the flow-habitat curves to consider higher discharges for the Darcy’s Track and McCoys Bridge sites (</w:t>
      </w:r>
      <w:r w:rsidRPr="001A55C9">
        <w:rPr>
          <w:rFonts w:ascii="Calibri" w:eastAsia="Times New Roman" w:hAnsi="Calibri" w:cs="Calibri"/>
          <w:sz w:val="22"/>
          <w:szCs w:val="22"/>
          <w:lang w:val="en-AU"/>
        </w:rPr>
        <w:t>15,000, 18,000 and 20,000 ML/d</w:t>
      </w:r>
      <w:r>
        <w:rPr>
          <w:rFonts w:ascii="Calibri" w:eastAsia="Times New Roman" w:hAnsi="Calibri" w:cs="Calibri"/>
          <w:sz w:val="22"/>
          <w:szCs w:val="22"/>
          <w:lang w:val="en-AU"/>
        </w:rPr>
        <w:t>ay</w:t>
      </w:r>
      <w:r>
        <w:t>). This was based on a request from the GBCMA due to interest in higher level discharges.</w:t>
      </w:r>
    </w:p>
    <w:p w14:paraId="16D21527" w14:textId="77777777" w:rsidR="004D18A9" w:rsidRDefault="004D18A9" w:rsidP="004D18A9">
      <w:pPr>
        <w:pStyle w:val="Para0"/>
      </w:pPr>
      <w:r>
        <w:t xml:space="preserve">The model requires bed topography as an input, developed using two approaches for above and below water level. Surface topography was obtained from LiDAR (provided by the GBCMA). For the inundated sections bathymetry was captured by Austral Research using a remote-controlled Sonar boat (Z-Boat 1800, </w:t>
      </w:r>
      <w:r>
        <w:fldChar w:fldCharType="begin"/>
      </w:r>
      <w:r>
        <w:instrText xml:space="preserve"> REF _Ref529284755 \h </w:instrText>
      </w:r>
      <w:r>
        <w:fldChar w:fldCharType="separate"/>
      </w:r>
      <w:r>
        <w:t xml:space="preserve">Figure </w:t>
      </w:r>
      <w:r>
        <w:rPr>
          <w:noProof/>
        </w:rPr>
        <w:t>3</w:t>
      </w:r>
      <w:r>
        <w:noBreakHyphen/>
      </w:r>
      <w:r>
        <w:rPr>
          <w:noProof/>
        </w:rPr>
        <w:t>1</w:t>
      </w:r>
      <w:r>
        <w:fldChar w:fldCharType="end"/>
      </w:r>
      <w:r>
        <w:t>, left). These data points are joined in GIS to produce a topographic surface (</w:t>
      </w:r>
      <w:r>
        <w:fldChar w:fldCharType="begin"/>
      </w:r>
      <w:r>
        <w:instrText xml:space="preserve"> REF _Ref529269562 \h </w:instrText>
      </w:r>
      <w:r>
        <w:fldChar w:fldCharType="separate"/>
      </w:r>
      <w:r>
        <w:t xml:space="preserve">Figure </w:t>
      </w:r>
      <w:r>
        <w:rPr>
          <w:noProof/>
        </w:rPr>
        <w:t>3</w:t>
      </w:r>
      <w:r>
        <w:noBreakHyphen/>
      </w:r>
      <w:r>
        <w:rPr>
          <w:noProof/>
        </w:rPr>
        <w:t>2</w:t>
      </w:r>
      <w:r>
        <w:fldChar w:fldCharType="end"/>
      </w:r>
      <w:r>
        <w:t xml:space="preserve">). </w:t>
      </w:r>
    </w:p>
    <w:p w14:paraId="41C9D751" w14:textId="14823065" w:rsidR="004D18A9" w:rsidRDefault="004D18A9" w:rsidP="004D18A9">
      <w:pPr>
        <w:pStyle w:val="Para0"/>
      </w:pPr>
      <w:r>
        <w:t xml:space="preserve">For verification purposes field velocities were measured using an Acoustic Doppler Current Profiler (ADCP) at a range of </w:t>
      </w:r>
      <w:r w:rsidRPr="00C3063D">
        <w:t>discharge</w:t>
      </w:r>
      <w:r>
        <w:t>s for model verification (</w:t>
      </w:r>
      <w:r>
        <w:fldChar w:fldCharType="begin"/>
      </w:r>
      <w:r>
        <w:instrText xml:space="preserve"> REF _Ref529284755 \h </w:instrText>
      </w:r>
      <w:r>
        <w:fldChar w:fldCharType="separate"/>
      </w:r>
      <w:r>
        <w:t xml:space="preserve">Figure </w:t>
      </w:r>
      <w:r>
        <w:rPr>
          <w:noProof/>
        </w:rPr>
        <w:t>3</w:t>
      </w:r>
      <w:r>
        <w:noBreakHyphen/>
      </w:r>
      <w:r>
        <w:rPr>
          <w:noProof/>
        </w:rPr>
        <w:t>1</w:t>
      </w:r>
      <w:r>
        <w:fldChar w:fldCharType="end"/>
      </w:r>
      <w:r>
        <w:t>, right).</w:t>
      </w:r>
    </w:p>
    <w:p w14:paraId="1CF48819" w14:textId="77777777" w:rsidR="004D18A9" w:rsidRDefault="004D18A9" w:rsidP="004D18A9">
      <w:pPr>
        <w:pStyle w:val="Heading3"/>
      </w:pPr>
      <w:bookmarkStart w:id="31" w:name="_Toc332890684"/>
      <w:bookmarkStart w:id="32" w:name="_Toc500342753"/>
      <w:bookmarkStart w:id="33" w:name="_Toc526239026"/>
      <w:bookmarkStart w:id="34" w:name="_Toc529424227"/>
      <w:r w:rsidRPr="00DA541A">
        <w:t>Elevation</w:t>
      </w:r>
      <w:r>
        <w:t xml:space="preserve"> data verification</w:t>
      </w:r>
      <w:bookmarkEnd w:id="31"/>
      <w:bookmarkEnd w:id="32"/>
      <w:bookmarkEnd w:id="33"/>
      <w:bookmarkEnd w:id="34"/>
    </w:p>
    <w:p w14:paraId="6C15F215" w14:textId="77777777" w:rsidR="004D18A9" w:rsidRDefault="004D18A9" w:rsidP="004D18A9">
      <w:pPr>
        <w:pStyle w:val="Para0"/>
      </w:pPr>
      <w:r>
        <w:t>The same procedure for model development and verification is followed for each of the four sites. For brevity</w:t>
      </w:r>
      <w:r w:rsidRPr="00506FA2">
        <w:t xml:space="preserve"> </w:t>
      </w:r>
      <w:r>
        <w:t xml:space="preserve">the descriptions here of development, verification and results are presented for one site, Moss Rd. </w:t>
      </w:r>
    </w:p>
    <w:p w14:paraId="20F50904" w14:textId="77777777" w:rsidR="004D18A9" w:rsidRDefault="004D18A9" w:rsidP="004D18A9">
      <w:pPr>
        <w:pStyle w:val="Para0"/>
      </w:pPr>
      <w:r>
        <w:t xml:space="preserve">The bathymetry XYZ file was triangulated in ArcGIS and converted to a 1 m resolution grid. The bathymetry TIN (triangulated irregular network) was compared to the LiDAR grid in the areas where they overlapped. The area of overlap was based on visual assessment and clipping out of water surface from LiDAR. </w:t>
      </w:r>
    </w:p>
    <w:p w14:paraId="2895FC15" w14:textId="599B3B94" w:rsidR="004D18A9" w:rsidRDefault="004D18A9" w:rsidP="004D18A9">
      <w:r>
        <w:t xml:space="preserve">The mean difference between the two datasets was 0.22 m (LiDAR higher than bathymetry) and the standard deviation of differences was 0.36 m, indicating noise in one or both datasets. The median difference was 0.17 m. </w:t>
      </w:r>
    </w:p>
    <w:p w14:paraId="23A7C8CF" w14:textId="090E6A67" w:rsidR="00A94D20" w:rsidRPr="00BA20E0" w:rsidRDefault="0026441F" w:rsidP="004D18A9">
      <w:pPr>
        <w:pStyle w:val="Caption"/>
        <w:keepNext/>
      </w:pPr>
      <w:bookmarkStart w:id="35" w:name="_Ref529269451"/>
      <w:bookmarkStart w:id="36" w:name="_Toc500342931"/>
      <w:bookmarkStart w:id="37" w:name="_Toc5629970"/>
      <w:r>
        <w:t xml:space="preserve">Table </w:t>
      </w:r>
      <w:r w:rsidR="00146769">
        <w:fldChar w:fldCharType="begin"/>
      </w:r>
      <w:r w:rsidR="00146769">
        <w:instrText xml:space="preserve"> STYLEREF 1 \s </w:instrText>
      </w:r>
      <w:r w:rsidR="00146769">
        <w:fldChar w:fldCharType="separate"/>
      </w:r>
      <w:r w:rsidR="00146769">
        <w:rPr>
          <w:noProof/>
        </w:rPr>
        <w:t>3</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1</w:t>
      </w:r>
      <w:r w:rsidR="00146769">
        <w:fldChar w:fldCharType="end"/>
      </w:r>
      <w:bookmarkEnd w:id="35"/>
      <w:r w:rsidR="00A94D20" w:rsidRPr="00BA20E0">
        <w:t>. Goulburn River LTIM phy</w:t>
      </w:r>
      <w:r w:rsidR="00A94D20">
        <w:t>sical habitat monitoring sites for physical habitat (</w:t>
      </w:r>
      <w:r w:rsidR="00A94D20" w:rsidRPr="006773E8">
        <w:t>hydraulic</w:t>
      </w:r>
      <w:r w:rsidR="00A94D20">
        <w:t xml:space="preserve"> modelling) and </w:t>
      </w:r>
      <w:r w:rsidR="00A94D20" w:rsidRPr="00BA20E0">
        <w:t>bank condition</w:t>
      </w:r>
      <w:r w:rsidR="00A94D20">
        <w:t>.</w:t>
      </w:r>
      <w:bookmarkEnd w:id="36"/>
      <w:bookmarkEnd w:id="37"/>
    </w:p>
    <w:tbl>
      <w:tblPr>
        <w:tblW w:w="8188"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07"/>
        <w:gridCol w:w="1685"/>
        <w:gridCol w:w="1801"/>
        <w:gridCol w:w="4295"/>
      </w:tblGrid>
      <w:tr w:rsidR="00A94D20" w:rsidRPr="00BD787B" w14:paraId="32AD2157" w14:textId="77777777" w:rsidTr="00C00B7E">
        <w:trPr>
          <w:jc w:val="center"/>
        </w:trPr>
        <w:tc>
          <w:tcPr>
            <w:tcW w:w="407" w:type="dxa"/>
            <w:shd w:val="clear" w:color="auto" w:fill="002669" w:themeFill="text2" w:themeFillShade="BF"/>
          </w:tcPr>
          <w:p w14:paraId="76CF6744" w14:textId="77777777" w:rsidR="00A94D20" w:rsidRPr="00BD787B" w:rsidRDefault="00A94D20" w:rsidP="00C00B7E">
            <w:pPr>
              <w:pStyle w:val="Tablesmalltext"/>
              <w:keepNext/>
              <w:rPr>
                <w:b/>
                <w:bCs/>
              </w:rPr>
            </w:pPr>
          </w:p>
        </w:tc>
        <w:tc>
          <w:tcPr>
            <w:tcW w:w="1685" w:type="dxa"/>
            <w:shd w:val="clear" w:color="auto" w:fill="002669" w:themeFill="text2" w:themeFillShade="BF"/>
          </w:tcPr>
          <w:p w14:paraId="0DB99324" w14:textId="77777777" w:rsidR="00A94D20" w:rsidRPr="00BD787B" w:rsidRDefault="00A94D20" w:rsidP="00C00B7E">
            <w:pPr>
              <w:pStyle w:val="Tablesmalltext"/>
              <w:keepNext/>
              <w:rPr>
                <w:b/>
                <w:bCs/>
                <w:szCs w:val="20"/>
              </w:rPr>
            </w:pPr>
            <w:r w:rsidRPr="00BD787B">
              <w:rPr>
                <w:b/>
                <w:bCs/>
                <w:szCs w:val="20"/>
              </w:rPr>
              <w:t xml:space="preserve">Site </w:t>
            </w:r>
          </w:p>
          <w:p w14:paraId="234E943C" w14:textId="77777777" w:rsidR="00A94D20" w:rsidRPr="00BD787B" w:rsidRDefault="00A94D20" w:rsidP="00C00B7E">
            <w:pPr>
              <w:pStyle w:val="Tablesmalltext"/>
              <w:keepNext/>
              <w:rPr>
                <w:b/>
                <w:bCs/>
                <w:szCs w:val="20"/>
              </w:rPr>
            </w:pPr>
            <w:r w:rsidRPr="00BD787B">
              <w:rPr>
                <w:b/>
                <w:bCs/>
                <w:szCs w:val="20"/>
              </w:rPr>
              <w:t>(Component)</w:t>
            </w:r>
          </w:p>
        </w:tc>
        <w:tc>
          <w:tcPr>
            <w:tcW w:w="1801" w:type="dxa"/>
            <w:shd w:val="clear" w:color="auto" w:fill="002669" w:themeFill="text2" w:themeFillShade="BF"/>
          </w:tcPr>
          <w:p w14:paraId="18999891" w14:textId="77777777" w:rsidR="00A94D20" w:rsidRPr="00BD787B" w:rsidRDefault="00A94D20" w:rsidP="00C00B7E">
            <w:pPr>
              <w:pStyle w:val="Tablesmalltext"/>
              <w:keepNext/>
              <w:rPr>
                <w:b/>
                <w:bCs/>
                <w:szCs w:val="20"/>
              </w:rPr>
            </w:pPr>
            <w:r w:rsidRPr="00BD787B">
              <w:rPr>
                <w:b/>
                <w:bCs/>
                <w:szCs w:val="20"/>
              </w:rPr>
              <w:t>Coordinates</w:t>
            </w:r>
          </w:p>
        </w:tc>
        <w:tc>
          <w:tcPr>
            <w:tcW w:w="4295" w:type="dxa"/>
            <w:shd w:val="clear" w:color="auto" w:fill="002669" w:themeFill="text2" w:themeFillShade="BF"/>
          </w:tcPr>
          <w:p w14:paraId="577EB330" w14:textId="77777777" w:rsidR="00A94D20" w:rsidRPr="00BD787B" w:rsidRDefault="00A94D20" w:rsidP="00C00B7E">
            <w:pPr>
              <w:pStyle w:val="Tablesmalltext"/>
              <w:keepNext/>
              <w:rPr>
                <w:b/>
                <w:bCs/>
                <w:szCs w:val="20"/>
              </w:rPr>
            </w:pPr>
            <w:r w:rsidRPr="00BD787B">
              <w:rPr>
                <w:b/>
                <w:bCs/>
                <w:szCs w:val="20"/>
              </w:rPr>
              <w:t>Image</w:t>
            </w:r>
          </w:p>
        </w:tc>
      </w:tr>
      <w:tr w:rsidR="00A94D20" w:rsidRPr="00BD787B" w14:paraId="757A6E67" w14:textId="77777777" w:rsidTr="00C00B7E">
        <w:trPr>
          <w:jc w:val="center"/>
        </w:trPr>
        <w:tc>
          <w:tcPr>
            <w:tcW w:w="407" w:type="dxa"/>
            <w:shd w:val="clear" w:color="auto" w:fill="auto"/>
          </w:tcPr>
          <w:p w14:paraId="36E4C579" w14:textId="77777777" w:rsidR="00A94D20" w:rsidRPr="00BD787B" w:rsidRDefault="00A94D20" w:rsidP="00C00B7E">
            <w:pPr>
              <w:pStyle w:val="Tablesmalltext"/>
            </w:pPr>
            <w:r w:rsidRPr="00BD787B">
              <w:t>1</w:t>
            </w:r>
          </w:p>
        </w:tc>
        <w:tc>
          <w:tcPr>
            <w:tcW w:w="1685" w:type="dxa"/>
            <w:shd w:val="clear" w:color="auto" w:fill="auto"/>
          </w:tcPr>
          <w:p w14:paraId="017875A6" w14:textId="77777777" w:rsidR="00A94D20" w:rsidRPr="00BD787B" w:rsidRDefault="00A94D20" w:rsidP="00C00B7E">
            <w:pPr>
              <w:pStyle w:val="Tablesmalltext"/>
              <w:rPr>
                <w:szCs w:val="20"/>
              </w:rPr>
            </w:pPr>
            <w:r w:rsidRPr="00BD787B">
              <w:rPr>
                <w:szCs w:val="20"/>
              </w:rPr>
              <w:t>Moss Road (physical habitat)</w:t>
            </w:r>
          </w:p>
        </w:tc>
        <w:tc>
          <w:tcPr>
            <w:tcW w:w="1801" w:type="dxa"/>
            <w:shd w:val="clear" w:color="auto" w:fill="auto"/>
          </w:tcPr>
          <w:p w14:paraId="054607BF" w14:textId="77777777" w:rsidR="00A94D20" w:rsidRPr="00BD787B" w:rsidRDefault="00A94D20" w:rsidP="00C00B7E">
            <w:pPr>
              <w:pStyle w:val="Tablesmalltext"/>
              <w:rPr>
                <w:szCs w:val="20"/>
              </w:rPr>
            </w:pPr>
            <w:r w:rsidRPr="00BD787B">
              <w:rPr>
                <w:szCs w:val="20"/>
              </w:rPr>
              <w:t>E 337458.08</w:t>
            </w:r>
          </w:p>
          <w:p w14:paraId="6AA3E4D4" w14:textId="77777777" w:rsidR="00A94D20" w:rsidRPr="00BD787B" w:rsidRDefault="00A94D20" w:rsidP="00C00B7E">
            <w:pPr>
              <w:pStyle w:val="Tablesmalltext"/>
              <w:rPr>
                <w:szCs w:val="20"/>
              </w:rPr>
            </w:pPr>
            <w:r w:rsidRPr="00BD787B">
              <w:rPr>
                <w:szCs w:val="20"/>
              </w:rPr>
              <w:t>N 5936838.35</w:t>
            </w:r>
          </w:p>
        </w:tc>
        <w:tc>
          <w:tcPr>
            <w:tcW w:w="4295" w:type="dxa"/>
            <w:shd w:val="clear" w:color="auto" w:fill="auto"/>
          </w:tcPr>
          <w:p w14:paraId="2C8E986E" w14:textId="77777777" w:rsidR="00A94D20" w:rsidRPr="00BD787B" w:rsidRDefault="00A94D20" w:rsidP="00C00B7E">
            <w:pPr>
              <w:pStyle w:val="Tablesmalltext"/>
              <w:rPr>
                <w:noProof/>
                <w:szCs w:val="20"/>
              </w:rPr>
            </w:pPr>
            <w:r>
              <w:rPr>
                <w:noProof/>
                <w:szCs w:val="20"/>
                <w:lang w:val="en-AU" w:eastAsia="en-AU"/>
              </w:rPr>
              <w:drawing>
                <wp:inline distT="0" distB="0" distL="0" distR="0" wp14:anchorId="57398CD2" wp14:editId="55DC468E">
                  <wp:extent cx="2268000" cy="1515996"/>
                  <wp:effectExtent l="0" t="0" r="0" b="8255"/>
                  <wp:docPr id="35" name="Picture 31" descr="Macintosh HD:Users:geoffvietz:Dropbox:3CONSULTING:INDEPENDENT 15:LTIM:Hydraulic Habitat:Photos:120615 Moss Rd Vel: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geoffvietz:Dropbox:3CONSULTING:INDEPENDENT 15:LTIM:Hydraulic Habitat:Photos:120615 Moss Rd Vel:IMG_275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68000" cy="1515996"/>
                          </a:xfrm>
                          <a:prstGeom prst="rect">
                            <a:avLst/>
                          </a:prstGeom>
                          <a:noFill/>
                          <a:ln w="9525">
                            <a:noFill/>
                            <a:miter lim="800000"/>
                            <a:headEnd/>
                            <a:tailEnd/>
                          </a:ln>
                        </pic:spPr>
                      </pic:pic>
                    </a:graphicData>
                  </a:graphic>
                </wp:inline>
              </w:drawing>
            </w:r>
          </w:p>
        </w:tc>
      </w:tr>
      <w:tr w:rsidR="00A94D20" w:rsidRPr="00BD787B" w14:paraId="567ED7DC" w14:textId="77777777" w:rsidTr="00C00B7E">
        <w:trPr>
          <w:jc w:val="center"/>
        </w:trPr>
        <w:tc>
          <w:tcPr>
            <w:tcW w:w="407" w:type="dxa"/>
            <w:shd w:val="clear" w:color="auto" w:fill="auto"/>
          </w:tcPr>
          <w:p w14:paraId="74EA5954" w14:textId="77777777" w:rsidR="00A94D20" w:rsidRPr="00BD787B" w:rsidRDefault="00A94D20" w:rsidP="00C00B7E">
            <w:pPr>
              <w:pStyle w:val="Tablesmalltext"/>
            </w:pPr>
            <w:r w:rsidRPr="00BD787B">
              <w:t>2</w:t>
            </w:r>
          </w:p>
        </w:tc>
        <w:tc>
          <w:tcPr>
            <w:tcW w:w="1685" w:type="dxa"/>
            <w:shd w:val="clear" w:color="auto" w:fill="auto"/>
          </w:tcPr>
          <w:p w14:paraId="5D71EBB7" w14:textId="77777777" w:rsidR="00A94D20" w:rsidRPr="00BD787B" w:rsidRDefault="00A94D20" w:rsidP="00C00B7E">
            <w:pPr>
              <w:pStyle w:val="Tablesmalltext"/>
              <w:rPr>
                <w:szCs w:val="20"/>
              </w:rPr>
            </w:pPr>
            <w:r w:rsidRPr="00BD787B">
              <w:rPr>
                <w:szCs w:val="20"/>
              </w:rPr>
              <w:t xml:space="preserve">Darcy’s Track </w:t>
            </w:r>
          </w:p>
          <w:p w14:paraId="766CC396" w14:textId="77777777" w:rsidR="00A94D20" w:rsidRPr="00BD787B" w:rsidRDefault="00A94D20" w:rsidP="00C00B7E">
            <w:pPr>
              <w:pStyle w:val="Tablesmalltext"/>
              <w:rPr>
                <w:szCs w:val="20"/>
              </w:rPr>
            </w:pPr>
            <w:r w:rsidRPr="00BD787B">
              <w:rPr>
                <w:szCs w:val="20"/>
              </w:rPr>
              <w:t>(physical habitat and bank condition)</w:t>
            </w:r>
          </w:p>
        </w:tc>
        <w:tc>
          <w:tcPr>
            <w:tcW w:w="1801" w:type="dxa"/>
            <w:shd w:val="clear" w:color="auto" w:fill="auto"/>
          </w:tcPr>
          <w:p w14:paraId="45985837" w14:textId="77777777" w:rsidR="00A94D20" w:rsidRPr="00BD787B" w:rsidRDefault="00A94D20" w:rsidP="00C00B7E">
            <w:pPr>
              <w:pStyle w:val="Tablesmalltext"/>
              <w:rPr>
                <w:szCs w:val="20"/>
              </w:rPr>
            </w:pPr>
            <w:r w:rsidRPr="00BD787B">
              <w:rPr>
                <w:szCs w:val="20"/>
              </w:rPr>
              <w:t>E 351721.99, N 5966032.91</w:t>
            </w:r>
          </w:p>
        </w:tc>
        <w:tc>
          <w:tcPr>
            <w:tcW w:w="4295" w:type="dxa"/>
            <w:shd w:val="clear" w:color="auto" w:fill="auto"/>
          </w:tcPr>
          <w:p w14:paraId="007D003D" w14:textId="77777777" w:rsidR="00A94D20" w:rsidRPr="00BD787B" w:rsidRDefault="00A94D20" w:rsidP="00C00B7E">
            <w:pPr>
              <w:pStyle w:val="Tablesmalltext"/>
              <w:rPr>
                <w:noProof/>
                <w:szCs w:val="20"/>
              </w:rPr>
            </w:pPr>
            <w:r>
              <w:rPr>
                <w:noProof/>
                <w:szCs w:val="20"/>
                <w:lang w:val="en-AU" w:eastAsia="en-AU"/>
              </w:rPr>
              <w:drawing>
                <wp:inline distT="0" distB="0" distL="0" distR="0" wp14:anchorId="7E8B8F7F" wp14:editId="4B0CFA24">
                  <wp:extent cx="2268000" cy="1536698"/>
                  <wp:effectExtent l="0" t="0" r="0" b="6985"/>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268000" cy="1536698"/>
                          </a:xfrm>
                          <a:prstGeom prst="rect">
                            <a:avLst/>
                          </a:prstGeom>
                          <a:noFill/>
                          <a:ln w="9525">
                            <a:noFill/>
                            <a:miter lim="800000"/>
                            <a:headEnd/>
                            <a:tailEnd/>
                          </a:ln>
                        </pic:spPr>
                      </pic:pic>
                    </a:graphicData>
                  </a:graphic>
                </wp:inline>
              </w:drawing>
            </w:r>
          </w:p>
        </w:tc>
      </w:tr>
      <w:tr w:rsidR="00A94D20" w:rsidRPr="00BD787B" w14:paraId="00787F16" w14:textId="77777777" w:rsidTr="00C00B7E">
        <w:trPr>
          <w:jc w:val="center"/>
        </w:trPr>
        <w:tc>
          <w:tcPr>
            <w:tcW w:w="407" w:type="dxa"/>
            <w:shd w:val="clear" w:color="auto" w:fill="auto"/>
          </w:tcPr>
          <w:p w14:paraId="5B2BF980" w14:textId="77777777" w:rsidR="00A94D20" w:rsidRPr="00BD787B" w:rsidRDefault="00A94D20" w:rsidP="00C00B7E">
            <w:pPr>
              <w:pStyle w:val="Tablesmalltext"/>
            </w:pPr>
            <w:r w:rsidRPr="00BD787B">
              <w:t>3</w:t>
            </w:r>
          </w:p>
        </w:tc>
        <w:tc>
          <w:tcPr>
            <w:tcW w:w="1685" w:type="dxa"/>
            <w:shd w:val="clear" w:color="auto" w:fill="auto"/>
          </w:tcPr>
          <w:p w14:paraId="410F7BFE" w14:textId="77777777" w:rsidR="00A94D20" w:rsidRPr="00BD787B" w:rsidRDefault="00A94D20" w:rsidP="00C00B7E">
            <w:pPr>
              <w:pStyle w:val="Tablesmalltext"/>
              <w:rPr>
                <w:szCs w:val="20"/>
              </w:rPr>
            </w:pPr>
            <w:r w:rsidRPr="00BD787B">
              <w:rPr>
                <w:szCs w:val="20"/>
              </w:rPr>
              <w:t>Loch Garry</w:t>
            </w:r>
          </w:p>
          <w:p w14:paraId="0A14869C" w14:textId="77777777" w:rsidR="00A94D20" w:rsidRPr="00BD787B" w:rsidRDefault="00A94D20" w:rsidP="00C00B7E">
            <w:pPr>
              <w:pStyle w:val="Tablesmalltext"/>
              <w:rPr>
                <w:szCs w:val="20"/>
              </w:rPr>
            </w:pPr>
            <w:r w:rsidRPr="00BD787B">
              <w:rPr>
                <w:szCs w:val="20"/>
              </w:rPr>
              <w:t>(physical habitat and bank condition)</w:t>
            </w:r>
          </w:p>
        </w:tc>
        <w:tc>
          <w:tcPr>
            <w:tcW w:w="1801" w:type="dxa"/>
            <w:shd w:val="clear" w:color="auto" w:fill="auto"/>
          </w:tcPr>
          <w:p w14:paraId="507CBF26" w14:textId="77777777" w:rsidR="00A94D20" w:rsidRPr="00BD787B" w:rsidRDefault="00A94D20" w:rsidP="00C00B7E">
            <w:pPr>
              <w:pStyle w:val="Tablesmalltext"/>
              <w:rPr>
                <w:szCs w:val="20"/>
              </w:rPr>
            </w:pPr>
            <w:r w:rsidRPr="00BD787B">
              <w:rPr>
                <w:szCs w:val="20"/>
              </w:rPr>
              <w:t>E 345932.83 N 5987637.56</w:t>
            </w:r>
          </w:p>
        </w:tc>
        <w:tc>
          <w:tcPr>
            <w:tcW w:w="4295" w:type="dxa"/>
            <w:shd w:val="clear" w:color="auto" w:fill="auto"/>
          </w:tcPr>
          <w:p w14:paraId="5CBE02A6" w14:textId="77777777" w:rsidR="00A94D20" w:rsidRPr="00BD787B" w:rsidRDefault="00A94D20" w:rsidP="00C00B7E">
            <w:pPr>
              <w:pStyle w:val="Tablesmalltext"/>
              <w:rPr>
                <w:szCs w:val="20"/>
              </w:rPr>
            </w:pPr>
            <w:r>
              <w:rPr>
                <w:noProof/>
                <w:szCs w:val="20"/>
                <w:lang w:val="en-AU" w:eastAsia="en-AU"/>
              </w:rPr>
              <w:drawing>
                <wp:inline distT="0" distB="0" distL="0" distR="0" wp14:anchorId="4BE50C6C" wp14:editId="2D1A60CE">
                  <wp:extent cx="2268000" cy="1512000"/>
                  <wp:effectExtent l="0" t="0" r="0"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68000" cy="1512000"/>
                          </a:xfrm>
                          <a:prstGeom prst="rect">
                            <a:avLst/>
                          </a:prstGeom>
                          <a:noFill/>
                          <a:ln w="9525">
                            <a:noFill/>
                            <a:miter lim="800000"/>
                            <a:headEnd/>
                            <a:tailEnd/>
                          </a:ln>
                        </pic:spPr>
                      </pic:pic>
                    </a:graphicData>
                  </a:graphic>
                </wp:inline>
              </w:drawing>
            </w:r>
          </w:p>
        </w:tc>
      </w:tr>
      <w:tr w:rsidR="00A94D20" w:rsidRPr="00BD787B" w14:paraId="1E21E897" w14:textId="77777777" w:rsidTr="00C00B7E">
        <w:trPr>
          <w:jc w:val="center"/>
        </w:trPr>
        <w:tc>
          <w:tcPr>
            <w:tcW w:w="407" w:type="dxa"/>
            <w:shd w:val="clear" w:color="auto" w:fill="auto"/>
          </w:tcPr>
          <w:p w14:paraId="29B02E3C" w14:textId="77777777" w:rsidR="00A94D20" w:rsidRPr="00BD787B" w:rsidRDefault="00A94D20" w:rsidP="00C00B7E">
            <w:pPr>
              <w:pStyle w:val="Tablesmalltext"/>
            </w:pPr>
            <w:r w:rsidRPr="00BD787B">
              <w:t>4</w:t>
            </w:r>
          </w:p>
        </w:tc>
        <w:tc>
          <w:tcPr>
            <w:tcW w:w="1685" w:type="dxa"/>
            <w:shd w:val="clear" w:color="auto" w:fill="auto"/>
          </w:tcPr>
          <w:p w14:paraId="66EA72F6" w14:textId="77777777" w:rsidR="00A94D20" w:rsidRPr="00BD787B" w:rsidRDefault="00A94D20" w:rsidP="00C00B7E">
            <w:pPr>
              <w:pStyle w:val="Tablesmalltext"/>
              <w:rPr>
                <w:szCs w:val="20"/>
              </w:rPr>
            </w:pPr>
            <w:r w:rsidRPr="00BD787B">
              <w:rPr>
                <w:szCs w:val="20"/>
              </w:rPr>
              <w:t xml:space="preserve">McCoy’s Bridge </w:t>
            </w:r>
          </w:p>
          <w:p w14:paraId="4B49316E" w14:textId="77777777" w:rsidR="00A94D20" w:rsidRPr="00BD787B" w:rsidRDefault="00A94D20" w:rsidP="00C00B7E">
            <w:pPr>
              <w:pStyle w:val="Tablesmalltext"/>
              <w:rPr>
                <w:szCs w:val="20"/>
              </w:rPr>
            </w:pPr>
            <w:r w:rsidRPr="00BD787B">
              <w:rPr>
                <w:szCs w:val="20"/>
              </w:rPr>
              <w:t>(physical habitat and bank condition)</w:t>
            </w:r>
          </w:p>
        </w:tc>
        <w:tc>
          <w:tcPr>
            <w:tcW w:w="1801" w:type="dxa"/>
            <w:shd w:val="clear" w:color="auto" w:fill="auto"/>
          </w:tcPr>
          <w:p w14:paraId="51FA13E3" w14:textId="77777777" w:rsidR="00A94D20" w:rsidRPr="00BD787B" w:rsidRDefault="00A94D20" w:rsidP="00C00B7E">
            <w:pPr>
              <w:pStyle w:val="Tablesmalltext"/>
              <w:rPr>
                <w:szCs w:val="20"/>
              </w:rPr>
            </w:pPr>
            <w:r w:rsidRPr="00BD787B">
              <w:rPr>
                <w:szCs w:val="20"/>
              </w:rPr>
              <w:t>E 330801.78 N 5994732.86</w:t>
            </w:r>
          </w:p>
        </w:tc>
        <w:tc>
          <w:tcPr>
            <w:tcW w:w="4295" w:type="dxa"/>
            <w:shd w:val="clear" w:color="auto" w:fill="auto"/>
          </w:tcPr>
          <w:p w14:paraId="01D9DDE2" w14:textId="77777777" w:rsidR="00A94D20" w:rsidRPr="00BD787B" w:rsidRDefault="00A94D20" w:rsidP="00C00B7E">
            <w:pPr>
              <w:pStyle w:val="Tablesmalltext"/>
              <w:rPr>
                <w:szCs w:val="20"/>
              </w:rPr>
            </w:pPr>
            <w:r>
              <w:rPr>
                <w:noProof/>
                <w:szCs w:val="20"/>
                <w:lang w:val="en-AU" w:eastAsia="en-AU"/>
              </w:rPr>
              <w:drawing>
                <wp:inline distT="0" distB="0" distL="0" distR="0" wp14:anchorId="680082F2" wp14:editId="76AC5C05">
                  <wp:extent cx="2268000" cy="1520480"/>
                  <wp:effectExtent l="0" t="0" r="0" b="381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268000" cy="1520480"/>
                          </a:xfrm>
                          <a:prstGeom prst="rect">
                            <a:avLst/>
                          </a:prstGeom>
                          <a:noFill/>
                          <a:ln w="9525">
                            <a:noFill/>
                            <a:miter lim="800000"/>
                            <a:headEnd/>
                            <a:tailEnd/>
                          </a:ln>
                        </pic:spPr>
                      </pic:pic>
                    </a:graphicData>
                  </a:graphic>
                </wp:inline>
              </w:drawing>
            </w:r>
          </w:p>
        </w:tc>
      </w:tr>
      <w:tr w:rsidR="00A94D20" w:rsidRPr="00BD787B" w14:paraId="7C1ABC3B" w14:textId="77777777" w:rsidTr="00C00B7E">
        <w:trPr>
          <w:jc w:val="center"/>
        </w:trPr>
        <w:tc>
          <w:tcPr>
            <w:tcW w:w="407" w:type="dxa"/>
            <w:shd w:val="clear" w:color="auto" w:fill="auto"/>
          </w:tcPr>
          <w:p w14:paraId="15E4B942" w14:textId="77777777" w:rsidR="00A94D20" w:rsidRPr="00BD787B" w:rsidRDefault="00A94D20" w:rsidP="00C00B7E">
            <w:pPr>
              <w:pStyle w:val="Tablesmalltext"/>
            </w:pPr>
            <w:r w:rsidRPr="00BD787B">
              <w:t>5</w:t>
            </w:r>
          </w:p>
        </w:tc>
        <w:tc>
          <w:tcPr>
            <w:tcW w:w="1685" w:type="dxa"/>
            <w:shd w:val="clear" w:color="auto" w:fill="auto"/>
          </w:tcPr>
          <w:p w14:paraId="02A3DFA3" w14:textId="77777777" w:rsidR="00A94D20" w:rsidRPr="00BD787B" w:rsidRDefault="00A94D20" w:rsidP="00C00B7E">
            <w:pPr>
              <w:pStyle w:val="Tablesmalltext"/>
              <w:rPr>
                <w:szCs w:val="20"/>
              </w:rPr>
            </w:pPr>
            <w:r w:rsidRPr="00BD787B">
              <w:rPr>
                <w:szCs w:val="20"/>
              </w:rPr>
              <w:t xml:space="preserve">Yambuna Bridge </w:t>
            </w:r>
          </w:p>
          <w:p w14:paraId="63C72EB4" w14:textId="77777777" w:rsidR="00A94D20" w:rsidRPr="00BD787B" w:rsidRDefault="00A94D20" w:rsidP="00C00B7E">
            <w:pPr>
              <w:pStyle w:val="Tablesmalltext"/>
              <w:rPr>
                <w:szCs w:val="20"/>
              </w:rPr>
            </w:pPr>
            <w:r w:rsidRPr="00BD787B">
              <w:rPr>
                <w:szCs w:val="20"/>
              </w:rPr>
              <w:t>(bank condition)</w:t>
            </w:r>
          </w:p>
        </w:tc>
        <w:tc>
          <w:tcPr>
            <w:tcW w:w="1801" w:type="dxa"/>
            <w:shd w:val="clear" w:color="auto" w:fill="auto"/>
          </w:tcPr>
          <w:p w14:paraId="6B579BF6" w14:textId="77777777" w:rsidR="00A94D20" w:rsidRPr="00BD787B" w:rsidRDefault="00A94D20" w:rsidP="00C00B7E">
            <w:pPr>
              <w:pStyle w:val="Tablesmalltext"/>
              <w:rPr>
                <w:szCs w:val="20"/>
              </w:rPr>
            </w:pPr>
            <w:r w:rsidRPr="00BD787B">
              <w:rPr>
                <w:szCs w:val="20"/>
              </w:rPr>
              <w:t>E 360741.50 N 1450010.78</w:t>
            </w:r>
          </w:p>
        </w:tc>
        <w:tc>
          <w:tcPr>
            <w:tcW w:w="4295" w:type="dxa"/>
            <w:shd w:val="clear" w:color="auto" w:fill="auto"/>
          </w:tcPr>
          <w:p w14:paraId="1B0724C8" w14:textId="77777777" w:rsidR="00A94D20" w:rsidRPr="00BD787B" w:rsidRDefault="00A94D20" w:rsidP="00C00B7E">
            <w:pPr>
              <w:pStyle w:val="Tablesmalltext"/>
              <w:rPr>
                <w:szCs w:val="20"/>
              </w:rPr>
            </w:pPr>
            <w:r>
              <w:rPr>
                <w:noProof/>
                <w:szCs w:val="20"/>
                <w:lang w:val="en-AU" w:eastAsia="en-AU"/>
              </w:rPr>
              <w:drawing>
                <wp:inline distT="0" distB="0" distL="0" distR="0" wp14:anchorId="4D53316A" wp14:editId="0B9B8441">
                  <wp:extent cx="2268000" cy="1507759"/>
                  <wp:effectExtent l="0" t="0" r="0"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268000" cy="1507759"/>
                          </a:xfrm>
                          <a:prstGeom prst="rect">
                            <a:avLst/>
                          </a:prstGeom>
                          <a:noFill/>
                          <a:ln w="9525">
                            <a:noFill/>
                            <a:miter lim="800000"/>
                            <a:headEnd/>
                            <a:tailEnd/>
                          </a:ln>
                        </pic:spPr>
                      </pic:pic>
                    </a:graphicData>
                  </a:graphic>
                </wp:inline>
              </w:drawing>
            </w:r>
          </w:p>
        </w:tc>
      </w:tr>
    </w:tbl>
    <w:p w14:paraId="7227D5D3" w14:textId="50BBF0AD" w:rsidR="00A94D20" w:rsidRPr="00A520B6" w:rsidRDefault="00A94D20" w:rsidP="00A94D20">
      <w:pPr>
        <w:pStyle w:val="Para0"/>
      </w:pPr>
      <w:r>
        <w:t xml:space="preserve"> </w:t>
      </w:r>
    </w:p>
    <w:tbl>
      <w:tblPr>
        <w:tblW w:w="0" w:type="auto"/>
        <w:jc w:val="center"/>
        <w:tblLook w:val="04A0" w:firstRow="1" w:lastRow="0" w:firstColumn="1" w:lastColumn="0" w:noHBand="0" w:noVBand="1"/>
      </w:tblPr>
      <w:tblGrid>
        <w:gridCol w:w="4936"/>
        <w:gridCol w:w="2836"/>
      </w:tblGrid>
      <w:tr w:rsidR="00A94D20" w:rsidRPr="00BD787B" w14:paraId="6BACB6AA" w14:textId="77777777" w:rsidTr="00C00B7E">
        <w:trPr>
          <w:jc w:val="center"/>
        </w:trPr>
        <w:tc>
          <w:tcPr>
            <w:tcW w:w="4936" w:type="dxa"/>
            <w:shd w:val="clear" w:color="auto" w:fill="auto"/>
          </w:tcPr>
          <w:p w14:paraId="7D42F237" w14:textId="77777777" w:rsidR="00A94D20" w:rsidRPr="00BD787B" w:rsidRDefault="00A94D20" w:rsidP="00C00B7E">
            <w:pPr>
              <w:pStyle w:val="Para0"/>
            </w:pPr>
            <w:r>
              <w:rPr>
                <w:noProof/>
                <w:lang w:val="en-AU" w:eastAsia="en-AU"/>
              </w:rPr>
              <w:drawing>
                <wp:inline distT="0" distB="0" distL="0" distR="0" wp14:anchorId="682D75CC" wp14:editId="330CF830">
                  <wp:extent cx="2978150" cy="2142490"/>
                  <wp:effectExtent l="19050" t="0" r="0"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978150" cy="2142490"/>
                          </a:xfrm>
                          <a:prstGeom prst="rect">
                            <a:avLst/>
                          </a:prstGeom>
                          <a:noFill/>
                          <a:ln w="9525">
                            <a:noFill/>
                            <a:miter lim="800000"/>
                            <a:headEnd/>
                            <a:tailEnd/>
                          </a:ln>
                        </pic:spPr>
                      </pic:pic>
                    </a:graphicData>
                  </a:graphic>
                </wp:inline>
              </w:drawing>
            </w:r>
          </w:p>
        </w:tc>
        <w:tc>
          <w:tcPr>
            <w:tcW w:w="2836" w:type="dxa"/>
            <w:shd w:val="clear" w:color="auto" w:fill="auto"/>
          </w:tcPr>
          <w:p w14:paraId="0C531DD9" w14:textId="77777777" w:rsidR="00A94D20" w:rsidRPr="00BD787B" w:rsidRDefault="00A94D20" w:rsidP="00C00B7E">
            <w:pPr>
              <w:pStyle w:val="Para0"/>
              <w:ind w:left="-675" w:firstLine="556"/>
              <w:jc w:val="center"/>
            </w:pPr>
            <w:r>
              <w:rPr>
                <w:noProof/>
                <w:lang w:val="en-AU" w:eastAsia="en-AU"/>
              </w:rPr>
              <w:drawing>
                <wp:inline distT="0" distB="0" distL="0" distR="0" wp14:anchorId="139A248E" wp14:editId="1B790A45">
                  <wp:extent cx="1580515" cy="2129155"/>
                  <wp:effectExtent l="19050" t="0" r="635"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580515" cy="2129155"/>
                          </a:xfrm>
                          <a:prstGeom prst="rect">
                            <a:avLst/>
                          </a:prstGeom>
                          <a:noFill/>
                          <a:ln w="9525">
                            <a:noFill/>
                            <a:miter lim="800000"/>
                            <a:headEnd/>
                            <a:tailEnd/>
                          </a:ln>
                        </pic:spPr>
                      </pic:pic>
                    </a:graphicData>
                  </a:graphic>
                </wp:inline>
              </w:drawing>
            </w:r>
          </w:p>
        </w:tc>
      </w:tr>
    </w:tbl>
    <w:p w14:paraId="5BE897BC" w14:textId="44CE907B" w:rsidR="00A94D20" w:rsidRDefault="0026441F" w:rsidP="00A94D20">
      <w:pPr>
        <w:pStyle w:val="Caption"/>
      </w:pPr>
      <w:bookmarkStart w:id="38" w:name="_Ref529284755"/>
      <w:bookmarkStart w:id="39" w:name="_Ref496700881"/>
      <w:bookmarkStart w:id="40" w:name="_Toc500342829"/>
      <w:bookmarkStart w:id="41" w:name="_Toc5629884"/>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w:t>
      </w:r>
      <w:r w:rsidR="004B54B1">
        <w:fldChar w:fldCharType="end"/>
      </w:r>
      <w:bookmarkEnd w:id="38"/>
      <w:r w:rsidR="00A94D20" w:rsidRPr="00A520B6">
        <w:t xml:space="preserve">. Instruments used to </w:t>
      </w:r>
      <w:r w:rsidR="00A94D20" w:rsidRPr="007811C1">
        <w:t>collect</w:t>
      </w:r>
      <w:r w:rsidR="00A94D20" w:rsidRPr="00A520B6">
        <w:t xml:space="preserve"> field data for development and verification of the hydraulic model: </w:t>
      </w:r>
      <w:r w:rsidR="00A94D20">
        <w:t>(left</w:t>
      </w:r>
      <w:r w:rsidR="00A94D20" w:rsidRPr="00A520B6">
        <w:t xml:space="preserve">) Sonar bathymetric survey boat, </w:t>
      </w:r>
      <w:r w:rsidR="00A94D20">
        <w:t>(right</w:t>
      </w:r>
      <w:r w:rsidR="00A94D20" w:rsidRPr="00A520B6">
        <w:t xml:space="preserve">) Acoustic Doppler Current Profiler (tethered to </w:t>
      </w:r>
      <w:r w:rsidR="00A94D20">
        <w:t>a rope to obtain</w:t>
      </w:r>
      <w:r w:rsidR="00A94D20" w:rsidRPr="00A520B6">
        <w:t xml:space="preserve"> velocities across fixed cross sections).</w:t>
      </w:r>
      <w:bookmarkEnd w:id="39"/>
      <w:bookmarkEnd w:id="40"/>
      <w:bookmarkEnd w:id="41"/>
    </w:p>
    <w:p w14:paraId="50F934BE" w14:textId="77777777" w:rsidR="00A94D20" w:rsidRDefault="00A94D20" w:rsidP="00A94D20">
      <w:pPr>
        <w:jc w:val="center"/>
      </w:pPr>
      <w:r>
        <w:rPr>
          <w:noProof/>
          <w:lang w:val="en-AU" w:eastAsia="en-AU"/>
        </w:rPr>
        <w:drawing>
          <wp:inline distT="0" distB="0" distL="0" distR="0" wp14:anchorId="0D8BB2C4" wp14:editId="18A9E096">
            <wp:extent cx="2517770" cy="3564000"/>
            <wp:effectExtent l="0" t="0" r="0" b="0"/>
            <wp:docPr id="46" name="Picture 22" descr="C:\Users\russellk1\Documents\Consulting\1_Goulburn\Spatial\Export\Moss_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ussellk1\Documents\Consulting\1_Goulburn\Spatial\Export\Moss_Rd.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17770" cy="3564000"/>
                    </a:xfrm>
                    <a:prstGeom prst="rect">
                      <a:avLst/>
                    </a:prstGeom>
                    <a:noFill/>
                    <a:ln w="9525">
                      <a:noFill/>
                      <a:miter lim="800000"/>
                      <a:headEnd/>
                      <a:tailEnd/>
                    </a:ln>
                  </pic:spPr>
                </pic:pic>
              </a:graphicData>
            </a:graphic>
          </wp:inline>
        </w:drawing>
      </w:r>
    </w:p>
    <w:p w14:paraId="0369325F" w14:textId="7496904B" w:rsidR="00A94D20" w:rsidRDefault="0026441F" w:rsidP="0026441F">
      <w:pPr>
        <w:pStyle w:val="Caption"/>
      </w:pPr>
      <w:bookmarkStart w:id="42" w:name="_Ref529269562"/>
      <w:bookmarkStart w:id="43" w:name="_Toc500342830"/>
      <w:bookmarkStart w:id="44" w:name="_Toc5629885"/>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w:t>
      </w:r>
      <w:r w:rsidR="004B54B1">
        <w:fldChar w:fldCharType="end"/>
      </w:r>
      <w:bookmarkEnd w:id="42"/>
      <w:r w:rsidR="00A94D20">
        <w:t>. Topography used to develop the hydraulic model for Moss Rd based on LiDAR and bathymetric survey. The main channel (represented here in green) has the path of the bathymetric survey overlain in black to demonstrate coverage. This includes some verification runs of the boat into the backwater section (already covered by LiDAR).</w:t>
      </w:r>
      <w:bookmarkEnd w:id="43"/>
      <w:bookmarkEnd w:id="44"/>
      <w:r w:rsidR="00A94D20">
        <w:t xml:space="preserve"> </w:t>
      </w:r>
    </w:p>
    <w:p w14:paraId="75BE15B7" w14:textId="77777777" w:rsidR="00A94D20" w:rsidRDefault="00A94D20" w:rsidP="00A94D20">
      <w:pPr>
        <w:pStyle w:val="Heading3"/>
      </w:pPr>
      <w:bookmarkStart w:id="45" w:name="_Toc332890686"/>
      <w:bookmarkStart w:id="46" w:name="_Toc500342755"/>
      <w:bookmarkStart w:id="47" w:name="_Toc526239028"/>
      <w:bookmarkStart w:id="48" w:name="_Toc529424228"/>
      <w:r>
        <w:t>Mesh Setup</w:t>
      </w:r>
      <w:bookmarkEnd w:id="45"/>
      <w:bookmarkEnd w:id="46"/>
      <w:r>
        <w:t>, Boundary Conditions and Roughness</w:t>
      </w:r>
      <w:bookmarkEnd w:id="47"/>
      <w:bookmarkEnd w:id="48"/>
    </w:p>
    <w:p w14:paraId="1853F7F5" w14:textId="0168FEF8" w:rsidR="00A94D20" w:rsidRDefault="00A94D20" w:rsidP="00A94D20">
      <w:pPr>
        <w:pStyle w:val="Para0"/>
      </w:pPr>
      <w:r>
        <w:t xml:space="preserve">The 1 m LiDAR/bathymetry grid </w:t>
      </w:r>
      <w:r w:rsidRPr="00E53E63">
        <w:t>was</w:t>
      </w:r>
      <w:r>
        <w:t xml:space="preserve"> exported to text format for input to the River 2D program. The R2DMesh program (</w:t>
      </w:r>
      <w:r w:rsidR="0026441F">
        <w:fldChar w:fldCharType="begin"/>
      </w:r>
      <w:r w:rsidR="0026441F">
        <w:instrText xml:space="preserve"> REF _Ref529269588 </w:instrText>
      </w:r>
      <w:r w:rsidR="0026441F">
        <w:fldChar w:fldCharType="separate"/>
      </w:r>
      <w:r w:rsidR="0026441F">
        <w:t xml:space="preserve">Figure </w:t>
      </w:r>
      <w:r w:rsidR="0026441F">
        <w:rPr>
          <w:noProof/>
        </w:rPr>
        <w:t>3</w:t>
      </w:r>
      <w:r w:rsidR="0026441F">
        <w:noBreakHyphen/>
      </w:r>
      <w:r w:rsidR="0026441F">
        <w:rPr>
          <w:noProof/>
        </w:rPr>
        <w:t>3</w:t>
      </w:r>
      <w:r w:rsidR="0026441F">
        <w:fldChar w:fldCharType="end"/>
      </w:r>
      <w:r>
        <w:t>) was used to create a triangular mesh of the following approximate resolution:</w:t>
      </w:r>
    </w:p>
    <w:p w14:paraId="685C29D3" w14:textId="77777777" w:rsidR="00A94D20" w:rsidRDefault="00A94D20" w:rsidP="002C5EBA">
      <w:pPr>
        <w:pStyle w:val="Para0"/>
        <w:numPr>
          <w:ilvl w:val="0"/>
          <w:numId w:val="56"/>
        </w:numPr>
        <w:ind w:left="714" w:hanging="357"/>
        <w:contextualSpacing/>
      </w:pPr>
      <w:r>
        <w:t>In-channel (bank to bank): 2 m</w:t>
      </w:r>
    </w:p>
    <w:p w14:paraId="32BD69DB" w14:textId="77777777" w:rsidR="00A94D20" w:rsidRDefault="00A94D20" w:rsidP="002C5EBA">
      <w:pPr>
        <w:pStyle w:val="Para0"/>
        <w:numPr>
          <w:ilvl w:val="0"/>
          <w:numId w:val="56"/>
        </w:numPr>
        <w:ind w:left="714" w:hanging="357"/>
        <w:contextualSpacing/>
      </w:pPr>
      <w:r>
        <w:t>Floodplain: 8 m</w:t>
      </w:r>
    </w:p>
    <w:p w14:paraId="2792C71C" w14:textId="77777777" w:rsidR="00A94D20" w:rsidRDefault="00A94D20" w:rsidP="002C5EBA">
      <w:pPr>
        <w:pStyle w:val="Para0"/>
        <w:numPr>
          <w:ilvl w:val="0"/>
          <w:numId w:val="56"/>
        </w:numPr>
        <w:ind w:left="714" w:hanging="357"/>
        <w:contextualSpacing/>
      </w:pPr>
      <w:r>
        <w:t>Transition: 4 m</w:t>
      </w:r>
    </w:p>
    <w:p w14:paraId="44ED3AC3" w14:textId="77777777" w:rsidR="00A94D20" w:rsidRDefault="00A94D20" w:rsidP="00A94D20">
      <w:pPr>
        <w:jc w:val="center"/>
      </w:pPr>
      <w:r>
        <w:rPr>
          <w:noProof/>
          <w:lang w:val="en-AU" w:eastAsia="en-AU"/>
        </w:rPr>
        <w:drawing>
          <wp:inline distT="0" distB="0" distL="0" distR="0" wp14:anchorId="4A6AF9EF" wp14:editId="6E9F7AF0">
            <wp:extent cx="4550574" cy="2520000"/>
            <wp:effectExtent l="0" t="0" r="2540" b="0"/>
            <wp:docPr id="47"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550574" cy="2520000"/>
                    </a:xfrm>
                    <a:prstGeom prst="rect">
                      <a:avLst/>
                    </a:prstGeom>
                    <a:noFill/>
                    <a:ln w="9525">
                      <a:noFill/>
                      <a:miter lim="800000"/>
                      <a:headEnd/>
                      <a:tailEnd/>
                    </a:ln>
                  </pic:spPr>
                </pic:pic>
              </a:graphicData>
            </a:graphic>
          </wp:inline>
        </w:drawing>
      </w:r>
    </w:p>
    <w:p w14:paraId="5BF43084" w14:textId="42DAEAE3" w:rsidR="00A94D20" w:rsidRPr="00C3356D" w:rsidRDefault="0026441F" w:rsidP="0026441F">
      <w:pPr>
        <w:pStyle w:val="Caption"/>
      </w:pPr>
      <w:bookmarkStart w:id="49" w:name="_Ref529269588"/>
      <w:bookmarkStart w:id="50" w:name="_Toc500342831"/>
      <w:bookmarkStart w:id="51" w:name="_Toc5629886"/>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3</w:t>
      </w:r>
      <w:r w:rsidR="004B54B1">
        <w:fldChar w:fldCharType="end"/>
      </w:r>
      <w:bookmarkEnd w:id="49"/>
      <w:r w:rsidR="00A94D20" w:rsidRPr="00C3356D">
        <w:t xml:space="preserve">. Example of </w:t>
      </w:r>
      <w:r w:rsidR="00A94D20">
        <w:t xml:space="preserve">computational </w:t>
      </w:r>
      <w:r w:rsidR="00A94D20" w:rsidRPr="00C3356D">
        <w:t>mesh resolution and setup for Moss Road</w:t>
      </w:r>
      <w:r w:rsidR="00A94D20">
        <w:t>. Greater detail (higher resolution) is provided within the channel to capture small-scale hydraulic variation on the bed of the channel and for lower velocities.</w:t>
      </w:r>
      <w:bookmarkEnd w:id="50"/>
      <w:bookmarkEnd w:id="51"/>
    </w:p>
    <w:p w14:paraId="41F62473" w14:textId="77777777" w:rsidR="00A94D20" w:rsidRPr="004F7FA1" w:rsidRDefault="00A94D20" w:rsidP="00A94D20">
      <w:pPr>
        <w:pStyle w:val="Para0"/>
      </w:pPr>
      <w:r>
        <w:t xml:space="preserve">The upstream boundary condition was set to a constant inflow. The downstream boundary condition was set to a constant water level boundary. </w:t>
      </w:r>
    </w:p>
    <w:p w14:paraId="1AE12A38" w14:textId="024F314B" w:rsidR="00A94D20" w:rsidRDefault="00A94D20" w:rsidP="00A94D20">
      <w:pPr>
        <w:pStyle w:val="Para0"/>
      </w:pPr>
      <w:r>
        <w:t>River2D requires the input of a roughness height in metres. A variable roughness height was used (</w:t>
      </w:r>
      <w:r w:rsidR="001C2021">
        <w:fldChar w:fldCharType="begin"/>
      </w:r>
      <w:r w:rsidR="001C2021">
        <w:instrText xml:space="preserve"> REF _Ref529284842 \h </w:instrText>
      </w:r>
      <w:r w:rsidR="001C2021">
        <w:fldChar w:fldCharType="separate"/>
      </w:r>
      <w:r w:rsidR="001C2021">
        <w:t xml:space="preserve">Figure </w:t>
      </w:r>
      <w:r w:rsidR="001C2021">
        <w:rPr>
          <w:noProof/>
        </w:rPr>
        <w:t>3</w:t>
      </w:r>
      <w:r w:rsidR="001C2021">
        <w:noBreakHyphen/>
      </w:r>
      <w:r w:rsidR="001C2021">
        <w:rPr>
          <w:noProof/>
        </w:rPr>
        <w:t>4</w:t>
      </w:r>
      <w:r w:rsidR="001C2021">
        <w:fldChar w:fldCharType="end"/>
      </w:r>
      <w:r>
        <w:t>) for different bed cover types with the following values:</w:t>
      </w:r>
    </w:p>
    <w:p w14:paraId="4B1D6309" w14:textId="77777777" w:rsidR="00A94D20" w:rsidRPr="007D1CFB" w:rsidRDefault="00A94D20" w:rsidP="002C5EBA">
      <w:pPr>
        <w:pStyle w:val="Para0"/>
        <w:numPr>
          <w:ilvl w:val="0"/>
          <w:numId w:val="57"/>
        </w:numPr>
        <w:ind w:left="714" w:hanging="357"/>
        <w:contextualSpacing/>
      </w:pPr>
      <w:r w:rsidRPr="007D1CFB">
        <w:t>Background: 0.2 m</w:t>
      </w:r>
    </w:p>
    <w:p w14:paraId="416D2F0E" w14:textId="77777777" w:rsidR="00A94D20" w:rsidRPr="007D1CFB" w:rsidRDefault="00A94D20" w:rsidP="002C5EBA">
      <w:pPr>
        <w:pStyle w:val="Para0"/>
        <w:numPr>
          <w:ilvl w:val="0"/>
          <w:numId w:val="57"/>
        </w:numPr>
        <w:ind w:left="714" w:hanging="357"/>
        <w:contextualSpacing/>
      </w:pPr>
      <w:r w:rsidRPr="007D1CFB">
        <w:t>Rougher channel adjacent to large bar: 0.3 m</w:t>
      </w:r>
    </w:p>
    <w:p w14:paraId="14B2FD50" w14:textId="77777777" w:rsidR="00A94D20" w:rsidRPr="007D1CFB" w:rsidRDefault="00A94D20" w:rsidP="002C5EBA">
      <w:pPr>
        <w:pStyle w:val="Para0"/>
        <w:numPr>
          <w:ilvl w:val="0"/>
          <w:numId w:val="57"/>
        </w:numPr>
        <w:ind w:left="714" w:hanging="357"/>
        <w:contextualSpacing/>
      </w:pPr>
      <w:r w:rsidRPr="007D1CFB">
        <w:t>Wood not in bathymetry: 1 m</w:t>
      </w:r>
    </w:p>
    <w:p w14:paraId="31AC95A5" w14:textId="77777777" w:rsidR="00A94D20" w:rsidRPr="007D1CFB" w:rsidRDefault="00A94D20" w:rsidP="002C5EBA">
      <w:pPr>
        <w:pStyle w:val="Para0"/>
        <w:numPr>
          <w:ilvl w:val="0"/>
          <w:numId w:val="57"/>
        </w:numPr>
        <w:ind w:left="714" w:hanging="357"/>
        <w:contextualSpacing/>
      </w:pPr>
      <w:r w:rsidRPr="007D1CFB">
        <w:t xml:space="preserve">Sparse Riparian Vegetation: 0.5 m </w:t>
      </w:r>
    </w:p>
    <w:p w14:paraId="44F59B88" w14:textId="77777777" w:rsidR="00A94D20" w:rsidRPr="007D1CFB" w:rsidRDefault="00A94D20" w:rsidP="002C5EBA">
      <w:pPr>
        <w:pStyle w:val="Para0"/>
        <w:numPr>
          <w:ilvl w:val="0"/>
          <w:numId w:val="57"/>
        </w:numPr>
        <w:ind w:left="714" w:hanging="357"/>
        <w:contextualSpacing/>
      </w:pPr>
      <w:r w:rsidRPr="007D1CFB">
        <w:t xml:space="preserve">Moderate Riparian Vegetation: 0.8 m </w:t>
      </w:r>
    </w:p>
    <w:p w14:paraId="1D5C79EA" w14:textId="77777777" w:rsidR="00A94D20" w:rsidRPr="007D1CFB" w:rsidRDefault="00A94D20" w:rsidP="002C5EBA">
      <w:pPr>
        <w:pStyle w:val="Para0"/>
        <w:numPr>
          <w:ilvl w:val="0"/>
          <w:numId w:val="57"/>
        </w:numPr>
        <w:ind w:left="714" w:hanging="357"/>
        <w:contextualSpacing/>
      </w:pPr>
      <w:r w:rsidRPr="007D1CFB">
        <w:t xml:space="preserve">Dense Riparian Vegetation and Wood: 1.0 m </w:t>
      </w:r>
    </w:p>
    <w:p w14:paraId="7FBDC0BF" w14:textId="77777777" w:rsidR="00A94D20" w:rsidRDefault="00A94D20" w:rsidP="00A94D20">
      <w:pPr>
        <w:keepNext/>
        <w:spacing w:after="0"/>
        <w:jc w:val="center"/>
      </w:pPr>
      <w:r>
        <w:rPr>
          <w:noProof/>
          <w:lang w:val="en-AU" w:eastAsia="en-AU"/>
        </w:rPr>
        <w:drawing>
          <wp:inline distT="0" distB="0" distL="0" distR="0" wp14:anchorId="66CDECCE" wp14:editId="3C38F5DA">
            <wp:extent cx="2468532" cy="3492000"/>
            <wp:effectExtent l="0" t="0" r="8255" b="0"/>
            <wp:docPr id="48" name="Picture 21" descr="C:\Users\russellk1\Documents\Consulting\1_Goulburn\Spatial\Export\Moss_Rd_r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ussellk1\Documents\Consulting\1_Goulburn\Spatial\Export\Moss_Rd_rough.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68532" cy="3492000"/>
                    </a:xfrm>
                    <a:prstGeom prst="rect">
                      <a:avLst/>
                    </a:prstGeom>
                    <a:noFill/>
                    <a:ln w="9525">
                      <a:noFill/>
                      <a:miter lim="800000"/>
                      <a:headEnd/>
                      <a:tailEnd/>
                    </a:ln>
                  </pic:spPr>
                </pic:pic>
              </a:graphicData>
            </a:graphic>
          </wp:inline>
        </w:drawing>
      </w:r>
    </w:p>
    <w:p w14:paraId="2D986F2D" w14:textId="453889C5" w:rsidR="00A94D20" w:rsidRPr="0014447F" w:rsidRDefault="0026441F" w:rsidP="004D18A9">
      <w:pPr>
        <w:pStyle w:val="Caption"/>
        <w:widowControl w:val="0"/>
      </w:pPr>
      <w:bookmarkStart w:id="52" w:name="_Ref529284842"/>
      <w:bookmarkStart w:id="53" w:name="_Toc500342832"/>
      <w:bookmarkStart w:id="54" w:name="_Ref529269618"/>
      <w:bookmarkStart w:id="55" w:name="_Toc5629887"/>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4</w:t>
      </w:r>
      <w:r w:rsidR="004B54B1">
        <w:fldChar w:fldCharType="end"/>
      </w:r>
      <w:bookmarkEnd w:id="52"/>
      <w:r w:rsidR="00A94D20">
        <w:t>. Roughness zones for Moss Road</w:t>
      </w:r>
      <w:bookmarkEnd w:id="53"/>
      <w:bookmarkEnd w:id="54"/>
      <w:bookmarkEnd w:id="55"/>
    </w:p>
    <w:p w14:paraId="4BEDDAB4" w14:textId="77777777" w:rsidR="00A94D20" w:rsidRDefault="00A94D20" w:rsidP="00A94D20">
      <w:pPr>
        <w:pStyle w:val="Heading3"/>
      </w:pPr>
      <w:bookmarkStart w:id="56" w:name="_Toc332890689"/>
      <w:bookmarkStart w:id="57" w:name="_Toc500342758"/>
      <w:bookmarkStart w:id="58" w:name="_Toc526239029"/>
      <w:bookmarkStart w:id="59" w:name="_Toc529424229"/>
      <w:r>
        <w:t>Calibration</w:t>
      </w:r>
      <w:bookmarkEnd w:id="56"/>
      <w:bookmarkEnd w:id="57"/>
      <w:bookmarkEnd w:id="58"/>
      <w:bookmarkEnd w:id="59"/>
    </w:p>
    <w:p w14:paraId="7EEBFE8F" w14:textId="4D950D09" w:rsidR="00A94D20" w:rsidRDefault="00A94D20" w:rsidP="00A94D20">
      <w:pPr>
        <w:pStyle w:val="Para0"/>
      </w:pPr>
      <w:r>
        <w:t>Two calibration events were available</w:t>
      </w:r>
      <w:r w:rsidR="00440D32">
        <w:t xml:space="preserve"> (</w:t>
      </w:r>
      <w:r w:rsidR="0026441F">
        <w:fldChar w:fldCharType="begin"/>
      </w:r>
      <w:r w:rsidR="0026441F">
        <w:instrText xml:space="preserve"> REF _Ref529269652 </w:instrText>
      </w:r>
      <w:r w:rsidR="0026441F">
        <w:fldChar w:fldCharType="separate"/>
      </w:r>
      <w:r w:rsidR="0026441F">
        <w:t xml:space="preserve">Table </w:t>
      </w:r>
      <w:r w:rsidR="0026441F">
        <w:rPr>
          <w:noProof/>
        </w:rPr>
        <w:t>3</w:t>
      </w:r>
      <w:r w:rsidR="0026441F">
        <w:noBreakHyphen/>
      </w:r>
      <w:r w:rsidR="0026441F">
        <w:rPr>
          <w:noProof/>
        </w:rPr>
        <w:t>2</w:t>
      </w:r>
      <w:r w:rsidR="0026441F">
        <w:fldChar w:fldCharType="end"/>
      </w:r>
      <w:r w:rsidR="00440D32">
        <w:rPr>
          <w:noProof/>
        </w:rPr>
        <w:t>)</w:t>
      </w:r>
      <w:r>
        <w:t>. The events were run through the model using the average flow from the ADCP profiles, which were considered more representative at the site than the gauged data at Murchison. The ADCP flows were internally consistent (9</w:t>
      </w:r>
      <w:r>
        <w:rPr>
          <w:rFonts w:cs="Arial"/>
        </w:rPr>
        <w:t>–</w:t>
      </w:r>
      <w:r>
        <w:t>10 m</w:t>
      </w:r>
      <w:r w:rsidRPr="000A2550">
        <w:rPr>
          <w:vertAlign w:val="superscript"/>
        </w:rPr>
        <w:t>3</w:t>
      </w:r>
      <w:r>
        <w:t>/s for the low flow event and 33</w:t>
      </w:r>
      <w:r>
        <w:rPr>
          <w:rFonts w:cs="Arial"/>
        </w:rPr>
        <w:t>–</w:t>
      </w:r>
      <w:r>
        <w:t>40 m</w:t>
      </w:r>
      <w:r w:rsidRPr="000A2550">
        <w:rPr>
          <w:vertAlign w:val="superscript"/>
        </w:rPr>
        <w:t>3</w:t>
      </w:r>
      <w:r>
        <w:t>/s for the high flow event) and reasonably consistent with the gauged flow (0</w:t>
      </w:r>
      <w:r>
        <w:rPr>
          <w:rFonts w:cs="Arial"/>
        </w:rPr>
        <w:t>–</w:t>
      </w:r>
      <w:r>
        <w:t>10% lower</w:t>
      </w:r>
      <w:r w:rsidRPr="00073057">
        <w:t xml:space="preserve"> </w:t>
      </w:r>
      <w:r>
        <w:t>for the low flow event and 13</w:t>
      </w:r>
      <w:r>
        <w:rPr>
          <w:rFonts w:cs="Arial"/>
        </w:rPr>
        <w:t>–</w:t>
      </w:r>
      <w:r>
        <w:t>28% lower for the high flow event). The tailwater was calculated from interpolation of the design tailwater levels.</w:t>
      </w:r>
    </w:p>
    <w:p w14:paraId="3E91A59E" w14:textId="703C7BD7" w:rsidR="00A94D20" w:rsidRDefault="0026441F" w:rsidP="0026441F">
      <w:pPr>
        <w:pStyle w:val="Caption"/>
      </w:pPr>
      <w:bookmarkStart w:id="60" w:name="_Ref529269652"/>
      <w:bookmarkStart w:id="61" w:name="_Toc500342933"/>
      <w:bookmarkStart w:id="62" w:name="_Toc5629971"/>
      <w:r>
        <w:t xml:space="preserve">Table </w:t>
      </w:r>
      <w:r w:rsidR="00146769">
        <w:fldChar w:fldCharType="begin"/>
      </w:r>
      <w:r w:rsidR="00146769">
        <w:instrText xml:space="preserve"> STYLEREF 1 \s </w:instrText>
      </w:r>
      <w:r w:rsidR="00146769">
        <w:fldChar w:fldCharType="separate"/>
      </w:r>
      <w:r w:rsidR="00146769">
        <w:rPr>
          <w:noProof/>
        </w:rPr>
        <w:t>3</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2</w:t>
      </w:r>
      <w:r w:rsidR="00146769">
        <w:fldChar w:fldCharType="end"/>
      </w:r>
      <w:bookmarkEnd w:id="60"/>
      <w:r w:rsidR="00A94D20">
        <w:t>. Moss Road calibration data</w:t>
      </w:r>
      <w:bookmarkEnd w:id="61"/>
      <w:r w:rsidR="004D18A9">
        <w:t>.</w:t>
      </w:r>
      <w:bookmarkEnd w:id="62"/>
    </w:p>
    <w:tbl>
      <w:tblPr>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29"/>
        <w:gridCol w:w="1858"/>
        <w:gridCol w:w="1725"/>
        <w:gridCol w:w="2587"/>
        <w:gridCol w:w="1227"/>
        <w:gridCol w:w="1495"/>
      </w:tblGrid>
      <w:tr w:rsidR="00A94D20" w:rsidRPr="00BD787B" w14:paraId="5E2FB2AD" w14:textId="77777777" w:rsidTr="00C00B7E">
        <w:tc>
          <w:tcPr>
            <w:tcW w:w="0" w:type="auto"/>
            <w:shd w:val="clear" w:color="auto" w:fill="002669" w:themeFill="text2" w:themeFillShade="BF"/>
          </w:tcPr>
          <w:p w14:paraId="748B6700" w14:textId="77777777" w:rsidR="00A94D20" w:rsidRPr="00BD787B" w:rsidRDefault="00A94D20" w:rsidP="00170E13">
            <w:pPr>
              <w:pStyle w:val="Tablesmalltext"/>
            </w:pPr>
            <w:r w:rsidRPr="00BD787B">
              <w:t>Date</w:t>
            </w:r>
          </w:p>
        </w:tc>
        <w:tc>
          <w:tcPr>
            <w:tcW w:w="0" w:type="auto"/>
            <w:shd w:val="clear" w:color="auto" w:fill="002669" w:themeFill="text2" w:themeFillShade="BF"/>
          </w:tcPr>
          <w:p w14:paraId="22FB6B94" w14:textId="77777777" w:rsidR="00A94D20" w:rsidRPr="00BD787B" w:rsidRDefault="00A94D20" w:rsidP="00170E13">
            <w:pPr>
              <w:pStyle w:val="Tablesmalltext"/>
            </w:pPr>
            <w:r w:rsidRPr="00BD787B">
              <w:t>Average flow from ADCP data (m</w:t>
            </w:r>
            <w:r w:rsidRPr="00BD787B">
              <w:rPr>
                <w:vertAlign w:val="superscript"/>
              </w:rPr>
              <w:t>3</w:t>
            </w:r>
            <w:r w:rsidRPr="00BD787B">
              <w:t>/s)</w:t>
            </w:r>
          </w:p>
        </w:tc>
        <w:tc>
          <w:tcPr>
            <w:tcW w:w="1725" w:type="dxa"/>
            <w:shd w:val="clear" w:color="auto" w:fill="002669" w:themeFill="text2" w:themeFillShade="BF"/>
          </w:tcPr>
          <w:p w14:paraId="225ADAEB" w14:textId="77777777" w:rsidR="00A94D20" w:rsidRPr="00BD787B" w:rsidRDefault="00A94D20" w:rsidP="00170E13">
            <w:pPr>
              <w:pStyle w:val="Tablesmalltext"/>
            </w:pPr>
            <w:r w:rsidRPr="00BD787B">
              <w:t>Gauged flow at Murchison (m</w:t>
            </w:r>
            <w:r w:rsidRPr="00BD787B">
              <w:rPr>
                <w:vertAlign w:val="superscript"/>
              </w:rPr>
              <w:t>3</w:t>
            </w:r>
            <w:r w:rsidRPr="00BD787B">
              <w:t>/s)</w:t>
            </w:r>
          </w:p>
        </w:tc>
        <w:tc>
          <w:tcPr>
            <w:tcW w:w="2587" w:type="dxa"/>
            <w:shd w:val="clear" w:color="auto" w:fill="002669" w:themeFill="text2" w:themeFillShade="BF"/>
          </w:tcPr>
          <w:p w14:paraId="128D2E29" w14:textId="77777777" w:rsidR="00A94D20" w:rsidRPr="00BD787B" w:rsidRDefault="00A94D20" w:rsidP="00170E13">
            <w:pPr>
              <w:pStyle w:val="Tablesmalltext"/>
            </w:pPr>
            <w:r w:rsidRPr="00BD787B">
              <w:t>Observed data</w:t>
            </w:r>
          </w:p>
        </w:tc>
        <w:tc>
          <w:tcPr>
            <w:tcW w:w="0" w:type="auto"/>
            <w:shd w:val="clear" w:color="auto" w:fill="002669" w:themeFill="text2" w:themeFillShade="BF"/>
          </w:tcPr>
          <w:p w14:paraId="4D3084A1" w14:textId="77777777" w:rsidR="00A94D20" w:rsidRPr="00BD787B" w:rsidRDefault="00A94D20" w:rsidP="00170E13">
            <w:pPr>
              <w:pStyle w:val="Tablesmalltext"/>
            </w:pPr>
            <w:r w:rsidRPr="00BD787B">
              <w:t>Adopted flow (m</w:t>
            </w:r>
            <w:r w:rsidRPr="00BD787B">
              <w:rPr>
                <w:vertAlign w:val="superscript"/>
              </w:rPr>
              <w:t>3</w:t>
            </w:r>
            <w:r w:rsidRPr="00BD787B">
              <w:t>/s)</w:t>
            </w:r>
          </w:p>
        </w:tc>
        <w:tc>
          <w:tcPr>
            <w:tcW w:w="0" w:type="auto"/>
            <w:shd w:val="clear" w:color="auto" w:fill="002669" w:themeFill="text2" w:themeFillShade="BF"/>
          </w:tcPr>
          <w:p w14:paraId="595CF4FF" w14:textId="77777777" w:rsidR="00A94D20" w:rsidRPr="00BD787B" w:rsidRDefault="00A94D20" w:rsidP="00170E13">
            <w:pPr>
              <w:pStyle w:val="Tablesmalltext"/>
            </w:pPr>
            <w:r w:rsidRPr="00BD787B">
              <w:t>Adopted tailwater</w:t>
            </w:r>
            <w:r>
              <w:t xml:space="preserve"> </w:t>
            </w:r>
            <w:r w:rsidRPr="00BD787B">
              <w:t>(m AHD)</w:t>
            </w:r>
          </w:p>
        </w:tc>
      </w:tr>
      <w:tr w:rsidR="00A94D20" w:rsidRPr="00BD787B" w14:paraId="0A136B56" w14:textId="77777777" w:rsidTr="00C00B7E">
        <w:tc>
          <w:tcPr>
            <w:tcW w:w="0" w:type="auto"/>
            <w:shd w:val="clear" w:color="auto" w:fill="auto"/>
          </w:tcPr>
          <w:p w14:paraId="66E68118" w14:textId="77777777" w:rsidR="00A94D20" w:rsidRPr="00BD787B" w:rsidRDefault="00A94D20" w:rsidP="00170E13">
            <w:pPr>
              <w:pStyle w:val="Tablesmalltext"/>
            </w:pPr>
            <w:r w:rsidRPr="00BD787B">
              <w:t>12/6/2015</w:t>
            </w:r>
          </w:p>
        </w:tc>
        <w:tc>
          <w:tcPr>
            <w:tcW w:w="0" w:type="auto"/>
            <w:shd w:val="clear" w:color="auto" w:fill="auto"/>
          </w:tcPr>
          <w:p w14:paraId="33F3654A" w14:textId="77777777" w:rsidR="00A94D20" w:rsidRPr="00BD787B" w:rsidRDefault="00A94D20" w:rsidP="00170E13">
            <w:pPr>
              <w:pStyle w:val="Tablesmalltext"/>
            </w:pPr>
            <w:r w:rsidRPr="00BD787B">
              <w:t>9.4</w:t>
            </w:r>
          </w:p>
        </w:tc>
        <w:tc>
          <w:tcPr>
            <w:tcW w:w="1725" w:type="dxa"/>
            <w:shd w:val="clear" w:color="auto" w:fill="auto"/>
          </w:tcPr>
          <w:p w14:paraId="1B818D1E" w14:textId="77777777" w:rsidR="00A94D20" w:rsidRPr="00BD787B" w:rsidRDefault="00A94D20" w:rsidP="00170E13">
            <w:pPr>
              <w:pStyle w:val="Tablesmalltext"/>
            </w:pPr>
            <w:r w:rsidRPr="00BD787B">
              <w:t>10.0</w:t>
            </w:r>
          </w:p>
        </w:tc>
        <w:tc>
          <w:tcPr>
            <w:tcW w:w="2587" w:type="dxa"/>
            <w:shd w:val="clear" w:color="auto" w:fill="auto"/>
          </w:tcPr>
          <w:p w14:paraId="540F8B71" w14:textId="77777777" w:rsidR="00A94D20" w:rsidRPr="00BD787B" w:rsidRDefault="00A94D20" w:rsidP="00170E13">
            <w:pPr>
              <w:pStyle w:val="Tablesmalltext"/>
            </w:pPr>
            <w:r w:rsidRPr="00BD787B">
              <w:t>ADCP velocity (x, y, magnitude and direction) at 5 sections</w:t>
            </w:r>
          </w:p>
        </w:tc>
        <w:tc>
          <w:tcPr>
            <w:tcW w:w="0" w:type="auto"/>
            <w:shd w:val="clear" w:color="auto" w:fill="auto"/>
          </w:tcPr>
          <w:p w14:paraId="73655C31" w14:textId="77777777" w:rsidR="00A94D20" w:rsidRPr="00BD787B" w:rsidRDefault="00A94D20" w:rsidP="00170E13">
            <w:pPr>
              <w:pStyle w:val="Tablesmalltext"/>
            </w:pPr>
            <w:r w:rsidRPr="00BD787B">
              <w:t>9.4</w:t>
            </w:r>
          </w:p>
        </w:tc>
        <w:tc>
          <w:tcPr>
            <w:tcW w:w="0" w:type="auto"/>
            <w:shd w:val="clear" w:color="auto" w:fill="auto"/>
          </w:tcPr>
          <w:p w14:paraId="128EC475" w14:textId="77777777" w:rsidR="00A94D20" w:rsidRPr="00BD787B" w:rsidRDefault="00A94D20" w:rsidP="00170E13">
            <w:pPr>
              <w:pStyle w:val="Tablesmalltext"/>
            </w:pPr>
            <w:r w:rsidRPr="00BD787B">
              <w:t>112.8</w:t>
            </w:r>
          </w:p>
        </w:tc>
      </w:tr>
      <w:tr w:rsidR="00A94D20" w:rsidRPr="00BD787B" w14:paraId="1E115AA8" w14:textId="77777777" w:rsidTr="00C00B7E">
        <w:tc>
          <w:tcPr>
            <w:tcW w:w="0" w:type="auto"/>
            <w:shd w:val="clear" w:color="auto" w:fill="auto"/>
          </w:tcPr>
          <w:p w14:paraId="260989E0" w14:textId="77777777" w:rsidR="00A94D20" w:rsidRPr="00BD787B" w:rsidRDefault="00A94D20" w:rsidP="00170E13">
            <w:pPr>
              <w:pStyle w:val="Tablesmalltext"/>
            </w:pPr>
            <w:r w:rsidRPr="00BD787B">
              <w:t>25/6/2015</w:t>
            </w:r>
          </w:p>
        </w:tc>
        <w:tc>
          <w:tcPr>
            <w:tcW w:w="0" w:type="auto"/>
            <w:shd w:val="clear" w:color="auto" w:fill="auto"/>
          </w:tcPr>
          <w:p w14:paraId="56FB22BA" w14:textId="77777777" w:rsidR="00A94D20" w:rsidRPr="00BD787B" w:rsidRDefault="00A94D20" w:rsidP="00170E13">
            <w:pPr>
              <w:pStyle w:val="Tablesmalltext"/>
            </w:pPr>
            <w:r w:rsidRPr="00BD787B">
              <w:t>37</w:t>
            </w:r>
          </w:p>
        </w:tc>
        <w:tc>
          <w:tcPr>
            <w:tcW w:w="1725" w:type="dxa"/>
            <w:shd w:val="clear" w:color="auto" w:fill="auto"/>
          </w:tcPr>
          <w:p w14:paraId="7B7016ED" w14:textId="77777777" w:rsidR="00A94D20" w:rsidRPr="00BD787B" w:rsidRDefault="00A94D20" w:rsidP="00170E13">
            <w:pPr>
              <w:pStyle w:val="Tablesmalltext"/>
            </w:pPr>
            <w:r w:rsidRPr="00BD787B">
              <w:t>46</w:t>
            </w:r>
          </w:p>
        </w:tc>
        <w:tc>
          <w:tcPr>
            <w:tcW w:w="2587" w:type="dxa"/>
            <w:shd w:val="clear" w:color="auto" w:fill="auto"/>
          </w:tcPr>
          <w:p w14:paraId="162C8EBE" w14:textId="77777777" w:rsidR="00A94D20" w:rsidRPr="00BD787B" w:rsidRDefault="00A94D20" w:rsidP="00170E13">
            <w:pPr>
              <w:pStyle w:val="Tablesmalltext"/>
            </w:pPr>
            <w:r w:rsidRPr="00BD787B">
              <w:t>ADCP velocity (x, y, magnitude and direction) at 5 sections</w:t>
            </w:r>
          </w:p>
        </w:tc>
        <w:tc>
          <w:tcPr>
            <w:tcW w:w="0" w:type="auto"/>
            <w:shd w:val="clear" w:color="auto" w:fill="auto"/>
          </w:tcPr>
          <w:p w14:paraId="466CC040" w14:textId="77777777" w:rsidR="00A94D20" w:rsidRPr="00BD787B" w:rsidRDefault="00A94D20" w:rsidP="00170E13">
            <w:pPr>
              <w:pStyle w:val="Tablesmalltext"/>
            </w:pPr>
            <w:r w:rsidRPr="00BD787B">
              <w:t>37</w:t>
            </w:r>
          </w:p>
        </w:tc>
        <w:tc>
          <w:tcPr>
            <w:tcW w:w="0" w:type="auto"/>
            <w:shd w:val="clear" w:color="auto" w:fill="auto"/>
          </w:tcPr>
          <w:p w14:paraId="55183E0D" w14:textId="77777777" w:rsidR="00A94D20" w:rsidRPr="00BD787B" w:rsidRDefault="00A94D20" w:rsidP="00170E13">
            <w:pPr>
              <w:pStyle w:val="Tablesmalltext"/>
            </w:pPr>
            <w:r w:rsidRPr="00BD787B">
              <w:t>111.6</w:t>
            </w:r>
          </w:p>
        </w:tc>
      </w:tr>
    </w:tbl>
    <w:p w14:paraId="1ACFA205" w14:textId="54567470" w:rsidR="00A94D20" w:rsidRDefault="00A94D20" w:rsidP="00A94D20">
      <w:pPr>
        <w:pStyle w:val="Para0"/>
      </w:pPr>
      <w:r>
        <w:t>Velocity magnitude results were extracted at each ADCP observation point for comparison. Average differences for each section, as well as standard deviations of the differences and maximum differences, are given in</w:t>
      </w:r>
      <w:r w:rsidR="0026441F">
        <w:t xml:space="preserve"> </w:t>
      </w:r>
      <w:r w:rsidR="0026441F">
        <w:fldChar w:fldCharType="begin"/>
      </w:r>
      <w:r w:rsidR="0026441F">
        <w:instrText xml:space="preserve"> REF _Ref529269683 </w:instrText>
      </w:r>
      <w:r w:rsidR="0026441F">
        <w:fldChar w:fldCharType="separate"/>
      </w:r>
      <w:r w:rsidR="0026441F">
        <w:t xml:space="preserve">Table </w:t>
      </w:r>
      <w:r w:rsidR="0026441F">
        <w:rPr>
          <w:noProof/>
        </w:rPr>
        <w:t>3</w:t>
      </w:r>
      <w:r w:rsidR="0026441F">
        <w:noBreakHyphen/>
      </w:r>
      <w:r w:rsidR="0026441F">
        <w:rPr>
          <w:noProof/>
        </w:rPr>
        <w:t>3</w:t>
      </w:r>
      <w:r w:rsidR="0026441F">
        <w:fldChar w:fldCharType="end"/>
      </w:r>
      <w:r>
        <w:t>. Modelled velocities were generally within +/- 0.1 m with no apparent bias.</w:t>
      </w:r>
    </w:p>
    <w:p w14:paraId="2A875C21" w14:textId="5B67EA87" w:rsidR="00A94D20" w:rsidRDefault="0026441F" w:rsidP="0026441F">
      <w:pPr>
        <w:pStyle w:val="Caption"/>
      </w:pPr>
      <w:bookmarkStart w:id="63" w:name="_Ref529269683"/>
      <w:bookmarkStart w:id="64" w:name="_Toc500342934"/>
      <w:bookmarkStart w:id="65" w:name="_Toc5629972"/>
      <w:r>
        <w:t xml:space="preserve">Table </w:t>
      </w:r>
      <w:r w:rsidR="00146769">
        <w:fldChar w:fldCharType="begin"/>
      </w:r>
      <w:r w:rsidR="00146769">
        <w:instrText xml:space="preserve"> STYLEREF 1 \s </w:instrText>
      </w:r>
      <w:r w:rsidR="00146769">
        <w:fldChar w:fldCharType="separate"/>
      </w:r>
      <w:r w:rsidR="00146769">
        <w:rPr>
          <w:noProof/>
        </w:rPr>
        <w:t>3</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3</w:t>
      </w:r>
      <w:r w:rsidR="00146769">
        <w:fldChar w:fldCharType="end"/>
      </w:r>
      <w:bookmarkEnd w:id="63"/>
      <w:r w:rsidR="00A94D20">
        <w:t>. Moss Road calibration results</w:t>
      </w:r>
      <w:bookmarkEnd w:id="64"/>
      <w:r w:rsidR="004D18A9">
        <w:t>.</w:t>
      </w:r>
      <w:bookmarkEnd w:id="65"/>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28"/>
        <w:gridCol w:w="750"/>
        <w:gridCol w:w="3658"/>
        <w:gridCol w:w="2173"/>
        <w:gridCol w:w="1675"/>
      </w:tblGrid>
      <w:tr w:rsidR="00A94D20" w:rsidRPr="00BD787B" w14:paraId="5FDA2327" w14:textId="77777777" w:rsidTr="00170E13">
        <w:trPr>
          <w:jc w:val="center"/>
        </w:trPr>
        <w:tc>
          <w:tcPr>
            <w:tcW w:w="0" w:type="auto"/>
            <w:shd w:val="clear" w:color="auto" w:fill="002669" w:themeFill="text2" w:themeFillShade="BF"/>
          </w:tcPr>
          <w:p w14:paraId="25E62E50" w14:textId="77777777" w:rsidR="00A94D20" w:rsidRPr="00BD787B" w:rsidRDefault="00A94D20" w:rsidP="00170E13">
            <w:pPr>
              <w:pStyle w:val="Tablesmalltext"/>
            </w:pPr>
            <w:r w:rsidRPr="00BD787B">
              <w:t>Date</w:t>
            </w:r>
          </w:p>
        </w:tc>
        <w:tc>
          <w:tcPr>
            <w:tcW w:w="0" w:type="auto"/>
            <w:shd w:val="clear" w:color="auto" w:fill="002669" w:themeFill="text2" w:themeFillShade="BF"/>
          </w:tcPr>
          <w:p w14:paraId="0A8B821E" w14:textId="77777777" w:rsidR="00A94D20" w:rsidRPr="00BD787B" w:rsidRDefault="00A94D20" w:rsidP="00170E13">
            <w:pPr>
              <w:pStyle w:val="Tablesmalltext"/>
            </w:pPr>
            <w:r w:rsidRPr="00BD787B">
              <w:t>Section</w:t>
            </w:r>
          </w:p>
        </w:tc>
        <w:tc>
          <w:tcPr>
            <w:tcW w:w="0" w:type="auto"/>
            <w:shd w:val="clear" w:color="auto" w:fill="002669" w:themeFill="text2" w:themeFillShade="BF"/>
          </w:tcPr>
          <w:p w14:paraId="250B5E37" w14:textId="77777777" w:rsidR="00A94D20" w:rsidRPr="00BD787B" w:rsidRDefault="00A94D20" w:rsidP="00170E13">
            <w:pPr>
              <w:pStyle w:val="Tablesmalltext"/>
            </w:pPr>
            <w:r w:rsidRPr="00BD787B">
              <w:t>Average difference (modelled – measured) (m/s)</w:t>
            </w:r>
          </w:p>
        </w:tc>
        <w:tc>
          <w:tcPr>
            <w:tcW w:w="0" w:type="auto"/>
            <w:shd w:val="clear" w:color="auto" w:fill="002669" w:themeFill="text2" w:themeFillShade="BF"/>
          </w:tcPr>
          <w:p w14:paraId="402A28FD" w14:textId="77777777" w:rsidR="00A94D20" w:rsidRPr="00BD787B" w:rsidRDefault="00A94D20" w:rsidP="00170E13">
            <w:pPr>
              <w:pStyle w:val="Tablesmalltext"/>
            </w:pPr>
            <w:r w:rsidRPr="00BD787B">
              <w:t>St. dev. of differences (m/s)</w:t>
            </w:r>
          </w:p>
        </w:tc>
        <w:tc>
          <w:tcPr>
            <w:tcW w:w="0" w:type="auto"/>
            <w:shd w:val="clear" w:color="auto" w:fill="002669" w:themeFill="text2" w:themeFillShade="BF"/>
          </w:tcPr>
          <w:p w14:paraId="2C7356EA" w14:textId="77777777" w:rsidR="00A94D20" w:rsidRPr="00BD787B" w:rsidRDefault="00A94D20" w:rsidP="00170E13">
            <w:pPr>
              <w:pStyle w:val="Tablesmalltext"/>
            </w:pPr>
            <w:r w:rsidRPr="00BD787B">
              <w:t>Max difference (m/s)</w:t>
            </w:r>
          </w:p>
        </w:tc>
      </w:tr>
      <w:tr w:rsidR="00A94D20" w:rsidRPr="00BD787B" w14:paraId="63E55533" w14:textId="77777777" w:rsidTr="00170E13">
        <w:trPr>
          <w:jc w:val="center"/>
        </w:trPr>
        <w:tc>
          <w:tcPr>
            <w:tcW w:w="0" w:type="auto"/>
            <w:vMerge w:val="restart"/>
            <w:shd w:val="clear" w:color="auto" w:fill="auto"/>
          </w:tcPr>
          <w:p w14:paraId="4E836855" w14:textId="77777777" w:rsidR="00A94D20" w:rsidRPr="00BD787B" w:rsidRDefault="00A94D20" w:rsidP="00170E13">
            <w:pPr>
              <w:pStyle w:val="Tablesmalltext"/>
            </w:pPr>
            <w:r w:rsidRPr="00BD787B">
              <w:t>12/6/2015</w:t>
            </w:r>
          </w:p>
        </w:tc>
        <w:tc>
          <w:tcPr>
            <w:tcW w:w="0" w:type="auto"/>
            <w:shd w:val="clear" w:color="auto" w:fill="auto"/>
          </w:tcPr>
          <w:p w14:paraId="22466491" w14:textId="77777777" w:rsidR="00A94D20" w:rsidRPr="00BD787B" w:rsidRDefault="00A94D20" w:rsidP="00170E13">
            <w:pPr>
              <w:pStyle w:val="Tablesmalltext"/>
            </w:pPr>
            <w:r w:rsidRPr="00BD787B">
              <w:t>4</w:t>
            </w:r>
          </w:p>
        </w:tc>
        <w:tc>
          <w:tcPr>
            <w:tcW w:w="0" w:type="auto"/>
            <w:shd w:val="clear" w:color="auto" w:fill="auto"/>
          </w:tcPr>
          <w:p w14:paraId="018CC06F" w14:textId="77777777" w:rsidR="00A94D20" w:rsidRPr="00BD787B" w:rsidRDefault="00A94D20" w:rsidP="00170E13">
            <w:pPr>
              <w:pStyle w:val="Tablesmalltext"/>
            </w:pPr>
            <w:r w:rsidRPr="00BD787B">
              <w:t>-0.01</w:t>
            </w:r>
          </w:p>
        </w:tc>
        <w:tc>
          <w:tcPr>
            <w:tcW w:w="0" w:type="auto"/>
            <w:shd w:val="clear" w:color="auto" w:fill="auto"/>
          </w:tcPr>
          <w:p w14:paraId="0FBF06D1" w14:textId="77777777" w:rsidR="00A94D20" w:rsidRPr="00BD787B" w:rsidRDefault="00A94D20" w:rsidP="00170E13">
            <w:pPr>
              <w:pStyle w:val="Tablesmalltext"/>
            </w:pPr>
            <w:r w:rsidRPr="00BD787B">
              <w:t>0.08</w:t>
            </w:r>
          </w:p>
        </w:tc>
        <w:tc>
          <w:tcPr>
            <w:tcW w:w="0" w:type="auto"/>
            <w:shd w:val="clear" w:color="auto" w:fill="auto"/>
          </w:tcPr>
          <w:p w14:paraId="2E754503" w14:textId="77777777" w:rsidR="00A94D20" w:rsidRPr="00BD787B" w:rsidRDefault="00A94D20" w:rsidP="00170E13">
            <w:pPr>
              <w:pStyle w:val="Tablesmalltext"/>
            </w:pPr>
            <w:r w:rsidRPr="00BD787B">
              <w:t>-0.17</w:t>
            </w:r>
          </w:p>
        </w:tc>
      </w:tr>
      <w:tr w:rsidR="00A94D20" w:rsidRPr="00BD787B" w14:paraId="37EEB6CF" w14:textId="77777777" w:rsidTr="00170E13">
        <w:trPr>
          <w:jc w:val="center"/>
        </w:trPr>
        <w:tc>
          <w:tcPr>
            <w:tcW w:w="0" w:type="auto"/>
            <w:vMerge/>
            <w:shd w:val="clear" w:color="auto" w:fill="auto"/>
          </w:tcPr>
          <w:p w14:paraId="70026432" w14:textId="77777777" w:rsidR="00A94D20" w:rsidRPr="00BD787B" w:rsidRDefault="00A94D20" w:rsidP="00170E13">
            <w:pPr>
              <w:pStyle w:val="Tablesmalltext"/>
            </w:pPr>
          </w:p>
        </w:tc>
        <w:tc>
          <w:tcPr>
            <w:tcW w:w="0" w:type="auto"/>
            <w:shd w:val="clear" w:color="auto" w:fill="auto"/>
          </w:tcPr>
          <w:p w14:paraId="26CAD271" w14:textId="77777777" w:rsidR="00A94D20" w:rsidRPr="00BD787B" w:rsidRDefault="00A94D20" w:rsidP="00170E13">
            <w:pPr>
              <w:pStyle w:val="Tablesmalltext"/>
            </w:pPr>
            <w:r w:rsidRPr="00BD787B">
              <w:t>6</w:t>
            </w:r>
          </w:p>
        </w:tc>
        <w:tc>
          <w:tcPr>
            <w:tcW w:w="0" w:type="auto"/>
            <w:shd w:val="clear" w:color="auto" w:fill="auto"/>
          </w:tcPr>
          <w:p w14:paraId="4DF811B1" w14:textId="77777777" w:rsidR="00A94D20" w:rsidRPr="00BD787B" w:rsidRDefault="00A94D20" w:rsidP="00170E13">
            <w:pPr>
              <w:pStyle w:val="Tablesmalltext"/>
            </w:pPr>
            <w:r w:rsidRPr="00BD787B">
              <w:t>0.008</w:t>
            </w:r>
          </w:p>
        </w:tc>
        <w:tc>
          <w:tcPr>
            <w:tcW w:w="0" w:type="auto"/>
            <w:shd w:val="clear" w:color="auto" w:fill="auto"/>
          </w:tcPr>
          <w:p w14:paraId="40CB8892" w14:textId="77777777" w:rsidR="00A94D20" w:rsidRPr="00BD787B" w:rsidRDefault="00A94D20" w:rsidP="00170E13">
            <w:pPr>
              <w:pStyle w:val="Tablesmalltext"/>
            </w:pPr>
            <w:r w:rsidRPr="00BD787B">
              <w:t>0.08</w:t>
            </w:r>
          </w:p>
        </w:tc>
        <w:tc>
          <w:tcPr>
            <w:tcW w:w="0" w:type="auto"/>
            <w:shd w:val="clear" w:color="auto" w:fill="auto"/>
          </w:tcPr>
          <w:p w14:paraId="5B4317A3" w14:textId="77777777" w:rsidR="00A94D20" w:rsidRPr="00BD787B" w:rsidRDefault="00A94D20" w:rsidP="00170E13">
            <w:pPr>
              <w:pStyle w:val="Tablesmalltext"/>
            </w:pPr>
            <w:r w:rsidRPr="00BD787B">
              <w:t>-0.16</w:t>
            </w:r>
          </w:p>
        </w:tc>
      </w:tr>
      <w:tr w:rsidR="00A94D20" w:rsidRPr="00BD787B" w14:paraId="7ACC9049" w14:textId="77777777" w:rsidTr="00170E13">
        <w:trPr>
          <w:jc w:val="center"/>
        </w:trPr>
        <w:tc>
          <w:tcPr>
            <w:tcW w:w="0" w:type="auto"/>
            <w:vMerge/>
            <w:shd w:val="clear" w:color="auto" w:fill="auto"/>
          </w:tcPr>
          <w:p w14:paraId="5BE800EF" w14:textId="77777777" w:rsidR="00A94D20" w:rsidRPr="00BD787B" w:rsidRDefault="00A94D20" w:rsidP="00170E13">
            <w:pPr>
              <w:pStyle w:val="Tablesmalltext"/>
            </w:pPr>
          </w:p>
        </w:tc>
        <w:tc>
          <w:tcPr>
            <w:tcW w:w="0" w:type="auto"/>
            <w:shd w:val="clear" w:color="auto" w:fill="auto"/>
          </w:tcPr>
          <w:p w14:paraId="6E78B394" w14:textId="77777777" w:rsidR="00A94D20" w:rsidRPr="00BD787B" w:rsidRDefault="00A94D20" w:rsidP="00170E13">
            <w:pPr>
              <w:pStyle w:val="Tablesmalltext"/>
            </w:pPr>
            <w:r w:rsidRPr="00BD787B">
              <w:t>8</w:t>
            </w:r>
          </w:p>
        </w:tc>
        <w:tc>
          <w:tcPr>
            <w:tcW w:w="0" w:type="auto"/>
            <w:shd w:val="clear" w:color="auto" w:fill="auto"/>
          </w:tcPr>
          <w:p w14:paraId="278E1E0B" w14:textId="77777777" w:rsidR="00A94D20" w:rsidRPr="00BD787B" w:rsidRDefault="00A94D20" w:rsidP="00170E13">
            <w:pPr>
              <w:pStyle w:val="Tablesmalltext"/>
            </w:pPr>
            <w:r w:rsidRPr="00BD787B">
              <w:t>-0.04</w:t>
            </w:r>
          </w:p>
        </w:tc>
        <w:tc>
          <w:tcPr>
            <w:tcW w:w="0" w:type="auto"/>
            <w:shd w:val="clear" w:color="auto" w:fill="auto"/>
          </w:tcPr>
          <w:p w14:paraId="1223476B" w14:textId="77777777" w:rsidR="00A94D20" w:rsidRPr="00BD787B" w:rsidRDefault="00A94D20" w:rsidP="00170E13">
            <w:pPr>
              <w:pStyle w:val="Tablesmalltext"/>
            </w:pPr>
            <w:r w:rsidRPr="00BD787B">
              <w:t>0.14</w:t>
            </w:r>
          </w:p>
        </w:tc>
        <w:tc>
          <w:tcPr>
            <w:tcW w:w="0" w:type="auto"/>
            <w:shd w:val="clear" w:color="auto" w:fill="auto"/>
          </w:tcPr>
          <w:p w14:paraId="6E7788EB" w14:textId="77777777" w:rsidR="00A94D20" w:rsidRPr="00BD787B" w:rsidRDefault="00A94D20" w:rsidP="00170E13">
            <w:pPr>
              <w:pStyle w:val="Tablesmalltext"/>
            </w:pPr>
            <w:r w:rsidRPr="00BD787B">
              <w:t>-0.32</w:t>
            </w:r>
          </w:p>
        </w:tc>
      </w:tr>
      <w:tr w:rsidR="00A94D20" w:rsidRPr="00BD787B" w14:paraId="3153085E" w14:textId="77777777" w:rsidTr="00170E13">
        <w:trPr>
          <w:jc w:val="center"/>
        </w:trPr>
        <w:tc>
          <w:tcPr>
            <w:tcW w:w="0" w:type="auto"/>
            <w:vMerge/>
            <w:shd w:val="clear" w:color="auto" w:fill="auto"/>
          </w:tcPr>
          <w:p w14:paraId="14C83689" w14:textId="77777777" w:rsidR="00A94D20" w:rsidRPr="00BD787B" w:rsidRDefault="00A94D20" w:rsidP="00170E13">
            <w:pPr>
              <w:pStyle w:val="Tablesmalltext"/>
            </w:pPr>
          </w:p>
        </w:tc>
        <w:tc>
          <w:tcPr>
            <w:tcW w:w="0" w:type="auto"/>
            <w:shd w:val="clear" w:color="auto" w:fill="auto"/>
          </w:tcPr>
          <w:p w14:paraId="5FE0DC8A" w14:textId="77777777" w:rsidR="00A94D20" w:rsidRPr="00BD787B" w:rsidRDefault="00A94D20" w:rsidP="00170E13">
            <w:pPr>
              <w:pStyle w:val="Tablesmalltext"/>
            </w:pPr>
            <w:r w:rsidRPr="00BD787B">
              <w:t>9</w:t>
            </w:r>
          </w:p>
        </w:tc>
        <w:tc>
          <w:tcPr>
            <w:tcW w:w="0" w:type="auto"/>
            <w:shd w:val="clear" w:color="auto" w:fill="auto"/>
          </w:tcPr>
          <w:p w14:paraId="507991DE" w14:textId="77777777" w:rsidR="00A94D20" w:rsidRPr="00BD787B" w:rsidRDefault="00A94D20" w:rsidP="00170E13">
            <w:pPr>
              <w:pStyle w:val="Tablesmalltext"/>
            </w:pPr>
            <w:r w:rsidRPr="00BD787B">
              <w:t>-0.04</w:t>
            </w:r>
          </w:p>
        </w:tc>
        <w:tc>
          <w:tcPr>
            <w:tcW w:w="0" w:type="auto"/>
            <w:shd w:val="clear" w:color="auto" w:fill="auto"/>
          </w:tcPr>
          <w:p w14:paraId="62DDD587" w14:textId="77777777" w:rsidR="00A94D20" w:rsidRPr="00BD787B" w:rsidRDefault="00A94D20" w:rsidP="00170E13">
            <w:pPr>
              <w:pStyle w:val="Tablesmalltext"/>
            </w:pPr>
            <w:r w:rsidRPr="00BD787B">
              <w:t>0.04</w:t>
            </w:r>
          </w:p>
        </w:tc>
        <w:tc>
          <w:tcPr>
            <w:tcW w:w="0" w:type="auto"/>
            <w:shd w:val="clear" w:color="auto" w:fill="auto"/>
          </w:tcPr>
          <w:p w14:paraId="73557AC0" w14:textId="77777777" w:rsidR="00A94D20" w:rsidRPr="00BD787B" w:rsidRDefault="00A94D20" w:rsidP="00170E13">
            <w:pPr>
              <w:pStyle w:val="Tablesmalltext"/>
            </w:pPr>
            <w:r w:rsidRPr="00BD787B">
              <w:t>-0.15</w:t>
            </w:r>
          </w:p>
        </w:tc>
      </w:tr>
      <w:tr w:rsidR="00A94D20" w:rsidRPr="00BD787B" w14:paraId="17FB2BBF" w14:textId="77777777" w:rsidTr="00170E13">
        <w:trPr>
          <w:jc w:val="center"/>
        </w:trPr>
        <w:tc>
          <w:tcPr>
            <w:tcW w:w="0" w:type="auto"/>
            <w:vMerge/>
            <w:shd w:val="clear" w:color="auto" w:fill="auto"/>
          </w:tcPr>
          <w:p w14:paraId="5974D849" w14:textId="77777777" w:rsidR="00A94D20" w:rsidRPr="00BD787B" w:rsidRDefault="00A94D20" w:rsidP="00170E13">
            <w:pPr>
              <w:pStyle w:val="Tablesmalltext"/>
            </w:pPr>
          </w:p>
        </w:tc>
        <w:tc>
          <w:tcPr>
            <w:tcW w:w="0" w:type="auto"/>
            <w:shd w:val="clear" w:color="auto" w:fill="auto"/>
          </w:tcPr>
          <w:p w14:paraId="729A5610" w14:textId="77777777" w:rsidR="00A94D20" w:rsidRPr="00BD787B" w:rsidRDefault="00A94D20" w:rsidP="00170E13">
            <w:pPr>
              <w:pStyle w:val="Tablesmalltext"/>
            </w:pPr>
            <w:r w:rsidRPr="00BD787B">
              <w:t>10</w:t>
            </w:r>
          </w:p>
        </w:tc>
        <w:tc>
          <w:tcPr>
            <w:tcW w:w="0" w:type="auto"/>
            <w:shd w:val="clear" w:color="auto" w:fill="auto"/>
          </w:tcPr>
          <w:p w14:paraId="25E49315" w14:textId="77777777" w:rsidR="00A94D20" w:rsidRPr="00BD787B" w:rsidRDefault="00A94D20" w:rsidP="00170E13">
            <w:pPr>
              <w:pStyle w:val="Tablesmalltext"/>
            </w:pPr>
            <w:r w:rsidRPr="00BD787B">
              <w:t>-0.02</w:t>
            </w:r>
          </w:p>
        </w:tc>
        <w:tc>
          <w:tcPr>
            <w:tcW w:w="0" w:type="auto"/>
            <w:shd w:val="clear" w:color="auto" w:fill="auto"/>
          </w:tcPr>
          <w:p w14:paraId="4CEB5C6D" w14:textId="77777777" w:rsidR="00A94D20" w:rsidRPr="00BD787B" w:rsidRDefault="00A94D20" w:rsidP="00170E13">
            <w:pPr>
              <w:pStyle w:val="Tablesmalltext"/>
            </w:pPr>
            <w:r w:rsidRPr="00BD787B">
              <w:t>0.02</w:t>
            </w:r>
          </w:p>
        </w:tc>
        <w:tc>
          <w:tcPr>
            <w:tcW w:w="0" w:type="auto"/>
            <w:shd w:val="clear" w:color="auto" w:fill="auto"/>
          </w:tcPr>
          <w:p w14:paraId="7C45AC98" w14:textId="77777777" w:rsidR="00A94D20" w:rsidRPr="00BD787B" w:rsidRDefault="00A94D20" w:rsidP="00170E13">
            <w:pPr>
              <w:pStyle w:val="Tablesmalltext"/>
            </w:pPr>
            <w:r w:rsidRPr="00BD787B">
              <w:t>-0.12</w:t>
            </w:r>
          </w:p>
        </w:tc>
      </w:tr>
      <w:tr w:rsidR="00A94D20" w:rsidRPr="00BD787B" w14:paraId="0A4FD9C9" w14:textId="77777777" w:rsidTr="00170E13">
        <w:trPr>
          <w:jc w:val="center"/>
        </w:trPr>
        <w:tc>
          <w:tcPr>
            <w:tcW w:w="0" w:type="auto"/>
            <w:vMerge/>
            <w:shd w:val="clear" w:color="auto" w:fill="auto"/>
          </w:tcPr>
          <w:p w14:paraId="19CA00DA" w14:textId="77777777" w:rsidR="00A94D20" w:rsidRPr="00BD787B" w:rsidRDefault="00A94D20" w:rsidP="00170E13">
            <w:pPr>
              <w:pStyle w:val="Tablesmalltext"/>
            </w:pPr>
          </w:p>
        </w:tc>
        <w:tc>
          <w:tcPr>
            <w:tcW w:w="0" w:type="auto"/>
            <w:shd w:val="clear" w:color="auto" w:fill="auto"/>
          </w:tcPr>
          <w:p w14:paraId="758F6317" w14:textId="77777777" w:rsidR="00A94D20" w:rsidRPr="00BD787B" w:rsidRDefault="00A94D20" w:rsidP="00170E13">
            <w:pPr>
              <w:pStyle w:val="Tablesmalltext"/>
            </w:pPr>
            <w:r w:rsidRPr="00BD787B">
              <w:t>Total</w:t>
            </w:r>
          </w:p>
        </w:tc>
        <w:tc>
          <w:tcPr>
            <w:tcW w:w="0" w:type="auto"/>
            <w:shd w:val="clear" w:color="auto" w:fill="auto"/>
          </w:tcPr>
          <w:p w14:paraId="18D95687" w14:textId="77777777" w:rsidR="00A94D20" w:rsidRPr="00BD787B" w:rsidRDefault="00A94D20" w:rsidP="00170E13">
            <w:pPr>
              <w:pStyle w:val="Tablesmalltext"/>
            </w:pPr>
            <w:r w:rsidRPr="00BD787B">
              <w:t>-0.02</w:t>
            </w:r>
          </w:p>
        </w:tc>
        <w:tc>
          <w:tcPr>
            <w:tcW w:w="0" w:type="auto"/>
            <w:shd w:val="clear" w:color="auto" w:fill="auto"/>
          </w:tcPr>
          <w:p w14:paraId="64D9458B" w14:textId="77777777" w:rsidR="00A94D20" w:rsidRPr="00BD787B" w:rsidRDefault="00A94D20" w:rsidP="00170E13">
            <w:pPr>
              <w:pStyle w:val="Tablesmalltext"/>
            </w:pPr>
            <w:r w:rsidRPr="00BD787B">
              <w:t>0.08</w:t>
            </w:r>
          </w:p>
        </w:tc>
        <w:tc>
          <w:tcPr>
            <w:tcW w:w="0" w:type="auto"/>
            <w:shd w:val="clear" w:color="auto" w:fill="auto"/>
          </w:tcPr>
          <w:p w14:paraId="7E4DD0CA" w14:textId="77777777" w:rsidR="00A94D20" w:rsidRPr="00BD787B" w:rsidRDefault="00A94D20" w:rsidP="00170E13">
            <w:pPr>
              <w:pStyle w:val="Tablesmalltext"/>
            </w:pPr>
            <w:r w:rsidRPr="00BD787B">
              <w:t>-0.32</w:t>
            </w:r>
          </w:p>
        </w:tc>
      </w:tr>
      <w:tr w:rsidR="00A94D20" w:rsidRPr="00BD787B" w14:paraId="3F070F73" w14:textId="77777777" w:rsidTr="00170E13">
        <w:trPr>
          <w:jc w:val="center"/>
        </w:trPr>
        <w:tc>
          <w:tcPr>
            <w:tcW w:w="0" w:type="auto"/>
            <w:vMerge w:val="restart"/>
            <w:shd w:val="clear" w:color="auto" w:fill="auto"/>
          </w:tcPr>
          <w:p w14:paraId="3462A5FF" w14:textId="77777777" w:rsidR="00A94D20" w:rsidRPr="00BD787B" w:rsidRDefault="00A94D20" w:rsidP="00170E13">
            <w:pPr>
              <w:pStyle w:val="Tablesmalltext"/>
            </w:pPr>
            <w:r w:rsidRPr="00BD787B">
              <w:t>25/6/2015</w:t>
            </w:r>
          </w:p>
        </w:tc>
        <w:tc>
          <w:tcPr>
            <w:tcW w:w="0" w:type="auto"/>
            <w:shd w:val="clear" w:color="auto" w:fill="auto"/>
          </w:tcPr>
          <w:p w14:paraId="47870765" w14:textId="77777777" w:rsidR="00A94D20" w:rsidRPr="00BD787B" w:rsidRDefault="00A94D20" w:rsidP="00170E13">
            <w:pPr>
              <w:pStyle w:val="Tablesmalltext"/>
            </w:pPr>
            <w:r w:rsidRPr="00BD787B">
              <w:t>4</w:t>
            </w:r>
          </w:p>
        </w:tc>
        <w:tc>
          <w:tcPr>
            <w:tcW w:w="0" w:type="auto"/>
            <w:shd w:val="clear" w:color="auto" w:fill="auto"/>
          </w:tcPr>
          <w:p w14:paraId="22338CC7" w14:textId="77777777" w:rsidR="00A94D20" w:rsidRPr="00BD787B" w:rsidRDefault="00A94D20" w:rsidP="00170E13">
            <w:pPr>
              <w:pStyle w:val="Tablesmalltext"/>
            </w:pPr>
            <w:r w:rsidRPr="00BD787B">
              <w:t>0.03</w:t>
            </w:r>
          </w:p>
        </w:tc>
        <w:tc>
          <w:tcPr>
            <w:tcW w:w="0" w:type="auto"/>
            <w:shd w:val="clear" w:color="auto" w:fill="auto"/>
          </w:tcPr>
          <w:p w14:paraId="2EAC7507" w14:textId="77777777" w:rsidR="00A94D20" w:rsidRPr="00BD787B" w:rsidRDefault="00A94D20" w:rsidP="00170E13">
            <w:pPr>
              <w:pStyle w:val="Tablesmalltext"/>
            </w:pPr>
            <w:r w:rsidRPr="00BD787B">
              <w:t>0.06</w:t>
            </w:r>
          </w:p>
        </w:tc>
        <w:tc>
          <w:tcPr>
            <w:tcW w:w="0" w:type="auto"/>
            <w:shd w:val="clear" w:color="auto" w:fill="auto"/>
          </w:tcPr>
          <w:p w14:paraId="29125301" w14:textId="77777777" w:rsidR="00A94D20" w:rsidRPr="00BD787B" w:rsidRDefault="00A94D20" w:rsidP="00170E13">
            <w:pPr>
              <w:pStyle w:val="Tablesmalltext"/>
            </w:pPr>
            <w:r w:rsidRPr="00BD787B">
              <w:t>0.18</w:t>
            </w:r>
          </w:p>
        </w:tc>
      </w:tr>
      <w:tr w:rsidR="00A94D20" w:rsidRPr="00BD787B" w14:paraId="08B22B5D" w14:textId="77777777" w:rsidTr="00170E13">
        <w:trPr>
          <w:jc w:val="center"/>
        </w:trPr>
        <w:tc>
          <w:tcPr>
            <w:tcW w:w="0" w:type="auto"/>
            <w:vMerge/>
            <w:shd w:val="clear" w:color="auto" w:fill="auto"/>
          </w:tcPr>
          <w:p w14:paraId="0CE89090" w14:textId="77777777" w:rsidR="00A94D20" w:rsidRPr="00BD787B" w:rsidRDefault="00A94D20" w:rsidP="00170E13">
            <w:pPr>
              <w:pStyle w:val="Tablesmalltext"/>
            </w:pPr>
          </w:p>
        </w:tc>
        <w:tc>
          <w:tcPr>
            <w:tcW w:w="0" w:type="auto"/>
            <w:shd w:val="clear" w:color="auto" w:fill="auto"/>
          </w:tcPr>
          <w:p w14:paraId="50FE995C" w14:textId="77777777" w:rsidR="00A94D20" w:rsidRPr="00BD787B" w:rsidRDefault="00A94D20" w:rsidP="00170E13">
            <w:pPr>
              <w:pStyle w:val="Tablesmalltext"/>
            </w:pPr>
            <w:r w:rsidRPr="00BD787B">
              <w:t>6</w:t>
            </w:r>
          </w:p>
        </w:tc>
        <w:tc>
          <w:tcPr>
            <w:tcW w:w="0" w:type="auto"/>
            <w:shd w:val="clear" w:color="auto" w:fill="auto"/>
          </w:tcPr>
          <w:p w14:paraId="524E4F57" w14:textId="77777777" w:rsidR="00A94D20" w:rsidRPr="00BD787B" w:rsidRDefault="00A94D20" w:rsidP="00170E13">
            <w:pPr>
              <w:pStyle w:val="Tablesmalltext"/>
            </w:pPr>
            <w:r w:rsidRPr="00BD787B">
              <w:t>0.05</w:t>
            </w:r>
          </w:p>
        </w:tc>
        <w:tc>
          <w:tcPr>
            <w:tcW w:w="0" w:type="auto"/>
            <w:shd w:val="clear" w:color="auto" w:fill="auto"/>
          </w:tcPr>
          <w:p w14:paraId="21468C2E" w14:textId="77777777" w:rsidR="00A94D20" w:rsidRPr="00BD787B" w:rsidRDefault="00A94D20" w:rsidP="00170E13">
            <w:pPr>
              <w:pStyle w:val="Tablesmalltext"/>
            </w:pPr>
            <w:r w:rsidRPr="00BD787B">
              <w:t>0.14</w:t>
            </w:r>
          </w:p>
        </w:tc>
        <w:tc>
          <w:tcPr>
            <w:tcW w:w="0" w:type="auto"/>
            <w:shd w:val="clear" w:color="auto" w:fill="auto"/>
          </w:tcPr>
          <w:p w14:paraId="2A7C96CE" w14:textId="77777777" w:rsidR="00A94D20" w:rsidRPr="00BD787B" w:rsidRDefault="00A94D20" w:rsidP="00170E13">
            <w:pPr>
              <w:pStyle w:val="Tablesmalltext"/>
            </w:pPr>
            <w:r w:rsidRPr="00BD787B">
              <w:t>0.32</w:t>
            </w:r>
          </w:p>
        </w:tc>
      </w:tr>
      <w:tr w:rsidR="00A94D20" w:rsidRPr="00BD787B" w14:paraId="7C4A97D0" w14:textId="77777777" w:rsidTr="00170E13">
        <w:trPr>
          <w:jc w:val="center"/>
        </w:trPr>
        <w:tc>
          <w:tcPr>
            <w:tcW w:w="0" w:type="auto"/>
            <w:vMerge/>
            <w:shd w:val="clear" w:color="auto" w:fill="auto"/>
          </w:tcPr>
          <w:p w14:paraId="3636500C" w14:textId="77777777" w:rsidR="00A94D20" w:rsidRPr="00BD787B" w:rsidRDefault="00A94D20" w:rsidP="00170E13">
            <w:pPr>
              <w:pStyle w:val="Tablesmalltext"/>
            </w:pPr>
          </w:p>
        </w:tc>
        <w:tc>
          <w:tcPr>
            <w:tcW w:w="0" w:type="auto"/>
            <w:shd w:val="clear" w:color="auto" w:fill="auto"/>
          </w:tcPr>
          <w:p w14:paraId="5CA9BE37" w14:textId="77777777" w:rsidR="00A94D20" w:rsidRPr="00BD787B" w:rsidRDefault="00A94D20" w:rsidP="00170E13">
            <w:pPr>
              <w:pStyle w:val="Tablesmalltext"/>
            </w:pPr>
            <w:r w:rsidRPr="00BD787B">
              <w:t>8</w:t>
            </w:r>
          </w:p>
        </w:tc>
        <w:tc>
          <w:tcPr>
            <w:tcW w:w="0" w:type="auto"/>
            <w:shd w:val="clear" w:color="auto" w:fill="auto"/>
          </w:tcPr>
          <w:p w14:paraId="76F3265C" w14:textId="77777777" w:rsidR="00A94D20" w:rsidRPr="00BD787B" w:rsidRDefault="00A94D20" w:rsidP="00170E13">
            <w:pPr>
              <w:pStyle w:val="Tablesmalltext"/>
            </w:pPr>
            <w:r w:rsidRPr="00BD787B">
              <w:t>-0.03</w:t>
            </w:r>
          </w:p>
        </w:tc>
        <w:tc>
          <w:tcPr>
            <w:tcW w:w="0" w:type="auto"/>
            <w:shd w:val="clear" w:color="auto" w:fill="auto"/>
          </w:tcPr>
          <w:p w14:paraId="69138437" w14:textId="77777777" w:rsidR="00A94D20" w:rsidRPr="00BD787B" w:rsidRDefault="00A94D20" w:rsidP="00170E13">
            <w:pPr>
              <w:pStyle w:val="Tablesmalltext"/>
            </w:pPr>
            <w:r w:rsidRPr="00BD787B">
              <w:t>0.19</w:t>
            </w:r>
          </w:p>
        </w:tc>
        <w:tc>
          <w:tcPr>
            <w:tcW w:w="0" w:type="auto"/>
            <w:shd w:val="clear" w:color="auto" w:fill="auto"/>
          </w:tcPr>
          <w:p w14:paraId="2CC4284B" w14:textId="77777777" w:rsidR="00A94D20" w:rsidRPr="00BD787B" w:rsidRDefault="00A94D20" w:rsidP="00170E13">
            <w:pPr>
              <w:pStyle w:val="Tablesmalltext"/>
            </w:pPr>
            <w:r w:rsidRPr="00BD787B">
              <w:t>-0.95</w:t>
            </w:r>
          </w:p>
        </w:tc>
      </w:tr>
      <w:tr w:rsidR="00A94D20" w:rsidRPr="00BD787B" w14:paraId="029359A8" w14:textId="77777777" w:rsidTr="00170E13">
        <w:trPr>
          <w:jc w:val="center"/>
        </w:trPr>
        <w:tc>
          <w:tcPr>
            <w:tcW w:w="0" w:type="auto"/>
            <w:vMerge/>
            <w:shd w:val="clear" w:color="auto" w:fill="auto"/>
          </w:tcPr>
          <w:p w14:paraId="54AF0D35" w14:textId="77777777" w:rsidR="00A94D20" w:rsidRPr="00BD787B" w:rsidRDefault="00A94D20" w:rsidP="00170E13">
            <w:pPr>
              <w:pStyle w:val="Tablesmalltext"/>
            </w:pPr>
          </w:p>
        </w:tc>
        <w:tc>
          <w:tcPr>
            <w:tcW w:w="0" w:type="auto"/>
            <w:shd w:val="clear" w:color="auto" w:fill="auto"/>
          </w:tcPr>
          <w:p w14:paraId="5A9A93D4" w14:textId="77777777" w:rsidR="00A94D20" w:rsidRPr="00BD787B" w:rsidRDefault="00A94D20" w:rsidP="00170E13">
            <w:pPr>
              <w:pStyle w:val="Tablesmalltext"/>
            </w:pPr>
            <w:r w:rsidRPr="00BD787B">
              <w:t>9</w:t>
            </w:r>
          </w:p>
        </w:tc>
        <w:tc>
          <w:tcPr>
            <w:tcW w:w="0" w:type="auto"/>
            <w:shd w:val="clear" w:color="auto" w:fill="auto"/>
          </w:tcPr>
          <w:p w14:paraId="7726033B" w14:textId="77777777" w:rsidR="00A94D20" w:rsidRPr="00BD787B" w:rsidRDefault="00A94D20" w:rsidP="00170E13">
            <w:pPr>
              <w:pStyle w:val="Tablesmalltext"/>
            </w:pPr>
            <w:r w:rsidRPr="00BD787B">
              <w:t>0.005</w:t>
            </w:r>
          </w:p>
        </w:tc>
        <w:tc>
          <w:tcPr>
            <w:tcW w:w="0" w:type="auto"/>
            <w:shd w:val="clear" w:color="auto" w:fill="auto"/>
          </w:tcPr>
          <w:p w14:paraId="0856D8C3" w14:textId="77777777" w:rsidR="00A94D20" w:rsidRPr="00BD787B" w:rsidRDefault="00A94D20" w:rsidP="00170E13">
            <w:pPr>
              <w:pStyle w:val="Tablesmalltext"/>
            </w:pPr>
            <w:r w:rsidRPr="00BD787B">
              <w:t>0.05</w:t>
            </w:r>
          </w:p>
        </w:tc>
        <w:tc>
          <w:tcPr>
            <w:tcW w:w="0" w:type="auto"/>
            <w:shd w:val="clear" w:color="auto" w:fill="auto"/>
          </w:tcPr>
          <w:p w14:paraId="06C65ABB" w14:textId="77777777" w:rsidR="00A94D20" w:rsidRPr="00BD787B" w:rsidRDefault="00A94D20" w:rsidP="00170E13">
            <w:pPr>
              <w:pStyle w:val="Tablesmalltext"/>
            </w:pPr>
            <w:r w:rsidRPr="00BD787B">
              <w:t>0.12</w:t>
            </w:r>
          </w:p>
        </w:tc>
      </w:tr>
      <w:tr w:rsidR="00A94D20" w:rsidRPr="00BD787B" w14:paraId="2F5BFF04" w14:textId="77777777" w:rsidTr="00170E13">
        <w:trPr>
          <w:jc w:val="center"/>
        </w:trPr>
        <w:tc>
          <w:tcPr>
            <w:tcW w:w="0" w:type="auto"/>
            <w:vMerge/>
            <w:shd w:val="clear" w:color="auto" w:fill="auto"/>
          </w:tcPr>
          <w:p w14:paraId="69E32B77" w14:textId="77777777" w:rsidR="00A94D20" w:rsidRPr="00BD787B" w:rsidRDefault="00A94D20" w:rsidP="00170E13">
            <w:pPr>
              <w:pStyle w:val="Tablesmalltext"/>
            </w:pPr>
          </w:p>
        </w:tc>
        <w:tc>
          <w:tcPr>
            <w:tcW w:w="0" w:type="auto"/>
            <w:shd w:val="clear" w:color="auto" w:fill="auto"/>
          </w:tcPr>
          <w:p w14:paraId="4B075F3B" w14:textId="77777777" w:rsidR="00A94D20" w:rsidRPr="00BD787B" w:rsidRDefault="00A94D20" w:rsidP="00170E13">
            <w:pPr>
              <w:pStyle w:val="Tablesmalltext"/>
            </w:pPr>
            <w:r w:rsidRPr="00BD787B">
              <w:t>10</w:t>
            </w:r>
          </w:p>
        </w:tc>
        <w:tc>
          <w:tcPr>
            <w:tcW w:w="0" w:type="auto"/>
            <w:shd w:val="clear" w:color="auto" w:fill="auto"/>
          </w:tcPr>
          <w:p w14:paraId="74DD3398" w14:textId="77777777" w:rsidR="00A94D20" w:rsidRPr="00BD787B" w:rsidRDefault="00A94D20" w:rsidP="00170E13">
            <w:pPr>
              <w:pStyle w:val="Tablesmalltext"/>
            </w:pPr>
            <w:r w:rsidRPr="00BD787B">
              <w:t>-0.01</w:t>
            </w:r>
          </w:p>
        </w:tc>
        <w:tc>
          <w:tcPr>
            <w:tcW w:w="0" w:type="auto"/>
            <w:shd w:val="clear" w:color="auto" w:fill="auto"/>
          </w:tcPr>
          <w:p w14:paraId="65115443" w14:textId="77777777" w:rsidR="00A94D20" w:rsidRPr="00BD787B" w:rsidRDefault="00A94D20" w:rsidP="00170E13">
            <w:pPr>
              <w:pStyle w:val="Tablesmalltext"/>
            </w:pPr>
            <w:r w:rsidRPr="00BD787B">
              <w:t>0.06</w:t>
            </w:r>
          </w:p>
        </w:tc>
        <w:tc>
          <w:tcPr>
            <w:tcW w:w="0" w:type="auto"/>
            <w:shd w:val="clear" w:color="auto" w:fill="auto"/>
          </w:tcPr>
          <w:p w14:paraId="64DA8CE4" w14:textId="77777777" w:rsidR="00A94D20" w:rsidRPr="00BD787B" w:rsidRDefault="00A94D20" w:rsidP="00170E13">
            <w:pPr>
              <w:pStyle w:val="Tablesmalltext"/>
            </w:pPr>
            <w:r w:rsidRPr="00BD787B">
              <w:t>-0.15</w:t>
            </w:r>
          </w:p>
        </w:tc>
      </w:tr>
      <w:tr w:rsidR="00A94D20" w:rsidRPr="00BD787B" w14:paraId="2DA047A6" w14:textId="77777777" w:rsidTr="00170E13">
        <w:trPr>
          <w:jc w:val="center"/>
        </w:trPr>
        <w:tc>
          <w:tcPr>
            <w:tcW w:w="0" w:type="auto"/>
            <w:vMerge/>
            <w:shd w:val="clear" w:color="auto" w:fill="auto"/>
          </w:tcPr>
          <w:p w14:paraId="7752FD6A" w14:textId="77777777" w:rsidR="00A94D20" w:rsidRPr="00BD787B" w:rsidRDefault="00A94D20" w:rsidP="00170E13">
            <w:pPr>
              <w:pStyle w:val="Tablesmalltext"/>
            </w:pPr>
          </w:p>
        </w:tc>
        <w:tc>
          <w:tcPr>
            <w:tcW w:w="0" w:type="auto"/>
            <w:shd w:val="clear" w:color="auto" w:fill="auto"/>
          </w:tcPr>
          <w:p w14:paraId="45D0B7DB" w14:textId="77777777" w:rsidR="00A94D20" w:rsidRPr="00BD787B" w:rsidRDefault="00A94D20" w:rsidP="00170E13">
            <w:pPr>
              <w:pStyle w:val="Tablesmalltext"/>
            </w:pPr>
            <w:r w:rsidRPr="00BD787B">
              <w:t>Total</w:t>
            </w:r>
          </w:p>
        </w:tc>
        <w:tc>
          <w:tcPr>
            <w:tcW w:w="0" w:type="auto"/>
            <w:shd w:val="clear" w:color="auto" w:fill="auto"/>
          </w:tcPr>
          <w:p w14:paraId="732A1935" w14:textId="77777777" w:rsidR="00A94D20" w:rsidRPr="00BD787B" w:rsidRDefault="00A94D20" w:rsidP="00170E13">
            <w:pPr>
              <w:pStyle w:val="Tablesmalltext"/>
            </w:pPr>
            <w:r w:rsidRPr="00BD787B">
              <w:t>0.01</w:t>
            </w:r>
          </w:p>
        </w:tc>
        <w:tc>
          <w:tcPr>
            <w:tcW w:w="0" w:type="auto"/>
            <w:shd w:val="clear" w:color="auto" w:fill="auto"/>
          </w:tcPr>
          <w:p w14:paraId="3115FF7D" w14:textId="77777777" w:rsidR="00A94D20" w:rsidRPr="00BD787B" w:rsidRDefault="00A94D20" w:rsidP="00170E13">
            <w:pPr>
              <w:pStyle w:val="Tablesmalltext"/>
            </w:pPr>
            <w:r w:rsidRPr="00BD787B">
              <w:t>0.12</w:t>
            </w:r>
          </w:p>
        </w:tc>
        <w:tc>
          <w:tcPr>
            <w:tcW w:w="0" w:type="auto"/>
            <w:shd w:val="clear" w:color="auto" w:fill="auto"/>
          </w:tcPr>
          <w:p w14:paraId="33F7345B" w14:textId="77777777" w:rsidR="00A94D20" w:rsidRPr="00BD787B" w:rsidRDefault="00A94D20" w:rsidP="00170E13">
            <w:pPr>
              <w:pStyle w:val="Tablesmalltext"/>
            </w:pPr>
            <w:r w:rsidRPr="00BD787B">
              <w:t>-0.95</w:t>
            </w:r>
          </w:p>
        </w:tc>
      </w:tr>
    </w:tbl>
    <w:p w14:paraId="78E974CE" w14:textId="158997B7" w:rsidR="00A94D20" w:rsidRDefault="00A94D20" w:rsidP="00A94D20">
      <w:pPr>
        <w:pStyle w:val="Para0"/>
      </w:pPr>
      <w:r>
        <w:t xml:space="preserve">For the low flow event, a scatter plot showing observed and modelled velocity magnitude values for each section is given in </w:t>
      </w:r>
      <w:r w:rsidR="0026441F">
        <w:fldChar w:fldCharType="begin"/>
      </w:r>
      <w:r w:rsidR="0026441F">
        <w:instrText xml:space="preserve"> REF _Ref529269729 </w:instrText>
      </w:r>
      <w:r w:rsidR="0026441F">
        <w:fldChar w:fldCharType="separate"/>
      </w:r>
      <w:r w:rsidR="0026441F">
        <w:t xml:space="preserve">Figure </w:t>
      </w:r>
      <w:r w:rsidR="0026441F">
        <w:rPr>
          <w:noProof/>
        </w:rPr>
        <w:t>3</w:t>
      </w:r>
      <w:r w:rsidR="0026441F">
        <w:noBreakHyphen/>
      </w:r>
      <w:r w:rsidR="0026441F">
        <w:rPr>
          <w:noProof/>
        </w:rPr>
        <w:t>5</w:t>
      </w:r>
      <w:r w:rsidR="0026441F">
        <w:fldChar w:fldCharType="end"/>
      </w:r>
      <w:r>
        <w:t xml:space="preserve">, and a plot showing the velocity differences spatially is shown in </w:t>
      </w:r>
      <w:r w:rsidR="0026441F">
        <w:fldChar w:fldCharType="begin"/>
      </w:r>
      <w:r w:rsidR="0026441F">
        <w:instrText xml:space="preserve"> REF _Ref529269759 </w:instrText>
      </w:r>
      <w:r w:rsidR="0026441F">
        <w:fldChar w:fldCharType="separate"/>
      </w:r>
      <w:r w:rsidR="0026441F">
        <w:t xml:space="preserve">Figure </w:t>
      </w:r>
      <w:r w:rsidR="0026441F">
        <w:rPr>
          <w:noProof/>
        </w:rPr>
        <w:t>3</w:t>
      </w:r>
      <w:r w:rsidR="0026441F">
        <w:noBreakHyphen/>
      </w:r>
      <w:r w:rsidR="0026441F">
        <w:rPr>
          <w:noProof/>
        </w:rPr>
        <w:t>6</w:t>
      </w:r>
      <w:r w:rsidR="0026441F">
        <w:fldChar w:fldCharType="end"/>
      </w:r>
      <w:r>
        <w:t xml:space="preserve">. The same plots for the high flow events are given in </w:t>
      </w:r>
      <w:r w:rsidR="0026441F">
        <w:fldChar w:fldCharType="begin"/>
      </w:r>
      <w:r w:rsidR="0026441F">
        <w:instrText xml:space="preserve"> REF _Ref529269787 </w:instrText>
      </w:r>
      <w:r w:rsidR="0026441F">
        <w:fldChar w:fldCharType="separate"/>
      </w:r>
      <w:r w:rsidR="0026441F">
        <w:t xml:space="preserve">Figure </w:t>
      </w:r>
      <w:r w:rsidR="0026441F">
        <w:rPr>
          <w:noProof/>
        </w:rPr>
        <w:t>3</w:t>
      </w:r>
      <w:r w:rsidR="0026441F">
        <w:noBreakHyphen/>
      </w:r>
      <w:r w:rsidR="0026441F">
        <w:rPr>
          <w:noProof/>
        </w:rPr>
        <w:t>7</w:t>
      </w:r>
      <w:r w:rsidR="0026441F">
        <w:fldChar w:fldCharType="end"/>
      </w:r>
      <w:r>
        <w:t xml:space="preserve"> and </w:t>
      </w:r>
      <w:r w:rsidR="0026441F">
        <w:fldChar w:fldCharType="begin"/>
      </w:r>
      <w:r w:rsidR="0026441F">
        <w:instrText xml:space="preserve"> REF _Ref529269820 </w:instrText>
      </w:r>
      <w:r w:rsidR="0026441F">
        <w:fldChar w:fldCharType="separate"/>
      </w:r>
      <w:r w:rsidR="0026441F">
        <w:t xml:space="preserve">Figure </w:t>
      </w:r>
      <w:r w:rsidR="0026441F">
        <w:rPr>
          <w:noProof/>
        </w:rPr>
        <w:t>3</w:t>
      </w:r>
      <w:r w:rsidR="0026441F">
        <w:noBreakHyphen/>
      </w:r>
      <w:r w:rsidR="0026441F">
        <w:rPr>
          <w:noProof/>
        </w:rPr>
        <w:t>8</w:t>
      </w:r>
      <w:r w:rsidR="0026441F">
        <w:fldChar w:fldCharType="end"/>
      </w:r>
      <w:r>
        <w:t xml:space="preserve">. </w:t>
      </w:r>
      <w:r w:rsidRPr="00521857">
        <w:t>The observed velocity profile may have been produced by a local but temporary blockage. Localised obstructions (e.g. wood) may be the cause of this variability. Rather than make arbitrary changes to the topography, the calibration was accepted as is, noting that results at the channel margins at low flows may have higher uncertainty than elsewhere.</w:t>
      </w:r>
    </w:p>
    <w:p w14:paraId="2F330A4F" w14:textId="77777777" w:rsidR="00A94D20" w:rsidRDefault="00A94D20" w:rsidP="00A94D20">
      <w:pPr>
        <w:pStyle w:val="Para0"/>
      </w:pPr>
      <w:r>
        <w:t>For the high flow event, Section 8 again had some significant discrepancies between observed and modelled velocities. At three points in particular observed velocities were underestimated by 0.6</w:t>
      </w:r>
      <w:r>
        <w:rPr>
          <w:rFonts w:cs="Arial"/>
        </w:rPr>
        <w:t>–</w:t>
      </w:r>
      <w:r>
        <w:t xml:space="preserve">0.95 m/s by the model. Given these observed velocities were outside the bounds of any other measured velocities in this event, and much higher than adjacent velocities on the same section, this was attributed to instrument or measurement error which is common in shallow environments. </w:t>
      </w:r>
    </w:p>
    <w:p w14:paraId="541F3BC2" w14:textId="77777777" w:rsidR="00A94D20" w:rsidRDefault="00A94D20" w:rsidP="004D18A9">
      <w:pPr>
        <w:pStyle w:val="Para0"/>
        <w:jc w:val="center"/>
      </w:pPr>
      <w:r>
        <w:rPr>
          <w:noProof/>
          <w:lang w:val="en-AU" w:eastAsia="en-AU"/>
        </w:rPr>
        <w:drawing>
          <wp:inline distT="0" distB="0" distL="0" distR="0" wp14:anchorId="4A991EA4" wp14:editId="6F394A6C">
            <wp:extent cx="5167682" cy="3600000"/>
            <wp:effectExtent l="0" t="0" r="0" b="635"/>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167682" cy="3600000"/>
                    </a:xfrm>
                    <a:prstGeom prst="rect">
                      <a:avLst/>
                    </a:prstGeom>
                    <a:noFill/>
                    <a:ln w="9525">
                      <a:noFill/>
                      <a:miter lim="800000"/>
                      <a:headEnd/>
                      <a:tailEnd/>
                    </a:ln>
                  </pic:spPr>
                </pic:pic>
              </a:graphicData>
            </a:graphic>
          </wp:inline>
        </w:drawing>
      </w:r>
    </w:p>
    <w:p w14:paraId="4D44711F" w14:textId="75856C4C" w:rsidR="00A94D20" w:rsidRDefault="0026441F" w:rsidP="0026441F">
      <w:pPr>
        <w:pStyle w:val="Caption"/>
      </w:pPr>
      <w:bookmarkStart w:id="66" w:name="_Ref529269729"/>
      <w:bookmarkStart w:id="67" w:name="_Toc500342833"/>
      <w:bookmarkStart w:id="68" w:name="_Toc5629888"/>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5</w:t>
      </w:r>
      <w:r w:rsidR="004B54B1">
        <w:fldChar w:fldCharType="end"/>
      </w:r>
      <w:bookmarkEnd w:id="66"/>
      <w:r w:rsidR="00A94D20">
        <w:t>. Calibration results (velocity comparison) for Moss Road low flow event (12/06/15)</w:t>
      </w:r>
      <w:bookmarkEnd w:id="67"/>
      <w:bookmarkEnd w:id="68"/>
    </w:p>
    <w:p w14:paraId="55B47E76" w14:textId="77777777" w:rsidR="00A94D20" w:rsidRPr="00BD787B" w:rsidRDefault="00A94D20" w:rsidP="004D18A9">
      <w:pPr>
        <w:pStyle w:val="Para0"/>
        <w:jc w:val="center"/>
        <w:rPr>
          <w:rFonts w:ascii="Cambria" w:eastAsia="MS Gothic" w:hAnsi="Cambria"/>
          <w:sz w:val="28"/>
          <w:szCs w:val="28"/>
        </w:rPr>
      </w:pPr>
      <w:r>
        <w:rPr>
          <w:noProof/>
          <w:lang w:val="en-AU" w:eastAsia="en-AU"/>
        </w:rPr>
        <w:drawing>
          <wp:inline distT="0" distB="0" distL="0" distR="0" wp14:anchorId="03E91111" wp14:editId="1F406828">
            <wp:extent cx="5289861" cy="3744000"/>
            <wp:effectExtent l="0" t="0" r="6350" b="8890"/>
            <wp:docPr id="34" name="Picture 4" descr="C:\Users\russellk1\Documents\Consulting\1_Goulburn\Spatial\Export\Moss_Rd_Calibration_Low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ssellk1\Documents\Consulting\1_Goulburn\Spatial\Export\Moss_Rd_Calibration_LowFlow.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289861" cy="3744000"/>
                    </a:xfrm>
                    <a:prstGeom prst="rect">
                      <a:avLst/>
                    </a:prstGeom>
                    <a:noFill/>
                    <a:ln w="9525">
                      <a:noFill/>
                      <a:miter lim="800000"/>
                      <a:headEnd/>
                      <a:tailEnd/>
                    </a:ln>
                  </pic:spPr>
                </pic:pic>
              </a:graphicData>
            </a:graphic>
          </wp:inline>
        </w:drawing>
      </w:r>
    </w:p>
    <w:p w14:paraId="08646AA8" w14:textId="3F1F6A4B" w:rsidR="00A94D20" w:rsidRPr="00EF2784" w:rsidRDefault="0026441F" w:rsidP="0026441F">
      <w:pPr>
        <w:pStyle w:val="Caption"/>
      </w:pPr>
      <w:bookmarkStart w:id="69" w:name="_Ref529269759"/>
      <w:bookmarkStart w:id="70" w:name="_Toc500342834"/>
      <w:bookmarkStart w:id="71" w:name="_Toc5629889"/>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6</w:t>
      </w:r>
      <w:r w:rsidR="004B54B1">
        <w:fldChar w:fldCharType="end"/>
      </w:r>
      <w:bookmarkEnd w:id="69"/>
      <w:r w:rsidR="00A94D20">
        <w:t>. Calibration results (velocity difference) for Moss Road low flow event (12/06/15)</w:t>
      </w:r>
      <w:bookmarkEnd w:id="70"/>
      <w:bookmarkEnd w:id="71"/>
    </w:p>
    <w:p w14:paraId="0F5C7731" w14:textId="77777777" w:rsidR="00A94D20" w:rsidRPr="00BD787B" w:rsidRDefault="00A94D20" w:rsidP="004D18A9">
      <w:pPr>
        <w:pStyle w:val="Para0"/>
        <w:jc w:val="center"/>
      </w:pPr>
      <w:r>
        <w:rPr>
          <w:noProof/>
          <w:lang w:val="en-AU" w:eastAsia="en-AU"/>
        </w:rPr>
        <w:drawing>
          <wp:inline distT="0" distB="0" distL="0" distR="0" wp14:anchorId="04E89C1A" wp14:editId="6AB9558E">
            <wp:extent cx="5342890" cy="3749040"/>
            <wp:effectExtent l="19050" t="0" r="0" b="0"/>
            <wp:docPr id="1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342890" cy="3749040"/>
                    </a:xfrm>
                    <a:prstGeom prst="rect">
                      <a:avLst/>
                    </a:prstGeom>
                    <a:noFill/>
                    <a:ln w="9525">
                      <a:noFill/>
                      <a:miter lim="800000"/>
                      <a:headEnd/>
                      <a:tailEnd/>
                    </a:ln>
                  </pic:spPr>
                </pic:pic>
              </a:graphicData>
            </a:graphic>
          </wp:inline>
        </w:drawing>
      </w:r>
    </w:p>
    <w:p w14:paraId="69554334" w14:textId="69DE2EA8" w:rsidR="00A94D20" w:rsidRPr="00EF2784" w:rsidRDefault="0026441F" w:rsidP="0026441F">
      <w:pPr>
        <w:pStyle w:val="Caption"/>
      </w:pPr>
      <w:bookmarkStart w:id="72" w:name="_Ref529269787"/>
      <w:bookmarkStart w:id="73" w:name="_Toc500342835"/>
      <w:bookmarkStart w:id="74" w:name="_Toc5629890"/>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7</w:t>
      </w:r>
      <w:r w:rsidR="004B54B1">
        <w:fldChar w:fldCharType="end"/>
      </w:r>
      <w:bookmarkEnd w:id="72"/>
      <w:r w:rsidR="00A94D20">
        <w:t>. Calibration results (velocity comparison) for Moss Road high flow event (25/06/15)</w:t>
      </w:r>
      <w:bookmarkEnd w:id="73"/>
      <w:bookmarkEnd w:id="74"/>
    </w:p>
    <w:p w14:paraId="070008C5" w14:textId="77777777" w:rsidR="00A94D20" w:rsidRPr="00BD787B" w:rsidRDefault="00A94D20" w:rsidP="004D18A9">
      <w:pPr>
        <w:pStyle w:val="Para0"/>
        <w:jc w:val="center"/>
        <w:rPr>
          <w:rFonts w:ascii="Cambria" w:eastAsia="MS Gothic" w:hAnsi="Cambria"/>
          <w:sz w:val="28"/>
          <w:szCs w:val="28"/>
        </w:rPr>
      </w:pPr>
      <w:r>
        <w:rPr>
          <w:noProof/>
          <w:lang w:val="en-AU" w:eastAsia="en-AU"/>
        </w:rPr>
        <w:drawing>
          <wp:inline distT="0" distB="0" distL="0" distR="0" wp14:anchorId="631406B2" wp14:editId="1251B9E7">
            <wp:extent cx="5721350" cy="4049395"/>
            <wp:effectExtent l="19050" t="0" r="0" b="0"/>
            <wp:docPr id="1095" name="Picture 1033" descr="C:\Users\russellk1\Documents\Consulting\1_Goulburn\Spatial\Export\Moss_Rd_Calibration_High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C:\Users\russellk1\Documents\Consulting\1_Goulburn\Spatial\Export\Moss_Rd_Calibration_HighFlow.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721350" cy="4049395"/>
                    </a:xfrm>
                    <a:prstGeom prst="rect">
                      <a:avLst/>
                    </a:prstGeom>
                    <a:noFill/>
                    <a:ln w="9525">
                      <a:noFill/>
                      <a:miter lim="800000"/>
                      <a:headEnd/>
                      <a:tailEnd/>
                    </a:ln>
                  </pic:spPr>
                </pic:pic>
              </a:graphicData>
            </a:graphic>
          </wp:inline>
        </w:drawing>
      </w:r>
    </w:p>
    <w:p w14:paraId="275D301B" w14:textId="3D5DB6AA" w:rsidR="00A94D20" w:rsidRDefault="0026441F" w:rsidP="0026441F">
      <w:pPr>
        <w:pStyle w:val="Caption"/>
      </w:pPr>
      <w:bookmarkStart w:id="75" w:name="_Ref529269820"/>
      <w:bookmarkStart w:id="76" w:name="_Toc500342836"/>
      <w:bookmarkStart w:id="77" w:name="_Toc5629891"/>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8</w:t>
      </w:r>
      <w:r w:rsidR="004B54B1">
        <w:fldChar w:fldCharType="end"/>
      </w:r>
      <w:bookmarkEnd w:id="75"/>
      <w:r w:rsidR="00A94D20">
        <w:t>. Calibration results (velocity difference) for Moss Road high flow event (25/06/15)</w:t>
      </w:r>
      <w:bookmarkEnd w:id="76"/>
      <w:bookmarkEnd w:id="77"/>
    </w:p>
    <w:p w14:paraId="72D6C188" w14:textId="77777777" w:rsidR="00A94D20" w:rsidRDefault="00A94D20" w:rsidP="00A94D20">
      <w:pPr>
        <w:pStyle w:val="Heading3"/>
      </w:pPr>
      <w:bookmarkStart w:id="78" w:name="_Toc526239030"/>
      <w:bookmarkStart w:id="79" w:name="_Toc529424230"/>
      <w:r>
        <w:t>Hydraulic model outputs</w:t>
      </w:r>
      <w:bookmarkEnd w:id="78"/>
      <w:bookmarkEnd w:id="79"/>
    </w:p>
    <w:p w14:paraId="33CB7192" w14:textId="43308106" w:rsidR="00A94D20" w:rsidRPr="00257F5F" w:rsidRDefault="00A94D20" w:rsidP="00170E13">
      <w:pPr>
        <w:pStyle w:val="Para0"/>
        <w:rPr>
          <w:rFonts w:ascii="Times New Roman" w:hAnsi="Times New Roman" w:cs="Times New Roman"/>
          <w:sz w:val="24"/>
          <w:lang w:val="en-AU"/>
        </w:rPr>
      </w:pPr>
      <w:r w:rsidRPr="00257F5F">
        <w:rPr>
          <w:lang w:val="en-AU"/>
        </w:rPr>
        <w:t xml:space="preserve">The following outputs were </w:t>
      </w:r>
      <w:r>
        <w:rPr>
          <w:lang w:val="en-AU"/>
        </w:rPr>
        <w:t xml:space="preserve">extracted from a 1m grid using depth, velocity (example </w:t>
      </w:r>
      <w:r w:rsidR="0026441F">
        <w:rPr>
          <w:lang w:val="en-AU"/>
        </w:rPr>
        <w:fldChar w:fldCharType="begin"/>
      </w:r>
      <w:r w:rsidR="0026441F">
        <w:rPr>
          <w:lang w:val="en-AU"/>
        </w:rPr>
        <w:instrText xml:space="preserve"> REF _Ref529269849 </w:instrText>
      </w:r>
      <w:r w:rsidR="0026441F">
        <w:rPr>
          <w:lang w:val="en-AU"/>
        </w:rPr>
        <w:fldChar w:fldCharType="separate"/>
      </w:r>
      <w:r w:rsidR="0026441F">
        <w:t xml:space="preserve">Figure </w:t>
      </w:r>
      <w:r w:rsidR="0026441F">
        <w:rPr>
          <w:noProof/>
        </w:rPr>
        <w:t>3</w:t>
      </w:r>
      <w:r w:rsidR="0026441F">
        <w:noBreakHyphen/>
      </w:r>
      <w:r w:rsidR="0026441F">
        <w:rPr>
          <w:noProof/>
        </w:rPr>
        <w:t>9</w:t>
      </w:r>
      <w:r w:rsidR="0026441F">
        <w:rPr>
          <w:lang w:val="en-AU"/>
        </w:rPr>
        <w:fldChar w:fldCharType="end"/>
      </w:r>
      <w:r>
        <w:rPr>
          <w:lang w:val="en-AU"/>
        </w:rPr>
        <w:t xml:space="preserve">) and shear velocity </w:t>
      </w:r>
      <w:r w:rsidRPr="00257F5F">
        <w:rPr>
          <w:lang w:val="en-AU"/>
        </w:rPr>
        <w:t>(bed shear stress τ</w:t>
      </w:r>
      <w:r w:rsidRPr="00257F5F">
        <w:rPr>
          <w:sz w:val="17"/>
          <w:szCs w:val="17"/>
          <w:vertAlign w:val="subscript"/>
          <w:lang w:val="en-AU"/>
        </w:rPr>
        <w:t>b</w:t>
      </w:r>
      <w:r w:rsidRPr="00257F5F">
        <w:rPr>
          <w:lang w:val="en-AU"/>
        </w:rPr>
        <w:t xml:space="preserve"> = ρu</w:t>
      </w:r>
      <w:r w:rsidRPr="00257F5F">
        <w:rPr>
          <w:sz w:val="17"/>
          <w:szCs w:val="17"/>
          <w:vertAlign w:val="subscript"/>
          <w:lang w:val="en-AU"/>
        </w:rPr>
        <w:t>*</w:t>
      </w:r>
      <w:r w:rsidRPr="00257F5F">
        <w:rPr>
          <w:sz w:val="17"/>
          <w:szCs w:val="17"/>
          <w:vertAlign w:val="superscript"/>
          <w:lang w:val="en-AU"/>
        </w:rPr>
        <w:t xml:space="preserve">2 </w:t>
      </w:r>
      <w:r w:rsidRPr="00257F5F">
        <w:rPr>
          <w:lang w:val="en-AU"/>
        </w:rPr>
        <w:t>= 1000u</w:t>
      </w:r>
      <w:r w:rsidRPr="00257F5F">
        <w:rPr>
          <w:sz w:val="17"/>
          <w:szCs w:val="17"/>
          <w:vertAlign w:val="subscript"/>
          <w:lang w:val="en-AU"/>
        </w:rPr>
        <w:t>*</w:t>
      </w:r>
      <w:r w:rsidRPr="00257F5F">
        <w:rPr>
          <w:sz w:val="17"/>
          <w:szCs w:val="17"/>
          <w:vertAlign w:val="superscript"/>
          <w:lang w:val="en-AU"/>
        </w:rPr>
        <w:t>2</w:t>
      </w:r>
      <w:r>
        <w:rPr>
          <w:lang w:val="en-AU"/>
        </w:rPr>
        <w:t>)</w:t>
      </w:r>
      <w:r w:rsidRPr="00257F5F">
        <w:rPr>
          <w:lang w:val="en-AU"/>
        </w:rPr>
        <w:t>: </w:t>
      </w:r>
    </w:p>
    <w:p w14:paraId="1ED0CEEC" w14:textId="77777777" w:rsidR="00A94D20" w:rsidRPr="00257F5F" w:rsidRDefault="00A94D20" w:rsidP="002C5EBA">
      <w:pPr>
        <w:pStyle w:val="Para0"/>
        <w:numPr>
          <w:ilvl w:val="0"/>
          <w:numId w:val="58"/>
        </w:numPr>
        <w:rPr>
          <w:lang w:val="en-AU"/>
        </w:rPr>
      </w:pPr>
      <w:r w:rsidRPr="00257F5F">
        <w:rPr>
          <w:lang w:val="en-AU"/>
        </w:rPr>
        <w:t>Mean velocity </w:t>
      </w:r>
    </w:p>
    <w:p w14:paraId="4B9F0841" w14:textId="77777777" w:rsidR="00A94D20" w:rsidRDefault="00A94D20" w:rsidP="002C5EBA">
      <w:pPr>
        <w:pStyle w:val="Para0"/>
        <w:numPr>
          <w:ilvl w:val="0"/>
          <w:numId w:val="58"/>
        </w:numPr>
        <w:rPr>
          <w:lang w:val="en-AU"/>
        </w:rPr>
      </w:pPr>
      <w:r w:rsidRPr="00AD63C3">
        <w:rPr>
          <w:lang w:val="en-AU"/>
        </w:rPr>
        <w:t>99th percentile velocity </w:t>
      </w:r>
    </w:p>
    <w:p w14:paraId="2F0C7B42" w14:textId="77777777" w:rsidR="00A94D20" w:rsidRPr="00AD63C3" w:rsidRDefault="00A94D20" w:rsidP="002C5EBA">
      <w:pPr>
        <w:pStyle w:val="Para0"/>
        <w:numPr>
          <w:ilvl w:val="0"/>
          <w:numId w:val="58"/>
        </w:numPr>
        <w:rPr>
          <w:lang w:val="en-AU"/>
        </w:rPr>
      </w:pPr>
      <w:r w:rsidRPr="00AD63C3">
        <w:rPr>
          <w:lang w:val="en-AU"/>
        </w:rPr>
        <w:t>Wetted area </w:t>
      </w:r>
    </w:p>
    <w:p w14:paraId="0CE15E0F" w14:textId="77777777" w:rsidR="00A94D20" w:rsidRPr="00AD63C3" w:rsidRDefault="00A94D20" w:rsidP="002C5EBA">
      <w:pPr>
        <w:pStyle w:val="Para0"/>
        <w:numPr>
          <w:ilvl w:val="0"/>
          <w:numId w:val="58"/>
        </w:numPr>
        <w:rPr>
          <w:lang w:val="en-AU"/>
        </w:rPr>
      </w:pPr>
      <w:r w:rsidRPr="00AD63C3">
        <w:rPr>
          <w:lang w:val="en-AU"/>
        </w:rPr>
        <w:t>Bench inundation - % of bench area inundated </w:t>
      </w:r>
      <w:r>
        <w:rPr>
          <w:lang w:val="en-AU"/>
        </w:rPr>
        <w:t>(b</w:t>
      </w:r>
      <w:r w:rsidRPr="00AD63C3">
        <w:rPr>
          <w:lang w:val="en-AU"/>
        </w:rPr>
        <w:t>ench area definition was undertaken manually in ArcGIS using</w:t>
      </w:r>
      <w:r>
        <w:rPr>
          <w:lang w:val="en-AU"/>
        </w:rPr>
        <w:t xml:space="preserve"> the digital elevation model)</w:t>
      </w:r>
      <w:r w:rsidRPr="00AD63C3">
        <w:rPr>
          <w:lang w:val="en-AU"/>
        </w:rPr>
        <w:t xml:space="preserve"> </w:t>
      </w:r>
    </w:p>
    <w:p w14:paraId="3CE21913" w14:textId="416FF9FC" w:rsidR="00A94D20" w:rsidRPr="00AD63C3" w:rsidRDefault="00A94D20" w:rsidP="002C5EBA">
      <w:pPr>
        <w:pStyle w:val="Para0"/>
        <w:numPr>
          <w:ilvl w:val="0"/>
          <w:numId w:val="58"/>
        </w:numPr>
        <w:rPr>
          <w:lang w:val="en-AU"/>
        </w:rPr>
      </w:pPr>
      <w:r>
        <w:rPr>
          <w:lang w:val="en-AU"/>
        </w:rPr>
        <w:t>Sediment mobilisation (p</w:t>
      </w:r>
      <w:r w:rsidRPr="00257F5F">
        <w:rPr>
          <w:lang w:val="en-AU"/>
        </w:rPr>
        <w:t>roportion of bed w</w:t>
      </w:r>
      <w:r>
        <w:rPr>
          <w:lang w:val="en-AU"/>
        </w:rPr>
        <w:t xml:space="preserve">ith 1mm/2mm sediment mobilised, based on </w:t>
      </w:r>
      <w:r w:rsidRPr="00AD63C3">
        <w:rPr>
          <w:lang w:val="en-AU"/>
        </w:rPr>
        <w:t xml:space="preserve">shear stress thresholds </w:t>
      </w:r>
      <w:r>
        <w:rPr>
          <w:lang w:val="en-AU"/>
        </w:rPr>
        <w:t xml:space="preserve">using </w:t>
      </w:r>
      <w:r w:rsidRPr="00AD63C3">
        <w:rPr>
          <w:lang w:val="en-AU"/>
        </w:rPr>
        <w:t>a dimensionless Shields parameter of 0.06</w:t>
      </w:r>
      <w:r>
        <w:rPr>
          <w:lang w:val="en-AU"/>
        </w:rPr>
        <w:t>, specifically</w:t>
      </w:r>
      <w:r w:rsidRPr="00AD63C3">
        <w:rPr>
          <w:lang w:val="en-AU"/>
        </w:rPr>
        <w:t>: 0.97 N/m</w:t>
      </w:r>
      <w:r w:rsidRPr="00AD63C3">
        <w:rPr>
          <w:sz w:val="17"/>
          <w:szCs w:val="17"/>
          <w:vertAlign w:val="superscript"/>
          <w:lang w:val="en-AU"/>
        </w:rPr>
        <w:t>2</w:t>
      </w:r>
      <w:r w:rsidR="00CB704A">
        <w:rPr>
          <w:lang w:val="en-AU"/>
        </w:rPr>
        <w:t> </w:t>
      </w:r>
      <w:r>
        <w:rPr>
          <w:lang w:val="en-AU"/>
        </w:rPr>
        <w:t xml:space="preserve">for </w:t>
      </w:r>
      <w:r w:rsidRPr="00AD63C3">
        <w:rPr>
          <w:lang w:val="en-AU"/>
        </w:rPr>
        <w:t>1 mm sediments and 1.94 N/m</w:t>
      </w:r>
      <w:r w:rsidRPr="00AD63C3">
        <w:rPr>
          <w:sz w:val="17"/>
          <w:szCs w:val="17"/>
          <w:vertAlign w:val="superscript"/>
          <w:lang w:val="en-AU"/>
        </w:rPr>
        <w:t>2</w:t>
      </w:r>
      <w:r w:rsidRPr="00AD63C3">
        <w:rPr>
          <w:sz w:val="17"/>
          <w:szCs w:val="17"/>
          <w:lang w:val="en-AU"/>
        </w:rPr>
        <w:t> </w:t>
      </w:r>
      <w:r w:rsidRPr="00AD63C3">
        <w:rPr>
          <w:lang w:val="en-AU"/>
        </w:rPr>
        <w:t xml:space="preserve"> </w:t>
      </w:r>
      <w:r>
        <w:rPr>
          <w:lang w:val="en-AU"/>
        </w:rPr>
        <w:t xml:space="preserve">for </w:t>
      </w:r>
      <w:r w:rsidRPr="00AD63C3">
        <w:rPr>
          <w:lang w:val="en-AU"/>
        </w:rPr>
        <w:t>2 mm</w:t>
      </w:r>
      <w:r>
        <w:rPr>
          <w:lang w:val="en-AU"/>
        </w:rPr>
        <w:t xml:space="preserve"> sediments)</w:t>
      </w:r>
      <w:r w:rsidRPr="00AD63C3">
        <w:rPr>
          <w:lang w:val="en-AU"/>
        </w:rPr>
        <w:t>.</w:t>
      </w:r>
    </w:p>
    <w:p w14:paraId="48E8CD83" w14:textId="77777777" w:rsidR="00A94D20" w:rsidRDefault="00A94D20" w:rsidP="00170E13">
      <w:pPr>
        <w:spacing w:before="100" w:beforeAutospacing="1" w:after="100" w:afterAutospacing="1" w:line="240" w:lineRule="auto"/>
        <w:jc w:val="center"/>
        <w:textAlignment w:val="baseline"/>
        <w:rPr>
          <w:rFonts w:ascii="Times New Roman" w:eastAsia="Times New Roman" w:hAnsi="Times New Roman" w:cs="Times New Roman"/>
          <w:sz w:val="24"/>
          <w:highlight w:val="yellow"/>
          <w:lang w:val="en-AU"/>
        </w:rPr>
      </w:pPr>
      <w:r w:rsidRPr="00B00544">
        <w:rPr>
          <w:noProof/>
          <w:highlight w:val="yellow"/>
          <w:lang w:val="en-AU" w:eastAsia="en-AU"/>
        </w:rPr>
        <w:drawing>
          <wp:inline distT="0" distB="0" distL="0" distR="0" wp14:anchorId="64558139" wp14:editId="754E0FA6">
            <wp:extent cx="4742757" cy="5254053"/>
            <wp:effectExtent l="0" t="0" r="0" b="3810"/>
            <wp:docPr id="26" name="Picture 26" descr="/var/folders/9d/xc9ngd297c97r961qbgv1gfn5qnj6n/T/com.microsoft.Word/Content.MSO/C14F85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9d/xc9ngd297c97r961qbgv1gfn5qnj6n/T/com.microsoft.Word/Content.MSO/C14F8509.tmp"/>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748186" cy="5260067"/>
                    </a:xfrm>
                    <a:prstGeom prst="rect">
                      <a:avLst/>
                    </a:prstGeom>
                    <a:noFill/>
                    <a:ln>
                      <a:noFill/>
                    </a:ln>
                  </pic:spPr>
                </pic:pic>
              </a:graphicData>
            </a:graphic>
          </wp:inline>
        </w:drawing>
      </w:r>
    </w:p>
    <w:p w14:paraId="2620EBBD" w14:textId="789C33DC" w:rsidR="00A94D20" w:rsidRDefault="0026441F" w:rsidP="0026441F">
      <w:pPr>
        <w:pStyle w:val="Caption"/>
      </w:pPr>
      <w:bookmarkStart w:id="80" w:name="_Ref529269849"/>
      <w:bookmarkStart w:id="81" w:name="_Toc5629892"/>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9</w:t>
      </w:r>
      <w:r w:rsidR="004B54B1">
        <w:fldChar w:fldCharType="end"/>
      </w:r>
      <w:bookmarkEnd w:id="80"/>
      <w:r w:rsidR="00A94D20">
        <w:t xml:space="preserve">. Velocity results for McCoys Bridge at a high flow of 15,000 </w:t>
      </w:r>
      <w:r w:rsidR="00170E13">
        <w:t>ML/day</w:t>
      </w:r>
      <w:r w:rsidR="00A94D20">
        <w:t>.</w:t>
      </w:r>
      <w:bookmarkEnd w:id="81"/>
    </w:p>
    <w:p w14:paraId="580080A2" w14:textId="77777777" w:rsidR="00A94D20" w:rsidRPr="00732395" w:rsidRDefault="00A94D20" w:rsidP="00A94D20">
      <w:pPr>
        <w:pStyle w:val="Heading3"/>
      </w:pPr>
      <w:bookmarkStart w:id="82" w:name="_Toc332890690"/>
      <w:bookmarkStart w:id="83" w:name="_Toc500342759"/>
      <w:bookmarkStart w:id="84" w:name="_Toc526239031"/>
      <w:bookmarkStart w:id="85" w:name="_Toc529424231"/>
      <w:r w:rsidRPr="00732395">
        <w:t>Results</w:t>
      </w:r>
      <w:bookmarkEnd w:id="82"/>
      <w:bookmarkEnd w:id="83"/>
      <w:r w:rsidRPr="00732395">
        <w:t xml:space="preserve"> Hydraulic Habitat</w:t>
      </w:r>
      <w:bookmarkEnd w:id="84"/>
      <w:bookmarkEnd w:id="85"/>
    </w:p>
    <w:p w14:paraId="2653B1ED" w14:textId="2327CFDB" w:rsidR="00A94D20" w:rsidRDefault="00A94D20" w:rsidP="00A94D20">
      <w:pPr>
        <w:pStyle w:val="Para0"/>
      </w:pPr>
      <w:r>
        <w:t xml:space="preserve">Results </w:t>
      </w:r>
      <w:r w:rsidR="00170E13">
        <w:t>were extracted for</w:t>
      </w:r>
      <w:r>
        <w:t xml:space="preserve"> a range of steady state simulations, from a low flow of 300 </w:t>
      </w:r>
      <w:r w:rsidR="00170E13">
        <w:t>ML/day</w:t>
      </w:r>
      <w:r>
        <w:t xml:space="preserve"> up to beyond bankfull flow with a flow of 20,000 </w:t>
      </w:r>
      <w:r w:rsidR="00170E13">
        <w:t>ML/day</w:t>
      </w:r>
      <w:r>
        <w:t xml:space="preserve"> (extended beyond 12,000 </w:t>
      </w:r>
      <w:r w:rsidR="00170E13">
        <w:t>ML/day</w:t>
      </w:r>
      <w:r>
        <w:t xml:space="preserve"> for Darcys Track and McCoys Bridge, with results for the latter shown in </w:t>
      </w:r>
      <w:r w:rsidR="0026441F">
        <w:fldChar w:fldCharType="begin"/>
      </w:r>
      <w:r w:rsidR="0026441F">
        <w:instrText xml:space="preserve"> REF _Ref529269887 </w:instrText>
      </w:r>
      <w:r w:rsidR="0026441F">
        <w:fldChar w:fldCharType="separate"/>
      </w:r>
      <w:r w:rsidR="0026441F">
        <w:t xml:space="preserve">Table </w:t>
      </w:r>
      <w:r w:rsidR="0026441F">
        <w:rPr>
          <w:noProof/>
        </w:rPr>
        <w:t>3</w:t>
      </w:r>
      <w:r w:rsidR="0026441F">
        <w:noBreakHyphen/>
      </w:r>
      <w:r w:rsidR="0026441F">
        <w:rPr>
          <w:noProof/>
        </w:rPr>
        <w:t>4</w:t>
      </w:r>
      <w:r w:rsidR="0026441F">
        <w:fldChar w:fldCharType="end"/>
      </w:r>
      <w:r w:rsidR="00170E13">
        <w:rPr>
          <w:noProof/>
        </w:rPr>
        <w:t>)</w:t>
      </w:r>
      <w:r>
        <w:t>. Examples of relationships are shown for Moss Road and McCoys Bridge.</w:t>
      </w:r>
    </w:p>
    <w:p w14:paraId="73DD9A3A" w14:textId="01751AF6" w:rsidR="00A94D20" w:rsidRDefault="00A94D20" w:rsidP="00A94D20">
      <w:pPr>
        <w:pStyle w:val="Para0"/>
      </w:pPr>
      <w:r>
        <w:t xml:space="preserve">As discharge increases total wetted area and the area of pools (deeper than 1 m and 1.5 m) increases most dramatically for discharges between 4-5,000 </w:t>
      </w:r>
      <w:r w:rsidR="00170E13">
        <w:t>ML/day</w:t>
      </w:r>
      <w:r>
        <w:t xml:space="preserve">, then to a lesser extent </w:t>
      </w:r>
      <w:r w:rsidR="00170E13">
        <w:t xml:space="preserve">thereafter </w:t>
      </w:r>
      <w:r>
        <w:t>(</w:t>
      </w:r>
      <w:r w:rsidR="0026441F">
        <w:fldChar w:fldCharType="begin"/>
      </w:r>
      <w:r w:rsidR="0026441F">
        <w:instrText xml:space="preserve"> REF _Ref529269930 </w:instrText>
      </w:r>
      <w:r w:rsidR="0026441F">
        <w:fldChar w:fldCharType="separate"/>
      </w:r>
      <w:r w:rsidR="0026441F">
        <w:t xml:space="preserve">Figure </w:t>
      </w:r>
      <w:r w:rsidR="0026441F">
        <w:rPr>
          <w:noProof/>
        </w:rPr>
        <w:t>3</w:t>
      </w:r>
      <w:r w:rsidR="0026441F">
        <w:noBreakHyphen/>
      </w:r>
      <w:r w:rsidR="0026441F">
        <w:rPr>
          <w:noProof/>
        </w:rPr>
        <w:t>10</w:t>
      </w:r>
      <w:r w:rsidR="0026441F">
        <w:fldChar w:fldCharType="end"/>
      </w:r>
      <w:r>
        <w:t xml:space="preserve">). </w:t>
      </w:r>
    </w:p>
    <w:p w14:paraId="177287B4" w14:textId="730D81DE" w:rsidR="00A94D20" w:rsidRDefault="00A94D20" w:rsidP="00A94D20">
      <w:pPr>
        <w:pStyle w:val="Para0"/>
      </w:pPr>
      <w:bookmarkStart w:id="86" w:name="_Ref496700108"/>
      <w:bookmarkStart w:id="87" w:name="_Toc500342935"/>
      <w:r>
        <w:t>T</w:t>
      </w:r>
      <w:r w:rsidRPr="00765DF1">
        <w:t>he a</w:t>
      </w:r>
      <w:r>
        <w:t>rea of slackwater habitat (</w:t>
      </w:r>
      <w:r w:rsidR="0026441F">
        <w:fldChar w:fldCharType="begin"/>
      </w:r>
      <w:r w:rsidR="0026441F">
        <w:instrText xml:space="preserve"> REF _Ref529269966 </w:instrText>
      </w:r>
      <w:r w:rsidR="0026441F">
        <w:fldChar w:fldCharType="separate"/>
      </w:r>
      <w:r w:rsidR="0026441F">
        <w:t xml:space="preserve">Figure </w:t>
      </w:r>
      <w:r w:rsidR="0026441F">
        <w:rPr>
          <w:noProof/>
        </w:rPr>
        <w:t>3</w:t>
      </w:r>
      <w:r w:rsidR="0026441F">
        <w:noBreakHyphen/>
      </w:r>
      <w:r w:rsidR="0026441F">
        <w:rPr>
          <w:noProof/>
        </w:rPr>
        <w:t>11</w:t>
      </w:r>
      <w:r w:rsidR="0026441F">
        <w:fldChar w:fldCharType="end"/>
      </w:r>
      <w:r>
        <w:t xml:space="preserve">), where depth is less than 0.5 m and velocity is less than 0.05 m/s, generally increases to a maximum for very low discharges then decreases to a minimum at approximately 4-6,000 </w:t>
      </w:r>
      <w:r w:rsidR="00170E13">
        <w:t>ML/day</w:t>
      </w:r>
      <w:r>
        <w:t>. Then the area of slackwater habitat varies with minor increases once higher-level benches are inundated. The number of slackwater patches decreases as discharge increases (</w:t>
      </w:r>
      <w:r w:rsidR="0026441F">
        <w:fldChar w:fldCharType="begin"/>
      </w:r>
      <w:r w:rsidR="0026441F">
        <w:instrText xml:space="preserve"> REF _Ref529269996 </w:instrText>
      </w:r>
      <w:r w:rsidR="0026441F">
        <w:fldChar w:fldCharType="separate"/>
      </w:r>
      <w:r w:rsidR="0026441F">
        <w:t xml:space="preserve">Figure </w:t>
      </w:r>
      <w:r w:rsidR="0026441F">
        <w:rPr>
          <w:noProof/>
        </w:rPr>
        <w:t>3</w:t>
      </w:r>
      <w:r w:rsidR="0026441F">
        <w:noBreakHyphen/>
      </w:r>
      <w:r w:rsidR="0026441F">
        <w:rPr>
          <w:noProof/>
        </w:rPr>
        <w:t>12</w:t>
      </w:r>
      <w:r w:rsidR="0026441F">
        <w:fldChar w:fldCharType="end"/>
      </w:r>
      <w:r>
        <w:t>).</w:t>
      </w:r>
    </w:p>
    <w:p w14:paraId="1FCCB5C5" w14:textId="0B7C4F4A" w:rsidR="00A94D20" w:rsidRPr="00BB3C4E" w:rsidRDefault="00A94D20" w:rsidP="00A94D20">
      <w:pPr>
        <w:pStyle w:val="Para0"/>
      </w:pPr>
      <w:r>
        <w:t>Average velocity generally increases with increasing discharge (</w:t>
      </w:r>
      <w:r w:rsidR="0026441F">
        <w:fldChar w:fldCharType="begin"/>
      </w:r>
      <w:r w:rsidR="0026441F">
        <w:instrText xml:space="preserve"> REF _Ref529270034 </w:instrText>
      </w:r>
      <w:r w:rsidR="0026441F">
        <w:fldChar w:fldCharType="separate"/>
      </w:r>
      <w:r w:rsidR="0026441F">
        <w:t xml:space="preserve">Figure </w:t>
      </w:r>
      <w:r w:rsidR="0026441F">
        <w:rPr>
          <w:noProof/>
        </w:rPr>
        <w:t>3</w:t>
      </w:r>
      <w:r w:rsidR="0026441F">
        <w:noBreakHyphen/>
      </w:r>
      <w:r w:rsidR="0026441F">
        <w:rPr>
          <w:noProof/>
        </w:rPr>
        <w:t>13</w:t>
      </w:r>
      <w:r w:rsidR="0026441F">
        <w:fldChar w:fldCharType="end"/>
      </w:r>
      <w:r>
        <w:t xml:space="preserve">), but this does not necessarily represent the velocities of interest to biota. Relationships between fish spawning and velocities </w:t>
      </w:r>
      <w:r w:rsidR="00170E13">
        <w:t>were</w:t>
      </w:r>
      <w:r>
        <w:t xml:space="preserve"> developed by the team with input from Wayne Koster and analysis by Angus Webb. Consideration of fish triggers, and the relationship between fish movement and velocities, led to investigation of maximal velocities. Maximum velocities (averaged over the reach) and high velocities (the 99</w:t>
      </w:r>
      <w:r w:rsidRPr="0004645B">
        <w:rPr>
          <w:vertAlign w:val="superscript"/>
        </w:rPr>
        <w:t>th</w:t>
      </w:r>
      <w:r>
        <w:t xml:space="preserve"> percentile, to remove the potential for extreme values) </w:t>
      </w:r>
      <w:r w:rsidR="00170E13">
        <w:t>are</w:t>
      </w:r>
      <w:r>
        <w:t xml:space="preserve"> presented in (</w:t>
      </w:r>
      <w:r w:rsidR="0026441F">
        <w:fldChar w:fldCharType="begin"/>
      </w:r>
      <w:r w:rsidR="0026441F">
        <w:instrText xml:space="preserve"> REF _Ref529270077 </w:instrText>
      </w:r>
      <w:r w:rsidR="0026441F">
        <w:fldChar w:fldCharType="separate"/>
      </w:r>
      <w:r w:rsidR="0026441F">
        <w:t xml:space="preserve">Figure </w:t>
      </w:r>
      <w:r w:rsidR="0026441F">
        <w:rPr>
          <w:noProof/>
        </w:rPr>
        <w:t>3</w:t>
      </w:r>
      <w:r w:rsidR="0026441F">
        <w:noBreakHyphen/>
      </w:r>
      <w:r w:rsidR="0026441F">
        <w:rPr>
          <w:noProof/>
        </w:rPr>
        <w:t>14</w:t>
      </w:r>
      <w:r w:rsidR="0026441F">
        <w:fldChar w:fldCharType="end"/>
      </w:r>
      <w:r w:rsidRPr="00D53A81">
        <w:t>).</w:t>
      </w:r>
      <w:r>
        <w:t xml:space="preserve"> This demonstrates that maximum velocities can be very high at low </w:t>
      </w:r>
      <w:r w:rsidR="00170E13">
        <w:t xml:space="preserve">average </w:t>
      </w:r>
      <w:r>
        <w:t xml:space="preserve">velocities (&lt;1000 </w:t>
      </w:r>
      <w:r w:rsidR="00170E13">
        <w:t>ML/day</w:t>
      </w:r>
      <w:r>
        <w:t>)</w:t>
      </w:r>
      <w:r w:rsidR="00170E13">
        <w:t>, where</w:t>
      </w:r>
      <w:r>
        <w:t xml:space="preserve"> some very localised maximum velocities can occur. High </w:t>
      </w:r>
      <w:r w:rsidR="00170E13">
        <w:t xml:space="preserve">average </w:t>
      </w:r>
      <w:r>
        <w:t>velocities tend to moderate this pattern. The rate of change in velocity is also considered as a potential trigger for fish movement (</w:t>
      </w:r>
      <w:r w:rsidR="0026441F">
        <w:fldChar w:fldCharType="begin"/>
      </w:r>
      <w:r w:rsidR="0026441F">
        <w:instrText xml:space="preserve"> REF _Ref529270130 </w:instrText>
      </w:r>
      <w:r w:rsidR="0026441F">
        <w:fldChar w:fldCharType="separate"/>
      </w:r>
      <w:r w:rsidR="0026441F">
        <w:t xml:space="preserve">Figure </w:t>
      </w:r>
      <w:r w:rsidR="0026441F">
        <w:rPr>
          <w:noProof/>
        </w:rPr>
        <w:t>3</w:t>
      </w:r>
      <w:r w:rsidR="0026441F">
        <w:noBreakHyphen/>
      </w:r>
      <w:r w:rsidR="0026441F">
        <w:rPr>
          <w:noProof/>
        </w:rPr>
        <w:t>15</w:t>
      </w:r>
      <w:r w:rsidR="0026441F">
        <w:fldChar w:fldCharType="end"/>
      </w:r>
      <w:r>
        <w:t xml:space="preserve">). </w:t>
      </w:r>
      <w:r w:rsidRPr="00BB3C4E">
        <w:t xml:space="preserve">For example, at a flow rate of 6,500 </w:t>
      </w:r>
      <w:r w:rsidR="00170E13">
        <w:t>ML/day</w:t>
      </w:r>
      <w:r w:rsidRPr="00BB3C4E">
        <w:t xml:space="preserve">, an increase of 100 </w:t>
      </w:r>
      <w:r w:rsidR="00170E13">
        <w:t>ML/day</w:t>
      </w:r>
      <w:r w:rsidRPr="00BB3C4E">
        <w:t xml:space="preserve"> would produce an increase in </w:t>
      </w:r>
      <w:r w:rsidR="00170E13">
        <w:t xml:space="preserve">average </w:t>
      </w:r>
      <w:r w:rsidRPr="00BB3C4E">
        <w:t>velocity of 0.0024 m/s over the same time period.</w:t>
      </w:r>
      <w:r>
        <w:t xml:space="preserve"> Rate of change in velocity is greater for lower discharges, i.e. </w:t>
      </w:r>
      <w:r w:rsidR="00170E13">
        <w:t xml:space="preserve">there is </w:t>
      </w:r>
      <w:r>
        <w:t>a relatively larger shift in velocity for a change in low discharges.</w:t>
      </w:r>
    </w:p>
    <w:p w14:paraId="0B6614F2" w14:textId="61CD6893" w:rsidR="00A94D20" w:rsidRDefault="00A94D20" w:rsidP="00A94D20">
      <w:pPr>
        <w:pStyle w:val="Para0"/>
      </w:pPr>
      <w:r>
        <w:t xml:space="preserve">For vegetation there was consideration of impacts by maximum velocities. Maximum velocity at vegetation transects was developed by extracting velocity at the specific locations where vegetation samples were </w:t>
      </w:r>
      <w:r w:rsidRPr="00295422">
        <w:t>taken (</w:t>
      </w:r>
      <w:r w:rsidR="0026441F">
        <w:fldChar w:fldCharType="begin"/>
      </w:r>
      <w:r w:rsidR="0026441F">
        <w:instrText xml:space="preserve"> REF _Ref529270162 </w:instrText>
      </w:r>
      <w:r w:rsidR="0026441F">
        <w:fldChar w:fldCharType="separate"/>
      </w:r>
      <w:r w:rsidR="0026441F">
        <w:t xml:space="preserve">Figure </w:t>
      </w:r>
      <w:r w:rsidR="0026441F">
        <w:rPr>
          <w:noProof/>
        </w:rPr>
        <w:t>3</w:t>
      </w:r>
      <w:r w:rsidR="0026441F">
        <w:noBreakHyphen/>
      </w:r>
      <w:r w:rsidR="0026441F">
        <w:rPr>
          <w:noProof/>
        </w:rPr>
        <w:t>16</w:t>
      </w:r>
      <w:r w:rsidR="0026441F">
        <w:fldChar w:fldCharType="end"/>
      </w:r>
      <w:r w:rsidRPr="00295422">
        <w:t>).</w:t>
      </w:r>
      <w:r>
        <w:t xml:space="preserve"> </w:t>
      </w:r>
    </w:p>
    <w:p w14:paraId="663E3B3D" w14:textId="6D6AA5A9" w:rsidR="00A94D20" w:rsidRDefault="00A94D20" w:rsidP="00A94D20">
      <w:pPr>
        <w:pStyle w:val="Para0"/>
      </w:pPr>
      <w:r>
        <w:t xml:space="preserve">Disturbance of substrates and the potential for particular discharges to mobilise bed sediments is based on shear stress. </w:t>
      </w:r>
      <w:r w:rsidR="0026441F">
        <w:fldChar w:fldCharType="begin"/>
      </w:r>
      <w:r w:rsidR="0026441F">
        <w:instrText xml:space="preserve"> REF _Ref529270194 </w:instrText>
      </w:r>
      <w:r w:rsidR="0026441F">
        <w:fldChar w:fldCharType="separate"/>
      </w:r>
      <w:r w:rsidR="0026441F">
        <w:t xml:space="preserve">Figure </w:t>
      </w:r>
      <w:r w:rsidR="0026441F">
        <w:rPr>
          <w:noProof/>
        </w:rPr>
        <w:t>3</w:t>
      </w:r>
      <w:r w:rsidR="0026441F">
        <w:noBreakHyphen/>
      </w:r>
      <w:r w:rsidR="0026441F">
        <w:rPr>
          <w:noProof/>
        </w:rPr>
        <w:t>17</w:t>
      </w:r>
      <w:r w:rsidR="0026441F">
        <w:fldChar w:fldCharType="end"/>
      </w:r>
      <w:r>
        <w:t xml:space="preserve"> demonstrates that coarse-grained sediments such as gravels (&gt;2mm) require discharges of more than 2,500 </w:t>
      </w:r>
      <w:r w:rsidR="00170E13">
        <w:t>ML/day</w:t>
      </w:r>
      <w:r>
        <w:t xml:space="preserve"> before significant bed movement occurs. Medium-grained sized sands (&gt;1mm) are mobilised readily and significantly larger areas of the bed are mobilised as discharge increases up to 5,000 </w:t>
      </w:r>
      <w:r w:rsidR="00170E13">
        <w:t>ML/day</w:t>
      </w:r>
      <w:r>
        <w:t xml:space="preserve">. The area of sandy bed sediments mobilised is tripled when a fresh of 5,000 </w:t>
      </w:r>
      <w:r w:rsidR="00170E13">
        <w:t>ML/day</w:t>
      </w:r>
      <w:r>
        <w:t xml:space="preserve"> is provided, compared to a baseflow of 1,000 </w:t>
      </w:r>
      <w:r w:rsidR="00170E13">
        <w:t>ML/day</w:t>
      </w:r>
      <w:r>
        <w:t>.</w:t>
      </w:r>
    </w:p>
    <w:p w14:paraId="7C737D41" w14:textId="599E4462" w:rsidR="00A94D20" w:rsidRDefault="00A94D20" w:rsidP="00A94D20">
      <w:pPr>
        <w:pStyle w:val="Para0"/>
      </w:pPr>
      <w:r>
        <w:t xml:space="preserve">Bench inundation dramatically increases beyond 1,000 </w:t>
      </w:r>
      <w:r w:rsidR="00170E13">
        <w:t>ML/day</w:t>
      </w:r>
      <w:r>
        <w:t xml:space="preserve"> and reaches a maximum near 4,000 </w:t>
      </w:r>
      <w:r w:rsidR="00170E13">
        <w:t>ML/day</w:t>
      </w:r>
      <w:r>
        <w:t xml:space="preserve"> for McCoys Bridge (</w:t>
      </w:r>
      <w:r w:rsidR="0026441F">
        <w:fldChar w:fldCharType="begin"/>
      </w:r>
      <w:r w:rsidR="0026441F">
        <w:instrText xml:space="preserve"> REF _Ref529270235 </w:instrText>
      </w:r>
      <w:r w:rsidR="0026441F">
        <w:fldChar w:fldCharType="separate"/>
      </w:r>
      <w:r w:rsidR="0026441F">
        <w:t xml:space="preserve">Figure </w:t>
      </w:r>
      <w:r w:rsidR="0026441F">
        <w:rPr>
          <w:noProof/>
        </w:rPr>
        <w:t>3</w:t>
      </w:r>
      <w:r w:rsidR="0026441F">
        <w:noBreakHyphen/>
      </w:r>
      <w:r w:rsidR="0026441F">
        <w:rPr>
          <w:noProof/>
        </w:rPr>
        <w:t>18</w:t>
      </w:r>
      <w:r w:rsidR="0026441F">
        <w:fldChar w:fldCharType="end"/>
      </w:r>
      <w:r>
        <w:t>). Bench inundation is highly dependent on channel morphology and is often associated with one or two benches in each reach</w:t>
      </w:r>
      <w:r w:rsidR="00170E13">
        <w:t xml:space="preserve">. However, among </w:t>
      </w:r>
      <w:r>
        <w:t xml:space="preserve">the reaches assessed </w:t>
      </w:r>
      <w:r w:rsidR="00170E13">
        <w:t>the elevations of benches occur</w:t>
      </w:r>
      <w:r>
        <w:t xml:space="preserve"> at surprisingly consistent levels.</w:t>
      </w:r>
    </w:p>
    <w:p w14:paraId="109DE43A" w14:textId="77777777" w:rsidR="00A94D20" w:rsidRDefault="00A94D20" w:rsidP="00A94D20">
      <w:pPr>
        <w:pStyle w:val="Para0"/>
      </w:pPr>
    </w:p>
    <w:p w14:paraId="1449388D" w14:textId="77777777" w:rsidR="00A94D20" w:rsidRPr="00FF6C3D" w:rsidRDefault="00A94D20" w:rsidP="00A94D20">
      <w:pPr>
        <w:pStyle w:val="Para0"/>
        <w:sectPr w:rsidR="00A94D20" w:rsidRPr="00FF6C3D" w:rsidSect="006A5601">
          <w:headerReference w:type="default" r:id="rId60"/>
          <w:footerReference w:type="default" r:id="rId61"/>
          <w:headerReference w:type="first" r:id="rId62"/>
          <w:footerReference w:type="first" r:id="rId63"/>
          <w:pgSz w:w="11901" w:h="16840" w:code="9"/>
          <w:pgMar w:top="567" w:right="851" w:bottom="851" w:left="1134" w:header="567" w:footer="369" w:gutter="0"/>
          <w:pgNumType w:start="1"/>
          <w:cols w:space="0"/>
          <w:formProt w:val="0"/>
          <w:docGrid w:linePitch="360"/>
        </w:sectPr>
      </w:pPr>
    </w:p>
    <w:p w14:paraId="580B2488" w14:textId="3399D0B7" w:rsidR="00A94D20" w:rsidRDefault="0026441F" w:rsidP="0026441F">
      <w:pPr>
        <w:pStyle w:val="Caption"/>
      </w:pPr>
      <w:bookmarkStart w:id="88" w:name="_Ref529269887"/>
      <w:bookmarkStart w:id="89" w:name="_Toc5629973"/>
      <w:bookmarkEnd w:id="86"/>
      <w:r>
        <w:t xml:space="preserve">Table </w:t>
      </w:r>
      <w:r w:rsidR="00146769">
        <w:fldChar w:fldCharType="begin"/>
      </w:r>
      <w:r w:rsidR="00146769">
        <w:instrText xml:space="preserve"> STYLEREF 1 \s </w:instrText>
      </w:r>
      <w:r w:rsidR="00146769">
        <w:fldChar w:fldCharType="separate"/>
      </w:r>
      <w:r w:rsidR="00146769">
        <w:rPr>
          <w:noProof/>
        </w:rPr>
        <w:t>3</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4</w:t>
      </w:r>
      <w:r w:rsidR="00146769">
        <w:fldChar w:fldCharType="end"/>
      </w:r>
      <w:bookmarkEnd w:id="88"/>
      <w:r w:rsidR="00A94D20">
        <w:t>. McCoys Bridge habitat area results</w:t>
      </w:r>
      <w:bookmarkEnd w:id="87"/>
      <w:bookmarkEnd w:id="89"/>
    </w:p>
    <w:tbl>
      <w:tblPr>
        <w:tblStyle w:val="LightList-Accent11"/>
        <w:tblW w:w="15158" w:type="dxa"/>
        <w:tblLayout w:type="fixed"/>
        <w:tblLook w:val="04A0" w:firstRow="1" w:lastRow="0" w:firstColumn="1" w:lastColumn="0" w:noHBand="0" w:noVBand="1"/>
      </w:tblPr>
      <w:tblGrid>
        <w:gridCol w:w="820"/>
        <w:gridCol w:w="730"/>
        <w:gridCol w:w="850"/>
        <w:gridCol w:w="851"/>
        <w:gridCol w:w="851"/>
        <w:gridCol w:w="821"/>
        <w:gridCol w:w="1304"/>
        <w:gridCol w:w="1134"/>
        <w:gridCol w:w="1134"/>
        <w:gridCol w:w="1276"/>
        <w:gridCol w:w="1276"/>
        <w:gridCol w:w="1134"/>
        <w:gridCol w:w="1276"/>
        <w:gridCol w:w="850"/>
        <w:gridCol w:w="851"/>
      </w:tblGrid>
      <w:tr w:rsidR="00A94D20" w:rsidRPr="00BA3F36" w14:paraId="37980D8D" w14:textId="77777777" w:rsidTr="00C00B7E">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820" w:type="dxa"/>
            <w:hideMark/>
          </w:tcPr>
          <w:p w14:paraId="3E854ECC" w14:textId="046F6745" w:rsidR="00A94D20" w:rsidRPr="00817AE4" w:rsidRDefault="00A94D20" w:rsidP="00170E13">
            <w:pPr>
              <w:pStyle w:val="Tablesmalltext"/>
              <w:rPr>
                <w:bCs w:val="0"/>
                <w:lang w:val="en-AU"/>
              </w:rPr>
            </w:pPr>
            <w:r w:rsidRPr="00817AE4">
              <w:rPr>
                <w:lang w:val="en-AU"/>
              </w:rPr>
              <w:t xml:space="preserve">Flow </w:t>
            </w:r>
            <w:r w:rsidRPr="00935220">
              <w:rPr>
                <w:lang w:val="en-AU"/>
              </w:rPr>
              <w:t>(</w:t>
            </w:r>
            <w:r w:rsidR="00170E13">
              <w:rPr>
                <w:lang w:val="en-AU"/>
              </w:rPr>
              <w:t>ML / day</w:t>
            </w:r>
            <w:r w:rsidRPr="00935220">
              <w:rPr>
                <w:lang w:val="en-AU"/>
              </w:rPr>
              <w:t>)</w:t>
            </w:r>
          </w:p>
        </w:tc>
        <w:tc>
          <w:tcPr>
            <w:tcW w:w="730" w:type="dxa"/>
            <w:hideMark/>
          </w:tcPr>
          <w:p w14:paraId="1B2CB656"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Flow </w:t>
            </w:r>
            <w:r w:rsidRPr="00935220">
              <w:rPr>
                <w:lang w:val="en-AU"/>
              </w:rPr>
              <w:t>(m</w:t>
            </w:r>
            <w:r w:rsidRPr="00935220">
              <w:rPr>
                <w:vertAlign w:val="superscript"/>
                <w:lang w:val="en-AU"/>
              </w:rPr>
              <w:t>3</w:t>
            </w:r>
            <w:r w:rsidRPr="00935220">
              <w:rPr>
                <w:lang w:val="en-AU"/>
              </w:rPr>
              <w:t>/s)</w:t>
            </w:r>
          </w:p>
        </w:tc>
        <w:tc>
          <w:tcPr>
            <w:tcW w:w="850" w:type="dxa"/>
            <w:hideMark/>
          </w:tcPr>
          <w:p w14:paraId="1D5BCCFF"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Mean velocity </w:t>
            </w:r>
            <w:r w:rsidRPr="00935220">
              <w:rPr>
                <w:lang w:val="en-AU"/>
              </w:rPr>
              <w:t>(m/s)</w:t>
            </w:r>
          </w:p>
        </w:tc>
        <w:tc>
          <w:tcPr>
            <w:tcW w:w="851" w:type="dxa"/>
            <w:hideMark/>
          </w:tcPr>
          <w:p w14:paraId="65D41E9D"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Wetted area </w:t>
            </w:r>
            <w:r w:rsidRPr="00935220">
              <w:rPr>
                <w:lang w:val="en-AU"/>
              </w:rPr>
              <w:t>(m</w:t>
            </w:r>
            <w:r w:rsidRPr="00935220">
              <w:rPr>
                <w:vertAlign w:val="superscript"/>
                <w:lang w:val="en-AU"/>
              </w:rPr>
              <w:t>2</w:t>
            </w:r>
            <w:r w:rsidRPr="00935220">
              <w:rPr>
                <w:lang w:val="en-AU"/>
              </w:rPr>
              <w:t>)</w:t>
            </w:r>
          </w:p>
        </w:tc>
        <w:tc>
          <w:tcPr>
            <w:tcW w:w="851" w:type="dxa"/>
            <w:hideMark/>
          </w:tcPr>
          <w:p w14:paraId="15A74DEC"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Area of pools &gt; 1.0 m </w:t>
            </w:r>
            <w:r w:rsidRPr="00935220">
              <w:rPr>
                <w:lang w:val="en-AU"/>
              </w:rPr>
              <w:t>(m</w:t>
            </w:r>
            <w:r w:rsidRPr="00935220">
              <w:rPr>
                <w:vertAlign w:val="superscript"/>
                <w:lang w:val="en-AU"/>
              </w:rPr>
              <w:t>2</w:t>
            </w:r>
            <w:r w:rsidRPr="00935220">
              <w:rPr>
                <w:lang w:val="en-AU"/>
              </w:rPr>
              <w:t>)</w:t>
            </w:r>
          </w:p>
        </w:tc>
        <w:tc>
          <w:tcPr>
            <w:tcW w:w="821" w:type="dxa"/>
            <w:hideMark/>
          </w:tcPr>
          <w:p w14:paraId="4E6504E4"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Area of pools &gt; 1.5 m </w:t>
            </w:r>
            <w:r w:rsidRPr="00935220">
              <w:rPr>
                <w:lang w:val="en-AU"/>
              </w:rPr>
              <w:t>(m</w:t>
            </w:r>
            <w:r w:rsidRPr="00935220">
              <w:rPr>
                <w:vertAlign w:val="superscript"/>
                <w:lang w:val="en-AU"/>
              </w:rPr>
              <w:t>2</w:t>
            </w:r>
            <w:r w:rsidRPr="00935220">
              <w:rPr>
                <w:lang w:val="en-AU"/>
              </w:rPr>
              <w:t>)</w:t>
            </w:r>
          </w:p>
        </w:tc>
        <w:tc>
          <w:tcPr>
            <w:tcW w:w="1304" w:type="dxa"/>
            <w:hideMark/>
          </w:tcPr>
          <w:p w14:paraId="14797479"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Area o</w:t>
            </w:r>
            <w:r>
              <w:rPr>
                <w:lang w:val="en-AU"/>
              </w:rPr>
              <w:t xml:space="preserve">f slackwater habitat (D &lt; 0.5 m, </w:t>
            </w:r>
            <w:r w:rsidRPr="00817AE4">
              <w:rPr>
                <w:lang w:val="en-AU"/>
              </w:rPr>
              <w:t xml:space="preserve">V &lt; 0.05 m/s) </w:t>
            </w:r>
            <w:r w:rsidRPr="00935220">
              <w:rPr>
                <w:lang w:val="en-AU"/>
              </w:rPr>
              <w:t>(m</w:t>
            </w:r>
            <w:r w:rsidRPr="00935220">
              <w:rPr>
                <w:vertAlign w:val="superscript"/>
                <w:lang w:val="en-AU"/>
              </w:rPr>
              <w:t>2</w:t>
            </w:r>
            <w:r w:rsidRPr="00935220">
              <w:rPr>
                <w:lang w:val="en-AU"/>
              </w:rPr>
              <w:t>)</w:t>
            </w:r>
          </w:p>
        </w:tc>
        <w:tc>
          <w:tcPr>
            <w:tcW w:w="1134" w:type="dxa"/>
            <w:hideMark/>
          </w:tcPr>
          <w:p w14:paraId="1276110A"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No. patches slackwater habitat</w:t>
            </w:r>
          </w:p>
        </w:tc>
        <w:tc>
          <w:tcPr>
            <w:tcW w:w="1134" w:type="dxa"/>
            <w:hideMark/>
          </w:tcPr>
          <w:p w14:paraId="56786042"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Mean patch size of slackwater habitat </w:t>
            </w:r>
            <w:r w:rsidRPr="00935220">
              <w:rPr>
                <w:lang w:val="en-AU"/>
              </w:rPr>
              <w:t>(m2)</w:t>
            </w:r>
          </w:p>
        </w:tc>
        <w:tc>
          <w:tcPr>
            <w:tcW w:w="1276" w:type="dxa"/>
            <w:hideMark/>
          </w:tcPr>
          <w:p w14:paraId="6311A395"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Area bed shear &gt; 0</w:t>
            </w:r>
            <w:r>
              <w:rPr>
                <w:lang w:val="en-AU"/>
              </w:rPr>
              <w:t>.97 N/m2 (1 mm sediment mobilised</w:t>
            </w:r>
            <w:r w:rsidRPr="00817AE4">
              <w:rPr>
                <w:lang w:val="en-AU"/>
              </w:rPr>
              <w:t>)</w:t>
            </w:r>
          </w:p>
        </w:tc>
        <w:tc>
          <w:tcPr>
            <w:tcW w:w="1276" w:type="dxa"/>
            <w:hideMark/>
          </w:tcPr>
          <w:p w14:paraId="36BD82A4"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Area bed shear &gt; 1.94 N/m2 (2 mm sediment mobilis</w:t>
            </w:r>
            <w:r>
              <w:rPr>
                <w:lang w:val="en-AU"/>
              </w:rPr>
              <w:t>ed</w:t>
            </w:r>
            <w:r w:rsidRPr="00817AE4">
              <w:rPr>
                <w:lang w:val="en-AU"/>
              </w:rPr>
              <w:t>)</w:t>
            </w:r>
          </w:p>
        </w:tc>
        <w:tc>
          <w:tcPr>
            <w:tcW w:w="1134" w:type="dxa"/>
            <w:hideMark/>
          </w:tcPr>
          <w:p w14:paraId="1F499C8E"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Bench area inundated </w:t>
            </w:r>
            <w:r w:rsidRPr="00935220">
              <w:rPr>
                <w:lang w:val="en-AU"/>
              </w:rPr>
              <w:t>(m2)</w:t>
            </w:r>
          </w:p>
        </w:tc>
        <w:tc>
          <w:tcPr>
            <w:tcW w:w="1276" w:type="dxa"/>
            <w:hideMark/>
          </w:tcPr>
          <w:p w14:paraId="6607B84B" w14:textId="16E10B3D"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Change in velocity per </w:t>
            </w:r>
            <w:r w:rsidR="00170E13">
              <w:rPr>
                <w:lang w:val="en-AU"/>
              </w:rPr>
              <w:t>ML/day</w:t>
            </w:r>
            <w:r>
              <w:rPr>
                <w:lang w:val="en-AU"/>
              </w:rPr>
              <w:t xml:space="preserve"> change in flow </w:t>
            </w:r>
            <w:r w:rsidRPr="00935220">
              <w:rPr>
                <w:lang w:val="en-AU"/>
              </w:rPr>
              <w:t>(m/s/</w:t>
            </w:r>
            <w:r w:rsidR="00170E13">
              <w:rPr>
                <w:lang w:val="en-AU"/>
              </w:rPr>
              <w:t>ML/day</w:t>
            </w:r>
            <w:r w:rsidRPr="00935220">
              <w:rPr>
                <w:lang w:val="en-AU"/>
              </w:rPr>
              <w:t>)</w:t>
            </w:r>
          </w:p>
        </w:tc>
        <w:tc>
          <w:tcPr>
            <w:tcW w:w="850" w:type="dxa"/>
            <w:hideMark/>
          </w:tcPr>
          <w:p w14:paraId="513604BD"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High Velocity (99%) </w:t>
            </w:r>
            <w:r w:rsidRPr="00935220">
              <w:rPr>
                <w:lang w:val="en-AU"/>
              </w:rPr>
              <w:t>(m/s)</w:t>
            </w:r>
          </w:p>
        </w:tc>
        <w:tc>
          <w:tcPr>
            <w:tcW w:w="851" w:type="dxa"/>
            <w:hideMark/>
          </w:tcPr>
          <w:p w14:paraId="2060AB4B" w14:textId="77777777" w:rsidR="00A94D20" w:rsidRPr="00817AE4" w:rsidRDefault="00A94D20" w:rsidP="00170E13">
            <w:pPr>
              <w:pStyle w:val="Tablesmalltext"/>
              <w:cnfStyle w:val="100000000000" w:firstRow="1" w:lastRow="0" w:firstColumn="0" w:lastColumn="0" w:oddVBand="0" w:evenVBand="0" w:oddHBand="0" w:evenHBand="0" w:firstRowFirstColumn="0" w:firstRowLastColumn="0" w:lastRowFirstColumn="0" w:lastRowLastColumn="0"/>
              <w:rPr>
                <w:bCs w:val="0"/>
                <w:lang w:val="en-AU"/>
              </w:rPr>
            </w:pPr>
            <w:r w:rsidRPr="00817AE4">
              <w:rPr>
                <w:lang w:val="en-AU"/>
              </w:rPr>
              <w:t xml:space="preserve">Max Depth </w:t>
            </w:r>
            <w:r w:rsidRPr="00935220">
              <w:rPr>
                <w:lang w:val="en-AU"/>
              </w:rPr>
              <w:t>(m)</w:t>
            </w:r>
          </w:p>
        </w:tc>
      </w:tr>
      <w:tr w:rsidR="00A94D20" w:rsidRPr="00BA3F36" w14:paraId="7DDB02EB"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5F4CA1A1" w14:textId="77777777" w:rsidR="00A94D20" w:rsidRPr="00BA3F36" w:rsidRDefault="00A94D20" w:rsidP="00170E13">
            <w:pPr>
              <w:pStyle w:val="Tablesmalltext"/>
              <w:rPr>
                <w:color w:val="000000"/>
                <w:lang w:val="en-AU"/>
              </w:rPr>
            </w:pPr>
            <w:r w:rsidRPr="00BA3F36">
              <w:rPr>
                <w:color w:val="000000"/>
                <w:lang w:val="en-AU"/>
              </w:rPr>
              <w:t>300</w:t>
            </w:r>
          </w:p>
        </w:tc>
        <w:tc>
          <w:tcPr>
            <w:tcW w:w="730" w:type="dxa"/>
            <w:noWrap/>
            <w:hideMark/>
          </w:tcPr>
          <w:p w14:paraId="19E17B4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w:t>
            </w:r>
          </w:p>
        </w:tc>
        <w:tc>
          <w:tcPr>
            <w:tcW w:w="850" w:type="dxa"/>
            <w:noWrap/>
            <w:hideMark/>
          </w:tcPr>
          <w:p w14:paraId="7A43FC5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0.10</w:t>
            </w:r>
          </w:p>
        </w:tc>
        <w:tc>
          <w:tcPr>
            <w:tcW w:w="851" w:type="dxa"/>
            <w:noWrap/>
            <w:hideMark/>
          </w:tcPr>
          <w:p w14:paraId="1D342E09"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24,875</w:t>
            </w:r>
          </w:p>
        </w:tc>
        <w:tc>
          <w:tcPr>
            <w:tcW w:w="851" w:type="dxa"/>
            <w:noWrap/>
            <w:hideMark/>
          </w:tcPr>
          <w:p w14:paraId="75D6CB22"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14,048</w:t>
            </w:r>
          </w:p>
        </w:tc>
        <w:tc>
          <w:tcPr>
            <w:tcW w:w="821" w:type="dxa"/>
            <w:noWrap/>
            <w:hideMark/>
          </w:tcPr>
          <w:p w14:paraId="4C3BDC93"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9,769</w:t>
            </w:r>
          </w:p>
        </w:tc>
        <w:tc>
          <w:tcPr>
            <w:tcW w:w="1304" w:type="dxa"/>
            <w:noWrap/>
            <w:hideMark/>
          </w:tcPr>
          <w:p w14:paraId="2F89CBB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3,659</w:t>
            </w:r>
          </w:p>
        </w:tc>
        <w:tc>
          <w:tcPr>
            <w:tcW w:w="1134" w:type="dxa"/>
            <w:noWrap/>
            <w:hideMark/>
          </w:tcPr>
          <w:p w14:paraId="545A17C8"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93</w:t>
            </w:r>
          </w:p>
        </w:tc>
        <w:tc>
          <w:tcPr>
            <w:tcW w:w="1134" w:type="dxa"/>
            <w:noWrap/>
            <w:hideMark/>
          </w:tcPr>
          <w:p w14:paraId="1F4F32B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39</w:t>
            </w:r>
          </w:p>
        </w:tc>
        <w:tc>
          <w:tcPr>
            <w:tcW w:w="1276" w:type="dxa"/>
            <w:noWrap/>
            <w:hideMark/>
          </w:tcPr>
          <w:p w14:paraId="3C5A69C2"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2,082</w:t>
            </w:r>
          </w:p>
        </w:tc>
        <w:tc>
          <w:tcPr>
            <w:tcW w:w="1276" w:type="dxa"/>
            <w:noWrap/>
            <w:hideMark/>
          </w:tcPr>
          <w:p w14:paraId="7397FCE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1,616</w:t>
            </w:r>
          </w:p>
        </w:tc>
        <w:tc>
          <w:tcPr>
            <w:tcW w:w="1134" w:type="dxa"/>
            <w:noWrap/>
            <w:hideMark/>
          </w:tcPr>
          <w:p w14:paraId="28CF454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w:t>
            </w:r>
          </w:p>
        </w:tc>
        <w:tc>
          <w:tcPr>
            <w:tcW w:w="1276" w:type="dxa"/>
            <w:noWrap/>
            <w:hideMark/>
          </w:tcPr>
          <w:p w14:paraId="32A1705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0.000320</w:t>
            </w:r>
          </w:p>
        </w:tc>
        <w:tc>
          <w:tcPr>
            <w:tcW w:w="850" w:type="dxa"/>
            <w:noWrap/>
            <w:hideMark/>
          </w:tcPr>
          <w:p w14:paraId="766062C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0.68</w:t>
            </w:r>
          </w:p>
        </w:tc>
        <w:tc>
          <w:tcPr>
            <w:tcW w:w="851" w:type="dxa"/>
            <w:noWrap/>
            <w:hideMark/>
          </w:tcPr>
          <w:p w14:paraId="6ABA083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5.76</w:t>
            </w:r>
          </w:p>
        </w:tc>
      </w:tr>
      <w:tr w:rsidR="00A94D20" w:rsidRPr="00BA3F36" w14:paraId="66A918CF" w14:textId="77777777" w:rsidTr="00C00B7E">
        <w:trPr>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560BEDC0" w14:textId="77777777" w:rsidR="00A94D20" w:rsidRPr="00BA3F36" w:rsidRDefault="00A94D20" w:rsidP="00170E13">
            <w:pPr>
              <w:pStyle w:val="Tablesmalltext"/>
              <w:rPr>
                <w:color w:val="000000"/>
                <w:lang w:val="en-AU"/>
              </w:rPr>
            </w:pPr>
            <w:r w:rsidRPr="00BA3F36">
              <w:rPr>
                <w:color w:val="000000"/>
                <w:lang w:val="en-AU"/>
              </w:rPr>
              <w:t>500</w:t>
            </w:r>
          </w:p>
        </w:tc>
        <w:tc>
          <w:tcPr>
            <w:tcW w:w="730" w:type="dxa"/>
            <w:noWrap/>
            <w:hideMark/>
          </w:tcPr>
          <w:p w14:paraId="22ACCCAC"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6</w:t>
            </w:r>
          </w:p>
        </w:tc>
        <w:tc>
          <w:tcPr>
            <w:tcW w:w="850" w:type="dxa"/>
            <w:noWrap/>
            <w:hideMark/>
          </w:tcPr>
          <w:p w14:paraId="5A34A7DE"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0.13</w:t>
            </w:r>
          </w:p>
        </w:tc>
        <w:tc>
          <w:tcPr>
            <w:tcW w:w="851" w:type="dxa"/>
            <w:noWrap/>
            <w:hideMark/>
          </w:tcPr>
          <w:p w14:paraId="3118D12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26,741</w:t>
            </w:r>
          </w:p>
        </w:tc>
        <w:tc>
          <w:tcPr>
            <w:tcW w:w="851" w:type="dxa"/>
            <w:noWrap/>
            <w:hideMark/>
          </w:tcPr>
          <w:p w14:paraId="201BC4E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15,179</w:t>
            </w:r>
          </w:p>
        </w:tc>
        <w:tc>
          <w:tcPr>
            <w:tcW w:w="821" w:type="dxa"/>
            <w:noWrap/>
            <w:hideMark/>
          </w:tcPr>
          <w:p w14:paraId="645D39DD"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10,804</w:t>
            </w:r>
          </w:p>
        </w:tc>
        <w:tc>
          <w:tcPr>
            <w:tcW w:w="1304" w:type="dxa"/>
            <w:noWrap/>
            <w:hideMark/>
          </w:tcPr>
          <w:p w14:paraId="6781C7B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3,456</w:t>
            </w:r>
          </w:p>
        </w:tc>
        <w:tc>
          <w:tcPr>
            <w:tcW w:w="1134" w:type="dxa"/>
            <w:noWrap/>
            <w:hideMark/>
          </w:tcPr>
          <w:p w14:paraId="78D7E86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101</w:t>
            </w:r>
          </w:p>
        </w:tc>
        <w:tc>
          <w:tcPr>
            <w:tcW w:w="1134" w:type="dxa"/>
            <w:noWrap/>
            <w:hideMark/>
          </w:tcPr>
          <w:p w14:paraId="0DFAF230"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34</w:t>
            </w:r>
          </w:p>
        </w:tc>
        <w:tc>
          <w:tcPr>
            <w:tcW w:w="1276" w:type="dxa"/>
            <w:noWrap/>
            <w:hideMark/>
          </w:tcPr>
          <w:p w14:paraId="6F29D534"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3,104</w:t>
            </w:r>
          </w:p>
        </w:tc>
        <w:tc>
          <w:tcPr>
            <w:tcW w:w="1276" w:type="dxa"/>
            <w:noWrap/>
            <w:hideMark/>
          </w:tcPr>
          <w:p w14:paraId="32E52DD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2,193</w:t>
            </w:r>
          </w:p>
        </w:tc>
        <w:tc>
          <w:tcPr>
            <w:tcW w:w="1134" w:type="dxa"/>
            <w:noWrap/>
            <w:hideMark/>
          </w:tcPr>
          <w:p w14:paraId="1D1B839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w:t>
            </w:r>
          </w:p>
        </w:tc>
        <w:tc>
          <w:tcPr>
            <w:tcW w:w="1276" w:type="dxa"/>
            <w:noWrap/>
            <w:hideMark/>
          </w:tcPr>
          <w:p w14:paraId="439326F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0.000184</w:t>
            </w:r>
          </w:p>
        </w:tc>
        <w:tc>
          <w:tcPr>
            <w:tcW w:w="850" w:type="dxa"/>
            <w:noWrap/>
            <w:hideMark/>
          </w:tcPr>
          <w:p w14:paraId="7F49E08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0.78</w:t>
            </w:r>
          </w:p>
        </w:tc>
        <w:tc>
          <w:tcPr>
            <w:tcW w:w="851" w:type="dxa"/>
            <w:noWrap/>
            <w:hideMark/>
          </w:tcPr>
          <w:p w14:paraId="5036F02F"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5.96</w:t>
            </w:r>
          </w:p>
        </w:tc>
      </w:tr>
      <w:tr w:rsidR="00A94D20" w:rsidRPr="00BA3F36" w14:paraId="7ABAD826"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00299FF5" w14:textId="77777777" w:rsidR="00A94D20" w:rsidRPr="00BA3F36" w:rsidRDefault="00A94D20" w:rsidP="00170E13">
            <w:pPr>
              <w:pStyle w:val="Tablesmalltext"/>
              <w:rPr>
                <w:color w:val="000000"/>
                <w:lang w:val="en-AU"/>
              </w:rPr>
            </w:pPr>
            <w:r w:rsidRPr="00BA3F36">
              <w:rPr>
                <w:color w:val="000000"/>
                <w:lang w:val="en-AU"/>
              </w:rPr>
              <w:t>1,000</w:t>
            </w:r>
          </w:p>
        </w:tc>
        <w:tc>
          <w:tcPr>
            <w:tcW w:w="730" w:type="dxa"/>
            <w:noWrap/>
            <w:hideMark/>
          </w:tcPr>
          <w:p w14:paraId="57EA3CE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12</w:t>
            </w:r>
          </w:p>
        </w:tc>
        <w:tc>
          <w:tcPr>
            <w:tcW w:w="850" w:type="dxa"/>
            <w:noWrap/>
            <w:hideMark/>
          </w:tcPr>
          <w:p w14:paraId="502FBEB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0.20</w:t>
            </w:r>
          </w:p>
        </w:tc>
        <w:tc>
          <w:tcPr>
            <w:tcW w:w="851" w:type="dxa"/>
            <w:noWrap/>
            <w:hideMark/>
          </w:tcPr>
          <w:p w14:paraId="52B4554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29,662</w:t>
            </w:r>
          </w:p>
        </w:tc>
        <w:tc>
          <w:tcPr>
            <w:tcW w:w="851" w:type="dxa"/>
            <w:noWrap/>
            <w:hideMark/>
          </w:tcPr>
          <w:p w14:paraId="6B39A7F1"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17,752</w:t>
            </w:r>
          </w:p>
        </w:tc>
        <w:tc>
          <w:tcPr>
            <w:tcW w:w="821" w:type="dxa"/>
            <w:noWrap/>
            <w:hideMark/>
          </w:tcPr>
          <w:p w14:paraId="1DECA623"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13,723</w:t>
            </w:r>
          </w:p>
        </w:tc>
        <w:tc>
          <w:tcPr>
            <w:tcW w:w="1304" w:type="dxa"/>
            <w:noWrap/>
            <w:hideMark/>
          </w:tcPr>
          <w:p w14:paraId="1AAE619C"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2,756</w:t>
            </w:r>
          </w:p>
        </w:tc>
        <w:tc>
          <w:tcPr>
            <w:tcW w:w="1134" w:type="dxa"/>
            <w:noWrap/>
            <w:hideMark/>
          </w:tcPr>
          <w:p w14:paraId="2EE36FC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130</w:t>
            </w:r>
          </w:p>
        </w:tc>
        <w:tc>
          <w:tcPr>
            <w:tcW w:w="1134" w:type="dxa"/>
            <w:noWrap/>
            <w:hideMark/>
          </w:tcPr>
          <w:p w14:paraId="66449B9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21</w:t>
            </w:r>
          </w:p>
        </w:tc>
        <w:tc>
          <w:tcPr>
            <w:tcW w:w="1276" w:type="dxa"/>
            <w:noWrap/>
            <w:hideMark/>
          </w:tcPr>
          <w:p w14:paraId="71117EF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6,806</w:t>
            </w:r>
          </w:p>
        </w:tc>
        <w:tc>
          <w:tcPr>
            <w:tcW w:w="1276" w:type="dxa"/>
            <w:noWrap/>
            <w:hideMark/>
          </w:tcPr>
          <w:p w14:paraId="4741A44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3,306</w:t>
            </w:r>
          </w:p>
        </w:tc>
        <w:tc>
          <w:tcPr>
            <w:tcW w:w="1134" w:type="dxa"/>
            <w:noWrap/>
            <w:hideMark/>
          </w:tcPr>
          <w:p w14:paraId="3C47EEB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113</w:t>
            </w:r>
          </w:p>
        </w:tc>
        <w:tc>
          <w:tcPr>
            <w:tcW w:w="1276" w:type="dxa"/>
            <w:noWrap/>
            <w:hideMark/>
          </w:tcPr>
          <w:p w14:paraId="2E9DC1C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0.000127</w:t>
            </w:r>
          </w:p>
        </w:tc>
        <w:tc>
          <w:tcPr>
            <w:tcW w:w="850" w:type="dxa"/>
            <w:noWrap/>
            <w:hideMark/>
          </w:tcPr>
          <w:p w14:paraId="75203E0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0.60</w:t>
            </w:r>
          </w:p>
        </w:tc>
        <w:tc>
          <w:tcPr>
            <w:tcW w:w="851" w:type="dxa"/>
            <w:noWrap/>
            <w:hideMark/>
          </w:tcPr>
          <w:p w14:paraId="70F8254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6.34</w:t>
            </w:r>
          </w:p>
        </w:tc>
      </w:tr>
      <w:tr w:rsidR="00A94D20" w:rsidRPr="00BA3F36" w14:paraId="1045BC0D" w14:textId="77777777" w:rsidTr="00C00B7E">
        <w:trPr>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6D033565" w14:textId="77777777" w:rsidR="00A94D20" w:rsidRPr="00BA3F36" w:rsidRDefault="00A94D20" w:rsidP="00170E13">
            <w:pPr>
              <w:pStyle w:val="Tablesmalltext"/>
              <w:rPr>
                <w:color w:val="000000"/>
                <w:lang w:val="en-AU"/>
              </w:rPr>
            </w:pPr>
            <w:r w:rsidRPr="00BA3F36">
              <w:rPr>
                <w:color w:val="000000"/>
                <w:lang w:val="en-AU"/>
              </w:rPr>
              <w:t>2,000</w:t>
            </w:r>
          </w:p>
        </w:tc>
        <w:tc>
          <w:tcPr>
            <w:tcW w:w="730" w:type="dxa"/>
            <w:noWrap/>
            <w:hideMark/>
          </w:tcPr>
          <w:p w14:paraId="2F244CD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23</w:t>
            </w:r>
          </w:p>
        </w:tc>
        <w:tc>
          <w:tcPr>
            <w:tcW w:w="850" w:type="dxa"/>
            <w:noWrap/>
            <w:hideMark/>
          </w:tcPr>
          <w:p w14:paraId="1EA3C1C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0.24</w:t>
            </w:r>
          </w:p>
        </w:tc>
        <w:tc>
          <w:tcPr>
            <w:tcW w:w="851" w:type="dxa"/>
            <w:noWrap/>
            <w:hideMark/>
          </w:tcPr>
          <w:p w14:paraId="0B4D863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33,829</w:t>
            </w:r>
          </w:p>
        </w:tc>
        <w:tc>
          <w:tcPr>
            <w:tcW w:w="851" w:type="dxa"/>
            <w:noWrap/>
            <w:hideMark/>
          </w:tcPr>
          <w:p w14:paraId="3823028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24,461</w:t>
            </w:r>
          </w:p>
        </w:tc>
        <w:tc>
          <w:tcPr>
            <w:tcW w:w="821" w:type="dxa"/>
            <w:noWrap/>
            <w:hideMark/>
          </w:tcPr>
          <w:p w14:paraId="3224323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17,993</w:t>
            </w:r>
          </w:p>
        </w:tc>
        <w:tc>
          <w:tcPr>
            <w:tcW w:w="1304" w:type="dxa"/>
            <w:noWrap/>
            <w:hideMark/>
          </w:tcPr>
          <w:p w14:paraId="31A6F43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3,066</w:t>
            </w:r>
          </w:p>
        </w:tc>
        <w:tc>
          <w:tcPr>
            <w:tcW w:w="1134" w:type="dxa"/>
            <w:noWrap/>
            <w:hideMark/>
          </w:tcPr>
          <w:p w14:paraId="6CF2ECF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183</w:t>
            </w:r>
          </w:p>
        </w:tc>
        <w:tc>
          <w:tcPr>
            <w:tcW w:w="1134" w:type="dxa"/>
            <w:noWrap/>
            <w:hideMark/>
          </w:tcPr>
          <w:p w14:paraId="3E78BE08"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17</w:t>
            </w:r>
          </w:p>
        </w:tc>
        <w:tc>
          <w:tcPr>
            <w:tcW w:w="1276" w:type="dxa"/>
            <w:noWrap/>
            <w:hideMark/>
          </w:tcPr>
          <w:p w14:paraId="391F02B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10,422</w:t>
            </w:r>
          </w:p>
        </w:tc>
        <w:tc>
          <w:tcPr>
            <w:tcW w:w="1276" w:type="dxa"/>
            <w:noWrap/>
            <w:hideMark/>
          </w:tcPr>
          <w:p w14:paraId="75B7D6BB"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2,609</w:t>
            </w:r>
          </w:p>
        </w:tc>
        <w:tc>
          <w:tcPr>
            <w:tcW w:w="1134" w:type="dxa"/>
            <w:noWrap/>
            <w:hideMark/>
          </w:tcPr>
          <w:p w14:paraId="28B5C33D"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1,701</w:t>
            </w:r>
          </w:p>
        </w:tc>
        <w:tc>
          <w:tcPr>
            <w:tcW w:w="1276" w:type="dxa"/>
            <w:noWrap/>
            <w:hideMark/>
          </w:tcPr>
          <w:p w14:paraId="600FC60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0.000041</w:t>
            </w:r>
          </w:p>
        </w:tc>
        <w:tc>
          <w:tcPr>
            <w:tcW w:w="850" w:type="dxa"/>
            <w:noWrap/>
            <w:hideMark/>
          </w:tcPr>
          <w:p w14:paraId="582C4C8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0.51</w:t>
            </w:r>
          </w:p>
        </w:tc>
        <w:tc>
          <w:tcPr>
            <w:tcW w:w="851" w:type="dxa"/>
            <w:noWrap/>
            <w:hideMark/>
          </w:tcPr>
          <w:p w14:paraId="36810FBE"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6.88</w:t>
            </w:r>
          </w:p>
        </w:tc>
      </w:tr>
      <w:tr w:rsidR="00A94D20" w:rsidRPr="00BA3F36" w14:paraId="0376F528"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5E4BF1E6" w14:textId="77777777" w:rsidR="00A94D20" w:rsidRPr="00BA3F36" w:rsidRDefault="00A94D20" w:rsidP="00170E13">
            <w:pPr>
              <w:pStyle w:val="Tablesmalltext"/>
              <w:rPr>
                <w:color w:val="000000"/>
                <w:lang w:val="en-AU"/>
              </w:rPr>
            </w:pPr>
            <w:r w:rsidRPr="00BA3F36">
              <w:rPr>
                <w:color w:val="000000"/>
                <w:lang w:val="en-AU"/>
              </w:rPr>
              <w:t>3,000</w:t>
            </w:r>
          </w:p>
        </w:tc>
        <w:tc>
          <w:tcPr>
            <w:tcW w:w="730" w:type="dxa"/>
            <w:noWrap/>
            <w:hideMark/>
          </w:tcPr>
          <w:p w14:paraId="228BE0B8"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35</w:t>
            </w:r>
          </w:p>
        </w:tc>
        <w:tc>
          <w:tcPr>
            <w:tcW w:w="850" w:type="dxa"/>
            <w:noWrap/>
            <w:hideMark/>
          </w:tcPr>
          <w:p w14:paraId="6B38B65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0.27</w:t>
            </w:r>
          </w:p>
        </w:tc>
        <w:tc>
          <w:tcPr>
            <w:tcW w:w="851" w:type="dxa"/>
            <w:noWrap/>
            <w:hideMark/>
          </w:tcPr>
          <w:p w14:paraId="79B88DC8"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36,988</w:t>
            </w:r>
          </w:p>
        </w:tc>
        <w:tc>
          <w:tcPr>
            <w:tcW w:w="851" w:type="dxa"/>
            <w:noWrap/>
            <w:hideMark/>
          </w:tcPr>
          <w:p w14:paraId="382431DC"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29,541</w:t>
            </w:r>
          </w:p>
        </w:tc>
        <w:tc>
          <w:tcPr>
            <w:tcW w:w="821" w:type="dxa"/>
            <w:noWrap/>
            <w:hideMark/>
          </w:tcPr>
          <w:p w14:paraId="5F9996A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23,902</w:t>
            </w:r>
          </w:p>
        </w:tc>
        <w:tc>
          <w:tcPr>
            <w:tcW w:w="1304" w:type="dxa"/>
            <w:noWrap/>
            <w:hideMark/>
          </w:tcPr>
          <w:p w14:paraId="2235FE7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2,004</w:t>
            </w:r>
          </w:p>
        </w:tc>
        <w:tc>
          <w:tcPr>
            <w:tcW w:w="1134" w:type="dxa"/>
            <w:noWrap/>
            <w:hideMark/>
          </w:tcPr>
          <w:p w14:paraId="0C707EC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223</w:t>
            </w:r>
          </w:p>
        </w:tc>
        <w:tc>
          <w:tcPr>
            <w:tcW w:w="1134" w:type="dxa"/>
            <w:noWrap/>
            <w:hideMark/>
          </w:tcPr>
          <w:p w14:paraId="52BCD782"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9</w:t>
            </w:r>
          </w:p>
        </w:tc>
        <w:tc>
          <w:tcPr>
            <w:tcW w:w="1276" w:type="dxa"/>
            <w:noWrap/>
            <w:hideMark/>
          </w:tcPr>
          <w:p w14:paraId="31A4850C"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14,777</w:t>
            </w:r>
          </w:p>
        </w:tc>
        <w:tc>
          <w:tcPr>
            <w:tcW w:w="1276" w:type="dxa"/>
            <w:noWrap/>
            <w:hideMark/>
          </w:tcPr>
          <w:p w14:paraId="0F90E9A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3,613</w:t>
            </w:r>
          </w:p>
        </w:tc>
        <w:tc>
          <w:tcPr>
            <w:tcW w:w="1134" w:type="dxa"/>
            <w:noWrap/>
            <w:hideMark/>
          </w:tcPr>
          <w:p w14:paraId="455FE89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3,330</w:t>
            </w:r>
          </w:p>
        </w:tc>
        <w:tc>
          <w:tcPr>
            <w:tcW w:w="1276" w:type="dxa"/>
            <w:noWrap/>
            <w:hideMark/>
          </w:tcPr>
          <w:p w14:paraId="0B6B6CB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0.000037</w:t>
            </w:r>
          </w:p>
        </w:tc>
        <w:tc>
          <w:tcPr>
            <w:tcW w:w="850" w:type="dxa"/>
            <w:noWrap/>
            <w:hideMark/>
          </w:tcPr>
          <w:p w14:paraId="333632E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0.56</w:t>
            </w:r>
          </w:p>
        </w:tc>
        <w:tc>
          <w:tcPr>
            <w:tcW w:w="851" w:type="dxa"/>
            <w:noWrap/>
            <w:hideMark/>
          </w:tcPr>
          <w:p w14:paraId="414B5E8C"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7.35</w:t>
            </w:r>
          </w:p>
        </w:tc>
      </w:tr>
      <w:tr w:rsidR="00A94D20" w:rsidRPr="00BA3F36" w14:paraId="5C46A6A1" w14:textId="77777777" w:rsidTr="00C00B7E">
        <w:trPr>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05A7C046" w14:textId="77777777" w:rsidR="00A94D20" w:rsidRPr="00BA3F36" w:rsidRDefault="00A94D20" w:rsidP="00170E13">
            <w:pPr>
              <w:pStyle w:val="Tablesmalltext"/>
              <w:rPr>
                <w:color w:val="000000"/>
                <w:lang w:val="en-AU"/>
              </w:rPr>
            </w:pPr>
            <w:r w:rsidRPr="00BA3F36">
              <w:rPr>
                <w:color w:val="000000"/>
                <w:lang w:val="en-AU"/>
              </w:rPr>
              <w:t>4,000</w:t>
            </w:r>
          </w:p>
        </w:tc>
        <w:tc>
          <w:tcPr>
            <w:tcW w:w="730" w:type="dxa"/>
            <w:noWrap/>
            <w:hideMark/>
          </w:tcPr>
          <w:p w14:paraId="0F87EE8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46</w:t>
            </w:r>
          </w:p>
        </w:tc>
        <w:tc>
          <w:tcPr>
            <w:tcW w:w="850" w:type="dxa"/>
            <w:noWrap/>
            <w:hideMark/>
          </w:tcPr>
          <w:p w14:paraId="6CD5CA17"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0.31</w:t>
            </w:r>
          </w:p>
        </w:tc>
        <w:tc>
          <w:tcPr>
            <w:tcW w:w="851" w:type="dxa"/>
            <w:noWrap/>
            <w:hideMark/>
          </w:tcPr>
          <w:p w14:paraId="60B6BE87"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38,408</w:t>
            </w:r>
          </w:p>
        </w:tc>
        <w:tc>
          <w:tcPr>
            <w:tcW w:w="851" w:type="dxa"/>
            <w:noWrap/>
            <w:hideMark/>
          </w:tcPr>
          <w:p w14:paraId="5DB829B7"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32,475</w:t>
            </w:r>
          </w:p>
        </w:tc>
        <w:tc>
          <w:tcPr>
            <w:tcW w:w="821" w:type="dxa"/>
            <w:noWrap/>
            <w:hideMark/>
          </w:tcPr>
          <w:p w14:paraId="7D25482A"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28,490</w:t>
            </w:r>
          </w:p>
        </w:tc>
        <w:tc>
          <w:tcPr>
            <w:tcW w:w="1304" w:type="dxa"/>
            <w:noWrap/>
            <w:hideMark/>
          </w:tcPr>
          <w:p w14:paraId="1A4E68AC"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1,450</w:t>
            </w:r>
          </w:p>
        </w:tc>
        <w:tc>
          <w:tcPr>
            <w:tcW w:w="1134" w:type="dxa"/>
            <w:noWrap/>
            <w:hideMark/>
          </w:tcPr>
          <w:p w14:paraId="4D125A3D"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249</w:t>
            </w:r>
          </w:p>
        </w:tc>
        <w:tc>
          <w:tcPr>
            <w:tcW w:w="1134" w:type="dxa"/>
            <w:noWrap/>
            <w:hideMark/>
          </w:tcPr>
          <w:p w14:paraId="541CA22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6</w:t>
            </w:r>
          </w:p>
        </w:tc>
        <w:tc>
          <w:tcPr>
            <w:tcW w:w="1276" w:type="dxa"/>
            <w:noWrap/>
            <w:hideMark/>
          </w:tcPr>
          <w:p w14:paraId="6984F998"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18,910</w:t>
            </w:r>
          </w:p>
        </w:tc>
        <w:tc>
          <w:tcPr>
            <w:tcW w:w="1276" w:type="dxa"/>
            <w:noWrap/>
            <w:hideMark/>
          </w:tcPr>
          <w:p w14:paraId="2D68371A"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4,541</w:t>
            </w:r>
          </w:p>
        </w:tc>
        <w:tc>
          <w:tcPr>
            <w:tcW w:w="1134" w:type="dxa"/>
            <w:noWrap/>
            <w:hideMark/>
          </w:tcPr>
          <w:p w14:paraId="1216B617"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3,692</w:t>
            </w:r>
          </w:p>
        </w:tc>
        <w:tc>
          <w:tcPr>
            <w:tcW w:w="1276" w:type="dxa"/>
            <w:noWrap/>
            <w:hideMark/>
          </w:tcPr>
          <w:p w14:paraId="0C545B70"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0.000032</w:t>
            </w:r>
          </w:p>
        </w:tc>
        <w:tc>
          <w:tcPr>
            <w:tcW w:w="850" w:type="dxa"/>
            <w:noWrap/>
            <w:hideMark/>
          </w:tcPr>
          <w:p w14:paraId="1B448B5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0.60</w:t>
            </w:r>
          </w:p>
        </w:tc>
        <w:tc>
          <w:tcPr>
            <w:tcW w:w="851" w:type="dxa"/>
            <w:noWrap/>
            <w:hideMark/>
          </w:tcPr>
          <w:p w14:paraId="2FA15BAC"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7.73</w:t>
            </w:r>
          </w:p>
        </w:tc>
      </w:tr>
      <w:tr w:rsidR="00A94D20" w:rsidRPr="00BA3F36" w14:paraId="2478C187"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1D7363D4" w14:textId="77777777" w:rsidR="00A94D20" w:rsidRPr="00BA3F36" w:rsidRDefault="00A94D20" w:rsidP="00170E13">
            <w:pPr>
              <w:pStyle w:val="Tablesmalltext"/>
              <w:rPr>
                <w:color w:val="000000"/>
                <w:lang w:val="en-AU"/>
              </w:rPr>
            </w:pPr>
            <w:r w:rsidRPr="00BA3F36">
              <w:rPr>
                <w:color w:val="000000"/>
                <w:lang w:val="en-AU"/>
              </w:rPr>
              <w:t>5,000</w:t>
            </w:r>
          </w:p>
        </w:tc>
        <w:tc>
          <w:tcPr>
            <w:tcW w:w="730" w:type="dxa"/>
            <w:noWrap/>
            <w:hideMark/>
          </w:tcPr>
          <w:p w14:paraId="6EC980B9"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58</w:t>
            </w:r>
          </w:p>
        </w:tc>
        <w:tc>
          <w:tcPr>
            <w:tcW w:w="850" w:type="dxa"/>
            <w:noWrap/>
            <w:hideMark/>
          </w:tcPr>
          <w:p w14:paraId="435C28B3"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0.33</w:t>
            </w:r>
          </w:p>
        </w:tc>
        <w:tc>
          <w:tcPr>
            <w:tcW w:w="851" w:type="dxa"/>
            <w:noWrap/>
            <w:hideMark/>
          </w:tcPr>
          <w:p w14:paraId="41923FA8"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39,601</w:t>
            </w:r>
          </w:p>
        </w:tc>
        <w:tc>
          <w:tcPr>
            <w:tcW w:w="851" w:type="dxa"/>
            <w:noWrap/>
            <w:hideMark/>
          </w:tcPr>
          <w:p w14:paraId="22A0E7B3"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35,588</w:t>
            </w:r>
          </w:p>
        </w:tc>
        <w:tc>
          <w:tcPr>
            <w:tcW w:w="821" w:type="dxa"/>
            <w:noWrap/>
            <w:hideMark/>
          </w:tcPr>
          <w:p w14:paraId="11E58570"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31,401</w:t>
            </w:r>
          </w:p>
        </w:tc>
        <w:tc>
          <w:tcPr>
            <w:tcW w:w="1304" w:type="dxa"/>
            <w:noWrap/>
            <w:hideMark/>
          </w:tcPr>
          <w:p w14:paraId="2D3CD123"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1,292</w:t>
            </w:r>
          </w:p>
        </w:tc>
        <w:tc>
          <w:tcPr>
            <w:tcW w:w="1134" w:type="dxa"/>
            <w:noWrap/>
            <w:hideMark/>
          </w:tcPr>
          <w:p w14:paraId="112FEF1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273</w:t>
            </w:r>
          </w:p>
        </w:tc>
        <w:tc>
          <w:tcPr>
            <w:tcW w:w="1134" w:type="dxa"/>
            <w:noWrap/>
            <w:hideMark/>
          </w:tcPr>
          <w:p w14:paraId="76F3910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w:t>
            </w:r>
          </w:p>
        </w:tc>
        <w:tc>
          <w:tcPr>
            <w:tcW w:w="1276" w:type="dxa"/>
            <w:noWrap/>
            <w:hideMark/>
          </w:tcPr>
          <w:p w14:paraId="7910A82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22,021</w:t>
            </w:r>
          </w:p>
        </w:tc>
        <w:tc>
          <w:tcPr>
            <w:tcW w:w="1276" w:type="dxa"/>
            <w:noWrap/>
            <w:hideMark/>
          </w:tcPr>
          <w:p w14:paraId="0F104A9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5,781</w:t>
            </w:r>
          </w:p>
        </w:tc>
        <w:tc>
          <w:tcPr>
            <w:tcW w:w="1134" w:type="dxa"/>
            <w:noWrap/>
            <w:hideMark/>
          </w:tcPr>
          <w:p w14:paraId="7F0B76D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3,809</w:t>
            </w:r>
          </w:p>
        </w:tc>
        <w:tc>
          <w:tcPr>
            <w:tcW w:w="1276" w:type="dxa"/>
            <w:noWrap/>
            <w:hideMark/>
          </w:tcPr>
          <w:p w14:paraId="75DC434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0.000028</w:t>
            </w:r>
          </w:p>
        </w:tc>
        <w:tc>
          <w:tcPr>
            <w:tcW w:w="850" w:type="dxa"/>
            <w:noWrap/>
            <w:hideMark/>
          </w:tcPr>
          <w:p w14:paraId="1E0E7ED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0.63</w:t>
            </w:r>
          </w:p>
        </w:tc>
        <w:tc>
          <w:tcPr>
            <w:tcW w:w="851" w:type="dxa"/>
            <w:noWrap/>
            <w:hideMark/>
          </w:tcPr>
          <w:p w14:paraId="2D25F6C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8.10</w:t>
            </w:r>
          </w:p>
        </w:tc>
      </w:tr>
      <w:tr w:rsidR="00A94D20" w:rsidRPr="00BA3F36" w14:paraId="1924A4F8" w14:textId="77777777" w:rsidTr="00C00B7E">
        <w:trPr>
          <w:trHeight w:val="263"/>
        </w:trPr>
        <w:tc>
          <w:tcPr>
            <w:cnfStyle w:val="001000000000" w:firstRow="0" w:lastRow="0" w:firstColumn="1" w:lastColumn="0" w:oddVBand="0" w:evenVBand="0" w:oddHBand="0" w:evenHBand="0" w:firstRowFirstColumn="0" w:firstRowLastColumn="0" w:lastRowFirstColumn="0" w:lastRowLastColumn="0"/>
            <w:tcW w:w="820" w:type="dxa"/>
            <w:noWrap/>
            <w:hideMark/>
          </w:tcPr>
          <w:p w14:paraId="47A52957" w14:textId="77777777" w:rsidR="00A94D20" w:rsidRPr="00BA3F36" w:rsidRDefault="00A94D20" w:rsidP="00170E13">
            <w:pPr>
              <w:pStyle w:val="Tablesmalltext"/>
              <w:rPr>
                <w:color w:val="000000"/>
                <w:lang w:val="en-AU"/>
              </w:rPr>
            </w:pPr>
            <w:r w:rsidRPr="00BA3F36">
              <w:rPr>
                <w:color w:val="000000"/>
                <w:lang w:val="en-AU"/>
              </w:rPr>
              <w:t>6,000</w:t>
            </w:r>
          </w:p>
        </w:tc>
        <w:tc>
          <w:tcPr>
            <w:tcW w:w="730" w:type="dxa"/>
            <w:noWrap/>
            <w:hideMark/>
          </w:tcPr>
          <w:p w14:paraId="262FCB8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69</w:t>
            </w:r>
          </w:p>
        </w:tc>
        <w:tc>
          <w:tcPr>
            <w:tcW w:w="850" w:type="dxa"/>
            <w:noWrap/>
            <w:hideMark/>
          </w:tcPr>
          <w:p w14:paraId="129F69C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0.36</w:t>
            </w:r>
          </w:p>
        </w:tc>
        <w:tc>
          <w:tcPr>
            <w:tcW w:w="851" w:type="dxa"/>
            <w:noWrap/>
            <w:hideMark/>
          </w:tcPr>
          <w:p w14:paraId="08AA0DE7"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40,662</w:t>
            </w:r>
          </w:p>
        </w:tc>
        <w:tc>
          <w:tcPr>
            <w:tcW w:w="851" w:type="dxa"/>
            <w:noWrap/>
            <w:hideMark/>
          </w:tcPr>
          <w:p w14:paraId="7EE40E2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37,290</w:t>
            </w:r>
          </w:p>
        </w:tc>
        <w:tc>
          <w:tcPr>
            <w:tcW w:w="821" w:type="dxa"/>
            <w:noWrap/>
            <w:hideMark/>
          </w:tcPr>
          <w:p w14:paraId="0DFF4FE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34,215</w:t>
            </w:r>
          </w:p>
        </w:tc>
        <w:tc>
          <w:tcPr>
            <w:tcW w:w="1304" w:type="dxa"/>
            <w:noWrap/>
            <w:hideMark/>
          </w:tcPr>
          <w:p w14:paraId="16A8F5B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1,267</w:t>
            </w:r>
          </w:p>
        </w:tc>
        <w:tc>
          <w:tcPr>
            <w:tcW w:w="1134" w:type="dxa"/>
            <w:noWrap/>
            <w:hideMark/>
          </w:tcPr>
          <w:p w14:paraId="6AE701B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290</w:t>
            </w:r>
          </w:p>
        </w:tc>
        <w:tc>
          <w:tcPr>
            <w:tcW w:w="1134" w:type="dxa"/>
            <w:noWrap/>
            <w:hideMark/>
          </w:tcPr>
          <w:p w14:paraId="3B397E9B"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w:t>
            </w:r>
          </w:p>
        </w:tc>
        <w:tc>
          <w:tcPr>
            <w:tcW w:w="1276" w:type="dxa"/>
            <w:noWrap/>
            <w:hideMark/>
          </w:tcPr>
          <w:p w14:paraId="27BAD1E8"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23,936</w:t>
            </w:r>
          </w:p>
        </w:tc>
        <w:tc>
          <w:tcPr>
            <w:tcW w:w="1276" w:type="dxa"/>
            <w:noWrap/>
            <w:hideMark/>
          </w:tcPr>
          <w:p w14:paraId="451383B4"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8,149</w:t>
            </w:r>
          </w:p>
        </w:tc>
        <w:tc>
          <w:tcPr>
            <w:tcW w:w="1134" w:type="dxa"/>
            <w:noWrap/>
            <w:hideMark/>
          </w:tcPr>
          <w:p w14:paraId="18B062BD"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3,846</w:t>
            </w:r>
          </w:p>
        </w:tc>
        <w:tc>
          <w:tcPr>
            <w:tcW w:w="1276" w:type="dxa"/>
            <w:noWrap/>
            <w:hideMark/>
          </w:tcPr>
          <w:p w14:paraId="41C8B80A"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0.000023</w:t>
            </w:r>
          </w:p>
        </w:tc>
        <w:tc>
          <w:tcPr>
            <w:tcW w:w="850" w:type="dxa"/>
            <w:noWrap/>
            <w:hideMark/>
          </w:tcPr>
          <w:p w14:paraId="4C49272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0.65</w:t>
            </w:r>
          </w:p>
        </w:tc>
        <w:tc>
          <w:tcPr>
            <w:tcW w:w="851" w:type="dxa"/>
            <w:noWrap/>
            <w:hideMark/>
          </w:tcPr>
          <w:p w14:paraId="2D6F127A"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8.42</w:t>
            </w:r>
          </w:p>
        </w:tc>
      </w:tr>
      <w:tr w:rsidR="00A94D20" w:rsidRPr="00BA3F36" w14:paraId="7EED6851"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2DD97EFC" w14:textId="77777777" w:rsidR="00A94D20" w:rsidRPr="00BA3F36" w:rsidRDefault="00A94D20" w:rsidP="00170E13">
            <w:pPr>
              <w:pStyle w:val="Tablesmalltext"/>
              <w:rPr>
                <w:color w:val="000000"/>
                <w:lang w:val="en-AU"/>
              </w:rPr>
            </w:pPr>
            <w:r w:rsidRPr="00BA3F36">
              <w:rPr>
                <w:color w:val="000000"/>
                <w:lang w:val="en-AU"/>
              </w:rPr>
              <w:t>7,000</w:t>
            </w:r>
          </w:p>
        </w:tc>
        <w:tc>
          <w:tcPr>
            <w:tcW w:w="730" w:type="dxa"/>
            <w:noWrap/>
            <w:hideMark/>
          </w:tcPr>
          <w:p w14:paraId="0BE94891"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81</w:t>
            </w:r>
          </w:p>
        </w:tc>
        <w:tc>
          <w:tcPr>
            <w:tcW w:w="850" w:type="dxa"/>
            <w:noWrap/>
            <w:hideMark/>
          </w:tcPr>
          <w:p w14:paraId="0F918CF0"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0.38</w:t>
            </w:r>
          </w:p>
        </w:tc>
        <w:tc>
          <w:tcPr>
            <w:tcW w:w="851" w:type="dxa"/>
            <w:noWrap/>
            <w:hideMark/>
          </w:tcPr>
          <w:p w14:paraId="5DD897B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41,863</w:t>
            </w:r>
          </w:p>
        </w:tc>
        <w:tc>
          <w:tcPr>
            <w:tcW w:w="851" w:type="dxa"/>
            <w:noWrap/>
            <w:hideMark/>
          </w:tcPr>
          <w:p w14:paraId="59425BF1"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38,455</w:t>
            </w:r>
          </w:p>
        </w:tc>
        <w:tc>
          <w:tcPr>
            <w:tcW w:w="821" w:type="dxa"/>
            <w:noWrap/>
            <w:hideMark/>
          </w:tcPr>
          <w:p w14:paraId="61CE196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36,484</w:t>
            </w:r>
          </w:p>
        </w:tc>
        <w:tc>
          <w:tcPr>
            <w:tcW w:w="1304" w:type="dxa"/>
            <w:noWrap/>
            <w:hideMark/>
          </w:tcPr>
          <w:p w14:paraId="3AB21B2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1,320</w:t>
            </w:r>
          </w:p>
        </w:tc>
        <w:tc>
          <w:tcPr>
            <w:tcW w:w="1134" w:type="dxa"/>
            <w:noWrap/>
            <w:hideMark/>
          </w:tcPr>
          <w:p w14:paraId="5DC8759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284</w:t>
            </w:r>
          </w:p>
        </w:tc>
        <w:tc>
          <w:tcPr>
            <w:tcW w:w="1134" w:type="dxa"/>
            <w:noWrap/>
            <w:hideMark/>
          </w:tcPr>
          <w:p w14:paraId="6E550F0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w:t>
            </w:r>
          </w:p>
        </w:tc>
        <w:tc>
          <w:tcPr>
            <w:tcW w:w="1276" w:type="dxa"/>
            <w:noWrap/>
            <w:hideMark/>
          </w:tcPr>
          <w:p w14:paraId="502F7210"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25,750</w:t>
            </w:r>
          </w:p>
        </w:tc>
        <w:tc>
          <w:tcPr>
            <w:tcW w:w="1276" w:type="dxa"/>
            <w:noWrap/>
            <w:hideMark/>
          </w:tcPr>
          <w:p w14:paraId="4737B1E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10,312</w:t>
            </w:r>
          </w:p>
        </w:tc>
        <w:tc>
          <w:tcPr>
            <w:tcW w:w="1134" w:type="dxa"/>
            <w:noWrap/>
            <w:hideMark/>
          </w:tcPr>
          <w:p w14:paraId="3EB06F1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11A38BF9"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0.000020</w:t>
            </w:r>
          </w:p>
        </w:tc>
        <w:tc>
          <w:tcPr>
            <w:tcW w:w="850" w:type="dxa"/>
            <w:noWrap/>
            <w:hideMark/>
          </w:tcPr>
          <w:p w14:paraId="4A3D7A2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0.66</w:t>
            </w:r>
          </w:p>
        </w:tc>
        <w:tc>
          <w:tcPr>
            <w:tcW w:w="851" w:type="dxa"/>
            <w:noWrap/>
            <w:hideMark/>
          </w:tcPr>
          <w:p w14:paraId="33848BA1"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8.75</w:t>
            </w:r>
          </w:p>
        </w:tc>
      </w:tr>
      <w:tr w:rsidR="00A94D20" w:rsidRPr="00BA3F36" w14:paraId="115DC1D6" w14:textId="77777777" w:rsidTr="00C00B7E">
        <w:trPr>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74C7DA8B" w14:textId="77777777" w:rsidR="00A94D20" w:rsidRPr="00BA3F36" w:rsidRDefault="00A94D20" w:rsidP="00170E13">
            <w:pPr>
              <w:pStyle w:val="Tablesmalltext"/>
              <w:rPr>
                <w:color w:val="000000"/>
                <w:lang w:val="en-AU"/>
              </w:rPr>
            </w:pPr>
            <w:r w:rsidRPr="00BA3F36">
              <w:rPr>
                <w:color w:val="000000"/>
                <w:lang w:val="en-AU"/>
              </w:rPr>
              <w:t>8,000</w:t>
            </w:r>
          </w:p>
        </w:tc>
        <w:tc>
          <w:tcPr>
            <w:tcW w:w="730" w:type="dxa"/>
            <w:noWrap/>
            <w:hideMark/>
          </w:tcPr>
          <w:p w14:paraId="3217EEB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93</w:t>
            </w:r>
          </w:p>
        </w:tc>
        <w:tc>
          <w:tcPr>
            <w:tcW w:w="850" w:type="dxa"/>
            <w:noWrap/>
            <w:hideMark/>
          </w:tcPr>
          <w:p w14:paraId="5B2DFC28"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0.39</w:t>
            </w:r>
          </w:p>
        </w:tc>
        <w:tc>
          <w:tcPr>
            <w:tcW w:w="851" w:type="dxa"/>
            <w:noWrap/>
            <w:hideMark/>
          </w:tcPr>
          <w:p w14:paraId="0E2F7947"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43,058</w:t>
            </w:r>
          </w:p>
        </w:tc>
        <w:tc>
          <w:tcPr>
            <w:tcW w:w="851" w:type="dxa"/>
            <w:noWrap/>
            <w:hideMark/>
          </w:tcPr>
          <w:p w14:paraId="4E4C5E1A"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39,495</w:t>
            </w:r>
          </w:p>
        </w:tc>
        <w:tc>
          <w:tcPr>
            <w:tcW w:w="821" w:type="dxa"/>
            <w:noWrap/>
            <w:hideMark/>
          </w:tcPr>
          <w:p w14:paraId="62C2E5F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37,875</w:t>
            </w:r>
          </w:p>
        </w:tc>
        <w:tc>
          <w:tcPr>
            <w:tcW w:w="1304" w:type="dxa"/>
            <w:noWrap/>
            <w:hideMark/>
          </w:tcPr>
          <w:p w14:paraId="69FCD20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1,390</w:t>
            </w:r>
          </w:p>
        </w:tc>
        <w:tc>
          <w:tcPr>
            <w:tcW w:w="1134" w:type="dxa"/>
            <w:noWrap/>
            <w:hideMark/>
          </w:tcPr>
          <w:p w14:paraId="2312313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310</w:t>
            </w:r>
          </w:p>
        </w:tc>
        <w:tc>
          <w:tcPr>
            <w:tcW w:w="1134" w:type="dxa"/>
            <w:noWrap/>
            <w:hideMark/>
          </w:tcPr>
          <w:p w14:paraId="0BF68FDB"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w:t>
            </w:r>
          </w:p>
        </w:tc>
        <w:tc>
          <w:tcPr>
            <w:tcW w:w="1276" w:type="dxa"/>
            <w:noWrap/>
            <w:hideMark/>
          </w:tcPr>
          <w:p w14:paraId="0CF9709F"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26,972</w:t>
            </w:r>
          </w:p>
        </w:tc>
        <w:tc>
          <w:tcPr>
            <w:tcW w:w="1276" w:type="dxa"/>
            <w:noWrap/>
            <w:hideMark/>
          </w:tcPr>
          <w:p w14:paraId="58622FBE"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13,100</w:t>
            </w:r>
          </w:p>
        </w:tc>
        <w:tc>
          <w:tcPr>
            <w:tcW w:w="1134" w:type="dxa"/>
            <w:noWrap/>
            <w:hideMark/>
          </w:tcPr>
          <w:p w14:paraId="49CE7DC4"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11BB97B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0.000015</w:t>
            </w:r>
          </w:p>
        </w:tc>
        <w:tc>
          <w:tcPr>
            <w:tcW w:w="850" w:type="dxa"/>
            <w:noWrap/>
            <w:hideMark/>
          </w:tcPr>
          <w:p w14:paraId="64B7A38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0.69</w:t>
            </w:r>
          </w:p>
        </w:tc>
        <w:tc>
          <w:tcPr>
            <w:tcW w:w="851" w:type="dxa"/>
            <w:noWrap/>
            <w:hideMark/>
          </w:tcPr>
          <w:p w14:paraId="7408D19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9.07</w:t>
            </w:r>
          </w:p>
        </w:tc>
      </w:tr>
      <w:tr w:rsidR="00A94D20" w:rsidRPr="00BA3F36" w14:paraId="08668859"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54E1EDE8" w14:textId="77777777" w:rsidR="00A94D20" w:rsidRPr="00BA3F36" w:rsidRDefault="00A94D20" w:rsidP="00170E13">
            <w:pPr>
              <w:pStyle w:val="Tablesmalltext"/>
              <w:rPr>
                <w:color w:val="000000"/>
                <w:lang w:val="en-AU"/>
              </w:rPr>
            </w:pPr>
            <w:r w:rsidRPr="00BA3F36">
              <w:rPr>
                <w:color w:val="000000"/>
                <w:lang w:val="en-AU"/>
              </w:rPr>
              <w:t>10,000</w:t>
            </w:r>
          </w:p>
        </w:tc>
        <w:tc>
          <w:tcPr>
            <w:tcW w:w="730" w:type="dxa"/>
            <w:noWrap/>
            <w:hideMark/>
          </w:tcPr>
          <w:p w14:paraId="7A70BBD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116</w:t>
            </w:r>
          </w:p>
        </w:tc>
        <w:tc>
          <w:tcPr>
            <w:tcW w:w="850" w:type="dxa"/>
            <w:noWrap/>
            <w:hideMark/>
          </w:tcPr>
          <w:p w14:paraId="51E309C9"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0.42</w:t>
            </w:r>
          </w:p>
        </w:tc>
        <w:tc>
          <w:tcPr>
            <w:tcW w:w="851" w:type="dxa"/>
            <w:noWrap/>
            <w:hideMark/>
          </w:tcPr>
          <w:p w14:paraId="0DFB466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45,636</w:t>
            </w:r>
          </w:p>
        </w:tc>
        <w:tc>
          <w:tcPr>
            <w:tcW w:w="851" w:type="dxa"/>
            <w:noWrap/>
            <w:hideMark/>
          </w:tcPr>
          <w:p w14:paraId="7BC8A3D9"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41,468</w:t>
            </w:r>
          </w:p>
        </w:tc>
        <w:tc>
          <w:tcPr>
            <w:tcW w:w="821" w:type="dxa"/>
            <w:noWrap/>
            <w:hideMark/>
          </w:tcPr>
          <w:p w14:paraId="5B42B22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39,706</w:t>
            </w:r>
          </w:p>
        </w:tc>
        <w:tc>
          <w:tcPr>
            <w:tcW w:w="1304" w:type="dxa"/>
            <w:noWrap/>
            <w:hideMark/>
          </w:tcPr>
          <w:p w14:paraId="28B9081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1,787</w:t>
            </w:r>
          </w:p>
        </w:tc>
        <w:tc>
          <w:tcPr>
            <w:tcW w:w="1134" w:type="dxa"/>
            <w:noWrap/>
            <w:hideMark/>
          </w:tcPr>
          <w:p w14:paraId="5D781B3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287</w:t>
            </w:r>
          </w:p>
        </w:tc>
        <w:tc>
          <w:tcPr>
            <w:tcW w:w="1134" w:type="dxa"/>
            <w:noWrap/>
            <w:hideMark/>
          </w:tcPr>
          <w:p w14:paraId="63B9FEE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6</w:t>
            </w:r>
          </w:p>
        </w:tc>
        <w:tc>
          <w:tcPr>
            <w:tcW w:w="1276" w:type="dxa"/>
            <w:noWrap/>
            <w:hideMark/>
          </w:tcPr>
          <w:p w14:paraId="7174B48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29,022</w:t>
            </w:r>
          </w:p>
        </w:tc>
        <w:tc>
          <w:tcPr>
            <w:tcW w:w="1276" w:type="dxa"/>
            <w:noWrap/>
            <w:hideMark/>
          </w:tcPr>
          <w:p w14:paraId="253EFD0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18,397</w:t>
            </w:r>
          </w:p>
        </w:tc>
        <w:tc>
          <w:tcPr>
            <w:tcW w:w="1134" w:type="dxa"/>
            <w:noWrap/>
            <w:hideMark/>
          </w:tcPr>
          <w:p w14:paraId="7C7EE3B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2AF2D752"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0.000014</w:t>
            </w:r>
          </w:p>
        </w:tc>
        <w:tc>
          <w:tcPr>
            <w:tcW w:w="850" w:type="dxa"/>
            <w:noWrap/>
            <w:hideMark/>
          </w:tcPr>
          <w:p w14:paraId="413B37BC"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0.73</w:t>
            </w:r>
          </w:p>
        </w:tc>
        <w:tc>
          <w:tcPr>
            <w:tcW w:w="851" w:type="dxa"/>
            <w:noWrap/>
            <w:hideMark/>
          </w:tcPr>
          <w:p w14:paraId="17D60410"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9.64</w:t>
            </w:r>
          </w:p>
        </w:tc>
      </w:tr>
      <w:tr w:rsidR="00A94D20" w:rsidRPr="00BA3F36" w14:paraId="4D157ED6" w14:textId="77777777" w:rsidTr="00C00B7E">
        <w:trPr>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60896A17" w14:textId="77777777" w:rsidR="00A94D20" w:rsidRPr="00BA3F36" w:rsidRDefault="00A94D20" w:rsidP="00170E13">
            <w:pPr>
              <w:pStyle w:val="Tablesmalltext"/>
              <w:rPr>
                <w:color w:val="000000"/>
                <w:lang w:val="en-AU"/>
              </w:rPr>
            </w:pPr>
            <w:r w:rsidRPr="00BA3F36">
              <w:rPr>
                <w:color w:val="000000"/>
                <w:lang w:val="en-AU"/>
              </w:rPr>
              <w:t>12,000</w:t>
            </w:r>
          </w:p>
        </w:tc>
        <w:tc>
          <w:tcPr>
            <w:tcW w:w="730" w:type="dxa"/>
            <w:noWrap/>
            <w:hideMark/>
          </w:tcPr>
          <w:p w14:paraId="12B7D13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139</w:t>
            </w:r>
          </w:p>
        </w:tc>
        <w:tc>
          <w:tcPr>
            <w:tcW w:w="850" w:type="dxa"/>
            <w:noWrap/>
            <w:hideMark/>
          </w:tcPr>
          <w:p w14:paraId="30E120AA"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0.44</w:t>
            </w:r>
          </w:p>
        </w:tc>
        <w:tc>
          <w:tcPr>
            <w:tcW w:w="851" w:type="dxa"/>
            <w:noWrap/>
            <w:hideMark/>
          </w:tcPr>
          <w:p w14:paraId="47AEE7C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48,098</w:t>
            </w:r>
          </w:p>
        </w:tc>
        <w:tc>
          <w:tcPr>
            <w:tcW w:w="851" w:type="dxa"/>
            <w:noWrap/>
            <w:hideMark/>
          </w:tcPr>
          <w:p w14:paraId="1BFDDAB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43,420</w:t>
            </w:r>
          </w:p>
        </w:tc>
        <w:tc>
          <w:tcPr>
            <w:tcW w:w="821" w:type="dxa"/>
            <w:noWrap/>
            <w:hideMark/>
          </w:tcPr>
          <w:p w14:paraId="74BB6A4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41,536</w:t>
            </w:r>
          </w:p>
        </w:tc>
        <w:tc>
          <w:tcPr>
            <w:tcW w:w="1304" w:type="dxa"/>
            <w:noWrap/>
            <w:hideMark/>
          </w:tcPr>
          <w:p w14:paraId="54E9058D"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1,794</w:t>
            </w:r>
          </w:p>
        </w:tc>
        <w:tc>
          <w:tcPr>
            <w:tcW w:w="1134" w:type="dxa"/>
            <w:noWrap/>
            <w:hideMark/>
          </w:tcPr>
          <w:p w14:paraId="0A86D17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270</w:t>
            </w:r>
          </w:p>
        </w:tc>
        <w:tc>
          <w:tcPr>
            <w:tcW w:w="1134" w:type="dxa"/>
            <w:noWrap/>
            <w:hideMark/>
          </w:tcPr>
          <w:p w14:paraId="711E4A2C"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7</w:t>
            </w:r>
          </w:p>
        </w:tc>
        <w:tc>
          <w:tcPr>
            <w:tcW w:w="1276" w:type="dxa"/>
            <w:noWrap/>
            <w:hideMark/>
          </w:tcPr>
          <w:p w14:paraId="32105D9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30,056</w:t>
            </w:r>
          </w:p>
        </w:tc>
        <w:tc>
          <w:tcPr>
            <w:tcW w:w="1276" w:type="dxa"/>
            <w:noWrap/>
            <w:hideMark/>
          </w:tcPr>
          <w:p w14:paraId="38E24696"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20,958</w:t>
            </w:r>
          </w:p>
        </w:tc>
        <w:tc>
          <w:tcPr>
            <w:tcW w:w="1134" w:type="dxa"/>
            <w:noWrap/>
            <w:hideMark/>
          </w:tcPr>
          <w:p w14:paraId="5BBACA33"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27EBDAF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0.000011</w:t>
            </w:r>
          </w:p>
        </w:tc>
        <w:tc>
          <w:tcPr>
            <w:tcW w:w="850" w:type="dxa"/>
            <w:noWrap/>
            <w:hideMark/>
          </w:tcPr>
          <w:p w14:paraId="1E3C512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0.79</w:t>
            </w:r>
          </w:p>
        </w:tc>
        <w:tc>
          <w:tcPr>
            <w:tcW w:w="851" w:type="dxa"/>
            <w:noWrap/>
            <w:hideMark/>
          </w:tcPr>
          <w:p w14:paraId="0B01548E"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10.17</w:t>
            </w:r>
          </w:p>
        </w:tc>
      </w:tr>
      <w:tr w:rsidR="00A94D20" w:rsidRPr="00BA3F36" w14:paraId="466CBB58"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4CAFBADF" w14:textId="77777777" w:rsidR="00A94D20" w:rsidRPr="00BA3F36" w:rsidRDefault="00A94D20" w:rsidP="00170E13">
            <w:pPr>
              <w:pStyle w:val="Tablesmalltext"/>
              <w:rPr>
                <w:color w:val="000000"/>
                <w:lang w:val="en-AU"/>
              </w:rPr>
            </w:pPr>
            <w:r w:rsidRPr="00BA3F36">
              <w:rPr>
                <w:color w:val="000000"/>
                <w:lang w:val="en-AU"/>
              </w:rPr>
              <w:t>15,000</w:t>
            </w:r>
          </w:p>
        </w:tc>
        <w:tc>
          <w:tcPr>
            <w:tcW w:w="730" w:type="dxa"/>
            <w:noWrap/>
            <w:hideMark/>
          </w:tcPr>
          <w:p w14:paraId="0CA0E2C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174</w:t>
            </w:r>
          </w:p>
        </w:tc>
        <w:tc>
          <w:tcPr>
            <w:tcW w:w="850" w:type="dxa"/>
            <w:noWrap/>
            <w:hideMark/>
          </w:tcPr>
          <w:p w14:paraId="1328464F"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0.48</w:t>
            </w:r>
          </w:p>
        </w:tc>
        <w:tc>
          <w:tcPr>
            <w:tcW w:w="851" w:type="dxa"/>
            <w:noWrap/>
            <w:hideMark/>
          </w:tcPr>
          <w:p w14:paraId="0B1DF4A8"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51,096</w:t>
            </w:r>
          </w:p>
        </w:tc>
        <w:tc>
          <w:tcPr>
            <w:tcW w:w="851" w:type="dxa"/>
            <w:noWrap/>
            <w:hideMark/>
          </w:tcPr>
          <w:p w14:paraId="173F8E1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46,397</w:t>
            </w:r>
          </w:p>
        </w:tc>
        <w:tc>
          <w:tcPr>
            <w:tcW w:w="821" w:type="dxa"/>
            <w:noWrap/>
            <w:hideMark/>
          </w:tcPr>
          <w:p w14:paraId="7C3B305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43,969</w:t>
            </w:r>
          </w:p>
        </w:tc>
        <w:tc>
          <w:tcPr>
            <w:tcW w:w="1304" w:type="dxa"/>
            <w:noWrap/>
            <w:hideMark/>
          </w:tcPr>
          <w:p w14:paraId="05BA82F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1,647</w:t>
            </w:r>
          </w:p>
        </w:tc>
        <w:tc>
          <w:tcPr>
            <w:tcW w:w="1134" w:type="dxa"/>
            <w:noWrap/>
            <w:hideMark/>
          </w:tcPr>
          <w:p w14:paraId="5F3E7C2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p>
        </w:tc>
        <w:tc>
          <w:tcPr>
            <w:tcW w:w="1134" w:type="dxa"/>
            <w:noWrap/>
            <w:hideMark/>
          </w:tcPr>
          <w:p w14:paraId="7B2E59E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p>
        </w:tc>
        <w:tc>
          <w:tcPr>
            <w:tcW w:w="1276" w:type="dxa"/>
            <w:noWrap/>
            <w:hideMark/>
          </w:tcPr>
          <w:p w14:paraId="3C3CF74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32,517</w:t>
            </w:r>
          </w:p>
        </w:tc>
        <w:tc>
          <w:tcPr>
            <w:tcW w:w="1276" w:type="dxa"/>
            <w:noWrap/>
            <w:hideMark/>
          </w:tcPr>
          <w:p w14:paraId="09E6FCF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24,558</w:t>
            </w:r>
          </w:p>
        </w:tc>
        <w:tc>
          <w:tcPr>
            <w:tcW w:w="1134" w:type="dxa"/>
            <w:noWrap/>
            <w:hideMark/>
          </w:tcPr>
          <w:p w14:paraId="7D84577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591C5D1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0.000012</w:t>
            </w:r>
          </w:p>
        </w:tc>
        <w:tc>
          <w:tcPr>
            <w:tcW w:w="850" w:type="dxa"/>
            <w:noWrap/>
            <w:hideMark/>
          </w:tcPr>
          <w:p w14:paraId="302C8570"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0.87</w:t>
            </w:r>
          </w:p>
        </w:tc>
        <w:tc>
          <w:tcPr>
            <w:tcW w:w="851" w:type="dxa"/>
            <w:noWrap/>
            <w:hideMark/>
          </w:tcPr>
          <w:p w14:paraId="3707EF1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10.80</w:t>
            </w:r>
          </w:p>
        </w:tc>
      </w:tr>
      <w:tr w:rsidR="00A94D20" w:rsidRPr="00BA3F36" w14:paraId="15AD3C8C" w14:textId="77777777" w:rsidTr="00C00B7E">
        <w:trPr>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545C0552" w14:textId="77777777" w:rsidR="00A94D20" w:rsidRPr="00BA3F36" w:rsidRDefault="00A94D20" w:rsidP="00170E13">
            <w:pPr>
              <w:pStyle w:val="Tablesmalltext"/>
              <w:rPr>
                <w:color w:val="000000"/>
                <w:lang w:val="en-AU"/>
              </w:rPr>
            </w:pPr>
            <w:r w:rsidRPr="00BA3F36">
              <w:rPr>
                <w:color w:val="000000"/>
                <w:lang w:val="en-AU"/>
              </w:rPr>
              <w:t>18,000</w:t>
            </w:r>
          </w:p>
        </w:tc>
        <w:tc>
          <w:tcPr>
            <w:tcW w:w="730" w:type="dxa"/>
            <w:noWrap/>
            <w:hideMark/>
          </w:tcPr>
          <w:p w14:paraId="6944F94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208</w:t>
            </w:r>
          </w:p>
        </w:tc>
        <w:tc>
          <w:tcPr>
            <w:tcW w:w="850" w:type="dxa"/>
            <w:noWrap/>
            <w:hideMark/>
          </w:tcPr>
          <w:p w14:paraId="161BCE2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0.52</w:t>
            </w:r>
          </w:p>
        </w:tc>
        <w:tc>
          <w:tcPr>
            <w:tcW w:w="851" w:type="dxa"/>
            <w:noWrap/>
            <w:hideMark/>
          </w:tcPr>
          <w:p w14:paraId="43C0218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53,226</w:t>
            </w:r>
          </w:p>
        </w:tc>
        <w:tc>
          <w:tcPr>
            <w:tcW w:w="851" w:type="dxa"/>
            <w:noWrap/>
            <w:hideMark/>
          </w:tcPr>
          <w:p w14:paraId="3CD23751"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48,757</w:t>
            </w:r>
          </w:p>
        </w:tc>
        <w:tc>
          <w:tcPr>
            <w:tcW w:w="821" w:type="dxa"/>
            <w:noWrap/>
            <w:hideMark/>
          </w:tcPr>
          <w:p w14:paraId="67A0F604"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46,412</w:t>
            </w:r>
          </w:p>
        </w:tc>
        <w:tc>
          <w:tcPr>
            <w:tcW w:w="1304" w:type="dxa"/>
            <w:noWrap/>
            <w:hideMark/>
          </w:tcPr>
          <w:p w14:paraId="250ADE4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1,531</w:t>
            </w:r>
          </w:p>
        </w:tc>
        <w:tc>
          <w:tcPr>
            <w:tcW w:w="1134" w:type="dxa"/>
            <w:noWrap/>
            <w:hideMark/>
          </w:tcPr>
          <w:p w14:paraId="2CFD458C"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p>
        </w:tc>
        <w:tc>
          <w:tcPr>
            <w:tcW w:w="1134" w:type="dxa"/>
            <w:noWrap/>
            <w:hideMark/>
          </w:tcPr>
          <w:p w14:paraId="0B61CED9"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p>
        </w:tc>
        <w:tc>
          <w:tcPr>
            <w:tcW w:w="1276" w:type="dxa"/>
            <w:noWrap/>
            <w:hideMark/>
          </w:tcPr>
          <w:p w14:paraId="42491D2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34,492</w:t>
            </w:r>
          </w:p>
        </w:tc>
        <w:tc>
          <w:tcPr>
            <w:tcW w:w="1276" w:type="dxa"/>
            <w:noWrap/>
            <w:hideMark/>
          </w:tcPr>
          <w:p w14:paraId="09EFE4C5"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27,864</w:t>
            </w:r>
          </w:p>
        </w:tc>
        <w:tc>
          <w:tcPr>
            <w:tcW w:w="1134" w:type="dxa"/>
            <w:noWrap/>
            <w:hideMark/>
          </w:tcPr>
          <w:p w14:paraId="53280240"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40EB434B"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0.000013</w:t>
            </w:r>
          </w:p>
        </w:tc>
        <w:tc>
          <w:tcPr>
            <w:tcW w:w="850" w:type="dxa"/>
            <w:noWrap/>
            <w:hideMark/>
          </w:tcPr>
          <w:p w14:paraId="1C815942"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0.95</w:t>
            </w:r>
          </w:p>
        </w:tc>
        <w:tc>
          <w:tcPr>
            <w:tcW w:w="851" w:type="dxa"/>
            <w:noWrap/>
            <w:hideMark/>
          </w:tcPr>
          <w:p w14:paraId="2949F79E" w14:textId="77777777" w:rsidR="00A94D20" w:rsidRPr="00BA3F36" w:rsidRDefault="00A94D20" w:rsidP="00170E13">
            <w:pPr>
              <w:pStyle w:val="Tablesmalltext"/>
              <w:cnfStyle w:val="000000000000" w:firstRow="0" w:lastRow="0" w:firstColumn="0" w:lastColumn="0" w:oddVBand="0" w:evenVBand="0" w:oddHBand="0" w:evenHBand="0" w:firstRowFirstColumn="0" w:firstRowLastColumn="0" w:lastRowFirstColumn="0" w:lastRowLastColumn="0"/>
              <w:rPr>
                <w:color w:val="000000"/>
                <w:lang w:val="en-AU"/>
              </w:rPr>
            </w:pPr>
            <w:r w:rsidRPr="00BA3F36">
              <w:rPr>
                <w:color w:val="000000"/>
                <w:lang w:val="en-AU"/>
              </w:rPr>
              <w:t>11.30</w:t>
            </w:r>
          </w:p>
        </w:tc>
      </w:tr>
      <w:tr w:rsidR="00A94D20" w:rsidRPr="00BA3F36" w14:paraId="432C30BF" w14:textId="77777777" w:rsidTr="00C00B7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20" w:type="dxa"/>
            <w:noWrap/>
            <w:hideMark/>
          </w:tcPr>
          <w:p w14:paraId="31F879A9" w14:textId="77777777" w:rsidR="00A94D20" w:rsidRPr="00BA3F36" w:rsidRDefault="00A94D20" w:rsidP="00170E13">
            <w:pPr>
              <w:pStyle w:val="Tablesmalltext"/>
              <w:rPr>
                <w:color w:val="000000"/>
                <w:lang w:val="en-AU"/>
              </w:rPr>
            </w:pPr>
            <w:r w:rsidRPr="00BA3F36">
              <w:rPr>
                <w:color w:val="000000"/>
                <w:lang w:val="en-AU"/>
              </w:rPr>
              <w:t>20,000</w:t>
            </w:r>
          </w:p>
        </w:tc>
        <w:tc>
          <w:tcPr>
            <w:tcW w:w="730" w:type="dxa"/>
            <w:noWrap/>
            <w:hideMark/>
          </w:tcPr>
          <w:p w14:paraId="24602814"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231</w:t>
            </w:r>
          </w:p>
        </w:tc>
        <w:tc>
          <w:tcPr>
            <w:tcW w:w="850" w:type="dxa"/>
            <w:noWrap/>
            <w:hideMark/>
          </w:tcPr>
          <w:p w14:paraId="17EE5F62"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0.54</w:t>
            </w:r>
          </w:p>
        </w:tc>
        <w:tc>
          <w:tcPr>
            <w:tcW w:w="851" w:type="dxa"/>
            <w:noWrap/>
            <w:hideMark/>
          </w:tcPr>
          <w:p w14:paraId="2ECDFD7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54,495</w:t>
            </w:r>
          </w:p>
        </w:tc>
        <w:tc>
          <w:tcPr>
            <w:tcW w:w="851" w:type="dxa"/>
            <w:noWrap/>
            <w:hideMark/>
          </w:tcPr>
          <w:p w14:paraId="2F813697"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50,277</w:t>
            </w:r>
          </w:p>
        </w:tc>
        <w:tc>
          <w:tcPr>
            <w:tcW w:w="821" w:type="dxa"/>
            <w:noWrap/>
            <w:hideMark/>
          </w:tcPr>
          <w:p w14:paraId="0B180478"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47,803</w:t>
            </w:r>
          </w:p>
        </w:tc>
        <w:tc>
          <w:tcPr>
            <w:tcW w:w="1304" w:type="dxa"/>
            <w:noWrap/>
            <w:hideMark/>
          </w:tcPr>
          <w:p w14:paraId="33701941"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1,465</w:t>
            </w:r>
          </w:p>
        </w:tc>
        <w:tc>
          <w:tcPr>
            <w:tcW w:w="1134" w:type="dxa"/>
            <w:noWrap/>
            <w:hideMark/>
          </w:tcPr>
          <w:p w14:paraId="6E85AC2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p>
        </w:tc>
        <w:tc>
          <w:tcPr>
            <w:tcW w:w="1134" w:type="dxa"/>
            <w:noWrap/>
            <w:hideMark/>
          </w:tcPr>
          <w:p w14:paraId="192A3055"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p>
        </w:tc>
        <w:tc>
          <w:tcPr>
            <w:tcW w:w="1276" w:type="dxa"/>
            <w:noWrap/>
            <w:hideMark/>
          </w:tcPr>
          <w:p w14:paraId="028CF08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35,481</w:t>
            </w:r>
          </w:p>
        </w:tc>
        <w:tc>
          <w:tcPr>
            <w:tcW w:w="1276" w:type="dxa"/>
            <w:noWrap/>
            <w:hideMark/>
          </w:tcPr>
          <w:p w14:paraId="73F4B8CB"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29,256</w:t>
            </w:r>
          </w:p>
        </w:tc>
        <w:tc>
          <w:tcPr>
            <w:tcW w:w="1134" w:type="dxa"/>
            <w:noWrap/>
            <w:hideMark/>
          </w:tcPr>
          <w:p w14:paraId="0E623BB6"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3,855</w:t>
            </w:r>
          </w:p>
        </w:tc>
        <w:tc>
          <w:tcPr>
            <w:tcW w:w="1276" w:type="dxa"/>
            <w:noWrap/>
            <w:hideMark/>
          </w:tcPr>
          <w:p w14:paraId="6999782D"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0.000011</w:t>
            </w:r>
          </w:p>
        </w:tc>
        <w:tc>
          <w:tcPr>
            <w:tcW w:w="850" w:type="dxa"/>
            <w:noWrap/>
            <w:hideMark/>
          </w:tcPr>
          <w:p w14:paraId="3FA445FE"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0.99</w:t>
            </w:r>
          </w:p>
        </w:tc>
        <w:tc>
          <w:tcPr>
            <w:tcW w:w="851" w:type="dxa"/>
            <w:noWrap/>
            <w:hideMark/>
          </w:tcPr>
          <w:p w14:paraId="1C1DED7A" w14:textId="77777777" w:rsidR="00A94D20" w:rsidRPr="00BA3F36" w:rsidRDefault="00A94D20" w:rsidP="00170E13">
            <w:pPr>
              <w:pStyle w:val="Tablesmalltext"/>
              <w:cnfStyle w:val="000000100000" w:firstRow="0" w:lastRow="0" w:firstColumn="0" w:lastColumn="0" w:oddVBand="0" w:evenVBand="0" w:oddHBand="1" w:evenHBand="0" w:firstRowFirstColumn="0" w:firstRowLastColumn="0" w:lastRowFirstColumn="0" w:lastRowLastColumn="0"/>
              <w:rPr>
                <w:color w:val="000000"/>
                <w:lang w:val="en-AU"/>
              </w:rPr>
            </w:pPr>
            <w:r w:rsidRPr="00BA3F36">
              <w:rPr>
                <w:color w:val="000000"/>
                <w:lang w:val="en-AU"/>
              </w:rPr>
              <w:t>11.60</w:t>
            </w:r>
          </w:p>
        </w:tc>
      </w:tr>
    </w:tbl>
    <w:p w14:paraId="189DDF38" w14:textId="77777777" w:rsidR="00A94D20" w:rsidRDefault="00A94D20" w:rsidP="00A94D20">
      <w:pPr>
        <w:pStyle w:val="Para0"/>
      </w:pPr>
    </w:p>
    <w:p w14:paraId="7B8929E0" w14:textId="77777777" w:rsidR="00A94D20" w:rsidRDefault="00A94D20" w:rsidP="00A94D20">
      <w:pPr>
        <w:pStyle w:val="Para0"/>
        <w:sectPr w:rsidR="00A94D20" w:rsidSect="00C00B7E">
          <w:headerReference w:type="default" r:id="rId64"/>
          <w:pgSz w:w="16840" w:h="11901" w:orient="landscape" w:code="9"/>
          <w:pgMar w:top="851" w:right="851" w:bottom="1134" w:left="567" w:header="567" w:footer="369" w:gutter="0"/>
          <w:cols w:space="0"/>
          <w:formProt w:val="0"/>
          <w:docGrid w:linePitch="360"/>
        </w:sectPr>
      </w:pPr>
    </w:p>
    <w:p w14:paraId="3F3EC9DB" w14:textId="77777777" w:rsidR="00A94D20" w:rsidRDefault="00A94D20" w:rsidP="004D18A9">
      <w:pPr>
        <w:pStyle w:val="Para0"/>
        <w:jc w:val="center"/>
      </w:pPr>
      <w:r>
        <w:rPr>
          <w:noProof/>
          <w:lang w:val="en-AU" w:eastAsia="en-AU"/>
        </w:rPr>
        <w:drawing>
          <wp:inline distT="0" distB="0" distL="0" distR="0" wp14:anchorId="469418B8" wp14:editId="5083054E">
            <wp:extent cx="5760000" cy="35511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8-10-01 at 11.31.25 am.png"/>
                    <pic:cNvPicPr/>
                  </pic:nvPicPr>
                  <pic:blipFill>
                    <a:blip r:embed="rId65" cstate="email">
                      <a:extLst>
                        <a:ext uri="{28A0092B-C50C-407E-A947-70E740481C1C}">
                          <a14:useLocalDpi xmlns:a14="http://schemas.microsoft.com/office/drawing/2010/main"/>
                        </a:ext>
                      </a:extLst>
                    </a:blip>
                    <a:stretch>
                      <a:fillRect/>
                    </a:stretch>
                  </pic:blipFill>
                  <pic:spPr>
                    <a:xfrm>
                      <a:off x="0" y="0"/>
                      <a:ext cx="5760000" cy="3551187"/>
                    </a:xfrm>
                    <a:prstGeom prst="rect">
                      <a:avLst/>
                    </a:prstGeom>
                  </pic:spPr>
                </pic:pic>
              </a:graphicData>
            </a:graphic>
          </wp:inline>
        </w:drawing>
      </w:r>
    </w:p>
    <w:p w14:paraId="66D2AA54" w14:textId="6ED0F659" w:rsidR="00A94D20" w:rsidRDefault="0026441F" w:rsidP="0026441F">
      <w:pPr>
        <w:pStyle w:val="Caption"/>
      </w:pPr>
      <w:bookmarkStart w:id="90" w:name="_Ref529269930"/>
      <w:bookmarkStart w:id="91" w:name="_Toc500342837"/>
      <w:bookmarkStart w:id="92" w:name="_Toc5629893"/>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10</w:t>
      </w:r>
      <w:r w:rsidR="004B54B1">
        <w:fldChar w:fldCharType="end"/>
      </w:r>
      <w:bookmarkEnd w:id="90"/>
      <w:r w:rsidR="00A94D20">
        <w:t>. Results (wetted area and area of pools) for McCoys Bridge</w:t>
      </w:r>
      <w:bookmarkEnd w:id="91"/>
      <w:r w:rsidR="004D18A9">
        <w:t>.</w:t>
      </w:r>
      <w:bookmarkEnd w:id="92"/>
    </w:p>
    <w:p w14:paraId="1306FD2C" w14:textId="77777777" w:rsidR="00A94D20" w:rsidRDefault="00A94D20" w:rsidP="004D18A9">
      <w:pPr>
        <w:pStyle w:val="Para0"/>
      </w:pPr>
      <w:r>
        <w:rPr>
          <w:noProof/>
          <w:lang w:val="en-AU" w:eastAsia="en-AU"/>
        </w:rPr>
        <w:drawing>
          <wp:inline distT="0" distB="0" distL="0" distR="0" wp14:anchorId="20FF9DB2" wp14:editId="02E19533">
            <wp:extent cx="5760000" cy="267320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10-01 at 11.35.06 am.png"/>
                    <pic:cNvPicPr/>
                  </pic:nvPicPr>
                  <pic:blipFill>
                    <a:blip r:embed="rId66" cstate="email">
                      <a:extLst>
                        <a:ext uri="{28A0092B-C50C-407E-A947-70E740481C1C}">
                          <a14:useLocalDpi xmlns:a14="http://schemas.microsoft.com/office/drawing/2010/main"/>
                        </a:ext>
                      </a:extLst>
                    </a:blip>
                    <a:stretch>
                      <a:fillRect/>
                    </a:stretch>
                  </pic:blipFill>
                  <pic:spPr>
                    <a:xfrm>
                      <a:off x="0" y="0"/>
                      <a:ext cx="5760000" cy="2673207"/>
                    </a:xfrm>
                    <a:prstGeom prst="rect">
                      <a:avLst/>
                    </a:prstGeom>
                  </pic:spPr>
                </pic:pic>
              </a:graphicData>
            </a:graphic>
          </wp:inline>
        </w:drawing>
      </w:r>
    </w:p>
    <w:p w14:paraId="0E2B3716" w14:textId="61879A88" w:rsidR="00A94D20" w:rsidRDefault="0026441F" w:rsidP="0026441F">
      <w:pPr>
        <w:pStyle w:val="Caption"/>
      </w:pPr>
      <w:bookmarkStart w:id="93" w:name="_Ref529269966"/>
      <w:bookmarkStart w:id="94" w:name="_Toc500342838"/>
      <w:bookmarkStart w:id="95" w:name="_Toc5629894"/>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11</w:t>
      </w:r>
      <w:r w:rsidR="004B54B1">
        <w:fldChar w:fldCharType="end"/>
      </w:r>
      <w:bookmarkEnd w:id="93"/>
      <w:r w:rsidR="00A94D20">
        <w:t xml:space="preserve">. Results (area of slackwater habitat) for </w:t>
      </w:r>
      <w:bookmarkEnd w:id="94"/>
      <w:r w:rsidR="00A94D20">
        <w:t>McCoys Bridge</w:t>
      </w:r>
      <w:r w:rsidR="004D18A9">
        <w:t>.</w:t>
      </w:r>
      <w:bookmarkEnd w:id="95"/>
    </w:p>
    <w:p w14:paraId="612655B2" w14:textId="77777777" w:rsidR="00A94D20" w:rsidRPr="00A80DAF" w:rsidRDefault="00A94D20" w:rsidP="004D18A9">
      <w:pPr>
        <w:pStyle w:val="Para0"/>
        <w:jc w:val="center"/>
      </w:pPr>
      <w:r>
        <w:rPr>
          <w:noProof/>
          <w:lang w:val="en-AU" w:eastAsia="en-AU"/>
        </w:rPr>
        <w:drawing>
          <wp:inline distT="0" distB="0" distL="0" distR="0" wp14:anchorId="17406D74" wp14:editId="43443F5B">
            <wp:extent cx="5220000" cy="37610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8-10-01 at 11.38.40 am.png"/>
                    <pic:cNvPicPr/>
                  </pic:nvPicPr>
                  <pic:blipFill>
                    <a:blip r:embed="rId67" cstate="email">
                      <a:extLst>
                        <a:ext uri="{28A0092B-C50C-407E-A947-70E740481C1C}">
                          <a14:useLocalDpi xmlns:a14="http://schemas.microsoft.com/office/drawing/2010/main"/>
                        </a:ext>
                      </a:extLst>
                    </a:blip>
                    <a:stretch>
                      <a:fillRect/>
                    </a:stretch>
                  </pic:blipFill>
                  <pic:spPr>
                    <a:xfrm>
                      <a:off x="0" y="0"/>
                      <a:ext cx="5220000" cy="3761077"/>
                    </a:xfrm>
                    <a:prstGeom prst="rect">
                      <a:avLst/>
                    </a:prstGeom>
                  </pic:spPr>
                </pic:pic>
              </a:graphicData>
            </a:graphic>
          </wp:inline>
        </w:drawing>
      </w:r>
    </w:p>
    <w:p w14:paraId="16B26901" w14:textId="19836689" w:rsidR="00A94D20" w:rsidRDefault="0026441F" w:rsidP="0026441F">
      <w:pPr>
        <w:pStyle w:val="Caption"/>
      </w:pPr>
      <w:bookmarkStart w:id="96" w:name="_Ref529269996"/>
      <w:bookmarkStart w:id="97" w:name="_Toc500342839"/>
      <w:bookmarkStart w:id="98" w:name="_Toc5629895"/>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12</w:t>
      </w:r>
      <w:r w:rsidR="004B54B1">
        <w:fldChar w:fldCharType="end"/>
      </w:r>
      <w:bookmarkEnd w:id="96"/>
      <w:r w:rsidR="00A94D20">
        <w:t xml:space="preserve">. Results (mean patch size of slackwater habitat) for </w:t>
      </w:r>
      <w:bookmarkEnd w:id="97"/>
      <w:r w:rsidR="00A94D20">
        <w:t>McCoys Bridge</w:t>
      </w:r>
      <w:bookmarkEnd w:id="98"/>
    </w:p>
    <w:p w14:paraId="55730EF3" w14:textId="77777777" w:rsidR="00A94D20" w:rsidRDefault="00A94D20" w:rsidP="004D18A9">
      <w:pPr>
        <w:pStyle w:val="Para0"/>
        <w:jc w:val="center"/>
      </w:pPr>
      <w:r>
        <w:rPr>
          <w:noProof/>
          <w:lang w:val="en-AU" w:eastAsia="en-AU"/>
        </w:rPr>
        <w:drawing>
          <wp:inline distT="0" distB="0" distL="0" distR="0" wp14:anchorId="144C91E6" wp14:editId="4CC19C08">
            <wp:extent cx="5220000" cy="3704400"/>
            <wp:effectExtent l="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220000" cy="3704400"/>
                    </a:xfrm>
                    <a:prstGeom prst="rect">
                      <a:avLst/>
                    </a:prstGeom>
                    <a:noFill/>
                    <a:ln w="9525">
                      <a:noFill/>
                      <a:miter lim="800000"/>
                      <a:headEnd/>
                      <a:tailEnd/>
                    </a:ln>
                  </pic:spPr>
                </pic:pic>
              </a:graphicData>
            </a:graphic>
          </wp:inline>
        </w:drawing>
      </w:r>
    </w:p>
    <w:p w14:paraId="3A1153F9" w14:textId="56C1EB67" w:rsidR="00A94D20" w:rsidRDefault="0026441F" w:rsidP="0026441F">
      <w:pPr>
        <w:pStyle w:val="Caption"/>
      </w:pPr>
      <w:bookmarkStart w:id="99" w:name="_Ref529270034"/>
      <w:bookmarkStart w:id="100" w:name="_Toc500342840"/>
      <w:bookmarkStart w:id="101" w:name="_Toc5629896"/>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13</w:t>
      </w:r>
      <w:r w:rsidR="004B54B1">
        <w:fldChar w:fldCharType="end"/>
      </w:r>
      <w:bookmarkEnd w:id="99"/>
      <w:r w:rsidR="00A94D20">
        <w:t>. Results (mean velocity) for Moss Road</w:t>
      </w:r>
      <w:bookmarkEnd w:id="100"/>
      <w:bookmarkEnd w:id="101"/>
    </w:p>
    <w:p w14:paraId="45CF4D2D" w14:textId="77777777" w:rsidR="00A94D20" w:rsidRDefault="00A94D20" w:rsidP="00A94D20">
      <w:pPr>
        <w:pStyle w:val="Para0"/>
        <w:jc w:val="center"/>
      </w:pPr>
      <w:r>
        <w:rPr>
          <w:noProof/>
          <w:lang w:val="en-AU" w:eastAsia="en-AU"/>
        </w:rPr>
        <w:drawing>
          <wp:inline distT="0" distB="0" distL="0" distR="0" wp14:anchorId="206A4BD7" wp14:editId="18B2BEE2">
            <wp:extent cx="5400000" cy="3358935"/>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 Shot 2017-08-09 at 1.38.05 pm.png"/>
                    <pic:cNvPicPr/>
                  </pic:nvPicPr>
                  <pic:blipFill>
                    <a:blip r:embed="rId69" cstate="email">
                      <a:extLst>
                        <a:ext uri="{28A0092B-C50C-407E-A947-70E740481C1C}">
                          <a14:useLocalDpi xmlns:a14="http://schemas.microsoft.com/office/drawing/2010/main"/>
                        </a:ext>
                      </a:extLst>
                    </a:blip>
                    <a:stretch>
                      <a:fillRect/>
                    </a:stretch>
                  </pic:blipFill>
                  <pic:spPr>
                    <a:xfrm>
                      <a:off x="0" y="0"/>
                      <a:ext cx="5400000" cy="3358935"/>
                    </a:xfrm>
                    <a:prstGeom prst="rect">
                      <a:avLst/>
                    </a:prstGeom>
                  </pic:spPr>
                </pic:pic>
              </a:graphicData>
            </a:graphic>
          </wp:inline>
        </w:drawing>
      </w:r>
    </w:p>
    <w:p w14:paraId="3CD08965" w14:textId="4BBDEB4B" w:rsidR="00A94D20" w:rsidRDefault="0026441F" w:rsidP="0026441F">
      <w:pPr>
        <w:pStyle w:val="Caption"/>
      </w:pPr>
      <w:bookmarkStart w:id="102" w:name="_Ref529270077"/>
      <w:bookmarkStart w:id="103" w:name="_Toc500342842"/>
      <w:bookmarkStart w:id="104" w:name="_Toc5629897"/>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14</w:t>
      </w:r>
      <w:r w:rsidR="004B54B1">
        <w:fldChar w:fldCharType="end"/>
      </w:r>
      <w:bookmarkEnd w:id="102"/>
      <w:r w:rsidR="00A94D20">
        <w:t xml:space="preserve">. Results for </w:t>
      </w:r>
      <w:r w:rsidR="00A94D20" w:rsidRPr="00D53A81">
        <w:t>maximum</w:t>
      </w:r>
      <w:r w:rsidR="00A94D20">
        <w:t xml:space="preserve"> velocity (purple solid)</w:t>
      </w:r>
      <w:r w:rsidR="00A94D20" w:rsidRPr="00D53A81">
        <w:t xml:space="preserve"> and high velocity </w:t>
      </w:r>
      <w:r w:rsidR="00A94D20">
        <w:t>(crosses)</w:t>
      </w:r>
      <w:r w:rsidR="00A94D20" w:rsidRPr="00D53A81">
        <w:t xml:space="preserve"> </w:t>
      </w:r>
      <w:r w:rsidR="00A94D20">
        <w:t>relative to discharge</w:t>
      </w:r>
      <w:r w:rsidR="00A94D20" w:rsidRPr="00D53A81">
        <w:t xml:space="preserve"> for </w:t>
      </w:r>
      <w:r w:rsidR="00A94D20">
        <w:t>McCoys Bridge</w:t>
      </w:r>
      <w:bookmarkEnd w:id="103"/>
      <w:bookmarkEnd w:id="104"/>
    </w:p>
    <w:p w14:paraId="2733BD90" w14:textId="77777777" w:rsidR="00A94D20" w:rsidRDefault="00A94D20" w:rsidP="00A94D20">
      <w:pPr>
        <w:jc w:val="center"/>
      </w:pPr>
      <w:r>
        <w:rPr>
          <w:noProof/>
          <w:lang w:val="en-AU" w:eastAsia="en-AU"/>
        </w:rPr>
        <w:drawing>
          <wp:inline distT="0" distB="0" distL="0" distR="0" wp14:anchorId="0AFBBBD5" wp14:editId="05C2C5CE">
            <wp:extent cx="5400000" cy="3830328"/>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400000" cy="3830328"/>
                    </a:xfrm>
                    <a:prstGeom prst="rect">
                      <a:avLst/>
                    </a:prstGeom>
                    <a:noFill/>
                    <a:ln w="9525">
                      <a:noFill/>
                      <a:miter lim="800000"/>
                      <a:headEnd/>
                      <a:tailEnd/>
                    </a:ln>
                  </pic:spPr>
                </pic:pic>
              </a:graphicData>
            </a:graphic>
          </wp:inline>
        </w:drawing>
      </w:r>
    </w:p>
    <w:p w14:paraId="06FBF6F0" w14:textId="6D6C9550" w:rsidR="00A94D20" w:rsidRDefault="0026441F" w:rsidP="0026441F">
      <w:pPr>
        <w:pStyle w:val="Caption"/>
      </w:pPr>
      <w:bookmarkStart w:id="105" w:name="_Ref529270130"/>
      <w:bookmarkStart w:id="106" w:name="_Toc500342841"/>
      <w:bookmarkStart w:id="107" w:name="_Toc5629898"/>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15</w:t>
      </w:r>
      <w:r w:rsidR="004B54B1">
        <w:fldChar w:fldCharType="end"/>
      </w:r>
      <w:bookmarkEnd w:id="105"/>
      <w:r w:rsidR="00A94D20">
        <w:t>. Results (velocity rate of change with flow) for Moss Road</w:t>
      </w:r>
      <w:bookmarkEnd w:id="106"/>
      <w:bookmarkEnd w:id="107"/>
    </w:p>
    <w:p w14:paraId="3DADA883" w14:textId="77777777" w:rsidR="00A94D20" w:rsidRDefault="00A94D20" w:rsidP="004D18A9">
      <w:pPr>
        <w:pStyle w:val="Para0"/>
        <w:jc w:val="center"/>
      </w:pPr>
      <w:r>
        <w:rPr>
          <w:noProof/>
          <w:lang w:val="en-AU" w:eastAsia="en-AU"/>
        </w:rPr>
        <w:drawing>
          <wp:inline distT="0" distB="0" distL="0" distR="0" wp14:anchorId="1A37FD74" wp14:editId="18D49491">
            <wp:extent cx="5760000" cy="3596400"/>
            <wp:effectExtent l="0" t="0" r="0" b="4445"/>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760000" cy="3596400"/>
                    </a:xfrm>
                    <a:prstGeom prst="rect">
                      <a:avLst/>
                    </a:prstGeom>
                    <a:noFill/>
                    <a:ln w="9525">
                      <a:noFill/>
                      <a:miter lim="800000"/>
                      <a:headEnd/>
                      <a:tailEnd/>
                    </a:ln>
                  </pic:spPr>
                </pic:pic>
              </a:graphicData>
            </a:graphic>
          </wp:inline>
        </w:drawing>
      </w:r>
    </w:p>
    <w:p w14:paraId="4A26702C" w14:textId="11B5C54C" w:rsidR="00A94D20" w:rsidRDefault="0026441F" w:rsidP="0026441F">
      <w:pPr>
        <w:pStyle w:val="Caption"/>
      </w:pPr>
      <w:bookmarkStart w:id="108" w:name="_Ref529270162"/>
      <w:bookmarkStart w:id="109" w:name="_Toc500342843"/>
      <w:bookmarkStart w:id="110" w:name="_Toc5629899"/>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16</w:t>
      </w:r>
      <w:r w:rsidR="004B54B1">
        <w:fldChar w:fldCharType="end"/>
      </w:r>
      <w:bookmarkEnd w:id="108"/>
      <w:r w:rsidR="00A94D20">
        <w:t>. Maximum velocity at vegetation transects for McCoy’s Bridge</w:t>
      </w:r>
      <w:bookmarkEnd w:id="109"/>
      <w:bookmarkEnd w:id="110"/>
    </w:p>
    <w:p w14:paraId="3FAA25DF" w14:textId="77777777" w:rsidR="00A94D20" w:rsidRDefault="00A94D20" w:rsidP="00170E13">
      <w:pPr>
        <w:pStyle w:val="Para0"/>
        <w:jc w:val="center"/>
      </w:pPr>
      <w:r>
        <w:rPr>
          <w:noProof/>
          <w:lang w:val="en-AU" w:eastAsia="en-AU"/>
        </w:rPr>
        <w:drawing>
          <wp:inline distT="0" distB="0" distL="0" distR="0" wp14:anchorId="1D5BA923" wp14:editId="1CC34D70">
            <wp:extent cx="5763718" cy="3444514"/>
            <wp:effectExtent l="0" t="0" r="889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10-01 at 3.17.05 pm.png"/>
                    <pic:cNvPicPr/>
                  </pic:nvPicPr>
                  <pic:blipFill>
                    <a:blip r:embed="rId72" cstate="email">
                      <a:extLst>
                        <a:ext uri="{28A0092B-C50C-407E-A947-70E740481C1C}">
                          <a14:useLocalDpi xmlns:a14="http://schemas.microsoft.com/office/drawing/2010/main"/>
                        </a:ext>
                      </a:extLst>
                    </a:blip>
                    <a:stretch>
                      <a:fillRect/>
                    </a:stretch>
                  </pic:blipFill>
                  <pic:spPr>
                    <a:xfrm>
                      <a:off x="0" y="0"/>
                      <a:ext cx="5784084" cy="3456685"/>
                    </a:xfrm>
                    <a:prstGeom prst="rect">
                      <a:avLst/>
                    </a:prstGeom>
                  </pic:spPr>
                </pic:pic>
              </a:graphicData>
            </a:graphic>
          </wp:inline>
        </w:drawing>
      </w:r>
    </w:p>
    <w:p w14:paraId="7D7BA656" w14:textId="1858E2A4" w:rsidR="00A94D20" w:rsidRDefault="0026441F" w:rsidP="0026441F">
      <w:pPr>
        <w:pStyle w:val="Caption"/>
      </w:pPr>
      <w:bookmarkStart w:id="111" w:name="_Ref529270194"/>
      <w:bookmarkStart w:id="112" w:name="_Toc500342844"/>
      <w:bookmarkStart w:id="113" w:name="_Toc5629900"/>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17</w:t>
      </w:r>
      <w:r w:rsidR="004B54B1">
        <w:fldChar w:fldCharType="end"/>
      </w:r>
      <w:bookmarkEnd w:id="111"/>
      <w:r w:rsidR="00A94D20">
        <w:t>. Bed mobilisation. Area of bed sediment mobilised for gravels (crosses) and medium-grained sands (blue solid) at McCoy’s Bridge</w:t>
      </w:r>
      <w:bookmarkEnd w:id="112"/>
      <w:r w:rsidR="001B0035">
        <w:t>.</w:t>
      </w:r>
      <w:bookmarkEnd w:id="113"/>
    </w:p>
    <w:p w14:paraId="02F6C056" w14:textId="77777777" w:rsidR="00A94D20" w:rsidRDefault="00A94D20" w:rsidP="00170E13">
      <w:pPr>
        <w:pStyle w:val="Caption"/>
        <w:jc w:val="center"/>
      </w:pPr>
      <w:r>
        <w:rPr>
          <w:noProof/>
          <w:lang w:val="en-AU" w:eastAsia="en-AU"/>
        </w:rPr>
        <w:drawing>
          <wp:inline distT="0" distB="0" distL="0" distR="0" wp14:anchorId="6ECB1039" wp14:editId="2918D2F6">
            <wp:extent cx="5400000" cy="34883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10-01 at 3.18.54 pm.png"/>
                    <pic:cNvPicPr/>
                  </pic:nvPicPr>
                  <pic:blipFill>
                    <a:blip r:embed="rId73" cstate="email">
                      <a:extLst>
                        <a:ext uri="{28A0092B-C50C-407E-A947-70E740481C1C}">
                          <a14:useLocalDpi xmlns:a14="http://schemas.microsoft.com/office/drawing/2010/main"/>
                        </a:ext>
                      </a:extLst>
                    </a:blip>
                    <a:stretch>
                      <a:fillRect/>
                    </a:stretch>
                  </pic:blipFill>
                  <pic:spPr>
                    <a:xfrm>
                      <a:off x="0" y="0"/>
                      <a:ext cx="5400000" cy="3488370"/>
                    </a:xfrm>
                    <a:prstGeom prst="rect">
                      <a:avLst/>
                    </a:prstGeom>
                  </pic:spPr>
                </pic:pic>
              </a:graphicData>
            </a:graphic>
          </wp:inline>
        </w:drawing>
      </w:r>
    </w:p>
    <w:p w14:paraId="4F3D5E23" w14:textId="3CD1F915" w:rsidR="00A94D20" w:rsidRDefault="0026441F" w:rsidP="00A94D20">
      <w:pPr>
        <w:pStyle w:val="Caption"/>
      </w:pPr>
      <w:bookmarkStart w:id="114" w:name="_Ref529270235"/>
      <w:bookmarkStart w:id="115" w:name="_Toc5629901"/>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18</w:t>
      </w:r>
      <w:r w:rsidR="004B54B1">
        <w:fldChar w:fldCharType="end"/>
      </w:r>
      <w:bookmarkEnd w:id="114"/>
      <w:r w:rsidR="00A94D20">
        <w:t>. The area of bench inundation for McCoy’s Bridge</w:t>
      </w:r>
      <w:r w:rsidR="00DA5889">
        <w:t>.</w:t>
      </w:r>
      <w:bookmarkEnd w:id="115"/>
    </w:p>
    <w:p w14:paraId="46868585" w14:textId="77777777" w:rsidR="00A94D20" w:rsidRPr="00A520B6" w:rsidRDefault="00A94D20" w:rsidP="00170E13">
      <w:pPr>
        <w:pStyle w:val="Heading2"/>
      </w:pPr>
      <w:bookmarkStart w:id="116" w:name="_Toc429916916"/>
      <w:bookmarkStart w:id="117" w:name="_Toc430363219"/>
      <w:bookmarkStart w:id="118" w:name="_Toc430418287"/>
      <w:bookmarkStart w:id="119" w:name="_Toc465090789"/>
      <w:bookmarkStart w:id="120" w:name="_Toc500342760"/>
      <w:bookmarkStart w:id="121" w:name="_Toc526239032"/>
      <w:bookmarkStart w:id="122" w:name="_Toc529424232"/>
      <w:r w:rsidRPr="00170E13">
        <w:t>Bank</w:t>
      </w:r>
      <w:r w:rsidRPr="00A520B6">
        <w:t xml:space="preserve"> condition</w:t>
      </w:r>
      <w:bookmarkEnd w:id="116"/>
      <w:bookmarkEnd w:id="117"/>
      <w:bookmarkEnd w:id="118"/>
      <w:bookmarkEnd w:id="119"/>
      <w:bookmarkEnd w:id="120"/>
      <w:bookmarkEnd w:id="121"/>
      <w:bookmarkEnd w:id="122"/>
      <w:r w:rsidRPr="00A520B6">
        <w:t xml:space="preserve"> </w:t>
      </w:r>
    </w:p>
    <w:p w14:paraId="31BD2991" w14:textId="77777777" w:rsidR="00A94D20" w:rsidRDefault="00A94D20" w:rsidP="00A94D20">
      <w:pPr>
        <w:pStyle w:val="Heading3"/>
      </w:pPr>
      <w:bookmarkStart w:id="123" w:name="_Toc500342761"/>
      <w:bookmarkStart w:id="124" w:name="_Toc526239033"/>
      <w:bookmarkStart w:id="125" w:name="_Toc529424233"/>
      <w:r>
        <w:t xml:space="preserve">Bank Condition </w:t>
      </w:r>
      <w:r w:rsidRPr="00E53E63">
        <w:t>Methods</w:t>
      </w:r>
      <w:bookmarkEnd w:id="123"/>
      <w:bookmarkEnd w:id="124"/>
      <w:bookmarkEnd w:id="125"/>
    </w:p>
    <w:p w14:paraId="40F07744" w14:textId="77DC95FE" w:rsidR="00A94D20" w:rsidRPr="00E363B1" w:rsidRDefault="00A94D20" w:rsidP="00A94D20">
      <w:pPr>
        <w:pStyle w:val="Para0"/>
      </w:pPr>
      <w:r>
        <w:t>Equipment used for this monitoring program consists of 200 erosion pins (50 pins at each of the four sites), which are 300 mm long bicycle spokes with colour coded heat shrink (</w:t>
      </w:r>
      <w:r w:rsidR="0026441F">
        <w:fldChar w:fldCharType="begin"/>
      </w:r>
      <w:r w:rsidR="0026441F">
        <w:instrText xml:space="preserve"> REF _Ref529270294 </w:instrText>
      </w:r>
      <w:r w:rsidR="0026441F">
        <w:fldChar w:fldCharType="separate"/>
      </w:r>
      <w:r w:rsidR="0026441F">
        <w:t xml:space="preserve">Figure </w:t>
      </w:r>
      <w:r w:rsidR="0026441F">
        <w:rPr>
          <w:noProof/>
        </w:rPr>
        <w:t>3</w:t>
      </w:r>
      <w:r w:rsidR="0026441F">
        <w:noBreakHyphen/>
      </w:r>
      <w:r w:rsidR="0026441F">
        <w:rPr>
          <w:noProof/>
        </w:rPr>
        <w:t>19</w:t>
      </w:r>
      <w:r w:rsidR="0026441F">
        <w:fldChar w:fldCharType="end"/>
      </w:r>
      <w:r>
        <w:t xml:space="preserve">, </w:t>
      </w:r>
      <w:r w:rsidRPr="00E363B1">
        <w:t>left</w:t>
      </w:r>
      <w:r>
        <w:t xml:space="preserve">). Each pin is inserted into the bank so that 25 mm is exposed. Erosion pins are located at five different elevations (up to approximately bankfull) on each of ten transects at </w:t>
      </w:r>
      <w:r w:rsidRPr="00E363B1">
        <w:t xml:space="preserve">each site. Changes in surface level relative to each erosion pin are made using digital callipers (see </w:t>
      </w:r>
      <w:r w:rsidR="0026441F">
        <w:fldChar w:fldCharType="begin"/>
      </w:r>
      <w:r w:rsidR="0026441F">
        <w:instrText xml:space="preserve"> REF _Ref529270294 </w:instrText>
      </w:r>
      <w:r w:rsidR="0026441F">
        <w:fldChar w:fldCharType="separate"/>
      </w:r>
      <w:r w:rsidR="0026441F">
        <w:t xml:space="preserve">Figure </w:t>
      </w:r>
      <w:r w:rsidR="0026441F">
        <w:rPr>
          <w:noProof/>
        </w:rPr>
        <w:t>3</w:t>
      </w:r>
      <w:r w:rsidR="0026441F">
        <w:noBreakHyphen/>
      </w:r>
      <w:r w:rsidR="0026441F">
        <w:rPr>
          <w:noProof/>
        </w:rPr>
        <w:t>19</w:t>
      </w:r>
      <w:r w:rsidR="0026441F">
        <w:fldChar w:fldCharType="end"/>
      </w:r>
      <w:r w:rsidRPr="00E363B1">
        <w:t xml:space="preserve">, right). Qualitative assessments are also made at each transect on erosion process, failure mechanism, and weakening process </w:t>
      </w:r>
      <w:r w:rsidR="00D4626E">
        <w:fldChar w:fldCharType="begin"/>
      </w:r>
      <w:r w:rsidR="00862453">
        <w:instrText xml:space="preserve"> ADDIN EN.CITE &lt;EndNote&gt;&lt;Cite&gt;&lt;Author&gt;Webb&lt;/Author&gt;&lt;Year&gt;2018&lt;/Year&gt;&lt;RecNum&gt;2034&lt;/RecNum&gt;&lt;Prefix&gt;see proforma in the SOP`; &lt;/Prefix&gt;&lt;DisplayText&gt;(see proforma in the SOP; 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D4626E">
        <w:fldChar w:fldCharType="separate"/>
      </w:r>
      <w:r w:rsidR="00862453">
        <w:rPr>
          <w:noProof/>
        </w:rPr>
        <w:t>(</w:t>
      </w:r>
      <w:hyperlink w:anchor="_ENREF_46" w:tooltip="Webb, 2018 #2034" w:history="1">
        <w:r w:rsidR="006A5601">
          <w:rPr>
            <w:noProof/>
          </w:rPr>
          <w:t>see proforma in the SOP; Webb et al. 2018</w:t>
        </w:r>
      </w:hyperlink>
      <w:r w:rsidR="00862453">
        <w:rPr>
          <w:noProof/>
        </w:rPr>
        <w:t>)</w:t>
      </w:r>
      <w:r w:rsidR="00D4626E">
        <w:fldChar w:fldCharType="end"/>
      </w:r>
      <w:r w:rsidRPr="00E363B1">
        <w:t>.</w:t>
      </w:r>
    </w:p>
    <w:tbl>
      <w:tblPr>
        <w:tblW w:w="0" w:type="auto"/>
        <w:tblInd w:w="675" w:type="dxa"/>
        <w:tblLook w:val="04A0" w:firstRow="1" w:lastRow="0" w:firstColumn="1" w:lastColumn="0" w:noHBand="0" w:noVBand="1"/>
      </w:tblPr>
      <w:tblGrid>
        <w:gridCol w:w="3443"/>
        <w:gridCol w:w="4908"/>
      </w:tblGrid>
      <w:tr w:rsidR="00A94D20" w:rsidRPr="00BD787B" w14:paraId="6EA95518" w14:textId="77777777" w:rsidTr="00C00B7E">
        <w:tc>
          <w:tcPr>
            <w:tcW w:w="3583" w:type="dxa"/>
            <w:shd w:val="clear" w:color="auto" w:fill="auto"/>
          </w:tcPr>
          <w:p w14:paraId="641C5281" w14:textId="77777777" w:rsidR="00A94D20" w:rsidRPr="00BD787B" w:rsidRDefault="00A94D20" w:rsidP="00C00B7E">
            <w:pPr>
              <w:pStyle w:val="Para0"/>
              <w:spacing w:before="0" w:after="0"/>
              <w:jc w:val="center"/>
            </w:pPr>
            <w:r>
              <w:rPr>
                <w:noProof/>
                <w:lang w:val="en-AU" w:eastAsia="en-AU"/>
              </w:rPr>
              <w:drawing>
                <wp:inline distT="0" distB="0" distL="0" distR="0" wp14:anchorId="7A62C98C" wp14:editId="3ADAF5B9">
                  <wp:extent cx="2077085" cy="1998345"/>
                  <wp:effectExtent l="0" t="0" r="5715" b="825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077085" cy="1998345"/>
                          </a:xfrm>
                          <a:prstGeom prst="rect">
                            <a:avLst/>
                          </a:prstGeom>
                          <a:noFill/>
                          <a:ln w="9525">
                            <a:noFill/>
                            <a:miter lim="800000"/>
                            <a:headEnd/>
                            <a:tailEnd/>
                          </a:ln>
                        </pic:spPr>
                      </pic:pic>
                    </a:graphicData>
                  </a:graphic>
                </wp:inline>
              </w:drawing>
            </w:r>
          </w:p>
        </w:tc>
        <w:tc>
          <w:tcPr>
            <w:tcW w:w="4986" w:type="dxa"/>
            <w:shd w:val="clear" w:color="auto" w:fill="auto"/>
          </w:tcPr>
          <w:p w14:paraId="2D9600CC" w14:textId="77777777" w:rsidR="00A94D20" w:rsidRPr="00BD787B" w:rsidRDefault="00A94D20" w:rsidP="00C00B7E">
            <w:pPr>
              <w:pStyle w:val="Para0"/>
              <w:spacing w:before="0" w:after="0"/>
            </w:pPr>
            <w:r>
              <w:rPr>
                <w:noProof/>
                <w:lang w:val="en-AU" w:eastAsia="en-AU"/>
              </w:rPr>
              <w:drawing>
                <wp:inline distT="0" distB="0" distL="0" distR="0" wp14:anchorId="7D118967" wp14:editId="24D13466">
                  <wp:extent cx="3004185" cy="1998345"/>
                  <wp:effectExtent l="19050" t="0" r="5715" b="0"/>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004185" cy="1998345"/>
                          </a:xfrm>
                          <a:prstGeom prst="rect">
                            <a:avLst/>
                          </a:prstGeom>
                          <a:noFill/>
                          <a:ln w="9525">
                            <a:noFill/>
                            <a:miter lim="800000"/>
                            <a:headEnd/>
                            <a:tailEnd/>
                          </a:ln>
                        </pic:spPr>
                      </pic:pic>
                    </a:graphicData>
                  </a:graphic>
                </wp:inline>
              </w:drawing>
            </w:r>
          </w:p>
        </w:tc>
      </w:tr>
    </w:tbl>
    <w:p w14:paraId="71326264" w14:textId="34D93198" w:rsidR="00A94D20" w:rsidRPr="00FD179F" w:rsidRDefault="0026441F" w:rsidP="0026441F">
      <w:pPr>
        <w:pStyle w:val="Caption"/>
        <w:rPr>
          <w:b w:val="0"/>
        </w:rPr>
      </w:pPr>
      <w:bookmarkStart w:id="126" w:name="_Ref529270294"/>
      <w:bookmarkStart w:id="127" w:name="_Toc500342845"/>
      <w:bookmarkStart w:id="128" w:name="_Toc5629902"/>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19</w:t>
      </w:r>
      <w:r w:rsidR="004B54B1">
        <w:fldChar w:fldCharType="end"/>
      </w:r>
      <w:bookmarkEnd w:id="126"/>
      <w:r w:rsidR="00A94D20" w:rsidRPr="00302855">
        <w:t>. (left) Colour coded erosion pins inserted at each transect to indicate location/elevation on the river bank and measured by digital callipers, and (right) field placement.</w:t>
      </w:r>
      <w:bookmarkEnd w:id="127"/>
      <w:bookmarkEnd w:id="128"/>
    </w:p>
    <w:p w14:paraId="34F58D17" w14:textId="080A83B6" w:rsidR="00A94D20" w:rsidRDefault="00A94D20" w:rsidP="00A94D20">
      <w:pPr>
        <w:pStyle w:val="Para0"/>
      </w:pPr>
      <w:r>
        <w:t xml:space="preserve">Recordings with positive values (relative to starting position) indicate bank retreat (erosion) and negative values indicate bank aggradation (deposition). Data presented in this report are from the program start (January 2015) to </w:t>
      </w:r>
      <w:r w:rsidR="00170E13">
        <w:t>April 2018</w:t>
      </w:r>
      <w:r>
        <w:t xml:space="preserve">. Further details on the erosion assessment protocol can be found in </w:t>
      </w:r>
      <w:r w:rsidR="00DA5889">
        <w:rPr>
          <w:noProof/>
        </w:rPr>
        <w:fldChar w:fldCharType="begin"/>
      </w:r>
      <w:r w:rsidR="00DA5889">
        <w:rPr>
          <w:noProof/>
        </w:rPr>
        <w:instrText xml:space="preserve"> ADDIN EN.CITE &lt;EndNote&gt;&lt;Cite&gt;&lt;Author&gt;Vietz&lt;/Author&gt;&lt;Year&gt;2018&lt;/Year&gt;&lt;RecNum&gt;2219&lt;/RecNum&gt;&lt;DisplayText&gt;(Vietz et al. 2018)&lt;/DisplayText&gt;&lt;record&gt;&lt;rec-number&gt;2219&lt;/rec-number&gt;&lt;foreign-keys&gt;&lt;key app="EN" db-id="s525xsr2lfv0fgepxeavzwvz5ppptx92v5e9" timestamp="1485860053"&gt;2219&lt;/key&gt;&lt;/foreign-keys&gt;&lt;ref-type name="Journal Article"&gt;17&lt;/ref-type&gt;&lt;contributors&gt;&lt;authors&gt;&lt;author&gt;Vietz, G J&lt;/author&gt;&lt;author&gt;Lintern, A&lt;/author&gt;&lt;author&gt;Webb, J A&lt;/author&gt;&lt;author&gt;Straccione, D&lt;/author&gt;&lt;/authors&gt;&lt;/contributors&gt;&lt;titles&gt;&lt;title&gt;River bank erosion and the influence of environmental flow management&lt;/title&gt;&lt;secondary-title&gt;Environmental Management&lt;/secondary-title&gt;&lt;/titles&gt;&lt;periodical&gt;&lt;full-title&gt;Environmental Management&lt;/full-title&gt;&lt;abbr-1&gt;Env. Manage.&lt;/abbr-1&gt;&lt;/periodical&gt;&lt;pages&gt;454-468&lt;/pages&gt;&lt;volume&gt;61&lt;/volume&gt;&lt;number&gt;3&lt;/number&gt;&lt;keywords&gt;&lt;keyword&gt;Environmental flows&lt;/keyword&gt;&lt;keyword&gt;Adaptive management&lt;/keyword&gt;&lt;keyword&gt;Geomorphology&lt;/keyword&gt;&lt;keyword&gt;Flow regulation&lt;/keyword&gt;&lt;keyword&gt;Erosion&lt;/keyword&gt;&lt;keyword&gt;Deposition&lt;/keyword&gt;&lt;/keywords&gt;&lt;dates&gt;&lt;year&gt;2018&lt;/year&gt;&lt;/dates&gt;&lt;urls&gt;&lt;/urls&gt;&lt;custom1&gt;Coll.&lt;/custom1&gt;&lt;custom2&gt;30&lt;/custom2&gt;&lt;custom3&gt;1.88&lt;/custom3&gt;&lt;custom4&gt;2&lt;/custom4&gt;&lt;electronic-resource-num&gt;10.1007/s00267-017-0857-9&lt;/electronic-resource-num&gt;&lt;/record&gt;&lt;/Cite&gt;&lt;/EndNote&gt;</w:instrText>
      </w:r>
      <w:r w:rsidR="00DA5889">
        <w:rPr>
          <w:noProof/>
        </w:rPr>
        <w:fldChar w:fldCharType="separate"/>
      </w:r>
      <w:r w:rsidR="00DA5889">
        <w:rPr>
          <w:noProof/>
        </w:rPr>
        <w:t>(</w:t>
      </w:r>
      <w:hyperlink w:anchor="_ENREF_42" w:tooltip="Vietz, 2018 #2219" w:history="1">
        <w:r w:rsidR="006A5601">
          <w:rPr>
            <w:noProof/>
          </w:rPr>
          <w:t>Vietz et al. 2018</w:t>
        </w:r>
      </w:hyperlink>
      <w:r w:rsidR="00DA5889">
        <w:rPr>
          <w:noProof/>
        </w:rPr>
        <w:t>)</w:t>
      </w:r>
      <w:r w:rsidR="00DA5889">
        <w:rPr>
          <w:noProof/>
        </w:rPr>
        <w:fldChar w:fldCharType="end"/>
      </w:r>
      <w:r>
        <w:t>.</w:t>
      </w:r>
    </w:p>
    <w:p w14:paraId="4B328173" w14:textId="77777777" w:rsidR="00A94D20" w:rsidRPr="00A520B6" w:rsidRDefault="00A94D20" w:rsidP="00A94D20">
      <w:pPr>
        <w:pStyle w:val="Heading3"/>
      </w:pPr>
      <w:bookmarkStart w:id="129" w:name="_Toc500342762"/>
      <w:bookmarkStart w:id="130" w:name="_Toc526239034"/>
      <w:bookmarkStart w:id="131" w:name="_Toc529424234"/>
      <w:r>
        <w:t>Hydrologic variables and statistical analysis</w:t>
      </w:r>
      <w:bookmarkEnd w:id="129"/>
      <w:bookmarkEnd w:id="130"/>
      <w:bookmarkEnd w:id="131"/>
    </w:p>
    <w:p w14:paraId="6B9CE74D" w14:textId="195380AC" w:rsidR="00A94D20" w:rsidRDefault="00A94D20" w:rsidP="00A94D20">
      <w:pPr>
        <w:pStyle w:val="Para0"/>
      </w:pPr>
      <w:r>
        <w:t xml:space="preserve">Flow metrics that have been used as model predictors to characterise </w:t>
      </w:r>
      <w:r w:rsidR="00170E13">
        <w:t xml:space="preserve">effects on bank condition of </w:t>
      </w:r>
      <w:r>
        <w:t>environmental flows include (</w:t>
      </w:r>
      <w:r w:rsidR="0026441F">
        <w:fldChar w:fldCharType="begin"/>
      </w:r>
      <w:r w:rsidR="0026441F">
        <w:instrText xml:space="preserve"> REF _Ref529270342 </w:instrText>
      </w:r>
      <w:r w:rsidR="0026441F">
        <w:fldChar w:fldCharType="separate"/>
      </w:r>
      <w:r w:rsidR="0026441F">
        <w:t xml:space="preserve">Table </w:t>
      </w:r>
      <w:r w:rsidR="0026441F">
        <w:rPr>
          <w:noProof/>
        </w:rPr>
        <w:t>3</w:t>
      </w:r>
      <w:r w:rsidR="0026441F">
        <w:noBreakHyphen/>
      </w:r>
      <w:r w:rsidR="0026441F">
        <w:rPr>
          <w:noProof/>
        </w:rPr>
        <w:t>5</w:t>
      </w:r>
      <w:r w:rsidR="0026441F">
        <w:fldChar w:fldCharType="end"/>
      </w:r>
      <w:r>
        <w:t>):</w:t>
      </w:r>
    </w:p>
    <w:p w14:paraId="7D625C98" w14:textId="77777777" w:rsidR="00A94D20" w:rsidRDefault="00A94D20" w:rsidP="002C5EBA">
      <w:pPr>
        <w:pStyle w:val="Para0"/>
        <w:numPr>
          <w:ilvl w:val="0"/>
          <w:numId w:val="59"/>
        </w:numPr>
      </w:pPr>
      <w:bookmarkStart w:id="132" w:name="_Ref465158457"/>
      <w:bookmarkStart w:id="133" w:name="_Toc500342937"/>
      <w:r>
        <w:t>Inundation duration</w:t>
      </w:r>
    </w:p>
    <w:p w14:paraId="41873B83" w14:textId="77777777" w:rsidR="00A94D20" w:rsidRDefault="00A94D20" w:rsidP="002C5EBA">
      <w:pPr>
        <w:pStyle w:val="Para0"/>
        <w:numPr>
          <w:ilvl w:val="0"/>
          <w:numId w:val="59"/>
        </w:numPr>
      </w:pPr>
      <w:r>
        <w:t>Peak flow magnitude</w:t>
      </w:r>
    </w:p>
    <w:p w14:paraId="7C02FA03" w14:textId="77777777" w:rsidR="00A94D20" w:rsidRPr="006E01EF" w:rsidRDefault="00A94D20" w:rsidP="002C5EBA">
      <w:pPr>
        <w:pStyle w:val="Para0"/>
        <w:numPr>
          <w:ilvl w:val="0"/>
          <w:numId w:val="59"/>
        </w:numPr>
      </w:pPr>
      <w:r w:rsidRPr="006E01EF">
        <w:t xml:space="preserve">ADWP – maximum dry weather period prior to inundation </w:t>
      </w:r>
    </w:p>
    <w:p w14:paraId="193E34BC" w14:textId="77777777" w:rsidR="00A94D20" w:rsidRPr="006E01EF" w:rsidRDefault="00A94D20" w:rsidP="002C5EBA">
      <w:pPr>
        <w:pStyle w:val="Para0"/>
        <w:numPr>
          <w:ilvl w:val="0"/>
          <w:numId w:val="59"/>
        </w:numPr>
      </w:pPr>
      <w:r w:rsidRPr="006E01EF">
        <w:t>Flow volume</w:t>
      </w:r>
    </w:p>
    <w:p w14:paraId="0279DCA7" w14:textId="77777777" w:rsidR="00A94D20" w:rsidRPr="006E01EF" w:rsidRDefault="00A94D20" w:rsidP="002C5EBA">
      <w:pPr>
        <w:pStyle w:val="Para0"/>
        <w:numPr>
          <w:ilvl w:val="0"/>
          <w:numId w:val="59"/>
        </w:numPr>
      </w:pPr>
      <w:r w:rsidRPr="006E01EF">
        <w:t xml:space="preserve">Rate of draw down </w:t>
      </w:r>
      <w:r>
        <w:t>– average, maximum and minimum</w:t>
      </w:r>
    </w:p>
    <w:p w14:paraId="1812A9AB" w14:textId="3E2C1E69" w:rsidR="00A94D20" w:rsidRDefault="0026441F" w:rsidP="0026441F">
      <w:pPr>
        <w:pStyle w:val="Caption"/>
      </w:pPr>
      <w:bookmarkStart w:id="134" w:name="_Ref529270342"/>
      <w:bookmarkStart w:id="135" w:name="_Toc5629974"/>
      <w:bookmarkEnd w:id="132"/>
      <w:r>
        <w:t xml:space="preserve">Table </w:t>
      </w:r>
      <w:r w:rsidR="00146769">
        <w:fldChar w:fldCharType="begin"/>
      </w:r>
      <w:r w:rsidR="00146769">
        <w:instrText xml:space="preserve"> STYLEREF 1 \s </w:instrText>
      </w:r>
      <w:r w:rsidR="00146769">
        <w:fldChar w:fldCharType="separate"/>
      </w:r>
      <w:r w:rsidR="00146769">
        <w:rPr>
          <w:noProof/>
        </w:rPr>
        <w:t>3</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5</w:t>
      </w:r>
      <w:r w:rsidR="00146769">
        <w:fldChar w:fldCharType="end"/>
      </w:r>
      <w:bookmarkEnd w:id="134"/>
      <w:r w:rsidR="00A94D20">
        <w:t>. Flow metrics used for comparison with bank erosion measurements</w:t>
      </w:r>
      <w:bookmarkEnd w:id="133"/>
      <w:r w:rsidR="00DA5889">
        <w:t>.</w:t>
      </w:r>
      <w:bookmarkEnd w:id="135"/>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372"/>
        <w:gridCol w:w="2510"/>
        <w:gridCol w:w="5134"/>
      </w:tblGrid>
      <w:tr w:rsidR="00A94D20" w:rsidRPr="00BD787B" w14:paraId="0D7F5CD6" w14:textId="77777777" w:rsidTr="00C00B7E">
        <w:trPr>
          <w:jc w:val="center"/>
        </w:trPr>
        <w:tc>
          <w:tcPr>
            <w:tcW w:w="1384" w:type="dxa"/>
            <w:shd w:val="clear" w:color="auto" w:fill="002669" w:themeFill="text2" w:themeFillShade="BF"/>
          </w:tcPr>
          <w:p w14:paraId="1F03C50A" w14:textId="77777777" w:rsidR="00A94D20" w:rsidRPr="00BD787B" w:rsidRDefault="00A94D20" w:rsidP="00170E13">
            <w:pPr>
              <w:pStyle w:val="Tablesmalltext"/>
            </w:pPr>
            <w:r w:rsidRPr="00BD787B">
              <w:t>Flow metric</w:t>
            </w:r>
          </w:p>
        </w:tc>
        <w:tc>
          <w:tcPr>
            <w:tcW w:w="2552" w:type="dxa"/>
            <w:shd w:val="clear" w:color="auto" w:fill="002669" w:themeFill="text2" w:themeFillShade="BF"/>
          </w:tcPr>
          <w:p w14:paraId="6EAAD8C9" w14:textId="77777777" w:rsidR="00A94D20" w:rsidRPr="00BD787B" w:rsidRDefault="00A94D20" w:rsidP="00170E13">
            <w:pPr>
              <w:pStyle w:val="Tablesmalltext"/>
            </w:pPr>
            <w:r w:rsidRPr="00BD787B">
              <w:t>Description</w:t>
            </w:r>
          </w:p>
        </w:tc>
        <w:tc>
          <w:tcPr>
            <w:tcW w:w="5244" w:type="dxa"/>
            <w:shd w:val="clear" w:color="auto" w:fill="002669" w:themeFill="text2" w:themeFillShade="BF"/>
          </w:tcPr>
          <w:p w14:paraId="2B4B9427" w14:textId="77777777" w:rsidR="00A94D20" w:rsidRPr="00BD787B" w:rsidRDefault="00A94D20" w:rsidP="00170E13">
            <w:pPr>
              <w:pStyle w:val="Tablesmalltext"/>
            </w:pPr>
            <w:r w:rsidRPr="00BD787B">
              <w:t>Justification</w:t>
            </w:r>
          </w:p>
        </w:tc>
      </w:tr>
      <w:tr w:rsidR="00A94D20" w:rsidRPr="00BD787B" w14:paraId="2C03C85A" w14:textId="77777777" w:rsidTr="00C00B7E">
        <w:trPr>
          <w:jc w:val="center"/>
        </w:trPr>
        <w:tc>
          <w:tcPr>
            <w:tcW w:w="1384" w:type="dxa"/>
            <w:shd w:val="clear" w:color="auto" w:fill="auto"/>
          </w:tcPr>
          <w:p w14:paraId="6A1927DA" w14:textId="77777777" w:rsidR="00A94D20" w:rsidRPr="00BD787B" w:rsidRDefault="00A94D20" w:rsidP="00170E13">
            <w:pPr>
              <w:pStyle w:val="Tablesmalltext"/>
            </w:pPr>
            <w:r w:rsidRPr="00BD787B">
              <w:t>Duration of inundation</w:t>
            </w:r>
          </w:p>
        </w:tc>
        <w:tc>
          <w:tcPr>
            <w:tcW w:w="2552" w:type="dxa"/>
            <w:shd w:val="clear" w:color="auto" w:fill="auto"/>
          </w:tcPr>
          <w:p w14:paraId="621AB32E" w14:textId="77777777" w:rsidR="00A94D20" w:rsidRPr="00BD787B" w:rsidRDefault="00A94D20" w:rsidP="00170E13">
            <w:pPr>
              <w:pStyle w:val="Tablesmalltext"/>
            </w:pPr>
            <w:r w:rsidRPr="00BD787B">
              <w:t>How many days an erosion pin is under water between surveys</w:t>
            </w:r>
          </w:p>
        </w:tc>
        <w:tc>
          <w:tcPr>
            <w:tcW w:w="5244" w:type="dxa"/>
            <w:shd w:val="clear" w:color="auto" w:fill="auto"/>
          </w:tcPr>
          <w:p w14:paraId="3558D583" w14:textId="77777777" w:rsidR="00A94D20" w:rsidRPr="00BD787B" w:rsidRDefault="00A94D20" w:rsidP="00170E13">
            <w:pPr>
              <w:pStyle w:val="Tablesmalltext"/>
            </w:pPr>
            <w:r w:rsidRPr="00BD787B">
              <w:t xml:space="preserve">The time over which a bank is exposed to inundation and/or flowing water influences bank wetting and saturation, and the effect of cumulative shear stress on erosion. Similarly, deposition may be a function of cumulative time over which sediments can move through the water column to deposit on the bank. </w:t>
            </w:r>
          </w:p>
        </w:tc>
      </w:tr>
      <w:tr w:rsidR="00A94D20" w:rsidRPr="00BD787B" w14:paraId="418A0F9D" w14:textId="77777777" w:rsidTr="00C00B7E">
        <w:trPr>
          <w:jc w:val="center"/>
        </w:trPr>
        <w:tc>
          <w:tcPr>
            <w:tcW w:w="1384" w:type="dxa"/>
            <w:shd w:val="clear" w:color="auto" w:fill="auto"/>
          </w:tcPr>
          <w:p w14:paraId="2829DC4B" w14:textId="77777777" w:rsidR="00A94D20" w:rsidRPr="00BD787B" w:rsidRDefault="00A94D20" w:rsidP="00170E13">
            <w:pPr>
              <w:pStyle w:val="Tablesmalltext"/>
            </w:pPr>
            <w:r w:rsidRPr="00BD787B">
              <w:t>Peak flow magnitude</w:t>
            </w:r>
          </w:p>
        </w:tc>
        <w:tc>
          <w:tcPr>
            <w:tcW w:w="2552" w:type="dxa"/>
            <w:shd w:val="clear" w:color="auto" w:fill="auto"/>
          </w:tcPr>
          <w:p w14:paraId="68F4FA8B" w14:textId="77777777" w:rsidR="00A94D20" w:rsidRPr="00BD787B" w:rsidRDefault="00A94D20" w:rsidP="00170E13">
            <w:pPr>
              <w:pStyle w:val="Tablesmalltext"/>
            </w:pPr>
            <w:r w:rsidRPr="00BD787B">
              <w:t>Peak flow of an event that inundated an erosion pin between surveys (the maximum if multiple peaks are experienced)</w:t>
            </w:r>
          </w:p>
        </w:tc>
        <w:tc>
          <w:tcPr>
            <w:tcW w:w="5244" w:type="dxa"/>
            <w:shd w:val="clear" w:color="auto" w:fill="auto"/>
          </w:tcPr>
          <w:p w14:paraId="193C8369" w14:textId="77777777" w:rsidR="00A94D20" w:rsidRPr="00BD787B" w:rsidRDefault="00A94D20" w:rsidP="00170E13">
            <w:pPr>
              <w:pStyle w:val="Tablesmalltext"/>
            </w:pPr>
            <w:r w:rsidRPr="00BD787B">
              <w:t>Erosion/deposition may be driven by the maximum shear stress associated with an event, with sediment bank sediments being mobilised, or accumulated (if scoured from elsewhere) during the period around peak flows.</w:t>
            </w:r>
          </w:p>
        </w:tc>
      </w:tr>
      <w:tr w:rsidR="00A94D20" w:rsidRPr="00BD787B" w14:paraId="360236FA" w14:textId="77777777" w:rsidTr="00C00B7E">
        <w:trPr>
          <w:jc w:val="center"/>
        </w:trPr>
        <w:tc>
          <w:tcPr>
            <w:tcW w:w="1384" w:type="dxa"/>
            <w:shd w:val="clear" w:color="auto" w:fill="auto"/>
          </w:tcPr>
          <w:p w14:paraId="6885C3EA" w14:textId="77777777" w:rsidR="00A94D20" w:rsidRPr="00BD787B" w:rsidRDefault="00A94D20" w:rsidP="00170E13">
            <w:pPr>
              <w:pStyle w:val="Tablesmalltext"/>
            </w:pPr>
            <w:r w:rsidRPr="00BD787B">
              <w:t>Flow volume</w:t>
            </w:r>
          </w:p>
        </w:tc>
        <w:tc>
          <w:tcPr>
            <w:tcW w:w="2552" w:type="dxa"/>
            <w:shd w:val="clear" w:color="auto" w:fill="auto"/>
          </w:tcPr>
          <w:p w14:paraId="6EB9C597" w14:textId="77777777" w:rsidR="00A94D20" w:rsidRPr="00BD787B" w:rsidRDefault="00A94D20" w:rsidP="00170E13">
            <w:pPr>
              <w:pStyle w:val="Tablesmalltext"/>
            </w:pPr>
            <w:r w:rsidRPr="00BD787B">
              <w:t xml:space="preserve">Volume of flow of the event </w:t>
            </w:r>
            <w:r w:rsidRPr="00BD787B">
              <w:rPr>
                <w:lang w:val="en-AU"/>
              </w:rPr>
              <w:t>above the level of the pin</w:t>
            </w:r>
            <w:r w:rsidRPr="00BD787B">
              <w:t xml:space="preserve"> that inundates an erosion </w:t>
            </w:r>
            <w:r w:rsidRPr="00BD787B">
              <w:rPr>
                <w:lang w:val="en-AU"/>
              </w:rPr>
              <w:t>pin</w:t>
            </w:r>
          </w:p>
        </w:tc>
        <w:tc>
          <w:tcPr>
            <w:tcW w:w="5244" w:type="dxa"/>
            <w:shd w:val="clear" w:color="auto" w:fill="auto"/>
          </w:tcPr>
          <w:p w14:paraId="67DE2D09" w14:textId="77777777" w:rsidR="00A94D20" w:rsidRPr="00BD787B" w:rsidRDefault="00A94D20" w:rsidP="00170E13">
            <w:pPr>
              <w:pStyle w:val="Tablesmalltext"/>
            </w:pPr>
            <w:r w:rsidRPr="00BD787B">
              <w:t>A metric that combines duration and magnitude to assess the ‘work’ being done on the bank by water.</w:t>
            </w:r>
          </w:p>
          <w:p w14:paraId="5172A3C9" w14:textId="77777777" w:rsidR="00A94D20" w:rsidRPr="00BD787B" w:rsidRDefault="00A94D20" w:rsidP="00170E13">
            <w:pPr>
              <w:pStyle w:val="Tablesmalltext"/>
            </w:pPr>
          </w:p>
        </w:tc>
      </w:tr>
      <w:tr w:rsidR="00A94D20" w:rsidRPr="00BD787B" w14:paraId="188ED15D" w14:textId="77777777" w:rsidTr="00C00B7E">
        <w:trPr>
          <w:jc w:val="center"/>
        </w:trPr>
        <w:tc>
          <w:tcPr>
            <w:tcW w:w="1384" w:type="dxa"/>
            <w:shd w:val="clear" w:color="auto" w:fill="auto"/>
          </w:tcPr>
          <w:p w14:paraId="0E03F050" w14:textId="77777777" w:rsidR="00A94D20" w:rsidRPr="00BD787B" w:rsidRDefault="00A94D20" w:rsidP="00170E13">
            <w:pPr>
              <w:pStyle w:val="Tablesmalltext"/>
            </w:pPr>
            <w:r w:rsidRPr="00BD787B">
              <w:t>Maximum dry weather period</w:t>
            </w:r>
          </w:p>
        </w:tc>
        <w:tc>
          <w:tcPr>
            <w:tcW w:w="2552" w:type="dxa"/>
            <w:shd w:val="clear" w:color="auto" w:fill="auto"/>
          </w:tcPr>
          <w:p w14:paraId="4826D839" w14:textId="77777777" w:rsidR="00A94D20" w:rsidRPr="00BD787B" w:rsidRDefault="00A94D20" w:rsidP="00170E13">
            <w:pPr>
              <w:pStyle w:val="Tablesmalltext"/>
            </w:pPr>
            <w:r w:rsidRPr="00BD787B">
              <w:t>Maximum number of days without inundation of the pin prior to inundation</w:t>
            </w:r>
          </w:p>
        </w:tc>
        <w:tc>
          <w:tcPr>
            <w:tcW w:w="5244" w:type="dxa"/>
            <w:shd w:val="clear" w:color="auto" w:fill="auto"/>
          </w:tcPr>
          <w:p w14:paraId="1541CE2A" w14:textId="77777777" w:rsidR="00A94D20" w:rsidRPr="00BD787B" w:rsidRDefault="00A94D20" w:rsidP="00170E13">
            <w:pPr>
              <w:pStyle w:val="Tablesmalltext"/>
            </w:pPr>
            <w:r w:rsidRPr="00BD787B">
              <w:t xml:space="preserve">Banks may become more sensitive to erosion when inundated if they are allowed to dry out completely, inducing desiccation and cracking of clay-rich sediment particles. </w:t>
            </w:r>
          </w:p>
        </w:tc>
      </w:tr>
      <w:tr w:rsidR="00A94D20" w:rsidRPr="00BD787B" w14:paraId="179F346A" w14:textId="77777777" w:rsidTr="00C00B7E">
        <w:trPr>
          <w:jc w:val="center"/>
        </w:trPr>
        <w:tc>
          <w:tcPr>
            <w:tcW w:w="1384" w:type="dxa"/>
            <w:shd w:val="clear" w:color="auto" w:fill="auto"/>
          </w:tcPr>
          <w:p w14:paraId="3A02A7CA" w14:textId="77777777" w:rsidR="00A94D20" w:rsidRDefault="00A94D20" w:rsidP="00170E13">
            <w:pPr>
              <w:pStyle w:val="Tablesmalltext"/>
            </w:pPr>
            <w:r w:rsidRPr="00BD787B">
              <w:t>Maximum dry weather period</w:t>
            </w:r>
            <w:r>
              <w:t xml:space="preserve"> by season</w:t>
            </w:r>
          </w:p>
          <w:p w14:paraId="12EBC368" w14:textId="77777777" w:rsidR="00A94D20" w:rsidRPr="00BD787B" w:rsidRDefault="00A94D20" w:rsidP="00170E13">
            <w:pPr>
              <w:pStyle w:val="Tablesmalltext"/>
            </w:pPr>
          </w:p>
        </w:tc>
        <w:tc>
          <w:tcPr>
            <w:tcW w:w="2552" w:type="dxa"/>
            <w:shd w:val="clear" w:color="auto" w:fill="auto"/>
          </w:tcPr>
          <w:p w14:paraId="79B42A25" w14:textId="77777777" w:rsidR="00A94D20" w:rsidRPr="00BD787B" w:rsidRDefault="00A94D20" w:rsidP="00170E13">
            <w:pPr>
              <w:pStyle w:val="Tablesmalltext"/>
            </w:pPr>
            <w:r w:rsidRPr="00BD787B">
              <w:t>Maximum number of days without inundation of the pin prior to inundation</w:t>
            </w:r>
            <w:r>
              <w:t xml:space="preserve"> by ‘hot season’ (Nov-Apr) and ‘cold season’ (May-Oct)</w:t>
            </w:r>
          </w:p>
        </w:tc>
        <w:tc>
          <w:tcPr>
            <w:tcW w:w="5244" w:type="dxa"/>
            <w:shd w:val="clear" w:color="auto" w:fill="auto"/>
          </w:tcPr>
          <w:p w14:paraId="0FC1C495" w14:textId="77777777" w:rsidR="00A94D20" w:rsidRPr="00BD787B" w:rsidRDefault="00A94D20" w:rsidP="00170E13">
            <w:pPr>
              <w:pStyle w:val="Tablesmalltext"/>
            </w:pPr>
            <w:r w:rsidRPr="00BD787B">
              <w:t>Banks may become more sensitive to erosion when inundated if they are allowed to dry out completely, inducing desiccation and cracking of clay-rich sediment particles.</w:t>
            </w:r>
            <w:r>
              <w:t xml:space="preserve"> This is hypothesised to be more severe during the hot season when banks can rapidly dry.</w:t>
            </w:r>
          </w:p>
        </w:tc>
      </w:tr>
      <w:tr w:rsidR="00A94D20" w:rsidRPr="00BD787B" w14:paraId="46DE91D1" w14:textId="77777777" w:rsidTr="00C00B7E">
        <w:trPr>
          <w:jc w:val="center"/>
        </w:trPr>
        <w:tc>
          <w:tcPr>
            <w:tcW w:w="1384" w:type="dxa"/>
            <w:shd w:val="clear" w:color="auto" w:fill="auto"/>
          </w:tcPr>
          <w:p w14:paraId="51AA8765" w14:textId="77777777" w:rsidR="00A94D20" w:rsidRPr="00BD787B" w:rsidRDefault="00A94D20" w:rsidP="00170E13">
            <w:pPr>
              <w:pStyle w:val="Tablesmalltext"/>
            </w:pPr>
            <w:r>
              <w:t xml:space="preserve">Average and maximum rate of drawdown </w:t>
            </w:r>
          </w:p>
        </w:tc>
        <w:tc>
          <w:tcPr>
            <w:tcW w:w="2552" w:type="dxa"/>
            <w:shd w:val="clear" w:color="auto" w:fill="auto"/>
          </w:tcPr>
          <w:p w14:paraId="16191313" w14:textId="77777777" w:rsidR="00A94D20" w:rsidRPr="00BD787B" w:rsidRDefault="00A94D20" w:rsidP="00170E13">
            <w:pPr>
              <w:pStyle w:val="Tablesmalltext"/>
            </w:pPr>
            <w:r>
              <w:t>Day 2 discharge divided by Day 1 discharge for the falling limb of a flow event</w:t>
            </w:r>
          </w:p>
        </w:tc>
        <w:tc>
          <w:tcPr>
            <w:tcW w:w="5244" w:type="dxa"/>
            <w:shd w:val="clear" w:color="auto" w:fill="auto"/>
          </w:tcPr>
          <w:p w14:paraId="5AFD6A29" w14:textId="77777777" w:rsidR="00A94D20" w:rsidRPr="00BD787B" w:rsidRDefault="00A94D20" w:rsidP="00170E13">
            <w:pPr>
              <w:pStyle w:val="Tablesmalltext"/>
            </w:pPr>
            <w:r>
              <w:t>The rate at which flow recession from an event occurs can impact on bank erosion through surcharging a bank (saturating) and affecting the support provided by the water while the bank is saturated. If the rate of recession is too great mass failure (slumping) can occur, particularly on steep banks.</w:t>
            </w:r>
          </w:p>
        </w:tc>
      </w:tr>
    </w:tbl>
    <w:p w14:paraId="638CE07B" w14:textId="75186F7F" w:rsidR="00A94D20" w:rsidRPr="00A7050D" w:rsidRDefault="00A94D20" w:rsidP="00A94D20">
      <w:pPr>
        <w:pStyle w:val="Para0"/>
      </w:pPr>
      <w:r w:rsidRPr="00250D04">
        <w:t xml:space="preserve">A hierarchical Bayesian logistic regression model was used to identify the relationship between </w:t>
      </w:r>
      <w:r>
        <w:t>the flow metrics</w:t>
      </w:r>
      <w:r w:rsidRPr="00250D04">
        <w:t xml:space="preserve"> and bank erosion/deposition. The probability of erosion and deposition was assessed as a function of </w:t>
      </w:r>
      <w:r>
        <w:t xml:space="preserve">each </w:t>
      </w:r>
      <w:r w:rsidRPr="00250D04">
        <w:t>metric</w:t>
      </w:r>
      <w:r>
        <w:t>, as</w:t>
      </w:r>
      <w:r w:rsidRPr="00250D04">
        <w:t xml:space="preserve"> experienced by the erosion pin</w:t>
      </w:r>
      <w:r>
        <w:t xml:space="preserve"> based on 13 measurements</w:t>
      </w:r>
      <w:r w:rsidRPr="00250D04">
        <w:t>.</w:t>
      </w:r>
      <w:r>
        <w:t xml:space="preserve"> Other flow characteristics, such as bank notching (a horizontal demarcation in the bank associated with the water level surface), have been considered based on observations but have not been assessed statistically. </w:t>
      </w:r>
    </w:p>
    <w:p w14:paraId="16BEC9B9" w14:textId="77777777" w:rsidR="00A94D20" w:rsidRPr="009A447B" w:rsidRDefault="00A94D20" w:rsidP="00A94D20">
      <w:pPr>
        <w:pStyle w:val="Heading3"/>
      </w:pPr>
      <w:bookmarkStart w:id="136" w:name="_Toc526239035"/>
      <w:bookmarkStart w:id="137" w:name="_Toc529424235"/>
      <w:r>
        <w:t xml:space="preserve">Bank Condition and Flows Statistical </w:t>
      </w:r>
      <w:r>
        <w:rPr>
          <w:rFonts w:hint="eastAsia"/>
        </w:rPr>
        <w:t>Model</w:t>
      </w:r>
      <w:bookmarkEnd w:id="136"/>
      <w:bookmarkEnd w:id="137"/>
      <w:r>
        <w:t xml:space="preserve"> </w:t>
      </w:r>
    </w:p>
    <w:p w14:paraId="304D7DF9" w14:textId="77777777" w:rsidR="00A94D20" w:rsidRDefault="00A94D20" w:rsidP="00A94D20">
      <w:pPr>
        <w:pStyle w:val="Para0"/>
        <w:jc w:val="both"/>
      </w:pPr>
      <w:r>
        <w:t>The occurrence of erosion or deposition (</w:t>
      </w:r>
      <w:r w:rsidRPr="00A15D56">
        <w:rPr>
          <w:i/>
        </w:rPr>
        <w:t>y</w:t>
      </w:r>
      <w:r>
        <w:t xml:space="preserve">) for pin </w:t>
      </w:r>
      <w:r w:rsidRPr="00A15D56">
        <w:rPr>
          <w:i/>
        </w:rPr>
        <w:t>j</w:t>
      </w:r>
      <w:r>
        <w:t xml:space="preserve"> at site </w:t>
      </w:r>
      <w:r w:rsidRPr="00A15D56">
        <w:rPr>
          <w:i/>
        </w:rPr>
        <w:t>k</w:t>
      </w:r>
      <w:r>
        <w:t xml:space="preserve"> during season </w:t>
      </w:r>
      <w:r w:rsidRPr="00EC6FC8">
        <w:rPr>
          <w:i/>
        </w:rPr>
        <w:t>s</w:t>
      </w:r>
      <w:r>
        <w:t xml:space="preserve"> and survey </w:t>
      </w:r>
      <w:r w:rsidRPr="00A15D56">
        <w:rPr>
          <w:i/>
        </w:rPr>
        <w:t>i</w:t>
      </w:r>
      <w:r>
        <w:t xml:space="preserve"> is a Bernoulli-distributed event with probability </w:t>
      </w:r>
      <w:r w:rsidRPr="00A15D56">
        <w:rPr>
          <w:i/>
        </w:rPr>
        <w:t>p</w:t>
      </w:r>
      <w:r>
        <w:t>. This is driven by a global average erosion/deposition across all sites in the absence of inundation (</w:t>
      </w:r>
      <w:r w:rsidRPr="00A15D56">
        <w:rPr>
          <w:i/>
        </w:rPr>
        <w:t>int</w:t>
      </w:r>
      <w:r>
        <w:t>), plus the effect of the inundation metric being analysed (</w:t>
      </w:r>
      <w:r w:rsidRPr="00A15D56">
        <w:rPr>
          <w:i/>
        </w:rPr>
        <w:t>eff.I</w:t>
      </w:r>
      <w:r>
        <w:t>) for each site/season combination, multiplied by the metric value for that survey (</w:t>
      </w:r>
      <w:r w:rsidRPr="00A15D56">
        <w:rPr>
          <w:i/>
        </w:rPr>
        <w:t>I</w:t>
      </w:r>
      <w:r>
        <w:t>). There is a random effect of site (</w:t>
      </w:r>
      <w:r w:rsidRPr="00A15D56">
        <w:rPr>
          <w:i/>
        </w:rPr>
        <w:t>eff.site</w:t>
      </w:r>
      <w:r>
        <w:t>) that acknowledges that local conditions may enhance or retard overall erosion/deposition, a random effect of survey (</w:t>
      </w:r>
      <w:r w:rsidRPr="00A15D56">
        <w:rPr>
          <w:i/>
        </w:rPr>
        <w:t>eff.surv</w:t>
      </w:r>
      <w:r>
        <w:t>) to capture any seasonal or other systematic differences among survey periods in erosion/deposition, and a random effect of pin (</w:t>
      </w:r>
      <w:r w:rsidRPr="00A15D56">
        <w:rPr>
          <w:i/>
        </w:rPr>
        <w:t>eff.pin</w:t>
      </w:r>
      <w:r>
        <w:t>) to account for the repeated measures taken for each pin.</w:t>
      </w:r>
    </w:p>
    <w:p w14:paraId="27E6830A" w14:textId="47061A8E" w:rsidR="00A94D20" w:rsidRDefault="00A94D20" w:rsidP="00A94D20">
      <w:pPr>
        <w:jc w:val="both"/>
        <w:rPr>
          <w:rFonts w:eastAsia="MS Mincho" w:cs="Times New Roman"/>
        </w:rPr>
      </w:pPr>
      <w:r w:rsidRPr="00EC6FC8">
        <w:rPr>
          <w:rFonts w:eastAsia="MS Mincho" w:cs="Times New Roman"/>
        </w:rPr>
        <w:t xml:space="preserve">The key update in </w:t>
      </w:r>
      <w:r w:rsidR="00170E13">
        <w:rPr>
          <w:rFonts w:eastAsia="MS Mincho" w:cs="Times New Roman"/>
        </w:rPr>
        <w:t>the 2017–18</w:t>
      </w:r>
      <w:r w:rsidRPr="00EC6FC8">
        <w:rPr>
          <w:rFonts w:eastAsia="MS Mincho" w:cs="Times New Roman"/>
        </w:rPr>
        <w:t xml:space="preserve"> model is that the effect of cold/hot (wet/dry) seasons are included in the inundation metric effects (</w:t>
      </w:r>
      <w:r w:rsidRPr="00EC6FC8">
        <w:rPr>
          <w:rFonts w:eastAsia="MS Mincho" w:cs="Times New Roman"/>
          <w:i/>
        </w:rPr>
        <w:t>eff.I</w:t>
      </w:r>
      <w:r w:rsidRPr="00EC6FC8">
        <w:rPr>
          <w:rFonts w:eastAsia="MS Mincho" w:cs="Times New Roman"/>
        </w:rPr>
        <w:t>)</w:t>
      </w:r>
      <w:r>
        <w:rPr>
          <w:rFonts w:eastAsia="MS Mincho" w:cs="Times New Roman"/>
        </w:rPr>
        <w:t>, besides the existing differences across sites</w:t>
      </w:r>
      <w:r w:rsidRPr="00EC6FC8">
        <w:rPr>
          <w:rFonts w:eastAsia="MS Mincho" w:cs="Times New Roman"/>
        </w:rPr>
        <w:t>.</w:t>
      </w:r>
      <w:r>
        <w:rPr>
          <w:rFonts w:eastAsia="MS Mincho" w:cs="Times New Roman"/>
        </w:rPr>
        <w:t xml:space="preserve"> As a result, effect of inundation is drawn from individual distribution for each site/season combination (</w:t>
      </w:r>
      <w:r w:rsidRPr="00EC6FC8">
        <w:rPr>
          <w:rFonts w:eastAsia="MS Mincho" w:cs="Times New Roman"/>
        </w:rPr>
        <w:t>Equation 3</w:t>
      </w:r>
      <w:r>
        <w:rPr>
          <w:rFonts w:eastAsia="MS Mincho" w:cs="Times New Roman"/>
        </w:rPr>
        <w:t>a).</w:t>
      </w:r>
    </w:p>
    <w:p w14:paraId="513DD858" w14:textId="77777777" w:rsidR="00A94D20" w:rsidRPr="00EC6FC8" w:rsidRDefault="002579B8" w:rsidP="00A94D20">
      <w:pPr>
        <w:pStyle w:val="Para1narrowarrow"/>
        <w:keepNext/>
        <w:numPr>
          <w:ilvl w:val="0"/>
          <w:numId w:val="0"/>
        </w:numPr>
        <w:jc w:val="right"/>
        <w:rPr>
          <w:rFonts w:ascii="Times New Roman" w:hAnsi="Times New Roman"/>
        </w:rPr>
      </w:pPr>
      <m:oMath>
        <m:sSub>
          <m:sSubPr>
            <m:ctrlPr>
              <w:rPr>
                <w:rFonts w:ascii="Cambria Math" w:hAnsi="Cambria Math"/>
                <w:i/>
              </w:rPr>
            </m:ctrlPr>
          </m:sSubPr>
          <m:e>
            <m:r>
              <w:rPr>
                <w:rFonts w:ascii="Cambria Math" w:hAnsi="Cambria Math"/>
              </w:rPr>
              <m:t>y</m:t>
            </m:r>
          </m:e>
          <m:sub>
            <m:r>
              <w:rPr>
                <w:rFonts w:ascii="Cambria Math" w:hAnsi="Cambria Math"/>
              </w:rPr>
              <m:t>ijk</m:t>
            </m:r>
          </m:sub>
        </m:sSub>
        <m:r>
          <w:rPr>
            <w:rFonts w:ascii="Cambria Math" w:hAnsi="Cambria Math"/>
          </w:rPr>
          <m:t>~Bern</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ijks</m:t>
                </m:r>
              </m:sub>
            </m:sSub>
          </m:e>
        </m:d>
      </m:oMath>
      <w:r w:rsidR="00A94D20">
        <w:rPr>
          <w:rFonts w:ascii="Times New Roman" w:hAnsi="Times New Roman"/>
        </w:rPr>
        <w:t xml:space="preserve">                                                    Equation 1</w:t>
      </w:r>
    </w:p>
    <w:p w14:paraId="4CA18D45" w14:textId="77777777" w:rsidR="00A94D20" w:rsidRPr="002D6D30" w:rsidRDefault="00A94D20" w:rsidP="00A94D20">
      <w:pPr>
        <w:jc w:val="right"/>
        <w:rPr>
          <w:rFonts w:ascii="Times New Roman" w:eastAsia="MS Mincho" w:hAnsi="Times New Roman" w:cs="Times New Roman"/>
        </w:rPr>
      </w:pPr>
      <m:oMath>
        <m:r>
          <w:rPr>
            <w:rFonts w:ascii="Cambria Math" w:hAnsi="Cambria Math"/>
          </w:rPr>
          <m:t>logit(</m:t>
        </m:r>
        <m:sSub>
          <m:sSubPr>
            <m:ctrlPr>
              <w:rPr>
                <w:rFonts w:ascii="Cambria Math" w:hAnsi="Cambria Math"/>
                <w:i/>
              </w:rPr>
            </m:ctrlPr>
          </m:sSubPr>
          <m:e>
            <m:r>
              <w:rPr>
                <w:rFonts w:ascii="Cambria Math" w:hAnsi="Cambria Math"/>
              </w:rPr>
              <m:t>p</m:t>
            </m:r>
          </m:e>
          <m:sub>
            <m:r>
              <w:rPr>
                <w:rFonts w:ascii="Cambria Math" w:hAnsi="Cambria Math"/>
              </w:rPr>
              <m:t>ijks</m:t>
            </m:r>
          </m:sub>
        </m:sSub>
        <m:r>
          <w:rPr>
            <w:rFonts w:ascii="Cambria Math" w:hAnsi="Cambria Math"/>
          </w:rPr>
          <m:t>)=int+</m:t>
        </m:r>
        <m:sSub>
          <m:sSubPr>
            <m:ctrlPr>
              <w:rPr>
                <w:rFonts w:ascii="Cambria Math" w:hAnsi="Cambria Math"/>
                <w:i/>
              </w:rPr>
            </m:ctrlPr>
          </m:sSubPr>
          <m:e>
            <m:r>
              <w:rPr>
                <w:rFonts w:ascii="Cambria Math" w:hAnsi="Cambria Math"/>
              </w:rPr>
              <m:t>eff.inund</m:t>
            </m:r>
          </m:e>
          <m:sub>
            <m:r>
              <w:rPr>
                <w:rFonts w:ascii="Cambria Math" w:hAnsi="Cambria Math"/>
              </w:rPr>
              <m:t>ks</m:t>
            </m:r>
          </m:sub>
        </m:sSub>
        <m:r>
          <w:rPr>
            <w:rFonts w:ascii="Cambria Math" w:hAnsi="Cambria Math"/>
          </w:rPr>
          <m:t>×</m:t>
        </m:r>
        <m:sSub>
          <m:sSubPr>
            <m:ctrlPr>
              <w:rPr>
                <w:rFonts w:ascii="Cambria Math" w:hAnsi="Cambria Math"/>
                <w:i/>
              </w:rPr>
            </m:ctrlPr>
          </m:sSubPr>
          <m:e>
            <m:r>
              <w:rPr>
                <w:rFonts w:ascii="Cambria Math" w:hAnsi="Cambria Math"/>
              </w:rPr>
              <m:t>inund</m:t>
            </m:r>
          </m:e>
          <m:sub>
            <m:r>
              <w:rPr>
                <w:rFonts w:ascii="Cambria Math" w:hAnsi="Cambria Math"/>
              </w:rPr>
              <m:t>ijks</m:t>
            </m:r>
          </m:sub>
        </m:sSub>
        <m:r>
          <w:rPr>
            <w:rFonts w:ascii="Cambria Math" w:hAnsi="Cambria Math"/>
          </w:rPr>
          <m:t>+</m:t>
        </m:r>
        <m:sSub>
          <m:sSubPr>
            <m:ctrlPr>
              <w:rPr>
                <w:rFonts w:ascii="Cambria Math" w:hAnsi="Cambria Math"/>
                <w:i/>
              </w:rPr>
            </m:ctrlPr>
          </m:sSubPr>
          <m:e>
            <m:r>
              <w:rPr>
                <w:rFonts w:ascii="Cambria Math" w:hAnsi="Cambria Math"/>
              </w:rPr>
              <m:t>eff.site</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eff.survey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eff.pin</m:t>
            </m:r>
          </m:e>
          <m:sub>
            <m:r>
              <w:rPr>
                <w:rFonts w:ascii="Cambria Math" w:hAnsi="Cambria Math"/>
              </w:rPr>
              <m:t>jk</m:t>
            </m:r>
          </m:sub>
        </m:sSub>
        <m:r>
          <m:rPr>
            <m:sty m:val="p"/>
          </m:rPr>
          <w:rPr>
            <w:rFonts w:ascii="Cambria Math" w:hAnsi="Cambria Math"/>
          </w:rPr>
          <m:t xml:space="preserve"> </m:t>
        </m:r>
      </m:oMath>
      <w:r w:rsidRPr="002D6D30">
        <w:rPr>
          <w:rFonts w:ascii="Times New Roman" w:hAnsi="Times New Roman"/>
        </w:rPr>
        <w:t xml:space="preserve">              </w:t>
      </w:r>
      <w:r w:rsidRPr="002D6D30">
        <w:rPr>
          <w:rFonts w:ascii="Times New Roman" w:eastAsia="MS Mincho" w:hAnsi="Times New Roman" w:cs="Times New Roman"/>
        </w:rPr>
        <w:t>Equation 2</w:t>
      </w:r>
    </w:p>
    <w:p w14:paraId="6CB58015" w14:textId="77777777" w:rsidR="00A94D20" w:rsidRDefault="002579B8" w:rsidP="00A94D20">
      <w:pPr>
        <w:jc w:val="right"/>
        <w:rPr>
          <w:rFonts w:ascii="Times New Roman" w:eastAsia="MS Mincho" w:hAnsi="Times New Roman" w:cs="Times New Roman"/>
        </w:rPr>
      </w:pPr>
      <m:oMath>
        <m:sSub>
          <m:sSubPr>
            <m:ctrlPr>
              <w:rPr>
                <w:rFonts w:ascii="Cambria Math" w:hAnsi="Cambria Math"/>
                <w:i/>
              </w:rPr>
            </m:ctrlPr>
          </m:sSubPr>
          <m:e>
            <m:r>
              <w:rPr>
                <w:rFonts w:ascii="Cambria Math" w:hAnsi="Cambria Math"/>
              </w:rPr>
              <m:t>eff.inund</m:t>
            </m:r>
          </m:e>
          <m:sub>
            <m:r>
              <w:rPr>
                <w:rFonts w:ascii="Cambria Math" w:hAnsi="Cambria Math"/>
              </w:rPr>
              <m:t>ks</m:t>
            </m:r>
          </m:sub>
        </m:sSub>
        <m:r>
          <w:rPr>
            <w:rFonts w:ascii="Cambria Math" w:hAnsi="Cambria Math"/>
          </w:rPr>
          <m:t>~Normal(</m:t>
        </m:r>
        <m:sSub>
          <m:sSubPr>
            <m:ctrlPr>
              <w:rPr>
                <w:rFonts w:ascii="Cambria Math" w:hAnsi="Cambria Math"/>
                <w:i/>
              </w:rPr>
            </m:ctrlPr>
          </m:sSubPr>
          <m:e>
            <m:r>
              <w:rPr>
                <w:rFonts w:ascii="Cambria Math" w:hAnsi="Cambria Math"/>
              </w:rPr>
              <m:t>μ_inund</m:t>
            </m:r>
          </m:e>
          <m:sub>
            <m:r>
              <w:rPr>
                <w:rFonts w:ascii="Cambria Math" w:hAnsi="Cambria Math"/>
              </w:rPr>
              <m:t xml:space="preserve">ks </m:t>
            </m:r>
          </m:sub>
        </m:sSub>
        <m:r>
          <w:rPr>
            <w:rFonts w:ascii="Cambria Math" w:hAnsi="Cambria Math"/>
          </w:rPr>
          <m:t>,σ_inund)</m:t>
        </m:r>
      </m:oMath>
      <w:r w:rsidR="00A94D20" w:rsidRPr="002D6D30">
        <w:t xml:space="preserve">                             </w:t>
      </w:r>
      <w:r w:rsidR="00A94D20" w:rsidRPr="00EC6FC8">
        <w:rPr>
          <w:rFonts w:ascii="Times New Roman" w:eastAsia="MS Mincho" w:hAnsi="Times New Roman" w:cs="Times New Roman"/>
        </w:rPr>
        <w:t xml:space="preserve">Equation </w:t>
      </w:r>
      <w:r w:rsidR="00A94D20">
        <w:rPr>
          <w:rFonts w:ascii="Times New Roman" w:eastAsia="MS Mincho" w:hAnsi="Times New Roman" w:cs="Times New Roman"/>
        </w:rPr>
        <w:t>3a</w:t>
      </w:r>
    </w:p>
    <w:p w14:paraId="09FF94AD" w14:textId="77777777" w:rsidR="00A94D20" w:rsidRPr="0074469A" w:rsidRDefault="002579B8" w:rsidP="00A94D20">
      <w:pPr>
        <w:pStyle w:val="Para1narrowarrow"/>
        <w:numPr>
          <w:ilvl w:val="0"/>
          <w:numId w:val="0"/>
        </w:numPr>
        <w:jc w:val="right"/>
        <w:rPr>
          <w:rFonts w:ascii="Times New Roman" w:hAnsi="Times New Roman"/>
        </w:rPr>
      </w:pPr>
      <m:oMath>
        <m:sSub>
          <m:sSubPr>
            <m:ctrlPr>
              <w:rPr>
                <w:rFonts w:ascii="Cambria Math" w:hAnsi="Cambria Math"/>
                <w:i/>
              </w:rPr>
            </m:ctrlPr>
          </m:sSubPr>
          <m:e>
            <m:r>
              <w:rPr>
                <w:rFonts w:ascii="Cambria Math" w:hAnsi="Cambria Math"/>
              </w:rPr>
              <m:t>eff.site</m:t>
            </m:r>
          </m:e>
          <m:sub>
            <m:r>
              <w:rPr>
                <w:rFonts w:ascii="Cambria Math" w:hAnsi="Cambria Math"/>
              </w:rPr>
              <m:t>k</m:t>
            </m:r>
          </m:sub>
        </m:sSub>
        <m:r>
          <w:rPr>
            <w:rFonts w:ascii="Cambria Math" w:hAnsi="Cambria Math"/>
          </w:rPr>
          <m:t>~Normal</m:t>
        </m:r>
        <m:d>
          <m:dPr>
            <m:ctrlPr>
              <w:rPr>
                <w:rFonts w:ascii="Cambria Math" w:hAnsi="Cambria Math"/>
                <w:i/>
              </w:rPr>
            </m:ctrlPr>
          </m:dPr>
          <m:e>
            <m:r>
              <w:rPr>
                <w:rFonts w:ascii="Cambria Math" w:hAnsi="Cambria Math"/>
              </w:rPr>
              <m:t>0,σ_site</m:t>
            </m:r>
          </m:e>
        </m:d>
      </m:oMath>
      <w:r w:rsidR="00A94D20">
        <w:rPr>
          <w:rFonts w:ascii="Times New Roman" w:hAnsi="Times New Roman"/>
        </w:rPr>
        <w:t xml:space="preserve">                                            </w:t>
      </w:r>
      <w:r w:rsidR="00A94D20" w:rsidRPr="00EC6FC8">
        <w:rPr>
          <w:rFonts w:ascii="Times New Roman" w:hAnsi="Times New Roman"/>
        </w:rPr>
        <w:t xml:space="preserve">Equation </w:t>
      </w:r>
      <w:r w:rsidR="00A94D20">
        <w:rPr>
          <w:rFonts w:ascii="Times New Roman" w:hAnsi="Times New Roman"/>
        </w:rPr>
        <w:t>3b</w:t>
      </w:r>
    </w:p>
    <w:p w14:paraId="2CF76BD1" w14:textId="77777777" w:rsidR="00A94D20" w:rsidRPr="0074469A" w:rsidRDefault="002579B8" w:rsidP="00A94D20">
      <w:pPr>
        <w:pStyle w:val="Para1narrowarrow"/>
        <w:numPr>
          <w:ilvl w:val="0"/>
          <w:numId w:val="0"/>
        </w:numPr>
        <w:jc w:val="right"/>
        <w:rPr>
          <w:rFonts w:ascii="Times New Roman" w:hAnsi="Times New Roman"/>
        </w:rPr>
      </w:pPr>
      <m:oMath>
        <m:sSub>
          <m:sSubPr>
            <m:ctrlPr>
              <w:rPr>
                <w:rFonts w:ascii="Cambria Math" w:hAnsi="Cambria Math"/>
                <w:i/>
              </w:rPr>
            </m:ctrlPr>
          </m:sSubPr>
          <m:e>
            <m:r>
              <w:rPr>
                <w:rFonts w:ascii="Cambria Math" w:hAnsi="Cambria Math"/>
              </w:rPr>
              <m:t>eff.survey</m:t>
            </m:r>
          </m:e>
          <m:sub>
            <m:r>
              <w:rPr>
                <w:rFonts w:ascii="Cambria Math" w:hAnsi="Cambria Math"/>
              </w:rPr>
              <m:t>i</m:t>
            </m:r>
          </m:sub>
        </m:sSub>
        <m:r>
          <w:rPr>
            <w:rFonts w:ascii="Cambria Math" w:hAnsi="Cambria Math"/>
          </w:rPr>
          <m:t>~Normal</m:t>
        </m:r>
        <m:d>
          <m:dPr>
            <m:ctrlPr>
              <w:rPr>
                <w:rFonts w:ascii="Cambria Math" w:hAnsi="Cambria Math"/>
                <w:i/>
              </w:rPr>
            </m:ctrlPr>
          </m:dPr>
          <m:e>
            <m:r>
              <w:rPr>
                <w:rFonts w:ascii="Cambria Math" w:hAnsi="Cambria Math"/>
              </w:rPr>
              <m:t>0,σ_survey</m:t>
            </m:r>
          </m:e>
        </m:d>
      </m:oMath>
      <w:r w:rsidR="00A94D20" w:rsidRPr="00A7059C">
        <w:rPr>
          <w:rFonts w:ascii="Times New Roman" w:hAnsi="Times New Roman"/>
        </w:rPr>
        <w:t xml:space="preserve"> </w:t>
      </w:r>
      <w:r w:rsidR="00A94D20">
        <w:rPr>
          <w:rFonts w:ascii="Times New Roman" w:hAnsi="Times New Roman"/>
        </w:rPr>
        <w:t xml:space="preserve">                                     </w:t>
      </w:r>
      <w:r w:rsidR="00A94D20" w:rsidRPr="00EC6FC8">
        <w:rPr>
          <w:rFonts w:ascii="Times New Roman" w:hAnsi="Times New Roman"/>
        </w:rPr>
        <w:t xml:space="preserve">Equation </w:t>
      </w:r>
      <w:r w:rsidR="00A94D20">
        <w:rPr>
          <w:rFonts w:ascii="Times New Roman" w:hAnsi="Times New Roman"/>
        </w:rPr>
        <w:t>3c</w:t>
      </w:r>
    </w:p>
    <w:p w14:paraId="2AF008E5" w14:textId="77777777" w:rsidR="00A94D20" w:rsidRPr="0074469A" w:rsidRDefault="002579B8" w:rsidP="00A94D20">
      <w:pPr>
        <w:pStyle w:val="Para1narrowarrow"/>
        <w:numPr>
          <w:ilvl w:val="0"/>
          <w:numId w:val="0"/>
        </w:numPr>
        <w:jc w:val="right"/>
        <w:rPr>
          <w:rFonts w:ascii="Times New Roman" w:hAnsi="Times New Roman"/>
        </w:rPr>
      </w:pPr>
      <m:oMath>
        <m:sSub>
          <m:sSubPr>
            <m:ctrlPr>
              <w:rPr>
                <w:rFonts w:ascii="Cambria Math" w:hAnsi="Cambria Math"/>
                <w:i/>
              </w:rPr>
            </m:ctrlPr>
          </m:sSubPr>
          <m:e>
            <m:r>
              <w:rPr>
                <w:rFonts w:ascii="Cambria Math" w:hAnsi="Cambria Math"/>
              </w:rPr>
              <m:t>eff.pin</m:t>
            </m:r>
          </m:e>
          <m:sub>
            <m:r>
              <w:rPr>
                <w:rFonts w:ascii="Cambria Math" w:hAnsi="Cambria Math"/>
              </w:rPr>
              <m:t>jk</m:t>
            </m:r>
          </m:sub>
        </m:sSub>
        <m:r>
          <w:rPr>
            <w:rFonts w:ascii="Cambria Math" w:hAnsi="Cambria Math"/>
          </w:rPr>
          <m:t>~Normal</m:t>
        </m:r>
        <m:d>
          <m:dPr>
            <m:ctrlPr>
              <w:rPr>
                <w:rFonts w:ascii="Cambria Math" w:hAnsi="Cambria Math"/>
                <w:i/>
              </w:rPr>
            </m:ctrlPr>
          </m:dPr>
          <m:e>
            <m:r>
              <w:rPr>
                <w:rFonts w:ascii="Cambria Math" w:hAnsi="Cambria Math"/>
              </w:rPr>
              <m:t>0,σ_pin</m:t>
            </m:r>
          </m:e>
        </m:d>
      </m:oMath>
      <w:r w:rsidR="00A94D20">
        <w:rPr>
          <w:rFonts w:ascii="Times New Roman" w:hAnsi="Times New Roman"/>
        </w:rPr>
        <w:t xml:space="preserve">                                               </w:t>
      </w:r>
      <w:r w:rsidR="00A94D20" w:rsidRPr="00EC6FC8">
        <w:rPr>
          <w:rFonts w:ascii="Times New Roman" w:hAnsi="Times New Roman"/>
        </w:rPr>
        <w:t xml:space="preserve">Equation </w:t>
      </w:r>
      <w:r w:rsidR="00A94D20">
        <w:rPr>
          <w:rFonts w:ascii="Times New Roman" w:hAnsi="Times New Roman"/>
        </w:rPr>
        <w:t>3d</w:t>
      </w:r>
    </w:p>
    <w:p w14:paraId="5591F61B" w14:textId="77777777" w:rsidR="00A94D20" w:rsidRDefault="00A94D20" w:rsidP="00A94D20">
      <w:pPr>
        <w:jc w:val="both"/>
        <w:rPr>
          <w:rFonts w:eastAsia="MS Mincho" w:cs="Times New Roman"/>
        </w:rPr>
      </w:pPr>
    </w:p>
    <w:p w14:paraId="5B9B5D7F" w14:textId="77777777" w:rsidR="00A94D20" w:rsidRDefault="00A94D20" w:rsidP="00170E13">
      <w:pPr>
        <w:pStyle w:val="Heading2"/>
      </w:pPr>
      <w:bookmarkStart w:id="138" w:name="_Toc526239036"/>
      <w:bookmarkStart w:id="139" w:name="_Toc529424236"/>
      <w:r w:rsidRPr="00170E13">
        <w:t>Results</w:t>
      </w:r>
      <w:r>
        <w:t xml:space="preserve"> Bank Condition</w:t>
      </w:r>
      <w:bookmarkEnd w:id="138"/>
      <w:bookmarkEnd w:id="139"/>
    </w:p>
    <w:p w14:paraId="725EBC5B" w14:textId="77777777" w:rsidR="00A94D20" w:rsidRDefault="00A94D20" w:rsidP="00A94D20">
      <w:pPr>
        <w:pStyle w:val="Heading3"/>
      </w:pPr>
      <w:bookmarkStart w:id="140" w:name="_Toc526239037"/>
      <w:bookmarkStart w:id="141" w:name="_Toc529424237"/>
      <w:r>
        <w:t>Bank activity and the effect of season</w:t>
      </w:r>
      <w:bookmarkEnd w:id="140"/>
      <w:bookmarkEnd w:id="141"/>
    </w:p>
    <w:p w14:paraId="376CEC7D" w14:textId="5CCAE828" w:rsidR="00A94D20" w:rsidRDefault="00A94D20" w:rsidP="00A94D20">
      <w:pPr>
        <w:pStyle w:val="Para0"/>
      </w:pPr>
      <w:r w:rsidRPr="00767E38">
        <w:t>Bank erosion and deposition exhibited similar responses to flow during the previous periods. Erosion and deposition are still highly variable both in time and space, but both still occur relatively commonly even at the same location.</w:t>
      </w:r>
      <w:r>
        <w:t xml:space="preserve"> In general erosion is still slightly greater than deposition or no change, for Loch Garry, McCoys Bridge and Yambuna (</w:t>
      </w:r>
      <w:r w:rsidR="0026441F">
        <w:fldChar w:fldCharType="begin"/>
      </w:r>
      <w:r w:rsidR="0026441F">
        <w:instrText xml:space="preserve"> REF _Ref529270389 </w:instrText>
      </w:r>
      <w:r w:rsidR="0026441F">
        <w:fldChar w:fldCharType="separate"/>
      </w:r>
      <w:r w:rsidR="0026441F">
        <w:t xml:space="preserve">Figure </w:t>
      </w:r>
      <w:r w:rsidR="0026441F">
        <w:rPr>
          <w:noProof/>
        </w:rPr>
        <w:t>3</w:t>
      </w:r>
      <w:r w:rsidR="0026441F">
        <w:noBreakHyphen/>
      </w:r>
      <w:r w:rsidR="0026441F">
        <w:rPr>
          <w:noProof/>
        </w:rPr>
        <w:t>20</w:t>
      </w:r>
      <w:r w:rsidR="0026441F">
        <w:fldChar w:fldCharType="end"/>
      </w:r>
      <w:r>
        <w:t xml:space="preserve">). Darcy’s Track, however, experiences less change with ‘no change’ more dominant. Significant erosion (considered as &gt; 30 mm) is still </w:t>
      </w:r>
      <w:r w:rsidR="00170E13">
        <w:t xml:space="preserve">only </w:t>
      </w:r>
      <w:r>
        <w:t>a small fraction of the measurements (3</w:t>
      </w:r>
      <w:r w:rsidR="00170E13">
        <w:t>-</w:t>
      </w:r>
      <w:r>
        <w:t xml:space="preserve"> 7%).</w:t>
      </w:r>
    </w:p>
    <w:p w14:paraId="68B953F2" w14:textId="4DAFB0F7" w:rsidR="00A94D20" w:rsidRDefault="00A94D20" w:rsidP="00A94D20">
      <w:pPr>
        <w:pStyle w:val="Para0"/>
      </w:pPr>
      <w:r w:rsidRPr="00435285">
        <w:t xml:space="preserve">In general, deposition occurs more often in </w:t>
      </w:r>
      <w:r w:rsidR="00170E13">
        <w:t xml:space="preserve">the </w:t>
      </w:r>
      <w:r w:rsidRPr="00435285">
        <w:t xml:space="preserve">cold season, while erosion occurs more often in </w:t>
      </w:r>
      <w:r w:rsidR="00170E13">
        <w:t xml:space="preserve">the </w:t>
      </w:r>
      <w:r w:rsidRPr="00435285">
        <w:t>hot season</w:t>
      </w:r>
      <w:r>
        <w:t xml:space="preserve"> (</w:t>
      </w:r>
      <w:r w:rsidR="0026441F">
        <w:fldChar w:fldCharType="begin"/>
      </w:r>
      <w:r w:rsidR="0026441F">
        <w:instrText xml:space="preserve"> REF _Ref529270389 </w:instrText>
      </w:r>
      <w:r w:rsidR="0026441F">
        <w:fldChar w:fldCharType="separate"/>
      </w:r>
      <w:r w:rsidR="0026441F">
        <w:t xml:space="preserve">Figure </w:t>
      </w:r>
      <w:r w:rsidR="0026441F">
        <w:rPr>
          <w:noProof/>
        </w:rPr>
        <w:t>3</w:t>
      </w:r>
      <w:r w:rsidR="0026441F">
        <w:noBreakHyphen/>
      </w:r>
      <w:r w:rsidR="0026441F">
        <w:rPr>
          <w:noProof/>
        </w:rPr>
        <w:t>20</w:t>
      </w:r>
      <w:r w:rsidR="0026441F">
        <w:fldChar w:fldCharType="end"/>
      </w:r>
      <w:r>
        <w:t>)</w:t>
      </w:r>
      <w:r w:rsidRPr="00435285">
        <w:t>.</w:t>
      </w:r>
      <w:r>
        <w:t xml:space="preserve"> </w:t>
      </w:r>
      <w:r w:rsidRPr="00435285">
        <w:t>There is no distinct difference in significant erosion across seasons.</w:t>
      </w:r>
    </w:p>
    <w:p w14:paraId="28D65145" w14:textId="45787B10" w:rsidR="00A94D20" w:rsidRPr="00767E38" w:rsidRDefault="00A94D20" w:rsidP="00A94D20">
      <w:pPr>
        <w:pStyle w:val="Para0"/>
      </w:pPr>
      <w:r w:rsidRPr="00767E38">
        <w:t xml:space="preserve">The most notable difference in </w:t>
      </w:r>
      <w:r w:rsidR="00170E13">
        <w:t xml:space="preserve">flow conditions during this hot </w:t>
      </w:r>
      <w:r w:rsidRPr="00767E38">
        <w:t>period was associated with the larger IVT flow</w:t>
      </w:r>
      <w:r w:rsidR="00170E13">
        <w:t>s</w:t>
      </w:r>
      <w:r w:rsidRPr="00767E38">
        <w:t xml:space="preserve"> delivered between January </w:t>
      </w:r>
      <w:r w:rsidR="00170E13">
        <w:t>and</w:t>
      </w:r>
      <w:r w:rsidRPr="00767E38">
        <w:t xml:space="preserve"> May</w:t>
      </w:r>
      <w:r w:rsidR="00170E13">
        <w:t xml:space="preserve"> 2018</w:t>
      </w:r>
      <w:r w:rsidRPr="00767E38">
        <w:t xml:space="preserve">. </w:t>
      </w:r>
      <w:bookmarkStart w:id="142" w:name="_Toc500342765"/>
      <w:r>
        <w:t xml:space="preserve">Higher rates of bank activity were identified following this period, both erosion and deposition, but the proportional change from the previous three-year period is small. </w:t>
      </w:r>
    </w:p>
    <w:bookmarkEnd w:id="142"/>
    <w:p w14:paraId="65EEAD3B" w14:textId="77777777" w:rsidR="00A94D20" w:rsidRDefault="00A94D20" w:rsidP="00170E13">
      <w:pPr>
        <w:keepNext/>
        <w:jc w:val="center"/>
      </w:pPr>
      <w:r>
        <w:rPr>
          <w:noProof/>
          <w:lang w:val="en-AU" w:eastAsia="en-AU"/>
        </w:rPr>
        <w:drawing>
          <wp:inline distT="0" distB="0" distL="0" distR="0" wp14:anchorId="08D3E9D3" wp14:editId="3A15E97B">
            <wp:extent cx="5001491" cy="3255458"/>
            <wp:effectExtent l="0" t="0" r="889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020461" cy="3267806"/>
                    </a:xfrm>
                    <a:prstGeom prst="rect">
                      <a:avLst/>
                    </a:prstGeom>
                  </pic:spPr>
                </pic:pic>
              </a:graphicData>
            </a:graphic>
          </wp:inline>
        </w:drawing>
      </w:r>
    </w:p>
    <w:p w14:paraId="107895E4" w14:textId="6F5CBEBF" w:rsidR="00A94D20" w:rsidRDefault="0026441F" w:rsidP="0026441F">
      <w:pPr>
        <w:pStyle w:val="Caption"/>
      </w:pPr>
      <w:bookmarkStart w:id="143" w:name="_Ref529270389"/>
      <w:bookmarkStart w:id="144" w:name="_Toc5629903"/>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20</w:t>
      </w:r>
      <w:r w:rsidR="004B54B1">
        <w:fldChar w:fldCharType="end"/>
      </w:r>
      <w:bookmarkEnd w:id="143"/>
      <w:r w:rsidR="00A94D20">
        <w:t>.</w:t>
      </w:r>
      <w:r w:rsidR="00A94D20" w:rsidRPr="00DB7B2A">
        <w:t xml:space="preserve"> </w:t>
      </w:r>
      <w:r w:rsidR="00A94D20">
        <w:t xml:space="preserve">Proportion of deposition, no change, erosion and significant erosion in measurements </w:t>
      </w:r>
      <w:r w:rsidR="00170E13">
        <w:t>over the</w:t>
      </w:r>
      <w:r w:rsidR="00A94D20">
        <w:t xml:space="preserve"> past four years, </w:t>
      </w:r>
      <w:r w:rsidR="00170E13">
        <w:t xml:space="preserve">separated </w:t>
      </w:r>
      <w:r w:rsidR="00A94D20">
        <w:t>by season (hot: summer/autumn, cold: winter/spring) and site. Sample sizes are: 816, 754, 740 and 801 for Darcy’s Track, Loch Garry, McCoy’s Bridge and Yambuna, respectively.</w:t>
      </w:r>
      <w:bookmarkEnd w:id="144"/>
    </w:p>
    <w:p w14:paraId="7D1AFD0D" w14:textId="57DE8111" w:rsidR="00A94D20" w:rsidRPr="00620E0B" w:rsidRDefault="00A94D20" w:rsidP="00A94D20">
      <w:pPr>
        <w:pStyle w:val="Heading3"/>
      </w:pPr>
      <w:bookmarkStart w:id="145" w:name="_Toc526239038"/>
      <w:bookmarkStart w:id="146" w:name="_Toc529424238"/>
      <w:r w:rsidRPr="00620E0B">
        <w:t>Flow impact</w:t>
      </w:r>
      <w:r w:rsidR="00170E13">
        <w:t>s</w:t>
      </w:r>
      <w:r w:rsidRPr="00620E0B">
        <w:t xml:space="preserve"> on bank activity</w:t>
      </w:r>
      <w:bookmarkEnd w:id="145"/>
      <w:bookmarkEnd w:id="146"/>
      <w:r w:rsidRPr="00620E0B">
        <w:t xml:space="preserve"> </w:t>
      </w:r>
    </w:p>
    <w:p w14:paraId="0F6AE8E4" w14:textId="4F24AC26" w:rsidR="00A94D20" w:rsidRDefault="00A94D20" w:rsidP="002C5EBA">
      <w:pPr>
        <w:pStyle w:val="Para0"/>
        <w:numPr>
          <w:ilvl w:val="0"/>
          <w:numId w:val="60"/>
        </w:numPr>
      </w:pPr>
      <w:r w:rsidRPr="00620E0B">
        <w:t xml:space="preserve">In general, inundation period </w:t>
      </w:r>
      <w:r>
        <w:t xml:space="preserve">(especially the hot season) </w:t>
      </w:r>
      <w:r w:rsidRPr="00620E0B">
        <w:t xml:space="preserve">is the strongest predictor for probabilities of both erosion </w:t>
      </w:r>
      <w:r>
        <w:t xml:space="preserve">and </w:t>
      </w:r>
      <w:r w:rsidRPr="00620E0B">
        <w:t xml:space="preserve">significant </w:t>
      </w:r>
      <w:r>
        <w:t>erosion (</w:t>
      </w:r>
      <w:r w:rsidR="0026441F">
        <w:fldChar w:fldCharType="begin"/>
      </w:r>
      <w:r w:rsidR="0026441F">
        <w:instrText xml:space="preserve"> REF _Ref529270500 </w:instrText>
      </w:r>
      <w:r w:rsidR="0026441F">
        <w:fldChar w:fldCharType="separate"/>
      </w:r>
      <w:r w:rsidR="0026441F">
        <w:t xml:space="preserve">Table </w:t>
      </w:r>
      <w:r w:rsidR="0026441F">
        <w:rPr>
          <w:noProof/>
        </w:rPr>
        <w:t>3</w:t>
      </w:r>
      <w:r w:rsidR="0026441F">
        <w:noBreakHyphen/>
      </w:r>
      <w:r w:rsidR="0026441F">
        <w:rPr>
          <w:noProof/>
        </w:rPr>
        <w:t>6</w:t>
      </w:r>
      <w:r w:rsidR="0026441F">
        <w:fldChar w:fldCharType="end"/>
      </w:r>
      <w:r>
        <w:t>).</w:t>
      </w:r>
      <w:r w:rsidRPr="00620E0B">
        <w:t xml:space="preserve"> </w:t>
      </w:r>
    </w:p>
    <w:p w14:paraId="13752E66" w14:textId="2C11E3CD" w:rsidR="00A94D20" w:rsidRDefault="00A94D20" w:rsidP="002C5EBA">
      <w:pPr>
        <w:pStyle w:val="Para0"/>
        <w:numPr>
          <w:ilvl w:val="0"/>
          <w:numId w:val="60"/>
        </w:numPr>
      </w:pPr>
      <w:r w:rsidRPr="008A6D7A">
        <w:t xml:space="preserve">For </w:t>
      </w:r>
      <w:r>
        <w:t xml:space="preserve">erosion, all sites except for Yambuna </w:t>
      </w:r>
      <w:r w:rsidR="00170E13">
        <w:t>have</w:t>
      </w:r>
      <w:r>
        <w:t xml:space="preserve"> slightly higher flow effects during summer</w:t>
      </w:r>
      <w:r w:rsidRPr="008A6D7A">
        <w:t xml:space="preserve">, but this is not statistically significant at </w:t>
      </w:r>
      <w:r w:rsidR="00170E13">
        <w:t xml:space="preserve">the </w:t>
      </w:r>
      <w:r w:rsidRPr="008A6D7A">
        <w:t>95% level.</w:t>
      </w:r>
      <w:r w:rsidRPr="00790F10">
        <w:t xml:space="preserve"> </w:t>
      </w:r>
      <w:r w:rsidRPr="00620E0B">
        <w:t xml:space="preserve">For </w:t>
      </w:r>
      <w:r>
        <w:t xml:space="preserve">significant </w:t>
      </w:r>
      <w:r w:rsidRPr="00620E0B">
        <w:t xml:space="preserve">erosion, there is no clear difference in the flow effects </w:t>
      </w:r>
      <w:r>
        <w:t xml:space="preserve">of </w:t>
      </w:r>
      <w:r w:rsidRPr="00620E0B">
        <w:t>seasons</w:t>
      </w:r>
      <w:r>
        <w:t xml:space="preserve"> at all sites (</w:t>
      </w:r>
      <w:r w:rsidR="0026441F">
        <w:fldChar w:fldCharType="begin"/>
      </w:r>
      <w:r w:rsidR="0026441F">
        <w:instrText xml:space="preserve"> REF _Ref529270500 </w:instrText>
      </w:r>
      <w:r w:rsidR="0026441F">
        <w:fldChar w:fldCharType="separate"/>
      </w:r>
      <w:r w:rsidR="0026441F">
        <w:t xml:space="preserve">Table </w:t>
      </w:r>
      <w:r w:rsidR="0026441F">
        <w:rPr>
          <w:noProof/>
        </w:rPr>
        <w:t>3</w:t>
      </w:r>
      <w:r w:rsidR="0026441F">
        <w:noBreakHyphen/>
      </w:r>
      <w:r w:rsidR="0026441F">
        <w:rPr>
          <w:noProof/>
        </w:rPr>
        <w:t>6</w:t>
      </w:r>
      <w:r w:rsidR="0026441F">
        <w:fldChar w:fldCharType="end"/>
      </w:r>
      <w:r>
        <w:t>)</w:t>
      </w:r>
      <w:r w:rsidRPr="00620E0B">
        <w:t xml:space="preserve">. </w:t>
      </w:r>
    </w:p>
    <w:p w14:paraId="1181C20B" w14:textId="2BF04285" w:rsidR="00A94D20" w:rsidRDefault="00A94D20" w:rsidP="002C5EBA">
      <w:pPr>
        <w:pStyle w:val="Para0"/>
        <w:numPr>
          <w:ilvl w:val="0"/>
          <w:numId w:val="60"/>
        </w:numPr>
      </w:pPr>
      <w:r>
        <w:t xml:space="preserve">For </w:t>
      </w:r>
      <w:r w:rsidRPr="00620E0B">
        <w:t xml:space="preserve">probabilities of </w:t>
      </w:r>
      <w:r>
        <w:t>deposition, both inundation and peak flow magnitudes are strong predictors (</w:t>
      </w:r>
      <w:r w:rsidR="0026441F">
        <w:fldChar w:fldCharType="begin"/>
      </w:r>
      <w:r w:rsidR="0026441F">
        <w:instrText xml:space="preserve"> REF _Ref529270607 </w:instrText>
      </w:r>
      <w:r w:rsidR="0026441F">
        <w:fldChar w:fldCharType="separate"/>
      </w:r>
      <w:r w:rsidR="0026441F">
        <w:t xml:space="preserve">Figure </w:t>
      </w:r>
      <w:r w:rsidR="0026441F">
        <w:rPr>
          <w:noProof/>
        </w:rPr>
        <w:t>3</w:t>
      </w:r>
      <w:r w:rsidR="0026441F">
        <w:noBreakHyphen/>
      </w:r>
      <w:r w:rsidR="0026441F">
        <w:rPr>
          <w:noProof/>
        </w:rPr>
        <w:t>21</w:t>
      </w:r>
      <w:r w:rsidR="0026441F">
        <w:fldChar w:fldCharType="end"/>
      </w:r>
      <w:r>
        <w:t xml:space="preserve"> and </w:t>
      </w:r>
      <w:r w:rsidR="0026441F">
        <w:fldChar w:fldCharType="begin"/>
      </w:r>
      <w:r w:rsidR="0026441F">
        <w:instrText xml:space="preserve"> REF _Ref529270500 </w:instrText>
      </w:r>
      <w:r w:rsidR="0026441F">
        <w:fldChar w:fldCharType="separate"/>
      </w:r>
      <w:r w:rsidR="0026441F">
        <w:t xml:space="preserve">Table </w:t>
      </w:r>
      <w:r w:rsidR="0026441F">
        <w:rPr>
          <w:noProof/>
        </w:rPr>
        <w:t>3</w:t>
      </w:r>
      <w:r w:rsidR="0026441F">
        <w:noBreakHyphen/>
      </w:r>
      <w:r w:rsidR="0026441F">
        <w:rPr>
          <w:noProof/>
        </w:rPr>
        <w:t>6</w:t>
      </w:r>
      <w:r w:rsidR="0026441F">
        <w:fldChar w:fldCharType="end"/>
      </w:r>
      <w:r>
        <w:t>).</w:t>
      </w:r>
    </w:p>
    <w:p w14:paraId="39FDE24F" w14:textId="40989DD9" w:rsidR="00A94D20" w:rsidRDefault="00A94D20" w:rsidP="002C5EBA">
      <w:pPr>
        <w:pStyle w:val="Para0"/>
        <w:numPr>
          <w:ilvl w:val="0"/>
          <w:numId w:val="60"/>
        </w:numPr>
      </w:pPr>
      <w:r>
        <w:t>For deposition, Darcy’s Track and McCoy’s Bridge ha</w:t>
      </w:r>
      <w:r w:rsidR="00170E13">
        <w:t>ve</w:t>
      </w:r>
      <w:r>
        <w:t xml:space="preserve"> slightly lower flow effects during summer</w:t>
      </w:r>
      <w:r w:rsidRPr="008A6D7A">
        <w:t xml:space="preserve">, but this is not statistically significant at </w:t>
      </w:r>
      <w:r w:rsidR="00170E13">
        <w:t xml:space="preserve">the </w:t>
      </w:r>
      <w:r w:rsidRPr="008A6D7A">
        <w:t>95% level</w:t>
      </w:r>
      <w:r>
        <w:t xml:space="preserve"> (</w:t>
      </w:r>
      <w:r w:rsidR="0026441F">
        <w:fldChar w:fldCharType="begin"/>
      </w:r>
      <w:r w:rsidR="0026441F">
        <w:instrText xml:space="preserve"> REF _Ref529270389 </w:instrText>
      </w:r>
      <w:r w:rsidR="0026441F">
        <w:fldChar w:fldCharType="separate"/>
      </w:r>
      <w:r w:rsidR="0026441F">
        <w:t xml:space="preserve">Figure </w:t>
      </w:r>
      <w:r w:rsidR="0026441F">
        <w:rPr>
          <w:noProof/>
        </w:rPr>
        <w:t>3</w:t>
      </w:r>
      <w:r w:rsidR="0026441F">
        <w:noBreakHyphen/>
      </w:r>
      <w:r w:rsidR="0026441F">
        <w:rPr>
          <w:noProof/>
        </w:rPr>
        <w:t>20</w:t>
      </w:r>
      <w:r w:rsidR="0026441F">
        <w:fldChar w:fldCharType="end"/>
      </w:r>
      <w:r>
        <w:t>)</w:t>
      </w:r>
      <w:r w:rsidRPr="008A6D7A">
        <w:t>.</w:t>
      </w:r>
      <w:r>
        <w:t xml:space="preserve"> </w:t>
      </w:r>
    </w:p>
    <w:p w14:paraId="5BDFC105" w14:textId="7BC513AF" w:rsidR="00A94D20" w:rsidRPr="00252821" w:rsidRDefault="00A94D20" w:rsidP="002C5EBA">
      <w:pPr>
        <w:pStyle w:val="Para0"/>
        <w:numPr>
          <w:ilvl w:val="0"/>
          <w:numId w:val="60"/>
        </w:numPr>
      </w:pPr>
      <w:r>
        <w:t>Average, maximum and minimum rate of draw down have similar effects on bank activities (similar predictive capabilities), so only the strongest predictor, maximum rate of draw down, is presented (</w:t>
      </w:r>
      <w:r w:rsidR="0026441F">
        <w:fldChar w:fldCharType="begin"/>
      </w:r>
      <w:r w:rsidR="0026441F">
        <w:instrText xml:space="preserve"> REF _Ref529270500 </w:instrText>
      </w:r>
      <w:r w:rsidR="0026441F">
        <w:fldChar w:fldCharType="separate"/>
      </w:r>
      <w:r w:rsidR="0026441F">
        <w:t xml:space="preserve">Table </w:t>
      </w:r>
      <w:r w:rsidR="0026441F">
        <w:rPr>
          <w:noProof/>
        </w:rPr>
        <w:t>3</w:t>
      </w:r>
      <w:r w:rsidR="0026441F">
        <w:noBreakHyphen/>
      </w:r>
      <w:r w:rsidR="0026441F">
        <w:rPr>
          <w:noProof/>
        </w:rPr>
        <w:t>6</w:t>
      </w:r>
      <w:r w:rsidR="0026441F">
        <w:fldChar w:fldCharType="end"/>
      </w:r>
      <w:r>
        <w:t>). The effect of drawdown is only significant for the McCoys Bridge site.</w:t>
      </w:r>
    </w:p>
    <w:p w14:paraId="31FCD23B" w14:textId="5ADCB044" w:rsidR="00A94D20" w:rsidRPr="005B2C05" w:rsidRDefault="00170E13" w:rsidP="002C5EBA">
      <w:pPr>
        <w:pStyle w:val="Para0"/>
        <w:numPr>
          <w:ilvl w:val="0"/>
          <w:numId w:val="60"/>
        </w:numPr>
      </w:pPr>
      <w:r>
        <w:t xml:space="preserve">Assessing the effect of </w:t>
      </w:r>
      <w:r w:rsidR="00A94D20">
        <w:t>environmental flow</w:t>
      </w:r>
      <w:r>
        <w:t>s</w:t>
      </w:r>
      <w:r w:rsidR="00A94D20">
        <w:t xml:space="preserve"> (counterfactual simulations)</w:t>
      </w:r>
      <w:r>
        <w:t>,</w:t>
      </w:r>
      <w:r w:rsidR="00A94D20">
        <w:t xml:space="preserve"> there is a slightly</w:t>
      </w:r>
      <w:r w:rsidR="00A94D20" w:rsidRPr="005B2C05">
        <w:t xml:space="preserve"> higher probability of bank </w:t>
      </w:r>
      <w:r w:rsidR="00A94D20">
        <w:t>activities due to environmental flow, across all sites (</w:t>
      </w:r>
      <w:r w:rsidR="0026441F">
        <w:fldChar w:fldCharType="begin"/>
      </w:r>
      <w:r w:rsidR="0026441F">
        <w:instrText xml:space="preserve"> REF _Ref529270645 </w:instrText>
      </w:r>
      <w:r w:rsidR="0026441F">
        <w:fldChar w:fldCharType="separate"/>
      </w:r>
      <w:r w:rsidR="0026441F">
        <w:t xml:space="preserve">Figure </w:t>
      </w:r>
      <w:r w:rsidR="0026441F">
        <w:rPr>
          <w:noProof/>
        </w:rPr>
        <w:t>3</w:t>
      </w:r>
      <w:r w:rsidR="0026441F">
        <w:noBreakHyphen/>
      </w:r>
      <w:r w:rsidR="0026441F">
        <w:rPr>
          <w:noProof/>
        </w:rPr>
        <w:t>22</w:t>
      </w:r>
      <w:r w:rsidR="0026441F">
        <w:fldChar w:fldCharType="end"/>
      </w:r>
      <w:r w:rsidR="00A94D20">
        <w:t>). These increases are more distinct during winter than summer.</w:t>
      </w:r>
    </w:p>
    <w:p w14:paraId="3CAA368B" w14:textId="24442F24" w:rsidR="00A94D20" w:rsidRDefault="00A94D20" w:rsidP="00170E13">
      <w:pPr>
        <w:rPr>
          <w:noProof/>
        </w:rPr>
      </w:pPr>
      <w:r>
        <w:rPr>
          <w:noProof/>
          <w:lang w:val="en-AU" w:eastAsia="en-AU"/>
        </w:rPr>
        <w:drawing>
          <wp:inline distT="0" distB="0" distL="0" distR="0" wp14:anchorId="48878A19" wp14:editId="372A7A1B">
            <wp:extent cx="2844000" cy="2902518"/>
            <wp:effectExtent l="0" t="0" r="0" b="0"/>
            <wp:docPr id="3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C5D7A3-B869-41A1-90BF-BC6FCEAF6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C5D7A3-B869-41A1-90BF-BC6FCEAF63E0}"/>
                        </a:ext>
                      </a:extLst>
                    </pic:cNvPr>
                    <pic:cNvPicPr>
                      <a:picLocks noChangeAspect="1"/>
                    </pic:cNvPicPr>
                  </pic:nvPicPr>
                  <pic:blipFill rotWithShape="1">
                    <a:blip r:embed="rId77" cstate="email">
                      <a:extLst>
                        <a:ext uri="{28A0092B-C50C-407E-A947-70E740481C1C}">
                          <a14:useLocalDpi xmlns:a14="http://schemas.microsoft.com/office/drawing/2010/main"/>
                        </a:ext>
                      </a:extLst>
                    </a:blip>
                    <a:srcRect r="31088"/>
                    <a:stretch/>
                  </pic:blipFill>
                  <pic:spPr bwMode="auto">
                    <a:xfrm>
                      <a:off x="0" y="0"/>
                      <a:ext cx="2844000" cy="290251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14:anchorId="5F8DA77C" wp14:editId="24B86CB8">
            <wp:extent cx="2844000" cy="2902518"/>
            <wp:effectExtent l="0" t="0" r="0" b="0"/>
            <wp:docPr id="49"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857A3-2296-4842-8821-35B932F80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2857A3-2296-4842-8821-35B932F80A0E}"/>
                        </a:ext>
                      </a:extLst>
                    </pic:cNvPr>
                    <pic:cNvPicPr>
                      <a:picLocks noChangeAspect="1"/>
                    </pic:cNvPicPr>
                  </pic:nvPicPr>
                  <pic:blipFill rotWithShape="1">
                    <a:blip r:embed="rId78" cstate="email">
                      <a:extLst>
                        <a:ext uri="{28A0092B-C50C-407E-A947-70E740481C1C}">
                          <a14:useLocalDpi xmlns:a14="http://schemas.microsoft.com/office/drawing/2010/main"/>
                        </a:ext>
                      </a:extLst>
                    </a:blip>
                    <a:srcRect r="31088"/>
                    <a:stretch/>
                  </pic:blipFill>
                  <pic:spPr bwMode="auto">
                    <a:xfrm>
                      <a:off x="0" y="0"/>
                      <a:ext cx="2844000" cy="290251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AU" w:eastAsia="en-AU"/>
        </w:rPr>
        <w:drawing>
          <wp:inline distT="0" distB="0" distL="0" distR="0" wp14:anchorId="53A788AE" wp14:editId="27CB9677">
            <wp:extent cx="4140000" cy="2911670"/>
            <wp:effectExtent l="0" t="0" r="0" b="3175"/>
            <wp:docPr id="50"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3FFA4B-92A1-47D0-804A-B4082083E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3FFA4B-92A1-47D0-804A-B4082083E574}"/>
                        </a:ext>
                      </a:extLst>
                    </pic:cNvPr>
                    <pic:cNvPicPr>
                      <a:picLocks noChangeAspect="1"/>
                    </pic:cNvPicPr>
                  </pic:nvPicPr>
                  <pic:blipFill>
                    <a:blip r:embed="rId79" cstate="email">
                      <a:extLst>
                        <a:ext uri="{28A0092B-C50C-407E-A947-70E740481C1C}">
                          <a14:useLocalDpi xmlns:a14="http://schemas.microsoft.com/office/drawing/2010/main"/>
                        </a:ext>
                      </a:extLst>
                    </a:blip>
                    <a:stretch>
                      <a:fillRect/>
                    </a:stretch>
                  </pic:blipFill>
                  <pic:spPr>
                    <a:xfrm>
                      <a:off x="0" y="0"/>
                      <a:ext cx="4140000" cy="2911670"/>
                    </a:xfrm>
                    <a:prstGeom prst="rect">
                      <a:avLst/>
                    </a:prstGeom>
                  </pic:spPr>
                </pic:pic>
              </a:graphicData>
            </a:graphic>
          </wp:inline>
        </w:drawing>
      </w:r>
    </w:p>
    <w:p w14:paraId="68FB577F" w14:textId="1F37D664" w:rsidR="00A94D20" w:rsidRDefault="00A94D20" w:rsidP="00A94D20">
      <w:pPr>
        <w:pStyle w:val="Caption"/>
      </w:pPr>
      <w:bookmarkStart w:id="147" w:name="_Ref529270607"/>
      <w:bookmarkStart w:id="148" w:name="_Toc5629904"/>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21</w:t>
      </w:r>
      <w:r w:rsidR="004B54B1">
        <w:fldChar w:fldCharType="end"/>
      </w:r>
      <w:bookmarkEnd w:id="147"/>
      <w:r>
        <w:t xml:space="preserve">. </w:t>
      </w:r>
      <w:r w:rsidRPr="00F52DAD">
        <w:t xml:space="preserve">Probability of erosion of &gt; </w:t>
      </w:r>
      <w:r>
        <w:t>3</w:t>
      </w:r>
      <w:r w:rsidRPr="00F52DAD">
        <w:t>0 mm (a</w:t>
      </w:r>
      <w:r>
        <w:t xml:space="preserve">), &gt; </w:t>
      </w:r>
      <w:r w:rsidRPr="00F52DAD">
        <w:t>0 mm (</w:t>
      </w:r>
      <w:r>
        <w:t>b</w:t>
      </w:r>
      <w:r w:rsidRPr="00F52DAD">
        <w:t xml:space="preserve">) </w:t>
      </w:r>
      <w:r>
        <w:t xml:space="preserve">and deposition &lt; 0 mm (c), </w:t>
      </w:r>
      <w:r w:rsidRPr="00F52DAD">
        <w:t>with increases in the duration of in</w:t>
      </w:r>
      <w:r>
        <w:t>undation. For each erosion level, results are shown four for sites (Darcy’s Track, Loch Garry, McCoy’s Bridge and Yambuna) in individual panels</w:t>
      </w:r>
      <w:r w:rsidRPr="00F52DAD">
        <w:t>. The solid line is the median probability of erosion with the dotted lines encompassing the 95% credible interval for the estimate.</w:t>
      </w:r>
      <w:bookmarkEnd w:id="148"/>
    </w:p>
    <w:p w14:paraId="0D7D3977" w14:textId="18123DB5" w:rsidR="001B0035" w:rsidRDefault="001B0035">
      <w:pPr>
        <w:spacing w:after="0" w:line="240" w:lineRule="auto"/>
      </w:pPr>
      <w:r>
        <w:br w:type="page"/>
      </w:r>
    </w:p>
    <w:p w14:paraId="1BA49C1C" w14:textId="1FC25090" w:rsidR="00A94D20" w:rsidRDefault="0026441F" w:rsidP="0026441F">
      <w:pPr>
        <w:pStyle w:val="Caption"/>
      </w:pPr>
      <w:bookmarkStart w:id="149" w:name="_Ref529270500"/>
      <w:bookmarkStart w:id="150" w:name="_Toc5629975"/>
      <w:r>
        <w:t xml:space="preserve">Table </w:t>
      </w:r>
      <w:r w:rsidR="00146769">
        <w:fldChar w:fldCharType="begin"/>
      </w:r>
      <w:r w:rsidR="00146769">
        <w:instrText xml:space="preserve"> STYLEREF 1 \s </w:instrText>
      </w:r>
      <w:r w:rsidR="00146769">
        <w:fldChar w:fldCharType="separate"/>
      </w:r>
      <w:r w:rsidR="00146769">
        <w:rPr>
          <w:noProof/>
        </w:rPr>
        <w:t>3</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6</w:t>
      </w:r>
      <w:r w:rsidR="00146769">
        <w:fldChar w:fldCharType="end"/>
      </w:r>
      <w:bookmarkEnd w:id="149"/>
      <w:r w:rsidR="00A94D20">
        <w:t xml:space="preserve">. </w:t>
      </w:r>
      <w:r w:rsidR="00A94D20" w:rsidRPr="00475ABB">
        <w:t>95% credible intervals of regression coefficients (Eff.I) for three erosion levels and for each flow metric. Bold values represent instances where there is a relationship between erosion/deposition and flow metric.</w:t>
      </w:r>
      <w:bookmarkEnd w:id="150"/>
    </w:p>
    <w:tbl>
      <w:tblPr>
        <w:tblW w:w="5000" w:type="pct"/>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73"/>
        <w:gridCol w:w="964"/>
        <w:gridCol w:w="546"/>
        <w:gridCol w:w="796"/>
        <w:gridCol w:w="813"/>
        <w:gridCol w:w="813"/>
        <w:gridCol w:w="813"/>
        <w:gridCol w:w="813"/>
        <w:gridCol w:w="770"/>
        <w:gridCol w:w="901"/>
        <w:gridCol w:w="814"/>
      </w:tblGrid>
      <w:tr w:rsidR="00A94D20" w:rsidRPr="00844966" w14:paraId="60203317" w14:textId="77777777" w:rsidTr="00170E13">
        <w:trPr>
          <w:trHeight w:val="288"/>
          <w:jc w:val="center"/>
        </w:trPr>
        <w:tc>
          <w:tcPr>
            <w:tcW w:w="499" w:type="pct"/>
            <w:vMerge w:val="restart"/>
            <w:shd w:val="clear" w:color="auto" w:fill="002669" w:themeFill="accent1" w:themeFillShade="BF"/>
            <w:vAlign w:val="center"/>
          </w:tcPr>
          <w:p w14:paraId="1505977F" w14:textId="77777777" w:rsidR="00A94D20" w:rsidRPr="00844966" w:rsidRDefault="00A94D20" w:rsidP="00170E13">
            <w:pPr>
              <w:pStyle w:val="Tablesmalltext"/>
            </w:pPr>
            <w:r w:rsidRPr="00844966">
              <w:t>Bank activity</w:t>
            </w:r>
          </w:p>
        </w:tc>
        <w:tc>
          <w:tcPr>
            <w:tcW w:w="813" w:type="pct"/>
            <w:gridSpan w:val="2"/>
            <w:vMerge w:val="restart"/>
            <w:shd w:val="clear" w:color="auto" w:fill="002669" w:themeFill="accent1" w:themeFillShade="BF"/>
            <w:noWrap/>
            <w:vAlign w:val="center"/>
            <w:hideMark/>
          </w:tcPr>
          <w:p w14:paraId="129194E4" w14:textId="77777777" w:rsidR="00A94D20" w:rsidRPr="00844966" w:rsidRDefault="00A94D20" w:rsidP="00170E13">
            <w:pPr>
              <w:pStyle w:val="Tablesmalltext"/>
            </w:pPr>
            <w:r w:rsidRPr="00844966">
              <w:t>Predictor/</w:t>
            </w:r>
          </w:p>
          <w:p w14:paraId="7609B9AE" w14:textId="77777777" w:rsidR="00A94D20" w:rsidRPr="00844966" w:rsidRDefault="00A94D20" w:rsidP="00170E13">
            <w:pPr>
              <w:pStyle w:val="Tablesmalltext"/>
            </w:pPr>
            <w:r w:rsidRPr="00844966">
              <w:t>season</w:t>
            </w:r>
          </w:p>
        </w:tc>
        <w:tc>
          <w:tcPr>
            <w:tcW w:w="461" w:type="pct"/>
            <w:shd w:val="clear" w:color="auto" w:fill="002669" w:themeFill="accent1" w:themeFillShade="BF"/>
            <w:noWrap/>
            <w:vAlign w:val="bottom"/>
            <w:hideMark/>
          </w:tcPr>
          <w:p w14:paraId="6E2533A8" w14:textId="77777777" w:rsidR="00A94D20" w:rsidRPr="00844966" w:rsidRDefault="00A94D20" w:rsidP="00170E13">
            <w:pPr>
              <w:pStyle w:val="Tablesmalltext"/>
            </w:pPr>
            <w:r w:rsidRPr="00844966">
              <w:t>Darcy</w:t>
            </w:r>
          </w:p>
        </w:tc>
        <w:tc>
          <w:tcPr>
            <w:tcW w:w="461" w:type="pct"/>
            <w:shd w:val="clear" w:color="auto" w:fill="002669" w:themeFill="accent1" w:themeFillShade="BF"/>
            <w:noWrap/>
            <w:vAlign w:val="bottom"/>
            <w:hideMark/>
          </w:tcPr>
          <w:p w14:paraId="243BA028" w14:textId="77777777" w:rsidR="00A94D20" w:rsidRPr="00844966" w:rsidRDefault="00A94D20" w:rsidP="00170E13">
            <w:pPr>
              <w:pStyle w:val="Tablesmalltext"/>
            </w:pPr>
          </w:p>
        </w:tc>
        <w:tc>
          <w:tcPr>
            <w:tcW w:w="461" w:type="pct"/>
            <w:shd w:val="clear" w:color="auto" w:fill="002669" w:themeFill="accent1" w:themeFillShade="BF"/>
            <w:noWrap/>
            <w:vAlign w:val="bottom"/>
            <w:hideMark/>
          </w:tcPr>
          <w:p w14:paraId="1E7BD635" w14:textId="77777777" w:rsidR="00A94D20" w:rsidRPr="00844966" w:rsidRDefault="00A94D20" w:rsidP="00170E13">
            <w:pPr>
              <w:pStyle w:val="Tablesmalltext"/>
            </w:pPr>
            <w:r w:rsidRPr="00844966">
              <w:t>Loch</w:t>
            </w:r>
          </w:p>
        </w:tc>
        <w:tc>
          <w:tcPr>
            <w:tcW w:w="461" w:type="pct"/>
            <w:shd w:val="clear" w:color="auto" w:fill="002669" w:themeFill="accent1" w:themeFillShade="BF"/>
            <w:noWrap/>
            <w:vAlign w:val="bottom"/>
            <w:hideMark/>
          </w:tcPr>
          <w:p w14:paraId="0FD56129" w14:textId="77777777" w:rsidR="00A94D20" w:rsidRPr="00844966" w:rsidRDefault="00A94D20" w:rsidP="00170E13">
            <w:pPr>
              <w:pStyle w:val="Tablesmalltext"/>
            </w:pPr>
          </w:p>
        </w:tc>
        <w:tc>
          <w:tcPr>
            <w:tcW w:w="461" w:type="pct"/>
            <w:shd w:val="clear" w:color="auto" w:fill="002669" w:themeFill="accent1" w:themeFillShade="BF"/>
            <w:noWrap/>
            <w:vAlign w:val="bottom"/>
            <w:hideMark/>
          </w:tcPr>
          <w:p w14:paraId="07FD1453" w14:textId="77777777" w:rsidR="00A94D20" w:rsidRPr="00844966" w:rsidRDefault="00A94D20" w:rsidP="00170E13">
            <w:pPr>
              <w:pStyle w:val="Tablesmalltext"/>
            </w:pPr>
            <w:r w:rsidRPr="00844966">
              <w:t>McCoy</w:t>
            </w:r>
          </w:p>
        </w:tc>
        <w:tc>
          <w:tcPr>
            <w:tcW w:w="437" w:type="pct"/>
            <w:shd w:val="clear" w:color="auto" w:fill="002669" w:themeFill="accent1" w:themeFillShade="BF"/>
            <w:noWrap/>
            <w:vAlign w:val="bottom"/>
            <w:hideMark/>
          </w:tcPr>
          <w:p w14:paraId="130170FF" w14:textId="77777777" w:rsidR="00A94D20" w:rsidRPr="00844966" w:rsidRDefault="00A94D20" w:rsidP="00170E13">
            <w:pPr>
              <w:pStyle w:val="Tablesmalltext"/>
            </w:pPr>
          </w:p>
        </w:tc>
        <w:tc>
          <w:tcPr>
            <w:tcW w:w="485" w:type="pct"/>
            <w:shd w:val="clear" w:color="auto" w:fill="002669" w:themeFill="accent1" w:themeFillShade="BF"/>
            <w:noWrap/>
            <w:vAlign w:val="bottom"/>
            <w:hideMark/>
          </w:tcPr>
          <w:p w14:paraId="3958ACFF" w14:textId="77777777" w:rsidR="00A94D20" w:rsidRPr="00844966" w:rsidRDefault="00A94D20" w:rsidP="00170E13">
            <w:pPr>
              <w:pStyle w:val="Tablesmalltext"/>
            </w:pPr>
            <w:r w:rsidRPr="00844966">
              <w:t>Yambuna</w:t>
            </w:r>
          </w:p>
        </w:tc>
        <w:tc>
          <w:tcPr>
            <w:tcW w:w="461" w:type="pct"/>
            <w:shd w:val="clear" w:color="auto" w:fill="002669" w:themeFill="accent1" w:themeFillShade="BF"/>
            <w:noWrap/>
            <w:vAlign w:val="bottom"/>
            <w:hideMark/>
          </w:tcPr>
          <w:p w14:paraId="19F17B9F" w14:textId="77777777" w:rsidR="00A94D20" w:rsidRPr="00844966" w:rsidRDefault="00A94D20" w:rsidP="00170E13">
            <w:pPr>
              <w:pStyle w:val="Tablesmalltext"/>
            </w:pPr>
          </w:p>
        </w:tc>
      </w:tr>
      <w:tr w:rsidR="00A94D20" w:rsidRPr="00844966" w14:paraId="13766137" w14:textId="77777777" w:rsidTr="00170E13">
        <w:trPr>
          <w:trHeight w:val="288"/>
          <w:jc w:val="center"/>
        </w:trPr>
        <w:tc>
          <w:tcPr>
            <w:tcW w:w="499" w:type="pct"/>
            <w:vMerge/>
            <w:shd w:val="clear" w:color="auto" w:fill="002669" w:themeFill="accent1" w:themeFillShade="BF"/>
          </w:tcPr>
          <w:p w14:paraId="4E54D943" w14:textId="77777777" w:rsidR="00A94D20" w:rsidRPr="00844966" w:rsidRDefault="00A94D20" w:rsidP="00170E13">
            <w:pPr>
              <w:pStyle w:val="Tablesmalltext"/>
            </w:pPr>
          </w:p>
        </w:tc>
        <w:tc>
          <w:tcPr>
            <w:tcW w:w="813" w:type="pct"/>
            <w:gridSpan w:val="2"/>
            <w:vMerge/>
            <w:shd w:val="clear" w:color="auto" w:fill="002669" w:themeFill="accent1" w:themeFillShade="BF"/>
            <w:noWrap/>
            <w:vAlign w:val="center"/>
            <w:hideMark/>
          </w:tcPr>
          <w:p w14:paraId="281FCC5D" w14:textId="77777777" w:rsidR="00A94D20" w:rsidRPr="00844966" w:rsidRDefault="00A94D20" w:rsidP="00170E13">
            <w:pPr>
              <w:pStyle w:val="Tablesmalltext"/>
            </w:pPr>
          </w:p>
        </w:tc>
        <w:tc>
          <w:tcPr>
            <w:tcW w:w="461" w:type="pct"/>
            <w:shd w:val="clear" w:color="auto" w:fill="002669" w:themeFill="accent1" w:themeFillShade="BF"/>
            <w:noWrap/>
            <w:vAlign w:val="bottom"/>
            <w:hideMark/>
          </w:tcPr>
          <w:p w14:paraId="66EFCA46" w14:textId="77777777" w:rsidR="00A94D20" w:rsidRPr="00844966" w:rsidRDefault="00A94D20" w:rsidP="00170E13">
            <w:pPr>
              <w:pStyle w:val="Tablesmalltext"/>
            </w:pPr>
            <w:r w:rsidRPr="00844966">
              <w:t>2.50%</w:t>
            </w:r>
          </w:p>
        </w:tc>
        <w:tc>
          <w:tcPr>
            <w:tcW w:w="461" w:type="pct"/>
            <w:shd w:val="clear" w:color="auto" w:fill="002669" w:themeFill="accent1" w:themeFillShade="BF"/>
            <w:noWrap/>
            <w:vAlign w:val="bottom"/>
            <w:hideMark/>
          </w:tcPr>
          <w:p w14:paraId="182FCC01" w14:textId="77777777" w:rsidR="00A94D20" w:rsidRPr="00844966" w:rsidRDefault="00A94D20" w:rsidP="00170E13">
            <w:pPr>
              <w:pStyle w:val="Tablesmalltext"/>
            </w:pPr>
            <w:r w:rsidRPr="00844966">
              <w:t>97.50%</w:t>
            </w:r>
          </w:p>
        </w:tc>
        <w:tc>
          <w:tcPr>
            <w:tcW w:w="461" w:type="pct"/>
            <w:shd w:val="clear" w:color="auto" w:fill="002669" w:themeFill="accent1" w:themeFillShade="BF"/>
            <w:noWrap/>
            <w:vAlign w:val="bottom"/>
            <w:hideMark/>
          </w:tcPr>
          <w:p w14:paraId="7CB1FD67" w14:textId="77777777" w:rsidR="00A94D20" w:rsidRPr="00844966" w:rsidRDefault="00A94D20" w:rsidP="00170E13">
            <w:pPr>
              <w:pStyle w:val="Tablesmalltext"/>
            </w:pPr>
            <w:r w:rsidRPr="00844966">
              <w:t>2.50%</w:t>
            </w:r>
          </w:p>
        </w:tc>
        <w:tc>
          <w:tcPr>
            <w:tcW w:w="461" w:type="pct"/>
            <w:shd w:val="clear" w:color="auto" w:fill="002669" w:themeFill="accent1" w:themeFillShade="BF"/>
            <w:noWrap/>
            <w:vAlign w:val="bottom"/>
            <w:hideMark/>
          </w:tcPr>
          <w:p w14:paraId="53535DB7" w14:textId="77777777" w:rsidR="00A94D20" w:rsidRPr="00844966" w:rsidRDefault="00A94D20" w:rsidP="00170E13">
            <w:pPr>
              <w:pStyle w:val="Tablesmalltext"/>
            </w:pPr>
            <w:r w:rsidRPr="00844966">
              <w:t>97.50%</w:t>
            </w:r>
          </w:p>
        </w:tc>
        <w:tc>
          <w:tcPr>
            <w:tcW w:w="461" w:type="pct"/>
            <w:shd w:val="clear" w:color="auto" w:fill="002669" w:themeFill="accent1" w:themeFillShade="BF"/>
            <w:noWrap/>
            <w:vAlign w:val="bottom"/>
            <w:hideMark/>
          </w:tcPr>
          <w:p w14:paraId="403F14B7" w14:textId="77777777" w:rsidR="00A94D20" w:rsidRPr="00844966" w:rsidRDefault="00A94D20" w:rsidP="00170E13">
            <w:pPr>
              <w:pStyle w:val="Tablesmalltext"/>
            </w:pPr>
            <w:r w:rsidRPr="00844966">
              <w:t>2.50%</w:t>
            </w:r>
          </w:p>
        </w:tc>
        <w:tc>
          <w:tcPr>
            <w:tcW w:w="437" w:type="pct"/>
            <w:shd w:val="clear" w:color="auto" w:fill="002669" w:themeFill="accent1" w:themeFillShade="BF"/>
            <w:noWrap/>
            <w:vAlign w:val="bottom"/>
            <w:hideMark/>
          </w:tcPr>
          <w:p w14:paraId="4F0A8526" w14:textId="77777777" w:rsidR="00A94D20" w:rsidRPr="00844966" w:rsidRDefault="00A94D20" w:rsidP="00170E13">
            <w:pPr>
              <w:pStyle w:val="Tablesmalltext"/>
            </w:pPr>
            <w:r w:rsidRPr="00844966">
              <w:t>97.50%</w:t>
            </w:r>
          </w:p>
        </w:tc>
        <w:tc>
          <w:tcPr>
            <w:tcW w:w="485" w:type="pct"/>
            <w:shd w:val="clear" w:color="auto" w:fill="002669" w:themeFill="accent1" w:themeFillShade="BF"/>
            <w:noWrap/>
            <w:vAlign w:val="bottom"/>
            <w:hideMark/>
          </w:tcPr>
          <w:p w14:paraId="61A2E662" w14:textId="77777777" w:rsidR="00A94D20" w:rsidRPr="00844966" w:rsidRDefault="00A94D20" w:rsidP="00170E13">
            <w:pPr>
              <w:pStyle w:val="Tablesmalltext"/>
            </w:pPr>
            <w:r w:rsidRPr="00844966">
              <w:t>2.50%</w:t>
            </w:r>
          </w:p>
        </w:tc>
        <w:tc>
          <w:tcPr>
            <w:tcW w:w="461" w:type="pct"/>
            <w:shd w:val="clear" w:color="auto" w:fill="002669" w:themeFill="accent1" w:themeFillShade="BF"/>
            <w:noWrap/>
            <w:vAlign w:val="bottom"/>
            <w:hideMark/>
          </w:tcPr>
          <w:p w14:paraId="416D26CD" w14:textId="77777777" w:rsidR="00A94D20" w:rsidRPr="00844966" w:rsidRDefault="00A94D20" w:rsidP="00170E13">
            <w:pPr>
              <w:pStyle w:val="Tablesmalltext"/>
            </w:pPr>
            <w:r w:rsidRPr="00844966">
              <w:t>97.50%</w:t>
            </w:r>
          </w:p>
        </w:tc>
      </w:tr>
      <w:tr w:rsidR="00A94D20" w:rsidRPr="00844966" w14:paraId="3D78759B" w14:textId="77777777" w:rsidTr="00170E13">
        <w:trPr>
          <w:trHeight w:val="288"/>
          <w:jc w:val="center"/>
        </w:trPr>
        <w:tc>
          <w:tcPr>
            <w:tcW w:w="499" w:type="pct"/>
            <w:vMerge w:val="restart"/>
          </w:tcPr>
          <w:p w14:paraId="3F7C2D2F" w14:textId="77777777" w:rsidR="00A94D20" w:rsidRPr="00844966" w:rsidRDefault="00A94D20" w:rsidP="00170E13">
            <w:pPr>
              <w:pStyle w:val="Tablesmalltext"/>
              <w:rPr>
                <w:bCs/>
                <w:color w:val="000000"/>
              </w:rPr>
            </w:pPr>
            <w:r w:rsidRPr="00844966">
              <w:rPr>
                <w:bCs/>
                <w:color w:val="000000"/>
              </w:rPr>
              <w:t>Significant erosion (&gt;30)</w:t>
            </w:r>
          </w:p>
        </w:tc>
        <w:tc>
          <w:tcPr>
            <w:tcW w:w="535" w:type="pct"/>
            <w:shd w:val="clear" w:color="auto" w:fill="auto"/>
            <w:noWrap/>
            <w:vAlign w:val="bottom"/>
            <w:hideMark/>
          </w:tcPr>
          <w:p w14:paraId="19DE3260" w14:textId="77777777" w:rsidR="00A94D20" w:rsidRPr="00844966" w:rsidRDefault="00A94D20" w:rsidP="00170E13">
            <w:pPr>
              <w:pStyle w:val="Tablesmalltext"/>
              <w:rPr>
                <w:bCs/>
                <w:color w:val="000000"/>
              </w:rPr>
            </w:pPr>
            <w:r w:rsidRPr="00844966">
              <w:rPr>
                <w:bCs/>
                <w:color w:val="000000"/>
              </w:rPr>
              <w:t>Inund</w:t>
            </w:r>
            <w:r>
              <w:rPr>
                <w:bCs/>
                <w:color w:val="000000"/>
              </w:rPr>
              <w:t>ation</w:t>
            </w:r>
          </w:p>
        </w:tc>
        <w:tc>
          <w:tcPr>
            <w:tcW w:w="278" w:type="pct"/>
            <w:shd w:val="clear" w:color="auto" w:fill="auto"/>
            <w:noWrap/>
            <w:vAlign w:val="bottom"/>
            <w:hideMark/>
          </w:tcPr>
          <w:p w14:paraId="7C3F5F98"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hideMark/>
          </w:tcPr>
          <w:p w14:paraId="26433871" w14:textId="77777777" w:rsidR="00A94D20" w:rsidRPr="00844966" w:rsidRDefault="00A94D20" w:rsidP="00170E13">
            <w:pPr>
              <w:pStyle w:val="Tablesmalltext"/>
              <w:rPr>
                <w:color w:val="000000"/>
              </w:rPr>
            </w:pPr>
            <w:r w:rsidRPr="00844966">
              <w:rPr>
                <w:color w:val="000000"/>
              </w:rPr>
              <w:t>-0.008</w:t>
            </w:r>
          </w:p>
        </w:tc>
        <w:tc>
          <w:tcPr>
            <w:tcW w:w="461" w:type="pct"/>
            <w:shd w:val="clear" w:color="auto" w:fill="auto"/>
            <w:noWrap/>
            <w:vAlign w:val="bottom"/>
            <w:hideMark/>
          </w:tcPr>
          <w:p w14:paraId="7BD90204" w14:textId="77777777" w:rsidR="00A94D20" w:rsidRPr="00844966" w:rsidRDefault="00A94D20" w:rsidP="00170E13">
            <w:pPr>
              <w:pStyle w:val="Tablesmalltext"/>
              <w:rPr>
                <w:color w:val="000000"/>
              </w:rPr>
            </w:pPr>
            <w:r w:rsidRPr="00844966">
              <w:rPr>
                <w:color w:val="000000"/>
              </w:rPr>
              <w:t>0.516</w:t>
            </w:r>
          </w:p>
        </w:tc>
        <w:tc>
          <w:tcPr>
            <w:tcW w:w="461" w:type="pct"/>
            <w:shd w:val="clear" w:color="auto" w:fill="auto"/>
            <w:noWrap/>
            <w:vAlign w:val="bottom"/>
            <w:hideMark/>
          </w:tcPr>
          <w:p w14:paraId="4F2F51C8" w14:textId="77777777" w:rsidR="00A94D20" w:rsidRPr="00844966" w:rsidRDefault="00A94D20" w:rsidP="00170E13">
            <w:pPr>
              <w:pStyle w:val="Tablesmalltext"/>
              <w:rPr>
                <w:color w:val="000000"/>
              </w:rPr>
            </w:pPr>
            <w:r w:rsidRPr="00844966">
              <w:rPr>
                <w:color w:val="000000"/>
              </w:rPr>
              <w:t>-0.017</w:t>
            </w:r>
          </w:p>
        </w:tc>
        <w:tc>
          <w:tcPr>
            <w:tcW w:w="461" w:type="pct"/>
            <w:shd w:val="clear" w:color="auto" w:fill="auto"/>
            <w:noWrap/>
            <w:vAlign w:val="bottom"/>
            <w:hideMark/>
          </w:tcPr>
          <w:p w14:paraId="65614916" w14:textId="77777777" w:rsidR="00A94D20" w:rsidRPr="00844966" w:rsidRDefault="00A94D20" w:rsidP="00170E13">
            <w:pPr>
              <w:pStyle w:val="Tablesmalltext"/>
              <w:rPr>
                <w:color w:val="000000"/>
              </w:rPr>
            </w:pPr>
            <w:r w:rsidRPr="00844966">
              <w:rPr>
                <w:color w:val="000000"/>
              </w:rPr>
              <w:t>0.617</w:t>
            </w:r>
          </w:p>
        </w:tc>
        <w:tc>
          <w:tcPr>
            <w:tcW w:w="461" w:type="pct"/>
            <w:shd w:val="clear" w:color="auto" w:fill="auto"/>
            <w:noWrap/>
            <w:vAlign w:val="bottom"/>
            <w:hideMark/>
          </w:tcPr>
          <w:p w14:paraId="603DAC41" w14:textId="77777777" w:rsidR="00A94D20" w:rsidRPr="00844966" w:rsidRDefault="00A94D20" w:rsidP="00170E13">
            <w:pPr>
              <w:pStyle w:val="Tablesmalltext"/>
              <w:rPr>
                <w:bCs/>
                <w:color w:val="000000"/>
              </w:rPr>
            </w:pPr>
            <w:r w:rsidRPr="00844966">
              <w:rPr>
                <w:bCs/>
                <w:color w:val="000000"/>
              </w:rPr>
              <w:t>0.031</w:t>
            </w:r>
          </w:p>
        </w:tc>
        <w:tc>
          <w:tcPr>
            <w:tcW w:w="437" w:type="pct"/>
            <w:shd w:val="clear" w:color="auto" w:fill="auto"/>
            <w:noWrap/>
            <w:vAlign w:val="bottom"/>
            <w:hideMark/>
          </w:tcPr>
          <w:p w14:paraId="39061C98" w14:textId="77777777" w:rsidR="00A94D20" w:rsidRPr="00844966" w:rsidRDefault="00A94D20" w:rsidP="00170E13">
            <w:pPr>
              <w:pStyle w:val="Tablesmalltext"/>
              <w:rPr>
                <w:bCs/>
                <w:color w:val="000000"/>
              </w:rPr>
            </w:pPr>
            <w:r w:rsidRPr="00844966">
              <w:rPr>
                <w:bCs/>
                <w:color w:val="000000"/>
              </w:rPr>
              <w:t>0.531</w:t>
            </w:r>
          </w:p>
        </w:tc>
        <w:tc>
          <w:tcPr>
            <w:tcW w:w="485" w:type="pct"/>
            <w:shd w:val="clear" w:color="auto" w:fill="auto"/>
            <w:noWrap/>
            <w:vAlign w:val="bottom"/>
            <w:hideMark/>
          </w:tcPr>
          <w:p w14:paraId="3A83CB09" w14:textId="77777777" w:rsidR="00A94D20" w:rsidRPr="00844966" w:rsidRDefault="00A94D20" w:rsidP="00170E13">
            <w:pPr>
              <w:pStyle w:val="Tablesmalltext"/>
              <w:rPr>
                <w:color w:val="000000"/>
              </w:rPr>
            </w:pPr>
            <w:r w:rsidRPr="00844966">
              <w:rPr>
                <w:color w:val="000000"/>
              </w:rPr>
              <w:t>-0.040</w:t>
            </w:r>
          </w:p>
        </w:tc>
        <w:tc>
          <w:tcPr>
            <w:tcW w:w="461" w:type="pct"/>
            <w:shd w:val="clear" w:color="auto" w:fill="auto"/>
            <w:noWrap/>
            <w:vAlign w:val="bottom"/>
            <w:hideMark/>
          </w:tcPr>
          <w:p w14:paraId="6D10ED9C" w14:textId="77777777" w:rsidR="00A94D20" w:rsidRPr="00844966" w:rsidRDefault="00A94D20" w:rsidP="00170E13">
            <w:pPr>
              <w:pStyle w:val="Tablesmalltext"/>
              <w:rPr>
                <w:color w:val="000000"/>
              </w:rPr>
            </w:pPr>
            <w:r w:rsidRPr="00844966">
              <w:rPr>
                <w:color w:val="000000"/>
              </w:rPr>
              <w:t>0.494</w:t>
            </w:r>
          </w:p>
        </w:tc>
      </w:tr>
      <w:tr w:rsidR="00A94D20" w:rsidRPr="00844966" w14:paraId="306A554E" w14:textId="77777777" w:rsidTr="00170E13">
        <w:trPr>
          <w:trHeight w:val="288"/>
          <w:jc w:val="center"/>
        </w:trPr>
        <w:tc>
          <w:tcPr>
            <w:tcW w:w="499" w:type="pct"/>
            <w:vMerge/>
          </w:tcPr>
          <w:p w14:paraId="51447F91" w14:textId="77777777" w:rsidR="00A94D20" w:rsidRPr="00844966" w:rsidRDefault="00A94D20" w:rsidP="00170E13">
            <w:pPr>
              <w:pStyle w:val="Tablesmalltext"/>
              <w:rPr>
                <w:color w:val="000000"/>
              </w:rPr>
            </w:pPr>
          </w:p>
        </w:tc>
        <w:tc>
          <w:tcPr>
            <w:tcW w:w="535" w:type="pct"/>
            <w:shd w:val="clear" w:color="auto" w:fill="auto"/>
            <w:noWrap/>
            <w:vAlign w:val="bottom"/>
            <w:hideMark/>
          </w:tcPr>
          <w:p w14:paraId="4BDEC9B9" w14:textId="77777777" w:rsidR="00A94D20" w:rsidRPr="00844966" w:rsidRDefault="00A94D20" w:rsidP="00170E13">
            <w:pPr>
              <w:pStyle w:val="Tablesmalltext"/>
              <w:rPr>
                <w:color w:val="000000"/>
              </w:rPr>
            </w:pPr>
          </w:p>
        </w:tc>
        <w:tc>
          <w:tcPr>
            <w:tcW w:w="278" w:type="pct"/>
            <w:shd w:val="clear" w:color="auto" w:fill="auto"/>
            <w:noWrap/>
            <w:vAlign w:val="bottom"/>
            <w:hideMark/>
          </w:tcPr>
          <w:p w14:paraId="3CED9533"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hideMark/>
          </w:tcPr>
          <w:p w14:paraId="01819AF3" w14:textId="77777777" w:rsidR="00A94D20" w:rsidRPr="00844966" w:rsidRDefault="00A94D20" w:rsidP="00170E13">
            <w:pPr>
              <w:pStyle w:val="Tablesmalltext"/>
              <w:rPr>
                <w:bCs/>
                <w:color w:val="000000"/>
              </w:rPr>
            </w:pPr>
            <w:r w:rsidRPr="00844966">
              <w:rPr>
                <w:bCs/>
                <w:color w:val="000000"/>
              </w:rPr>
              <w:t>0.071</w:t>
            </w:r>
          </w:p>
        </w:tc>
        <w:tc>
          <w:tcPr>
            <w:tcW w:w="461" w:type="pct"/>
            <w:shd w:val="clear" w:color="auto" w:fill="auto"/>
            <w:noWrap/>
            <w:vAlign w:val="bottom"/>
            <w:hideMark/>
          </w:tcPr>
          <w:p w14:paraId="64221273" w14:textId="77777777" w:rsidR="00A94D20" w:rsidRPr="00844966" w:rsidRDefault="00A94D20" w:rsidP="00170E13">
            <w:pPr>
              <w:pStyle w:val="Tablesmalltext"/>
              <w:rPr>
                <w:bCs/>
                <w:color w:val="000000"/>
              </w:rPr>
            </w:pPr>
            <w:r w:rsidRPr="00844966">
              <w:rPr>
                <w:bCs/>
                <w:color w:val="000000"/>
              </w:rPr>
              <w:t>0.933</w:t>
            </w:r>
          </w:p>
        </w:tc>
        <w:tc>
          <w:tcPr>
            <w:tcW w:w="461" w:type="pct"/>
            <w:shd w:val="clear" w:color="auto" w:fill="auto"/>
            <w:noWrap/>
            <w:vAlign w:val="bottom"/>
            <w:hideMark/>
          </w:tcPr>
          <w:p w14:paraId="0A2AAC22" w14:textId="77777777" w:rsidR="00A94D20" w:rsidRPr="00844966" w:rsidRDefault="00A94D20" w:rsidP="00170E13">
            <w:pPr>
              <w:pStyle w:val="Tablesmalltext"/>
              <w:rPr>
                <w:color w:val="000000"/>
              </w:rPr>
            </w:pPr>
            <w:r w:rsidRPr="00844966">
              <w:rPr>
                <w:color w:val="000000"/>
              </w:rPr>
              <w:t>-0.070</w:t>
            </w:r>
          </w:p>
        </w:tc>
        <w:tc>
          <w:tcPr>
            <w:tcW w:w="461" w:type="pct"/>
            <w:shd w:val="clear" w:color="auto" w:fill="auto"/>
            <w:noWrap/>
            <w:vAlign w:val="bottom"/>
            <w:hideMark/>
          </w:tcPr>
          <w:p w14:paraId="221A57F0" w14:textId="77777777" w:rsidR="00A94D20" w:rsidRPr="00844966" w:rsidRDefault="00A94D20" w:rsidP="00170E13">
            <w:pPr>
              <w:pStyle w:val="Tablesmalltext"/>
              <w:rPr>
                <w:color w:val="000000"/>
              </w:rPr>
            </w:pPr>
            <w:r w:rsidRPr="00844966">
              <w:rPr>
                <w:color w:val="000000"/>
              </w:rPr>
              <w:t>0.692</w:t>
            </w:r>
          </w:p>
        </w:tc>
        <w:tc>
          <w:tcPr>
            <w:tcW w:w="461" w:type="pct"/>
            <w:shd w:val="clear" w:color="auto" w:fill="auto"/>
            <w:noWrap/>
            <w:vAlign w:val="bottom"/>
            <w:hideMark/>
          </w:tcPr>
          <w:p w14:paraId="67AC65E1" w14:textId="77777777" w:rsidR="00A94D20" w:rsidRPr="00844966" w:rsidRDefault="00A94D20" w:rsidP="00170E13">
            <w:pPr>
              <w:pStyle w:val="Tablesmalltext"/>
              <w:rPr>
                <w:color w:val="000000"/>
              </w:rPr>
            </w:pPr>
            <w:r w:rsidRPr="00844966">
              <w:rPr>
                <w:color w:val="000000"/>
              </w:rPr>
              <w:t>-0.001</w:t>
            </w:r>
          </w:p>
        </w:tc>
        <w:tc>
          <w:tcPr>
            <w:tcW w:w="437" w:type="pct"/>
            <w:shd w:val="clear" w:color="auto" w:fill="auto"/>
            <w:noWrap/>
            <w:vAlign w:val="bottom"/>
            <w:hideMark/>
          </w:tcPr>
          <w:p w14:paraId="5BCD64D1" w14:textId="77777777" w:rsidR="00A94D20" w:rsidRPr="00844966" w:rsidRDefault="00A94D20" w:rsidP="00170E13">
            <w:pPr>
              <w:pStyle w:val="Tablesmalltext"/>
              <w:rPr>
                <w:color w:val="000000"/>
              </w:rPr>
            </w:pPr>
            <w:r w:rsidRPr="00844966">
              <w:rPr>
                <w:color w:val="000000"/>
              </w:rPr>
              <w:t>0.621</w:t>
            </w:r>
          </w:p>
        </w:tc>
        <w:tc>
          <w:tcPr>
            <w:tcW w:w="485" w:type="pct"/>
            <w:shd w:val="clear" w:color="auto" w:fill="auto"/>
            <w:noWrap/>
            <w:vAlign w:val="bottom"/>
            <w:hideMark/>
          </w:tcPr>
          <w:p w14:paraId="71A19E55" w14:textId="77777777" w:rsidR="00A94D20" w:rsidRPr="00844966" w:rsidRDefault="00A94D20" w:rsidP="00170E13">
            <w:pPr>
              <w:pStyle w:val="Tablesmalltext"/>
              <w:rPr>
                <w:bCs/>
                <w:color w:val="000000"/>
              </w:rPr>
            </w:pPr>
            <w:r w:rsidRPr="00844966">
              <w:rPr>
                <w:bCs/>
                <w:color w:val="000000"/>
              </w:rPr>
              <w:t>0.004</w:t>
            </w:r>
          </w:p>
        </w:tc>
        <w:tc>
          <w:tcPr>
            <w:tcW w:w="461" w:type="pct"/>
            <w:shd w:val="clear" w:color="auto" w:fill="auto"/>
            <w:noWrap/>
            <w:vAlign w:val="bottom"/>
            <w:hideMark/>
          </w:tcPr>
          <w:p w14:paraId="60441F1C" w14:textId="77777777" w:rsidR="00A94D20" w:rsidRPr="00844966" w:rsidRDefault="00A94D20" w:rsidP="00170E13">
            <w:pPr>
              <w:pStyle w:val="Tablesmalltext"/>
              <w:rPr>
                <w:bCs/>
                <w:color w:val="000000"/>
              </w:rPr>
            </w:pPr>
            <w:r w:rsidRPr="00844966">
              <w:rPr>
                <w:bCs/>
                <w:color w:val="000000"/>
              </w:rPr>
              <w:t>0.664</w:t>
            </w:r>
          </w:p>
        </w:tc>
      </w:tr>
      <w:tr w:rsidR="00A94D20" w:rsidRPr="00844966" w14:paraId="236CC9A2" w14:textId="77777777" w:rsidTr="00170E13">
        <w:trPr>
          <w:trHeight w:val="288"/>
          <w:jc w:val="center"/>
        </w:trPr>
        <w:tc>
          <w:tcPr>
            <w:tcW w:w="499" w:type="pct"/>
            <w:vMerge/>
          </w:tcPr>
          <w:p w14:paraId="7A576CE5" w14:textId="77777777" w:rsidR="00A94D20" w:rsidRPr="00844966" w:rsidRDefault="00A94D20" w:rsidP="00170E13">
            <w:pPr>
              <w:pStyle w:val="Tablesmalltext"/>
              <w:rPr>
                <w:bCs/>
                <w:color w:val="000000"/>
              </w:rPr>
            </w:pPr>
          </w:p>
        </w:tc>
        <w:tc>
          <w:tcPr>
            <w:tcW w:w="535" w:type="pct"/>
            <w:shd w:val="clear" w:color="auto" w:fill="auto"/>
            <w:noWrap/>
            <w:vAlign w:val="bottom"/>
            <w:hideMark/>
          </w:tcPr>
          <w:p w14:paraId="06F98C0C" w14:textId="77777777" w:rsidR="00A94D20" w:rsidRPr="00844966" w:rsidRDefault="00A94D20" w:rsidP="00170E13">
            <w:pPr>
              <w:pStyle w:val="Tablesmalltext"/>
              <w:rPr>
                <w:bCs/>
                <w:color w:val="000000"/>
              </w:rPr>
            </w:pPr>
            <w:r w:rsidRPr="00844966">
              <w:rPr>
                <w:bCs/>
                <w:color w:val="000000"/>
              </w:rPr>
              <w:t>Peak</w:t>
            </w:r>
          </w:p>
        </w:tc>
        <w:tc>
          <w:tcPr>
            <w:tcW w:w="278" w:type="pct"/>
            <w:shd w:val="clear" w:color="auto" w:fill="auto"/>
            <w:noWrap/>
            <w:vAlign w:val="bottom"/>
            <w:hideMark/>
          </w:tcPr>
          <w:p w14:paraId="2E7E6FC4"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hideMark/>
          </w:tcPr>
          <w:p w14:paraId="43929003" w14:textId="77777777" w:rsidR="00A94D20" w:rsidRPr="00844966" w:rsidRDefault="00A94D20" w:rsidP="00170E13">
            <w:pPr>
              <w:pStyle w:val="Tablesmalltext"/>
              <w:rPr>
                <w:color w:val="000000"/>
              </w:rPr>
            </w:pPr>
            <w:r w:rsidRPr="00844966">
              <w:rPr>
                <w:color w:val="000000"/>
              </w:rPr>
              <w:t>-0.007</w:t>
            </w:r>
          </w:p>
        </w:tc>
        <w:tc>
          <w:tcPr>
            <w:tcW w:w="461" w:type="pct"/>
            <w:shd w:val="clear" w:color="auto" w:fill="auto"/>
            <w:noWrap/>
            <w:vAlign w:val="bottom"/>
            <w:hideMark/>
          </w:tcPr>
          <w:p w14:paraId="68ABACD0" w14:textId="77777777" w:rsidR="00A94D20" w:rsidRPr="00844966" w:rsidRDefault="00A94D20" w:rsidP="00170E13">
            <w:pPr>
              <w:pStyle w:val="Tablesmalltext"/>
              <w:rPr>
                <w:color w:val="000000"/>
              </w:rPr>
            </w:pPr>
            <w:r w:rsidRPr="00844966">
              <w:rPr>
                <w:color w:val="000000"/>
              </w:rPr>
              <w:t>0.685</w:t>
            </w:r>
          </w:p>
        </w:tc>
        <w:tc>
          <w:tcPr>
            <w:tcW w:w="461" w:type="pct"/>
            <w:shd w:val="clear" w:color="auto" w:fill="auto"/>
            <w:noWrap/>
            <w:vAlign w:val="bottom"/>
            <w:hideMark/>
          </w:tcPr>
          <w:p w14:paraId="1D118CB8" w14:textId="77777777" w:rsidR="00A94D20" w:rsidRPr="00844966" w:rsidRDefault="00A94D20" w:rsidP="00170E13">
            <w:pPr>
              <w:pStyle w:val="Tablesmalltext"/>
              <w:rPr>
                <w:bCs/>
                <w:color w:val="000000"/>
              </w:rPr>
            </w:pPr>
            <w:r w:rsidRPr="00844966">
              <w:rPr>
                <w:bCs/>
                <w:color w:val="000000"/>
              </w:rPr>
              <w:t>0.054</w:t>
            </w:r>
          </w:p>
        </w:tc>
        <w:tc>
          <w:tcPr>
            <w:tcW w:w="461" w:type="pct"/>
            <w:shd w:val="clear" w:color="auto" w:fill="auto"/>
            <w:noWrap/>
            <w:vAlign w:val="bottom"/>
            <w:hideMark/>
          </w:tcPr>
          <w:p w14:paraId="45502A90" w14:textId="77777777" w:rsidR="00A94D20" w:rsidRPr="00844966" w:rsidRDefault="00A94D20" w:rsidP="00170E13">
            <w:pPr>
              <w:pStyle w:val="Tablesmalltext"/>
              <w:rPr>
                <w:bCs/>
                <w:color w:val="000000"/>
              </w:rPr>
            </w:pPr>
            <w:r w:rsidRPr="00844966">
              <w:rPr>
                <w:bCs/>
                <w:color w:val="000000"/>
              </w:rPr>
              <w:t>0.742</w:t>
            </w:r>
          </w:p>
        </w:tc>
        <w:tc>
          <w:tcPr>
            <w:tcW w:w="461" w:type="pct"/>
            <w:shd w:val="clear" w:color="auto" w:fill="auto"/>
            <w:noWrap/>
            <w:vAlign w:val="bottom"/>
            <w:hideMark/>
          </w:tcPr>
          <w:p w14:paraId="2F7DA73D" w14:textId="77777777" w:rsidR="00A94D20" w:rsidRPr="00844966" w:rsidRDefault="00A94D20" w:rsidP="00170E13">
            <w:pPr>
              <w:pStyle w:val="Tablesmalltext"/>
              <w:rPr>
                <w:color w:val="000000"/>
              </w:rPr>
            </w:pPr>
            <w:r w:rsidRPr="00844966">
              <w:rPr>
                <w:color w:val="000000"/>
              </w:rPr>
              <w:t>-0.013</w:t>
            </w:r>
          </w:p>
        </w:tc>
        <w:tc>
          <w:tcPr>
            <w:tcW w:w="437" w:type="pct"/>
            <w:shd w:val="clear" w:color="auto" w:fill="auto"/>
            <w:noWrap/>
            <w:vAlign w:val="bottom"/>
            <w:hideMark/>
          </w:tcPr>
          <w:p w14:paraId="0285893C" w14:textId="77777777" w:rsidR="00A94D20" w:rsidRPr="00844966" w:rsidRDefault="00A94D20" w:rsidP="00170E13">
            <w:pPr>
              <w:pStyle w:val="Tablesmalltext"/>
              <w:rPr>
                <w:color w:val="000000"/>
              </w:rPr>
            </w:pPr>
            <w:r w:rsidRPr="00844966">
              <w:rPr>
                <w:color w:val="000000"/>
              </w:rPr>
              <w:t>0.518</w:t>
            </w:r>
          </w:p>
        </w:tc>
        <w:tc>
          <w:tcPr>
            <w:tcW w:w="485" w:type="pct"/>
            <w:shd w:val="clear" w:color="auto" w:fill="auto"/>
            <w:noWrap/>
            <w:vAlign w:val="bottom"/>
            <w:hideMark/>
          </w:tcPr>
          <w:p w14:paraId="57EE6D81" w14:textId="77777777" w:rsidR="00A94D20" w:rsidRPr="00844966" w:rsidRDefault="00A94D20" w:rsidP="00170E13">
            <w:pPr>
              <w:pStyle w:val="Tablesmalltext"/>
              <w:rPr>
                <w:color w:val="000000"/>
              </w:rPr>
            </w:pPr>
            <w:r w:rsidRPr="00844966">
              <w:rPr>
                <w:color w:val="000000"/>
              </w:rPr>
              <w:t>-0.040</w:t>
            </w:r>
          </w:p>
        </w:tc>
        <w:tc>
          <w:tcPr>
            <w:tcW w:w="461" w:type="pct"/>
            <w:shd w:val="clear" w:color="auto" w:fill="auto"/>
            <w:noWrap/>
            <w:vAlign w:val="bottom"/>
            <w:hideMark/>
          </w:tcPr>
          <w:p w14:paraId="70EBDC3B" w14:textId="77777777" w:rsidR="00A94D20" w:rsidRPr="00844966" w:rsidRDefault="00A94D20" w:rsidP="00170E13">
            <w:pPr>
              <w:pStyle w:val="Tablesmalltext"/>
              <w:rPr>
                <w:color w:val="000000"/>
              </w:rPr>
            </w:pPr>
            <w:r w:rsidRPr="00844966">
              <w:rPr>
                <w:color w:val="000000"/>
              </w:rPr>
              <w:t>0.646</w:t>
            </w:r>
          </w:p>
        </w:tc>
      </w:tr>
      <w:tr w:rsidR="00A94D20" w:rsidRPr="00844966" w14:paraId="06668EAE" w14:textId="77777777" w:rsidTr="00170E13">
        <w:trPr>
          <w:trHeight w:val="288"/>
          <w:jc w:val="center"/>
        </w:trPr>
        <w:tc>
          <w:tcPr>
            <w:tcW w:w="499" w:type="pct"/>
            <w:vMerge/>
          </w:tcPr>
          <w:p w14:paraId="1F800B9E" w14:textId="77777777" w:rsidR="00A94D20" w:rsidRPr="00844966" w:rsidRDefault="00A94D20" w:rsidP="00170E13">
            <w:pPr>
              <w:pStyle w:val="Tablesmalltext"/>
              <w:rPr>
                <w:color w:val="000000"/>
              </w:rPr>
            </w:pPr>
          </w:p>
        </w:tc>
        <w:tc>
          <w:tcPr>
            <w:tcW w:w="535" w:type="pct"/>
            <w:shd w:val="clear" w:color="auto" w:fill="auto"/>
            <w:noWrap/>
            <w:vAlign w:val="bottom"/>
            <w:hideMark/>
          </w:tcPr>
          <w:p w14:paraId="0E4A75FB" w14:textId="77777777" w:rsidR="00A94D20" w:rsidRPr="00844966" w:rsidRDefault="00A94D20" w:rsidP="00170E13">
            <w:pPr>
              <w:pStyle w:val="Tablesmalltext"/>
              <w:rPr>
                <w:color w:val="000000"/>
              </w:rPr>
            </w:pPr>
          </w:p>
        </w:tc>
        <w:tc>
          <w:tcPr>
            <w:tcW w:w="278" w:type="pct"/>
            <w:shd w:val="clear" w:color="auto" w:fill="auto"/>
            <w:noWrap/>
            <w:vAlign w:val="bottom"/>
            <w:hideMark/>
          </w:tcPr>
          <w:p w14:paraId="599CDFE5"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hideMark/>
          </w:tcPr>
          <w:p w14:paraId="7246397E" w14:textId="77777777" w:rsidR="00A94D20" w:rsidRPr="00844966" w:rsidRDefault="00A94D20" w:rsidP="00170E13">
            <w:pPr>
              <w:pStyle w:val="Tablesmalltext"/>
              <w:rPr>
                <w:color w:val="000000"/>
              </w:rPr>
            </w:pPr>
            <w:r w:rsidRPr="00844966">
              <w:rPr>
                <w:color w:val="000000"/>
              </w:rPr>
              <w:t>-0.554</w:t>
            </w:r>
          </w:p>
        </w:tc>
        <w:tc>
          <w:tcPr>
            <w:tcW w:w="461" w:type="pct"/>
            <w:shd w:val="clear" w:color="auto" w:fill="auto"/>
            <w:noWrap/>
            <w:vAlign w:val="bottom"/>
            <w:hideMark/>
          </w:tcPr>
          <w:p w14:paraId="0B1886CB" w14:textId="77777777" w:rsidR="00A94D20" w:rsidRPr="00844966" w:rsidRDefault="00A94D20" w:rsidP="00170E13">
            <w:pPr>
              <w:pStyle w:val="Tablesmalltext"/>
              <w:rPr>
                <w:color w:val="000000"/>
              </w:rPr>
            </w:pPr>
            <w:r w:rsidRPr="00844966">
              <w:rPr>
                <w:color w:val="000000"/>
              </w:rPr>
              <w:t>0.507</w:t>
            </w:r>
          </w:p>
        </w:tc>
        <w:tc>
          <w:tcPr>
            <w:tcW w:w="461" w:type="pct"/>
            <w:shd w:val="clear" w:color="auto" w:fill="auto"/>
            <w:noWrap/>
            <w:vAlign w:val="bottom"/>
            <w:hideMark/>
          </w:tcPr>
          <w:p w14:paraId="46F7E280" w14:textId="77777777" w:rsidR="00A94D20" w:rsidRPr="00844966" w:rsidRDefault="00A94D20" w:rsidP="00170E13">
            <w:pPr>
              <w:pStyle w:val="Tablesmalltext"/>
              <w:rPr>
                <w:color w:val="000000"/>
              </w:rPr>
            </w:pPr>
            <w:r w:rsidRPr="00844966">
              <w:rPr>
                <w:color w:val="000000"/>
              </w:rPr>
              <w:t>-0.552</w:t>
            </w:r>
          </w:p>
        </w:tc>
        <w:tc>
          <w:tcPr>
            <w:tcW w:w="461" w:type="pct"/>
            <w:shd w:val="clear" w:color="auto" w:fill="auto"/>
            <w:noWrap/>
            <w:vAlign w:val="bottom"/>
            <w:hideMark/>
          </w:tcPr>
          <w:p w14:paraId="2EB930A7" w14:textId="77777777" w:rsidR="00A94D20" w:rsidRPr="00844966" w:rsidRDefault="00A94D20" w:rsidP="00170E13">
            <w:pPr>
              <w:pStyle w:val="Tablesmalltext"/>
              <w:rPr>
                <w:color w:val="000000"/>
              </w:rPr>
            </w:pPr>
            <w:r w:rsidRPr="00844966">
              <w:rPr>
                <w:color w:val="000000"/>
              </w:rPr>
              <w:t>0.507</w:t>
            </w:r>
          </w:p>
        </w:tc>
        <w:tc>
          <w:tcPr>
            <w:tcW w:w="461" w:type="pct"/>
            <w:shd w:val="clear" w:color="auto" w:fill="auto"/>
            <w:noWrap/>
            <w:vAlign w:val="bottom"/>
            <w:hideMark/>
          </w:tcPr>
          <w:p w14:paraId="118C3C94" w14:textId="77777777" w:rsidR="00A94D20" w:rsidRPr="00844966" w:rsidRDefault="00A94D20" w:rsidP="00170E13">
            <w:pPr>
              <w:pStyle w:val="Tablesmalltext"/>
              <w:rPr>
                <w:color w:val="000000"/>
              </w:rPr>
            </w:pPr>
            <w:r w:rsidRPr="00844966">
              <w:rPr>
                <w:color w:val="000000"/>
              </w:rPr>
              <w:t>-0.140</w:t>
            </w:r>
          </w:p>
        </w:tc>
        <w:tc>
          <w:tcPr>
            <w:tcW w:w="437" w:type="pct"/>
            <w:shd w:val="clear" w:color="auto" w:fill="auto"/>
            <w:noWrap/>
            <w:vAlign w:val="bottom"/>
            <w:hideMark/>
          </w:tcPr>
          <w:p w14:paraId="4BFCBF4C" w14:textId="77777777" w:rsidR="00A94D20" w:rsidRPr="00844966" w:rsidRDefault="00A94D20" w:rsidP="00170E13">
            <w:pPr>
              <w:pStyle w:val="Tablesmalltext"/>
              <w:rPr>
                <w:color w:val="000000"/>
              </w:rPr>
            </w:pPr>
            <w:r w:rsidRPr="00844966">
              <w:rPr>
                <w:color w:val="000000"/>
              </w:rPr>
              <w:t>0.874</w:t>
            </w:r>
          </w:p>
        </w:tc>
        <w:tc>
          <w:tcPr>
            <w:tcW w:w="485" w:type="pct"/>
            <w:shd w:val="clear" w:color="auto" w:fill="auto"/>
            <w:noWrap/>
            <w:vAlign w:val="bottom"/>
            <w:hideMark/>
          </w:tcPr>
          <w:p w14:paraId="3A43B607" w14:textId="77777777" w:rsidR="00A94D20" w:rsidRPr="00844966" w:rsidRDefault="00A94D20" w:rsidP="00170E13">
            <w:pPr>
              <w:pStyle w:val="Tablesmalltext"/>
              <w:rPr>
                <w:color w:val="000000"/>
              </w:rPr>
            </w:pPr>
            <w:r w:rsidRPr="00844966">
              <w:rPr>
                <w:color w:val="000000"/>
              </w:rPr>
              <w:t>-0.247</w:t>
            </w:r>
          </w:p>
        </w:tc>
        <w:tc>
          <w:tcPr>
            <w:tcW w:w="461" w:type="pct"/>
            <w:shd w:val="clear" w:color="auto" w:fill="auto"/>
            <w:noWrap/>
            <w:vAlign w:val="bottom"/>
            <w:hideMark/>
          </w:tcPr>
          <w:p w14:paraId="52AB0834" w14:textId="77777777" w:rsidR="00A94D20" w:rsidRPr="00844966" w:rsidRDefault="00A94D20" w:rsidP="00170E13">
            <w:pPr>
              <w:pStyle w:val="Tablesmalltext"/>
              <w:rPr>
                <w:color w:val="000000"/>
              </w:rPr>
            </w:pPr>
            <w:r w:rsidRPr="00844966">
              <w:rPr>
                <w:color w:val="000000"/>
              </w:rPr>
              <w:t>0.820</w:t>
            </w:r>
          </w:p>
        </w:tc>
      </w:tr>
      <w:tr w:rsidR="00A94D20" w:rsidRPr="00844966" w14:paraId="1DD58C66" w14:textId="77777777" w:rsidTr="00170E13">
        <w:trPr>
          <w:trHeight w:val="288"/>
          <w:jc w:val="center"/>
        </w:trPr>
        <w:tc>
          <w:tcPr>
            <w:tcW w:w="499" w:type="pct"/>
            <w:vMerge/>
          </w:tcPr>
          <w:p w14:paraId="277C703F" w14:textId="77777777" w:rsidR="00A94D20" w:rsidRPr="00844966" w:rsidRDefault="00A94D20" w:rsidP="00170E13">
            <w:pPr>
              <w:pStyle w:val="Tablesmalltext"/>
              <w:rPr>
                <w:color w:val="000000"/>
              </w:rPr>
            </w:pPr>
          </w:p>
        </w:tc>
        <w:tc>
          <w:tcPr>
            <w:tcW w:w="535" w:type="pct"/>
            <w:shd w:val="clear" w:color="auto" w:fill="auto"/>
            <w:noWrap/>
            <w:vAlign w:val="bottom"/>
          </w:tcPr>
          <w:p w14:paraId="6BEADBDA" w14:textId="77777777" w:rsidR="00A94D20" w:rsidRPr="00516ED6" w:rsidRDefault="00A94D20" w:rsidP="00170E13">
            <w:pPr>
              <w:pStyle w:val="Tablesmalltext"/>
              <w:rPr>
                <w:color w:val="000000"/>
              </w:rPr>
            </w:pPr>
            <w:r w:rsidRPr="00516ED6">
              <w:rPr>
                <w:color w:val="000000"/>
              </w:rPr>
              <w:t>ADWP</w:t>
            </w:r>
          </w:p>
        </w:tc>
        <w:tc>
          <w:tcPr>
            <w:tcW w:w="278" w:type="pct"/>
            <w:shd w:val="clear" w:color="auto" w:fill="auto"/>
            <w:noWrap/>
            <w:vAlign w:val="bottom"/>
          </w:tcPr>
          <w:p w14:paraId="2C013887"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45E2501C" w14:textId="77777777" w:rsidR="00A94D20" w:rsidRPr="00844966" w:rsidRDefault="00A94D20" w:rsidP="00170E13">
            <w:pPr>
              <w:pStyle w:val="Tablesmalltext"/>
              <w:rPr>
                <w:color w:val="000000"/>
              </w:rPr>
            </w:pPr>
            <w:r w:rsidRPr="00014E3C">
              <w:rPr>
                <w:color w:val="000000"/>
              </w:rPr>
              <w:t>-0.366</w:t>
            </w:r>
          </w:p>
        </w:tc>
        <w:tc>
          <w:tcPr>
            <w:tcW w:w="461" w:type="pct"/>
            <w:shd w:val="clear" w:color="auto" w:fill="auto"/>
            <w:noWrap/>
            <w:vAlign w:val="bottom"/>
          </w:tcPr>
          <w:p w14:paraId="16281D70" w14:textId="77777777" w:rsidR="00A94D20" w:rsidRPr="00844966" w:rsidRDefault="00A94D20" w:rsidP="00170E13">
            <w:pPr>
              <w:pStyle w:val="Tablesmalltext"/>
              <w:rPr>
                <w:color w:val="000000"/>
              </w:rPr>
            </w:pPr>
            <w:r w:rsidRPr="00014E3C">
              <w:rPr>
                <w:color w:val="000000"/>
              </w:rPr>
              <w:t>0.545</w:t>
            </w:r>
          </w:p>
        </w:tc>
        <w:tc>
          <w:tcPr>
            <w:tcW w:w="461" w:type="pct"/>
            <w:shd w:val="clear" w:color="auto" w:fill="auto"/>
            <w:noWrap/>
            <w:vAlign w:val="bottom"/>
          </w:tcPr>
          <w:p w14:paraId="1BFE0E4F" w14:textId="77777777" w:rsidR="00A94D20" w:rsidRPr="00844966" w:rsidRDefault="00A94D20" w:rsidP="00170E13">
            <w:pPr>
              <w:pStyle w:val="Tablesmalltext"/>
              <w:rPr>
                <w:color w:val="000000"/>
              </w:rPr>
            </w:pPr>
            <w:r w:rsidRPr="00014E3C">
              <w:rPr>
                <w:color w:val="000000"/>
              </w:rPr>
              <w:t>-0.212</w:t>
            </w:r>
          </w:p>
        </w:tc>
        <w:tc>
          <w:tcPr>
            <w:tcW w:w="461" w:type="pct"/>
            <w:shd w:val="clear" w:color="auto" w:fill="auto"/>
            <w:noWrap/>
            <w:vAlign w:val="bottom"/>
          </w:tcPr>
          <w:p w14:paraId="7C779E26" w14:textId="77777777" w:rsidR="00A94D20" w:rsidRPr="00844966" w:rsidRDefault="00A94D20" w:rsidP="00170E13">
            <w:pPr>
              <w:pStyle w:val="Tablesmalltext"/>
              <w:rPr>
                <w:color w:val="000000"/>
              </w:rPr>
            </w:pPr>
            <w:r w:rsidRPr="00014E3C">
              <w:rPr>
                <w:color w:val="000000"/>
              </w:rPr>
              <w:t>0.550</w:t>
            </w:r>
          </w:p>
        </w:tc>
        <w:tc>
          <w:tcPr>
            <w:tcW w:w="461" w:type="pct"/>
            <w:shd w:val="clear" w:color="auto" w:fill="auto"/>
            <w:noWrap/>
            <w:vAlign w:val="bottom"/>
          </w:tcPr>
          <w:p w14:paraId="13FB1384" w14:textId="77777777" w:rsidR="00A94D20" w:rsidRPr="00844966" w:rsidRDefault="00A94D20" w:rsidP="00170E13">
            <w:pPr>
              <w:pStyle w:val="Tablesmalltext"/>
              <w:rPr>
                <w:color w:val="000000"/>
              </w:rPr>
            </w:pPr>
            <w:r w:rsidRPr="00014E3C">
              <w:rPr>
                <w:color w:val="000000"/>
              </w:rPr>
              <w:t>-0.286</w:t>
            </w:r>
          </w:p>
        </w:tc>
        <w:tc>
          <w:tcPr>
            <w:tcW w:w="437" w:type="pct"/>
            <w:shd w:val="clear" w:color="auto" w:fill="auto"/>
            <w:noWrap/>
            <w:vAlign w:val="bottom"/>
          </w:tcPr>
          <w:p w14:paraId="22285E3C" w14:textId="77777777" w:rsidR="00A94D20" w:rsidRPr="00844966" w:rsidRDefault="00A94D20" w:rsidP="00170E13">
            <w:pPr>
              <w:pStyle w:val="Tablesmalltext"/>
              <w:rPr>
                <w:color w:val="000000"/>
              </w:rPr>
            </w:pPr>
            <w:r w:rsidRPr="00014E3C">
              <w:rPr>
                <w:color w:val="000000"/>
              </w:rPr>
              <w:t>0.525</w:t>
            </w:r>
          </w:p>
        </w:tc>
        <w:tc>
          <w:tcPr>
            <w:tcW w:w="485" w:type="pct"/>
            <w:shd w:val="clear" w:color="auto" w:fill="auto"/>
            <w:noWrap/>
            <w:vAlign w:val="bottom"/>
          </w:tcPr>
          <w:p w14:paraId="01B3EEE1" w14:textId="77777777" w:rsidR="00A94D20" w:rsidRPr="00844966" w:rsidRDefault="00A94D20" w:rsidP="00170E13">
            <w:pPr>
              <w:pStyle w:val="Tablesmalltext"/>
              <w:rPr>
                <w:color w:val="000000"/>
              </w:rPr>
            </w:pPr>
            <w:r w:rsidRPr="00014E3C">
              <w:rPr>
                <w:color w:val="000000"/>
              </w:rPr>
              <w:t>-0.129</w:t>
            </w:r>
          </w:p>
        </w:tc>
        <w:tc>
          <w:tcPr>
            <w:tcW w:w="461" w:type="pct"/>
            <w:shd w:val="clear" w:color="auto" w:fill="auto"/>
            <w:noWrap/>
            <w:vAlign w:val="bottom"/>
          </w:tcPr>
          <w:p w14:paraId="6EDFE15D" w14:textId="77777777" w:rsidR="00A94D20" w:rsidRPr="00844966" w:rsidRDefault="00A94D20" w:rsidP="00170E13">
            <w:pPr>
              <w:pStyle w:val="Tablesmalltext"/>
              <w:rPr>
                <w:color w:val="000000"/>
              </w:rPr>
            </w:pPr>
            <w:r w:rsidRPr="00014E3C">
              <w:rPr>
                <w:color w:val="000000"/>
              </w:rPr>
              <w:t>0.692</w:t>
            </w:r>
          </w:p>
        </w:tc>
      </w:tr>
      <w:tr w:rsidR="00A94D20" w:rsidRPr="00844966" w14:paraId="0C287415" w14:textId="77777777" w:rsidTr="00170E13">
        <w:trPr>
          <w:trHeight w:val="288"/>
          <w:jc w:val="center"/>
        </w:trPr>
        <w:tc>
          <w:tcPr>
            <w:tcW w:w="499" w:type="pct"/>
            <w:vMerge/>
          </w:tcPr>
          <w:p w14:paraId="2477E6EB" w14:textId="77777777" w:rsidR="00A94D20" w:rsidRPr="00844966" w:rsidRDefault="00A94D20" w:rsidP="00170E13">
            <w:pPr>
              <w:pStyle w:val="Tablesmalltext"/>
              <w:rPr>
                <w:color w:val="000000"/>
              </w:rPr>
            </w:pPr>
          </w:p>
        </w:tc>
        <w:tc>
          <w:tcPr>
            <w:tcW w:w="535" w:type="pct"/>
            <w:shd w:val="clear" w:color="auto" w:fill="auto"/>
            <w:noWrap/>
            <w:vAlign w:val="bottom"/>
          </w:tcPr>
          <w:p w14:paraId="26E29240" w14:textId="77777777" w:rsidR="00A94D20" w:rsidRPr="00844966" w:rsidRDefault="00A94D20" w:rsidP="00170E13">
            <w:pPr>
              <w:pStyle w:val="Tablesmalltext"/>
              <w:rPr>
                <w:color w:val="000000"/>
              </w:rPr>
            </w:pPr>
          </w:p>
        </w:tc>
        <w:tc>
          <w:tcPr>
            <w:tcW w:w="278" w:type="pct"/>
            <w:shd w:val="clear" w:color="auto" w:fill="auto"/>
            <w:noWrap/>
            <w:vAlign w:val="bottom"/>
          </w:tcPr>
          <w:p w14:paraId="5D1162A9"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7F02DD2F" w14:textId="77777777" w:rsidR="00A94D20" w:rsidRPr="00844966" w:rsidRDefault="00A94D20" w:rsidP="00170E13">
            <w:pPr>
              <w:pStyle w:val="Tablesmalltext"/>
              <w:rPr>
                <w:color w:val="000000"/>
              </w:rPr>
            </w:pPr>
            <w:r w:rsidRPr="00014E3C">
              <w:rPr>
                <w:color w:val="000000"/>
              </w:rPr>
              <w:t>-0.484</w:t>
            </w:r>
          </w:p>
        </w:tc>
        <w:tc>
          <w:tcPr>
            <w:tcW w:w="461" w:type="pct"/>
            <w:shd w:val="clear" w:color="auto" w:fill="auto"/>
            <w:noWrap/>
            <w:vAlign w:val="bottom"/>
          </w:tcPr>
          <w:p w14:paraId="2BEC5494" w14:textId="77777777" w:rsidR="00A94D20" w:rsidRPr="00844966" w:rsidRDefault="00A94D20" w:rsidP="00170E13">
            <w:pPr>
              <w:pStyle w:val="Tablesmalltext"/>
              <w:rPr>
                <w:color w:val="000000"/>
              </w:rPr>
            </w:pPr>
            <w:r w:rsidRPr="00014E3C">
              <w:rPr>
                <w:color w:val="000000"/>
              </w:rPr>
              <w:t>0.457</w:t>
            </w:r>
          </w:p>
        </w:tc>
        <w:tc>
          <w:tcPr>
            <w:tcW w:w="461" w:type="pct"/>
            <w:shd w:val="clear" w:color="auto" w:fill="auto"/>
            <w:noWrap/>
            <w:vAlign w:val="bottom"/>
          </w:tcPr>
          <w:p w14:paraId="24757906" w14:textId="77777777" w:rsidR="00A94D20" w:rsidRPr="00844966" w:rsidRDefault="00A94D20" w:rsidP="00170E13">
            <w:pPr>
              <w:pStyle w:val="Tablesmalltext"/>
              <w:rPr>
                <w:color w:val="000000"/>
              </w:rPr>
            </w:pPr>
            <w:r w:rsidRPr="00014E3C">
              <w:rPr>
                <w:color w:val="000000"/>
              </w:rPr>
              <w:t>-0.453</w:t>
            </w:r>
          </w:p>
        </w:tc>
        <w:tc>
          <w:tcPr>
            <w:tcW w:w="461" w:type="pct"/>
            <w:shd w:val="clear" w:color="auto" w:fill="auto"/>
            <w:noWrap/>
            <w:vAlign w:val="bottom"/>
          </w:tcPr>
          <w:p w14:paraId="49B0AB0E" w14:textId="77777777" w:rsidR="00A94D20" w:rsidRPr="00844966" w:rsidRDefault="00A94D20" w:rsidP="00170E13">
            <w:pPr>
              <w:pStyle w:val="Tablesmalltext"/>
              <w:rPr>
                <w:color w:val="000000"/>
              </w:rPr>
            </w:pPr>
            <w:r w:rsidRPr="00014E3C">
              <w:rPr>
                <w:color w:val="000000"/>
              </w:rPr>
              <w:t>0.416</w:t>
            </w:r>
          </w:p>
        </w:tc>
        <w:tc>
          <w:tcPr>
            <w:tcW w:w="461" w:type="pct"/>
            <w:shd w:val="clear" w:color="auto" w:fill="auto"/>
            <w:noWrap/>
            <w:vAlign w:val="bottom"/>
          </w:tcPr>
          <w:p w14:paraId="199F03B1" w14:textId="77777777" w:rsidR="00A94D20" w:rsidRPr="00844966" w:rsidRDefault="00A94D20" w:rsidP="00170E13">
            <w:pPr>
              <w:pStyle w:val="Tablesmalltext"/>
              <w:rPr>
                <w:color w:val="000000"/>
              </w:rPr>
            </w:pPr>
            <w:r w:rsidRPr="00014E3C">
              <w:rPr>
                <w:color w:val="000000"/>
              </w:rPr>
              <w:t>-0.188</w:t>
            </w:r>
          </w:p>
        </w:tc>
        <w:tc>
          <w:tcPr>
            <w:tcW w:w="437" w:type="pct"/>
            <w:shd w:val="clear" w:color="auto" w:fill="auto"/>
            <w:noWrap/>
            <w:vAlign w:val="bottom"/>
          </w:tcPr>
          <w:p w14:paraId="045D5B58" w14:textId="77777777" w:rsidR="00A94D20" w:rsidRPr="00844966" w:rsidRDefault="00A94D20" w:rsidP="00170E13">
            <w:pPr>
              <w:pStyle w:val="Tablesmalltext"/>
              <w:rPr>
                <w:color w:val="000000"/>
              </w:rPr>
            </w:pPr>
            <w:r w:rsidRPr="00014E3C">
              <w:rPr>
                <w:color w:val="000000"/>
              </w:rPr>
              <w:t>0.479</w:t>
            </w:r>
          </w:p>
        </w:tc>
        <w:tc>
          <w:tcPr>
            <w:tcW w:w="485" w:type="pct"/>
            <w:shd w:val="clear" w:color="auto" w:fill="auto"/>
            <w:noWrap/>
            <w:vAlign w:val="bottom"/>
          </w:tcPr>
          <w:p w14:paraId="0C8601BC" w14:textId="77777777" w:rsidR="00A94D20" w:rsidRPr="00844966" w:rsidRDefault="00A94D20" w:rsidP="00170E13">
            <w:pPr>
              <w:pStyle w:val="Tablesmalltext"/>
              <w:rPr>
                <w:color w:val="000000"/>
              </w:rPr>
            </w:pPr>
            <w:r w:rsidRPr="00014E3C">
              <w:rPr>
                <w:color w:val="000000"/>
              </w:rPr>
              <w:t>-0.316</w:t>
            </w:r>
          </w:p>
        </w:tc>
        <w:tc>
          <w:tcPr>
            <w:tcW w:w="461" w:type="pct"/>
            <w:shd w:val="clear" w:color="auto" w:fill="auto"/>
            <w:noWrap/>
            <w:vAlign w:val="bottom"/>
          </w:tcPr>
          <w:p w14:paraId="0BFD36B5" w14:textId="77777777" w:rsidR="00A94D20" w:rsidRPr="00844966" w:rsidRDefault="00A94D20" w:rsidP="00170E13">
            <w:pPr>
              <w:pStyle w:val="Tablesmalltext"/>
              <w:rPr>
                <w:color w:val="000000"/>
              </w:rPr>
            </w:pPr>
            <w:r w:rsidRPr="00014E3C">
              <w:rPr>
                <w:color w:val="000000"/>
              </w:rPr>
              <w:t>0.420</w:t>
            </w:r>
          </w:p>
        </w:tc>
      </w:tr>
      <w:tr w:rsidR="00A94D20" w:rsidRPr="00844966" w14:paraId="739EBE16" w14:textId="77777777" w:rsidTr="00170E13">
        <w:trPr>
          <w:trHeight w:val="288"/>
          <w:jc w:val="center"/>
        </w:trPr>
        <w:tc>
          <w:tcPr>
            <w:tcW w:w="499" w:type="pct"/>
            <w:vMerge/>
          </w:tcPr>
          <w:p w14:paraId="06F9F132" w14:textId="77777777" w:rsidR="00A94D20" w:rsidRPr="00844966" w:rsidRDefault="00A94D20" w:rsidP="00170E13">
            <w:pPr>
              <w:pStyle w:val="Tablesmalltext"/>
              <w:rPr>
                <w:bCs/>
                <w:color w:val="000000"/>
              </w:rPr>
            </w:pPr>
          </w:p>
        </w:tc>
        <w:tc>
          <w:tcPr>
            <w:tcW w:w="535" w:type="pct"/>
            <w:shd w:val="clear" w:color="auto" w:fill="auto"/>
            <w:noWrap/>
            <w:vAlign w:val="bottom"/>
            <w:hideMark/>
          </w:tcPr>
          <w:p w14:paraId="3DA6BB0B" w14:textId="77777777" w:rsidR="00A94D20" w:rsidRPr="00844966" w:rsidRDefault="00A94D20" w:rsidP="00170E13">
            <w:pPr>
              <w:pStyle w:val="Tablesmalltext"/>
              <w:rPr>
                <w:bCs/>
                <w:color w:val="000000"/>
              </w:rPr>
            </w:pPr>
            <w:r w:rsidRPr="00844966">
              <w:rPr>
                <w:bCs/>
                <w:color w:val="000000"/>
              </w:rPr>
              <w:t>Volume</w:t>
            </w:r>
          </w:p>
        </w:tc>
        <w:tc>
          <w:tcPr>
            <w:tcW w:w="278" w:type="pct"/>
            <w:shd w:val="clear" w:color="auto" w:fill="auto"/>
            <w:noWrap/>
            <w:vAlign w:val="bottom"/>
            <w:hideMark/>
          </w:tcPr>
          <w:p w14:paraId="40627175"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hideMark/>
          </w:tcPr>
          <w:p w14:paraId="1BA774E4" w14:textId="77777777" w:rsidR="00A94D20" w:rsidRPr="00844966" w:rsidRDefault="00A94D20" w:rsidP="00170E13">
            <w:pPr>
              <w:pStyle w:val="Tablesmalltext"/>
              <w:rPr>
                <w:color w:val="000000"/>
              </w:rPr>
            </w:pPr>
            <w:r w:rsidRPr="00844966">
              <w:rPr>
                <w:color w:val="000000"/>
              </w:rPr>
              <w:t>-0.545</w:t>
            </w:r>
          </w:p>
        </w:tc>
        <w:tc>
          <w:tcPr>
            <w:tcW w:w="461" w:type="pct"/>
            <w:shd w:val="clear" w:color="auto" w:fill="auto"/>
            <w:noWrap/>
            <w:vAlign w:val="bottom"/>
            <w:hideMark/>
          </w:tcPr>
          <w:p w14:paraId="023C0B13" w14:textId="77777777" w:rsidR="00A94D20" w:rsidRPr="00844966" w:rsidRDefault="00A94D20" w:rsidP="00170E13">
            <w:pPr>
              <w:pStyle w:val="Tablesmalltext"/>
              <w:rPr>
                <w:color w:val="000000"/>
              </w:rPr>
            </w:pPr>
            <w:r w:rsidRPr="00844966">
              <w:rPr>
                <w:color w:val="000000"/>
              </w:rPr>
              <w:t>0.222</w:t>
            </w:r>
          </w:p>
        </w:tc>
        <w:tc>
          <w:tcPr>
            <w:tcW w:w="461" w:type="pct"/>
            <w:shd w:val="clear" w:color="auto" w:fill="auto"/>
            <w:noWrap/>
            <w:vAlign w:val="bottom"/>
            <w:hideMark/>
          </w:tcPr>
          <w:p w14:paraId="54818CE0" w14:textId="77777777" w:rsidR="00A94D20" w:rsidRPr="00844966" w:rsidRDefault="00A94D20" w:rsidP="00170E13">
            <w:pPr>
              <w:pStyle w:val="Tablesmalltext"/>
              <w:rPr>
                <w:color w:val="000000"/>
              </w:rPr>
            </w:pPr>
            <w:r w:rsidRPr="00844966">
              <w:rPr>
                <w:color w:val="000000"/>
              </w:rPr>
              <w:t>-0.787</w:t>
            </w:r>
          </w:p>
        </w:tc>
        <w:tc>
          <w:tcPr>
            <w:tcW w:w="461" w:type="pct"/>
            <w:shd w:val="clear" w:color="auto" w:fill="auto"/>
            <w:noWrap/>
            <w:vAlign w:val="bottom"/>
            <w:hideMark/>
          </w:tcPr>
          <w:p w14:paraId="09065754" w14:textId="77777777" w:rsidR="00A94D20" w:rsidRPr="00844966" w:rsidRDefault="00A94D20" w:rsidP="00170E13">
            <w:pPr>
              <w:pStyle w:val="Tablesmalltext"/>
              <w:rPr>
                <w:color w:val="000000"/>
              </w:rPr>
            </w:pPr>
            <w:r w:rsidRPr="00844966">
              <w:rPr>
                <w:color w:val="000000"/>
              </w:rPr>
              <w:t>0.397</w:t>
            </w:r>
          </w:p>
        </w:tc>
        <w:tc>
          <w:tcPr>
            <w:tcW w:w="461" w:type="pct"/>
            <w:shd w:val="clear" w:color="auto" w:fill="auto"/>
            <w:noWrap/>
            <w:vAlign w:val="bottom"/>
            <w:hideMark/>
          </w:tcPr>
          <w:p w14:paraId="5350F5D9" w14:textId="77777777" w:rsidR="00A94D20" w:rsidRPr="00844966" w:rsidRDefault="00A94D20" w:rsidP="00170E13">
            <w:pPr>
              <w:pStyle w:val="Tablesmalltext"/>
              <w:rPr>
                <w:color w:val="000000"/>
              </w:rPr>
            </w:pPr>
            <w:r w:rsidRPr="00844966">
              <w:rPr>
                <w:color w:val="000000"/>
              </w:rPr>
              <w:t>-3.799</w:t>
            </w:r>
          </w:p>
        </w:tc>
        <w:tc>
          <w:tcPr>
            <w:tcW w:w="437" w:type="pct"/>
            <w:shd w:val="clear" w:color="auto" w:fill="auto"/>
            <w:noWrap/>
            <w:vAlign w:val="bottom"/>
            <w:hideMark/>
          </w:tcPr>
          <w:p w14:paraId="63F478D8" w14:textId="77777777" w:rsidR="00A94D20" w:rsidRPr="00844966" w:rsidRDefault="00A94D20" w:rsidP="00170E13">
            <w:pPr>
              <w:pStyle w:val="Tablesmalltext"/>
              <w:rPr>
                <w:color w:val="000000"/>
              </w:rPr>
            </w:pPr>
            <w:r w:rsidRPr="00844966">
              <w:rPr>
                <w:color w:val="000000"/>
              </w:rPr>
              <w:t>0.258</w:t>
            </w:r>
          </w:p>
        </w:tc>
        <w:tc>
          <w:tcPr>
            <w:tcW w:w="485" w:type="pct"/>
            <w:shd w:val="clear" w:color="auto" w:fill="auto"/>
            <w:noWrap/>
            <w:vAlign w:val="bottom"/>
            <w:hideMark/>
          </w:tcPr>
          <w:p w14:paraId="34CCEFB4" w14:textId="77777777" w:rsidR="00A94D20" w:rsidRPr="00844966" w:rsidRDefault="00A94D20" w:rsidP="00170E13">
            <w:pPr>
              <w:pStyle w:val="Tablesmalltext"/>
              <w:rPr>
                <w:color w:val="000000"/>
              </w:rPr>
            </w:pPr>
            <w:r w:rsidRPr="00844966">
              <w:rPr>
                <w:color w:val="000000"/>
              </w:rPr>
              <w:t>-0.648</w:t>
            </w:r>
          </w:p>
        </w:tc>
        <w:tc>
          <w:tcPr>
            <w:tcW w:w="461" w:type="pct"/>
            <w:shd w:val="clear" w:color="auto" w:fill="auto"/>
            <w:noWrap/>
            <w:vAlign w:val="bottom"/>
            <w:hideMark/>
          </w:tcPr>
          <w:p w14:paraId="3514A22F" w14:textId="77777777" w:rsidR="00A94D20" w:rsidRPr="00844966" w:rsidRDefault="00A94D20" w:rsidP="00170E13">
            <w:pPr>
              <w:pStyle w:val="Tablesmalltext"/>
              <w:rPr>
                <w:color w:val="000000"/>
              </w:rPr>
            </w:pPr>
            <w:r w:rsidRPr="00844966">
              <w:rPr>
                <w:color w:val="000000"/>
              </w:rPr>
              <w:t>0.182</w:t>
            </w:r>
          </w:p>
        </w:tc>
      </w:tr>
      <w:tr w:rsidR="00A94D20" w:rsidRPr="00844966" w14:paraId="33865552" w14:textId="77777777" w:rsidTr="00170E13">
        <w:trPr>
          <w:trHeight w:val="288"/>
          <w:jc w:val="center"/>
        </w:trPr>
        <w:tc>
          <w:tcPr>
            <w:tcW w:w="499" w:type="pct"/>
            <w:vMerge/>
          </w:tcPr>
          <w:p w14:paraId="2BEF4A1B" w14:textId="77777777" w:rsidR="00A94D20" w:rsidRPr="00844966" w:rsidRDefault="00A94D20" w:rsidP="00170E13">
            <w:pPr>
              <w:pStyle w:val="Tablesmalltext"/>
              <w:rPr>
                <w:color w:val="000000"/>
              </w:rPr>
            </w:pPr>
          </w:p>
        </w:tc>
        <w:tc>
          <w:tcPr>
            <w:tcW w:w="535" w:type="pct"/>
            <w:shd w:val="clear" w:color="auto" w:fill="auto"/>
            <w:noWrap/>
            <w:vAlign w:val="bottom"/>
            <w:hideMark/>
          </w:tcPr>
          <w:p w14:paraId="15FAA7E2" w14:textId="77777777" w:rsidR="00A94D20" w:rsidRPr="00844966" w:rsidRDefault="00A94D20" w:rsidP="00170E13">
            <w:pPr>
              <w:pStyle w:val="Tablesmalltext"/>
              <w:rPr>
                <w:color w:val="000000"/>
              </w:rPr>
            </w:pPr>
          </w:p>
        </w:tc>
        <w:tc>
          <w:tcPr>
            <w:tcW w:w="278" w:type="pct"/>
            <w:shd w:val="clear" w:color="auto" w:fill="auto"/>
            <w:noWrap/>
            <w:vAlign w:val="bottom"/>
            <w:hideMark/>
          </w:tcPr>
          <w:p w14:paraId="4C0733CF"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hideMark/>
          </w:tcPr>
          <w:p w14:paraId="4B5B7A91" w14:textId="77777777" w:rsidR="00A94D20" w:rsidRPr="00844966" w:rsidRDefault="00A94D20" w:rsidP="00170E13">
            <w:pPr>
              <w:pStyle w:val="Tablesmalltext"/>
              <w:rPr>
                <w:color w:val="000000"/>
              </w:rPr>
            </w:pPr>
            <w:r w:rsidRPr="00844966">
              <w:rPr>
                <w:color w:val="000000"/>
              </w:rPr>
              <w:t>-1.593</w:t>
            </w:r>
          </w:p>
        </w:tc>
        <w:tc>
          <w:tcPr>
            <w:tcW w:w="461" w:type="pct"/>
            <w:shd w:val="clear" w:color="auto" w:fill="auto"/>
            <w:noWrap/>
            <w:vAlign w:val="bottom"/>
            <w:hideMark/>
          </w:tcPr>
          <w:p w14:paraId="0F79FBDF" w14:textId="77777777" w:rsidR="00A94D20" w:rsidRPr="00844966" w:rsidRDefault="00A94D20" w:rsidP="00170E13">
            <w:pPr>
              <w:pStyle w:val="Tablesmalltext"/>
              <w:rPr>
                <w:color w:val="000000"/>
              </w:rPr>
            </w:pPr>
            <w:r w:rsidRPr="00844966">
              <w:rPr>
                <w:color w:val="000000"/>
              </w:rPr>
              <w:t>0.627</w:t>
            </w:r>
          </w:p>
        </w:tc>
        <w:tc>
          <w:tcPr>
            <w:tcW w:w="461" w:type="pct"/>
            <w:shd w:val="clear" w:color="auto" w:fill="auto"/>
            <w:noWrap/>
            <w:vAlign w:val="bottom"/>
            <w:hideMark/>
          </w:tcPr>
          <w:p w14:paraId="55C062C4" w14:textId="77777777" w:rsidR="00A94D20" w:rsidRPr="00844966" w:rsidRDefault="00A94D20" w:rsidP="00170E13">
            <w:pPr>
              <w:pStyle w:val="Tablesmalltext"/>
              <w:rPr>
                <w:color w:val="000000"/>
              </w:rPr>
            </w:pPr>
            <w:r w:rsidRPr="00844966">
              <w:rPr>
                <w:color w:val="000000"/>
              </w:rPr>
              <w:t>-1.683</w:t>
            </w:r>
          </w:p>
        </w:tc>
        <w:tc>
          <w:tcPr>
            <w:tcW w:w="461" w:type="pct"/>
            <w:shd w:val="clear" w:color="auto" w:fill="auto"/>
            <w:noWrap/>
            <w:vAlign w:val="bottom"/>
            <w:hideMark/>
          </w:tcPr>
          <w:p w14:paraId="5099E15A" w14:textId="77777777" w:rsidR="00A94D20" w:rsidRPr="00844966" w:rsidRDefault="00A94D20" w:rsidP="00170E13">
            <w:pPr>
              <w:pStyle w:val="Tablesmalltext"/>
              <w:rPr>
                <w:color w:val="000000"/>
              </w:rPr>
            </w:pPr>
            <w:r w:rsidRPr="00844966">
              <w:rPr>
                <w:color w:val="000000"/>
              </w:rPr>
              <w:t>0.620</w:t>
            </w:r>
          </w:p>
        </w:tc>
        <w:tc>
          <w:tcPr>
            <w:tcW w:w="461" w:type="pct"/>
            <w:shd w:val="clear" w:color="auto" w:fill="auto"/>
            <w:noWrap/>
            <w:vAlign w:val="bottom"/>
            <w:hideMark/>
          </w:tcPr>
          <w:p w14:paraId="3A6725F8" w14:textId="77777777" w:rsidR="00A94D20" w:rsidRPr="00844966" w:rsidRDefault="00A94D20" w:rsidP="00170E13">
            <w:pPr>
              <w:pStyle w:val="Tablesmalltext"/>
              <w:rPr>
                <w:color w:val="000000"/>
              </w:rPr>
            </w:pPr>
            <w:r w:rsidRPr="00844966">
              <w:rPr>
                <w:color w:val="000000"/>
              </w:rPr>
              <w:t>-1.292</w:t>
            </w:r>
          </w:p>
        </w:tc>
        <w:tc>
          <w:tcPr>
            <w:tcW w:w="437" w:type="pct"/>
            <w:shd w:val="clear" w:color="auto" w:fill="auto"/>
            <w:noWrap/>
            <w:vAlign w:val="bottom"/>
            <w:hideMark/>
          </w:tcPr>
          <w:p w14:paraId="222860A1" w14:textId="77777777" w:rsidR="00A94D20" w:rsidRPr="00844966" w:rsidRDefault="00A94D20" w:rsidP="00170E13">
            <w:pPr>
              <w:pStyle w:val="Tablesmalltext"/>
              <w:rPr>
                <w:color w:val="000000"/>
              </w:rPr>
            </w:pPr>
            <w:r w:rsidRPr="00844966">
              <w:rPr>
                <w:color w:val="000000"/>
              </w:rPr>
              <w:t>0.011</w:t>
            </w:r>
          </w:p>
        </w:tc>
        <w:tc>
          <w:tcPr>
            <w:tcW w:w="485" w:type="pct"/>
            <w:shd w:val="clear" w:color="auto" w:fill="auto"/>
            <w:noWrap/>
            <w:vAlign w:val="bottom"/>
            <w:hideMark/>
          </w:tcPr>
          <w:p w14:paraId="020FC98C" w14:textId="77777777" w:rsidR="00A94D20" w:rsidRPr="00844966" w:rsidRDefault="00A94D20" w:rsidP="00170E13">
            <w:pPr>
              <w:pStyle w:val="Tablesmalltext"/>
              <w:rPr>
                <w:color w:val="000000"/>
              </w:rPr>
            </w:pPr>
            <w:r w:rsidRPr="00844966">
              <w:rPr>
                <w:color w:val="000000"/>
              </w:rPr>
              <w:t>-0.993</w:t>
            </w:r>
          </w:p>
        </w:tc>
        <w:tc>
          <w:tcPr>
            <w:tcW w:w="461" w:type="pct"/>
            <w:shd w:val="clear" w:color="auto" w:fill="auto"/>
            <w:noWrap/>
            <w:vAlign w:val="bottom"/>
            <w:hideMark/>
          </w:tcPr>
          <w:p w14:paraId="32B3B728" w14:textId="77777777" w:rsidR="00A94D20" w:rsidRPr="00844966" w:rsidRDefault="00A94D20" w:rsidP="00170E13">
            <w:pPr>
              <w:pStyle w:val="Tablesmalltext"/>
              <w:rPr>
                <w:color w:val="000000"/>
              </w:rPr>
            </w:pPr>
            <w:r w:rsidRPr="00844966">
              <w:rPr>
                <w:color w:val="000000"/>
              </w:rPr>
              <w:t>1.360</w:t>
            </w:r>
          </w:p>
        </w:tc>
      </w:tr>
      <w:tr w:rsidR="00A94D20" w:rsidRPr="00844966" w14:paraId="7C072B62" w14:textId="77777777" w:rsidTr="00170E13">
        <w:trPr>
          <w:trHeight w:val="288"/>
          <w:jc w:val="center"/>
        </w:trPr>
        <w:tc>
          <w:tcPr>
            <w:tcW w:w="499" w:type="pct"/>
            <w:vMerge/>
          </w:tcPr>
          <w:p w14:paraId="438408D3" w14:textId="77777777" w:rsidR="00A94D20" w:rsidRPr="00844966" w:rsidRDefault="00A94D20" w:rsidP="00170E13">
            <w:pPr>
              <w:pStyle w:val="Tablesmalltext"/>
              <w:rPr>
                <w:color w:val="000000"/>
              </w:rPr>
            </w:pPr>
          </w:p>
        </w:tc>
        <w:tc>
          <w:tcPr>
            <w:tcW w:w="535" w:type="pct"/>
            <w:shd w:val="clear" w:color="auto" w:fill="auto"/>
            <w:noWrap/>
            <w:vAlign w:val="bottom"/>
          </w:tcPr>
          <w:p w14:paraId="3B535EEB" w14:textId="77777777" w:rsidR="00A94D20" w:rsidRPr="00F02131" w:rsidRDefault="00A94D20" w:rsidP="00170E13">
            <w:pPr>
              <w:pStyle w:val="Tablesmalltext"/>
              <w:rPr>
                <w:color w:val="000000"/>
              </w:rPr>
            </w:pPr>
            <w:r w:rsidRPr="00F02131">
              <w:rPr>
                <w:color w:val="000000"/>
              </w:rPr>
              <w:t>Max RDD</w:t>
            </w:r>
          </w:p>
        </w:tc>
        <w:tc>
          <w:tcPr>
            <w:tcW w:w="278" w:type="pct"/>
            <w:shd w:val="clear" w:color="auto" w:fill="auto"/>
            <w:noWrap/>
            <w:vAlign w:val="bottom"/>
          </w:tcPr>
          <w:p w14:paraId="086D362A"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60C3A619" w14:textId="77777777" w:rsidR="00A94D20" w:rsidRPr="00844966" w:rsidRDefault="00A94D20" w:rsidP="00170E13">
            <w:pPr>
              <w:pStyle w:val="Tablesmalltext"/>
              <w:rPr>
                <w:color w:val="000000"/>
              </w:rPr>
            </w:pPr>
            <w:r w:rsidRPr="00EC1E40">
              <w:rPr>
                <w:color w:val="000000"/>
              </w:rPr>
              <w:t>-0.874</w:t>
            </w:r>
          </w:p>
        </w:tc>
        <w:tc>
          <w:tcPr>
            <w:tcW w:w="461" w:type="pct"/>
            <w:shd w:val="clear" w:color="auto" w:fill="auto"/>
            <w:noWrap/>
            <w:vAlign w:val="bottom"/>
          </w:tcPr>
          <w:p w14:paraId="4CC7F9CD" w14:textId="77777777" w:rsidR="00A94D20" w:rsidRPr="00844966" w:rsidRDefault="00A94D20" w:rsidP="00170E13">
            <w:pPr>
              <w:pStyle w:val="Tablesmalltext"/>
              <w:rPr>
                <w:color w:val="000000"/>
              </w:rPr>
            </w:pPr>
            <w:r w:rsidRPr="00EC1E40">
              <w:rPr>
                <w:color w:val="000000"/>
              </w:rPr>
              <w:t>0.392</w:t>
            </w:r>
          </w:p>
        </w:tc>
        <w:tc>
          <w:tcPr>
            <w:tcW w:w="461" w:type="pct"/>
            <w:shd w:val="clear" w:color="auto" w:fill="auto"/>
            <w:noWrap/>
            <w:vAlign w:val="bottom"/>
          </w:tcPr>
          <w:p w14:paraId="2EC71CD1" w14:textId="77777777" w:rsidR="00A94D20" w:rsidRPr="00844966" w:rsidRDefault="00A94D20" w:rsidP="00170E13">
            <w:pPr>
              <w:pStyle w:val="Tablesmalltext"/>
              <w:rPr>
                <w:color w:val="000000"/>
              </w:rPr>
            </w:pPr>
            <w:r w:rsidRPr="00EC1E40">
              <w:rPr>
                <w:color w:val="000000"/>
              </w:rPr>
              <w:t>-0.882</w:t>
            </w:r>
          </w:p>
        </w:tc>
        <w:tc>
          <w:tcPr>
            <w:tcW w:w="461" w:type="pct"/>
            <w:shd w:val="clear" w:color="auto" w:fill="auto"/>
            <w:noWrap/>
            <w:vAlign w:val="bottom"/>
          </w:tcPr>
          <w:p w14:paraId="27A9549F" w14:textId="77777777" w:rsidR="00A94D20" w:rsidRPr="00844966" w:rsidRDefault="00A94D20" w:rsidP="00170E13">
            <w:pPr>
              <w:pStyle w:val="Tablesmalltext"/>
              <w:rPr>
                <w:color w:val="000000"/>
              </w:rPr>
            </w:pPr>
            <w:r w:rsidRPr="00EC1E40">
              <w:rPr>
                <w:color w:val="000000"/>
              </w:rPr>
              <w:t>0.207</w:t>
            </w:r>
          </w:p>
        </w:tc>
        <w:tc>
          <w:tcPr>
            <w:tcW w:w="461" w:type="pct"/>
            <w:shd w:val="clear" w:color="auto" w:fill="auto"/>
            <w:noWrap/>
            <w:vAlign w:val="bottom"/>
          </w:tcPr>
          <w:p w14:paraId="2620114F" w14:textId="77777777" w:rsidR="00A94D20" w:rsidRPr="00EC1E40" w:rsidRDefault="00A94D20" w:rsidP="00170E13">
            <w:pPr>
              <w:pStyle w:val="Tablesmalltext"/>
              <w:rPr>
                <w:color w:val="000000"/>
              </w:rPr>
            </w:pPr>
            <w:r w:rsidRPr="00EC1E40">
              <w:rPr>
                <w:color w:val="000000"/>
              </w:rPr>
              <w:t>-1.926</w:t>
            </w:r>
          </w:p>
        </w:tc>
        <w:tc>
          <w:tcPr>
            <w:tcW w:w="437" w:type="pct"/>
            <w:shd w:val="clear" w:color="auto" w:fill="auto"/>
            <w:noWrap/>
            <w:vAlign w:val="bottom"/>
          </w:tcPr>
          <w:p w14:paraId="3744CA5C" w14:textId="77777777" w:rsidR="00A94D20" w:rsidRPr="00EC1E40" w:rsidRDefault="00A94D20" w:rsidP="00170E13">
            <w:pPr>
              <w:pStyle w:val="Tablesmalltext"/>
              <w:rPr>
                <w:color w:val="000000"/>
              </w:rPr>
            </w:pPr>
            <w:r w:rsidRPr="00EC1E40">
              <w:rPr>
                <w:color w:val="000000"/>
              </w:rPr>
              <w:t>-0.026</w:t>
            </w:r>
          </w:p>
        </w:tc>
        <w:tc>
          <w:tcPr>
            <w:tcW w:w="485" w:type="pct"/>
            <w:shd w:val="clear" w:color="auto" w:fill="auto"/>
            <w:noWrap/>
            <w:vAlign w:val="bottom"/>
          </w:tcPr>
          <w:p w14:paraId="6513E9E9" w14:textId="77777777" w:rsidR="00A94D20" w:rsidRPr="00844966" w:rsidRDefault="00A94D20" w:rsidP="00170E13">
            <w:pPr>
              <w:pStyle w:val="Tablesmalltext"/>
              <w:rPr>
                <w:color w:val="000000"/>
              </w:rPr>
            </w:pPr>
            <w:r w:rsidRPr="00EC1E40">
              <w:rPr>
                <w:color w:val="000000"/>
              </w:rPr>
              <w:t>-0.520</w:t>
            </w:r>
          </w:p>
        </w:tc>
        <w:tc>
          <w:tcPr>
            <w:tcW w:w="461" w:type="pct"/>
            <w:shd w:val="clear" w:color="auto" w:fill="auto"/>
            <w:noWrap/>
            <w:vAlign w:val="bottom"/>
          </w:tcPr>
          <w:p w14:paraId="48017C37" w14:textId="77777777" w:rsidR="00A94D20" w:rsidRPr="00844966" w:rsidRDefault="00A94D20" w:rsidP="00170E13">
            <w:pPr>
              <w:pStyle w:val="Tablesmalltext"/>
              <w:rPr>
                <w:color w:val="000000"/>
              </w:rPr>
            </w:pPr>
            <w:r w:rsidRPr="00EC1E40">
              <w:rPr>
                <w:color w:val="000000"/>
              </w:rPr>
              <w:t>0.552</w:t>
            </w:r>
          </w:p>
        </w:tc>
      </w:tr>
      <w:tr w:rsidR="00A94D20" w:rsidRPr="00844966" w14:paraId="6E9B6B69" w14:textId="77777777" w:rsidTr="00170E13">
        <w:trPr>
          <w:trHeight w:val="288"/>
          <w:jc w:val="center"/>
        </w:trPr>
        <w:tc>
          <w:tcPr>
            <w:tcW w:w="499" w:type="pct"/>
            <w:vMerge/>
          </w:tcPr>
          <w:p w14:paraId="3A1853E6" w14:textId="77777777" w:rsidR="00A94D20" w:rsidRPr="00844966" w:rsidRDefault="00A94D20" w:rsidP="00170E13">
            <w:pPr>
              <w:pStyle w:val="Tablesmalltext"/>
              <w:rPr>
                <w:color w:val="000000"/>
              </w:rPr>
            </w:pPr>
          </w:p>
        </w:tc>
        <w:tc>
          <w:tcPr>
            <w:tcW w:w="535" w:type="pct"/>
            <w:shd w:val="clear" w:color="auto" w:fill="auto"/>
            <w:noWrap/>
            <w:vAlign w:val="bottom"/>
          </w:tcPr>
          <w:p w14:paraId="52577DCA" w14:textId="77777777" w:rsidR="00A94D20" w:rsidRPr="00F02131" w:rsidRDefault="00A94D20" w:rsidP="00170E13">
            <w:pPr>
              <w:pStyle w:val="Tablesmalltext"/>
              <w:rPr>
                <w:color w:val="000000"/>
              </w:rPr>
            </w:pPr>
          </w:p>
        </w:tc>
        <w:tc>
          <w:tcPr>
            <w:tcW w:w="278" w:type="pct"/>
            <w:shd w:val="clear" w:color="auto" w:fill="auto"/>
            <w:noWrap/>
            <w:vAlign w:val="bottom"/>
          </w:tcPr>
          <w:p w14:paraId="0181830E"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608D6D4D" w14:textId="77777777" w:rsidR="00A94D20" w:rsidRPr="00844966" w:rsidRDefault="00A94D20" w:rsidP="00170E13">
            <w:pPr>
              <w:pStyle w:val="Tablesmalltext"/>
              <w:rPr>
                <w:color w:val="000000"/>
              </w:rPr>
            </w:pPr>
            <w:r w:rsidRPr="00EC1E40">
              <w:rPr>
                <w:color w:val="000000"/>
              </w:rPr>
              <w:t>-0.430</w:t>
            </w:r>
          </w:p>
        </w:tc>
        <w:tc>
          <w:tcPr>
            <w:tcW w:w="461" w:type="pct"/>
            <w:shd w:val="clear" w:color="auto" w:fill="auto"/>
            <w:noWrap/>
            <w:vAlign w:val="bottom"/>
          </w:tcPr>
          <w:p w14:paraId="2CA70C2D" w14:textId="77777777" w:rsidR="00A94D20" w:rsidRPr="00844966" w:rsidRDefault="00A94D20" w:rsidP="00170E13">
            <w:pPr>
              <w:pStyle w:val="Tablesmalltext"/>
              <w:rPr>
                <w:color w:val="000000"/>
              </w:rPr>
            </w:pPr>
            <w:r w:rsidRPr="00EC1E40">
              <w:rPr>
                <w:color w:val="000000"/>
              </w:rPr>
              <w:t>0.434</w:t>
            </w:r>
          </w:p>
        </w:tc>
        <w:tc>
          <w:tcPr>
            <w:tcW w:w="461" w:type="pct"/>
            <w:shd w:val="clear" w:color="auto" w:fill="auto"/>
            <w:noWrap/>
            <w:vAlign w:val="bottom"/>
          </w:tcPr>
          <w:p w14:paraId="1F8ADA30" w14:textId="77777777" w:rsidR="00A94D20" w:rsidRPr="00844966" w:rsidRDefault="00A94D20" w:rsidP="00170E13">
            <w:pPr>
              <w:pStyle w:val="Tablesmalltext"/>
              <w:rPr>
                <w:color w:val="000000"/>
              </w:rPr>
            </w:pPr>
            <w:r w:rsidRPr="00EC1E40">
              <w:rPr>
                <w:color w:val="000000"/>
              </w:rPr>
              <w:t>-0.415</w:t>
            </w:r>
          </w:p>
        </w:tc>
        <w:tc>
          <w:tcPr>
            <w:tcW w:w="461" w:type="pct"/>
            <w:shd w:val="clear" w:color="auto" w:fill="auto"/>
            <w:noWrap/>
            <w:vAlign w:val="bottom"/>
          </w:tcPr>
          <w:p w14:paraId="2CE133FD" w14:textId="77777777" w:rsidR="00A94D20" w:rsidRPr="00844966" w:rsidRDefault="00A94D20" w:rsidP="00170E13">
            <w:pPr>
              <w:pStyle w:val="Tablesmalltext"/>
              <w:rPr>
                <w:color w:val="000000"/>
              </w:rPr>
            </w:pPr>
            <w:r w:rsidRPr="00EC1E40">
              <w:rPr>
                <w:color w:val="000000"/>
              </w:rPr>
              <w:t>0.346</w:t>
            </w:r>
          </w:p>
        </w:tc>
        <w:tc>
          <w:tcPr>
            <w:tcW w:w="461" w:type="pct"/>
            <w:shd w:val="clear" w:color="auto" w:fill="auto"/>
            <w:noWrap/>
            <w:vAlign w:val="bottom"/>
          </w:tcPr>
          <w:p w14:paraId="56942E80" w14:textId="77777777" w:rsidR="00A94D20" w:rsidRPr="00844966" w:rsidRDefault="00A94D20" w:rsidP="00170E13">
            <w:pPr>
              <w:pStyle w:val="Tablesmalltext"/>
              <w:rPr>
                <w:color w:val="000000"/>
              </w:rPr>
            </w:pPr>
            <w:r w:rsidRPr="00EC1E40">
              <w:rPr>
                <w:color w:val="000000"/>
              </w:rPr>
              <w:t>-0.728</w:t>
            </w:r>
          </w:p>
        </w:tc>
        <w:tc>
          <w:tcPr>
            <w:tcW w:w="437" w:type="pct"/>
            <w:shd w:val="clear" w:color="auto" w:fill="auto"/>
            <w:noWrap/>
            <w:vAlign w:val="bottom"/>
          </w:tcPr>
          <w:p w14:paraId="0DC8CA2E" w14:textId="77777777" w:rsidR="00A94D20" w:rsidRPr="00844966" w:rsidRDefault="00A94D20" w:rsidP="00170E13">
            <w:pPr>
              <w:pStyle w:val="Tablesmalltext"/>
              <w:rPr>
                <w:color w:val="000000"/>
              </w:rPr>
            </w:pPr>
            <w:r w:rsidRPr="00EC1E40">
              <w:rPr>
                <w:color w:val="000000"/>
              </w:rPr>
              <w:t>0.104</w:t>
            </w:r>
          </w:p>
        </w:tc>
        <w:tc>
          <w:tcPr>
            <w:tcW w:w="485" w:type="pct"/>
            <w:shd w:val="clear" w:color="auto" w:fill="auto"/>
            <w:noWrap/>
            <w:vAlign w:val="bottom"/>
          </w:tcPr>
          <w:p w14:paraId="6B010CD7" w14:textId="77777777" w:rsidR="00A94D20" w:rsidRPr="00844966" w:rsidRDefault="00A94D20" w:rsidP="00170E13">
            <w:pPr>
              <w:pStyle w:val="Tablesmalltext"/>
              <w:rPr>
                <w:color w:val="000000"/>
              </w:rPr>
            </w:pPr>
            <w:r w:rsidRPr="00EC1E40">
              <w:rPr>
                <w:color w:val="000000"/>
              </w:rPr>
              <w:t>-0.215</w:t>
            </w:r>
          </w:p>
        </w:tc>
        <w:tc>
          <w:tcPr>
            <w:tcW w:w="461" w:type="pct"/>
            <w:shd w:val="clear" w:color="auto" w:fill="auto"/>
            <w:noWrap/>
            <w:vAlign w:val="bottom"/>
          </w:tcPr>
          <w:p w14:paraId="225694E9" w14:textId="77777777" w:rsidR="00A94D20" w:rsidRPr="00844966" w:rsidRDefault="00A94D20" w:rsidP="00170E13">
            <w:pPr>
              <w:pStyle w:val="Tablesmalltext"/>
              <w:rPr>
                <w:color w:val="000000"/>
              </w:rPr>
            </w:pPr>
            <w:r w:rsidRPr="00EC1E40">
              <w:rPr>
                <w:color w:val="000000"/>
              </w:rPr>
              <w:t>0.536</w:t>
            </w:r>
          </w:p>
        </w:tc>
      </w:tr>
      <w:tr w:rsidR="00A94D20" w:rsidRPr="00844966" w14:paraId="4FEAA33B" w14:textId="77777777" w:rsidTr="00170E13">
        <w:trPr>
          <w:trHeight w:val="288"/>
          <w:jc w:val="center"/>
        </w:trPr>
        <w:tc>
          <w:tcPr>
            <w:tcW w:w="499" w:type="pct"/>
            <w:vMerge w:val="restart"/>
          </w:tcPr>
          <w:p w14:paraId="5B7480E5" w14:textId="77777777" w:rsidR="00A94D20" w:rsidRPr="00844966" w:rsidRDefault="00A94D20" w:rsidP="00170E13">
            <w:pPr>
              <w:pStyle w:val="Tablesmalltext"/>
              <w:rPr>
                <w:color w:val="000000"/>
              </w:rPr>
            </w:pPr>
            <w:r w:rsidRPr="00844966">
              <w:rPr>
                <w:bCs/>
                <w:color w:val="000000"/>
              </w:rPr>
              <w:t>Erosion (&gt;0)</w:t>
            </w:r>
          </w:p>
        </w:tc>
        <w:tc>
          <w:tcPr>
            <w:tcW w:w="535" w:type="pct"/>
            <w:shd w:val="clear" w:color="auto" w:fill="auto"/>
            <w:noWrap/>
            <w:vAlign w:val="bottom"/>
          </w:tcPr>
          <w:p w14:paraId="1F81C4CF" w14:textId="77777777" w:rsidR="00A94D20" w:rsidRPr="00844966" w:rsidRDefault="00A94D20" w:rsidP="00170E13">
            <w:pPr>
              <w:pStyle w:val="Tablesmalltext"/>
              <w:rPr>
                <w:color w:val="000000"/>
              </w:rPr>
            </w:pPr>
            <w:r w:rsidRPr="00844966">
              <w:rPr>
                <w:bCs/>
                <w:color w:val="000000"/>
              </w:rPr>
              <w:t>Inund</w:t>
            </w:r>
            <w:r>
              <w:rPr>
                <w:bCs/>
                <w:color w:val="000000"/>
              </w:rPr>
              <w:t>ation</w:t>
            </w:r>
          </w:p>
        </w:tc>
        <w:tc>
          <w:tcPr>
            <w:tcW w:w="278" w:type="pct"/>
            <w:shd w:val="clear" w:color="auto" w:fill="auto"/>
            <w:noWrap/>
            <w:vAlign w:val="bottom"/>
          </w:tcPr>
          <w:p w14:paraId="5067F717"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3F7F088B" w14:textId="77777777" w:rsidR="00A94D20" w:rsidRPr="00844966" w:rsidRDefault="00A94D20" w:rsidP="00170E13">
            <w:pPr>
              <w:pStyle w:val="Tablesmalltext"/>
              <w:rPr>
                <w:color w:val="000000"/>
              </w:rPr>
            </w:pPr>
            <w:r w:rsidRPr="00844966">
              <w:rPr>
                <w:color w:val="000000"/>
              </w:rPr>
              <w:t>-0.074</w:t>
            </w:r>
          </w:p>
        </w:tc>
        <w:tc>
          <w:tcPr>
            <w:tcW w:w="461" w:type="pct"/>
            <w:shd w:val="clear" w:color="auto" w:fill="auto"/>
            <w:noWrap/>
            <w:vAlign w:val="bottom"/>
          </w:tcPr>
          <w:p w14:paraId="07779883" w14:textId="77777777" w:rsidR="00A94D20" w:rsidRPr="00844966" w:rsidRDefault="00A94D20" w:rsidP="00170E13">
            <w:pPr>
              <w:pStyle w:val="Tablesmalltext"/>
              <w:rPr>
                <w:color w:val="000000"/>
              </w:rPr>
            </w:pPr>
            <w:r w:rsidRPr="00844966">
              <w:rPr>
                <w:color w:val="000000"/>
              </w:rPr>
              <w:t>0.227</w:t>
            </w:r>
          </w:p>
        </w:tc>
        <w:tc>
          <w:tcPr>
            <w:tcW w:w="461" w:type="pct"/>
            <w:shd w:val="clear" w:color="auto" w:fill="auto"/>
            <w:noWrap/>
            <w:vAlign w:val="bottom"/>
          </w:tcPr>
          <w:p w14:paraId="12228F2B" w14:textId="77777777" w:rsidR="00A94D20" w:rsidRPr="00844966" w:rsidRDefault="00A94D20" w:rsidP="00170E13">
            <w:pPr>
              <w:pStyle w:val="Tablesmalltext"/>
              <w:rPr>
                <w:color w:val="000000"/>
              </w:rPr>
            </w:pPr>
            <w:r w:rsidRPr="00844966">
              <w:rPr>
                <w:color w:val="000000"/>
              </w:rPr>
              <w:t>-0.291</w:t>
            </w:r>
          </w:p>
        </w:tc>
        <w:tc>
          <w:tcPr>
            <w:tcW w:w="461" w:type="pct"/>
            <w:shd w:val="clear" w:color="auto" w:fill="auto"/>
            <w:noWrap/>
            <w:vAlign w:val="bottom"/>
          </w:tcPr>
          <w:p w14:paraId="52DB133A" w14:textId="77777777" w:rsidR="00A94D20" w:rsidRPr="00844966" w:rsidRDefault="00A94D20" w:rsidP="00170E13">
            <w:pPr>
              <w:pStyle w:val="Tablesmalltext"/>
              <w:rPr>
                <w:color w:val="000000"/>
              </w:rPr>
            </w:pPr>
            <w:r w:rsidRPr="00844966">
              <w:rPr>
                <w:color w:val="000000"/>
              </w:rPr>
              <w:t>0.226</w:t>
            </w:r>
          </w:p>
        </w:tc>
        <w:tc>
          <w:tcPr>
            <w:tcW w:w="461" w:type="pct"/>
            <w:shd w:val="clear" w:color="auto" w:fill="auto"/>
            <w:noWrap/>
            <w:vAlign w:val="bottom"/>
          </w:tcPr>
          <w:p w14:paraId="397D7129" w14:textId="77777777" w:rsidR="00A94D20" w:rsidRPr="00844966" w:rsidRDefault="00A94D20" w:rsidP="00170E13">
            <w:pPr>
              <w:pStyle w:val="Tablesmalltext"/>
              <w:rPr>
                <w:color w:val="000000"/>
              </w:rPr>
            </w:pPr>
            <w:r w:rsidRPr="00844966">
              <w:rPr>
                <w:color w:val="000000"/>
              </w:rPr>
              <w:t>-0.045</w:t>
            </w:r>
          </w:p>
        </w:tc>
        <w:tc>
          <w:tcPr>
            <w:tcW w:w="437" w:type="pct"/>
            <w:shd w:val="clear" w:color="auto" w:fill="auto"/>
            <w:noWrap/>
            <w:vAlign w:val="bottom"/>
          </w:tcPr>
          <w:p w14:paraId="1C6B0A9D" w14:textId="77777777" w:rsidR="00A94D20" w:rsidRPr="00844966" w:rsidRDefault="00A94D20" w:rsidP="00170E13">
            <w:pPr>
              <w:pStyle w:val="Tablesmalltext"/>
              <w:rPr>
                <w:color w:val="000000"/>
              </w:rPr>
            </w:pPr>
            <w:r w:rsidRPr="00844966">
              <w:rPr>
                <w:color w:val="000000"/>
              </w:rPr>
              <w:t>0.263</w:t>
            </w:r>
          </w:p>
        </w:tc>
        <w:tc>
          <w:tcPr>
            <w:tcW w:w="485" w:type="pct"/>
            <w:shd w:val="clear" w:color="auto" w:fill="auto"/>
            <w:noWrap/>
            <w:vAlign w:val="bottom"/>
          </w:tcPr>
          <w:p w14:paraId="5182DEE8" w14:textId="77777777" w:rsidR="00A94D20" w:rsidRPr="00844966" w:rsidRDefault="00A94D20" w:rsidP="00170E13">
            <w:pPr>
              <w:pStyle w:val="Tablesmalltext"/>
              <w:rPr>
                <w:color w:val="000000"/>
              </w:rPr>
            </w:pPr>
            <w:r w:rsidRPr="00844966">
              <w:rPr>
                <w:color w:val="000000"/>
              </w:rPr>
              <w:t>-0.114</w:t>
            </w:r>
          </w:p>
        </w:tc>
        <w:tc>
          <w:tcPr>
            <w:tcW w:w="461" w:type="pct"/>
            <w:shd w:val="clear" w:color="auto" w:fill="auto"/>
            <w:noWrap/>
            <w:vAlign w:val="bottom"/>
          </w:tcPr>
          <w:p w14:paraId="24AE5B20" w14:textId="77777777" w:rsidR="00A94D20" w:rsidRPr="00844966" w:rsidRDefault="00A94D20" w:rsidP="00170E13">
            <w:pPr>
              <w:pStyle w:val="Tablesmalltext"/>
              <w:rPr>
                <w:color w:val="000000"/>
              </w:rPr>
            </w:pPr>
            <w:r w:rsidRPr="00844966">
              <w:rPr>
                <w:color w:val="000000"/>
              </w:rPr>
              <w:t>0.224</w:t>
            </w:r>
          </w:p>
        </w:tc>
      </w:tr>
      <w:tr w:rsidR="00A94D20" w:rsidRPr="00844966" w14:paraId="2D44DA88" w14:textId="77777777" w:rsidTr="00170E13">
        <w:trPr>
          <w:trHeight w:val="288"/>
          <w:jc w:val="center"/>
        </w:trPr>
        <w:tc>
          <w:tcPr>
            <w:tcW w:w="499" w:type="pct"/>
            <w:vMerge/>
          </w:tcPr>
          <w:p w14:paraId="7784E8A5" w14:textId="77777777" w:rsidR="00A94D20" w:rsidRPr="00844966" w:rsidRDefault="00A94D20" w:rsidP="00170E13">
            <w:pPr>
              <w:pStyle w:val="Tablesmalltext"/>
              <w:rPr>
                <w:color w:val="000000"/>
              </w:rPr>
            </w:pPr>
          </w:p>
        </w:tc>
        <w:tc>
          <w:tcPr>
            <w:tcW w:w="535" w:type="pct"/>
            <w:shd w:val="clear" w:color="auto" w:fill="auto"/>
            <w:noWrap/>
            <w:vAlign w:val="bottom"/>
          </w:tcPr>
          <w:p w14:paraId="40DDF675" w14:textId="77777777" w:rsidR="00A94D20" w:rsidRPr="00844966" w:rsidRDefault="00A94D20" w:rsidP="00170E13">
            <w:pPr>
              <w:pStyle w:val="Tablesmalltext"/>
              <w:rPr>
                <w:color w:val="000000"/>
              </w:rPr>
            </w:pPr>
          </w:p>
        </w:tc>
        <w:tc>
          <w:tcPr>
            <w:tcW w:w="278" w:type="pct"/>
            <w:shd w:val="clear" w:color="auto" w:fill="auto"/>
            <w:noWrap/>
            <w:vAlign w:val="bottom"/>
          </w:tcPr>
          <w:p w14:paraId="1E44AB5E"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4B6EE5DA" w14:textId="77777777" w:rsidR="00A94D20" w:rsidRPr="00844966" w:rsidRDefault="00A94D20" w:rsidP="00170E13">
            <w:pPr>
              <w:pStyle w:val="Tablesmalltext"/>
              <w:rPr>
                <w:color w:val="000000"/>
              </w:rPr>
            </w:pPr>
            <w:r w:rsidRPr="00844966">
              <w:rPr>
                <w:bCs/>
                <w:color w:val="000000"/>
              </w:rPr>
              <w:t>0.005</w:t>
            </w:r>
          </w:p>
        </w:tc>
        <w:tc>
          <w:tcPr>
            <w:tcW w:w="461" w:type="pct"/>
            <w:shd w:val="clear" w:color="auto" w:fill="auto"/>
            <w:noWrap/>
            <w:vAlign w:val="bottom"/>
          </w:tcPr>
          <w:p w14:paraId="7874B894" w14:textId="77777777" w:rsidR="00A94D20" w:rsidRPr="00844966" w:rsidRDefault="00A94D20" w:rsidP="00170E13">
            <w:pPr>
              <w:pStyle w:val="Tablesmalltext"/>
              <w:rPr>
                <w:color w:val="000000"/>
              </w:rPr>
            </w:pPr>
            <w:r w:rsidRPr="00844966">
              <w:rPr>
                <w:bCs/>
                <w:color w:val="000000"/>
              </w:rPr>
              <w:t>0.551</w:t>
            </w:r>
          </w:p>
        </w:tc>
        <w:tc>
          <w:tcPr>
            <w:tcW w:w="461" w:type="pct"/>
            <w:shd w:val="clear" w:color="auto" w:fill="auto"/>
            <w:noWrap/>
            <w:vAlign w:val="bottom"/>
          </w:tcPr>
          <w:p w14:paraId="30DA048C" w14:textId="77777777" w:rsidR="00A94D20" w:rsidRPr="00844966" w:rsidRDefault="00A94D20" w:rsidP="00170E13">
            <w:pPr>
              <w:pStyle w:val="Tablesmalltext"/>
              <w:rPr>
                <w:color w:val="000000"/>
              </w:rPr>
            </w:pPr>
            <w:r w:rsidRPr="00844966">
              <w:rPr>
                <w:color w:val="000000"/>
              </w:rPr>
              <w:t>-0.260</w:t>
            </w:r>
          </w:p>
        </w:tc>
        <w:tc>
          <w:tcPr>
            <w:tcW w:w="461" w:type="pct"/>
            <w:shd w:val="clear" w:color="auto" w:fill="auto"/>
            <w:noWrap/>
            <w:vAlign w:val="bottom"/>
          </w:tcPr>
          <w:p w14:paraId="36ED2F39" w14:textId="77777777" w:rsidR="00A94D20" w:rsidRPr="00844966" w:rsidRDefault="00A94D20" w:rsidP="00170E13">
            <w:pPr>
              <w:pStyle w:val="Tablesmalltext"/>
              <w:rPr>
                <w:color w:val="000000"/>
              </w:rPr>
            </w:pPr>
            <w:r w:rsidRPr="00844966">
              <w:rPr>
                <w:color w:val="000000"/>
              </w:rPr>
              <w:t>0.334</w:t>
            </w:r>
          </w:p>
        </w:tc>
        <w:tc>
          <w:tcPr>
            <w:tcW w:w="461" w:type="pct"/>
            <w:shd w:val="clear" w:color="auto" w:fill="auto"/>
            <w:noWrap/>
            <w:vAlign w:val="bottom"/>
          </w:tcPr>
          <w:p w14:paraId="443978AC" w14:textId="77777777" w:rsidR="00A94D20" w:rsidRPr="00844966" w:rsidRDefault="00A94D20" w:rsidP="00170E13">
            <w:pPr>
              <w:pStyle w:val="Tablesmalltext"/>
              <w:rPr>
                <w:color w:val="000000"/>
              </w:rPr>
            </w:pPr>
            <w:r w:rsidRPr="00844966">
              <w:rPr>
                <w:bCs/>
                <w:color w:val="000000"/>
              </w:rPr>
              <w:t>0.001</w:t>
            </w:r>
          </w:p>
        </w:tc>
        <w:tc>
          <w:tcPr>
            <w:tcW w:w="437" w:type="pct"/>
            <w:shd w:val="clear" w:color="auto" w:fill="auto"/>
            <w:noWrap/>
            <w:vAlign w:val="bottom"/>
          </w:tcPr>
          <w:p w14:paraId="6BD72597" w14:textId="77777777" w:rsidR="00A94D20" w:rsidRPr="00844966" w:rsidRDefault="00A94D20" w:rsidP="00170E13">
            <w:pPr>
              <w:pStyle w:val="Tablesmalltext"/>
              <w:rPr>
                <w:color w:val="000000"/>
              </w:rPr>
            </w:pPr>
            <w:r w:rsidRPr="00844966">
              <w:rPr>
                <w:bCs/>
                <w:color w:val="000000"/>
              </w:rPr>
              <w:t>0.460</w:t>
            </w:r>
          </w:p>
        </w:tc>
        <w:tc>
          <w:tcPr>
            <w:tcW w:w="485" w:type="pct"/>
            <w:shd w:val="clear" w:color="auto" w:fill="auto"/>
            <w:noWrap/>
            <w:vAlign w:val="bottom"/>
          </w:tcPr>
          <w:p w14:paraId="37C9FA28" w14:textId="77777777" w:rsidR="00A94D20" w:rsidRPr="00844966" w:rsidRDefault="00A94D20" w:rsidP="00170E13">
            <w:pPr>
              <w:pStyle w:val="Tablesmalltext"/>
              <w:rPr>
                <w:color w:val="000000"/>
              </w:rPr>
            </w:pPr>
            <w:r w:rsidRPr="00844966">
              <w:rPr>
                <w:color w:val="000000"/>
              </w:rPr>
              <w:t>-0.261</w:t>
            </w:r>
          </w:p>
        </w:tc>
        <w:tc>
          <w:tcPr>
            <w:tcW w:w="461" w:type="pct"/>
            <w:shd w:val="clear" w:color="auto" w:fill="auto"/>
            <w:noWrap/>
            <w:vAlign w:val="bottom"/>
          </w:tcPr>
          <w:p w14:paraId="5A8EA460" w14:textId="77777777" w:rsidR="00A94D20" w:rsidRPr="00844966" w:rsidRDefault="00A94D20" w:rsidP="00170E13">
            <w:pPr>
              <w:pStyle w:val="Tablesmalltext"/>
              <w:rPr>
                <w:color w:val="000000"/>
              </w:rPr>
            </w:pPr>
            <w:r w:rsidRPr="00844966">
              <w:rPr>
                <w:color w:val="000000"/>
              </w:rPr>
              <w:t>0.203</w:t>
            </w:r>
          </w:p>
        </w:tc>
      </w:tr>
      <w:tr w:rsidR="00A94D20" w:rsidRPr="00844966" w14:paraId="7AE8E08F" w14:textId="77777777" w:rsidTr="00170E13">
        <w:trPr>
          <w:trHeight w:val="288"/>
          <w:jc w:val="center"/>
        </w:trPr>
        <w:tc>
          <w:tcPr>
            <w:tcW w:w="499" w:type="pct"/>
            <w:vMerge/>
          </w:tcPr>
          <w:p w14:paraId="45805D36" w14:textId="77777777" w:rsidR="00A94D20" w:rsidRPr="00844966" w:rsidRDefault="00A94D20" w:rsidP="00170E13">
            <w:pPr>
              <w:pStyle w:val="Tablesmalltext"/>
              <w:rPr>
                <w:color w:val="000000"/>
              </w:rPr>
            </w:pPr>
          </w:p>
        </w:tc>
        <w:tc>
          <w:tcPr>
            <w:tcW w:w="535" w:type="pct"/>
            <w:shd w:val="clear" w:color="auto" w:fill="auto"/>
            <w:noWrap/>
            <w:vAlign w:val="bottom"/>
          </w:tcPr>
          <w:p w14:paraId="6884B73B" w14:textId="77777777" w:rsidR="00A94D20" w:rsidRPr="00844966" w:rsidRDefault="00A94D20" w:rsidP="00170E13">
            <w:pPr>
              <w:pStyle w:val="Tablesmalltext"/>
              <w:rPr>
                <w:color w:val="000000"/>
              </w:rPr>
            </w:pPr>
            <w:r w:rsidRPr="00844966">
              <w:rPr>
                <w:bCs/>
                <w:color w:val="000000"/>
              </w:rPr>
              <w:t>Peak</w:t>
            </w:r>
          </w:p>
        </w:tc>
        <w:tc>
          <w:tcPr>
            <w:tcW w:w="278" w:type="pct"/>
            <w:shd w:val="clear" w:color="auto" w:fill="auto"/>
            <w:noWrap/>
            <w:vAlign w:val="bottom"/>
          </w:tcPr>
          <w:p w14:paraId="467651BD"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442A8A70" w14:textId="77777777" w:rsidR="00A94D20" w:rsidRPr="00844966" w:rsidRDefault="00A94D20" w:rsidP="00170E13">
            <w:pPr>
              <w:pStyle w:val="Tablesmalltext"/>
              <w:rPr>
                <w:color w:val="000000"/>
              </w:rPr>
            </w:pPr>
            <w:r w:rsidRPr="00844966">
              <w:rPr>
                <w:color w:val="000000"/>
              </w:rPr>
              <w:t>-0.084</w:t>
            </w:r>
          </w:p>
        </w:tc>
        <w:tc>
          <w:tcPr>
            <w:tcW w:w="461" w:type="pct"/>
            <w:shd w:val="clear" w:color="auto" w:fill="auto"/>
            <w:noWrap/>
            <w:vAlign w:val="bottom"/>
          </w:tcPr>
          <w:p w14:paraId="2F0DCF2B" w14:textId="77777777" w:rsidR="00A94D20" w:rsidRPr="00844966" w:rsidRDefault="00A94D20" w:rsidP="00170E13">
            <w:pPr>
              <w:pStyle w:val="Tablesmalltext"/>
              <w:rPr>
                <w:color w:val="000000"/>
              </w:rPr>
            </w:pPr>
            <w:r w:rsidRPr="00844966">
              <w:rPr>
                <w:color w:val="000000"/>
              </w:rPr>
              <w:t>0.269</w:t>
            </w:r>
          </w:p>
        </w:tc>
        <w:tc>
          <w:tcPr>
            <w:tcW w:w="461" w:type="pct"/>
            <w:shd w:val="clear" w:color="auto" w:fill="auto"/>
            <w:noWrap/>
            <w:vAlign w:val="bottom"/>
          </w:tcPr>
          <w:p w14:paraId="3FD16E5A" w14:textId="77777777" w:rsidR="00A94D20" w:rsidRPr="00844966" w:rsidRDefault="00A94D20" w:rsidP="00170E13">
            <w:pPr>
              <w:pStyle w:val="Tablesmalltext"/>
              <w:rPr>
                <w:color w:val="000000"/>
              </w:rPr>
            </w:pPr>
            <w:r w:rsidRPr="00844966">
              <w:rPr>
                <w:color w:val="000000"/>
              </w:rPr>
              <w:t>-0.196</w:t>
            </w:r>
          </w:p>
        </w:tc>
        <w:tc>
          <w:tcPr>
            <w:tcW w:w="461" w:type="pct"/>
            <w:shd w:val="clear" w:color="auto" w:fill="auto"/>
            <w:noWrap/>
            <w:vAlign w:val="bottom"/>
          </w:tcPr>
          <w:p w14:paraId="60834258" w14:textId="77777777" w:rsidR="00A94D20" w:rsidRPr="00844966" w:rsidRDefault="00A94D20" w:rsidP="00170E13">
            <w:pPr>
              <w:pStyle w:val="Tablesmalltext"/>
              <w:rPr>
                <w:color w:val="000000"/>
              </w:rPr>
            </w:pPr>
            <w:r w:rsidRPr="00844966">
              <w:rPr>
                <w:color w:val="000000"/>
              </w:rPr>
              <w:t>0.207</w:t>
            </w:r>
          </w:p>
        </w:tc>
        <w:tc>
          <w:tcPr>
            <w:tcW w:w="461" w:type="pct"/>
            <w:shd w:val="clear" w:color="auto" w:fill="auto"/>
            <w:noWrap/>
            <w:vAlign w:val="bottom"/>
          </w:tcPr>
          <w:p w14:paraId="26950708" w14:textId="77777777" w:rsidR="00A94D20" w:rsidRPr="00844966" w:rsidRDefault="00A94D20" w:rsidP="00170E13">
            <w:pPr>
              <w:pStyle w:val="Tablesmalltext"/>
              <w:rPr>
                <w:color w:val="000000"/>
              </w:rPr>
            </w:pPr>
            <w:r w:rsidRPr="00844966">
              <w:rPr>
                <w:color w:val="000000"/>
              </w:rPr>
              <w:t>-0.037</w:t>
            </w:r>
          </w:p>
        </w:tc>
        <w:tc>
          <w:tcPr>
            <w:tcW w:w="437" w:type="pct"/>
            <w:shd w:val="clear" w:color="auto" w:fill="auto"/>
            <w:noWrap/>
            <w:vAlign w:val="bottom"/>
          </w:tcPr>
          <w:p w14:paraId="3E3B884F" w14:textId="77777777" w:rsidR="00A94D20" w:rsidRPr="00844966" w:rsidRDefault="00A94D20" w:rsidP="00170E13">
            <w:pPr>
              <w:pStyle w:val="Tablesmalltext"/>
              <w:rPr>
                <w:color w:val="000000"/>
              </w:rPr>
            </w:pPr>
            <w:r w:rsidRPr="00844966">
              <w:rPr>
                <w:color w:val="000000"/>
              </w:rPr>
              <w:t>0.291</w:t>
            </w:r>
          </w:p>
        </w:tc>
        <w:tc>
          <w:tcPr>
            <w:tcW w:w="485" w:type="pct"/>
            <w:shd w:val="clear" w:color="auto" w:fill="auto"/>
            <w:noWrap/>
            <w:vAlign w:val="bottom"/>
          </w:tcPr>
          <w:p w14:paraId="0CE926B4" w14:textId="77777777" w:rsidR="00A94D20" w:rsidRPr="00844966" w:rsidRDefault="00A94D20" w:rsidP="00170E13">
            <w:pPr>
              <w:pStyle w:val="Tablesmalltext"/>
              <w:rPr>
                <w:color w:val="000000"/>
              </w:rPr>
            </w:pPr>
            <w:r w:rsidRPr="00844966">
              <w:rPr>
                <w:color w:val="000000"/>
              </w:rPr>
              <w:t>-0.054</w:t>
            </w:r>
          </w:p>
        </w:tc>
        <w:tc>
          <w:tcPr>
            <w:tcW w:w="461" w:type="pct"/>
            <w:shd w:val="clear" w:color="auto" w:fill="auto"/>
            <w:noWrap/>
            <w:vAlign w:val="bottom"/>
          </w:tcPr>
          <w:p w14:paraId="677E7F5C" w14:textId="77777777" w:rsidR="00A94D20" w:rsidRPr="00844966" w:rsidRDefault="00A94D20" w:rsidP="00170E13">
            <w:pPr>
              <w:pStyle w:val="Tablesmalltext"/>
              <w:rPr>
                <w:color w:val="000000"/>
              </w:rPr>
            </w:pPr>
            <w:r w:rsidRPr="00844966">
              <w:rPr>
                <w:color w:val="000000"/>
              </w:rPr>
              <w:t>0.330</w:t>
            </w:r>
          </w:p>
        </w:tc>
      </w:tr>
      <w:tr w:rsidR="00A94D20" w:rsidRPr="00844966" w14:paraId="171778A0" w14:textId="77777777" w:rsidTr="00170E13">
        <w:trPr>
          <w:trHeight w:val="288"/>
          <w:jc w:val="center"/>
        </w:trPr>
        <w:tc>
          <w:tcPr>
            <w:tcW w:w="499" w:type="pct"/>
            <w:vMerge/>
          </w:tcPr>
          <w:p w14:paraId="52FBBC9E" w14:textId="77777777" w:rsidR="00A94D20" w:rsidRPr="00844966" w:rsidRDefault="00A94D20" w:rsidP="00170E13">
            <w:pPr>
              <w:pStyle w:val="Tablesmalltext"/>
              <w:rPr>
                <w:color w:val="000000"/>
              </w:rPr>
            </w:pPr>
          </w:p>
        </w:tc>
        <w:tc>
          <w:tcPr>
            <w:tcW w:w="535" w:type="pct"/>
            <w:shd w:val="clear" w:color="auto" w:fill="auto"/>
            <w:noWrap/>
            <w:vAlign w:val="bottom"/>
          </w:tcPr>
          <w:p w14:paraId="1E7FDE2E" w14:textId="77777777" w:rsidR="00A94D20" w:rsidRPr="00844966" w:rsidRDefault="00A94D20" w:rsidP="00170E13">
            <w:pPr>
              <w:pStyle w:val="Tablesmalltext"/>
              <w:rPr>
                <w:color w:val="000000"/>
              </w:rPr>
            </w:pPr>
          </w:p>
        </w:tc>
        <w:tc>
          <w:tcPr>
            <w:tcW w:w="278" w:type="pct"/>
            <w:shd w:val="clear" w:color="auto" w:fill="auto"/>
            <w:noWrap/>
            <w:vAlign w:val="bottom"/>
          </w:tcPr>
          <w:p w14:paraId="2A7B49F4"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56D0D4CE" w14:textId="77777777" w:rsidR="00A94D20" w:rsidRPr="00844966" w:rsidRDefault="00A94D20" w:rsidP="00170E13">
            <w:pPr>
              <w:pStyle w:val="Tablesmalltext"/>
              <w:rPr>
                <w:color w:val="000000"/>
              </w:rPr>
            </w:pPr>
            <w:r w:rsidRPr="00844966">
              <w:rPr>
                <w:color w:val="000000"/>
              </w:rPr>
              <w:t>-0.322</w:t>
            </w:r>
          </w:p>
        </w:tc>
        <w:tc>
          <w:tcPr>
            <w:tcW w:w="461" w:type="pct"/>
            <w:shd w:val="clear" w:color="auto" w:fill="auto"/>
            <w:noWrap/>
            <w:vAlign w:val="bottom"/>
          </w:tcPr>
          <w:p w14:paraId="2480C166" w14:textId="77777777" w:rsidR="00A94D20" w:rsidRPr="00844966" w:rsidRDefault="00A94D20" w:rsidP="00170E13">
            <w:pPr>
              <w:pStyle w:val="Tablesmalltext"/>
              <w:rPr>
                <w:color w:val="000000"/>
              </w:rPr>
            </w:pPr>
            <w:r w:rsidRPr="00844966">
              <w:rPr>
                <w:color w:val="000000"/>
              </w:rPr>
              <w:t>0.231</w:t>
            </w:r>
          </w:p>
        </w:tc>
        <w:tc>
          <w:tcPr>
            <w:tcW w:w="461" w:type="pct"/>
            <w:shd w:val="clear" w:color="auto" w:fill="auto"/>
            <w:noWrap/>
            <w:vAlign w:val="bottom"/>
          </w:tcPr>
          <w:p w14:paraId="7A88225E" w14:textId="77777777" w:rsidR="00A94D20" w:rsidRPr="00844966" w:rsidRDefault="00A94D20" w:rsidP="00170E13">
            <w:pPr>
              <w:pStyle w:val="Tablesmalltext"/>
              <w:rPr>
                <w:color w:val="000000"/>
              </w:rPr>
            </w:pPr>
            <w:r w:rsidRPr="00844966">
              <w:rPr>
                <w:color w:val="000000"/>
              </w:rPr>
              <w:t>-0.564</w:t>
            </w:r>
          </w:p>
        </w:tc>
        <w:tc>
          <w:tcPr>
            <w:tcW w:w="461" w:type="pct"/>
            <w:shd w:val="clear" w:color="auto" w:fill="auto"/>
            <w:noWrap/>
            <w:vAlign w:val="bottom"/>
          </w:tcPr>
          <w:p w14:paraId="539B78D1" w14:textId="77777777" w:rsidR="00A94D20" w:rsidRPr="00844966" w:rsidRDefault="00A94D20" w:rsidP="00170E13">
            <w:pPr>
              <w:pStyle w:val="Tablesmalltext"/>
              <w:rPr>
                <w:color w:val="000000"/>
              </w:rPr>
            </w:pPr>
            <w:r w:rsidRPr="00844966">
              <w:rPr>
                <w:color w:val="000000"/>
              </w:rPr>
              <w:t>0.164</w:t>
            </w:r>
          </w:p>
        </w:tc>
        <w:tc>
          <w:tcPr>
            <w:tcW w:w="461" w:type="pct"/>
            <w:shd w:val="clear" w:color="auto" w:fill="auto"/>
            <w:noWrap/>
            <w:vAlign w:val="bottom"/>
          </w:tcPr>
          <w:p w14:paraId="0E76CFC2" w14:textId="77777777" w:rsidR="00A94D20" w:rsidRPr="00844966" w:rsidRDefault="00A94D20" w:rsidP="00170E13">
            <w:pPr>
              <w:pStyle w:val="Tablesmalltext"/>
              <w:rPr>
                <w:color w:val="000000"/>
              </w:rPr>
            </w:pPr>
            <w:r w:rsidRPr="00844966">
              <w:rPr>
                <w:color w:val="000000"/>
              </w:rPr>
              <w:t>-0.176</w:t>
            </w:r>
          </w:p>
        </w:tc>
        <w:tc>
          <w:tcPr>
            <w:tcW w:w="437" w:type="pct"/>
            <w:shd w:val="clear" w:color="auto" w:fill="auto"/>
            <w:noWrap/>
            <w:vAlign w:val="bottom"/>
          </w:tcPr>
          <w:p w14:paraId="7F0CF32E" w14:textId="77777777" w:rsidR="00A94D20" w:rsidRPr="00844966" w:rsidRDefault="00A94D20" w:rsidP="00170E13">
            <w:pPr>
              <w:pStyle w:val="Tablesmalltext"/>
              <w:rPr>
                <w:color w:val="000000"/>
              </w:rPr>
            </w:pPr>
            <w:r w:rsidRPr="00844966">
              <w:rPr>
                <w:color w:val="000000"/>
              </w:rPr>
              <w:t>0.394</w:t>
            </w:r>
          </w:p>
        </w:tc>
        <w:tc>
          <w:tcPr>
            <w:tcW w:w="485" w:type="pct"/>
            <w:shd w:val="clear" w:color="auto" w:fill="auto"/>
            <w:noWrap/>
            <w:vAlign w:val="bottom"/>
          </w:tcPr>
          <w:p w14:paraId="2EDA2446" w14:textId="77777777" w:rsidR="00A94D20" w:rsidRPr="00844966" w:rsidRDefault="00A94D20" w:rsidP="00170E13">
            <w:pPr>
              <w:pStyle w:val="Tablesmalltext"/>
              <w:rPr>
                <w:color w:val="000000"/>
              </w:rPr>
            </w:pPr>
            <w:r w:rsidRPr="00844966">
              <w:rPr>
                <w:color w:val="000000"/>
              </w:rPr>
              <w:t>-0.239</w:t>
            </w:r>
          </w:p>
        </w:tc>
        <w:tc>
          <w:tcPr>
            <w:tcW w:w="461" w:type="pct"/>
            <w:shd w:val="clear" w:color="auto" w:fill="auto"/>
            <w:noWrap/>
            <w:vAlign w:val="bottom"/>
          </w:tcPr>
          <w:p w14:paraId="01AE4EF3" w14:textId="77777777" w:rsidR="00A94D20" w:rsidRPr="00844966" w:rsidRDefault="00A94D20" w:rsidP="00170E13">
            <w:pPr>
              <w:pStyle w:val="Tablesmalltext"/>
              <w:rPr>
                <w:color w:val="000000"/>
              </w:rPr>
            </w:pPr>
            <w:r w:rsidRPr="00844966">
              <w:rPr>
                <w:color w:val="000000"/>
              </w:rPr>
              <w:t>0.368</w:t>
            </w:r>
          </w:p>
        </w:tc>
      </w:tr>
      <w:tr w:rsidR="00A94D20" w:rsidRPr="00844966" w14:paraId="4203344F" w14:textId="77777777" w:rsidTr="00170E13">
        <w:trPr>
          <w:trHeight w:val="288"/>
          <w:jc w:val="center"/>
        </w:trPr>
        <w:tc>
          <w:tcPr>
            <w:tcW w:w="499" w:type="pct"/>
            <w:vMerge/>
          </w:tcPr>
          <w:p w14:paraId="7A7B5C61" w14:textId="77777777" w:rsidR="00A94D20" w:rsidRPr="00844966" w:rsidRDefault="00A94D20" w:rsidP="00170E13">
            <w:pPr>
              <w:pStyle w:val="Tablesmalltext"/>
              <w:rPr>
                <w:color w:val="000000"/>
              </w:rPr>
            </w:pPr>
          </w:p>
        </w:tc>
        <w:tc>
          <w:tcPr>
            <w:tcW w:w="535" w:type="pct"/>
            <w:shd w:val="clear" w:color="auto" w:fill="auto"/>
            <w:noWrap/>
            <w:vAlign w:val="bottom"/>
          </w:tcPr>
          <w:p w14:paraId="6993E64E" w14:textId="77777777" w:rsidR="00A94D20" w:rsidRPr="00014E3C" w:rsidRDefault="00A94D20" w:rsidP="00170E13">
            <w:pPr>
              <w:pStyle w:val="Tablesmalltext"/>
              <w:rPr>
                <w:color w:val="000000"/>
              </w:rPr>
            </w:pPr>
            <w:r w:rsidRPr="00014E3C">
              <w:rPr>
                <w:color w:val="000000"/>
              </w:rPr>
              <w:t>ADWP</w:t>
            </w:r>
          </w:p>
        </w:tc>
        <w:tc>
          <w:tcPr>
            <w:tcW w:w="278" w:type="pct"/>
            <w:shd w:val="clear" w:color="auto" w:fill="auto"/>
            <w:noWrap/>
            <w:vAlign w:val="bottom"/>
          </w:tcPr>
          <w:p w14:paraId="69F71BEB"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47F7018E" w14:textId="77777777" w:rsidR="00A94D20" w:rsidRPr="00844966" w:rsidRDefault="00A94D20" w:rsidP="00170E13">
            <w:pPr>
              <w:pStyle w:val="Tablesmalltext"/>
              <w:rPr>
                <w:color w:val="000000"/>
              </w:rPr>
            </w:pPr>
            <w:r w:rsidRPr="00014E3C">
              <w:rPr>
                <w:color w:val="000000"/>
              </w:rPr>
              <w:t>-0.228</w:t>
            </w:r>
          </w:p>
        </w:tc>
        <w:tc>
          <w:tcPr>
            <w:tcW w:w="461" w:type="pct"/>
            <w:shd w:val="clear" w:color="auto" w:fill="auto"/>
            <w:noWrap/>
            <w:vAlign w:val="bottom"/>
          </w:tcPr>
          <w:p w14:paraId="6A036FBD" w14:textId="77777777" w:rsidR="00A94D20" w:rsidRPr="00844966" w:rsidRDefault="00A94D20" w:rsidP="00170E13">
            <w:pPr>
              <w:pStyle w:val="Tablesmalltext"/>
              <w:rPr>
                <w:color w:val="000000"/>
              </w:rPr>
            </w:pPr>
            <w:r w:rsidRPr="00014E3C">
              <w:rPr>
                <w:color w:val="000000"/>
              </w:rPr>
              <w:t>0.308</w:t>
            </w:r>
          </w:p>
        </w:tc>
        <w:tc>
          <w:tcPr>
            <w:tcW w:w="461" w:type="pct"/>
            <w:shd w:val="clear" w:color="auto" w:fill="auto"/>
            <w:noWrap/>
            <w:vAlign w:val="bottom"/>
          </w:tcPr>
          <w:p w14:paraId="20E2869F" w14:textId="77777777" w:rsidR="00A94D20" w:rsidRPr="00844966" w:rsidRDefault="00A94D20" w:rsidP="00170E13">
            <w:pPr>
              <w:pStyle w:val="Tablesmalltext"/>
              <w:rPr>
                <w:color w:val="000000"/>
              </w:rPr>
            </w:pPr>
            <w:r w:rsidRPr="00014E3C">
              <w:rPr>
                <w:color w:val="000000"/>
              </w:rPr>
              <w:t>-0.425</w:t>
            </w:r>
          </w:p>
        </w:tc>
        <w:tc>
          <w:tcPr>
            <w:tcW w:w="461" w:type="pct"/>
            <w:shd w:val="clear" w:color="auto" w:fill="auto"/>
            <w:noWrap/>
            <w:vAlign w:val="bottom"/>
          </w:tcPr>
          <w:p w14:paraId="2D5336E3" w14:textId="77777777" w:rsidR="00A94D20" w:rsidRPr="00844966" w:rsidRDefault="00A94D20" w:rsidP="00170E13">
            <w:pPr>
              <w:pStyle w:val="Tablesmalltext"/>
              <w:rPr>
                <w:color w:val="000000"/>
              </w:rPr>
            </w:pPr>
            <w:r w:rsidRPr="00014E3C">
              <w:rPr>
                <w:color w:val="000000"/>
              </w:rPr>
              <w:t>0.092</w:t>
            </w:r>
          </w:p>
        </w:tc>
        <w:tc>
          <w:tcPr>
            <w:tcW w:w="461" w:type="pct"/>
            <w:shd w:val="clear" w:color="auto" w:fill="auto"/>
            <w:noWrap/>
            <w:vAlign w:val="bottom"/>
          </w:tcPr>
          <w:p w14:paraId="6C6D73FC" w14:textId="77777777" w:rsidR="00A94D20" w:rsidRPr="00844966" w:rsidRDefault="00A94D20" w:rsidP="00170E13">
            <w:pPr>
              <w:pStyle w:val="Tablesmalltext"/>
              <w:rPr>
                <w:color w:val="000000"/>
              </w:rPr>
            </w:pPr>
            <w:r w:rsidRPr="00014E3C">
              <w:rPr>
                <w:color w:val="000000"/>
              </w:rPr>
              <w:t>-0.161</w:t>
            </w:r>
          </w:p>
        </w:tc>
        <w:tc>
          <w:tcPr>
            <w:tcW w:w="437" w:type="pct"/>
            <w:shd w:val="clear" w:color="auto" w:fill="auto"/>
            <w:noWrap/>
            <w:vAlign w:val="bottom"/>
          </w:tcPr>
          <w:p w14:paraId="3E077C5D" w14:textId="77777777" w:rsidR="00A94D20" w:rsidRPr="00844966" w:rsidRDefault="00A94D20" w:rsidP="00170E13">
            <w:pPr>
              <w:pStyle w:val="Tablesmalltext"/>
              <w:rPr>
                <w:color w:val="000000"/>
              </w:rPr>
            </w:pPr>
            <w:r w:rsidRPr="00014E3C">
              <w:rPr>
                <w:color w:val="000000"/>
              </w:rPr>
              <w:t>0.357</w:t>
            </w:r>
          </w:p>
        </w:tc>
        <w:tc>
          <w:tcPr>
            <w:tcW w:w="485" w:type="pct"/>
            <w:shd w:val="clear" w:color="auto" w:fill="auto"/>
            <w:noWrap/>
            <w:vAlign w:val="bottom"/>
          </w:tcPr>
          <w:p w14:paraId="403AD254" w14:textId="77777777" w:rsidR="00A94D20" w:rsidRPr="00844966" w:rsidRDefault="00A94D20" w:rsidP="00170E13">
            <w:pPr>
              <w:pStyle w:val="Tablesmalltext"/>
              <w:rPr>
                <w:color w:val="000000"/>
              </w:rPr>
            </w:pPr>
            <w:r w:rsidRPr="00014E3C">
              <w:rPr>
                <w:color w:val="000000"/>
              </w:rPr>
              <w:t>-0.158</w:t>
            </w:r>
          </w:p>
        </w:tc>
        <w:tc>
          <w:tcPr>
            <w:tcW w:w="461" w:type="pct"/>
            <w:shd w:val="clear" w:color="auto" w:fill="auto"/>
            <w:noWrap/>
            <w:vAlign w:val="bottom"/>
          </w:tcPr>
          <w:p w14:paraId="2BA3B27D" w14:textId="77777777" w:rsidR="00A94D20" w:rsidRPr="00844966" w:rsidRDefault="00A94D20" w:rsidP="00170E13">
            <w:pPr>
              <w:pStyle w:val="Tablesmalltext"/>
              <w:rPr>
                <w:color w:val="000000"/>
              </w:rPr>
            </w:pPr>
            <w:r w:rsidRPr="00014E3C">
              <w:rPr>
                <w:color w:val="000000"/>
              </w:rPr>
              <w:t>0.357</w:t>
            </w:r>
          </w:p>
        </w:tc>
      </w:tr>
      <w:tr w:rsidR="00A94D20" w:rsidRPr="00844966" w14:paraId="42385C80" w14:textId="77777777" w:rsidTr="00170E13">
        <w:trPr>
          <w:trHeight w:val="288"/>
          <w:jc w:val="center"/>
        </w:trPr>
        <w:tc>
          <w:tcPr>
            <w:tcW w:w="499" w:type="pct"/>
            <w:vMerge/>
          </w:tcPr>
          <w:p w14:paraId="0FFA9ECF" w14:textId="77777777" w:rsidR="00A94D20" w:rsidRPr="00844966" w:rsidRDefault="00A94D20" w:rsidP="00170E13">
            <w:pPr>
              <w:pStyle w:val="Tablesmalltext"/>
              <w:rPr>
                <w:color w:val="000000"/>
              </w:rPr>
            </w:pPr>
          </w:p>
        </w:tc>
        <w:tc>
          <w:tcPr>
            <w:tcW w:w="535" w:type="pct"/>
            <w:shd w:val="clear" w:color="auto" w:fill="auto"/>
            <w:noWrap/>
            <w:vAlign w:val="bottom"/>
          </w:tcPr>
          <w:p w14:paraId="1CAB1217" w14:textId="77777777" w:rsidR="00A94D20" w:rsidRPr="00844966" w:rsidRDefault="00A94D20" w:rsidP="00170E13">
            <w:pPr>
              <w:pStyle w:val="Tablesmalltext"/>
              <w:rPr>
                <w:color w:val="000000"/>
              </w:rPr>
            </w:pPr>
          </w:p>
        </w:tc>
        <w:tc>
          <w:tcPr>
            <w:tcW w:w="278" w:type="pct"/>
            <w:shd w:val="clear" w:color="auto" w:fill="auto"/>
            <w:noWrap/>
            <w:vAlign w:val="bottom"/>
          </w:tcPr>
          <w:p w14:paraId="69E1BA3E"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13B2DE14" w14:textId="77777777" w:rsidR="00A94D20" w:rsidRPr="00014E3C" w:rsidRDefault="00A94D20" w:rsidP="00170E13">
            <w:pPr>
              <w:pStyle w:val="Tablesmalltext"/>
              <w:rPr>
                <w:color w:val="000000"/>
              </w:rPr>
            </w:pPr>
            <w:r w:rsidRPr="00014E3C">
              <w:rPr>
                <w:color w:val="000000"/>
              </w:rPr>
              <w:t>-0.538</w:t>
            </w:r>
          </w:p>
        </w:tc>
        <w:tc>
          <w:tcPr>
            <w:tcW w:w="461" w:type="pct"/>
            <w:shd w:val="clear" w:color="auto" w:fill="auto"/>
            <w:noWrap/>
            <w:vAlign w:val="bottom"/>
          </w:tcPr>
          <w:p w14:paraId="4FFE5AEA" w14:textId="77777777" w:rsidR="00A94D20" w:rsidRPr="00014E3C" w:rsidRDefault="00A94D20" w:rsidP="00170E13">
            <w:pPr>
              <w:pStyle w:val="Tablesmalltext"/>
              <w:rPr>
                <w:color w:val="000000"/>
              </w:rPr>
            </w:pPr>
            <w:r w:rsidRPr="00014E3C">
              <w:rPr>
                <w:color w:val="000000"/>
              </w:rPr>
              <w:t>-0.019</w:t>
            </w:r>
          </w:p>
        </w:tc>
        <w:tc>
          <w:tcPr>
            <w:tcW w:w="461" w:type="pct"/>
            <w:shd w:val="clear" w:color="auto" w:fill="auto"/>
            <w:noWrap/>
            <w:vAlign w:val="bottom"/>
          </w:tcPr>
          <w:p w14:paraId="6BF29EF1" w14:textId="77777777" w:rsidR="00A94D20" w:rsidRPr="00844966" w:rsidRDefault="00A94D20" w:rsidP="00170E13">
            <w:pPr>
              <w:pStyle w:val="Tablesmalltext"/>
              <w:rPr>
                <w:color w:val="000000"/>
              </w:rPr>
            </w:pPr>
            <w:r w:rsidRPr="00014E3C">
              <w:rPr>
                <w:color w:val="000000"/>
              </w:rPr>
              <w:t>-0.355</w:t>
            </w:r>
          </w:p>
        </w:tc>
        <w:tc>
          <w:tcPr>
            <w:tcW w:w="461" w:type="pct"/>
            <w:shd w:val="clear" w:color="auto" w:fill="auto"/>
            <w:noWrap/>
            <w:vAlign w:val="bottom"/>
          </w:tcPr>
          <w:p w14:paraId="55C87EE2" w14:textId="77777777" w:rsidR="00A94D20" w:rsidRPr="00844966" w:rsidRDefault="00A94D20" w:rsidP="00170E13">
            <w:pPr>
              <w:pStyle w:val="Tablesmalltext"/>
              <w:rPr>
                <w:color w:val="000000"/>
              </w:rPr>
            </w:pPr>
            <w:r w:rsidRPr="00014E3C">
              <w:rPr>
                <w:color w:val="000000"/>
              </w:rPr>
              <w:t>0.114</w:t>
            </w:r>
          </w:p>
        </w:tc>
        <w:tc>
          <w:tcPr>
            <w:tcW w:w="461" w:type="pct"/>
            <w:shd w:val="clear" w:color="auto" w:fill="auto"/>
            <w:noWrap/>
            <w:vAlign w:val="bottom"/>
          </w:tcPr>
          <w:p w14:paraId="07B87D58" w14:textId="77777777" w:rsidR="00A94D20" w:rsidRPr="00844966" w:rsidRDefault="00A94D20" w:rsidP="00170E13">
            <w:pPr>
              <w:pStyle w:val="Tablesmalltext"/>
              <w:rPr>
                <w:color w:val="000000"/>
              </w:rPr>
            </w:pPr>
            <w:r w:rsidRPr="00014E3C">
              <w:rPr>
                <w:color w:val="000000"/>
              </w:rPr>
              <w:t>-0.259</w:t>
            </w:r>
          </w:p>
        </w:tc>
        <w:tc>
          <w:tcPr>
            <w:tcW w:w="437" w:type="pct"/>
            <w:shd w:val="clear" w:color="auto" w:fill="auto"/>
            <w:noWrap/>
            <w:vAlign w:val="bottom"/>
          </w:tcPr>
          <w:p w14:paraId="4BAD5942" w14:textId="77777777" w:rsidR="00A94D20" w:rsidRPr="00844966" w:rsidRDefault="00A94D20" w:rsidP="00170E13">
            <w:pPr>
              <w:pStyle w:val="Tablesmalltext"/>
              <w:rPr>
                <w:color w:val="000000"/>
              </w:rPr>
            </w:pPr>
            <w:r w:rsidRPr="00014E3C">
              <w:rPr>
                <w:color w:val="000000"/>
              </w:rPr>
              <w:t>0.102</w:t>
            </w:r>
          </w:p>
        </w:tc>
        <w:tc>
          <w:tcPr>
            <w:tcW w:w="485" w:type="pct"/>
            <w:shd w:val="clear" w:color="auto" w:fill="auto"/>
            <w:noWrap/>
            <w:vAlign w:val="bottom"/>
          </w:tcPr>
          <w:p w14:paraId="54460CF8" w14:textId="77777777" w:rsidR="00A94D20" w:rsidRPr="00844966" w:rsidRDefault="00A94D20" w:rsidP="00170E13">
            <w:pPr>
              <w:pStyle w:val="Tablesmalltext"/>
              <w:rPr>
                <w:color w:val="000000"/>
              </w:rPr>
            </w:pPr>
            <w:r w:rsidRPr="00014E3C">
              <w:rPr>
                <w:color w:val="000000"/>
              </w:rPr>
              <w:t>-0.077</w:t>
            </w:r>
          </w:p>
        </w:tc>
        <w:tc>
          <w:tcPr>
            <w:tcW w:w="461" w:type="pct"/>
            <w:shd w:val="clear" w:color="auto" w:fill="auto"/>
            <w:noWrap/>
            <w:vAlign w:val="bottom"/>
          </w:tcPr>
          <w:p w14:paraId="1E6C77B0" w14:textId="77777777" w:rsidR="00A94D20" w:rsidRPr="00844966" w:rsidRDefault="00A94D20" w:rsidP="00170E13">
            <w:pPr>
              <w:pStyle w:val="Tablesmalltext"/>
              <w:rPr>
                <w:color w:val="000000"/>
              </w:rPr>
            </w:pPr>
            <w:r w:rsidRPr="00014E3C">
              <w:rPr>
                <w:color w:val="000000"/>
              </w:rPr>
              <w:t>0.329</w:t>
            </w:r>
          </w:p>
        </w:tc>
      </w:tr>
      <w:tr w:rsidR="00A94D20" w:rsidRPr="00844966" w14:paraId="69883DA8" w14:textId="77777777" w:rsidTr="00170E13">
        <w:trPr>
          <w:trHeight w:val="288"/>
          <w:jc w:val="center"/>
        </w:trPr>
        <w:tc>
          <w:tcPr>
            <w:tcW w:w="499" w:type="pct"/>
            <w:vMerge/>
          </w:tcPr>
          <w:p w14:paraId="074171DF" w14:textId="77777777" w:rsidR="00A94D20" w:rsidRPr="00844966" w:rsidRDefault="00A94D20" w:rsidP="00170E13">
            <w:pPr>
              <w:pStyle w:val="Tablesmalltext"/>
              <w:rPr>
                <w:color w:val="000000"/>
              </w:rPr>
            </w:pPr>
          </w:p>
        </w:tc>
        <w:tc>
          <w:tcPr>
            <w:tcW w:w="535" w:type="pct"/>
            <w:shd w:val="clear" w:color="auto" w:fill="auto"/>
            <w:noWrap/>
            <w:vAlign w:val="bottom"/>
          </w:tcPr>
          <w:p w14:paraId="74BA238B" w14:textId="77777777" w:rsidR="00A94D20" w:rsidRPr="00844966" w:rsidRDefault="00A94D20" w:rsidP="00170E13">
            <w:pPr>
              <w:pStyle w:val="Tablesmalltext"/>
              <w:rPr>
                <w:color w:val="000000"/>
              </w:rPr>
            </w:pPr>
            <w:r w:rsidRPr="00844966">
              <w:rPr>
                <w:bCs/>
                <w:color w:val="000000"/>
              </w:rPr>
              <w:t>Volume</w:t>
            </w:r>
          </w:p>
        </w:tc>
        <w:tc>
          <w:tcPr>
            <w:tcW w:w="278" w:type="pct"/>
            <w:shd w:val="clear" w:color="auto" w:fill="auto"/>
            <w:noWrap/>
            <w:vAlign w:val="bottom"/>
          </w:tcPr>
          <w:p w14:paraId="23F279CB"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2837229C" w14:textId="77777777" w:rsidR="00A94D20" w:rsidRPr="00844966" w:rsidRDefault="00A94D20" w:rsidP="00170E13">
            <w:pPr>
              <w:pStyle w:val="Tablesmalltext"/>
              <w:rPr>
                <w:color w:val="000000"/>
              </w:rPr>
            </w:pPr>
            <w:r w:rsidRPr="00844966">
              <w:rPr>
                <w:color w:val="000000"/>
              </w:rPr>
              <w:t>-0.141</w:t>
            </w:r>
          </w:p>
        </w:tc>
        <w:tc>
          <w:tcPr>
            <w:tcW w:w="461" w:type="pct"/>
            <w:shd w:val="clear" w:color="auto" w:fill="auto"/>
            <w:noWrap/>
            <w:vAlign w:val="bottom"/>
          </w:tcPr>
          <w:p w14:paraId="6637878C" w14:textId="77777777" w:rsidR="00A94D20" w:rsidRPr="00844966" w:rsidRDefault="00A94D20" w:rsidP="00170E13">
            <w:pPr>
              <w:pStyle w:val="Tablesmalltext"/>
              <w:rPr>
                <w:color w:val="000000"/>
              </w:rPr>
            </w:pPr>
            <w:r w:rsidRPr="00844966">
              <w:rPr>
                <w:color w:val="000000"/>
              </w:rPr>
              <w:t>0.180</w:t>
            </w:r>
          </w:p>
        </w:tc>
        <w:tc>
          <w:tcPr>
            <w:tcW w:w="461" w:type="pct"/>
            <w:shd w:val="clear" w:color="auto" w:fill="auto"/>
            <w:noWrap/>
            <w:vAlign w:val="bottom"/>
          </w:tcPr>
          <w:p w14:paraId="7B57EDA2" w14:textId="77777777" w:rsidR="00A94D20" w:rsidRPr="00844966" w:rsidRDefault="00A94D20" w:rsidP="00170E13">
            <w:pPr>
              <w:pStyle w:val="Tablesmalltext"/>
              <w:rPr>
                <w:color w:val="000000"/>
              </w:rPr>
            </w:pPr>
            <w:r w:rsidRPr="00844966">
              <w:rPr>
                <w:color w:val="000000"/>
              </w:rPr>
              <w:t>-0.391</w:t>
            </w:r>
          </w:p>
        </w:tc>
        <w:tc>
          <w:tcPr>
            <w:tcW w:w="461" w:type="pct"/>
            <w:shd w:val="clear" w:color="auto" w:fill="auto"/>
            <w:noWrap/>
            <w:vAlign w:val="bottom"/>
          </w:tcPr>
          <w:p w14:paraId="77444FA4" w14:textId="77777777" w:rsidR="00A94D20" w:rsidRPr="00844966" w:rsidRDefault="00A94D20" w:rsidP="00170E13">
            <w:pPr>
              <w:pStyle w:val="Tablesmalltext"/>
              <w:rPr>
                <w:color w:val="000000"/>
              </w:rPr>
            </w:pPr>
            <w:r w:rsidRPr="00844966">
              <w:rPr>
                <w:color w:val="000000"/>
              </w:rPr>
              <w:t>0.167</w:t>
            </w:r>
          </w:p>
        </w:tc>
        <w:tc>
          <w:tcPr>
            <w:tcW w:w="461" w:type="pct"/>
            <w:shd w:val="clear" w:color="auto" w:fill="auto"/>
            <w:noWrap/>
            <w:vAlign w:val="bottom"/>
          </w:tcPr>
          <w:p w14:paraId="12B04715" w14:textId="77777777" w:rsidR="00A94D20" w:rsidRPr="00844966" w:rsidRDefault="00A94D20" w:rsidP="00170E13">
            <w:pPr>
              <w:pStyle w:val="Tablesmalltext"/>
              <w:rPr>
                <w:color w:val="000000"/>
              </w:rPr>
            </w:pPr>
            <w:r w:rsidRPr="00844966">
              <w:rPr>
                <w:color w:val="000000"/>
              </w:rPr>
              <w:t>-0.566</w:t>
            </w:r>
          </w:p>
        </w:tc>
        <w:tc>
          <w:tcPr>
            <w:tcW w:w="437" w:type="pct"/>
            <w:shd w:val="clear" w:color="auto" w:fill="auto"/>
            <w:noWrap/>
            <w:vAlign w:val="bottom"/>
          </w:tcPr>
          <w:p w14:paraId="0FA3B7E4" w14:textId="77777777" w:rsidR="00A94D20" w:rsidRPr="00844966" w:rsidRDefault="00A94D20" w:rsidP="00170E13">
            <w:pPr>
              <w:pStyle w:val="Tablesmalltext"/>
              <w:rPr>
                <w:color w:val="000000"/>
              </w:rPr>
            </w:pPr>
            <w:r w:rsidRPr="00844966">
              <w:rPr>
                <w:color w:val="000000"/>
              </w:rPr>
              <w:t>0.214</w:t>
            </w:r>
          </w:p>
        </w:tc>
        <w:tc>
          <w:tcPr>
            <w:tcW w:w="485" w:type="pct"/>
            <w:shd w:val="clear" w:color="auto" w:fill="auto"/>
            <w:noWrap/>
            <w:vAlign w:val="bottom"/>
          </w:tcPr>
          <w:p w14:paraId="16D24F57" w14:textId="77777777" w:rsidR="00A94D20" w:rsidRPr="00844966" w:rsidRDefault="00A94D20" w:rsidP="00170E13">
            <w:pPr>
              <w:pStyle w:val="Tablesmalltext"/>
              <w:rPr>
                <w:color w:val="000000"/>
              </w:rPr>
            </w:pPr>
            <w:r w:rsidRPr="00844966">
              <w:rPr>
                <w:color w:val="000000"/>
              </w:rPr>
              <w:t>-0.169</w:t>
            </w:r>
          </w:p>
        </w:tc>
        <w:tc>
          <w:tcPr>
            <w:tcW w:w="461" w:type="pct"/>
            <w:shd w:val="clear" w:color="auto" w:fill="auto"/>
            <w:noWrap/>
            <w:vAlign w:val="bottom"/>
          </w:tcPr>
          <w:p w14:paraId="1D3A8836" w14:textId="77777777" w:rsidR="00A94D20" w:rsidRPr="00844966" w:rsidRDefault="00A94D20" w:rsidP="00170E13">
            <w:pPr>
              <w:pStyle w:val="Tablesmalltext"/>
              <w:rPr>
                <w:color w:val="000000"/>
              </w:rPr>
            </w:pPr>
            <w:r w:rsidRPr="00844966">
              <w:rPr>
                <w:color w:val="000000"/>
              </w:rPr>
              <w:t>0.216</w:t>
            </w:r>
          </w:p>
        </w:tc>
      </w:tr>
      <w:tr w:rsidR="00A94D20" w:rsidRPr="00844966" w14:paraId="6569284D" w14:textId="77777777" w:rsidTr="00170E13">
        <w:trPr>
          <w:trHeight w:val="288"/>
          <w:jc w:val="center"/>
        </w:trPr>
        <w:tc>
          <w:tcPr>
            <w:tcW w:w="499" w:type="pct"/>
            <w:vMerge/>
          </w:tcPr>
          <w:p w14:paraId="2AB23F28" w14:textId="77777777" w:rsidR="00A94D20" w:rsidRPr="00844966" w:rsidRDefault="00A94D20" w:rsidP="00170E13">
            <w:pPr>
              <w:pStyle w:val="Tablesmalltext"/>
              <w:rPr>
                <w:color w:val="000000"/>
              </w:rPr>
            </w:pPr>
          </w:p>
        </w:tc>
        <w:tc>
          <w:tcPr>
            <w:tcW w:w="535" w:type="pct"/>
            <w:shd w:val="clear" w:color="auto" w:fill="auto"/>
            <w:noWrap/>
            <w:vAlign w:val="bottom"/>
          </w:tcPr>
          <w:p w14:paraId="132DB54E" w14:textId="77777777" w:rsidR="00A94D20" w:rsidRPr="00844966" w:rsidRDefault="00A94D20" w:rsidP="00170E13">
            <w:pPr>
              <w:pStyle w:val="Tablesmalltext"/>
              <w:rPr>
                <w:color w:val="000000"/>
              </w:rPr>
            </w:pPr>
          </w:p>
        </w:tc>
        <w:tc>
          <w:tcPr>
            <w:tcW w:w="278" w:type="pct"/>
            <w:shd w:val="clear" w:color="auto" w:fill="auto"/>
            <w:noWrap/>
            <w:vAlign w:val="bottom"/>
          </w:tcPr>
          <w:p w14:paraId="5B9127A8"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6AAB4C51" w14:textId="77777777" w:rsidR="00A94D20" w:rsidRPr="00844966" w:rsidRDefault="00A94D20" w:rsidP="00170E13">
            <w:pPr>
              <w:pStyle w:val="Tablesmalltext"/>
              <w:rPr>
                <w:color w:val="000000"/>
              </w:rPr>
            </w:pPr>
            <w:r w:rsidRPr="00844966">
              <w:rPr>
                <w:color w:val="000000"/>
              </w:rPr>
              <w:t>-0.323</w:t>
            </w:r>
          </w:p>
        </w:tc>
        <w:tc>
          <w:tcPr>
            <w:tcW w:w="461" w:type="pct"/>
            <w:shd w:val="clear" w:color="auto" w:fill="auto"/>
            <w:noWrap/>
            <w:vAlign w:val="bottom"/>
          </w:tcPr>
          <w:p w14:paraId="489BBC08" w14:textId="77777777" w:rsidR="00A94D20" w:rsidRPr="00844966" w:rsidRDefault="00A94D20" w:rsidP="00170E13">
            <w:pPr>
              <w:pStyle w:val="Tablesmalltext"/>
              <w:rPr>
                <w:color w:val="000000"/>
              </w:rPr>
            </w:pPr>
            <w:r w:rsidRPr="00844966">
              <w:rPr>
                <w:color w:val="000000"/>
              </w:rPr>
              <w:t>0.352</w:t>
            </w:r>
          </w:p>
        </w:tc>
        <w:tc>
          <w:tcPr>
            <w:tcW w:w="461" w:type="pct"/>
            <w:shd w:val="clear" w:color="auto" w:fill="auto"/>
            <w:noWrap/>
            <w:vAlign w:val="bottom"/>
          </w:tcPr>
          <w:p w14:paraId="19895B5F" w14:textId="77777777" w:rsidR="00A94D20" w:rsidRPr="00844966" w:rsidRDefault="00A94D20" w:rsidP="00170E13">
            <w:pPr>
              <w:pStyle w:val="Tablesmalltext"/>
              <w:rPr>
                <w:color w:val="000000"/>
              </w:rPr>
            </w:pPr>
            <w:r w:rsidRPr="00844966">
              <w:rPr>
                <w:color w:val="000000"/>
              </w:rPr>
              <w:t>-0.609</w:t>
            </w:r>
          </w:p>
        </w:tc>
        <w:tc>
          <w:tcPr>
            <w:tcW w:w="461" w:type="pct"/>
            <w:shd w:val="clear" w:color="auto" w:fill="auto"/>
            <w:noWrap/>
            <w:vAlign w:val="bottom"/>
          </w:tcPr>
          <w:p w14:paraId="45830488" w14:textId="77777777" w:rsidR="00A94D20" w:rsidRPr="00844966" w:rsidRDefault="00A94D20" w:rsidP="00170E13">
            <w:pPr>
              <w:pStyle w:val="Tablesmalltext"/>
              <w:rPr>
                <w:color w:val="000000"/>
              </w:rPr>
            </w:pPr>
            <w:r w:rsidRPr="00844966">
              <w:rPr>
                <w:color w:val="000000"/>
              </w:rPr>
              <w:t>0.227</w:t>
            </w:r>
          </w:p>
        </w:tc>
        <w:tc>
          <w:tcPr>
            <w:tcW w:w="461" w:type="pct"/>
            <w:shd w:val="clear" w:color="auto" w:fill="auto"/>
            <w:noWrap/>
            <w:vAlign w:val="bottom"/>
          </w:tcPr>
          <w:p w14:paraId="4E51B803" w14:textId="77777777" w:rsidR="00A94D20" w:rsidRPr="00844966" w:rsidRDefault="00A94D20" w:rsidP="00170E13">
            <w:pPr>
              <w:pStyle w:val="Tablesmalltext"/>
              <w:rPr>
                <w:color w:val="000000"/>
              </w:rPr>
            </w:pPr>
            <w:r w:rsidRPr="00844966">
              <w:rPr>
                <w:color w:val="000000"/>
              </w:rPr>
              <w:t>-0.189</w:t>
            </w:r>
          </w:p>
        </w:tc>
        <w:tc>
          <w:tcPr>
            <w:tcW w:w="437" w:type="pct"/>
            <w:shd w:val="clear" w:color="auto" w:fill="auto"/>
            <w:noWrap/>
            <w:vAlign w:val="bottom"/>
          </w:tcPr>
          <w:p w14:paraId="300D266E" w14:textId="77777777" w:rsidR="00A94D20" w:rsidRPr="00844966" w:rsidRDefault="00A94D20" w:rsidP="00170E13">
            <w:pPr>
              <w:pStyle w:val="Tablesmalltext"/>
              <w:rPr>
                <w:color w:val="000000"/>
              </w:rPr>
            </w:pPr>
            <w:r w:rsidRPr="00844966">
              <w:rPr>
                <w:color w:val="000000"/>
              </w:rPr>
              <w:t>0.172</w:t>
            </w:r>
          </w:p>
        </w:tc>
        <w:tc>
          <w:tcPr>
            <w:tcW w:w="485" w:type="pct"/>
            <w:shd w:val="clear" w:color="auto" w:fill="auto"/>
            <w:noWrap/>
            <w:vAlign w:val="bottom"/>
          </w:tcPr>
          <w:p w14:paraId="03880D8D" w14:textId="77777777" w:rsidR="00A94D20" w:rsidRPr="00844966" w:rsidRDefault="00A94D20" w:rsidP="00170E13">
            <w:pPr>
              <w:pStyle w:val="Tablesmalltext"/>
              <w:rPr>
                <w:color w:val="000000"/>
              </w:rPr>
            </w:pPr>
            <w:r w:rsidRPr="00844966">
              <w:rPr>
                <w:color w:val="000000"/>
              </w:rPr>
              <w:t>-0.403</w:t>
            </w:r>
          </w:p>
        </w:tc>
        <w:tc>
          <w:tcPr>
            <w:tcW w:w="461" w:type="pct"/>
            <w:shd w:val="clear" w:color="auto" w:fill="auto"/>
            <w:noWrap/>
            <w:vAlign w:val="bottom"/>
          </w:tcPr>
          <w:p w14:paraId="157C878F" w14:textId="77777777" w:rsidR="00A94D20" w:rsidRPr="00844966" w:rsidRDefault="00A94D20" w:rsidP="00170E13">
            <w:pPr>
              <w:pStyle w:val="Tablesmalltext"/>
              <w:rPr>
                <w:color w:val="000000"/>
              </w:rPr>
            </w:pPr>
            <w:r w:rsidRPr="00844966">
              <w:rPr>
                <w:color w:val="000000"/>
              </w:rPr>
              <w:t>0.390</w:t>
            </w:r>
          </w:p>
        </w:tc>
      </w:tr>
      <w:tr w:rsidR="00A94D20" w:rsidRPr="00844966" w14:paraId="69370F83" w14:textId="77777777" w:rsidTr="00170E13">
        <w:trPr>
          <w:trHeight w:val="288"/>
          <w:jc w:val="center"/>
        </w:trPr>
        <w:tc>
          <w:tcPr>
            <w:tcW w:w="499" w:type="pct"/>
            <w:vMerge/>
          </w:tcPr>
          <w:p w14:paraId="0E3C0A63" w14:textId="77777777" w:rsidR="00A94D20" w:rsidRPr="00844966" w:rsidRDefault="00A94D20" w:rsidP="00170E13">
            <w:pPr>
              <w:pStyle w:val="Tablesmalltext"/>
              <w:rPr>
                <w:color w:val="000000"/>
              </w:rPr>
            </w:pPr>
          </w:p>
        </w:tc>
        <w:tc>
          <w:tcPr>
            <w:tcW w:w="535" w:type="pct"/>
            <w:shd w:val="clear" w:color="auto" w:fill="auto"/>
            <w:noWrap/>
            <w:vAlign w:val="bottom"/>
          </w:tcPr>
          <w:p w14:paraId="30672778" w14:textId="77777777" w:rsidR="00A94D20" w:rsidRPr="00844966" w:rsidRDefault="00A94D20" w:rsidP="00170E13">
            <w:pPr>
              <w:pStyle w:val="Tablesmalltext"/>
              <w:rPr>
                <w:color w:val="000000"/>
              </w:rPr>
            </w:pPr>
            <w:r w:rsidRPr="00F02131">
              <w:rPr>
                <w:color w:val="000000"/>
              </w:rPr>
              <w:t>Max RDD</w:t>
            </w:r>
          </w:p>
        </w:tc>
        <w:tc>
          <w:tcPr>
            <w:tcW w:w="278" w:type="pct"/>
            <w:shd w:val="clear" w:color="auto" w:fill="auto"/>
            <w:noWrap/>
            <w:vAlign w:val="bottom"/>
          </w:tcPr>
          <w:p w14:paraId="00620695"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4BA32964" w14:textId="77777777" w:rsidR="00A94D20" w:rsidRPr="00844966" w:rsidRDefault="00A94D20" w:rsidP="00170E13">
            <w:pPr>
              <w:pStyle w:val="Tablesmalltext"/>
              <w:rPr>
                <w:color w:val="000000"/>
              </w:rPr>
            </w:pPr>
            <w:r w:rsidRPr="008C723A">
              <w:rPr>
                <w:color w:val="000000"/>
              </w:rPr>
              <w:t>-0.107</w:t>
            </w:r>
          </w:p>
        </w:tc>
        <w:tc>
          <w:tcPr>
            <w:tcW w:w="461" w:type="pct"/>
            <w:shd w:val="clear" w:color="auto" w:fill="auto"/>
            <w:noWrap/>
            <w:vAlign w:val="bottom"/>
          </w:tcPr>
          <w:p w14:paraId="4D77C210" w14:textId="77777777" w:rsidR="00A94D20" w:rsidRPr="00844966" w:rsidRDefault="00A94D20" w:rsidP="00170E13">
            <w:pPr>
              <w:pStyle w:val="Tablesmalltext"/>
              <w:rPr>
                <w:color w:val="000000"/>
              </w:rPr>
            </w:pPr>
            <w:r w:rsidRPr="008C723A">
              <w:rPr>
                <w:color w:val="000000"/>
              </w:rPr>
              <w:t>0.532</w:t>
            </w:r>
          </w:p>
        </w:tc>
        <w:tc>
          <w:tcPr>
            <w:tcW w:w="461" w:type="pct"/>
            <w:shd w:val="clear" w:color="auto" w:fill="auto"/>
            <w:noWrap/>
            <w:vAlign w:val="bottom"/>
          </w:tcPr>
          <w:p w14:paraId="065CB4C9" w14:textId="77777777" w:rsidR="00A94D20" w:rsidRPr="00844966" w:rsidRDefault="00A94D20" w:rsidP="00170E13">
            <w:pPr>
              <w:pStyle w:val="Tablesmalltext"/>
              <w:rPr>
                <w:color w:val="000000"/>
              </w:rPr>
            </w:pPr>
            <w:r w:rsidRPr="008C723A">
              <w:rPr>
                <w:color w:val="000000"/>
              </w:rPr>
              <w:t>-0.162</w:t>
            </w:r>
          </w:p>
        </w:tc>
        <w:tc>
          <w:tcPr>
            <w:tcW w:w="461" w:type="pct"/>
            <w:shd w:val="clear" w:color="auto" w:fill="auto"/>
            <w:noWrap/>
            <w:vAlign w:val="bottom"/>
          </w:tcPr>
          <w:p w14:paraId="2D9035BF" w14:textId="77777777" w:rsidR="00A94D20" w:rsidRPr="00844966" w:rsidRDefault="00A94D20" w:rsidP="00170E13">
            <w:pPr>
              <w:pStyle w:val="Tablesmalltext"/>
              <w:rPr>
                <w:color w:val="000000"/>
              </w:rPr>
            </w:pPr>
            <w:r w:rsidRPr="008C723A">
              <w:rPr>
                <w:color w:val="000000"/>
              </w:rPr>
              <w:t>0.340</w:t>
            </w:r>
          </w:p>
        </w:tc>
        <w:tc>
          <w:tcPr>
            <w:tcW w:w="461" w:type="pct"/>
            <w:shd w:val="clear" w:color="auto" w:fill="auto"/>
            <w:noWrap/>
            <w:vAlign w:val="bottom"/>
          </w:tcPr>
          <w:p w14:paraId="106AB91B" w14:textId="77777777" w:rsidR="00A94D20" w:rsidRPr="00844966" w:rsidRDefault="00A94D20" w:rsidP="00170E13">
            <w:pPr>
              <w:pStyle w:val="Tablesmalltext"/>
              <w:rPr>
                <w:color w:val="000000"/>
              </w:rPr>
            </w:pPr>
            <w:r w:rsidRPr="008C723A">
              <w:rPr>
                <w:color w:val="000000"/>
              </w:rPr>
              <w:t>-0.058</w:t>
            </w:r>
          </w:p>
        </w:tc>
        <w:tc>
          <w:tcPr>
            <w:tcW w:w="437" w:type="pct"/>
            <w:shd w:val="clear" w:color="auto" w:fill="auto"/>
            <w:noWrap/>
            <w:vAlign w:val="bottom"/>
          </w:tcPr>
          <w:p w14:paraId="694BF6AE" w14:textId="77777777" w:rsidR="00A94D20" w:rsidRPr="00844966" w:rsidRDefault="00A94D20" w:rsidP="00170E13">
            <w:pPr>
              <w:pStyle w:val="Tablesmalltext"/>
              <w:rPr>
                <w:color w:val="000000"/>
              </w:rPr>
            </w:pPr>
            <w:r w:rsidRPr="008C723A">
              <w:rPr>
                <w:color w:val="000000"/>
              </w:rPr>
              <w:t>0.562</w:t>
            </w:r>
          </w:p>
        </w:tc>
        <w:tc>
          <w:tcPr>
            <w:tcW w:w="485" w:type="pct"/>
            <w:shd w:val="clear" w:color="auto" w:fill="auto"/>
            <w:noWrap/>
            <w:vAlign w:val="bottom"/>
          </w:tcPr>
          <w:p w14:paraId="2243620E" w14:textId="77777777" w:rsidR="00A94D20" w:rsidRPr="00844966" w:rsidRDefault="00A94D20" w:rsidP="00170E13">
            <w:pPr>
              <w:pStyle w:val="Tablesmalltext"/>
              <w:rPr>
                <w:color w:val="000000"/>
              </w:rPr>
            </w:pPr>
            <w:r w:rsidRPr="008C723A">
              <w:rPr>
                <w:color w:val="000000"/>
              </w:rPr>
              <w:t>-0.351</w:t>
            </w:r>
          </w:p>
        </w:tc>
        <w:tc>
          <w:tcPr>
            <w:tcW w:w="461" w:type="pct"/>
            <w:shd w:val="clear" w:color="auto" w:fill="auto"/>
            <w:noWrap/>
            <w:vAlign w:val="bottom"/>
          </w:tcPr>
          <w:p w14:paraId="0E157BB2" w14:textId="77777777" w:rsidR="00A94D20" w:rsidRPr="00844966" w:rsidRDefault="00A94D20" w:rsidP="00170E13">
            <w:pPr>
              <w:pStyle w:val="Tablesmalltext"/>
              <w:rPr>
                <w:color w:val="000000"/>
              </w:rPr>
            </w:pPr>
            <w:r w:rsidRPr="008C723A">
              <w:rPr>
                <w:color w:val="000000"/>
              </w:rPr>
              <w:t>0.179</w:t>
            </w:r>
          </w:p>
        </w:tc>
      </w:tr>
      <w:tr w:rsidR="00A94D20" w:rsidRPr="00844966" w14:paraId="23B10162" w14:textId="77777777" w:rsidTr="00170E13">
        <w:trPr>
          <w:trHeight w:val="288"/>
          <w:jc w:val="center"/>
        </w:trPr>
        <w:tc>
          <w:tcPr>
            <w:tcW w:w="499" w:type="pct"/>
            <w:vMerge/>
          </w:tcPr>
          <w:p w14:paraId="005B091C" w14:textId="77777777" w:rsidR="00A94D20" w:rsidRPr="00844966" w:rsidRDefault="00A94D20" w:rsidP="00170E13">
            <w:pPr>
              <w:pStyle w:val="Tablesmalltext"/>
              <w:rPr>
                <w:color w:val="000000"/>
              </w:rPr>
            </w:pPr>
          </w:p>
        </w:tc>
        <w:tc>
          <w:tcPr>
            <w:tcW w:w="535" w:type="pct"/>
            <w:shd w:val="clear" w:color="auto" w:fill="auto"/>
            <w:noWrap/>
            <w:vAlign w:val="bottom"/>
          </w:tcPr>
          <w:p w14:paraId="3F791598" w14:textId="77777777" w:rsidR="00A94D20" w:rsidRPr="00844966" w:rsidRDefault="00A94D20" w:rsidP="00170E13">
            <w:pPr>
              <w:pStyle w:val="Tablesmalltext"/>
              <w:rPr>
                <w:color w:val="000000"/>
              </w:rPr>
            </w:pPr>
          </w:p>
        </w:tc>
        <w:tc>
          <w:tcPr>
            <w:tcW w:w="278" w:type="pct"/>
            <w:shd w:val="clear" w:color="auto" w:fill="auto"/>
            <w:noWrap/>
            <w:vAlign w:val="bottom"/>
          </w:tcPr>
          <w:p w14:paraId="233E3852"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25036A52" w14:textId="77777777" w:rsidR="00A94D20" w:rsidRPr="00844966" w:rsidRDefault="00A94D20" w:rsidP="00170E13">
            <w:pPr>
              <w:pStyle w:val="Tablesmalltext"/>
              <w:rPr>
                <w:color w:val="000000"/>
              </w:rPr>
            </w:pPr>
            <w:r w:rsidRPr="008C723A">
              <w:rPr>
                <w:color w:val="000000"/>
              </w:rPr>
              <w:t>-0.179</w:t>
            </w:r>
          </w:p>
        </w:tc>
        <w:tc>
          <w:tcPr>
            <w:tcW w:w="461" w:type="pct"/>
            <w:shd w:val="clear" w:color="auto" w:fill="auto"/>
            <w:noWrap/>
            <w:vAlign w:val="bottom"/>
          </w:tcPr>
          <w:p w14:paraId="0F129F0A" w14:textId="77777777" w:rsidR="00A94D20" w:rsidRPr="00844966" w:rsidRDefault="00A94D20" w:rsidP="00170E13">
            <w:pPr>
              <w:pStyle w:val="Tablesmalltext"/>
              <w:rPr>
                <w:color w:val="000000"/>
              </w:rPr>
            </w:pPr>
            <w:r w:rsidRPr="008C723A">
              <w:rPr>
                <w:color w:val="000000"/>
              </w:rPr>
              <w:t>0.208</w:t>
            </w:r>
          </w:p>
        </w:tc>
        <w:tc>
          <w:tcPr>
            <w:tcW w:w="461" w:type="pct"/>
            <w:shd w:val="clear" w:color="auto" w:fill="auto"/>
            <w:noWrap/>
            <w:vAlign w:val="bottom"/>
          </w:tcPr>
          <w:p w14:paraId="586BEE8A" w14:textId="77777777" w:rsidR="00A94D20" w:rsidRPr="00844966" w:rsidRDefault="00A94D20" w:rsidP="00170E13">
            <w:pPr>
              <w:pStyle w:val="Tablesmalltext"/>
              <w:rPr>
                <w:color w:val="000000"/>
              </w:rPr>
            </w:pPr>
            <w:r w:rsidRPr="008C723A">
              <w:rPr>
                <w:color w:val="000000"/>
              </w:rPr>
              <w:t>-0.147</w:t>
            </w:r>
          </w:p>
        </w:tc>
        <w:tc>
          <w:tcPr>
            <w:tcW w:w="461" w:type="pct"/>
            <w:shd w:val="clear" w:color="auto" w:fill="auto"/>
            <w:noWrap/>
            <w:vAlign w:val="bottom"/>
          </w:tcPr>
          <w:p w14:paraId="3FAB0EE8" w14:textId="77777777" w:rsidR="00A94D20" w:rsidRPr="00844966" w:rsidRDefault="00A94D20" w:rsidP="00170E13">
            <w:pPr>
              <w:pStyle w:val="Tablesmalltext"/>
              <w:rPr>
                <w:color w:val="000000"/>
              </w:rPr>
            </w:pPr>
            <w:r w:rsidRPr="008C723A">
              <w:rPr>
                <w:color w:val="000000"/>
              </w:rPr>
              <w:t>0.258</w:t>
            </w:r>
          </w:p>
        </w:tc>
        <w:tc>
          <w:tcPr>
            <w:tcW w:w="461" w:type="pct"/>
            <w:shd w:val="clear" w:color="auto" w:fill="auto"/>
            <w:noWrap/>
            <w:vAlign w:val="bottom"/>
          </w:tcPr>
          <w:p w14:paraId="2067ADE7" w14:textId="77777777" w:rsidR="00A94D20" w:rsidRPr="00844966" w:rsidRDefault="00A94D20" w:rsidP="00170E13">
            <w:pPr>
              <w:pStyle w:val="Tablesmalltext"/>
              <w:rPr>
                <w:color w:val="000000"/>
              </w:rPr>
            </w:pPr>
            <w:r w:rsidRPr="008C723A">
              <w:rPr>
                <w:color w:val="000000"/>
              </w:rPr>
              <w:t>-0.406</w:t>
            </w:r>
          </w:p>
        </w:tc>
        <w:tc>
          <w:tcPr>
            <w:tcW w:w="437" w:type="pct"/>
            <w:shd w:val="clear" w:color="auto" w:fill="auto"/>
            <w:noWrap/>
            <w:vAlign w:val="bottom"/>
          </w:tcPr>
          <w:p w14:paraId="448745AB" w14:textId="77777777" w:rsidR="00A94D20" w:rsidRPr="00844966" w:rsidRDefault="00A94D20" w:rsidP="00170E13">
            <w:pPr>
              <w:pStyle w:val="Tablesmalltext"/>
              <w:rPr>
                <w:color w:val="000000"/>
              </w:rPr>
            </w:pPr>
            <w:r w:rsidRPr="008C723A">
              <w:rPr>
                <w:color w:val="000000"/>
              </w:rPr>
              <w:t>0.012</w:t>
            </w:r>
          </w:p>
        </w:tc>
        <w:tc>
          <w:tcPr>
            <w:tcW w:w="485" w:type="pct"/>
            <w:shd w:val="clear" w:color="auto" w:fill="auto"/>
            <w:noWrap/>
            <w:vAlign w:val="bottom"/>
          </w:tcPr>
          <w:p w14:paraId="1488874B" w14:textId="77777777" w:rsidR="00A94D20" w:rsidRPr="00844966" w:rsidRDefault="00A94D20" w:rsidP="00170E13">
            <w:pPr>
              <w:pStyle w:val="Tablesmalltext"/>
              <w:rPr>
                <w:color w:val="000000"/>
              </w:rPr>
            </w:pPr>
            <w:r w:rsidRPr="008C723A">
              <w:rPr>
                <w:color w:val="000000"/>
              </w:rPr>
              <w:t>-0.084</w:t>
            </w:r>
          </w:p>
        </w:tc>
        <w:tc>
          <w:tcPr>
            <w:tcW w:w="461" w:type="pct"/>
            <w:shd w:val="clear" w:color="auto" w:fill="auto"/>
            <w:noWrap/>
            <w:vAlign w:val="bottom"/>
          </w:tcPr>
          <w:p w14:paraId="54BAF760" w14:textId="77777777" w:rsidR="00A94D20" w:rsidRPr="00844966" w:rsidRDefault="00A94D20" w:rsidP="00170E13">
            <w:pPr>
              <w:pStyle w:val="Tablesmalltext"/>
              <w:rPr>
                <w:color w:val="000000"/>
              </w:rPr>
            </w:pPr>
            <w:r w:rsidRPr="008C723A">
              <w:rPr>
                <w:color w:val="000000"/>
              </w:rPr>
              <w:t>0.275</w:t>
            </w:r>
          </w:p>
        </w:tc>
      </w:tr>
      <w:tr w:rsidR="00A94D20" w:rsidRPr="00844966" w14:paraId="44D2FA50" w14:textId="77777777" w:rsidTr="00170E13">
        <w:trPr>
          <w:trHeight w:val="288"/>
          <w:jc w:val="center"/>
        </w:trPr>
        <w:tc>
          <w:tcPr>
            <w:tcW w:w="499" w:type="pct"/>
            <w:vMerge w:val="restart"/>
          </w:tcPr>
          <w:p w14:paraId="588EC878" w14:textId="77777777" w:rsidR="00A94D20" w:rsidRPr="00844966" w:rsidRDefault="00A94D20" w:rsidP="00170E13">
            <w:pPr>
              <w:pStyle w:val="Tablesmalltext"/>
              <w:rPr>
                <w:color w:val="000000"/>
              </w:rPr>
            </w:pPr>
            <w:r>
              <w:rPr>
                <w:bCs/>
                <w:color w:val="000000"/>
              </w:rPr>
              <w:t>Deposition (&lt;0)</w:t>
            </w:r>
          </w:p>
        </w:tc>
        <w:tc>
          <w:tcPr>
            <w:tcW w:w="535" w:type="pct"/>
            <w:shd w:val="clear" w:color="auto" w:fill="auto"/>
            <w:noWrap/>
            <w:vAlign w:val="bottom"/>
          </w:tcPr>
          <w:p w14:paraId="78AD8273" w14:textId="77777777" w:rsidR="00A94D20" w:rsidRPr="00844966" w:rsidRDefault="00A94D20" w:rsidP="00170E13">
            <w:pPr>
              <w:pStyle w:val="Tablesmalltext"/>
              <w:rPr>
                <w:color w:val="000000"/>
              </w:rPr>
            </w:pPr>
            <w:r w:rsidRPr="00844966">
              <w:rPr>
                <w:bCs/>
                <w:color w:val="000000"/>
              </w:rPr>
              <w:t>Inund</w:t>
            </w:r>
            <w:r>
              <w:rPr>
                <w:bCs/>
                <w:color w:val="000000"/>
              </w:rPr>
              <w:t>ation</w:t>
            </w:r>
          </w:p>
        </w:tc>
        <w:tc>
          <w:tcPr>
            <w:tcW w:w="278" w:type="pct"/>
            <w:shd w:val="clear" w:color="auto" w:fill="auto"/>
            <w:noWrap/>
            <w:vAlign w:val="bottom"/>
          </w:tcPr>
          <w:p w14:paraId="33727455"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48E5B2C6" w14:textId="77777777" w:rsidR="00A94D20" w:rsidRPr="003B05FD" w:rsidRDefault="00A94D20" w:rsidP="00170E13">
            <w:pPr>
              <w:pStyle w:val="Tablesmalltext"/>
              <w:rPr>
                <w:color w:val="000000"/>
              </w:rPr>
            </w:pPr>
            <w:r w:rsidRPr="003B05FD">
              <w:rPr>
                <w:bCs/>
                <w:color w:val="000000"/>
              </w:rPr>
              <w:t>0.063</w:t>
            </w:r>
          </w:p>
        </w:tc>
        <w:tc>
          <w:tcPr>
            <w:tcW w:w="461" w:type="pct"/>
            <w:shd w:val="clear" w:color="auto" w:fill="auto"/>
            <w:noWrap/>
            <w:vAlign w:val="bottom"/>
          </w:tcPr>
          <w:p w14:paraId="2F08443A" w14:textId="77777777" w:rsidR="00A94D20" w:rsidRPr="003B05FD" w:rsidRDefault="00A94D20" w:rsidP="00170E13">
            <w:pPr>
              <w:pStyle w:val="Tablesmalltext"/>
              <w:rPr>
                <w:color w:val="000000"/>
              </w:rPr>
            </w:pPr>
            <w:r w:rsidRPr="003B05FD">
              <w:rPr>
                <w:bCs/>
                <w:color w:val="000000"/>
              </w:rPr>
              <w:t>0.436</w:t>
            </w:r>
          </w:p>
        </w:tc>
        <w:tc>
          <w:tcPr>
            <w:tcW w:w="461" w:type="pct"/>
            <w:shd w:val="clear" w:color="auto" w:fill="auto"/>
            <w:noWrap/>
            <w:vAlign w:val="bottom"/>
          </w:tcPr>
          <w:p w14:paraId="6B2E26EE" w14:textId="77777777" w:rsidR="00A94D20" w:rsidRPr="003B05FD" w:rsidRDefault="00A94D20" w:rsidP="00170E13">
            <w:pPr>
              <w:pStyle w:val="Tablesmalltext"/>
              <w:rPr>
                <w:color w:val="000000"/>
              </w:rPr>
            </w:pPr>
            <w:r w:rsidRPr="003B05FD">
              <w:rPr>
                <w:color w:val="000000"/>
              </w:rPr>
              <w:t>-0.030</w:t>
            </w:r>
          </w:p>
        </w:tc>
        <w:tc>
          <w:tcPr>
            <w:tcW w:w="461" w:type="pct"/>
            <w:shd w:val="clear" w:color="auto" w:fill="auto"/>
            <w:noWrap/>
            <w:vAlign w:val="bottom"/>
          </w:tcPr>
          <w:p w14:paraId="64986BB3" w14:textId="77777777" w:rsidR="00A94D20" w:rsidRPr="003B05FD" w:rsidRDefault="00A94D20" w:rsidP="00170E13">
            <w:pPr>
              <w:pStyle w:val="Tablesmalltext"/>
              <w:rPr>
                <w:color w:val="000000"/>
              </w:rPr>
            </w:pPr>
            <w:r w:rsidRPr="003B05FD">
              <w:rPr>
                <w:color w:val="000000"/>
              </w:rPr>
              <w:t>0.429</w:t>
            </w:r>
          </w:p>
        </w:tc>
        <w:tc>
          <w:tcPr>
            <w:tcW w:w="461" w:type="pct"/>
            <w:shd w:val="clear" w:color="auto" w:fill="auto"/>
            <w:noWrap/>
            <w:vAlign w:val="bottom"/>
          </w:tcPr>
          <w:p w14:paraId="466899F4" w14:textId="77777777" w:rsidR="00A94D20" w:rsidRPr="00FE503D" w:rsidRDefault="00A94D20" w:rsidP="00170E13">
            <w:pPr>
              <w:pStyle w:val="Tablesmalltext"/>
              <w:rPr>
                <w:color w:val="000000"/>
              </w:rPr>
            </w:pPr>
            <w:r w:rsidRPr="00FE503D">
              <w:rPr>
                <w:color w:val="000000"/>
              </w:rPr>
              <w:t>0.014</w:t>
            </w:r>
          </w:p>
        </w:tc>
        <w:tc>
          <w:tcPr>
            <w:tcW w:w="437" w:type="pct"/>
            <w:shd w:val="clear" w:color="auto" w:fill="auto"/>
            <w:noWrap/>
            <w:vAlign w:val="bottom"/>
          </w:tcPr>
          <w:p w14:paraId="35E6FD02" w14:textId="77777777" w:rsidR="00A94D20" w:rsidRPr="00FE503D" w:rsidRDefault="00A94D20" w:rsidP="00170E13">
            <w:pPr>
              <w:pStyle w:val="Tablesmalltext"/>
              <w:rPr>
                <w:color w:val="000000"/>
              </w:rPr>
            </w:pPr>
            <w:r w:rsidRPr="00FE503D">
              <w:rPr>
                <w:color w:val="000000"/>
              </w:rPr>
              <w:t>0.338</w:t>
            </w:r>
          </w:p>
        </w:tc>
        <w:tc>
          <w:tcPr>
            <w:tcW w:w="485" w:type="pct"/>
            <w:shd w:val="clear" w:color="auto" w:fill="auto"/>
            <w:noWrap/>
            <w:vAlign w:val="bottom"/>
          </w:tcPr>
          <w:p w14:paraId="7985079F" w14:textId="77777777" w:rsidR="00A94D20" w:rsidRPr="003B05FD" w:rsidRDefault="00A94D20" w:rsidP="00170E13">
            <w:pPr>
              <w:pStyle w:val="Tablesmalltext"/>
              <w:rPr>
                <w:color w:val="000000"/>
              </w:rPr>
            </w:pPr>
            <w:r w:rsidRPr="003B05FD">
              <w:rPr>
                <w:color w:val="000000"/>
              </w:rPr>
              <w:t>-0.086</w:t>
            </w:r>
          </w:p>
        </w:tc>
        <w:tc>
          <w:tcPr>
            <w:tcW w:w="461" w:type="pct"/>
            <w:shd w:val="clear" w:color="auto" w:fill="auto"/>
            <w:noWrap/>
            <w:vAlign w:val="bottom"/>
          </w:tcPr>
          <w:p w14:paraId="7F824D0D" w14:textId="77777777" w:rsidR="00A94D20" w:rsidRPr="003B05FD" w:rsidRDefault="00A94D20" w:rsidP="00170E13">
            <w:pPr>
              <w:pStyle w:val="Tablesmalltext"/>
              <w:rPr>
                <w:color w:val="000000"/>
              </w:rPr>
            </w:pPr>
            <w:r w:rsidRPr="003B05FD">
              <w:rPr>
                <w:color w:val="000000"/>
              </w:rPr>
              <w:t>0.280</w:t>
            </w:r>
          </w:p>
        </w:tc>
      </w:tr>
      <w:tr w:rsidR="00A94D20" w:rsidRPr="00844966" w14:paraId="08CF7AD8" w14:textId="77777777" w:rsidTr="00170E13">
        <w:trPr>
          <w:trHeight w:val="288"/>
          <w:jc w:val="center"/>
        </w:trPr>
        <w:tc>
          <w:tcPr>
            <w:tcW w:w="499" w:type="pct"/>
            <w:vMerge/>
          </w:tcPr>
          <w:p w14:paraId="6CD99C03" w14:textId="77777777" w:rsidR="00A94D20" w:rsidRPr="00844966" w:rsidRDefault="00A94D20" w:rsidP="00170E13">
            <w:pPr>
              <w:pStyle w:val="Tablesmalltext"/>
              <w:rPr>
                <w:color w:val="000000"/>
              </w:rPr>
            </w:pPr>
          </w:p>
        </w:tc>
        <w:tc>
          <w:tcPr>
            <w:tcW w:w="535" w:type="pct"/>
            <w:shd w:val="clear" w:color="auto" w:fill="auto"/>
            <w:noWrap/>
            <w:vAlign w:val="bottom"/>
          </w:tcPr>
          <w:p w14:paraId="73430DD5" w14:textId="77777777" w:rsidR="00A94D20" w:rsidRPr="00844966" w:rsidRDefault="00A94D20" w:rsidP="00170E13">
            <w:pPr>
              <w:pStyle w:val="Tablesmalltext"/>
              <w:rPr>
                <w:color w:val="000000"/>
              </w:rPr>
            </w:pPr>
          </w:p>
        </w:tc>
        <w:tc>
          <w:tcPr>
            <w:tcW w:w="278" w:type="pct"/>
            <w:shd w:val="clear" w:color="auto" w:fill="auto"/>
            <w:noWrap/>
            <w:vAlign w:val="bottom"/>
          </w:tcPr>
          <w:p w14:paraId="6E769033"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5586DD0D" w14:textId="77777777" w:rsidR="00A94D20" w:rsidRPr="003B05FD" w:rsidRDefault="00A94D20" w:rsidP="00170E13">
            <w:pPr>
              <w:pStyle w:val="Tablesmalltext"/>
              <w:rPr>
                <w:color w:val="000000"/>
              </w:rPr>
            </w:pPr>
            <w:r w:rsidRPr="003B05FD">
              <w:rPr>
                <w:color w:val="000000"/>
              </w:rPr>
              <w:t>-0.117</w:t>
            </w:r>
          </w:p>
        </w:tc>
        <w:tc>
          <w:tcPr>
            <w:tcW w:w="461" w:type="pct"/>
            <w:shd w:val="clear" w:color="auto" w:fill="auto"/>
            <w:noWrap/>
            <w:vAlign w:val="bottom"/>
          </w:tcPr>
          <w:p w14:paraId="31DB248C" w14:textId="77777777" w:rsidR="00A94D20" w:rsidRPr="003B05FD" w:rsidRDefault="00A94D20" w:rsidP="00170E13">
            <w:pPr>
              <w:pStyle w:val="Tablesmalltext"/>
              <w:rPr>
                <w:color w:val="000000"/>
              </w:rPr>
            </w:pPr>
            <w:r w:rsidRPr="003B05FD">
              <w:rPr>
                <w:color w:val="000000"/>
              </w:rPr>
              <w:t>0.345</w:t>
            </w:r>
          </w:p>
        </w:tc>
        <w:tc>
          <w:tcPr>
            <w:tcW w:w="461" w:type="pct"/>
            <w:shd w:val="clear" w:color="auto" w:fill="auto"/>
            <w:noWrap/>
            <w:vAlign w:val="bottom"/>
          </w:tcPr>
          <w:p w14:paraId="3F15ED1F" w14:textId="77777777" w:rsidR="00A94D20" w:rsidRPr="003B05FD" w:rsidRDefault="00A94D20" w:rsidP="00170E13">
            <w:pPr>
              <w:pStyle w:val="Tablesmalltext"/>
              <w:rPr>
                <w:color w:val="000000"/>
              </w:rPr>
            </w:pPr>
            <w:r w:rsidRPr="003B05FD">
              <w:rPr>
                <w:bCs/>
                <w:color w:val="000000"/>
              </w:rPr>
              <w:t>0.013</w:t>
            </w:r>
          </w:p>
        </w:tc>
        <w:tc>
          <w:tcPr>
            <w:tcW w:w="461" w:type="pct"/>
            <w:shd w:val="clear" w:color="auto" w:fill="auto"/>
            <w:noWrap/>
            <w:vAlign w:val="bottom"/>
          </w:tcPr>
          <w:p w14:paraId="47368512" w14:textId="77777777" w:rsidR="00A94D20" w:rsidRPr="003B05FD" w:rsidRDefault="00A94D20" w:rsidP="00170E13">
            <w:pPr>
              <w:pStyle w:val="Tablesmalltext"/>
              <w:rPr>
                <w:color w:val="000000"/>
              </w:rPr>
            </w:pPr>
            <w:r w:rsidRPr="003B05FD">
              <w:rPr>
                <w:bCs/>
                <w:color w:val="000000"/>
              </w:rPr>
              <w:t>0.618</w:t>
            </w:r>
          </w:p>
        </w:tc>
        <w:tc>
          <w:tcPr>
            <w:tcW w:w="461" w:type="pct"/>
            <w:shd w:val="clear" w:color="auto" w:fill="auto"/>
            <w:noWrap/>
            <w:vAlign w:val="bottom"/>
          </w:tcPr>
          <w:p w14:paraId="119BCFF8" w14:textId="77777777" w:rsidR="00A94D20" w:rsidRPr="003B05FD" w:rsidRDefault="00A94D20" w:rsidP="00170E13">
            <w:pPr>
              <w:pStyle w:val="Tablesmalltext"/>
              <w:rPr>
                <w:color w:val="000000"/>
              </w:rPr>
            </w:pPr>
            <w:r w:rsidRPr="003B05FD">
              <w:rPr>
                <w:color w:val="000000"/>
              </w:rPr>
              <w:t>-0.142</w:t>
            </w:r>
          </w:p>
        </w:tc>
        <w:tc>
          <w:tcPr>
            <w:tcW w:w="437" w:type="pct"/>
            <w:shd w:val="clear" w:color="auto" w:fill="auto"/>
            <w:noWrap/>
            <w:vAlign w:val="bottom"/>
          </w:tcPr>
          <w:p w14:paraId="21861B10" w14:textId="77777777" w:rsidR="00A94D20" w:rsidRPr="003B05FD" w:rsidRDefault="00A94D20" w:rsidP="00170E13">
            <w:pPr>
              <w:pStyle w:val="Tablesmalltext"/>
              <w:rPr>
                <w:color w:val="000000"/>
              </w:rPr>
            </w:pPr>
            <w:r w:rsidRPr="003B05FD">
              <w:rPr>
                <w:color w:val="000000"/>
              </w:rPr>
              <w:t>0.318</w:t>
            </w:r>
          </w:p>
        </w:tc>
        <w:tc>
          <w:tcPr>
            <w:tcW w:w="485" w:type="pct"/>
            <w:shd w:val="clear" w:color="auto" w:fill="auto"/>
            <w:noWrap/>
            <w:vAlign w:val="bottom"/>
          </w:tcPr>
          <w:p w14:paraId="30C8F09B" w14:textId="77777777" w:rsidR="00A94D20" w:rsidRPr="003B05FD" w:rsidRDefault="00A94D20" w:rsidP="00170E13">
            <w:pPr>
              <w:pStyle w:val="Tablesmalltext"/>
              <w:rPr>
                <w:color w:val="000000"/>
              </w:rPr>
            </w:pPr>
            <w:r w:rsidRPr="003B05FD">
              <w:rPr>
                <w:color w:val="000000"/>
              </w:rPr>
              <w:t>-0.129</w:t>
            </w:r>
          </w:p>
        </w:tc>
        <w:tc>
          <w:tcPr>
            <w:tcW w:w="461" w:type="pct"/>
            <w:shd w:val="clear" w:color="auto" w:fill="auto"/>
            <w:noWrap/>
            <w:vAlign w:val="bottom"/>
          </w:tcPr>
          <w:p w14:paraId="27C34234" w14:textId="77777777" w:rsidR="00A94D20" w:rsidRPr="003B05FD" w:rsidRDefault="00A94D20" w:rsidP="00170E13">
            <w:pPr>
              <w:pStyle w:val="Tablesmalltext"/>
              <w:rPr>
                <w:color w:val="000000"/>
              </w:rPr>
            </w:pPr>
            <w:r w:rsidRPr="003B05FD">
              <w:rPr>
                <w:color w:val="000000"/>
              </w:rPr>
              <w:t>0.334</w:t>
            </w:r>
          </w:p>
        </w:tc>
      </w:tr>
      <w:tr w:rsidR="00A94D20" w:rsidRPr="00844966" w14:paraId="5AC2843A" w14:textId="77777777" w:rsidTr="00170E13">
        <w:trPr>
          <w:trHeight w:val="288"/>
          <w:jc w:val="center"/>
        </w:trPr>
        <w:tc>
          <w:tcPr>
            <w:tcW w:w="499" w:type="pct"/>
            <w:vMerge/>
          </w:tcPr>
          <w:p w14:paraId="1AA85B8E" w14:textId="77777777" w:rsidR="00A94D20" w:rsidRPr="00844966" w:rsidRDefault="00A94D20" w:rsidP="00170E13">
            <w:pPr>
              <w:pStyle w:val="Tablesmalltext"/>
              <w:rPr>
                <w:color w:val="000000"/>
              </w:rPr>
            </w:pPr>
          </w:p>
        </w:tc>
        <w:tc>
          <w:tcPr>
            <w:tcW w:w="535" w:type="pct"/>
            <w:shd w:val="clear" w:color="auto" w:fill="auto"/>
            <w:noWrap/>
            <w:vAlign w:val="bottom"/>
          </w:tcPr>
          <w:p w14:paraId="47CD1B12" w14:textId="77777777" w:rsidR="00A94D20" w:rsidRPr="00844966" w:rsidRDefault="00A94D20" w:rsidP="00170E13">
            <w:pPr>
              <w:pStyle w:val="Tablesmalltext"/>
              <w:rPr>
                <w:color w:val="000000"/>
              </w:rPr>
            </w:pPr>
            <w:r w:rsidRPr="00844966">
              <w:rPr>
                <w:bCs/>
                <w:color w:val="000000"/>
              </w:rPr>
              <w:t>Peak</w:t>
            </w:r>
          </w:p>
        </w:tc>
        <w:tc>
          <w:tcPr>
            <w:tcW w:w="278" w:type="pct"/>
            <w:shd w:val="clear" w:color="auto" w:fill="auto"/>
            <w:noWrap/>
            <w:vAlign w:val="bottom"/>
          </w:tcPr>
          <w:p w14:paraId="22945C21"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309F289E" w14:textId="77777777" w:rsidR="00A94D20" w:rsidRPr="003B05FD" w:rsidRDefault="00A94D20" w:rsidP="00170E13">
            <w:pPr>
              <w:pStyle w:val="Tablesmalltext"/>
              <w:rPr>
                <w:color w:val="000000"/>
              </w:rPr>
            </w:pPr>
            <w:r w:rsidRPr="003B05FD">
              <w:rPr>
                <w:bCs/>
                <w:color w:val="000000"/>
              </w:rPr>
              <w:t>0.312</w:t>
            </w:r>
          </w:p>
        </w:tc>
        <w:tc>
          <w:tcPr>
            <w:tcW w:w="461" w:type="pct"/>
            <w:shd w:val="clear" w:color="auto" w:fill="auto"/>
            <w:noWrap/>
            <w:vAlign w:val="bottom"/>
          </w:tcPr>
          <w:p w14:paraId="64E60BF0" w14:textId="77777777" w:rsidR="00A94D20" w:rsidRPr="003B05FD" w:rsidRDefault="00A94D20" w:rsidP="00170E13">
            <w:pPr>
              <w:pStyle w:val="Tablesmalltext"/>
              <w:rPr>
                <w:color w:val="000000"/>
              </w:rPr>
            </w:pPr>
            <w:r w:rsidRPr="003B05FD">
              <w:rPr>
                <w:bCs/>
                <w:color w:val="000000"/>
              </w:rPr>
              <w:t>0.746</w:t>
            </w:r>
          </w:p>
        </w:tc>
        <w:tc>
          <w:tcPr>
            <w:tcW w:w="461" w:type="pct"/>
            <w:shd w:val="clear" w:color="auto" w:fill="auto"/>
            <w:noWrap/>
            <w:vAlign w:val="bottom"/>
          </w:tcPr>
          <w:p w14:paraId="6864EE85" w14:textId="77777777" w:rsidR="00A94D20" w:rsidRPr="003B05FD" w:rsidRDefault="00A94D20" w:rsidP="00170E13">
            <w:pPr>
              <w:pStyle w:val="Tablesmalltext"/>
              <w:rPr>
                <w:color w:val="000000"/>
              </w:rPr>
            </w:pPr>
            <w:r w:rsidRPr="003B05FD">
              <w:rPr>
                <w:bCs/>
                <w:color w:val="000000"/>
              </w:rPr>
              <w:t>0.149</w:t>
            </w:r>
          </w:p>
        </w:tc>
        <w:tc>
          <w:tcPr>
            <w:tcW w:w="461" w:type="pct"/>
            <w:shd w:val="clear" w:color="auto" w:fill="auto"/>
            <w:noWrap/>
            <w:vAlign w:val="bottom"/>
          </w:tcPr>
          <w:p w14:paraId="031F5995" w14:textId="77777777" w:rsidR="00A94D20" w:rsidRPr="003B05FD" w:rsidRDefault="00A94D20" w:rsidP="00170E13">
            <w:pPr>
              <w:pStyle w:val="Tablesmalltext"/>
              <w:rPr>
                <w:color w:val="000000"/>
              </w:rPr>
            </w:pPr>
            <w:r w:rsidRPr="003B05FD">
              <w:rPr>
                <w:bCs/>
                <w:color w:val="000000"/>
              </w:rPr>
              <w:t>0.619</w:t>
            </w:r>
          </w:p>
        </w:tc>
        <w:tc>
          <w:tcPr>
            <w:tcW w:w="461" w:type="pct"/>
            <w:shd w:val="clear" w:color="auto" w:fill="auto"/>
            <w:noWrap/>
            <w:vAlign w:val="bottom"/>
          </w:tcPr>
          <w:p w14:paraId="64BC66DE" w14:textId="77777777" w:rsidR="00A94D20" w:rsidRPr="003B05FD" w:rsidRDefault="00A94D20" w:rsidP="00170E13">
            <w:pPr>
              <w:pStyle w:val="Tablesmalltext"/>
              <w:rPr>
                <w:color w:val="000000"/>
              </w:rPr>
            </w:pPr>
            <w:r w:rsidRPr="003B05FD">
              <w:rPr>
                <w:color w:val="000000"/>
              </w:rPr>
              <w:t>-0.009</w:t>
            </w:r>
          </w:p>
        </w:tc>
        <w:tc>
          <w:tcPr>
            <w:tcW w:w="437" w:type="pct"/>
            <w:shd w:val="clear" w:color="auto" w:fill="auto"/>
            <w:noWrap/>
            <w:vAlign w:val="bottom"/>
          </w:tcPr>
          <w:p w14:paraId="2AC34644" w14:textId="77777777" w:rsidR="00A94D20" w:rsidRPr="003B05FD" w:rsidRDefault="00A94D20" w:rsidP="00170E13">
            <w:pPr>
              <w:pStyle w:val="Tablesmalltext"/>
              <w:rPr>
                <w:color w:val="000000"/>
              </w:rPr>
            </w:pPr>
            <w:r w:rsidRPr="003B05FD">
              <w:rPr>
                <w:color w:val="000000"/>
              </w:rPr>
              <w:t>0.357</w:t>
            </w:r>
          </w:p>
        </w:tc>
        <w:tc>
          <w:tcPr>
            <w:tcW w:w="485" w:type="pct"/>
            <w:shd w:val="clear" w:color="auto" w:fill="auto"/>
            <w:noWrap/>
            <w:vAlign w:val="bottom"/>
          </w:tcPr>
          <w:p w14:paraId="206B7399" w14:textId="77777777" w:rsidR="00A94D20" w:rsidRPr="003B05FD" w:rsidRDefault="00A94D20" w:rsidP="00170E13">
            <w:pPr>
              <w:pStyle w:val="Tablesmalltext"/>
              <w:rPr>
                <w:color w:val="000000"/>
              </w:rPr>
            </w:pPr>
            <w:r w:rsidRPr="003B05FD">
              <w:rPr>
                <w:bCs/>
                <w:color w:val="000000"/>
              </w:rPr>
              <w:t>0.122</w:t>
            </w:r>
          </w:p>
        </w:tc>
        <w:tc>
          <w:tcPr>
            <w:tcW w:w="461" w:type="pct"/>
            <w:shd w:val="clear" w:color="auto" w:fill="auto"/>
            <w:noWrap/>
            <w:vAlign w:val="bottom"/>
          </w:tcPr>
          <w:p w14:paraId="553E86B4" w14:textId="77777777" w:rsidR="00A94D20" w:rsidRPr="003B05FD" w:rsidRDefault="00A94D20" w:rsidP="00170E13">
            <w:pPr>
              <w:pStyle w:val="Tablesmalltext"/>
              <w:rPr>
                <w:color w:val="000000"/>
              </w:rPr>
            </w:pPr>
            <w:r w:rsidRPr="003B05FD">
              <w:rPr>
                <w:bCs/>
                <w:color w:val="000000"/>
              </w:rPr>
              <w:t>0.565</w:t>
            </w:r>
          </w:p>
        </w:tc>
      </w:tr>
      <w:tr w:rsidR="00A94D20" w:rsidRPr="00844966" w14:paraId="4D38CBBC" w14:textId="77777777" w:rsidTr="00170E13">
        <w:trPr>
          <w:trHeight w:val="288"/>
          <w:jc w:val="center"/>
        </w:trPr>
        <w:tc>
          <w:tcPr>
            <w:tcW w:w="499" w:type="pct"/>
            <w:vMerge/>
          </w:tcPr>
          <w:p w14:paraId="735780EE" w14:textId="77777777" w:rsidR="00A94D20" w:rsidRPr="00844966" w:rsidRDefault="00A94D20" w:rsidP="00170E13">
            <w:pPr>
              <w:pStyle w:val="Tablesmalltext"/>
              <w:rPr>
                <w:color w:val="000000"/>
              </w:rPr>
            </w:pPr>
          </w:p>
        </w:tc>
        <w:tc>
          <w:tcPr>
            <w:tcW w:w="535" w:type="pct"/>
            <w:shd w:val="clear" w:color="auto" w:fill="auto"/>
            <w:noWrap/>
            <w:vAlign w:val="bottom"/>
          </w:tcPr>
          <w:p w14:paraId="7EFA1ED2" w14:textId="77777777" w:rsidR="00A94D20" w:rsidRPr="00844966" w:rsidRDefault="00A94D20" w:rsidP="00170E13">
            <w:pPr>
              <w:pStyle w:val="Tablesmalltext"/>
              <w:rPr>
                <w:color w:val="000000"/>
              </w:rPr>
            </w:pPr>
          </w:p>
        </w:tc>
        <w:tc>
          <w:tcPr>
            <w:tcW w:w="278" w:type="pct"/>
            <w:shd w:val="clear" w:color="auto" w:fill="auto"/>
            <w:noWrap/>
            <w:vAlign w:val="bottom"/>
          </w:tcPr>
          <w:p w14:paraId="5C7D61F0"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51231392" w14:textId="77777777" w:rsidR="00A94D20" w:rsidRPr="003B05FD" w:rsidRDefault="00A94D20" w:rsidP="00170E13">
            <w:pPr>
              <w:pStyle w:val="Tablesmalltext"/>
              <w:rPr>
                <w:color w:val="000000"/>
              </w:rPr>
            </w:pPr>
            <w:r w:rsidRPr="003B05FD">
              <w:rPr>
                <w:bCs/>
                <w:color w:val="000000"/>
              </w:rPr>
              <w:t>0.137</w:t>
            </w:r>
          </w:p>
        </w:tc>
        <w:tc>
          <w:tcPr>
            <w:tcW w:w="461" w:type="pct"/>
            <w:shd w:val="clear" w:color="auto" w:fill="auto"/>
            <w:noWrap/>
            <w:vAlign w:val="bottom"/>
          </w:tcPr>
          <w:p w14:paraId="49B2AAA5" w14:textId="77777777" w:rsidR="00A94D20" w:rsidRPr="003B05FD" w:rsidRDefault="00A94D20" w:rsidP="00170E13">
            <w:pPr>
              <w:pStyle w:val="Tablesmalltext"/>
              <w:rPr>
                <w:color w:val="000000"/>
              </w:rPr>
            </w:pPr>
            <w:r w:rsidRPr="003B05FD">
              <w:rPr>
                <w:bCs/>
                <w:color w:val="000000"/>
              </w:rPr>
              <w:t>0.774</w:t>
            </w:r>
          </w:p>
        </w:tc>
        <w:tc>
          <w:tcPr>
            <w:tcW w:w="461" w:type="pct"/>
            <w:shd w:val="clear" w:color="auto" w:fill="auto"/>
            <w:noWrap/>
            <w:vAlign w:val="bottom"/>
          </w:tcPr>
          <w:p w14:paraId="66495747" w14:textId="77777777" w:rsidR="00A94D20" w:rsidRPr="003B05FD" w:rsidRDefault="00A94D20" w:rsidP="00170E13">
            <w:pPr>
              <w:pStyle w:val="Tablesmalltext"/>
              <w:rPr>
                <w:color w:val="000000"/>
              </w:rPr>
            </w:pPr>
            <w:r w:rsidRPr="003B05FD">
              <w:rPr>
                <w:bCs/>
                <w:color w:val="000000"/>
              </w:rPr>
              <w:t>0.337</w:t>
            </w:r>
          </w:p>
        </w:tc>
        <w:tc>
          <w:tcPr>
            <w:tcW w:w="461" w:type="pct"/>
            <w:shd w:val="clear" w:color="auto" w:fill="auto"/>
            <w:noWrap/>
            <w:vAlign w:val="bottom"/>
          </w:tcPr>
          <w:p w14:paraId="26A628BE" w14:textId="77777777" w:rsidR="00A94D20" w:rsidRPr="003B05FD" w:rsidRDefault="00A94D20" w:rsidP="00170E13">
            <w:pPr>
              <w:pStyle w:val="Tablesmalltext"/>
              <w:rPr>
                <w:color w:val="000000"/>
              </w:rPr>
            </w:pPr>
            <w:r w:rsidRPr="003B05FD">
              <w:rPr>
                <w:bCs/>
                <w:color w:val="000000"/>
              </w:rPr>
              <w:t>1.198</w:t>
            </w:r>
          </w:p>
        </w:tc>
        <w:tc>
          <w:tcPr>
            <w:tcW w:w="461" w:type="pct"/>
            <w:shd w:val="clear" w:color="auto" w:fill="auto"/>
            <w:noWrap/>
            <w:vAlign w:val="bottom"/>
          </w:tcPr>
          <w:p w14:paraId="4F75D4B8" w14:textId="77777777" w:rsidR="00A94D20" w:rsidRPr="002C0330" w:rsidRDefault="00A94D20" w:rsidP="00170E13">
            <w:pPr>
              <w:pStyle w:val="Tablesmalltext"/>
              <w:rPr>
                <w:color w:val="000000"/>
              </w:rPr>
            </w:pPr>
            <w:r w:rsidRPr="002C0330">
              <w:rPr>
                <w:color w:val="000000"/>
              </w:rPr>
              <w:t>0.110</w:t>
            </w:r>
          </w:p>
        </w:tc>
        <w:tc>
          <w:tcPr>
            <w:tcW w:w="437" w:type="pct"/>
            <w:shd w:val="clear" w:color="auto" w:fill="auto"/>
            <w:noWrap/>
            <w:vAlign w:val="bottom"/>
          </w:tcPr>
          <w:p w14:paraId="766E6C8F" w14:textId="77777777" w:rsidR="00A94D20" w:rsidRPr="002C0330" w:rsidRDefault="00A94D20" w:rsidP="00170E13">
            <w:pPr>
              <w:pStyle w:val="Tablesmalltext"/>
              <w:rPr>
                <w:color w:val="000000"/>
              </w:rPr>
            </w:pPr>
            <w:r w:rsidRPr="002C0330">
              <w:rPr>
                <w:color w:val="000000"/>
              </w:rPr>
              <w:t>0.836</w:t>
            </w:r>
          </w:p>
        </w:tc>
        <w:tc>
          <w:tcPr>
            <w:tcW w:w="485" w:type="pct"/>
            <w:shd w:val="clear" w:color="auto" w:fill="auto"/>
            <w:noWrap/>
            <w:vAlign w:val="bottom"/>
          </w:tcPr>
          <w:p w14:paraId="0547A25D" w14:textId="77777777" w:rsidR="00A94D20" w:rsidRPr="003B05FD" w:rsidRDefault="00A94D20" w:rsidP="00170E13">
            <w:pPr>
              <w:pStyle w:val="Tablesmalltext"/>
              <w:rPr>
                <w:color w:val="000000"/>
              </w:rPr>
            </w:pPr>
            <w:r w:rsidRPr="003B05FD">
              <w:rPr>
                <w:color w:val="000000"/>
              </w:rPr>
              <w:t>-0.060</w:t>
            </w:r>
          </w:p>
        </w:tc>
        <w:tc>
          <w:tcPr>
            <w:tcW w:w="461" w:type="pct"/>
            <w:shd w:val="clear" w:color="auto" w:fill="auto"/>
            <w:noWrap/>
            <w:vAlign w:val="bottom"/>
          </w:tcPr>
          <w:p w14:paraId="282C795E" w14:textId="77777777" w:rsidR="00A94D20" w:rsidRPr="003B05FD" w:rsidRDefault="00A94D20" w:rsidP="00170E13">
            <w:pPr>
              <w:pStyle w:val="Tablesmalltext"/>
              <w:rPr>
                <w:color w:val="000000"/>
              </w:rPr>
            </w:pPr>
            <w:r w:rsidRPr="003B05FD">
              <w:rPr>
                <w:color w:val="000000"/>
              </w:rPr>
              <w:t>0.734</w:t>
            </w:r>
          </w:p>
        </w:tc>
      </w:tr>
      <w:tr w:rsidR="00A94D20" w:rsidRPr="00844966" w14:paraId="4ABAC542" w14:textId="77777777" w:rsidTr="00170E13">
        <w:trPr>
          <w:trHeight w:val="288"/>
          <w:jc w:val="center"/>
        </w:trPr>
        <w:tc>
          <w:tcPr>
            <w:tcW w:w="499" w:type="pct"/>
            <w:vMerge/>
          </w:tcPr>
          <w:p w14:paraId="16ECDB2B" w14:textId="77777777" w:rsidR="00A94D20" w:rsidRPr="00844966" w:rsidRDefault="00A94D20" w:rsidP="00170E13">
            <w:pPr>
              <w:pStyle w:val="Tablesmalltext"/>
              <w:rPr>
                <w:color w:val="000000"/>
              </w:rPr>
            </w:pPr>
          </w:p>
        </w:tc>
        <w:tc>
          <w:tcPr>
            <w:tcW w:w="535" w:type="pct"/>
            <w:shd w:val="clear" w:color="auto" w:fill="auto"/>
            <w:noWrap/>
            <w:vAlign w:val="bottom"/>
          </w:tcPr>
          <w:p w14:paraId="17A0BB5E" w14:textId="77777777" w:rsidR="00A94D20" w:rsidRPr="00844966" w:rsidRDefault="00A94D20" w:rsidP="00170E13">
            <w:pPr>
              <w:pStyle w:val="Tablesmalltext"/>
              <w:rPr>
                <w:color w:val="000000"/>
              </w:rPr>
            </w:pPr>
            <w:r w:rsidRPr="00014E3C">
              <w:rPr>
                <w:color w:val="000000"/>
              </w:rPr>
              <w:t>ADWP</w:t>
            </w:r>
          </w:p>
        </w:tc>
        <w:tc>
          <w:tcPr>
            <w:tcW w:w="278" w:type="pct"/>
            <w:shd w:val="clear" w:color="auto" w:fill="auto"/>
            <w:noWrap/>
            <w:vAlign w:val="bottom"/>
          </w:tcPr>
          <w:p w14:paraId="0C40C836"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2C4D88E6" w14:textId="77777777" w:rsidR="00A94D20" w:rsidRPr="0042730E" w:rsidRDefault="00A94D20" w:rsidP="00170E13">
            <w:pPr>
              <w:pStyle w:val="Tablesmalltext"/>
              <w:rPr>
                <w:color w:val="000000"/>
              </w:rPr>
            </w:pPr>
            <w:r w:rsidRPr="0042730E">
              <w:rPr>
                <w:color w:val="000000"/>
              </w:rPr>
              <w:t>-0.208</w:t>
            </w:r>
          </w:p>
        </w:tc>
        <w:tc>
          <w:tcPr>
            <w:tcW w:w="461" w:type="pct"/>
            <w:shd w:val="clear" w:color="auto" w:fill="auto"/>
            <w:noWrap/>
            <w:vAlign w:val="bottom"/>
          </w:tcPr>
          <w:p w14:paraId="3589ABC2" w14:textId="77777777" w:rsidR="00A94D20" w:rsidRPr="0042730E" w:rsidRDefault="00A94D20" w:rsidP="00170E13">
            <w:pPr>
              <w:pStyle w:val="Tablesmalltext"/>
              <w:rPr>
                <w:color w:val="000000"/>
              </w:rPr>
            </w:pPr>
            <w:r w:rsidRPr="0042730E">
              <w:rPr>
                <w:color w:val="000000"/>
              </w:rPr>
              <w:t>0.202</w:t>
            </w:r>
          </w:p>
        </w:tc>
        <w:tc>
          <w:tcPr>
            <w:tcW w:w="461" w:type="pct"/>
            <w:shd w:val="clear" w:color="auto" w:fill="auto"/>
            <w:noWrap/>
            <w:vAlign w:val="bottom"/>
          </w:tcPr>
          <w:p w14:paraId="7D8F00E6" w14:textId="77777777" w:rsidR="00A94D20" w:rsidRPr="0042730E" w:rsidRDefault="00A94D20" w:rsidP="00170E13">
            <w:pPr>
              <w:pStyle w:val="Tablesmalltext"/>
              <w:rPr>
                <w:color w:val="000000"/>
              </w:rPr>
            </w:pPr>
            <w:r w:rsidRPr="0042730E">
              <w:rPr>
                <w:color w:val="000000"/>
              </w:rPr>
              <w:t>-0.066</w:t>
            </w:r>
          </w:p>
        </w:tc>
        <w:tc>
          <w:tcPr>
            <w:tcW w:w="461" w:type="pct"/>
            <w:shd w:val="clear" w:color="auto" w:fill="auto"/>
            <w:noWrap/>
            <w:vAlign w:val="bottom"/>
          </w:tcPr>
          <w:p w14:paraId="72226612" w14:textId="77777777" w:rsidR="00A94D20" w:rsidRPr="0042730E" w:rsidRDefault="00A94D20" w:rsidP="00170E13">
            <w:pPr>
              <w:pStyle w:val="Tablesmalltext"/>
              <w:rPr>
                <w:color w:val="000000"/>
              </w:rPr>
            </w:pPr>
            <w:r w:rsidRPr="0042730E">
              <w:rPr>
                <w:color w:val="000000"/>
              </w:rPr>
              <w:t>0.320</w:t>
            </w:r>
          </w:p>
        </w:tc>
        <w:tc>
          <w:tcPr>
            <w:tcW w:w="461" w:type="pct"/>
            <w:shd w:val="clear" w:color="auto" w:fill="auto"/>
            <w:noWrap/>
            <w:vAlign w:val="bottom"/>
          </w:tcPr>
          <w:p w14:paraId="2CB2BDBF" w14:textId="77777777" w:rsidR="00A94D20" w:rsidRPr="003B05FD" w:rsidRDefault="00A94D20" w:rsidP="00170E13">
            <w:pPr>
              <w:pStyle w:val="Tablesmalltext"/>
              <w:rPr>
                <w:color w:val="000000"/>
              </w:rPr>
            </w:pPr>
            <w:r w:rsidRPr="0042730E">
              <w:rPr>
                <w:color w:val="000000"/>
              </w:rPr>
              <w:t>-0.209</w:t>
            </w:r>
          </w:p>
        </w:tc>
        <w:tc>
          <w:tcPr>
            <w:tcW w:w="437" w:type="pct"/>
            <w:shd w:val="clear" w:color="auto" w:fill="auto"/>
            <w:noWrap/>
            <w:vAlign w:val="bottom"/>
          </w:tcPr>
          <w:p w14:paraId="60260FF1" w14:textId="77777777" w:rsidR="00A94D20" w:rsidRPr="003B05FD" w:rsidRDefault="00A94D20" w:rsidP="00170E13">
            <w:pPr>
              <w:pStyle w:val="Tablesmalltext"/>
              <w:rPr>
                <w:color w:val="000000"/>
              </w:rPr>
            </w:pPr>
            <w:r w:rsidRPr="0042730E">
              <w:rPr>
                <w:color w:val="000000"/>
              </w:rPr>
              <w:t>0.190</w:t>
            </w:r>
          </w:p>
        </w:tc>
        <w:tc>
          <w:tcPr>
            <w:tcW w:w="485" w:type="pct"/>
            <w:shd w:val="clear" w:color="auto" w:fill="auto"/>
            <w:noWrap/>
            <w:vAlign w:val="bottom"/>
          </w:tcPr>
          <w:p w14:paraId="2F3E7C4D" w14:textId="77777777" w:rsidR="00A94D20" w:rsidRPr="003B05FD" w:rsidRDefault="00A94D20" w:rsidP="00170E13">
            <w:pPr>
              <w:pStyle w:val="Tablesmalltext"/>
              <w:rPr>
                <w:color w:val="000000"/>
              </w:rPr>
            </w:pPr>
            <w:r w:rsidRPr="0042730E">
              <w:rPr>
                <w:color w:val="000000"/>
              </w:rPr>
              <w:t>-0.091</w:t>
            </w:r>
          </w:p>
        </w:tc>
        <w:tc>
          <w:tcPr>
            <w:tcW w:w="461" w:type="pct"/>
            <w:shd w:val="clear" w:color="auto" w:fill="auto"/>
            <w:noWrap/>
            <w:vAlign w:val="bottom"/>
          </w:tcPr>
          <w:p w14:paraId="0B335118" w14:textId="77777777" w:rsidR="00A94D20" w:rsidRPr="003B05FD" w:rsidRDefault="00A94D20" w:rsidP="00170E13">
            <w:pPr>
              <w:pStyle w:val="Tablesmalltext"/>
              <w:rPr>
                <w:color w:val="000000"/>
              </w:rPr>
            </w:pPr>
            <w:r w:rsidRPr="0042730E">
              <w:rPr>
                <w:color w:val="000000"/>
              </w:rPr>
              <w:t>0.287</w:t>
            </w:r>
          </w:p>
        </w:tc>
      </w:tr>
      <w:tr w:rsidR="00A94D20" w:rsidRPr="00844966" w14:paraId="6293F8FD" w14:textId="77777777" w:rsidTr="00170E13">
        <w:trPr>
          <w:trHeight w:val="288"/>
          <w:jc w:val="center"/>
        </w:trPr>
        <w:tc>
          <w:tcPr>
            <w:tcW w:w="499" w:type="pct"/>
            <w:vMerge/>
          </w:tcPr>
          <w:p w14:paraId="7A2E5003" w14:textId="77777777" w:rsidR="00A94D20" w:rsidRPr="00844966" w:rsidRDefault="00A94D20" w:rsidP="00170E13">
            <w:pPr>
              <w:pStyle w:val="Tablesmalltext"/>
              <w:rPr>
                <w:color w:val="000000"/>
              </w:rPr>
            </w:pPr>
          </w:p>
        </w:tc>
        <w:tc>
          <w:tcPr>
            <w:tcW w:w="535" w:type="pct"/>
            <w:shd w:val="clear" w:color="auto" w:fill="auto"/>
            <w:noWrap/>
            <w:vAlign w:val="bottom"/>
          </w:tcPr>
          <w:p w14:paraId="5DC07787" w14:textId="77777777" w:rsidR="00A94D20" w:rsidRPr="00844966" w:rsidRDefault="00A94D20" w:rsidP="00170E13">
            <w:pPr>
              <w:pStyle w:val="Tablesmalltext"/>
              <w:rPr>
                <w:color w:val="000000"/>
              </w:rPr>
            </w:pPr>
          </w:p>
        </w:tc>
        <w:tc>
          <w:tcPr>
            <w:tcW w:w="278" w:type="pct"/>
            <w:shd w:val="clear" w:color="auto" w:fill="auto"/>
            <w:noWrap/>
            <w:vAlign w:val="bottom"/>
          </w:tcPr>
          <w:p w14:paraId="3BB65A5F"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5DB5D0AB" w14:textId="77777777" w:rsidR="00A94D20" w:rsidRPr="0042730E" w:rsidRDefault="00A94D20" w:rsidP="00170E13">
            <w:pPr>
              <w:pStyle w:val="Tablesmalltext"/>
              <w:rPr>
                <w:color w:val="000000"/>
              </w:rPr>
            </w:pPr>
            <w:r w:rsidRPr="0042730E">
              <w:rPr>
                <w:color w:val="000000"/>
              </w:rPr>
              <w:t>-0.027</w:t>
            </w:r>
          </w:p>
        </w:tc>
        <w:tc>
          <w:tcPr>
            <w:tcW w:w="461" w:type="pct"/>
            <w:shd w:val="clear" w:color="auto" w:fill="auto"/>
            <w:noWrap/>
            <w:vAlign w:val="bottom"/>
          </w:tcPr>
          <w:p w14:paraId="23130804" w14:textId="77777777" w:rsidR="00A94D20" w:rsidRPr="0042730E" w:rsidRDefault="00A94D20" w:rsidP="00170E13">
            <w:pPr>
              <w:pStyle w:val="Tablesmalltext"/>
              <w:rPr>
                <w:color w:val="000000"/>
              </w:rPr>
            </w:pPr>
            <w:r w:rsidRPr="0042730E">
              <w:rPr>
                <w:color w:val="000000"/>
              </w:rPr>
              <w:t>0.350</w:t>
            </w:r>
          </w:p>
        </w:tc>
        <w:tc>
          <w:tcPr>
            <w:tcW w:w="461" w:type="pct"/>
            <w:shd w:val="clear" w:color="auto" w:fill="auto"/>
            <w:noWrap/>
            <w:vAlign w:val="bottom"/>
          </w:tcPr>
          <w:p w14:paraId="2C273767" w14:textId="77777777" w:rsidR="00A94D20" w:rsidRPr="0042730E" w:rsidRDefault="00A94D20" w:rsidP="00170E13">
            <w:pPr>
              <w:pStyle w:val="Tablesmalltext"/>
              <w:rPr>
                <w:color w:val="000000"/>
              </w:rPr>
            </w:pPr>
            <w:r w:rsidRPr="0042730E">
              <w:rPr>
                <w:color w:val="000000"/>
              </w:rPr>
              <w:t>-0.210</w:t>
            </w:r>
          </w:p>
        </w:tc>
        <w:tc>
          <w:tcPr>
            <w:tcW w:w="461" w:type="pct"/>
            <w:shd w:val="clear" w:color="auto" w:fill="auto"/>
            <w:noWrap/>
            <w:vAlign w:val="bottom"/>
          </w:tcPr>
          <w:p w14:paraId="77853BDD" w14:textId="77777777" w:rsidR="00A94D20" w:rsidRPr="0042730E" w:rsidRDefault="00A94D20" w:rsidP="00170E13">
            <w:pPr>
              <w:pStyle w:val="Tablesmalltext"/>
              <w:rPr>
                <w:color w:val="000000"/>
              </w:rPr>
            </w:pPr>
            <w:r w:rsidRPr="0042730E">
              <w:rPr>
                <w:color w:val="000000"/>
              </w:rPr>
              <w:t>0.182</w:t>
            </w:r>
          </w:p>
        </w:tc>
        <w:tc>
          <w:tcPr>
            <w:tcW w:w="461" w:type="pct"/>
            <w:shd w:val="clear" w:color="auto" w:fill="auto"/>
            <w:noWrap/>
            <w:vAlign w:val="bottom"/>
          </w:tcPr>
          <w:p w14:paraId="4D567822" w14:textId="77777777" w:rsidR="00A94D20" w:rsidRPr="003B05FD" w:rsidRDefault="00A94D20" w:rsidP="00170E13">
            <w:pPr>
              <w:pStyle w:val="Tablesmalltext"/>
              <w:rPr>
                <w:color w:val="000000"/>
              </w:rPr>
            </w:pPr>
            <w:r w:rsidRPr="0042730E">
              <w:rPr>
                <w:color w:val="000000"/>
              </w:rPr>
              <w:t>-0.101</w:t>
            </w:r>
          </w:p>
        </w:tc>
        <w:tc>
          <w:tcPr>
            <w:tcW w:w="437" w:type="pct"/>
            <w:shd w:val="clear" w:color="auto" w:fill="auto"/>
            <w:noWrap/>
            <w:vAlign w:val="bottom"/>
          </w:tcPr>
          <w:p w14:paraId="094B8B18" w14:textId="77777777" w:rsidR="00A94D20" w:rsidRPr="003B05FD" w:rsidRDefault="00A94D20" w:rsidP="00170E13">
            <w:pPr>
              <w:pStyle w:val="Tablesmalltext"/>
              <w:rPr>
                <w:color w:val="000000"/>
              </w:rPr>
            </w:pPr>
            <w:r w:rsidRPr="0042730E">
              <w:rPr>
                <w:color w:val="000000"/>
              </w:rPr>
              <w:t>0.202</w:t>
            </w:r>
          </w:p>
        </w:tc>
        <w:tc>
          <w:tcPr>
            <w:tcW w:w="485" w:type="pct"/>
            <w:shd w:val="clear" w:color="auto" w:fill="auto"/>
            <w:noWrap/>
            <w:vAlign w:val="bottom"/>
          </w:tcPr>
          <w:p w14:paraId="3223C9EC" w14:textId="77777777" w:rsidR="00A94D20" w:rsidRPr="003B05FD" w:rsidRDefault="00A94D20" w:rsidP="00170E13">
            <w:pPr>
              <w:pStyle w:val="Tablesmalltext"/>
              <w:rPr>
                <w:color w:val="000000"/>
              </w:rPr>
            </w:pPr>
            <w:r w:rsidRPr="0042730E">
              <w:rPr>
                <w:color w:val="000000"/>
              </w:rPr>
              <w:t>-0.135</w:t>
            </w:r>
          </w:p>
        </w:tc>
        <w:tc>
          <w:tcPr>
            <w:tcW w:w="461" w:type="pct"/>
            <w:shd w:val="clear" w:color="auto" w:fill="auto"/>
            <w:noWrap/>
            <w:vAlign w:val="bottom"/>
          </w:tcPr>
          <w:p w14:paraId="22063109" w14:textId="77777777" w:rsidR="00A94D20" w:rsidRPr="003B05FD" w:rsidRDefault="00A94D20" w:rsidP="00170E13">
            <w:pPr>
              <w:pStyle w:val="Tablesmalltext"/>
              <w:rPr>
                <w:color w:val="000000"/>
              </w:rPr>
            </w:pPr>
            <w:r w:rsidRPr="0042730E">
              <w:rPr>
                <w:color w:val="000000"/>
              </w:rPr>
              <w:t>0.203</w:t>
            </w:r>
          </w:p>
        </w:tc>
      </w:tr>
      <w:tr w:rsidR="00A94D20" w:rsidRPr="00844966" w14:paraId="63473C65" w14:textId="77777777" w:rsidTr="00170E13">
        <w:trPr>
          <w:trHeight w:val="288"/>
          <w:jc w:val="center"/>
        </w:trPr>
        <w:tc>
          <w:tcPr>
            <w:tcW w:w="499" w:type="pct"/>
            <w:vMerge/>
          </w:tcPr>
          <w:p w14:paraId="61C3F021" w14:textId="77777777" w:rsidR="00A94D20" w:rsidRPr="00844966" w:rsidRDefault="00A94D20" w:rsidP="00170E13">
            <w:pPr>
              <w:pStyle w:val="Tablesmalltext"/>
              <w:rPr>
                <w:color w:val="000000"/>
              </w:rPr>
            </w:pPr>
          </w:p>
        </w:tc>
        <w:tc>
          <w:tcPr>
            <w:tcW w:w="535" w:type="pct"/>
            <w:shd w:val="clear" w:color="auto" w:fill="auto"/>
            <w:noWrap/>
            <w:vAlign w:val="bottom"/>
          </w:tcPr>
          <w:p w14:paraId="34E0033F" w14:textId="77777777" w:rsidR="00A94D20" w:rsidRPr="00844966" w:rsidRDefault="00A94D20" w:rsidP="00170E13">
            <w:pPr>
              <w:pStyle w:val="Tablesmalltext"/>
              <w:rPr>
                <w:color w:val="000000"/>
              </w:rPr>
            </w:pPr>
            <w:r w:rsidRPr="00844966">
              <w:rPr>
                <w:bCs/>
                <w:color w:val="000000"/>
              </w:rPr>
              <w:t>Volume</w:t>
            </w:r>
          </w:p>
        </w:tc>
        <w:tc>
          <w:tcPr>
            <w:tcW w:w="278" w:type="pct"/>
            <w:shd w:val="clear" w:color="auto" w:fill="auto"/>
            <w:noWrap/>
            <w:vAlign w:val="bottom"/>
          </w:tcPr>
          <w:p w14:paraId="10E958E3"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6303BD80" w14:textId="77777777" w:rsidR="00A94D20" w:rsidRPr="003B05FD" w:rsidRDefault="00A94D20" w:rsidP="00170E13">
            <w:pPr>
              <w:pStyle w:val="Tablesmalltext"/>
              <w:rPr>
                <w:color w:val="000000"/>
              </w:rPr>
            </w:pPr>
            <w:r w:rsidRPr="003B05FD">
              <w:rPr>
                <w:color w:val="000000"/>
              </w:rPr>
              <w:t>-0.081</w:t>
            </w:r>
          </w:p>
        </w:tc>
        <w:tc>
          <w:tcPr>
            <w:tcW w:w="461" w:type="pct"/>
            <w:shd w:val="clear" w:color="auto" w:fill="auto"/>
            <w:noWrap/>
            <w:vAlign w:val="bottom"/>
          </w:tcPr>
          <w:p w14:paraId="2189CAD1" w14:textId="77777777" w:rsidR="00A94D20" w:rsidRPr="003B05FD" w:rsidRDefault="00A94D20" w:rsidP="00170E13">
            <w:pPr>
              <w:pStyle w:val="Tablesmalltext"/>
              <w:rPr>
                <w:color w:val="000000"/>
              </w:rPr>
            </w:pPr>
            <w:r w:rsidRPr="003B05FD">
              <w:rPr>
                <w:color w:val="000000"/>
              </w:rPr>
              <w:t>0.315</w:t>
            </w:r>
          </w:p>
        </w:tc>
        <w:tc>
          <w:tcPr>
            <w:tcW w:w="461" w:type="pct"/>
            <w:shd w:val="clear" w:color="auto" w:fill="auto"/>
            <w:noWrap/>
            <w:vAlign w:val="bottom"/>
          </w:tcPr>
          <w:p w14:paraId="3E367C4F" w14:textId="77777777" w:rsidR="00A94D20" w:rsidRPr="003B05FD" w:rsidRDefault="00A94D20" w:rsidP="00170E13">
            <w:pPr>
              <w:pStyle w:val="Tablesmalltext"/>
              <w:rPr>
                <w:color w:val="000000"/>
              </w:rPr>
            </w:pPr>
            <w:r w:rsidRPr="003B05FD">
              <w:rPr>
                <w:color w:val="000000"/>
              </w:rPr>
              <w:t>-0.407</w:t>
            </w:r>
          </w:p>
        </w:tc>
        <w:tc>
          <w:tcPr>
            <w:tcW w:w="461" w:type="pct"/>
            <w:shd w:val="clear" w:color="auto" w:fill="auto"/>
            <w:noWrap/>
            <w:vAlign w:val="bottom"/>
          </w:tcPr>
          <w:p w14:paraId="4B4BA802" w14:textId="77777777" w:rsidR="00A94D20" w:rsidRPr="003B05FD" w:rsidRDefault="00A94D20" w:rsidP="00170E13">
            <w:pPr>
              <w:pStyle w:val="Tablesmalltext"/>
              <w:rPr>
                <w:color w:val="000000"/>
              </w:rPr>
            </w:pPr>
            <w:r w:rsidRPr="003B05FD">
              <w:rPr>
                <w:color w:val="000000"/>
              </w:rPr>
              <w:t>0.343</w:t>
            </w:r>
          </w:p>
        </w:tc>
        <w:tc>
          <w:tcPr>
            <w:tcW w:w="461" w:type="pct"/>
            <w:shd w:val="clear" w:color="auto" w:fill="auto"/>
            <w:noWrap/>
            <w:vAlign w:val="bottom"/>
          </w:tcPr>
          <w:p w14:paraId="30792F3E" w14:textId="77777777" w:rsidR="00A94D20" w:rsidRPr="003B05FD" w:rsidRDefault="00A94D20" w:rsidP="00170E13">
            <w:pPr>
              <w:pStyle w:val="Tablesmalltext"/>
              <w:rPr>
                <w:color w:val="000000"/>
              </w:rPr>
            </w:pPr>
            <w:r w:rsidRPr="003B05FD">
              <w:rPr>
                <w:color w:val="000000"/>
              </w:rPr>
              <w:t>-2.276</w:t>
            </w:r>
          </w:p>
        </w:tc>
        <w:tc>
          <w:tcPr>
            <w:tcW w:w="437" w:type="pct"/>
            <w:shd w:val="clear" w:color="auto" w:fill="auto"/>
            <w:noWrap/>
            <w:vAlign w:val="bottom"/>
          </w:tcPr>
          <w:p w14:paraId="3416212F" w14:textId="77777777" w:rsidR="00A94D20" w:rsidRPr="003B05FD" w:rsidRDefault="00A94D20" w:rsidP="00170E13">
            <w:pPr>
              <w:pStyle w:val="Tablesmalltext"/>
              <w:rPr>
                <w:color w:val="000000"/>
              </w:rPr>
            </w:pPr>
            <w:r w:rsidRPr="003B05FD">
              <w:rPr>
                <w:color w:val="000000"/>
              </w:rPr>
              <w:t>0.122</w:t>
            </w:r>
          </w:p>
        </w:tc>
        <w:tc>
          <w:tcPr>
            <w:tcW w:w="485" w:type="pct"/>
            <w:shd w:val="clear" w:color="auto" w:fill="auto"/>
            <w:noWrap/>
            <w:vAlign w:val="bottom"/>
          </w:tcPr>
          <w:p w14:paraId="5003E2BD" w14:textId="77777777" w:rsidR="00A94D20" w:rsidRPr="003B05FD" w:rsidRDefault="00A94D20" w:rsidP="00170E13">
            <w:pPr>
              <w:pStyle w:val="Tablesmalltext"/>
              <w:rPr>
                <w:color w:val="000000"/>
              </w:rPr>
            </w:pPr>
            <w:r w:rsidRPr="003B05FD">
              <w:rPr>
                <w:color w:val="000000"/>
              </w:rPr>
              <w:t>-0.281</w:t>
            </w:r>
          </w:p>
        </w:tc>
        <w:tc>
          <w:tcPr>
            <w:tcW w:w="461" w:type="pct"/>
            <w:shd w:val="clear" w:color="auto" w:fill="auto"/>
            <w:noWrap/>
            <w:vAlign w:val="bottom"/>
          </w:tcPr>
          <w:p w14:paraId="401E3E42" w14:textId="77777777" w:rsidR="00A94D20" w:rsidRPr="003B05FD" w:rsidRDefault="00A94D20" w:rsidP="00170E13">
            <w:pPr>
              <w:pStyle w:val="Tablesmalltext"/>
              <w:rPr>
                <w:color w:val="000000"/>
              </w:rPr>
            </w:pPr>
            <w:r w:rsidRPr="003B05FD">
              <w:rPr>
                <w:color w:val="000000"/>
              </w:rPr>
              <w:t>0.214</w:t>
            </w:r>
          </w:p>
        </w:tc>
      </w:tr>
      <w:tr w:rsidR="00A94D20" w:rsidRPr="00844966" w14:paraId="70682B84" w14:textId="77777777" w:rsidTr="00170E13">
        <w:trPr>
          <w:trHeight w:val="288"/>
          <w:jc w:val="center"/>
        </w:trPr>
        <w:tc>
          <w:tcPr>
            <w:tcW w:w="499" w:type="pct"/>
            <w:vMerge/>
          </w:tcPr>
          <w:p w14:paraId="3EE4E767" w14:textId="77777777" w:rsidR="00A94D20" w:rsidRPr="00844966" w:rsidRDefault="00A94D20" w:rsidP="00170E13">
            <w:pPr>
              <w:pStyle w:val="Tablesmalltext"/>
              <w:rPr>
                <w:color w:val="000000"/>
              </w:rPr>
            </w:pPr>
          </w:p>
        </w:tc>
        <w:tc>
          <w:tcPr>
            <w:tcW w:w="535" w:type="pct"/>
            <w:shd w:val="clear" w:color="auto" w:fill="auto"/>
            <w:noWrap/>
            <w:vAlign w:val="bottom"/>
          </w:tcPr>
          <w:p w14:paraId="6E8E25CB" w14:textId="77777777" w:rsidR="00A94D20" w:rsidRPr="00844966" w:rsidRDefault="00A94D20" w:rsidP="00170E13">
            <w:pPr>
              <w:pStyle w:val="Tablesmalltext"/>
              <w:rPr>
                <w:color w:val="000000"/>
              </w:rPr>
            </w:pPr>
          </w:p>
        </w:tc>
        <w:tc>
          <w:tcPr>
            <w:tcW w:w="278" w:type="pct"/>
            <w:shd w:val="clear" w:color="auto" w:fill="auto"/>
            <w:noWrap/>
            <w:vAlign w:val="bottom"/>
          </w:tcPr>
          <w:p w14:paraId="5E4CD29B"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443879DF" w14:textId="77777777" w:rsidR="00A94D20" w:rsidRPr="003B05FD" w:rsidRDefault="00A94D20" w:rsidP="00170E13">
            <w:pPr>
              <w:pStyle w:val="Tablesmalltext"/>
              <w:rPr>
                <w:color w:val="000000"/>
              </w:rPr>
            </w:pPr>
            <w:r w:rsidRPr="003B05FD">
              <w:rPr>
                <w:color w:val="000000"/>
              </w:rPr>
              <w:t>-0.516</w:t>
            </w:r>
          </w:p>
        </w:tc>
        <w:tc>
          <w:tcPr>
            <w:tcW w:w="461" w:type="pct"/>
            <w:shd w:val="clear" w:color="auto" w:fill="auto"/>
            <w:noWrap/>
            <w:vAlign w:val="bottom"/>
          </w:tcPr>
          <w:p w14:paraId="45A839A0" w14:textId="77777777" w:rsidR="00A94D20" w:rsidRPr="003B05FD" w:rsidRDefault="00A94D20" w:rsidP="00170E13">
            <w:pPr>
              <w:pStyle w:val="Tablesmalltext"/>
              <w:rPr>
                <w:color w:val="000000"/>
              </w:rPr>
            </w:pPr>
            <w:r w:rsidRPr="003B05FD">
              <w:rPr>
                <w:color w:val="000000"/>
              </w:rPr>
              <w:t>1.219</w:t>
            </w:r>
          </w:p>
        </w:tc>
        <w:tc>
          <w:tcPr>
            <w:tcW w:w="461" w:type="pct"/>
            <w:shd w:val="clear" w:color="auto" w:fill="auto"/>
            <w:noWrap/>
            <w:vAlign w:val="bottom"/>
          </w:tcPr>
          <w:p w14:paraId="61B79241" w14:textId="77777777" w:rsidR="00A94D20" w:rsidRPr="003B05FD" w:rsidRDefault="00A94D20" w:rsidP="00170E13">
            <w:pPr>
              <w:pStyle w:val="Tablesmalltext"/>
              <w:rPr>
                <w:color w:val="000000"/>
              </w:rPr>
            </w:pPr>
            <w:r w:rsidRPr="003B05FD">
              <w:rPr>
                <w:color w:val="000000"/>
              </w:rPr>
              <w:t>-0.352</w:t>
            </w:r>
          </w:p>
        </w:tc>
        <w:tc>
          <w:tcPr>
            <w:tcW w:w="461" w:type="pct"/>
            <w:shd w:val="clear" w:color="auto" w:fill="auto"/>
            <w:noWrap/>
            <w:vAlign w:val="bottom"/>
          </w:tcPr>
          <w:p w14:paraId="5A72AD5D" w14:textId="77777777" w:rsidR="00A94D20" w:rsidRPr="003B05FD" w:rsidRDefault="00A94D20" w:rsidP="00170E13">
            <w:pPr>
              <w:pStyle w:val="Tablesmalltext"/>
              <w:rPr>
                <w:color w:val="000000"/>
              </w:rPr>
            </w:pPr>
            <w:r w:rsidRPr="003B05FD">
              <w:rPr>
                <w:color w:val="000000"/>
              </w:rPr>
              <w:t>2.121</w:t>
            </w:r>
          </w:p>
        </w:tc>
        <w:tc>
          <w:tcPr>
            <w:tcW w:w="461" w:type="pct"/>
            <w:shd w:val="clear" w:color="auto" w:fill="auto"/>
            <w:noWrap/>
            <w:vAlign w:val="bottom"/>
          </w:tcPr>
          <w:p w14:paraId="7C71BC3F" w14:textId="77777777" w:rsidR="00A94D20" w:rsidRPr="003B05FD" w:rsidRDefault="00A94D20" w:rsidP="00170E13">
            <w:pPr>
              <w:pStyle w:val="Tablesmalltext"/>
              <w:rPr>
                <w:color w:val="000000"/>
              </w:rPr>
            </w:pPr>
            <w:r w:rsidRPr="003B05FD">
              <w:rPr>
                <w:bCs/>
                <w:color w:val="000000"/>
              </w:rPr>
              <w:t>-0.739</w:t>
            </w:r>
          </w:p>
        </w:tc>
        <w:tc>
          <w:tcPr>
            <w:tcW w:w="437" w:type="pct"/>
            <w:shd w:val="clear" w:color="auto" w:fill="auto"/>
            <w:noWrap/>
            <w:vAlign w:val="bottom"/>
          </w:tcPr>
          <w:p w14:paraId="324FB992" w14:textId="77777777" w:rsidR="00A94D20" w:rsidRPr="003B05FD" w:rsidRDefault="00A94D20" w:rsidP="00170E13">
            <w:pPr>
              <w:pStyle w:val="Tablesmalltext"/>
              <w:rPr>
                <w:color w:val="000000"/>
              </w:rPr>
            </w:pPr>
            <w:r w:rsidRPr="003B05FD">
              <w:rPr>
                <w:bCs/>
                <w:color w:val="000000"/>
              </w:rPr>
              <w:t>-0.132</w:t>
            </w:r>
          </w:p>
        </w:tc>
        <w:tc>
          <w:tcPr>
            <w:tcW w:w="485" w:type="pct"/>
            <w:shd w:val="clear" w:color="auto" w:fill="auto"/>
            <w:noWrap/>
            <w:vAlign w:val="bottom"/>
          </w:tcPr>
          <w:p w14:paraId="378ED31B" w14:textId="77777777" w:rsidR="00A94D20" w:rsidRPr="003B05FD" w:rsidRDefault="00A94D20" w:rsidP="00170E13">
            <w:pPr>
              <w:pStyle w:val="Tablesmalltext"/>
              <w:rPr>
                <w:color w:val="000000"/>
              </w:rPr>
            </w:pPr>
            <w:r w:rsidRPr="003B05FD">
              <w:rPr>
                <w:color w:val="000000"/>
              </w:rPr>
              <w:t>-1.355</w:t>
            </w:r>
          </w:p>
        </w:tc>
        <w:tc>
          <w:tcPr>
            <w:tcW w:w="461" w:type="pct"/>
            <w:shd w:val="clear" w:color="auto" w:fill="auto"/>
            <w:noWrap/>
            <w:vAlign w:val="bottom"/>
          </w:tcPr>
          <w:p w14:paraId="7D458E11" w14:textId="77777777" w:rsidR="00A94D20" w:rsidRPr="003B05FD" w:rsidRDefault="00A94D20" w:rsidP="00170E13">
            <w:pPr>
              <w:pStyle w:val="Tablesmalltext"/>
              <w:rPr>
                <w:color w:val="000000"/>
              </w:rPr>
            </w:pPr>
            <w:r w:rsidRPr="003B05FD">
              <w:rPr>
                <w:color w:val="000000"/>
              </w:rPr>
              <w:t>0.460</w:t>
            </w:r>
          </w:p>
        </w:tc>
      </w:tr>
      <w:tr w:rsidR="00A94D20" w:rsidRPr="00844966" w14:paraId="14B29867" w14:textId="77777777" w:rsidTr="00170E13">
        <w:trPr>
          <w:trHeight w:val="288"/>
          <w:jc w:val="center"/>
        </w:trPr>
        <w:tc>
          <w:tcPr>
            <w:tcW w:w="499" w:type="pct"/>
            <w:vMerge/>
          </w:tcPr>
          <w:p w14:paraId="675A6535" w14:textId="77777777" w:rsidR="00A94D20" w:rsidRPr="00844966" w:rsidRDefault="00A94D20" w:rsidP="00170E13">
            <w:pPr>
              <w:pStyle w:val="Tablesmalltext"/>
              <w:rPr>
                <w:color w:val="000000"/>
              </w:rPr>
            </w:pPr>
          </w:p>
        </w:tc>
        <w:tc>
          <w:tcPr>
            <w:tcW w:w="535" w:type="pct"/>
            <w:shd w:val="clear" w:color="auto" w:fill="auto"/>
            <w:noWrap/>
            <w:vAlign w:val="bottom"/>
          </w:tcPr>
          <w:p w14:paraId="11E97EA5" w14:textId="77777777" w:rsidR="00A94D20" w:rsidRPr="00844966" w:rsidRDefault="00A94D20" w:rsidP="00170E13">
            <w:pPr>
              <w:pStyle w:val="Tablesmalltext"/>
              <w:rPr>
                <w:color w:val="000000"/>
              </w:rPr>
            </w:pPr>
            <w:r w:rsidRPr="00F02131">
              <w:rPr>
                <w:color w:val="000000"/>
              </w:rPr>
              <w:t>Max RDD</w:t>
            </w:r>
          </w:p>
        </w:tc>
        <w:tc>
          <w:tcPr>
            <w:tcW w:w="278" w:type="pct"/>
            <w:shd w:val="clear" w:color="auto" w:fill="auto"/>
            <w:noWrap/>
            <w:vAlign w:val="bottom"/>
          </w:tcPr>
          <w:p w14:paraId="45AC31FE" w14:textId="77777777" w:rsidR="00A94D20" w:rsidRPr="00844966" w:rsidRDefault="00A94D20" w:rsidP="00170E13">
            <w:pPr>
              <w:pStyle w:val="Tablesmalltext"/>
              <w:rPr>
                <w:color w:val="000000"/>
              </w:rPr>
            </w:pPr>
            <w:r w:rsidRPr="00844966">
              <w:rPr>
                <w:color w:val="000000"/>
              </w:rPr>
              <w:t>Cold</w:t>
            </w:r>
          </w:p>
        </w:tc>
        <w:tc>
          <w:tcPr>
            <w:tcW w:w="461" w:type="pct"/>
            <w:shd w:val="clear" w:color="auto" w:fill="auto"/>
            <w:noWrap/>
            <w:vAlign w:val="bottom"/>
          </w:tcPr>
          <w:p w14:paraId="7A06C3FF" w14:textId="77777777" w:rsidR="00A94D20" w:rsidRPr="003B05FD" w:rsidRDefault="00A94D20" w:rsidP="00170E13">
            <w:pPr>
              <w:pStyle w:val="Tablesmalltext"/>
              <w:rPr>
                <w:color w:val="000000"/>
              </w:rPr>
            </w:pPr>
            <w:r w:rsidRPr="002C0330">
              <w:rPr>
                <w:color w:val="000000"/>
              </w:rPr>
              <w:t>-0.538</w:t>
            </w:r>
          </w:p>
        </w:tc>
        <w:tc>
          <w:tcPr>
            <w:tcW w:w="461" w:type="pct"/>
            <w:shd w:val="clear" w:color="auto" w:fill="auto"/>
            <w:noWrap/>
            <w:vAlign w:val="bottom"/>
          </w:tcPr>
          <w:p w14:paraId="709A0EF6" w14:textId="77777777" w:rsidR="00A94D20" w:rsidRPr="003B05FD" w:rsidRDefault="00A94D20" w:rsidP="00170E13">
            <w:pPr>
              <w:pStyle w:val="Tablesmalltext"/>
              <w:rPr>
                <w:color w:val="000000"/>
              </w:rPr>
            </w:pPr>
            <w:r w:rsidRPr="002C0330">
              <w:rPr>
                <w:color w:val="000000"/>
              </w:rPr>
              <w:t>-0.004</w:t>
            </w:r>
          </w:p>
        </w:tc>
        <w:tc>
          <w:tcPr>
            <w:tcW w:w="461" w:type="pct"/>
            <w:shd w:val="clear" w:color="auto" w:fill="auto"/>
            <w:noWrap/>
            <w:vAlign w:val="bottom"/>
          </w:tcPr>
          <w:p w14:paraId="613CE0FC" w14:textId="77777777" w:rsidR="00A94D20" w:rsidRPr="003B05FD" w:rsidRDefault="00A94D20" w:rsidP="00170E13">
            <w:pPr>
              <w:pStyle w:val="Tablesmalltext"/>
              <w:rPr>
                <w:color w:val="000000"/>
              </w:rPr>
            </w:pPr>
            <w:r w:rsidRPr="002C0330">
              <w:rPr>
                <w:color w:val="000000"/>
              </w:rPr>
              <w:t>-0.289</w:t>
            </w:r>
          </w:p>
        </w:tc>
        <w:tc>
          <w:tcPr>
            <w:tcW w:w="461" w:type="pct"/>
            <w:shd w:val="clear" w:color="auto" w:fill="auto"/>
            <w:noWrap/>
            <w:vAlign w:val="bottom"/>
          </w:tcPr>
          <w:p w14:paraId="779019DB" w14:textId="77777777" w:rsidR="00A94D20" w:rsidRPr="003B05FD" w:rsidRDefault="00A94D20" w:rsidP="00170E13">
            <w:pPr>
              <w:pStyle w:val="Tablesmalltext"/>
              <w:rPr>
                <w:color w:val="000000"/>
              </w:rPr>
            </w:pPr>
            <w:r w:rsidRPr="002C0330">
              <w:rPr>
                <w:color w:val="000000"/>
              </w:rPr>
              <w:t>0.224</w:t>
            </w:r>
          </w:p>
        </w:tc>
        <w:tc>
          <w:tcPr>
            <w:tcW w:w="461" w:type="pct"/>
            <w:shd w:val="clear" w:color="auto" w:fill="auto"/>
            <w:noWrap/>
            <w:vAlign w:val="bottom"/>
          </w:tcPr>
          <w:p w14:paraId="6E3CDF7E" w14:textId="77777777" w:rsidR="00A94D20" w:rsidRPr="002C0330" w:rsidRDefault="00A94D20" w:rsidP="00170E13">
            <w:pPr>
              <w:pStyle w:val="Tablesmalltext"/>
              <w:rPr>
                <w:color w:val="000000"/>
              </w:rPr>
            </w:pPr>
            <w:r w:rsidRPr="002C0330">
              <w:rPr>
                <w:color w:val="000000"/>
              </w:rPr>
              <w:t>-0.865</w:t>
            </w:r>
          </w:p>
        </w:tc>
        <w:tc>
          <w:tcPr>
            <w:tcW w:w="437" w:type="pct"/>
            <w:shd w:val="clear" w:color="auto" w:fill="auto"/>
            <w:noWrap/>
            <w:vAlign w:val="bottom"/>
          </w:tcPr>
          <w:p w14:paraId="3056C535" w14:textId="77777777" w:rsidR="00A94D20" w:rsidRPr="002C0330" w:rsidRDefault="00A94D20" w:rsidP="00170E13">
            <w:pPr>
              <w:pStyle w:val="Tablesmalltext"/>
              <w:rPr>
                <w:color w:val="000000"/>
              </w:rPr>
            </w:pPr>
            <w:r w:rsidRPr="002C0330">
              <w:rPr>
                <w:color w:val="000000"/>
              </w:rPr>
              <w:t>-0.116</w:t>
            </w:r>
          </w:p>
        </w:tc>
        <w:tc>
          <w:tcPr>
            <w:tcW w:w="485" w:type="pct"/>
            <w:shd w:val="clear" w:color="auto" w:fill="auto"/>
            <w:noWrap/>
            <w:vAlign w:val="bottom"/>
          </w:tcPr>
          <w:p w14:paraId="0BD85368" w14:textId="77777777" w:rsidR="00A94D20" w:rsidRPr="003B05FD" w:rsidRDefault="00A94D20" w:rsidP="00170E13">
            <w:pPr>
              <w:pStyle w:val="Tablesmalltext"/>
              <w:rPr>
                <w:color w:val="000000"/>
              </w:rPr>
            </w:pPr>
            <w:r w:rsidRPr="002C0330">
              <w:rPr>
                <w:color w:val="000000"/>
              </w:rPr>
              <w:t>-0.310</w:t>
            </w:r>
          </w:p>
        </w:tc>
        <w:tc>
          <w:tcPr>
            <w:tcW w:w="461" w:type="pct"/>
            <w:shd w:val="clear" w:color="auto" w:fill="auto"/>
            <w:noWrap/>
            <w:vAlign w:val="bottom"/>
          </w:tcPr>
          <w:p w14:paraId="05046565" w14:textId="77777777" w:rsidR="00A94D20" w:rsidRPr="003B05FD" w:rsidRDefault="00A94D20" w:rsidP="00170E13">
            <w:pPr>
              <w:pStyle w:val="Tablesmalltext"/>
              <w:rPr>
                <w:color w:val="000000"/>
              </w:rPr>
            </w:pPr>
            <w:r w:rsidRPr="002C0330">
              <w:rPr>
                <w:color w:val="000000"/>
              </w:rPr>
              <w:t>0.199</w:t>
            </w:r>
          </w:p>
        </w:tc>
      </w:tr>
      <w:tr w:rsidR="00A94D20" w:rsidRPr="00844966" w14:paraId="35BAF50C" w14:textId="77777777" w:rsidTr="00170E13">
        <w:trPr>
          <w:trHeight w:val="288"/>
          <w:jc w:val="center"/>
        </w:trPr>
        <w:tc>
          <w:tcPr>
            <w:tcW w:w="499" w:type="pct"/>
            <w:vMerge/>
          </w:tcPr>
          <w:p w14:paraId="228D708D" w14:textId="77777777" w:rsidR="00A94D20" w:rsidRPr="00844966" w:rsidRDefault="00A94D20" w:rsidP="00170E13">
            <w:pPr>
              <w:pStyle w:val="Tablesmalltext"/>
              <w:rPr>
                <w:color w:val="000000"/>
              </w:rPr>
            </w:pPr>
          </w:p>
        </w:tc>
        <w:tc>
          <w:tcPr>
            <w:tcW w:w="535" w:type="pct"/>
            <w:shd w:val="clear" w:color="auto" w:fill="auto"/>
            <w:noWrap/>
            <w:vAlign w:val="bottom"/>
          </w:tcPr>
          <w:p w14:paraId="27238F7D" w14:textId="77777777" w:rsidR="00A94D20" w:rsidRPr="00844966" w:rsidRDefault="00A94D20" w:rsidP="00170E13">
            <w:pPr>
              <w:pStyle w:val="Tablesmalltext"/>
              <w:rPr>
                <w:color w:val="000000"/>
              </w:rPr>
            </w:pPr>
          </w:p>
        </w:tc>
        <w:tc>
          <w:tcPr>
            <w:tcW w:w="278" w:type="pct"/>
            <w:shd w:val="clear" w:color="auto" w:fill="auto"/>
            <w:noWrap/>
            <w:vAlign w:val="bottom"/>
          </w:tcPr>
          <w:p w14:paraId="1A448614" w14:textId="77777777" w:rsidR="00A94D20" w:rsidRPr="00844966" w:rsidRDefault="00A94D20" w:rsidP="00170E13">
            <w:pPr>
              <w:pStyle w:val="Tablesmalltext"/>
              <w:rPr>
                <w:color w:val="000000"/>
              </w:rPr>
            </w:pPr>
            <w:r w:rsidRPr="00844966">
              <w:rPr>
                <w:color w:val="000000"/>
              </w:rPr>
              <w:t>Hot</w:t>
            </w:r>
          </w:p>
        </w:tc>
        <w:tc>
          <w:tcPr>
            <w:tcW w:w="461" w:type="pct"/>
            <w:shd w:val="clear" w:color="auto" w:fill="auto"/>
            <w:noWrap/>
            <w:vAlign w:val="bottom"/>
          </w:tcPr>
          <w:p w14:paraId="51D874AC" w14:textId="77777777" w:rsidR="00A94D20" w:rsidRPr="003B05FD" w:rsidRDefault="00A94D20" w:rsidP="00170E13">
            <w:pPr>
              <w:pStyle w:val="Tablesmalltext"/>
              <w:rPr>
                <w:color w:val="000000"/>
              </w:rPr>
            </w:pPr>
            <w:r w:rsidRPr="002C0330">
              <w:rPr>
                <w:color w:val="000000"/>
              </w:rPr>
              <w:t>-0.310</w:t>
            </w:r>
          </w:p>
        </w:tc>
        <w:tc>
          <w:tcPr>
            <w:tcW w:w="461" w:type="pct"/>
            <w:shd w:val="clear" w:color="auto" w:fill="auto"/>
            <w:noWrap/>
            <w:vAlign w:val="bottom"/>
          </w:tcPr>
          <w:p w14:paraId="7800C84B" w14:textId="77777777" w:rsidR="00A94D20" w:rsidRPr="003B05FD" w:rsidRDefault="00A94D20" w:rsidP="00170E13">
            <w:pPr>
              <w:pStyle w:val="Tablesmalltext"/>
              <w:rPr>
                <w:color w:val="000000"/>
              </w:rPr>
            </w:pPr>
            <w:r w:rsidRPr="002C0330">
              <w:rPr>
                <w:color w:val="000000"/>
              </w:rPr>
              <w:t>0.059</w:t>
            </w:r>
          </w:p>
        </w:tc>
        <w:tc>
          <w:tcPr>
            <w:tcW w:w="461" w:type="pct"/>
            <w:shd w:val="clear" w:color="auto" w:fill="auto"/>
            <w:noWrap/>
            <w:vAlign w:val="bottom"/>
          </w:tcPr>
          <w:p w14:paraId="5110CEF8" w14:textId="77777777" w:rsidR="00A94D20" w:rsidRPr="003B05FD" w:rsidRDefault="00A94D20" w:rsidP="00170E13">
            <w:pPr>
              <w:pStyle w:val="Tablesmalltext"/>
              <w:rPr>
                <w:color w:val="000000"/>
              </w:rPr>
            </w:pPr>
            <w:r w:rsidRPr="002C0330">
              <w:rPr>
                <w:color w:val="000000"/>
              </w:rPr>
              <w:t>-0.363</w:t>
            </w:r>
          </w:p>
        </w:tc>
        <w:tc>
          <w:tcPr>
            <w:tcW w:w="461" w:type="pct"/>
            <w:shd w:val="clear" w:color="auto" w:fill="auto"/>
            <w:noWrap/>
            <w:vAlign w:val="bottom"/>
          </w:tcPr>
          <w:p w14:paraId="0CE0E553" w14:textId="77777777" w:rsidR="00A94D20" w:rsidRPr="003B05FD" w:rsidRDefault="00A94D20" w:rsidP="00170E13">
            <w:pPr>
              <w:pStyle w:val="Tablesmalltext"/>
              <w:rPr>
                <w:color w:val="000000"/>
              </w:rPr>
            </w:pPr>
            <w:r w:rsidRPr="002C0330">
              <w:rPr>
                <w:color w:val="000000"/>
              </w:rPr>
              <w:t>0.028</w:t>
            </w:r>
          </w:p>
        </w:tc>
        <w:tc>
          <w:tcPr>
            <w:tcW w:w="461" w:type="pct"/>
            <w:shd w:val="clear" w:color="auto" w:fill="auto"/>
            <w:noWrap/>
            <w:vAlign w:val="bottom"/>
          </w:tcPr>
          <w:p w14:paraId="2ACA63D7" w14:textId="77777777" w:rsidR="00A94D20" w:rsidRPr="002C0330" w:rsidRDefault="00A94D20" w:rsidP="00170E13">
            <w:pPr>
              <w:pStyle w:val="Tablesmalltext"/>
              <w:rPr>
                <w:color w:val="000000"/>
              </w:rPr>
            </w:pPr>
            <w:r w:rsidRPr="002C0330">
              <w:rPr>
                <w:color w:val="000000"/>
              </w:rPr>
              <w:t>-0.344</w:t>
            </w:r>
          </w:p>
        </w:tc>
        <w:tc>
          <w:tcPr>
            <w:tcW w:w="437" w:type="pct"/>
            <w:shd w:val="clear" w:color="auto" w:fill="auto"/>
            <w:noWrap/>
            <w:vAlign w:val="bottom"/>
          </w:tcPr>
          <w:p w14:paraId="3164FBE8" w14:textId="77777777" w:rsidR="00A94D20" w:rsidRPr="002C0330" w:rsidRDefault="00A94D20" w:rsidP="00170E13">
            <w:pPr>
              <w:pStyle w:val="Tablesmalltext"/>
              <w:rPr>
                <w:color w:val="000000"/>
              </w:rPr>
            </w:pPr>
            <w:r w:rsidRPr="002C0330">
              <w:rPr>
                <w:color w:val="000000"/>
              </w:rPr>
              <w:t>0.024</w:t>
            </w:r>
          </w:p>
        </w:tc>
        <w:tc>
          <w:tcPr>
            <w:tcW w:w="485" w:type="pct"/>
            <w:shd w:val="clear" w:color="auto" w:fill="auto"/>
            <w:noWrap/>
            <w:vAlign w:val="bottom"/>
          </w:tcPr>
          <w:p w14:paraId="0A20D418" w14:textId="77777777" w:rsidR="00A94D20" w:rsidRPr="003B05FD" w:rsidRDefault="00A94D20" w:rsidP="00170E13">
            <w:pPr>
              <w:pStyle w:val="Tablesmalltext"/>
              <w:rPr>
                <w:color w:val="000000"/>
              </w:rPr>
            </w:pPr>
            <w:r w:rsidRPr="002C0330">
              <w:rPr>
                <w:color w:val="000000"/>
              </w:rPr>
              <w:t>-0.235</w:t>
            </w:r>
          </w:p>
        </w:tc>
        <w:tc>
          <w:tcPr>
            <w:tcW w:w="461" w:type="pct"/>
            <w:shd w:val="clear" w:color="auto" w:fill="auto"/>
            <w:noWrap/>
            <w:vAlign w:val="bottom"/>
          </w:tcPr>
          <w:p w14:paraId="287543E8" w14:textId="77777777" w:rsidR="00A94D20" w:rsidRPr="003B05FD" w:rsidRDefault="00A94D20" w:rsidP="00170E13">
            <w:pPr>
              <w:pStyle w:val="Tablesmalltext"/>
              <w:rPr>
                <w:color w:val="000000"/>
              </w:rPr>
            </w:pPr>
            <w:r w:rsidRPr="002C0330">
              <w:rPr>
                <w:color w:val="000000"/>
              </w:rPr>
              <w:t>0.165</w:t>
            </w:r>
          </w:p>
        </w:tc>
      </w:tr>
    </w:tbl>
    <w:p w14:paraId="60579810" w14:textId="77777777" w:rsidR="00A94D20" w:rsidRDefault="00A94D20" w:rsidP="00A94D20">
      <w:pPr>
        <w:pStyle w:val="Heading3"/>
      </w:pPr>
      <w:bookmarkStart w:id="151" w:name="_Toc526239039"/>
      <w:bookmarkStart w:id="152" w:name="_Toc529424239"/>
      <w:r>
        <w:t>C</w:t>
      </w:r>
      <w:r w:rsidRPr="001A5ACF">
        <w:t>ounterfactual effects without Eflow</w:t>
      </w:r>
      <w:bookmarkEnd w:id="151"/>
      <w:bookmarkEnd w:id="152"/>
    </w:p>
    <w:p w14:paraId="1B717B53" w14:textId="77777777" w:rsidR="00A94D20" w:rsidRDefault="00A94D20" w:rsidP="00A94D20">
      <w:r>
        <w:rPr>
          <w:noProof/>
          <w:lang w:val="en-AU" w:eastAsia="en-AU"/>
        </w:rPr>
        <w:drawing>
          <wp:inline distT="0" distB="0" distL="0" distR="0" wp14:anchorId="150508E4" wp14:editId="3779759E">
            <wp:extent cx="2700000" cy="2917568"/>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2700000" cy="2917568"/>
                    </a:xfrm>
                    <a:prstGeom prst="rect">
                      <a:avLst/>
                    </a:prstGeom>
                    <a:ln>
                      <a:noFill/>
                    </a:ln>
                    <a:extLst>
                      <a:ext uri="{53640926-AAD7-44D8-BBD7-CCE9431645EC}">
                        <a14:shadowObscured xmlns:a14="http://schemas.microsoft.com/office/drawing/2010/main"/>
                      </a:ext>
                    </a:extLst>
                  </pic:spPr>
                </pic:pic>
              </a:graphicData>
            </a:graphic>
          </wp:inline>
        </w:drawing>
      </w:r>
      <w:r>
        <w:t>(a)</w:t>
      </w:r>
      <w:r>
        <w:rPr>
          <w:noProof/>
          <w:lang w:val="en-AU" w:eastAsia="en-AU"/>
        </w:rPr>
        <w:drawing>
          <wp:inline distT="0" distB="0" distL="0" distR="0" wp14:anchorId="1F4A9762" wp14:editId="65E9B770">
            <wp:extent cx="2700000" cy="2880000"/>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2700000" cy="2880000"/>
                    </a:xfrm>
                    <a:prstGeom prst="rect">
                      <a:avLst/>
                    </a:prstGeom>
                    <a:ln>
                      <a:noFill/>
                    </a:ln>
                    <a:extLst>
                      <a:ext uri="{53640926-AAD7-44D8-BBD7-CCE9431645EC}">
                        <a14:shadowObscured xmlns:a14="http://schemas.microsoft.com/office/drawing/2010/main"/>
                      </a:ext>
                    </a:extLst>
                  </pic:spPr>
                </pic:pic>
              </a:graphicData>
            </a:graphic>
          </wp:inline>
        </w:drawing>
      </w:r>
      <w:r>
        <w:t>(b)</w:t>
      </w:r>
      <w:r>
        <w:rPr>
          <w:noProof/>
          <w:lang w:val="en-AU" w:eastAsia="en-AU"/>
        </w:rPr>
        <w:drawing>
          <wp:inline distT="0" distB="0" distL="0" distR="0" wp14:anchorId="51670F70" wp14:editId="18B25BEC">
            <wp:extent cx="3852000" cy="29213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852000" cy="2921315"/>
                    </a:xfrm>
                    <a:prstGeom prst="rect">
                      <a:avLst/>
                    </a:prstGeom>
                  </pic:spPr>
                </pic:pic>
              </a:graphicData>
            </a:graphic>
          </wp:inline>
        </w:drawing>
      </w:r>
      <w:r>
        <w:t>(c)</w:t>
      </w:r>
    </w:p>
    <w:p w14:paraId="6B94ED00" w14:textId="5ECC0D23" w:rsidR="00A94D20" w:rsidRPr="009B1EF6" w:rsidRDefault="0026441F" w:rsidP="0026441F">
      <w:pPr>
        <w:pStyle w:val="Caption"/>
      </w:pPr>
      <w:bookmarkStart w:id="153" w:name="_Ref529270645"/>
      <w:bookmarkStart w:id="154" w:name="_Toc5629905"/>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22</w:t>
      </w:r>
      <w:r w:rsidR="004B54B1">
        <w:fldChar w:fldCharType="end"/>
      </w:r>
      <w:bookmarkEnd w:id="153"/>
      <w:r w:rsidR="00A94D20">
        <w:t xml:space="preserve">. Without environmental flows: </w:t>
      </w:r>
      <w:r w:rsidR="00A94D20" w:rsidRPr="00C7635B">
        <w:t xml:space="preserve">Effect of the environmental flow component on the probability of </w:t>
      </w:r>
      <w:r w:rsidR="00A94D20">
        <w:t xml:space="preserve">significant </w:t>
      </w:r>
      <w:r w:rsidR="00A94D20" w:rsidRPr="00C7635B">
        <w:t xml:space="preserve">erosion (&gt; </w:t>
      </w:r>
      <w:r w:rsidR="00A94D20">
        <w:t>30 mm, a</w:t>
      </w:r>
      <w:r w:rsidR="00A94D20" w:rsidRPr="00C7635B">
        <w:t xml:space="preserve">), erosion (&gt; 0 mm, </w:t>
      </w:r>
      <w:r w:rsidR="00A94D20">
        <w:t>b</w:t>
      </w:r>
      <w:r w:rsidR="00A94D20" w:rsidRPr="00C7635B">
        <w:t xml:space="preserve">) and deposition (&lt; 0 mm, </w:t>
      </w:r>
      <w:r w:rsidR="00A94D20">
        <w:t>c</w:t>
      </w:r>
      <w:r w:rsidR="00A94D20" w:rsidRPr="00C7635B">
        <w:t>), at each erosion pin,</w:t>
      </w:r>
      <w:r w:rsidR="00A94D20">
        <w:t xml:space="preserve"> relative to bank elevation (m).</w:t>
      </w:r>
      <w:bookmarkEnd w:id="154"/>
    </w:p>
    <w:p w14:paraId="191F63F3" w14:textId="77777777" w:rsidR="00A94D20" w:rsidRPr="00702E7B" w:rsidRDefault="00A94D20" w:rsidP="00170E13">
      <w:pPr>
        <w:pStyle w:val="Heading2"/>
      </w:pPr>
      <w:bookmarkStart w:id="155" w:name="_Toc526239040"/>
      <w:bookmarkStart w:id="156" w:name="_Toc529424240"/>
      <w:r>
        <w:t>Discussion</w:t>
      </w:r>
      <w:bookmarkEnd w:id="155"/>
      <w:bookmarkEnd w:id="156"/>
    </w:p>
    <w:p w14:paraId="644A27DC" w14:textId="7B6E48AE" w:rsidR="00A94D20" w:rsidRPr="00344B97" w:rsidRDefault="00A94D20" w:rsidP="00A94D20">
      <w:pPr>
        <w:pStyle w:val="Para0"/>
      </w:pPr>
      <w:r>
        <w:t xml:space="preserve">The erosion evident during the summer period points to the important role of riverbank drying in erosion processes. </w:t>
      </w:r>
      <w:r w:rsidRPr="00344B97">
        <w:t>Since peak magnitude and total flow volume were not significantly related to riverbank erosion it can be inferred that the dominant erosion mechanism is not related to high velocities but the influence of inundation on the bank. This supports the role of sub-aerial preparation of bank sediments whereby drying of clay-rich soils (desiccation) leads to cracking and preparation of banks for erosion during subsequent inundation (</w:t>
      </w:r>
      <w:r w:rsidR="0026441F">
        <w:fldChar w:fldCharType="begin"/>
      </w:r>
      <w:r w:rsidR="0026441F">
        <w:instrText xml:space="preserve"> REF _Ref529270687 </w:instrText>
      </w:r>
      <w:r w:rsidR="0026441F">
        <w:fldChar w:fldCharType="separate"/>
      </w:r>
      <w:r w:rsidR="0026441F">
        <w:t xml:space="preserve">Figure </w:t>
      </w:r>
      <w:r w:rsidR="0026441F">
        <w:rPr>
          <w:noProof/>
        </w:rPr>
        <w:t>3</w:t>
      </w:r>
      <w:r w:rsidR="0026441F">
        <w:noBreakHyphen/>
      </w:r>
      <w:r w:rsidR="0026441F">
        <w:rPr>
          <w:noProof/>
        </w:rPr>
        <w:t>23</w:t>
      </w:r>
      <w:r w:rsidR="0026441F">
        <w:fldChar w:fldCharType="end"/>
      </w:r>
      <w:r w:rsidRPr="00344B97">
        <w:t xml:space="preserve">). </w:t>
      </w:r>
    </w:p>
    <w:p w14:paraId="0BE800CF" w14:textId="77777777" w:rsidR="00A94D20" w:rsidRPr="00344B97" w:rsidRDefault="00A94D20" w:rsidP="00A94D20">
      <w:pPr>
        <w:pStyle w:val="Caption"/>
        <w:jc w:val="center"/>
        <w:rPr>
          <w:sz w:val="18"/>
        </w:rPr>
      </w:pPr>
      <w:r w:rsidRPr="00344B97">
        <w:rPr>
          <w:b w:val="0"/>
          <w:noProof/>
          <w:sz w:val="18"/>
          <w:lang w:val="en-AU" w:eastAsia="en-AU"/>
        </w:rPr>
        <w:drawing>
          <wp:inline distT="0" distB="0" distL="0" distR="0" wp14:anchorId="0A8A3DC1" wp14:editId="746FD493">
            <wp:extent cx="5760720" cy="1920240"/>
            <wp:effectExtent l="19050" t="0" r="0" b="0"/>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760720" cy="1920240"/>
                    </a:xfrm>
                    <a:prstGeom prst="rect">
                      <a:avLst/>
                    </a:prstGeom>
                    <a:noFill/>
                    <a:ln w="9525">
                      <a:noFill/>
                      <a:miter lim="800000"/>
                      <a:headEnd/>
                      <a:tailEnd/>
                    </a:ln>
                  </pic:spPr>
                </pic:pic>
              </a:graphicData>
            </a:graphic>
          </wp:inline>
        </w:drawing>
      </w:r>
    </w:p>
    <w:p w14:paraId="5E73CF87" w14:textId="69319FB6" w:rsidR="00A94D20" w:rsidRPr="00344B97" w:rsidDel="00DB58AA" w:rsidRDefault="0026441F" w:rsidP="0026441F">
      <w:pPr>
        <w:pStyle w:val="Caption"/>
        <w:rPr>
          <w:b w:val="0"/>
        </w:rPr>
      </w:pPr>
      <w:bookmarkStart w:id="157" w:name="_Ref529270687"/>
      <w:bookmarkStart w:id="158" w:name="_Toc5629906"/>
      <w:r>
        <w:t xml:space="preserve">Figure </w:t>
      </w:r>
      <w:r w:rsidR="004B54B1">
        <w:fldChar w:fldCharType="begin"/>
      </w:r>
      <w:r w:rsidR="004B54B1">
        <w:instrText xml:space="preserve"> STYLEREF 1 \s </w:instrText>
      </w:r>
      <w:r w:rsidR="004B54B1">
        <w:fldChar w:fldCharType="separate"/>
      </w:r>
      <w:r w:rsidR="004B54B1">
        <w:rPr>
          <w:noProof/>
        </w:rPr>
        <w:t>3</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23</w:t>
      </w:r>
      <w:r w:rsidR="004B54B1">
        <w:fldChar w:fldCharType="end"/>
      </w:r>
      <w:bookmarkEnd w:id="157"/>
      <w:r w:rsidR="00A94D20" w:rsidRPr="00344B97" w:rsidDel="00DB58AA">
        <w:t xml:space="preserve">. </w:t>
      </w:r>
      <w:r w:rsidR="00A94D20" w:rsidRPr="00344B97">
        <w:t xml:space="preserve">a) </w:t>
      </w:r>
      <w:r w:rsidR="00A94D20" w:rsidRPr="00344B97" w:rsidDel="00DB58AA">
        <w:t>Drying of clay-rich sediments prepares bank materials for remova</w:t>
      </w:r>
      <w:r w:rsidR="00A94D20" w:rsidRPr="00344B97">
        <w:t xml:space="preserve">l during subsequent inundation, and b) </w:t>
      </w:r>
      <w:r w:rsidR="00A94D20" w:rsidRPr="00344B97" w:rsidDel="00DB58AA">
        <w:t xml:space="preserve">note erosion pin exposed </w:t>
      </w:r>
      <w:r w:rsidR="00A94D20" w:rsidRPr="00344B97">
        <w:t>(</w:t>
      </w:r>
      <w:r w:rsidR="00A94D20" w:rsidRPr="00344B97" w:rsidDel="00DB58AA">
        <w:t>centre</w:t>
      </w:r>
      <w:r w:rsidR="00A94D20" w:rsidRPr="00344B97">
        <w:t xml:space="preserve"> picture) at the Yambuna site</w:t>
      </w:r>
      <w:r w:rsidR="00A94D20">
        <w:t xml:space="preserve"> with 5 c</w:t>
      </w:r>
      <w:r w:rsidR="00A94D20" w:rsidRPr="00344B97" w:rsidDel="00DB58AA">
        <w:t xml:space="preserve">m of erosion measured following </w:t>
      </w:r>
      <w:r w:rsidR="00A94D20">
        <w:t>a</w:t>
      </w:r>
      <w:r w:rsidR="00A94D20" w:rsidRPr="00344B97" w:rsidDel="00DB58AA">
        <w:t xml:space="preserve"> fresh as </w:t>
      </w:r>
      <w:r w:rsidR="00A94D20" w:rsidRPr="00344B97">
        <w:t>desiccated sediment was removed.</w:t>
      </w:r>
      <w:bookmarkEnd w:id="158"/>
    </w:p>
    <w:p w14:paraId="1BED4F14" w14:textId="1CC06FB8" w:rsidR="00A94D20" w:rsidRDefault="00A94D20" w:rsidP="00A94D20">
      <w:pPr>
        <w:pStyle w:val="Para1narrowarrow"/>
        <w:numPr>
          <w:ilvl w:val="0"/>
          <w:numId w:val="0"/>
        </w:numPr>
      </w:pPr>
      <w:r w:rsidRPr="00344B97">
        <w:t xml:space="preserve">The role of bank erosion relative to bank vegetation has yet to be </w:t>
      </w:r>
      <w:r>
        <w:t>linked</w:t>
      </w:r>
      <w:r w:rsidRPr="00344B97">
        <w:t xml:space="preserve">. Zones of deposition did provide niches for vegetation colonisation. Anecdotally, vegetation plays an important role in the resistance of banks to erosion. Sub-aerial preparation of banks as a result of drying and cracking is exacerbated when vegetation is not available to shade soils. In addition, root wads enhance structural integrity. Deposition is also enhanced by vegetation through increased roughness, encouraging further vegetation establishment. Data from bank condition and riparian vegetation assessments will be synthesised to understand relationships in </w:t>
      </w:r>
      <w:r>
        <w:t xml:space="preserve">the </w:t>
      </w:r>
      <w:r w:rsidR="00F73516">
        <w:t>year 5 annual report</w:t>
      </w:r>
      <w:r w:rsidRPr="00344B97">
        <w:t>.</w:t>
      </w:r>
    </w:p>
    <w:p w14:paraId="2F7CEDBC" w14:textId="456065E3" w:rsidR="00A94D20" w:rsidRDefault="00A94D20" w:rsidP="00A94D20">
      <w:pPr>
        <w:pStyle w:val="Para0"/>
      </w:pPr>
      <w:r>
        <w:t>The main challenges encountered with the bank condition monitoring have been with accessing erosion pins when prolonged water levels are encountered. This was most problematic during high winter/spring flows in 2016 (and to a lesser extent in 2017) and IVT flows in Summer/Autumn 2018. This challenge has not unduly impacted on the results and can be addressed, in part, by close collaboration between the operators and field staff undertaking the assessments.</w:t>
      </w:r>
    </w:p>
    <w:p w14:paraId="58E6F7EA" w14:textId="77777777" w:rsidR="00745F53" w:rsidRDefault="00745F53" w:rsidP="00745F53">
      <w:pPr>
        <w:pStyle w:val="Heading1"/>
      </w:pPr>
      <w:bookmarkStart w:id="159" w:name="_Ref529281165"/>
      <w:bookmarkStart w:id="160" w:name="_Toc529424241"/>
      <w:r>
        <w:t>Stream Metabolism</w:t>
      </w:r>
      <w:bookmarkEnd w:id="159"/>
      <w:bookmarkEnd w:id="160"/>
    </w:p>
    <w:p w14:paraId="2FC1AF84" w14:textId="77777777" w:rsidR="00745F53" w:rsidRDefault="00745F53" w:rsidP="00745F53">
      <w:pPr>
        <w:pStyle w:val="Heading2"/>
      </w:pPr>
      <w:bookmarkStart w:id="161" w:name="_Toc529424242"/>
      <w:r>
        <w:t>Introduction</w:t>
      </w:r>
      <w:bookmarkEnd w:id="161"/>
    </w:p>
    <w:p w14:paraId="347716D2" w14:textId="1F7EC149" w:rsidR="00745F53" w:rsidRPr="00F56D15" w:rsidRDefault="00745F53" w:rsidP="00745F53">
      <w:pPr>
        <w:pStyle w:val="Para0"/>
        <w:rPr>
          <w:lang w:val="en-US"/>
        </w:rPr>
      </w:pPr>
      <w:r w:rsidRPr="00F56D15">
        <w:rPr>
          <w:lang w:val="en-US"/>
        </w:rPr>
        <w:t>Whole stream metabolism measures the production and consum</w:t>
      </w:r>
      <w:r>
        <w:rPr>
          <w:lang w:val="en-US"/>
        </w:rPr>
        <w:t>ption of dissolved oxygen gas (</w:t>
      </w:r>
      <w:r w:rsidRPr="00F56D15">
        <w:rPr>
          <w:lang w:val="en-US"/>
        </w:rPr>
        <w:t xml:space="preserve">DO) by the key ecological processes of </w:t>
      </w:r>
      <w:r>
        <w:rPr>
          <w:lang w:val="en-US"/>
        </w:rPr>
        <w:t xml:space="preserve">photosynthesis and respiration </w:t>
      </w:r>
      <w:r>
        <w:rPr>
          <w:lang w:val="en-US"/>
        </w:rPr>
        <w:fldChar w:fldCharType="begin"/>
      </w:r>
      <w:r w:rsidR="00862453">
        <w:rPr>
          <w:lang w:val="en-US"/>
        </w:rPr>
        <w:instrText xml:space="preserve"> ADDIN EN.CITE &lt;EndNote&gt;&lt;Cite&gt;&lt;Author&gt;Odum&lt;/Author&gt;&lt;Year&gt;1956&lt;/Year&gt;&lt;RecNum&gt;2070&lt;/RecNum&gt;&lt;DisplayText&gt;(Odum 1956)&lt;/DisplayText&gt;&lt;record&gt;&lt;rec-number&gt;2070&lt;/rec-number&gt;&lt;foreign-keys&gt;&lt;key app="EN" db-id="s525xsr2lfv0fgepxeavzwvz5ppptx92v5e9" timestamp="1485859983"&gt;2070&lt;/key&gt;&lt;/foreign-keys&gt;&lt;ref-type name="Journal Article"&gt;17&lt;/ref-type&gt;&lt;contributors&gt;&lt;authors&gt;&lt;author&gt;Odum, H T&lt;/author&gt;&lt;/authors&gt;&lt;/contributors&gt;&lt;titles&gt;&lt;title&gt;Primary production in flowing waters&lt;/title&gt;&lt;secondary-title&gt;Limnology and Oceanography&lt;/secondary-title&gt;&lt;/titles&gt;&lt;periodical&gt;&lt;full-title&gt;Limnology and Oceanography&lt;/full-title&gt;&lt;/periodical&gt;&lt;pages&gt;102-117&lt;/pages&gt;&lt;volume&gt;1&lt;/volume&gt;&lt;dates&gt;&lt;year&gt;1956&lt;/year&gt;&lt;/dates&gt;&lt;urls&gt;&lt;/urls&gt;&lt;/record&gt;&lt;/Cite&gt;&lt;/EndNote&gt;</w:instrText>
      </w:r>
      <w:r>
        <w:rPr>
          <w:lang w:val="en-US"/>
        </w:rPr>
        <w:fldChar w:fldCharType="separate"/>
      </w:r>
      <w:r>
        <w:rPr>
          <w:noProof/>
          <w:lang w:val="en-US"/>
        </w:rPr>
        <w:t>(</w:t>
      </w:r>
      <w:hyperlink w:anchor="_ENREF_30" w:tooltip="Odum, 1956 #2070" w:history="1">
        <w:r w:rsidR="006A5601" w:rsidRPr="00DA5889">
          <w:rPr>
            <w:noProof/>
            <w:lang w:val="en-US"/>
          </w:rPr>
          <w:t>Odum</w:t>
        </w:r>
        <w:r w:rsidR="006A5601">
          <w:rPr>
            <w:noProof/>
            <w:lang w:val="en-US"/>
          </w:rPr>
          <w:t xml:space="preserve"> 1956</w:t>
        </w:r>
      </w:hyperlink>
      <w:r>
        <w:rPr>
          <w:noProof/>
          <w:lang w:val="en-US"/>
        </w:rPr>
        <w:t>)</w:t>
      </w:r>
      <w:r>
        <w:rPr>
          <w:lang w:val="en-US"/>
        </w:rPr>
        <w:fldChar w:fldCharType="end"/>
      </w:r>
      <w:r w:rsidRPr="00F56D15">
        <w:rPr>
          <w:lang w:val="en-US"/>
        </w:rPr>
        <w:t xml:space="preserve">. Healthy aquatic ecosystems need both processes to generate new biomass (which becomes food for organisms higher up the food chain) and to break down plant and animal detritus to recycle nutrients to enable growth to occur. Hence metabolism assesses the energy base underpinning aquatic foodwebs. The relationships between these processes are shown in </w:t>
      </w:r>
      <w:r w:rsidR="00CB5331">
        <w:rPr>
          <w:highlight w:val="yellow"/>
        </w:rPr>
        <w:fldChar w:fldCharType="begin"/>
      </w:r>
      <w:r w:rsidR="00CB5331">
        <w:rPr>
          <w:lang w:val="en-US"/>
        </w:rPr>
        <w:instrText xml:space="preserve"> REF _Ref529271003 </w:instrText>
      </w:r>
      <w:r w:rsidR="00CB5331">
        <w:rPr>
          <w:highlight w:val="yellow"/>
        </w:rPr>
        <w:fldChar w:fldCharType="separate"/>
      </w:r>
      <w:r w:rsidR="00CB5331">
        <w:t xml:space="preserve">Figure </w:t>
      </w:r>
      <w:r w:rsidR="00CB5331">
        <w:rPr>
          <w:noProof/>
        </w:rPr>
        <w:t>4</w:t>
      </w:r>
      <w:r w:rsidR="00CB5331">
        <w:noBreakHyphen/>
      </w:r>
      <w:r w:rsidR="00CB5331">
        <w:rPr>
          <w:noProof/>
        </w:rPr>
        <w:t>1</w:t>
      </w:r>
      <w:r w:rsidR="00CB5331">
        <w:rPr>
          <w:highlight w:val="yellow"/>
        </w:rPr>
        <w:fldChar w:fldCharType="end"/>
      </w:r>
      <w:r w:rsidR="00CB5331">
        <w:t>.</w:t>
      </w:r>
    </w:p>
    <w:p w14:paraId="57B35526" w14:textId="77777777" w:rsidR="00745F53" w:rsidRPr="00F56D15" w:rsidRDefault="00745F53" w:rsidP="00745F53">
      <w:pPr>
        <w:spacing w:after="120" w:line="240" w:lineRule="auto"/>
        <w:jc w:val="center"/>
        <w:rPr>
          <w:rFonts w:asciiTheme="minorBidi" w:hAnsiTheme="minorBidi"/>
          <w:szCs w:val="20"/>
          <w:lang w:val="en-US"/>
        </w:rPr>
      </w:pPr>
      <w:r w:rsidRPr="00F56D15">
        <w:rPr>
          <w:rFonts w:asciiTheme="minorBidi" w:hAnsiTheme="minorBidi"/>
          <w:noProof/>
          <w:szCs w:val="20"/>
          <w:lang w:val="en-AU" w:eastAsia="en-AU"/>
        </w:rPr>
        <w:drawing>
          <wp:inline distT="0" distB="0" distL="0" distR="0" wp14:anchorId="41181380" wp14:editId="53B0FBA0">
            <wp:extent cx="4305300" cy="2209800"/>
            <wp:effectExtent l="19050" t="0" r="0" b="0"/>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05300" cy="2209800"/>
                    </a:xfrm>
                    <a:prstGeom prst="rect">
                      <a:avLst/>
                    </a:prstGeom>
                    <a:noFill/>
                    <a:ln w="9525">
                      <a:noFill/>
                      <a:miter lim="800000"/>
                      <a:headEnd/>
                      <a:tailEnd/>
                    </a:ln>
                  </pic:spPr>
                </pic:pic>
              </a:graphicData>
            </a:graphic>
          </wp:inline>
        </w:drawing>
      </w:r>
    </w:p>
    <w:p w14:paraId="15D66B00" w14:textId="4B4632ED" w:rsidR="00745F53" w:rsidRPr="006D4515" w:rsidRDefault="00CB5331" w:rsidP="00CB5331">
      <w:pPr>
        <w:pStyle w:val="Caption"/>
      </w:pPr>
      <w:bookmarkStart w:id="162" w:name="_Ref529271003"/>
      <w:bookmarkStart w:id="163" w:name="_Toc5629907"/>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w:t>
      </w:r>
      <w:r w:rsidR="004B54B1">
        <w:fldChar w:fldCharType="end"/>
      </w:r>
      <w:bookmarkEnd w:id="162"/>
      <w:r w:rsidR="00745F53" w:rsidRPr="006D4515">
        <w:t>. Relationships between photosynthesis, respiration, organic matter, dissolved gases and nutrients</w:t>
      </w:r>
      <w:r w:rsidR="00745F53">
        <w:t>.</w:t>
      </w:r>
      <w:bookmarkEnd w:id="163"/>
    </w:p>
    <w:p w14:paraId="5DD38A75" w14:textId="77777777" w:rsidR="00745F53" w:rsidRPr="00F56D15" w:rsidRDefault="00745F53" w:rsidP="00745F53">
      <w:pPr>
        <w:pStyle w:val="Para0"/>
        <w:rPr>
          <w:lang w:val="en-US"/>
        </w:rPr>
      </w:pPr>
      <w:r w:rsidRPr="00F56D15">
        <w:rPr>
          <w:lang w:val="en-US"/>
        </w:rPr>
        <w:t xml:space="preserve">Metabolism is expressed as the increase (photosynthesis) or decrease (respiration) of DO concentration over a given time frame; most commonly expressed as (change in) milligrams of dissolved oxygen per </w:t>
      </w:r>
      <w:r>
        <w:rPr>
          <w:lang w:val="en-US"/>
        </w:rPr>
        <w:t>L</w:t>
      </w:r>
      <w:r w:rsidRPr="00F56D15">
        <w:rPr>
          <w:lang w:val="en-US"/>
        </w:rPr>
        <w:t>itre per day (mg O</w:t>
      </w:r>
      <w:r w:rsidRPr="00F56D15">
        <w:rPr>
          <w:vertAlign w:val="subscript"/>
          <w:lang w:val="en-US"/>
        </w:rPr>
        <w:t>2</w:t>
      </w:r>
      <w:r w:rsidRPr="00F56D15">
        <w:rPr>
          <w:lang w:val="en-US"/>
        </w:rPr>
        <w:t>/L/Day). Typical rates of primary production and ecosystem respiration range over two orders of magnitude, from around 0.2 to 20 mg O</w:t>
      </w:r>
      <w:r w:rsidRPr="00F56D15">
        <w:rPr>
          <w:vertAlign w:val="subscript"/>
          <w:lang w:val="en-US"/>
        </w:rPr>
        <w:t>2</w:t>
      </w:r>
      <w:r w:rsidRPr="00F56D15">
        <w:rPr>
          <w:lang w:val="en-US"/>
        </w:rPr>
        <w:t>/L/Day with most measurements falling between 0.5 and 10 mg O</w:t>
      </w:r>
      <w:r w:rsidRPr="00F56D15">
        <w:rPr>
          <w:vertAlign w:val="subscript"/>
          <w:lang w:val="en-US"/>
        </w:rPr>
        <w:t>2</w:t>
      </w:r>
      <w:r w:rsidRPr="00F56D15">
        <w:rPr>
          <w:lang w:val="en-US"/>
        </w:rPr>
        <w:t xml:space="preserve">/L/Day. </w:t>
      </w:r>
    </w:p>
    <w:p w14:paraId="177391D5" w14:textId="2C5EAE13" w:rsidR="00745F53" w:rsidRPr="00F56D15" w:rsidRDefault="00745F53" w:rsidP="00745F53">
      <w:pPr>
        <w:pStyle w:val="Para0"/>
        <w:rPr>
          <w:lang w:val="en-US"/>
        </w:rPr>
      </w:pPr>
      <w:r w:rsidRPr="00F56D15">
        <w:rPr>
          <w:lang w:val="en-US"/>
        </w:rPr>
        <w:t xml:space="preserve">If process rates are too low, this will limit the amount of food resources (bacteria, algae and water plants) for consumers. This limitation will then constrain populations of larger organisms including fish and amphibians. Rates </w:t>
      </w:r>
      <w:r w:rsidRPr="00F56D15">
        <w:rPr>
          <w:i/>
          <w:lang w:val="en-US"/>
        </w:rPr>
        <w:t>are</w:t>
      </w:r>
      <w:r w:rsidRPr="00F56D15">
        <w:rPr>
          <w:lang w:val="en-US"/>
        </w:rPr>
        <w:t xml:space="preserve"> expected to vary on a seasonal basis as warmer temperatures and more direct, and longer hours of, sunlight contribute to enhancing primary production. Warmer </w:t>
      </w:r>
      <w:r w:rsidRPr="00DA5889">
        <w:rPr>
          <w:lang w:val="en-US"/>
        </w:rPr>
        <w:t>temperatures</w:t>
      </w:r>
      <w:r w:rsidRPr="00F56D15">
        <w:rPr>
          <w:lang w:val="en-US"/>
        </w:rPr>
        <w:t xml:space="preserve"> and a supply of organic carbon usually result in higher </w:t>
      </w:r>
      <w:r>
        <w:rPr>
          <w:lang w:val="en-US"/>
        </w:rPr>
        <w:t xml:space="preserve">rates of ecosystem respiration </w:t>
      </w:r>
      <w:r>
        <w:rPr>
          <w:lang w:val="en-US"/>
        </w:rPr>
        <w:fldChar w:fldCharType="begin"/>
      </w:r>
      <w:r w:rsidR="00862453">
        <w:rPr>
          <w:lang w:val="en-US"/>
        </w:rPr>
        <w:instrText xml:space="preserve"> ADDIN EN.CITE &lt;EndNote&gt;&lt;Cite&gt;&lt;Author&gt;Roberts&lt;/Author&gt;&lt;Year&gt;2007&lt;/Year&gt;&lt;RecNum&gt;2071&lt;/RecNum&gt;&lt;DisplayText&gt;(Roberts and Mulholland 2007)&lt;/DisplayText&gt;&lt;record&gt;&lt;rec-number&gt;2071&lt;/rec-number&gt;&lt;foreign-keys&gt;&lt;key app="EN" db-id="s525xsr2lfv0fgepxeavzwvz5ppptx92v5e9" timestamp="1485859984"&gt;2071&lt;/key&gt;&lt;/foreign-keys&gt;&lt;ref-type name="Journal Article"&gt;17&lt;/ref-type&gt;&lt;contributors&gt;&lt;authors&gt;&lt;author&gt;Roberts, B J&lt;/author&gt;&lt;author&gt;Mulholland, J P&lt;/author&gt;&lt;/authors&gt;&lt;/contributors&gt;&lt;titles&gt;&lt;title&gt;In-stream biotic control on nutrient biogeochemistry in a forested stream, West Fork of Walker Branch&lt;/title&gt;&lt;secondary-title&gt;Journal of Geophysical Research&lt;/secondary-title&gt;&lt;/titles&gt;&lt;periodical&gt;&lt;full-title&gt;Journal of Geophysical Research&lt;/full-title&gt;&lt;/periodical&gt;&lt;pages&gt;G04002&lt;/pages&gt;&lt;volume&gt;112&lt;/volume&gt;&lt;dates&gt;&lt;year&gt;2007&lt;/year&gt;&lt;/dates&gt;&lt;urls&gt;&lt;/urls&gt;&lt;/record&gt;&lt;/Cite&gt;&lt;/EndNote&gt;</w:instrText>
      </w:r>
      <w:r>
        <w:rPr>
          <w:lang w:val="en-US"/>
        </w:rPr>
        <w:fldChar w:fldCharType="separate"/>
      </w:r>
      <w:r>
        <w:rPr>
          <w:noProof/>
          <w:lang w:val="en-US"/>
        </w:rPr>
        <w:t>(</w:t>
      </w:r>
      <w:hyperlink w:anchor="_ENREF_32" w:tooltip="Roberts, 2007 #2071" w:history="1">
        <w:r w:rsidR="006A5601" w:rsidRPr="00DA5889">
          <w:rPr>
            <w:noProof/>
            <w:lang w:val="en-US"/>
          </w:rPr>
          <w:t>Roberts</w:t>
        </w:r>
        <w:r w:rsidR="006A5601">
          <w:rPr>
            <w:noProof/>
            <w:lang w:val="en-US"/>
          </w:rPr>
          <w:t xml:space="preserve"> and Mulholland 2007</w:t>
        </w:r>
      </w:hyperlink>
      <w:r>
        <w:rPr>
          <w:noProof/>
          <w:lang w:val="en-US"/>
        </w:rPr>
        <w:t>)</w:t>
      </w:r>
      <w:r>
        <w:rPr>
          <w:lang w:val="en-US"/>
        </w:rPr>
        <w:fldChar w:fldCharType="end"/>
      </w:r>
      <w:r w:rsidRPr="00F56D15">
        <w:rPr>
          <w:lang w:val="en-US"/>
        </w:rPr>
        <w:t>.</w:t>
      </w:r>
    </w:p>
    <w:p w14:paraId="47AE5E5D" w14:textId="77777777" w:rsidR="00745F53" w:rsidRPr="00F56D15" w:rsidRDefault="00745F53" w:rsidP="00745F53">
      <w:pPr>
        <w:pStyle w:val="Para0"/>
        <w:rPr>
          <w:lang w:val="en-US"/>
        </w:rPr>
      </w:pPr>
      <w:r w:rsidRPr="00F56D15">
        <w:rPr>
          <w:lang w:val="en-US"/>
        </w:rPr>
        <w:t xml:space="preserve">In general, there is concern when process rates are too high. Greatly elevated primary production rates usually equate to algal bloom conditions (or excessive growth of plants, including duckweed and </w:t>
      </w:r>
      <w:r>
        <w:rPr>
          <w:i/>
          <w:iCs/>
          <w:lang w:val="en-US"/>
        </w:rPr>
        <w:t>A</w:t>
      </w:r>
      <w:r w:rsidRPr="00405125">
        <w:rPr>
          <w:i/>
          <w:iCs/>
          <w:lang w:val="en-US"/>
        </w:rPr>
        <w:t>zolla</w:t>
      </w:r>
      <w:r w:rsidRPr="00F56D15">
        <w:rPr>
          <w:lang w:val="en-US"/>
        </w:rPr>
        <w:t>), which</w:t>
      </w:r>
      <w:r>
        <w:rPr>
          <w:lang w:val="en-US"/>
        </w:rPr>
        <w:t xml:space="preserve"> may block sunlight penetration</w:t>
      </w:r>
      <w:r w:rsidRPr="00F56D15">
        <w:rPr>
          <w:lang w:val="en-US"/>
        </w:rPr>
        <w:t>,</w:t>
      </w:r>
      <w:r>
        <w:rPr>
          <w:lang w:val="en-US"/>
        </w:rPr>
        <w:t xml:space="preserve"> </w:t>
      </w:r>
      <w:r w:rsidRPr="00F56D15">
        <w:rPr>
          <w:lang w:val="en-US"/>
        </w:rPr>
        <w:t>killing other submerged plants, produce algal toxins and large diel DO swings -  overnight, elevated respiration rates can drive the DO to the point of anoxia (no dissolved oxygen in the water</w:t>
      </w:r>
      <w:r w:rsidRPr="00D37507">
        <w:rPr>
          <w:lang w:val="en-US"/>
        </w:rPr>
        <w:t xml:space="preserve">). </w:t>
      </w:r>
      <w:r w:rsidRPr="00D37507">
        <w:rPr>
          <w:iCs/>
          <w:lang w:val="en-US"/>
        </w:rPr>
        <w:t>Such conditions have been observed in several sites in the Goulburn River in previous years of the LTIM project</w:t>
      </w:r>
      <w:r w:rsidRPr="00D37507">
        <w:rPr>
          <w:lang w:val="en-US"/>
        </w:rPr>
        <w:t>.</w:t>
      </w:r>
      <w:r w:rsidRPr="00F56D15">
        <w:rPr>
          <w:lang w:val="en-US"/>
        </w:rPr>
        <w:t xml:space="preserve"> When an algal bloom collapses, the large biomass of labile organic material is respired, often resulting in extended anoxia. Very low (or no) DO in the water can result in fish kills and unpleasant odors. Bloom collapse often coincides with release of algal toxins; hence the water becomes unusable for stock and domestic purposes as well.</w:t>
      </w:r>
    </w:p>
    <w:p w14:paraId="0766E24A" w14:textId="5A84C608" w:rsidR="00745F53" w:rsidRDefault="00745F53" w:rsidP="00745F53">
      <w:pPr>
        <w:pStyle w:val="Para0"/>
        <w:rPr>
          <w:lang w:val="en-US"/>
        </w:rPr>
      </w:pPr>
      <w:r w:rsidRPr="00F56D15">
        <w:rPr>
          <w:lang w:val="en-US"/>
        </w:rPr>
        <w:t xml:space="preserve">Sustainable rates of primary production will primarily depend on the characteristics of the aquatic ecosystem. Streams with naturally higher concentrations of nutrients (e.g. arising from the geology), especially those with very open canopies (hence lots of sunlight access to the water) will have much higher natural rates of primary production than forested streams, where rates might be extremely low due to heavy shading and low </w:t>
      </w:r>
      <w:r w:rsidR="00D37507">
        <w:rPr>
          <w:lang w:val="en-US"/>
        </w:rPr>
        <w:t xml:space="preserve">nutrient </w:t>
      </w:r>
      <w:r w:rsidRPr="00F56D15">
        <w:rPr>
          <w:lang w:val="en-US"/>
        </w:rPr>
        <w:t>concentrations. Habitat availability, climate and many other factors also influence food web str</w:t>
      </w:r>
      <w:r>
        <w:rPr>
          <w:lang w:val="en-US"/>
        </w:rPr>
        <w:t xml:space="preserve">ucture and function. </w:t>
      </w:r>
      <w:hyperlink w:anchor="_ENREF_41" w:tooltip="Uehlinger, 2000 #2072" w:history="1">
        <w:r w:rsidR="006A5601">
          <w:rPr>
            <w:lang w:val="en-US"/>
          </w:rPr>
          <w:fldChar w:fldCharType="begin">
            <w:fldData xml:space="preserve">PEVuZE5vdGU+PENpdGUgQXV0aG9yWWVhcj0iMSI+PEF1dGhvcj5VZWhsaW5nZXI8L0F1dGhvcj48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</w:fldData>
          </w:fldChar>
        </w:r>
        <w:r w:rsidR="006A5601">
          <w:rPr>
            <w:lang w:val="en-US"/>
          </w:rPr>
          <w:instrText xml:space="preserve"> ADDIN EN.CITE </w:instrText>
        </w:r>
        <w:r w:rsidR="006A5601">
          <w:rPr>
            <w:lang w:val="en-US"/>
          </w:rPr>
          <w:fldChar w:fldCharType="begin">
            <w:fldData xml:space="preserve">PEVuZE5vdGU+PENpdGUgQXV0aG9yWWVhcj0iMSI+PEF1dGhvcj5VZWhsaW5nZXI8L0F1dGhvcj48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</w:fldData>
          </w:fldChar>
        </w:r>
        <w:r w:rsidR="006A5601">
          <w:rPr>
            <w:lang w:val="en-US"/>
          </w:rPr>
          <w:instrText xml:space="preserve"> ADDIN EN.CITE.DATA </w:instrText>
        </w:r>
        <w:r w:rsidR="006A5601">
          <w:rPr>
            <w:lang w:val="en-US"/>
          </w:rPr>
        </w:r>
        <w:r w:rsidR="006A5601">
          <w:rPr>
            <w:lang w:val="en-US"/>
          </w:rPr>
          <w:fldChar w:fldCharType="end"/>
        </w:r>
        <w:r w:rsidR="006A5601">
          <w:rPr>
            <w:lang w:val="en-US"/>
          </w:rPr>
        </w:r>
        <w:r w:rsidR="006A5601">
          <w:rPr>
            <w:lang w:val="en-US"/>
          </w:rPr>
          <w:fldChar w:fldCharType="separate"/>
        </w:r>
        <w:r w:rsidR="006A5601" w:rsidRPr="00DA5889">
          <w:rPr>
            <w:noProof/>
            <w:lang w:val="en-US"/>
          </w:rPr>
          <w:t>Uehlinger</w:t>
        </w:r>
        <w:r w:rsidR="006A5601">
          <w:rPr>
            <w:noProof/>
            <w:lang w:val="en-US"/>
          </w:rPr>
          <w:t xml:space="preserve"> (2000)</w:t>
        </w:r>
        <w:r w:rsidR="006A5601">
          <w:rPr>
            <w:lang w:val="en-US"/>
          </w:rPr>
          <w:fldChar w:fldCharType="end"/>
        </w:r>
      </w:hyperlink>
      <w:r w:rsidRPr="00F56D15">
        <w:rPr>
          <w:lang w:val="en-US"/>
        </w:rPr>
        <w:t xml:space="preserve"> demonstrated that freshes with sufficient stream power to cause scouring can ‘reset’ primary production to very low rates which are then maintained until biomass of primary producers is re-established.</w:t>
      </w:r>
    </w:p>
    <w:p w14:paraId="1103F5D2" w14:textId="43D509DA" w:rsidR="00745F53" w:rsidRPr="00F700F2" w:rsidRDefault="00745F53" w:rsidP="00745F53">
      <w:pPr>
        <w:pStyle w:val="Para0"/>
      </w:pPr>
      <w:r w:rsidRPr="00D37507">
        <w:rPr>
          <w:iCs/>
          <w:lang w:val="en-US"/>
        </w:rPr>
        <w:t>Some but not all of the organic carbon created through gross primary production is respired within the first 24 hours</w:t>
      </w:r>
      <w:r w:rsidRPr="00D37507">
        <w:rPr>
          <w:lang w:val="en-US"/>
        </w:rPr>
        <w:t xml:space="preserve">. </w:t>
      </w:r>
      <w:r>
        <w:rPr>
          <w:lang w:val="en-US"/>
        </w:rPr>
        <w:t xml:space="preserve">Such respiration is performed by the autotrophs (primary producers) themselves and closely associated heterotrophic communities. Although there is a large amount of variability in the proportion respired ‘immediately’ </w:t>
      </w:r>
      <w:hyperlink w:anchor="_ENREF_20" w:tooltip="Hall, 2013 #2452" w:history="1">
        <w:r w:rsidR="006A5601">
          <w:rPr>
            <w:lang w:val="en-US"/>
          </w:rPr>
          <w:fldChar w:fldCharType="begin"/>
        </w:r>
        <w:r w:rsidR="006A5601">
          <w:rPr>
            <w:lang w:val="en-US"/>
          </w:rPr>
          <w:instrText xml:space="preserve"> ADDIN EN.CITE &lt;EndNote&gt;&lt;Cite AuthorYear="1"&gt;&lt;Author&gt;Hall&lt;/Author&gt;&lt;Year&gt;2013&lt;/Year&gt;&lt;RecNum&gt;2452&lt;/RecNum&gt;&lt;DisplayText&gt;Hall and Beaulieu (2013)&lt;/DisplayText&gt;&lt;record&gt;&lt;rec-number&gt;2452&lt;/rec-number&gt;&lt;foreign-keys&gt;&lt;key app="EN" db-id="s525xsr2lfv0fgepxeavzwvz5ppptx92v5e9" timestamp="1541566053"&gt;2452&lt;/key&gt;&lt;/foreign-keys&gt;&lt;ref-type name="Journal Article"&gt;17&lt;/ref-type&gt;&lt;contributors&gt;&lt;authors&gt;&lt;author&gt;Hall, Robert O&lt;/author&gt;&lt;author&gt;Beaulieu, Jake J&lt;/author&gt;&lt;/authors&gt;&lt;/contributors&gt;&lt;titles&gt;&lt;title&gt;Estimating autotrophic respiration in streams using daily metabolism data&lt;/title&gt;&lt;secondary-title&gt;Freshwater Science&lt;/secondary-title&gt;&lt;/titles&gt;&lt;periodical&gt;&lt;full-title&gt;Freshwater Science&lt;/full-title&gt;&lt;abbr-1&gt;Freshw. Sci.&lt;/abbr-1&gt;&lt;/periodical&gt;&lt;pages&gt;507-516&lt;/pages&gt;&lt;volume&gt;32&lt;/volume&gt;&lt;number&gt;2&lt;/number&gt;&lt;dates&gt;&lt;year&gt;2013&lt;/year&gt;&lt;/dates&gt;&lt;isbn&gt;2161-9549&lt;/isbn&gt;&lt;urls&gt;&lt;/urls&gt;&lt;/record&gt;&lt;/Cite&gt;&lt;/EndNote&gt;</w:instrText>
        </w:r>
        <w:r w:rsidR="006A5601">
          <w:rPr>
            <w:lang w:val="en-US"/>
          </w:rPr>
          <w:fldChar w:fldCharType="separate"/>
        </w:r>
        <w:r w:rsidR="006A5601">
          <w:rPr>
            <w:noProof/>
            <w:lang w:val="en-US"/>
          </w:rPr>
          <w:t>Hall and Beaulieu (2013)</w:t>
        </w:r>
        <w:r w:rsidR="006A5601">
          <w:rPr>
            <w:lang w:val="en-US"/>
          </w:rPr>
          <w:fldChar w:fldCharType="end"/>
        </w:r>
      </w:hyperlink>
      <w:r>
        <w:rPr>
          <w:lang w:val="en-US"/>
        </w:rPr>
        <w:t xml:space="preserve"> estimate that on average 44% of new organic carbon created is respired before it can move into higher trophic levels.</w:t>
      </w:r>
    </w:p>
    <w:p w14:paraId="5445F15D" w14:textId="6217324D" w:rsidR="005320A5" w:rsidRDefault="005320A5" w:rsidP="005320A5">
      <w:pPr>
        <w:pStyle w:val="Heading2"/>
      </w:pPr>
      <w:bookmarkStart w:id="164" w:name="_Toc529424243"/>
      <w:r>
        <w:t>Area specific evaluation questions</w:t>
      </w:r>
      <w:bookmarkEnd w:id="164"/>
    </w:p>
    <w:p w14:paraId="2EF1A44B" w14:textId="5FC8A3A1" w:rsidR="00D4626E" w:rsidRPr="00D4626E" w:rsidRDefault="00D4626E" w:rsidP="00D4626E">
      <w:pPr>
        <w:pStyle w:val="Para0"/>
      </w:pPr>
      <w:r>
        <w:t xml:space="preserve">To determine the contribution of Commonwealth environmental water in selected areas, and to improve understanding of the </w:t>
      </w:r>
      <w:r w:rsidRPr="00387FBA">
        <w:t>relationship between specific watering actions and ecological objectives for assets, the following questions are being addressed. This information also forms the basis of Basin-scale evaluation – where area-level results are scaled up to the Basin level.</w:t>
      </w:r>
    </w:p>
    <w:tbl>
      <w:tblPr>
        <w:tblStyle w:val="TableGrid"/>
        <w:tblW w:w="4958"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649"/>
        <w:gridCol w:w="1395"/>
        <w:gridCol w:w="2914"/>
        <w:gridCol w:w="2982"/>
      </w:tblGrid>
      <w:tr w:rsidR="005320A5" w14:paraId="0C094B28" w14:textId="77777777" w:rsidTr="001B0035">
        <w:trPr>
          <w:tblHeader/>
        </w:trPr>
        <w:tc>
          <w:tcPr>
            <w:tcW w:w="922" w:type="pct"/>
            <w:tcBorders>
              <w:right w:val="single" w:sz="4" w:space="0" w:color="FFFFFF" w:themeColor="background1"/>
            </w:tcBorders>
            <w:shd w:val="clear" w:color="auto" w:fill="00338D"/>
          </w:tcPr>
          <w:p w14:paraId="1A495BDF" w14:textId="77777777" w:rsidR="005320A5" w:rsidRDefault="005320A5" w:rsidP="00D4626E">
            <w:pPr>
              <w:pStyle w:val="Tablesmallheading"/>
            </w:pPr>
            <w:r>
              <w:t>Question</w:t>
            </w:r>
          </w:p>
        </w:tc>
        <w:tc>
          <w:tcPr>
            <w:tcW w:w="780" w:type="pct"/>
            <w:tcBorders>
              <w:left w:val="single" w:sz="4" w:space="0" w:color="FFFFFF" w:themeColor="background1"/>
              <w:right w:val="single" w:sz="4" w:space="0" w:color="FFFFFF" w:themeColor="background1"/>
            </w:tcBorders>
            <w:shd w:val="clear" w:color="auto" w:fill="00338D"/>
          </w:tcPr>
          <w:p w14:paraId="0B5640BF" w14:textId="77777777" w:rsidR="005320A5" w:rsidRDefault="005320A5" w:rsidP="00D4626E">
            <w:pPr>
              <w:pStyle w:val="Tablesmallheading"/>
            </w:pPr>
            <w:r>
              <w:t>Were appropriate flows provided?</w:t>
            </w:r>
          </w:p>
        </w:tc>
        <w:tc>
          <w:tcPr>
            <w:tcW w:w="1630" w:type="pct"/>
            <w:tcBorders>
              <w:left w:val="single" w:sz="4" w:space="0" w:color="FFFFFF" w:themeColor="background1"/>
              <w:right w:val="single" w:sz="4" w:space="0" w:color="FFFFFF" w:themeColor="background1"/>
            </w:tcBorders>
            <w:shd w:val="clear" w:color="auto" w:fill="00338D"/>
          </w:tcPr>
          <w:p w14:paraId="06FEA4D9" w14:textId="77777777" w:rsidR="005320A5" w:rsidRDefault="005320A5" w:rsidP="00D4626E">
            <w:pPr>
              <w:pStyle w:val="Tablesmallheading"/>
            </w:pPr>
            <w:r>
              <w:t>Effect of environmental flows</w:t>
            </w:r>
          </w:p>
        </w:tc>
        <w:tc>
          <w:tcPr>
            <w:tcW w:w="1668" w:type="pct"/>
            <w:tcBorders>
              <w:left w:val="single" w:sz="4" w:space="0" w:color="FFFFFF" w:themeColor="background1"/>
            </w:tcBorders>
            <w:shd w:val="clear" w:color="auto" w:fill="00338D"/>
          </w:tcPr>
          <w:p w14:paraId="7206DAEB" w14:textId="77777777" w:rsidR="005320A5" w:rsidRDefault="005320A5" w:rsidP="00D4626E">
            <w:pPr>
              <w:pStyle w:val="Tablesmallheading"/>
            </w:pPr>
            <w:r>
              <w:t>What information was the evaluation based on?</w:t>
            </w:r>
          </w:p>
        </w:tc>
      </w:tr>
      <w:tr w:rsidR="005320A5" w14:paraId="7FA8B5B0" w14:textId="77777777" w:rsidTr="001B0035">
        <w:tc>
          <w:tcPr>
            <w:tcW w:w="922" w:type="pct"/>
          </w:tcPr>
          <w:p w14:paraId="5B94F2A7" w14:textId="77777777" w:rsidR="005320A5" w:rsidRPr="000851C4" w:rsidRDefault="005320A5" w:rsidP="00D4626E">
            <w:pPr>
              <w:pStyle w:val="Tablesmalltext"/>
            </w:pPr>
            <w:r w:rsidRPr="00BD787B">
              <w:t>How does the timing and magnitude of CEW delivery affect rates of Gross Primary Productivity and Ecosystem Respiration in the lower Goulburn River?</w:t>
            </w:r>
          </w:p>
        </w:tc>
        <w:tc>
          <w:tcPr>
            <w:tcW w:w="780" w:type="pct"/>
          </w:tcPr>
          <w:p w14:paraId="7C2DE88D" w14:textId="77777777" w:rsidR="005320A5" w:rsidRDefault="005320A5" w:rsidP="00D4626E">
            <w:pPr>
              <w:pStyle w:val="Tablesmalltext"/>
            </w:pPr>
            <w:r>
              <w:t>Yes</w:t>
            </w:r>
          </w:p>
        </w:tc>
        <w:tc>
          <w:tcPr>
            <w:tcW w:w="1630" w:type="pct"/>
          </w:tcPr>
          <w:p w14:paraId="083F5B0B" w14:textId="77777777" w:rsidR="005320A5" w:rsidRDefault="005320A5" w:rsidP="00D4626E">
            <w:pPr>
              <w:pStyle w:val="Tablesmalltext"/>
            </w:pPr>
            <w:r>
              <w:t xml:space="preserve">Apart from the initial dilution effect (as seen in previous years), </w:t>
            </w:r>
            <w:r w:rsidRPr="00BD787B">
              <w:t>there was no consistent effect of flow increases (including those from CEW delivery) across the 4 sites on rates of either GPP or ER</w:t>
            </w:r>
            <w:r>
              <w:t xml:space="preserve"> over the period of record when metabolism is expressed as mg O</w:t>
            </w:r>
            <w:r w:rsidRPr="00BC1D0D">
              <w:rPr>
                <w:vertAlign w:val="subscript"/>
              </w:rPr>
              <w:t>2</w:t>
            </w:r>
            <w:r>
              <w:t>/L/day</w:t>
            </w:r>
            <w:r w:rsidRPr="00BD787B">
              <w:t xml:space="preserve">. However, there was a positive effect of </w:t>
            </w:r>
            <w:r>
              <w:t>flow increases, even those constrained within channel,</w:t>
            </w:r>
            <w:r w:rsidRPr="00BD787B">
              <w:t xml:space="preserve"> on total amounts of GPP and ER</w:t>
            </w:r>
            <w:r>
              <w:t xml:space="preserve"> expressed as mass (load) of organic carbon per day.</w:t>
            </w:r>
          </w:p>
          <w:p w14:paraId="0194652E" w14:textId="77777777" w:rsidR="005320A5" w:rsidRDefault="005320A5" w:rsidP="00D4626E">
            <w:pPr>
              <w:pStyle w:val="Tablesmalltext"/>
            </w:pPr>
            <w:r>
              <w:t>Bayesian modelling found no evidence for lag effects (increased metabolic rates from 1-15 days after the onset of the event) when metabolism was expressed as mg O</w:t>
            </w:r>
            <w:r w:rsidRPr="00BC1D0D">
              <w:rPr>
                <w:vertAlign w:val="subscript"/>
              </w:rPr>
              <w:t>2</w:t>
            </w:r>
            <w:r>
              <w:t xml:space="preserve">/L/day. </w:t>
            </w:r>
          </w:p>
        </w:tc>
        <w:tc>
          <w:tcPr>
            <w:tcW w:w="1668" w:type="pct"/>
          </w:tcPr>
          <w:p w14:paraId="34FA4152" w14:textId="77777777" w:rsidR="005320A5" w:rsidRDefault="005320A5" w:rsidP="00D4626E">
            <w:pPr>
              <w:pStyle w:val="Tablesmalltext"/>
            </w:pPr>
            <w:r w:rsidRPr="00BD787B">
              <w:t xml:space="preserve">Based on </w:t>
            </w:r>
            <w:r>
              <w:t xml:space="preserve">regression of daily discharge versus rates of GPP and ER, and on calculated loads of organic carbon. Flow was categorized according to Section </w:t>
            </w:r>
            <w:r>
              <w:rPr>
                <w:highlight w:val="yellow"/>
              </w:rPr>
              <w:fldChar w:fldCharType="begin"/>
            </w:r>
            <w:r>
              <w:instrText xml:space="preserve"> REF _Ref529271202 \r </w:instrText>
            </w:r>
            <w:r>
              <w:rPr>
                <w:highlight w:val="yellow"/>
              </w:rPr>
              <w:fldChar w:fldCharType="separate"/>
            </w:r>
            <w:r>
              <w:t>4.2.2</w:t>
            </w:r>
            <w:r>
              <w:rPr>
                <w:highlight w:val="yellow"/>
              </w:rPr>
              <w:fldChar w:fldCharType="end"/>
            </w:r>
            <w:r>
              <w:t xml:space="preserve">. There was sufficient variability of flow levels to detect any significant positive regressions. </w:t>
            </w:r>
            <w:r w:rsidRPr="00BD787B">
              <w:t xml:space="preserve">Bayesian models relating daily estimates of GPP and ER to </w:t>
            </w:r>
            <w:r>
              <w:t>water velocity were used to determine optimal lag periods for both GPP and ER</w:t>
            </w:r>
            <w:r w:rsidRPr="00BD787B">
              <w:t>.</w:t>
            </w:r>
          </w:p>
        </w:tc>
      </w:tr>
      <w:tr w:rsidR="005320A5" w14:paraId="393FA8F5" w14:textId="77777777" w:rsidTr="001B0035">
        <w:tc>
          <w:tcPr>
            <w:tcW w:w="922" w:type="pct"/>
          </w:tcPr>
          <w:p w14:paraId="064F108C" w14:textId="77777777" w:rsidR="005320A5" w:rsidRDefault="005320A5" w:rsidP="00D4626E">
            <w:pPr>
              <w:pStyle w:val="Tablesmalltext"/>
            </w:pPr>
            <w:r w:rsidRPr="00BD787B">
              <w:t>How do stream metabolism responses to CEW in the lower Goulburn River differ from CEW responses in the Edward Wakool system where the likelihood of overbank flows is higher and nutrient concentrations are generally much lower?</w:t>
            </w:r>
          </w:p>
        </w:tc>
        <w:tc>
          <w:tcPr>
            <w:tcW w:w="780" w:type="pct"/>
          </w:tcPr>
          <w:p w14:paraId="223A806F" w14:textId="77777777" w:rsidR="005320A5" w:rsidRDefault="005320A5" w:rsidP="00D4626E">
            <w:pPr>
              <w:pStyle w:val="Tablesmalltext"/>
            </w:pPr>
            <w:r>
              <w:t>Partially</w:t>
            </w:r>
          </w:p>
        </w:tc>
        <w:tc>
          <w:tcPr>
            <w:tcW w:w="1630" w:type="pct"/>
          </w:tcPr>
          <w:p w14:paraId="395DF74B" w14:textId="77777777" w:rsidR="005320A5" w:rsidRDefault="005320A5" w:rsidP="00D4626E">
            <w:pPr>
              <w:pStyle w:val="Tablesmalltext"/>
            </w:pPr>
            <w:r>
              <w:t>As found in previous years, s</w:t>
            </w:r>
            <w:r w:rsidRPr="00BD787B">
              <w:t>tream metabolism rates were slightly lower in the Goulburn River compared to th</w:t>
            </w:r>
            <w:r>
              <w:t>e Edward-Wakool.</w:t>
            </w:r>
            <w:r w:rsidRPr="00BD787B">
              <w:t xml:space="preserve"> The actual CEW and natural flows in the Edward</w:t>
            </w:r>
            <w:r>
              <w:noBreakHyphen/>
            </w:r>
            <w:r w:rsidRPr="00BD787B">
              <w:t>Wakool</w:t>
            </w:r>
            <w:r>
              <w:t>, notably the absence of any overbank flows</w:t>
            </w:r>
            <w:r w:rsidRPr="00BD787B">
              <w:t xml:space="preserve"> </w:t>
            </w:r>
            <w:r>
              <w:t>precluded assessment of the second part of the question.</w:t>
            </w:r>
            <w:r w:rsidRPr="00BD787B">
              <w:t xml:space="preserve"> Both systems had very low bioavailable nutrient concentrations (especially </w:t>
            </w:r>
            <w:r>
              <w:t>phosphorus</w:t>
            </w:r>
            <w:r w:rsidRPr="00BD787B">
              <w:t xml:space="preserve">) which was </w:t>
            </w:r>
            <w:r>
              <w:t xml:space="preserve">a </w:t>
            </w:r>
            <w:r w:rsidRPr="00BD787B">
              <w:t xml:space="preserve">significant constraint on GPP (and affected ER too). Very low bioavailable </w:t>
            </w:r>
            <w:r>
              <w:t>phosphorus</w:t>
            </w:r>
            <w:r w:rsidRPr="00BD787B">
              <w:t xml:space="preserve"> (and </w:t>
            </w:r>
            <w:r>
              <w:t>nitrogen</w:t>
            </w:r>
            <w:r w:rsidRPr="00BD787B">
              <w:t>) is the reason metabolic parameters are at the low</w:t>
            </w:r>
            <w:r>
              <w:t>er</w:t>
            </w:r>
            <w:r w:rsidRPr="00BD787B">
              <w:t xml:space="preserve"> end of international values.</w:t>
            </w:r>
            <w:r>
              <w:t xml:space="preserve"> Thus similarities between these two systems are much stronger than the differences, despite the difference in typical discharges,</w:t>
            </w:r>
          </w:p>
        </w:tc>
        <w:tc>
          <w:tcPr>
            <w:tcW w:w="1668" w:type="pct"/>
          </w:tcPr>
          <w:p w14:paraId="64E4D155" w14:textId="77777777" w:rsidR="005320A5" w:rsidRDefault="005320A5" w:rsidP="00D4626E">
            <w:pPr>
              <w:pStyle w:val="Tablesmalltext"/>
            </w:pPr>
            <w:r w:rsidRPr="00BD787B">
              <w:t xml:space="preserve">Based on daily estimates of rates of GPP and ER regressed with daily </w:t>
            </w:r>
            <w:r>
              <w:t>flow rate</w:t>
            </w:r>
            <w:r w:rsidRPr="00BD787B">
              <w:t xml:space="preserve">, </w:t>
            </w:r>
            <w:r>
              <w:t>p</w:t>
            </w:r>
            <w:r w:rsidRPr="00BD787B">
              <w:t>hotosynthetically active radiation (PAR) (GPP only), and temperature. Monthly nutrient sampling was assumed to be representative of nutrient concentrations most/all of the time.</w:t>
            </w:r>
          </w:p>
        </w:tc>
      </w:tr>
    </w:tbl>
    <w:p w14:paraId="21ED6401" w14:textId="3EBF01A4" w:rsidR="005320A5" w:rsidRDefault="005320A5" w:rsidP="005320A5">
      <w:pPr>
        <w:pStyle w:val="Heading2"/>
      </w:pPr>
      <w:bookmarkStart w:id="165" w:name="_Toc529424244"/>
      <w:r>
        <w:t>Main findings from the stream metabolism monitoring program</w:t>
      </w:r>
      <w:bookmarkEnd w:id="165"/>
    </w:p>
    <w:p w14:paraId="2B2242F8" w14:textId="77777777" w:rsidR="005320A5" w:rsidRDefault="005320A5" w:rsidP="005320A5">
      <w:pPr>
        <w:pStyle w:val="Heading3"/>
      </w:pPr>
      <w:bookmarkStart w:id="166" w:name="_Toc529424245"/>
      <w:r>
        <w:t>Findings from 2017–18</w:t>
      </w:r>
      <w:bookmarkEnd w:id="166"/>
    </w:p>
    <w:p w14:paraId="5C6FFE4E" w14:textId="77777777" w:rsidR="005320A5" w:rsidRPr="009E17AB" w:rsidRDefault="005320A5" w:rsidP="005320A5">
      <w:pPr>
        <w:pStyle w:val="Para0"/>
      </w:pPr>
      <w:r w:rsidRPr="009E17AB">
        <w:t>The main findings from 2017–18 monitoring can be summarised as:</w:t>
      </w:r>
    </w:p>
    <w:p w14:paraId="4F7BEAD9" w14:textId="77777777" w:rsidR="005320A5" w:rsidRDefault="005320A5" w:rsidP="005320A5">
      <w:pPr>
        <w:pStyle w:val="Para0"/>
        <w:numPr>
          <w:ilvl w:val="0"/>
          <w:numId w:val="47"/>
        </w:numPr>
      </w:pPr>
      <w:r w:rsidRPr="009E17AB">
        <w:t>Contrary to the prevailing thought at the start of this project that water needed to reach backwaters, flood-runners and even the floodplain before any positive outcome would be seen in metabolism, by considering the amount of organic carbon created by GPP (and consumed by ER), this report shows that even small increases in discharge that remain within channel can have positive benefits for the energy (‘food’) underpinning aquatic foodwebs.</w:t>
      </w:r>
    </w:p>
    <w:p w14:paraId="5FED71FA" w14:textId="77777777" w:rsidR="005320A5" w:rsidRDefault="005320A5" w:rsidP="005320A5">
      <w:pPr>
        <w:pStyle w:val="Para0"/>
        <w:numPr>
          <w:ilvl w:val="0"/>
          <w:numId w:val="47"/>
        </w:numPr>
      </w:pPr>
      <w:r>
        <w:t>Categorization of flows into ‘bands’ allowed the pooling of metabolism data, thereby averaging out variation due to season and daily weather conditions and hence provided an excellent way of comparing metabolism in different flow regimes.</w:t>
      </w:r>
    </w:p>
    <w:p w14:paraId="333A7A48" w14:textId="77777777" w:rsidR="005320A5" w:rsidRDefault="005320A5" w:rsidP="005320A5">
      <w:pPr>
        <w:pStyle w:val="Para0"/>
        <w:numPr>
          <w:ilvl w:val="0"/>
          <w:numId w:val="47"/>
        </w:numPr>
      </w:pPr>
      <w:r>
        <w:t>Using McCoy’s Bridge as an example, increasing discharge from a median very low flow of 312 ML/day to a median low flow of 960 ML/day will result in an increase of 73% in organic carbon produced by GPP and an increase in 19% in the amount of organic carbon respired.</w:t>
      </w:r>
    </w:p>
    <w:p w14:paraId="6571FCA9" w14:textId="77777777" w:rsidR="005320A5" w:rsidRPr="009E17AB" w:rsidRDefault="005320A5" w:rsidP="005320A5">
      <w:pPr>
        <w:pStyle w:val="Para0"/>
        <w:numPr>
          <w:ilvl w:val="0"/>
          <w:numId w:val="47"/>
        </w:numPr>
      </w:pPr>
      <w:r>
        <w:t>It is still suggested that larger flow increases that do move the water out of channel and then back again will provide even greater benefit due to the introduction of higher organic carbon and bioavailable nutrient concentrations.</w:t>
      </w:r>
    </w:p>
    <w:p w14:paraId="60F6DDCC" w14:textId="77777777" w:rsidR="005320A5" w:rsidRPr="009E17AB" w:rsidRDefault="005320A5" w:rsidP="005320A5">
      <w:pPr>
        <w:pStyle w:val="Para0"/>
        <w:numPr>
          <w:ilvl w:val="0"/>
          <w:numId w:val="47"/>
        </w:numPr>
      </w:pPr>
      <w:r>
        <w:t>DO concentrations in 2017–</w:t>
      </w:r>
      <w:r w:rsidRPr="009E17AB">
        <w:t>18, as in 2015</w:t>
      </w:r>
      <w:r>
        <w:t>–</w:t>
      </w:r>
      <w:r w:rsidRPr="009E17AB">
        <w:t>16 and 2016</w:t>
      </w:r>
      <w:r>
        <w:t>–</w:t>
      </w:r>
      <w:r w:rsidRPr="009E17AB">
        <w:t>17, dropped to very low levels that raise concerns about the immediate effects on aquatic biota</w:t>
      </w:r>
      <w:r>
        <w:t>. However</w:t>
      </w:r>
      <w:r w:rsidRPr="009E17AB">
        <w:t>, unlike 2016</w:t>
      </w:r>
      <w:r>
        <w:t>–</w:t>
      </w:r>
      <w:r w:rsidRPr="009E17AB">
        <w:t>17, anoxia did not occur this year. The origin of the low DO regime is clearly water entering the Goulburn River from the tributaries downstream from Goulburn Weir as the Day Road site was unaffected. These poor water quality events were of moderate duration (typically 1-2 weeks before DO levels reverted to ‘normal’) and appeared to be stochastic, arising from intense summer storms in the northern half of the Goulburn Catchment.</w:t>
      </w:r>
    </w:p>
    <w:p w14:paraId="79A7C55B" w14:textId="77777777" w:rsidR="005320A5" w:rsidRDefault="005320A5" w:rsidP="005320A5">
      <w:pPr>
        <w:pStyle w:val="Para0"/>
        <w:numPr>
          <w:ilvl w:val="0"/>
          <w:numId w:val="47"/>
        </w:numPr>
      </w:pPr>
      <w:r>
        <w:t>Statistical modelling between discharge (or water velocity) and metabolic parameters found no evidence of a lag effect in response to flow increases.</w:t>
      </w:r>
    </w:p>
    <w:p w14:paraId="344B23A1" w14:textId="77777777" w:rsidR="005320A5" w:rsidRPr="0095613F" w:rsidRDefault="005320A5" w:rsidP="005320A5">
      <w:pPr>
        <w:pStyle w:val="Heading3"/>
      </w:pPr>
      <w:bookmarkStart w:id="167" w:name="_Toc529424246"/>
      <w:r>
        <w:t>How these build on findings from years 1 to 3</w:t>
      </w:r>
      <w:bookmarkEnd w:id="167"/>
    </w:p>
    <w:p w14:paraId="41A29CCC" w14:textId="77777777" w:rsidR="005320A5" w:rsidRDefault="005320A5" w:rsidP="005320A5">
      <w:pPr>
        <w:pStyle w:val="Para0"/>
      </w:pPr>
      <w:r>
        <w:t>These findings build on findings from years 1 to 3 by:</w:t>
      </w:r>
    </w:p>
    <w:p w14:paraId="166618A0" w14:textId="77777777" w:rsidR="005320A5" w:rsidRDefault="005320A5" w:rsidP="005320A5">
      <w:pPr>
        <w:pStyle w:val="Para0"/>
        <w:numPr>
          <w:ilvl w:val="0"/>
          <w:numId w:val="46"/>
        </w:numPr>
        <w:ind w:left="709" w:hanging="283"/>
      </w:pPr>
      <w:r>
        <w:t xml:space="preserve">The major initial effect of flow increases on stream metabolism is a rapid decrease in rates of GPP and ER (in mg </w:t>
      </w:r>
      <w:r w:rsidRPr="009E17AB">
        <w:t>O</w:t>
      </w:r>
      <w:r w:rsidRPr="009E17AB">
        <w:rPr>
          <w:vertAlign w:val="subscript"/>
        </w:rPr>
        <w:t>2</w:t>
      </w:r>
      <w:r>
        <w:t>/L/day) through simple dilution.</w:t>
      </w:r>
    </w:p>
    <w:p w14:paraId="0EF0D097" w14:textId="7F3F8230" w:rsidR="005320A5" w:rsidRDefault="005320A5" w:rsidP="005320A5">
      <w:pPr>
        <w:pStyle w:val="Para0"/>
        <w:numPr>
          <w:ilvl w:val="0"/>
          <w:numId w:val="46"/>
        </w:numPr>
        <w:ind w:left="709" w:hanging="283"/>
      </w:pPr>
      <w:r>
        <w:t>The results a</w:t>
      </w:r>
      <w:r w:rsidRPr="009E17AB">
        <w:t>gain</w:t>
      </w:r>
      <w:r>
        <w:t xml:space="preserve"> demonstrated the potential for very low DO (if not anoxic) conditions that can quickly develop with intense summer rainfall events in the northern half of the catchment.</w:t>
      </w:r>
    </w:p>
    <w:p w14:paraId="5FFA30F6" w14:textId="1D56330A" w:rsidR="00745F53" w:rsidRDefault="00745F53" w:rsidP="00745F53">
      <w:pPr>
        <w:pStyle w:val="Heading2"/>
      </w:pPr>
      <w:bookmarkStart w:id="168" w:name="_Toc529424247"/>
      <w:r>
        <w:t>Methods</w:t>
      </w:r>
      <w:bookmarkEnd w:id="168"/>
    </w:p>
    <w:p w14:paraId="1C3525A3" w14:textId="58B6FF51" w:rsidR="00745F53" w:rsidRPr="00F56D15" w:rsidRDefault="00745F53" w:rsidP="00745F53">
      <w:pPr>
        <w:pStyle w:val="Para0"/>
      </w:pPr>
      <w:r w:rsidRPr="00F56D15">
        <w:t xml:space="preserve">The stream metabolism </w:t>
      </w:r>
      <w:r>
        <w:t xml:space="preserve">and water quality </w:t>
      </w:r>
      <w:r w:rsidRPr="00F56D15">
        <w:t>measurements were performed in accordance with the LTIM Standard Operating Procedure</w:t>
      </w:r>
      <w:r w:rsidR="00D37507">
        <w:t xml:space="preserve"> </w:t>
      </w:r>
      <w:r w:rsidR="00DA5889">
        <w:fldChar w:fldCharType="begin"/>
      </w:r>
      <w:r w:rsidR="00862453">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DA5889">
        <w:fldChar w:fldCharType="separate"/>
      </w:r>
      <w:r w:rsidR="00862453">
        <w:rPr>
          <w:noProof/>
        </w:rPr>
        <w:t>(</w:t>
      </w:r>
      <w:hyperlink w:anchor="_ENREF_46" w:tooltip="Webb, 2018 #2034" w:history="1">
        <w:r w:rsidR="006A5601">
          <w:rPr>
            <w:noProof/>
          </w:rPr>
          <w:t>Webb et al. 2018</w:t>
        </w:r>
      </w:hyperlink>
      <w:r w:rsidR="00862453">
        <w:rPr>
          <w:noProof/>
        </w:rPr>
        <w:t>)</w:t>
      </w:r>
      <w:r w:rsidR="00DA5889">
        <w:fldChar w:fldCharType="end"/>
      </w:r>
      <w:r w:rsidRPr="00F56D15">
        <w:t>.</w:t>
      </w:r>
    </w:p>
    <w:p w14:paraId="3DF190A4" w14:textId="77777777" w:rsidR="00745F53" w:rsidRPr="00880F2A" w:rsidRDefault="00745F53" w:rsidP="00745F53">
      <w:pPr>
        <w:pStyle w:val="Para0"/>
      </w:pPr>
      <w:r w:rsidRPr="00880F2A">
        <w:t>Water temperature and dissolved oxygen were logged every ten minutes with one ZebraTech DO logger placed in each of the four sites in zones 1 (</w:t>
      </w:r>
      <w:r>
        <w:t>Day Rd</w:t>
      </w:r>
      <w:r>
        <w:rPr>
          <w:rStyle w:val="FootnoteReference"/>
        </w:rPr>
        <w:footnoteReference w:id="1"/>
      </w:r>
      <w:r w:rsidRPr="00880F2A">
        <w:t xml:space="preserve">, Darcy’s Track) and 2 (McCoy’s Bridge, Loch Garry). Data were downloaded and loggers calibrated approximately once per month depending on access. In some months, downloads were delayed by high water levels preventing access to the loggers (too far underwater). Light (PAR) loggers were also deployed in open fields at Shepparton and Nagambie (Tahbilk); these data were downloaded every few months. </w:t>
      </w:r>
    </w:p>
    <w:p w14:paraId="7746C6C8" w14:textId="77777777" w:rsidR="00745F53" w:rsidRPr="00880F2A" w:rsidRDefault="00745F53" w:rsidP="00745F53">
      <w:pPr>
        <w:pStyle w:val="Para0"/>
      </w:pPr>
      <w:r w:rsidRPr="00880F2A">
        <w:t>In accord with the LTIM Standard Protocol, water quality parameters (temperature (</w:t>
      </w:r>
      <w:r w:rsidRPr="00880F2A">
        <w:rPr>
          <w:vertAlign w:val="superscript"/>
        </w:rPr>
        <w:t>o</w:t>
      </w:r>
      <w:r w:rsidRPr="00880F2A">
        <w:t>C), electrical conductivity (mS/cm), dissolved oxygen (%), pH, and turbidity (NTU)) were also measured as spot recordings at two sites within each river reach</w:t>
      </w:r>
      <w:r>
        <w:t xml:space="preserve"> during deployment and maintenance of the DO loggers</w:t>
      </w:r>
      <w:r w:rsidRPr="00880F2A">
        <w:t xml:space="preserve">. </w:t>
      </w:r>
    </w:p>
    <w:p w14:paraId="7144D360" w14:textId="77777777" w:rsidR="00745F53" w:rsidRPr="00880F2A" w:rsidRDefault="00745F53" w:rsidP="00745F53">
      <w:pPr>
        <w:pStyle w:val="Para0"/>
      </w:pPr>
      <w:r w:rsidRPr="00880F2A">
        <w:t xml:space="preserve">Water samples were collected from </w:t>
      </w:r>
      <w:r>
        <w:t xml:space="preserve">the same </w:t>
      </w:r>
      <w:r w:rsidRPr="00880F2A">
        <w:t>two sites within each zone</w:t>
      </w:r>
      <w:r>
        <w:t xml:space="preserve"> used for the metabolism measurements</w:t>
      </w:r>
      <w:r w:rsidRPr="00880F2A">
        <w:t>, to measure:</w:t>
      </w:r>
    </w:p>
    <w:p w14:paraId="786DF94A" w14:textId="77777777" w:rsidR="00745F53" w:rsidRDefault="00745F53" w:rsidP="002C5EBA">
      <w:pPr>
        <w:pStyle w:val="Para0"/>
        <w:numPr>
          <w:ilvl w:val="0"/>
          <w:numId w:val="61"/>
        </w:numPr>
      </w:pPr>
      <w:r w:rsidRPr="00880F2A">
        <w:t>Total Organic Carbon (TOC)</w:t>
      </w:r>
    </w:p>
    <w:p w14:paraId="2E018FFC" w14:textId="77777777" w:rsidR="00745F53" w:rsidRDefault="00745F53" w:rsidP="002C5EBA">
      <w:pPr>
        <w:pStyle w:val="Para0"/>
        <w:numPr>
          <w:ilvl w:val="0"/>
          <w:numId w:val="61"/>
        </w:numPr>
      </w:pPr>
      <w:r w:rsidRPr="00880F2A">
        <w:t>Dissolved Organic Carbon (DOC) and Particulate Organic Carbon (POC)</w:t>
      </w:r>
    </w:p>
    <w:p w14:paraId="0CFD7304" w14:textId="77777777" w:rsidR="00745F53" w:rsidRDefault="00745F53" w:rsidP="002C5EBA">
      <w:pPr>
        <w:pStyle w:val="Para0"/>
        <w:numPr>
          <w:ilvl w:val="0"/>
          <w:numId w:val="61"/>
        </w:numPr>
      </w:pPr>
      <w:r w:rsidRPr="00880F2A">
        <w:t>Nutrients (Ammonia (NH</w:t>
      </w:r>
      <w:r w:rsidRPr="00880F2A">
        <w:rPr>
          <w:vertAlign w:val="subscript"/>
        </w:rPr>
        <w:t>4</w:t>
      </w:r>
      <w:r w:rsidRPr="00880F2A">
        <w:rPr>
          <w:vertAlign w:val="superscript"/>
        </w:rPr>
        <w:t>+</w:t>
      </w:r>
      <w:r w:rsidRPr="00880F2A">
        <w:t>), filtered reactive phosphorus (FRP), dissolved nitrate + nitrite (NOx), Total Nitrogen (TN) and Total Phosphorus (TP))</w:t>
      </w:r>
    </w:p>
    <w:p w14:paraId="72322A54" w14:textId="77777777" w:rsidR="00745F53" w:rsidRDefault="00745F53" w:rsidP="00745F53">
      <w:pPr>
        <w:spacing w:before="240" w:after="120"/>
      </w:pPr>
      <w:r>
        <w:t>In accord with the LTIM Standard Protocol, w</w:t>
      </w:r>
      <w:r w:rsidRPr="00DA3E0D">
        <w:t>ater quality parameters (temperature (</w:t>
      </w:r>
      <w:r w:rsidRPr="00DA3E0D">
        <w:rPr>
          <w:vertAlign w:val="superscript"/>
        </w:rPr>
        <w:t>o</w:t>
      </w:r>
      <w:r w:rsidRPr="00DA3E0D">
        <w:t xml:space="preserve">C), </w:t>
      </w:r>
      <w:r>
        <w:t>electrical</w:t>
      </w:r>
      <w:r w:rsidRPr="00DA3E0D">
        <w:t xml:space="preserve"> conductivity (</w:t>
      </w:r>
      <w:r w:rsidRPr="00CB704A">
        <w:rPr>
          <w:rFonts w:ascii="Symbol" w:hAnsi="Symbol"/>
        </w:rPr>
        <w:t></w:t>
      </w:r>
      <w:r w:rsidRPr="00DA3E0D">
        <w:t>S/cm), dissolved oxygen (%), pH, and turbidity (NTU)) were measured fortnightly.</w:t>
      </w:r>
    </w:p>
    <w:p w14:paraId="098EDC78" w14:textId="14FDD16F" w:rsidR="00745F53" w:rsidRDefault="00745F53" w:rsidP="00745F53">
      <w:pPr>
        <w:spacing w:before="240" w:after="120"/>
      </w:pPr>
      <w:r>
        <w:t xml:space="preserve">The stream metabolism measurements were performed in accordance with the LTIM Standard Operating Procedure </w:t>
      </w:r>
      <w:r w:rsidR="00C85CE9">
        <w:fldChar w:fldCharType="begin"/>
      </w:r>
      <w:r w:rsidR="00C85CE9">
        <w:instrText xml:space="preserve"> ADDIN EN.CITE &lt;EndNote&gt;&lt;Cite&gt;&lt;Author&gt;Hale&lt;/Author&gt;&lt;Year&gt;2014&lt;/Year&gt;&lt;RecNum&gt;87&lt;/RecNum&gt;&lt;DisplayText&gt;(Hale et al. 2014)&lt;/DisplayText&gt;&lt;record&gt;&lt;rec-number&gt;87&lt;/rec-number&gt;&lt;foreign-keys&gt;&lt;key app="EN" db-id="2e2zvev90esr99ezpda5edxa09sst9zd5xax" timestamp="1541583646"&gt;87&lt;/key&gt;&lt;/foreign-keys&gt;&lt;ref-type name="Report"&gt;27&lt;/ref-type&gt;&lt;contributors&gt;&lt;authors&gt;&lt;author&gt;Hale, J&lt;/author&gt;&lt;author&gt;Stoffels, R&lt;/author&gt;&lt;author&gt;Butcher, R&lt;/author&gt;&lt;author&gt;Shackleton, M&lt;/author&gt;&lt;author&gt;Brooks, S&lt;/author&gt;&lt;author&gt;Gawne, B&lt;/author&gt;&lt;author&gt;Stewardson, M &lt;/author&gt;&lt;/authors&gt;&lt;/contributors&gt;&lt;titles&gt;&lt;title&gt;Commonwealth Environmental Water Office Long Term Intervention Monitoring Project – standard methods: Report prepared for the Commonwealth Environmental Water Office &lt;/title&gt;&lt;/titles&gt;&lt;pages&gt;175&lt;/pages&gt;&lt;dates&gt;&lt;year&gt;2014&lt;/year&gt;&lt;/dates&gt;&lt;pub-location&gt;Albury&lt;/pub-location&gt;&lt;publisher&gt;Murray-Darling Freshwater Research Centre&lt;/publisher&gt;&lt;urls&gt;&lt;/urls&gt;&lt;/record&gt;&lt;/Cite&gt;&lt;/EndNote&gt;</w:instrText>
      </w:r>
      <w:r w:rsidR="00C85CE9">
        <w:fldChar w:fldCharType="separate"/>
      </w:r>
      <w:r w:rsidR="00C85CE9">
        <w:rPr>
          <w:noProof/>
        </w:rPr>
        <w:t>(</w:t>
      </w:r>
      <w:hyperlink w:anchor="_ENREF_19" w:tooltip="Hale, 2014 #87" w:history="1">
        <w:r w:rsidR="006A5601">
          <w:rPr>
            <w:noProof/>
          </w:rPr>
          <w:t>Hale et al. 2014</w:t>
        </w:r>
      </w:hyperlink>
      <w:r w:rsidR="00C85CE9">
        <w:rPr>
          <w:noProof/>
        </w:rPr>
        <w:t>)</w:t>
      </w:r>
      <w:r w:rsidR="00C85CE9">
        <w:fldChar w:fldCharType="end"/>
      </w:r>
      <w:r>
        <w:t xml:space="preserve">. After discussions at the annual LTIM forum in Sydney in July 2016, it was decided that an updated version of the BASE model (BASEv2) would be used for analysing the 2015-16 metabolism data and all data sets from that time onwards. This change was a result of the paper published by </w:t>
      </w:r>
      <w:hyperlink w:anchor="_ENREF_33" w:tooltip="Song, 2016 #57" w:history="1">
        <w:r w:rsidR="006A5601" w:rsidRPr="00DA5889">
          <w:fldChar w:fldCharType="begin"/>
        </w:r>
        <w:r w:rsidR="006A5601">
          <w:instrText xml:space="preserve"> ADDIN EN.CITE &lt;EndNote&gt;&lt;Cite AuthorYear="1"&gt;&lt;Author&gt;Song&lt;/Author&gt;&lt;Year&gt;2016&lt;/Year&gt;&lt;RecNum&gt;57&lt;/RecNum&gt;&lt;DisplayText&gt;Song et al. (2016)&lt;/DisplayText&gt;&lt;record&gt;&lt;rec-number&gt;57&lt;/rec-number&gt;&lt;foreign-keys&gt;&lt;key app="EN" db-id="2e2zvev90esr99ezpda5edxa09sst9zd5xax" timestamp="1509246385"&gt;57&lt;/key&gt;&lt;/foreign-keys&gt;&lt;ref-type name="Journal Article"&gt;17&lt;/ref-type&gt;&lt;contributors&gt;&lt;authors&gt;&lt;author&gt;Song, C.&lt;/author&gt;&lt;author&gt;W. K. Dodds&lt;/author&gt;&lt;author&gt;M. T. Trentman&lt;/author&gt;&lt;author&gt;J. Rüegg&lt;/author&gt;&lt;author&gt;F. Ballantyne&lt;/author&gt;&lt;/authors&gt;&lt;/contributors&gt;&lt;titles&gt;&lt;title&gt;Methods of approximation influence aquatic ecosystem metabolism estimates&lt;/title&gt;&lt;secondary-title&gt;Limnology and Oceanography: Methods&lt;/secondary-title&gt;&lt;/titles&gt;&lt;periodical&gt;&lt;full-title&gt;Limnology and Oceanography: Methods&lt;/full-title&gt;&lt;/periodical&gt;&lt;pages&gt;557-569&lt;/pages&gt;&lt;volume&gt;14&lt;/volume&gt;&lt;dates&gt;&lt;year&gt;2016&lt;/year&gt;&lt;/dates&gt;&lt;urls&gt;&lt;/urls&gt;&lt;/record&gt;&lt;/Cite&gt;&lt;/EndNote&gt;</w:instrText>
        </w:r>
        <w:r w:rsidR="006A5601" w:rsidRPr="00DA5889">
          <w:fldChar w:fldCharType="separate"/>
        </w:r>
        <w:r w:rsidR="006A5601">
          <w:rPr>
            <w:noProof/>
          </w:rPr>
          <w:t>Song et al. (2016)</w:t>
        </w:r>
        <w:r w:rsidR="006A5601" w:rsidRPr="00DA5889">
          <w:fldChar w:fldCharType="end"/>
        </w:r>
      </w:hyperlink>
      <w:r w:rsidRPr="00DA5889">
        <w:t xml:space="preserve"> whic</w:t>
      </w:r>
      <w:r>
        <w:t>h showed that our BASE model could be improved by changing from stepwise progression and fitting using each data point to integrated (whole data set) fitting and progression using modelled data.</w:t>
      </w:r>
    </w:p>
    <w:p w14:paraId="48AC9620" w14:textId="2B82B1FC" w:rsidR="00745F53" w:rsidRDefault="00745F53" w:rsidP="00745F53">
      <w:pPr>
        <w:spacing w:before="240" w:after="120"/>
      </w:pPr>
      <w:r w:rsidRPr="00DA3E0D">
        <w:t xml:space="preserve">Water temperature and dissolved oxygen </w:t>
      </w:r>
      <w:r>
        <w:t xml:space="preserve">for stream metabolism determination </w:t>
      </w:r>
      <w:r w:rsidRPr="00DA3E0D">
        <w:t>were logged every ten minutes</w:t>
      </w:r>
      <w:r>
        <w:t xml:space="preserve"> with</w:t>
      </w:r>
      <w:r w:rsidRPr="00DA3E0D">
        <w:t xml:space="preserve"> at</w:t>
      </w:r>
      <w:r>
        <w:t xml:space="preserve"> least one logger placed </w:t>
      </w:r>
      <w:r w:rsidR="00D37507">
        <w:t xml:space="preserve">at </w:t>
      </w:r>
      <w:r w:rsidRPr="00DA3E0D">
        <w:t xml:space="preserve">each of the four </w:t>
      </w:r>
      <w:r>
        <w:t xml:space="preserve">study </w:t>
      </w:r>
      <w:r w:rsidR="00D37507">
        <w:t>sites</w:t>
      </w:r>
      <w:r>
        <w:t xml:space="preserve">; </w:t>
      </w:r>
      <w:r w:rsidR="00D37507">
        <w:t xml:space="preserve">at sites </w:t>
      </w:r>
      <w:r>
        <w:t xml:space="preserve">1, 3 and 4, loggers were placed at the upstream and downstream end of these </w:t>
      </w:r>
      <w:r w:rsidR="00D37507">
        <w:t>sites</w:t>
      </w:r>
      <w:r>
        <w:t xml:space="preserve">. </w:t>
      </w:r>
      <w:r w:rsidRPr="00DA3E0D">
        <w:t>Data were downloaded and loggers calibrated approximately once per month</w:t>
      </w:r>
      <w:r>
        <w:t>, and more frequently (often fortnightly) during summer time to avoid problems found in previous years with probe biofouling. Downloading also depended upon access, as described below.</w:t>
      </w:r>
      <w:r w:rsidRPr="00DA3E0D">
        <w:t xml:space="preserve"> Light and depth loggers were also deployed and data </w:t>
      </w:r>
      <w:r>
        <w:t>were</w:t>
      </w:r>
      <w:r w:rsidRPr="00DA3E0D">
        <w:t xml:space="preserve"> downloaded on a</w:t>
      </w:r>
      <w:r>
        <w:t>n approximately</w:t>
      </w:r>
      <w:r w:rsidRPr="00DA3E0D">
        <w:t xml:space="preserve"> monthly basis</w:t>
      </w:r>
      <w:r w:rsidRPr="00A40E92">
        <w:t xml:space="preserve">. The data collected by the loggers </w:t>
      </w:r>
      <w:r w:rsidR="00486B4A">
        <w:t>were</w:t>
      </w:r>
      <w:r w:rsidRPr="00A40E92">
        <w:t xml:space="preserve"> used to calculate daily average temperature and dissolved oxygen concentrations for each of the </w:t>
      </w:r>
      <w:r w:rsidR="00D5154E">
        <w:t>sites</w:t>
      </w:r>
      <w:r w:rsidRPr="00A40E92">
        <w:t xml:space="preserve"> from </w:t>
      </w:r>
      <w:r>
        <w:t>June 2017 (to complete a full winter data set encompassing July and August 2017)</w:t>
      </w:r>
      <w:r w:rsidRPr="00B31E8E">
        <w:t xml:space="preserve"> </w:t>
      </w:r>
      <w:r w:rsidRPr="00DA0B64">
        <w:t>to mid-June 2018.</w:t>
      </w:r>
      <w:r>
        <w:t xml:space="preserve"> </w:t>
      </w:r>
    </w:p>
    <w:p w14:paraId="20081BC0" w14:textId="7B7E3422" w:rsidR="00745F53" w:rsidRDefault="00745F53" w:rsidP="00745F53">
      <w:pPr>
        <w:pStyle w:val="Para0"/>
      </w:pPr>
      <w:r w:rsidRPr="00880F2A">
        <w:t>Acceptance criteria for inclusion of daily results from the BASE</w:t>
      </w:r>
      <w:r>
        <w:t>v2</w:t>
      </w:r>
      <w:r w:rsidRPr="00880F2A">
        <w:t xml:space="preserve"> model </w:t>
      </w:r>
      <w:r>
        <w:fldChar w:fldCharType="begin"/>
      </w:r>
      <w:r w:rsidR="00862453">
        <w:instrText xml:space="preserve"> ADDIN EN.CITE &lt;EndNote&gt;&lt;Cite&gt;&lt;Author&gt;Grace&lt;/Author&gt;&lt;Year&gt;2015&lt;/Year&gt;&lt;RecNum&gt;2065&lt;/RecNum&gt;&lt;DisplayText&gt;(Grace et al. 2015)&lt;/DisplayText&gt;&lt;record&gt;&lt;rec-number&gt;2065&lt;/rec-number&gt;&lt;foreign-keys&gt;&lt;key app="EN" db-id="s525xsr2lfv0fgepxeavzwvz5ppptx92v5e9" timestamp="1485859983"&gt;2065&lt;/key&gt;&lt;/foreign-keys&gt;&lt;ref-type name="Journal Article"&gt;17&lt;/ref-type&gt;&lt;contributors&gt;&lt;authors&gt;&lt;author&gt;Grace, M R&lt;/author&gt;&lt;author&gt;Gilling, D P&lt;/author&gt;&lt;author&gt;Hladyz, S&lt;/author&gt;&lt;author&gt;Caron, V&lt;/author&gt;&lt;author&gt;Thompson, R M&lt;/author&gt;&lt;author&gt;Mac Nally, R&lt;/author&gt;&lt;/authors&gt;&lt;/contributors&gt;&lt;titles&gt;&lt;title&gt;Fast processing of diel oxygen curves: estimating stream betabolism with BASE (BAyesian Single-station Estimation)&lt;/title&gt;&lt;secondary-title&gt;Limnology and Oceanography Methods&lt;/secondary-title&gt;&lt;/titles&gt;&lt;periodical&gt;&lt;full-title&gt;Limnology and Oceanography Methods&lt;/full-title&gt;&lt;/periodical&gt;&lt;pages&gt;103-114&lt;/pages&gt;&lt;volume&gt;13&lt;/volume&gt;&lt;dates&gt;&lt;year&gt;2015&lt;/year&gt;&lt;/dates&gt;&lt;urls&gt;&lt;/urls&gt;&lt;/record&gt;&lt;/Cite&gt;&lt;/EndNote&gt;</w:instrText>
      </w:r>
      <w:r>
        <w:fldChar w:fldCharType="separate"/>
      </w:r>
      <w:r>
        <w:rPr>
          <w:noProof/>
        </w:rPr>
        <w:t>(</w:t>
      </w:r>
      <w:hyperlink w:anchor="_ENREF_17" w:tooltip="Grace, 2015 #2065" w:history="1">
        <w:r w:rsidR="006A5601" w:rsidRPr="00DA5889">
          <w:rPr>
            <w:noProof/>
          </w:rPr>
          <w:t>Grace</w:t>
        </w:r>
        <w:r w:rsidR="006A5601">
          <w:rPr>
            <w:noProof/>
          </w:rPr>
          <w:t xml:space="preserve"> et al. 2015</w:t>
        </w:r>
      </w:hyperlink>
      <w:r>
        <w:rPr>
          <w:noProof/>
        </w:rPr>
        <w:t>)</w:t>
      </w:r>
      <w:r>
        <w:fldChar w:fldCharType="end"/>
      </w:r>
      <w:r w:rsidRPr="00880F2A">
        <w:t xml:space="preserve"> in the data analysis presented here were established at the July 2015 LTIM Workshop in Sydney</w:t>
      </w:r>
      <w:r>
        <w:t xml:space="preserve"> and adjusted at the corresponding meeting in July 2016</w:t>
      </w:r>
      <w:r w:rsidRPr="00880F2A">
        <w:t>. These criteria were</w:t>
      </w:r>
      <w:r w:rsidR="00D5154E">
        <w:t>:</w:t>
      </w:r>
      <w:r w:rsidRPr="00880F2A">
        <w:t xml:space="preserve"> the fitted model for a day must have an r</w:t>
      </w:r>
      <w:r w:rsidRPr="00880F2A">
        <w:rPr>
          <w:vertAlign w:val="superscript"/>
        </w:rPr>
        <w:t>2</w:t>
      </w:r>
      <w:r w:rsidRPr="00880F2A">
        <w:t xml:space="preserve"> value of at least 0.90 </w:t>
      </w:r>
      <w:r w:rsidRPr="00880F2A">
        <w:rPr>
          <w:i/>
          <w:iCs/>
        </w:rPr>
        <w:t>and</w:t>
      </w:r>
      <w:r w:rsidRPr="00880F2A">
        <w:t xml:space="preserve"> a coefficient of variation for GPP</w:t>
      </w:r>
      <w:r>
        <w:t>, ER and K</w:t>
      </w:r>
      <w:r w:rsidRPr="00880F2A">
        <w:t xml:space="preserve"> parameter</w:t>
      </w:r>
      <w:r>
        <w:t>s</w:t>
      </w:r>
      <w:r w:rsidRPr="00880F2A">
        <w:t xml:space="preserve"> of &lt; 50%.</w:t>
      </w:r>
      <w:r>
        <w:t>Finally the convergence measure, PPP, must lie between 0.1 and 0.9. Outside of this range means inadequate convergence a strong likelihood that the model parameters do not provide a robust fit to the data (an implausible model). Finally, to exclude occasional data days that meet all these requirements but produce unrealistically high (or) low estimates of GPP and ER, the reaeration coefficient, K, was constrained to the range 0.1 &lt; K, 15 /</w:t>
      </w:r>
      <w:r w:rsidR="00D5154E">
        <w:t xml:space="preserve"> d</w:t>
      </w:r>
      <w:r>
        <w:t>ay. These very infrequent parameter excursions occur due to the high correlation between ER and K. A K value &lt; 0.1 /</w:t>
      </w:r>
      <w:r w:rsidR="00D5154E">
        <w:t xml:space="preserve"> d</w:t>
      </w:r>
      <w:r>
        <w:t>ay is extremely unlikely as this would be a lower reaeration than from a completely undisturbed still water surface; values &gt; 15 /</w:t>
      </w:r>
      <w:r w:rsidR="00D5154E">
        <w:t xml:space="preserve">d </w:t>
      </w:r>
      <w:r>
        <w:t>ay indicate highly turbulent flow (which is common in small streams but very unusual in low gradient larger rivers such as the Goulburn.</w:t>
      </w:r>
    </w:p>
    <w:p w14:paraId="721D4B38" w14:textId="432AA90A" w:rsidR="00745F53" w:rsidRDefault="00745F53" w:rsidP="00745F53">
      <w:pPr>
        <w:pStyle w:val="Para0"/>
      </w:pPr>
      <w:r>
        <w:t xml:space="preserve">The evaluation of the combined four-year data set required all of the data used for stream metabolism to be rerun on the BASEv2 program to ensure a common methodology across time (years). Changes to the optimization routine during 2017 has meant that there are now many more days that meet the acceptance criteria for inclusion in the analysis presented here. It is important to note however, that there has been no change at all in the fundamental model explaining how dissolved oxygen changes as a function of time due to primary production, respiration and reaeration </w:t>
      </w:r>
      <w:r w:rsidR="00C85CE9" w:rsidRPr="00C85CE9">
        <w:fldChar w:fldCharType="begin"/>
      </w:r>
      <w:r w:rsidR="00C85CE9" w:rsidRPr="00C85CE9">
        <w:instrText xml:space="preserve"> ADDIN EN.CITE &lt;EndNote&gt;&lt;Cite&gt;&lt;Author&gt;Grace&lt;/Author&gt;&lt;Year&gt;2015&lt;/Year&gt;&lt;RecNum&gt;86&lt;/RecNum&gt;&lt;Prefix&gt;See the Stream Metabolism Foundation Report`; &lt;/Prefix&gt;&lt;DisplayText&gt;(See the Stream Metabolism Foundation Report; Grace 2015)&lt;/DisplayText&gt;&lt;record&gt;&lt;rec-number&gt;86&lt;/rec-number&gt;&lt;foreign-keys&gt;&lt;key app="EN" db-id="2e2zvev90esr99ezpda5edxa09sst9zd5xax" timestamp="1541583561"&gt;86&lt;/key&gt;&lt;/foreign-keys&gt;&lt;ref-type name="Report"&gt;27&lt;/ref-type&gt;&lt;contributors&gt;&lt;authors&gt;&lt;author&gt;Grace, M R&lt;/author&gt;&lt;/authors&gt;&lt;/contributors&gt;&lt;titles&gt;&lt;title&gt;Basin matter - stream metabolism and water quality foundation report: Report prepared for the Commonwealth Environmental Water Office &lt;/title&gt;&lt;/titles&gt;&lt;pages&gt;10&lt;/pages&gt;&lt;dates&gt;&lt;year&gt;2015&lt;/year&gt;&lt;/dates&gt;&lt;pub-location&gt;Albury&lt;/pub-location&gt;&lt;publisher&gt;Murray-Darling Freshwater Research Centre&lt;/publisher&gt;&lt;urls&gt;&lt;/urls&gt;&lt;/record&gt;&lt;/Cite&gt;&lt;/EndNote&gt;</w:instrText>
      </w:r>
      <w:r w:rsidR="00C85CE9" w:rsidRPr="00C85CE9">
        <w:fldChar w:fldCharType="separate"/>
      </w:r>
      <w:r w:rsidR="00C85CE9" w:rsidRPr="00C85CE9">
        <w:rPr>
          <w:noProof/>
        </w:rPr>
        <w:t>(</w:t>
      </w:r>
      <w:hyperlink w:anchor="_ENREF_16" w:tooltip="Grace, 2015 #86" w:history="1">
        <w:r w:rsidR="006A5601" w:rsidRPr="00C85CE9">
          <w:rPr>
            <w:noProof/>
          </w:rPr>
          <w:t>See the Stream Metabolism Foundation Report; Grace 2015</w:t>
        </w:r>
      </w:hyperlink>
      <w:r w:rsidR="00C85CE9" w:rsidRPr="00C85CE9">
        <w:rPr>
          <w:noProof/>
        </w:rPr>
        <w:t>)</w:t>
      </w:r>
      <w:r w:rsidR="00C85CE9" w:rsidRPr="00C85CE9">
        <w:fldChar w:fldCharType="end"/>
      </w:r>
      <w:r w:rsidR="00C85CE9">
        <w:t xml:space="preserve"> </w:t>
      </w:r>
      <w:r>
        <w:t xml:space="preserve">for </w:t>
      </w:r>
      <w:r w:rsidRPr="00641A45">
        <w:rPr>
          <w:szCs w:val="22"/>
        </w:rPr>
        <w:t>further details).</w:t>
      </w:r>
    </w:p>
    <w:p w14:paraId="4D6BA030" w14:textId="77777777" w:rsidR="00745F53" w:rsidRDefault="00745F53" w:rsidP="00CD2C15">
      <w:pPr>
        <w:pStyle w:val="Heading3"/>
      </w:pPr>
      <w:bookmarkStart w:id="169" w:name="_Toc529424248"/>
      <w:r w:rsidRPr="00A212AD">
        <w:t xml:space="preserve">Derived Stream </w:t>
      </w:r>
      <w:r w:rsidRPr="00CD2C15">
        <w:t>Metabolism</w:t>
      </w:r>
      <w:r w:rsidRPr="00A212AD">
        <w:t xml:space="preserve"> M</w:t>
      </w:r>
      <w:r>
        <w:t>e</w:t>
      </w:r>
      <w:r w:rsidRPr="00A212AD">
        <w:t>trics</w:t>
      </w:r>
      <w:bookmarkEnd w:id="169"/>
    </w:p>
    <w:p w14:paraId="34ED3C96" w14:textId="77777777" w:rsidR="00745F53" w:rsidRPr="001B1E33" w:rsidRDefault="00745F53" w:rsidP="00D5154E">
      <w:pPr>
        <w:pStyle w:val="Para0"/>
        <w:rPr>
          <w:rFonts w:cs="Arial"/>
          <w:szCs w:val="20"/>
        </w:rPr>
      </w:pPr>
      <w:r>
        <w:t>Up until this point, GPP and ER have been expressed solely in the units from the original measure</w:t>
      </w:r>
      <w:r w:rsidRPr="001B1E33">
        <w:rPr>
          <w:rFonts w:cs="Arial"/>
          <w:szCs w:val="20"/>
        </w:rPr>
        <w:t>ments, namely mg O</w:t>
      </w:r>
      <w:r w:rsidRPr="001B1E33">
        <w:rPr>
          <w:rFonts w:cs="Arial"/>
          <w:szCs w:val="20"/>
          <w:vertAlign w:val="subscript"/>
        </w:rPr>
        <w:t>2</w:t>
      </w:r>
      <w:r w:rsidRPr="001B1E33">
        <w:rPr>
          <w:rFonts w:cs="Arial"/>
          <w:szCs w:val="20"/>
        </w:rPr>
        <w:t>/L/Day. Two new complementary units will be explored in this report:</w:t>
      </w:r>
    </w:p>
    <w:p w14:paraId="0C3A1698" w14:textId="0C680CC3" w:rsidR="00745F53" w:rsidRPr="001B1E33" w:rsidRDefault="00745F53" w:rsidP="00D5154E">
      <w:pPr>
        <w:pStyle w:val="Para0"/>
      </w:pPr>
      <w:r w:rsidRPr="001B1E33">
        <w:t>The amount (mass) of organic carbon created/consumed each day in a on</w:t>
      </w:r>
      <w:r w:rsidR="00D5154E">
        <w:t>e km stream reach (kg orc C/km/d</w:t>
      </w:r>
      <w:r w:rsidRPr="001B1E33">
        <w:t>ay). This unit is intended to relate to the amount of organic carbon required by the food web in that stream reach each day and eventually to the sustainable stocking capacity for native fish in that reach on the assumption that this capacity is resource (food) limited. If there is insufficient organic carbon (which equates to ‘energy supply’) being provided at the base of the food web, then higher trophic levels, including fish, will be resource limited</w:t>
      </w:r>
      <w:r w:rsidR="00D5154E">
        <w:t>,</w:t>
      </w:r>
      <w:r w:rsidRPr="001B1E33">
        <w:t xml:space="preserve"> and irrespective of improvements to habitat, availability of flows to trigger spawning etc., native fish populations will remain constrained. There is much to be done in the future to quantitatively establish this link between primary production and the energetic needs of fish, but this metric provides the basis for such links to be made. The unit is calculated by simply multiplying the daily metabolism estimate by the cross sectional area of water in the channel that day at the gauging station. The cross-sectional relationships were provided by </w:t>
      </w:r>
      <w:hyperlink w:anchor="_ENREF_18" w:tooltip="Guarino, 2018 #88" w:history="1">
        <w:r w:rsidR="006A5601" w:rsidRPr="00C85CE9">
          <w:fldChar w:fldCharType="begin"/>
        </w:r>
        <w:r w:rsidR="006A5601" w:rsidRPr="00C85CE9">
          <w:instrText xml:space="preserve"> ADDIN EN.CITE &lt;EndNote&gt;&lt;Cite AuthorYear="1"&gt;&lt;Author&gt;Guarino&lt;/Author&gt;&lt;Year&gt;2018&lt;/Year&gt;&lt;RecNum&gt;88&lt;/RecNum&gt;&lt;DisplayText&gt;Guarino and Stewardson (2018)&lt;/DisplayText&gt;&lt;record&gt;&lt;rec-number&gt;88&lt;/rec-number&gt;&lt;foreign-keys&gt;&lt;key app="EN" db-id="2e2zvev90esr99ezpda5edxa09sst9zd5xax" timestamp="1541583756"&gt;88&lt;/key&gt;&lt;/foreign-keys&gt;&lt;ref-type name="Report"&gt;27&lt;/ref-type&gt;&lt;contributors&gt;&lt;authors&gt;&lt;author&gt;Guarino, F&lt;/author&gt;&lt;author&gt;Stewardson, M&lt;/author&gt;&lt;/authors&gt;&lt;/contributors&gt;&lt;titles&gt;&lt;title&gt;2016–17 Basin-scale evaluation of Commonwealth environmental water — hydrology&lt;/title&gt;&lt;/titles&gt;&lt;dates&gt;&lt;year&gt;2018&lt;/year&gt;&lt;/dates&gt;&lt;pub-location&gt;Albury&lt;/pub-location&gt;&lt;publisher&gt;Latrobe University&lt;/publisher&gt;&lt;urls&gt;&lt;/urls&gt;&lt;/record&gt;&lt;/Cite&gt;&lt;/EndNote&gt;</w:instrText>
        </w:r>
        <w:r w:rsidR="006A5601" w:rsidRPr="00C85CE9">
          <w:fldChar w:fldCharType="separate"/>
        </w:r>
        <w:r w:rsidR="006A5601" w:rsidRPr="00C85CE9">
          <w:rPr>
            <w:noProof/>
          </w:rPr>
          <w:t>Guarino and Stewardson (2018)</w:t>
        </w:r>
        <w:r w:rsidR="006A5601" w:rsidRPr="00C85CE9">
          <w:fldChar w:fldCharType="end"/>
        </w:r>
      </w:hyperlink>
      <w:r w:rsidR="00C85CE9">
        <w:t xml:space="preserve"> </w:t>
      </w:r>
      <w:r w:rsidRPr="001B1E33">
        <w:t xml:space="preserve">and </w:t>
      </w:r>
      <w:r w:rsidRPr="00FB71F6">
        <w:t xml:space="preserve">are listed as </w:t>
      </w:r>
      <w:r w:rsidR="00AE79B5">
        <w:fldChar w:fldCharType="begin"/>
      </w:r>
      <w:r w:rsidR="00AE79B5">
        <w:instrText xml:space="preserve"> REF _Ref529277115 \h </w:instrText>
      </w:r>
      <w:r w:rsidR="00AE79B5">
        <w:fldChar w:fldCharType="separate"/>
      </w:r>
      <w:r w:rsidR="00AE79B5">
        <w:t xml:space="preserve">Table </w:t>
      </w:r>
      <w:r w:rsidR="00AE79B5">
        <w:rPr>
          <w:noProof/>
        </w:rPr>
        <w:t>4</w:t>
      </w:r>
      <w:r w:rsidR="00AE79B5">
        <w:noBreakHyphen/>
      </w:r>
      <w:r w:rsidR="00AE79B5">
        <w:rPr>
          <w:noProof/>
        </w:rPr>
        <w:t>1</w:t>
      </w:r>
      <w:r w:rsidR="00AE79B5">
        <w:fldChar w:fldCharType="end"/>
      </w:r>
      <w:r w:rsidR="00AE79B5">
        <w:t xml:space="preserve">. </w:t>
      </w:r>
      <w:r w:rsidRPr="001B1E33">
        <w:t>Finally, conversion to organic carbon involves a factor of 12/32 (ratio of atomic mass of C and molecular mass of O</w:t>
      </w:r>
      <w:r w:rsidRPr="001B1E33">
        <w:rPr>
          <w:vertAlign w:val="subscript"/>
        </w:rPr>
        <w:t>2</w:t>
      </w:r>
      <w:r w:rsidRPr="001B1E33">
        <w:t>). This factor does not include any physiological efficiency factor for converting oxygen to organic carbon which typically is in the range 0.8-1. Given the exploratory use of this metric, concern over conversion efficiency at this stage is unwarranted.</w:t>
      </w:r>
    </w:p>
    <w:p w14:paraId="2B817F5D" w14:textId="695B6AD9" w:rsidR="00745F53" w:rsidRPr="001B1E33" w:rsidRDefault="00745F53" w:rsidP="00D5154E">
      <w:pPr>
        <w:pStyle w:val="Para0"/>
      </w:pPr>
      <w:r w:rsidRPr="001B1E33">
        <w:t>The mass of oxygen (or organic carbon, see above) produced per day. This is calculated by multiplying the GPP or ER in mg O</w:t>
      </w:r>
      <w:r w:rsidRPr="001B1E33">
        <w:rPr>
          <w:vertAlign w:val="subscript"/>
        </w:rPr>
        <w:t>2</w:t>
      </w:r>
      <w:r w:rsidR="00D5154E">
        <w:t>/L/d</w:t>
      </w:r>
      <w:r w:rsidRPr="001B1E33">
        <w:t xml:space="preserve">ay by the number of Litres discharged that day. As has been noted </w:t>
      </w:r>
      <w:bookmarkStart w:id="170" w:name="_Hlk529369599"/>
      <w:r w:rsidRPr="001B1E33">
        <w:t xml:space="preserve">in two previous Basin Level Evaluation Reports </w:t>
      </w:r>
      <w:bookmarkEnd w:id="170"/>
      <w:r w:rsidR="00C85CE9">
        <w:fldChar w:fldCharType="begin"/>
      </w:r>
      <w:r w:rsidR="00C85CE9">
        <w:instrText xml:space="preserve"> ADDIN EN.CITE &lt;EndNote&gt;&lt;Cite&gt;&lt;Author&gt;Grace&lt;/Author&gt;&lt;Year&gt;2017&lt;/Year&gt;&lt;RecNum&gt;83&lt;/RecNum&gt;&lt;DisplayText&gt;(Grace 2016,  2017)&lt;/DisplayText&gt;&lt;record&gt;&lt;rec-number&gt;83&lt;/rec-number&gt;&lt;foreign-keys&gt;&lt;key app="EN" db-id="2e2zvev90esr99ezpda5edxa09sst9zd5xax" timestamp="1541583319"&gt;83&lt;/key&gt;&lt;/foreign-keys&gt;&lt;ref-type name="Report"&gt;27&lt;/ref-type&gt;&lt;contributors&gt;&lt;authors&gt;&lt;author&gt;Grace, M&lt;/author&gt;&lt;/authors&gt;&lt;/contributors&gt;&lt;titles&gt;&lt;title&gt;2015–16 Basin-scale evaluation of Commonwealth environmental water — stream metabolism and water quality: Report prepared for the Commonwealth Environmental Water Office&lt;/title&gt;&lt;/titles&gt;&lt;pages&gt;88&lt;/pages&gt;&lt;dates&gt;&lt;year&gt;2017&lt;/year&gt;&lt;/dates&gt;&lt;pub-location&gt;Albury&lt;/pub-location&gt;&lt;publisher&gt;Murray-Darling Freshwater Research Centre&lt;/publisher&gt;&lt;urls&gt;&lt;/urls&gt;&lt;/record&gt;&lt;/Cite&gt;&lt;Cite&gt;&lt;Author&gt;Grace&lt;/Author&gt;&lt;Year&gt;2016&lt;/Year&gt;&lt;RecNum&gt;84&lt;/RecNum&gt;&lt;record&gt;&lt;rec-number&gt;84&lt;/rec-number&gt;&lt;foreign-keys&gt;&lt;key app="EN" db-id="2e2zvev90esr99ezpda5edxa09sst9zd5xax" timestamp="1541583328"&gt;84&lt;/key&gt;&lt;/foreign-keys&gt;&lt;ref-type name="Report"&gt;27&lt;/ref-type&gt;&lt;contributors&gt;&lt;authors&gt;&lt;author&gt;Grace, M&lt;/author&gt;&lt;/authors&gt;&lt;/contributors&gt;&lt;titles&gt;&lt;title&gt;2014–15 Basin-scale evaluation of Commonwealth environmental water — stream metabolism and water quality: Report prepared for the Commonwealth Environmental Water Office&lt;/title&gt;&lt;/titles&gt;&lt;pages&gt;39&lt;/pages&gt;&lt;dates&gt;&lt;year&gt;2016&lt;/year&gt;&lt;/dates&gt;&lt;pub-location&gt;Albury&lt;/pub-location&gt;&lt;publisher&gt;Murray-Darling Freshwater Research Centre&lt;/publisher&gt;&lt;urls&gt;&lt;/urls&gt;&lt;/record&gt;&lt;/Cite&gt;&lt;/EndNote&gt;</w:instrText>
      </w:r>
      <w:r w:rsidR="00C85CE9">
        <w:fldChar w:fldCharType="separate"/>
      </w:r>
      <w:r w:rsidR="00C85CE9">
        <w:rPr>
          <w:noProof/>
        </w:rPr>
        <w:t>(</w:t>
      </w:r>
      <w:hyperlink w:anchor="_ENREF_13" w:tooltip="Grace, 2016 #84" w:history="1">
        <w:r w:rsidR="006A5601">
          <w:rPr>
            <w:noProof/>
          </w:rPr>
          <w:t>Grace 2016</w:t>
        </w:r>
      </w:hyperlink>
      <w:r w:rsidR="00C85CE9">
        <w:rPr>
          <w:noProof/>
        </w:rPr>
        <w:t xml:space="preserve">,  </w:t>
      </w:r>
      <w:hyperlink w:anchor="_ENREF_14" w:tooltip="Grace, 2017 #83" w:history="1">
        <w:r w:rsidR="006A5601">
          <w:rPr>
            <w:noProof/>
          </w:rPr>
          <w:t>2017</w:t>
        </w:r>
      </w:hyperlink>
      <w:r w:rsidR="00C85CE9">
        <w:rPr>
          <w:noProof/>
        </w:rPr>
        <w:t>)</w:t>
      </w:r>
      <w:r w:rsidR="00C85CE9">
        <w:fldChar w:fldCharType="end"/>
      </w:r>
      <w:r w:rsidRPr="001B1E33">
        <w:t xml:space="preserve">, the most notable effect of discharge on metabolism is an immediate reduction due to the dilution effect of the additional </w:t>
      </w:r>
      <w:r w:rsidRPr="00D5154E">
        <w:t>water</w:t>
      </w:r>
      <w:r w:rsidRPr="001B1E33">
        <w:t>. However the fact there is now more water may mean that the overall amount of oxygen (hence organic carbon) produced or consumed that day may actually increase.</w:t>
      </w:r>
    </w:p>
    <w:p w14:paraId="21FFEAD4" w14:textId="77777777" w:rsidR="00745F53" w:rsidRDefault="00745F53" w:rsidP="00D5154E">
      <w:pPr>
        <w:pStyle w:val="Para0"/>
      </w:pPr>
      <w:r>
        <w:t>A third derived unit ‘Areal metabolism units (g O</w:t>
      </w:r>
      <w:r w:rsidRPr="00641A45">
        <w:rPr>
          <w:vertAlign w:val="subscript"/>
        </w:rPr>
        <w:t>2</w:t>
      </w:r>
      <w:r>
        <w:t>/m</w:t>
      </w:r>
      <w:r w:rsidRPr="00641A45">
        <w:rPr>
          <w:vertAlign w:val="superscript"/>
        </w:rPr>
        <w:t>2</w:t>
      </w:r>
      <w:r>
        <w:t>/Day)’ is being explored as part of the Basin Level Evaluation. This unit expresses GPP and ER as oxygen produced/consumed per m</w:t>
      </w:r>
      <w:r w:rsidRPr="00641A45">
        <w:rPr>
          <w:vertAlign w:val="superscript"/>
        </w:rPr>
        <w:t>2</w:t>
      </w:r>
      <w:r>
        <w:t xml:space="preserve"> of stream (or sediment) surface per day. It is obtained simply by multiplying the original units by mean water depth in the reach. Most metabolism reports worldwide use this areal approach although the estimation of mean reach depth is fraught given the challenge of measuring the actual depth at a sufficient number of transects and estimating the reach length integrated by the dissolved oxygen probe (approximated by 3v/K, where v is the mean water velocity in m/Day and K is the </w:t>
      </w:r>
      <w:r w:rsidRPr="00004D4C">
        <w:t xml:space="preserve">reaeration coefficient; Reichert et al., 2009). </w:t>
      </w:r>
    </w:p>
    <w:p w14:paraId="71E08AE6" w14:textId="77777777" w:rsidR="00745F53" w:rsidRPr="006A0095" w:rsidRDefault="00745F53" w:rsidP="00CD2C15">
      <w:pPr>
        <w:pStyle w:val="Heading3"/>
      </w:pPr>
      <w:bookmarkStart w:id="171" w:name="_Ref529271202"/>
      <w:bookmarkStart w:id="172" w:name="_Toc529424249"/>
      <w:r w:rsidRPr="008576E6">
        <w:t>Flow ‘Categories’</w:t>
      </w:r>
      <w:bookmarkEnd w:id="171"/>
      <w:bookmarkEnd w:id="172"/>
    </w:p>
    <w:p w14:paraId="4E3D891F" w14:textId="59BF9743" w:rsidR="00745F53" w:rsidRPr="001B1E33" w:rsidRDefault="00745F53" w:rsidP="00B165F0">
      <w:pPr>
        <w:pStyle w:val="Para0"/>
      </w:pPr>
      <w:r w:rsidRPr="001B1E33">
        <w:t xml:space="preserve">As part of the ongoing development of hydrological descriptors of flow regimes undertaken in LTIM, discharge can be grouped according to the flow stages developed by </w:t>
      </w:r>
      <w:hyperlink w:anchor="_ENREF_35" w:tooltip="Stewardson, 2018 #2454" w:history="1">
        <w:r w:rsidR="006A5601">
          <w:fldChar w:fldCharType="begin"/>
        </w:r>
        <w:r w:rsidR="006A5601">
          <w:instrText xml:space="preserve"> ADDIN EN.CITE &lt;EndNote&gt;&lt;Cite AuthorYear="1"&gt;&lt;Author&gt;Stewardson&lt;/Author&gt;&lt;Year&gt;2018&lt;/Year&gt;&lt;RecNum&gt;2454&lt;/RecNum&gt;&lt;DisplayText&gt;Stewardson and Guarino (2018)&lt;/DisplayText&gt;&lt;record&gt;&lt;rec-number&gt;2454&lt;/rec-number&gt;&lt;foreign-keys&gt;&lt;key app="EN" db-id="s525xsr2lfv0fgepxeavzwvz5ppptx92v5e9" timestamp="1541584042"&gt;2454&lt;/key&gt;&lt;/foreign-keys&gt;&lt;ref-type name="Journal Article"&gt;17&lt;/ref-type&gt;&lt;contributors&gt;&lt;authors&gt;&lt;author&gt;Stewardson, Michael J&lt;/author&gt;&lt;author&gt;Guarino, Fiorenzo&lt;/author&gt;&lt;/authors&gt;&lt;/contributors&gt;&lt;titles&gt;&lt;title&gt;Basin</w:instrText>
        </w:r>
        <w:r w:rsidR="006A5601">
          <w:rPr>
            <w:rFonts w:hint="eastAsia"/>
          </w:rPr>
          <w:instrText>‐</w:instrText>
        </w:r>
        <w:r w:rsidR="006A5601">
          <w:rPr>
            <w:rFonts w:hint="eastAsia"/>
          </w:rPr>
          <w:instrText>scale environmental water delivery in the Murray</w:instrText>
        </w:r>
        <w:r w:rsidR="006A5601">
          <w:rPr>
            <w:rFonts w:hint="eastAsia"/>
          </w:rPr>
          <w:instrText>–</w:instrText>
        </w:r>
        <w:r w:rsidR="006A5601">
          <w:rPr>
            <w:rFonts w:hint="eastAsia"/>
          </w:rPr>
          <w:instrText>Darling, Australia: a hydrological perspective&lt;/title&gt;&lt;secondary-title&gt;Freshwater Biology&lt;/secondary-title&gt;&lt;/titles&gt;&lt;periodical&gt;&lt;full-title&gt;Freshwater Biology&lt;/full-title&gt;&lt;abbr-1&gt;Freshw. Biol.&lt;/abbr-1&gt;&lt;/pe</w:instrText>
        </w:r>
        <w:r w:rsidR="006A5601">
          <w:instrText>riodical&gt;&lt;pages&gt;969-985&lt;/pages&gt;&lt;volume&gt;63&lt;/volume&gt;&lt;number&gt;8&lt;/number&gt;&lt;dates&gt;&lt;year&gt;2018&lt;/year&gt;&lt;/dates&gt;&lt;isbn&gt;0046-5070&lt;/isbn&gt;&lt;urls&gt;&lt;/urls&gt;&lt;/record&gt;&lt;/Cite&gt;&lt;/EndNote&gt;</w:instrText>
        </w:r>
        <w:r w:rsidR="006A5601">
          <w:fldChar w:fldCharType="separate"/>
        </w:r>
        <w:r w:rsidR="006A5601">
          <w:rPr>
            <w:noProof/>
          </w:rPr>
          <w:t>Stewardson and Guarino (2018)</w:t>
        </w:r>
        <w:r w:rsidR="006A5601">
          <w:fldChar w:fldCharType="end"/>
        </w:r>
      </w:hyperlink>
      <w:r w:rsidRPr="001B1E33">
        <w:t xml:space="preserve"> and reproduced from their report as </w:t>
      </w:r>
      <w:r w:rsidR="00CB5331">
        <w:rPr>
          <w:highlight w:val="yellow"/>
        </w:rPr>
        <w:fldChar w:fldCharType="begin"/>
      </w:r>
      <w:r w:rsidR="00CB5331">
        <w:instrText xml:space="preserve"> REF _Ref529271057 </w:instrText>
      </w:r>
      <w:r w:rsidR="00CB5331">
        <w:rPr>
          <w:highlight w:val="yellow"/>
        </w:rPr>
        <w:fldChar w:fldCharType="separate"/>
      </w:r>
      <w:r w:rsidR="00CB5331">
        <w:t xml:space="preserve">Figure </w:t>
      </w:r>
      <w:r w:rsidR="00CB5331">
        <w:rPr>
          <w:noProof/>
        </w:rPr>
        <w:t>4</w:t>
      </w:r>
      <w:r w:rsidR="00CB5331">
        <w:noBreakHyphen/>
      </w:r>
      <w:r w:rsidR="00CB5331">
        <w:rPr>
          <w:noProof/>
        </w:rPr>
        <w:t>2</w:t>
      </w:r>
      <w:r w:rsidR="00CB5331">
        <w:rPr>
          <w:highlight w:val="yellow"/>
        </w:rPr>
        <w:fldChar w:fldCharType="end"/>
      </w:r>
      <w:r w:rsidR="00CB5331">
        <w:t xml:space="preserve"> </w:t>
      </w:r>
      <w:r w:rsidRPr="001B1E33">
        <w:t>here:</w:t>
      </w:r>
    </w:p>
    <w:p w14:paraId="29C255EF" w14:textId="45B35FD8" w:rsidR="00745F53" w:rsidRPr="001B1E33" w:rsidRDefault="00745F53" w:rsidP="00B165F0">
      <w:pPr>
        <w:pStyle w:val="Para0"/>
      </w:pPr>
      <w:r w:rsidRPr="001B1E33">
        <w:t xml:space="preserve">According to </w:t>
      </w:r>
      <w:hyperlink w:anchor="_ENREF_35" w:tooltip="Stewardson, 2018 #2454" w:history="1">
        <w:r w:rsidR="006A5601">
          <w:fldChar w:fldCharType="begin"/>
        </w:r>
        <w:r w:rsidR="006A5601">
          <w:instrText xml:space="preserve"> ADDIN EN.CITE &lt;EndNote&gt;&lt;Cite AuthorYear="1"&gt;&lt;Author&gt;Stewardson&lt;/Author&gt;&lt;Year&gt;2018&lt;/Year&gt;&lt;RecNum&gt;2454&lt;/RecNum&gt;&lt;DisplayText&gt;Stewardson and Guarino (2018)&lt;/DisplayText&gt;&lt;record&gt;&lt;rec-number&gt;2454&lt;/rec-number&gt;&lt;foreign-keys&gt;&lt;key app="EN" db-id="s525xsr2lfv0fgepxeavzwvz5ppptx92v5e9" timestamp="1541584042"&gt;2454&lt;/key&gt;&lt;/foreign-keys&gt;&lt;ref-type name="Journal Article"&gt;17&lt;/ref-type&gt;&lt;contributors&gt;&lt;authors&gt;&lt;author&gt;Stewardson, Michael J&lt;/author&gt;&lt;author&gt;Guarino, Fiorenzo&lt;/author&gt;&lt;/authors&gt;&lt;/contributors&gt;&lt;titles&gt;&lt;title&gt;Basin</w:instrText>
        </w:r>
        <w:r w:rsidR="006A5601">
          <w:rPr>
            <w:rFonts w:hint="eastAsia"/>
          </w:rPr>
          <w:instrText>‐</w:instrText>
        </w:r>
        <w:r w:rsidR="006A5601">
          <w:rPr>
            <w:rFonts w:hint="eastAsia"/>
          </w:rPr>
          <w:instrText>scale environmental water delivery in the Murray</w:instrText>
        </w:r>
        <w:r w:rsidR="006A5601">
          <w:rPr>
            <w:rFonts w:hint="eastAsia"/>
          </w:rPr>
          <w:instrText>–</w:instrText>
        </w:r>
        <w:r w:rsidR="006A5601">
          <w:rPr>
            <w:rFonts w:hint="eastAsia"/>
          </w:rPr>
          <w:instrText>Darling, Australia: a hydrological perspective&lt;/title&gt;&lt;secondary-title&gt;Freshwater Biology&lt;/secondary-title&gt;&lt;/titles&gt;&lt;periodical&gt;&lt;full-title&gt;Freshwater Biology&lt;/full-title&gt;&lt;abbr-1&gt;Freshw. Biol.&lt;/abbr-1&gt;&lt;/pe</w:instrText>
        </w:r>
        <w:r w:rsidR="006A5601">
          <w:instrText>riodical&gt;&lt;pages&gt;969-985&lt;/pages&gt;&lt;volume&gt;63&lt;/volume&gt;&lt;number&gt;8&lt;/number&gt;&lt;dates&gt;&lt;year&gt;2018&lt;/year&gt;&lt;/dates&gt;&lt;isbn&gt;0046-5070&lt;/isbn&gt;&lt;urls&gt;&lt;/urls&gt;&lt;/record&gt;&lt;/Cite&gt;&lt;/EndNote&gt;</w:instrText>
        </w:r>
        <w:r w:rsidR="006A5601">
          <w:fldChar w:fldCharType="separate"/>
        </w:r>
        <w:r w:rsidR="006A5601">
          <w:rPr>
            <w:noProof/>
          </w:rPr>
          <w:t>Stewardson and Guarino (2018)</w:t>
        </w:r>
        <w:r w:rsidR="006A5601">
          <w:fldChar w:fldCharType="end"/>
        </w:r>
      </w:hyperlink>
      <w:r w:rsidRPr="001B1E33">
        <w:t xml:space="preserve">, the various flow levels are established as: </w:t>
      </w:r>
    </w:p>
    <w:p w14:paraId="1F678C57" w14:textId="77777777" w:rsidR="00745F53" w:rsidRPr="001B1E33" w:rsidRDefault="00745F53" w:rsidP="002C5EBA">
      <w:pPr>
        <w:pStyle w:val="Para0"/>
        <w:numPr>
          <w:ilvl w:val="0"/>
          <w:numId w:val="55"/>
        </w:numPr>
      </w:pPr>
      <w:r w:rsidRPr="001B1E33">
        <w:t xml:space="preserve">Very low flows: flows less than the lowest flow in the unimpacted monthly flow series or 2% of mean unimpacted flow, whichever is greater. </w:t>
      </w:r>
    </w:p>
    <w:p w14:paraId="627FA944" w14:textId="77777777" w:rsidR="00745F53" w:rsidRPr="001B1E33" w:rsidRDefault="00745F53" w:rsidP="002C5EBA">
      <w:pPr>
        <w:pStyle w:val="Para0"/>
        <w:numPr>
          <w:ilvl w:val="0"/>
          <w:numId w:val="55"/>
        </w:numPr>
      </w:pPr>
      <w:r w:rsidRPr="001B1E33">
        <w:t xml:space="preserve">Medium low flows: flows that fall below the 95th percentile exceedance flow in the unimpacted monthly flow series or 10% of the mean unimpacted flow, whichever is greater. </w:t>
      </w:r>
    </w:p>
    <w:p w14:paraId="568D705E" w14:textId="77777777" w:rsidR="00745F53" w:rsidRPr="001B1E33" w:rsidRDefault="00745F53" w:rsidP="002C5EBA">
      <w:pPr>
        <w:pStyle w:val="Para0"/>
        <w:numPr>
          <w:ilvl w:val="0"/>
          <w:numId w:val="55"/>
        </w:numPr>
      </w:pPr>
      <w:r w:rsidRPr="001B1E33">
        <w:t xml:space="preserve">Low freshes: flow spells that raise water levels at least 1/8th of the height of the bank above the medium low flow level. </w:t>
      </w:r>
    </w:p>
    <w:p w14:paraId="0B1C97C0" w14:textId="77777777" w:rsidR="00745F53" w:rsidRPr="001B1E33" w:rsidRDefault="00745F53" w:rsidP="002C5EBA">
      <w:pPr>
        <w:pStyle w:val="Para0"/>
        <w:numPr>
          <w:ilvl w:val="0"/>
          <w:numId w:val="55"/>
        </w:numPr>
      </w:pPr>
      <w:r w:rsidRPr="001B1E33">
        <w:t>Medium freshes: flow spells that raise water levels at least 1/4 of the height of the bank above the medium low flow level</w:t>
      </w:r>
    </w:p>
    <w:p w14:paraId="62F64CCE" w14:textId="77777777" w:rsidR="00745F53" w:rsidRPr="001B1E33" w:rsidRDefault="00745F53" w:rsidP="002C5EBA">
      <w:pPr>
        <w:pStyle w:val="Para0"/>
        <w:numPr>
          <w:ilvl w:val="0"/>
          <w:numId w:val="55"/>
        </w:numPr>
      </w:pPr>
      <w:r w:rsidRPr="001B1E33">
        <w:t>High freshes flow spells that raise water levels at least 1/2 of the height of the bank above the medium low flow level.</w:t>
      </w:r>
    </w:p>
    <w:p w14:paraId="1DED738C" w14:textId="77777777" w:rsidR="00745F53" w:rsidRDefault="00745F53" w:rsidP="00745F53">
      <w:r w:rsidRPr="003C30B9">
        <w:rPr>
          <w:noProof/>
          <w:lang w:val="en-AU" w:eastAsia="en-AU"/>
        </w:rPr>
        <w:drawing>
          <wp:inline distT="0" distB="0" distL="0" distR="0" wp14:anchorId="47B21911" wp14:editId="4BA2A2B2">
            <wp:extent cx="4802063" cy="2865120"/>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4829585" cy="2881541"/>
                    </a:xfrm>
                    <a:prstGeom prst="rect">
                      <a:avLst/>
                    </a:prstGeom>
                  </pic:spPr>
                </pic:pic>
              </a:graphicData>
            </a:graphic>
          </wp:inline>
        </w:drawing>
      </w:r>
    </w:p>
    <w:p w14:paraId="39768D3D" w14:textId="0C722B33" w:rsidR="00745F53" w:rsidRDefault="00CB5331" w:rsidP="00CB5331">
      <w:pPr>
        <w:pStyle w:val="Caption"/>
      </w:pPr>
      <w:bookmarkStart w:id="173" w:name="_Ref529271057"/>
      <w:bookmarkStart w:id="174" w:name="_Toc5629908"/>
      <w:bookmarkStart w:id="175" w:name="_Toc523990254"/>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w:t>
      </w:r>
      <w:r w:rsidR="004B54B1">
        <w:fldChar w:fldCharType="end"/>
      </w:r>
      <w:bookmarkEnd w:id="173"/>
      <w:r>
        <w:t xml:space="preserve">. </w:t>
      </w:r>
      <w:r w:rsidR="00745F53" w:rsidRPr="006B2945">
        <w:t>Flow stages according to Stewardson and Guarino (2018).</w:t>
      </w:r>
      <w:bookmarkEnd w:id="174"/>
      <w:r w:rsidR="00745F53" w:rsidRPr="006B2945">
        <w:t xml:space="preserve"> </w:t>
      </w:r>
      <w:bookmarkEnd w:id="175"/>
    </w:p>
    <w:p w14:paraId="0B5F1E86" w14:textId="1D3350E8" w:rsidR="00745F53" w:rsidRPr="001B1E33" w:rsidRDefault="00745F53" w:rsidP="0052627B">
      <w:pPr>
        <w:pStyle w:val="Para0"/>
      </w:pPr>
      <w:r w:rsidRPr="001B1E33">
        <w:t>The flow thresholds associated with these stages was provide by</w:t>
      </w:r>
      <w:r w:rsidR="0030576A">
        <w:t xml:space="preserve"> </w:t>
      </w:r>
      <w:r w:rsidR="0030576A">
        <w:fldChar w:fldCharType="begin"/>
      </w:r>
      <w:r w:rsidR="006A5601">
        <w:instrText xml:space="preserve"> ADDIN EN.CITE &lt;EndNote&gt;&lt;Cite&gt;&lt;Author&gt;Stewardson&lt;/Author&gt;&lt;Year&gt;2018&lt;/Year&gt;&lt;RecNum&gt;2454&lt;/RecNum&gt;&lt;DisplayText&gt;(Stewardson and Guarino 2018)&lt;/DisplayText&gt;&lt;record&gt;&lt;rec-number&gt;2454&lt;/rec-number&gt;&lt;foreign-keys&gt;&lt;key app="EN" db-id="s525xsr2lfv0fgepxeavzwvz5ppptx92</w:instrText>
      </w:r>
      <w:r w:rsidR="006A5601">
        <w:rPr>
          <w:rFonts w:hint="eastAsia"/>
        </w:rPr>
        <w:instrText>v5e9" timestamp="1541584042"&gt;2454&lt;/key&gt;&lt;/foreign-keys&gt;&lt;ref-type name="Journal Article"&gt;17&lt;/ref-type&gt;&lt;contributors&gt;&lt;authors&gt;&lt;author&gt;Stewardson, Michael J&lt;/author&gt;&lt;author&gt;Guarino, Fiorenzo&lt;/author&gt;&lt;/authors&gt;&lt;/contributors&gt;&lt;titles&gt;&lt;title&gt;Basin</w:instrText>
      </w:r>
      <w:r w:rsidR="006A5601">
        <w:rPr>
          <w:rFonts w:hint="eastAsia"/>
        </w:rPr>
        <w:instrText>‐</w:instrText>
      </w:r>
      <w:r w:rsidR="006A5601">
        <w:rPr>
          <w:rFonts w:hint="eastAsia"/>
        </w:rPr>
        <w:instrText>scale environm</w:instrText>
      </w:r>
      <w:r w:rsidR="006A5601">
        <w:instrText>ental water delivery in the Murray–Darling, Australia: a hydrological perspective&lt;/title&gt;&lt;secondary-title&gt;Freshwater Biology&lt;/secondary-title&gt;&lt;/titles&gt;&lt;periodical&gt;&lt;full-title&gt;Freshwater Biology&lt;/full-title&gt;&lt;abbr-1&gt;Freshw. Biol.&lt;/abbr-1&gt;&lt;/periodical&gt;&lt;pages&gt;969-985&lt;/pages&gt;&lt;volume&gt;63&lt;/volume&gt;&lt;number&gt;8&lt;/number&gt;&lt;dates&gt;&lt;year&gt;2018&lt;/year&gt;&lt;/dates&gt;&lt;isbn&gt;0046-5070&lt;/isbn&gt;&lt;urls&gt;&lt;/urls&gt;&lt;/record&gt;&lt;/Cite&gt;&lt;/EndNote&gt;</w:instrText>
      </w:r>
      <w:r w:rsidR="0030576A">
        <w:fldChar w:fldCharType="separate"/>
      </w:r>
      <w:r w:rsidR="0030576A">
        <w:rPr>
          <w:noProof/>
        </w:rPr>
        <w:t>(</w:t>
      </w:r>
      <w:hyperlink w:anchor="_ENREF_35" w:tooltip="Stewardson, 2018 #2454" w:history="1">
        <w:r w:rsidR="006A5601">
          <w:rPr>
            <w:noProof/>
          </w:rPr>
          <w:t>Stewardson and Guarino 2018</w:t>
        </w:r>
      </w:hyperlink>
      <w:r w:rsidR="0030576A">
        <w:rPr>
          <w:noProof/>
        </w:rPr>
        <w:t>)</w:t>
      </w:r>
      <w:r w:rsidR="0030576A">
        <w:fldChar w:fldCharType="end"/>
      </w:r>
      <w:r w:rsidRPr="001B1E33">
        <w:t xml:space="preserve"> – the data relevant to the </w:t>
      </w:r>
      <w:r>
        <w:t xml:space="preserve">Goulburn River </w:t>
      </w:r>
      <w:r w:rsidRPr="001B1E33">
        <w:t xml:space="preserve">metabolism sites are presented in </w:t>
      </w:r>
      <w:r w:rsidR="001C2021">
        <w:fldChar w:fldCharType="begin"/>
      </w:r>
      <w:r w:rsidR="001C2021">
        <w:instrText xml:space="preserve"> REF _Ref529277115 \h </w:instrText>
      </w:r>
      <w:r w:rsidR="001C2021">
        <w:fldChar w:fldCharType="separate"/>
      </w:r>
      <w:r w:rsidR="001C2021">
        <w:t xml:space="preserve">Table </w:t>
      </w:r>
      <w:r w:rsidR="001C2021">
        <w:rPr>
          <w:noProof/>
        </w:rPr>
        <w:t>4</w:t>
      </w:r>
      <w:r w:rsidR="001C2021">
        <w:noBreakHyphen/>
      </w:r>
      <w:r w:rsidR="001C2021">
        <w:rPr>
          <w:noProof/>
        </w:rPr>
        <w:t>1</w:t>
      </w:r>
      <w:r w:rsidR="001C2021">
        <w:fldChar w:fldCharType="end"/>
      </w:r>
      <w:r w:rsidRPr="001B1E33">
        <w:t>.</w:t>
      </w:r>
    </w:p>
    <w:p w14:paraId="5B6C129E" w14:textId="53BAD0A3" w:rsidR="00745F53" w:rsidRPr="00CB5331" w:rsidRDefault="00CB5331" w:rsidP="001B0035">
      <w:pPr>
        <w:pStyle w:val="Caption"/>
        <w:keepNext/>
      </w:pPr>
      <w:bookmarkStart w:id="176" w:name="_Ref529277115"/>
      <w:bookmarkStart w:id="177" w:name="_Ref519441132"/>
      <w:bookmarkStart w:id="178" w:name="_Toc523989834"/>
      <w:bookmarkStart w:id="179" w:name="_Toc5629976"/>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1</w:t>
      </w:r>
      <w:r w:rsidR="00146769">
        <w:fldChar w:fldCharType="end"/>
      </w:r>
      <w:bookmarkEnd w:id="176"/>
      <w:r>
        <w:t xml:space="preserve">. </w:t>
      </w:r>
      <w:r w:rsidR="00745F53" w:rsidRPr="007A76C9">
        <w:t>Flow Thresholds (ML/Day) for Goulburn River stream metabolism monitoring sites</w:t>
      </w:r>
      <w:bookmarkEnd w:id="177"/>
      <w:bookmarkEnd w:id="178"/>
      <w:bookmarkEnd w:id="179"/>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1219"/>
        <w:gridCol w:w="1985"/>
        <w:gridCol w:w="680"/>
        <w:gridCol w:w="892"/>
        <w:gridCol w:w="680"/>
        <w:gridCol w:w="786"/>
        <w:gridCol w:w="680"/>
        <w:gridCol w:w="857"/>
      </w:tblGrid>
      <w:tr w:rsidR="00745F53" w:rsidRPr="00FB71F6" w14:paraId="25EDCECE" w14:textId="77777777" w:rsidTr="00CB5331">
        <w:trPr>
          <w:trHeight w:val="624"/>
        </w:trPr>
        <w:tc>
          <w:tcPr>
            <w:tcW w:w="1044" w:type="dxa"/>
            <w:shd w:val="clear" w:color="auto" w:fill="00338D" w:themeFill="accent1"/>
            <w:noWrap/>
            <w:vAlign w:val="center"/>
            <w:hideMark/>
          </w:tcPr>
          <w:p w14:paraId="6443CEEA" w14:textId="77777777" w:rsidR="00745F53" w:rsidRPr="007A76C9" w:rsidRDefault="00745F53" w:rsidP="00B165F0">
            <w:pPr>
              <w:pStyle w:val="Tablesmalltext"/>
              <w:rPr>
                <w:lang w:eastAsia="zh-CN"/>
              </w:rPr>
            </w:pPr>
            <w:r w:rsidRPr="007A76C9">
              <w:rPr>
                <w:lang w:eastAsia="zh-CN"/>
              </w:rPr>
              <w:t>Site Name</w:t>
            </w:r>
          </w:p>
        </w:tc>
        <w:tc>
          <w:tcPr>
            <w:tcW w:w="1219" w:type="dxa"/>
            <w:shd w:val="clear" w:color="auto" w:fill="00338D" w:themeFill="accent1"/>
            <w:noWrap/>
            <w:vAlign w:val="center"/>
            <w:hideMark/>
          </w:tcPr>
          <w:p w14:paraId="1865D1EF" w14:textId="77777777" w:rsidR="00745F53" w:rsidRPr="007A76C9" w:rsidRDefault="00745F53" w:rsidP="00B165F0">
            <w:pPr>
              <w:pStyle w:val="Tablesmalltext"/>
              <w:rPr>
                <w:lang w:eastAsia="zh-CN"/>
              </w:rPr>
            </w:pPr>
            <w:r w:rsidRPr="007A76C9">
              <w:rPr>
                <w:lang w:eastAsia="zh-CN"/>
              </w:rPr>
              <w:t>LTIM Site</w:t>
            </w:r>
          </w:p>
        </w:tc>
        <w:tc>
          <w:tcPr>
            <w:tcW w:w="1985" w:type="dxa"/>
            <w:shd w:val="clear" w:color="auto" w:fill="00338D" w:themeFill="accent1"/>
            <w:noWrap/>
            <w:vAlign w:val="center"/>
            <w:hideMark/>
          </w:tcPr>
          <w:p w14:paraId="15337905" w14:textId="77777777" w:rsidR="00745F53" w:rsidRPr="007A76C9" w:rsidRDefault="00745F53" w:rsidP="00B165F0">
            <w:pPr>
              <w:pStyle w:val="Tablesmalltext"/>
              <w:rPr>
                <w:lang w:eastAsia="zh-CN"/>
              </w:rPr>
            </w:pPr>
            <w:r w:rsidRPr="007A76C9">
              <w:rPr>
                <w:lang w:eastAsia="zh-CN"/>
              </w:rPr>
              <w:t>Modelled Natural Flow Site Name</w:t>
            </w:r>
          </w:p>
        </w:tc>
        <w:tc>
          <w:tcPr>
            <w:tcW w:w="680" w:type="dxa"/>
            <w:shd w:val="clear" w:color="auto" w:fill="00338D" w:themeFill="accent1"/>
            <w:noWrap/>
            <w:vAlign w:val="center"/>
            <w:hideMark/>
          </w:tcPr>
          <w:p w14:paraId="72B67B52" w14:textId="77777777" w:rsidR="00745F53" w:rsidRPr="007A76C9" w:rsidRDefault="00745F53" w:rsidP="00B165F0">
            <w:pPr>
              <w:pStyle w:val="Tablesmalltext"/>
              <w:rPr>
                <w:lang w:eastAsia="zh-CN"/>
              </w:rPr>
            </w:pPr>
            <w:r w:rsidRPr="007A76C9">
              <w:rPr>
                <w:lang w:eastAsia="zh-CN"/>
              </w:rPr>
              <w:t>Very Low</w:t>
            </w:r>
          </w:p>
        </w:tc>
        <w:tc>
          <w:tcPr>
            <w:tcW w:w="892" w:type="dxa"/>
            <w:shd w:val="clear" w:color="auto" w:fill="00338D" w:themeFill="accent1"/>
            <w:noWrap/>
            <w:vAlign w:val="center"/>
            <w:hideMark/>
          </w:tcPr>
          <w:p w14:paraId="5DA5F611" w14:textId="77777777" w:rsidR="00745F53" w:rsidRPr="007A76C9" w:rsidRDefault="00745F53" w:rsidP="00B165F0">
            <w:pPr>
              <w:pStyle w:val="Tablesmalltext"/>
              <w:rPr>
                <w:lang w:eastAsia="zh-CN"/>
              </w:rPr>
            </w:pPr>
            <w:r w:rsidRPr="007A76C9">
              <w:rPr>
                <w:lang w:eastAsia="zh-CN"/>
              </w:rPr>
              <w:t>Moderate Low</w:t>
            </w:r>
          </w:p>
        </w:tc>
        <w:tc>
          <w:tcPr>
            <w:tcW w:w="680" w:type="dxa"/>
            <w:shd w:val="clear" w:color="auto" w:fill="00338D" w:themeFill="accent1"/>
            <w:noWrap/>
            <w:vAlign w:val="center"/>
            <w:hideMark/>
          </w:tcPr>
          <w:p w14:paraId="42DDDEFD" w14:textId="77777777" w:rsidR="00745F53" w:rsidRPr="007A76C9" w:rsidRDefault="00745F53" w:rsidP="00B165F0">
            <w:pPr>
              <w:pStyle w:val="Tablesmalltext"/>
              <w:rPr>
                <w:lang w:eastAsia="zh-CN"/>
              </w:rPr>
            </w:pPr>
            <w:r w:rsidRPr="007A76C9">
              <w:rPr>
                <w:lang w:eastAsia="zh-CN"/>
              </w:rPr>
              <w:t>Low Fresh</w:t>
            </w:r>
          </w:p>
        </w:tc>
        <w:tc>
          <w:tcPr>
            <w:tcW w:w="786" w:type="dxa"/>
            <w:shd w:val="clear" w:color="auto" w:fill="00338D" w:themeFill="accent1"/>
            <w:noWrap/>
            <w:vAlign w:val="center"/>
            <w:hideMark/>
          </w:tcPr>
          <w:p w14:paraId="54C07091" w14:textId="77777777" w:rsidR="00745F53" w:rsidRPr="007A76C9" w:rsidRDefault="00745F53" w:rsidP="00B165F0">
            <w:pPr>
              <w:pStyle w:val="Tablesmalltext"/>
              <w:rPr>
                <w:lang w:eastAsia="zh-CN"/>
              </w:rPr>
            </w:pPr>
            <w:r w:rsidRPr="007A76C9">
              <w:rPr>
                <w:lang w:eastAsia="zh-CN"/>
              </w:rPr>
              <w:t>Medium Fresh</w:t>
            </w:r>
          </w:p>
        </w:tc>
        <w:tc>
          <w:tcPr>
            <w:tcW w:w="680" w:type="dxa"/>
            <w:shd w:val="clear" w:color="auto" w:fill="00338D" w:themeFill="accent1"/>
            <w:noWrap/>
            <w:vAlign w:val="center"/>
            <w:hideMark/>
          </w:tcPr>
          <w:p w14:paraId="75AB50A6" w14:textId="77777777" w:rsidR="00745F53" w:rsidRPr="007A76C9" w:rsidRDefault="00745F53" w:rsidP="00B165F0">
            <w:pPr>
              <w:pStyle w:val="Tablesmalltext"/>
              <w:rPr>
                <w:lang w:eastAsia="zh-CN"/>
              </w:rPr>
            </w:pPr>
            <w:r w:rsidRPr="007A76C9">
              <w:rPr>
                <w:lang w:eastAsia="zh-CN"/>
              </w:rPr>
              <w:t>High Fresh</w:t>
            </w:r>
          </w:p>
        </w:tc>
        <w:tc>
          <w:tcPr>
            <w:tcW w:w="857" w:type="dxa"/>
            <w:shd w:val="clear" w:color="auto" w:fill="00338D" w:themeFill="accent1"/>
            <w:noWrap/>
            <w:vAlign w:val="center"/>
            <w:hideMark/>
          </w:tcPr>
          <w:p w14:paraId="4841F8AD" w14:textId="77777777" w:rsidR="00745F53" w:rsidRPr="007A76C9" w:rsidRDefault="00745F53" w:rsidP="00B165F0">
            <w:pPr>
              <w:pStyle w:val="Tablesmalltext"/>
              <w:rPr>
                <w:lang w:eastAsia="zh-CN"/>
              </w:rPr>
            </w:pPr>
            <w:r w:rsidRPr="007A76C9">
              <w:rPr>
                <w:lang w:eastAsia="zh-CN"/>
              </w:rPr>
              <w:t>Finalised Bankfull</w:t>
            </w:r>
          </w:p>
        </w:tc>
      </w:tr>
      <w:tr w:rsidR="00745F53" w:rsidRPr="00FB71F6" w14:paraId="16961600" w14:textId="77777777" w:rsidTr="00CB5331">
        <w:trPr>
          <w:trHeight w:val="624"/>
        </w:trPr>
        <w:tc>
          <w:tcPr>
            <w:tcW w:w="1044" w:type="dxa"/>
            <w:shd w:val="clear" w:color="auto" w:fill="auto"/>
            <w:noWrap/>
            <w:vAlign w:val="center"/>
            <w:hideMark/>
          </w:tcPr>
          <w:p w14:paraId="2F237307" w14:textId="77777777" w:rsidR="00745F53" w:rsidRPr="007A76C9" w:rsidRDefault="00745F53" w:rsidP="00B165F0">
            <w:pPr>
              <w:pStyle w:val="Tablesmalltext"/>
              <w:rPr>
                <w:lang w:eastAsia="zh-CN"/>
              </w:rPr>
            </w:pPr>
            <w:r w:rsidRPr="007A76C9">
              <w:rPr>
                <w:lang w:eastAsia="zh-CN"/>
              </w:rPr>
              <w:t>Murchison</w:t>
            </w:r>
          </w:p>
        </w:tc>
        <w:tc>
          <w:tcPr>
            <w:tcW w:w="1219" w:type="dxa"/>
            <w:shd w:val="clear" w:color="auto" w:fill="auto"/>
            <w:noWrap/>
            <w:vAlign w:val="center"/>
            <w:hideMark/>
          </w:tcPr>
          <w:p w14:paraId="7E00A43D" w14:textId="77777777" w:rsidR="00745F53" w:rsidRPr="007A76C9" w:rsidRDefault="00745F53" w:rsidP="00B165F0">
            <w:pPr>
              <w:pStyle w:val="Tablesmalltext"/>
              <w:rPr>
                <w:lang w:eastAsia="zh-CN"/>
              </w:rPr>
            </w:pPr>
            <w:r w:rsidRPr="007A76C9">
              <w:rPr>
                <w:lang w:eastAsia="zh-CN"/>
              </w:rPr>
              <w:t>Moss/Day Rd</w:t>
            </w:r>
          </w:p>
        </w:tc>
        <w:tc>
          <w:tcPr>
            <w:tcW w:w="1985" w:type="dxa"/>
            <w:shd w:val="clear" w:color="auto" w:fill="auto"/>
            <w:noWrap/>
            <w:vAlign w:val="center"/>
            <w:hideMark/>
          </w:tcPr>
          <w:p w14:paraId="79A9AA0C" w14:textId="77777777" w:rsidR="00745F53" w:rsidRPr="007A76C9" w:rsidRDefault="00745F53" w:rsidP="00B165F0">
            <w:pPr>
              <w:pStyle w:val="Tablesmalltext"/>
              <w:rPr>
                <w:lang w:eastAsia="zh-CN"/>
              </w:rPr>
            </w:pPr>
            <w:r w:rsidRPr="007A76C9">
              <w:rPr>
                <w:lang w:eastAsia="zh-CN"/>
              </w:rPr>
              <w:t>405253 – Goulburn @D/S Goulburn Weir</w:t>
            </w:r>
          </w:p>
        </w:tc>
        <w:tc>
          <w:tcPr>
            <w:tcW w:w="680" w:type="dxa"/>
            <w:shd w:val="clear" w:color="auto" w:fill="auto"/>
            <w:noWrap/>
            <w:vAlign w:val="center"/>
            <w:hideMark/>
          </w:tcPr>
          <w:p w14:paraId="7CED9228" w14:textId="77777777" w:rsidR="00745F53" w:rsidRPr="007A76C9" w:rsidRDefault="00745F53" w:rsidP="00B165F0">
            <w:pPr>
              <w:pStyle w:val="Tablesmalltext"/>
              <w:rPr>
                <w:lang w:eastAsia="zh-CN"/>
              </w:rPr>
            </w:pPr>
            <w:r w:rsidRPr="007A76C9">
              <w:rPr>
                <w:lang w:eastAsia="zh-CN"/>
              </w:rPr>
              <w:t>252</w:t>
            </w:r>
          </w:p>
        </w:tc>
        <w:tc>
          <w:tcPr>
            <w:tcW w:w="892" w:type="dxa"/>
            <w:shd w:val="clear" w:color="auto" w:fill="auto"/>
            <w:noWrap/>
            <w:vAlign w:val="center"/>
            <w:hideMark/>
          </w:tcPr>
          <w:p w14:paraId="410CF5DA" w14:textId="77777777" w:rsidR="00745F53" w:rsidRPr="007A76C9" w:rsidRDefault="00745F53" w:rsidP="00B165F0">
            <w:pPr>
              <w:pStyle w:val="Tablesmalltext"/>
              <w:rPr>
                <w:lang w:eastAsia="zh-CN"/>
              </w:rPr>
            </w:pPr>
            <w:r w:rsidRPr="007A76C9">
              <w:rPr>
                <w:lang w:eastAsia="zh-CN"/>
              </w:rPr>
              <w:t>868</w:t>
            </w:r>
          </w:p>
        </w:tc>
        <w:tc>
          <w:tcPr>
            <w:tcW w:w="680" w:type="dxa"/>
            <w:shd w:val="clear" w:color="auto" w:fill="auto"/>
            <w:noWrap/>
            <w:vAlign w:val="center"/>
            <w:hideMark/>
          </w:tcPr>
          <w:p w14:paraId="294086A3" w14:textId="77777777" w:rsidR="00745F53" w:rsidRPr="007A76C9" w:rsidRDefault="00745F53" w:rsidP="00B165F0">
            <w:pPr>
              <w:pStyle w:val="Tablesmalltext"/>
              <w:rPr>
                <w:lang w:eastAsia="zh-CN"/>
              </w:rPr>
            </w:pPr>
            <w:r w:rsidRPr="007A76C9">
              <w:rPr>
                <w:lang w:eastAsia="zh-CN"/>
              </w:rPr>
              <w:t>4224</w:t>
            </w:r>
          </w:p>
        </w:tc>
        <w:tc>
          <w:tcPr>
            <w:tcW w:w="786" w:type="dxa"/>
            <w:shd w:val="clear" w:color="auto" w:fill="auto"/>
            <w:noWrap/>
            <w:vAlign w:val="center"/>
            <w:hideMark/>
          </w:tcPr>
          <w:p w14:paraId="2B79D7E9" w14:textId="77777777" w:rsidR="00745F53" w:rsidRPr="007A76C9" w:rsidRDefault="00745F53" w:rsidP="00B165F0">
            <w:pPr>
              <w:pStyle w:val="Tablesmalltext"/>
              <w:rPr>
                <w:lang w:eastAsia="zh-CN"/>
              </w:rPr>
            </w:pPr>
            <w:r w:rsidRPr="007A76C9">
              <w:rPr>
                <w:lang w:eastAsia="zh-CN"/>
              </w:rPr>
              <w:t>12600</w:t>
            </w:r>
          </w:p>
        </w:tc>
        <w:tc>
          <w:tcPr>
            <w:tcW w:w="680" w:type="dxa"/>
            <w:shd w:val="clear" w:color="auto" w:fill="auto"/>
            <w:noWrap/>
            <w:vAlign w:val="center"/>
            <w:hideMark/>
          </w:tcPr>
          <w:p w14:paraId="7C5CBE10" w14:textId="77777777" w:rsidR="00745F53" w:rsidRPr="007A76C9" w:rsidRDefault="00745F53" w:rsidP="00B165F0">
            <w:pPr>
              <w:pStyle w:val="Tablesmalltext"/>
              <w:rPr>
                <w:lang w:eastAsia="zh-CN"/>
              </w:rPr>
            </w:pPr>
            <w:r w:rsidRPr="007A76C9">
              <w:rPr>
                <w:lang w:eastAsia="zh-CN"/>
              </w:rPr>
              <w:t>12600</w:t>
            </w:r>
          </w:p>
        </w:tc>
        <w:tc>
          <w:tcPr>
            <w:tcW w:w="857" w:type="dxa"/>
            <w:shd w:val="clear" w:color="auto" w:fill="auto"/>
            <w:noWrap/>
            <w:vAlign w:val="center"/>
            <w:hideMark/>
          </w:tcPr>
          <w:p w14:paraId="0CF46367" w14:textId="77777777" w:rsidR="00745F53" w:rsidRPr="007A76C9" w:rsidRDefault="00745F53" w:rsidP="00B165F0">
            <w:pPr>
              <w:pStyle w:val="Tablesmalltext"/>
              <w:rPr>
                <w:lang w:eastAsia="zh-CN"/>
              </w:rPr>
            </w:pPr>
            <w:r w:rsidRPr="007A76C9">
              <w:rPr>
                <w:lang w:eastAsia="zh-CN"/>
              </w:rPr>
              <w:t>57168</w:t>
            </w:r>
          </w:p>
        </w:tc>
      </w:tr>
      <w:tr w:rsidR="00745F53" w:rsidRPr="00FB71F6" w14:paraId="7FB87759" w14:textId="77777777" w:rsidTr="00CB5331">
        <w:trPr>
          <w:trHeight w:val="624"/>
        </w:trPr>
        <w:tc>
          <w:tcPr>
            <w:tcW w:w="1044" w:type="dxa"/>
            <w:shd w:val="clear" w:color="auto" w:fill="auto"/>
            <w:noWrap/>
            <w:vAlign w:val="center"/>
            <w:hideMark/>
          </w:tcPr>
          <w:p w14:paraId="16D6BE97" w14:textId="77777777" w:rsidR="00745F53" w:rsidRPr="007A76C9" w:rsidRDefault="00745F53" w:rsidP="00B165F0">
            <w:pPr>
              <w:pStyle w:val="Tablesmalltext"/>
              <w:rPr>
                <w:lang w:eastAsia="zh-CN"/>
              </w:rPr>
            </w:pPr>
            <w:r w:rsidRPr="007A76C9">
              <w:rPr>
                <w:lang w:eastAsia="zh-CN"/>
              </w:rPr>
              <w:t>McCoy’s</w:t>
            </w:r>
          </w:p>
        </w:tc>
        <w:tc>
          <w:tcPr>
            <w:tcW w:w="1219" w:type="dxa"/>
            <w:shd w:val="clear" w:color="auto" w:fill="auto"/>
            <w:noWrap/>
            <w:vAlign w:val="center"/>
            <w:hideMark/>
          </w:tcPr>
          <w:p w14:paraId="475A705C" w14:textId="77777777" w:rsidR="00745F53" w:rsidRPr="007A76C9" w:rsidRDefault="00745F53" w:rsidP="00B165F0">
            <w:pPr>
              <w:pStyle w:val="Tablesmalltext"/>
              <w:rPr>
                <w:lang w:eastAsia="zh-CN"/>
              </w:rPr>
            </w:pPr>
            <w:r w:rsidRPr="007A76C9">
              <w:rPr>
                <w:lang w:eastAsia="zh-CN"/>
              </w:rPr>
              <w:t>McCoy's Bridge</w:t>
            </w:r>
          </w:p>
        </w:tc>
        <w:tc>
          <w:tcPr>
            <w:tcW w:w="1985" w:type="dxa"/>
            <w:shd w:val="clear" w:color="auto" w:fill="auto"/>
            <w:noWrap/>
            <w:vAlign w:val="center"/>
            <w:hideMark/>
          </w:tcPr>
          <w:p w14:paraId="73955A87" w14:textId="77777777" w:rsidR="00745F53" w:rsidRPr="007A76C9" w:rsidRDefault="00745F53" w:rsidP="00B165F0">
            <w:pPr>
              <w:pStyle w:val="Tablesmalltext"/>
              <w:rPr>
                <w:lang w:eastAsia="zh-CN"/>
              </w:rPr>
            </w:pPr>
            <w:r w:rsidRPr="007A76C9">
              <w:rPr>
                <w:lang w:eastAsia="zh-CN"/>
              </w:rPr>
              <w:t>405232 – Goulburn @D/S McCoy's Bridge</w:t>
            </w:r>
          </w:p>
        </w:tc>
        <w:tc>
          <w:tcPr>
            <w:tcW w:w="680" w:type="dxa"/>
            <w:shd w:val="clear" w:color="auto" w:fill="auto"/>
            <w:noWrap/>
            <w:vAlign w:val="center"/>
            <w:hideMark/>
          </w:tcPr>
          <w:p w14:paraId="43BED678" w14:textId="77777777" w:rsidR="00745F53" w:rsidRPr="007A76C9" w:rsidRDefault="00745F53" w:rsidP="00B165F0">
            <w:pPr>
              <w:pStyle w:val="Tablesmalltext"/>
              <w:rPr>
                <w:lang w:eastAsia="zh-CN"/>
              </w:rPr>
            </w:pPr>
            <w:r w:rsidRPr="007A76C9">
              <w:rPr>
                <w:lang w:eastAsia="zh-CN"/>
              </w:rPr>
              <w:t>312</w:t>
            </w:r>
          </w:p>
        </w:tc>
        <w:tc>
          <w:tcPr>
            <w:tcW w:w="892" w:type="dxa"/>
            <w:shd w:val="clear" w:color="auto" w:fill="auto"/>
            <w:noWrap/>
            <w:vAlign w:val="center"/>
            <w:hideMark/>
          </w:tcPr>
          <w:p w14:paraId="0B3682F4" w14:textId="77777777" w:rsidR="00745F53" w:rsidRPr="007A76C9" w:rsidRDefault="00745F53" w:rsidP="00B165F0">
            <w:pPr>
              <w:pStyle w:val="Tablesmalltext"/>
              <w:rPr>
                <w:lang w:eastAsia="zh-CN"/>
              </w:rPr>
            </w:pPr>
            <w:r w:rsidRPr="007A76C9">
              <w:rPr>
                <w:lang w:eastAsia="zh-CN"/>
              </w:rPr>
              <w:t>960</w:t>
            </w:r>
          </w:p>
        </w:tc>
        <w:tc>
          <w:tcPr>
            <w:tcW w:w="680" w:type="dxa"/>
            <w:shd w:val="clear" w:color="auto" w:fill="auto"/>
            <w:noWrap/>
            <w:vAlign w:val="center"/>
            <w:hideMark/>
          </w:tcPr>
          <w:p w14:paraId="454A7773" w14:textId="77777777" w:rsidR="00745F53" w:rsidRPr="007A76C9" w:rsidRDefault="00745F53" w:rsidP="00B165F0">
            <w:pPr>
              <w:pStyle w:val="Tablesmalltext"/>
              <w:rPr>
                <w:lang w:eastAsia="zh-CN"/>
              </w:rPr>
            </w:pPr>
            <w:r w:rsidRPr="007A76C9">
              <w:rPr>
                <w:lang w:eastAsia="zh-CN"/>
              </w:rPr>
              <w:t>4157</w:t>
            </w:r>
          </w:p>
        </w:tc>
        <w:tc>
          <w:tcPr>
            <w:tcW w:w="786" w:type="dxa"/>
            <w:shd w:val="clear" w:color="auto" w:fill="auto"/>
            <w:noWrap/>
            <w:vAlign w:val="center"/>
            <w:hideMark/>
          </w:tcPr>
          <w:p w14:paraId="54D54214" w14:textId="77777777" w:rsidR="00745F53" w:rsidRPr="007A76C9" w:rsidRDefault="00745F53" w:rsidP="00B165F0">
            <w:pPr>
              <w:pStyle w:val="Tablesmalltext"/>
              <w:rPr>
                <w:lang w:eastAsia="zh-CN"/>
              </w:rPr>
            </w:pPr>
            <w:r w:rsidRPr="007A76C9">
              <w:rPr>
                <w:lang w:eastAsia="zh-CN"/>
              </w:rPr>
              <w:t>11714</w:t>
            </w:r>
          </w:p>
        </w:tc>
        <w:tc>
          <w:tcPr>
            <w:tcW w:w="680" w:type="dxa"/>
            <w:shd w:val="clear" w:color="auto" w:fill="auto"/>
            <w:noWrap/>
            <w:vAlign w:val="center"/>
            <w:hideMark/>
          </w:tcPr>
          <w:p w14:paraId="1454E82A" w14:textId="77777777" w:rsidR="00745F53" w:rsidRPr="007A76C9" w:rsidRDefault="00745F53" w:rsidP="00B165F0">
            <w:pPr>
              <w:pStyle w:val="Tablesmalltext"/>
              <w:rPr>
                <w:lang w:eastAsia="zh-CN"/>
              </w:rPr>
            </w:pPr>
            <w:r w:rsidRPr="007A76C9">
              <w:rPr>
                <w:lang w:eastAsia="zh-CN"/>
              </w:rPr>
              <w:t>11714</w:t>
            </w:r>
          </w:p>
        </w:tc>
        <w:tc>
          <w:tcPr>
            <w:tcW w:w="857" w:type="dxa"/>
            <w:shd w:val="clear" w:color="auto" w:fill="auto"/>
            <w:noWrap/>
            <w:vAlign w:val="center"/>
            <w:hideMark/>
          </w:tcPr>
          <w:p w14:paraId="185B4025" w14:textId="77777777" w:rsidR="00745F53" w:rsidRPr="007A76C9" w:rsidRDefault="00745F53" w:rsidP="00B165F0">
            <w:pPr>
              <w:pStyle w:val="Tablesmalltext"/>
              <w:rPr>
                <w:lang w:eastAsia="zh-CN"/>
              </w:rPr>
            </w:pPr>
            <w:r w:rsidRPr="007A76C9">
              <w:rPr>
                <w:lang w:eastAsia="zh-CN"/>
              </w:rPr>
              <w:t>50278</w:t>
            </w:r>
          </w:p>
        </w:tc>
      </w:tr>
      <w:tr w:rsidR="00745F53" w:rsidRPr="00FB71F6" w14:paraId="5CB7829A" w14:textId="77777777" w:rsidTr="00CB5331">
        <w:trPr>
          <w:trHeight w:val="624"/>
        </w:trPr>
        <w:tc>
          <w:tcPr>
            <w:tcW w:w="1044" w:type="dxa"/>
            <w:shd w:val="clear" w:color="auto" w:fill="auto"/>
            <w:noWrap/>
            <w:vAlign w:val="center"/>
            <w:hideMark/>
          </w:tcPr>
          <w:p w14:paraId="62C77C1A" w14:textId="77777777" w:rsidR="00745F53" w:rsidRPr="007A76C9" w:rsidRDefault="00745F53" w:rsidP="00B165F0">
            <w:pPr>
              <w:pStyle w:val="Tablesmalltext"/>
              <w:rPr>
                <w:lang w:eastAsia="zh-CN"/>
              </w:rPr>
            </w:pPr>
            <w:r w:rsidRPr="007A76C9">
              <w:rPr>
                <w:lang w:eastAsia="zh-CN"/>
              </w:rPr>
              <w:t>Shepparton</w:t>
            </w:r>
          </w:p>
        </w:tc>
        <w:tc>
          <w:tcPr>
            <w:tcW w:w="1219" w:type="dxa"/>
            <w:shd w:val="clear" w:color="auto" w:fill="auto"/>
            <w:noWrap/>
            <w:vAlign w:val="center"/>
            <w:hideMark/>
          </w:tcPr>
          <w:p w14:paraId="19F0EB82" w14:textId="77777777" w:rsidR="00745F53" w:rsidRPr="007A76C9" w:rsidRDefault="00745F53" w:rsidP="00B165F0">
            <w:pPr>
              <w:pStyle w:val="Tablesmalltext"/>
              <w:rPr>
                <w:lang w:eastAsia="zh-CN"/>
              </w:rPr>
            </w:pPr>
            <w:r w:rsidRPr="007A76C9">
              <w:rPr>
                <w:lang w:eastAsia="zh-CN"/>
              </w:rPr>
              <w:t>Darcy's Track</w:t>
            </w:r>
          </w:p>
        </w:tc>
        <w:tc>
          <w:tcPr>
            <w:tcW w:w="1985" w:type="dxa"/>
            <w:shd w:val="clear" w:color="auto" w:fill="auto"/>
            <w:noWrap/>
            <w:vAlign w:val="center"/>
            <w:hideMark/>
          </w:tcPr>
          <w:p w14:paraId="4A878995" w14:textId="77777777" w:rsidR="00745F53" w:rsidRPr="007A76C9" w:rsidRDefault="00745F53" w:rsidP="00B165F0">
            <w:pPr>
              <w:pStyle w:val="Tablesmalltext"/>
              <w:rPr>
                <w:lang w:eastAsia="zh-CN"/>
              </w:rPr>
            </w:pPr>
            <w:r w:rsidRPr="007A76C9">
              <w:rPr>
                <w:lang w:eastAsia="zh-CN"/>
              </w:rPr>
              <w:t>405272 – Goulburn @U/S Shepparton</w:t>
            </w:r>
          </w:p>
        </w:tc>
        <w:tc>
          <w:tcPr>
            <w:tcW w:w="680" w:type="dxa"/>
            <w:shd w:val="clear" w:color="auto" w:fill="auto"/>
            <w:noWrap/>
            <w:vAlign w:val="center"/>
            <w:hideMark/>
          </w:tcPr>
          <w:p w14:paraId="4CB5EB2D" w14:textId="77777777" w:rsidR="00745F53" w:rsidRPr="007A76C9" w:rsidRDefault="00745F53" w:rsidP="00B165F0">
            <w:pPr>
              <w:pStyle w:val="Tablesmalltext"/>
              <w:rPr>
                <w:lang w:eastAsia="zh-CN"/>
              </w:rPr>
            </w:pPr>
            <w:r w:rsidRPr="007A76C9">
              <w:rPr>
                <w:lang w:eastAsia="zh-CN"/>
              </w:rPr>
              <w:t>253</w:t>
            </w:r>
          </w:p>
        </w:tc>
        <w:tc>
          <w:tcPr>
            <w:tcW w:w="892" w:type="dxa"/>
            <w:shd w:val="clear" w:color="auto" w:fill="auto"/>
            <w:noWrap/>
            <w:vAlign w:val="center"/>
            <w:hideMark/>
          </w:tcPr>
          <w:p w14:paraId="7A0BF336" w14:textId="77777777" w:rsidR="00745F53" w:rsidRPr="007A76C9" w:rsidRDefault="00745F53" w:rsidP="00B165F0">
            <w:pPr>
              <w:pStyle w:val="Tablesmalltext"/>
              <w:rPr>
                <w:lang w:eastAsia="zh-CN"/>
              </w:rPr>
            </w:pPr>
            <w:r w:rsidRPr="007A76C9">
              <w:rPr>
                <w:lang w:eastAsia="zh-CN"/>
              </w:rPr>
              <w:t>910</w:t>
            </w:r>
          </w:p>
        </w:tc>
        <w:tc>
          <w:tcPr>
            <w:tcW w:w="680" w:type="dxa"/>
            <w:shd w:val="clear" w:color="auto" w:fill="auto"/>
            <w:noWrap/>
            <w:vAlign w:val="center"/>
            <w:hideMark/>
          </w:tcPr>
          <w:p w14:paraId="377E64F7" w14:textId="77777777" w:rsidR="00745F53" w:rsidRPr="007A76C9" w:rsidRDefault="00745F53" w:rsidP="00B165F0">
            <w:pPr>
              <w:pStyle w:val="Tablesmalltext"/>
              <w:rPr>
                <w:lang w:eastAsia="zh-CN"/>
              </w:rPr>
            </w:pPr>
            <w:r w:rsidRPr="007A76C9">
              <w:rPr>
                <w:lang w:eastAsia="zh-CN"/>
              </w:rPr>
              <w:t>3862</w:t>
            </w:r>
          </w:p>
        </w:tc>
        <w:tc>
          <w:tcPr>
            <w:tcW w:w="786" w:type="dxa"/>
            <w:shd w:val="clear" w:color="auto" w:fill="auto"/>
            <w:noWrap/>
            <w:vAlign w:val="center"/>
            <w:hideMark/>
          </w:tcPr>
          <w:p w14:paraId="06F4256F" w14:textId="77777777" w:rsidR="00745F53" w:rsidRPr="007A76C9" w:rsidRDefault="00745F53" w:rsidP="00B165F0">
            <w:pPr>
              <w:pStyle w:val="Tablesmalltext"/>
              <w:rPr>
                <w:lang w:eastAsia="zh-CN"/>
              </w:rPr>
            </w:pPr>
            <w:r w:rsidRPr="007A76C9">
              <w:rPr>
                <w:lang w:eastAsia="zh-CN"/>
              </w:rPr>
              <w:t>10774</w:t>
            </w:r>
          </w:p>
        </w:tc>
        <w:tc>
          <w:tcPr>
            <w:tcW w:w="680" w:type="dxa"/>
            <w:shd w:val="clear" w:color="auto" w:fill="auto"/>
            <w:noWrap/>
            <w:vAlign w:val="center"/>
            <w:hideMark/>
          </w:tcPr>
          <w:p w14:paraId="5F4CD4A9" w14:textId="77777777" w:rsidR="00745F53" w:rsidRPr="007A76C9" w:rsidRDefault="00745F53" w:rsidP="00B165F0">
            <w:pPr>
              <w:pStyle w:val="Tablesmalltext"/>
              <w:rPr>
                <w:lang w:eastAsia="zh-CN"/>
              </w:rPr>
            </w:pPr>
            <w:r w:rsidRPr="007A76C9">
              <w:rPr>
                <w:lang w:eastAsia="zh-CN"/>
              </w:rPr>
              <w:t>10774</w:t>
            </w:r>
          </w:p>
        </w:tc>
        <w:tc>
          <w:tcPr>
            <w:tcW w:w="857" w:type="dxa"/>
            <w:shd w:val="clear" w:color="auto" w:fill="auto"/>
            <w:noWrap/>
            <w:vAlign w:val="center"/>
            <w:hideMark/>
          </w:tcPr>
          <w:p w14:paraId="21874039" w14:textId="77777777" w:rsidR="00745F53" w:rsidRPr="007A76C9" w:rsidRDefault="00745F53" w:rsidP="00B165F0">
            <w:pPr>
              <w:pStyle w:val="Tablesmalltext"/>
              <w:rPr>
                <w:lang w:eastAsia="zh-CN"/>
              </w:rPr>
            </w:pPr>
            <w:r w:rsidRPr="007A76C9">
              <w:rPr>
                <w:lang w:eastAsia="zh-CN"/>
              </w:rPr>
              <w:t>45772</w:t>
            </w:r>
          </w:p>
        </w:tc>
      </w:tr>
    </w:tbl>
    <w:p w14:paraId="77AAE67A" w14:textId="77777777" w:rsidR="00745F53" w:rsidRPr="006A0095" w:rsidRDefault="00745F53" w:rsidP="00CD2C15">
      <w:pPr>
        <w:pStyle w:val="Heading3"/>
      </w:pPr>
      <w:bookmarkStart w:id="180" w:name="_Ref529276871"/>
      <w:bookmarkStart w:id="181" w:name="_Toc529424250"/>
      <w:r>
        <w:t xml:space="preserve">Statistical </w:t>
      </w:r>
      <w:r w:rsidRPr="00CD2C15">
        <w:t>Modelling</w:t>
      </w:r>
      <w:bookmarkEnd w:id="180"/>
      <w:bookmarkEnd w:id="181"/>
    </w:p>
    <w:p w14:paraId="7258DED6" w14:textId="77777777" w:rsidR="00745F53" w:rsidRDefault="00745F53" w:rsidP="0052627B">
      <w:pPr>
        <w:pStyle w:val="Para0"/>
      </w:pPr>
      <w:r w:rsidRPr="00F86682">
        <w:t>Relationships between discharge and gross primary production (GPP), ecosystem respiration (ER) and net primary production (GPP – ER = NPP) were analysed using a hierarchical Bayesian linear regression of the metabolism endpoint against discharge (log transformed) and temperature. First-order auto-regressive terms in the model tested for (and compensated for) the lack of temporal independence in the daily data.</w:t>
      </w:r>
    </w:p>
    <w:p w14:paraId="307D93C4" w14:textId="77777777" w:rsidR="00745F53" w:rsidRDefault="002579B8" w:rsidP="00745F53">
      <w:pPr>
        <w:pStyle w:val="Para1narrowarrow"/>
        <w:numPr>
          <w:ilvl w:val="0"/>
          <w:numId w:val="0"/>
        </w:numPr>
        <w:ind w:left="851"/>
        <w:jc w:val="right"/>
        <w:rPr>
          <w:rFonts w:asciiTheme="minorBidi" w:hAnsiTheme="minorBidi"/>
          <w:iCs/>
          <w:lang w:val="en-AU"/>
        </w:rPr>
      </w:pPr>
      <m:oMath>
        <m:sSub>
          <m:sSubPr>
            <m:ctrlPr>
              <w:rPr>
                <w:rFonts w:ascii="Cambria Math" w:hAnsi="Cambria Math"/>
                <w:i/>
                <w:iCs/>
                <w:sz w:val="22"/>
                <w:szCs w:val="22"/>
                <w:lang w:val="en-AU"/>
              </w:rPr>
            </m:ctrlPr>
          </m:sSubPr>
          <m:e>
            <m:r>
              <w:rPr>
                <w:rFonts w:ascii="Cambria Math" w:hAnsi="Cambria Math"/>
                <w:sz w:val="22"/>
                <w:szCs w:val="22"/>
                <w:lang w:val="en-AU"/>
              </w:rPr>
              <m:t>y</m:t>
            </m:r>
          </m:e>
          <m:sub>
            <m:r>
              <w:rPr>
                <w:rFonts w:ascii="Cambria Math" w:hAnsi="Cambria Math"/>
                <w:sz w:val="22"/>
                <w:szCs w:val="22"/>
                <w:lang w:val="en-US"/>
              </w:rPr>
              <m:t>i</m:t>
            </m:r>
            <m:r>
              <w:rPr>
                <w:rFonts w:ascii="Cambria Math" w:hAnsi="Cambria Math"/>
                <w:sz w:val="22"/>
                <w:szCs w:val="22"/>
                <w:lang w:val="en-AU"/>
              </w:rPr>
              <m:t>j</m:t>
            </m:r>
          </m:sub>
        </m:sSub>
        <m:r>
          <w:rPr>
            <w:rFonts w:ascii="Cambria Math" w:hAnsi="Cambria Math"/>
            <w:sz w:val="22"/>
            <w:szCs w:val="22"/>
            <w:lang w:val="en-AU"/>
          </w:rPr>
          <m:t>~Normal</m:t>
        </m:r>
        <m:d>
          <m:dPr>
            <m:ctrlPr>
              <w:rPr>
                <w:rFonts w:ascii="Cambria Math" w:hAnsi="Cambria Math"/>
                <w:i/>
                <w:iCs/>
                <w:sz w:val="22"/>
                <w:szCs w:val="22"/>
                <w:lang w:val="en-AU"/>
              </w:rPr>
            </m:ctrlPr>
          </m:dPr>
          <m:e>
            <m:sSub>
              <m:sSubPr>
                <m:ctrlPr>
                  <w:rPr>
                    <w:rFonts w:ascii="Cambria Math" w:hAnsi="Cambria Math"/>
                    <w:i/>
                    <w:iCs/>
                    <w:sz w:val="22"/>
                    <w:szCs w:val="22"/>
                    <w:lang w:val="en-AU"/>
                  </w:rPr>
                </m:ctrlPr>
              </m:sSubPr>
              <m:e>
                <m:r>
                  <w:rPr>
                    <w:rFonts w:ascii="Cambria Math" w:hAnsi="Cambria Math"/>
                    <w:sz w:val="22"/>
                    <w:szCs w:val="22"/>
                    <w:lang w:val="en-AU"/>
                  </w:rPr>
                  <m:t>μ</m:t>
                </m:r>
              </m:e>
              <m:sub>
                <m:r>
                  <w:rPr>
                    <w:rFonts w:ascii="Cambria Math" w:hAnsi="Cambria Math"/>
                    <w:sz w:val="22"/>
                    <w:szCs w:val="22"/>
                    <w:lang w:val="en-AU"/>
                  </w:rPr>
                  <m:t>ij</m:t>
                </m:r>
              </m:sub>
            </m:sSub>
            <m:r>
              <w:rPr>
                <w:rFonts w:ascii="Cambria Math" w:hAnsi="Cambria Math"/>
                <w:sz w:val="22"/>
                <w:szCs w:val="22"/>
                <w:lang w:val="en-AU"/>
              </w:rPr>
              <m:t>,σ</m:t>
            </m:r>
          </m:e>
        </m:d>
      </m:oMath>
      <w:r w:rsidR="00745F53">
        <w:rPr>
          <w:rFonts w:asciiTheme="minorBidi" w:hAnsiTheme="minorBidi"/>
          <w:iCs/>
          <w:lang w:val="en-AU"/>
        </w:rPr>
        <w:t xml:space="preserve">                                                        Equation 1</w:t>
      </w:r>
    </w:p>
    <w:p w14:paraId="5C9A9660" w14:textId="77777777" w:rsidR="00745F53" w:rsidRPr="007B1864" w:rsidRDefault="00745F53" w:rsidP="00745F53">
      <w:pPr>
        <w:pStyle w:val="Para1narrowarrow"/>
        <w:numPr>
          <w:ilvl w:val="0"/>
          <w:numId w:val="0"/>
        </w:numPr>
        <w:ind w:left="851"/>
        <w:jc w:val="right"/>
        <w:rPr>
          <w:rFonts w:asciiTheme="minorBidi" w:hAnsiTheme="minorBidi"/>
          <w:lang w:val="en-AU"/>
        </w:rPr>
      </w:pPr>
    </w:p>
    <w:p w14:paraId="3187C85A" w14:textId="77777777" w:rsidR="00745F53" w:rsidRDefault="002579B8" w:rsidP="00745F53">
      <w:pPr>
        <w:pStyle w:val="Para1narrowarrow"/>
        <w:numPr>
          <w:ilvl w:val="0"/>
          <w:numId w:val="0"/>
        </w:numPr>
        <w:spacing w:line="360" w:lineRule="auto"/>
        <w:ind w:left="851"/>
        <w:jc w:val="center"/>
        <w:rPr>
          <w:rFonts w:asciiTheme="minorBidi" w:hAnsiTheme="minorBidi"/>
          <w:iCs/>
          <w:lang w:val="en-AU"/>
        </w:rPr>
      </w:pPr>
      <m:oMath>
        <m:sSub>
          <m:sSubPr>
            <m:ctrlPr>
              <w:rPr>
                <w:rFonts w:ascii="Cambria Math" w:hAnsi="Cambria Math"/>
                <w:i/>
                <w:iCs/>
                <w:sz w:val="22"/>
                <w:szCs w:val="22"/>
                <w:lang w:val="en-AU"/>
              </w:rPr>
            </m:ctrlPr>
          </m:sSubPr>
          <m:e>
            <m:r>
              <w:rPr>
                <w:rFonts w:ascii="Cambria Math" w:hAnsi="Cambria Math"/>
                <w:sz w:val="22"/>
                <w:szCs w:val="22"/>
                <w:lang w:val="en-AU"/>
              </w:rPr>
              <m:t>μ</m:t>
            </m:r>
          </m:e>
          <m:sub>
            <m:r>
              <w:rPr>
                <w:rFonts w:ascii="Cambria Math" w:hAnsi="Cambria Math"/>
                <w:sz w:val="22"/>
                <w:szCs w:val="22"/>
                <w:lang w:val="en-AU"/>
              </w:rPr>
              <m:t>ij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int</m:t>
            </m:r>
          </m:e>
          <m:sub>
            <m:r>
              <w:rPr>
                <w:rFonts w:ascii="Cambria Math" w:hAnsi="Cambria Math"/>
                <w:sz w:val="22"/>
                <w:szCs w:val="22"/>
                <w:lang w:val="en-AU"/>
              </w:rPr>
              <m:t>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eff.Q</m:t>
            </m:r>
          </m:e>
          <m:sub>
            <m:r>
              <w:rPr>
                <w:rFonts w:ascii="Cambria Math" w:hAnsi="Cambria Math"/>
                <w:sz w:val="22"/>
                <w:szCs w:val="22"/>
                <w:lang w:val="en-AU"/>
              </w:rPr>
              <m:t>j</m:t>
            </m:r>
          </m:sub>
        </m:sSub>
        <m:r>
          <w:rPr>
            <w:rFonts w:ascii="Cambria Math" w:hAnsi="Cambria Math"/>
            <w:sz w:val="22"/>
            <w:szCs w:val="22"/>
            <w:lang w:val="en-AU"/>
          </w:rPr>
          <m:t>×</m:t>
        </m:r>
        <m:sSub>
          <m:sSubPr>
            <m:ctrlPr>
              <w:rPr>
                <w:rFonts w:ascii="Cambria Math" w:hAnsi="Cambria Math"/>
                <w:i/>
                <w:iCs/>
                <w:sz w:val="22"/>
                <w:szCs w:val="22"/>
                <w:lang w:val="en-AU"/>
              </w:rPr>
            </m:ctrlPr>
          </m:sSubPr>
          <m:e>
            <m:r>
              <m:rPr>
                <m:sty m:val="p"/>
              </m:rPr>
              <w:rPr>
                <w:rFonts w:ascii="Cambria Math" w:hAnsi="Cambria Math"/>
                <w:sz w:val="22"/>
                <w:szCs w:val="22"/>
                <w:lang w:val="en-AU"/>
              </w:rPr>
              <m:t>log</m:t>
            </m:r>
            <m:r>
              <w:rPr>
                <w:rFonts w:ascii="Cambria Math" w:hAnsi="Cambria Math"/>
                <w:sz w:val="22"/>
                <w:szCs w:val="22"/>
                <w:lang w:val="en-AU"/>
              </w:rPr>
              <m:t>⁡(Q</m:t>
            </m:r>
          </m:e>
          <m:sub>
            <m:r>
              <w:rPr>
                <w:rFonts w:ascii="Cambria Math" w:hAnsi="Cambria Math"/>
                <w:sz w:val="22"/>
                <w:szCs w:val="22"/>
                <w:lang w:val="en-AU"/>
              </w:rPr>
              <m:t>ij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eff.Te</m:t>
            </m:r>
          </m:e>
          <m:sub>
            <m:r>
              <w:rPr>
                <w:rFonts w:ascii="Cambria Math" w:hAnsi="Cambria Math"/>
                <w:sz w:val="22"/>
                <w:szCs w:val="22"/>
                <w:lang w:val="en-AU"/>
              </w:rPr>
              <m:t>j</m:t>
            </m:r>
          </m:sub>
        </m:sSub>
        <m:r>
          <w:rPr>
            <w:rFonts w:ascii="Cambria Math" w:hAnsi="Cambria Math"/>
            <w:sz w:val="22"/>
            <w:szCs w:val="22"/>
            <w:lang w:val="en-US"/>
          </w:rPr>
          <m:t>×</m:t>
        </m:r>
        <m:sSub>
          <m:sSubPr>
            <m:ctrlPr>
              <w:rPr>
                <w:rFonts w:ascii="Cambria Math" w:hAnsi="Cambria Math"/>
                <w:i/>
                <w:iCs/>
                <w:sz w:val="22"/>
                <w:szCs w:val="22"/>
                <w:lang w:val="en-AU"/>
              </w:rPr>
            </m:ctrlPr>
          </m:sSubPr>
          <m:e>
            <m:r>
              <w:rPr>
                <w:rFonts w:ascii="Cambria Math" w:hAnsi="Cambria Math"/>
                <w:sz w:val="22"/>
                <w:szCs w:val="22"/>
                <w:lang w:val="en-AU"/>
              </w:rPr>
              <m:t>Te</m:t>
            </m:r>
          </m:e>
          <m:sub>
            <m:r>
              <w:rPr>
                <w:rFonts w:ascii="Cambria Math" w:hAnsi="Cambria Math"/>
                <w:sz w:val="22"/>
                <w:szCs w:val="22"/>
                <w:lang w:val="en-AU"/>
              </w:rPr>
              <m:t>ij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eff.Light</m:t>
            </m:r>
          </m:e>
          <m:sub>
            <m:r>
              <w:rPr>
                <w:rFonts w:ascii="Cambria Math" w:hAnsi="Cambria Math"/>
                <w:sz w:val="22"/>
                <w:szCs w:val="22"/>
                <w:lang w:val="en-AU"/>
              </w:rPr>
              <m:t>j</m:t>
            </m:r>
          </m:sub>
        </m:sSub>
        <m:r>
          <w:rPr>
            <w:rFonts w:ascii="Cambria Math" w:hAnsi="Cambria Math"/>
            <w:sz w:val="22"/>
            <w:szCs w:val="22"/>
            <w:lang w:val="en-US"/>
          </w:rPr>
          <m:t>×</m:t>
        </m:r>
        <m:sSub>
          <m:sSubPr>
            <m:ctrlPr>
              <w:rPr>
                <w:rFonts w:ascii="Cambria Math" w:hAnsi="Cambria Math"/>
                <w:i/>
                <w:iCs/>
                <w:sz w:val="22"/>
                <w:szCs w:val="22"/>
                <w:lang w:val="en-AU"/>
              </w:rPr>
            </m:ctrlPr>
          </m:sSubPr>
          <m:e>
            <m:r>
              <w:rPr>
                <w:rFonts w:ascii="Cambria Math" w:hAnsi="Cambria Math"/>
                <w:sz w:val="22"/>
                <w:szCs w:val="22"/>
                <w:lang w:val="en-AU"/>
              </w:rPr>
              <m:t>Light</m:t>
            </m:r>
          </m:e>
          <m:sub>
            <m:r>
              <w:rPr>
                <w:rFonts w:ascii="Cambria Math" w:hAnsi="Cambria Math"/>
                <w:sz w:val="22"/>
                <w:szCs w:val="22"/>
                <w:lang w:val="en-AU"/>
              </w:rPr>
              <m:t>ij</m:t>
            </m:r>
          </m:sub>
        </m:sSub>
        <m:r>
          <w:rPr>
            <w:rFonts w:ascii="Cambria Math" w:hAnsi="Cambria Math"/>
            <w:sz w:val="22"/>
            <w:szCs w:val="22"/>
            <w:lang w:val="en-AU"/>
          </w:rPr>
          <m:t>+ac.</m:t>
        </m:r>
        <m:sSup>
          <m:sSupPr>
            <m:ctrlPr>
              <w:rPr>
                <w:rFonts w:ascii="Cambria Math" w:hAnsi="Cambria Math"/>
                <w:i/>
                <w:iCs/>
                <w:sz w:val="22"/>
                <w:szCs w:val="22"/>
                <w:lang w:val="en-AU"/>
              </w:rPr>
            </m:ctrlPr>
          </m:sSupPr>
          <m:e>
            <m:r>
              <w:rPr>
                <w:rFonts w:ascii="Cambria Math" w:hAnsi="Cambria Math"/>
                <w:sz w:val="22"/>
                <w:szCs w:val="22"/>
                <w:lang w:val="en-AU"/>
              </w:rPr>
              <m:t>e</m:t>
            </m:r>
          </m:e>
          <m:sup>
            <m:r>
              <w:rPr>
                <w:rFonts w:ascii="Cambria Math" w:hAnsi="Cambria Math"/>
                <w:sz w:val="22"/>
                <w:szCs w:val="22"/>
                <w:lang w:val="en-AU"/>
              </w:rPr>
              <m:t>-eff.d(</m:t>
            </m:r>
            <m:sSub>
              <m:sSubPr>
                <m:ctrlPr>
                  <w:rPr>
                    <w:rFonts w:ascii="Cambria Math" w:hAnsi="Cambria Math"/>
                    <w:i/>
                    <w:iCs/>
                    <w:sz w:val="22"/>
                    <w:szCs w:val="22"/>
                    <w:lang w:val="en-AU"/>
                  </w:rPr>
                </m:ctrlPr>
              </m:sSubPr>
              <m:e>
                <m:r>
                  <w:rPr>
                    <w:rFonts w:ascii="Cambria Math" w:hAnsi="Cambria Math"/>
                    <w:sz w:val="22"/>
                    <w:szCs w:val="22"/>
                    <w:lang w:val="en-AU"/>
                  </w:rPr>
                  <m:t>d</m:t>
                </m:r>
              </m:e>
              <m:sub>
                <m:r>
                  <w:rPr>
                    <w:rFonts w:ascii="Cambria Math" w:hAnsi="Cambria Math"/>
                    <w:sz w:val="22"/>
                    <w:szCs w:val="22"/>
                    <w:lang w:val="en-AU"/>
                  </w:rPr>
                  <m:t>ij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d</m:t>
                </m:r>
              </m:e>
              <m:sub>
                <m:r>
                  <w:rPr>
                    <w:rFonts w:ascii="Cambria Math" w:hAnsi="Cambria Math"/>
                    <w:sz w:val="22"/>
                    <w:szCs w:val="22"/>
                    <w:lang w:val="en-AU"/>
                  </w:rPr>
                  <m:t>i-1,j)</m:t>
                </m:r>
              </m:sub>
            </m:sSub>
          </m:sup>
        </m:sSup>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y</m:t>
            </m:r>
          </m:e>
          <m:sub>
            <m:r>
              <w:rPr>
                <w:rFonts w:ascii="Cambria Math" w:hAnsi="Cambria Math"/>
                <w:sz w:val="22"/>
                <w:szCs w:val="22"/>
                <w:lang w:val="en-AU"/>
              </w:rPr>
              <m:t>i-1,j</m:t>
            </m:r>
          </m:sub>
        </m:sSub>
        <m:r>
          <w:rPr>
            <w:rFonts w:ascii="Cambria Math" w:hAnsi="Cambria Math"/>
            <w:sz w:val="22"/>
            <w:szCs w:val="22"/>
            <w:lang w:val="en-AU"/>
          </w:rPr>
          <m:t>-</m:t>
        </m:r>
        <m:d>
          <m:dPr>
            <m:ctrlPr>
              <w:rPr>
                <w:rFonts w:ascii="Cambria Math" w:hAnsi="Cambria Math"/>
                <w:i/>
                <w:iCs/>
                <w:sz w:val="22"/>
                <w:szCs w:val="22"/>
                <w:lang w:val="en-AU"/>
              </w:rPr>
            </m:ctrlPr>
          </m:dPr>
          <m:e>
            <m:sSub>
              <m:sSubPr>
                <m:ctrlPr>
                  <w:rPr>
                    <w:rFonts w:ascii="Cambria Math" w:hAnsi="Cambria Math"/>
                    <w:i/>
                    <w:iCs/>
                    <w:sz w:val="22"/>
                    <w:szCs w:val="22"/>
                    <w:lang w:val="en-AU"/>
                  </w:rPr>
                </m:ctrlPr>
              </m:sSubPr>
              <m:e>
                <m:r>
                  <w:rPr>
                    <w:rFonts w:ascii="Cambria Math" w:hAnsi="Cambria Math"/>
                    <w:sz w:val="22"/>
                    <w:szCs w:val="22"/>
                    <w:lang w:val="en-AU"/>
                  </w:rPr>
                  <m:t>int</m:t>
                </m:r>
              </m:e>
              <m:sub>
                <m:r>
                  <w:rPr>
                    <w:rFonts w:ascii="Cambria Math" w:hAnsi="Cambria Math"/>
                    <w:sz w:val="22"/>
                    <w:szCs w:val="22"/>
                    <w:lang w:val="en-AU"/>
                  </w:rPr>
                  <m:t>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eff.Q</m:t>
                </m:r>
              </m:e>
              <m:sub>
                <m:r>
                  <w:rPr>
                    <w:rFonts w:ascii="Cambria Math" w:hAnsi="Cambria Math"/>
                    <w:sz w:val="22"/>
                    <w:szCs w:val="22"/>
                    <w:lang w:val="en-AU"/>
                  </w:rPr>
                  <m:t>j</m:t>
                </m:r>
              </m:sub>
            </m:sSub>
            <m:r>
              <w:rPr>
                <w:rFonts w:ascii="Cambria Math" w:hAnsi="Cambria Math"/>
                <w:sz w:val="22"/>
                <w:szCs w:val="22"/>
                <w:lang w:val="en-AU"/>
              </w:rPr>
              <m:t>∙</m:t>
            </m:r>
            <m:func>
              <m:funcPr>
                <m:ctrlPr>
                  <w:rPr>
                    <w:rFonts w:ascii="Cambria Math" w:hAnsi="Cambria Math"/>
                    <w:i/>
                    <w:iCs/>
                    <w:sz w:val="22"/>
                    <w:szCs w:val="22"/>
                    <w:lang w:val="en-AU"/>
                  </w:rPr>
                </m:ctrlPr>
              </m:funcPr>
              <m:fName>
                <m:r>
                  <m:rPr>
                    <m:sty m:val="p"/>
                  </m:rPr>
                  <w:rPr>
                    <w:rFonts w:ascii="Cambria Math" w:hAnsi="Cambria Math"/>
                    <w:sz w:val="22"/>
                    <w:szCs w:val="22"/>
                    <w:lang w:val="en-AU"/>
                  </w:rPr>
                  <m:t>log</m:t>
                </m:r>
              </m:fName>
              <m:e>
                <m:d>
                  <m:dPr>
                    <m:ctrlPr>
                      <w:rPr>
                        <w:rFonts w:ascii="Cambria Math" w:hAnsi="Cambria Math"/>
                        <w:i/>
                        <w:iCs/>
                        <w:sz w:val="22"/>
                        <w:szCs w:val="22"/>
                        <w:lang w:val="en-AU"/>
                      </w:rPr>
                    </m:ctrlPr>
                  </m:dPr>
                  <m:e>
                    <m:sSub>
                      <m:sSubPr>
                        <m:ctrlPr>
                          <w:rPr>
                            <w:rFonts w:ascii="Cambria Math" w:hAnsi="Cambria Math"/>
                            <w:i/>
                            <w:iCs/>
                            <w:sz w:val="22"/>
                            <w:szCs w:val="22"/>
                            <w:lang w:val="en-AU"/>
                          </w:rPr>
                        </m:ctrlPr>
                      </m:sSubPr>
                      <m:e>
                        <m:r>
                          <w:rPr>
                            <w:rFonts w:ascii="Cambria Math" w:hAnsi="Cambria Math"/>
                            <w:sz w:val="22"/>
                            <w:szCs w:val="22"/>
                            <w:lang w:val="en-AU"/>
                          </w:rPr>
                          <m:t>Q</m:t>
                        </m:r>
                      </m:e>
                      <m:sub>
                        <m:r>
                          <w:rPr>
                            <w:rFonts w:ascii="Cambria Math" w:hAnsi="Cambria Math"/>
                            <w:sz w:val="22"/>
                            <w:szCs w:val="22"/>
                            <w:lang w:val="en-AU"/>
                          </w:rPr>
                          <m:t>i-1,j</m:t>
                        </m:r>
                      </m:sub>
                    </m:sSub>
                  </m:e>
                </m:d>
              </m:e>
            </m:func>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eff.Te</m:t>
                </m:r>
              </m:e>
              <m:sub>
                <m:r>
                  <w:rPr>
                    <w:rFonts w:ascii="Cambria Math" w:hAnsi="Cambria Math"/>
                    <w:sz w:val="22"/>
                    <w:szCs w:val="22"/>
                    <w:lang w:val="en-AU"/>
                  </w:rPr>
                  <m:t>j</m:t>
                </m:r>
              </m:sub>
            </m:sSub>
            <m:r>
              <w:rPr>
                <w:rFonts w:ascii="Cambria Math" w:hAnsi="Cambria Math"/>
                <w:sz w:val="22"/>
                <w:szCs w:val="22"/>
                <w:lang w:val="en-AU"/>
              </w:rPr>
              <m:t>∙</m:t>
            </m:r>
            <m:sSub>
              <m:sSubPr>
                <m:ctrlPr>
                  <w:rPr>
                    <w:rFonts w:ascii="Cambria Math" w:hAnsi="Cambria Math"/>
                    <w:i/>
                    <w:iCs/>
                    <w:sz w:val="22"/>
                    <w:szCs w:val="22"/>
                    <w:lang w:val="en-AU"/>
                  </w:rPr>
                </m:ctrlPr>
              </m:sSubPr>
              <m:e>
                <m:r>
                  <w:rPr>
                    <w:rFonts w:ascii="Cambria Math" w:hAnsi="Cambria Math"/>
                    <w:sz w:val="22"/>
                    <w:szCs w:val="22"/>
                    <w:lang w:val="en-AU"/>
                  </w:rPr>
                  <m:t>Te</m:t>
                </m:r>
              </m:e>
              <m:sub>
                <m:r>
                  <w:rPr>
                    <w:rFonts w:ascii="Cambria Math" w:hAnsi="Cambria Math"/>
                    <w:sz w:val="22"/>
                    <w:szCs w:val="22"/>
                    <w:lang w:val="en-AU"/>
                  </w:rPr>
                  <m:t>i-1,j</m:t>
                </m:r>
              </m:sub>
            </m:sSub>
          </m:e>
        </m:d>
        <m:r>
          <w:rPr>
            <w:rFonts w:ascii="Cambria Math" w:hAnsi="Cambria Math"/>
            <w:sz w:val="22"/>
            <w:szCs w:val="22"/>
            <w:lang w:val="en-AU"/>
          </w:rPr>
          <m:t>)</m:t>
        </m:r>
      </m:oMath>
      <w:r w:rsidR="00745F53">
        <w:rPr>
          <w:rFonts w:asciiTheme="minorBidi" w:hAnsiTheme="minorBidi"/>
          <w:lang w:val="en-AU"/>
        </w:rPr>
        <w:t xml:space="preserve">        </w:t>
      </w:r>
    </w:p>
    <w:p w14:paraId="411DF89E" w14:textId="77777777" w:rsidR="00745F53" w:rsidRDefault="00745F53" w:rsidP="00745F53">
      <w:pPr>
        <w:pStyle w:val="Para1narrowarrow"/>
        <w:numPr>
          <w:ilvl w:val="0"/>
          <w:numId w:val="0"/>
        </w:numPr>
        <w:jc w:val="right"/>
        <w:rPr>
          <w:rFonts w:asciiTheme="minorBidi" w:hAnsiTheme="minorBidi"/>
          <w:lang w:val="en-AU"/>
        </w:rPr>
      </w:pPr>
      <w:r>
        <w:rPr>
          <w:rFonts w:asciiTheme="minorBidi" w:hAnsiTheme="minorBidi"/>
          <w:lang w:val="en-AU"/>
        </w:rPr>
        <w:t>Equation 2</w:t>
      </w:r>
    </w:p>
    <w:p w14:paraId="35D789A9" w14:textId="77777777" w:rsidR="00745F53" w:rsidRPr="006952DD" w:rsidRDefault="00745F53" w:rsidP="0052627B">
      <w:pPr>
        <w:pStyle w:val="Para0"/>
        <w:rPr>
          <w:lang w:val="en-AU"/>
        </w:rPr>
      </w:pPr>
      <w:r>
        <w:rPr>
          <w:lang w:val="en-AU"/>
        </w:rPr>
        <w:t>Stream m</w:t>
      </w:r>
      <w:r w:rsidRPr="006952DD">
        <w:rPr>
          <w:lang w:val="en-AU"/>
        </w:rPr>
        <w:t>etabolism (</w:t>
      </w:r>
      <w:r>
        <w:rPr>
          <w:lang w:val="en-AU"/>
        </w:rPr>
        <w:t xml:space="preserve">GPP, ER and NEP), represented by </w:t>
      </w:r>
      <w:r>
        <w:rPr>
          <w:i/>
          <w:lang w:val="en-AU"/>
        </w:rPr>
        <w:t>y</w:t>
      </w:r>
      <w:r w:rsidRPr="00C22307">
        <w:rPr>
          <w:lang w:val="en-AU"/>
        </w:rPr>
        <w:t>)</w:t>
      </w:r>
      <w:r>
        <w:rPr>
          <w:lang w:val="en-AU"/>
        </w:rPr>
        <w:t xml:space="preserve"> </w:t>
      </w:r>
      <w:r w:rsidRPr="006952DD">
        <w:rPr>
          <w:lang w:val="en-AU"/>
        </w:rPr>
        <w:t xml:space="preserve">on day </w:t>
      </w:r>
      <w:r w:rsidRPr="007B1864">
        <w:rPr>
          <w:i/>
          <w:lang w:val="en-AU"/>
        </w:rPr>
        <w:t>i</w:t>
      </w:r>
      <w:r w:rsidRPr="006952DD">
        <w:rPr>
          <w:lang w:val="en-AU"/>
        </w:rPr>
        <w:t xml:space="preserve"> and</w:t>
      </w:r>
      <w:r>
        <w:rPr>
          <w:lang w:val="en-AU"/>
        </w:rPr>
        <w:t xml:space="preserve"> at</w:t>
      </w:r>
      <w:r w:rsidRPr="006952DD">
        <w:rPr>
          <w:lang w:val="en-AU"/>
        </w:rPr>
        <w:t xml:space="preserve"> site </w:t>
      </w:r>
      <w:r w:rsidRPr="007B1864">
        <w:rPr>
          <w:i/>
          <w:lang w:val="en-AU"/>
        </w:rPr>
        <w:t>j</w:t>
      </w:r>
      <w:r>
        <w:rPr>
          <w:lang w:val="en-AU"/>
        </w:rPr>
        <w:t>, is</w:t>
      </w:r>
      <w:r w:rsidRPr="006952DD">
        <w:rPr>
          <w:lang w:val="en-AU"/>
        </w:rPr>
        <w:t xml:space="preserve"> distributed normally around a mean metabolism of </w:t>
      </w:r>
      <w:r w:rsidRPr="007B1864">
        <w:rPr>
          <w:i/>
          <w:lang w:val="en-AU"/>
        </w:rPr>
        <w:t>µ</w:t>
      </w:r>
      <w:r w:rsidRPr="006952DD">
        <w:rPr>
          <w:lang w:val="en-AU"/>
        </w:rPr>
        <w:t xml:space="preserve"> and standard deviation of </w:t>
      </w:r>
      <w:r w:rsidRPr="007B1864">
        <w:rPr>
          <w:i/>
          <w:lang w:val="el-GR"/>
        </w:rPr>
        <w:t>σ</w:t>
      </w:r>
      <w:r w:rsidRPr="006952DD">
        <w:rPr>
          <w:lang w:val="en-AU"/>
        </w:rPr>
        <w:t xml:space="preserve">. Mean metabolism on day </w:t>
      </w:r>
      <w:r w:rsidRPr="007B1864">
        <w:rPr>
          <w:i/>
          <w:lang w:val="en-AU"/>
        </w:rPr>
        <w:t>i</w:t>
      </w:r>
      <w:r w:rsidRPr="006952DD">
        <w:rPr>
          <w:lang w:val="en-AU"/>
        </w:rPr>
        <w:t xml:space="preserve"> and at site </w:t>
      </w:r>
      <w:r w:rsidRPr="007B1864">
        <w:rPr>
          <w:i/>
          <w:lang w:val="en-AU"/>
        </w:rPr>
        <w:t>j</w:t>
      </w:r>
      <w:r w:rsidRPr="006952DD">
        <w:rPr>
          <w:lang w:val="en-AU"/>
        </w:rPr>
        <w:t xml:space="preserve"> is a linear function of log of discharge</w:t>
      </w:r>
      <w:r>
        <w:rPr>
          <w:lang w:val="en-AU"/>
        </w:rPr>
        <w:t xml:space="preserve"> </w:t>
      </w:r>
      <w:r w:rsidRPr="0052627B">
        <w:t>indicator</w:t>
      </w:r>
      <w:r w:rsidRPr="006952DD">
        <w:rPr>
          <w:lang w:val="en-AU"/>
        </w:rPr>
        <w:t xml:space="preserve"> (</w:t>
      </w:r>
      <w:r w:rsidRPr="007B1864">
        <w:rPr>
          <w:i/>
          <w:lang w:val="en-AU"/>
        </w:rPr>
        <w:t>Q</w:t>
      </w:r>
      <w:r w:rsidRPr="006952DD">
        <w:rPr>
          <w:lang w:val="en-AU"/>
        </w:rPr>
        <w:t>), temperature (</w:t>
      </w:r>
      <w:r w:rsidRPr="007B1864">
        <w:rPr>
          <w:i/>
          <w:lang w:val="en-AU"/>
        </w:rPr>
        <w:t>Te</w:t>
      </w:r>
      <w:r w:rsidRPr="006952DD">
        <w:rPr>
          <w:lang w:val="en-AU"/>
        </w:rPr>
        <w:t>)</w:t>
      </w:r>
      <w:r>
        <w:rPr>
          <w:lang w:val="en-AU"/>
        </w:rPr>
        <w:t xml:space="preserve"> and light (</w:t>
      </w:r>
      <w:r w:rsidRPr="0067751D">
        <w:rPr>
          <w:i/>
          <w:lang w:val="en-AU"/>
        </w:rPr>
        <w:t>Light</w:t>
      </w:r>
      <w:r>
        <w:rPr>
          <w:lang w:val="en-AU"/>
        </w:rPr>
        <w:t>)</w:t>
      </w:r>
      <w:r w:rsidRPr="006952DD">
        <w:rPr>
          <w:lang w:val="en-AU"/>
        </w:rPr>
        <w:t>. The intercept (</w:t>
      </w:r>
      <w:r w:rsidRPr="007B1864">
        <w:rPr>
          <w:i/>
          <w:lang w:val="en-AU"/>
        </w:rPr>
        <w:t>int</w:t>
      </w:r>
      <w:r w:rsidRPr="006952DD">
        <w:rPr>
          <w:lang w:val="en-AU"/>
        </w:rPr>
        <w:t>), and the effect of discharge</w:t>
      </w:r>
      <w:r>
        <w:rPr>
          <w:lang w:val="en-AU"/>
        </w:rPr>
        <w:t xml:space="preserve"> indicator</w:t>
      </w:r>
      <w:r w:rsidRPr="006952DD">
        <w:rPr>
          <w:lang w:val="en-AU"/>
        </w:rPr>
        <w:t xml:space="preserve"> (</w:t>
      </w:r>
      <w:r w:rsidRPr="007B1864">
        <w:rPr>
          <w:i/>
          <w:lang w:val="en-AU"/>
        </w:rPr>
        <w:t>eff.Q</w:t>
      </w:r>
      <w:r>
        <w:rPr>
          <w:lang w:val="en-AU"/>
        </w:rPr>
        <w:t xml:space="preserve">), effect of </w:t>
      </w:r>
      <w:r w:rsidRPr="006952DD">
        <w:rPr>
          <w:lang w:val="en-AU"/>
        </w:rPr>
        <w:t>temperature (</w:t>
      </w:r>
      <w:r w:rsidRPr="007B1864">
        <w:rPr>
          <w:i/>
          <w:lang w:val="en-AU"/>
        </w:rPr>
        <w:t>eff.Te</w:t>
      </w:r>
      <w:r w:rsidRPr="006952DD">
        <w:rPr>
          <w:lang w:val="en-AU"/>
        </w:rPr>
        <w:t xml:space="preserve">) </w:t>
      </w:r>
      <w:r>
        <w:rPr>
          <w:lang w:val="en-AU"/>
        </w:rPr>
        <w:t>and effect of light (</w:t>
      </w:r>
      <w:r w:rsidRPr="0067751D">
        <w:rPr>
          <w:i/>
          <w:lang w:val="en-AU"/>
        </w:rPr>
        <w:t>eff.Light</w:t>
      </w:r>
      <w:r>
        <w:rPr>
          <w:lang w:val="en-AU"/>
        </w:rPr>
        <w:t xml:space="preserve">) </w:t>
      </w:r>
      <w:r w:rsidRPr="006952DD">
        <w:rPr>
          <w:lang w:val="en-AU"/>
        </w:rPr>
        <w:t>are specific for each site</w:t>
      </w:r>
      <w:r>
        <w:rPr>
          <w:lang w:val="en-AU"/>
        </w:rPr>
        <w:t xml:space="preserve"> (temperature and light are both included because use each only one of them lead to non-convergence of the model)</w:t>
      </w:r>
      <w:r w:rsidRPr="006952DD">
        <w:rPr>
          <w:lang w:val="en-AU"/>
        </w:rPr>
        <w:t xml:space="preserve">. </w:t>
      </w:r>
      <w:r w:rsidRPr="00C22307">
        <w:rPr>
          <w:i/>
          <w:lang w:val="en-AU"/>
        </w:rPr>
        <w:t>int,eff.Q</w:t>
      </w:r>
      <w:r w:rsidRPr="006952DD">
        <w:rPr>
          <w:lang w:val="en-AU"/>
        </w:rPr>
        <w:t xml:space="preserve"> and </w:t>
      </w:r>
      <w:r w:rsidRPr="00C22307">
        <w:rPr>
          <w:i/>
          <w:lang w:val="en-AU"/>
        </w:rPr>
        <w:t>eff.Te</w:t>
      </w:r>
      <w:r w:rsidRPr="006952DD">
        <w:rPr>
          <w:lang w:val="en-AU"/>
        </w:rPr>
        <w:t xml:space="preserve"> were modelled hierarchically. All prior distributions were minimally informative</w:t>
      </w:r>
      <w:r>
        <w:rPr>
          <w:lang w:val="en-AU"/>
        </w:rPr>
        <w:t>.</w:t>
      </w:r>
    </w:p>
    <w:p w14:paraId="28C8DE14" w14:textId="77777777" w:rsidR="00745F53" w:rsidRPr="006952DD" w:rsidRDefault="00745F53" w:rsidP="0052627B">
      <w:pPr>
        <w:pStyle w:val="Para0"/>
        <w:rPr>
          <w:lang w:val="en-AU"/>
        </w:rPr>
      </w:pPr>
      <w:r>
        <w:rPr>
          <w:lang w:val="en-AU"/>
        </w:rPr>
        <w:t xml:space="preserve">The </w:t>
      </w:r>
      <w:r>
        <w:rPr>
          <w:i/>
          <w:lang w:val="en-AU"/>
        </w:rPr>
        <w:t xml:space="preserve">ac </w:t>
      </w:r>
      <w:r>
        <w:rPr>
          <w:lang w:val="en-AU"/>
        </w:rPr>
        <w:t xml:space="preserve">term quantifies the extent to which a data point can be estimated from the point preceding it (i.e., autocorrelation). </w:t>
      </w:r>
      <w:r w:rsidRPr="00C22307">
        <w:rPr>
          <w:lang w:val="en-AU"/>
        </w:rPr>
        <w:t xml:space="preserve">This term is multiplied by a weighted exponential function parameterized by the term </w:t>
      </w:r>
      <w:r w:rsidRPr="00C22307">
        <w:rPr>
          <w:i/>
          <w:lang w:val="en-AU"/>
        </w:rPr>
        <w:t>eff.d</w:t>
      </w:r>
      <w:r w:rsidRPr="00C22307">
        <w:rPr>
          <w:lang w:val="en-AU"/>
        </w:rPr>
        <w:t>, which is the extent to which autocorrelation breaks down with increasing temporal separation of data points (</w:t>
      </w:r>
      <w:r w:rsidRPr="00C22307">
        <w:rPr>
          <w:i/>
          <w:lang w:val="en-AU"/>
        </w:rPr>
        <w:t>d</w:t>
      </w:r>
      <w:r w:rsidRPr="00C22307">
        <w:rPr>
          <w:i/>
          <w:vertAlign w:val="subscript"/>
          <w:lang w:val="en-AU"/>
        </w:rPr>
        <w:t>i</w:t>
      </w:r>
      <w:r w:rsidRPr="00C22307">
        <w:rPr>
          <w:lang w:val="en-AU"/>
        </w:rPr>
        <w:t xml:space="preserve"> – </w:t>
      </w:r>
      <w:r w:rsidRPr="00C22307">
        <w:rPr>
          <w:i/>
          <w:lang w:val="en-AU"/>
        </w:rPr>
        <w:t>d</w:t>
      </w:r>
      <w:r w:rsidRPr="00C22307">
        <w:rPr>
          <w:i/>
          <w:vertAlign w:val="subscript"/>
          <w:lang w:val="en-AU"/>
        </w:rPr>
        <w:t>i-1</w:t>
      </w:r>
      <w:r w:rsidRPr="00C22307">
        <w:rPr>
          <w:lang w:val="en-AU"/>
        </w:rPr>
        <w:t xml:space="preserve">). </w:t>
      </w:r>
    </w:p>
    <w:p w14:paraId="3CFC7C42" w14:textId="77777777" w:rsidR="00745F53" w:rsidRDefault="00745F53" w:rsidP="0052627B">
      <w:pPr>
        <w:pStyle w:val="Para0"/>
      </w:pPr>
      <w:r>
        <w:t>We have explored the following model predictands (</w:t>
      </w:r>
      <w:r w:rsidRPr="003D550E">
        <w:rPr>
          <w:i/>
        </w:rPr>
        <w:t>y</w:t>
      </w:r>
      <w:r w:rsidRPr="003D550E">
        <w:rPr>
          <w:i/>
          <w:vertAlign w:val="subscript"/>
        </w:rPr>
        <w:t>ij</w:t>
      </w:r>
      <w:r w:rsidRPr="003D550E">
        <w:rPr>
          <w:i/>
        </w:rPr>
        <w:t xml:space="preserve"> </w:t>
      </w:r>
      <w:r>
        <w:t>in Equation 1):</w:t>
      </w:r>
    </w:p>
    <w:p w14:paraId="3D37C565" w14:textId="77777777" w:rsidR="00745F53" w:rsidRDefault="00745F53" w:rsidP="002C5EBA">
      <w:pPr>
        <w:pStyle w:val="Para0"/>
        <w:numPr>
          <w:ilvl w:val="0"/>
          <w:numId w:val="63"/>
        </w:numPr>
        <w:ind w:left="714" w:hanging="357"/>
        <w:contextualSpacing/>
      </w:pPr>
      <w:r>
        <w:t>GPP</w:t>
      </w:r>
    </w:p>
    <w:p w14:paraId="1F9C903B" w14:textId="77777777" w:rsidR="00745F53" w:rsidRPr="007E02C0" w:rsidRDefault="00745F53" w:rsidP="002C5EBA">
      <w:pPr>
        <w:pStyle w:val="Para0"/>
        <w:numPr>
          <w:ilvl w:val="0"/>
          <w:numId w:val="63"/>
        </w:numPr>
        <w:ind w:left="714" w:hanging="357"/>
        <w:contextualSpacing/>
      </w:pPr>
      <w:r w:rsidRPr="007E02C0">
        <w:t xml:space="preserve">ER </w:t>
      </w:r>
    </w:p>
    <w:p w14:paraId="5455E76C" w14:textId="77777777" w:rsidR="00745F53" w:rsidRPr="007E02C0" w:rsidRDefault="00745F53" w:rsidP="002C5EBA">
      <w:pPr>
        <w:pStyle w:val="Para0"/>
        <w:numPr>
          <w:ilvl w:val="0"/>
          <w:numId w:val="63"/>
        </w:numPr>
        <w:ind w:left="714" w:hanging="357"/>
        <w:contextualSpacing/>
      </w:pPr>
      <w:r w:rsidRPr="007E02C0">
        <w:t xml:space="preserve">NEP </w:t>
      </w:r>
    </w:p>
    <w:p w14:paraId="7E9BF8B7" w14:textId="77777777" w:rsidR="00745F53" w:rsidRPr="007E02C0" w:rsidRDefault="00745F53" w:rsidP="0052627B">
      <w:pPr>
        <w:pStyle w:val="Para0"/>
      </w:pPr>
      <w:r w:rsidRPr="007E02C0">
        <w:t>For the GPP, the following discharge indicators have been tried as model predictors (</w:t>
      </w:r>
      <w:r w:rsidRPr="007E02C0">
        <w:rPr>
          <w:i/>
        </w:rPr>
        <w:t>Q</w:t>
      </w:r>
      <w:r w:rsidRPr="007E02C0">
        <w:rPr>
          <w:i/>
          <w:vertAlign w:val="subscript"/>
        </w:rPr>
        <w:t>j</w:t>
      </w:r>
      <w:r w:rsidRPr="007E02C0">
        <w:t xml:space="preserve"> in Equation </w:t>
      </w:r>
      <w:r>
        <w:t>2</w:t>
      </w:r>
      <w:r w:rsidRPr="007E02C0">
        <w:t>):</w:t>
      </w:r>
    </w:p>
    <w:p w14:paraId="40A1868E" w14:textId="77777777" w:rsidR="00745F53" w:rsidRDefault="00745F53" w:rsidP="002C5EBA">
      <w:pPr>
        <w:pStyle w:val="Para0"/>
        <w:numPr>
          <w:ilvl w:val="0"/>
          <w:numId w:val="64"/>
        </w:numPr>
        <w:ind w:left="714" w:hanging="357"/>
        <w:contextualSpacing/>
      </w:pPr>
      <w:r>
        <w:t>Discharge</w:t>
      </w:r>
    </w:p>
    <w:p w14:paraId="0FB3DC04" w14:textId="77777777" w:rsidR="00745F53" w:rsidRDefault="00745F53" w:rsidP="002C5EBA">
      <w:pPr>
        <w:pStyle w:val="Para0"/>
        <w:numPr>
          <w:ilvl w:val="0"/>
          <w:numId w:val="64"/>
        </w:numPr>
        <w:ind w:left="714" w:hanging="357"/>
        <w:contextualSpacing/>
      </w:pPr>
      <w:r>
        <w:t>Velocity</w:t>
      </w:r>
    </w:p>
    <w:p w14:paraId="020C448C" w14:textId="77777777" w:rsidR="00745F53" w:rsidRDefault="00745F53" w:rsidP="002C5EBA">
      <w:pPr>
        <w:pStyle w:val="Para0"/>
        <w:numPr>
          <w:ilvl w:val="0"/>
          <w:numId w:val="64"/>
        </w:numPr>
        <w:ind w:left="714" w:hanging="357"/>
        <w:contextualSpacing/>
      </w:pPr>
      <w:r>
        <w:t>Delta discharge – difference between discharge and previous-day discharge</w:t>
      </w:r>
    </w:p>
    <w:p w14:paraId="2BAE6017" w14:textId="77777777" w:rsidR="00745F53" w:rsidRDefault="00745F53" w:rsidP="0052627B">
      <w:pPr>
        <w:pStyle w:val="Para0"/>
        <w:rPr>
          <w:lang w:val="en-AU"/>
        </w:rPr>
      </w:pPr>
      <w:r>
        <w:rPr>
          <w:lang w:val="en-AU"/>
        </w:rPr>
        <w:t>For each candidate predictor, the model has also been</w:t>
      </w:r>
      <w:r w:rsidRPr="007B615A">
        <w:rPr>
          <w:lang w:val="en-AU"/>
        </w:rPr>
        <w:t xml:space="preserve"> run for scenarios that assumed a lag of between 0 and </w:t>
      </w:r>
      <w:r>
        <w:rPr>
          <w:lang w:val="en-AU"/>
        </w:rPr>
        <w:t xml:space="preserve">15 </w:t>
      </w:r>
      <w:r w:rsidRPr="007B615A">
        <w:rPr>
          <w:lang w:val="en-AU"/>
        </w:rPr>
        <w:t>days</w:t>
      </w:r>
      <w:r>
        <w:rPr>
          <w:lang w:val="en-AU"/>
        </w:rPr>
        <w:t xml:space="preserve">, where </w:t>
      </w:r>
      <w:r w:rsidRPr="0052627B">
        <w:t>the</w:t>
      </w:r>
      <w:r>
        <w:rPr>
          <w:lang w:val="en-AU"/>
        </w:rPr>
        <w:t xml:space="preserve"> lag represents the time between discharge on a day and a resulting effect on metabolism (e.g. time needed for algal populations to increase after an influx of nutrients on a particular day)</w:t>
      </w:r>
      <w:r w:rsidRPr="007B615A">
        <w:rPr>
          <w:lang w:val="en-AU"/>
        </w:rPr>
        <w:t>. The optimal lag was determi</w:t>
      </w:r>
      <w:r>
        <w:rPr>
          <w:lang w:val="en-AU"/>
        </w:rPr>
        <w:t>n</w:t>
      </w:r>
      <w:r w:rsidRPr="007B615A">
        <w:rPr>
          <w:lang w:val="en-AU"/>
        </w:rPr>
        <w:t xml:space="preserve">ed as the lag at which the </w:t>
      </w:r>
      <w:r>
        <w:rPr>
          <w:lang w:val="en-AU"/>
        </w:rPr>
        <w:t>R</w:t>
      </w:r>
      <w:r w:rsidRPr="00192610">
        <w:rPr>
          <w:vertAlign w:val="superscript"/>
          <w:lang w:val="en-AU"/>
        </w:rPr>
        <w:t>2</w:t>
      </w:r>
      <w:r>
        <w:rPr>
          <w:lang w:val="en-AU"/>
        </w:rPr>
        <w:t xml:space="preserve"> of the model is at its maximum, which indicates the best model fit.</w:t>
      </w:r>
    </w:p>
    <w:p w14:paraId="69496286" w14:textId="77777777" w:rsidR="00745F53" w:rsidRDefault="00745F53" w:rsidP="00745F53">
      <w:pPr>
        <w:pStyle w:val="Heading2"/>
      </w:pPr>
      <w:bookmarkStart w:id="182" w:name="_Toc529424251"/>
      <w:r>
        <w:t>Results</w:t>
      </w:r>
      <w:bookmarkEnd w:id="182"/>
    </w:p>
    <w:p w14:paraId="1CD85BEC" w14:textId="77777777" w:rsidR="00AE79B5" w:rsidRPr="00F700F2" w:rsidRDefault="00745F53" w:rsidP="00AE79B5">
      <w:pPr>
        <w:pStyle w:val="Para0"/>
      </w:pPr>
      <w:r>
        <w:t>In this report, results are presented and analysed over two time frames: the 2017</w:t>
      </w:r>
      <w:r w:rsidR="0052627B">
        <w:t>–</w:t>
      </w:r>
      <w:r>
        <w:t>18 sampling year and the entire four year period of record.</w:t>
      </w:r>
      <w:r w:rsidR="00AE79B5">
        <w:t xml:space="preserve"> Many data in this report are presented as boxplots. </w:t>
      </w:r>
      <w:r w:rsidR="00AE79B5" w:rsidRPr="006C6AC6">
        <w:t>Box (or Box &amp; Whisker) plots provide a convenient and simple visual means of comparing the spread of data.  The boundary of the box closest to zero indicates the 25th percentile, a line within the box marks the median, and the boundary of the box farthest from zero indicates the 75th percentile. “Whiskers” above and below the box indicate the 90th and 10th percentiles. Values beyond this, called “far outside values” or “outliers” are plotted as single circles.</w:t>
      </w:r>
    </w:p>
    <w:p w14:paraId="5542845A" w14:textId="3E5A5E90" w:rsidR="00745F53" w:rsidRDefault="00745F53" w:rsidP="00745F53">
      <w:pPr>
        <w:pStyle w:val="Para0"/>
      </w:pPr>
      <w:r w:rsidRPr="009857BF">
        <w:t xml:space="preserve">Estimates of Gross Primary Production and Ecosystem Respiration for the </w:t>
      </w:r>
      <w:r>
        <w:t>4</w:t>
      </w:r>
      <w:r w:rsidRPr="009857BF">
        <w:t xml:space="preserve"> sites were produced using </w:t>
      </w:r>
      <w:r>
        <w:t>the BASEv2</w:t>
      </w:r>
      <w:r w:rsidRPr="009857BF">
        <w:t xml:space="preserve"> model </w:t>
      </w:r>
      <w:r>
        <w:fldChar w:fldCharType="begin"/>
      </w:r>
      <w:r w:rsidR="00862453">
        <w:instrText xml:space="preserve"> ADDIN EN.CITE &lt;EndNote&gt;&lt;Cite&gt;&lt;Author&gt;Grace&lt;/Author&gt;&lt;Year&gt;2015&lt;/Year&gt;&lt;RecNum&gt;2065&lt;/RecNum&gt;&lt;DisplayText&gt;(Grace et al. 2015)&lt;/DisplayText&gt;&lt;record&gt;&lt;rec-number&gt;2065&lt;/rec-number&gt;&lt;foreign-keys&gt;&lt;key app="EN" db-id="s525xsr2lfv0fgepxeavzwvz5ppptx92v5e9" timestamp="1485859983"&gt;2065&lt;/key&gt;&lt;/foreign-keys&gt;&lt;ref-type name="Journal Article"&gt;17&lt;/ref-type&gt;&lt;contributors&gt;&lt;authors&gt;&lt;author&gt;Grace, M R&lt;/author&gt;&lt;author&gt;Gilling, D P&lt;/author&gt;&lt;author&gt;Hladyz, S&lt;/author&gt;&lt;author&gt;Caron, V&lt;/author&gt;&lt;author&gt;Thompson, R M&lt;/author&gt;&lt;author&gt;Mac Nally, R&lt;/author&gt;&lt;/authors&gt;&lt;/contributors&gt;&lt;titles&gt;&lt;title&gt;Fast processing of diel oxygen curves: estimating stream betabolism with BASE (BAyesian Single-station Estimation)&lt;/title&gt;&lt;secondary-title&gt;Limnology and Oceanography Methods&lt;/secondary-title&gt;&lt;/titles&gt;&lt;periodical&gt;&lt;full-title&gt;Limnology and Oceanography Methods&lt;/full-title&gt;&lt;/periodical&gt;&lt;pages&gt;103-114&lt;/pages&gt;&lt;volume&gt;13&lt;/volume&gt;&lt;dates&gt;&lt;year&gt;2015&lt;/year&gt;&lt;/dates&gt;&lt;urls&gt;&lt;/urls&gt;&lt;/record&gt;&lt;/Cite&gt;&lt;/EndNote&gt;</w:instrText>
      </w:r>
      <w:r>
        <w:fldChar w:fldCharType="separate"/>
      </w:r>
      <w:r>
        <w:rPr>
          <w:noProof/>
        </w:rPr>
        <w:t>(</w:t>
      </w:r>
      <w:hyperlink w:anchor="_ENREF_17" w:tooltip="Grace, 2015 #2065" w:history="1">
        <w:r w:rsidR="006A5601" w:rsidRPr="00A728BD">
          <w:rPr>
            <w:noProof/>
          </w:rPr>
          <w:t>Grace</w:t>
        </w:r>
        <w:r w:rsidR="006A5601">
          <w:rPr>
            <w:noProof/>
          </w:rPr>
          <w:t xml:space="preserve"> et al. 2015</w:t>
        </w:r>
      </w:hyperlink>
      <w:r>
        <w:rPr>
          <w:noProof/>
        </w:rPr>
        <w:t>)</w:t>
      </w:r>
      <w:r>
        <w:fldChar w:fldCharType="end"/>
      </w:r>
      <w:r>
        <w:t xml:space="preserve">, updated according to </w:t>
      </w:r>
      <w:r w:rsidR="00A728BD">
        <w:fldChar w:fldCharType="begin"/>
      </w:r>
      <w:r w:rsidR="00A728BD">
        <w:instrText xml:space="preserve"> ADDIN EN.CITE &lt;EndNote&gt;&lt;Cite&gt;&lt;Author&gt;Song&lt;/Author&gt;&lt;Year&gt;2016&lt;/Year&gt;&lt;RecNum&gt;57&lt;/RecNum&gt;&lt;DisplayText&gt;(Song et al. 2016)&lt;/DisplayText&gt;&lt;record&gt;&lt;rec-number&gt;57&lt;/rec-number&gt;&lt;foreign-keys&gt;&lt;key app="EN" db-id="2e2zvev90esr99ezpda5edxa09sst9zd5xax" timestamp="1509246385"&gt;57&lt;/key&gt;&lt;/foreign-keys&gt;&lt;ref-type name="Journal Article"&gt;17&lt;/ref-type&gt;&lt;contributors&gt;&lt;authors&gt;&lt;author&gt;Song, C.&lt;/author&gt;&lt;author&gt;W. K. Dodds&lt;/author&gt;&lt;author&gt;M. T. Trentman&lt;/author&gt;&lt;author&gt;J. Rüegg&lt;/author&gt;&lt;author&gt;F. Ballantyne&lt;/author&gt;&lt;/authors&gt;&lt;/contributors&gt;&lt;titles&gt;&lt;title&gt;Methods of approximation influence aquatic ecosystem metabolism estimates&lt;/title&gt;&lt;secondary-title&gt;Limnology and Oceanography: Methods&lt;/secondary-title&gt;&lt;/titles&gt;&lt;periodical&gt;&lt;full-title&gt;Limnology and Oceanography: Methods&lt;/full-title&gt;&lt;/periodical&gt;&lt;pages&gt;557-569&lt;/pages&gt;&lt;volume&gt;14&lt;/volume&gt;&lt;dates&gt;&lt;year&gt;2016&lt;/year&gt;&lt;/dates&gt;&lt;urls&gt;&lt;/urls&gt;&lt;/record&gt;&lt;/Cite&gt;&lt;/EndNote&gt;</w:instrText>
      </w:r>
      <w:r w:rsidR="00A728BD">
        <w:fldChar w:fldCharType="separate"/>
      </w:r>
      <w:r w:rsidR="00A728BD">
        <w:rPr>
          <w:noProof/>
        </w:rPr>
        <w:t>(</w:t>
      </w:r>
      <w:hyperlink w:anchor="_ENREF_33" w:tooltip="Song, 2016 #57" w:history="1">
        <w:r w:rsidR="006A5601">
          <w:rPr>
            <w:noProof/>
          </w:rPr>
          <w:t>Song et al. 2016</w:t>
        </w:r>
      </w:hyperlink>
      <w:r w:rsidR="00A728BD">
        <w:rPr>
          <w:noProof/>
        </w:rPr>
        <w:t>)</w:t>
      </w:r>
      <w:r w:rsidR="00A728BD">
        <w:fldChar w:fldCharType="end"/>
      </w:r>
      <w:r w:rsidRPr="00C21BA1">
        <w:t>.</w:t>
      </w:r>
      <w:r w:rsidRPr="009857BF">
        <w:t xml:space="preserve"> </w:t>
      </w:r>
      <w:r>
        <w:t>The periods of d</w:t>
      </w:r>
      <w:r w:rsidRPr="009857BF">
        <w:t>ata logger</w:t>
      </w:r>
      <w:r>
        <w:t xml:space="preserve"> deployments are listed in</w:t>
      </w:r>
      <w:r w:rsidR="001C2021">
        <w:t xml:space="preserve"> </w:t>
      </w:r>
      <w:r w:rsidR="001C2021">
        <w:fldChar w:fldCharType="begin"/>
      </w:r>
      <w:r w:rsidR="001C2021">
        <w:instrText xml:space="preserve"> REF _Ref529285335 \h </w:instrText>
      </w:r>
      <w:r w:rsidR="001C2021">
        <w:fldChar w:fldCharType="separate"/>
      </w:r>
      <w:r w:rsidR="001C2021">
        <w:t xml:space="preserve">Table </w:t>
      </w:r>
      <w:r w:rsidR="001C2021">
        <w:rPr>
          <w:noProof/>
        </w:rPr>
        <w:t>4</w:t>
      </w:r>
      <w:r w:rsidR="001C2021">
        <w:noBreakHyphen/>
      </w:r>
      <w:r w:rsidR="001C2021">
        <w:rPr>
          <w:noProof/>
        </w:rPr>
        <w:t>2</w:t>
      </w:r>
      <w:r w:rsidR="001C2021">
        <w:fldChar w:fldCharType="end"/>
      </w:r>
      <w:r>
        <w:t xml:space="preserve"> along with the number of days’ data that meet the extended acceptance criteria (r</w:t>
      </w:r>
      <w:r>
        <w:rPr>
          <w:vertAlign w:val="superscript"/>
        </w:rPr>
        <w:t>2</w:t>
      </w:r>
      <w:r>
        <w:t xml:space="preserve"> &gt; 0.90, coefficient of variation for all of GPP, ER and K &lt; 50%, 0.1&lt;PPP&lt;0.9). The % compliance data for 2014</w:t>
      </w:r>
      <w:r w:rsidR="0052627B">
        <w:t>–</w:t>
      </w:r>
      <w:r>
        <w:t>15, 2015</w:t>
      </w:r>
      <w:r w:rsidR="0052627B">
        <w:t>–</w:t>
      </w:r>
      <w:r>
        <w:t>16 and 2016</w:t>
      </w:r>
      <w:r w:rsidR="0052627B">
        <w:t>–</w:t>
      </w:r>
      <w:r>
        <w:t>17 are included for comparison (Day Rd was not a site for 2014</w:t>
      </w:r>
      <w:r w:rsidR="00910AC7">
        <w:t>–</w:t>
      </w:r>
      <w:r>
        <w:t>15).</w:t>
      </w:r>
    </w:p>
    <w:p w14:paraId="73DC431D" w14:textId="0F1B3A1F" w:rsidR="00745F53" w:rsidRDefault="00745F53" w:rsidP="00745F53">
      <w:pPr>
        <w:pStyle w:val="Para0"/>
      </w:pPr>
      <w:r>
        <w:rPr>
          <w:lang w:val="en-US"/>
        </w:rPr>
        <w:t xml:space="preserve">There were periods </w:t>
      </w:r>
      <w:r>
        <w:t>during the year 4 logger deployment when various loggers were out of the water for short periods, submerged too deeply by high flow to safely retrieve resulting on some data loss through flat logger batteries and other minor issues. This information is recorded in</w:t>
      </w:r>
      <w:r w:rsidR="00AE79B5">
        <w:t xml:space="preserve"> the Appendix to this chapter (Section </w:t>
      </w:r>
      <w:r w:rsidR="00AE79B5">
        <w:fldChar w:fldCharType="begin"/>
      </w:r>
      <w:r w:rsidR="00AE79B5">
        <w:instrText xml:space="preserve"> REF _Ref529419177 \r \h </w:instrText>
      </w:r>
      <w:r w:rsidR="00AE79B5">
        <w:fldChar w:fldCharType="separate"/>
      </w:r>
      <w:r w:rsidR="00AE79B5">
        <w:t>4.7</w:t>
      </w:r>
      <w:r w:rsidR="00AE79B5">
        <w:fldChar w:fldCharType="end"/>
      </w:r>
      <w:r w:rsidR="00AE79B5">
        <w:t>).</w:t>
      </w:r>
    </w:p>
    <w:p w14:paraId="6407A83E" w14:textId="41FE3063" w:rsidR="00745F53" w:rsidRPr="00910AC7" w:rsidRDefault="00CB5331" w:rsidP="00CB5331">
      <w:pPr>
        <w:pStyle w:val="Caption"/>
        <w:keepNext/>
      </w:pPr>
      <w:bookmarkStart w:id="183" w:name="_Ref529285335"/>
      <w:bookmarkStart w:id="184" w:name="_Ref465237923"/>
      <w:bookmarkStart w:id="185" w:name="_Ref529271278"/>
      <w:bookmarkStart w:id="186" w:name="_Toc5629977"/>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2</w:t>
      </w:r>
      <w:r w:rsidR="00146769">
        <w:fldChar w:fldCharType="end"/>
      </w:r>
      <w:bookmarkEnd w:id="183"/>
      <w:r>
        <w:t>.</w:t>
      </w:r>
      <w:bookmarkEnd w:id="184"/>
      <w:r w:rsidR="00745F53" w:rsidRPr="00910AC7">
        <w:t xml:space="preserve"> DO Logger Deployment and Data Acceptance Information, 2017-18.</w:t>
      </w:r>
      <w:bookmarkEnd w:id="185"/>
      <w:bookmarkEnd w:id="186"/>
    </w:p>
    <w:tbl>
      <w:tblPr>
        <w:tblStyle w:val="TableGrid"/>
        <w:tblW w:w="9287" w:type="dxa"/>
        <w:tblInd w:w="5" w:type="dxa"/>
        <w:tblLook w:val="04A0" w:firstRow="1" w:lastRow="0" w:firstColumn="1" w:lastColumn="0" w:noHBand="0" w:noVBand="1"/>
      </w:tblPr>
      <w:tblGrid>
        <w:gridCol w:w="874"/>
        <w:gridCol w:w="1017"/>
        <w:gridCol w:w="928"/>
        <w:gridCol w:w="843"/>
        <w:gridCol w:w="1026"/>
        <w:gridCol w:w="1097"/>
        <w:gridCol w:w="1097"/>
        <w:gridCol w:w="1228"/>
        <w:gridCol w:w="1177"/>
      </w:tblGrid>
      <w:tr w:rsidR="00745F53" w14:paraId="6BB705F2" w14:textId="77777777" w:rsidTr="00745F53">
        <w:trPr>
          <w:trHeight w:val="1124"/>
        </w:trPr>
        <w:tc>
          <w:tcPr>
            <w:tcW w:w="874" w:type="dxa"/>
            <w:shd w:val="clear" w:color="auto" w:fill="00338D" w:themeFill="accent1"/>
            <w:vAlign w:val="center"/>
          </w:tcPr>
          <w:p w14:paraId="48209413" w14:textId="77777777" w:rsidR="00745F53" w:rsidRPr="006F5A49" w:rsidRDefault="00745F53" w:rsidP="00910AC7">
            <w:pPr>
              <w:pStyle w:val="Tablesmalltext"/>
              <w:rPr>
                <w:lang w:val="en-US"/>
              </w:rPr>
            </w:pPr>
            <w:r>
              <w:rPr>
                <w:lang w:val="en-US"/>
              </w:rPr>
              <w:t>Site</w:t>
            </w:r>
          </w:p>
        </w:tc>
        <w:tc>
          <w:tcPr>
            <w:tcW w:w="1017" w:type="dxa"/>
            <w:shd w:val="clear" w:color="auto" w:fill="00338D" w:themeFill="accent1"/>
            <w:vAlign w:val="center"/>
          </w:tcPr>
          <w:p w14:paraId="24DD67E8" w14:textId="77777777" w:rsidR="00745F53" w:rsidRPr="006F5A49" w:rsidRDefault="00745F53" w:rsidP="00910AC7">
            <w:pPr>
              <w:pStyle w:val="Tablesmalltext"/>
              <w:rPr>
                <w:lang w:val="en-US"/>
              </w:rPr>
            </w:pPr>
            <w:r w:rsidRPr="006F5A49">
              <w:rPr>
                <w:lang w:val="en-US"/>
              </w:rPr>
              <w:t>First Date</w:t>
            </w:r>
          </w:p>
        </w:tc>
        <w:tc>
          <w:tcPr>
            <w:tcW w:w="928" w:type="dxa"/>
            <w:shd w:val="clear" w:color="auto" w:fill="00338D" w:themeFill="accent1"/>
            <w:vAlign w:val="center"/>
          </w:tcPr>
          <w:p w14:paraId="5CE8024D" w14:textId="77777777" w:rsidR="00745F53" w:rsidRPr="006F5A49" w:rsidRDefault="00745F53" w:rsidP="00910AC7">
            <w:pPr>
              <w:pStyle w:val="Tablesmalltext"/>
              <w:rPr>
                <w:lang w:val="en-US"/>
              </w:rPr>
            </w:pPr>
            <w:r w:rsidRPr="006F5A49">
              <w:rPr>
                <w:lang w:val="en-US"/>
              </w:rPr>
              <w:t>Last Date</w:t>
            </w:r>
          </w:p>
        </w:tc>
        <w:tc>
          <w:tcPr>
            <w:tcW w:w="843" w:type="dxa"/>
            <w:shd w:val="clear" w:color="auto" w:fill="00338D" w:themeFill="accent1"/>
            <w:vAlign w:val="center"/>
          </w:tcPr>
          <w:p w14:paraId="4BAD27B4" w14:textId="77777777" w:rsidR="00745F53" w:rsidRPr="006F5A49" w:rsidRDefault="00745F53" w:rsidP="00910AC7">
            <w:pPr>
              <w:pStyle w:val="Tablesmalltext"/>
              <w:rPr>
                <w:lang w:val="en-US"/>
              </w:rPr>
            </w:pPr>
            <w:r w:rsidRPr="006F5A49">
              <w:rPr>
                <w:lang w:val="en-US"/>
              </w:rPr>
              <w:t>Number of Days</w:t>
            </w:r>
            <w:r>
              <w:rPr>
                <w:lang w:val="en-US"/>
              </w:rPr>
              <w:t xml:space="preserve"> with data</w:t>
            </w:r>
          </w:p>
        </w:tc>
        <w:tc>
          <w:tcPr>
            <w:tcW w:w="1026" w:type="dxa"/>
            <w:shd w:val="clear" w:color="auto" w:fill="00338D" w:themeFill="accent1"/>
            <w:vAlign w:val="center"/>
          </w:tcPr>
          <w:p w14:paraId="4CD8F52A" w14:textId="77777777" w:rsidR="00745F53" w:rsidRPr="006F5A49" w:rsidRDefault="00745F53" w:rsidP="00910AC7">
            <w:pPr>
              <w:pStyle w:val="Tablesmalltext"/>
              <w:rPr>
                <w:lang w:val="en-US"/>
              </w:rPr>
            </w:pPr>
            <w:r w:rsidRPr="006F5A49">
              <w:rPr>
                <w:lang w:val="en-US"/>
              </w:rPr>
              <w:t>Compliant Days using BASEv2</w:t>
            </w:r>
          </w:p>
        </w:tc>
        <w:tc>
          <w:tcPr>
            <w:tcW w:w="1097" w:type="dxa"/>
            <w:shd w:val="clear" w:color="auto" w:fill="00338D" w:themeFill="accent1"/>
            <w:vAlign w:val="center"/>
          </w:tcPr>
          <w:p w14:paraId="3A421EC1" w14:textId="77777777" w:rsidR="00745F53" w:rsidRDefault="00745F53" w:rsidP="00910AC7">
            <w:pPr>
              <w:pStyle w:val="Tablesmalltext"/>
              <w:rPr>
                <w:lang w:val="en-US"/>
              </w:rPr>
            </w:pPr>
            <w:r>
              <w:rPr>
                <w:lang w:val="en-US"/>
              </w:rPr>
              <w:t>2017-18</w:t>
            </w:r>
            <w:r w:rsidRPr="006F5A49">
              <w:rPr>
                <w:lang w:val="en-US"/>
              </w:rPr>
              <w:t>% of total days in compliance</w:t>
            </w:r>
          </w:p>
        </w:tc>
        <w:tc>
          <w:tcPr>
            <w:tcW w:w="1097" w:type="dxa"/>
            <w:shd w:val="clear" w:color="auto" w:fill="00338D" w:themeFill="accent1"/>
            <w:vAlign w:val="center"/>
          </w:tcPr>
          <w:p w14:paraId="15A2AB6E" w14:textId="77777777" w:rsidR="00745F53" w:rsidRPr="006F5A49" w:rsidRDefault="00745F53" w:rsidP="00910AC7">
            <w:pPr>
              <w:pStyle w:val="Tablesmalltext"/>
              <w:rPr>
                <w:lang w:val="en-US"/>
              </w:rPr>
            </w:pPr>
            <w:r>
              <w:rPr>
                <w:lang w:val="en-US"/>
              </w:rPr>
              <w:t>2016-17</w:t>
            </w:r>
            <w:r w:rsidRPr="006F5A49">
              <w:rPr>
                <w:lang w:val="en-US"/>
              </w:rPr>
              <w:t>% of total days in compliance</w:t>
            </w:r>
          </w:p>
        </w:tc>
        <w:tc>
          <w:tcPr>
            <w:tcW w:w="1228" w:type="dxa"/>
            <w:shd w:val="clear" w:color="auto" w:fill="00338D" w:themeFill="accent1"/>
          </w:tcPr>
          <w:p w14:paraId="1C976238" w14:textId="77777777" w:rsidR="00745F53" w:rsidRPr="007F37A8" w:rsidRDefault="00745F53" w:rsidP="00910AC7">
            <w:pPr>
              <w:pStyle w:val="Tablesmalltext"/>
              <w:rPr>
                <w:lang w:val="en-US"/>
              </w:rPr>
            </w:pPr>
            <w:r w:rsidRPr="007F37A8">
              <w:t xml:space="preserve">2015-16 </w:t>
            </w:r>
            <w:r>
              <w:t xml:space="preserve"> </w:t>
            </w:r>
            <w:r w:rsidRPr="007F37A8">
              <w:t>% of total days in compliance</w:t>
            </w:r>
          </w:p>
        </w:tc>
        <w:tc>
          <w:tcPr>
            <w:tcW w:w="1177" w:type="dxa"/>
            <w:shd w:val="clear" w:color="auto" w:fill="00338D" w:themeFill="accent1"/>
            <w:vAlign w:val="center"/>
          </w:tcPr>
          <w:p w14:paraId="769FCE37" w14:textId="77777777" w:rsidR="00745F53" w:rsidRPr="006F5A49" w:rsidRDefault="00745F53" w:rsidP="00910AC7">
            <w:pPr>
              <w:pStyle w:val="Tablesmalltext"/>
              <w:rPr>
                <w:lang w:val="en-US"/>
              </w:rPr>
            </w:pPr>
            <w:r w:rsidRPr="001A2CB2">
              <w:rPr>
                <w:lang w:val="en-US"/>
              </w:rPr>
              <w:t>201</w:t>
            </w:r>
            <w:r>
              <w:rPr>
                <w:lang w:val="en-US"/>
              </w:rPr>
              <w:t>4</w:t>
            </w:r>
            <w:r w:rsidRPr="001A2CB2">
              <w:rPr>
                <w:lang w:val="en-US"/>
              </w:rPr>
              <w:t>-1</w:t>
            </w:r>
            <w:r>
              <w:rPr>
                <w:lang w:val="en-US"/>
              </w:rPr>
              <w:t>5</w:t>
            </w:r>
            <w:r w:rsidRPr="001A2CB2">
              <w:rPr>
                <w:lang w:val="en-US"/>
              </w:rPr>
              <w:t xml:space="preserve"> </w:t>
            </w:r>
            <w:r>
              <w:rPr>
                <w:lang w:val="en-US"/>
              </w:rPr>
              <w:t xml:space="preserve">     </w:t>
            </w:r>
            <w:r w:rsidRPr="001A2CB2">
              <w:rPr>
                <w:lang w:val="en-US"/>
              </w:rPr>
              <w:t>% of total days in compliance</w:t>
            </w:r>
          </w:p>
        </w:tc>
      </w:tr>
      <w:tr w:rsidR="00745F53" w14:paraId="0F34226D" w14:textId="77777777" w:rsidTr="00745F53">
        <w:tc>
          <w:tcPr>
            <w:tcW w:w="874" w:type="dxa"/>
            <w:shd w:val="clear" w:color="auto" w:fill="FFFFFF" w:themeFill="background1"/>
            <w:vAlign w:val="center"/>
          </w:tcPr>
          <w:p w14:paraId="676BF964" w14:textId="77777777" w:rsidR="00745F53" w:rsidRPr="006F5A49" w:rsidRDefault="00745F53" w:rsidP="00910AC7">
            <w:pPr>
              <w:pStyle w:val="Tablesmalltext"/>
              <w:rPr>
                <w:lang w:val="en-US"/>
              </w:rPr>
            </w:pPr>
            <w:r>
              <w:rPr>
                <w:lang w:val="en-US"/>
              </w:rPr>
              <w:t>Day</w:t>
            </w:r>
            <w:r w:rsidRPr="006F5A49">
              <w:rPr>
                <w:lang w:val="en-US"/>
              </w:rPr>
              <w:t xml:space="preserve"> R</w:t>
            </w:r>
            <w:r>
              <w:rPr>
                <w:lang w:val="en-US"/>
              </w:rPr>
              <w:t>oa</w:t>
            </w:r>
            <w:r w:rsidRPr="006F5A49">
              <w:rPr>
                <w:lang w:val="en-US"/>
              </w:rPr>
              <w:t>d</w:t>
            </w:r>
          </w:p>
        </w:tc>
        <w:tc>
          <w:tcPr>
            <w:tcW w:w="1017" w:type="dxa"/>
            <w:shd w:val="clear" w:color="auto" w:fill="FFFFFF" w:themeFill="background1"/>
            <w:vAlign w:val="center"/>
          </w:tcPr>
          <w:p w14:paraId="344B617F" w14:textId="77777777" w:rsidR="00745F53" w:rsidRPr="0096732C" w:rsidRDefault="00745F53" w:rsidP="00910AC7">
            <w:pPr>
              <w:pStyle w:val="Tablesmalltext"/>
              <w:rPr>
                <w:lang w:val="en-US"/>
              </w:rPr>
            </w:pPr>
            <w:r>
              <w:rPr>
                <w:lang w:val="en-US"/>
              </w:rPr>
              <w:t>7/9/17</w:t>
            </w:r>
          </w:p>
        </w:tc>
        <w:tc>
          <w:tcPr>
            <w:tcW w:w="928" w:type="dxa"/>
            <w:shd w:val="clear" w:color="auto" w:fill="FFFFFF" w:themeFill="background1"/>
            <w:vAlign w:val="center"/>
          </w:tcPr>
          <w:p w14:paraId="4AE81BC1" w14:textId="77777777" w:rsidR="00745F53" w:rsidRPr="0096732C" w:rsidRDefault="00745F53" w:rsidP="00910AC7">
            <w:pPr>
              <w:pStyle w:val="Tablesmalltext"/>
              <w:rPr>
                <w:lang w:val="en-US"/>
              </w:rPr>
            </w:pPr>
            <w:r>
              <w:rPr>
                <w:lang w:val="en-US"/>
              </w:rPr>
              <w:t>13/6/18</w:t>
            </w:r>
          </w:p>
        </w:tc>
        <w:tc>
          <w:tcPr>
            <w:tcW w:w="843" w:type="dxa"/>
            <w:shd w:val="clear" w:color="auto" w:fill="FFFFFF" w:themeFill="background1"/>
            <w:vAlign w:val="center"/>
          </w:tcPr>
          <w:p w14:paraId="457D940E" w14:textId="77777777" w:rsidR="00745F53" w:rsidRPr="0096732C" w:rsidRDefault="00745F53" w:rsidP="00910AC7">
            <w:pPr>
              <w:pStyle w:val="Tablesmalltext"/>
              <w:rPr>
                <w:lang w:val="en-US"/>
              </w:rPr>
            </w:pPr>
            <w:r>
              <w:rPr>
                <w:lang w:val="en-US"/>
              </w:rPr>
              <w:t>240</w:t>
            </w:r>
          </w:p>
        </w:tc>
        <w:tc>
          <w:tcPr>
            <w:tcW w:w="1026" w:type="dxa"/>
            <w:shd w:val="clear" w:color="auto" w:fill="FFFFFF" w:themeFill="background1"/>
            <w:vAlign w:val="center"/>
          </w:tcPr>
          <w:p w14:paraId="7DA5A7DC" w14:textId="77777777" w:rsidR="00745F53" w:rsidRPr="0096732C" w:rsidRDefault="00745F53" w:rsidP="00910AC7">
            <w:pPr>
              <w:pStyle w:val="Tablesmalltext"/>
              <w:rPr>
                <w:lang w:val="en-US"/>
              </w:rPr>
            </w:pPr>
            <w:r>
              <w:rPr>
                <w:lang w:val="en-US"/>
              </w:rPr>
              <w:t>111</w:t>
            </w:r>
          </w:p>
        </w:tc>
        <w:tc>
          <w:tcPr>
            <w:tcW w:w="1097" w:type="dxa"/>
            <w:shd w:val="clear" w:color="auto" w:fill="FFFFFF" w:themeFill="background1"/>
            <w:vAlign w:val="center"/>
          </w:tcPr>
          <w:p w14:paraId="5725ADC3" w14:textId="77777777" w:rsidR="00745F53" w:rsidRDefault="00745F53" w:rsidP="00910AC7">
            <w:pPr>
              <w:pStyle w:val="Tablesmalltext"/>
              <w:rPr>
                <w:lang w:val="en-US"/>
              </w:rPr>
            </w:pPr>
            <w:r>
              <w:rPr>
                <w:lang w:val="en-US"/>
              </w:rPr>
              <w:t>46</w:t>
            </w:r>
          </w:p>
        </w:tc>
        <w:tc>
          <w:tcPr>
            <w:tcW w:w="1097" w:type="dxa"/>
            <w:shd w:val="clear" w:color="auto" w:fill="FFFFFF" w:themeFill="background1"/>
            <w:vAlign w:val="center"/>
          </w:tcPr>
          <w:p w14:paraId="5B880202" w14:textId="77777777" w:rsidR="00745F53" w:rsidRPr="0096732C" w:rsidRDefault="00745F53" w:rsidP="00910AC7">
            <w:pPr>
              <w:pStyle w:val="Tablesmalltext"/>
              <w:rPr>
                <w:lang w:val="en-US"/>
              </w:rPr>
            </w:pPr>
            <w:r>
              <w:rPr>
                <w:lang w:val="en-US"/>
              </w:rPr>
              <w:t>54</w:t>
            </w:r>
          </w:p>
        </w:tc>
        <w:tc>
          <w:tcPr>
            <w:tcW w:w="1228" w:type="dxa"/>
            <w:shd w:val="clear" w:color="auto" w:fill="FFFFFF" w:themeFill="background1"/>
            <w:vAlign w:val="center"/>
          </w:tcPr>
          <w:p w14:paraId="0BC1DD59" w14:textId="77777777" w:rsidR="00745F53" w:rsidRPr="007F37A8" w:rsidRDefault="00745F53" w:rsidP="00910AC7">
            <w:pPr>
              <w:pStyle w:val="Tablesmalltext"/>
              <w:rPr>
                <w:lang w:val="en-US"/>
              </w:rPr>
            </w:pPr>
            <w:r w:rsidRPr="007F37A8">
              <w:t>27</w:t>
            </w:r>
          </w:p>
        </w:tc>
        <w:tc>
          <w:tcPr>
            <w:tcW w:w="1177" w:type="dxa"/>
            <w:shd w:val="clear" w:color="auto" w:fill="FFFFFF" w:themeFill="background1"/>
            <w:vAlign w:val="center"/>
          </w:tcPr>
          <w:p w14:paraId="275551E9" w14:textId="77777777" w:rsidR="00745F53" w:rsidRPr="0096732C" w:rsidRDefault="00745F53" w:rsidP="00910AC7">
            <w:pPr>
              <w:pStyle w:val="Tablesmalltext"/>
              <w:rPr>
                <w:lang w:val="en-US"/>
              </w:rPr>
            </w:pPr>
            <w:r>
              <w:rPr>
                <w:lang w:val="en-US"/>
              </w:rPr>
              <w:t>n/a</w:t>
            </w:r>
          </w:p>
        </w:tc>
      </w:tr>
      <w:tr w:rsidR="00745F53" w14:paraId="6166582A" w14:textId="77777777" w:rsidTr="00745F53">
        <w:tc>
          <w:tcPr>
            <w:tcW w:w="874" w:type="dxa"/>
            <w:shd w:val="clear" w:color="auto" w:fill="FFFFFF" w:themeFill="background1"/>
            <w:vAlign w:val="center"/>
          </w:tcPr>
          <w:p w14:paraId="5E196DB6" w14:textId="77777777" w:rsidR="00745F53" w:rsidRPr="006F5A49" w:rsidRDefault="00745F53" w:rsidP="00910AC7">
            <w:pPr>
              <w:pStyle w:val="Tablesmalltext"/>
              <w:rPr>
                <w:lang w:val="en-US"/>
              </w:rPr>
            </w:pPr>
            <w:r w:rsidRPr="006F5A49">
              <w:rPr>
                <w:lang w:val="en-US"/>
              </w:rPr>
              <w:t>Darcy’s Track</w:t>
            </w:r>
          </w:p>
        </w:tc>
        <w:tc>
          <w:tcPr>
            <w:tcW w:w="1017" w:type="dxa"/>
            <w:shd w:val="clear" w:color="auto" w:fill="FFFFFF" w:themeFill="background1"/>
            <w:vAlign w:val="center"/>
          </w:tcPr>
          <w:p w14:paraId="1092CF37" w14:textId="77777777" w:rsidR="00745F53" w:rsidRPr="0096732C" w:rsidRDefault="00745F53" w:rsidP="00910AC7">
            <w:pPr>
              <w:pStyle w:val="Tablesmalltext"/>
              <w:rPr>
                <w:lang w:val="en-US"/>
              </w:rPr>
            </w:pPr>
            <w:r>
              <w:rPr>
                <w:lang w:val="en-US"/>
              </w:rPr>
              <w:t>7/9/17</w:t>
            </w:r>
          </w:p>
        </w:tc>
        <w:tc>
          <w:tcPr>
            <w:tcW w:w="928" w:type="dxa"/>
            <w:shd w:val="clear" w:color="auto" w:fill="FFFFFF" w:themeFill="background1"/>
            <w:vAlign w:val="center"/>
          </w:tcPr>
          <w:p w14:paraId="6B241A43" w14:textId="77777777" w:rsidR="00745F53" w:rsidRPr="0096732C" w:rsidRDefault="00745F53" w:rsidP="00910AC7">
            <w:pPr>
              <w:pStyle w:val="Tablesmalltext"/>
              <w:rPr>
                <w:lang w:val="en-US"/>
              </w:rPr>
            </w:pPr>
            <w:r>
              <w:rPr>
                <w:lang w:val="en-US"/>
              </w:rPr>
              <w:t>13/6/18</w:t>
            </w:r>
          </w:p>
        </w:tc>
        <w:tc>
          <w:tcPr>
            <w:tcW w:w="843" w:type="dxa"/>
            <w:shd w:val="clear" w:color="auto" w:fill="FFFFFF" w:themeFill="background1"/>
            <w:vAlign w:val="center"/>
          </w:tcPr>
          <w:p w14:paraId="63107FC3" w14:textId="77777777" w:rsidR="00745F53" w:rsidRPr="0096732C" w:rsidRDefault="00745F53" w:rsidP="00910AC7">
            <w:pPr>
              <w:pStyle w:val="Tablesmalltext"/>
              <w:rPr>
                <w:lang w:val="en-US"/>
              </w:rPr>
            </w:pPr>
            <w:r>
              <w:rPr>
                <w:lang w:val="en-US"/>
              </w:rPr>
              <w:t>155</w:t>
            </w:r>
          </w:p>
        </w:tc>
        <w:tc>
          <w:tcPr>
            <w:tcW w:w="1026" w:type="dxa"/>
            <w:shd w:val="clear" w:color="auto" w:fill="FFFFFF" w:themeFill="background1"/>
            <w:vAlign w:val="center"/>
          </w:tcPr>
          <w:p w14:paraId="0B024CC3" w14:textId="77777777" w:rsidR="00745F53" w:rsidRPr="0096732C" w:rsidRDefault="00745F53" w:rsidP="00910AC7">
            <w:pPr>
              <w:pStyle w:val="Tablesmalltext"/>
              <w:rPr>
                <w:lang w:val="en-US"/>
              </w:rPr>
            </w:pPr>
            <w:r>
              <w:rPr>
                <w:lang w:val="en-US"/>
              </w:rPr>
              <w:t>80</w:t>
            </w:r>
          </w:p>
        </w:tc>
        <w:tc>
          <w:tcPr>
            <w:tcW w:w="1097" w:type="dxa"/>
            <w:shd w:val="clear" w:color="auto" w:fill="FFFFFF" w:themeFill="background1"/>
            <w:vAlign w:val="center"/>
          </w:tcPr>
          <w:p w14:paraId="72477E0C" w14:textId="77777777" w:rsidR="00745F53" w:rsidRDefault="00745F53" w:rsidP="00910AC7">
            <w:pPr>
              <w:pStyle w:val="Tablesmalltext"/>
              <w:rPr>
                <w:lang w:val="en-US"/>
              </w:rPr>
            </w:pPr>
            <w:r>
              <w:rPr>
                <w:lang w:val="en-US"/>
              </w:rPr>
              <w:t>52</w:t>
            </w:r>
          </w:p>
        </w:tc>
        <w:tc>
          <w:tcPr>
            <w:tcW w:w="1097" w:type="dxa"/>
            <w:shd w:val="clear" w:color="auto" w:fill="FFFFFF" w:themeFill="background1"/>
            <w:vAlign w:val="center"/>
          </w:tcPr>
          <w:p w14:paraId="3BBB8ED1" w14:textId="77777777" w:rsidR="00745F53" w:rsidRPr="0096732C" w:rsidRDefault="00745F53" w:rsidP="00910AC7">
            <w:pPr>
              <w:pStyle w:val="Tablesmalltext"/>
              <w:rPr>
                <w:lang w:val="en-US"/>
              </w:rPr>
            </w:pPr>
            <w:r>
              <w:rPr>
                <w:lang w:val="en-US"/>
              </w:rPr>
              <w:t>53</w:t>
            </w:r>
          </w:p>
        </w:tc>
        <w:tc>
          <w:tcPr>
            <w:tcW w:w="1228" w:type="dxa"/>
            <w:shd w:val="clear" w:color="auto" w:fill="FFFFFF" w:themeFill="background1"/>
            <w:vAlign w:val="center"/>
          </w:tcPr>
          <w:p w14:paraId="2562B687" w14:textId="77777777" w:rsidR="00745F53" w:rsidRPr="007F37A8" w:rsidRDefault="00745F53" w:rsidP="00910AC7">
            <w:pPr>
              <w:pStyle w:val="Tablesmalltext"/>
              <w:rPr>
                <w:lang w:val="en-US"/>
              </w:rPr>
            </w:pPr>
            <w:r w:rsidRPr="007F37A8">
              <w:t>28</w:t>
            </w:r>
          </w:p>
        </w:tc>
        <w:tc>
          <w:tcPr>
            <w:tcW w:w="1177" w:type="dxa"/>
            <w:shd w:val="clear" w:color="auto" w:fill="FFFFFF" w:themeFill="background1"/>
            <w:vAlign w:val="center"/>
          </w:tcPr>
          <w:p w14:paraId="57012146" w14:textId="77777777" w:rsidR="00745F53" w:rsidRPr="0096732C" w:rsidRDefault="00745F53" w:rsidP="00910AC7">
            <w:pPr>
              <w:pStyle w:val="Tablesmalltext"/>
              <w:rPr>
                <w:lang w:val="en-US"/>
              </w:rPr>
            </w:pPr>
            <w:r>
              <w:rPr>
                <w:lang w:val="en-US"/>
              </w:rPr>
              <w:t>72</w:t>
            </w:r>
          </w:p>
        </w:tc>
      </w:tr>
      <w:tr w:rsidR="00745F53" w14:paraId="43FF6E75" w14:textId="77777777" w:rsidTr="00745F53">
        <w:tc>
          <w:tcPr>
            <w:tcW w:w="874" w:type="dxa"/>
            <w:shd w:val="clear" w:color="auto" w:fill="FFFFFF" w:themeFill="background1"/>
            <w:vAlign w:val="center"/>
          </w:tcPr>
          <w:p w14:paraId="2E512604" w14:textId="77777777" w:rsidR="00745F53" w:rsidRPr="006F5A49" w:rsidRDefault="00745F53" w:rsidP="00910AC7">
            <w:pPr>
              <w:pStyle w:val="Tablesmalltext"/>
              <w:rPr>
                <w:lang w:val="en-US"/>
              </w:rPr>
            </w:pPr>
            <w:r w:rsidRPr="006F5A49">
              <w:rPr>
                <w:lang w:val="en-US"/>
              </w:rPr>
              <w:t>Loch Garry</w:t>
            </w:r>
          </w:p>
        </w:tc>
        <w:tc>
          <w:tcPr>
            <w:tcW w:w="1017" w:type="dxa"/>
            <w:shd w:val="clear" w:color="auto" w:fill="FFFFFF" w:themeFill="background1"/>
            <w:vAlign w:val="center"/>
          </w:tcPr>
          <w:p w14:paraId="7A2C2A5C" w14:textId="77777777" w:rsidR="00745F53" w:rsidRPr="0096732C" w:rsidRDefault="00745F53" w:rsidP="00910AC7">
            <w:pPr>
              <w:pStyle w:val="Tablesmalltext"/>
              <w:rPr>
                <w:lang w:val="en-US"/>
              </w:rPr>
            </w:pPr>
            <w:r>
              <w:rPr>
                <w:lang w:val="en-US"/>
              </w:rPr>
              <w:t>8/9/17</w:t>
            </w:r>
          </w:p>
        </w:tc>
        <w:tc>
          <w:tcPr>
            <w:tcW w:w="928" w:type="dxa"/>
            <w:shd w:val="clear" w:color="auto" w:fill="FFFFFF" w:themeFill="background1"/>
            <w:vAlign w:val="center"/>
          </w:tcPr>
          <w:p w14:paraId="0B62137F" w14:textId="77777777" w:rsidR="00745F53" w:rsidRPr="0096732C" w:rsidRDefault="00745F53" w:rsidP="00910AC7">
            <w:pPr>
              <w:pStyle w:val="Tablesmalltext"/>
              <w:rPr>
                <w:lang w:val="en-US"/>
              </w:rPr>
            </w:pPr>
            <w:r>
              <w:rPr>
                <w:lang w:val="en-US"/>
              </w:rPr>
              <w:t>13/6/18</w:t>
            </w:r>
          </w:p>
        </w:tc>
        <w:tc>
          <w:tcPr>
            <w:tcW w:w="843" w:type="dxa"/>
            <w:shd w:val="clear" w:color="auto" w:fill="FFFFFF" w:themeFill="background1"/>
            <w:vAlign w:val="center"/>
          </w:tcPr>
          <w:p w14:paraId="4C929D38" w14:textId="77777777" w:rsidR="00745F53" w:rsidRPr="0096732C" w:rsidRDefault="00745F53" w:rsidP="00910AC7">
            <w:pPr>
              <w:pStyle w:val="Tablesmalltext"/>
              <w:rPr>
                <w:lang w:val="en-US"/>
              </w:rPr>
            </w:pPr>
            <w:r>
              <w:rPr>
                <w:lang w:val="en-US"/>
              </w:rPr>
              <w:t>218</w:t>
            </w:r>
          </w:p>
        </w:tc>
        <w:tc>
          <w:tcPr>
            <w:tcW w:w="1026" w:type="dxa"/>
            <w:shd w:val="clear" w:color="auto" w:fill="FFFFFF" w:themeFill="background1"/>
            <w:vAlign w:val="center"/>
          </w:tcPr>
          <w:p w14:paraId="2FA63C05" w14:textId="77777777" w:rsidR="00745F53" w:rsidRPr="0096732C" w:rsidRDefault="00745F53" w:rsidP="00910AC7">
            <w:pPr>
              <w:pStyle w:val="Tablesmalltext"/>
              <w:rPr>
                <w:lang w:val="en-US"/>
              </w:rPr>
            </w:pPr>
            <w:r>
              <w:rPr>
                <w:lang w:val="en-US"/>
              </w:rPr>
              <w:t>101</w:t>
            </w:r>
          </w:p>
        </w:tc>
        <w:tc>
          <w:tcPr>
            <w:tcW w:w="1097" w:type="dxa"/>
            <w:shd w:val="clear" w:color="auto" w:fill="FFFFFF" w:themeFill="background1"/>
            <w:vAlign w:val="center"/>
          </w:tcPr>
          <w:p w14:paraId="17595B05" w14:textId="77777777" w:rsidR="00745F53" w:rsidRDefault="00745F53" w:rsidP="00910AC7">
            <w:pPr>
              <w:pStyle w:val="Tablesmalltext"/>
              <w:rPr>
                <w:lang w:val="en-US"/>
              </w:rPr>
            </w:pPr>
            <w:r>
              <w:rPr>
                <w:lang w:val="en-US"/>
              </w:rPr>
              <w:t>46</w:t>
            </w:r>
          </w:p>
        </w:tc>
        <w:tc>
          <w:tcPr>
            <w:tcW w:w="1097" w:type="dxa"/>
            <w:shd w:val="clear" w:color="auto" w:fill="FFFFFF" w:themeFill="background1"/>
            <w:vAlign w:val="center"/>
          </w:tcPr>
          <w:p w14:paraId="5A058211" w14:textId="77777777" w:rsidR="00745F53" w:rsidRPr="0096732C" w:rsidRDefault="00745F53" w:rsidP="00910AC7">
            <w:pPr>
              <w:pStyle w:val="Tablesmalltext"/>
              <w:rPr>
                <w:lang w:val="en-US"/>
              </w:rPr>
            </w:pPr>
            <w:r>
              <w:rPr>
                <w:lang w:val="en-US"/>
              </w:rPr>
              <w:t>51</w:t>
            </w:r>
          </w:p>
        </w:tc>
        <w:tc>
          <w:tcPr>
            <w:tcW w:w="1228" w:type="dxa"/>
            <w:shd w:val="clear" w:color="auto" w:fill="FFFFFF" w:themeFill="background1"/>
            <w:vAlign w:val="center"/>
          </w:tcPr>
          <w:p w14:paraId="205BA94F" w14:textId="77777777" w:rsidR="00745F53" w:rsidRPr="007F37A8" w:rsidRDefault="00745F53" w:rsidP="00910AC7">
            <w:pPr>
              <w:pStyle w:val="Tablesmalltext"/>
              <w:rPr>
                <w:lang w:val="en-US"/>
              </w:rPr>
            </w:pPr>
            <w:r w:rsidRPr="007F37A8">
              <w:t>33</w:t>
            </w:r>
          </w:p>
        </w:tc>
        <w:tc>
          <w:tcPr>
            <w:tcW w:w="1177" w:type="dxa"/>
            <w:shd w:val="clear" w:color="auto" w:fill="FFFFFF" w:themeFill="background1"/>
            <w:vAlign w:val="center"/>
          </w:tcPr>
          <w:p w14:paraId="777AFB16" w14:textId="77777777" w:rsidR="00745F53" w:rsidRPr="0096732C" w:rsidRDefault="00745F53" w:rsidP="00910AC7">
            <w:pPr>
              <w:pStyle w:val="Tablesmalltext"/>
              <w:rPr>
                <w:lang w:val="en-US"/>
              </w:rPr>
            </w:pPr>
            <w:r>
              <w:rPr>
                <w:lang w:val="en-US"/>
              </w:rPr>
              <w:t>38</w:t>
            </w:r>
          </w:p>
        </w:tc>
      </w:tr>
      <w:tr w:rsidR="00745F53" w14:paraId="06EDF677" w14:textId="77777777" w:rsidTr="00745F53">
        <w:tc>
          <w:tcPr>
            <w:tcW w:w="874" w:type="dxa"/>
            <w:shd w:val="clear" w:color="auto" w:fill="FFFFFF" w:themeFill="background1"/>
            <w:vAlign w:val="center"/>
          </w:tcPr>
          <w:p w14:paraId="393D54E6" w14:textId="77777777" w:rsidR="00745F53" w:rsidRPr="006F5A49" w:rsidRDefault="00745F53" w:rsidP="00910AC7">
            <w:pPr>
              <w:pStyle w:val="Tablesmalltext"/>
              <w:rPr>
                <w:lang w:val="en-US"/>
              </w:rPr>
            </w:pPr>
            <w:r w:rsidRPr="006F5A49">
              <w:rPr>
                <w:lang w:val="en-US"/>
              </w:rPr>
              <w:t>McCoy’s Bridge</w:t>
            </w:r>
          </w:p>
        </w:tc>
        <w:tc>
          <w:tcPr>
            <w:tcW w:w="1017" w:type="dxa"/>
            <w:shd w:val="clear" w:color="auto" w:fill="FFFFFF" w:themeFill="background1"/>
            <w:vAlign w:val="center"/>
          </w:tcPr>
          <w:p w14:paraId="00EEBF98" w14:textId="77777777" w:rsidR="00745F53" w:rsidRPr="0096732C" w:rsidRDefault="00745F53" w:rsidP="00910AC7">
            <w:pPr>
              <w:pStyle w:val="Tablesmalltext"/>
              <w:rPr>
                <w:lang w:val="en-US"/>
              </w:rPr>
            </w:pPr>
            <w:r>
              <w:rPr>
                <w:lang w:val="en-US"/>
              </w:rPr>
              <w:t>1/6/2017</w:t>
            </w:r>
          </w:p>
        </w:tc>
        <w:tc>
          <w:tcPr>
            <w:tcW w:w="928" w:type="dxa"/>
            <w:shd w:val="clear" w:color="auto" w:fill="FFFFFF" w:themeFill="background1"/>
            <w:vAlign w:val="center"/>
          </w:tcPr>
          <w:p w14:paraId="6238DAFF" w14:textId="77777777" w:rsidR="00745F53" w:rsidRPr="0096732C" w:rsidRDefault="00745F53" w:rsidP="00910AC7">
            <w:pPr>
              <w:pStyle w:val="Tablesmalltext"/>
              <w:rPr>
                <w:lang w:val="en-US"/>
              </w:rPr>
            </w:pPr>
            <w:r>
              <w:rPr>
                <w:lang w:val="en-US"/>
              </w:rPr>
              <w:t>13/6/18</w:t>
            </w:r>
          </w:p>
        </w:tc>
        <w:tc>
          <w:tcPr>
            <w:tcW w:w="843" w:type="dxa"/>
            <w:shd w:val="clear" w:color="auto" w:fill="FFFFFF" w:themeFill="background1"/>
            <w:vAlign w:val="center"/>
          </w:tcPr>
          <w:p w14:paraId="3A364BFE" w14:textId="77777777" w:rsidR="00745F53" w:rsidRPr="0096732C" w:rsidRDefault="00745F53" w:rsidP="00910AC7">
            <w:pPr>
              <w:pStyle w:val="Tablesmalltext"/>
              <w:rPr>
                <w:lang w:val="en-US"/>
              </w:rPr>
            </w:pPr>
            <w:r>
              <w:rPr>
                <w:lang w:val="en-US"/>
              </w:rPr>
              <w:t>345</w:t>
            </w:r>
          </w:p>
        </w:tc>
        <w:tc>
          <w:tcPr>
            <w:tcW w:w="1026" w:type="dxa"/>
            <w:shd w:val="clear" w:color="auto" w:fill="FFFFFF" w:themeFill="background1"/>
            <w:vAlign w:val="center"/>
          </w:tcPr>
          <w:p w14:paraId="500E2F08" w14:textId="77777777" w:rsidR="00745F53" w:rsidRPr="0096732C" w:rsidRDefault="00745F53" w:rsidP="00910AC7">
            <w:pPr>
              <w:pStyle w:val="Tablesmalltext"/>
              <w:rPr>
                <w:lang w:val="en-US"/>
              </w:rPr>
            </w:pPr>
            <w:r>
              <w:rPr>
                <w:lang w:val="en-US"/>
              </w:rPr>
              <w:t>278</w:t>
            </w:r>
          </w:p>
        </w:tc>
        <w:tc>
          <w:tcPr>
            <w:tcW w:w="1097" w:type="dxa"/>
            <w:shd w:val="clear" w:color="auto" w:fill="FFFFFF" w:themeFill="background1"/>
            <w:vAlign w:val="center"/>
          </w:tcPr>
          <w:p w14:paraId="4B2F24FD" w14:textId="77777777" w:rsidR="00745F53" w:rsidRDefault="00745F53" w:rsidP="00910AC7">
            <w:pPr>
              <w:pStyle w:val="Tablesmalltext"/>
              <w:rPr>
                <w:lang w:val="en-US"/>
              </w:rPr>
            </w:pPr>
            <w:r>
              <w:rPr>
                <w:lang w:val="en-US"/>
              </w:rPr>
              <w:t>81</w:t>
            </w:r>
          </w:p>
        </w:tc>
        <w:tc>
          <w:tcPr>
            <w:tcW w:w="1097" w:type="dxa"/>
            <w:shd w:val="clear" w:color="auto" w:fill="FFFFFF" w:themeFill="background1"/>
            <w:vAlign w:val="center"/>
          </w:tcPr>
          <w:p w14:paraId="6AAAEB01" w14:textId="77777777" w:rsidR="00745F53" w:rsidRPr="0096732C" w:rsidRDefault="00745F53" w:rsidP="00910AC7">
            <w:pPr>
              <w:pStyle w:val="Tablesmalltext"/>
              <w:rPr>
                <w:lang w:val="en-US"/>
              </w:rPr>
            </w:pPr>
            <w:r>
              <w:rPr>
                <w:lang w:val="en-US"/>
              </w:rPr>
              <w:t>56</w:t>
            </w:r>
          </w:p>
        </w:tc>
        <w:tc>
          <w:tcPr>
            <w:tcW w:w="1228" w:type="dxa"/>
            <w:shd w:val="clear" w:color="auto" w:fill="FFFFFF" w:themeFill="background1"/>
            <w:vAlign w:val="center"/>
          </w:tcPr>
          <w:p w14:paraId="3A067130" w14:textId="77777777" w:rsidR="00745F53" w:rsidRPr="007F37A8" w:rsidRDefault="00745F53" w:rsidP="00910AC7">
            <w:pPr>
              <w:pStyle w:val="Tablesmalltext"/>
              <w:rPr>
                <w:lang w:val="en-US"/>
              </w:rPr>
            </w:pPr>
            <w:r w:rsidRPr="007F37A8">
              <w:t>48</w:t>
            </w:r>
          </w:p>
        </w:tc>
        <w:tc>
          <w:tcPr>
            <w:tcW w:w="1177" w:type="dxa"/>
            <w:shd w:val="clear" w:color="auto" w:fill="FFFFFF" w:themeFill="background1"/>
            <w:vAlign w:val="center"/>
          </w:tcPr>
          <w:p w14:paraId="24310087" w14:textId="77777777" w:rsidR="00745F53" w:rsidRPr="0096732C" w:rsidRDefault="00745F53" w:rsidP="00910AC7">
            <w:pPr>
              <w:pStyle w:val="Tablesmalltext"/>
              <w:rPr>
                <w:lang w:val="en-US"/>
              </w:rPr>
            </w:pPr>
            <w:r>
              <w:rPr>
                <w:lang w:val="en-US"/>
              </w:rPr>
              <w:t>66</w:t>
            </w:r>
          </w:p>
        </w:tc>
      </w:tr>
    </w:tbl>
    <w:p w14:paraId="7214E847" w14:textId="77777777" w:rsidR="00745F53" w:rsidRDefault="00745F53" w:rsidP="00745F53">
      <w:pPr>
        <w:pStyle w:val="Para0"/>
        <w:rPr>
          <w:lang w:val="en-US"/>
        </w:rPr>
      </w:pPr>
      <w:r>
        <w:rPr>
          <w:lang w:val="en-US"/>
        </w:rPr>
        <w:t>As discussed later, a month long period of low dissolved oxygen occurred from around 2/12/17 and affected all sites except Day Road.</w:t>
      </w:r>
    </w:p>
    <w:p w14:paraId="271FDCB6" w14:textId="77777777" w:rsidR="00745F53" w:rsidRPr="0095613F" w:rsidRDefault="00745F53" w:rsidP="00745F53">
      <w:pPr>
        <w:pStyle w:val="Heading3"/>
      </w:pPr>
      <w:bookmarkStart w:id="187" w:name="_Toc529424252"/>
      <w:r w:rsidRPr="00E375DB">
        <w:t>Water Temperature and Dissolved Oxygen</w:t>
      </w:r>
      <w:bookmarkEnd w:id="187"/>
    </w:p>
    <w:p w14:paraId="0C6301C5" w14:textId="20B3A2A5" w:rsidR="00745F53" w:rsidRDefault="00CB5331" w:rsidP="00745F53">
      <w:pPr>
        <w:pStyle w:val="Para0"/>
      </w:pPr>
      <w:r>
        <w:rPr>
          <w:highlight w:val="yellow"/>
        </w:rPr>
        <w:fldChar w:fldCharType="begin"/>
      </w:r>
      <w:r>
        <w:instrText xml:space="preserve"> REF _Ref529271327 </w:instrText>
      </w:r>
      <w:r>
        <w:rPr>
          <w:highlight w:val="yellow"/>
        </w:rPr>
        <w:fldChar w:fldCharType="separate"/>
      </w:r>
      <w:r>
        <w:t xml:space="preserve">Figure </w:t>
      </w:r>
      <w:r>
        <w:rPr>
          <w:noProof/>
        </w:rPr>
        <w:t>4</w:t>
      </w:r>
      <w:r>
        <w:noBreakHyphen/>
      </w:r>
      <w:r>
        <w:rPr>
          <w:noProof/>
        </w:rPr>
        <w:t>3</w:t>
      </w:r>
      <w:r>
        <w:rPr>
          <w:highlight w:val="yellow"/>
        </w:rPr>
        <w:fldChar w:fldCharType="end"/>
      </w:r>
      <w:r w:rsidR="00745F53">
        <w:t xml:space="preserve"> displays the mean daily water temperature and mean daily dissolved oxygen concentrations, collected from the DO loggers, at all four sites over the entire deployment period. Gaps in the data reflect logger maintenance, and logger inaccessibility resulting in batter</w:t>
      </w:r>
      <w:r w:rsidR="00910AC7">
        <w:t>y</w:t>
      </w:r>
      <w:r w:rsidR="00745F53">
        <w:t xml:space="preserve"> failure as detailed in Annex A.</w:t>
      </w:r>
    </w:p>
    <w:p w14:paraId="0BD843D0" w14:textId="1675B948" w:rsidR="00745F53" w:rsidRDefault="00745F53" w:rsidP="00745F53">
      <w:pPr>
        <w:pStyle w:val="Para0"/>
        <w:jc w:val="center"/>
        <w:rPr>
          <w:rFonts w:asciiTheme="minorBidi" w:hAnsiTheme="minorBidi"/>
          <w:bCs/>
          <w:szCs w:val="20"/>
        </w:rPr>
      </w:pPr>
      <w:r w:rsidRPr="00CF0395">
        <w:rPr>
          <w:noProof/>
          <w:lang w:val="en-AU" w:eastAsia="en-AU"/>
        </w:rPr>
        <w:drawing>
          <wp:inline distT="0" distB="0" distL="0" distR="0" wp14:anchorId="2936418E" wp14:editId="029ABE64">
            <wp:extent cx="5760000" cy="372394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760000" cy="3723942"/>
                    </a:xfrm>
                    <a:prstGeom prst="rect">
                      <a:avLst/>
                    </a:prstGeom>
                    <a:noFill/>
                    <a:ln>
                      <a:noFill/>
                    </a:ln>
                  </pic:spPr>
                </pic:pic>
              </a:graphicData>
            </a:graphic>
          </wp:inline>
        </w:drawing>
      </w:r>
      <w:r w:rsidRPr="00CF0395">
        <w:rPr>
          <w:noProof/>
          <w:lang w:val="en-AU" w:eastAsia="en-AU"/>
        </w:rPr>
        <w:drawing>
          <wp:inline distT="0" distB="0" distL="0" distR="0" wp14:anchorId="6D924934" wp14:editId="19644F42">
            <wp:extent cx="5760000" cy="372394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760000" cy="3723942"/>
                    </a:xfrm>
                    <a:prstGeom prst="rect">
                      <a:avLst/>
                    </a:prstGeom>
                    <a:noFill/>
                    <a:ln>
                      <a:noFill/>
                    </a:ln>
                  </pic:spPr>
                </pic:pic>
              </a:graphicData>
            </a:graphic>
          </wp:inline>
        </w:drawing>
      </w:r>
    </w:p>
    <w:p w14:paraId="02AE3A8A" w14:textId="1A564B0A" w:rsidR="00745F53" w:rsidRDefault="00CB5331" w:rsidP="00CB5331">
      <w:pPr>
        <w:pStyle w:val="Caption"/>
      </w:pPr>
      <w:bookmarkStart w:id="188" w:name="_Ref529271327"/>
      <w:bookmarkStart w:id="189" w:name="_Toc5629909"/>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3</w:t>
      </w:r>
      <w:r w:rsidR="004B54B1">
        <w:fldChar w:fldCharType="end"/>
      </w:r>
      <w:bookmarkEnd w:id="188"/>
      <w:r>
        <w:t xml:space="preserve">. </w:t>
      </w:r>
      <w:r w:rsidR="00745F53">
        <w:t xml:space="preserve">Mean Daily Water </w:t>
      </w:r>
      <w:r w:rsidR="00745F53" w:rsidRPr="0008351E">
        <w:t>Temperature</w:t>
      </w:r>
      <w:r w:rsidR="00745F53">
        <w:t xml:space="preserve"> and Dissolved Oxygen Concentration for the four study sites</w:t>
      </w:r>
      <w:r w:rsidR="00745F53" w:rsidRPr="009857BF">
        <w:t xml:space="preserve"> </w:t>
      </w:r>
      <w:r w:rsidR="00745F53">
        <w:t>2017-18</w:t>
      </w:r>
      <w:r w:rsidR="00745F53" w:rsidRPr="009857BF">
        <w:t>.</w:t>
      </w:r>
      <w:bookmarkEnd w:id="189"/>
    </w:p>
    <w:p w14:paraId="7108678B" w14:textId="24AC8415" w:rsidR="00745F53" w:rsidRDefault="00745F53" w:rsidP="00745F53">
      <w:pPr>
        <w:pStyle w:val="Para0"/>
      </w:pPr>
      <w:r>
        <w:t xml:space="preserve">The temperature profiles shown in </w:t>
      </w:r>
      <w:r w:rsidR="00CB5331">
        <w:rPr>
          <w:highlight w:val="yellow"/>
        </w:rPr>
        <w:fldChar w:fldCharType="begin"/>
      </w:r>
      <w:r w:rsidR="00CB5331">
        <w:instrText xml:space="preserve"> REF _Ref529271327 </w:instrText>
      </w:r>
      <w:r w:rsidR="00CB5331">
        <w:rPr>
          <w:highlight w:val="yellow"/>
        </w:rPr>
        <w:fldChar w:fldCharType="separate"/>
      </w:r>
      <w:r w:rsidR="00CB5331">
        <w:t xml:space="preserve">Figure </w:t>
      </w:r>
      <w:r w:rsidR="00CB5331">
        <w:rPr>
          <w:noProof/>
        </w:rPr>
        <w:t>4</w:t>
      </w:r>
      <w:r w:rsidR="00CB5331">
        <w:noBreakHyphen/>
      </w:r>
      <w:r w:rsidR="00CB5331">
        <w:rPr>
          <w:noProof/>
        </w:rPr>
        <w:t>3</w:t>
      </w:r>
      <w:r w:rsidR="00CB5331">
        <w:rPr>
          <w:highlight w:val="yellow"/>
        </w:rPr>
        <w:fldChar w:fldCharType="end"/>
      </w:r>
      <w:r>
        <w:t xml:space="preserve"> conform to expected behaviour with the warmest average daily temperatures occurring in mid-late summer. Similarly the general pattern of decline in dissolved oxygen concentrations in the warmer months is also expected due to the decreasing solubility of oxygen gas in water as the temperature of that water increases. The water temperature is noticeably lower at Day Rd and this is most likely the result of the site being relatively close to the outflow from Goulburn Weir. It is an underflow weir hence bottom water is released from the Nagambie Lakes which will be cooler than the surface water, especially during daytime in summer when solar irradiance (and hence epilimnetic heating) is at a maximum. This temperature difference between Day Rd and the sites further downstream can be several degrees. This temperature differential is partially overcome by Darcy’s Track but does emphasize the generic finding that ‘cold water pollution’ can extend for large distances downstream of weir structures. The effect is fairly minimal here but definitely identifiable.</w:t>
      </w:r>
    </w:p>
    <w:p w14:paraId="6A792E2A" w14:textId="36355677" w:rsidR="00745F53" w:rsidRDefault="00745F53" w:rsidP="00745F53">
      <w:pPr>
        <w:pStyle w:val="Para0"/>
      </w:pPr>
      <w:r>
        <w:t xml:space="preserve">One very noticeable feature in </w:t>
      </w:r>
      <w:r w:rsidR="00CB5331">
        <w:rPr>
          <w:highlight w:val="yellow"/>
        </w:rPr>
        <w:fldChar w:fldCharType="begin"/>
      </w:r>
      <w:r w:rsidR="00CB5331">
        <w:instrText xml:space="preserve"> REF _Ref529271327 </w:instrText>
      </w:r>
      <w:r w:rsidR="00CB5331">
        <w:rPr>
          <w:highlight w:val="yellow"/>
        </w:rPr>
        <w:fldChar w:fldCharType="separate"/>
      </w:r>
      <w:r w:rsidR="00CB5331">
        <w:t xml:space="preserve">Figure </w:t>
      </w:r>
      <w:r w:rsidR="00CB5331">
        <w:rPr>
          <w:noProof/>
        </w:rPr>
        <w:t>4</w:t>
      </w:r>
      <w:r w:rsidR="00CB5331">
        <w:noBreakHyphen/>
      </w:r>
      <w:r w:rsidR="00CB5331">
        <w:rPr>
          <w:noProof/>
        </w:rPr>
        <w:t>3</w:t>
      </w:r>
      <w:r w:rsidR="00CB5331">
        <w:rPr>
          <w:highlight w:val="yellow"/>
        </w:rPr>
        <w:fldChar w:fldCharType="end"/>
      </w:r>
      <w:r>
        <w:t xml:space="preserve"> is the sharp drop in temperature of around 8</w:t>
      </w:r>
      <w:r>
        <w:rPr>
          <w:vertAlign w:val="superscript"/>
        </w:rPr>
        <w:t>o</w:t>
      </w:r>
      <w:r>
        <w:t xml:space="preserve">C (much less at Day Rd) occurring in early December 2017. There is a corresponding sudden decrease in dissolved oxygen at the three more downstream sites at the same time. To assist visualization of the pattern of behaviour, </w:t>
      </w:r>
      <w:r w:rsidR="00CB5331">
        <w:rPr>
          <w:highlight w:val="yellow"/>
        </w:rPr>
        <w:fldChar w:fldCharType="begin"/>
      </w:r>
      <w:r w:rsidR="00CB5331">
        <w:instrText xml:space="preserve"> REF _Ref529271406 </w:instrText>
      </w:r>
      <w:r w:rsidR="00CB5331">
        <w:rPr>
          <w:highlight w:val="yellow"/>
        </w:rPr>
        <w:fldChar w:fldCharType="separate"/>
      </w:r>
      <w:r w:rsidR="00CB5331">
        <w:t xml:space="preserve">Figure </w:t>
      </w:r>
      <w:r w:rsidR="00CB5331">
        <w:rPr>
          <w:noProof/>
        </w:rPr>
        <w:t>4</w:t>
      </w:r>
      <w:r w:rsidR="00CB5331">
        <w:noBreakHyphen/>
      </w:r>
      <w:r w:rsidR="00CB5331">
        <w:rPr>
          <w:noProof/>
        </w:rPr>
        <w:t>4</w:t>
      </w:r>
      <w:r w:rsidR="00CB5331">
        <w:rPr>
          <w:highlight w:val="yellow"/>
        </w:rPr>
        <w:fldChar w:fldCharType="end"/>
      </w:r>
      <w:r>
        <w:t xml:space="preserve"> presents the percentage DO saturation data (combining temperature and dissolved oxygen concentration) over the six-week period starting November 21, 2018</w:t>
      </w:r>
      <w:r w:rsidR="00215F33">
        <w:t>.</w:t>
      </w:r>
    </w:p>
    <w:p w14:paraId="2FB1654D" w14:textId="77777777" w:rsidR="00745F53" w:rsidRDefault="00745F53" w:rsidP="00745F53">
      <w:pPr>
        <w:pStyle w:val="Para0"/>
      </w:pPr>
      <w:r w:rsidRPr="00B7291E">
        <w:rPr>
          <w:noProof/>
          <w:lang w:val="en-AU" w:eastAsia="en-AU"/>
        </w:rPr>
        <w:drawing>
          <wp:inline distT="0" distB="0" distL="0" distR="0" wp14:anchorId="01DA7003" wp14:editId="035BAA28">
            <wp:extent cx="5760000" cy="3764335"/>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5760000" cy="3764335"/>
                    </a:xfrm>
                    <a:prstGeom prst="rect">
                      <a:avLst/>
                    </a:prstGeom>
                    <a:noFill/>
                    <a:ln>
                      <a:noFill/>
                    </a:ln>
                  </pic:spPr>
                </pic:pic>
              </a:graphicData>
            </a:graphic>
          </wp:inline>
        </w:drawing>
      </w:r>
    </w:p>
    <w:p w14:paraId="4387FF15" w14:textId="75220420" w:rsidR="00745F53" w:rsidRDefault="00CB5331" w:rsidP="00CB5331">
      <w:pPr>
        <w:pStyle w:val="Caption"/>
      </w:pPr>
      <w:bookmarkStart w:id="190" w:name="_Ref529271406"/>
      <w:bookmarkStart w:id="191" w:name="_Toc5629910"/>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4</w:t>
      </w:r>
      <w:r w:rsidR="004B54B1">
        <w:fldChar w:fldCharType="end"/>
      </w:r>
      <w:bookmarkEnd w:id="190"/>
      <w:r>
        <w:t xml:space="preserve">. </w:t>
      </w:r>
      <w:r w:rsidR="00745F53">
        <w:t>Percentage Dissolved Oxygen Concentration for the four study sites</w:t>
      </w:r>
      <w:r w:rsidR="00745F53" w:rsidRPr="009857BF">
        <w:t xml:space="preserve"> from </w:t>
      </w:r>
      <w:r w:rsidR="00745F53">
        <w:t>November 21, 2017 through to January 2, 2018.</w:t>
      </w:r>
      <w:bookmarkEnd w:id="191"/>
      <w:r w:rsidR="00745F53" w:rsidRPr="009857BF">
        <w:t xml:space="preserve"> </w:t>
      </w:r>
    </w:p>
    <w:p w14:paraId="5351A6BD" w14:textId="55E416C1" w:rsidR="00745F53" w:rsidRDefault="00745F53" w:rsidP="00745F53">
      <w:pPr>
        <w:pStyle w:val="Para0"/>
      </w:pPr>
      <w:r>
        <w:t xml:space="preserve">There was a very large, intense rain event in parts of the Goulburn-Broken catchment over the period December 1-3, 2017, which delivered up to 200 mm of rain </w:t>
      </w:r>
      <w:r w:rsidR="00A728BD">
        <w:fldChar w:fldCharType="begin"/>
      </w:r>
      <w:r w:rsidR="00A728BD">
        <w:instrText xml:space="preserve"> ADDIN EN.CITE &lt;EndNote&gt;&lt;Cite&gt;&lt;Author&gt;GBCMA&lt;/Author&gt;&lt;Year&gt;2017&lt;/Year&gt;&lt;RecNum&gt;67&lt;/RecNum&gt;&lt;DisplayText&gt;(GBCMA 2017)&lt;/DisplayText&gt;&lt;record&gt;&lt;rec-number&gt;67&lt;/rec-number&gt;&lt;foreign-keys&gt;&lt;key app="EN" db-id="2e2zvev90esr99ezpda5edxa09sst9zd5xax" timestamp="1509248406"&gt;67&lt;/key&gt;&lt;/foreign-keys&gt;&lt;ref-type name="Report"&gt;27&lt;/ref-type&gt;&lt;contributors&gt;&lt;authors&gt;&lt;author&gt;GBCMA&lt;/author&gt;&lt;/authors&gt;&lt;/contributors&gt;&lt;titles&gt;&lt;title&gt;Goulburn River January 2017 blackwater event. Event summary and GBCMA actions&lt;/title&gt;&lt;/titles&gt;&lt;dates&gt;&lt;year&gt;2017&lt;/year&gt;&lt;/dates&gt;&lt;pub-location&gt;Shepparton&lt;/pub-location&gt;&lt;publisher&gt;Goulburn Broken Catchment Management Authority&lt;/publisher&gt;&lt;urls&gt;&lt;/urls&gt;&lt;/record&gt;&lt;/Cite&gt;&lt;/EndNote&gt;</w:instrText>
      </w:r>
      <w:r w:rsidR="00A728BD">
        <w:fldChar w:fldCharType="separate"/>
      </w:r>
      <w:r w:rsidR="00A728BD">
        <w:rPr>
          <w:noProof/>
        </w:rPr>
        <w:t>(</w:t>
      </w:r>
      <w:hyperlink w:anchor="_ENREF_9" w:tooltip="GBCMA, 2017 #67" w:history="1">
        <w:r w:rsidR="006A5601">
          <w:rPr>
            <w:noProof/>
          </w:rPr>
          <w:t>GBCMA 2017</w:t>
        </w:r>
      </w:hyperlink>
      <w:r w:rsidR="00A728BD">
        <w:rPr>
          <w:noProof/>
        </w:rPr>
        <w:t>)</w:t>
      </w:r>
      <w:r w:rsidR="00A728BD">
        <w:fldChar w:fldCharType="end"/>
      </w:r>
      <w:r>
        <w:t xml:space="preserve">. High inflows from several tributaries of the Goulburn downstream from Day Road (Seven, Pranjip and Castle creeks) contributed water with very low dissolved oxygen. The offset in time for the rapid %DO decrease shown </w:t>
      </w:r>
      <w:r w:rsidR="00CB5331">
        <w:t>i</w:t>
      </w:r>
      <w:r>
        <w:t xml:space="preserve">n </w:t>
      </w:r>
      <w:r w:rsidR="00CB5331">
        <w:rPr>
          <w:highlight w:val="yellow"/>
        </w:rPr>
        <w:fldChar w:fldCharType="begin"/>
      </w:r>
      <w:r w:rsidR="00CB5331">
        <w:instrText xml:space="preserve"> REF _Ref529271406 </w:instrText>
      </w:r>
      <w:r w:rsidR="00CB5331">
        <w:rPr>
          <w:highlight w:val="yellow"/>
        </w:rPr>
        <w:fldChar w:fldCharType="separate"/>
      </w:r>
      <w:r w:rsidR="00CB5331">
        <w:t xml:space="preserve">Figure </w:t>
      </w:r>
      <w:r w:rsidR="00CB5331">
        <w:rPr>
          <w:noProof/>
        </w:rPr>
        <w:t>4</w:t>
      </w:r>
      <w:r w:rsidR="00CB5331">
        <w:noBreakHyphen/>
      </w:r>
      <w:r w:rsidR="00CB5331">
        <w:rPr>
          <w:noProof/>
        </w:rPr>
        <w:t>4</w:t>
      </w:r>
      <w:r w:rsidR="00CB5331">
        <w:rPr>
          <w:highlight w:val="yellow"/>
        </w:rPr>
        <w:fldChar w:fldCharType="end"/>
      </w:r>
      <w:r>
        <w:t xml:space="preserve"> is directly related to the water travel time between these sites. The influence of this event on oxygen concentrations lasted until the end of December. Although % Dissolved Oxygen dropped to 20% saturation at McCoy’s Bridge, which is certainly low enough to cause oxygen stress in fish, at no stage did anoxic conditions develop. Thus the fish kills associated with anoxia seen in this river reach in the previous two years did not eventuate. This recurring pattern of a very heavy rain event during summer causing very low DO or even anoxic conditions appears to be a regular feature of this reach. In this case, a small amount of additional water was released from Goulburn Weir (1500 ML/Day) over several days to improve water quality.</w:t>
      </w:r>
    </w:p>
    <w:p w14:paraId="231548DD" w14:textId="77777777" w:rsidR="00745F53" w:rsidRPr="0095613F" w:rsidRDefault="00745F53" w:rsidP="00745F53">
      <w:pPr>
        <w:pStyle w:val="Heading3"/>
      </w:pPr>
      <w:bookmarkStart w:id="192" w:name="_Toc529424253"/>
      <w:r>
        <w:t>Metabolic Parameters</w:t>
      </w:r>
      <w:bookmarkEnd w:id="192"/>
    </w:p>
    <w:p w14:paraId="029903A8" w14:textId="1FB2A603" w:rsidR="00745F53" w:rsidRPr="007331F9" w:rsidRDefault="00745F53" w:rsidP="00745F53">
      <w:pPr>
        <w:pStyle w:val="Para0"/>
        <w:rPr>
          <w:lang w:val="en-US"/>
        </w:rPr>
      </w:pPr>
      <w:r>
        <w:t xml:space="preserve">From the results of modelling using BASEv2, the parameter estimates for GPP, ER, the reaeration coefficient K and the ratio of Gross Primary Production to Ecosystem Respiration ratio (P / R) for all 4 sites monitored, derived from all days meeting the acceptance criteria, are presented in </w:t>
      </w:r>
      <w:r w:rsidR="00CB5331">
        <w:rPr>
          <w:highlight w:val="yellow"/>
        </w:rPr>
        <w:fldChar w:fldCharType="begin"/>
      </w:r>
      <w:r w:rsidR="00CB5331">
        <w:instrText xml:space="preserve"> REF _Ref529271461 </w:instrText>
      </w:r>
      <w:r w:rsidR="00CB5331">
        <w:rPr>
          <w:highlight w:val="yellow"/>
        </w:rPr>
        <w:fldChar w:fldCharType="separate"/>
      </w:r>
      <w:r w:rsidR="00CB5331">
        <w:t xml:space="preserve">Table </w:t>
      </w:r>
      <w:r w:rsidR="00CB5331">
        <w:rPr>
          <w:noProof/>
        </w:rPr>
        <w:t>4</w:t>
      </w:r>
      <w:r w:rsidR="00CB5331">
        <w:noBreakHyphen/>
      </w:r>
      <w:r w:rsidR="00CB5331">
        <w:rPr>
          <w:noProof/>
        </w:rPr>
        <w:t>3</w:t>
      </w:r>
      <w:r w:rsidR="00CB5331">
        <w:rPr>
          <w:highlight w:val="yellow"/>
        </w:rPr>
        <w:fldChar w:fldCharType="end"/>
      </w:r>
      <w:r w:rsidR="00CB5331">
        <w:t>.</w:t>
      </w:r>
    </w:p>
    <w:p w14:paraId="432DEE71" w14:textId="76FEC800" w:rsidR="00745F53" w:rsidRDefault="00CB5331" w:rsidP="00CB5331">
      <w:pPr>
        <w:pStyle w:val="Caption"/>
        <w:rPr>
          <w:lang w:val="en-US"/>
        </w:rPr>
      </w:pPr>
      <w:bookmarkStart w:id="193" w:name="_Ref529271461"/>
      <w:bookmarkStart w:id="194" w:name="_Toc5629978"/>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3</w:t>
      </w:r>
      <w:r w:rsidR="00146769">
        <w:fldChar w:fldCharType="end"/>
      </w:r>
      <w:bookmarkEnd w:id="193"/>
      <w:r>
        <w:t xml:space="preserve">. </w:t>
      </w:r>
      <w:r w:rsidR="00745F53" w:rsidRPr="00F56D15">
        <w:rPr>
          <w:lang w:val="en-US"/>
        </w:rPr>
        <w:t>Summary of primary production (GPP) and ecosystem respiration (ER) rates</w:t>
      </w:r>
      <w:r w:rsidR="00745F53">
        <w:rPr>
          <w:lang w:val="en-US"/>
        </w:rPr>
        <w:t>,</w:t>
      </w:r>
      <w:r w:rsidR="00745F53" w:rsidRPr="00F56D15">
        <w:rPr>
          <w:lang w:val="en-US"/>
        </w:rPr>
        <w:t xml:space="preserve"> P/R ratios</w:t>
      </w:r>
      <w:r w:rsidR="00745F53">
        <w:rPr>
          <w:lang w:val="en-US"/>
        </w:rPr>
        <w:t xml:space="preserve"> and reaeration coefficients</w:t>
      </w:r>
      <w:r w:rsidR="00745F53" w:rsidRPr="00F56D15">
        <w:rPr>
          <w:lang w:val="en-US"/>
        </w:rPr>
        <w:t xml:space="preserve"> for the </w:t>
      </w:r>
      <w:r w:rsidR="00745F53">
        <w:rPr>
          <w:lang w:val="en-US"/>
        </w:rPr>
        <w:t>four</w:t>
      </w:r>
      <w:r w:rsidR="00745F53" w:rsidRPr="00F56D15">
        <w:rPr>
          <w:lang w:val="en-US"/>
        </w:rPr>
        <w:t xml:space="preserve"> study sites, </w:t>
      </w:r>
      <w:r w:rsidR="00745F53">
        <w:rPr>
          <w:lang w:val="en-US"/>
        </w:rPr>
        <w:t>2017-18.</w:t>
      </w:r>
      <w:bookmarkEnd w:id="194"/>
    </w:p>
    <w:tbl>
      <w:tblPr>
        <w:tblW w:w="7240" w:type="dxa"/>
        <w:jc w:val="center"/>
        <w:tblLook w:val="04A0" w:firstRow="1" w:lastRow="0" w:firstColumn="1" w:lastColumn="0" w:noHBand="0" w:noVBand="1"/>
      </w:tblPr>
      <w:tblGrid>
        <w:gridCol w:w="1711"/>
        <w:gridCol w:w="1002"/>
        <w:gridCol w:w="728"/>
        <w:gridCol w:w="935"/>
        <w:gridCol w:w="956"/>
        <w:gridCol w:w="954"/>
        <w:gridCol w:w="954"/>
      </w:tblGrid>
      <w:tr w:rsidR="00676C7E" w:rsidRPr="00676C7E" w14:paraId="3757B10D" w14:textId="77777777" w:rsidTr="00676C7E">
        <w:trPr>
          <w:trHeight w:val="300"/>
          <w:jc w:val="center"/>
        </w:trPr>
        <w:tc>
          <w:tcPr>
            <w:tcW w:w="1711" w:type="dxa"/>
            <w:vMerge w:val="restart"/>
            <w:tcBorders>
              <w:top w:val="single" w:sz="8" w:space="0" w:color="00338D"/>
              <w:left w:val="single" w:sz="8" w:space="0" w:color="00338D"/>
              <w:bottom w:val="single" w:sz="8" w:space="0" w:color="00338D"/>
              <w:right w:val="nil"/>
            </w:tcBorders>
            <w:shd w:val="clear" w:color="000000" w:fill="00338D"/>
            <w:noWrap/>
            <w:vAlign w:val="center"/>
            <w:hideMark/>
          </w:tcPr>
          <w:p w14:paraId="0A81AB93" w14:textId="77777777" w:rsidR="00676C7E" w:rsidRPr="00676C7E" w:rsidRDefault="00676C7E" w:rsidP="00676C7E">
            <w:pPr>
              <w:pStyle w:val="Tablesmalltext"/>
              <w:rPr>
                <w:lang w:val="en-US"/>
              </w:rPr>
            </w:pPr>
            <w:r w:rsidRPr="00676C7E">
              <w:rPr>
                <w:lang w:val="en-US"/>
              </w:rPr>
              <w:t>Parameter</w:t>
            </w:r>
          </w:p>
        </w:tc>
        <w:tc>
          <w:tcPr>
            <w:tcW w:w="2665" w:type="dxa"/>
            <w:gridSpan w:val="3"/>
            <w:tcBorders>
              <w:top w:val="single" w:sz="8" w:space="0" w:color="00338D"/>
              <w:left w:val="nil"/>
              <w:bottom w:val="single" w:sz="8" w:space="0" w:color="00338D"/>
              <w:right w:val="nil"/>
            </w:tcBorders>
            <w:shd w:val="clear" w:color="000000" w:fill="00338D"/>
            <w:noWrap/>
            <w:vAlign w:val="center"/>
            <w:hideMark/>
          </w:tcPr>
          <w:p w14:paraId="2B9FDCF4" w14:textId="77777777" w:rsidR="00676C7E" w:rsidRPr="00676C7E" w:rsidRDefault="00676C7E" w:rsidP="00676C7E">
            <w:pPr>
              <w:pStyle w:val="Tablesmalltext"/>
              <w:rPr>
                <w:lang w:val="en-US"/>
              </w:rPr>
            </w:pPr>
            <w:r w:rsidRPr="00676C7E">
              <w:rPr>
                <w:lang w:val="en-US"/>
              </w:rPr>
              <w:t>Day Rd (n =111)</w:t>
            </w:r>
          </w:p>
        </w:tc>
        <w:tc>
          <w:tcPr>
            <w:tcW w:w="2864" w:type="dxa"/>
            <w:gridSpan w:val="3"/>
            <w:tcBorders>
              <w:top w:val="single" w:sz="8" w:space="0" w:color="00338D"/>
              <w:left w:val="nil"/>
              <w:bottom w:val="single" w:sz="8" w:space="0" w:color="00338D"/>
              <w:right w:val="nil"/>
            </w:tcBorders>
            <w:shd w:val="clear" w:color="000000" w:fill="00338D"/>
            <w:vAlign w:val="center"/>
            <w:hideMark/>
          </w:tcPr>
          <w:p w14:paraId="2EEC391C" w14:textId="77777777" w:rsidR="00676C7E" w:rsidRPr="00676C7E" w:rsidRDefault="00676C7E" w:rsidP="00676C7E">
            <w:pPr>
              <w:pStyle w:val="Tablesmalltext"/>
              <w:rPr>
                <w:lang w:val="en-US"/>
              </w:rPr>
            </w:pPr>
            <w:r w:rsidRPr="00676C7E">
              <w:rPr>
                <w:lang w:val="en-US"/>
              </w:rPr>
              <w:t>Darcy's Track (n =80)</w:t>
            </w:r>
          </w:p>
        </w:tc>
      </w:tr>
      <w:tr w:rsidR="00676C7E" w:rsidRPr="00676C7E" w14:paraId="7F6E1CC7" w14:textId="77777777" w:rsidTr="00676C7E">
        <w:trPr>
          <w:trHeight w:val="315"/>
          <w:jc w:val="center"/>
        </w:trPr>
        <w:tc>
          <w:tcPr>
            <w:tcW w:w="1711" w:type="dxa"/>
            <w:vMerge/>
            <w:tcBorders>
              <w:top w:val="single" w:sz="8" w:space="0" w:color="00338D"/>
              <w:left w:val="single" w:sz="8" w:space="0" w:color="00338D"/>
              <w:bottom w:val="single" w:sz="8" w:space="0" w:color="00338D"/>
              <w:right w:val="nil"/>
            </w:tcBorders>
            <w:vAlign w:val="center"/>
            <w:hideMark/>
          </w:tcPr>
          <w:p w14:paraId="3A301D4F" w14:textId="77777777" w:rsidR="00676C7E" w:rsidRPr="00676C7E" w:rsidRDefault="00676C7E" w:rsidP="00676C7E">
            <w:pPr>
              <w:pStyle w:val="Tablesmalltext"/>
              <w:rPr>
                <w:lang w:val="en-US"/>
              </w:rPr>
            </w:pPr>
          </w:p>
        </w:tc>
        <w:tc>
          <w:tcPr>
            <w:tcW w:w="1002" w:type="dxa"/>
            <w:tcBorders>
              <w:top w:val="nil"/>
              <w:left w:val="nil"/>
              <w:bottom w:val="single" w:sz="8" w:space="0" w:color="00338D"/>
              <w:right w:val="nil"/>
            </w:tcBorders>
            <w:shd w:val="clear" w:color="auto" w:fill="auto"/>
            <w:noWrap/>
            <w:vAlign w:val="center"/>
            <w:hideMark/>
          </w:tcPr>
          <w:p w14:paraId="62E13484" w14:textId="77777777" w:rsidR="00676C7E" w:rsidRPr="00676C7E" w:rsidRDefault="00676C7E" w:rsidP="00676C7E">
            <w:pPr>
              <w:pStyle w:val="Tablesmalltext"/>
              <w:rPr>
                <w:color w:val="000000"/>
                <w:lang w:val="en-US"/>
              </w:rPr>
            </w:pPr>
            <w:r w:rsidRPr="00676C7E">
              <w:rPr>
                <w:color w:val="000000"/>
                <w:lang w:val="en-US"/>
              </w:rPr>
              <w:t>Median</w:t>
            </w:r>
          </w:p>
        </w:tc>
        <w:tc>
          <w:tcPr>
            <w:tcW w:w="728" w:type="dxa"/>
            <w:tcBorders>
              <w:top w:val="nil"/>
              <w:left w:val="nil"/>
              <w:bottom w:val="single" w:sz="8" w:space="0" w:color="00338D"/>
              <w:right w:val="nil"/>
            </w:tcBorders>
            <w:shd w:val="clear" w:color="auto" w:fill="auto"/>
            <w:noWrap/>
            <w:vAlign w:val="center"/>
            <w:hideMark/>
          </w:tcPr>
          <w:p w14:paraId="74A89D77" w14:textId="77777777" w:rsidR="00676C7E" w:rsidRPr="00676C7E" w:rsidRDefault="00676C7E" w:rsidP="00676C7E">
            <w:pPr>
              <w:pStyle w:val="Tablesmalltext"/>
              <w:rPr>
                <w:color w:val="000000"/>
                <w:lang w:val="en-US"/>
              </w:rPr>
            </w:pPr>
            <w:r w:rsidRPr="00676C7E">
              <w:rPr>
                <w:color w:val="000000"/>
                <w:lang w:val="en-US"/>
              </w:rPr>
              <w:t>Min</w:t>
            </w:r>
          </w:p>
        </w:tc>
        <w:tc>
          <w:tcPr>
            <w:tcW w:w="935" w:type="dxa"/>
            <w:tcBorders>
              <w:top w:val="nil"/>
              <w:left w:val="nil"/>
              <w:bottom w:val="single" w:sz="8" w:space="0" w:color="00338D"/>
              <w:right w:val="nil"/>
            </w:tcBorders>
            <w:shd w:val="clear" w:color="auto" w:fill="auto"/>
            <w:noWrap/>
            <w:vAlign w:val="center"/>
            <w:hideMark/>
          </w:tcPr>
          <w:p w14:paraId="03ADE58E" w14:textId="77777777" w:rsidR="00676C7E" w:rsidRPr="00676C7E" w:rsidRDefault="00676C7E" w:rsidP="00676C7E">
            <w:pPr>
              <w:pStyle w:val="Tablesmalltext"/>
              <w:rPr>
                <w:color w:val="000000"/>
                <w:lang w:val="en-US"/>
              </w:rPr>
            </w:pPr>
            <w:r w:rsidRPr="00676C7E">
              <w:rPr>
                <w:color w:val="000000"/>
                <w:lang w:val="en-US"/>
              </w:rPr>
              <w:t>Max</w:t>
            </w:r>
          </w:p>
        </w:tc>
        <w:tc>
          <w:tcPr>
            <w:tcW w:w="956" w:type="dxa"/>
            <w:tcBorders>
              <w:top w:val="nil"/>
              <w:left w:val="nil"/>
              <w:bottom w:val="single" w:sz="8" w:space="0" w:color="00338D"/>
              <w:right w:val="nil"/>
            </w:tcBorders>
            <w:shd w:val="clear" w:color="auto" w:fill="auto"/>
            <w:vAlign w:val="center"/>
            <w:hideMark/>
          </w:tcPr>
          <w:p w14:paraId="414C2DDC" w14:textId="77777777" w:rsidR="00676C7E" w:rsidRPr="00676C7E" w:rsidRDefault="00676C7E" w:rsidP="00676C7E">
            <w:pPr>
              <w:pStyle w:val="Tablesmalltext"/>
              <w:rPr>
                <w:color w:val="000000"/>
                <w:lang w:val="en-US"/>
              </w:rPr>
            </w:pPr>
            <w:r w:rsidRPr="00676C7E">
              <w:rPr>
                <w:color w:val="000000"/>
                <w:lang w:val="en-US"/>
              </w:rPr>
              <w:t>Median</w:t>
            </w:r>
          </w:p>
        </w:tc>
        <w:tc>
          <w:tcPr>
            <w:tcW w:w="954" w:type="dxa"/>
            <w:tcBorders>
              <w:top w:val="nil"/>
              <w:left w:val="nil"/>
              <w:bottom w:val="single" w:sz="8" w:space="0" w:color="00338D"/>
              <w:right w:val="nil"/>
            </w:tcBorders>
            <w:shd w:val="clear" w:color="auto" w:fill="auto"/>
            <w:vAlign w:val="center"/>
            <w:hideMark/>
          </w:tcPr>
          <w:p w14:paraId="22883062" w14:textId="77777777" w:rsidR="00676C7E" w:rsidRPr="00676C7E" w:rsidRDefault="00676C7E" w:rsidP="00676C7E">
            <w:pPr>
              <w:pStyle w:val="Tablesmalltext"/>
              <w:rPr>
                <w:color w:val="000000"/>
                <w:lang w:val="en-US"/>
              </w:rPr>
            </w:pPr>
            <w:r w:rsidRPr="00676C7E">
              <w:rPr>
                <w:color w:val="000000"/>
                <w:lang w:val="en-US"/>
              </w:rPr>
              <w:t>Min</w:t>
            </w:r>
          </w:p>
        </w:tc>
        <w:tc>
          <w:tcPr>
            <w:tcW w:w="954" w:type="dxa"/>
            <w:tcBorders>
              <w:top w:val="nil"/>
              <w:left w:val="nil"/>
              <w:bottom w:val="single" w:sz="8" w:space="0" w:color="00338D"/>
              <w:right w:val="single" w:sz="8" w:space="0" w:color="00338D"/>
            </w:tcBorders>
            <w:shd w:val="clear" w:color="auto" w:fill="auto"/>
            <w:vAlign w:val="center"/>
            <w:hideMark/>
          </w:tcPr>
          <w:p w14:paraId="5DB4E2D0" w14:textId="77777777" w:rsidR="00676C7E" w:rsidRPr="00676C7E" w:rsidRDefault="00676C7E" w:rsidP="00676C7E">
            <w:pPr>
              <w:pStyle w:val="Tablesmalltext"/>
              <w:rPr>
                <w:color w:val="000000"/>
                <w:lang w:val="en-US"/>
              </w:rPr>
            </w:pPr>
            <w:r w:rsidRPr="00676C7E">
              <w:rPr>
                <w:color w:val="000000"/>
                <w:lang w:val="en-US"/>
              </w:rPr>
              <w:t>Max</w:t>
            </w:r>
          </w:p>
        </w:tc>
      </w:tr>
      <w:tr w:rsidR="00676C7E" w:rsidRPr="00676C7E" w14:paraId="06FBC170" w14:textId="77777777" w:rsidTr="00676C7E">
        <w:trPr>
          <w:trHeight w:val="323"/>
          <w:jc w:val="center"/>
        </w:trPr>
        <w:tc>
          <w:tcPr>
            <w:tcW w:w="1711" w:type="dxa"/>
            <w:tcBorders>
              <w:top w:val="nil"/>
              <w:left w:val="single" w:sz="8" w:space="0" w:color="00338D"/>
              <w:bottom w:val="nil"/>
              <w:right w:val="nil"/>
            </w:tcBorders>
            <w:shd w:val="clear" w:color="auto" w:fill="auto"/>
            <w:noWrap/>
            <w:vAlign w:val="center"/>
            <w:hideMark/>
          </w:tcPr>
          <w:p w14:paraId="3E52E89E" w14:textId="77777777" w:rsidR="00676C7E" w:rsidRPr="00676C7E" w:rsidRDefault="00676C7E" w:rsidP="00676C7E">
            <w:pPr>
              <w:pStyle w:val="Tablesmalltext"/>
              <w:rPr>
                <w:color w:val="000000"/>
                <w:lang w:val="en-US"/>
              </w:rPr>
            </w:pPr>
            <w:r w:rsidRPr="00676C7E">
              <w:rPr>
                <w:color w:val="000000"/>
                <w:lang w:val="en-US"/>
              </w:rPr>
              <w:t>GPP (mg O</w:t>
            </w:r>
            <w:r w:rsidRPr="00676C7E">
              <w:rPr>
                <w:color w:val="000000"/>
                <w:vertAlign w:val="subscript"/>
                <w:lang w:val="en-US"/>
              </w:rPr>
              <w:t>2</w:t>
            </w:r>
            <w:r w:rsidRPr="00676C7E">
              <w:rPr>
                <w:color w:val="000000"/>
                <w:lang w:val="en-US"/>
              </w:rPr>
              <w:t>/L/Day)</w:t>
            </w:r>
          </w:p>
        </w:tc>
        <w:tc>
          <w:tcPr>
            <w:tcW w:w="1002" w:type="dxa"/>
            <w:tcBorders>
              <w:top w:val="nil"/>
              <w:left w:val="nil"/>
              <w:bottom w:val="single" w:sz="8" w:space="0" w:color="00338D"/>
              <w:right w:val="nil"/>
            </w:tcBorders>
            <w:shd w:val="clear" w:color="auto" w:fill="auto"/>
            <w:noWrap/>
            <w:vAlign w:val="center"/>
            <w:hideMark/>
          </w:tcPr>
          <w:p w14:paraId="0DB2C5A6" w14:textId="77777777" w:rsidR="00676C7E" w:rsidRPr="00676C7E" w:rsidRDefault="00676C7E" w:rsidP="00676C7E">
            <w:pPr>
              <w:pStyle w:val="Tablesmalltext"/>
              <w:rPr>
                <w:color w:val="000000"/>
                <w:lang w:val="en-US"/>
              </w:rPr>
            </w:pPr>
            <w:r w:rsidRPr="00676C7E">
              <w:rPr>
                <w:color w:val="000000"/>
                <w:lang w:val="en-US"/>
              </w:rPr>
              <w:t>2.20</w:t>
            </w:r>
          </w:p>
        </w:tc>
        <w:tc>
          <w:tcPr>
            <w:tcW w:w="728" w:type="dxa"/>
            <w:tcBorders>
              <w:top w:val="nil"/>
              <w:left w:val="nil"/>
              <w:bottom w:val="single" w:sz="8" w:space="0" w:color="00338D"/>
              <w:right w:val="nil"/>
            </w:tcBorders>
            <w:shd w:val="clear" w:color="auto" w:fill="auto"/>
            <w:noWrap/>
            <w:vAlign w:val="center"/>
            <w:hideMark/>
          </w:tcPr>
          <w:p w14:paraId="1E553963" w14:textId="77777777" w:rsidR="00676C7E" w:rsidRPr="00676C7E" w:rsidRDefault="00676C7E" w:rsidP="00676C7E">
            <w:pPr>
              <w:pStyle w:val="Tablesmalltext"/>
              <w:rPr>
                <w:color w:val="000000"/>
                <w:lang w:val="en-US"/>
              </w:rPr>
            </w:pPr>
            <w:r w:rsidRPr="00676C7E">
              <w:rPr>
                <w:color w:val="000000"/>
                <w:lang w:val="en-US"/>
              </w:rPr>
              <w:t>0.39</w:t>
            </w:r>
          </w:p>
        </w:tc>
        <w:tc>
          <w:tcPr>
            <w:tcW w:w="935" w:type="dxa"/>
            <w:tcBorders>
              <w:top w:val="nil"/>
              <w:left w:val="nil"/>
              <w:bottom w:val="nil"/>
              <w:right w:val="nil"/>
            </w:tcBorders>
            <w:shd w:val="clear" w:color="auto" w:fill="auto"/>
            <w:noWrap/>
            <w:vAlign w:val="center"/>
            <w:hideMark/>
          </w:tcPr>
          <w:p w14:paraId="46875AC3" w14:textId="77777777" w:rsidR="00676C7E" w:rsidRPr="00676C7E" w:rsidRDefault="00676C7E" w:rsidP="00676C7E">
            <w:pPr>
              <w:pStyle w:val="Tablesmalltext"/>
              <w:rPr>
                <w:color w:val="000000"/>
                <w:lang w:val="en-US"/>
              </w:rPr>
            </w:pPr>
            <w:r w:rsidRPr="00676C7E">
              <w:rPr>
                <w:color w:val="000000"/>
                <w:lang w:val="en-US"/>
              </w:rPr>
              <w:t>22.9</w:t>
            </w:r>
          </w:p>
        </w:tc>
        <w:tc>
          <w:tcPr>
            <w:tcW w:w="956" w:type="dxa"/>
            <w:tcBorders>
              <w:top w:val="nil"/>
              <w:left w:val="nil"/>
              <w:bottom w:val="nil"/>
              <w:right w:val="nil"/>
            </w:tcBorders>
            <w:shd w:val="clear" w:color="auto" w:fill="auto"/>
            <w:vAlign w:val="center"/>
            <w:hideMark/>
          </w:tcPr>
          <w:p w14:paraId="51B1D5D6" w14:textId="77777777" w:rsidR="00676C7E" w:rsidRPr="00676C7E" w:rsidRDefault="00676C7E" w:rsidP="00676C7E">
            <w:pPr>
              <w:pStyle w:val="Tablesmalltext"/>
              <w:rPr>
                <w:color w:val="000000"/>
                <w:lang w:val="en-US"/>
              </w:rPr>
            </w:pPr>
            <w:r w:rsidRPr="00676C7E">
              <w:rPr>
                <w:color w:val="000000"/>
                <w:lang w:val="en-US"/>
              </w:rPr>
              <w:t>1.23</w:t>
            </w:r>
          </w:p>
        </w:tc>
        <w:tc>
          <w:tcPr>
            <w:tcW w:w="954" w:type="dxa"/>
            <w:tcBorders>
              <w:top w:val="nil"/>
              <w:left w:val="nil"/>
              <w:bottom w:val="nil"/>
              <w:right w:val="nil"/>
            </w:tcBorders>
            <w:shd w:val="clear" w:color="auto" w:fill="auto"/>
            <w:vAlign w:val="center"/>
            <w:hideMark/>
          </w:tcPr>
          <w:p w14:paraId="2E655B45" w14:textId="77777777" w:rsidR="00676C7E" w:rsidRPr="00676C7E" w:rsidRDefault="00676C7E" w:rsidP="00676C7E">
            <w:pPr>
              <w:pStyle w:val="Tablesmalltext"/>
              <w:rPr>
                <w:color w:val="000000"/>
                <w:lang w:val="en-US"/>
              </w:rPr>
            </w:pPr>
            <w:r w:rsidRPr="00676C7E">
              <w:rPr>
                <w:color w:val="000000"/>
                <w:lang w:val="en-US"/>
              </w:rPr>
              <w:t>0.06</w:t>
            </w:r>
          </w:p>
        </w:tc>
        <w:tc>
          <w:tcPr>
            <w:tcW w:w="954" w:type="dxa"/>
            <w:tcBorders>
              <w:top w:val="nil"/>
              <w:left w:val="nil"/>
              <w:bottom w:val="nil"/>
              <w:right w:val="single" w:sz="8" w:space="0" w:color="00338D"/>
            </w:tcBorders>
            <w:shd w:val="clear" w:color="auto" w:fill="auto"/>
            <w:vAlign w:val="center"/>
            <w:hideMark/>
          </w:tcPr>
          <w:p w14:paraId="016B2875" w14:textId="77777777" w:rsidR="00676C7E" w:rsidRPr="00676C7E" w:rsidRDefault="00676C7E" w:rsidP="00676C7E">
            <w:pPr>
              <w:pStyle w:val="Tablesmalltext"/>
              <w:rPr>
                <w:color w:val="000000"/>
                <w:lang w:val="en-US"/>
              </w:rPr>
            </w:pPr>
            <w:r w:rsidRPr="00676C7E">
              <w:rPr>
                <w:color w:val="000000"/>
                <w:lang w:val="en-US"/>
              </w:rPr>
              <w:t>4.04</w:t>
            </w:r>
          </w:p>
        </w:tc>
      </w:tr>
      <w:tr w:rsidR="00676C7E" w:rsidRPr="00676C7E" w14:paraId="019FFB18" w14:textId="77777777" w:rsidTr="00676C7E">
        <w:trPr>
          <w:trHeight w:val="323"/>
          <w:jc w:val="center"/>
        </w:trPr>
        <w:tc>
          <w:tcPr>
            <w:tcW w:w="1711" w:type="dxa"/>
            <w:tcBorders>
              <w:top w:val="single" w:sz="8" w:space="0" w:color="00338D"/>
              <w:left w:val="single" w:sz="8" w:space="0" w:color="00338D"/>
              <w:bottom w:val="single" w:sz="8" w:space="0" w:color="00338D"/>
              <w:right w:val="nil"/>
            </w:tcBorders>
            <w:shd w:val="clear" w:color="auto" w:fill="auto"/>
            <w:noWrap/>
            <w:vAlign w:val="center"/>
            <w:hideMark/>
          </w:tcPr>
          <w:p w14:paraId="03388A42" w14:textId="77777777" w:rsidR="00676C7E" w:rsidRPr="00676C7E" w:rsidRDefault="00676C7E" w:rsidP="00676C7E">
            <w:pPr>
              <w:pStyle w:val="Tablesmalltext"/>
              <w:rPr>
                <w:color w:val="000000"/>
                <w:lang w:val="en-US"/>
              </w:rPr>
            </w:pPr>
            <w:r w:rsidRPr="00676C7E">
              <w:rPr>
                <w:color w:val="000000"/>
                <w:lang w:val="en-US"/>
              </w:rPr>
              <w:t>ER (mg O</w:t>
            </w:r>
            <w:r w:rsidRPr="00676C7E">
              <w:rPr>
                <w:color w:val="000000"/>
                <w:vertAlign w:val="subscript"/>
                <w:lang w:val="en-US"/>
              </w:rPr>
              <w:t>2</w:t>
            </w:r>
            <w:r w:rsidRPr="00676C7E">
              <w:rPr>
                <w:color w:val="000000"/>
                <w:lang w:val="en-US"/>
              </w:rPr>
              <w:t>/L/Day)</w:t>
            </w:r>
          </w:p>
        </w:tc>
        <w:tc>
          <w:tcPr>
            <w:tcW w:w="1002" w:type="dxa"/>
            <w:tcBorders>
              <w:top w:val="nil"/>
              <w:left w:val="nil"/>
              <w:bottom w:val="single" w:sz="8" w:space="0" w:color="00338D"/>
              <w:right w:val="nil"/>
            </w:tcBorders>
            <w:shd w:val="clear" w:color="auto" w:fill="auto"/>
            <w:noWrap/>
            <w:vAlign w:val="center"/>
            <w:hideMark/>
          </w:tcPr>
          <w:p w14:paraId="2B1CB72B" w14:textId="77777777" w:rsidR="00676C7E" w:rsidRPr="00676C7E" w:rsidRDefault="00676C7E" w:rsidP="00676C7E">
            <w:pPr>
              <w:pStyle w:val="Tablesmalltext"/>
              <w:rPr>
                <w:color w:val="000000"/>
                <w:lang w:val="en-US"/>
              </w:rPr>
            </w:pPr>
            <w:r w:rsidRPr="00676C7E">
              <w:rPr>
                <w:color w:val="000000"/>
                <w:lang w:val="en-US"/>
              </w:rPr>
              <w:t>9.26</w:t>
            </w:r>
          </w:p>
        </w:tc>
        <w:tc>
          <w:tcPr>
            <w:tcW w:w="728" w:type="dxa"/>
            <w:tcBorders>
              <w:top w:val="nil"/>
              <w:left w:val="nil"/>
              <w:bottom w:val="single" w:sz="8" w:space="0" w:color="00338D"/>
              <w:right w:val="nil"/>
            </w:tcBorders>
            <w:shd w:val="clear" w:color="auto" w:fill="auto"/>
            <w:noWrap/>
            <w:vAlign w:val="center"/>
            <w:hideMark/>
          </w:tcPr>
          <w:p w14:paraId="07ABBCC3" w14:textId="77777777" w:rsidR="00676C7E" w:rsidRPr="00676C7E" w:rsidRDefault="00676C7E" w:rsidP="00676C7E">
            <w:pPr>
              <w:pStyle w:val="Tablesmalltext"/>
              <w:rPr>
                <w:color w:val="000000"/>
                <w:lang w:val="en-US"/>
              </w:rPr>
            </w:pPr>
            <w:r w:rsidRPr="00676C7E">
              <w:rPr>
                <w:color w:val="000000"/>
                <w:lang w:val="en-US"/>
              </w:rPr>
              <w:t>0.80</w:t>
            </w:r>
          </w:p>
        </w:tc>
        <w:tc>
          <w:tcPr>
            <w:tcW w:w="935" w:type="dxa"/>
            <w:tcBorders>
              <w:top w:val="single" w:sz="8" w:space="0" w:color="00338D"/>
              <w:left w:val="nil"/>
              <w:bottom w:val="single" w:sz="8" w:space="0" w:color="00338D"/>
              <w:right w:val="nil"/>
            </w:tcBorders>
            <w:shd w:val="clear" w:color="auto" w:fill="auto"/>
            <w:noWrap/>
            <w:vAlign w:val="center"/>
            <w:hideMark/>
          </w:tcPr>
          <w:p w14:paraId="6275464A" w14:textId="77777777" w:rsidR="00676C7E" w:rsidRPr="00676C7E" w:rsidRDefault="00676C7E" w:rsidP="00676C7E">
            <w:pPr>
              <w:pStyle w:val="Tablesmalltext"/>
              <w:rPr>
                <w:color w:val="000000"/>
                <w:lang w:val="en-US"/>
              </w:rPr>
            </w:pPr>
            <w:r w:rsidRPr="00676C7E">
              <w:rPr>
                <w:color w:val="000000"/>
                <w:lang w:val="en-US"/>
              </w:rPr>
              <w:t>40.7</w:t>
            </w:r>
          </w:p>
        </w:tc>
        <w:tc>
          <w:tcPr>
            <w:tcW w:w="956" w:type="dxa"/>
            <w:tcBorders>
              <w:top w:val="single" w:sz="8" w:space="0" w:color="00338D"/>
              <w:left w:val="nil"/>
              <w:bottom w:val="single" w:sz="8" w:space="0" w:color="00338D"/>
              <w:right w:val="nil"/>
            </w:tcBorders>
            <w:shd w:val="clear" w:color="auto" w:fill="auto"/>
            <w:vAlign w:val="center"/>
            <w:hideMark/>
          </w:tcPr>
          <w:p w14:paraId="481664FA" w14:textId="77777777" w:rsidR="00676C7E" w:rsidRPr="00676C7E" w:rsidRDefault="00676C7E" w:rsidP="00676C7E">
            <w:pPr>
              <w:pStyle w:val="Tablesmalltext"/>
              <w:rPr>
                <w:color w:val="000000"/>
                <w:lang w:val="en-US"/>
              </w:rPr>
            </w:pPr>
            <w:r w:rsidRPr="00676C7E">
              <w:rPr>
                <w:color w:val="000000"/>
                <w:lang w:val="en-US"/>
              </w:rPr>
              <w:t>2.28</w:t>
            </w:r>
          </w:p>
        </w:tc>
        <w:tc>
          <w:tcPr>
            <w:tcW w:w="954" w:type="dxa"/>
            <w:tcBorders>
              <w:top w:val="single" w:sz="8" w:space="0" w:color="00338D"/>
              <w:left w:val="nil"/>
              <w:bottom w:val="single" w:sz="8" w:space="0" w:color="00338D"/>
              <w:right w:val="nil"/>
            </w:tcBorders>
            <w:shd w:val="clear" w:color="auto" w:fill="auto"/>
            <w:vAlign w:val="center"/>
            <w:hideMark/>
          </w:tcPr>
          <w:p w14:paraId="1E2CB61F" w14:textId="77777777" w:rsidR="00676C7E" w:rsidRPr="00676C7E" w:rsidRDefault="00676C7E" w:rsidP="00676C7E">
            <w:pPr>
              <w:pStyle w:val="Tablesmalltext"/>
              <w:rPr>
                <w:color w:val="000000"/>
                <w:lang w:val="en-US"/>
              </w:rPr>
            </w:pPr>
            <w:r w:rsidRPr="00676C7E">
              <w:rPr>
                <w:color w:val="000000"/>
                <w:lang w:val="en-US"/>
              </w:rPr>
              <w:t>0.19</w:t>
            </w:r>
          </w:p>
        </w:tc>
        <w:tc>
          <w:tcPr>
            <w:tcW w:w="954" w:type="dxa"/>
            <w:tcBorders>
              <w:top w:val="single" w:sz="8" w:space="0" w:color="00338D"/>
              <w:left w:val="nil"/>
              <w:bottom w:val="single" w:sz="8" w:space="0" w:color="00338D"/>
              <w:right w:val="single" w:sz="8" w:space="0" w:color="00338D"/>
            </w:tcBorders>
            <w:shd w:val="clear" w:color="auto" w:fill="auto"/>
            <w:vAlign w:val="center"/>
            <w:hideMark/>
          </w:tcPr>
          <w:p w14:paraId="34537AEF" w14:textId="77777777" w:rsidR="00676C7E" w:rsidRPr="00676C7E" w:rsidRDefault="00676C7E" w:rsidP="00676C7E">
            <w:pPr>
              <w:pStyle w:val="Tablesmalltext"/>
              <w:rPr>
                <w:color w:val="000000"/>
                <w:lang w:val="en-US"/>
              </w:rPr>
            </w:pPr>
            <w:r w:rsidRPr="00676C7E">
              <w:rPr>
                <w:color w:val="000000"/>
                <w:lang w:val="en-US"/>
              </w:rPr>
              <w:t>10.7</w:t>
            </w:r>
          </w:p>
        </w:tc>
      </w:tr>
      <w:tr w:rsidR="00676C7E" w:rsidRPr="00676C7E" w14:paraId="605BAF6C" w14:textId="77777777" w:rsidTr="00676C7E">
        <w:trPr>
          <w:trHeight w:val="300"/>
          <w:jc w:val="center"/>
        </w:trPr>
        <w:tc>
          <w:tcPr>
            <w:tcW w:w="1711" w:type="dxa"/>
            <w:tcBorders>
              <w:top w:val="nil"/>
              <w:left w:val="single" w:sz="8" w:space="0" w:color="00338D"/>
              <w:bottom w:val="nil"/>
              <w:right w:val="nil"/>
            </w:tcBorders>
            <w:shd w:val="clear" w:color="auto" w:fill="auto"/>
            <w:noWrap/>
            <w:vAlign w:val="center"/>
            <w:hideMark/>
          </w:tcPr>
          <w:p w14:paraId="71707A25" w14:textId="77777777" w:rsidR="00676C7E" w:rsidRPr="00676C7E" w:rsidRDefault="00676C7E" w:rsidP="00676C7E">
            <w:pPr>
              <w:pStyle w:val="Tablesmalltext"/>
              <w:rPr>
                <w:color w:val="000000"/>
                <w:lang w:val="en-US"/>
              </w:rPr>
            </w:pPr>
            <w:r w:rsidRPr="00676C7E">
              <w:rPr>
                <w:color w:val="000000"/>
                <w:lang w:val="en-US"/>
              </w:rPr>
              <w:t>P / R</w:t>
            </w:r>
          </w:p>
        </w:tc>
        <w:tc>
          <w:tcPr>
            <w:tcW w:w="1002" w:type="dxa"/>
            <w:tcBorders>
              <w:top w:val="nil"/>
              <w:left w:val="nil"/>
              <w:bottom w:val="single" w:sz="8" w:space="0" w:color="00338D"/>
              <w:right w:val="nil"/>
            </w:tcBorders>
            <w:shd w:val="clear" w:color="auto" w:fill="auto"/>
            <w:noWrap/>
            <w:vAlign w:val="center"/>
            <w:hideMark/>
          </w:tcPr>
          <w:p w14:paraId="030AC0A7" w14:textId="77777777" w:rsidR="00676C7E" w:rsidRPr="00676C7E" w:rsidRDefault="00676C7E" w:rsidP="00676C7E">
            <w:pPr>
              <w:pStyle w:val="Tablesmalltext"/>
              <w:rPr>
                <w:color w:val="000000"/>
                <w:lang w:val="en-US"/>
              </w:rPr>
            </w:pPr>
            <w:r w:rsidRPr="00676C7E">
              <w:rPr>
                <w:color w:val="000000"/>
                <w:lang w:val="en-US"/>
              </w:rPr>
              <w:t>0.26</w:t>
            </w:r>
          </w:p>
        </w:tc>
        <w:tc>
          <w:tcPr>
            <w:tcW w:w="728" w:type="dxa"/>
            <w:tcBorders>
              <w:top w:val="nil"/>
              <w:left w:val="nil"/>
              <w:bottom w:val="single" w:sz="8" w:space="0" w:color="00338D"/>
              <w:right w:val="nil"/>
            </w:tcBorders>
            <w:shd w:val="clear" w:color="auto" w:fill="auto"/>
            <w:noWrap/>
            <w:vAlign w:val="center"/>
            <w:hideMark/>
          </w:tcPr>
          <w:p w14:paraId="4E8D7233" w14:textId="77777777" w:rsidR="00676C7E" w:rsidRPr="00676C7E" w:rsidRDefault="00676C7E" w:rsidP="00676C7E">
            <w:pPr>
              <w:pStyle w:val="Tablesmalltext"/>
              <w:rPr>
                <w:color w:val="000000"/>
                <w:lang w:val="en-US"/>
              </w:rPr>
            </w:pPr>
            <w:r w:rsidRPr="00676C7E">
              <w:rPr>
                <w:color w:val="000000"/>
                <w:lang w:val="en-US"/>
              </w:rPr>
              <w:t>0.07</w:t>
            </w:r>
          </w:p>
        </w:tc>
        <w:tc>
          <w:tcPr>
            <w:tcW w:w="935" w:type="dxa"/>
            <w:tcBorders>
              <w:top w:val="nil"/>
              <w:left w:val="nil"/>
              <w:bottom w:val="nil"/>
              <w:right w:val="nil"/>
            </w:tcBorders>
            <w:shd w:val="clear" w:color="auto" w:fill="auto"/>
            <w:noWrap/>
            <w:vAlign w:val="center"/>
            <w:hideMark/>
          </w:tcPr>
          <w:p w14:paraId="2362FCD4" w14:textId="77777777" w:rsidR="00676C7E" w:rsidRPr="00676C7E" w:rsidRDefault="00676C7E" w:rsidP="00676C7E">
            <w:pPr>
              <w:pStyle w:val="Tablesmalltext"/>
              <w:rPr>
                <w:color w:val="000000"/>
                <w:lang w:val="en-US"/>
              </w:rPr>
            </w:pPr>
            <w:r w:rsidRPr="00676C7E">
              <w:rPr>
                <w:color w:val="000000"/>
                <w:lang w:val="en-US"/>
              </w:rPr>
              <w:t>0.96</w:t>
            </w:r>
          </w:p>
        </w:tc>
        <w:tc>
          <w:tcPr>
            <w:tcW w:w="956" w:type="dxa"/>
            <w:tcBorders>
              <w:top w:val="nil"/>
              <w:left w:val="nil"/>
              <w:bottom w:val="nil"/>
              <w:right w:val="nil"/>
            </w:tcBorders>
            <w:shd w:val="clear" w:color="auto" w:fill="auto"/>
            <w:vAlign w:val="center"/>
            <w:hideMark/>
          </w:tcPr>
          <w:p w14:paraId="278A0385" w14:textId="77777777" w:rsidR="00676C7E" w:rsidRPr="00676C7E" w:rsidRDefault="00676C7E" w:rsidP="00676C7E">
            <w:pPr>
              <w:pStyle w:val="Tablesmalltext"/>
              <w:rPr>
                <w:color w:val="000000"/>
                <w:lang w:val="en-US"/>
              </w:rPr>
            </w:pPr>
            <w:r w:rsidRPr="00676C7E">
              <w:rPr>
                <w:color w:val="000000"/>
                <w:lang w:val="en-US"/>
              </w:rPr>
              <w:t>0.51</w:t>
            </w:r>
          </w:p>
        </w:tc>
        <w:tc>
          <w:tcPr>
            <w:tcW w:w="954" w:type="dxa"/>
            <w:tcBorders>
              <w:top w:val="nil"/>
              <w:left w:val="nil"/>
              <w:bottom w:val="nil"/>
              <w:right w:val="nil"/>
            </w:tcBorders>
            <w:shd w:val="clear" w:color="auto" w:fill="auto"/>
            <w:vAlign w:val="center"/>
            <w:hideMark/>
          </w:tcPr>
          <w:p w14:paraId="74B5C920" w14:textId="77777777" w:rsidR="00676C7E" w:rsidRPr="00676C7E" w:rsidRDefault="00676C7E" w:rsidP="00676C7E">
            <w:pPr>
              <w:pStyle w:val="Tablesmalltext"/>
              <w:rPr>
                <w:color w:val="000000"/>
                <w:lang w:val="en-US"/>
              </w:rPr>
            </w:pPr>
            <w:r w:rsidRPr="00676C7E">
              <w:rPr>
                <w:color w:val="000000"/>
                <w:lang w:val="en-US"/>
              </w:rPr>
              <w:t>0.02</w:t>
            </w:r>
          </w:p>
        </w:tc>
        <w:tc>
          <w:tcPr>
            <w:tcW w:w="954" w:type="dxa"/>
            <w:tcBorders>
              <w:top w:val="nil"/>
              <w:left w:val="nil"/>
              <w:bottom w:val="nil"/>
              <w:right w:val="single" w:sz="8" w:space="0" w:color="00338D"/>
            </w:tcBorders>
            <w:shd w:val="clear" w:color="auto" w:fill="auto"/>
            <w:vAlign w:val="center"/>
            <w:hideMark/>
          </w:tcPr>
          <w:p w14:paraId="7CF1B939" w14:textId="77777777" w:rsidR="00676C7E" w:rsidRPr="00676C7E" w:rsidRDefault="00676C7E" w:rsidP="00676C7E">
            <w:pPr>
              <w:pStyle w:val="Tablesmalltext"/>
              <w:rPr>
                <w:color w:val="000000"/>
                <w:lang w:val="en-US"/>
              </w:rPr>
            </w:pPr>
            <w:r w:rsidRPr="00676C7E">
              <w:rPr>
                <w:color w:val="000000"/>
                <w:lang w:val="en-US"/>
              </w:rPr>
              <w:t>1.14</w:t>
            </w:r>
          </w:p>
        </w:tc>
      </w:tr>
      <w:tr w:rsidR="00676C7E" w:rsidRPr="00676C7E" w14:paraId="3BE63F5D" w14:textId="77777777" w:rsidTr="00676C7E">
        <w:trPr>
          <w:trHeight w:val="300"/>
          <w:jc w:val="center"/>
        </w:trPr>
        <w:tc>
          <w:tcPr>
            <w:tcW w:w="1711" w:type="dxa"/>
            <w:tcBorders>
              <w:top w:val="single" w:sz="8" w:space="0" w:color="00338D"/>
              <w:left w:val="single" w:sz="8" w:space="0" w:color="00338D"/>
              <w:bottom w:val="single" w:sz="8" w:space="0" w:color="00338D"/>
              <w:right w:val="nil"/>
            </w:tcBorders>
            <w:shd w:val="clear" w:color="auto" w:fill="auto"/>
            <w:noWrap/>
            <w:vAlign w:val="center"/>
            <w:hideMark/>
          </w:tcPr>
          <w:p w14:paraId="3865BBD8" w14:textId="77777777" w:rsidR="00676C7E" w:rsidRPr="00676C7E" w:rsidRDefault="00676C7E" w:rsidP="00676C7E">
            <w:pPr>
              <w:pStyle w:val="Tablesmalltext"/>
              <w:rPr>
                <w:color w:val="000000"/>
                <w:lang w:val="en-US"/>
              </w:rPr>
            </w:pPr>
            <w:r w:rsidRPr="00676C7E">
              <w:rPr>
                <w:color w:val="000000"/>
                <w:lang w:val="en-US"/>
              </w:rPr>
              <w:t>K (/Day)</w:t>
            </w:r>
          </w:p>
        </w:tc>
        <w:tc>
          <w:tcPr>
            <w:tcW w:w="1002" w:type="dxa"/>
            <w:tcBorders>
              <w:top w:val="nil"/>
              <w:left w:val="nil"/>
              <w:bottom w:val="single" w:sz="8" w:space="0" w:color="00338D"/>
              <w:right w:val="nil"/>
            </w:tcBorders>
            <w:shd w:val="clear" w:color="auto" w:fill="auto"/>
            <w:noWrap/>
            <w:vAlign w:val="center"/>
            <w:hideMark/>
          </w:tcPr>
          <w:p w14:paraId="31E41FBE" w14:textId="77777777" w:rsidR="00676C7E" w:rsidRPr="00676C7E" w:rsidRDefault="00676C7E" w:rsidP="00676C7E">
            <w:pPr>
              <w:pStyle w:val="Tablesmalltext"/>
              <w:rPr>
                <w:color w:val="000000"/>
                <w:lang w:val="en-US"/>
              </w:rPr>
            </w:pPr>
            <w:r w:rsidRPr="00676C7E">
              <w:rPr>
                <w:color w:val="000000"/>
                <w:lang w:val="en-US"/>
              </w:rPr>
              <w:t>7.06</w:t>
            </w:r>
          </w:p>
        </w:tc>
        <w:tc>
          <w:tcPr>
            <w:tcW w:w="728" w:type="dxa"/>
            <w:tcBorders>
              <w:top w:val="nil"/>
              <w:left w:val="nil"/>
              <w:bottom w:val="single" w:sz="8" w:space="0" w:color="00338D"/>
              <w:right w:val="nil"/>
            </w:tcBorders>
            <w:shd w:val="clear" w:color="auto" w:fill="auto"/>
            <w:noWrap/>
            <w:vAlign w:val="center"/>
            <w:hideMark/>
          </w:tcPr>
          <w:p w14:paraId="17A28070" w14:textId="77777777" w:rsidR="00676C7E" w:rsidRPr="00676C7E" w:rsidRDefault="00676C7E" w:rsidP="00676C7E">
            <w:pPr>
              <w:pStyle w:val="Tablesmalltext"/>
              <w:rPr>
                <w:color w:val="000000"/>
                <w:lang w:val="en-US"/>
              </w:rPr>
            </w:pPr>
            <w:r w:rsidRPr="00676C7E">
              <w:rPr>
                <w:color w:val="000000"/>
                <w:lang w:val="en-US"/>
              </w:rPr>
              <w:t>0.19</w:t>
            </w:r>
          </w:p>
        </w:tc>
        <w:tc>
          <w:tcPr>
            <w:tcW w:w="935" w:type="dxa"/>
            <w:tcBorders>
              <w:top w:val="single" w:sz="8" w:space="0" w:color="00338D"/>
              <w:left w:val="nil"/>
              <w:bottom w:val="single" w:sz="8" w:space="0" w:color="00338D"/>
              <w:right w:val="nil"/>
            </w:tcBorders>
            <w:shd w:val="clear" w:color="auto" w:fill="auto"/>
            <w:noWrap/>
            <w:vAlign w:val="center"/>
            <w:hideMark/>
          </w:tcPr>
          <w:p w14:paraId="5025F5F2" w14:textId="77777777" w:rsidR="00676C7E" w:rsidRPr="00676C7E" w:rsidRDefault="00676C7E" w:rsidP="00676C7E">
            <w:pPr>
              <w:pStyle w:val="Tablesmalltext"/>
              <w:rPr>
                <w:color w:val="000000"/>
                <w:lang w:val="en-US"/>
              </w:rPr>
            </w:pPr>
            <w:r w:rsidRPr="00676C7E">
              <w:rPr>
                <w:color w:val="000000"/>
                <w:lang w:val="en-US"/>
              </w:rPr>
              <w:t>14.6</w:t>
            </w:r>
          </w:p>
        </w:tc>
        <w:tc>
          <w:tcPr>
            <w:tcW w:w="956" w:type="dxa"/>
            <w:tcBorders>
              <w:top w:val="single" w:sz="8" w:space="0" w:color="00338D"/>
              <w:left w:val="nil"/>
              <w:bottom w:val="single" w:sz="8" w:space="0" w:color="00338D"/>
              <w:right w:val="nil"/>
            </w:tcBorders>
            <w:shd w:val="clear" w:color="auto" w:fill="auto"/>
            <w:vAlign w:val="center"/>
            <w:hideMark/>
          </w:tcPr>
          <w:p w14:paraId="5B5913AA" w14:textId="77777777" w:rsidR="00676C7E" w:rsidRPr="00676C7E" w:rsidRDefault="00676C7E" w:rsidP="00676C7E">
            <w:pPr>
              <w:pStyle w:val="Tablesmalltext"/>
              <w:rPr>
                <w:color w:val="000000"/>
                <w:lang w:val="en-US"/>
              </w:rPr>
            </w:pPr>
            <w:r w:rsidRPr="00676C7E">
              <w:rPr>
                <w:color w:val="000000"/>
                <w:lang w:val="en-US"/>
              </w:rPr>
              <w:t>1.18</w:t>
            </w:r>
          </w:p>
        </w:tc>
        <w:tc>
          <w:tcPr>
            <w:tcW w:w="954" w:type="dxa"/>
            <w:tcBorders>
              <w:top w:val="single" w:sz="8" w:space="0" w:color="00338D"/>
              <w:left w:val="nil"/>
              <w:bottom w:val="single" w:sz="8" w:space="0" w:color="00338D"/>
              <w:right w:val="nil"/>
            </w:tcBorders>
            <w:shd w:val="clear" w:color="auto" w:fill="auto"/>
            <w:vAlign w:val="center"/>
            <w:hideMark/>
          </w:tcPr>
          <w:p w14:paraId="035436EE" w14:textId="77777777" w:rsidR="00676C7E" w:rsidRPr="00676C7E" w:rsidRDefault="00676C7E" w:rsidP="00676C7E">
            <w:pPr>
              <w:pStyle w:val="Tablesmalltext"/>
              <w:rPr>
                <w:color w:val="000000"/>
                <w:lang w:val="en-US"/>
              </w:rPr>
            </w:pPr>
            <w:r w:rsidRPr="00676C7E">
              <w:rPr>
                <w:color w:val="000000"/>
                <w:lang w:val="en-US"/>
              </w:rPr>
              <w:t>0.13</w:t>
            </w:r>
          </w:p>
        </w:tc>
        <w:tc>
          <w:tcPr>
            <w:tcW w:w="954" w:type="dxa"/>
            <w:tcBorders>
              <w:top w:val="single" w:sz="8" w:space="0" w:color="00338D"/>
              <w:left w:val="nil"/>
              <w:bottom w:val="single" w:sz="8" w:space="0" w:color="00338D"/>
              <w:right w:val="single" w:sz="8" w:space="0" w:color="00338D"/>
            </w:tcBorders>
            <w:shd w:val="clear" w:color="auto" w:fill="auto"/>
            <w:vAlign w:val="center"/>
            <w:hideMark/>
          </w:tcPr>
          <w:p w14:paraId="50CBF797" w14:textId="77777777" w:rsidR="00676C7E" w:rsidRPr="00676C7E" w:rsidRDefault="00676C7E" w:rsidP="00676C7E">
            <w:pPr>
              <w:pStyle w:val="Tablesmalltext"/>
              <w:rPr>
                <w:color w:val="000000"/>
                <w:lang w:val="en-US"/>
              </w:rPr>
            </w:pPr>
            <w:r w:rsidRPr="00676C7E">
              <w:rPr>
                <w:color w:val="000000"/>
                <w:lang w:val="en-US"/>
              </w:rPr>
              <w:t>4.61</w:t>
            </w:r>
          </w:p>
        </w:tc>
      </w:tr>
      <w:tr w:rsidR="00676C7E" w:rsidRPr="00676C7E" w14:paraId="31B177DE" w14:textId="77777777" w:rsidTr="00676C7E">
        <w:trPr>
          <w:trHeight w:val="300"/>
          <w:jc w:val="center"/>
        </w:trPr>
        <w:tc>
          <w:tcPr>
            <w:tcW w:w="1711" w:type="dxa"/>
            <w:vMerge w:val="restart"/>
            <w:tcBorders>
              <w:top w:val="nil"/>
              <w:left w:val="single" w:sz="8" w:space="0" w:color="00338D"/>
              <w:bottom w:val="single" w:sz="8" w:space="0" w:color="00338D"/>
              <w:right w:val="nil"/>
            </w:tcBorders>
            <w:shd w:val="clear" w:color="000000" w:fill="003399"/>
            <w:noWrap/>
            <w:vAlign w:val="center"/>
            <w:hideMark/>
          </w:tcPr>
          <w:p w14:paraId="0B19A5A9" w14:textId="77777777" w:rsidR="00676C7E" w:rsidRPr="00676C7E" w:rsidRDefault="00676C7E" w:rsidP="00676C7E">
            <w:pPr>
              <w:pStyle w:val="Tablesmalltext"/>
              <w:rPr>
                <w:lang w:val="en-US"/>
              </w:rPr>
            </w:pPr>
            <w:r w:rsidRPr="00676C7E">
              <w:rPr>
                <w:lang w:val="en-US"/>
              </w:rPr>
              <w:t>Parameter</w:t>
            </w:r>
          </w:p>
        </w:tc>
        <w:tc>
          <w:tcPr>
            <w:tcW w:w="2665" w:type="dxa"/>
            <w:gridSpan w:val="3"/>
            <w:tcBorders>
              <w:top w:val="single" w:sz="8" w:space="0" w:color="00338D"/>
              <w:left w:val="nil"/>
              <w:bottom w:val="single" w:sz="8" w:space="0" w:color="00338D"/>
              <w:right w:val="nil"/>
            </w:tcBorders>
            <w:shd w:val="clear" w:color="000000" w:fill="003399"/>
            <w:noWrap/>
            <w:vAlign w:val="center"/>
            <w:hideMark/>
          </w:tcPr>
          <w:p w14:paraId="71F4F3D2" w14:textId="77777777" w:rsidR="00676C7E" w:rsidRPr="00676C7E" w:rsidRDefault="00676C7E" w:rsidP="00676C7E">
            <w:pPr>
              <w:pStyle w:val="Tablesmalltext"/>
              <w:rPr>
                <w:lang w:val="en-US"/>
              </w:rPr>
            </w:pPr>
            <w:r w:rsidRPr="00676C7E">
              <w:rPr>
                <w:lang w:val="en-US"/>
              </w:rPr>
              <w:t>Loch Garry (n =101)</w:t>
            </w:r>
          </w:p>
        </w:tc>
        <w:tc>
          <w:tcPr>
            <w:tcW w:w="2864" w:type="dxa"/>
            <w:gridSpan w:val="3"/>
            <w:tcBorders>
              <w:top w:val="single" w:sz="8" w:space="0" w:color="00338D"/>
              <w:left w:val="nil"/>
              <w:bottom w:val="single" w:sz="8" w:space="0" w:color="00338D"/>
              <w:right w:val="nil"/>
            </w:tcBorders>
            <w:shd w:val="clear" w:color="000000" w:fill="003399"/>
            <w:vAlign w:val="center"/>
            <w:hideMark/>
          </w:tcPr>
          <w:p w14:paraId="5D3ABEAA" w14:textId="77777777" w:rsidR="00676C7E" w:rsidRPr="00676C7E" w:rsidRDefault="00676C7E" w:rsidP="00676C7E">
            <w:pPr>
              <w:pStyle w:val="Tablesmalltext"/>
              <w:rPr>
                <w:lang w:val="en-US"/>
              </w:rPr>
            </w:pPr>
            <w:r w:rsidRPr="00676C7E">
              <w:rPr>
                <w:lang w:val="en-US"/>
              </w:rPr>
              <w:t>McCoy's Bridge (n =278)</w:t>
            </w:r>
          </w:p>
        </w:tc>
      </w:tr>
      <w:tr w:rsidR="00676C7E" w:rsidRPr="00676C7E" w14:paraId="6A9A62D1" w14:textId="77777777" w:rsidTr="00676C7E">
        <w:trPr>
          <w:trHeight w:val="315"/>
          <w:jc w:val="center"/>
        </w:trPr>
        <w:tc>
          <w:tcPr>
            <w:tcW w:w="1711" w:type="dxa"/>
            <w:vMerge/>
            <w:tcBorders>
              <w:top w:val="nil"/>
              <w:left w:val="single" w:sz="8" w:space="0" w:color="00338D"/>
              <w:bottom w:val="single" w:sz="8" w:space="0" w:color="00338D"/>
              <w:right w:val="nil"/>
            </w:tcBorders>
            <w:vAlign w:val="center"/>
            <w:hideMark/>
          </w:tcPr>
          <w:p w14:paraId="00506003" w14:textId="77777777" w:rsidR="00676C7E" w:rsidRPr="00676C7E" w:rsidRDefault="00676C7E" w:rsidP="00676C7E">
            <w:pPr>
              <w:pStyle w:val="Tablesmalltext"/>
              <w:rPr>
                <w:lang w:val="en-US"/>
              </w:rPr>
            </w:pPr>
          </w:p>
        </w:tc>
        <w:tc>
          <w:tcPr>
            <w:tcW w:w="1002" w:type="dxa"/>
            <w:tcBorders>
              <w:top w:val="nil"/>
              <w:left w:val="nil"/>
              <w:bottom w:val="single" w:sz="8" w:space="0" w:color="00338D"/>
              <w:right w:val="nil"/>
            </w:tcBorders>
            <w:shd w:val="clear" w:color="auto" w:fill="auto"/>
            <w:noWrap/>
            <w:vAlign w:val="center"/>
            <w:hideMark/>
          </w:tcPr>
          <w:p w14:paraId="267FF6D5" w14:textId="77777777" w:rsidR="00676C7E" w:rsidRPr="00676C7E" w:rsidRDefault="00676C7E" w:rsidP="00676C7E">
            <w:pPr>
              <w:pStyle w:val="Tablesmalltext"/>
              <w:rPr>
                <w:color w:val="000000"/>
                <w:lang w:val="en-US"/>
              </w:rPr>
            </w:pPr>
            <w:r w:rsidRPr="00676C7E">
              <w:rPr>
                <w:color w:val="000000"/>
                <w:lang w:val="en-US"/>
              </w:rPr>
              <w:t>Median</w:t>
            </w:r>
          </w:p>
        </w:tc>
        <w:tc>
          <w:tcPr>
            <w:tcW w:w="728" w:type="dxa"/>
            <w:tcBorders>
              <w:top w:val="nil"/>
              <w:left w:val="nil"/>
              <w:bottom w:val="single" w:sz="8" w:space="0" w:color="00338D"/>
              <w:right w:val="nil"/>
            </w:tcBorders>
            <w:shd w:val="clear" w:color="auto" w:fill="auto"/>
            <w:noWrap/>
            <w:vAlign w:val="center"/>
            <w:hideMark/>
          </w:tcPr>
          <w:p w14:paraId="162D1583" w14:textId="77777777" w:rsidR="00676C7E" w:rsidRPr="00676C7E" w:rsidRDefault="00676C7E" w:rsidP="00676C7E">
            <w:pPr>
              <w:pStyle w:val="Tablesmalltext"/>
              <w:rPr>
                <w:color w:val="000000"/>
                <w:lang w:val="en-US"/>
              </w:rPr>
            </w:pPr>
            <w:r w:rsidRPr="00676C7E">
              <w:rPr>
                <w:color w:val="000000"/>
                <w:lang w:val="en-US"/>
              </w:rPr>
              <w:t>Min</w:t>
            </w:r>
          </w:p>
        </w:tc>
        <w:tc>
          <w:tcPr>
            <w:tcW w:w="935" w:type="dxa"/>
            <w:tcBorders>
              <w:top w:val="nil"/>
              <w:left w:val="nil"/>
              <w:bottom w:val="single" w:sz="8" w:space="0" w:color="00338D"/>
              <w:right w:val="nil"/>
            </w:tcBorders>
            <w:shd w:val="clear" w:color="auto" w:fill="auto"/>
            <w:noWrap/>
            <w:vAlign w:val="center"/>
            <w:hideMark/>
          </w:tcPr>
          <w:p w14:paraId="5A9EF311" w14:textId="77777777" w:rsidR="00676C7E" w:rsidRPr="00676C7E" w:rsidRDefault="00676C7E" w:rsidP="00676C7E">
            <w:pPr>
              <w:pStyle w:val="Tablesmalltext"/>
              <w:rPr>
                <w:color w:val="000000"/>
                <w:lang w:val="en-US"/>
              </w:rPr>
            </w:pPr>
            <w:r w:rsidRPr="00676C7E">
              <w:rPr>
                <w:color w:val="000000"/>
                <w:lang w:val="en-US"/>
              </w:rPr>
              <w:t>Max</w:t>
            </w:r>
          </w:p>
        </w:tc>
        <w:tc>
          <w:tcPr>
            <w:tcW w:w="956" w:type="dxa"/>
            <w:tcBorders>
              <w:top w:val="nil"/>
              <w:left w:val="nil"/>
              <w:bottom w:val="single" w:sz="8" w:space="0" w:color="00338D"/>
              <w:right w:val="nil"/>
            </w:tcBorders>
            <w:shd w:val="clear" w:color="auto" w:fill="auto"/>
            <w:vAlign w:val="center"/>
            <w:hideMark/>
          </w:tcPr>
          <w:p w14:paraId="1EDFC106" w14:textId="77777777" w:rsidR="00676C7E" w:rsidRPr="00676C7E" w:rsidRDefault="00676C7E" w:rsidP="00676C7E">
            <w:pPr>
              <w:pStyle w:val="Tablesmalltext"/>
              <w:rPr>
                <w:color w:val="000000"/>
                <w:lang w:val="en-US"/>
              </w:rPr>
            </w:pPr>
            <w:r w:rsidRPr="00676C7E">
              <w:rPr>
                <w:color w:val="000000"/>
                <w:lang w:val="en-US"/>
              </w:rPr>
              <w:t>Median</w:t>
            </w:r>
          </w:p>
        </w:tc>
        <w:tc>
          <w:tcPr>
            <w:tcW w:w="954" w:type="dxa"/>
            <w:tcBorders>
              <w:top w:val="nil"/>
              <w:left w:val="nil"/>
              <w:bottom w:val="single" w:sz="8" w:space="0" w:color="00338D"/>
              <w:right w:val="nil"/>
            </w:tcBorders>
            <w:shd w:val="clear" w:color="auto" w:fill="auto"/>
            <w:vAlign w:val="center"/>
            <w:hideMark/>
          </w:tcPr>
          <w:p w14:paraId="08FCC199" w14:textId="77777777" w:rsidR="00676C7E" w:rsidRPr="00676C7E" w:rsidRDefault="00676C7E" w:rsidP="00676C7E">
            <w:pPr>
              <w:pStyle w:val="Tablesmalltext"/>
              <w:rPr>
                <w:color w:val="000000"/>
                <w:lang w:val="en-US"/>
              </w:rPr>
            </w:pPr>
            <w:r w:rsidRPr="00676C7E">
              <w:rPr>
                <w:color w:val="000000"/>
                <w:lang w:val="en-US"/>
              </w:rPr>
              <w:t>Min</w:t>
            </w:r>
          </w:p>
        </w:tc>
        <w:tc>
          <w:tcPr>
            <w:tcW w:w="954" w:type="dxa"/>
            <w:tcBorders>
              <w:top w:val="nil"/>
              <w:left w:val="nil"/>
              <w:bottom w:val="single" w:sz="8" w:space="0" w:color="00338D"/>
              <w:right w:val="single" w:sz="8" w:space="0" w:color="00338D"/>
            </w:tcBorders>
            <w:shd w:val="clear" w:color="auto" w:fill="auto"/>
            <w:vAlign w:val="center"/>
            <w:hideMark/>
          </w:tcPr>
          <w:p w14:paraId="639BC9D2" w14:textId="77777777" w:rsidR="00676C7E" w:rsidRPr="00676C7E" w:rsidRDefault="00676C7E" w:rsidP="00676C7E">
            <w:pPr>
              <w:pStyle w:val="Tablesmalltext"/>
              <w:rPr>
                <w:color w:val="000000"/>
                <w:lang w:val="en-US"/>
              </w:rPr>
            </w:pPr>
            <w:r w:rsidRPr="00676C7E">
              <w:rPr>
                <w:color w:val="000000"/>
                <w:lang w:val="en-US"/>
              </w:rPr>
              <w:t>Max</w:t>
            </w:r>
          </w:p>
        </w:tc>
      </w:tr>
      <w:tr w:rsidR="00676C7E" w:rsidRPr="00676C7E" w14:paraId="54B470A3" w14:textId="77777777" w:rsidTr="00676C7E">
        <w:trPr>
          <w:trHeight w:val="300"/>
          <w:jc w:val="center"/>
        </w:trPr>
        <w:tc>
          <w:tcPr>
            <w:tcW w:w="1711" w:type="dxa"/>
            <w:tcBorders>
              <w:top w:val="nil"/>
              <w:left w:val="single" w:sz="8" w:space="0" w:color="00338D"/>
              <w:bottom w:val="nil"/>
              <w:right w:val="nil"/>
            </w:tcBorders>
            <w:shd w:val="clear" w:color="auto" w:fill="auto"/>
            <w:noWrap/>
            <w:vAlign w:val="center"/>
            <w:hideMark/>
          </w:tcPr>
          <w:p w14:paraId="3FCDCA7C" w14:textId="77777777" w:rsidR="00676C7E" w:rsidRPr="00676C7E" w:rsidRDefault="00676C7E" w:rsidP="00676C7E">
            <w:pPr>
              <w:pStyle w:val="Tablesmalltext"/>
              <w:rPr>
                <w:color w:val="000000"/>
                <w:lang w:val="en-US"/>
              </w:rPr>
            </w:pPr>
            <w:r w:rsidRPr="00676C7E">
              <w:rPr>
                <w:color w:val="000000"/>
                <w:lang w:val="en-US"/>
              </w:rPr>
              <w:t>GPP (mg O</w:t>
            </w:r>
            <w:r w:rsidRPr="00676C7E">
              <w:rPr>
                <w:color w:val="000000"/>
                <w:vertAlign w:val="subscript"/>
                <w:lang w:val="en-US"/>
              </w:rPr>
              <w:t>2</w:t>
            </w:r>
            <w:r w:rsidRPr="00676C7E">
              <w:rPr>
                <w:color w:val="000000"/>
                <w:lang w:val="en-US"/>
              </w:rPr>
              <w:t>/L/Day)</w:t>
            </w:r>
          </w:p>
        </w:tc>
        <w:tc>
          <w:tcPr>
            <w:tcW w:w="1002" w:type="dxa"/>
            <w:tcBorders>
              <w:top w:val="nil"/>
              <w:left w:val="nil"/>
              <w:bottom w:val="nil"/>
              <w:right w:val="nil"/>
            </w:tcBorders>
            <w:shd w:val="clear" w:color="auto" w:fill="auto"/>
            <w:noWrap/>
            <w:vAlign w:val="center"/>
            <w:hideMark/>
          </w:tcPr>
          <w:p w14:paraId="54DDD9BA" w14:textId="77777777" w:rsidR="00676C7E" w:rsidRPr="00676C7E" w:rsidRDefault="00676C7E" w:rsidP="00676C7E">
            <w:pPr>
              <w:pStyle w:val="Tablesmalltext"/>
              <w:rPr>
                <w:color w:val="000000"/>
                <w:lang w:val="en-US"/>
              </w:rPr>
            </w:pPr>
            <w:r w:rsidRPr="00676C7E">
              <w:rPr>
                <w:color w:val="000000"/>
                <w:lang w:val="en-US"/>
              </w:rPr>
              <w:t>0.98</w:t>
            </w:r>
          </w:p>
        </w:tc>
        <w:tc>
          <w:tcPr>
            <w:tcW w:w="728" w:type="dxa"/>
            <w:tcBorders>
              <w:top w:val="nil"/>
              <w:left w:val="nil"/>
              <w:bottom w:val="single" w:sz="8" w:space="0" w:color="00338D"/>
              <w:right w:val="nil"/>
            </w:tcBorders>
            <w:shd w:val="clear" w:color="auto" w:fill="auto"/>
            <w:noWrap/>
            <w:vAlign w:val="center"/>
            <w:hideMark/>
          </w:tcPr>
          <w:p w14:paraId="5DF696E0" w14:textId="77777777" w:rsidR="00676C7E" w:rsidRPr="00676C7E" w:rsidRDefault="00676C7E" w:rsidP="00676C7E">
            <w:pPr>
              <w:pStyle w:val="Tablesmalltext"/>
              <w:rPr>
                <w:color w:val="000000"/>
                <w:lang w:val="en-US"/>
              </w:rPr>
            </w:pPr>
            <w:r w:rsidRPr="00676C7E">
              <w:rPr>
                <w:color w:val="000000"/>
                <w:lang w:val="en-US"/>
              </w:rPr>
              <w:t>0.10</w:t>
            </w:r>
          </w:p>
        </w:tc>
        <w:tc>
          <w:tcPr>
            <w:tcW w:w="935" w:type="dxa"/>
            <w:tcBorders>
              <w:top w:val="nil"/>
              <w:left w:val="nil"/>
              <w:bottom w:val="single" w:sz="8" w:space="0" w:color="00338D"/>
              <w:right w:val="nil"/>
            </w:tcBorders>
            <w:shd w:val="clear" w:color="auto" w:fill="auto"/>
            <w:noWrap/>
            <w:vAlign w:val="center"/>
            <w:hideMark/>
          </w:tcPr>
          <w:p w14:paraId="5806F534" w14:textId="77777777" w:rsidR="00676C7E" w:rsidRPr="00676C7E" w:rsidRDefault="00676C7E" w:rsidP="00676C7E">
            <w:pPr>
              <w:pStyle w:val="Tablesmalltext"/>
              <w:rPr>
                <w:color w:val="000000"/>
                <w:lang w:val="en-US"/>
              </w:rPr>
            </w:pPr>
            <w:r w:rsidRPr="00676C7E">
              <w:rPr>
                <w:color w:val="000000"/>
                <w:lang w:val="en-US"/>
              </w:rPr>
              <w:t>2.95</w:t>
            </w:r>
          </w:p>
        </w:tc>
        <w:tc>
          <w:tcPr>
            <w:tcW w:w="956" w:type="dxa"/>
            <w:tcBorders>
              <w:top w:val="nil"/>
              <w:left w:val="nil"/>
              <w:bottom w:val="nil"/>
              <w:right w:val="nil"/>
            </w:tcBorders>
            <w:shd w:val="clear" w:color="auto" w:fill="auto"/>
            <w:vAlign w:val="center"/>
            <w:hideMark/>
          </w:tcPr>
          <w:p w14:paraId="1DF99FF6" w14:textId="77777777" w:rsidR="00676C7E" w:rsidRPr="00676C7E" w:rsidRDefault="00676C7E" w:rsidP="00676C7E">
            <w:pPr>
              <w:pStyle w:val="Tablesmalltext"/>
              <w:rPr>
                <w:color w:val="000000"/>
                <w:lang w:val="en-US"/>
              </w:rPr>
            </w:pPr>
            <w:r w:rsidRPr="00676C7E">
              <w:rPr>
                <w:color w:val="000000"/>
                <w:lang w:val="en-US"/>
              </w:rPr>
              <w:t>0.96</w:t>
            </w:r>
          </w:p>
        </w:tc>
        <w:tc>
          <w:tcPr>
            <w:tcW w:w="954" w:type="dxa"/>
            <w:tcBorders>
              <w:top w:val="nil"/>
              <w:left w:val="nil"/>
              <w:bottom w:val="nil"/>
              <w:right w:val="nil"/>
            </w:tcBorders>
            <w:shd w:val="clear" w:color="auto" w:fill="auto"/>
            <w:vAlign w:val="center"/>
            <w:hideMark/>
          </w:tcPr>
          <w:p w14:paraId="0C7A7291" w14:textId="77777777" w:rsidR="00676C7E" w:rsidRPr="00676C7E" w:rsidRDefault="00676C7E" w:rsidP="00676C7E">
            <w:pPr>
              <w:pStyle w:val="Tablesmalltext"/>
              <w:rPr>
                <w:color w:val="000000"/>
                <w:lang w:val="en-US"/>
              </w:rPr>
            </w:pPr>
            <w:r w:rsidRPr="00676C7E">
              <w:rPr>
                <w:color w:val="000000"/>
                <w:lang w:val="en-US"/>
              </w:rPr>
              <w:t>0.03</w:t>
            </w:r>
          </w:p>
        </w:tc>
        <w:tc>
          <w:tcPr>
            <w:tcW w:w="954" w:type="dxa"/>
            <w:tcBorders>
              <w:top w:val="nil"/>
              <w:left w:val="nil"/>
              <w:bottom w:val="nil"/>
              <w:right w:val="single" w:sz="8" w:space="0" w:color="00338D"/>
            </w:tcBorders>
            <w:shd w:val="clear" w:color="auto" w:fill="auto"/>
            <w:vAlign w:val="center"/>
            <w:hideMark/>
          </w:tcPr>
          <w:p w14:paraId="5089E21E" w14:textId="77777777" w:rsidR="00676C7E" w:rsidRPr="00676C7E" w:rsidRDefault="00676C7E" w:rsidP="00676C7E">
            <w:pPr>
              <w:pStyle w:val="Tablesmalltext"/>
              <w:rPr>
                <w:color w:val="000000"/>
                <w:lang w:val="en-US"/>
              </w:rPr>
            </w:pPr>
            <w:r w:rsidRPr="00676C7E">
              <w:rPr>
                <w:color w:val="000000"/>
                <w:lang w:val="en-US"/>
              </w:rPr>
              <w:t>4.87</w:t>
            </w:r>
          </w:p>
        </w:tc>
      </w:tr>
      <w:tr w:rsidR="00676C7E" w:rsidRPr="00676C7E" w14:paraId="10E242F4" w14:textId="77777777" w:rsidTr="00676C7E">
        <w:trPr>
          <w:trHeight w:val="323"/>
          <w:jc w:val="center"/>
        </w:trPr>
        <w:tc>
          <w:tcPr>
            <w:tcW w:w="1711" w:type="dxa"/>
            <w:tcBorders>
              <w:top w:val="single" w:sz="8" w:space="0" w:color="00338D"/>
              <w:left w:val="single" w:sz="8" w:space="0" w:color="00338D"/>
              <w:bottom w:val="single" w:sz="8" w:space="0" w:color="00338D"/>
              <w:right w:val="nil"/>
            </w:tcBorders>
            <w:shd w:val="clear" w:color="auto" w:fill="auto"/>
            <w:noWrap/>
            <w:vAlign w:val="center"/>
            <w:hideMark/>
          </w:tcPr>
          <w:p w14:paraId="295211F4" w14:textId="77777777" w:rsidR="00676C7E" w:rsidRPr="00676C7E" w:rsidRDefault="00676C7E" w:rsidP="00676C7E">
            <w:pPr>
              <w:pStyle w:val="Tablesmalltext"/>
              <w:rPr>
                <w:color w:val="000000"/>
                <w:lang w:val="en-US"/>
              </w:rPr>
            </w:pPr>
            <w:r w:rsidRPr="00676C7E">
              <w:rPr>
                <w:color w:val="000000"/>
                <w:lang w:val="en-US"/>
              </w:rPr>
              <w:t>ER (mg O</w:t>
            </w:r>
            <w:r w:rsidRPr="00676C7E">
              <w:rPr>
                <w:color w:val="000000"/>
                <w:vertAlign w:val="subscript"/>
                <w:lang w:val="en-US"/>
              </w:rPr>
              <w:t>2</w:t>
            </w:r>
            <w:r w:rsidRPr="00676C7E">
              <w:rPr>
                <w:color w:val="000000"/>
                <w:lang w:val="en-US"/>
              </w:rPr>
              <w:t>/L/Day)</w:t>
            </w:r>
          </w:p>
        </w:tc>
        <w:tc>
          <w:tcPr>
            <w:tcW w:w="1002" w:type="dxa"/>
            <w:tcBorders>
              <w:top w:val="single" w:sz="8" w:space="0" w:color="00338D"/>
              <w:left w:val="nil"/>
              <w:bottom w:val="single" w:sz="8" w:space="0" w:color="00338D"/>
              <w:right w:val="nil"/>
            </w:tcBorders>
            <w:shd w:val="clear" w:color="auto" w:fill="auto"/>
            <w:noWrap/>
            <w:vAlign w:val="center"/>
            <w:hideMark/>
          </w:tcPr>
          <w:p w14:paraId="4C879754" w14:textId="77777777" w:rsidR="00676C7E" w:rsidRPr="00676C7E" w:rsidRDefault="00676C7E" w:rsidP="00676C7E">
            <w:pPr>
              <w:pStyle w:val="Tablesmalltext"/>
              <w:rPr>
                <w:color w:val="000000"/>
                <w:lang w:val="en-US"/>
              </w:rPr>
            </w:pPr>
            <w:r w:rsidRPr="00676C7E">
              <w:rPr>
                <w:color w:val="000000"/>
                <w:lang w:val="en-US"/>
              </w:rPr>
              <w:t>3.16</w:t>
            </w:r>
          </w:p>
        </w:tc>
        <w:tc>
          <w:tcPr>
            <w:tcW w:w="728" w:type="dxa"/>
            <w:tcBorders>
              <w:top w:val="nil"/>
              <w:left w:val="nil"/>
              <w:bottom w:val="single" w:sz="8" w:space="0" w:color="00338D"/>
              <w:right w:val="nil"/>
            </w:tcBorders>
            <w:shd w:val="clear" w:color="auto" w:fill="auto"/>
            <w:noWrap/>
            <w:vAlign w:val="center"/>
            <w:hideMark/>
          </w:tcPr>
          <w:p w14:paraId="08C55B9E" w14:textId="77777777" w:rsidR="00676C7E" w:rsidRPr="00676C7E" w:rsidRDefault="00676C7E" w:rsidP="00676C7E">
            <w:pPr>
              <w:pStyle w:val="Tablesmalltext"/>
              <w:rPr>
                <w:color w:val="000000"/>
                <w:lang w:val="en-US"/>
              </w:rPr>
            </w:pPr>
            <w:r w:rsidRPr="00676C7E">
              <w:rPr>
                <w:color w:val="000000"/>
                <w:lang w:val="en-US"/>
              </w:rPr>
              <w:t>0.21</w:t>
            </w:r>
          </w:p>
        </w:tc>
        <w:tc>
          <w:tcPr>
            <w:tcW w:w="935" w:type="dxa"/>
            <w:tcBorders>
              <w:top w:val="nil"/>
              <w:left w:val="nil"/>
              <w:bottom w:val="single" w:sz="8" w:space="0" w:color="00338D"/>
              <w:right w:val="nil"/>
            </w:tcBorders>
            <w:shd w:val="clear" w:color="auto" w:fill="auto"/>
            <w:noWrap/>
            <w:vAlign w:val="center"/>
            <w:hideMark/>
          </w:tcPr>
          <w:p w14:paraId="165877AB" w14:textId="77777777" w:rsidR="00676C7E" w:rsidRPr="00676C7E" w:rsidRDefault="00676C7E" w:rsidP="00676C7E">
            <w:pPr>
              <w:pStyle w:val="Tablesmalltext"/>
              <w:rPr>
                <w:color w:val="000000"/>
                <w:lang w:val="en-US"/>
              </w:rPr>
            </w:pPr>
            <w:r w:rsidRPr="00676C7E">
              <w:rPr>
                <w:color w:val="000000"/>
                <w:lang w:val="en-US"/>
              </w:rPr>
              <w:t>22.20</w:t>
            </w:r>
          </w:p>
        </w:tc>
        <w:tc>
          <w:tcPr>
            <w:tcW w:w="956" w:type="dxa"/>
            <w:tcBorders>
              <w:top w:val="single" w:sz="8" w:space="0" w:color="00338D"/>
              <w:left w:val="nil"/>
              <w:bottom w:val="single" w:sz="8" w:space="0" w:color="00338D"/>
              <w:right w:val="nil"/>
            </w:tcBorders>
            <w:shd w:val="clear" w:color="auto" w:fill="auto"/>
            <w:vAlign w:val="center"/>
            <w:hideMark/>
          </w:tcPr>
          <w:p w14:paraId="5AF3A898" w14:textId="77777777" w:rsidR="00676C7E" w:rsidRPr="00676C7E" w:rsidRDefault="00676C7E" w:rsidP="00676C7E">
            <w:pPr>
              <w:pStyle w:val="Tablesmalltext"/>
              <w:rPr>
                <w:color w:val="000000"/>
                <w:lang w:val="en-US"/>
              </w:rPr>
            </w:pPr>
            <w:r w:rsidRPr="00676C7E">
              <w:rPr>
                <w:color w:val="000000"/>
                <w:lang w:val="en-US"/>
              </w:rPr>
              <w:t>2.36</w:t>
            </w:r>
          </w:p>
        </w:tc>
        <w:tc>
          <w:tcPr>
            <w:tcW w:w="954" w:type="dxa"/>
            <w:tcBorders>
              <w:top w:val="single" w:sz="8" w:space="0" w:color="00338D"/>
              <w:left w:val="nil"/>
              <w:bottom w:val="single" w:sz="8" w:space="0" w:color="00338D"/>
              <w:right w:val="nil"/>
            </w:tcBorders>
            <w:shd w:val="clear" w:color="auto" w:fill="auto"/>
            <w:vAlign w:val="center"/>
            <w:hideMark/>
          </w:tcPr>
          <w:p w14:paraId="5097C861" w14:textId="77777777" w:rsidR="00676C7E" w:rsidRPr="00676C7E" w:rsidRDefault="00676C7E" w:rsidP="00676C7E">
            <w:pPr>
              <w:pStyle w:val="Tablesmalltext"/>
              <w:rPr>
                <w:color w:val="000000"/>
                <w:lang w:val="en-US"/>
              </w:rPr>
            </w:pPr>
            <w:r w:rsidRPr="00676C7E">
              <w:rPr>
                <w:color w:val="000000"/>
                <w:lang w:val="en-US"/>
              </w:rPr>
              <w:t>0.06</w:t>
            </w:r>
          </w:p>
        </w:tc>
        <w:tc>
          <w:tcPr>
            <w:tcW w:w="954" w:type="dxa"/>
            <w:tcBorders>
              <w:top w:val="single" w:sz="8" w:space="0" w:color="00338D"/>
              <w:left w:val="nil"/>
              <w:bottom w:val="single" w:sz="8" w:space="0" w:color="00338D"/>
              <w:right w:val="single" w:sz="8" w:space="0" w:color="00338D"/>
            </w:tcBorders>
            <w:shd w:val="clear" w:color="auto" w:fill="auto"/>
            <w:vAlign w:val="center"/>
            <w:hideMark/>
          </w:tcPr>
          <w:p w14:paraId="69EF0010" w14:textId="77777777" w:rsidR="00676C7E" w:rsidRPr="00676C7E" w:rsidRDefault="00676C7E" w:rsidP="00676C7E">
            <w:pPr>
              <w:pStyle w:val="Tablesmalltext"/>
              <w:rPr>
                <w:color w:val="000000"/>
                <w:lang w:val="en-US"/>
              </w:rPr>
            </w:pPr>
            <w:r w:rsidRPr="00676C7E">
              <w:rPr>
                <w:color w:val="000000"/>
                <w:lang w:val="en-US"/>
              </w:rPr>
              <w:t>12.3</w:t>
            </w:r>
          </w:p>
        </w:tc>
      </w:tr>
      <w:tr w:rsidR="00676C7E" w:rsidRPr="00676C7E" w14:paraId="7C10338E" w14:textId="77777777" w:rsidTr="00676C7E">
        <w:trPr>
          <w:trHeight w:val="323"/>
          <w:jc w:val="center"/>
        </w:trPr>
        <w:tc>
          <w:tcPr>
            <w:tcW w:w="1711" w:type="dxa"/>
            <w:tcBorders>
              <w:top w:val="nil"/>
              <w:left w:val="single" w:sz="8" w:space="0" w:color="00338D"/>
              <w:bottom w:val="nil"/>
              <w:right w:val="nil"/>
            </w:tcBorders>
            <w:shd w:val="clear" w:color="auto" w:fill="auto"/>
            <w:noWrap/>
            <w:vAlign w:val="center"/>
            <w:hideMark/>
          </w:tcPr>
          <w:p w14:paraId="532F35A6" w14:textId="77777777" w:rsidR="00676C7E" w:rsidRPr="00676C7E" w:rsidRDefault="00676C7E" w:rsidP="00676C7E">
            <w:pPr>
              <w:pStyle w:val="Tablesmalltext"/>
              <w:rPr>
                <w:color w:val="000000"/>
                <w:lang w:val="en-US"/>
              </w:rPr>
            </w:pPr>
            <w:r w:rsidRPr="00676C7E">
              <w:rPr>
                <w:color w:val="000000"/>
                <w:lang w:val="en-US"/>
              </w:rPr>
              <w:t>P / R</w:t>
            </w:r>
          </w:p>
        </w:tc>
        <w:tc>
          <w:tcPr>
            <w:tcW w:w="1002" w:type="dxa"/>
            <w:tcBorders>
              <w:top w:val="nil"/>
              <w:left w:val="nil"/>
              <w:bottom w:val="nil"/>
              <w:right w:val="nil"/>
            </w:tcBorders>
            <w:shd w:val="clear" w:color="auto" w:fill="auto"/>
            <w:noWrap/>
            <w:vAlign w:val="center"/>
            <w:hideMark/>
          </w:tcPr>
          <w:p w14:paraId="552A052F" w14:textId="77777777" w:rsidR="00676C7E" w:rsidRPr="00676C7E" w:rsidRDefault="00676C7E" w:rsidP="00676C7E">
            <w:pPr>
              <w:pStyle w:val="Tablesmalltext"/>
              <w:rPr>
                <w:color w:val="000000"/>
                <w:lang w:val="en-US"/>
              </w:rPr>
            </w:pPr>
            <w:r w:rsidRPr="00676C7E">
              <w:rPr>
                <w:color w:val="000000"/>
                <w:lang w:val="en-US"/>
              </w:rPr>
              <w:t>0.36</w:t>
            </w:r>
          </w:p>
        </w:tc>
        <w:tc>
          <w:tcPr>
            <w:tcW w:w="728" w:type="dxa"/>
            <w:tcBorders>
              <w:top w:val="nil"/>
              <w:left w:val="nil"/>
              <w:bottom w:val="single" w:sz="8" w:space="0" w:color="00338D"/>
              <w:right w:val="nil"/>
            </w:tcBorders>
            <w:shd w:val="clear" w:color="auto" w:fill="auto"/>
            <w:noWrap/>
            <w:vAlign w:val="center"/>
            <w:hideMark/>
          </w:tcPr>
          <w:p w14:paraId="4815BAC9" w14:textId="77777777" w:rsidR="00676C7E" w:rsidRPr="00676C7E" w:rsidRDefault="00676C7E" w:rsidP="00676C7E">
            <w:pPr>
              <w:pStyle w:val="Tablesmalltext"/>
              <w:rPr>
                <w:color w:val="000000"/>
                <w:lang w:val="en-US"/>
              </w:rPr>
            </w:pPr>
            <w:r w:rsidRPr="00676C7E">
              <w:rPr>
                <w:color w:val="000000"/>
                <w:lang w:val="en-US"/>
              </w:rPr>
              <w:t>0.01</w:t>
            </w:r>
          </w:p>
        </w:tc>
        <w:tc>
          <w:tcPr>
            <w:tcW w:w="935" w:type="dxa"/>
            <w:tcBorders>
              <w:top w:val="nil"/>
              <w:left w:val="nil"/>
              <w:bottom w:val="single" w:sz="8" w:space="0" w:color="00338D"/>
              <w:right w:val="nil"/>
            </w:tcBorders>
            <w:shd w:val="clear" w:color="auto" w:fill="auto"/>
            <w:noWrap/>
            <w:vAlign w:val="center"/>
            <w:hideMark/>
          </w:tcPr>
          <w:p w14:paraId="04AB7B47" w14:textId="77777777" w:rsidR="00676C7E" w:rsidRPr="00676C7E" w:rsidRDefault="00676C7E" w:rsidP="00676C7E">
            <w:pPr>
              <w:pStyle w:val="Tablesmalltext"/>
              <w:rPr>
                <w:color w:val="000000"/>
                <w:lang w:val="en-US"/>
              </w:rPr>
            </w:pPr>
            <w:r w:rsidRPr="00676C7E">
              <w:rPr>
                <w:color w:val="000000"/>
                <w:lang w:val="en-US"/>
              </w:rPr>
              <w:t>2.26</w:t>
            </w:r>
          </w:p>
        </w:tc>
        <w:tc>
          <w:tcPr>
            <w:tcW w:w="956" w:type="dxa"/>
            <w:tcBorders>
              <w:top w:val="nil"/>
              <w:left w:val="nil"/>
              <w:bottom w:val="nil"/>
              <w:right w:val="nil"/>
            </w:tcBorders>
            <w:shd w:val="clear" w:color="auto" w:fill="auto"/>
            <w:vAlign w:val="center"/>
            <w:hideMark/>
          </w:tcPr>
          <w:p w14:paraId="41A5067E" w14:textId="77777777" w:rsidR="00676C7E" w:rsidRPr="00676C7E" w:rsidRDefault="00676C7E" w:rsidP="00676C7E">
            <w:pPr>
              <w:pStyle w:val="Tablesmalltext"/>
              <w:rPr>
                <w:color w:val="000000"/>
                <w:lang w:val="en-US"/>
              </w:rPr>
            </w:pPr>
            <w:r w:rsidRPr="00676C7E">
              <w:rPr>
                <w:color w:val="000000"/>
                <w:lang w:val="en-US"/>
              </w:rPr>
              <w:t>0.38</w:t>
            </w:r>
          </w:p>
        </w:tc>
        <w:tc>
          <w:tcPr>
            <w:tcW w:w="954" w:type="dxa"/>
            <w:tcBorders>
              <w:top w:val="nil"/>
              <w:left w:val="nil"/>
              <w:bottom w:val="nil"/>
              <w:right w:val="nil"/>
            </w:tcBorders>
            <w:shd w:val="clear" w:color="auto" w:fill="auto"/>
            <w:vAlign w:val="center"/>
            <w:hideMark/>
          </w:tcPr>
          <w:p w14:paraId="72F6F659" w14:textId="77777777" w:rsidR="00676C7E" w:rsidRPr="00676C7E" w:rsidRDefault="00676C7E" w:rsidP="00676C7E">
            <w:pPr>
              <w:pStyle w:val="Tablesmalltext"/>
              <w:rPr>
                <w:color w:val="000000"/>
                <w:lang w:val="en-US"/>
              </w:rPr>
            </w:pPr>
            <w:r w:rsidRPr="00676C7E">
              <w:rPr>
                <w:color w:val="000000"/>
                <w:lang w:val="en-US"/>
              </w:rPr>
              <w:t>0.01</w:t>
            </w:r>
          </w:p>
        </w:tc>
        <w:tc>
          <w:tcPr>
            <w:tcW w:w="954" w:type="dxa"/>
            <w:tcBorders>
              <w:top w:val="nil"/>
              <w:left w:val="nil"/>
              <w:bottom w:val="nil"/>
              <w:right w:val="single" w:sz="8" w:space="0" w:color="00338D"/>
            </w:tcBorders>
            <w:shd w:val="clear" w:color="auto" w:fill="auto"/>
            <w:vAlign w:val="center"/>
            <w:hideMark/>
          </w:tcPr>
          <w:p w14:paraId="0755A7BA" w14:textId="77777777" w:rsidR="00676C7E" w:rsidRPr="00676C7E" w:rsidRDefault="00676C7E" w:rsidP="00676C7E">
            <w:pPr>
              <w:pStyle w:val="Tablesmalltext"/>
              <w:rPr>
                <w:color w:val="000000"/>
                <w:lang w:val="en-US"/>
              </w:rPr>
            </w:pPr>
            <w:r w:rsidRPr="00676C7E">
              <w:rPr>
                <w:color w:val="000000"/>
                <w:lang w:val="en-US"/>
              </w:rPr>
              <w:t>9.87</w:t>
            </w:r>
          </w:p>
        </w:tc>
      </w:tr>
      <w:tr w:rsidR="00676C7E" w:rsidRPr="00676C7E" w14:paraId="5F656D52" w14:textId="77777777" w:rsidTr="00676C7E">
        <w:trPr>
          <w:trHeight w:val="315"/>
          <w:jc w:val="center"/>
        </w:trPr>
        <w:tc>
          <w:tcPr>
            <w:tcW w:w="1711" w:type="dxa"/>
            <w:tcBorders>
              <w:top w:val="single" w:sz="8" w:space="0" w:color="00338D"/>
              <w:left w:val="single" w:sz="8" w:space="0" w:color="00338D"/>
              <w:bottom w:val="single" w:sz="8" w:space="0" w:color="00338D"/>
              <w:right w:val="nil"/>
            </w:tcBorders>
            <w:shd w:val="clear" w:color="auto" w:fill="auto"/>
            <w:noWrap/>
            <w:vAlign w:val="center"/>
            <w:hideMark/>
          </w:tcPr>
          <w:p w14:paraId="1496B624" w14:textId="77777777" w:rsidR="00676C7E" w:rsidRPr="00676C7E" w:rsidRDefault="00676C7E" w:rsidP="00676C7E">
            <w:pPr>
              <w:pStyle w:val="Tablesmalltext"/>
              <w:rPr>
                <w:color w:val="000000"/>
                <w:lang w:val="en-US"/>
              </w:rPr>
            </w:pPr>
            <w:r w:rsidRPr="00676C7E">
              <w:rPr>
                <w:color w:val="000000"/>
                <w:lang w:val="en-US"/>
              </w:rPr>
              <w:t>K (/Day)</w:t>
            </w:r>
          </w:p>
        </w:tc>
        <w:tc>
          <w:tcPr>
            <w:tcW w:w="1002" w:type="dxa"/>
            <w:tcBorders>
              <w:top w:val="single" w:sz="8" w:space="0" w:color="00338D"/>
              <w:left w:val="nil"/>
              <w:bottom w:val="single" w:sz="8" w:space="0" w:color="00338D"/>
              <w:right w:val="nil"/>
            </w:tcBorders>
            <w:shd w:val="clear" w:color="auto" w:fill="auto"/>
            <w:noWrap/>
            <w:vAlign w:val="center"/>
            <w:hideMark/>
          </w:tcPr>
          <w:p w14:paraId="74D637C0" w14:textId="77777777" w:rsidR="00676C7E" w:rsidRPr="00676C7E" w:rsidRDefault="00676C7E" w:rsidP="00676C7E">
            <w:pPr>
              <w:pStyle w:val="Tablesmalltext"/>
              <w:rPr>
                <w:color w:val="000000"/>
                <w:lang w:val="en-US"/>
              </w:rPr>
            </w:pPr>
            <w:r w:rsidRPr="00676C7E">
              <w:rPr>
                <w:color w:val="000000"/>
                <w:lang w:val="en-US"/>
              </w:rPr>
              <w:t>1.31</w:t>
            </w:r>
          </w:p>
        </w:tc>
        <w:tc>
          <w:tcPr>
            <w:tcW w:w="728" w:type="dxa"/>
            <w:tcBorders>
              <w:top w:val="nil"/>
              <w:left w:val="nil"/>
              <w:bottom w:val="single" w:sz="8" w:space="0" w:color="00338D"/>
              <w:right w:val="nil"/>
            </w:tcBorders>
            <w:shd w:val="clear" w:color="auto" w:fill="auto"/>
            <w:noWrap/>
            <w:vAlign w:val="center"/>
            <w:hideMark/>
          </w:tcPr>
          <w:p w14:paraId="5925B530" w14:textId="77777777" w:rsidR="00676C7E" w:rsidRPr="00676C7E" w:rsidRDefault="00676C7E" w:rsidP="00676C7E">
            <w:pPr>
              <w:pStyle w:val="Tablesmalltext"/>
              <w:rPr>
                <w:color w:val="000000"/>
                <w:lang w:val="en-US"/>
              </w:rPr>
            </w:pPr>
            <w:r w:rsidRPr="00676C7E">
              <w:rPr>
                <w:color w:val="000000"/>
                <w:lang w:val="en-US"/>
              </w:rPr>
              <w:t>0.11</w:t>
            </w:r>
          </w:p>
        </w:tc>
        <w:tc>
          <w:tcPr>
            <w:tcW w:w="935" w:type="dxa"/>
            <w:tcBorders>
              <w:top w:val="nil"/>
              <w:left w:val="nil"/>
              <w:bottom w:val="single" w:sz="8" w:space="0" w:color="00338D"/>
              <w:right w:val="nil"/>
            </w:tcBorders>
            <w:shd w:val="clear" w:color="auto" w:fill="auto"/>
            <w:noWrap/>
            <w:vAlign w:val="center"/>
            <w:hideMark/>
          </w:tcPr>
          <w:p w14:paraId="16A4D6C5" w14:textId="77777777" w:rsidR="00676C7E" w:rsidRPr="00676C7E" w:rsidRDefault="00676C7E" w:rsidP="00676C7E">
            <w:pPr>
              <w:pStyle w:val="Tablesmalltext"/>
              <w:rPr>
                <w:color w:val="000000"/>
                <w:lang w:val="en-US"/>
              </w:rPr>
            </w:pPr>
            <w:r w:rsidRPr="00676C7E">
              <w:rPr>
                <w:color w:val="000000"/>
                <w:lang w:val="en-US"/>
              </w:rPr>
              <w:t>9.22</w:t>
            </w:r>
          </w:p>
        </w:tc>
        <w:tc>
          <w:tcPr>
            <w:tcW w:w="956" w:type="dxa"/>
            <w:tcBorders>
              <w:top w:val="single" w:sz="8" w:space="0" w:color="00338D"/>
              <w:left w:val="nil"/>
              <w:bottom w:val="single" w:sz="8" w:space="0" w:color="00338D"/>
              <w:right w:val="nil"/>
            </w:tcBorders>
            <w:shd w:val="clear" w:color="auto" w:fill="auto"/>
            <w:vAlign w:val="center"/>
            <w:hideMark/>
          </w:tcPr>
          <w:p w14:paraId="4CCFFF5C" w14:textId="77777777" w:rsidR="00676C7E" w:rsidRPr="00676C7E" w:rsidRDefault="00676C7E" w:rsidP="00676C7E">
            <w:pPr>
              <w:pStyle w:val="Tablesmalltext"/>
              <w:rPr>
                <w:color w:val="000000"/>
                <w:lang w:val="en-US"/>
              </w:rPr>
            </w:pPr>
            <w:r w:rsidRPr="00676C7E">
              <w:rPr>
                <w:color w:val="000000"/>
                <w:lang w:val="en-US"/>
              </w:rPr>
              <w:t>1.39</w:t>
            </w:r>
          </w:p>
        </w:tc>
        <w:tc>
          <w:tcPr>
            <w:tcW w:w="954" w:type="dxa"/>
            <w:tcBorders>
              <w:top w:val="single" w:sz="8" w:space="0" w:color="00338D"/>
              <w:left w:val="nil"/>
              <w:bottom w:val="single" w:sz="8" w:space="0" w:color="00338D"/>
              <w:right w:val="nil"/>
            </w:tcBorders>
            <w:shd w:val="clear" w:color="auto" w:fill="auto"/>
            <w:vAlign w:val="center"/>
            <w:hideMark/>
          </w:tcPr>
          <w:p w14:paraId="62844450" w14:textId="77777777" w:rsidR="00676C7E" w:rsidRPr="00676C7E" w:rsidRDefault="00676C7E" w:rsidP="00676C7E">
            <w:pPr>
              <w:pStyle w:val="Tablesmalltext"/>
              <w:rPr>
                <w:color w:val="000000"/>
                <w:lang w:val="en-US"/>
              </w:rPr>
            </w:pPr>
            <w:r w:rsidRPr="00676C7E">
              <w:rPr>
                <w:color w:val="000000"/>
                <w:lang w:val="en-US"/>
              </w:rPr>
              <w:t>0.16</w:t>
            </w:r>
          </w:p>
        </w:tc>
        <w:tc>
          <w:tcPr>
            <w:tcW w:w="954" w:type="dxa"/>
            <w:tcBorders>
              <w:top w:val="single" w:sz="8" w:space="0" w:color="00338D"/>
              <w:left w:val="nil"/>
              <w:bottom w:val="single" w:sz="8" w:space="0" w:color="00338D"/>
              <w:right w:val="single" w:sz="8" w:space="0" w:color="00338D"/>
            </w:tcBorders>
            <w:shd w:val="clear" w:color="auto" w:fill="auto"/>
            <w:vAlign w:val="center"/>
            <w:hideMark/>
          </w:tcPr>
          <w:p w14:paraId="073D8D61" w14:textId="77777777" w:rsidR="00676C7E" w:rsidRPr="00676C7E" w:rsidRDefault="00676C7E" w:rsidP="00676C7E">
            <w:pPr>
              <w:pStyle w:val="Tablesmalltext"/>
              <w:rPr>
                <w:color w:val="000000"/>
                <w:lang w:val="en-US"/>
              </w:rPr>
            </w:pPr>
            <w:r w:rsidRPr="00676C7E">
              <w:rPr>
                <w:color w:val="000000"/>
                <w:lang w:val="en-US"/>
              </w:rPr>
              <w:t>4.41</w:t>
            </w:r>
          </w:p>
        </w:tc>
      </w:tr>
    </w:tbl>
    <w:p w14:paraId="1BF730E7" w14:textId="77D2E7BF" w:rsidR="00745F53" w:rsidRDefault="00745F53" w:rsidP="00745F53">
      <w:pPr>
        <w:pStyle w:val="Para0"/>
      </w:pPr>
      <w:r w:rsidRPr="009857BF">
        <w:t xml:space="preserve">Each metabolic parameter </w:t>
      </w:r>
      <w:r>
        <w:t xml:space="preserve">in </w:t>
      </w:r>
      <w:r w:rsidR="00CB5331">
        <w:rPr>
          <w:highlight w:val="yellow"/>
        </w:rPr>
        <w:fldChar w:fldCharType="begin"/>
      </w:r>
      <w:r w:rsidR="00CB5331">
        <w:instrText xml:space="preserve"> REF _Ref529271461 </w:instrText>
      </w:r>
      <w:r w:rsidR="00CB5331">
        <w:rPr>
          <w:highlight w:val="yellow"/>
        </w:rPr>
        <w:fldChar w:fldCharType="separate"/>
      </w:r>
      <w:r w:rsidR="00CB5331">
        <w:t xml:space="preserve">Table </w:t>
      </w:r>
      <w:r w:rsidR="00CB5331">
        <w:rPr>
          <w:noProof/>
        </w:rPr>
        <w:t>4</w:t>
      </w:r>
      <w:r w:rsidR="00CB5331">
        <w:noBreakHyphen/>
      </w:r>
      <w:r w:rsidR="00CB5331">
        <w:rPr>
          <w:noProof/>
        </w:rPr>
        <w:t>3</w:t>
      </w:r>
      <w:r w:rsidR="00CB5331">
        <w:rPr>
          <w:highlight w:val="yellow"/>
        </w:rPr>
        <w:fldChar w:fldCharType="end"/>
      </w:r>
      <w:r>
        <w:t xml:space="preserve"> </w:t>
      </w:r>
      <w:r w:rsidRPr="009857BF">
        <w:t>is expressed as a median with minimum and maximum values also included. The median provides a more representative estimate without the bias in the mean arising from a relatively few much higher values.</w:t>
      </w:r>
      <w:r>
        <w:t xml:space="preserve"> The median GPP values from all four sites fall within a very narrow range of 0.96 (McCoy’s Bridge) to 2.20 (Day Road) mg O</w:t>
      </w:r>
      <w:r>
        <w:rPr>
          <w:vertAlign w:val="subscript"/>
        </w:rPr>
        <w:t>2</w:t>
      </w:r>
      <w:r>
        <w:t>/L/Day. The range of median ER values is equally small, varying from 2.28 mg O</w:t>
      </w:r>
      <w:r>
        <w:rPr>
          <w:vertAlign w:val="subscript"/>
        </w:rPr>
        <w:t>2</w:t>
      </w:r>
      <w:r>
        <w:t>/L/Day at Darcy’s Track up to 3.16 mg O</w:t>
      </w:r>
      <w:r>
        <w:rPr>
          <w:vertAlign w:val="subscript"/>
        </w:rPr>
        <w:t>2</w:t>
      </w:r>
      <w:r>
        <w:t>/L/Day at the Loch Garry Gauge. The one exception to this is the much larger ER for Day Road (9.26 mg O</w:t>
      </w:r>
      <w:r>
        <w:rPr>
          <w:vertAlign w:val="subscript"/>
        </w:rPr>
        <w:t>2</w:t>
      </w:r>
      <w:r>
        <w:t xml:space="preserve">/L/Day). The </w:t>
      </w:r>
      <w:r w:rsidR="00215F33">
        <w:t>reason</w:t>
      </w:r>
      <w:r>
        <w:t xml:space="preserve"> for this much higher respiration rate at Day Road is likely to be from relatively labile organic matter exported from the Goulburn Weir. There does not appear to be any longitudinal trend in results for either GPP or ER, but this conclusion remains speculative given the significant periods with no data at different sites. e.g. missing two months of data from March-May 2018 for Day Road and Loch Garry due to high water levels preventing logger acces</w:t>
      </w:r>
      <w:r w:rsidR="00215F33">
        <w:t>s resulting in battery failure.</w:t>
      </w:r>
    </w:p>
    <w:p w14:paraId="751BDE9D" w14:textId="65099D3F" w:rsidR="00745F53" w:rsidRDefault="00CB5331" w:rsidP="00745F53">
      <w:pPr>
        <w:pStyle w:val="Para0"/>
      </w:pPr>
      <w:r w:rsidRPr="00CB5331">
        <w:fldChar w:fldCharType="begin"/>
      </w:r>
      <w:r w:rsidRPr="00CB5331">
        <w:instrText xml:space="preserve"> REF _Ref529271597 </w:instrText>
      </w:r>
      <w:r>
        <w:instrText xml:space="preserve"> \* MERGEFORMAT </w:instrText>
      </w:r>
      <w:r w:rsidRPr="00CB5331">
        <w:fldChar w:fldCharType="separate"/>
      </w:r>
      <w:r w:rsidRPr="00CB5331">
        <w:t xml:space="preserve">Figure </w:t>
      </w:r>
      <w:r w:rsidRPr="00CB5331">
        <w:rPr>
          <w:noProof/>
        </w:rPr>
        <w:t>4</w:t>
      </w:r>
      <w:r w:rsidRPr="00CB5331">
        <w:noBreakHyphen/>
      </w:r>
      <w:r w:rsidRPr="00CB5331">
        <w:rPr>
          <w:noProof/>
        </w:rPr>
        <w:t>5</w:t>
      </w:r>
      <w:r w:rsidRPr="00CB5331">
        <w:fldChar w:fldCharType="end"/>
      </w:r>
      <w:r w:rsidRPr="00CB5331">
        <w:t xml:space="preserve"> to </w:t>
      </w:r>
      <w:r w:rsidRPr="00CB5331">
        <w:fldChar w:fldCharType="begin"/>
      </w:r>
      <w:r w:rsidRPr="00CB5331">
        <w:instrText xml:space="preserve"> REF _Ref529271615 </w:instrText>
      </w:r>
      <w:r>
        <w:instrText xml:space="preserve"> \* MERGEFORMAT </w:instrText>
      </w:r>
      <w:r w:rsidRPr="00CB5331">
        <w:fldChar w:fldCharType="separate"/>
      </w:r>
      <w:r w:rsidRPr="00CB5331">
        <w:t xml:space="preserve">Figure </w:t>
      </w:r>
      <w:r w:rsidRPr="00CB5331">
        <w:rPr>
          <w:noProof/>
        </w:rPr>
        <w:t>4</w:t>
      </w:r>
      <w:r w:rsidRPr="00CB5331">
        <w:noBreakHyphen/>
      </w:r>
      <w:r w:rsidRPr="00CB5331">
        <w:rPr>
          <w:noProof/>
        </w:rPr>
        <w:t>8</w:t>
      </w:r>
      <w:r w:rsidRPr="00CB5331">
        <w:fldChar w:fldCharType="end"/>
      </w:r>
      <w:r w:rsidR="00745F53" w:rsidRPr="00CB5331">
        <w:t xml:space="preserve"> to Fig. </w:t>
      </w:r>
      <w:r w:rsidR="00745F53" w:rsidRPr="00CB5331">
        <w:rPr>
          <w:noProof/>
        </w:rPr>
        <w:t>2</w:t>
      </w:r>
      <w:r w:rsidR="00745F53" w:rsidRPr="00CB5331">
        <w:noBreakHyphen/>
      </w:r>
      <w:r w:rsidR="00745F53" w:rsidRPr="00CB5331">
        <w:rPr>
          <w:noProof/>
        </w:rPr>
        <w:t>8</w:t>
      </w:r>
      <w:r w:rsidR="00745F53">
        <w:rPr>
          <w:noProof/>
        </w:rPr>
        <w:t xml:space="preserve"> </w:t>
      </w:r>
      <w:r w:rsidR="00745F53" w:rsidRPr="009857BF">
        <w:t xml:space="preserve">display the daily rates of GPP, ER and then P/R ratio at all </w:t>
      </w:r>
      <w:r w:rsidR="00745F53">
        <w:t>4</w:t>
      </w:r>
      <w:r w:rsidR="00745F53" w:rsidRPr="009857BF">
        <w:t xml:space="preserve"> sites. The daily flow data are also plotted in each figure.</w:t>
      </w:r>
      <w:r w:rsidR="00745F53">
        <w:t xml:space="preserve"> The P/R ratio indicates the relative importance of oxygen production to oxygen consumption within a river reach on a particular day. As GPP can vary significantly depending on the daily </w:t>
      </w:r>
      <w:r w:rsidR="00215F33">
        <w:t>weather</w:t>
      </w:r>
      <w:r w:rsidR="00745F53">
        <w:t>, looking at this ratio over only a short period can give misleading results. A ratio of &gt; 1 indicates that more oxygen (and hence organic carbon) is being produced than is being consumed.</w:t>
      </w:r>
    </w:p>
    <w:p w14:paraId="49381EED" w14:textId="74C2B072" w:rsidR="00745F53" w:rsidRPr="00B5298E" w:rsidRDefault="00745F53" w:rsidP="00745F53">
      <w:pPr>
        <w:pStyle w:val="Para0"/>
      </w:pPr>
      <w:r w:rsidRPr="009857BF">
        <w:t xml:space="preserve">The P/R ratios (medians </w:t>
      </w:r>
      <w:r>
        <w:t>0.26</w:t>
      </w:r>
      <w:r w:rsidRPr="009857BF">
        <w:t xml:space="preserve"> to </w:t>
      </w:r>
      <w:r>
        <w:t>0.51</w:t>
      </w:r>
      <w:r w:rsidRPr="009857BF">
        <w:t xml:space="preserve">) </w:t>
      </w:r>
      <w:r>
        <w:t>are lower than those observed in previous years</w:t>
      </w:r>
      <w:r w:rsidR="00215F33">
        <w:t xml:space="preserve">. This </w:t>
      </w:r>
      <w:r>
        <w:t>again</w:t>
      </w:r>
      <w:r w:rsidR="00215F33">
        <w:t xml:space="preserve"> is</w:t>
      </w:r>
      <w:r>
        <w:t xml:space="preserve"> attributed to the inclusion of wint</w:t>
      </w:r>
      <w:r w:rsidR="00676C7E">
        <w:t>er-time metabolism data in 2017–</w:t>
      </w:r>
      <w:r>
        <w:t>18. GPP rates are constrained much more by season than ER rates</w:t>
      </w:r>
      <w:r w:rsidRPr="009857BF">
        <w:t xml:space="preserve">. </w:t>
      </w:r>
      <w:r w:rsidRPr="007C5D5C">
        <w:t>The median values indicate that, in general and on a daily basis, significantly more oxygen is consumed in these reaches than is produced. However, the maximum P/R ratios indicate that at times, oxygen production is as high Day Road, Darcy’s Tack)  or much higher</w:t>
      </w:r>
      <w:r w:rsidR="00CB704A">
        <w:t xml:space="preserve"> </w:t>
      </w:r>
      <w:r w:rsidRPr="007C5D5C">
        <w:t xml:space="preserve">(Loch Garry, McCoy’s Bridge) in comparison to consumption via ecosystem respiration. </w:t>
      </w:r>
      <w:r>
        <w:t xml:space="preserve">In most </w:t>
      </w:r>
      <w:r w:rsidRPr="00B5298E">
        <w:t>cases, as observed in previous years, high P/R is typically due to lower ER rates than massively increased GPP.</w:t>
      </w:r>
    </w:p>
    <w:p w14:paraId="09074789" w14:textId="4AFCF3B4" w:rsidR="00745F53" w:rsidRDefault="00745F53" w:rsidP="00745F53">
      <w:pPr>
        <w:pStyle w:val="Para0"/>
        <w:rPr>
          <w:lang w:val="en-US"/>
        </w:rPr>
      </w:pPr>
      <w:r w:rsidRPr="00B5298E">
        <w:rPr>
          <w:lang w:val="en-US"/>
        </w:rPr>
        <w:t>To put these metabolic rates into a global context, a summary of world-wide stream metabolism data (mostly from the USA) shows that GPP and ER values are typically in the range 2-20 mg O</w:t>
      </w:r>
      <w:r w:rsidRPr="00B5298E">
        <w:rPr>
          <w:vertAlign w:val="subscript"/>
          <w:lang w:val="en-US"/>
        </w:rPr>
        <w:t>2</w:t>
      </w:r>
      <w:r w:rsidRPr="00B5298E">
        <w:rPr>
          <w:lang w:val="en-US"/>
        </w:rPr>
        <w:t xml:space="preserve">/L/day </w:t>
      </w:r>
      <w:r w:rsidR="00A728BD">
        <w:rPr>
          <w:lang w:val="en-US"/>
        </w:rPr>
        <w:fldChar w:fldCharType="begin"/>
      </w:r>
      <w:r w:rsidR="00A728BD">
        <w:rPr>
          <w:lang w:val="en-US"/>
        </w:rPr>
        <w:instrText xml:space="preserve"> ADDIN EN.CITE &lt;EndNote&gt;&lt;Cite&gt;&lt;Author&gt;Bernot&lt;/Author&gt;&lt;Year&gt;2010&lt;/Year&gt;&lt;RecNum&gt;58&lt;/RecNum&gt;&lt;DisplayText&gt;(Bernot et al. 2010, Marcarelli et al. 2011)&lt;/DisplayText&gt;&lt;record&gt;&lt;rec-number&gt;58&lt;/rec-number&gt;&lt;foreign-keys&gt;&lt;key app="EN" db-id="2e2zvev90esr99ezpda5edxa09sst9zd5xax" timestamp="1509246695"&gt;58&lt;/key&gt;&lt;/foreign-keys&gt;&lt;ref-type name="Journal Article"&gt;17&lt;/ref-type&gt;&lt;contributors&gt;&lt;authors&gt;&lt;author&gt;Bernot, M. J.&lt;/author&gt;&lt;author&gt;D. J. Sobota&lt;/author&gt;&lt;author&gt;R. O. Hall&lt;/author&gt;&lt;author&gt;P. J. Mulholland&lt;/author&gt;&lt;author&gt;</w:instrText>
      </w:r>
      <w:r w:rsidR="00A728BD">
        <w:rPr>
          <w:rFonts w:hint="eastAsia"/>
          <w:lang w:val="en-US"/>
        </w:rPr>
        <w:instrText>W. K. Dodds&lt;/author&gt;&lt;author&gt;J. R. Webster&lt;/author&gt;&lt;author&gt;J. L. Tank&lt;/author&gt;&lt;author&gt;L. R. Ashkenas&lt;/author&gt;&lt;author&gt;L. W. Cooper&lt;/author&gt;&lt;author&gt;C. N. Dahm&lt;/author&gt;&lt;/authors&gt;&lt;/contributors&gt;&lt;titles&gt;&lt;title&gt;Inter</w:instrText>
      </w:r>
      <w:r w:rsidR="00A728BD">
        <w:rPr>
          <w:rFonts w:hint="eastAsia"/>
          <w:lang w:val="en-US"/>
        </w:rPr>
        <w:instrText>‐</w:instrText>
      </w:r>
      <w:r w:rsidR="00A728BD">
        <w:rPr>
          <w:rFonts w:hint="eastAsia"/>
          <w:lang w:val="en-US"/>
        </w:rPr>
        <w:instrText>regional comparison of land</w:instrText>
      </w:r>
      <w:r w:rsidR="00A728BD">
        <w:rPr>
          <w:rFonts w:hint="eastAsia"/>
          <w:lang w:val="en-US"/>
        </w:rPr>
        <w:instrText>‐</w:instrText>
      </w:r>
      <w:r w:rsidR="00A728BD">
        <w:rPr>
          <w:rFonts w:hint="eastAsia"/>
          <w:lang w:val="en-US"/>
        </w:rPr>
        <w:instrText>use effects on st</w:instrText>
      </w:r>
      <w:r w:rsidR="00A728BD">
        <w:rPr>
          <w:lang w:val="en-US"/>
        </w:rPr>
        <w:instrText>ream metabolism&lt;/title&gt;&lt;secondary-title&gt;Freshwater Biology&lt;/secondary-title&gt;&lt;/titles&gt;&lt;periodical&gt;&lt;full-title&gt;Freshwater Biology&lt;/full-title&gt;&lt;/periodical&gt;&lt;pages&gt;1874-1890&lt;/pages&gt;&lt;volume&gt;55&lt;/volume&gt;&lt;dates&gt;&lt;year&gt;2010&lt;/year&gt;&lt;/dates&gt;&lt;urls&gt;&lt;/urls&gt;&lt;/record&gt;&lt;/Cite&gt;&lt;Cite&gt;&lt;Author&gt;Marcarelli&lt;/Author&gt;&lt;Year&gt;2011&lt;/Year&gt;&lt;RecNum&gt;59&lt;/RecNum&gt;&lt;record&gt;&lt;rec-number&gt;59&lt;/rec-number&gt;&lt;foreign-keys&gt;&lt;key app="EN" db-id="2e2zvev90esr99ezpda5edxa09sst9zd5xax" timestamp="1509246772"&gt;59&lt;/key&gt;&lt;/foreign-keys&gt;&lt;ref-type name="Journal Article"&gt;17&lt;/ref-type&gt;&lt;contributors&gt;&lt;authors&gt;&lt;author&gt;Marcarelli, A. M.&lt;/author&gt;&lt;author&gt;C. V. Baxter&lt;/author&gt;&lt;author&gt;M. M. Mineau&lt;/author&gt;&lt;author&gt;R. O. Hall&lt;/author&gt;&lt;/authors&gt;&lt;/contributors&gt;&lt;titles&gt;&lt;title&gt;Quantity and quality: unifying food web and ecosystem perspectives on the role of resource subsidies in freshwaters&lt;/title&gt;&lt;secondary-title&gt;Ecology&lt;/secondary-title&gt;&lt;/titles&gt;&lt;periodical&gt;&lt;full-title&gt;Ecology&lt;/full-title&gt;&lt;/periodical&gt;&lt;pages&gt;1215-1225&lt;/pages&gt;&lt;volume&gt;92&lt;/volume&gt;&lt;dates&gt;&lt;year&gt;2011&lt;/year&gt;&lt;/dates&gt;&lt;urls&gt;&lt;/urls&gt;&lt;/record&gt;&lt;/Cite&gt;&lt;/EndNote&gt;</w:instrText>
      </w:r>
      <w:r w:rsidR="00A728BD">
        <w:rPr>
          <w:lang w:val="en-US"/>
        </w:rPr>
        <w:fldChar w:fldCharType="separate"/>
      </w:r>
      <w:r w:rsidR="00A728BD">
        <w:rPr>
          <w:noProof/>
          <w:lang w:val="en-US"/>
        </w:rPr>
        <w:t>(</w:t>
      </w:r>
      <w:hyperlink w:anchor="_ENREF_2" w:tooltip="Bernot, 2010 #58" w:history="1">
        <w:r w:rsidR="006A5601">
          <w:rPr>
            <w:noProof/>
            <w:lang w:val="en-US"/>
          </w:rPr>
          <w:t>Bernot et al. 2010</w:t>
        </w:r>
      </w:hyperlink>
      <w:r w:rsidR="00A728BD">
        <w:rPr>
          <w:noProof/>
          <w:lang w:val="en-US"/>
        </w:rPr>
        <w:t xml:space="preserve">, </w:t>
      </w:r>
      <w:hyperlink w:anchor="_ENREF_28" w:tooltip="Marcarelli, 2011 #59" w:history="1">
        <w:r w:rsidR="006A5601">
          <w:rPr>
            <w:noProof/>
            <w:lang w:val="en-US"/>
          </w:rPr>
          <w:t>Marcarelli et al. 2011</w:t>
        </w:r>
      </w:hyperlink>
      <w:r w:rsidR="00A728BD">
        <w:rPr>
          <w:noProof/>
          <w:lang w:val="en-US"/>
        </w:rPr>
        <w:t>)</w:t>
      </w:r>
      <w:r w:rsidR="00A728BD">
        <w:rPr>
          <w:lang w:val="en-US"/>
        </w:rPr>
        <w:fldChar w:fldCharType="end"/>
      </w:r>
      <w:r w:rsidRPr="00B5298E">
        <w:rPr>
          <w:lang w:val="en-US"/>
        </w:rPr>
        <w:t xml:space="preserve"> based on an assumption that the average water depth of 1 m (to convert the areal units of many reports to the volumetric units used in LTIM). Hence these Goulburn River data fall towards the bottom end of this global range. Whether these low rates, mirrored across the southern Basin, reflect a system under stress or are indicative of ‘normal’ rates for Australian lowland rivers should become more apparent as LTIM evolves. Publication of a significantly more extensive data set (from the USGS) covering many more biomes in the USA is imminent and will show that the Basin metabolic rates are </w:t>
      </w:r>
      <w:r w:rsidRPr="00B5298E">
        <w:rPr>
          <w:i/>
          <w:iCs/>
          <w:lang w:val="en-US"/>
        </w:rPr>
        <w:t>not</w:t>
      </w:r>
      <w:r w:rsidRPr="00B5298E">
        <w:rPr>
          <w:lang w:val="en-US"/>
        </w:rPr>
        <w:t xml:space="preserve"> unusually low.</w:t>
      </w:r>
    </w:p>
    <w:p w14:paraId="038A7E3B" w14:textId="77777777" w:rsidR="001B0035" w:rsidRDefault="001B0035" w:rsidP="001B0035">
      <w:pPr>
        <w:pStyle w:val="Para0"/>
      </w:pPr>
      <w:r>
        <w:t xml:space="preserve">It is interesting to compare the metabolic data for 2017–18 with that found for previous years. Note that all data presented in </w:t>
      </w:r>
      <w:r>
        <w:rPr>
          <w:highlight w:val="yellow"/>
        </w:rPr>
        <w:fldChar w:fldCharType="begin"/>
      </w:r>
      <w:r>
        <w:instrText xml:space="preserve"> REF _Ref529271711 </w:instrText>
      </w:r>
      <w:r>
        <w:rPr>
          <w:highlight w:val="yellow"/>
        </w:rPr>
        <w:fldChar w:fldCharType="separate"/>
      </w:r>
      <w:r>
        <w:t xml:space="preserve">Table </w:t>
      </w:r>
      <w:r>
        <w:rPr>
          <w:noProof/>
        </w:rPr>
        <w:t>4</w:t>
      </w:r>
      <w:r>
        <w:noBreakHyphen/>
      </w:r>
      <w:r>
        <w:rPr>
          <w:noProof/>
        </w:rPr>
        <w:t>4</w:t>
      </w:r>
      <w:r>
        <w:rPr>
          <w:highlight w:val="yellow"/>
        </w:rPr>
        <w:fldChar w:fldCharType="end"/>
      </w:r>
      <w:r>
        <w:t xml:space="preserve"> below has been calculated using the BASEv2 model, and with the current acceptance criteria; hence comparisons are not confounded by use of different models.</w:t>
      </w:r>
    </w:p>
    <w:p w14:paraId="73195926" w14:textId="77777777" w:rsidR="001B0035" w:rsidRDefault="001B0035" w:rsidP="001B0035">
      <w:pPr>
        <w:pStyle w:val="Caption"/>
        <w:rPr>
          <w:lang w:val="en-US"/>
        </w:rPr>
      </w:pPr>
      <w:bookmarkStart w:id="195" w:name="_Ref529271711"/>
      <w:bookmarkStart w:id="196" w:name="_Toc5629979"/>
      <w:r>
        <w:t xml:space="preserve">Table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Table \* ARABIC \s 1 </w:instrText>
      </w:r>
      <w:r>
        <w:fldChar w:fldCharType="separate"/>
      </w:r>
      <w:r>
        <w:rPr>
          <w:noProof/>
        </w:rPr>
        <w:t>4</w:t>
      </w:r>
      <w:r>
        <w:fldChar w:fldCharType="end"/>
      </w:r>
      <w:bookmarkEnd w:id="195"/>
      <w:r>
        <w:t xml:space="preserve">. </w:t>
      </w:r>
      <w:r>
        <w:rPr>
          <w:lang w:val="en-US"/>
        </w:rPr>
        <w:t>Comparison</w:t>
      </w:r>
      <w:r w:rsidRPr="00F56D15">
        <w:rPr>
          <w:lang w:val="en-US"/>
        </w:rPr>
        <w:t xml:space="preserve"> </w:t>
      </w:r>
      <w:r>
        <w:rPr>
          <w:lang w:val="en-US"/>
        </w:rPr>
        <w:t xml:space="preserve">across four years </w:t>
      </w:r>
      <w:r w:rsidRPr="00F56D15">
        <w:rPr>
          <w:lang w:val="en-US"/>
        </w:rPr>
        <w:t xml:space="preserve">of </w:t>
      </w:r>
      <w:r>
        <w:rPr>
          <w:lang w:val="en-US"/>
        </w:rPr>
        <w:t xml:space="preserve">median </w:t>
      </w:r>
      <w:r w:rsidRPr="00F56D15">
        <w:rPr>
          <w:lang w:val="en-US"/>
        </w:rPr>
        <w:t>primary production (GPP) and ecosystem respiration (ER) rates</w:t>
      </w:r>
      <w:r>
        <w:rPr>
          <w:lang w:val="en-US"/>
        </w:rPr>
        <w:t>,</w:t>
      </w:r>
      <w:r w:rsidRPr="00F56D15">
        <w:rPr>
          <w:lang w:val="en-US"/>
        </w:rPr>
        <w:t xml:space="preserve"> P/R ratios</w:t>
      </w:r>
      <w:r>
        <w:rPr>
          <w:lang w:val="en-US"/>
        </w:rPr>
        <w:t xml:space="preserve"> and reaeration coefficients</w:t>
      </w:r>
      <w:r w:rsidRPr="00F56D15">
        <w:rPr>
          <w:lang w:val="en-US"/>
        </w:rPr>
        <w:t xml:space="preserve"> for the </w:t>
      </w:r>
      <w:r>
        <w:rPr>
          <w:lang w:val="en-US"/>
        </w:rPr>
        <w:t>four</w:t>
      </w:r>
      <w:r w:rsidRPr="00F56D15">
        <w:rPr>
          <w:lang w:val="en-US"/>
        </w:rPr>
        <w:t xml:space="preserve"> study sites</w:t>
      </w:r>
      <w:r>
        <w:rPr>
          <w:lang w:val="en-US"/>
        </w:rPr>
        <w:t>.</w:t>
      </w:r>
      <w:bookmarkEnd w:id="196"/>
    </w:p>
    <w:tbl>
      <w:tblPr>
        <w:tblW w:w="8740" w:type="dxa"/>
        <w:jc w:val="center"/>
        <w:tblLook w:val="04A0" w:firstRow="1" w:lastRow="0" w:firstColumn="1" w:lastColumn="0" w:noHBand="0" w:noVBand="1"/>
      </w:tblPr>
      <w:tblGrid>
        <w:gridCol w:w="1711"/>
        <w:gridCol w:w="729"/>
        <w:gridCol w:w="900"/>
        <w:gridCol w:w="900"/>
        <w:gridCol w:w="900"/>
        <w:gridCol w:w="900"/>
        <w:gridCol w:w="900"/>
        <w:gridCol w:w="900"/>
        <w:gridCol w:w="900"/>
      </w:tblGrid>
      <w:tr w:rsidR="001B0035" w:rsidRPr="00676C7E" w14:paraId="0A49A683" w14:textId="77777777" w:rsidTr="00DD4A62">
        <w:trPr>
          <w:trHeight w:val="300"/>
          <w:jc w:val="center"/>
        </w:trPr>
        <w:tc>
          <w:tcPr>
            <w:tcW w:w="1711" w:type="dxa"/>
            <w:tcBorders>
              <w:top w:val="single" w:sz="8" w:space="0" w:color="00338D"/>
              <w:left w:val="single" w:sz="8" w:space="0" w:color="00338D"/>
              <w:bottom w:val="nil"/>
              <w:right w:val="nil"/>
            </w:tcBorders>
            <w:shd w:val="clear" w:color="000000" w:fill="00338D"/>
            <w:vAlign w:val="center"/>
            <w:hideMark/>
          </w:tcPr>
          <w:p w14:paraId="2E7DFE18" w14:textId="77777777" w:rsidR="001B0035" w:rsidRPr="00676C7E" w:rsidRDefault="001B0035" w:rsidP="00DD4A62">
            <w:pPr>
              <w:pStyle w:val="Tablesmalltext"/>
              <w:rPr>
                <w:lang w:val="en-US"/>
              </w:rPr>
            </w:pPr>
            <w:r w:rsidRPr="00676C7E">
              <w:rPr>
                <w:lang w:val="en-US"/>
              </w:rPr>
              <w:t>Site</w:t>
            </w:r>
          </w:p>
        </w:tc>
        <w:tc>
          <w:tcPr>
            <w:tcW w:w="3429" w:type="dxa"/>
            <w:gridSpan w:val="4"/>
            <w:tcBorders>
              <w:top w:val="single" w:sz="8" w:space="0" w:color="00338D"/>
              <w:left w:val="nil"/>
              <w:bottom w:val="single" w:sz="8" w:space="0" w:color="00338D"/>
              <w:right w:val="nil"/>
            </w:tcBorders>
            <w:shd w:val="clear" w:color="000000" w:fill="00338D"/>
            <w:vAlign w:val="center"/>
            <w:hideMark/>
          </w:tcPr>
          <w:p w14:paraId="328998CA" w14:textId="77777777" w:rsidR="001B0035" w:rsidRPr="00676C7E" w:rsidRDefault="001B0035" w:rsidP="00DD4A62">
            <w:pPr>
              <w:pStyle w:val="Tablesmalltext"/>
              <w:rPr>
                <w:lang w:val="en-US"/>
              </w:rPr>
            </w:pPr>
            <w:r w:rsidRPr="00676C7E">
              <w:rPr>
                <w:lang w:val="en-US"/>
              </w:rPr>
              <w:t>Day Rd</w:t>
            </w:r>
          </w:p>
        </w:tc>
        <w:tc>
          <w:tcPr>
            <w:tcW w:w="3600" w:type="dxa"/>
            <w:gridSpan w:val="4"/>
            <w:tcBorders>
              <w:top w:val="single" w:sz="8" w:space="0" w:color="00338D"/>
              <w:left w:val="single" w:sz="4" w:space="0" w:color="auto"/>
              <w:bottom w:val="single" w:sz="8" w:space="0" w:color="00338D"/>
              <w:right w:val="single" w:sz="8" w:space="0" w:color="00338D"/>
            </w:tcBorders>
            <w:shd w:val="clear" w:color="000000" w:fill="00338D"/>
            <w:vAlign w:val="center"/>
            <w:hideMark/>
          </w:tcPr>
          <w:p w14:paraId="63B74E74" w14:textId="77777777" w:rsidR="001B0035" w:rsidRPr="00676C7E" w:rsidRDefault="001B0035" w:rsidP="00DD4A62">
            <w:pPr>
              <w:pStyle w:val="Tablesmalltext"/>
              <w:rPr>
                <w:lang w:val="en-US"/>
              </w:rPr>
            </w:pPr>
            <w:r w:rsidRPr="00676C7E">
              <w:rPr>
                <w:lang w:val="en-US"/>
              </w:rPr>
              <w:t>Darcy's Track</w:t>
            </w:r>
          </w:p>
        </w:tc>
      </w:tr>
      <w:tr w:rsidR="001B0035" w:rsidRPr="00E8750B" w14:paraId="79618F56" w14:textId="77777777" w:rsidTr="00DD4A62">
        <w:trPr>
          <w:trHeight w:val="300"/>
          <w:jc w:val="center"/>
        </w:trPr>
        <w:tc>
          <w:tcPr>
            <w:tcW w:w="1711" w:type="dxa"/>
            <w:tcBorders>
              <w:top w:val="single" w:sz="8" w:space="0" w:color="00338D"/>
              <w:left w:val="single" w:sz="8" w:space="0" w:color="00338D"/>
              <w:bottom w:val="single" w:sz="8" w:space="0" w:color="00338D"/>
              <w:right w:val="nil"/>
            </w:tcBorders>
            <w:shd w:val="clear" w:color="auto" w:fill="auto"/>
            <w:vAlign w:val="center"/>
            <w:hideMark/>
          </w:tcPr>
          <w:p w14:paraId="4685B86C" w14:textId="77777777" w:rsidR="001B0035" w:rsidRPr="00E8750B" w:rsidRDefault="001B0035" w:rsidP="00DD4A62">
            <w:pPr>
              <w:pStyle w:val="Tablesmalltext"/>
              <w:rPr>
                <w:b/>
                <w:bCs/>
                <w:color w:val="000000"/>
                <w:lang w:val="en-US"/>
              </w:rPr>
            </w:pPr>
            <w:r w:rsidRPr="00E8750B">
              <w:rPr>
                <w:b/>
                <w:bCs/>
                <w:color w:val="000000"/>
                <w:lang w:val="en-US"/>
              </w:rPr>
              <w:t>Year</w:t>
            </w:r>
          </w:p>
        </w:tc>
        <w:tc>
          <w:tcPr>
            <w:tcW w:w="729" w:type="dxa"/>
            <w:tcBorders>
              <w:top w:val="nil"/>
              <w:left w:val="nil"/>
              <w:bottom w:val="single" w:sz="8" w:space="0" w:color="00338D"/>
              <w:right w:val="nil"/>
            </w:tcBorders>
            <w:shd w:val="clear" w:color="auto" w:fill="auto"/>
            <w:vAlign w:val="center"/>
            <w:hideMark/>
          </w:tcPr>
          <w:p w14:paraId="1300CFFE" w14:textId="77777777" w:rsidR="001B0035" w:rsidRPr="00E8750B" w:rsidRDefault="001B0035" w:rsidP="00DD4A62">
            <w:pPr>
              <w:pStyle w:val="Tablesmalltext"/>
              <w:rPr>
                <w:b/>
                <w:bCs/>
                <w:color w:val="000000"/>
                <w:lang w:val="en-US"/>
              </w:rPr>
            </w:pPr>
            <w:r w:rsidRPr="00E8750B">
              <w:rPr>
                <w:b/>
                <w:bCs/>
                <w:color w:val="000000"/>
                <w:lang w:val="en-US"/>
              </w:rPr>
              <w:t>14-15</w:t>
            </w:r>
          </w:p>
        </w:tc>
        <w:tc>
          <w:tcPr>
            <w:tcW w:w="900" w:type="dxa"/>
            <w:tcBorders>
              <w:top w:val="nil"/>
              <w:left w:val="nil"/>
              <w:bottom w:val="single" w:sz="8" w:space="0" w:color="00338D"/>
              <w:right w:val="nil"/>
            </w:tcBorders>
            <w:shd w:val="clear" w:color="auto" w:fill="auto"/>
            <w:vAlign w:val="center"/>
            <w:hideMark/>
          </w:tcPr>
          <w:p w14:paraId="21380510" w14:textId="77777777" w:rsidR="001B0035" w:rsidRPr="00E8750B" w:rsidRDefault="001B0035" w:rsidP="00DD4A62">
            <w:pPr>
              <w:pStyle w:val="Tablesmalltext"/>
              <w:rPr>
                <w:b/>
                <w:bCs/>
                <w:color w:val="000000"/>
                <w:lang w:val="en-US"/>
              </w:rPr>
            </w:pPr>
            <w:r w:rsidRPr="00E8750B">
              <w:rPr>
                <w:b/>
                <w:bCs/>
                <w:color w:val="000000"/>
                <w:lang w:val="en-US"/>
              </w:rPr>
              <w:t>15-16</w:t>
            </w:r>
          </w:p>
        </w:tc>
        <w:tc>
          <w:tcPr>
            <w:tcW w:w="900" w:type="dxa"/>
            <w:tcBorders>
              <w:top w:val="nil"/>
              <w:left w:val="nil"/>
              <w:bottom w:val="single" w:sz="8" w:space="0" w:color="00338D"/>
              <w:right w:val="nil"/>
            </w:tcBorders>
            <w:shd w:val="clear" w:color="auto" w:fill="auto"/>
            <w:vAlign w:val="center"/>
            <w:hideMark/>
          </w:tcPr>
          <w:p w14:paraId="7D26FCB8" w14:textId="77777777" w:rsidR="001B0035" w:rsidRPr="00E8750B" w:rsidRDefault="001B0035" w:rsidP="00DD4A62">
            <w:pPr>
              <w:pStyle w:val="Tablesmalltext"/>
              <w:rPr>
                <w:b/>
                <w:bCs/>
                <w:color w:val="000000"/>
                <w:lang w:val="en-US"/>
              </w:rPr>
            </w:pPr>
            <w:r w:rsidRPr="00E8750B">
              <w:rPr>
                <w:b/>
                <w:bCs/>
                <w:color w:val="000000"/>
                <w:lang w:val="en-US"/>
              </w:rPr>
              <w:t>16-17</w:t>
            </w:r>
          </w:p>
        </w:tc>
        <w:tc>
          <w:tcPr>
            <w:tcW w:w="900" w:type="dxa"/>
            <w:tcBorders>
              <w:top w:val="nil"/>
              <w:left w:val="nil"/>
              <w:bottom w:val="single" w:sz="8" w:space="0" w:color="00338D"/>
              <w:right w:val="nil"/>
            </w:tcBorders>
            <w:shd w:val="clear" w:color="auto" w:fill="auto"/>
            <w:vAlign w:val="center"/>
            <w:hideMark/>
          </w:tcPr>
          <w:p w14:paraId="5BBA0ABD" w14:textId="77777777" w:rsidR="001B0035" w:rsidRPr="00E8750B" w:rsidRDefault="001B0035" w:rsidP="00DD4A62">
            <w:pPr>
              <w:pStyle w:val="Tablesmalltext"/>
              <w:rPr>
                <w:b/>
                <w:bCs/>
                <w:color w:val="000000"/>
                <w:lang w:val="en-US"/>
              </w:rPr>
            </w:pPr>
            <w:r w:rsidRPr="00E8750B">
              <w:rPr>
                <w:b/>
                <w:bCs/>
                <w:color w:val="000000"/>
                <w:lang w:val="en-US"/>
              </w:rPr>
              <w:t>17-18</w:t>
            </w:r>
          </w:p>
        </w:tc>
        <w:tc>
          <w:tcPr>
            <w:tcW w:w="900" w:type="dxa"/>
            <w:tcBorders>
              <w:top w:val="nil"/>
              <w:left w:val="single" w:sz="4" w:space="0" w:color="auto"/>
              <w:bottom w:val="single" w:sz="8" w:space="0" w:color="00338D"/>
              <w:right w:val="nil"/>
            </w:tcBorders>
            <w:shd w:val="clear" w:color="auto" w:fill="auto"/>
            <w:vAlign w:val="center"/>
            <w:hideMark/>
          </w:tcPr>
          <w:p w14:paraId="0B3AE415" w14:textId="77777777" w:rsidR="001B0035" w:rsidRPr="00E8750B" w:rsidRDefault="001B0035" w:rsidP="00DD4A62">
            <w:pPr>
              <w:pStyle w:val="Tablesmalltext"/>
              <w:rPr>
                <w:b/>
                <w:bCs/>
                <w:color w:val="000000"/>
                <w:lang w:val="en-US"/>
              </w:rPr>
            </w:pPr>
            <w:r w:rsidRPr="00E8750B">
              <w:rPr>
                <w:b/>
                <w:bCs/>
                <w:color w:val="000000"/>
                <w:lang w:val="en-US"/>
              </w:rPr>
              <w:t>14-15</w:t>
            </w:r>
          </w:p>
        </w:tc>
        <w:tc>
          <w:tcPr>
            <w:tcW w:w="900" w:type="dxa"/>
            <w:tcBorders>
              <w:top w:val="nil"/>
              <w:left w:val="nil"/>
              <w:bottom w:val="single" w:sz="8" w:space="0" w:color="00338D"/>
              <w:right w:val="nil"/>
            </w:tcBorders>
            <w:shd w:val="clear" w:color="auto" w:fill="auto"/>
            <w:vAlign w:val="center"/>
            <w:hideMark/>
          </w:tcPr>
          <w:p w14:paraId="6D4CB0EC" w14:textId="77777777" w:rsidR="001B0035" w:rsidRPr="00E8750B" w:rsidRDefault="001B0035" w:rsidP="00DD4A62">
            <w:pPr>
              <w:pStyle w:val="Tablesmalltext"/>
              <w:rPr>
                <w:b/>
                <w:bCs/>
                <w:color w:val="000000"/>
                <w:lang w:val="en-US"/>
              </w:rPr>
            </w:pPr>
            <w:r w:rsidRPr="00E8750B">
              <w:rPr>
                <w:b/>
                <w:bCs/>
                <w:color w:val="000000"/>
                <w:lang w:val="en-US"/>
              </w:rPr>
              <w:t>15-16</w:t>
            </w:r>
          </w:p>
        </w:tc>
        <w:tc>
          <w:tcPr>
            <w:tcW w:w="900" w:type="dxa"/>
            <w:tcBorders>
              <w:top w:val="nil"/>
              <w:left w:val="nil"/>
              <w:bottom w:val="single" w:sz="8" w:space="0" w:color="00338D"/>
              <w:right w:val="nil"/>
            </w:tcBorders>
            <w:shd w:val="clear" w:color="auto" w:fill="auto"/>
            <w:vAlign w:val="center"/>
            <w:hideMark/>
          </w:tcPr>
          <w:p w14:paraId="322C4FE3" w14:textId="77777777" w:rsidR="001B0035" w:rsidRPr="00E8750B" w:rsidRDefault="001B0035" w:rsidP="00DD4A62">
            <w:pPr>
              <w:pStyle w:val="Tablesmalltext"/>
              <w:rPr>
                <w:b/>
                <w:bCs/>
                <w:color w:val="000000"/>
                <w:lang w:val="en-US"/>
              </w:rPr>
            </w:pPr>
            <w:r w:rsidRPr="00E8750B">
              <w:rPr>
                <w:b/>
                <w:bCs/>
                <w:color w:val="000000"/>
                <w:lang w:val="en-US"/>
              </w:rPr>
              <w:t>16-17</w:t>
            </w:r>
          </w:p>
        </w:tc>
        <w:tc>
          <w:tcPr>
            <w:tcW w:w="900" w:type="dxa"/>
            <w:tcBorders>
              <w:top w:val="nil"/>
              <w:left w:val="nil"/>
              <w:bottom w:val="single" w:sz="8" w:space="0" w:color="00338D"/>
              <w:right w:val="nil"/>
            </w:tcBorders>
            <w:shd w:val="clear" w:color="auto" w:fill="auto"/>
            <w:vAlign w:val="center"/>
            <w:hideMark/>
          </w:tcPr>
          <w:p w14:paraId="69017E92" w14:textId="77777777" w:rsidR="001B0035" w:rsidRPr="00E8750B" w:rsidRDefault="001B0035" w:rsidP="00DD4A62">
            <w:pPr>
              <w:pStyle w:val="Tablesmalltext"/>
              <w:rPr>
                <w:b/>
                <w:bCs/>
                <w:color w:val="000000"/>
                <w:lang w:val="en-US"/>
              </w:rPr>
            </w:pPr>
            <w:r w:rsidRPr="00E8750B">
              <w:rPr>
                <w:b/>
                <w:bCs/>
                <w:color w:val="000000"/>
                <w:lang w:val="en-US"/>
              </w:rPr>
              <w:t>17-18</w:t>
            </w:r>
          </w:p>
        </w:tc>
      </w:tr>
      <w:tr w:rsidR="001B0035" w:rsidRPr="00676C7E" w14:paraId="35A1BA1B" w14:textId="77777777" w:rsidTr="00DD4A62">
        <w:trPr>
          <w:trHeight w:val="300"/>
          <w:jc w:val="center"/>
        </w:trPr>
        <w:tc>
          <w:tcPr>
            <w:tcW w:w="1711" w:type="dxa"/>
            <w:tcBorders>
              <w:top w:val="nil"/>
              <w:left w:val="single" w:sz="8" w:space="0" w:color="00338D"/>
              <w:bottom w:val="nil"/>
              <w:right w:val="nil"/>
            </w:tcBorders>
            <w:shd w:val="clear" w:color="auto" w:fill="auto"/>
            <w:vAlign w:val="center"/>
            <w:hideMark/>
          </w:tcPr>
          <w:p w14:paraId="2EC4D074" w14:textId="77777777" w:rsidR="001B0035" w:rsidRPr="00676C7E" w:rsidRDefault="001B0035" w:rsidP="00DD4A62">
            <w:pPr>
              <w:pStyle w:val="Tablesmalltext"/>
              <w:rPr>
                <w:b/>
                <w:bCs/>
                <w:color w:val="000000"/>
                <w:lang w:val="en-US"/>
              </w:rPr>
            </w:pPr>
            <w:r w:rsidRPr="00676C7E">
              <w:rPr>
                <w:b/>
                <w:bCs/>
                <w:color w:val="000000"/>
                <w:lang w:val="en-US"/>
              </w:rPr>
              <w:t>n</w:t>
            </w:r>
          </w:p>
        </w:tc>
        <w:tc>
          <w:tcPr>
            <w:tcW w:w="729" w:type="dxa"/>
            <w:tcBorders>
              <w:top w:val="nil"/>
              <w:left w:val="nil"/>
              <w:bottom w:val="nil"/>
              <w:right w:val="nil"/>
            </w:tcBorders>
            <w:shd w:val="clear" w:color="auto" w:fill="auto"/>
            <w:vAlign w:val="center"/>
            <w:hideMark/>
          </w:tcPr>
          <w:p w14:paraId="4F7DAF82" w14:textId="77777777" w:rsidR="001B0035" w:rsidRPr="00676C7E" w:rsidRDefault="001B0035" w:rsidP="00DD4A62">
            <w:pPr>
              <w:pStyle w:val="Tablesmalltext"/>
              <w:rPr>
                <w:color w:val="000000"/>
                <w:lang w:val="en-US"/>
              </w:rPr>
            </w:pPr>
            <w:r w:rsidRPr="00676C7E">
              <w:rPr>
                <w:color w:val="000000"/>
                <w:lang w:val="en-US"/>
              </w:rPr>
              <w:t>n/a</w:t>
            </w:r>
          </w:p>
        </w:tc>
        <w:tc>
          <w:tcPr>
            <w:tcW w:w="900" w:type="dxa"/>
            <w:tcBorders>
              <w:top w:val="nil"/>
              <w:left w:val="nil"/>
              <w:bottom w:val="nil"/>
              <w:right w:val="nil"/>
            </w:tcBorders>
            <w:shd w:val="clear" w:color="auto" w:fill="auto"/>
            <w:vAlign w:val="center"/>
            <w:hideMark/>
          </w:tcPr>
          <w:p w14:paraId="23C2DF00" w14:textId="77777777" w:rsidR="001B0035" w:rsidRPr="00676C7E" w:rsidRDefault="001B0035" w:rsidP="00DD4A62">
            <w:pPr>
              <w:pStyle w:val="Tablesmalltext"/>
              <w:rPr>
                <w:color w:val="000000"/>
                <w:lang w:val="en-US"/>
              </w:rPr>
            </w:pPr>
            <w:r w:rsidRPr="00676C7E">
              <w:rPr>
                <w:color w:val="000000"/>
                <w:lang w:val="en-US"/>
              </w:rPr>
              <w:t>39</w:t>
            </w:r>
          </w:p>
        </w:tc>
        <w:tc>
          <w:tcPr>
            <w:tcW w:w="900" w:type="dxa"/>
            <w:tcBorders>
              <w:top w:val="nil"/>
              <w:left w:val="nil"/>
              <w:bottom w:val="nil"/>
              <w:right w:val="nil"/>
            </w:tcBorders>
            <w:shd w:val="clear" w:color="auto" w:fill="auto"/>
            <w:vAlign w:val="center"/>
            <w:hideMark/>
          </w:tcPr>
          <w:p w14:paraId="05F1D580" w14:textId="77777777" w:rsidR="001B0035" w:rsidRPr="00676C7E" w:rsidRDefault="001B0035" w:rsidP="00DD4A62">
            <w:pPr>
              <w:pStyle w:val="Tablesmalltext"/>
              <w:rPr>
                <w:color w:val="000000"/>
                <w:lang w:val="en-US"/>
              </w:rPr>
            </w:pPr>
            <w:r w:rsidRPr="00676C7E">
              <w:rPr>
                <w:color w:val="000000"/>
                <w:lang w:val="en-US"/>
              </w:rPr>
              <w:t>78</w:t>
            </w:r>
          </w:p>
        </w:tc>
        <w:tc>
          <w:tcPr>
            <w:tcW w:w="900" w:type="dxa"/>
            <w:tcBorders>
              <w:top w:val="nil"/>
              <w:left w:val="nil"/>
              <w:bottom w:val="nil"/>
              <w:right w:val="nil"/>
            </w:tcBorders>
            <w:shd w:val="clear" w:color="auto" w:fill="auto"/>
            <w:vAlign w:val="center"/>
            <w:hideMark/>
          </w:tcPr>
          <w:p w14:paraId="29984274" w14:textId="77777777" w:rsidR="001B0035" w:rsidRPr="00676C7E" w:rsidRDefault="001B0035" w:rsidP="00DD4A62">
            <w:pPr>
              <w:pStyle w:val="Tablesmalltext"/>
              <w:rPr>
                <w:color w:val="000000"/>
                <w:lang w:val="en-US"/>
              </w:rPr>
            </w:pPr>
            <w:r w:rsidRPr="00676C7E">
              <w:rPr>
                <w:color w:val="000000"/>
                <w:lang w:val="en-US"/>
              </w:rPr>
              <w:t>111</w:t>
            </w:r>
          </w:p>
        </w:tc>
        <w:tc>
          <w:tcPr>
            <w:tcW w:w="900" w:type="dxa"/>
            <w:tcBorders>
              <w:top w:val="nil"/>
              <w:left w:val="single" w:sz="4" w:space="0" w:color="auto"/>
              <w:bottom w:val="nil"/>
              <w:right w:val="nil"/>
            </w:tcBorders>
            <w:shd w:val="clear" w:color="auto" w:fill="auto"/>
            <w:vAlign w:val="center"/>
            <w:hideMark/>
          </w:tcPr>
          <w:p w14:paraId="513A2366" w14:textId="77777777" w:rsidR="001B0035" w:rsidRPr="00676C7E" w:rsidRDefault="001B0035" w:rsidP="00DD4A62">
            <w:pPr>
              <w:pStyle w:val="Tablesmalltext"/>
              <w:rPr>
                <w:color w:val="000000"/>
                <w:lang w:val="en-US"/>
              </w:rPr>
            </w:pPr>
            <w:r w:rsidRPr="00676C7E">
              <w:rPr>
                <w:color w:val="000000"/>
                <w:lang w:val="en-US"/>
              </w:rPr>
              <w:t>109</w:t>
            </w:r>
          </w:p>
        </w:tc>
        <w:tc>
          <w:tcPr>
            <w:tcW w:w="900" w:type="dxa"/>
            <w:tcBorders>
              <w:top w:val="nil"/>
              <w:left w:val="nil"/>
              <w:bottom w:val="nil"/>
              <w:right w:val="nil"/>
            </w:tcBorders>
            <w:shd w:val="clear" w:color="auto" w:fill="auto"/>
            <w:vAlign w:val="center"/>
            <w:hideMark/>
          </w:tcPr>
          <w:p w14:paraId="3E6CCFEE" w14:textId="77777777" w:rsidR="001B0035" w:rsidRPr="00676C7E" w:rsidRDefault="001B0035" w:rsidP="00DD4A62">
            <w:pPr>
              <w:pStyle w:val="Tablesmalltext"/>
              <w:rPr>
                <w:color w:val="000000"/>
                <w:lang w:val="en-US"/>
              </w:rPr>
            </w:pPr>
            <w:r w:rsidRPr="00676C7E">
              <w:rPr>
                <w:color w:val="000000"/>
                <w:lang w:val="en-US"/>
              </w:rPr>
              <w:t>43</w:t>
            </w:r>
          </w:p>
        </w:tc>
        <w:tc>
          <w:tcPr>
            <w:tcW w:w="900" w:type="dxa"/>
            <w:tcBorders>
              <w:top w:val="nil"/>
              <w:left w:val="nil"/>
              <w:bottom w:val="nil"/>
              <w:right w:val="nil"/>
            </w:tcBorders>
            <w:shd w:val="clear" w:color="auto" w:fill="auto"/>
            <w:vAlign w:val="center"/>
            <w:hideMark/>
          </w:tcPr>
          <w:p w14:paraId="6F71A910" w14:textId="77777777" w:rsidR="001B0035" w:rsidRPr="00676C7E" w:rsidRDefault="001B0035" w:rsidP="00DD4A62">
            <w:pPr>
              <w:pStyle w:val="Tablesmalltext"/>
              <w:rPr>
                <w:color w:val="000000"/>
                <w:lang w:val="en-US"/>
              </w:rPr>
            </w:pPr>
            <w:r w:rsidRPr="00676C7E">
              <w:rPr>
                <w:color w:val="000000"/>
                <w:lang w:val="en-US"/>
              </w:rPr>
              <w:t>52</w:t>
            </w:r>
          </w:p>
        </w:tc>
        <w:tc>
          <w:tcPr>
            <w:tcW w:w="900" w:type="dxa"/>
            <w:tcBorders>
              <w:top w:val="nil"/>
              <w:left w:val="nil"/>
              <w:bottom w:val="nil"/>
              <w:right w:val="nil"/>
            </w:tcBorders>
            <w:shd w:val="clear" w:color="auto" w:fill="auto"/>
            <w:vAlign w:val="center"/>
            <w:hideMark/>
          </w:tcPr>
          <w:p w14:paraId="766FAF37" w14:textId="77777777" w:rsidR="001B0035" w:rsidRPr="00676C7E" w:rsidRDefault="001B0035" w:rsidP="00DD4A62">
            <w:pPr>
              <w:pStyle w:val="Tablesmalltext"/>
              <w:rPr>
                <w:color w:val="000000"/>
                <w:lang w:val="en-US"/>
              </w:rPr>
            </w:pPr>
            <w:r w:rsidRPr="00676C7E">
              <w:rPr>
                <w:color w:val="000000"/>
                <w:lang w:val="en-US"/>
              </w:rPr>
              <w:t>80</w:t>
            </w:r>
          </w:p>
        </w:tc>
      </w:tr>
      <w:tr w:rsidR="001B0035" w:rsidRPr="00676C7E" w14:paraId="3C8E6AB3" w14:textId="77777777" w:rsidTr="00DD4A62">
        <w:trPr>
          <w:trHeight w:val="300"/>
          <w:jc w:val="center"/>
        </w:trPr>
        <w:tc>
          <w:tcPr>
            <w:tcW w:w="1711" w:type="dxa"/>
            <w:tcBorders>
              <w:top w:val="single" w:sz="8" w:space="0" w:color="00338D"/>
              <w:left w:val="single" w:sz="8" w:space="0" w:color="00338D"/>
              <w:bottom w:val="single" w:sz="8" w:space="0" w:color="00338D"/>
              <w:right w:val="nil"/>
            </w:tcBorders>
            <w:shd w:val="clear" w:color="auto" w:fill="auto"/>
            <w:vAlign w:val="center"/>
            <w:hideMark/>
          </w:tcPr>
          <w:p w14:paraId="186D71A8" w14:textId="77777777" w:rsidR="001B0035" w:rsidRPr="00676C7E" w:rsidRDefault="001B0035" w:rsidP="00DD4A62">
            <w:pPr>
              <w:pStyle w:val="Tablesmalltext"/>
              <w:rPr>
                <w:b/>
                <w:bCs/>
                <w:color w:val="000000"/>
                <w:lang w:val="en-US"/>
              </w:rPr>
            </w:pPr>
            <w:r w:rsidRPr="00676C7E">
              <w:rPr>
                <w:b/>
                <w:bCs/>
                <w:color w:val="000000"/>
                <w:lang w:val="en-US"/>
              </w:rPr>
              <w:t>GPP (mg O</w:t>
            </w:r>
            <w:r w:rsidRPr="00676C7E">
              <w:rPr>
                <w:b/>
                <w:bCs/>
                <w:color w:val="000000"/>
                <w:vertAlign w:val="subscript"/>
                <w:lang w:val="en-US"/>
              </w:rPr>
              <w:t>2</w:t>
            </w:r>
            <w:r w:rsidRPr="00676C7E">
              <w:rPr>
                <w:b/>
                <w:bCs/>
                <w:color w:val="000000"/>
                <w:lang w:val="en-US"/>
              </w:rPr>
              <w:t>/L/Day)</w:t>
            </w:r>
          </w:p>
        </w:tc>
        <w:tc>
          <w:tcPr>
            <w:tcW w:w="729" w:type="dxa"/>
            <w:tcBorders>
              <w:top w:val="single" w:sz="8" w:space="0" w:color="00338D"/>
              <w:left w:val="nil"/>
              <w:bottom w:val="single" w:sz="8" w:space="0" w:color="00338D"/>
              <w:right w:val="nil"/>
            </w:tcBorders>
            <w:shd w:val="clear" w:color="auto" w:fill="auto"/>
            <w:vAlign w:val="center"/>
            <w:hideMark/>
          </w:tcPr>
          <w:p w14:paraId="39ADF753" w14:textId="77777777" w:rsidR="001B0035" w:rsidRPr="00676C7E" w:rsidRDefault="001B0035" w:rsidP="00DD4A62">
            <w:pPr>
              <w:pStyle w:val="Tablesmalltext"/>
              <w:rPr>
                <w:color w:val="000000"/>
                <w:lang w:val="en-US"/>
              </w:rPr>
            </w:pPr>
            <w:r w:rsidRPr="00676C7E">
              <w:rPr>
                <w:color w:val="000000"/>
                <w:lang w:val="en-US"/>
              </w:rPr>
              <w:t> </w:t>
            </w:r>
          </w:p>
        </w:tc>
        <w:tc>
          <w:tcPr>
            <w:tcW w:w="900" w:type="dxa"/>
            <w:tcBorders>
              <w:top w:val="single" w:sz="8" w:space="0" w:color="00338D"/>
              <w:left w:val="nil"/>
              <w:bottom w:val="single" w:sz="8" w:space="0" w:color="00338D"/>
              <w:right w:val="nil"/>
            </w:tcBorders>
            <w:shd w:val="clear" w:color="auto" w:fill="auto"/>
            <w:vAlign w:val="center"/>
            <w:hideMark/>
          </w:tcPr>
          <w:p w14:paraId="61F5F4F4" w14:textId="77777777" w:rsidR="001B0035" w:rsidRPr="00676C7E" w:rsidRDefault="001B0035" w:rsidP="00DD4A62">
            <w:pPr>
              <w:pStyle w:val="Tablesmalltext"/>
              <w:rPr>
                <w:color w:val="000000"/>
                <w:lang w:val="en-US"/>
              </w:rPr>
            </w:pPr>
            <w:r w:rsidRPr="00676C7E">
              <w:rPr>
                <w:color w:val="000000"/>
                <w:lang w:val="en-US"/>
              </w:rPr>
              <w:t>1.10</w:t>
            </w:r>
          </w:p>
        </w:tc>
        <w:tc>
          <w:tcPr>
            <w:tcW w:w="900" w:type="dxa"/>
            <w:tcBorders>
              <w:top w:val="single" w:sz="8" w:space="0" w:color="00338D"/>
              <w:left w:val="nil"/>
              <w:bottom w:val="single" w:sz="8" w:space="0" w:color="00338D"/>
              <w:right w:val="nil"/>
            </w:tcBorders>
            <w:shd w:val="clear" w:color="auto" w:fill="auto"/>
            <w:vAlign w:val="center"/>
            <w:hideMark/>
          </w:tcPr>
          <w:p w14:paraId="33C3319F" w14:textId="77777777" w:rsidR="001B0035" w:rsidRPr="00676C7E" w:rsidRDefault="001B0035" w:rsidP="00DD4A62">
            <w:pPr>
              <w:pStyle w:val="Tablesmalltext"/>
              <w:rPr>
                <w:color w:val="000000"/>
                <w:lang w:val="en-US"/>
              </w:rPr>
            </w:pPr>
            <w:r w:rsidRPr="00676C7E">
              <w:rPr>
                <w:color w:val="000000"/>
                <w:lang w:val="en-US"/>
              </w:rPr>
              <w:t>1.82</w:t>
            </w:r>
          </w:p>
        </w:tc>
        <w:tc>
          <w:tcPr>
            <w:tcW w:w="900" w:type="dxa"/>
            <w:tcBorders>
              <w:top w:val="single" w:sz="8" w:space="0" w:color="00338D"/>
              <w:left w:val="nil"/>
              <w:bottom w:val="single" w:sz="8" w:space="0" w:color="00338D"/>
              <w:right w:val="nil"/>
            </w:tcBorders>
            <w:shd w:val="clear" w:color="auto" w:fill="auto"/>
            <w:vAlign w:val="center"/>
            <w:hideMark/>
          </w:tcPr>
          <w:p w14:paraId="625379B3" w14:textId="77777777" w:rsidR="001B0035" w:rsidRPr="00676C7E" w:rsidRDefault="001B0035" w:rsidP="00DD4A62">
            <w:pPr>
              <w:pStyle w:val="Tablesmalltext"/>
              <w:rPr>
                <w:color w:val="000000"/>
                <w:lang w:val="en-US"/>
              </w:rPr>
            </w:pPr>
            <w:r w:rsidRPr="00676C7E">
              <w:rPr>
                <w:color w:val="000000"/>
                <w:lang w:val="en-US"/>
              </w:rPr>
              <w:t>2.20</w:t>
            </w:r>
          </w:p>
        </w:tc>
        <w:tc>
          <w:tcPr>
            <w:tcW w:w="900" w:type="dxa"/>
            <w:tcBorders>
              <w:top w:val="single" w:sz="8" w:space="0" w:color="00338D"/>
              <w:left w:val="single" w:sz="4" w:space="0" w:color="auto"/>
              <w:bottom w:val="single" w:sz="8" w:space="0" w:color="00338D"/>
              <w:right w:val="nil"/>
            </w:tcBorders>
            <w:shd w:val="clear" w:color="auto" w:fill="auto"/>
            <w:vAlign w:val="center"/>
            <w:hideMark/>
          </w:tcPr>
          <w:p w14:paraId="3770B92B" w14:textId="77777777" w:rsidR="001B0035" w:rsidRPr="00676C7E" w:rsidRDefault="001B0035" w:rsidP="00DD4A62">
            <w:pPr>
              <w:pStyle w:val="Tablesmalltext"/>
              <w:rPr>
                <w:color w:val="000000"/>
                <w:lang w:val="en-US"/>
              </w:rPr>
            </w:pPr>
            <w:r w:rsidRPr="00676C7E">
              <w:rPr>
                <w:color w:val="000000"/>
                <w:lang w:val="en-US"/>
              </w:rPr>
              <w:t>1.53</w:t>
            </w:r>
          </w:p>
        </w:tc>
        <w:tc>
          <w:tcPr>
            <w:tcW w:w="900" w:type="dxa"/>
            <w:tcBorders>
              <w:top w:val="single" w:sz="8" w:space="0" w:color="00338D"/>
              <w:left w:val="nil"/>
              <w:bottom w:val="single" w:sz="8" w:space="0" w:color="00338D"/>
              <w:right w:val="nil"/>
            </w:tcBorders>
            <w:shd w:val="clear" w:color="auto" w:fill="auto"/>
            <w:vAlign w:val="center"/>
            <w:hideMark/>
          </w:tcPr>
          <w:p w14:paraId="7A7C8B19" w14:textId="77777777" w:rsidR="001B0035" w:rsidRPr="00676C7E" w:rsidRDefault="001B0035" w:rsidP="00DD4A62">
            <w:pPr>
              <w:pStyle w:val="Tablesmalltext"/>
              <w:rPr>
                <w:color w:val="000000"/>
                <w:lang w:val="en-US"/>
              </w:rPr>
            </w:pPr>
            <w:r w:rsidRPr="00676C7E">
              <w:rPr>
                <w:color w:val="000000"/>
                <w:lang w:val="en-US"/>
              </w:rPr>
              <w:t>1.41</w:t>
            </w:r>
          </w:p>
        </w:tc>
        <w:tc>
          <w:tcPr>
            <w:tcW w:w="900" w:type="dxa"/>
            <w:tcBorders>
              <w:top w:val="single" w:sz="8" w:space="0" w:color="00338D"/>
              <w:left w:val="nil"/>
              <w:bottom w:val="single" w:sz="8" w:space="0" w:color="00338D"/>
              <w:right w:val="nil"/>
            </w:tcBorders>
            <w:shd w:val="clear" w:color="auto" w:fill="auto"/>
            <w:vAlign w:val="center"/>
            <w:hideMark/>
          </w:tcPr>
          <w:p w14:paraId="16F12E2D" w14:textId="77777777" w:rsidR="001B0035" w:rsidRPr="00676C7E" w:rsidRDefault="001B0035" w:rsidP="00DD4A62">
            <w:pPr>
              <w:pStyle w:val="Tablesmalltext"/>
              <w:rPr>
                <w:color w:val="000000"/>
                <w:lang w:val="en-US"/>
              </w:rPr>
            </w:pPr>
            <w:r w:rsidRPr="00676C7E">
              <w:rPr>
                <w:color w:val="000000"/>
                <w:lang w:val="en-US"/>
              </w:rPr>
              <w:t>2.25</w:t>
            </w:r>
          </w:p>
        </w:tc>
        <w:tc>
          <w:tcPr>
            <w:tcW w:w="900" w:type="dxa"/>
            <w:tcBorders>
              <w:top w:val="single" w:sz="8" w:space="0" w:color="00338D"/>
              <w:left w:val="nil"/>
              <w:bottom w:val="single" w:sz="8" w:space="0" w:color="00338D"/>
              <w:right w:val="nil"/>
            </w:tcBorders>
            <w:shd w:val="clear" w:color="auto" w:fill="auto"/>
            <w:vAlign w:val="center"/>
            <w:hideMark/>
          </w:tcPr>
          <w:p w14:paraId="3D8543FF" w14:textId="77777777" w:rsidR="001B0035" w:rsidRPr="00676C7E" w:rsidRDefault="001B0035" w:rsidP="00DD4A62">
            <w:pPr>
              <w:pStyle w:val="Tablesmalltext"/>
              <w:rPr>
                <w:color w:val="000000"/>
                <w:lang w:val="en-US"/>
              </w:rPr>
            </w:pPr>
            <w:r w:rsidRPr="00676C7E">
              <w:rPr>
                <w:color w:val="000000"/>
                <w:lang w:val="en-US"/>
              </w:rPr>
              <w:t>1.23</w:t>
            </w:r>
          </w:p>
        </w:tc>
      </w:tr>
      <w:tr w:rsidR="001B0035" w:rsidRPr="00676C7E" w14:paraId="099AE709" w14:textId="77777777" w:rsidTr="00DD4A62">
        <w:trPr>
          <w:trHeight w:val="300"/>
          <w:jc w:val="center"/>
        </w:trPr>
        <w:tc>
          <w:tcPr>
            <w:tcW w:w="1711" w:type="dxa"/>
            <w:tcBorders>
              <w:top w:val="nil"/>
              <w:left w:val="single" w:sz="8" w:space="0" w:color="00338D"/>
              <w:bottom w:val="nil"/>
              <w:right w:val="nil"/>
            </w:tcBorders>
            <w:shd w:val="clear" w:color="auto" w:fill="auto"/>
            <w:vAlign w:val="center"/>
            <w:hideMark/>
          </w:tcPr>
          <w:p w14:paraId="3EA01F6E" w14:textId="77777777" w:rsidR="001B0035" w:rsidRPr="00676C7E" w:rsidRDefault="001B0035" w:rsidP="00DD4A62">
            <w:pPr>
              <w:pStyle w:val="Tablesmalltext"/>
              <w:rPr>
                <w:b/>
                <w:bCs/>
                <w:color w:val="000000"/>
                <w:lang w:val="en-US"/>
              </w:rPr>
            </w:pPr>
            <w:r w:rsidRPr="00676C7E">
              <w:rPr>
                <w:b/>
                <w:bCs/>
                <w:color w:val="000000"/>
                <w:lang w:val="en-US"/>
              </w:rPr>
              <w:t>ER (mg O</w:t>
            </w:r>
            <w:r w:rsidRPr="00676C7E">
              <w:rPr>
                <w:b/>
                <w:bCs/>
                <w:color w:val="000000"/>
                <w:vertAlign w:val="subscript"/>
                <w:lang w:val="en-US"/>
              </w:rPr>
              <w:t>2</w:t>
            </w:r>
            <w:r w:rsidRPr="00676C7E">
              <w:rPr>
                <w:b/>
                <w:bCs/>
                <w:color w:val="000000"/>
                <w:lang w:val="en-US"/>
              </w:rPr>
              <w:t>/L/Day)</w:t>
            </w:r>
          </w:p>
        </w:tc>
        <w:tc>
          <w:tcPr>
            <w:tcW w:w="729" w:type="dxa"/>
            <w:tcBorders>
              <w:top w:val="nil"/>
              <w:left w:val="nil"/>
              <w:bottom w:val="nil"/>
              <w:right w:val="nil"/>
            </w:tcBorders>
            <w:shd w:val="clear" w:color="auto" w:fill="auto"/>
            <w:vAlign w:val="center"/>
            <w:hideMark/>
          </w:tcPr>
          <w:p w14:paraId="1FE2A6F7" w14:textId="77777777" w:rsidR="001B0035" w:rsidRPr="00676C7E" w:rsidRDefault="001B0035" w:rsidP="00DD4A62">
            <w:pPr>
              <w:pStyle w:val="Tablesmalltext"/>
              <w:rPr>
                <w:color w:val="000000"/>
                <w:lang w:val="en-US"/>
              </w:rPr>
            </w:pPr>
          </w:p>
        </w:tc>
        <w:tc>
          <w:tcPr>
            <w:tcW w:w="900" w:type="dxa"/>
            <w:tcBorders>
              <w:top w:val="nil"/>
              <w:left w:val="nil"/>
              <w:bottom w:val="nil"/>
              <w:right w:val="nil"/>
            </w:tcBorders>
            <w:shd w:val="clear" w:color="auto" w:fill="auto"/>
            <w:vAlign w:val="center"/>
            <w:hideMark/>
          </w:tcPr>
          <w:p w14:paraId="552C09B3" w14:textId="77777777" w:rsidR="001B0035" w:rsidRPr="00676C7E" w:rsidRDefault="001B0035" w:rsidP="00DD4A62">
            <w:pPr>
              <w:pStyle w:val="Tablesmalltext"/>
              <w:rPr>
                <w:color w:val="000000"/>
                <w:lang w:val="en-US"/>
              </w:rPr>
            </w:pPr>
            <w:r w:rsidRPr="00676C7E">
              <w:rPr>
                <w:color w:val="000000"/>
                <w:lang w:val="en-US"/>
              </w:rPr>
              <w:t>2.08</w:t>
            </w:r>
          </w:p>
        </w:tc>
        <w:tc>
          <w:tcPr>
            <w:tcW w:w="900" w:type="dxa"/>
            <w:tcBorders>
              <w:top w:val="nil"/>
              <w:left w:val="nil"/>
              <w:bottom w:val="nil"/>
              <w:right w:val="nil"/>
            </w:tcBorders>
            <w:shd w:val="clear" w:color="auto" w:fill="auto"/>
            <w:vAlign w:val="center"/>
            <w:hideMark/>
          </w:tcPr>
          <w:p w14:paraId="157D0C2B" w14:textId="77777777" w:rsidR="001B0035" w:rsidRPr="00676C7E" w:rsidRDefault="001B0035" w:rsidP="00DD4A62">
            <w:pPr>
              <w:pStyle w:val="Tablesmalltext"/>
              <w:rPr>
                <w:color w:val="000000"/>
                <w:lang w:val="en-US"/>
              </w:rPr>
            </w:pPr>
            <w:r w:rsidRPr="00676C7E">
              <w:rPr>
                <w:color w:val="000000"/>
                <w:lang w:val="en-US"/>
              </w:rPr>
              <w:t>4.55</w:t>
            </w:r>
          </w:p>
        </w:tc>
        <w:tc>
          <w:tcPr>
            <w:tcW w:w="900" w:type="dxa"/>
            <w:tcBorders>
              <w:top w:val="nil"/>
              <w:left w:val="nil"/>
              <w:bottom w:val="nil"/>
              <w:right w:val="nil"/>
            </w:tcBorders>
            <w:shd w:val="clear" w:color="auto" w:fill="auto"/>
            <w:vAlign w:val="center"/>
            <w:hideMark/>
          </w:tcPr>
          <w:p w14:paraId="794895EC" w14:textId="77777777" w:rsidR="001B0035" w:rsidRPr="00676C7E" w:rsidRDefault="001B0035" w:rsidP="00DD4A62">
            <w:pPr>
              <w:pStyle w:val="Tablesmalltext"/>
              <w:rPr>
                <w:color w:val="000000"/>
                <w:lang w:val="en-US"/>
              </w:rPr>
            </w:pPr>
            <w:r w:rsidRPr="00676C7E">
              <w:rPr>
                <w:color w:val="000000"/>
                <w:lang w:val="en-US"/>
              </w:rPr>
              <w:t>9.26</w:t>
            </w:r>
          </w:p>
        </w:tc>
        <w:tc>
          <w:tcPr>
            <w:tcW w:w="900" w:type="dxa"/>
            <w:tcBorders>
              <w:top w:val="nil"/>
              <w:left w:val="single" w:sz="4" w:space="0" w:color="auto"/>
              <w:bottom w:val="nil"/>
              <w:right w:val="nil"/>
            </w:tcBorders>
            <w:shd w:val="clear" w:color="auto" w:fill="auto"/>
            <w:vAlign w:val="center"/>
            <w:hideMark/>
          </w:tcPr>
          <w:p w14:paraId="70AC89CC" w14:textId="77777777" w:rsidR="001B0035" w:rsidRPr="00676C7E" w:rsidRDefault="001B0035" w:rsidP="00DD4A62">
            <w:pPr>
              <w:pStyle w:val="Tablesmalltext"/>
              <w:rPr>
                <w:color w:val="000000"/>
                <w:lang w:val="en-US"/>
              </w:rPr>
            </w:pPr>
            <w:r w:rsidRPr="00676C7E">
              <w:rPr>
                <w:color w:val="000000"/>
                <w:lang w:val="en-US"/>
              </w:rPr>
              <w:t>1.34</w:t>
            </w:r>
          </w:p>
        </w:tc>
        <w:tc>
          <w:tcPr>
            <w:tcW w:w="900" w:type="dxa"/>
            <w:tcBorders>
              <w:top w:val="nil"/>
              <w:left w:val="nil"/>
              <w:bottom w:val="nil"/>
              <w:right w:val="nil"/>
            </w:tcBorders>
            <w:shd w:val="clear" w:color="auto" w:fill="auto"/>
            <w:vAlign w:val="center"/>
            <w:hideMark/>
          </w:tcPr>
          <w:p w14:paraId="262F5C1C" w14:textId="77777777" w:rsidR="001B0035" w:rsidRPr="00676C7E" w:rsidRDefault="001B0035" w:rsidP="00DD4A62">
            <w:pPr>
              <w:pStyle w:val="Tablesmalltext"/>
              <w:rPr>
                <w:color w:val="000000"/>
                <w:lang w:val="en-US"/>
              </w:rPr>
            </w:pPr>
            <w:r w:rsidRPr="00676C7E">
              <w:rPr>
                <w:color w:val="000000"/>
                <w:lang w:val="en-US"/>
              </w:rPr>
              <w:t>2.76</w:t>
            </w:r>
          </w:p>
        </w:tc>
        <w:tc>
          <w:tcPr>
            <w:tcW w:w="900" w:type="dxa"/>
            <w:tcBorders>
              <w:top w:val="nil"/>
              <w:left w:val="nil"/>
              <w:bottom w:val="nil"/>
              <w:right w:val="nil"/>
            </w:tcBorders>
            <w:shd w:val="clear" w:color="auto" w:fill="auto"/>
            <w:vAlign w:val="center"/>
            <w:hideMark/>
          </w:tcPr>
          <w:p w14:paraId="01ED6189" w14:textId="77777777" w:rsidR="001B0035" w:rsidRPr="00676C7E" w:rsidRDefault="001B0035" w:rsidP="00DD4A62">
            <w:pPr>
              <w:pStyle w:val="Tablesmalltext"/>
              <w:rPr>
                <w:color w:val="000000"/>
                <w:lang w:val="en-US"/>
              </w:rPr>
            </w:pPr>
            <w:r w:rsidRPr="00676C7E">
              <w:rPr>
                <w:color w:val="000000"/>
                <w:lang w:val="en-US"/>
              </w:rPr>
              <w:t>3.87</w:t>
            </w:r>
          </w:p>
        </w:tc>
        <w:tc>
          <w:tcPr>
            <w:tcW w:w="900" w:type="dxa"/>
            <w:tcBorders>
              <w:top w:val="nil"/>
              <w:left w:val="nil"/>
              <w:bottom w:val="nil"/>
              <w:right w:val="nil"/>
            </w:tcBorders>
            <w:shd w:val="clear" w:color="auto" w:fill="auto"/>
            <w:vAlign w:val="center"/>
            <w:hideMark/>
          </w:tcPr>
          <w:p w14:paraId="0AC38390" w14:textId="77777777" w:rsidR="001B0035" w:rsidRPr="00676C7E" w:rsidRDefault="001B0035" w:rsidP="00DD4A62">
            <w:pPr>
              <w:pStyle w:val="Tablesmalltext"/>
              <w:rPr>
                <w:color w:val="000000"/>
                <w:lang w:val="en-US"/>
              </w:rPr>
            </w:pPr>
            <w:r w:rsidRPr="00676C7E">
              <w:rPr>
                <w:color w:val="000000"/>
                <w:lang w:val="en-US"/>
              </w:rPr>
              <w:t>2.28</w:t>
            </w:r>
          </w:p>
        </w:tc>
      </w:tr>
      <w:tr w:rsidR="001B0035" w:rsidRPr="00676C7E" w14:paraId="6AAD594F" w14:textId="77777777" w:rsidTr="00DD4A62">
        <w:trPr>
          <w:trHeight w:val="300"/>
          <w:jc w:val="center"/>
        </w:trPr>
        <w:tc>
          <w:tcPr>
            <w:tcW w:w="1711" w:type="dxa"/>
            <w:tcBorders>
              <w:top w:val="single" w:sz="8" w:space="0" w:color="00338D"/>
              <w:left w:val="single" w:sz="8" w:space="0" w:color="00338D"/>
              <w:bottom w:val="single" w:sz="8" w:space="0" w:color="00338D"/>
              <w:right w:val="nil"/>
            </w:tcBorders>
            <w:shd w:val="clear" w:color="auto" w:fill="auto"/>
            <w:vAlign w:val="center"/>
            <w:hideMark/>
          </w:tcPr>
          <w:p w14:paraId="169E05D3" w14:textId="77777777" w:rsidR="001B0035" w:rsidRPr="00676C7E" w:rsidRDefault="001B0035" w:rsidP="00DD4A62">
            <w:pPr>
              <w:pStyle w:val="Tablesmalltext"/>
              <w:rPr>
                <w:b/>
                <w:bCs/>
                <w:color w:val="000000"/>
                <w:lang w:val="en-US"/>
              </w:rPr>
            </w:pPr>
            <w:r w:rsidRPr="00676C7E">
              <w:rPr>
                <w:b/>
                <w:bCs/>
                <w:color w:val="000000"/>
                <w:lang w:val="en-US"/>
              </w:rPr>
              <w:t>P/R</w:t>
            </w:r>
          </w:p>
        </w:tc>
        <w:tc>
          <w:tcPr>
            <w:tcW w:w="729" w:type="dxa"/>
            <w:tcBorders>
              <w:top w:val="single" w:sz="8" w:space="0" w:color="00338D"/>
              <w:left w:val="nil"/>
              <w:bottom w:val="single" w:sz="8" w:space="0" w:color="00338D"/>
              <w:right w:val="nil"/>
            </w:tcBorders>
            <w:shd w:val="clear" w:color="auto" w:fill="auto"/>
            <w:vAlign w:val="center"/>
            <w:hideMark/>
          </w:tcPr>
          <w:p w14:paraId="475237C3" w14:textId="77777777" w:rsidR="001B0035" w:rsidRPr="00676C7E" w:rsidRDefault="001B0035" w:rsidP="00DD4A62">
            <w:pPr>
              <w:pStyle w:val="Tablesmalltext"/>
              <w:rPr>
                <w:color w:val="000000"/>
                <w:lang w:val="en-US"/>
              </w:rPr>
            </w:pPr>
            <w:r w:rsidRPr="00676C7E">
              <w:rPr>
                <w:color w:val="000000"/>
                <w:lang w:val="en-US"/>
              </w:rPr>
              <w:t> </w:t>
            </w:r>
          </w:p>
        </w:tc>
        <w:tc>
          <w:tcPr>
            <w:tcW w:w="900" w:type="dxa"/>
            <w:tcBorders>
              <w:top w:val="single" w:sz="8" w:space="0" w:color="00338D"/>
              <w:left w:val="nil"/>
              <w:bottom w:val="single" w:sz="8" w:space="0" w:color="00338D"/>
              <w:right w:val="nil"/>
            </w:tcBorders>
            <w:shd w:val="clear" w:color="auto" w:fill="auto"/>
            <w:vAlign w:val="center"/>
            <w:hideMark/>
          </w:tcPr>
          <w:p w14:paraId="38320B0F" w14:textId="77777777" w:rsidR="001B0035" w:rsidRPr="00676C7E" w:rsidRDefault="001B0035" w:rsidP="00DD4A62">
            <w:pPr>
              <w:pStyle w:val="Tablesmalltext"/>
              <w:rPr>
                <w:color w:val="000000"/>
                <w:lang w:val="en-US"/>
              </w:rPr>
            </w:pPr>
            <w:r w:rsidRPr="00676C7E">
              <w:rPr>
                <w:color w:val="000000"/>
                <w:lang w:val="en-US"/>
              </w:rPr>
              <w:t>0.93</w:t>
            </w:r>
          </w:p>
        </w:tc>
        <w:tc>
          <w:tcPr>
            <w:tcW w:w="900" w:type="dxa"/>
            <w:tcBorders>
              <w:top w:val="single" w:sz="8" w:space="0" w:color="00338D"/>
              <w:left w:val="nil"/>
              <w:bottom w:val="single" w:sz="8" w:space="0" w:color="00338D"/>
              <w:right w:val="nil"/>
            </w:tcBorders>
            <w:shd w:val="clear" w:color="auto" w:fill="auto"/>
            <w:vAlign w:val="center"/>
            <w:hideMark/>
          </w:tcPr>
          <w:p w14:paraId="72DF0268" w14:textId="77777777" w:rsidR="001B0035" w:rsidRPr="00676C7E" w:rsidRDefault="001B0035" w:rsidP="00DD4A62">
            <w:pPr>
              <w:pStyle w:val="Tablesmalltext"/>
              <w:rPr>
                <w:color w:val="000000"/>
                <w:lang w:val="en-US"/>
              </w:rPr>
            </w:pPr>
            <w:r w:rsidRPr="00676C7E">
              <w:rPr>
                <w:color w:val="000000"/>
                <w:lang w:val="en-US"/>
              </w:rPr>
              <w:t>0.48</w:t>
            </w:r>
          </w:p>
        </w:tc>
        <w:tc>
          <w:tcPr>
            <w:tcW w:w="900" w:type="dxa"/>
            <w:tcBorders>
              <w:top w:val="single" w:sz="8" w:space="0" w:color="00338D"/>
              <w:left w:val="nil"/>
              <w:bottom w:val="single" w:sz="8" w:space="0" w:color="00338D"/>
              <w:right w:val="nil"/>
            </w:tcBorders>
            <w:shd w:val="clear" w:color="auto" w:fill="auto"/>
            <w:vAlign w:val="center"/>
            <w:hideMark/>
          </w:tcPr>
          <w:p w14:paraId="706C4651" w14:textId="77777777" w:rsidR="001B0035" w:rsidRPr="00676C7E" w:rsidRDefault="001B0035" w:rsidP="00DD4A62">
            <w:pPr>
              <w:pStyle w:val="Tablesmalltext"/>
              <w:rPr>
                <w:color w:val="000000"/>
                <w:lang w:val="en-US"/>
              </w:rPr>
            </w:pPr>
            <w:r w:rsidRPr="00676C7E">
              <w:rPr>
                <w:color w:val="000000"/>
                <w:lang w:val="en-US"/>
              </w:rPr>
              <w:t>0.26</w:t>
            </w:r>
          </w:p>
        </w:tc>
        <w:tc>
          <w:tcPr>
            <w:tcW w:w="900" w:type="dxa"/>
            <w:tcBorders>
              <w:top w:val="single" w:sz="8" w:space="0" w:color="00338D"/>
              <w:left w:val="single" w:sz="4" w:space="0" w:color="auto"/>
              <w:bottom w:val="single" w:sz="8" w:space="0" w:color="00338D"/>
              <w:right w:val="nil"/>
            </w:tcBorders>
            <w:shd w:val="clear" w:color="auto" w:fill="auto"/>
            <w:vAlign w:val="center"/>
            <w:hideMark/>
          </w:tcPr>
          <w:p w14:paraId="04D2790E" w14:textId="77777777" w:rsidR="001B0035" w:rsidRPr="00676C7E" w:rsidRDefault="001B0035" w:rsidP="00DD4A62">
            <w:pPr>
              <w:pStyle w:val="Tablesmalltext"/>
              <w:rPr>
                <w:color w:val="000000"/>
                <w:lang w:val="en-US"/>
              </w:rPr>
            </w:pPr>
            <w:r w:rsidRPr="00676C7E">
              <w:rPr>
                <w:color w:val="000000"/>
                <w:lang w:val="en-US"/>
              </w:rPr>
              <w:t>1.00</w:t>
            </w:r>
          </w:p>
        </w:tc>
        <w:tc>
          <w:tcPr>
            <w:tcW w:w="900" w:type="dxa"/>
            <w:tcBorders>
              <w:top w:val="single" w:sz="8" w:space="0" w:color="00338D"/>
              <w:left w:val="nil"/>
              <w:bottom w:val="single" w:sz="8" w:space="0" w:color="00338D"/>
              <w:right w:val="nil"/>
            </w:tcBorders>
            <w:shd w:val="clear" w:color="auto" w:fill="auto"/>
            <w:vAlign w:val="center"/>
            <w:hideMark/>
          </w:tcPr>
          <w:p w14:paraId="197AC9A8" w14:textId="77777777" w:rsidR="001B0035" w:rsidRPr="00676C7E" w:rsidRDefault="001B0035" w:rsidP="00DD4A62">
            <w:pPr>
              <w:pStyle w:val="Tablesmalltext"/>
              <w:rPr>
                <w:color w:val="000000"/>
                <w:lang w:val="en-US"/>
              </w:rPr>
            </w:pPr>
            <w:r w:rsidRPr="00676C7E">
              <w:rPr>
                <w:color w:val="000000"/>
                <w:lang w:val="en-US"/>
              </w:rPr>
              <w:t>0.70</w:t>
            </w:r>
          </w:p>
        </w:tc>
        <w:tc>
          <w:tcPr>
            <w:tcW w:w="900" w:type="dxa"/>
            <w:tcBorders>
              <w:top w:val="single" w:sz="8" w:space="0" w:color="00338D"/>
              <w:left w:val="nil"/>
              <w:bottom w:val="single" w:sz="8" w:space="0" w:color="00338D"/>
              <w:right w:val="nil"/>
            </w:tcBorders>
            <w:shd w:val="clear" w:color="auto" w:fill="auto"/>
            <w:vAlign w:val="center"/>
            <w:hideMark/>
          </w:tcPr>
          <w:p w14:paraId="1696F505" w14:textId="77777777" w:rsidR="001B0035" w:rsidRPr="00676C7E" w:rsidRDefault="001B0035" w:rsidP="00DD4A62">
            <w:pPr>
              <w:pStyle w:val="Tablesmalltext"/>
              <w:rPr>
                <w:color w:val="000000"/>
                <w:lang w:val="en-US"/>
              </w:rPr>
            </w:pPr>
            <w:r w:rsidRPr="00676C7E">
              <w:rPr>
                <w:color w:val="000000"/>
                <w:lang w:val="en-US"/>
              </w:rPr>
              <w:t>0.58</w:t>
            </w:r>
          </w:p>
        </w:tc>
        <w:tc>
          <w:tcPr>
            <w:tcW w:w="900" w:type="dxa"/>
            <w:tcBorders>
              <w:top w:val="single" w:sz="8" w:space="0" w:color="00338D"/>
              <w:left w:val="nil"/>
              <w:bottom w:val="single" w:sz="8" w:space="0" w:color="00338D"/>
              <w:right w:val="nil"/>
            </w:tcBorders>
            <w:shd w:val="clear" w:color="auto" w:fill="auto"/>
            <w:vAlign w:val="center"/>
            <w:hideMark/>
          </w:tcPr>
          <w:p w14:paraId="38428321" w14:textId="77777777" w:rsidR="001B0035" w:rsidRPr="00676C7E" w:rsidRDefault="001B0035" w:rsidP="00DD4A62">
            <w:pPr>
              <w:pStyle w:val="Tablesmalltext"/>
              <w:rPr>
                <w:color w:val="000000"/>
                <w:lang w:val="en-US"/>
              </w:rPr>
            </w:pPr>
            <w:r w:rsidRPr="00676C7E">
              <w:rPr>
                <w:color w:val="000000"/>
                <w:lang w:val="en-US"/>
              </w:rPr>
              <w:t>0.51</w:t>
            </w:r>
          </w:p>
        </w:tc>
      </w:tr>
      <w:tr w:rsidR="001B0035" w:rsidRPr="00676C7E" w14:paraId="79F6E802" w14:textId="77777777" w:rsidTr="00DD4A62">
        <w:trPr>
          <w:trHeight w:val="300"/>
          <w:jc w:val="center"/>
        </w:trPr>
        <w:tc>
          <w:tcPr>
            <w:tcW w:w="1711" w:type="dxa"/>
            <w:tcBorders>
              <w:top w:val="nil"/>
              <w:left w:val="single" w:sz="8" w:space="0" w:color="00338D"/>
              <w:bottom w:val="single" w:sz="8" w:space="0" w:color="00338D"/>
              <w:right w:val="nil"/>
            </w:tcBorders>
            <w:shd w:val="clear" w:color="auto" w:fill="auto"/>
            <w:vAlign w:val="center"/>
            <w:hideMark/>
          </w:tcPr>
          <w:p w14:paraId="1748211D" w14:textId="77777777" w:rsidR="001B0035" w:rsidRPr="00676C7E" w:rsidRDefault="001B0035" w:rsidP="00DD4A62">
            <w:pPr>
              <w:pStyle w:val="Tablesmalltext"/>
              <w:rPr>
                <w:b/>
                <w:bCs/>
                <w:color w:val="000000"/>
                <w:lang w:val="en-US"/>
              </w:rPr>
            </w:pPr>
            <w:r w:rsidRPr="00676C7E">
              <w:rPr>
                <w:b/>
                <w:bCs/>
                <w:color w:val="000000"/>
                <w:lang w:val="en-US"/>
              </w:rPr>
              <w:t>K (/Day)</w:t>
            </w:r>
          </w:p>
        </w:tc>
        <w:tc>
          <w:tcPr>
            <w:tcW w:w="729" w:type="dxa"/>
            <w:tcBorders>
              <w:top w:val="nil"/>
              <w:left w:val="nil"/>
              <w:bottom w:val="single" w:sz="8" w:space="0" w:color="00338D"/>
              <w:right w:val="nil"/>
            </w:tcBorders>
            <w:shd w:val="clear" w:color="auto" w:fill="auto"/>
            <w:vAlign w:val="center"/>
            <w:hideMark/>
          </w:tcPr>
          <w:p w14:paraId="452B2136" w14:textId="77777777" w:rsidR="001B0035" w:rsidRPr="00676C7E" w:rsidRDefault="001B0035" w:rsidP="00DD4A62">
            <w:pPr>
              <w:pStyle w:val="Tablesmalltext"/>
              <w:rPr>
                <w:color w:val="000000"/>
                <w:lang w:val="en-US"/>
              </w:rPr>
            </w:pPr>
            <w:r w:rsidRPr="00676C7E">
              <w:rPr>
                <w:color w:val="000000"/>
                <w:lang w:val="en-US"/>
              </w:rPr>
              <w:t> </w:t>
            </w:r>
          </w:p>
        </w:tc>
        <w:tc>
          <w:tcPr>
            <w:tcW w:w="900" w:type="dxa"/>
            <w:tcBorders>
              <w:top w:val="nil"/>
              <w:left w:val="nil"/>
              <w:bottom w:val="single" w:sz="8" w:space="0" w:color="00338D"/>
              <w:right w:val="nil"/>
            </w:tcBorders>
            <w:shd w:val="clear" w:color="auto" w:fill="auto"/>
            <w:vAlign w:val="center"/>
            <w:hideMark/>
          </w:tcPr>
          <w:p w14:paraId="22A5FFFE" w14:textId="77777777" w:rsidR="001B0035" w:rsidRPr="00676C7E" w:rsidRDefault="001B0035" w:rsidP="00DD4A62">
            <w:pPr>
              <w:pStyle w:val="Tablesmalltext"/>
              <w:rPr>
                <w:color w:val="000000"/>
                <w:lang w:val="en-US"/>
              </w:rPr>
            </w:pPr>
            <w:r w:rsidRPr="00676C7E">
              <w:rPr>
                <w:color w:val="000000"/>
                <w:lang w:val="en-US"/>
              </w:rPr>
              <w:t>3.38</w:t>
            </w:r>
          </w:p>
        </w:tc>
        <w:tc>
          <w:tcPr>
            <w:tcW w:w="900" w:type="dxa"/>
            <w:tcBorders>
              <w:top w:val="nil"/>
              <w:left w:val="nil"/>
              <w:bottom w:val="single" w:sz="8" w:space="0" w:color="00338D"/>
              <w:right w:val="nil"/>
            </w:tcBorders>
            <w:shd w:val="clear" w:color="auto" w:fill="auto"/>
            <w:vAlign w:val="center"/>
            <w:hideMark/>
          </w:tcPr>
          <w:p w14:paraId="555A71EA" w14:textId="77777777" w:rsidR="001B0035" w:rsidRPr="00676C7E" w:rsidRDefault="001B0035" w:rsidP="00DD4A62">
            <w:pPr>
              <w:pStyle w:val="Tablesmalltext"/>
              <w:rPr>
                <w:color w:val="000000"/>
                <w:lang w:val="en-US"/>
              </w:rPr>
            </w:pPr>
            <w:r w:rsidRPr="00676C7E">
              <w:rPr>
                <w:color w:val="000000"/>
                <w:lang w:val="en-US"/>
              </w:rPr>
              <w:t>6.79</w:t>
            </w:r>
          </w:p>
        </w:tc>
        <w:tc>
          <w:tcPr>
            <w:tcW w:w="900" w:type="dxa"/>
            <w:tcBorders>
              <w:top w:val="nil"/>
              <w:left w:val="nil"/>
              <w:bottom w:val="single" w:sz="8" w:space="0" w:color="00338D"/>
              <w:right w:val="nil"/>
            </w:tcBorders>
            <w:shd w:val="clear" w:color="auto" w:fill="auto"/>
            <w:vAlign w:val="center"/>
            <w:hideMark/>
          </w:tcPr>
          <w:p w14:paraId="09D0F228" w14:textId="77777777" w:rsidR="001B0035" w:rsidRPr="00676C7E" w:rsidRDefault="001B0035" w:rsidP="00DD4A62">
            <w:pPr>
              <w:pStyle w:val="Tablesmalltext"/>
              <w:rPr>
                <w:color w:val="000000"/>
                <w:lang w:val="en-US"/>
              </w:rPr>
            </w:pPr>
            <w:r w:rsidRPr="00676C7E">
              <w:rPr>
                <w:color w:val="000000"/>
                <w:lang w:val="en-US"/>
              </w:rPr>
              <w:t>7.06</w:t>
            </w:r>
          </w:p>
        </w:tc>
        <w:tc>
          <w:tcPr>
            <w:tcW w:w="900" w:type="dxa"/>
            <w:tcBorders>
              <w:top w:val="nil"/>
              <w:left w:val="single" w:sz="4" w:space="0" w:color="auto"/>
              <w:bottom w:val="single" w:sz="8" w:space="0" w:color="00338D"/>
              <w:right w:val="nil"/>
            </w:tcBorders>
            <w:shd w:val="clear" w:color="auto" w:fill="auto"/>
            <w:vAlign w:val="center"/>
            <w:hideMark/>
          </w:tcPr>
          <w:p w14:paraId="2FE69B55" w14:textId="77777777" w:rsidR="001B0035" w:rsidRPr="00676C7E" w:rsidRDefault="001B0035" w:rsidP="00DD4A62">
            <w:pPr>
              <w:pStyle w:val="Tablesmalltext"/>
              <w:rPr>
                <w:color w:val="000000"/>
                <w:lang w:val="en-US"/>
              </w:rPr>
            </w:pPr>
            <w:r w:rsidRPr="00676C7E">
              <w:rPr>
                <w:color w:val="000000"/>
                <w:lang w:val="en-US"/>
              </w:rPr>
              <w:t>1.45</w:t>
            </w:r>
          </w:p>
        </w:tc>
        <w:tc>
          <w:tcPr>
            <w:tcW w:w="900" w:type="dxa"/>
            <w:tcBorders>
              <w:top w:val="nil"/>
              <w:left w:val="nil"/>
              <w:bottom w:val="single" w:sz="8" w:space="0" w:color="00338D"/>
              <w:right w:val="nil"/>
            </w:tcBorders>
            <w:shd w:val="clear" w:color="auto" w:fill="auto"/>
            <w:vAlign w:val="center"/>
            <w:hideMark/>
          </w:tcPr>
          <w:p w14:paraId="3CE1EB90" w14:textId="77777777" w:rsidR="001B0035" w:rsidRPr="00676C7E" w:rsidRDefault="001B0035" w:rsidP="00DD4A62">
            <w:pPr>
              <w:pStyle w:val="Tablesmalltext"/>
              <w:rPr>
                <w:color w:val="000000"/>
                <w:lang w:val="en-US"/>
              </w:rPr>
            </w:pPr>
            <w:r w:rsidRPr="00676C7E">
              <w:rPr>
                <w:color w:val="000000"/>
                <w:lang w:val="en-US"/>
              </w:rPr>
              <w:t>2.08</w:t>
            </w:r>
          </w:p>
        </w:tc>
        <w:tc>
          <w:tcPr>
            <w:tcW w:w="900" w:type="dxa"/>
            <w:tcBorders>
              <w:top w:val="nil"/>
              <w:left w:val="nil"/>
              <w:bottom w:val="single" w:sz="8" w:space="0" w:color="00338D"/>
              <w:right w:val="nil"/>
            </w:tcBorders>
            <w:shd w:val="clear" w:color="auto" w:fill="auto"/>
            <w:vAlign w:val="center"/>
            <w:hideMark/>
          </w:tcPr>
          <w:p w14:paraId="4216CB6E" w14:textId="77777777" w:rsidR="001B0035" w:rsidRPr="00676C7E" w:rsidRDefault="001B0035" w:rsidP="00DD4A62">
            <w:pPr>
              <w:pStyle w:val="Tablesmalltext"/>
              <w:rPr>
                <w:color w:val="000000"/>
                <w:lang w:val="en-US"/>
              </w:rPr>
            </w:pPr>
            <w:r w:rsidRPr="00676C7E">
              <w:rPr>
                <w:color w:val="000000"/>
                <w:lang w:val="en-US"/>
              </w:rPr>
              <w:t>2.02</w:t>
            </w:r>
          </w:p>
        </w:tc>
        <w:tc>
          <w:tcPr>
            <w:tcW w:w="900" w:type="dxa"/>
            <w:tcBorders>
              <w:top w:val="nil"/>
              <w:left w:val="nil"/>
              <w:bottom w:val="single" w:sz="8" w:space="0" w:color="00338D"/>
              <w:right w:val="nil"/>
            </w:tcBorders>
            <w:shd w:val="clear" w:color="auto" w:fill="auto"/>
            <w:vAlign w:val="center"/>
            <w:hideMark/>
          </w:tcPr>
          <w:p w14:paraId="7F8705D0" w14:textId="77777777" w:rsidR="001B0035" w:rsidRPr="00676C7E" w:rsidRDefault="001B0035" w:rsidP="00DD4A62">
            <w:pPr>
              <w:pStyle w:val="Tablesmalltext"/>
              <w:rPr>
                <w:color w:val="000000"/>
                <w:lang w:val="en-US"/>
              </w:rPr>
            </w:pPr>
            <w:r w:rsidRPr="00676C7E">
              <w:rPr>
                <w:color w:val="000000"/>
                <w:lang w:val="en-US"/>
              </w:rPr>
              <w:t>1.18</w:t>
            </w:r>
          </w:p>
        </w:tc>
      </w:tr>
      <w:tr w:rsidR="001B0035" w:rsidRPr="00676C7E" w14:paraId="432A762E" w14:textId="77777777" w:rsidTr="00DD4A62">
        <w:trPr>
          <w:trHeight w:val="300"/>
          <w:jc w:val="center"/>
        </w:trPr>
        <w:tc>
          <w:tcPr>
            <w:tcW w:w="1711" w:type="dxa"/>
            <w:tcBorders>
              <w:top w:val="nil"/>
              <w:left w:val="nil"/>
              <w:bottom w:val="nil"/>
              <w:right w:val="nil"/>
            </w:tcBorders>
            <w:shd w:val="clear" w:color="auto" w:fill="auto"/>
            <w:noWrap/>
            <w:vAlign w:val="bottom"/>
            <w:hideMark/>
          </w:tcPr>
          <w:p w14:paraId="102F80DA" w14:textId="77777777" w:rsidR="001B0035" w:rsidRPr="00676C7E" w:rsidRDefault="001B0035" w:rsidP="00DD4A62">
            <w:pPr>
              <w:pStyle w:val="Tablesmalltext"/>
              <w:rPr>
                <w:rFonts w:ascii="Calibri" w:hAnsi="Calibri" w:cs="Times New Roman"/>
                <w:color w:val="000000"/>
                <w:sz w:val="22"/>
                <w:szCs w:val="22"/>
                <w:lang w:val="en-US"/>
              </w:rPr>
            </w:pPr>
          </w:p>
        </w:tc>
        <w:tc>
          <w:tcPr>
            <w:tcW w:w="729" w:type="dxa"/>
            <w:tcBorders>
              <w:top w:val="nil"/>
              <w:left w:val="nil"/>
              <w:bottom w:val="nil"/>
              <w:right w:val="nil"/>
            </w:tcBorders>
            <w:shd w:val="clear" w:color="auto" w:fill="auto"/>
            <w:noWrap/>
            <w:vAlign w:val="bottom"/>
            <w:hideMark/>
          </w:tcPr>
          <w:p w14:paraId="096EE2DF"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7E0236E9"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360187CC"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73C38063"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2E2149A8"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4E1376E4"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5BC4DFE5" w14:textId="77777777" w:rsidR="001B0035" w:rsidRPr="00676C7E" w:rsidRDefault="001B0035" w:rsidP="00DD4A62">
            <w:pPr>
              <w:pStyle w:val="Tablesmalltext"/>
              <w:rPr>
                <w:rFonts w:ascii="Calibri" w:hAnsi="Calibri" w:cs="Times New Roman"/>
                <w:color w:val="000000"/>
                <w:sz w:val="22"/>
                <w:szCs w:val="22"/>
                <w:lang w:val="en-US"/>
              </w:rPr>
            </w:pPr>
          </w:p>
        </w:tc>
        <w:tc>
          <w:tcPr>
            <w:tcW w:w="900" w:type="dxa"/>
            <w:tcBorders>
              <w:top w:val="nil"/>
              <w:left w:val="nil"/>
              <w:bottom w:val="nil"/>
              <w:right w:val="nil"/>
            </w:tcBorders>
            <w:shd w:val="clear" w:color="auto" w:fill="auto"/>
            <w:noWrap/>
            <w:vAlign w:val="bottom"/>
            <w:hideMark/>
          </w:tcPr>
          <w:p w14:paraId="2ACE3094" w14:textId="77777777" w:rsidR="001B0035" w:rsidRPr="00676C7E" w:rsidRDefault="001B0035" w:rsidP="00DD4A62">
            <w:pPr>
              <w:pStyle w:val="Tablesmalltext"/>
              <w:rPr>
                <w:rFonts w:ascii="Calibri" w:hAnsi="Calibri" w:cs="Times New Roman"/>
                <w:color w:val="000000"/>
                <w:sz w:val="22"/>
                <w:szCs w:val="22"/>
                <w:lang w:val="en-US"/>
              </w:rPr>
            </w:pPr>
          </w:p>
        </w:tc>
      </w:tr>
      <w:tr w:rsidR="001B0035" w:rsidRPr="00676C7E" w14:paraId="570F553B" w14:textId="77777777" w:rsidTr="00DD4A62">
        <w:trPr>
          <w:trHeight w:val="300"/>
          <w:jc w:val="center"/>
        </w:trPr>
        <w:tc>
          <w:tcPr>
            <w:tcW w:w="1711" w:type="dxa"/>
            <w:tcBorders>
              <w:top w:val="single" w:sz="8" w:space="0" w:color="00338D"/>
              <w:left w:val="single" w:sz="8" w:space="0" w:color="00338D"/>
              <w:bottom w:val="nil"/>
              <w:right w:val="nil"/>
            </w:tcBorders>
            <w:shd w:val="clear" w:color="000000" w:fill="00338D"/>
            <w:vAlign w:val="center"/>
            <w:hideMark/>
          </w:tcPr>
          <w:p w14:paraId="4F04A970" w14:textId="77777777" w:rsidR="001B0035" w:rsidRPr="00676C7E" w:rsidRDefault="001B0035" w:rsidP="00DD4A62">
            <w:pPr>
              <w:pStyle w:val="Tablesmalltext"/>
              <w:rPr>
                <w:lang w:val="en-US"/>
              </w:rPr>
            </w:pPr>
            <w:r w:rsidRPr="00676C7E">
              <w:rPr>
                <w:lang w:val="en-US"/>
              </w:rPr>
              <w:t>Site</w:t>
            </w:r>
          </w:p>
        </w:tc>
        <w:tc>
          <w:tcPr>
            <w:tcW w:w="3429" w:type="dxa"/>
            <w:gridSpan w:val="4"/>
            <w:tcBorders>
              <w:top w:val="single" w:sz="8" w:space="0" w:color="00338D"/>
              <w:left w:val="nil"/>
              <w:bottom w:val="single" w:sz="8" w:space="0" w:color="00338D"/>
              <w:right w:val="nil"/>
            </w:tcBorders>
            <w:shd w:val="clear" w:color="000000" w:fill="00338D"/>
            <w:vAlign w:val="center"/>
            <w:hideMark/>
          </w:tcPr>
          <w:p w14:paraId="00E508A8" w14:textId="77777777" w:rsidR="001B0035" w:rsidRPr="00676C7E" w:rsidRDefault="001B0035" w:rsidP="00DD4A62">
            <w:pPr>
              <w:pStyle w:val="Tablesmalltext"/>
              <w:rPr>
                <w:lang w:val="en-US"/>
              </w:rPr>
            </w:pPr>
            <w:r w:rsidRPr="00676C7E">
              <w:rPr>
                <w:lang w:val="en-US"/>
              </w:rPr>
              <w:t>Loch Garry</w:t>
            </w:r>
          </w:p>
        </w:tc>
        <w:tc>
          <w:tcPr>
            <w:tcW w:w="3600" w:type="dxa"/>
            <w:gridSpan w:val="4"/>
            <w:tcBorders>
              <w:top w:val="single" w:sz="8" w:space="0" w:color="00338D"/>
              <w:left w:val="single" w:sz="4" w:space="0" w:color="auto"/>
              <w:bottom w:val="single" w:sz="8" w:space="0" w:color="00338D"/>
              <w:right w:val="nil"/>
            </w:tcBorders>
            <w:shd w:val="clear" w:color="000000" w:fill="00338D"/>
            <w:vAlign w:val="center"/>
            <w:hideMark/>
          </w:tcPr>
          <w:p w14:paraId="6D89B5C6" w14:textId="77777777" w:rsidR="001B0035" w:rsidRPr="00676C7E" w:rsidRDefault="001B0035" w:rsidP="00DD4A62">
            <w:pPr>
              <w:pStyle w:val="Tablesmalltext"/>
              <w:rPr>
                <w:lang w:val="en-US"/>
              </w:rPr>
            </w:pPr>
            <w:r w:rsidRPr="00676C7E">
              <w:rPr>
                <w:lang w:val="en-US"/>
              </w:rPr>
              <w:t>McCoy’s Bridge</w:t>
            </w:r>
          </w:p>
        </w:tc>
      </w:tr>
      <w:tr w:rsidR="001B0035" w:rsidRPr="00676C7E" w14:paraId="006AAF3E" w14:textId="77777777" w:rsidTr="00DD4A62">
        <w:trPr>
          <w:trHeight w:val="300"/>
          <w:jc w:val="center"/>
        </w:trPr>
        <w:tc>
          <w:tcPr>
            <w:tcW w:w="1711" w:type="dxa"/>
            <w:tcBorders>
              <w:top w:val="single" w:sz="8" w:space="0" w:color="00338D"/>
              <w:left w:val="single" w:sz="8" w:space="0" w:color="00338D"/>
              <w:bottom w:val="single" w:sz="8" w:space="0" w:color="00338D"/>
              <w:right w:val="nil"/>
            </w:tcBorders>
            <w:shd w:val="clear" w:color="auto" w:fill="auto"/>
            <w:vAlign w:val="center"/>
            <w:hideMark/>
          </w:tcPr>
          <w:p w14:paraId="024597D2" w14:textId="77777777" w:rsidR="001B0035" w:rsidRPr="00676C7E" w:rsidRDefault="001B0035" w:rsidP="00DD4A62">
            <w:pPr>
              <w:pStyle w:val="Tablesmalltext"/>
              <w:rPr>
                <w:b/>
                <w:bCs/>
                <w:color w:val="000000"/>
                <w:lang w:val="en-US"/>
              </w:rPr>
            </w:pPr>
            <w:r w:rsidRPr="00676C7E">
              <w:rPr>
                <w:b/>
                <w:bCs/>
                <w:color w:val="000000"/>
                <w:lang w:val="en-US"/>
              </w:rPr>
              <w:t>Year</w:t>
            </w:r>
          </w:p>
        </w:tc>
        <w:tc>
          <w:tcPr>
            <w:tcW w:w="729" w:type="dxa"/>
            <w:tcBorders>
              <w:top w:val="nil"/>
              <w:left w:val="nil"/>
              <w:bottom w:val="single" w:sz="8" w:space="0" w:color="00338D"/>
              <w:right w:val="nil"/>
            </w:tcBorders>
            <w:shd w:val="clear" w:color="auto" w:fill="auto"/>
            <w:vAlign w:val="center"/>
            <w:hideMark/>
          </w:tcPr>
          <w:p w14:paraId="42DE0F88" w14:textId="77777777" w:rsidR="001B0035" w:rsidRPr="00676C7E" w:rsidRDefault="001B0035" w:rsidP="00DD4A62">
            <w:pPr>
              <w:pStyle w:val="Tablesmalltext"/>
              <w:rPr>
                <w:b/>
                <w:bCs/>
                <w:color w:val="000000"/>
                <w:lang w:val="en-US"/>
              </w:rPr>
            </w:pPr>
            <w:r w:rsidRPr="00676C7E">
              <w:rPr>
                <w:b/>
                <w:bCs/>
                <w:color w:val="000000"/>
                <w:lang w:val="en-US"/>
              </w:rPr>
              <w:t>14-15</w:t>
            </w:r>
          </w:p>
        </w:tc>
        <w:tc>
          <w:tcPr>
            <w:tcW w:w="900" w:type="dxa"/>
            <w:tcBorders>
              <w:top w:val="nil"/>
              <w:left w:val="nil"/>
              <w:bottom w:val="single" w:sz="8" w:space="0" w:color="00338D"/>
              <w:right w:val="nil"/>
            </w:tcBorders>
            <w:shd w:val="clear" w:color="auto" w:fill="auto"/>
            <w:vAlign w:val="center"/>
            <w:hideMark/>
          </w:tcPr>
          <w:p w14:paraId="5C06AFBF" w14:textId="77777777" w:rsidR="001B0035" w:rsidRPr="00676C7E" w:rsidRDefault="001B0035" w:rsidP="00DD4A62">
            <w:pPr>
              <w:pStyle w:val="Tablesmalltext"/>
              <w:rPr>
                <w:b/>
                <w:bCs/>
                <w:color w:val="000000"/>
                <w:lang w:val="en-US"/>
              </w:rPr>
            </w:pPr>
            <w:r w:rsidRPr="00676C7E">
              <w:rPr>
                <w:b/>
                <w:bCs/>
                <w:color w:val="000000"/>
                <w:lang w:val="en-US"/>
              </w:rPr>
              <w:t>15-16</w:t>
            </w:r>
          </w:p>
        </w:tc>
        <w:tc>
          <w:tcPr>
            <w:tcW w:w="900" w:type="dxa"/>
            <w:tcBorders>
              <w:top w:val="nil"/>
              <w:left w:val="nil"/>
              <w:bottom w:val="single" w:sz="8" w:space="0" w:color="00338D"/>
              <w:right w:val="nil"/>
            </w:tcBorders>
            <w:shd w:val="clear" w:color="auto" w:fill="auto"/>
            <w:vAlign w:val="center"/>
            <w:hideMark/>
          </w:tcPr>
          <w:p w14:paraId="07910CFB" w14:textId="77777777" w:rsidR="001B0035" w:rsidRPr="00676C7E" w:rsidRDefault="001B0035" w:rsidP="00DD4A62">
            <w:pPr>
              <w:pStyle w:val="Tablesmalltext"/>
              <w:rPr>
                <w:b/>
                <w:bCs/>
                <w:color w:val="000000"/>
                <w:lang w:val="en-US"/>
              </w:rPr>
            </w:pPr>
            <w:r w:rsidRPr="00676C7E">
              <w:rPr>
                <w:b/>
                <w:bCs/>
                <w:color w:val="000000"/>
                <w:lang w:val="en-US"/>
              </w:rPr>
              <w:t>16-17</w:t>
            </w:r>
          </w:p>
        </w:tc>
        <w:tc>
          <w:tcPr>
            <w:tcW w:w="900" w:type="dxa"/>
            <w:tcBorders>
              <w:top w:val="nil"/>
              <w:left w:val="nil"/>
              <w:bottom w:val="single" w:sz="8" w:space="0" w:color="00338D"/>
              <w:right w:val="nil"/>
            </w:tcBorders>
            <w:shd w:val="clear" w:color="auto" w:fill="auto"/>
            <w:vAlign w:val="center"/>
            <w:hideMark/>
          </w:tcPr>
          <w:p w14:paraId="62AB9D72" w14:textId="77777777" w:rsidR="001B0035" w:rsidRPr="00676C7E" w:rsidRDefault="001B0035" w:rsidP="00DD4A62">
            <w:pPr>
              <w:pStyle w:val="Tablesmalltext"/>
              <w:rPr>
                <w:b/>
                <w:bCs/>
                <w:color w:val="000000"/>
                <w:lang w:val="en-US"/>
              </w:rPr>
            </w:pPr>
            <w:r w:rsidRPr="00676C7E">
              <w:rPr>
                <w:b/>
                <w:bCs/>
                <w:color w:val="000000"/>
                <w:lang w:val="en-US"/>
              </w:rPr>
              <w:t>17-18</w:t>
            </w:r>
          </w:p>
        </w:tc>
        <w:tc>
          <w:tcPr>
            <w:tcW w:w="900" w:type="dxa"/>
            <w:tcBorders>
              <w:top w:val="nil"/>
              <w:left w:val="single" w:sz="4" w:space="0" w:color="auto"/>
              <w:bottom w:val="single" w:sz="8" w:space="0" w:color="00338D"/>
              <w:right w:val="nil"/>
            </w:tcBorders>
            <w:shd w:val="clear" w:color="auto" w:fill="auto"/>
            <w:vAlign w:val="center"/>
            <w:hideMark/>
          </w:tcPr>
          <w:p w14:paraId="6CC41B51" w14:textId="77777777" w:rsidR="001B0035" w:rsidRPr="00676C7E" w:rsidRDefault="001B0035" w:rsidP="00DD4A62">
            <w:pPr>
              <w:pStyle w:val="Tablesmalltext"/>
              <w:rPr>
                <w:b/>
                <w:bCs/>
                <w:color w:val="000000"/>
                <w:lang w:val="en-US"/>
              </w:rPr>
            </w:pPr>
            <w:r w:rsidRPr="00676C7E">
              <w:rPr>
                <w:b/>
                <w:bCs/>
                <w:color w:val="000000"/>
                <w:lang w:val="en-US"/>
              </w:rPr>
              <w:t>14-15</w:t>
            </w:r>
          </w:p>
        </w:tc>
        <w:tc>
          <w:tcPr>
            <w:tcW w:w="900" w:type="dxa"/>
            <w:tcBorders>
              <w:top w:val="nil"/>
              <w:left w:val="nil"/>
              <w:bottom w:val="single" w:sz="8" w:space="0" w:color="00338D"/>
              <w:right w:val="nil"/>
            </w:tcBorders>
            <w:shd w:val="clear" w:color="auto" w:fill="auto"/>
            <w:vAlign w:val="center"/>
            <w:hideMark/>
          </w:tcPr>
          <w:p w14:paraId="3A58EAC3" w14:textId="77777777" w:rsidR="001B0035" w:rsidRPr="00676C7E" w:rsidRDefault="001B0035" w:rsidP="00DD4A62">
            <w:pPr>
              <w:pStyle w:val="Tablesmalltext"/>
              <w:rPr>
                <w:b/>
                <w:bCs/>
                <w:color w:val="000000"/>
                <w:lang w:val="en-US"/>
              </w:rPr>
            </w:pPr>
            <w:r w:rsidRPr="00676C7E">
              <w:rPr>
                <w:b/>
                <w:bCs/>
                <w:color w:val="000000"/>
                <w:lang w:val="en-US"/>
              </w:rPr>
              <w:t>15-16</w:t>
            </w:r>
          </w:p>
        </w:tc>
        <w:tc>
          <w:tcPr>
            <w:tcW w:w="900" w:type="dxa"/>
            <w:tcBorders>
              <w:top w:val="nil"/>
              <w:left w:val="nil"/>
              <w:bottom w:val="single" w:sz="8" w:space="0" w:color="00338D"/>
              <w:right w:val="nil"/>
            </w:tcBorders>
            <w:shd w:val="clear" w:color="auto" w:fill="auto"/>
            <w:vAlign w:val="center"/>
            <w:hideMark/>
          </w:tcPr>
          <w:p w14:paraId="003309E5" w14:textId="77777777" w:rsidR="001B0035" w:rsidRPr="00676C7E" w:rsidRDefault="001B0035" w:rsidP="00DD4A62">
            <w:pPr>
              <w:pStyle w:val="Tablesmalltext"/>
              <w:rPr>
                <w:b/>
                <w:bCs/>
                <w:color w:val="000000"/>
                <w:lang w:val="en-US"/>
              </w:rPr>
            </w:pPr>
            <w:r w:rsidRPr="00676C7E">
              <w:rPr>
                <w:b/>
                <w:bCs/>
                <w:color w:val="000000"/>
                <w:lang w:val="en-US"/>
              </w:rPr>
              <w:t>16-17</w:t>
            </w:r>
          </w:p>
        </w:tc>
        <w:tc>
          <w:tcPr>
            <w:tcW w:w="900" w:type="dxa"/>
            <w:tcBorders>
              <w:top w:val="nil"/>
              <w:left w:val="nil"/>
              <w:bottom w:val="single" w:sz="8" w:space="0" w:color="00338D"/>
              <w:right w:val="nil"/>
            </w:tcBorders>
            <w:shd w:val="clear" w:color="auto" w:fill="auto"/>
            <w:vAlign w:val="center"/>
            <w:hideMark/>
          </w:tcPr>
          <w:p w14:paraId="410F3B82" w14:textId="77777777" w:rsidR="001B0035" w:rsidRPr="00676C7E" w:rsidRDefault="001B0035" w:rsidP="00DD4A62">
            <w:pPr>
              <w:pStyle w:val="Tablesmalltext"/>
              <w:rPr>
                <w:b/>
                <w:bCs/>
                <w:color w:val="000000"/>
                <w:lang w:val="en-US"/>
              </w:rPr>
            </w:pPr>
            <w:r w:rsidRPr="00676C7E">
              <w:rPr>
                <w:b/>
                <w:bCs/>
                <w:color w:val="000000"/>
                <w:lang w:val="en-US"/>
              </w:rPr>
              <w:t>17-18</w:t>
            </w:r>
          </w:p>
        </w:tc>
      </w:tr>
      <w:tr w:rsidR="001B0035" w:rsidRPr="00676C7E" w14:paraId="49145C00" w14:textId="77777777" w:rsidTr="00DD4A62">
        <w:trPr>
          <w:trHeight w:val="300"/>
          <w:jc w:val="center"/>
        </w:trPr>
        <w:tc>
          <w:tcPr>
            <w:tcW w:w="1711" w:type="dxa"/>
            <w:tcBorders>
              <w:top w:val="nil"/>
              <w:left w:val="single" w:sz="8" w:space="0" w:color="00338D"/>
              <w:bottom w:val="nil"/>
              <w:right w:val="nil"/>
            </w:tcBorders>
            <w:shd w:val="clear" w:color="auto" w:fill="auto"/>
            <w:vAlign w:val="center"/>
            <w:hideMark/>
          </w:tcPr>
          <w:p w14:paraId="17D18430" w14:textId="77777777" w:rsidR="001B0035" w:rsidRPr="00676C7E" w:rsidRDefault="001B0035" w:rsidP="00DD4A62">
            <w:pPr>
              <w:pStyle w:val="Tablesmalltext"/>
              <w:rPr>
                <w:b/>
                <w:bCs/>
                <w:color w:val="000000"/>
                <w:lang w:val="en-US"/>
              </w:rPr>
            </w:pPr>
            <w:r w:rsidRPr="00676C7E">
              <w:rPr>
                <w:b/>
                <w:bCs/>
                <w:color w:val="000000"/>
                <w:lang w:val="en-US"/>
              </w:rPr>
              <w:t>n</w:t>
            </w:r>
          </w:p>
        </w:tc>
        <w:tc>
          <w:tcPr>
            <w:tcW w:w="729" w:type="dxa"/>
            <w:tcBorders>
              <w:top w:val="nil"/>
              <w:left w:val="nil"/>
              <w:bottom w:val="nil"/>
              <w:right w:val="nil"/>
            </w:tcBorders>
            <w:shd w:val="clear" w:color="auto" w:fill="auto"/>
            <w:vAlign w:val="center"/>
            <w:hideMark/>
          </w:tcPr>
          <w:p w14:paraId="5BC8F4C9" w14:textId="77777777" w:rsidR="001B0035" w:rsidRPr="00676C7E" w:rsidRDefault="001B0035" w:rsidP="00DD4A62">
            <w:pPr>
              <w:pStyle w:val="Tablesmalltext"/>
              <w:rPr>
                <w:color w:val="000000"/>
                <w:lang w:val="en-US"/>
              </w:rPr>
            </w:pPr>
            <w:r w:rsidRPr="00676C7E">
              <w:rPr>
                <w:color w:val="000000"/>
                <w:lang w:val="en-US"/>
              </w:rPr>
              <w:t>52</w:t>
            </w:r>
          </w:p>
        </w:tc>
        <w:tc>
          <w:tcPr>
            <w:tcW w:w="900" w:type="dxa"/>
            <w:tcBorders>
              <w:top w:val="nil"/>
              <w:left w:val="nil"/>
              <w:bottom w:val="nil"/>
              <w:right w:val="nil"/>
            </w:tcBorders>
            <w:shd w:val="clear" w:color="auto" w:fill="auto"/>
            <w:vAlign w:val="center"/>
            <w:hideMark/>
          </w:tcPr>
          <w:p w14:paraId="4763B612" w14:textId="77777777" w:rsidR="001B0035" w:rsidRPr="00676C7E" w:rsidRDefault="001B0035" w:rsidP="00DD4A62">
            <w:pPr>
              <w:pStyle w:val="Tablesmalltext"/>
              <w:rPr>
                <w:color w:val="000000"/>
                <w:lang w:val="en-US"/>
              </w:rPr>
            </w:pPr>
            <w:r w:rsidRPr="00676C7E">
              <w:rPr>
                <w:color w:val="000000"/>
                <w:lang w:val="en-US"/>
              </w:rPr>
              <w:t>47</w:t>
            </w:r>
          </w:p>
        </w:tc>
        <w:tc>
          <w:tcPr>
            <w:tcW w:w="900" w:type="dxa"/>
            <w:tcBorders>
              <w:top w:val="nil"/>
              <w:left w:val="nil"/>
              <w:bottom w:val="nil"/>
              <w:right w:val="nil"/>
            </w:tcBorders>
            <w:shd w:val="clear" w:color="auto" w:fill="auto"/>
            <w:vAlign w:val="center"/>
            <w:hideMark/>
          </w:tcPr>
          <w:p w14:paraId="574CBA09" w14:textId="77777777" w:rsidR="001B0035" w:rsidRPr="00676C7E" w:rsidRDefault="001B0035" w:rsidP="00DD4A62">
            <w:pPr>
              <w:pStyle w:val="Tablesmalltext"/>
              <w:rPr>
                <w:color w:val="000000"/>
                <w:lang w:val="en-US"/>
              </w:rPr>
            </w:pPr>
            <w:r w:rsidRPr="00676C7E">
              <w:rPr>
                <w:color w:val="000000"/>
                <w:lang w:val="en-US"/>
              </w:rPr>
              <w:t>70</w:t>
            </w:r>
          </w:p>
        </w:tc>
        <w:tc>
          <w:tcPr>
            <w:tcW w:w="900" w:type="dxa"/>
            <w:tcBorders>
              <w:top w:val="nil"/>
              <w:left w:val="nil"/>
              <w:bottom w:val="nil"/>
              <w:right w:val="nil"/>
            </w:tcBorders>
            <w:shd w:val="clear" w:color="auto" w:fill="auto"/>
            <w:vAlign w:val="center"/>
            <w:hideMark/>
          </w:tcPr>
          <w:p w14:paraId="3589E1E2" w14:textId="77777777" w:rsidR="001B0035" w:rsidRPr="00676C7E" w:rsidRDefault="001B0035" w:rsidP="00DD4A62">
            <w:pPr>
              <w:pStyle w:val="Tablesmalltext"/>
              <w:rPr>
                <w:color w:val="000000"/>
                <w:lang w:val="en-US"/>
              </w:rPr>
            </w:pPr>
            <w:r w:rsidRPr="00676C7E">
              <w:rPr>
                <w:color w:val="000000"/>
                <w:lang w:val="en-US"/>
              </w:rPr>
              <w:t>101</w:t>
            </w:r>
          </w:p>
        </w:tc>
        <w:tc>
          <w:tcPr>
            <w:tcW w:w="900" w:type="dxa"/>
            <w:tcBorders>
              <w:top w:val="nil"/>
              <w:left w:val="single" w:sz="4" w:space="0" w:color="auto"/>
              <w:bottom w:val="nil"/>
              <w:right w:val="nil"/>
            </w:tcBorders>
            <w:shd w:val="clear" w:color="auto" w:fill="auto"/>
            <w:vAlign w:val="center"/>
            <w:hideMark/>
          </w:tcPr>
          <w:p w14:paraId="05AB6330" w14:textId="77777777" w:rsidR="001B0035" w:rsidRPr="00676C7E" w:rsidRDefault="001B0035" w:rsidP="00DD4A62">
            <w:pPr>
              <w:pStyle w:val="Tablesmalltext"/>
              <w:rPr>
                <w:color w:val="000000"/>
                <w:lang w:val="en-US"/>
              </w:rPr>
            </w:pPr>
            <w:r w:rsidRPr="00676C7E">
              <w:rPr>
                <w:color w:val="000000"/>
                <w:lang w:val="en-US"/>
              </w:rPr>
              <w:t>193</w:t>
            </w:r>
          </w:p>
        </w:tc>
        <w:tc>
          <w:tcPr>
            <w:tcW w:w="900" w:type="dxa"/>
            <w:tcBorders>
              <w:top w:val="nil"/>
              <w:left w:val="nil"/>
              <w:bottom w:val="nil"/>
              <w:right w:val="nil"/>
            </w:tcBorders>
            <w:shd w:val="clear" w:color="auto" w:fill="auto"/>
            <w:vAlign w:val="center"/>
            <w:hideMark/>
          </w:tcPr>
          <w:p w14:paraId="1B08D1E0" w14:textId="77777777" w:rsidR="001B0035" w:rsidRPr="00676C7E" w:rsidRDefault="001B0035" w:rsidP="00DD4A62">
            <w:pPr>
              <w:pStyle w:val="Tablesmalltext"/>
              <w:rPr>
                <w:color w:val="000000"/>
                <w:lang w:val="en-US"/>
              </w:rPr>
            </w:pPr>
            <w:r w:rsidRPr="00676C7E">
              <w:rPr>
                <w:color w:val="000000"/>
                <w:lang w:val="en-US"/>
              </w:rPr>
              <w:t>92</w:t>
            </w:r>
          </w:p>
        </w:tc>
        <w:tc>
          <w:tcPr>
            <w:tcW w:w="900" w:type="dxa"/>
            <w:tcBorders>
              <w:top w:val="nil"/>
              <w:left w:val="nil"/>
              <w:bottom w:val="nil"/>
              <w:right w:val="nil"/>
            </w:tcBorders>
            <w:shd w:val="clear" w:color="auto" w:fill="auto"/>
            <w:vAlign w:val="center"/>
            <w:hideMark/>
          </w:tcPr>
          <w:p w14:paraId="3C684303" w14:textId="77777777" w:rsidR="001B0035" w:rsidRPr="00676C7E" w:rsidRDefault="001B0035" w:rsidP="00DD4A62">
            <w:pPr>
              <w:pStyle w:val="Tablesmalltext"/>
              <w:rPr>
                <w:color w:val="000000"/>
                <w:lang w:val="en-US"/>
              </w:rPr>
            </w:pPr>
            <w:r w:rsidRPr="00676C7E">
              <w:rPr>
                <w:color w:val="000000"/>
                <w:lang w:val="en-US"/>
              </w:rPr>
              <w:t>114</w:t>
            </w:r>
          </w:p>
        </w:tc>
        <w:tc>
          <w:tcPr>
            <w:tcW w:w="900" w:type="dxa"/>
            <w:tcBorders>
              <w:top w:val="nil"/>
              <w:left w:val="nil"/>
              <w:bottom w:val="nil"/>
              <w:right w:val="nil"/>
            </w:tcBorders>
            <w:shd w:val="clear" w:color="auto" w:fill="auto"/>
            <w:vAlign w:val="center"/>
            <w:hideMark/>
          </w:tcPr>
          <w:p w14:paraId="06DF8C41" w14:textId="77777777" w:rsidR="001B0035" w:rsidRPr="00676C7E" w:rsidRDefault="001B0035" w:rsidP="00DD4A62">
            <w:pPr>
              <w:pStyle w:val="Tablesmalltext"/>
              <w:rPr>
                <w:color w:val="000000"/>
                <w:lang w:val="en-US"/>
              </w:rPr>
            </w:pPr>
            <w:r w:rsidRPr="00676C7E">
              <w:rPr>
                <w:color w:val="000000"/>
                <w:lang w:val="en-US"/>
              </w:rPr>
              <w:t>278</w:t>
            </w:r>
          </w:p>
        </w:tc>
      </w:tr>
      <w:tr w:rsidR="001B0035" w:rsidRPr="00676C7E" w14:paraId="54A31623" w14:textId="77777777" w:rsidTr="00DD4A62">
        <w:trPr>
          <w:trHeight w:val="300"/>
          <w:jc w:val="center"/>
        </w:trPr>
        <w:tc>
          <w:tcPr>
            <w:tcW w:w="1711" w:type="dxa"/>
            <w:tcBorders>
              <w:top w:val="single" w:sz="8" w:space="0" w:color="00338D"/>
              <w:left w:val="single" w:sz="8" w:space="0" w:color="00338D"/>
              <w:bottom w:val="single" w:sz="8" w:space="0" w:color="00338D"/>
              <w:right w:val="nil"/>
            </w:tcBorders>
            <w:shd w:val="clear" w:color="auto" w:fill="auto"/>
            <w:vAlign w:val="center"/>
            <w:hideMark/>
          </w:tcPr>
          <w:p w14:paraId="2D1A434B" w14:textId="77777777" w:rsidR="001B0035" w:rsidRPr="00676C7E" w:rsidRDefault="001B0035" w:rsidP="00DD4A62">
            <w:pPr>
              <w:pStyle w:val="Tablesmalltext"/>
              <w:rPr>
                <w:b/>
                <w:bCs/>
                <w:color w:val="000000"/>
                <w:lang w:val="en-US"/>
              </w:rPr>
            </w:pPr>
            <w:r w:rsidRPr="00676C7E">
              <w:rPr>
                <w:b/>
                <w:bCs/>
                <w:color w:val="000000"/>
                <w:lang w:val="en-US"/>
              </w:rPr>
              <w:t>GPP (mg O</w:t>
            </w:r>
            <w:r w:rsidRPr="00676C7E">
              <w:rPr>
                <w:b/>
                <w:bCs/>
                <w:color w:val="000000"/>
                <w:vertAlign w:val="subscript"/>
                <w:lang w:val="en-US"/>
              </w:rPr>
              <w:t>2</w:t>
            </w:r>
            <w:r w:rsidRPr="00676C7E">
              <w:rPr>
                <w:b/>
                <w:bCs/>
                <w:color w:val="000000"/>
                <w:lang w:val="en-US"/>
              </w:rPr>
              <w:t>/L/Day)</w:t>
            </w:r>
          </w:p>
        </w:tc>
        <w:tc>
          <w:tcPr>
            <w:tcW w:w="729" w:type="dxa"/>
            <w:tcBorders>
              <w:top w:val="single" w:sz="8" w:space="0" w:color="00338D"/>
              <w:left w:val="nil"/>
              <w:bottom w:val="single" w:sz="8" w:space="0" w:color="00338D"/>
              <w:right w:val="nil"/>
            </w:tcBorders>
            <w:shd w:val="clear" w:color="auto" w:fill="auto"/>
            <w:vAlign w:val="center"/>
            <w:hideMark/>
          </w:tcPr>
          <w:p w14:paraId="63945F2C" w14:textId="77777777" w:rsidR="001B0035" w:rsidRPr="00676C7E" w:rsidRDefault="001B0035" w:rsidP="00DD4A62">
            <w:pPr>
              <w:pStyle w:val="Tablesmalltext"/>
              <w:rPr>
                <w:color w:val="000000"/>
                <w:lang w:val="en-US"/>
              </w:rPr>
            </w:pPr>
            <w:r w:rsidRPr="00676C7E">
              <w:rPr>
                <w:color w:val="000000"/>
                <w:lang w:val="en-US"/>
              </w:rPr>
              <w:t>1.36</w:t>
            </w:r>
          </w:p>
        </w:tc>
        <w:tc>
          <w:tcPr>
            <w:tcW w:w="900" w:type="dxa"/>
            <w:tcBorders>
              <w:top w:val="single" w:sz="8" w:space="0" w:color="00338D"/>
              <w:left w:val="nil"/>
              <w:bottom w:val="single" w:sz="8" w:space="0" w:color="00338D"/>
              <w:right w:val="nil"/>
            </w:tcBorders>
            <w:shd w:val="clear" w:color="auto" w:fill="auto"/>
            <w:vAlign w:val="center"/>
            <w:hideMark/>
          </w:tcPr>
          <w:p w14:paraId="4E140D66" w14:textId="77777777" w:rsidR="001B0035" w:rsidRPr="00676C7E" w:rsidRDefault="001B0035" w:rsidP="00DD4A62">
            <w:pPr>
              <w:pStyle w:val="Tablesmalltext"/>
              <w:rPr>
                <w:color w:val="000000"/>
                <w:lang w:val="en-US"/>
              </w:rPr>
            </w:pPr>
            <w:r w:rsidRPr="00676C7E">
              <w:rPr>
                <w:color w:val="000000"/>
                <w:lang w:val="en-US"/>
              </w:rPr>
              <w:t>2.10</w:t>
            </w:r>
          </w:p>
        </w:tc>
        <w:tc>
          <w:tcPr>
            <w:tcW w:w="900" w:type="dxa"/>
            <w:tcBorders>
              <w:top w:val="single" w:sz="8" w:space="0" w:color="00338D"/>
              <w:left w:val="nil"/>
              <w:bottom w:val="single" w:sz="8" w:space="0" w:color="00338D"/>
              <w:right w:val="nil"/>
            </w:tcBorders>
            <w:shd w:val="clear" w:color="auto" w:fill="auto"/>
            <w:vAlign w:val="center"/>
            <w:hideMark/>
          </w:tcPr>
          <w:p w14:paraId="7252E9E7" w14:textId="77777777" w:rsidR="001B0035" w:rsidRPr="00676C7E" w:rsidRDefault="001B0035" w:rsidP="00DD4A62">
            <w:pPr>
              <w:pStyle w:val="Tablesmalltext"/>
              <w:rPr>
                <w:color w:val="000000"/>
                <w:lang w:val="en-US"/>
              </w:rPr>
            </w:pPr>
            <w:r w:rsidRPr="00676C7E">
              <w:rPr>
                <w:color w:val="000000"/>
                <w:lang w:val="en-US"/>
              </w:rPr>
              <w:t>1.76</w:t>
            </w:r>
          </w:p>
        </w:tc>
        <w:tc>
          <w:tcPr>
            <w:tcW w:w="900" w:type="dxa"/>
            <w:tcBorders>
              <w:top w:val="single" w:sz="8" w:space="0" w:color="00338D"/>
              <w:left w:val="nil"/>
              <w:bottom w:val="single" w:sz="8" w:space="0" w:color="00338D"/>
              <w:right w:val="nil"/>
            </w:tcBorders>
            <w:shd w:val="clear" w:color="auto" w:fill="auto"/>
            <w:vAlign w:val="center"/>
            <w:hideMark/>
          </w:tcPr>
          <w:p w14:paraId="71E439AD" w14:textId="77777777" w:rsidR="001B0035" w:rsidRPr="00676C7E" w:rsidRDefault="001B0035" w:rsidP="00DD4A62">
            <w:pPr>
              <w:pStyle w:val="Tablesmalltext"/>
              <w:rPr>
                <w:color w:val="000000"/>
                <w:lang w:val="en-US"/>
              </w:rPr>
            </w:pPr>
            <w:r w:rsidRPr="00676C7E">
              <w:rPr>
                <w:color w:val="000000"/>
                <w:lang w:val="en-US"/>
              </w:rPr>
              <w:t>0.98</w:t>
            </w:r>
          </w:p>
        </w:tc>
        <w:tc>
          <w:tcPr>
            <w:tcW w:w="900" w:type="dxa"/>
            <w:tcBorders>
              <w:top w:val="single" w:sz="8" w:space="0" w:color="00338D"/>
              <w:left w:val="single" w:sz="4" w:space="0" w:color="auto"/>
              <w:bottom w:val="single" w:sz="8" w:space="0" w:color="00338D"/>
              <w:right w:val="nil"/>
            </w:tcBorders>
            <w:shd w:val="clear" w:color="auto" w:fill="auto"/>
            <w:vAlign w:val="center"/>
            <w:hideMark/>
          </w:tcPr>
          <w:p w14:paraId="5B859E4D" w14:textId="77777777" w:rsidR="001B0035" w:rsidRPr="00676C7E" w:rsidRDefault="001B0035" w:rsidP="00DD4A62">
            <w:pPr>
              <w:pStyle w:val="Tablesmalltext"/>
              <w:rPr>
                <w:color w:val="000000"/>
                <w:lang w:val="en-US"/>
              </w:rPr>
            </w:pPr>
            <w:r w:rsidRPr="00676C7E">
              <w:rPr>
                <w:color w:val="000000"/>
                <w:lang w:val="en-US"/>
              </w:rPr>
              <w:t>1.39</w:t>
            </w:r>
          </w:p>
        </w:tc>
        <w:tc>
          <w:tcPr>
            <w:tcW w:w="900" w:type="dxa"/>
            <w:tcBorders>
              <w:top w:val="single" w:sz="8" w:space="0" w:color="00338D"/>
              <w:left w:val="nil"/>
              <w:bottom w:val="single" w:sz="8" w:space="0" w:color="00338D"/>
              <w:right w:val="nil"/>
            </w:tcBorders>
            <w:shd w:val="clear" w:color="auto" w:fill="auto"/>
            <w:vAlign w:val="center"/>
            <w:hideMark/>
          </w:tcPr>
          <w:p w14:paraId="3016E4F0" w14:textId="77777777" w:rsidR="001B0035" w:rsidRPr="00676C7E" w:rsidRDefault="001B0035" w:rsidP="00DD4A62">
            <w:pPr>
              <w:pStyle w:val="Tablesmalltext"/>
              <w:rPr>
                <w:color w:val="000000"/>
                <w:lang w:val="en-US"/>
              </w:rPr>
            </w:pPr>
            <w:r w:rsidRPr="00676C7E">
              <w:rPr>
                <w:color w:val="000000"/>
                <w:lang w:val="en-US"/>
              </w:rPr>
              <w:t>1.67</w:t>
            </w:r>
          </w:p>
        </w:tc>
        <w:tc>
          <w:tcPr>
            <w:tcW w:w="900" w:type="dxa"/>
            <w:tcBorders>
              <w:top w:val="single" w:sz="8" w:space="0" w:color="00338D"/>
              <w:left w:val="nil"/>
              <w:bottom w:val="single" w:sz="8" w:space="0" w:color="00338D"/>
              <w:right w:val="nil"/>
            </w:tcBorders>
            <w:shd w:val="clear" w:color="auto" w:fill="auto"/>
            <w:vAlign w:val="center"/>
            <w:hideMark/>
          </w:tcPr>
          <w:p w14:paraId="7959936A" w14:textId="77777777" w:rsidR="001B0035" w:rsidRPr="00676C7E" w:rsidRDefault="001B0035" w:rsidP="00DD4A62">
            <w:pPr>
              <w:pStyle w:val="Tablesmalltext"/>
              <w:rPr>
                <w:color w:val="000000"/>
                <w:lang w:val="en-US"/>
              </w:rPr>
            </w:pPr>
            <w:r w:rsidRPr="00676C7E">
              <w:rPr>
                <w:color w:val="000000"/>
                <w:lang w:val="en-US"/>
              </w:rPr>
              <w:t>1.46</w:t>
            </w:r>
          </w:p>
        </w:tc>
        <w:tc>
          <w:tcPr>
            <w:tcW w:w="900" w:type="dxa"/>
            <w:tcBorders>
              <w:top w:val="single" w:sz="8" w:space="0" w:color="00338D"/>
              <w:left w:val="nil"/>
              <w:bottom w:val="single" w:sz="8" w:space="0" w:color="00338D"/>
              <w:right w:val="nil"/>
            </w:tcBorders>
            <w:shd w:val="clear" w:color="auto" w:fill="auto"/>
            <w:vAlign w:val="center"/>
            <w:hideMark/>
          </w:tcPr>
          <w:p w14:paraId="7C794D9A" w14:textId="77777777" w:rsidR="001B0035" w:rsidRPr="00676C7E" w:rsidRDefault="001B0035" w:rsidP="00DD4A62">
            <w:pPr>
              <w:pStyle w:val="Tablesmalltext"/>
              <w:rPr>
                <w:color w:val="000000"/>
                <w:lang w:val="en-US"/>
              </w:rPr>
            </w:pPr>
            <w:r w:rsidRPr="00676C7E">
              <w:rPr>
                <w:color w:val="000000"/>
                <w:lang w:val="en-US"/>
              </w:rPr>
              <w:t>0.96</w:t>
            </w:r>
          </w:p>
        </w:tc>
      </w:tr>
      <w:tr w:rsidR="001B0035" w:rsidRPr="00676C7E" w14:paraId="0B508644" w14:textId="77777777" w:rsidTr="00DD4A62">
        <w:trPr>
          <w:trHeight w:val="300"/>
          <w:jc w:val="center"/>
        </w:trPr>
        <w:tc>
          <w:tcPr>
            <w:tcW w:w="1711" w:type="dxa"/>
            <w:tcBorders>
              <w:top w:val="nil"/>
              <w:left w:val="single" w:sz="8" w:space="0" w:color="00338D"/>
              <w:bottom w:val="nil"/>
              <w:right w:val="nil"/>
            </w:tcBorders>
            <w:shd w:val="clear" w:color="auto" w:fill="auto"/>
            <w:vAlign w:val="center"/>
            <w:hideMark/>
          </w:tcPr>
          <w:p w14:paraId="0F952D09" w14:textId="77777777" w:rsidR="001B0035" w:rsidRPr="00676C7E" w:rsidRDefault="001B0035" w:rsidP="00DD4A62">
            <w:pPr>
              <w:pStyle w:val="Tablesmalltext"/>
              <w:rPr>
                <w:b/>
                <w:bCs/>
                <w:color w:val="000000"/>
                <w:lang w:val="en-US"/>
              </w:rPr>
            </w:pPr>
            <w:r w:rsidRPr="00676C7E">
              <w:rPr>
                <w:b/>
                <w:bCs/>
                <w:color w:val="000000"/>
                <w:lang w:val="en-US"/>
              </w:rPr>
              <w:t>ER (mg O</w:t>
            </w:r>
            <w:r w:rsidRPr="00676C7E">
              <w:rPr>
                <w:b/>
                <w:bCs/>
                <w:color w:val="000000"/>
                <w:vertAlign w:val="subscript"/>
                <w:lang w:val="en-US"/>
              </w:rPr>
              <w:t>2</w:t>
            </w:r>
            <w:r w:rsidRPr="00676C7E">
              <w:rPr>
                <w:b/>
                <w:bCs/>
                <w:color w:val="000000"/>
                <w:lang w:val="en-US"/>
              </w:rPr>
              <w:t>/L/Day)</w:t>
            </w:r>
          </w:p>
        </w:tc>
        <w:tc>
          <w:tcPr>
            <w:tcW w:w="729" w:type="dxa"/>
            <w:tcBorders>
              <w:top w:val="nil"/>
              <w:left w:val="nil"/>
              <w:bottom w:val="nil"/>
              <w:right w:val="nil"/>
            </w:tcBorders>
            <w:shd w:val="clear" w:color="auto" w:fill="auto"/>
            <w:vAlign w:val="center"/>
            <w:hideMark/>
          </w:tcPr>
          <w:p w14:paraId="68ED7075" w14:textId="77777777" w:rsidR="001B0035" w:rsidRPr="00676C7E" w:rsidRDefault="001B0035" w:rsidP="00DD4A62">
            <w:pPr>
              <w:pStyle w:val="Tablesmalltext"/>
              <w:rPr>
                <w:color w:val="000000"/>
                <w:lang w:val="en-US"/>
              </w:rPr>
            </w:pPr>
            <w:r w:rsidRPr="00676C7E">
              <w:rPr>
                <w:color w:val="000000"/>
                <w:lang w:val="en-US"/>
              </w:rPr>
              <w:t>1.24</w:t>
            </w:r>
          </w:p>
        </w:tc>
        <w:tc>
          <w:tcPr>
            <w:tcW w:w="900" w:type="dxa"/>
            <w:tcBorders>
              <w:top w:val="nil"/>
              <w:left w:val="nil"/>
              <w:bottom w:val="nil"/>
              <w:right w:val="nil"/>
            </w:tcBorders>
            <w:shd w:val="clear" w:color="auto" w:fill="auto"/>
            <w:vAlign w:val="center"/>
            <w:hideMark/>
          </w:tcPr>
          <w:p w14:paraId="78002F90" w14:textId="77777777" w:rsidR="001B0035" w:rsidRPr="00676C7E" w:rsidRDefault="001B0035" w:rsidP="00DD4A62">
            <w:pPr>
              <w:pStyle w:val="Tablesmalltext"/>
              <w:rPr>
                <w:color w:val="000000"/>
                <w:lang w:val="en-US"/>
              </w:rPr>
            </w:pPr>
            <w:r w:rsidRPr="00676C7E">
              <w:rPr>
                <w:color w:val="000000"/>
                <w:lang w:val="en-US"/>
              </w:rPr>
              <w:t>2.78</w:t>
            </w:r>
          </w:p>
        </w:tc>
        <w:tc>
          <w:tcPr>
            <w:tcW w:w="900" w:type="dxa"/>
            <w:tcBorders>
              <w:top w:val="nil"/>
              <w:left w:val="nil"/>
              <w:bottom w:val="nil"/>
              <w:right w:val="nil"/>
            </w:tcBorders>
            <w:shd w:val="clear" w:color="auto" w:fill="auto"/>
            <w:vAlign w:val="center"/>
            <w:hideMark/>
          </w:tcPr>
          <w:p w14:paraId="3A2D9934" w14:textId="77777777" w:rsidR="001B0035" w:rsidRPr="00676C7E" w:rsidRDefault="001B0035" w:rsidP="00DD4A62">
            <w:pPr>
              <w:pStyle w:val="Tablesmalltext"/>
              <w:rPr>
                <w:color w:val="000000"/>
                <w:lang w:val="en-US"/>
              </w:rPr>
            </w:pPr>
            <w:r w:rsidRPr="00676C7E">
              <w:rPr>
                <w:color w:val="000000"/>
                <w:lang w:val="en-US"/>
              </w:rPr>
              <w:t>1.96</w:t>
            </w:r>
          </w:p>
        </w:tc>
        <w:tc>
          <w:tcPr>
            <w:tcW w:w="900" w:type="dxa"/>
            <w:tcBorders>
              <w:top w:val="nil"/>
              <w:left w:val="nil"/>
              <w:bottom w:val="nil"/>
              <w:right w:val="nil"/>
            </w:tcBorders>
            <w:shd w:val="clear" w:color="auto" w:fill="auto"/>
            <w:vAlign w:val="center"/>
            <w:hideMark/>
          </w:tcPr>
          <w:p w14:paraId="025B3D55" w14:textId="77777777" w:rsidR="001B0035" w:rsidRPr="00676C7E" w:rsidRDefault="001B0035" w:rsidP="00DD4A62">
            <w:pPr>
              <w:pStyle w:val="Tablesmalltext"/>
              <w:rPr>
                <w:color w:val="000000"/>
                <w:lang w:val="en-US"/>
              </w:rPr>
            </w:pPr>
            <w:r w:rsidRPr="00676C7E">
              <w:rPr>
                <w:color w:val="000000"/>
                <w:lang w:val="en-US"/>
              </w:rPr>
              <w:t>3.16</w:t>
            </w:r>
          </w:p>
        </w:tc>
        <w:tc>
          <w:tcPr>
            <w:tcW w:w="900" w:type="dxa"/>
            <w:tcBorders>
              <w:top w:val="nil"/>
              <w:left w:val="single" w:sz="4" w:space="0" w:color="auto"/>
              <w:bottom w:val="nil"/>
              <w:right w:val="nil"/>
            </w:tcBorders>
            <w:shd w:val="clear" w:color="auto" w:fill="auto"/>
            <w:vAlign w:val="center"/>
            <w:hideMark/>
          </w:tcPr>
          <w:p w14:paraId="014C8667" w14:textId="77777777" w:rsidR="001B0035" w:rsidRPr="00676C7E" w:rsidRDefault="001B0035" w:rsidP="00DD4A62">
            <w:pPr>
              <w:pStyle w:val="Tablesmalltext"/>
              <w:rPr>
                <w:color w:val="000000"/>
                <w:lang w:val="en-US"/>
              </w:rPr>
            </w:pPr>
            <w:r w:rsidRPr="00676C7E">
              <w:rPr>
                <w:color w:val="000000"/>
                <w:lang w:val="en-US"/>
              </w:rPr>
              <w:t>1.03</w:t>
            </w:r>
          </w:p>
        </w:tc>
        <w:tc>
          <w:tcPr>
            <w:tcW w:w="900" w:type="dxa"/>
            <w:tcBorders>
              <w:top w:val="nil"/>
              <w:left w:val="nil"/>
              <w:bottom w:val="nil"/>
              <w:right w:val="nil"/>
            </w:tcBorders>
            <w:shd w:val="clear" w:color="auto" w:fill="auto"/>
            <w:vAlign w:val="center"/>
            <w:hideMark/>
          </w:tcPr>
          <w:p w14:paraId="6FCCCA73" w14:textId="77777777" w:rsidR="001B0035" w:rsidRPr="00676C7E" w:rsidRDefault="001B0035" w:rsidP="00DD4A62">
            <w:pPr>
              <w:pStyle w:val="Tablesmalltext"/>
              <w:rPr>
                <w:color w:val="000000"/>
                <w:lang w:val="en-US"/>
              </w:rPr>
            </w:pPr>
            <w:r w:rsidRPr="00676C7E">
              <w:rPr>
                <w:color w:val="000000"/>
                <w:lang w:val="en-US"/>
              </w:rPr>
              <w:t>1.76</w:t>
            </w:r>
          </w:p>
        </w:tc>
        <w:tc>
          <w:tcPr>
            <w:tcW w:w="900" w:type="dxa"/>
            <w:tcBorders>
              <w:top w:val="nil"/>
              <w:left w:val="nil"/>
              <w:bottom w:val="nil"/>
              <w:right w:val="nil"/>
            </w:tcBorders>
            <w:shd w:val="clear" w:color="auto" w:fill="auto"/>
            <w:vAlign w:val="center"/>
            <w:hideMark/>
          </w:tcPr>
          <w:p w14:paraId="1E7F94FC" w14:textId="77777777" w:rsidR="001B0035" w:rsidRPr="00676C7E" w:rsidRDefault="001B0035" w:rsidP="00DD4A62">
            <w:pPr>
              <w:pStyle w:val="Tablesmalltext"/>
              <w:rPr>
                <w:color w:val="000000"/>
                <w:lang w:val="en-US"/>
              </w:rPr>
            </w:pPr>
            <w:r w:rsidRPr="00676C7E">
              <w:rPr>
                <w:color w:val="000000"/>
                <w:lang w:val="en-US"/>
              </w:rPr>
              <w:t>2.89</w:t>
            </w:r>
          </w:p>
        </w:tc>
        <w:tc>
          <w:tcPr>
            <w:tcW w:w="900" w:type="dxa"/>
            <w:tcBorders>
              <w:top w:val="nil"/>
              <w:left w:val="nil"/>
              <w:bottom w:val="nil"/>
              <w:right w:val="nil"/>
            </w:tcBorders>
            <w:shd w:val="clear" w:color="auto" w:fill="auto"/>
            <w:vAlign w:val="center"/>
            <w:hideMark/>
          </w:tcPr>
          <w:p w14:paraId="1F834DE8" w14:textId="77777777" w:rsidR="001B0035" w:rsidRPr="00676C7E" w:rsidRDefault="001B0035" w:rsidP="00DD4A62">
            <w:pPr>
              <w:pStyle w:val="Tablesmalltext"/>
              <w:rPr>
                <w:color w:val="000000"/>
                <w:lang w:val="en-US"/>
              </w:rPr>
            </w:pPr>
            <w:r w:rsidRPr="00676C7E">
              <w:rPr>
                <w:color w:val="000000"/>
                <w:lang w:val="en-US"/>
              </w:rPr>
              <w:t>2.36</w:t>
            </w:r>
          </w:p>
        </w:tc>
      </w:tr>
      <w:tr w:rsidR="001B0035" w:rsidRPr="00676C7E" w14:paraId="6F6A793E" w14:textId="77777777" w:rsidTr="00DD4A62">
        <w:trPr>
          <w:trHeight w:val="315"/>
          <w:jc w:val="center"/>
        </w:trPr>
        <w:tc>
          <w:tcPr>
            <w:tcW w:w="1711" w:type="dxa"/>
            <w:tcBorders>
              <w:top w:val="single" w:sz="8" w:space="0" w:color="00338D"/>
              <w:left w:val="single" w:sz="8" w:space="0" w:color="00338D"/>
              <w:bottom w:val="single" w:sz="8" w:space="0" w:color="00338D"/>
              <w:right w:val="nil"/>
            </w:tcBorders>
            <w:shd w:val="clear" w:color="auto" w:fill="auto"/>
            <w:vAlign w:val="center"/>
            <w:hideMark/>
          </w:tcPr>
          <w:p w14:paraId="2B3B8F09" w14:textId="77777777" w:rsidR="001B0035" w:rsidRPr="00676C7E" w:rsidRDefault="001B0035" w:rsidP="00DD4A62">
            <w:pPr>
              <w:pStyle w:val="Tablesmalltext"/>
              <w:rPr>
                <w:b/>
                <w:bCs/>
                <w:color w:val="000000"/>
                <w:lang w:val="en-US"/>
              </w:rPr>
            </w:pPr>
            <w:r w:rsidRPr="00676C7E">
              <w:rPr>
                <w:b/>
                <w:bCs/>
                <w:color w:val="000000"/>
                <w:lang w:val="en-US"/>
              </w:rPr>
              <w:t>P/R</w:t>
            </w:r>
          </w:p>
        </w:tc>
        <w:tc>
          <w:tcPr>
            <w:tcW w:w="729" w:type="dxa"/>
            <w:tcBorders>
              <w:top w:val="single" w:sz="8" w:space="0" w:color="00338D"/>
              <w:left w:val="nil"/>
              <w:bottom w:val="single" w:sz="8" w:space="0" w:color="00338D"/>
              <w:right w:val="nil"/>
            </w:tcBorders>
            <w:shd w:val="clear" w:color="auto" w:fill="auto"/>
            <w:vAlign w:val="center"/>
            <w:hideMark/>
          </w:tcPr>
          <w:p w14:paraId="26EB05D1" w14:textId="77777777" w:rsidR="001B0035" w:rsidRPr="00676C7E" w:rsidRDefault="001B0035" w:rsidP="00DD4A62">
            <w:pPr>
              <w:pStyle w:val="Tablesmalltext"/>
              <w:rPr>
                <w:color w:val="000000"/>
                <w:lang w:val="en-US"/>
              </w:rPr>
            </w:pPr>
            <w:r w:rsidRPr="00676C7E">
              <w:rPr>
                <w:color w:val="000000"/>
                <w:lang w:val="en-US"/>
              </w:rPr>
              <w:t>1.07</w:t>
            </w:r>
          </w:p>
        </w:tc>
        <w:tc>
          <w:tcPr>
            <w:tcW w:w="900" w:type="dxa"/>
            <w:tcBorders>
              <w:top w:val="single" w:sz="8" w:space="0" w:color="00338D"/>
              <w:left w:val="nil"/>
              <w:bottom w:val="single" w:sz="8" w:space="0" w:color="00338D"/>
              <w:right w:val="nil"/>
            </w:tcBorders>
            <w:shd w:val="clear" w:color="auto" w:fill="auto"/>
            <w:vAlign w:val="center"/>
            <w:hideMark/>
          </w:tcPr>
          <w:p w14:paraId="214AE996" w14:textId="77777777" w:rsidR="001B0035" w:rsidRPr="00676C7E" w:rsidRDefault="001B0035" w:rsidP="00DD4A62">
            <w:pPr>
              <w:pStyle w:val="Tablesmalltext"/>
              <w:rPr>
                <w:color w:val="000000"/>
                <w:lang w:val="en-US"/>
              </w:rPr>
            </w:pPr>
            <w:r w:rsidRPr="00676C7E">
              <w:rPr>
                <w:color w:val="000000"/>
                <w:lang w:val="en-US"/>
              </w:rPr>
              <w:t>0.90</w:t>
            </w:r>
          </w:p>
        </w:tc>
        <w:tc>
          <w:tcPr>
            <w:tcW w:w="900" w:type="dxa"/>
            <w:tcBorders>
              <w:top w:val="single" w:sz="8" w:space="0" w:color="00338D"/>
              <w:left w:val="nil"/>
              <w:bottom w:val="single" w:sz="8" w:space="0" w:color="00338D"/>
              <w:right w:val="nil"/>
            </w:tcBorders>
            <w:shd w:val="clear" w:color="auto" w:fill="auto"/>
            <w:vAlign w:val="center"/>
            <w:hideMark/>
          </w:tcPr>
          <w:p w14:paraId="51EFDDFB" w14:textId="77777777" w:rsidR="001B0035" w:rsidRPr="00676C7E" w:rsidRDefault="001B0035" w:rsidP="00DD4A62">
            <w:pPr>
              <w:pStyle w:val="Tablesmalltext"/>
              <w:rPr>
                <w:color w:val="000000"/>
                <w:lang w:val="en-US"/>
              </w:rPr>
            </w:pPr>
            <w:r w:rsidRPr="00676C7E">
              <w:rPr>
                <w:color w:val="000000"/>
                <w:lang w:val="en-US"/>
              </w:rPr>
              <w:t>0.73</w:t>
            </w:r>
          </w:p>
        </w:tc>
        <w:tc>
          <w:tcPr>
            <w:tcW w:w="900" w:type="dxa"/>
            <w:tcBorders>
              <w:top w:val="single" w:sz="8" w:space="0" w:color="00338D"/>
              <w:left w:val="nil"/>
              <w:bottom w:val="single" w:sz="8" w:space="0" w:color="00338D"/>
              <w:right w:val="nil"/>
            </w:tcBorders>
            <w:shd w:val="clear" w:color="auto" w:fill="auto"/>
            <w:vAlign w:val="center"/>
            <w:hideMark/>
          </w:tcPr>
          <w:p w14:paraId="7A23D2C0" w14:textId="77777777" w:rsidR="001B0035" w:rsidRPr="00676C7E" w:rsidRDefault="001B0035" w:rsidP="00DD4A62">
            <w:pPr>
              <w:pStyle w:val="Tablesmalltext"/>
              <w:rPr>
                <w:color w:val="000000"/>
                <w:lang w:val="en-US"/>
              </w:rPr>
            </w:pPr>
            <w:r w:rsidRPr="00676C7E">
              <w:rPr>
                <w:color w:val="000000"/>
                <w:lang w:val="en-US"/>
              </w:rPr>
              <w:t>0.36</w:t>
            </w:r>
          </w:p>
        </w:tc>
        <w:tc>
          <w:tcPr>
            <w:tcW w:w="900" w:type="dxa"/>
            <w:tcBorders>
              <w:top w:val="single" w:sz="8" w:space="0" w:color="00338D"/>
              <w:left w:val="single" w:sz="4" w:space="0" w:color="auto"/>
              <w:bottom w:val="single" w:sz="8" w:space="0" w:color="00338D"/>
              <w:right w:val="nil"/>
            </w:tcBorders>
            <w:shd w:val="clear" w:color="auto" w:fill="auto"/>
            <w:vAlign w:val="center"/>
            <w:hideMark/>
          </w:tcPr>
          <w:p w14:paraId="4B591785" w14:textId="77777777" w:rsidR="001B0035" w:rsidRPr="00676C7E" w:rsidRDefault="001B0035" w:rsidP="00DD4A62">
            <w:pPr>
              <w:pStyle w:val="Tablesmalltext"/>
              <w:rPr>
                <w:color w:val="000000"/>
                <w:lang w:val="en-US"/>
              </w:rPr>
            </w:pPr>
            <w:r w:rsidRPr="00676C7E">
              <w:rPr>
                <w:color w:val="000000"/>
                <w:lang w:val="en-US"/>
              </w:rPr>
              <w:t>1.15</w:t>
            </w:r>
          </w:p>
        </w:tc>
        <w:tc>
          <w:tcPr>
            <w:tcW w:w="900" w:type="dxa"/>
            <w:tcBorders>
              <w:top w:val="single" w:sz="8" w:space="0" w:color="00338D"/>
              <w:left w:val="nil"/>
              <w:bottom w:val="single" w:sz="8" w:space="0" w:color="00338D"/>
              <w:right w:val="nil"/>
            </w:tcBorders>
            <w:shd w:val="clear" w:color="auto" w:fill="auto"/>
            <w:vAlign w:val="center"/>
            <w:hideMark/>
          </w:tcPr>
          <w:p w14:paraId="33E82840" w14:textId="77777777" w:rsidR="001B0035" w:rsidRPr="00676C7E" w:rsidRDefault="001B0035" w:rsidP="00DD4A62">
            <w:pPr>
              <w:pStyle w:val="Tablesmalltext"/>
              <w:rPr>
                <w:color w:val="000000"/>
                <w:lang w:val="en-US"/>
              </w:rPr>
            </w:pPr>
            <w:r w:rsidRPr="00676C7E">
              <w:rPr>
                <w:color w:val="000000"/>
                <w:lang w:val="en-US"/>
              </w:rPr>
              <w:t>0.68</w:t>
            </w:r>
          </w:p>
        </w:tc>
        <w:tc>
          <w:tcPr>
            <w:tcW w:w="900" w:type="dxa"/>
            <w:tcBorders>
              <w:top w:val="single" w:sz="8" w:space="0" w:color="00338D"/>
              <w:left w:val="nil"/>
              <w:bottom w:val="single" w:sz="8" w:space="0" w:color="00338D"/>
              <w:right w:val="nil"/>
            </w:tcBorders>
            <w:shd w:val="clear" w:color="auto" w:fill="auto"/>
            <w:vAlign w:val="center"/>
            <w:hideMark/>
          </w:tcPr>
          <w:p w14:paraId="6C5CFE68" w14:textId="77777777" w:rsidR="001B0035" w:rsidRPr="00676C7E" w:rsidRDefault="001B0035" w:rsidP="00DD4A62">
            <w:pPr>
              <w:pStyle w:val="Tablesmalltext"/>
              <w:rPr>
                <w:color w:val="000000"/>
                <w:lang w:val="en-US"/>
              </w:rPr>
            </w:pPr>
            <w:r w:rsidRPr="00676C7E">
              <w:rPr>
                <w:color w:val="000000"/>
                <w:lang w:val="en-US"/>
              </w:rPr>
              <w:t>0.58</w:t>
            </w:r>
          </w:p>
        </w:tc>
        <w:tc>
          <w:tcPr>
            <w:tcW w:w="900" w:type="dxa"/>
            <w:tcBorders>
              <w:top w:val="single" w:sz="8" w:space="0" w:color="00338D"/>
              <w:left w:val="nil"/>
              <w:bottom w:val="single" w:sz="8" w:space="0" w:color="00338D"/>
              <w:right w:val="nil"/>
            </w:tcBorders>
            <w:shd w:val="clear" w:color="auto" w:fill="auto"/>
            <w:vAlign w:val="center"/>
            <w:hideMark/>
          </w:tcPr>
          <w:p w14:paraId="4698CFD8" w14:textId="77777777" w:rsidR="001B0035" w:rsidRPr="00676C7E" w:rsidRDefault="001B0035" w:rsidP="00DD4A62">
            <w:pPr>
              <w:pStyle w:val="Tablesmalltext"/>
              <w:rPr>
                <w:color w:val="000000"/>
                <w:lang w:val="en-US"/>
              </w:rPr>
            </w:pPr>
            <w:r w:rsidRPr="00676C7E">
              <w:rPr>
                <w:color w:val="000000"/>
                <w:lang w:val="en-US"/>
              </w:rPr>
              <w:t>0.38</w:t>
            </w:r>
          </w:p>
        </w:tc>
      </w:tr>
      <w:tr w:rsidR="001B0035" w:rsidRPr="00676C7E" w14:paraId="3E5BF662" w14:textId="77777777" w:rsidTr="00DD4A62">
        <w:trPr>
          <w:trHeight w:val="315"/>
          <w:jc w:val="center"/>
        </w:trPr>
        <w:tc>
          <w:tcPr>
            <w:tcW w:w="1711" w:type="dxa"/>
            <w:tcBorders>
              <w:top w:val="nil"/>
              <w:left w:val="single" w:sz="8" w:space="0" w:color="00338D"/>
              <w:bottom w:val="single" w:sz="8" w:space="0" w:color="00338D"/>
              <w:right w:val="nil"/>
            </w:tcBorders>
            <w:shd w:val="clear" w:color="auto" w:fill="auto"/>
            <w:vAlign w:val="center"/>
            <w:hideMark/>
          </w:tcPr>
          <w:p w14:paraId="62BA2F51" w14:textId="77777777" w:rsidR="001B0035" w:rsidRPr="00676C7E" w:rsidRDefault="001B0035" w:rsidP="00DD4A62">
            <w:pPr>
              <w:pStyle w:val="Tablesmalltext"/>
              <w:rPr>
                <w:b/>
                <w:bCs/>
                <w:color w:val="000000"/>
                <w:lang w:val="en-US"/>
              </w:rPr>
            </w:pPr>
            <w:r w:rsidRPr="00676C7E">
              <w:rPr>
                <w:b/>
                <w:bCs/>
                <w:color w:val="000000"/>
                <w:lang w:val="en-US"/>
              </w:rPr>
              <w:t>K (/Day)</w:t>
            </w:r>
          </w:p>
        </w:tc>
        <w:tc>
          <w:tcPr>
            <w:tcW w:w="729" w:type="dxa"/>
            <w:tcBorders>
              <w:top w:val="nil"/>
              <w:left w:val="nil"/>
              <w:bottom w:val="single" w:sz="8" w:space="0" w:color="00338D"/>
              <w:right w:val="nil"/>
            </w:tcBorders>
            <w:shd w:val="clear" w:color="auto" w:fill="auto"/>
            <w:vAlign w:val="center"/>
            <w:hideMark/>
          </w:tcPr>
          <w:p w14:paraId="1BB61091" w14:textId="77777777" w:rsidR="001B0035" w:rsidRPr="00676C7E" w:rsidRDefault="001B0035" w:rsidP="00DD4A62">
            <w:pPr>
              <w:pStyle w:val="Tablesmalltext"/>
              <w:rPr>
                <w:color w:val="000000"/>
                <w:lang w:val="en-US"/>
              </w:rPr>
            </w:pPr>
            <w:r w:rsidRPr="00676C7E">
              <w:rPr>
                <w:color w:val="000000"/>
                <w:lang w:val="en-US"/>
              </w:rPr>
              <w:t>2.11</w:t>
            </w:r>
          </w:p>
        </w:tc>
        <w:tc>
          <w:tcPr>
            <w:tcW w:w="900" w:type="dxa"/>
            <w:tcBorders>
              <w:top w:val="nil"/>
              <w:left w:val="nil"/>
              <w:bottom w:val="single" w:sz="8" w:space="0" w:color="00338D"/>
              <w:right w:val="nil"/>
            </w:tcBorders>
            <w:shd w:val="clear" w:color="auto" w:fill="auto"/>
            <w:vAlign w:val="center"/>
            <w:hideMark/>
          </w:tcPr>
          <w:p w14:paraId="32A651DC" w14:textId="77777777" w:rsidR="001B0035" w:rsidRPr="00676C7E" w:rsidRDefault="001B0035" w:rsidP="00DD4A62">
            <w:pPr>
              <w:pStyle w:val="Tablesmalltext"/>
              <w:rPr>
                <w:color w:val="000000"/>
                <w:lang w:val="en-US"/>
              </w:rPr>
            </w:pPr>
            <w:r w:rsidRPr="00676C7E">
              <w:rPr>
                <w:color w:val="000000"/>
                <w:lang w:val="en-US"/>
              </w:rPr>
              <w:t>1.87</w:t>
            </w:r>
          </w:p>
        </w:tc>
        <w:tc>
          <w:tcPr>
            <w:tcW w:w="900" w:type="dxa"/>
            <w:tcBorders>
              <w:top w:val="nil"/>
              <w:left w:val="nil"/>
              <w:bottom w:val="single" w:sz="8" w:space="0" w:color="00338D"/>
              <w:right w:val="nil"/>
            </w:tcBorders>
            <w:shd w:val="clear" w:color="auto" w:fill="auto"/>
            <w:vAlign w:val="center"/>
            <w:hideMark/>
          </w:tcPr>
          <w:p w14:paraId="319F2DD4" w14:textId="77777777" w:rsidR="001B0035" w:rsidRPr="00676C7E" w:rsidRDefault="001B0035" w:rsidP="00DD4A62">
            <w:pPr>
              <w:pStyle w:val="Tablesmalltext"/>
              <w:rPr>
                <w:color w:val="000000"/>
                <w:lang w:val="en-US"/>
              </w:rPr>
            </w:pPr>
            <w:r w:rsidRPr="00676C7E">
              <w:rPr>
                <w:color w:val="000000"/>
                <w:lang w:val="en-US"/>
              </w:rPr>
              <w:t>1.7</w:t>
            </w:r>
          </w:p>
        </w:tc>
        <w:tc>
          <w:tcPr>
            <w:tcW w:w="900" w:type="dxa"/>
            <w:tcBorders>
              <w:top w:val="nil"/>
              <w:left w:val="nil"/>
              <w:bottom w:val="single" w:sz="8" w:space="0" w:color="00338D"/>
              <w:right w:val="nil"/>
            </w:tcBorders>
            <w:shd w:val="clear" w:color="auto" w:fill="auto"/>
            <w:vAlign w:val="center"/>
            <w:hideMark/>
          </w:tcPr>
          <w:p w14:paraId="42ADEDBD" w14:textId="77777777" w:rsidR="001B0035" w:rsidRPr="00676C7E" w:rsidRDefault="001B0035" w:rsidP="00DD4A62">
            <w:pPr>
              <w:pStyle w:val="Tablesmalltext"/>
              <w:rPr>
                <w:color w:val="000000"/>
                <w:lang w:val="en-US"/>
              </w:rPr>
            </w:pPr>
            <w:r w:rsidRPr="00676C7E">
              <w:rPr>
                <w:color w:val="000000"/>
                <w:lang w:val="en-US"/>
              </w:rPr>
              <w:t>1.31</w:t>
            </w:r>
          </w:p>
        </w:tc>
        <w:tc>
          <w:tcPr>
            <w:tcW w:w="900" w:type="dxa"/>
            <w:tcBorders>
              <w:top w:val="nil"/>
              <w:left w:val="single" w:sz="4" w:space="0" w:color="auto"/>
              <w:bottom w:val="single" w:sz="8" w:space="0" w:color="00338D"/>
              <w:right w:val="nil"/>
            </w:tcBorders>
            <w:shd w:val="clear" w:color="auto" w:fill="auto"/>
            <w:vAlign w:val="center"/>
            <w:hideMark/>
          </w:tcPr>
          <w:p w14:paraId="25864FB1" w14:textId="77777777" w:rsidR="001B0035" w:rsidRPr="00676C7E" w:rsidRDefault="001B0035" w:rsidP="00DD4A62">
            <w:pPr>
              <w:pStyle w:val="Tablesmalltext"/>
              <w:rPr>
                <w:color w:val="000000"/>
                <w:lang w:val="en-US"/>
              </w:rPr>
            </w:pPr>
            <w:r w:rsidRPr="00676C7E">
              <w:rPr>
                <w:color w:val="000000"/>
                <w:lang w:val="en-US"/>
              </w:rPr>
              <w:t>3.02</w:t>
            </w:r>
          </w:p>
        </w:tc>
        <w:tc>
          <w:tcPr>
            <w:tcW w:w="900" w:type="dxa"/>
            <w:tcBorders>
              <w:top w:val="nil"/>
              <w:left w:val="nil"/>
              <w:bottom w:val="single" w:sz="8" w:space="0" w:color="00338D"/>
              <w:right w:val="nil"/>
            </w:tcBorders>
            <w:shd w:val="clear" w:color="auto" w:fill="auto"/>
            <w:vAlign w:val="center"/>
            <w:hideMark/>
          </w:tcPr>
          <w:p w14:paraId="2CABFF96" w14:textId="77777777" w:rsidR="001B0035" w:rsidRPr="00676C7E" w:rsidRDefault="001B0035" w:rsidP="00DD4A62">
            <w:pPr>
              <w:pStyle w:val="Tablesmalltext"/>
              <w:rPr>
                <w:color w:val="000000"/>
                <w:lang w:val="en-US"/>
              </w:rPr>
            </w:pPr>
            <w:r w:rsidRPr="00676C7E">
              <w:rPr>
                <w:color w:val="000000"/>
                <w:lang w:val="en-US"/>
              </w:rPr>
              <w:t>1.97</w:t>
            </w:r>
          </w:p>
        </w:tc>
        <w:tc>
          <w:tcPr>
            <w:tcW w:w="900" w:type="dxa"/>
            <w:tcBorders>
              <w:top w:val="nil"/>
              <w:left w:val="nil"/>
              <w:bottom w:val="single" w:sz="8" w:space="0" w:color="00338D"/>
              <w:right w:val="nil"/>
            </w:tcBorders>
            <w:shd w:val="clear" w:color="auto" w:fill="auto"/>
            <w:vAlign w:val="center"/>
            <w:hideMark/>
          </w:tcPr>
          <w:p w14:paraId="5D78DF81" w14:textId="77777777" w:rsidR="001B0035" w:rsidRPr="00676C7E" w:rsidRDefault="001B0035" w:rsidP="00DD4A62">
            <w:pPr>
              <w:pStyle w:val="Tablesmalltext"/>
              <w:rPr>
                <w:color w:val="000000"/>
                <w:lang w:val="en-US"/>
              </w:rPr>
            </w:pPr>
            <w:r w:rsidRPr="00676C7E">
              <w:rPr>
                <w:color w:val="000000"/>
                <w:lang w:val="en-US"/>
              </w:rPr>
              <w:t>1.53</w:t>
            </w:r>
          </w:p>
        </w:tc>
        <w:tc>
          <w:tcPr>
            <w:tcW w:w="900" w:type="dxa"/>
            <w:tcBorders>
              <w:top w:val="nil"/>
              <w:left w:val="nil"/>
              <w:bottom w:val="single" w:sz="8" w:space="0" w:color="00338D"/>
              <w:right w:val="nil"/>
            </w:tcBorders>
            <w:shd w:val="clear" w:color="auto" w:fill="auto"/>
            <w:vAlign w:val="center"/>
            <w:hideMark/>
          </w:tcPr>
          <w:p w14:paraId="012332AE" w14:textId="77777777" w:rsidR="001B0035" w:rsidRPr="00676C7E" w:rsidRDefault="001B0035" w:rsidP="00DD4A62">
            <w:pPr>
              <w:pStyle w:val="Tablesmalltext"/>
              <w:rPr>
                <w:color w:val="000000"/>
                <w:lang w:val="en-US"/>
              </w:rPr>
            </w:pPr>
            <w:r w:rsidRPr="00676C7E">
              <w:rPr>
                <w:color w:val="000000"/>
                <w:lang w:val="en-US"/>
              </w:rPr>
              <w:t>1.39</w:t>
            </w:r>
          </w:p>
        </w:tc>
      </w:tr>
    </w:tbl>
    <w:p w14:paraId="6CEDF237" w14:textId="77777777" w:rsidR="001B0035" w:rsidRDefault="001B0035" w:rsidP="001B0035">
      <w:pPr>
        <w:pStyle w:val="Para0"/>
      </w:pPr>
      <w:r>
        <w:t xml:space="preserve">The data shown in </w:t>
      </w:r>
      <w:r>
        <w:rPr>
          <w:highlight w:val="yellow"/>
        </w:rPr>
        <w:fldChar w:fldCharType="begin"/>
      </w:r>
      <w:r>
        <w:instrText xml:space="preserve"> REF _Ref529271711 </w:instrText>
      </w:r>
      <w:r>
        <w:rPr>
          <w:highlight w:val="yellow"/>
        </w:rPr>
        <w:fldChar w:fldCharType="separate"/>
      </w:r>
      <w:r>
        <w:t xml:space="preserve">Table </w:t>
      </w:r>
      <w:r>
        <w:rPr>
          <w:noProof/>
        </w:rPr>
        <w:t>4</w:t>
      </w:r>
      <w:r>
        <w:noBreakHyphen/>
      </w:r>
      <w:r>
        <w:rPr>
          <w:noProof/>
        </w:rPr>
        <w:t>4</w:t>
      </w:r>
      <w:r>
        <w:rPr>
          <w:highlight w:val="yellow"/>
        </w:rPr>
        <w:fldChar w:fldCharType="end"/>
      </w:r>
      <w:r>
        <w:t xml:space="preserve"> highlight different behaviours between Day Road and the three other sites further downstream. For those three sites, GPP in 2017–18 was lower than previous years for all sites other than Day Road where the highest median GPP was recorded. The lower median GPP is explained by the inclusion of more winter data (for McCoy’s Bridge) and first-time winter data for the other two sites. Rates are naturally lower due to cooler temperatures and shorter days with less intense sunshine during winter, reducing the overall median. Seasonal comparisons will be made in the Year 5 report. The observed slight increase in median GPP for Day Road in 2017–18 compared to previous years also incorporates winter data in 2017–18. The origin of this increase is not obvious, as bioavailable nutrient concentrations are very low (next section) and comparable with the other three sites. It is worth highlighting that the median ER rate at Day Road is much higher in 2017–18 (9.26 mg </w:t>
      </w:r>
      <w:r w:rsidRPr="00EF4024">
        <w:t>O</w:t>
      </w:r>
      <w:r w:rsidRPr="00EF4024">
        <w:rPr>
          <w:vertAlign w:val="subscript"/>
        </w:rPr>
        <w:t>2</w:t>
      </w:r>
      <w:r>
        <w:t xml:space="preserve">/L/Day) </w:t>
      </w:r>
      <w:r w:rsidRPr="00EF4024">
        <w:t>than</w:t>
      </w:r>
      <w:r>
        <w:t xml:space="preserve"> previously at this site or any other site in this Selected Area over the duration of the LTIM Project. Higher rates at Day Road strongly suggest significant effects from the Goulburn Weir upstream although the exact nature of this enhanced metabolism remains unclear at this stage.</w:t>
      </w:r>
    </w:p>
    <w:p w14:paraId="4EAB58D5" w14:textId="77777777" w:rsidR="001B0035" w:rsidRDefault="00745F53" w:rsidP="001B0035">
      <w:pPr>
        <w:pStyle w:val="Para0"/>
        <w:keepNext/>
        <w:rPr>
          <w:bCs/>
        </w:rPr>
      </w:pPr>
      <w:r w:rsidRPr="002E12FE">
        <w:rPr>
          <w:noProof/>
          <w:lang w:val="en-AU" w:eastAsia="en-AU"/>
        </w:rPr>
        <w:drawing>
          <wp:inline distT="0" distB="0" distL="0" distR="0" wp14:anchorId="29B14205" wp14:editId="5C680647">
            <wp:extent cx="5760000" cy="333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5760000" cy="3330000"/>
                    </a:xfrm>
                    <a:prstGeom prst="rect">
                      <a:avLst/>
                    </a:prstGeom>
                    <a:noFill/>
                    <a:ln>
                      <a:noFill/>
                    </a:ln>
                  </pic:spPr>
                </pic:pic>
              </a:graphicData>
            </a:graphic>
          </wp:inline>
        </w:drawing>
      </w:r>
    </w:p>
    <w:p w14:paraId="179C024D" w14:textId="1E7BB893" w:rsidR="00745F53" w:rsidRPr="009857BF" w:rsidRDefault="00745F53" w:rsidP="00676C7E">
      <w:pPr>
        <w:pStyle w:val="Para0"/>
        <w:rPr>
          <w:bCs/>
        </w:rPr>
      </w:pPr>
      <w:r w:rsidRPr="006E0AFA">
        <w:rPr>
          <w:noProof/>
          <w:lang w:val="en-AU" w:eastAsia="en-AU"/>
        </w:rPr>
        <w:drawing>
          <wp:inline distT="0" distB="0" distL="0" distR="0" wp14:anchorId="475DD79F" wp14:editId="0D3C1551">
            <wp:extent cx="5702022" cy="3132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02022" cy="3132000"/>
                    </a:xfrm>
                    <a:prstGeom prst="rect">
                      <a:avLst/>
                    </a:prstGeom>
                    <a:noFill/>
                    <a:ln>
                      <a:noFill/>
                    </a:ln>
                  </pic:spPr>
                </pic:pic>
              </a:graphicData>
            </a:graphic>
          </wp:inline>
        </w:drawing>
      </w:r>
    </w:p>
    <w:p w14:paraId="45305790" w14:textId="4F84A969" w:rsidR="00745F53" w:rsidRDefault="00CB5331" w:rsidP="005F1D02">
      <w:pPr>
        <w:pStyle w:val="Caption"/>
        <w:widowControl w:val="0"/>
      </w:pPr>
      <w:bookmarkStart w:id="197" w:name="_Ref529271597"/>
      <w:bookmarkStart w:id="198" w:name="_Toc5629911"/>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5</w:t>
      </w:r>
      <w:r w:rsidR="004B54B1">
        <w:fldChar w:fldCharType="end"/>
      </w:r>
      <w:bookmarkEnd w:id="197"/>
      <w:r>
        <w:t xml:space="preserve">. </w:t>
      </w:r>
      <w:r w:rsidR="00745F53" w:rsidRPr="00F74B52">
        <w:t xml:space="preserve">Stream Metabolism-Flow Relationships for </w:t>
      </w:r>
      <w:r w:rsidR="00745F53">
        <w:t>McCoy’s Bridge</w:t>
      </w:r>
      <w:r w:rsidR="00745F53" w:rsidRPr="00F74B52">
        <w:t xml:space="preserve"> (Zone </w:t>
      </w:r>
      <w:r w:rsidR="00745F53">
        <w:t>2</w:t>
      </w:r>
      <w:r w:rsidR="00745F53" w:rsidRPr="00F74B52">
        <w:t xml:space="preserve">) from </w:t>
      </w:r>
      <w:r w:rsidR="00745F53">
        <w:t>June</w:t>
      </w:r>
      <w:r w:rsidR="00745F53" w:rsidRPr="00F74B52">
        <w:t xml:space="preserve"> 201</w:t>
      </w:r>
      <w:r w:rsidR="00745F53">
        <w:t>7</w:t>
      </w:r>
      <w:r w:rsidR="00745F53" w:rsidRPr="00F74B52">
        <w:t xml:space="preserve"> to </w:t>
      </w:r>
      <w:r w:rsidR="00745F53">
        <w:t>June</w:t>
      </w:r>
      <w:r w:rsidR="00745F53" w:rsidRPr="00F74B52">
        <w:t xml:space="preserve"> 201</w:t>
      </w:r>
      <w:r w:rsidR="00745F53">
        <w:t>8</w:t>
      </w:r>
      <w:r w:rsidR="00745F53" w:rsidRPr="00F74B52">
        <w:t>: a) Gross Primary Production and Ecosystem Respiration</w:t>
      </w:r>
      <w:r w:rsidR="00745F53" w:rsidRPr="009857BF">
        <w:t>; b) P / R ratio</w:t>
      </w:r>
      <w:bookmarkEnd w:id="198"/>
    </w:p>
    <w:p w14:paraId="402B0DA6" w14:textId="77777777" w:rsidR="001B0035" w:rsidRDefault="00745F53" w:rsidP="00745F53">
      <w:pPr>
        <w:pStyle w:val="Para0"/>
        <w:jc w:val="center"/>
        <w:rPr>
          <w:b/>
        </w:rPr>
      </w:pPr>
      <w:r w:rsidRPr="006E0AFA">
        <w:rPr>
          <w:noProof/>
          <w:lang w:val="en-AU" w:eastAsia="en-AU"/>
        </w:rPr>
        <w:drawing>
          <wp:inline distT="0" distB="0" distL="0" distR="0" wp14:anchorId="25286F9E" wp14:editId="6CA70BE0">
            <wp:extent cx="5760000" cy="3330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760000" cy="3330000"/>
                    </a:xfrm>
                    <a:prstGeom prst="rect">
                      <a:avLst/>
                    </a:prstGeom>
                    <a:noFill/>
                    <a:ln>
                      <a:noFill/>
                    </a:ln>
                  </pic:spPr>
                </pic:pic>
              </a:graphicData>
            </a:graphic>
          </wp:inline>
        </w:drawing>
      </w:r>
    </w:p>
    <w:p w14:paraId="64EB6853" w14:textId="4EB77923" w:rsidR="00745F53" w:rsidRDefault="00745F53" w:rsidP="00745F53">
      <w:pPr>
        <w:pStyle w:val="Para0"/>
        <w:jc w:val="center"/>
        <w:rPr>
          <w:b/>
        </w:rPr>
      </w:pPr>
      <w:r w:rsidRPr="006E0AFA">
        <w:rPr>
          <w:noProof/>
          <w:lang w:val="en-AU" w:eastAsia="en-AU"/>
        </w:rPr>
        <w:drawing>
          <wp:inline distT="0" distB="0" distL="0" distR="0" wp14:anchorId="35BEE564" wp14:editId="5F7F7BBF">
            <wp:extent cx="5731510" cy="331343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731510" cy="3313430"/>
                    </a:xfrm>
                    <a:prstGeom prst="rect">
                      <a:avLst/>
                    </a:prstGeom>
                    <a:noFill/>
                    <a:ln>
                      <a:noFill/>
                    </a:ln>
                  </pic:spPr>
                </pic:pic>
              </a:graphicData>
            </a:graphic>
          </wp:inline>
        </w:drawing>
      </w:r>
    </w:p>
    <w:p w14:paraId="360E17FD" w14:textId="702879B2" w:rsidR="00745F53" w:rsidRDefault="00CB5331" w:rsidP="00CB5331">
      <w:pPr>
        <w:pStyle w:val="Caption"/>
      </w:pPr>
      <w:bookmarkStart w:id="199" w:name="_Toc5629912"/>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6</w:t>
      </w:r>
      <w:r w:rsidR="004B54B1">
        <w:fldChar w:fldCharType="end"/>
      </w:r>
      <w:r>
        <w:t xml:space="preserve">. </w:t>
      </w:r>
      <w:r w:rsidR="00745F53" w:rsidRPr="00F74B52">
        <w:t xml:space="preserve">Stream Metabolism-Flow Relationships for </w:t>
      </w:r>
      <w:r w:rsidR="00745F53">
        <w:t>Loch Garry</w:t>
      </w:r>
      <w:r w:rsidR="00745F53" w:rsidRPr="00F74B52">
        <w:t xml:space="preserve"> (Zone </w:t>
      </w:r>
      <w:r w:rsidR="00745F53">
        <w:t>2</w:t>
      </w:r>
      <w:r w:rsidR="00745F53" w:rsidRPr="00F74B52">
        <w:t>) from August 2015 to April 2016: a) Gross Primary Production and Ecosystem Respiration</w:t>
      </w:r>
      <w:r w:rsidR="00745F53" w:rsidRPr="009857BF">
        <w:t>; b) P / R ratio.</w:t>
      </w:r>
      <w:bookmarkEnd w:id="199"/>
    </w:p>
    <w:p w14:paraId="6FAF19C4" w14:textId="77777777" w:rsidR="001B0035" w:rsidRDefault="00745F53" w:rsidP="00745F53">
      <w:pPr>
        <w:pStyle w:val="Para0"/>
        <w:jc w:val="center"/>
        <w:rPr>
          <w:b/>
        </w:rPr>
      </w:pPr>
      <w:r w:rsidRPr="007F5068">
        <w:rPr>
          <w:noProof/>
          <w:lang w:val="en-AU" w:eastAsia="en-AU"/>
        </w:rPr>
        <w:drawing>
          <wp:inline distT="0" distB="0" distL="0" distR="0" wp14:anchorId="13990647" wp14:editId="50020003">
            <wp:extent cx="5760000" cy="333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760000" cy="3330000"/>
                    </a:xfrm>
                    <a:prstGeom prst="rect">
                      <a:avLst/>
                    </a:prstGeom>
                    <a:noFill/>
                    <a:ln>
                      <a:noFill/>
                    </a:ln>
                  </pic:spPr>
                </pic:pic>
              </a:graphicData>
            </a:graphic>
          </wp:inline>
        </w:drawing>
      </w:r>
    </w:p>
    <w:p w14:paraId="26B515C9" w14:textId="2B7C5D2E" w:rsidR="00745F53" w:rsidRDefault="00745F53" w:rsidP="00745F53">
      <w:pPr>
        <w:pStyle w:val="Para0"/>
        <w:jc w:val="center"/>
        <w:rPr>
          <w:b/>
        </w:rPr>
      </w:pPr>
      <w:r w:rsidRPr="00D5488D">
        <w:rPr>
          <w:noProof/>
          <w:lang w:val="en-AU" w:eastAsia="en-AU"/>
        </w:rPr>
        <w:drawing>
          <wp:inline distT="0" distB="0" distL="0" distR="0" wp14:anchorId="41F26403" wp14:editId="5339CB07">
            <wp:extent cx="5760000" cy="3330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5760000" cy="3330000"/>
                    </a:xfrm>
                    <a:prstGeom prst="rect">
                      <a:avLst/>
                    </a:prstGeom>
                    <a:noFill/>
                    <a:ln>
                      <a:noFill/>
                    </a:ln>
                  </pic:spPr>
                </pic:pic>
              </a:graphicData>
            </a:graphic>
          </wp:inline>
        </w:drawing>
      </w:r>
    </w:p>
    <w:p w14:paraId="163224AD" w14:textId="2C875721" w:rsidR="00745F53" w:rsidRPr="00F74B52" w:rsidRDefault="00CB5331" w:rsidP="00CB5331">
      <w:pPr>
        <w:pStyle w:val="Caption"/>
      </w:pPr>
      <w:bookmarkStart w:id="200" w:name="_Toc5629913"/>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7</w:t>
      </w:r>
      <w:r w:rsidR="004B54B1">
        <w:fldChar w:fldCharType="end"/>
      </w:r>
      <w:r>
        <w:t xml:space="preserve">. </w:t>
      </w:r>
      <w:r w:rsidR="00745F53" w:rsidRPr="00F74B52">
        <w:t xml:space="preserve">Stream Metabolism-Flow Relationships for </w:t>
      </w:r>
      <w:r w:rsidR="00745F53">
        <w:t>Darcy’s Track</w:t>
      </w:r>
      <w:r w:rsidR="00745F53" w:rsidRPr="00F74B52">
        <w:t xml:space="preserve"> (Zone 1) from </w:t>
      </w:r>
      <w:r w:rsidR="00745F53">
        <w:t>September 2017</w:t>
      </w:r>
      <w:r w:rsidR="00745F53" w:rsidRPr="00F74B52">
        <w:t xml:space="preserve"> to </w:t>
      </w:r>
      <w:r w:rsidR="00745F53">
        <w:t>June 2018</w:t>
      </w:r>
      <w:r w:rsidR="00745F53" w:rsidRPr="00F74B52">
        <w:t>: a) Gross Primary Production and Ecosystem Respiration; b) P / R ratio.</w:t>
      </w:r>
      <w:bookmarkEnd w:id="200"/>
    </w:p>
    <w:p w14:paraId="5D0F739E" w14:textId="77777777" w:rsidR="001B0035" w:rsidRDefault="00745F53" w:rsidP="00745F53">
      <w:pPr>
        <w:pStyle w:val="Para0"/>
      </w:pPr>
      <w:r w:rsidRPr="00A644BC">
        <w:rPr>
          <w:noProof/>
          <w:lang w:val="en-AU" w:eastAsia="en-AU"/>
        </w:rPr>
        <w:drawing>
          <wp:inline distT="0" distB="0" distL="0" distR="0" wp14:anchorId="3F211FC1" wp14:editId="4B01FE83">
            <wp:extent cx="5760000" cy="333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5760000" cy="3330000"/>
                    </a:xfrm>
                    <a:prstGeom prst="rect">
                      <a:avLst/>
                    </a:prstGeom>
                    <a:noFill/>
                    <a:ln>
                      <a:noFill/>
                    </a:ln>
                  </pic:spPr>
                </pic:pic>
              </a:graphicData>
            </a:graphic>
          </wp:inline>
        </w:drawing>
      </w:r>
    </w:p>
    <w:p w14:paraId="67A81A03" w14:textId="34D3604C" w:rsidR="00745F53" w:rsidRDefault="00745F53" w:rsidP="00745F53">
      <w:pPr>
        <w:pStyle w:val="Para0"/>
      </w:pPr>
      <w:r w:rsidRPr="00D5488D">
        <w:rPr>
          <w:noProof/>
          <w:lang w:val="en-AU" w:eastAsia="en-AU"/>
        </w:rPr>
        <w:drawing>
          <wp:inline distT="0" distB="0" distL="0" distR="0" wp14:anchorId="527A8A92" wp14:editId="26420AF6">
            <wp:extent cx="5760000" cy="33300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760000" cy="3330000"/>
                    </a:xfrm>
                    <a:prstGeom prst="rect">
                      <a:avLst/>
                    </a:prstGeom>
                    <a:noFill/>
                    <a:ln>
                      <a:noFill/>
                    </a:ln>
                  </pic:spPr>
                </pic:pic>
              </a:graphicData>
            </a:graphic>
          </wp:inline>
        </w:drawing>
      </w:r>
    </w:p>
    <w:p w14:paraId="36FADE40" w14:textId="629BE4C3" w:rsidR="00745F53" w:rsidRPr="00F74B52" w:rsidRDefault="00CB5331" w:rsidP="00CB5331">
      <w:pPr>
        <w:pStyle w:val="Caption"/>
        <w:rPr>
          <w:b w:val="0"/>
          <w:bCs/>
        </w:rPr>
      </w:pPr>
      <w:bookmarkStart w:id="201" w:name="_Ref529271615"/>
      <w:bookmarkStart w:id="202" w:name="_Toc5629914"/>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8</w:t>
      </w:r>
      <w:r w:rsidR="004B54B1">
        <w:fldChar w:fldCharType="end"/>
      </w:r>
      <w:bookmarkEnd w:id="201"/>
      <w:r>
        <w:t xml:space="preserve">. </w:t>
      </w:r>
      <w:r w:rsidR="00745F53" w:rsidRPr="00F74B52">
        <w:rPr>
          <w:bCs/>
        </w:rPr>
        <w:t xml:space="preserve">Stream Metabolism-Flow Relationships for </w:t>
      </w:r>
      <w:r w:rsidR="00745F53">
        <w:rPr>
          <w:bCs/>
        </w:rPr>
        <w:t>Day Road</w:t>
      </w:r>
      <w:r w:rsidR="00745F53" w:rsidRPr="00F74B52">
        <w:rPr>
          <w:bCs/>
        </w:rPr>
        <w:t xml:space="preserve"> (Zone 1) </w:t>
      </w:r>
      <w:r w:rsidR="00745F53" w:rsidRPr="00A644BC">
        <w:rPr>
          <w:bCs/>
        </w:rPr>
        <w:t>from September 2017 to June 2018:</w:t>
      </w:r>
      <w:r w:rsidR="00745F53" w:rsidRPr="00F74B52">
        <w:rPr>
          <w:bCs/>
        </w:rPr>
        <w:t xml:space="preserve"> a) Gross Primary Production</w:t>
      </w:r>
      <w:r w:rsidR="00745F53">
        <w:rPr>
          <w:bCs/>
        </w:rPr>
        <w:t xml:space="preserve"> and Ecosystem Respiration</w:t>
      </w:r>
      <w:r w:rsidR="00745F53" w:rsidRPr="00F74B52">
        <w:rPr>
          <w:bCs/>
        </w:rPr>
        <w:t>; b) P / R ratio.</w:t>
      </w:r>
      <w:bookmarkEnd w:id="202"/>
    </w:p>
    <w:p w14:paraId="1F4BF67F" w14:textId="77777777" w:rsidR="00A107DA" w:rsidRDefault="00A107DA" w:rsidP="00A107DA">
      <w:pPr>
        <w:pStyle w:val="Para0"/>
      </w:pPr>
      <w:bookmarkStart w:id="203" w:name="_Ref529271822"/>
      <w:bookmarkStart w:id="204" w:name="_Ref523839131"/>
      <w:bookmarkStart w:id="205" w:name="_Ref430407187"/>
      <w:r>
        <w:rPr>
          <w:bCs/>
        </w:rPr>
        <w:t xml:space="preserve">In comparing results from </w:t>
      </w:r>
      <w:r w:rsidRPr="00CB5331">
        <w:fldChar w:fldCharType="begin"/>
      </w:r>
      <w:r w:rsidRPr="00CB5331">
        <w:rPr>
          <w:bCs/>
        </w:rPr>
        <w:instrText xml:space="preserve"> REF _Ref529271711 </w:instrText>
      </w:r>
      <w:r>
        <w:rPr>
          <w:bCs/>
        </w:rPr>
        <w:instrText xml:space="preserve"> \* MERGEFORMAT </w:instrText>
      </w:r>
      <w:r w:rsidRPr="00CB5331">
        <w:fldChar w:fldCharType="separate"/>
      </w:r>
      <w:r w:rsidRPr="00CB5331">
        <w:t xml:space="preserve">Table </w:t>
      </w:r>
      <w:r w:rsidRPr="00CB5331">
        <w:rPr>
          <w:noProof/>
        </w:rPr>
        <w:t>4</w:t>
      </w:r>
      <w:r w:rsidRPr="00CB5331">
        <w:noBreakHyphen/>
      </w:r>
      <w:r w:rsidRPr="00CB5331">
        <w:rPr>
          <w:noProof/>
        </w:rPr>
        <w:t>4</w:t>
      </w:r>
      <w:r w:rsidRPr="00CB5331">
        <w:fldChar w:fldCharType="end"/>
      </w:r>
      <w:r w:rsidRPr="00CB5331">
        <w:t xml:space="preserve"> and </w:t>
      </w:r>
      <w:r w:rsidRPr="00CB5331">
        <w:fldChar w:fldCharType="begin"/>
      </w:r>
      <w:r w:rsidRPr="00CB5331">
        <w:instrText xml:space="preserve"> REF _Ref529271822 </w:instrText>
      </w:r>
      <w:r>
        <w:instrText xml:space="preserve"> \* MERGEFORMAT </w:instrText>
      </w:r>
      <w:r w:rsidRPr="00CB5331">
        <w:fldChar w:fldCharType="separate"/>
      </w:r>
      <w:r w:rsidRPr="00CB5331">
        <w:t xml:space="preserve">Table </w:t>
      </w:r>
      <w:r w:rsidRPr="00CB5331">
        <w:rPr>
          <w:noProof/>
        </w:rPr>
        <w:t>4</w:t>
      </w:r>
      <w:r w:rsidRPr="00CB5331">
        <w:noBreakHyphen/>
      </w:r>
      <w:r w:rsidRPr="00CB5331">
        <w:rPr>
          <w:noProof/>
        </w:rPr>
        <w:t>5</w:t>
      </w:r>
      <w:r w:rsidRPr="00CB5331">
        <w:fldChar w:fldCharType="end"/>
      </w:r>
      <w:r w:rsidRPr="00CB5331">
        <w:t xml:space="preserve">, it is important to note that Goulburn results make up around 21% of the overall database used to generate </w:t>
      </w:r>
      <w:r w:rsidRPr="00CB5331">
        <w:fldChar w:fldCharType="begin"/>
      </w:r>
      <w:r w:rsidRPr="00CB5331">
        <w:instrText xml:space="preserve"> REF _Ref529271822 </w:instrText>
      </w:r>
      <w:r>
        <w:instrText xml:space="preserve"> \* MERGEFORMAT </w:instrText>
      </w:r>
      <w:r w:rsidRPr="00CB5331">
        <w:fldChar w:fldCharType="separate"/>
      </w:r>
      <w:r w:rsidRPr="00CB5331">
        <w:t xml:space="preserve">Table </w:t>
      </w:r>
      <w:r w:rsidRPr="00CB5331">
        <w:rPr>
          <w:noProof/>
        </w:rPr>
        <w:t>4</w:t>
      </w:r>
      <w:r w:rsidRPr="00CB5331">
        <w:noBreakHyphen/>
      </w:r>
      <w:r w:rsidRPr="00CB5331">
        <w:rPr>
          <w:noProof/>
        </w:rPr>
        <w:t>5</w:t>
      </w:r>
      <w:r w:rsidRPr="00CB5331">
        <w:fldChar w:fldCharType="end"/>
      </w:r>
      <w:r w:rsidRPr="00CB5331">
        <w:t xml:space="preserve">. </w:t>
      </w:r>
      <w:r w:rsidRPr="00CB5331">
        <w:rPr>
          <w:shd w:val="clear" w:color="auto" w:fill="FFFFFF" w:themeFill="background1"/>
        </w:rPr>
        <w:t>Nevertheless</w:t>
      </w:r>
      <w:r w:rsidRPr="00F60EF5">
        <w:rPr>
          <w:shd w:val="clear" w:color="auto" w:fill="FFFFFF" w:themeFill="background1"/>
        </w:rPr>
        <w:t xml:space="preserve">, the range in median GPP over the four Goulburn sites </w:t>
      </w:r>
      <w:r>
        <w:rPr>
          <w:shd w:val="clear" w:color="auto" w:fill="FFFFFF" w:themeFill="background1"/>
        </w:rPr>
        <w:t>is</w:t>
      </w:r>
      <w:r w:rsidRPr="00F60EF5">
        <w:rPr>
          <w:shd w:val="clear" w:color="auto" w:fill="FFFFFF" w:themeFill="background1"/>
        </w:rPr>
        <w:t xml:space="preserve"> similar to the overall LTIM result. Very little winter data </w:t>
      </w:r>
      <w:r>
        <w:rPr>
          <w:shd w:val="clear" w:color="auto" w:fill="FFFFFF" w:themeFill="background1"/>
        </w:rPr>
        <w:t>were</w:t>
      </w:r>
      <w:r w:rsidRPr="00F60EF5">
        <w:rPr>
          <w:shd w:val="clear" w:color="auto" w:fill="FFFFFF" w:themeFill="background1"/>
        </w:rPr>
        <w:t xml:space="preserve"> collected in any of the six Selected Areas over the first three years of the LTIM </w:t>
      </w:r>
      <w:r>
        <w:rPr>
          <w:shd w:val="clear" w:color="auto" w:fill="FFFFFF" w:themeFill="background1"/>
        </w:rPr>
        <w:t>P</w:t>
      </w:r>
      <w:r w:rsidRPr="00F60EF5">
        <w:rPr>
          <w:shd w:val="clear" w:color="auto" w:fill="FFFFFF" w:themeFill="background1"/>
        </w:rPr>
        <w:t xml:space="preserve">roject, hence it is not surprising that the Year 4 results in </w:t>
      </w:r>
      <w:r>
        <w:rPr>
          <w:highlight w:val="yellow"/>
          <w:shd w:val="clear" w:color="auto" w:fill="FFFFFF" w:themeFill="background1"/>
        </w:rPr>
        <w:fldChar w:fldCharType="begin"/>
      </w:r>
      <w:r>
        <w:rPr>
          <w:shd w:val="clear" w:color="auto" w:fill="FFFFFF" w:themeFill="background1"/>
        </w:rPr>
        <w:instrText xml:space="preserve"> REF _Ref529271461 </w:instrText>
      </w:r>
      <w:r>
        <w:rPr>
          <w:highlight w:val="yellow"/>
          <w:shd w:val="clear" w:color="auto" w:fill="FFFFFF" w:themeFill="background1"/>
        </w:rPr>
        <w:fldChar w:fldCharType="separate"/>
      </w:r>
      <w:r>
        <w:t xml:space="preserve">Table </w:t>
      </w:r>
      <w:r>
        <w:rPr>
          <w:noProof/>
        </w:rPr>
        <w:t>4</w:t>
      </w:r>
      <w:r>
        <w:noBreakHyphen/>
      </w:r>
      <w:r>
        <w:rPr>
          <w:noProof/>
        </w:rPr>
        <w:t>3</w:t>
      </w:r>
      <w:r>
        <w:rPr>
          <w:highlight w:val="yellow"/>
          <w:shd w:val="clear" w:color="auto" w:fill="FFFFFF" w:themeFill="background1"/>
        </w:rPr>
        <w:fldChar w:fldCharType="end"/>
      </w:r>
      <w:r>
        <w:rPr>
          <w:shd w:val="clear" w:color="auto" w:fill="FFFFFF" w:themeFill="background1"/>
        </w:rPr>
        <w:t xml:space="preserve"> </w:t>
      </w:r>
      <w:r w:rsidRPr="00F60EF5">
        <w:rPr>
          <w:shd w:val="clear" w:color="auto" w:fill="FFFFFF" w:themeFill="background1"/>
        </w:rPr>
        <w:t xml:space="preserve">are also lower than the </w:t>
      </w:r>
      <w:r>
        <w:rPr>
          <w:shd w:val="clear" w:color="auto" w:fill="FFFFFF" w:themeFill="background1"/>
        </w:rPr>
        <w:t xml:space="preserve">pooled </w:t>
      </w:r>
      <w:r w:rsidRPr="00F60EF5">
        <w:rPr>
          <w:shd w:val="clear" w:color="auto" w:fill="FFFFFF" w:themeFill="background1"/>
        </w:rPr>
        <w:t>LTIM values.</w:t>
      </w:r>
      <w:r w:rsidRPr="00F60EF5">
        <w:t xml:space="preserve"> </w:t>
      </w:r>
      <w:r>
        <w:t xml:space="preserve">With the obvious exception of the Day Road median ER rate for 2017–18 highlighted above, all of the ER rates in </w:t>
      </w:r>
      <w:r>
        <w:rPr>
          <w:highlight w:val="yellow"/>
        </w:rPr>
        <w:fldChar w:fldCharType="begin"/>
      </w:r>
      <w:r>
        <w:instrText xml:space="preserve"> REF _Ref529271711 </w:instrText>
      </w:r>
      <w:r>
        <w:rPr>
          <w:highlight w:val="yellow"/>
        </w:rPr>
        <w:fldChar w:fldCharType="separate"/>
      </w:r>
      <w:r>
        <w:t xml:space="preserve">Table </w:t>
      </w:r>
      <w:r>
        <w:rPr>
          <w:noProof/>
        </w:rPr>
        <w:t>4</w:t>
      </w:r>
      <w:r>
        <w:noBreakHyphen/>
      </w:r>
      <w:r>
        <w:rPr>
          <w:noProof/>
        </w:rPr>
        <w:t>4</w:t>
      </w:r>
      <w:r>
        <w:rPr>
          <w:highlight w:val="yellow"/>
        </w:rPr>
        <w:fldChar w:fldCharType="end"/>
      </w:r>
      <w:r>
        <w:t xml:space="preserve"> are very similar to those across the six </w:t>
      </w:r>
      <w:r w:rsidRPr="004768D0">
        <w:t xml:space="preserve">Selected Areas. It is highly likely that the same factors constraining primary production (mainly nutrients) and ecosystem respiration (organic carbon supply) are important in the entire southern Basin as well as specifically the </w:t>
      </w:r>
      <w:r>
        <w:t>Goulburn</w:t>
      </w:r>
      <w:r w:rsidRPr="004768D0">
        <w:t xml:space="preserve"> </w:t>
      </w:r>
      <w:r>
        <w:t>River</w:t>
      </w:r>
      <w:r w:rsidRPr="004768D0">
        <w:t xml:space="preserve"> (It is likely that GPP in the northern Basin is constrained by light availability rather than nutrient supply).</w:t>
      </w:r>
    </w:p>
    <w:p w14:paraId="6205A2C9" w14:textId="43C8DFAC" w:rsidR="00745F53" w:rsidRDefault="00CB5331" w:rsidP="00CB5331">
      <w:pPr>
        <w:pStyle w:val="Caption"/>
        <w:rPr>
          <w:color w:val="000000" w:themeColor="text1"/>
          <w:szCs w:val="22"/>
        </w:rPr>
      </w:pPr>
      <w:bookmarkStart w:id="206" w:name="_Toc5629980"/>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5</w:t>
      </w:r>
      <w:r w:rsidR="00146769">
        <w:fldChar w:fldCharType="end"/>
      </w:r>
      <w:bookmarkEnd w:id="203"/>
      <w:r>
        <w:t xml:space="preserve">. </w:t>
      </w:r>
      <w:r w:rsidR="00745F53" w:rsidRPr="00AE4710">
        <w:t>Summary LTIM Stream Metabolism Statistics for all six Selected Areas, 2014</w:t>
      </w:r>
      <w:r w:rsidR="0016597D">
        <w:t>–</w:t>
      </w:r>
      <w:r w:rsidR="00745F53" w:rsidRPr="00AE4710">
        <w:t>17</w:t>
      </w:r>
      <w:r w:rsidR="00745F53">
        <w:t>.</w:t>
      </w:r>
      <w:bookmarkEnd w:id="204"/>
      <w:bookmarkEnd w:id="206"/>
    </w:p>
    <w:tbl>
      <w:tblPr>
        <w:tblW w:w="8701" w:type="dxa"/>
        <w:tblLook w:val="04A0" w:firstRow="1" w:lastRow="0" w:firstColumn="1" w:lastColumn="0" w:noHBand="0" w:noVBand="1"/>
      </w:tblPr>
      <w:tblGrid>
        <w:gridCol w:w="1928"/>
        <w:gridCol w:w="907"/>
        <w:gridCol w:w="907"/>
        <w:gridCol w:w="907"/>
        <w:gridCol w:w="907"/>
        <w:gridCol w:w="907"/>
        <w:gridCol w:w="1119"/>
        <w:gridCol w:w="1119"/>
      </w:tblGrid>
      <w:tr w:rsidR="00745F53" w:rsidRPr="0016597D" w14:paraId="546C2906" w14:textId="77777777" w:rsidTr="00745F53">
        <w:trPr>
          <w:trHeight w:val="300"/>
        </w:trPr>
        <w:tc>
          <w:tcPr>
            <w:tcW w:w="1928" w:type="dxa"/>
            <w:tcBorders>
              <w:top w:val="nil"/>
              <w:left w:val="nil"/>
              <w:bottom w:val="nil"/>
              <w:right w:val="nil"/>
            </w:tcBorders>
            <w:shd w:val="clear" w:color="auto" w:fill="auto"/>
            <w:noWrap/>
            <w:vAlign w:val="bottom"/>
            <w:hideMark/>
          </w:tcPr>
          <w:p w14:paraId="0D42DF9A" w14:textId="77777777" w:rsidR="00745F53" w:rsidRPr="0016597D" w:rsidRDefault="00745F53" w:rsidP="0016597D">
            <w:pPr>
              <w:pStyle w:val="Tablesmalltext"/>
            </w:pPr>
          </w:p>
        </w:tc>
        <w:tc>
          <w:tcPr>
            <w:tcW w:w="90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988BD9B" w14:textId="77777777" w:rsidR="00745F53" w:rsidRPr="0016597D" w:rsidRDefault="00745F53" w:rsidP="0016597D">
            <w:pPr>
              <w:pStyle w:val="Tablesmalltext"/>
            </w:pPr>
            <w:r w:rsidRPr="0016597D">
              <w:t>n</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6DDED905" w14:textId="77777777" w:rsidR="00745F53" w:rsidRPr="0016597D" w:rsidRDefault="00745F53" w:rsidP="0016597D">
            <w:pPr>
              <w:pStyle w:val="Tablesmalltext"/>
            </w:pPr>
            <w:r w:rsidRPr="0016597D">
              <w:t>Median</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19387C5F" w14:textId="77777777" w:rsidR="00745F53" w:rsidRPr="0016597D" w:rsidRDefault="00745F53" w:rsidP="0016597D">
            <w:pPr>
              <w:pStyle w:val="Tablesmalltext"/>
            </w:pPr>
            <w:r w:rsidRPr="0016597D">
              <w:t>Mean</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2707FD30" w14:textId="77777777" w:rsidR="00745F53" w:rsidRPr="0016597D" w:rsidRDefault="00745F53" w:rsidP="0016597D">
            <w:pPr>
              <w:pStyle w:val="Tablesmalltext"/>
            </w:pPr>
            <w:r w:rsidRPr="0016597D">
              <w:t>Std Dev</w:t>
            </w:r>
          </w:p>
        </w:tc>
        <w:tc>
          <w:tcPr>
            <w:tcW w:w="907" w:type="dxa"/>
            <w:tcBorders>
              <w:top w:val="single" w:sz="4" w:space="0" w:color="auto"/>
              <w:left w:val="nil"/>
              <w:bottom w:val="single" w:sz="4" w:space="0" w:color="auto"/>
              <w:right w:val="single" w:sz="4" w:space="0" w:color="auto"/>
            </w:tcBorders>
            <w:shd w:val="clear" w:color="auto" w:fill="002060"/>
            <w:noWrap/>
            <w:vAlign w:val="center"/>
            <w:hideMark/>
          </w:tcPr>
          <w:p w14:paraId="7888E882" w14:textId="77777777" w:rsidR="00745F53" w:rsidRPr="0016597D" w:rsidRDefault="00745F53" w:rsidP="0016597D">
            <w:pPr>
              <w:pStyle w:val="Tablesmalltext"/>
            </w:pPr>
            <w:r w:rsidRPr="0016597D">
              <w:t>Std Error</w:t>
            </w:r>
          </w:p>
        </w:tc>
        <w:tc>
          <w:tcPr>
            <w:tcW w:w="1119" w:type="dxa"/>
            <w:tcBorders>
              <w:top w:val="single" w:sz="4" w:space="0" w:color="auto"/>
              <w:left w:val="nil"/>
              <w:bottom w:val="single" w:sz="4" w:space="0" w:color="auto"/>
              <w:right w:val="single" w:sz="4" w:space="0" w:color="auto"/>
            </w:tcBorders>
            <w:shd w:val="clear" w:color="auto" w:fill="002060"/>
            <w:noWrap/>
            <w:vAlign w:val="center"/>
            <w:hideMark/>
          </w:tcPr>
          <w:p w14:paraId="374CCDC5" w14:textId="49A94B20" w:rsidR="00745F53" w:rsidRPr="0016597D" w:rsidRDefault="00745F53" w:rsidP="0016597D">
            <w:pPr>
              <w:pStyle w:val="Tablesmalltext"/>
            </w:pPr>
            <w:r w:rsidRPr="0016597D">
              <w:t xml:space="preserve">25th </w:t>
            </w:r>
            <w:r w:rsidR="0016597D">
              <w:t>%ile</w:t>
            </w:r>
          </w:p>
        </w:tc>
        <w:tc>
          <w:tcPr>
            <w:tcW w:w="1119" w:type="dxa"/>
            <w:tcBorders>
              <w:top w:val="single" w:sz="4" w:space="0" w:color="auto"/>
              <w:left w:val="nil"/>
              <w:bottom w:val="single" w:sz="4" w:space="0" w:color="auto"/>
              <w:right w:val="single" w:sz="4" w:space="0" w:color="auto"/>
            </w:tcBorders>
            <w:shd w:val="clear" w:color="auto" w:fill="002060"/>
            <w:noWrap/>
            <w:vAlign w:val="center"/>
            <w:hideMark/>
          </w:tcPr>
          <w:p w14:paraId="187ED2DD" w14:textId="4E786900" w:rsidR="00745F53" w:rsidRPr="0016597D" w:rsidRDefault="00745F53" w:rsidP="0016597D">
            <w:pPr>
              <w:pStyle w:val="Tablesmalltext"/>
            </w:pPr>
            <w:r w:rsidRPr="0016597D">
              <w:t xml:space="preserve">75th </w:t>
            </w:r>
            <w:r w:rsidR="0016597D">
              <w:t xml:space="preserve">%ile </w:t>
            </w:r>
          </w:p>
        </w:tc>
      </w:tr>
      <w:tr w:rsidR="00745F53" w:rsidRPr="0016597D" w14:paraId="50FD0B0A" w14:textId="77777777" w:rsidTr="00745F53">
        <w:trPr>
          <w:trHeight w:val="360"/>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EA29F" w14:textId="77777777" w:rsidR="00745F53" w:rsidRPr="0016597D" w:rsidRDefault="00745F53" w:rsidP="0016597D">
            <w:pPr>
              <w:pStyle w:val="Tablesmalltext"/>
            </w:pPr>
            <w:r w:rsidRPr="0016597D">
              <w:t>GPP (mg O2/L/Day)</w:t>
            </w:r>
          </w:p>
        </w:tc>
        <w:tc>
          <w:tcPr>
            <w:tcW w:w="907" w:type="dxa"/>
            <w:tcBorders>
              <w:top w:val="nil"/>
              <w:left w:val="nil"/>
              <w:bottom w:val="single" w:sz="4" w:space="0" w:color="auto"/>
              <w:right w:val="single" w:sz="4" w:space="0" w:color="auto"/>
            </w:tcBorders>
            <w:shd w:val="clear" w:color="auto" w:fill="auto"/>
            <w:noWrap/>
            <w:vAlign w:val="center"/>
            <w:hideMark/>
          </w:tcPr>
          <w:p w14:paraId="336186A1" w14:textId="77777777" w:rsidR="00745F53" w:rsidRPr="0016597D" w:rsidRDefault="00745F53" w:rsidP="0016597D">
            <w:pPr>
              <w:pStyle w:val="Tablesmalltext"/>
            </w:pPr>
            <w:r w:rsidRPr="0016597D">
              <w:t>4807</w:t>
            </w:r>
          </w:p>
        </w:tc>
        <w:tc>
          <w:tcPr>
            <w:tcW w:w="907" w:type="dxa"/>
            <w:tcBorders>
              <w:top w:val="nil"/>
              <w:left w:val="nil"/>
              <w:bottom w:val="single" w:sz="4" w:space="0" w:color="auto"/>
              <w:right w:val="single" w:sz="4" w:space="0" w:color="auto"/>
            </w:tcBorders>
            <w:shd w:val="clear" w:color="auto" w:fill="auto"/>
            <w:noWrap/>
            <w:vAlign w:val="center"/>
            <w:hideMark/>
          </w:tcPr>
          <w:p w14:paraId="3F76924C" w14:textId="77777777" w:rsidR="00745F53" w:rsidRPr="0016597D" w:rsidRDefault="00745F53" w:rsidP="0016597D">
            <w:pPr>
              <w:pStyle w:val="Tablesmalltext"/>
            </w:pPr>
            <w:r w:rsidRPr="0016597D">
              <w:t>1.65</w:t>
            </w:r>
          </w:p>
        </w:tc>
        <w:tc>
          <w:tcPr>
            <w:tcW w:w="907" w:type="dxa"/>
            <w:tcBorders>
              <w:top w:val="nil"/>
              <w:left w:val="nil"/>
              <w:bottom w:val="single" w:sz="4" w:space="0" w:color="auto"/>
              <w:right w:val="single" w:sz="4" w:space="0" w:color="auto"/>
            </w:tcBorders>
            <w:shd w:val="clear" w:color="auto" w:fill="auto"/>
            <w:noWrap/>
            <w:vAlign w:val="center"/>
            <w:hideMark/>
          </w:tcPr>
          <w:p w14:paraId="42D75636" w14:textId="77777777" w:rsidR="00745F53" w:rsidRPr="0016597D" w:rsidRDefault="00745F53" w:rsidP="0016597D">
            <w:pPr>
              <w:pStyle w:val="Tablesmalltext"/>
            </w:pPr>
            <w:r w:rsidRPr="0016597D">
              <w:t>2.19</w:t>
            </w:r>
          </w:p>
        </w:tc>
        <w:tc>
          <w:tcPr>
            <w:tcW w:w="907" w:type="dxa"/>
            <w:tcBorders>
              <w:top w:val="nil"/>
              <w:left w:val="nil"/>
              <w:bottom w:val="single" w:sz="4" w:space="0" w:color="auto"/>
              <w:right w:val="single" w:sz="4" w:space="0" w:color="auto"/>
            </w:tcBorders>
            <w:shd w:val="clear" w:color="auto" w:fill="auto"/>
            <w:noWrap/>
            <w:vAlign w:val="center"/>
            <w:hideMark/>
          </w:tcPr>
          <w:p w14:paraId="5A131EF9" w14:textId="77777777" w:rsidR="00745F53" w:rsidRPr="0016597D" w:rsidRDefault="00745F53" w:rsidP="0016597D">
            <w:pPr>
              <w:pStyle w:val="Tablesmalltext"/>
            </w:pPr>
            <w:r w:rsidRPr="0016597D">
              <w:t>2.2</w:t>
            </w:r>
          </w:p>
        </w:tc>
        <w:tc>
          <w:tcPr>
            <w:tcW w:w="907" w:type="dxa"/>
            <w:tcBorders>
              <w:top w:val="nil"/>
              <w:left w:val="nil"/>
              <w:bottom w:val="single" w:sz="4" w:space="0" w:color="auto"/>
              <w:right w:val="single" w:sz="4" w:space="0" w:color="auto"/>
            </w:tcBorders>
            <w:shd w:val="clear" w:color="auto" w:fill="auto"/>
            <w:noWrap/>
            <w:vAlign w:val="center"/>
            <w:hideMark/>
          </w:tcPr>
          <w:p w14:paraId="2A9809A1" w14:textId="77777777" w:rsidR="00745F53" w:rsidRPr="0016597D" w:rsidRDefault="00745F53" w:rsidP="0016597D">
            <w:pPr>
              <w:pStyle w:val="Tablesmalltext"/>
            </w:pPr>
            <w:r w:rsidRPr="0016597D">
              <w:t>0.03</w:t>
            </w:r>
          </w:p>
        </w:tc>
        <w:tc>
          <w:tcPr>
            <w:tcW w:w="1119" w:type="dxa"/>
            <w:tcBorders>
              <w:top w:val="nil"/>
              <w:left w:val="nil"/>
              <w:bottom w:val="single" w:sz="4" w:space="0" w:color="auto"/>
              <w:right w:val="single" w:sz="4" w:space="0" w:color="auto"/>
            </w:tcBorders>
            <w:shd w:val="clear" w:color="auto" w:fill="auto"/>
            <w:noWrap/>
            <w:vAlign w:val="center"/>
            <w:hideMark/>
          </w:tcPr>
          <w:p w14:paraId="25B630CB" w14:textId="77777777" w:rsidR="00745F53" w:rsidRPr="0016597D" w:rsidRDefault="00745F53" w:rsidP="0016597D">
            <w:pPr>
              <w:pStyle w:val="Tablesmalltext"/>
            </w:pPr>
            <w:r w:rsidRPr="0016597D">
              <w:t>1.06</w:t>
            </w:r>
          </w:p>
        </w:tc>
        <w:tc>
          <w:tcPr>
            <w:tcW w:w="1119" w:type="dxa"/>
            <w:tcBorders>
              <w:top w:val="nil"/>
              <w:left w:val="nil"/>
              <w:bottom w:val="single" w:sz="4" w:space="0" w:color="auto"/>
              <w:right w:val="single" w:sz="4" w:space="0" w:color="auto"/>
            </w:tcBorders>
            <w:shd w:val="clear" w:color="auto" w:fill="auto"/>
            <w:noWrap/>
            <w:vAlign w:val="center"/>
            <w:hideMark/>
          </w:tcPr>
          <w:p w14:paraId="597AA447" w14:textId="77777777" w:rsidR="00745F53" w:rsidRPr="0016597D" w:rsidRDefault="00745F53" w:rsidP="0016597D">
            <w:pPr>
              <w:pStyle w:val="Tablesmalltext"/>
            </w:pPr>
            <w:r w:rsidRPr="0016597D">
              <w:t>2.64</w:t>
            </w:r>
          </w:p>
        </w:tc>
      </w:tr>
      <w:tr w:rsidR="00745F53" w:rsidRPr="0016597D" w14:paraId="2AEEE13D" w14:textId="77777777" w:rsidTr="00745F53">
        <w:trPr>
          <w:trHeight w:val="360"/>
        </w:trPr>
        <w:tc>
          <w:tcPr>
            <w:tcW w:w="1928" w:type="dxa"/>
            <w:tcBorders>
              <w:top w:val="nil"/>
              <w:left w:val="single" w:sz="4" w:space="0" w:color="auto"/>
              <w:bottom w:val="single" w:sz="4" w:space="0" w:color="auto"/>
              <w:right w:val="single" w:sz="4" w:space="0" w:color="auto"/>
            </w:tcBorders>
            <w:shd w:val="clear" w:color="auto" w:fill="auto"/>
            <w:noWrap/>
            <w:vAlign w:val="center"/>
            <w:hideMark/>
          </w:tcPr>
          <w:p w14:paraId="169D50E8" w14:textId="77777777" w:rsidR="00745F53" w:rsidRPr="0016597D" w:rsidRDefault="00745F53" w:rsidP="0016597D">
            <w:pPr>
              <w:pStyle w:val="Tablesmalltext"/>
            </w:pPr>
            <w:r w:rsidRPr="0016597D">
              <w:t>ER (mg O2/L/Day)</w:t>
            </w:r>
          </w:p>
        </w:tc>
        <w:tc>
          <w:tcPr>
            <w:tcW w:w="907" w:type="dxa"/>
            <w:tcBorders>
              <w:top w:val="nil"/>
              <w:left w:val="nil"/>
              <w:bottom w:val="single" w:sz="4" w:space="0" w:color="auto"/>
              <w:right w:val="single" w:sz="4" w:space="0" w:color="auto"/>
            </w:tcBorders>
            <w:shd w:val="clear" w:color="auto" w:fill="auto"/>
            <w:noWrap/>
            <w:vAlign w:val="center"/>
            <w:hideMark/>
          </w:tcPr>
          <w:p w14:paraId="2C3598B1" w14:textId="77777777" w:rsidR="00745F53" w:rsidRPr="0016597D" w:rsidRDefault="00745F53" w:rsidP="0016597D">
            <w:pPr>
              <w:pStyle w:val="Tablesmalltext"/>
            </w:pPr>
            <w:r w:rsidRPr="0016597D">
              <w:t>4807</w:t>
            </w:r>
          </w:p>
        </w:tc>
        <w:tc>
          <w:tcPr>
            <w:tcW w:w="907" w:type="dxa"/>
            <w:tcBorders>
              <w:top w:val="nil"/>
              <w:left w:val="nil"/>
              <w:bottom w:val="single" w:sz="4" w:space="0" w:color="auto"/>
              <w:right w:val="single" w:sz="4" w:space="0" w:color="auto"/>
            </w:tcBorders>
            <w:shd w:val="clear" w:color="auto" w:fill="auto"/>
            <w:noWrap/>
            <w:vAlign w:val="center"/>
            <w:hideMark/>
          </w:tcPr>
          <w:p w14:paraId="1F2F91EC" w14:textId="77777777" w:rsidR="00745F53" w:rsidRPr="0016597D" w:rsidRDefault="00745F53" w:rsidP="0016597D">
            <w:pPr>
              <w:pStyle w:val="Tablesmalltext"/>
            </w:pPr>
            <w:r w:rsidRPr="0016597D">
              <w:t>2.72</w:t>
            </w:r>
          </w:p>
        </w:tc>
        <w:tc>
          <w:tcPr>
            <w:tcW w:w="907" w:type="dxa"/>
            <w:tcBorders>
              <w:top w:val="nil"/>
              <w:left w:val="nil"/>
              <w:bottom w:val="single" w:sz="4" w:space="0" w:color="auto"/>
              <w:right w:val="single" w:sz="4" w:space="0" w:color="auto"/>
            </w:tcBorders>
            <w:shd w:val="clear" w:color="auto" w:fill="auto"/>
            <w:noWrap/>
            <w:vAlign w:val="center"/>
            <w:hideMark/>
          </w:tcPr>
          <w:p w14:paraId="7EFDD97B" w14:textId="77777777" w:rsidR="00745F53" w:rsidRPr="0016597D" w:rsidRDefault="00745F53" w:rsidP="0016597D">
            <w:pPr>
              <w:pStyle w:val="Tablesmalltext"/>
            </w:pPr>
            <w:r w:rsidRPr="0016597D">
              <w:t>3.67</w:t>
            </w:r>
          </w:p>
        </w:tc>
        <w:tc>
          <w:tcPr>
            <w:tcW w:w="907" w:type="dxa"/>
            <w:tcBorders>
              <w:top w:val="nil"/>
              <w:left w:val="nil"/>
              <w:bottom w:val="single" w:sz="4" w:space="0" w:color="auto"/>
              <w:right w:val="single" w:sz="4" w:space="0" w:color="auto"/>
            </w:tcBorders>
            <w:shd w:val="clear" w:color="auto" w:fill="auto"/>
            <w:noWrap/>
            <w:vAlign w:val="center"/>
            <w:hideMark/>
          </w:tcPr>
          <w:p w14:paraId="6B8D4036" w14:textId="77777777" w:rsidR="00745F53" w:rsidRPr="0016597D" w:rsidRDefault="00745F53" w:rsidP="0016597D">
            <w:pPr>
              <w:pStyle w:val="Tablesmalltext"/>
            </w:pPr>
            <w:r w:rsidRPr="0016597D">
              <w:t>3.4</w:t>
            </w:r>
          </w:p>
        </w:tc>
        <w:tc>
          <w:tcPr>
            <w:tcW w:w="907" w:type="dxa"/>
            <w:tcBorders>
              <w:top w:val="nil"/>
              <w:left w:val="nil"/>
              <w:bottom w:val="single" w:sz="4" w:space="0" w:color="auto"/>
              <w:right w:val="single" w:sz="4" w:space="0" w:color="auto"/>
            </w:tcBorders>
            <w:shd w:val="clear" w:color="auto" w:fill="auto"/>
            <w:noWrap/>
            <w:vAlign w:val="center"/>
            <w:hideMark/>
          </w:tcPr>
          <w:p w14:paraId="24E553A0" w14:textId="77777777" w:rsidR="00745F53" w:rsidRPr="0016597D" w:rsidRDefault="00745F53" w:rsidP="0016597D">
            <w:pPr>
              <w:pStyle w:val="Tablesmalltext"/>
            </w:pPr>
            <w:r w:rsidRPr="0016597D">
              <w:t>0.05</w:t>
            </w:r>
          </w:p>
        </w:tc>
        <w:tc>
          <w:tcPr>
            <w:tcW w:w="1119" w:type="dxa"/>
            <w:tcBorders>
              <w:top w:val="nil"/>
              <w:left w:val="nil"/>
              <w:bottom w:val="single" w:sz="4" w:space="0" w:color="auto"/>
              <w:right w:val="single" w:sz="4" w:space="0" w:color="auto"/>
            </w:tcBorders>
            <w:shd w:val="clear" w:color="auto" w:fill="auto"/>
            <w:noWrap/>
            <w:vAlign w:val="center"/>
            <w:hideMark/>
          </w:tcPr>
          <w:p w14:paraId="0CC5EC48" w14:textId="77777777" w:rsidR="00745F53" w:rsidRPr="0016597D" w:rsidRDefault="00745F53" w:rsidP="0016597D">
            <w:pPr>
              <w:pStyle w:val="Tablesmalltext"/>
            </w:pPr>
            <w:r w:rsidRPr="0016597D">
              <w:t>1.47</w:t>
            </w:r>
          </w:p>
        </w:tc>
        <w:tc>
          <w:tcPr>
            <w:tcW w:w="1119" w:type="dxa"/>
            <w:tcBorders>
              <w:top w:val="nil"/>
              <w:left w:val="nil"/>
              <w:bottom w:val="single" w:sz="4" w:space="0" w:color="auto"/>
              <w:right w:val="single" w:sz="4" w:space="0" w:color="auto"/>
            </w:tcBorders>
            <w:shd w:val="clear" w:color="auto" w:fill="auto"/>
            <w:noWrap/>
            <w:vAlign w:val="center"/>
            <w:hideMark/>
          </w:tcPr>
          <w:p w14:paraId="200640C1" w14:textId="77777777" w:rsidR="00745F53" w:rsidRPr="0016597D" w:rsidRDefault="00745F53" w:rsidP="0016597D">
            <w:pPr>
              <w:pStyle w:val="Tablesmalltext"/>
            </w:pPr>
            <w:r w:rsidRPr="0016597D">
              <w:t>4.62</w:t>
            </w:r>
          </w:p>
        </w:tc>
      </w:tr>
    </w:tbl>
    <w:p w14:paraId="41811C18" w14:textId="77777777" w:rsidR="00745F53" w:rsidRPr="0095613F" w:rsidRDefault="00745F53" w:rsidP="00745F53">
      <w:pPr>
        <w:pStyle w:val="Heading3"/>
      </w:pPr>
      <w:bookmarkStart w:id="207" w:name="_Toc529424254"/>
      <w:r w:rsidRPr="00707AD2">
        <w:t>Investigating the Basal Drivers for Metabolism</w:t>
      </w:r>
      <w:bookmarkEnd w:id="207"/>
    </w:p>
    <w:bookmarkEnd w:id="205"/>
    <w:p w14:paraId="111F97D1" w14:textId="351FB8AE" w:rsidR="00745F53" w:rsidRDefault="00745F53" w:rsidP="00745F53">
      <w:pPr>
        <w:pStyle w:val="Para0"/>
      </w:pPr>
      <w:r>
        <w:t>As noted in previous annual reports, p</w:t>
      </w:r>
      <w:r w:rsidRPr="0052776B">
        <w:t>rimary production is expected to depend upon temperature and light</w:t>
      </w:r>
      <w:r>
        <w:t xml:space="preserve"> (PAR)</w:t>
      </w:r>
      <w:r w:rsidRPr="0052776B">
        <w:t xml:space="preserve"> while respiration is also expected to increase with increasing temperature. Consequently, linear regressions were performed between the two metabolic parameters and the </w:t>
      </w:r>
      <w:r>
        <w:t>anticipated</w:t>
      </w:r>
      <w:r w:rsidRPr="0052776B">
        <w:t xml:space="preserve"> explanatory variables. The results of these regressions are presented in </w:t>
      </w:r>
      <w:r w:rsidR="00CB5331">
        <w:rPr>
          <w:highlight w:val="yellow"/>
        </w:rPr>
        <w:fldChar w:fldCharType="begin"/>
      </w:r>
      <w:r w:rsidR="00CB5331">
        <w:instrText xml:space="preserve"> REF _Ref529271904 </w:instrText>
      </w:r>
      <w:r w:rsidR="00CB5331">
        <w:rPr>
          <w:highlight w:val="yellow"/>
        </w:rPr>
        <w:fldChar w:fldCharType="separate"/>
      </w:r>
      <w:r w:rsidR="00CB5331">
        <w:t xml:space="preserve">Table </w:t>
      </w:r>
      <w:r w:rsidR="00CB5331">
        <w:rPr>
          <w:noProof/>
        </w:rPr>
        <w:t>4</w:t>
      </w:r>
      <w:r w:rsidR="00CB5331">
        <w:noBreakHyphen/>
      </w:r>
      <w:r w:rsidR="00CB5331">
        <w:rPr>
          <w:noProof/>
        </w:rPr>
        <w:t>6</w:t>
      </w:r>
      <w:r w:rsidR="00CB5331">
        <w:rPr>
          <w:highlight w:val="yellow"/>
        </w:rPr>
        <w:fldChar w:fldCharType="end"/>
      </w:r>
      <w:r w:rsidR="00CB5331">
        <w:t>.</w:t>
      </w:r>
    </w:p>
    <w:p w14:paraId="040FF144" w14:textId="2EA534F5" w:rsidR="00745F53" w:rsidRPr="002F3BE8" w:rsidRDefault="00CB5331" w:rsidP="00CB5331">
      <w:pPr>
        <w:pStyle w:val="Caption"/>
      </w:pPr>
      <w:bookmarkStart w:id="208" w:name="_Ref529271904"/>
      <w:bookmarkStart w:id="209" w:name="_Ref430408685"/>
      <w:bookmarkStart w:id="210" w:name="_Toc5629981"/>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6</w:t>
      </w:r>
      <w:r w:rsidR="00146769">
        <w:fldChar w:fldCharType="end"/>
      </w:r>
      <w:bookmarkEnd w:id="208"/>
      <w:r w:rsidR="00745F53" w:rsidRPr="00CB5331">
        <w:t>.</w:t>
      </w:r>
      <w:r w:rsidR="00745F53">
        <w:t xml:space="preserve"> </w:t>
      </w:r>
      <w:r w:rsidR="00745F53" w:rsidRPr="002F3BE8">
        <w:rPr>
          <w:lang w:val="en-US"/>
        </w:rPr>
        <w:t xml:space="preserve">Exploration of Linear Relationships between the metabolic parameters (GPP and ER) and, Light and Temperature for the </w:t>
      </w:r>
      <w:r w:rsidR="00745F53">
        <w:rPr>
          <w:lang w:val="en-US"/>
        </w:rPr>
        <w:t>four</w:t>
      </w:r>
      <w:r w:rsidR="00745F53" w:rsidRPr="002F3BE8">
        <w:rPr>
          <w:lang w:val="en-US"/>
        </w:rPr>
        <w:t xml:space="preserve"> study sites, </w:t>
      </w:r>
      <w:r w:rsidR="00745F53">
        <w:rPr>
          <w:lang w:val="en-US"/>
        </w:rPr>
        <w:t>2017-18</w:t>
      </w:r>
      <w:r w:rsidR="00745F53" w:rsidRPr="002F3BE8">
        <w:rPr>
          <w:lang w:val="en-US"/>
        </w:rPr>
        <w:t>. Statistical significance was inferred at p &lt; 0.05.</w:t>
      </w:r>
      <w:bookmarkEnd w:id="209"/>
      <w:bookmarkEnd w:id="210"/>
    </w:p>
    <w:tbl>
      <w:tblPr>
        <w:tblW w:w="7103" w:type="dxa"/>
        <w:jc w:val="center"/>
        <w:tblLayout w:type="fixed"/>
        <w:tblLook w:val="04A0" w:firstRow="1" w:lastRow="0" w:firstColumn="1" w:lastColumn="0" w:noHBand="0" w:noVBand="1"/>
      </w:tblPr>
      <w:tblGrid>
        <w:gridCol w:w="1433"/>
        <w:gridCol w:w="740"/>
        <w:gridCol w:w="1244"/>
        <w:gridCol w:w="1276"/>
        <w:gridCol w:w="1134"/>
        <w:gridCol w:w="1276"/>
      </w:tblGrid>
      <w:tr w:rsidR="0016597D" w:rsidRPr="0016597D" w14:paraId="5C79E4A6" w14:textId="77777777" w:rsidTr="0016597D">
        <w:trPr>
          <w:trHeight w:val="289"/>
          <w:jc w:val="center"/>
        </w:trPr>
        <w:tc>
          <w:tcPr>
            <w:tcW w:w="1433" w:type="dxa"/>
            <w:tcBorders>
              <w:top w:val="single" w:sz="4" w:space="0" w:color="auto"/>
              <w:left w:val="single" w:sz="4" w:space="0" w:color="auto"/>
              <w:bottom w:val="single" w:sz="4" w:space="0" w:color="auto"/>
              <w:right w:val="single" w:sz="4" w:space="0" w:color="auto"/>
            </w:tcBorders>
            <w:shd w:val="clear" w:color="000000" w:fill="00338D"/>
            <w:noWrap/>
            <w:vAlign w:val="center"/>
            <w:hideMark/>
          </w:tcPr>
          <w:p w14:paraId="731BD5B9" w14:textId="77777777" w:rsidR="0016597D" w:rsidRPr="0016597D" w:rsidRDefault="0016597D" w:rsidP="0016597D">
            <w:pPr>
              <w:pStyle w:val="Tablesmalltext"/>
              <w:rPr>
                <w:lang w:val="en-US"/>
              </w:rPr>
            </w:pPr>
            <w:r w:rsidRPr="0016597D">
              <w:rPr>
                <w:lang w:val="en-US"/>
              </w:rPr>
              <w:t>Site</w:t>
            </w:r>
          </w:p>
        </w:tc>
        <w:tc>
          <w:tcPr>
            <w:tcW w:w="740" w:type="dxa"/>
            <w:tcBorders>
              <w:top w:val="single" w:sz="4" w:space="0" w:color="auto"/>
              <w:left w:val="nil"/>
              <w:bottom w:val="single" w:sz="4" w:space="0" w:color="auto"/>
              <w:right w:val="single" w:sz="4" w:space="0" w:color="auto"/>
            </w:tcBorders>
            <w:shd w:val="clear" w:color="000000" w:fill="00338D"/>
            <w:noWrap/>
            <w:vAlign w:val="center"/>
            <w:hideMark/>
          </w:tcPr>
          <w:p w14:paraId="0DE31372"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1244" w:type="dxa"/>
            <w:tcBorders>
              <w:top w:val="single" w:sz="4" w:space="0" w:color="auto"/>
              <w:left w:val="nil"/>
              <w:bottom w:val="single" w:sz="4" w:space="0" w:color="auto"/>
              <w:right w:val="single" w:sz="4" w:space="0" w:color="auto"/>
            </w:tcBorders>
            <w:shd w:val="clear" w:color="000000" w:fill="00338D"/>
            <w:noWrap/>
            <w:vAlign w:val="center"/>
            <w:hideMark/>
          </w:tcPr>
          <w:p w14:paraId="5B6DABFE" w14:textId="77777777" w:rsidR="0016597D" w:rsidRPr="0016597D" w:rsidRDefault="0016597D" w:rsidP="0016597D">
            <w:pPr>
              <w:pStyle w:val="Tablesmalltext"/>
              <w:rPr>
                <w:lang w:val="en-US"/>
              </w:rPr>
            </w:pPr>
            <w:r w:rsidRPr="0016597D">
              <w:rPr>
                <w:lang w:val="en-US"/>
              </w:rPr>
              <w:t>GPP vs Temp</w:t>
            </w:r>
          </w:p>
        </w:tc>
        <w:tc>
          <w:tcPr>
            <w:tcW w:w="1276" w:type="dxa"/>
            <w:tcBorders>
              <w:top w:val="single" w:sz="4" w:space="0" w:color="auto"/>
              <w:left w:val="nil"/>
              <w:bottom w:val="single" w:sz="4" w:space="0" w:color="auto"/>
              <w:right w:val="single" w:sz="4" w:space="0" w:color="auto"/>
            </w:tcBorders>
            <w:shd w:val="clear" w:color="000000" w:fill="00338D"/>
            <w:noWrap/>
            <w:vAlign w:val="center"/>
            <w:hideMark/>
          </w:tcPr>
          <w:p w14:paraId="196C163A" w14:textId="77777777" w:rsidR="0016597D" w:rsidRPr="0016597D" w:rsidRDefault="0016597D" w:rsidP="0016597D">
            <w:pPr>
              <w:pStyle w:val="Tablesmalltext"/>
              <w:rPr>
                <w:lang w:val="en-US"/>
              </w:rPr>
            </w:pPr>
            <w:r w:rsidRPr="0016597D">
              <w:rPr>
                <w:lang w:val="en-US"/>
              </w:rPr>
              <w:t>GPP vs Light</w:t>
            </w:r>
          </w:p>
        </w:tc>
        <w:tc>
          <w:tcPr>
            <w:tcW w:w="1134" w:type="dxa"/>
            <w:tcBorders>
              <w:top w:val="single" w:sz="4" w:space="0" w:color="auto"/>
              <w:left w:val="nil"/>
              <w:bottom w:val="single" w:sz="4" w:space="0" w:color="auto"/>
              <w:right w:val="single" w:sz="4" w:space="0" w:color="auto"/>
            </w:tcBorders>
            <w:shd w:val="clear" w:color="000000" w:fill="00338D"/>
            <w:noWrap/>
            <w:vAlign w:val="center"/>
            <w:hideMark/>
          </w:tcPr>
          <w:p w14:paraId="629D7893" w14:textId="77777777" w:rsidR="0016597D" w:rsidRPr="0016597D" w:rsidRDefault="0016597D" w:rsidP="0016597D">
            <w:pPr>
              <w:pStyle w:val="Tablesmalltext"/>
              <w:rPr>
                <w:lang w:val="en-US"/>
              </w:rPr>
            </w:pPr>
            <w:r w:rsidRPr="0016597D">
              <w:rPr>
                <w:lang w:val="en-US"/>
              </w:rPr>
              <w:t>ER vs Temp</w:t>
            </w:r>
          </w:p>
        </w:tc>
        <w:tc>
          <w:tcPr>
            <w:tcW w:w="1276" w:type="dxa"/>
            <w:tcBorders>
              <w:top w:val="single" w:sz="4" w:space="0" w:color="auto"/>
              <w:left w:val="nil"/>
              <w:bottom w:val="single" w:sz="4" w:space="0" w:color="auto"/>
              <w:right w:val="single" w:sz="4" w:space="0" w:color="auto"/>
            </w:tcBorders>
            <w:shd w:val="clear" w:color="000000" w:fill="00338D"/>
            <w:vAlign w:val="center"/>
            <w:hideMark/>
          </w:tcPr>
          <w:p w14:paraId="4E278082" w14:textId="77777777" w:rsidR="0016597D" w:rsidRPr="0016597D" w:rsidRDefault="0016597D" w:rsidP="0016597D">
            <w:pPr>
              <w:pStyle w:val="Tablesmalltext"/>
              <w:rPr>
                <w:lang w:val="en-US"/>
              </w:rPr>
            </w:pPr>
            <w:r w:rsidRPr="0016597D">
              <w:rPr>
                <w:lang w:val="en-US"/>
              </w:rPr>
              <w:t>Light vs Temp</w:t>
            </w:r>
          </w:p>
        </w:tc>
      </w:tr>
      <w:tr w:rsidR="0016597D" w:rsidRPr="0016597D" w14:paraId="46EB66CE"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4B45A3F3" w14:textId="77777777" w:rsidR="0016597D" w:rsidRPr="0016597D" w:rsidRDefault="0016597D" w:rsidP="0016597D">
            <w:pPr>
              <w:pStyle w:val="Tablesmalltext"/>
              <w:rPr>
                <w:b/>
                <w:bCs/>
                <w:color w:val="000000"/>
                <w:lang w:val="en-US"/>
              </w:rPr>
            </w:pPr>
            <w:r w:rsidRPr="0016597D">
              <w:rPr>
                <w:b/>
                <w:bCs/>
                <w:color w:val="000000"/>
                <w:lang w:val="en-US"/>
              </w:rPr>
              <w:t>Loch Garry</w:t>
            </w:r>
          </w:p>
        </w:tc>
        <w:tc>
          <w:tcPr>
            <w:tcW w:w="740" w:type="dxa"/>
            <w:tcBorders>
              <w:top w:val="nil"/>
              <w:left w:val="nil"/>
              <w:bottom w:val="single" w:sz="4" w:space="0" w:color="auto"/>
              <w:right w:val="single" w:sz="4" w:space="0" w:color="auto"/>
            </w:tcBorders>
            <w:shd w:val="clear" w:color="auto" w:fill="auto"/>
            <w:noWrap/>
            <w:vAlign w:val="center"/>
            <w:hideMark/>
          </w:tcPr>
          <w:p w14:paraId="49AF6D7B" w14:textId="77777777" w:rsidR="0016597D" w:rsidRPr="0016597D" w:rsidRDefault="0016597D" w:rsidP="0016597D">
            <w:pPr>
              <w:pStyle w:val="Tablesmalltext"/>
              <w:rPr>
                <w:color w:val="000000"/>
                <w:lang w:val="en-US"/>
              </w:rPr>
            </w:pPr>
            <w:r w:rsidRPr="0016597D">
              <w:rPr>
                <w:color w:val="000000"/>
                <w:lang w:val="en-US"/>
              </w:rPr>
              <w:t>r</w:t>
            </w:r>
            <w:r w:rsidRPr="0016597D">
              <w:rPr>
                <w:color w:val="000000"/>
                <w:vertAlign w:val="superscript"/>
                <w:lang w:val="en-US"/>
              </w:rPr>
              <w:t>2</w:t>
            </w:r>
          </w:p>
        </w:tc>
        <w:tc>
          <w:tcPr>
            <w:tcW w:w="1244" w:type="dxa"/>
            <w:tcBorders>
              <w:top w:val="nil"/>
              <w:left w:val="nil"/>
              <w:bottom w:val="single" w:sz="4" w:space="0" w:color="auto"/>
              <w:right w:val="single" w:sz="4" w:space="0" w:color="auto"/>
            </w:tcBorders>
            <w:shd w:val="clear" w:color="auto" w:fill="auto"/>
            <w:noWrap/>
            <w:vAlign w:val="center"/>
            <w:hideMark/>
          </w:tcPr>
          <w:p w14:paraId="6A07D71B" w14:textId="77777777" w:rsidR="0016597D" w:rsidRPr="0016597D" w:rsidRDefault="0016597D" w:rsidP="0016597D">
            <w:pPr>
              <w:pStyle w:val="Tablesmalltext"/>
              <w:rPr>
                <w:color w:val="000000"/>
                <w:lang w:val="en-US"/>
              </w:rPr>
            </w:pPr>
            <w:r w:rsidRPr="0016597D">
              <w:rPr>
                <w:color w:val="000000"/>
                <w:lang w:val="en-US"/>
              </w:rPr>
              <w:t>0.18</w:t>
            </w:r>
          </w:p>
        </w:tc>
        <w:tc>
          <w:tcPr>
            <w:tcW w:w="1276" w:type="dxa"/>
            <w:tcBorders>
              <w:top w:val="nil"/>
              <w:left w:val="nil"/>
              <w:bottom w:val="single" w:sz="4" w:space="0" w:color="auto"/>
              <w:right w:val="single" w:sz="4" w:space="0" w:color="auto"/>
            </w:tcBorders>
            <w:shd w:val="clear" w:color="auto" w:fill="auto"/>
            <w:noWrap/>
            <w:vAlign w:val="center"/>
            <w:hideMark/>
          </w:tcPr>
          <w:p w14:paraId="49D41554" w14:textId="77777777" w:rsidR="0016597D" w:rsidRPr="0016597D" w:rsidRDefault="0016597D" w:rsidP="0016597D">
            <w:pPr>
              <w:pStyle w:val="Tablesmalltext"/>
              <w:rPr>
                <w:color w:val="000000"/>
                <w:lang w:val="en-US"/>
              </w:rPr>
            </w:pPr>
            <w:r w:rsidRPr="0016597D">
              <w:rPr>
                <w:color w:val="000000"/>
                <w:lang w:val="en-US"/>
              </w:rPr>
              <w:t>0.14</w:t>
            </w:r>
          </w:p>
        </w:tc>
        <w:tc>
          <w:tcPr>
            <w:tcW w:w="1134" w:type="dxa"/>
            <w:tcBorders>
              <w:top w:val="nil"/>
              <w:left w:val="nil"/>
              <w:bottom w:val="single" w:sz="4" w:space="0" w:color="auto"/>
              <w:right w:val="single" w:sz="4" w:space="0" w:color="auto"/>
            </w:tcBorders>
            <w:shd w:val="clear" w:color="auto" w:fill="auto"/>
            <w:noWrap/>
            <w:vAlign w:val="center"/>
            <w:hideMark/>
          </w:tcPr>
          <w:p w14:paraId="68430E48" w14:textId="77777777" w:rsidR="0016597D" w:rsidRPr="0016597D" w:rsidRDefault="0016597D" w:rsidP="0016597D">
            <w:pPr>
              <w:pStyle w:val="Tablesmalltext"/>
              <w:rPr>
                <w:color w:val="000000"/>
                <w:lang w:val="en-US"/>
              </w:rPr>
            </w:pPr>
            <w:r w:rsidRPr="0016597D">
              <w:rPr>
                <w:color w:val="000000"/>
                <w:lang w:val="en-US"/>
              </w:rPr>
              <w:t>0.068</w:t>
            </w:r>
          </w:p>
        </w:tc>
        <w:tc>
          <w:tcPr>
            <w:tcW w:w="1276" w:type="dxa"/>
            <w:tcBorders>
              <w:top w:val="nil"/>
              <w:left w:val="nil"/>
              <w:bottom w:val="single" w:sz="4" w:space="0" w:color="auto"/>
              <w:right w:val="single" w:sz="4" w:space="0" w:color="auto"/>
            </w:tcBorders>
            <w:shd w:val="clear" w:color="auto" w:fill="auto"/>
            <w:vAlign w:val="center"/>
            <w:hideMark/>
          </w:tcPr>
          <w:p w14:paraId="6F87C708" w14:textId="77777777" w:rsidR="0016597D" w:rsidRPr="0016597D" w:rsidRDefault="0016597D" w:rsidP="0016597D">
            <w:pPr>
              <w:pStyle w:val="Tablesmalltext"/>
              <w:rPr>
                <w:color w:val="000000"/>
                <w:lang w:val="en-US"/>
              </w:rPr>
            </w:pPr>
            <w:r w:rsidRPr="0016597D">
              <w:rPr>
                <w:color w:val="000000"/>
                <w:lang w:val="en-US"/>
              </w:rPr>
              <w:t>0.093</w:t>
            </w:r>
          </w:p>
        </w:tc>
      </w:tr>
      <w:tr w:rsidR="0016597D" w:rsidRPr="0016597D" w14:paraId="3121169E"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4FD3D210"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0C2E98DE" w14:textId="0A133286" w:rsidR="0016597D" w:rsidRPr="0016597D" w:rsidRDefault="00092F89" w:rsidP="0016597D">
            <w:pPr>
              <w:pStyle w:val="Tablesmalltext"/>
              <w:rPr>
                <w:color w:val="000000"/>
                <w:lang w:val="en-US"/>
              </w:rPr>
            </w:pPr>
            <w:r w:rsidRPr="0016597D">
              <w:rPr>
                <w:color w:val="000000"/>
                <w:lang w:val="en-US"/>
              </w:rPr>
              <w:t>P</w:t>
            </w:r>
          </w:p>
        </w:tc>
        <w:tc>
          <w:tcPr>
            <w:tcW w:w="1244" w:type="dxa"/>
            <w:tcBorders>
              <w:top w:val="nil"/>
              <w:left w:val="nil"/>
              <w:bottom w:val="single" w:sz="4" w:space="0" w:color="auto"/>
              <w:right w:val="single" w:sz="4" w:space="0" w:color="auto"/>
            </w:tcBorders>
            <w:shd w:val="clear" w:color="auto" w:fill="auto"/>
            <w:noWrap/>
            <w:vAlign w:val="center"/>
            <w:hideMark/>
          </w:tcPr>
          <w:p w14:paraId="72AB2315" w14:textId="77777777" w:rsidR="0016597D" w:rsidRPr="0016597D" w:rsidRDefault="0016597D" w:rsidP="0016597D">
            <w:pPr>
              <w:pStyle w:val="Tablesmalltext"/>
              <w:rPr>
                <w:color w:val="000000"/>
                <w:lang w:val="en-US"/>
              </w:rPr>
            </w:pPr>
            <w:r w:rsidRPr="0016597D">
              <w:rPr>
                <w:color w:val="000000"/>
                <w:lang w:val="en-US"/>
              </w:rPr>
              <w:t>&lt; 0.001</w:t>
            </w:r>
          </w:p>
        </w:tc>
        <w:tc>
          <w:tcPr>
            <w:tcW w:w="1276" w:type="dxa"/>
            <w:tcBorders>
              <w:top w:val="nil"/>
              <w:left w:val="nil"/>
              <w:bottom w:val="single" w:sz="4" w:space="0" w:color="auto"/>
              <w:right w:val="single" w:sz="4" w:space="0" w:color="auto"/>
            </w:tcBorders>
            <w:shd w:val="clear" w:color="auto" w:fill="auto"/>
            <w:noWrap/>
            <w:vAlign w:val="center"/>
            <w:hideMark/>
          </w:tcPr>
          <w:p w14:paraId="2A6DE3CD" w14:textId="77777777" w:rsidR="0016597D" w:rsidRPr="0016597D" w:rsidRDefault="0016597D" w:rsidP="0016597D">
            <w:pPr>
              <w:pStyle w:val="Tablesmalltext"/>
              <w:rPr>
                <w:color w:val="000000"/>
                <w:lang w:val="en-US"/>
              </w:rPr>
            </w:pPr>
            <w:r w:rsidRPr="0016597D">
              <w:rPr>
                <w:color w:val="000000"/>
                <w:lang w:val="en-US"/>
              </w:rPr>
              <w:t>&lt; 0.001</w:t>
            </w:r>
          </w:p>
        </w:tc>
        <w:tc>
          <w:tcPr>
            <w:tcW w:w="1134" w:type="dxa"/>
            <w:tcBorders>
              <w:top w:val="nil"/>
              <w:left w:val="nil"/>
              <w:bottom w:val="single" w:sz="4" w:space="0" w:color="auto"/>
              <w:right w:val="single" w:sz="4" w:space="0" w:color="auto"/>
            </w:tcBorders>
            <w:shd w:val="clear" w:color="auto" w:fill="auto"/>
            <w:noWrap/>
            <w:vAlign w:val="center"/>
            <w:hideMark/>
          </w:tcPr>
          <w:p w14:paraId="54C8FD06" w14:textId="77777777" w:rsidR="0016597D" w:rsidRPr="0016597D" w:rsidRDefault="0016597D" w:rsidP="0016597D">
            <w:pPr>
              <w:pStyle w:val="Tablesmalltext"/>
              <w:rPr>
                <w:color w:val="000000"/>
                <w:lang w:val="en-US"/>
              </w:rPr>
            </w:pPr>
            <w:r w:rsidRPr="0016597D">
              <w:rPr>
                <w:color w:val="000000"/>
                <w:lang w:val="en-US"/>
              </w:rPr>
              <w:t>0.009</w:t>
            </w:r>
          </w:p>
        </w:tc>
        <w:tc>
          <w:tcPr>
            <w:tcW w:w="1276" w:type="dxa"/>
            <w:tcBorders>
              <w:top w:val="nil"/>
              <w:left w:val="nil"/>
              <w:bottom w:val="single" w:sz="4" w:space="0" w:color="auto"/>
              <w:right w:val="single" w:sz="4" w:space="0" w:color="auto"/>
            </w:tcBorders>
            <w:shd w:val="clear" w:color="auto" w:fill="auto"/>
            <w:vAlign w:val="center"/>
            <w:hideMark/>
          </w:tcPr>
          <w:p w14:paraId="3D9FA8F2" w14:textId="77777777" w:rsidR="0016597D" w:rsidRPr="0016597D" w:rsidRDefault="0016597D" w:rsidP="0016597D">
            <w:pPr>
              <w:pStyle w:val="Tablesmalltext"/>
              <w:rPr>
                <w:color w:val="000000"/>
                <w:lang w:val="en-US"/>
              </w:rPr>
            </w:pPr>
            <w:r w:rsidRPr="0016597D">
              <w:rPr>
                <w:color w:val="000000"/>
                <w:lang w:val="en-US"/>
              </w:rPr>
              <w:t>0.002</w:t>
            </w:r>
          </w:p>
        </w:tc>
      </w:tr>
      <w:tr w:rsidR="0016597D" w:rsidRPr="0016597D" w14:paraId="2B7062C6"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5D6D88E8"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4E2A207F" w14:textId="77777777" w:rsidR="0016597D" w:rsidRPr="0016597D" w:rsidRDefault="0016597D" w:rsidP="0016597D">
            <w:pPr>
              <w:pStyle w:val="Tablesmalltext"/>
              <w:rPr>
                <w:color w:val="000000"/>
                <w:lang w:val="en-US"/>
              </w:rPr>
            </w:pPr>
            <w:r w:rsidRPr="0016597D">
              <w:rPr>
                <w:color w:val="000000"/>
                <w:lang w:val="en-US"/>
              </w:rPr>
              <w:t>slope</w:t>
            </w:r>
          </w:p>
        </w:tc>
        <w:tc>
          <w:tcPr>
            <w:tcW w:w="1244" w:type="dxa"/>
            <w:tcBorders>
              <w:top w:val="nil"/>
              <w:left w:val="nil"/>
              <w:bottom w:val="single" w:sz="4" w:space="0" w:color="auto"/>
              <w:right w:val="single" w:sz="4" w:space="0" w:color="auto"/>
            </w:tcBorders>
            <w:shd w:val="clear" w:color="auto" w:fill="auto"/>
            <w:noWrap/>
            <w:vAlign w:val="center"/>
            <w:hideMark/>
          </w:tcPr>
          <w:p w14:paraId="412D7769" w14:textId="77777777" w:rsidR="0016597D" w:rsidRPr="0016597D" w:rsidRDefault="0016597D" w:rsidP="0016597D">
            <w:pPr>
              <w:pStyle w:val="Tablesmalltext"/>
              <w:rPr>
                <w:color w:val="000000"/>
                <w:lang w:val="en-US"/>
              </w:rPr>
            </w:pPr>
            <w:r w:rsidRPr="0016597D">
              <w:rPr>
                <w:color w:val="000000"/>
                <w:lang w:val="en-US"/>
              </w:rPr>
              <w:t>0.08</w:t>
            </w:r>
          </w:p>
        </w:tc>
        <w:tc>
          <w:tcPr>
            <w:tcW w:w="1276" w:type="dxa"/>
            <w:tcBorders>
              <w:top w:val="nil"/>
              <w:left w:val="nil"/>
              <w:bottom w:val="single" w:sz="4" w:space="0" w:color="auto"/>
              <w:right w:val="single" w:sz="4" w:space="0" w:color="auto"/>
            </w:tcBorders>
            <w:shd w:val="clear" w:color="auto" w:fill="auto"/>
            <w:noWrap/>
            <w:vAlign w:val="center"/>
            <w:hideMark/>
          </w:tcPr>
          <w:p w14:paraId="084AD7BB" w14:textId="77777777" w:rsidR="0016597D" w:rsidRPr="0016597D" w:rsidRDefault="0016597D" w:rsidP="0016597D">
            <w:pPr>
              <w:pStyle w:val="Tablesmalltext"/>
              <w:rPr>
                <w:color w:val="000000"/>
                <w:lang w:val="en-US"/>
              </w:rPr>
            </w:pPr>
            <w:r w:rsidRPr="0016597D">
              <w:rPr>
                <w:color w:val="000000"/>
                <w:lang w:val="en-US"/>
              </w:rPr>
              <w:t>0.13</w:t>
            </w:r>
          </w:p>
        </w:tc>
        <w:tc>
          <w:tcPr>
            <w:tcW w:w="1134" w:type="dxa"/>
            <w:tcBorders>
              <w:top w:val="nil"/>
              <w:left w:val="nil"/>
              <w:bottom w:val="single" w:sz="4" w:space="0" w:color="auto"/>
              <w:right w:val="single" w:sz="4" w:space="0" w:color="auto"/>
            </w:tcBorders>
            <w:shd w:val="clear" w:color="auto" w:fill="auto"/>
            <w:noWrap/>
            <w:vAlign w:val="center"/>
            <w:hideMark/>
          </w:tcPr>
          <w:p w14:paraId="3A42D994" w14:textId="77777777" w:rsidR="0016597D" w:rsidRPr="0016597D" w:rsidRDefault="0016597D" w:rsidP="0016597D">
            <w:pPr>
              <w:pStyle w:val="Tablesmalltext"/>
              <w:rPr>
                <w:color w:val="000000"/>
                <w:lang w:val="en-US"/>
              </w:rPr>
            </w:pPr>
            <w:r w:rsidRPr="0016597D">
              <w:rPr>
                <w:color w:val="000000"/>
                <w:lang w:val="en-US"/>
              </w:rPr>
              <w:t>0.20</w:t>
            </w:r>
          </w:p>
        </w:tc>
        <w:tc>
          <w:tcPr>
            <w:tcW w:w="1276" w:type="dxa"/>
            <w:tcBorders>
              <w:top w:val="nil"/>
              <w:left w:val="nil"/>
              <w:bottom w:val="single" w:sz="4" w:space="0" w:color="auto"/>
              <w:right w:val="single" w:sz="4" w:space="0" w:color="auto"/>
            </w:tcBorders>
            <w:shd w:val="clear" w:color="auto" w:fill="auto"/>
            <w:vAlign w:val="center"/>
            <w:hideMark/>
          </w:tcPr>
          <w:p w14:paraId="31A1E8E5" w14:textId="77777777" w:rsidR="0016597D" w:rsidRPr="0016597D" w:rsidRDefault="0016597D" w:rsidP="0016597D">
            <w:pPr>
              <w:pStyle w:val="Tablesmalltext"/>
              <w:rPr>
                <w:color w:val="000000"/>
                <w:lang w:val="en-US"/>
              </w:rPr>
            </w:pPr>
            <w:r w:rsidRPr="0016597D">
              <w:rPr>
                <w:color w:val="000000"/>
                <w:lang w:val="en-US"/>
              </w:rPr>
              <w:t>0.16</w:t>
            </w:r>
          </w:p>
        </w:tc>
      </w:tr>
      <w:tr w:rsidR="0016597D" w:rsidRPr="0016597D" w14:paraId="3AF23AD8"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18A07A5" w14:textId="77777777" w:rsidR="0016597D" w:rsidRPr="0016597D" w:rsidRDefault="0016597D" w:rsidP="0016597D">
            <w:pPr>
              <w:pStyle w:val="Tablesmalltext"/>
              <w:rPr>
                <w:b/>
                <w:bCs/>
                <w:color w:val="000000"/>
                <w:lang w:val="en-US"/>
              </w:rPr>
            </w:pPr>
            <w:r w:rsidRPr="0016597D">
              <w:rPr>
                <w:b/>
                <w:bCs/>
                <w:color w:val="000000"/>
                <w:lang w:val="en-US"/>
              </w:rPr>
              <w:t>McCoy's Bridge</w:t>
            </w:r>
          </w:p>
        </w:tc>
        <w:tc>
          <w:tcPr>
            <w:tcW w:w="740" w:type="dxa"/>
            <w:tcBorders>
              <w:top w:val="nil"/>
              <w:left w:val="nil"/>
              <w:bottom w:val="single" w:sz="4" w:space="0" w:color="auto"/>
              <w:right w:val="single" w:sz="4" w:space="0" w:color="auto"/>
            </w:tcBorders>
            <w:shd w:val="clear" w:color="auto" w:fill="auto"/>
            <w:noWrap/>
            <w:vAlign w:val="center"/>
            <w:hideMark/>
          </w:tcPr>
          <w:p w14:paraId="775403E1" w14:textId="77777777" w:rsidR="0016597D" w:rsidRPr="0016597D" w:rsidRDefault="0016597D" w:rsidP="0016597D">
            <w:pPr>
              <w:pStyle w:val="Tablesmalltext"/>
              <w:rPr>
                <w:color w:val="000000"/>
                <w:lang w:val="en-US"/>
              </w:rPr>
            </w:pPr>
            <w:r w:rsidRPr="0016597D">
              <w:rPr>
                <w:color w:val="000000"/>
                <w:lang w:val="en-US"/>
              </w:rPr>
              <w:t>r</w:t>
            </w:r>
            <w:r w:rsidRPr="0016597D">
              <w:rPr>
                <w:color w:val="000000"/>
                <w:vertAlign w:val="superscript"/>
                <w:lang w:val="en-US"/>
              </w:rPr>
              <w:t>2</w:t>
            </w:r>
          </w:p>
        </w:tc>
        <w:tc>
          <w:tcPr>
            <w:tcW w:w="1244" w:type="dxa"/>
            <w:tcBorders>
              <w:top w:val="nil"/>
              <w:left w:val="nil"/>
              <w:bottom w:val="single" w:sz="4" w:space="0" w:color="auto"/>
              <w:right w:val="single" w:sz="4" w:space="0" w:color="auto"/>
            </w:tcBorders>
            <w:shd w:val="clear" w:color="auto" w:fill="auto"/>
            <w:noWrap/>
            <w:vAlign w:val="center"/>
            <w:hideMark/>
          </w:tcPr>
          <w:p w14:paraId="6D25BEC1" w14:textId="77777777" w:rsidR="0016597D" w:rsidRPr="0016597D" w:rsidRDefault="0016597D" w:rsidP="0016597D">
            <w:pPr>
              <w:pStyle w:val="Tablesmalltext"/>
              <w:rPr>
                <w:color w:val="000000"/>
                <w:lang w:val="en-US"/>
              </w:rPr>
            </w:pPr>
            <w:r w:rsidRPr="0016597D">
              <w:rPr>
                <w:color w:val="000000"/>
                <w:lang w:val="en-US"/>
              </w:rPr>
              <w:t>0.32</w:t>
            </w:r>
          </w:p>
        </w:tc>
        <w:tc>
          <w:tcPr>
            <w:tcW w:w="1276" w:type="dxa"/>
            <w:tcBorders>
              <w:top w:val="nil"/>
              <w:left w:val="nil"/>
              <w:bottom w:val="single" w:sz="4" w:space="0" w:color="auto"/>
              <w:right w:val="single" w:sz="4" w:space="0" w:color="auto"/>
            </w:tcBorders>
            <w:shd w:val="clear" w:color="auto" w:fill="auto"/>
            <w:noWrap/>
            <w:vAlign w:val="center"/>
            <w:hideMark/>
          </w:tcPr>
          <w:p w14:paraId="5C13E13B" w14:textId="77777777" w:rsidR="0016597D" w:rsidRPr="0016597D" w:rsidRDefault="0016597D" w:rsidP="0016597D">
            <w:pPr>
              <w:pStyle w:val="Tablesmalltext"/>
              <w:rPr>
                <w:color w:val="000000"/>
                <w:lang w:val="en-US"/>
              </w:rPr>
            </w:pPr>
            <w:r w:rsidRPr="0016597D">
              <w:rPr>
                <w:color w:val="000000"/>
                <w:lang w:val="en-US"/>
              </w:rPr>
              <w:t>0.3</w:t>
            </w:r>
          </w:p>
        </w:tc>
        <w:tc>
          <w:tcPr>
            <w:tcW w:w="1134" w:type="dxa"/>
            <w:tcBorders>
              <w:top w:val="nil"/>
              <w:left w:val="nil"/>
              <w:bottom w:val="single" w:sz="4" w:space="0" w:color="auto"/>
              <w:right w:val="single" w:sz="4" w:space="0" w:color="auto"/>
            </w:tcBorders>
            <w:shd w:val="clear" w:color="auto" w:fill="auto"/>
            <w:noWrap/>
            <w:vAlign w:val="center"/>
            <w:hideMark/>
          </w:tcPr>
          <w:p w14:paraId="01B47CAA" w14:textId="77777777" w:rsidR="0016597D" w:rsidRPr="0016597D" w:rsidRDefault="0016597D" w:rsidP="0016597D">
            <w:pPr>
              <w:pStyle w:val="Tablesmalltext"/>
              <w:rPr>
                <w:color w:val="000000"/>
                <w:lang w:val="en-US"/>
              </w:rPr>
            </w:pPr>
            <w:r w:rsidRPr="0016597D">
              <w:rPr>
                <w:color w:val="000000"/>
                <w:lang w:val="en-US"/>
              </w:rPr>
              <w:t>0.17</w:t>
            </w:r>
          </w:p>
        </w:tc>
        <w:tc>
          <w:tcPr>
            <w:tcW w:w="1276" w:type="dxa"/>
            <w:tcBorders>
              <w:top w:val="nil"/>
              <w:left w:val="nil"/>
              <w:bottom w:val="single" w:sz="4" w:space="0" w:color="auto"/>
              <w:right w:val="single" w:sz="4" w:space="0" w:color="auto"/>
            </w:tcBorders>
            <w:shd w:val="clear" w:color="auto" w:fill="auto"/>
            <w:vAlign w:val="center"/>
            <w:hideMark/>
          </w:tcPr>
          <w:p w14:paraId="041F2C46" w14:textId="77777777" w:rsidR="0016597D" w:rsidRPr="0016597D" w:rsidRDefault="0016597D" w:rsidP="0016597D">
            <w:pPr>
              <w:pStyle w:val="Tablesmalltext"/>
              <w:rPr>
                <w:color w:val="000000"/>
                <w:lang w:val="en-US"/>
              </w:rPr>
            </w:pPr>
            <w:r w:rsidRPr="0016597D">
              <w:rPr>
                <w:color w:val="000000"/>
                <w:lang w:val="en-US"/>
              </w:rPr>
              <w:t>0.54</w:t>
            </w:r>
          </w:p>
        </w:tc>
      </w:tr>
      <w:tr w:rsidR="0016597D" w:rsidRPr="0016597D" w14:paraId="6DA8452E"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79C850E4"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14D422FB" w14:textId="7935F4D0" w:rsidR="0016597D" w:rsidRPr="0016597D" w:rsidRDefault="00092F89" w:rsidP="0016597D">
            <w:pPr>
              <w:pStyle w:val="Tablesmalltext"/>
              <w:rPr>
                <w:color w:val="000000"/>
                <w:lang w:val="en-US"/>
              </w:rPr>
            </w:pPr>
            <w:r w:rsidRPr="0016597D">
              <w:rPr>
                <w:color w:val="000000"/>
                <w:lang w:val="en-US"/>
              </w:rPr>
              <w:t>P</w:t>
            </w:r>
          </w:p>
        </w:tc>
        <w:tc>
          <w:tcPr>
            <w:tcW w:w="1244" w:type="dxa"/>
            <w:tcBorders>
              <w:top w:val="nil"/>
              <w:left w:val="nil"/>
              <w:bottom w:val="single" w:sz="4" w:space="0" w:color="auto"/>
              <w:right w:val="single" w:sz="4" w:space="0" w:color="auto"/>
            </w:tcBorders>
            <w:shd w:val="clear" w:color="auto" w:fill="auto"/>
            <w:noWrap/>
            <w:vAlign w:val="center"/>
            <w:hideMark/>
          </w:tcPr>
          <w:p w14:paraId="294EBD3E" w14:textId="77777777" w:rsidR="0016597D" w:rsidRPr="0016597D" w:rsidRDefault="0016597D" w:rsidP="0016597D">
            <w:pPr>
              <w:pStyle w:val="Tablesmalltext"/>
              <w:rPr>
                <w:color w:val="000000"/>
                <w:lang w:val="en-US"/>
              </w:rPr>
            </w:pPr>
            <w:r w:rsidRPr="0016597D">
              <w:rPr>
                <w:color w:val="000000"/>
                <w:lang w:val="en-US"/>
              </w:rPr>
              <w:t>&lt; 0.001</w:t>
            </w:r>
          </w:p>
        </w:tc>
        <w:tc>
          <w:tcPr>
            <w:tcW w:w="1276" w:type="dxa"/>
            <w:tcBorders>
              <w:top w:val="nil"/>
              <w:left w:val="nil"/>
              <w:bottom w:val="single" w:sz="4" w:space="0" w:color="auto"/>
              <w:right w:val="single" w:sz="4" w:space="0" w:color="auto"/>
            </w:tcBorders>
            <w:shd w:val="clear" w:color="auto" w:fill="auto"/>
            <w:noWrap/>
            <w:vAlign w:val="center"/>
            <w:hideMark/>
          </w:tcPr>
          <w:p w14:paraId="4CBEC6FE" w14:textId="77777777" w:rsidR="0016597D" w:rsidRPr="0016597D" w:rsidRDefault="0016597D" w:rsidP="0016597D">
            <w:pPr>
              <w:pStyle w:val="Tablesmalltext"/>
              <w:rPr>
                <w:color w:val="000000"/>
                <w:lang w:val="en-US"/>
              </w:rPr>
            </w:pPr>
            <w:r w:rsidRPr="0016597D">
              <w:rPr>
                <w:color w:val="000000"/>
                <w:lang w:val="en-US"/>
              </w:rPr>
              <w:t>&lt; 0.001</w:t>
            </w:r>
          </w:p>
        </w:tc>
        <w:tc>
          <w:tcPr>
            <w:tcW w:w="1134" w:type="dxa"/>
            <w:tcBorders>
              <w:top w:val="nil"/>
              <w:left w:val="nil"/>
              <w:bottom w:val="single" w:sz="4" w:space="0" w:color="auto"/>
              <w:right w:val="single" w:sz="4" w:space="0" w:color="auto"/>
            </w:tcBorders>
            <w:shd w:val="clear" w:color="auto" w:fill="auto"/>
            <w:noWrap/>
            <w:vAlign w:val="center"/>
            <w:hideMark/>
          </w:tcPr>
          <w:p w14:paraId="4DE4E573" w14:textId="77777777" w:rsidR="0016597D" w:rsidRPr="0016597D" w:rsidRDefault="0016597D" w:rsidP="0016597D">
            <w:pPr>
              <w:pStyle w:val="Tablesmalltext"/>
              <w:rPr>
                <w:color w:val="000000"/>
                <w:lang w:val="en-US"/>
              </w:rPr>
            </w:pPr>
            <w:r w:rsidRPr="0016597D">
              <w:rPr>
                <w:color w:val="000000"/>
                <w:lang w:val="en-US"/>
              </w:rPr>
              <w:t>&lt; 0.001</w:t>
            </w:r>
          </w:p>
        </w:tc>
        <w:tc>
          <w:tcPr>
            <w:tcW w:w="1276" w:type="dxa"/>
            <w:tcBorders>
              <w:top w:val="nil"/>
              <w:left w:val="nil"/>
              <w:bottom w:val="single" w:sz="4" w:space="0" w:color="auto"/>
              <w:right w:val="single" w:sz="4" w:space="0" w:color="auto"/>
            </w:tcBorders>
            <w:shd w:val="clear" w:color="auto" w:fill="auto"/>
            <w:vAlign w:val="center"/>
            <w:hideMark/>
          </w:tcPr>
          <w:p w14:paraId="61434B2F" w14:textId="77777777" w:rsidR="0016597D" w:rsidRPr="0016597D" w:rsidRDefault="0016597D" w:rsidP="0016597D">
            <w:pPr>
              <w:pStyle w:val="Tablesmalltext"/>
              <w:rPr>
                <w:color w:val="000000"/>
                <w:lang w:val="en-US"/>
              </w:rPr>
            </w:pPr>
            <w:r w:rsidRPr="0016597D">
              <w:rPr>
                <w:color w:val="000000"/>
                <w:lang w:val="en-US"/>
              </w:rPr>
              <w:t>&lt; 0.001</w:t>
            </w:r>
          </w:p>
        </w:tc>
      </w:tr>
      <w:tr w:rsidR="0016597D" w:rsidRPr="0016597D" w14:paraId="716D9CA3"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6B72E042"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31122935" w14:textId="77777777" w:rsidR="0016597D" w:rsidRPr="0016597D" w:rsidRDefault="0016597D" w:rsidP="0016597D">
            <w:pPr>
              <w:pStyle w:val="Tablesmalltext"/>
              <w:rPr>
                <w:color w:val="000000"/>
                <w:lang w:val="en-US"/>
              </w:rPr>
            </w:pPr>
            <w:r w:rsidRPr="0016597D">
              <w:rPr>
                <w:color w:val="000000"/>
                <w:lang w:val="en-US"/>
              </w:rPr>
              <w:t>slope</w:t>
            </w:r>
          </w:p>
        </w:tc>
        <w:tc>
          <w:tcPr>
            <w:tcW w:w="1244" w:type="dxa"/>
            <w:tcBorders>
              <w:top w:val="nil"/>
              <w:left w:val="nil"/>
              <w:bottom w:val="single" w:sz="4" w:space="0" w:color="auto"/>
              <w:right w:val="single" w:sz="4" w:space="0" w:color="auto"/>
            </w:tcBorders>
            <w:shd w:val="clear" w:color="auto" w:fill="auto"/>
            <w:noWrap/>
            <w:vAlign w:val="center"/>
            <w:hideMark/>
          </w:tcPr>
          <w:p w14:paraId="20C39904" w14:textId="77777777" w:rsidR="0016597D" w:rsidRPr="0016597D" w:rsidRDefault="0016597D" w:rsidP="0016597D">
            <w:pPr>
              <w:pStyle w:val="Tablesmalltext"/>
              <w:rPr>
                <w:color w:val="000000"/>
                <w:lang w:val="en-US"/>
              </w:rPr>
            </w:pPr>
            <w:r w:rsidRPr="0016597D">
              <w:rPr>
                <w:color w:val="000000"/>
                <w:lang w:val="en-US"/>
              </w:rPr>
              <w:t>0.059</w:t>
            </w:r>
          </w:p>
        </w:tc>
        <w:tc>
          <w:tcPr>
            <w:tcW w:w="1276" w:type="dxa"/>
            <w:tcBorders>
              <w:top w:val="nil"/>
              <w:left w:val="nil"/>
              <w:bottom w:val="single" w:sz="4" w:space="0" w:color="auto"/>
              <w:right w:val="single" w:sz="4" w:space="0" w:color="auto"/>
            </w:tcBorders>
            <w:shd w:val="clear" w:color="auto" w:fill="auto"/>
            <w:noWrap/>
            <w:vAlign w:val="center"/>
            <w:hideMark/>
          </w:tcPr>
          <w:p w14:paraId="0AD2023A" w14:textId="77777777" w:rsidR="0016597D" w:rsidRPr="0016597D" w:rsidRDefault="0016597D" w:rsidP="0016597D">
            <w:pPr>
              <w:pStyle w:val="Tablesmalltext"/>
              <w:rPr>
                <w:color w:val="000000"/>
                <w:lang w:val="en-US"/>
              </w:rPr>
            </w:pPr>
            <w:r w:rsidRPr="0016597D">
              <w:rPr>
                <w:color w:val="000000"/>
                <w:lang w:val="en-US"/>
              </w:rPr>
              <w:t>0.13</w:t>
            </w:r>
          </w:p>
        </w:tc>
        <w:tc>
          <w:tcPr>
            <w:tcW w:w="1134" w:type="dxa"/>
            <w:tcBorders>
              <w:top w:val="nil"/>
              <w:left w:val="nil"/>
              <w:bottom w:val="single" w:sz="4" w:space="0" w:color="auto"/>
              <w:right w:val="single" w:sz="4" w:space="0" w:color="auto"/>
            </w:tcBorders>
            <w:shd w:val="clear" w:color="auto" w:fill="auto"/>
            <w:noWrap/>
            <w:vAlign w:val="center"/>
            <w:hideMark/>
          </w:tcPr>
          <w:p w14:paraId="35AC2165" w14:textId="77777777" w:rsidR="0016597D" w:rsidRPr="0016597D" w:rsidRDefault="0016597D" w:rsidP="0016597D">
            <w:pPr>
              <w:pStyle w:val="Tablesmalltext"/>
              <w:rPr>
                <w:color w:val="000000"/>
                <w:lang w:val="en-US"/>
              </w:rPr>
            </w:pPr>
            <w:r w:rsidRPr="0016597D">
              <w:rPr>
                <w:color w:val="000000"/>
                <w:lang w:val="en-US"/>
              </w:rPr>
              <w:t>0.14</w:t>
            </w:r>
          </w:p>
        </w:tc>
        <w:tc>
          <w:tcPr>
            <w:tcW w:w="1276" w:type="dxa"/>
            <w:tcBorders>
              <w:top w:val="nil"/>
              <w:left w:val="nil"/>
              <w:bottom w:val="single" w:sz="4" w:space="0" w:color="auto"/>
              <w:right w:val="single" w:sz="4" w:space="0" w:color="auto"/>
            </w:tcBorders>
            <w:shd w:val="clear" w:color="auto" w:fill="auto"/>
            <w:vAlign w:val="center"/>
            <w:hideMark/>
          </w:tcPr>
          <w:p w14:paraId="2789ED9E" w14:textId="77777777" w:rsidR="0016597D" w:rsidRPr="0016597D" w:rsidRDefault="0016597D" w:rsidP="0016597D">
            <w:pPr>
              <w:pStyle w:val="Tablesmalltext"/>
              <w:rPr>
                <w:color w:val="000000"/>
                <w:lang w:val="en-US"/>
              </w:rPr>
            </w:pPr>
            <w:r w:rsidRPr="0016597D">
              <w:rPr>
                <w:color w:val="000000"/>
                <w:lang w:val="en-US"/>
              </w:rPr>
              <w:t>0.32</w:t>
            </w:r>
          </w:p>
        </w:tc>
      </w:tr>
      <w:tr w:rsidR="0016597D" w:rsidRPr="0016597D" w14:paraId="612FB735"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151F1C0B" w14:textId="77777777" w:rsidR="0016597D" w:rsidRPr="0016597D" w:rsidRDefault="0016597D" w:rsidP="0016597D">
            <w:pPr>
              <w:pStyle w:val="Tablesmalltext"/>
              <w:rPr>
                <w:b/>
                <w:bCs/>
                <w:color w:val="000000"/>
                <w:lang w:val="en-US"/>
              </w:rPr>
            </w:pPr>
            <w:r w:rsidRPr="0016597D">
              <w:rPr>
                <w:b/>
                <w:bCs/>
                <w:color w:val="000000"/>
                <w:lang w:val="en-US"/>
              </w:rPr>
              <w:t>Darcy's Track</w:t>
            </w:r>
          </w:p>
        </w:tc>
        <w:tc>
          <w:tcPr>
            <w:tcW w:w="740" w:type="dxa"/>
            <w:tcBorders>
              <w:top w:val="nil"/>
              <w:left w:val="nil"/>
              <w:bottom w:val="single" w:sz="4" w:space="0" w:color="auto"/>
              <w:right w:val="single" w:sz="4" w:space="0" w:color="auto"/>
            </w:tcBorders>
            <w:shd w:val="clear" w:color="auto" w:fill="auto"/>
            <w:noWrap/>
            <w:vAlign w:val="center"/>
            <w:hideMark/>
          </w:tcPr>
          <w:p w14:paraId="65838B2A" w14:textId="77777777" w:rsidR="0016597D" w:rsidRPr="0016597D" w:rsidRDefault="0016597D" w:rsidP="0016597D">
            <w:pPr>
              <w:pStyle w:val="Tablesmalltext"/>
              <w:rPr>
                <w:color w:val="000000"/>
                <w:lang w:val="en-US"/>
              </w:rPr>
            </w:pPr>
            <w:r w:rsidRPr="0016597D">
              <w:rPr>
                <w:color w:val="000000"/>
                <w:lang w:val="en-US"/>
              </w:rPr>
              <w:t>r</w:t>
            </w:r>
            <w:r w:rsidRPr="0016597D">
              <w:rPr>
                <w:color w:val="000000"/>
                <w:vertAlign w:val="superscript"/>
                <w:lang w:val="en-US"/>
              </w:rPr>
              <w:t>2</w:t>
            </w:r>
          </w:p>
        </w:tc>
        <w:tc>
          <w:tcPr>
            <w:tcW w:w="1244" w:type="dxa"/>
            <w:tcBorders>
              <w:top w:val="nil"/>
              <w:left w:val="nil"/>
              <w:bottom w:val="single" w:sz="4" w:space="0" w:color="auto"/>
              <w:right w:val="single" w:sz="4" w:space="0" w:color="auto"/>
            </w:tcBorders>
            <w:shd w:val="clear" w:color="auto" w:fill="auto"/>
            <w:noWrap/>
            <w:vAlign w:val="center"/>
            <w:hideMark/>
          </w:tcPr>
          <w:p w14:paraId="027EBACE" w14:textId="77777777" w:rsidR="0016597D" w:rsidRPr="0016597D" w:rsidRDefault="0016597D" w:rsidP="0016597D">
            <w:pPr>
              <w:pStyle w:val="Tablesmalltext"/>
              <w:rPr>
                <w:color w:val="000000"/>
                <w:lang w:val="en-US"/>
              </w:rPr>
            </w:pPr>
            <w:r w:rsidRPr="0016597D">
              <w:rPr>
                <w:color w:val="000000"/>
                <w:lang w:val="en-US"/>
              </w:rPr>
              <w:t>0.38</w:t>
            </w:r>
          </w:p>
        </w:tc>
        <w:tc>
          <w:tcPr>
            <w:tcW w:w="1276" w:type="dxa"/>
            <w:tcBorders>
              <w:top w:val="nil"/>
              <w:left w:val="nil"/>
              <w:bottom w:val="single" w:sz="4" w:space="0" w:color="auto"/>
              <w:right w:val="single" w:sz="4" w:space="0" w:color="auto"/>
            </w:tcBorders>
            <w:shd w:val="clear" w:color="auto" w:fill="auto"/>
            <w:noWrap/>
            <w:vAlign w:val="center"/>
            <w:hideMark/>
          </w:tcPr>
          <w:p w14:paraId="52D11D91" w14:textId="77777777" w:rsidR="0016597D" w:rsidRPr="0016597D" w:rsidRDefault="0016597D" w:rsidP="0016597D">
            <w:pPr>
              <w:pStyle w:val="Tablesmalltext"/>
              <w:rPr>
                <w:color w:val="000000"/>
                <w:lang w:val="en-US"/>
              </w:rPr>
            </w:pPr>
            <w:r w:rsidRPr="0016597D">
              <w:rPr>
                <w:color w:val="000000"/>
                <w:lang w:val="en-US"/>
              </w:rPr>
              <w:t>0.16</w:t>
            </w:r>
          </w:p>
        </w:tc>
        <w:tc>
          <w:tcPr>
            <w:tcW w:w="1134" w:type="dxa"/>
            <w:tcBorders>
              <w:top w:val="nil"/>
              <w:left w:val="nil"/>
              <w:bottom w:val="single" w:sz="4" w:space="0" w:color="auto"/>
              <w:right w:val="single" w:sz="4" w:space="0" w:color="auto"/>
            </w:tcBorders>
            <w:shd w:val="clear" w:color="auto" w:fill="auto"/>
            <w:noWrap/>
            <w:vAlign w:val="center"/>
            <w:hideMark/>
          </w:tcPr>
          <w:p w14:paraId="3B682E60" w14:textId="77777777" w:rsidR="0016597D" w:rsidRPr="0016597D" w:rsidRDefault="0016597D" w:rsidP="0016597D">
            <w:pPr>
              <w:pStyle w:val="Tablesmalltext"/>
              <w:rPr>
                <w:color w:val="000000"/>
                <w:lang w:val="en-US"/>
              </w:rPr>
            </w:pPr>
            <w:r w:rsidRPr="0016597D">
              <w:rPr>
                <w:color w:val="000000"/>
                <w:lang w:val="en-US"/>
              </w:rPr>
              <w:t>0.33</w:t>
            </w:r>
          </w:p>
        </w:tc>
        <w:tc>
          <w:tcPr>
            <w:tcW w:w="1276" w:type="dxa"/>
            <w:tcBorders>
              <w:top w:val="nil"/>
              <w:left w:val="nil"/>
              <w:bottom w:val="single" w:sz="4" w:space="0" w:color="auto"/>
              <w:right w:val="single" w:sz="4" w:space="0" w:color="auto"/>
            </w:tcBorders>
            <w:shd w:val="clear" w:color="auto" w:fill="auto"/>
            <w:vAlign w:val="center"/>
            <w:hideMark/>
          </w:tcPr>
          <w:p w14:paraId="26C7FC88" w14:textId="77777777" w:rsidR="0016597D" w:rsidRPr="0016597D" w:rsidRDefault="0016597D" w:rsidP="0016597D">
            <w:pPr>
              <w:pStyle w:val="Tablesmalltext"/>
              <w:rPr>
                <w:color w:val="000000"/>
                <w:lang w:val="en-US"/>
              </w:rPr>
            </w:pPr>
            <w:r w:rsidRPr="0016597D">
              <w:rPr>
                <w:color w:val="000000"/>
                <w:lang w:val="en-US"/>
              </w:rPr>
              <w:t>0.34</w:t>
            </w:r>
          </w:p>
        </w:tc>
      </w:tr>
      <w:tr w:rsidR="0016597D" w:rsidRPr="0016597D" w14:paraId="6BEB142D"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7E94693B"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1E95FBBD" w14:textId="1308C53E" w:rsidR="0016597D" w:rsidRPr="0016597D" w:rsidRDefault="00092F89" w:rsidP="0016597D">
            <w:pPr>
              <w:pStyle w:val="Tablesmalltext"/>
              <w:rPr>
                <w:color w:val="000000"/>
                <w:lang w:val="en-US"/>
              </w:rPr>
            </w:pPr>
            <w:r w:rsidRPr="0016597D">
              <w:rPr>
                <w:color w:val="000000"/>
                <w:lang w:val="en-US"/>
              </w:rPr>
              <w:t>P</w:t>
            </w:r>
          </w:p>
        </w:tc>
        <w:tc>
          <w:tcPr>
            <w:tcW w:w="1244" w:type="dxa"/>
            <w:tcBorders>
              <w:top w:val="nil"/>
              <w:left w:val="nil"/>
              <w:bottom w:val="single" w:sz="4" w:space="0" w:color="auto"/>
              <w:right w:val="single" w:sz="4" w:space="0" w:color="auto"/>
            </w:tcBorders>
            <w:shd w:val="clear" w:color="auto" w:fill="auto"/>
            <w:noWrap/>
            <w:vAlign w:val="center"/>
            <w:hideMark/>
          </w:tcPr>
          <w:p w14:paraId="7AE74C83" w14:textId="77777777" w:rsidR="0016597D" w:rsidRPr="0016597D" w:rsidRDefault="0016597D" w:rsidP="0016597D">
            <w:pPr>
              <w:pStyle w:val="Tablesmalltext"/>
              <w:rPr>
                <w:color w:val="000000"/>
                <w:lang w:val="en-US"/>
              </w:rPr>
            </w:pPr>
            <w:r w:rsidRPr="0016597D">
              <w:rPr>
                <w:color w:val="000000"/>
                <w:lang w:val="en-US"/>
              </w:rPr>
              <w:t>&lt; 0.001</w:t>
            </w:r>
          </w:p>
        </w:tc>
        <w:tc>
          <w:tcPr>
            <w:tcW w:w="1276" w:type="dxa"/>
            <w:tcBorders>
              <w:top w:val="nil"/>
              <w:left w:val="nil"/>
              <w:bottom w:val="single" w:sz="4" w:space="0" w:color="auto"/>
              <w:right w:val="single" w:sz="4" w:space="0" w:color="auto"/>
            </w:tcBorders>
            <w:shd w:val="clear" w:color="auto" w:fill="auto"/>
            <w:noWrap/>
            <w:vAlign w:val="center"/>
            <w:hideMark/>
          </w:tcPr>
          <w:p w14:paraId="166F290A" w14:textId="77777777" w:rsidR="0016597D" w:rsidRPr="0016597D" w:rsidRDefault="0016597D" w:rsidP="0016597D">
            <w:pPr>
              <w:pStyle w:val="Tablesmalltext"/>
              <w:rPr>
                <w:color w:val="000000"/>
                <w:lang w:val="en-US"/>
              </w:rPr>
            </w:pPr>
            <w:r w:rsidRPr="0016597D">
              <w:rPr>
                <w:color w:val="000000"/>
                <w:lang w:val="en-US"/>
              </w:rPr>
              <w:t>&lt; 0.001</w:t>
            </w:r>
          </w:p>
        </w:tc>
        <w:tc>
          <w:tcPr>
            <w:tcW w:w="1134" w:type="dxa"/>
            <w:tcBorders>
              <w:top w:val="nil"/>
              <w:left w:val="nil"/>
              <w:bottom w:val="single" w:sz="4" w:space="0" w:color="auto"/>
              <w:right w:val="single" w:sz="4" w:space="0" w:color="auto"/>
            </w:tcBorders>
            <w:shd w:val="clear" w:color="auto" w:fill="auto"/>
            <w:noWrap/>
            <w:vAlign w:val="center"/>
            <w:hideMark/>
          </w:tcPr>
          <w:p w14:paraId="41862A64" w14:textId="77777777" w:rsidR="0016597D" w:rsidRPr="0016597D" w:rsidRDefault="0016597D" w:rsidP="0016597D">
            <w:pPr>
              <w:pStyle w:val="Tablesmalltext"/>
              <w:rPr>
                <w:color w:val="000000"/>
                <w:lang w:val="en-US"/>
              </w:rPr>
            </w:pPr>
            <w:r w:rsidRPr="0016597D">
              <w:rPr>
                <w:color w:val="000000"/>
                <w:lang w:val="en-US"/>
              </w:rPr>
              <w:t>&lt; 0.001</w:t>
            </w:r>
          </w:p>
        </w:tc>
        <w:tc>
          <w:tcPr>
            <w:tcW w:w="1276" w:type="dxa"/>
            <w:tcBorders>
              <w:top w:val="nil"/>
              <w:left w:val="nil"/>
              <w:bottom w:val="single" w:sz="4" w:space="0" w:color="auto"/>
              <w:right w:val="single" w:sz="4" w:space="0" w:color="auto"/>
            </w:tcBorders>
            <w:shd w:val="clear" w:color="auto" w:fill="auto"/>
            <w:vAlign w:val="center"/>
            <w:hideMark/>
          </w:tcPr>
          <w:p w14:paraId="53151C4A" w14:textId="77777777" w:rsidR="0016597D" w:rsidRPr="0016597D" w:rsidRDefault="0016597D" w:rsidP="0016597D">
            <w:pPr>
              <w:pStyle w:val="Tablesmalltext"/>
              <w:rPr>
                <w:color w:val="000000"/>
                <w:lang w:val="en-US"/>
              </w:rPr>
            </w:pPr>
            <w:r w:rsidRPr="0016597D">
              <w:rPr>
                <w:color w:val="000000"/>
                <w:lang w:val="en-US"/>
              </w:rPr>
              <w:t>&lt; 0.001</w:t>
            </w:r>
          </w:p>
        </w:tc>
      </w:tr>
      <w:tr w:rsidR="0016597D" w:rsidRPr="0016597D" w14:paraId="5454DA7F"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347205A0"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154E8798" w14:textId="77777777" w:rsidR="0016597D" w:rsidRPr="0016597D" w:rsidRDefault="0016597D" w:rsidP="0016597D">
            <w:pPr>
              <w:pStyle w:val="Tablesmalltext"/>
              <w:rPr>
                <w:color w:val="000000"/>
                <w:lang w:val="en-US"/>
              </w:rPr>
            </w:pPr>
            <w:r w:rsidRPr="0016597D">
              <w:rPr>
                <w:color w:val="000000"/>
                <w:lang w:val="en-US"/>
              </w:rPr>
              <w:t>slope</w:t>
            </w:r>
          </w:p>
        </w:tc>
        <w:tc>
          <w:tcPr>
            <w:tcW w:w="1244" w:type="dxa"/>
            <w:tcBorders>
              <w:top w:val="nil"/>
              <w:left w:val="nil"/>
              <w:bottom w:val="single" w:sz="4" w:space="0" w:color="auto"/>
              <w:right w:val="single" w:sz="4" w:space="0" w:color="auto"/>
            </w:tcBorders>
            <w:shd w:val="clear" w:color="auto" w:fill="auto"/>
            <w:noWrap/>
            <w:vAlign w:val="center"/>
            <w:hideMark/>
          </w:tcPr>
          <w:p w14:paraId="00B49C1A" w14:textId="77777777" w:rsidR="0016597D" w:rsidRPr="0016597D" w:rsidRDefault="0016597D" w:rsidP="0016597D">
            <w:pPr>
              <w:pStyle w:val="Tablesmalltext"/>
              <w:rPr>
                <w:color w:val="000000"/>
                <w:lang w:val="en-US"/>
              </w:rPr>
            </w:pPr>
            <w:r w:rsidRPr="0016597D">
              <w:rPr>
                <w:color w:val="000000"/>
                <w:lang w:val="en-US"/>
              </w:rPr>
              <w:t>0.12</w:t>
            </w:r>
          </w:p>
        </w:tc>
        <w:tc>
          <w:tcPr>
            <w:tcW w:w="1276" w:type="dxa"/>
            <w:tcBorders>
              <w:top w:val="nil"/>
              <w:left w:val="nil"/>
              <w:bottom w:val="single" w:sz="4" w:space="0" w:color="auto"/>
              <w:right w:val="single" w:sz="4" w:space="0" w:color="auto"/>
            </w:tcBorders>
            <w:shd w:val="clear" w:color="auto" w:fill="auto"/>
            <w:noWrap/>
            <w:vAlign w:val="center"/>
            <w:hideMark/>
          </w:tcPr>
          <w:p w14:paraId="2BD548AB" w14:textId="77777777" w:rsidR="0016597D" w:rsidRPr="0016597D" w:rsidRDefault="0016597D" w:rsidP="0016597D">
            <w:pPr>
              <w:pStyle w:val="Tablesmalltext"/>
              <w:rPr>
                <w:color w:val="000000"/>
                <w:lang w:val="en-US"/>
              </w:rPr>
            </w:pPr>
            <w:r w:rsidRPr="0016597D">
              <w:rPr>
                <w:color w:val="000000"/>
                <w:lang w:val="en-US"/>
              </w:rPr>
              <w:t>0.17</w:t>
            </w:r>
          </w:p>
        </w:tc>
        <w:tc>
          <w:tcPr>
            <w:tcW w:w="1134" w:type="dxa"/>
            <w:tcBorders>
              <w:top w:val="nil"/>
              <w:left w:val="nil"/>
              <w:bottom w:val="single" w:sz="4" w:space="0" w:color="auto"/>
              <w:right w:val="single" w:sz="4" w:space="0" w:color="auto"/>
            </w:tcBorders>
            <w:shd w:val="clear" w:color="auto" w:fill="auto"/>
            <w:noWrap/>
            <w:vAlign w:val="center"/>
            <w:hideMark/>
          </w:tcPr>
          <w:p w14:paraId="30519CF1" w14:textId="77777777" w:rsidR="0016597D" w:rsidRPr="0016597D" w:rsidRDefault="0016597D" w:rsidP="0016597D">
            <w:pPr>
              <w:pStyle w:val="Tablesmalltext"/>
              <w:rPr>
                <w:color w:val="000000"/>
                <w:lang w:val="en-US"/>
              </w:rPr>
            </w:pPr>
            <w:r w:rsidRPr="0016597D">
              <w:rPr>
                <w:color w:val="000000"/>
                <w:lang w:val="en-US"/>
              </w:rPr>
              <w:t>0.27</w:t>
            </w:r>
          </w:p>
        </w:tc>
        <w:tc>
          <w:tcPr>
            <w:tcW w:w="1276" w:type="dxa"/>
            <w:tcBorders>
              <w:top w:val="nil"/>
              <w:left w:val="nil"/>
              <w:bottom w:val="single" w:sz="4" w:space="0" w:color="auto"/>
              <w:right w:val="single" w:sz="4" w:space="0" w:color="auto"/>
            </w:tcBorders>
            <w:shd w:val="clear" w:color="auto" w:fill="auto"/>
            <w:vAlign w:val="center"/>
            <w:hideMark/>
          </w:tcPr>
          <w:p w14:paraId="45FEA035" w14:textId="77777777" w:rsidR="0016597D" w:rsidRPr="0016597D" w:rsidRDefault="0016597D" w:rsidP="0016597D">
            <w:pPr>
              <w:pStyle w:val="Tablesmalltext"/>
              <w:rPr>
                <w:color w:val="000000"/>
                <w:lang w:val="en-US"/>
              </w:rPr>
            </w:pPr>
            <w:r w:rsidRPr="0016597D">
              <w:rPr>
                <w:color w:val="000000"/>
                <w:lang w:val="en-US"/>
              </w:rPr>
              <w:t>0.27</w:t>
            </w:r>
          </w:p>
        </w:tc>
      </w:tr>
      <w:tr w:rsidR="0016597D" w:rsidRPr="0016597D" w14:paraId="6DD95FD4" w14:textId="77777777" w:rsidTr="0016597D">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14:paraId="564F15FF" w14:textId="77777777" w:rsidR="0016597D" w:rsidRPr="0016597D" w:rsidRDefault="0016597D" w:rsidP="0016597D">
            <w:pPr>
              <w:pStyle w:val="Tablesmalltext"/>
              <w:rPr>
                <w:b/>
                <w:bCs/>
                <w:color w:val="000000"/>
                <w:lang w:val="en-US"/>
              </w:rPr>
            </w:pPr>
            <w:r w:rsidRPr="0016597D">
              <w:rPr>
                <w:b/>
                <w:bCs/>
                <w:color w:val="000000"/>
                <w:lang w:val="en-US"/>
              </w:rPr>
              <w:t>Day’s Rd</w:t>
            </w:r>
          </w:p>
        </w:tc>
        <w:tc>
          <w:tcPr>
            <w:tcW w:w="740" w:type="dxa"/>
            <w:tcBorders>
              <w:top w:val="nil"/>
              <w:left w:val="nil"/>
              <w:bottom w:val="single" w:sz="4" w:space="0" w:color="auto"/>
              <w:right w:val="single" w:sz="4" w:space="0" w:color="auto"/>
            </w:tcBorders>
            <w:shd w:val="clear" w:color="auto" w:fill="auto"/>
            <w:noWrap/>
            <w:vAlign w:val="center"/>
            <w:hideMark/>
          </w:tcPr>
          <w:p w14:paraId="330BCC00" w14:textId="77777777" w:rsidR="0016597D" w:rsidRPr="0016597D" w:rsidRDefault="0016597D" w:rsidP="0016597D">
            <w:pPr>
              <w:pStyle w:val="Tablesmalltext"/>
              <w:rPr>
                <w:color w:val="000000"/>
                <w:lang w:val="en-US"/>
              </w:rPr>
            </w:pPr>
            <w:r w:rsidRPr="0016597D">
              <w:rPr>
                <w:color w:val="000000"/>
                <w:lang w:val="en-US"/>
              </w:rPr>
              <w:t>r</w:t>
            </w:r>
            <w:r w:rsidRPr="0016597D">
              <w:rPr>
                <w:color w:val="000000"/>
                <w:vertAlign w:val="superscript"/>
                <w:lang w:val="en-US"/>
              </w:rPr>
              <w:t>2</w:t>
            </w:r>
          </w:p>
        </w:tc>
        <w:tc>
          <w:tcPr>
            <w:tcW w:w="1244" w:type="dxa"/>
            <w:tcBorders>
              <w:top w:val="nil"/>
              <w:left w:val="nil"/>
              <w:bottom w:val="single" w:sz="4" w:space="0" w:color="auto"/>
              <w:right w:val="single" w:sz="4" w:space="0" w:color="auto"/>
            </w:tcBorders>
            <w:shd w:val="clear" w:color="auto" w:fill="auto"/>
            <w:noWrap/>
            <w:vAlign w:val="center"/>
            <w:hideMark/>
          </w:tcPr>
          <w:p w14:paraId="669DF935" w14:textId="77777777" w:rsidR="0016597D" w:rsidRPr="0016597D" w:rsidRDefault="0016597D" w:rsidP="0016597D">
            <w:pPr>
              <w:pStyle w:val="Tablesmalltext"/>
              <w:rPr>
                <w:color w:val="000000"/>
                <w:lang w:val="en-US"/>
              </w:rPr>
            </w:pPr>
            <w:r w:rsidRPr="0016597D">
              <w:rPr>
                <w:color w:val="000000"/>
                <w:lang w:val="en-US"/>
              </w:rPr>
              <w:t>0.092</w:t>
            </w:r>
          </w:p>
        </w:tc>
        <w:tc>
          <w:tcPr>
            <w:tcW w:w="1276" w:type="dxa"/>
            <w:tcBorders>
              <w:top w:val="nil"/>
              <w:left w:val="nil"/>
              <w:bottom w:val="single" w:sz="4" w:space="0" w:color="auto"/>
              <w:right w:val="single" w:sz="4" w:space="0" w:color="auto"/>
            </w:tcBorders>
            <w:shd w:val="clear" w:color="auto" w:fill="auto"/>
            <w:noWrap/>
            <w:vAlign w:val="center"/>
            <w:hideMark/>
          </w:tcPr>
          <w:p w14:paraId="556E64F5" w14:textId="77777777" w:rsidR="0016597D" w:rsidRPr="0016597D" w:rsidRDefault="0016597D" w:rsidP="0016597D">
            <w:pPr>
              <w:pStyle w:val="Tablesmalltext"/>
              <w:rPr>
                <w:color w:val="000000"/>
                <w:lang w:val="en-US"/>
              </w:rPr>
            </w:pPr>
            <w:r w:rsidRPr="0016597D">
              <w:rPr>
                <w:color w:val="000000"/>
                <w:lang w:val="en-US"/>
              </w:rPr>
              <w:t>0.24</w:t>
            </w:r>
          </w:p>
        </w:tc>
        <w:tc>
          <w:tcPr>
            <w:tcW w:w="1134" w:type="dxa"/>
            <w:tcBorders>
              <w:top w:val="nil"/>
              <w:left w:val="nil"/>
              <w:bottom w:val="single" w:sz="4" w:space="0" w:color="auto"/>
              <w:right w:val="single" w:sz="4" w:space="0" w:color="auto"/>
            </w:tcBorders>
            <w:shd w:val="clear" w:color="auto" w:fill="auto"/>
            <w:noWrap/>
            <w:vAlign w:val="center"/>
            <w:hideMark/>
          </w:tcPr>
          <w:p w14:paraId="0723EAC4" w14:textId="77777777" w:rsidR="0016597D" w:rsidRPr="0016597D" w:rsidRDefault="0016597D" w:rsidP="0016597D">
            <w:pPr>
              <w:pStyle w:val="Tablesmalltext"/>
              <w:rPr>
                <w:color w:val="000000"/>
                <w:lang w:val="en-US"/>
              </w:rPr>
            </w:pPr>
            <w:r w:rsidRPr="0016597D">
              <w:rPr>
                <w:color w:val="000000"/>
                <w:lang w:val="en-US"/>
              </w:rPr>
              <w:t>0.17</w:t>
            </w:r>
          </w:p>
        </w:tc>
        <w:tc>
          <w:tcPr>
            <w:tcW w:w="1276" w:type="dxa"/>
            <w:tcBorders>
              <w:top w:val="nil"/>
              <w:left w:val="nil"/>
              <w:bottom w:val="single" w:sz="4" w:space="0" w:color="auto"/>
              <w:right w:val="single" w:sz="4" w:space="0" w:color="auto"/>
            </w:tcBorders>
            <w:shd w:val="clear" w:color="auto" w:fill="auto"/>
            <w:vAlign w:val="center"/>
            <w:hideMark/>
          </w:tcPr>
          <w:p w14:paraId="07F219ED" w14:textId="77777777" w:rsidR="0016597D" w:rsidRPr="0016597D" w:rsidRDefault="0016597D" w:rsidP="0016597D">
            <w:pPr>
              <w:pStyle w:val="Tablesmalltext"/>
              <w:rPr>
                <w:color w:val="000000"/>
                <w:lang w:val="en-US"/>
              </w:rPr>
            </w:pPr>
            <w:r w:rsidRPr="0016597D">
              <w:rPr>
                <w:color w:val="000000"/>
                <w:lang w:val="en-US"/>
              </w:rPr>
              <w:t>0.19</w:t>
            </w:r>
          </w:p>
        </w:tc>
      </w:tr>
      <w:tr w:rsidR="0016597D" w:rsidRPr="0016597D" w14:paraId="6307AE9B" w14:textId="77777777" w:rsidTr="0016597D">
        <w:trPr>
          <w:trHeight w:val="289"/>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473E33D6"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38578145" w14:textId="422BE093" w:rsidR="0016597D" w:rsidRPr="0016597D" w:rsidRDefault="00092F89" w:rsidP="0016597D">
            <w:pPr>
              <w:pStyle w:val="Tablesmalltext"/>
              <w:rPr>
                <w:color w:val="000000"/>
                <w:lang w:val="en-US"/>
              </w:rPr>
            </w:pPr>
            <w:r w:rsidRPr="0016597D">
              <w:rPr>
                <w:color w:val="000000"/>
                <w:lang w:val="en-US"/>
              </w:rPr>
              <w:t>P</w:t>
            </w:r>
          </w:p>
        </w:tc>
        <w:tc>
          <w:tcPr>
            <w:tcW w:w="1244" w:type="dxa"/>
            <w:tcBorders>
              <w:top w:val="nil"/>
              <w:left w:val="nil"/>
              <w:bottom w:val="single" w:sz="4" w:space="0" w:color="auto"/>
              <w:right w:val="single" w:sz="4" w:space="0" w:color="auto"/>
            </w:tcBorders>
            <w:shd w:val="clear" w:color="auto" w:fill="auto"/>
            <w:noWrap/>
            <w:vAlign w:val="center"/>
            <w:hideMark/>
          </w:tcPr>
          <w:p w14:paraId="1006F675" w14:textId="77777777" w:rsidR="0016597D" w:rsidRPr="0016597D" w:rsidRDefault="0016597D" w:rsidP="0016597D">
            <w:pPr>
              <w:pStyle w:val="Tablesmalltext"/>
              <w:rPr>
                <w:color w:val="000000"/>
                <w:lang w:val="en-US"/>
              </w:rPr>
            </w:pPr>
            <w:r w:rsidRPr="0016597D">
              <w:rPr>
                <w:color w:val="000000"/>
                <w:lang w:val="en-US"/>
              </w:rPr>
              <w:t>0.001</w:t>
            </w:r>
          </w:p>
        </w:tc>
        <w:tc>
          <w:tcPr>
            <w:tcW w:w="1276" w:type="dxa"/>
            <w:tcBorders>
              <w:top w:val="nil"/>
              <w:left w:val="nil"/>
              <w:bottom w:val="single" w:sz="4" w:space="0" w:color="auto"/>
              <w:right w:val="single" w:sz="4" w:space="0" w:color="auto"/>
            </w:tcBorders>
            <w:shd w:val="clear" w:color="auto" w:fill="auto"/>
            <w:noWrap/>
            <w:vAlign w:val="center"/>
            <w:hideMark/>
          </w:tcPr>
          <w:p w14:paraId="7629976E" w14:textId="77777777" w:rsidR="0016597D" w:rsidRPr="0016597D" w:rsidRDefault="0016597D" w:rsidP="0016597D">
            <w:pPr>
              <w:pStyle w:val="Tablesmalltext"/>
              <w:rPr>
                <w:color w:val="000000"/>
                <w:lang w:val="en-US"/>
              </w:rPr>
            </w:pPr>
            <w:r w:rsidRPr="0016597D">
              <w:rPr>
                <w:color w:val="000000"/>
                <w:lang w:val="en-US"/>
              </w:rPr>
              <w:t>&lt; 0.001</w:t>
            </w:r>
          </w:p>
        </w:tc>
        <w:tc>
          <w:tcPr>
            <w:tcW w:w="1134" w:type="dxa"/>
            <w:tcBorders>
              <w:top w:val="nil"/>
              <w:left w:val="nil"/>
              <w:bottom w:val="single" w:sz="4" w:space="0" w:color="auto"/>
              <w:right w:val="single" w:sz="4" w:space="0" w:color="auto"/>
            </w:tcBorders>
            <w:shd w:val="clear" w:color="auto" w:fill="auto"/>
            <w:noWrap/>
            <w:vAlign w:val="center"/>
            <w:hideMark/>
          </w:tcPr>
          <w:p w14:paraId="34A34841" w14:textId="77777777" w:rsidR="0016597D" w:rsidRPr="0016597D" w:rsidRDefault="0016597D" w:rsidP="0016597D">
            <w:pPr>
              <w:pStyle w:val="Tablesmalltext"/>
              <w:rPr>
                <w:color w:val="000000"/>
                <w:lang w:val="en-US"/>
              </w:rPr>
            </w:pPr>
            <w:r w:rsidRPr="0016597D">
              <w:rPr>
                <w:color w:val="000000"/>
                <w:lang w:val="en-US"/>
              </w:rPr>
              <w:t>&lt; 0.001</w:t>
            </w:r>
          </w:p>
        </w:tc>
        <w:tc>
          <w:tcPr>
            <w:tcW w:w="1276" w:type="dxa"/>
            <w:tcBorders>
              <w:top w:val="nil"/>
              <w:left w:val="nil"/>
              <w:bottom w:val="single" w:sz="4" w:space="0" w:color="auto"/>
              <w:right w:val="single" w:sz="4" w:space="0" w:color="auto"/>
            </w:tcBorders>
            <w:shd w:val="clear" w:color="auto" w:fill="auto"/>
            <w:vAlign w:val="center"/>
            <w:hideMark/>
          </w:tcPr>
          <w:p w14:paraId="7717B1AA" w14:textId="77777777" w:rsidR="0016597D" w:rsidRPr="0016597D" w:rsidRDefault="0016597D" w:rsidP="0016597D">
            <w:pPr>
              <w:pStyle w:val="Tablesmalltext"/>
              <w:rPr>
                <w:color w:val="000000"/>
                <w:lang w:val="en-US"/>
              </w:rPr>
            </w:pPr>
            <w:r w:rsidRPr="0016597D">
              <w:rPr>
                <w:color w:val="000000"/>
                <w:lang w:val="en-US"/>
              </w:rPr>
              <w:t>&lt; 0.001</w:t>
            </w:r>
          </w:p>
        </w:tc>
      </w:tr>
      <w:tr w:rsidR="0016597D" w:rsidRPr="0016597D" w14:paraId="6C3C61E2" w14:textId="77777777" w:rsidTr="0016597D">
        <w:trPr>
          <w:trHeight w:val="300"/>
          <w:jc w:val="center"/>
        </w:trPr>
        <w:tc>
          <w:tcPr>
            <w:tcW w:w="1433" w:type="dxa"/>
            <w:tcBorders>
              <w:top w:val="nil"/>
              <w:left w:val="single" w:sz="4" w:space="0" w:color="auto"/>
              <w:bottom w:val="single" w:sz="4" w:space="0" w:color="auto"/>
              <w:right w:val="single" w:sz="4" w:space="0" w:color="auto"/>
            </w:tcBorders>
            <w:shd w:val="clear" w:color="auto" w:fill="auto"/>
            <w:noWrap/>
            <w:hideMark/>
          </w:tcPr>
          <w:p w14:paraId="38C26738" w14:textId="77777777" w:rsidR="0016597D" w:rsidRPr="0016597D" w:rsidRDefault="0016597D" w:rsidP="0016597D">
            <w:pPr>
              <w:pStyle w:val="Tablesmalltext"/>
              <w:rPr>
                <w:rFonts w:ascii="Calibri" w:hAnsi="Calibri" w:cs="Times New Roman"/>
                <w:color w:val="000000"/>
                <w:szCs w:val="20"/>
                <w:lang w:val="en-US"/>
              </w:rPr>
            </w:pPr>
            <w:r w:rsidRPr="0016597D">
              <w:rPr>
                <w:rFonts w:ascii="Calibri" w:hAnsi="Calibri" w:cs="Times New Roman"/>
                <w:color w:val="000000"/>
                <w:szCs w:val="20"/>
                <w:lang w:val="en-US"/>
              </w:rPr>
              <w:t> </w:t>
            </w:r>
          </w:p>
        </w:tc>
        <w:tc>
          <w:tcPr>
            <w:tcW w:w="740" w:type="dxa"/>
            <w:tcBorders>
              <w:top w:val="nil"/>
              <w:left w:val="nil"/>
              <w:bottom w:val="single" w:sz="4" w:space="0" w:color="auto"/>
              <w:right w:val="single" w:sz="4" w:space="0" w:color="auto"/>
            </w:tcBorders>
            <w:shd w:val="clear" w:color="auto" w:fill="auto"/>
            <w:noWrap/>
            <w:vAlign w:val="center"/>
            <w:hideMark/>
          </w:tcPr>
          <w:p w14:paraId="14FEB34D" w14:textId="77777777" w:rsidR="0016597D" w:rsidRPr="0016597D" w:rsidRDefault="0016597D" w:rsidP="0016597D">
            <w:pPr>
              <w:pStyle w:val="Tablesmalltext"/>
              <w:rPr>
                <w:color w:val="000000"/>
                <w:lang w:val="en-US"/>
              </w:rPr>
            </w:pPr>
            <w:r w:rsidRPr="0016597D">
              <w:rPr>
                <w:color w:val="000000"/>
                <w:lang w:val="en-US"/>
              </w:rPr>
              <w:t>slope</w:t>
            </w:r>
          </w:p>
        </w:tc>
        <w:tc>
          <w:tcPr>
            <w:tcW w:w="1244" w:type="dxa"/>
            <w:tcBorders>
              <w:top w:val="nil"/>
              <w:left w:val="nil"/>
              <w:bottom w:val="single" w:sz="4" w:space="0" w:color="auto"/>
              <w:right w:val="single" w:sz="4" w:space="0" w:color="auto"/>
            </w:tcBorders>
            <w:shd w:val="clear" w:color="auto" w:fill="auto"/>
            <w:noWrap/>
            <w:vAlign w:val="center"/>
            <w:hideMark/>
          </w:tcPr>
          <w:p w14:paraId="0A31504A" w14:textId="77777777" w:rsidR="0016597D" w:rsidRPr="0016597D" w:rsidRDefault="0016597D" w:rsidP="0016597D">
            <w:pPr>
              <w:pStyle w:val="Tablesmalltext"/>
              <w:rPr>
                <w:color w:val="000000"/>
                <w:lang w:val="en-US"/>
              </w:rPr>
            </w:pPr>
            <w:r w:rsidRPr="0016597D">
              <w:rPr>
                <w:color w:val="000000"/>
                <w:lang w:val="en-US"/>
              </w:rPr>
              <w:t>0.35</w:t>
            </w:r>
          </w:p>
        </w:tc>
        <w:tc>
          <w:tcPr>
            <w:tcW w:w="1276" w:type="dxa"/>
            <w:tcBorders>
              <w:top w:val="nil"/>
              <w:left w:val="nil"/>
              <w:bottom w:val="single" w:sz="4" w:space="0" w:color="auto"/>
              <w:right w:val="single" w:sz="4" w:space="0" w:color="auto"/>
            </w:tcBorders>
            <w:shd w:val="clear" w:color="auto" w:fill="auto"/>
            <w:noWrap/>
            <w:vAlign w:val="center"/>
            <w:hideMark/>
          </w:tcPr>
          <w:p w14:paraId="20E1ED05" w14:textId="77777777" w:rsidR="0016597D" w:rsidRPr="0016597D" w:rsidRDefault="0016597D" w:rsidP="0016597D">
            <w:pPr>
              <w:pStyle w:val="Tablesmalltext"/>
              <w:rPr>
                <w:color w:val="000000"/>
                <w:lang w:val="en-US"/>
              </w:rPr>
            </w:pPr>
            <w:r w:rsidRPr="0016597D">
              <w:rPr>
                <w:color w:val="000000"/>
                <w:lang w:val="en-US"/>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164E8CE5" w14:textId="77777777" w:rsidR="0016597D" w:rsidRPr="0016597D" w:rsidRDefault="0016597D" w:rsidP="0016597D">
            <w:pPr>
              <w:pStyle w:val="Tablesmalltext"/>
              <w:rPr>
                <w:color w:val="000000"/>
                <w:lang w:val="en-US"/>
              </w:rPr>
            </w:pPr>
            <w:r w:rsidRPr="0016597D">
              <w:rPr>
                <w:color w:val="000000"/>
                <w:lang w:val="en-US"/>
              </w:rPr>
              <w:t>0.83</w:t>
            </w:r>
          </w:p>
        </w:tc>
        <w:tc>
          <w:tcPr>
            <w:tcW w:w="1276" w:type="dxa"/>
            <w:tcBorders>
              <w:top w:val="nil"/>
              <w:left w:val="nil"/>
              <w:bottom w:val="single" w:sz="4" w:space="0" w:color="auto"/>
              <w:right w:val="single" w:sz="4" w:space="0" w:color="auto"/>
            </w:tcBorders>
            <w:shd w:val="clear" w:color="auto" w:fill="auto"/>
            <w:vAlign w:val="center"/>
            <w:hideMark/>
          </w:tcPr>
          <w:p w14:paraId="5E7FE9E2" w14:textId="77777777" w:rsidR="0016597D" w:rsidRPr="0016597D" w:rsidRDefault="0016597D" w:rsidP="0016597D">
            <w:pPr>
              <w:pStyle w:val="Tablesmalltext"/>
              <w:rPr>
                <w:color w:val="000000"/>
                <w:lang w:val="en-US"/>
              </w:rPr>
            </w:pPr>
            <w:r w:rsidRPr="0016597D">
              <w:rPr>
                <w:color w:val="000000"/>
                <w:lang w:val="en-US"/>
              </w:rPr>
              <w:t>0.21</w:t>
            </w:r>
          </w:p>
        </w:tc>
      </w:tr>
    </w:tbl>
    <w:p w14:paraId="1AB3DA26" w14:textId="71010AB4" w:rsidR="00745F53" w:rsidRDefault="00745F53" w:rsidP="00745F53">
      <w:pPr>
        <w:pStyle w:val="Para0"/>
      </w:pPr>
      <w:r w:rsidRPr="00A00C5E">
        <w:t>As expected, both GPP and ER daily rates were positively correlated with mean daily water temperature (</w:t>
      </w:r>
      <w:r w:rsidR="00CB5331">
        <w:rPr>
          <w:highlight w:val="yellow"/>
        </w:rPr>
        <w:fldChar w:fldCharType="begin"/>
      </w:r>
      <w:r w:rsidR="00CB5331">
        <w:instrText xml:space="preserve"> REF _Ref529271904 </w:instrText>
      </w:r>
      <w:r w:rsidR="00CB5331">
        <w:rPr>
          <w:highlight w:val="yellow"/>
        </w:rPr>
        <w:fldChar w:fldCharType="separate"/>
      </w:r>
      <w:r w:rsidR="00CB5331">
        <w:t xml:space="preserve">Table </w:t>
      </w:r>
      <w:r w:rsidR="00CB5331">
        <w:rPr>
          <w:noProof/>
        </w:rPr>
        <w:t>4</w:t>
      </w:r>
      <w:r w:rsidR="00CB5331">
        <w:noBreakHyphen/>
      </w:r>
      <w:r w:rsidR="00CB5331">
        <w:rPr>
          <w:noProof/>
        </w:rPr>
        <w:t>6</w:t>
      </w:r>
      <w:r w:rsidR="00CB5331">
        <w:rPr>
          <w:highlight w:val="yellow"/>
        </w:rPr>
        <w:fldChar w:fldCharType="end"/>
      </w:r>
      <w:r>
        <w:rPr>
          <w:noProof/>
        </w:rPr>
        <w:t xml:space="preserve">) </w:t>
      </w:r>
      <w:r>
        <w:t>for all sites</w:t>
      </w:r>
      <w:r w:rsidR="0016597D">
        <w:t>.</w:t>
      </w:r>
      <w:r>
        <w:t xml:space="preserve"> There was a large degree of variability (scatter) in these regression plots (an example is shown below for McCoy’s Bridge GPP vs Average Daily Water Temperature as </w:t>
      </w:r>
      <w:r w:rsidR="00C46D26">
        <w:rPr>
          <w:highlight w:val="yellow"/>
        </w:rPr>
        <w:fldChar w:fldCharType="begin"/>
      </w:r>
      <w:r w:rsidR="00C46D26">
        <w:instrText xml:space="preserve"> REF _Ref529276701 </w:instrText>
      </w:r>
      <w:r w:rsidR="00C46D26">
        <w:rPr>
          <w:highlight w:val="yellow"/>
        </w:rPr>
        <w:fldChar w:fldCharType="separate"/>
      </w:r>
      <w:r w:rsidR="00C46D26">
        <w:t xml:space="preserve">Figure </w:t>
      </w:r>
      <w:r w:rsidR="00C46D26">
        <w:rPr>
          <w:noProof/>
        </w:rPr>
        <w:t>4</w:t>
      </w:r>
      <w:r w:rsidR="00C46D26">
        <w:noBreakHyphen/>
      </w:r>
      <w:r w:rsidR="00C46D26">
        <w:rPr>
          <w:noProof/>
        </w:rPr>
        <w:t>9</w:t>
      </w:r>
      <w:r w:rsidR="00C46D26">
        <w:rPr>
          <w:highlight w:val="yellow"/>
        </w:rPr>
        <w:fldChar w:fldCharType="end"/>
      </w:r>
      <w:r>
        <w:t>), partially due to the effects of discharge and light (for GPP)</w:t>
      </w:r>
      <w:r w:rsidRPr="00A00C5E">
        <w:t xml:space="preserve">. GPP was </w:t>
      </w:r>
      <w:r>
        <w:t xml:space="preserve">positively </w:t>
      </w:r>
      <w:r w:rsidRPr="00A00C5E">
        <w:t xml:space="preserve">correlated with light </w:t>
      </w:r>
      <w:r>
        <w:t>at each site</w:t>
      </w:r>
      <w:r w:rsidRPr="00A00C5E">
        <w:t xml:space="preserve">. </w:t>
      </w:r>
      <w:r>
        <w:t xml:space="preserve">Unsurprisingly, plots of Light versus Water Temperature were strongly positively correlated. Solar irradiance provides both light and heat to the water surface, so days of higher and more intense sunshine result in warmer water temperatures. This finding does mean that subsequent data analysis must take into account this covariance. This issue is explored further in the Bayesian modelling described in </w:t>
      </w:r>
      <w:r w:rsidRPr="00C46D26">
        <w:t xml:space="preserve">Section </w:t>
      </w:r>
      <w:r w:rsidR="00C46D26" w:rsidRPr="00C46D26">
        <w:fldChar w:fldCharType="begin"/>
      </w:r>
      <w:r w:rsidR="00C46D26" w:rsidRPr="00C46D26">
        <w:instrText xml:space="preserve"> REF _Ref529276739 \r </w:instrText>
      </w:r>
      <w:r w:rsidR="00C46D26">
        <w:instrText xml:space="preserve"> \* MERGEFORMAT </w:instrText>
      </w:r>
      <w:r w:rsidR="00C46D26" w:rsidRPr="00C46D26">
        <w:fldChar w:fldCharType="separate"/>
      </w:r>
      <w:r w:rsidR="00C46D26" w:rsidRPr="00C46D26">
        <w:t>4.5.4</w:t>
      </w:r>
      <w:r w:rsidR="00C46D26" w:rsidRPr="00C46D26">
        <w:fldChar w:fldCharType="end"/>
      </w:r>
      <w:r w:rsidRPr="00C46D26">
        <w:t>.</w:t>
      </w:r>
    </w:p>
    <w:p w14:paraId="00C49363" w14:textId="77777777" w:rsidR="00745F53" w:rsidRDefault="00745F53" w:rsidP="00745F53">
      <w:pPr>
        <w:pStyle w:val="Para0"/>
      </w:pPr>
      <w:r w:rsidRPr="00882C5E">
        <w:rPr>
          <w:noProof/>
          <w:lang w:val="en-AU" w:eastAsia="en-AU"/>
        </w:rPr>
        <w:drawing>
          <wp:inline distT="0" distB="0" distL="0" distR="0" wp14:anchorId="4FAB67F6" wp14:editId="601C2958">
            <wp:extent cx="5760000" cy="31500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5760000" cy="3150000"/>
                    </a:xfrm>
                    <a:prstGeom prst="rect">
                      <a:avLst/>
                    </a:prstGeom>
                    <a:noFill/>
                    <a:ln>
                      <a:noFill/>
                    </a:ln>
                  </pic:spPr>
                </pic:pic>
              </a:graphicData>
            </a:graphic>
          </wp:inline>
        </w:drawing>
      </w:r>
    </w:p>
    <w:p w14:paraId="1056FD8E" w14:textId="1FAB865A" w:rsidR="00745F53" w:rsidRPr="005271B2" w:rsidRDefault="00C46D26" w:rsidP="009B2575">
      <w:pPr>
        <w:pStyle w:val="Caption"/>
        <w:rPr>
          <w:lang w:val="en-AU"/>
        </w:rPr>
      </w:pPr>
      <w:bookmarkStart w:id="211" w:name="_Ref529276701"/>
      <w:bookmarkStart w:id="212" w:name="_Toc5629915"/>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9</w:t>
      </w:r>
      <w:r w:rsidR="004B54B1">
        <w:fldChar w:fldCharType="end"/>
      </w:r>
      <w:bookmarkEnd w:id="211"/>
      <w:r>
        <w:t>.</w:t>
      </w:r>
      <w:r w:rsidR="00745F53" w:rsidRPr="00F7083E">
        <w:rPr>
          <w:lang w:val="en-AU"/>
        </w:rPr>
        <w:t xml:space="preserve"> </w:t>
      </w:r>
      <w:r w:rsidR="00745F53" w:rsidRPr="005271B2">
        <w:rPr>
          <w:lang w:val="en-AU"/>
        </w:rPr>
        <w:t xml:space="preserve">The Relationship between Daily </w:t>
      </w:r>
      <w:r w:rsidR="00745F53">
        <w:rPr>
          <w:lang w:val="en-AU"/>
        </w:rPr>
        <w:t>Gross Primary Production</w:t>
      </w:r>
      <w:r w:rsidR="00745F53" w:rsidRPr="005271B2">
        <w:rPr>
          <w:lang w:val="en-AU"/>
        </w:rPr>
        <w:t xml:space="preserve"> and Average Daily Water Temperature at the </w:t>
      </w:r>
      <w:r w:rsidR="00745F53">
        <w:rPr>
          <w:lang w:val="en-AU"/>
        </w:rPr>
        <w:t>McCoy’s Bridge</w:t>
      </w:r>
      <w:r w:rsidR="00745F53" w:rsidRPr="005271B2">
        <w:rPr>
          <w:lang w:val="en-AU"/>
        </w:rPr>
        <w:t xml:space="preserve"> site</w:t>
      </w:r>
      <w:r w:rsidR="00745F53">
        <w:rPr>
          <w:lang w:val="en-AU"/>
        </w:rPr>
        <w:t>, June 2017 to June 2018</w:t>
      </w:r>
      <w:r w:rsidR="00745F53" w:rsidRPr="005271B2">
        <w:rPr>
          <w:lang w:val="en-AU"/>
        </w:rPr>
        <w:t xml:space="preserve"> (n = </w:t>
      </w:r>
      <w:r w:rsidR="00745F53">
        <w:rPr>
          <w:lang w:val="en-AU"/>
        </w:rPr>
        <w:t>278</w:t>
      </w:r>
      <w:r w:rsidR="00745F53" w:rsidRPr="005271B2">
        <w:rPr>
          <w:lang w:val="en-AU"/>
        </w:rPr>
        <w:t>).</w:t>
      </w:r>
      <w:bookmarkEnd w:id="212"/>
    </w:p>
    <w:p w14:paraId="7449FA17" w14:textId="425DBC5E" w:rsidR="00745F53" w:rsidRDefault="00745F53" w:rsidP="0016597D">
      <w:pPr>
        <w:pStyle w:val="Para0"/>
      </w:pPr>
      <w:r>
        <w:t xml:space="preserve">As sampling progressed from spring into summer, GPP rates generally increased due to a combination of longer days (more sunlight) and warmer temperatures. Rates peaked in the weeks after the large flow in early December (See </w:t>
      </w:r>
      <w:r w:rsidR="00AE79B5">
        <w:rPr>
          <w:highlight w:val="yellow"/>
        </w:rPr>
        <w:fldChar w:fldCharType="begin"/>
      </w:r>
      <w:r w:rsidR="00AE79B5">
        <w:instrText xml:space="preserve"> REF _Ref529271597 \h </w:instrText>
      </w:r>
      <w:r w:rsidR="00AE79B5">
        <w:rPr>
          <w:highlight w:val="yellow"/>
        </w:rPr>
      </w:r>
      <w:r w:rsidR="00AE79B5">
        <w:rPr>
          <w:highlight w:val="yellow"/>
        </w:rPr>
        <w:fldChar w:fldCharType="separate"/>
      </w:r>
      <w:r w:rsidR="00AE79B5">
        <w:t xml:space="preserve">Figure </w:t>
      </w:r>
      <w:r w:rsidR="00AE79B5">
        <w:rPr>
          <w:noProof/>
        </w:rPr>
        <w:t>4</w:t>
      </w:r>
      <w:r w:rsidR="00AE79B5">
        <w:noBreakHyphen/>
      </w:r>
      <w:r w:rsidR="00AE79B5">
        <w:rPr>
          <w:noProof/>
        </w:rPr>
        <w:t>5</w:t>
      </w:r>
      <w:r w:rsidR="00AE79B5">
        <w:rPr>
          <w:highlight w:val="yellow"/>
        </w:rPr>
        <w:fldChar w:fldCharType="end"/>
      </w:r>
      <w:r>
        <w:t xml:space="preserve"> for example). Rates then slowly declined into autumn and then </w:t>
      </w:r>
      <w:r w:rsidRPr="0016597D">
        <w:t>winter</w:t>
      </w:r>
      <w:r>
        <w:t xml:space="preserve">, although the absence of </w:t>
      </w:r>
      <w:r w:rsidR="009B2575">
        <w:t>many</w:t>
      </w:r>
      <w:r>
        <w:t xml:space="preserve"> data in the March – May period due to battery failure makes it impossible to follow the GPP decline through autumn. A key point is that although the GPP rates varied with time (season) and location, the magnitude of the variability was very small. Rates were constrained within a narrow range (</w:t>
      </w:r>
      <w:r w:rsidR="00C46D26">
        <w:rPr>
          <w:highlight w:val="yellow"/>
        </w:rPr>
        <w:fldChar w:fldCharType="begin"/>
      </w:r>
      <w:r w:rsidR="00C46D26">
        <w:instrText xml:space="preserve"> REF _Ref529271461 </w:instrText>
      </w:r>
      <w:r w:rsidR="00C46D26">
        <w:rPr>
          <w:highlight w:val="yellow"/>
        </w:rPr>
        <w:fldChar w:fldCharType="separate"/>
      </w:r>
      <w:r w:rsidR="00C46D26">
        <w:t xml:space="preserve">Table </w:t>
      </w:r>
      <w:r w:rsidR="00C46D26">
        <w:rPr>
          <w:noProof/>
        </w:rPr>
        <w:t>4</w:t>
      </w:r>
      <w:r w:rsidR="00C46D26">
        <w:noBreakHyphen/>
      </w:r>
      <w:r w:rsidR="00C46D26">
        <w:rPr>
          <w:noProof/>
        </w:rPr>
        <w:t>3</w:t>
      </w:r>
      <w:r w:rsidR="00C46D26">
        <w:rPr>
          <w:highlight w:val="yellow"/>
        </w:rPr>
        <w:fldChar w:fldCharType="end"/>
      </w:r>
      <w:r>
        <w:t xml:space="preserve">). </w:t>
      </w:r>
    </w:p>
    <w:p w14:paraId="550C30F7" w14:textId="6B554471" w:rsidR="00745F53" w:rsidRDefault="00745F53" w:rsidP="00745F53">
      <w:pPr>
        <w:pStyle w:val="Para0"/>
      </w:pPr>
      <w:r w:rsidRPr="00FA00FC">
        <w:t>Nutrient concentrations from the four sites were determined on the samples that were collected approximately monthly during the DO probe deployment, downloading and maintenance. These data are presented in</w:t>
      </w:r>
      <w:r w:rsidR="00AE79B5">
        <w:t xml:space="preserve"> </w:t>
      </w:r>
      <w:r w:rsidR="00AE79B5">
        <w:rPr>
          <w:highlight w:val="yellow"/>
        </w:rPr>
        <w:fldChar w:fldCharType="begin"/>
      </w:r>
      <w:r w:rsidR="00AE79B5">
        <w:instrText xml:space="preserve"> REF _Ref529276830 \h </w:instrText>
      </w:r>
      <w:r w:rsidR="00AE79B5">
        <w:rPr>
          <w:highlight w:val="yellow"/>
        </w:rPr>
      </w:r>
      <w:r w:rsidR="00AE79B5">
        <w:rPr>
          <w:highlight w:val="yellow"/>
        </w:rPr>
        <w:fldChar w:fldCharType="separate"/>
      </w:r>
      <w:r w:rsidR="00AE79B5">
        <w:t xml:space="preserve">Table </w:t>
      </w:r>
      <w:r w:rsidR="00AE79B5">
        <w:rPr>
          <w:noProof/>
        </w:rPr>
        <w:t>4</w:t>
      </w:r>
      <w:r w:rsidR="00AE79B5">
        <w:noBreakHyphen/>
      </w:r>
      <w:r w:rsidR="00AE79B5">
        <w:rPr>
          <w:noProof/>
        </w:rPr>
        <w:t>7</w:t>
      </w:r>
      <w:r w:rsidR="00AE79B5">
        <w:rPr>
          <w:highlight w:val="yellow"/>
        </w:rPr>
        <w:fldChar w:fldCharType="end"/>
      </w:r>
      <w:r w:rsidRPr="00FA00FC">
        <w:t xml:space="preserve">. Also included in the table are data from the long term monitoring program at McCoy’s Bridge </w:t>
      </w:r>
      <w:r>
        <w:fldChar w:fldCharType="begin"/>
      </w:r>
      <w:r w:rsidR="00862453">
        <w:instrText xml:space="preserve"> ADDIN EN.CITE &lt;EndNote&gt;&lt;Cite&gt;&lt;Author&gt;DELWP&lt;/Author&gt;&lt;Year&gt;2015&lt;/Year&gt;&lt;RecNum&gt;2069&lt;/RecNum&gt;&lt;DisplayText&gt;(DELWP 2015)&lt;/DisplayText&gt;&lt;record&gt;&lt;rec-number&gt;2069&lt;/rec-number&gt;&lt;foreign-keys&gt;&lt;key app="EN" db-id="s525xsr2lfv0fgepxeavzwvz5ppptx92v5e9" timestamp="1485859983"&gt;2069&lt;/key&gt;&lt;/foreign-keys&gt;&lt;ref-type name="Online Database"&gt;45&lt;/ref-type&gt;&lt;contributors&gt;&lt;authors&gt;&lt;author&gt;DELWP&lt;/author&gt;&lt;/authors&gt;&lt;/contributors&gt;&lt;titles&gt;&lt;title&gt;Water measurement information system&lt;/title&gt;&lt;/titles&gt;&lt;dates&gt;&lt;year&gt;2015&lt;/year&gt;&lt;/dates&gt;&lt;publisher&gt;Department of Environment, Land, Water and Planning&lt;/publisher&gt;&lt;urls&gt;&lt;related-urls&gt;&lt;url&gt;http://data.water.vic.gov.au/monitoring.htm&lt;/url&gt;&lt;/related-urls&gt;&lt;/urls&gt;&lt;/record&gt;&lt;/Cite&gt;&lt;/EndNote&gt;</w:instrText>
      </w:r>
      <w:r>
        <w:fldChar w:fldCharType="separate"/>
      </w:r>
      <w:r>
        <w:rPr>
          <w:noProof/>
        </w:rPr>
        <w:t>(</w:t>
      </w:r>
      <w:hyperlink w:anchor="_ENREF_8" w:tooltip="DELWP, 2015 #2069" w:history="1">
        <w:r w:rsidR="006A5601" w:rsidRPr="00A728BD">
          <w:rPr>
            <w:noProof/>
          </w:rPr>
          <w:t>DELWP</w:t>
        </w:r>
        <w:r w:rsidR="006A5601">
          <w:rPr>
            <w:noProof/>
          </w:rPr>
          <w:t xml:space="preserve"> 2015</w:t>
        </w:r>
      </w:hyperlink>
      <w:r>
        <w:rPr>
          <w:noProof/>
        </w:rPr>
        <w:t>)</w:t>
      </w:r>
      <w:r>
        <w:fldChar w:fldCharType="end"/>
      </w:r>
      <w:r w:rsidRPr="00FA00FC">
        <w:t xml:space="preserve">. Dating back to 1990, data </w:t>
      </w:r>
      <w:r w:rsidR="009B2575">
        <w:t>were</w:t>
      </w:r>
      <w:r w:rsidRPr="00FA00FC">
        <w:t xml:space="preserve"> collected weekly up until December 2013, when monthly sampling was instituted.</w:t>
      </w:r>
    </w:p>
    <w:p w14:paraId="4FBF457A" w14:textId="77609E12" w:rsidR="00745F53" w:rsidRDefault="00745F53" w:rsidP="00745F53">
      <w:pPr>
        <w:pStyle w:val="Para0"/>
      </w:pPr>
      <w:r>
        <w:t xml:space="preserve">The key finding from </w:t>
      </w:r>
      <w:r w:rsidR="00C46D26">
        <w:rPr>
          <w:highlight w:val="yellow"/>
        </w:rPr>
        <w:fldChar w:fldCharType="begin"/>
      </w:r>
      <w:r w:rsidR="00C46D26">
        <w:instrText xml:space="preserve"> REF _Ref529276830 </w:instrText>
      </w:r>
      <w:r w:rsidR="00C46D26">
        <w:rPr>
          <w:highlight w:val="yellow"/>
        </w:rPr>
        <w:fldChar w:fldCharType="separate"/>
      </w:r>
      <w:r w:rsidR="00C46D26">
        <w:t xml:space="preserve">Table </w:t>
      </w:r>
      <w:r w:rsidR="00C46D26">
        <w:rPr>
          <w:noProof/>
        </w:rPr>
        <w:t>4</w:t>
      </w:r>
      <w:r w:rsidR="00C46D26">
        <w:noBreakHyphen/>
      </w:r>
      <w:r w:rsidR="00C46D26">
        <w:rPr>
          <w:noProof/>
        </w:rPr>
        <w:t>7</w:t>
      </w:r>
      <w:r w:rsidR="00C46D26">
        <w:rPr>
          <w:highlight w:val="yellow"/>
        </w:rPr>
        <w:fldChar w:fldCharType="end"/>
      </w:r>
      <w:r>
        <w:t xml:space="preserve">, is that, consistent with the three previous years, the concentrations of bioavailable nutrients in the Goulburn River at all 4 sites were very low. In particular, the bioavailable phosphorus concentration FRP, was consistently below 0.01 mg P/L with a couple of exceptions at McCoy’s Bridge. It is very difficult to draw any conclusions about the effects of flow events (including Commonwealth environmental water) on nutrient concentrations as monitoring does not occur over the changing hydrograph; instead it is performed when the DO loggers are downloaded and maintained, which by necessity is during low flow periods. </w:t>
      </w:r>
    </w:p>
    <w:p w14:paraId="63869250" w14:textId="7114AC06" w:rsidR="00745F53" w:rsidRDefault="00C46D26" w:rsidP="00AE79B5">
      <w:pPr>
        <w:pStyle w:val="Caption"/>
        <w:keepNext/>
      </w:pPr>
      <w:bookmarkStart w:id="213" w:name="_Ref529276830"/>
      <w:bookmarkStart w:id="214" w:name="_Ref529419343"/>
      <w:bookmarkStart w:id="215" w:name="_Toc5629982"/>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7</w:t>
      </w:r>
      <w:r w:rsidR="00146769">
        <w:fldChar w:fldCharType="end"/>
      </w:r>
      <w:bookmarkEnd w:id="213"/>
      <w:r w:rsidR="00745F53">
        <w:t xml:space="preserve">. </w:t>
      </w:r>
      <w:r w:rsidR="00745F53" w:rsidRPr="00FA00FC">
        <w:t xml:space="preserve">Nutrient (N, P &amp; C) concentrations of water samples collected from the four study sites over the period </w:t>
      </w:r>
      <w:r w:rsidR="00745F53">
        <w:t>September</w:t>
      </w:r>
      <w:r w:rsidR="00745F53" w:rsidRPr="00FA00FC">
        <w:t xml:space="preserve"> 201</w:t>
      </w:r>
      <w:r w:rsidR="00745F53">
        <w:t>7</w:t>
      </w:r>
      <w:r w:rsidR="00745F53" w:rsidRPr="00FA00FC">
        <w:t xml:space="preserve"> to </w:t>
      </w:r>
      <w:r w:rsidR="00745F53">
        <w:t>June</w:t>
      </w:r>
      <w:r w:rsidR="00745F53" w:rsidRPr="00FA00FC">
        <w:t xml:space="preserve"> 201</w:t>
      </w:r>
      <w:r w:rsidR="00745F53">
        <w:t>8</w:t>
      </w:r>
      <w:r w:rsidR="00745F53" w:rsidRPr="00FA00FC">
        <w:t>. Long term data from McCoy’s Bridge are also included.</w:t>
      </w:r>
      <w:bookmarkEnd w:id="214"/>
      <w:bookmarkEnd w:id="215"/>
    </w:p>
    <w:p w14:paraId="3CA7F9A1" w14:textId="77777777" w:rsidR="00745F53" w:rsidRDefault="00745F53" w:rsidP="009B2575">
      <w:pPr>
        <w:pStyle w:val="Para0"/>
        <w:jc w:val="center"/>
        <w:rPr>
          <w:b/>
          <w:bCs/>
          <w:color w:val="002669" w:themeColor="accent1" w:themeShade="BF"/>
          <w:sz w:val="24"/>
        </w:rPr>
      </w:pPr>
      <w:bookmarkStart w:id="216" w:name="_MON_1598026145"/>
      <w:bookmarkEnd w:id="216"/>
      <w:r>
        <w:rPr>
          <w:b/>
          <w:bCs/>
          <w:noProof/>
          <w:color w:val="002669" w:themeColor="accent1" w:themeShade="BF"/>
          <w:sz w:val="24"/>
          <w:lang w:val="en-AU" w:eastAsia="en-AU"/>
        </w:rPr>
        <w:drawing>
          <wp:inline distT="0" distB="0" distL="0" distR="0" wp14:anchorId="4DDEE915" wp14:editId="50B79E41">
            <wp:extent cx="5676405" cy="6718143"/>
            <wp:effectExtent l="0" t="0" r="635"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682777" cy="6725685"/>
                    </a:xfrm>
                    <a:prstGeom prst="rect">
                      <a:avLst/>
                    </a:prstGeom>
                    <a:noFill/>
                    <a:ln>
                      <a:noFill/>
                    </a:ln>
                  </pic:spPr>
                </pic:pic>
              </a:graphicData>
            </a:graphic>
          </wp:inline>
        </w:drawing>
      </w:r>
    </w:p>
    <w:p w14:paraId="74957C0E" w14:textId="77777777" w:rsidR="00745F53" w:rsidRPr="0095613F" w:rsidRDefault="00745F53" w:rsidP="00745F53">
      <w:pPr>
        <w:pStyle w:val="Heading3"/>
      </w:pPr>
      <w:bookmarkStart w:id="217" w:name="_Ref529276739"/>
      <w:bookmarkStart w:id="218" w:name="_Toc529424255"/>
      <w:r>
        <w:t>Statistical Modelling</w:t>
      </w:r>
      <w:bookmarkEnd w:id="217"/>
      <w:bookmarkEnd w:id="218"/>
    </w:p>
    <w:p w14:paraId="13B661C7" w14:textId="2C8498B1" w:rsidR="00745F53" w:rsidRDefault="00745F53" w:rsidP="009B2575">
      <w:pPr>
        <w:pStyle w:val="Para0"/>
        <w:rPr>
          <w:lang w:val="en-AU" w:eastAsia="zh-CN"/>
        </w:rPr>
      </w:pPr>
      <w:r w:rsidRPr="00026C75">
        <w:rPr>
          <w:lang w:val="en-AU" w:eastAsia="zh-CN"/>
        </w:rPr>
        <w:t xml:space="preserve">As described in </w:t>
      </w:r>
      <w:r w:rsidRPr="00C46D26">
        <w:rPr>
          <w:lang w:val="en-AU" w:eastAsia="zh-CN"/>
        </w:rPr>
        <w:t xml:space="preserve">Section </w:t>
      </w:r>
      <w:r w:rsidR="00C46D26" w:rsidRPr="00C46D26">
        <w:rPr>
          <w:lang w:val="en-AU" w:eastAsia="zh-CN"/>
        </w:rPr>
        <w:fldChar w:fldCharType="begin"/>
      </w:r>
      <w:r w:rsidR="00C46D26" w:rsidRPr="00C46D26">
        <w:rPr>
          <w:lang w:val="en-AU" w:eastAsia="zh-CN"/>
        </w:rPr>
        <w:instrText xml:space="preserve"> REF _Ref529276871 \r </w:instrText>
      </w:r>
      <w:r w:rsidR="00C46D26">
        <w:rPr>
          <w:lang w:val="en-AU" w:eastAsia="zh-CN"/>
        </w:rPr>
        <w:instrText xml:space="preserve"> \* MERGEFORMAT </w:instrText>
      </w:r>
      <w:r w:rsidR="00C46D26" w:rsidRPr="00C46D26">
        <w:rPr>
          <w:lang w:val="en-AU" w:eastAsia="zh-CN"/>
        </w:rPr>
        <w:fldChar w:fldCharType="separate"/>
      </w:r>
      <w:r w:rsidR="00C46D26" w:rsidRPr="00C46D26">
        <w:rPr>
          <w:lang w:val="en-AU" w:eastAsia="zh-CN"/>
        </w:rPr>
        <w:t>4.2.3</w:t>
      </w:r>
      <w:r w:rsidR="00C46D26" w:rsidRPr="00C46D26">
        <w:rPr>
          <w:lang w:val="en-AU" w:eastAsia="zh-CN"/>
        </w:rPr>
        <w:fldChar w:fldCharType="end"/>
      </w:r>
      <w:r w:rsidRPr="00026C75">
        <w:rPr>
          <w:lang w:val="en-AU" w:eastAsia="zh-CN"/>
        </w:rPr>
        <w:t>, a hierarchical Bayesian linear regression model, incorporating first-order auto-regression, examined the relationship of each metabolism endpoint (GPP, ER and NEP) against daily discharge (log transformed) and temperature. Predictor variables were daily discharge, water velocity and delta discharge (the difference between discharge and previous-day discharge). All four years data were used in this analysis, which again included only data that met the acceptance criteria.</w:t>
      </w:r>
    </w:p>
    <w:p w14:paraId="56D1D1FA" w14:textId="06D8CFAB" w:rsidR="00745F53" w:rsidRPr="00882893" w:rsidRDefault="00745F53" w:rsidP="009B2575">
      <w:pPr>
        <w:pStyle w:val="Para0"/>
        <w:rPr>
          <w:lang w:val="en-AU" w:eastAsia="zh-CN"/>
        </w:rPr>
      </w:pPr>
      <w:r>
        <w:rPr>
          <w:lang w:val="en-AU" w:eastAsia="zh-CN"/>
        </w:rPr>
        <w:t xml:space="preserve">The key outcomes from this modelling are summarized in the following points and the results are presented in </w:t>
      </w:r>
      <w:r w:rsidR="00C46D26" w:rsidRPr="00C46D26">
        <w:rPr>
          <w:lang w:val="en-AU" w:eastAsia="zh-CN"/>
        </w:rPr>
        <w:fldChar w:fldCharType="begin"/>
      </w:r>
      <w:r w:rsidR="00C46D26" w:rsidRPr="00C46D26">
        <w:rPr>
          <w:lang w:val="en-AU" w:eastAsia="zh-CN"/>
        </w:rPr>
        <w:instrText xml:space="preserve"> REF _Ref529276951 </w:instrText>
      </w:r>
      <w:r w:rsidR="00C46D26">
        <w:rPr>
          <w:lang w:val="en-AU" w:eastAsia="zh-CN"/>
        </w:rPr>
        <w:instrText xml:space="preserve"> \* MERGEFORMAT </w:instrText>
      </w:r>
      <w:r w:rsidR="00C46D26" w:rsidRPr="00C46D26">
        <w:rPr>
          <w:lang w:val="en-AU" w:eastAsia="zh-CN"/>
        </w:rPr>
        <w:fldChar w:fldCharType="separate"/>
      </w:r>
      <w:r w:rsidR="00C46D26" w:rsidRPr="00C46D26">
        <w:t xml:space="preserve">Table </w:t>
      </w:r>
      <w:r w:rsidR="00C46D26" w:rsidRPr="00C46D26">
        <w:rPr>
          <w:noProof/>
        </w:rPr>
        <w:t>4</w:t>
      </w:r>
      <w:r w:rsidR="00C46D26" w:rsidRPr="00C46D26">
        <w:noBreakHyphen/>
      </w:r>
      <w:r w:rsidR="00C46D26" w:rsidRPr="00C46D26">
        <w:rPr>
          <w:noProof/>
        </w:rPr>
        <w:t>8</w:t>
      </w:r>
      <w:r w:rsidR="00C46D26" w:rsidRPr="00C46D26">
        <w:rPr>
          <w:lang w:val="en-AU" w:eastAsia="zh-CN"/>
        </w:rPr>
        <w:fldChar w:fldCharType="end"/>
      </w:r>
      <w:r w:rsidRPr="00C46D26">
        <w:rPr>
          <w:lang w:val="en-AU" w:eastAsia="zh-CN"/>
        </w:rPr>
        <w:t xml:space="preserve">, </w:t>
      </w:r>
      <w:r w:rsidR="00C46D26" w:rsidRPr="00C46D26">
        <w:rPr>
          <w:lang w:val="en-AU" w:eastAsia="zh-CN"/>
        </w:rPr>
        <w:fldChar w:fldCharType="begin"/>
      </w:r>
      <w:r w:rsidR="00C46D26" w:rsidRPr="00C46D26">
        <w:rPr>
          <w:lang w:val="en-AU" w:eastAsia="zh-CN"/>
        </w:rPr>
        <w:instrText xml:space="preserve"> REF _Ref529276978 </w:instrText>
      </w:r>
      <w:r w:rsidR="00C46D26">
        <w:rPr>
          <w:lang w:val="en-AU" w:eastAsia="zh-CN"/>
        </w:rPr>
        <w:instrText xml:space="preserve"> \* MERGEFORMAT </w:instrText>
      </w:r>
      <w:r w:rsidR="00C46D26" w:rsidRPr="00C46D26">
        <w:rPr>
          <w:lang w:val="en-AU" w:eastAsia="zh-CN"/>
        </w:rPr>
        <w:fldChar w:fldCharType="separate"/>
      </w:r>
      <w:r w:rsidR="00C46D26" w:rsidRPr="00C46D26">
        <w:t xml:space="preserve">Table </w:t>
      </w:r>
      <w:r w:rsidR="00C46D26" w:rsidRPr="00C46D26">
        <w:rPr>
          <w:noProof/>
        </w:rPr>
        <w:t>4</w:t>
      </w:r>
      <w:r w:rsidR="00C46D26" w:rsidRPr="00C46D26">
        <w:noBreakHyphen/>
      </w:r>
      <w:r w:rsidR="00C46D26" w:rsidRPr="00C46D26">
        <w:rPr>
          <w:noProof/>
        </w:rPr>
        <w:t>9</w:t>
      </w:r>
      <w:r w:rsidR="00C46D26" w:rsidRPr="00C46D26">
        <w:rPr>
          <w:lang w:val="en-AU" w:eastAsia="zh-CN"/>
        </w:rPr>
        <w:fldChar w:fldCharType="end"/>
      </w:r>
      <w:r w:rsidRPr="00C46D26">
        <w:rPr>
          <w:lang w:val="en-AU" w:eastAsia="zh-CN"/>
        </w:rPr>
        <w:t xml:space="preserve"> and </w:t>
      </w:r>
      <w:r w:rsidR="00C46D26" w:rsidRPr="00C46D26">
        <w:rPr>
          <w:lang w:val="en-AU" w:eastAsia="zh-CN"/>
        </w:rPr>
        <w:fldChar w:fldCharType="begin"/>
      </w:r>
      <w:r w:rsidR="00C46D26" w:rsidRPr="00C46D26">
        <w:rPr>
          <w:lang w:val="en-AU" w:eastAsia="zh-CN"/>
        </w:rPr>
        <w:instrText xml:space="preserve"> REF _Ref529277035 </w:instrText>
      </w:r>
      <w:r w:rsidR="00C46D26">
        <w:rPr>
          <w:lang w:val="en-AU" w:eastAsia="zh-CN"/>
        </w:rPr>
        <w:instrText xml:space="preserve"> \* MERGEFORMAT </w:instrText>
      </w:r>
      <w:r w:rsidR="00C46D26" w:rsidRPr="00C46D26">
        <w:rPr>
          <w:lang w:val="en-AU" w:eastAsia="zh-CN"/>
        </w:rPr>
        <w:fldChar w:fldCharType="separate"/>
      </w:r>
      <w:r w:rsidR="00C46D26" w:rsidRPr="00C46D26">
        <w:t xml:space="preserve">Figure </w:t>
      </w:r>
      <w:r w:rsidR="00C46D26" w:rsidRPr="00C46D26">
        <w:rPr>
          <w:noProof/>
        </w:rPr>
        <w:t>4</w:t>
      </w:r>
      <w:r w:rsidR="00C46D26" w:rsidRPr="00C46D26">
        <w:noBreakHyphen/>
      </w:r>
      <w:r w:rsidR="00C46D26" w:rsidRPr="00C46D26">
        <w:rPr>
          <w:noProof/>
        </w:rPr>
        <w:t>10</w:t>
      </w:r>
      <w:r w:rsidR="00C46D26" w:rsidRPr="00C46D26">
        <w:rPr>
          <w:lang w:val="en-AU" w:eastAsia="zh-CN"/>
        </w:rPr>
        <w:fldChar w:fldCharType="end"/>
      </w:r>
      <w:r w:rsidRPr="00C46D26">
        <w:rPr>
          <w:lang w:val="en-AU" w:eastAsia="zh-CN"/>
        </w:rPr>
        <w:t>:</w:t>
      </w:r>
    </w:p>
    <w:p w14:paraId="4A7156FC" w14:textId="77777777" w:rsidR="00745F53" w:rsidRPr="006F7D00" w:rsidRDefault="00745F53" w:rsidP="002C5EBA">
      <w:pPr>
        <w:pStyle w:val="Para0"/>
        <w:numPr>
          <w:ilvl w:val="0"/>
          <w:numId w:val="65"/>
        </w:numPr>
        <w:ind w:left="714" w:hanging="357"/>
        <w:contextualSpacing/>
      </w:pPr>
      <w:r>
        <w:t xml:space="preserve">The best </w:t>
      </w:r>
      <w:r w:rsidRPr="006F7D00">
        <w:t xml:space="preserve">model fit </w:t>
      </w:r>
      <w:r>
        <w:t xml:space="preserve">was found </w:t>
      </w:r>
      <w:r w:rsidRPr="006F7D00">
        <w:t>at lag 0 (no lag)</w:t>
      </w:r>
      <w:r>
        <w:t>, irrespective of whether the predictor was either discharge or velocity.</w:t>
      </w:r>
    </w:p>
    <w:p w14:paraId="7922E25A" w14:textId="77777777" w:rsidR="00745F53" w:rsidRPr="006F7D00" w:rsidRDefault="00745F53" w:rsidP="002C5EBA">
      <w:pPr>
        <w:pStyle w:val="Para0"/>
        <w:numPr>
          <w:ilvl w:val="0"/>
          <w:numId w:val="65"/>
        </w:numPr>
        <w:ind w:left="714" w:hanging="357"/>
        <w:contextualSpacing/>
      </w:pPr>
      <w:r>
        <w:t xml:space="preserve">Using delta discharge as the model predictor results in non-convergence of the model, suggesting, at best, a weak predictive power of delta discharge. </w:t>
      </w:r>
    </w:p>
    <w:p w14:paraId="4A528A9C" w14:textId="77777777" w:rsidR="00745F53" w:rsidRDefault="00745F53" w:rsidP="002C5EBA">
      <w:pPr>
        <w:pStyle w:val="Para0"/>
        <w:numPr>
          <w:ilvl w:val="0"/>
          <w:numId w:val="65"/>
        </w:numPr>
        <w:ind w:left="714" w:hanging="357"/>
        <w:contextualSpacing/>
      </w:pPr>
      <w:r>
        <w:t xml:space="preserve">Daily Total </w:t>
      </w:r>
      <w:r w:rsidRPr="006F7D00">
        <w:t xml:space="preserve">Light is stronger than </w:t>
      </w:r>
      <w:r>
        <w:t>Daily Average Water T</w:t>
      </w:r>
      <w:r w:rsidRPr="006F7D00">
        <w:t>emperature as a model predictor for GPP, which consistently show positive effects on all four sites.</w:t>
      </w:r>
    </w:p>
    <w:p w14:paraId="1895DF44" w14:textId="2A2195CD" w:rsidR="00745F53" w:rsidRPr="009B2575" w:rsidRDefault="00745F53" w:rsidP="002C5EBA">
      <w:pPr>
        <w:pStyle w:val="Para0"/>
        <w:numPr>
          <w:ilvl w:val="0"/>
          <w:numId w:val="65"/>
        </w:numPr>
        <w:ind w:left="714" w:hanging="357"/>
        <w:contextualSpacing/>
      </w:pPr>
      <w:r>
        <w:t>Water level increases (from watering actions) caus</w:t>
      </w:r>
      <w:r w:rsidR="00AE79B5">
        <w:t>ed a greater drop in ER</w:t>
      </w:r>
      <w:r>
        <w:t>, and a greater increase in GPP</w:t>
      </w:r>
      <w:r w:rsidR="00AE79B5">
        <w:t>,</w:t>
      </w:r>
      <w:r>
        <w:t xml:space="preserve"> at the </w:t>
      </w:r>
      <w:r w:rsidR="00AE79B5">
        <w:t>downstream</w:t>
      </w:r>
      <w:r>
        <w:t xml:space="preserve"> </w:t>
      </w:r>
      <w:r w:rsidRPr="00420E13">
        <w:t>sites (</w:t>
      </w:r>
      <w:r w:rsidR="00AE79B5">
        <w:rPr>
          <w:highlight w:val="yellow"/>
        </w:rPr>
        <w:fldChar w:fldCharType="begin"/>
      </w:r>
      <w:r w:rsidR="00AE79B5">
        <w:instrText xml:space="preserve"> REF _Ref529277035 \h </w:instrText>
      </w:r>
      <w:r w:rsidR="00AE79B5">
        <w:rPr>
          <w:highlight w:val="yellow"/>
        </w:rPr>
      </w:r>
      <w:r w:rsidR="00AE79B5">
        <w:rPr>
          <w:highlight w:val="yellow"/>
        </w:rPr>
        <w:fldChar w:fldCharType="separate"/>
      </w:r>
      <w:r w:rsidR="00AE79B5">
        <w:t xml:space="preserve">Figure </w:t>
      </w:r>
      <w:r w:rsidR="00AE79B5">
        <w:rPr>
          <w:noProof/>
        </w:rPr>
        <w:t>4</w:t>
      </w:r>
      <w:r w:rsidR="00AE79B5">
        <w:noBreakHyphen/>
      </w:r>
      <w:r w:rsidR="00AE79B5">
        <w:rPr>
          <w:noProof/>
        </w:rPr>
        <w:t>10</w:t>
      </w:r>
      <w:r w:rsidR="00AE79B5">
        <w:rPr>
          <w:highlight w:val="yellow"/>
        </w:rPr>
        <w:fldChar w:fldCharType="end"/>
      </w:r>
      <w:r>
        <w:t>).</w:t>
      </w:r>
    </w:p>
    <w:p w14:paraId="48A2E6BB" w14:textId="10E5CF20" w:rsidR="00745F53" w:rsidRDefault="00C46D26" w:rsidP="00C46D26">
      <w:pPr>
        <w:pStyle w:val="Caption"/>
      </w:pPr>
      <w:bookmarkStart w:id="219" w:name="_Ref529276951"/>
      <w:bookmarkStart w:id="220" w:name="_Toc5629983"/>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8</w:t>
      </w:r>
      <w:r w:rsidR="00146769">
        <w:fldChar w:fldCharType="end"/>
      </w:r>
      <w:bookmarkEnd w:id="219"/>
      <w:r>
        <w:t xml:space="preserve">. </w:t>
      </w:r>
      <w:r w:rsidR="00745F53">
        <w:t>RMSE</w:t>
      </w:r>
      <w:r w:rsidR="00745F53" w:rsidRPr="00CE61FF">
        <w:t xml:space="preserve"> </w:t>
      </w:r>
      <w:r w:rsidR="00745F53">
        <w:t xml:space="preserve">(Root Mean Square Error) </w:t>
      </w:r>
      <w:r w:rsidR="00745F53" w:rsidRPr="00CE61FF">
        <w:t>of the GPP model with candidate predictors of discharge, velocity and delta discharge, for a lag of 0 to 15 days.</w:t>
      </w:r>
      <w:r w:rsidR="00745F53">
        <w:t xml:space="preserve">  The lowest value is the best fit.</w:t>
      </w:r>
      <w:bookmarkEnd w:id="220"/>
    </w:p>
    <w:tbl>
      <w:tblPr>
        <w:tblStyle w:val="LightList-Accent11"/>
        <w:tblW w:w="5460" w:type="dxa"/>
        <w:jc w:val="center"/>
        <w:tblLook w:val="04A0" w:firstRow="1" w:lastRow="0" w:firstColumn="1" w:lastColumn="0" w:noHBand="0" w:noVBand="1"/>
      </w:tblPr>
      <w:tblGrid>
        <w:gridCol w:w="960"/>
        <w:gridCol w:w="1420"/>
        <w:gridCol w:w="1540"/>
        <w:gridCol w:w="1540"/>
      </w:tblGrid>
      <w:tr w:rsidR="00C132F9" w:rsidRPr="006E505A" w14:paraId="1909CE60" w14:textId="77777777" w:rsidTr="00C132F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shd w:val="clear" w:color="auto" w:fill="000099"/>
            <w:noWrap/>
            <w:hideMark/>
          </w:tcPr>
          <w:p w14:paraId="306CC0CE" w14:textId="77777777" w:rsidR="00C132F9" w:rsidRPr="0052204B" w:rsidRDefault="00C132F9" w:rsidP="00C132F9">
            <w:pPr>
              <w:pStyle w:val="Tablesmalltext"/>
              <w:rPr>
                <w:lang w:val="en-US"/>
              </w:rPr>
            </w:pPr>
            <w:r w:rsidRPr="0052204B">
              <w:br w:type="page"/>
              <w:t>Lag</w:t>
            </w:r>
          </w:p>
        </w:tc>
        <w:tc>
          <w:tcPr>
            <w:tcW w:w="1420" w:type="dxa"/>
            <w:tcBorders>
              <w:bottom w:val="single" w:sz="4" w:space="0" w:color="auto"/>
            </w:tcBorders>
            <w:shd w:val="clear" w:color="auto" w:fill="000099"/>
            <w:noWrap/>
            <w:hideMark/>
          </w:tcPr>
          <w:p w14:paraId="572D7873" w14:textId="77777777" w:rsidR="00C132F9" w:rsidRPr="0052204B" w:rsidRDefault="00C132F9" w:rsidP="00C132F9">
            <w:pPr>
              <w:pStyle w:val="Tablesmalltext"/>
              <w:cnfStyle w:val="100000000000" w:firstRow="1" w:lastRow="0" w:firstColumn="0" w:lastColumn="0" w:oddVBand="0" w:evenVBand="0" w:oddHBand="0" w:evenHBand="0" w:firstRowFirstColumn="0" w:firstRowLastColumn="0" w:lastRowFirstColumn="0" w:lastRowLastColumn="0"/>
              <w:rPr>
                <w:lang w:val="en-US"/>
              </w:rPr>
            </w:pPr>
            <w:r w:rsidRPr="0052204B">
              <w:rPr>
                <w:lang w:val="en-US"/>
              </w:rPr>
              <w:t>Discharge</w:t>
            </w:r>
          </w:p>
        </w:tc>
        <w:tc>
          <w:tcPr>
            <w:tcW w:w="1540" w:type="dxa"/>
            <w:tcBorders>
              <w:bottom w:val="single" w:sz="4" w:space="0" w:color="auto"/>
              <w:right w:val="single" w:sz="4" w:space="0" w:color="auto"/>
            </w:tcBorders>
            <w:shd w:val="clear" w:color="auto" w:fill="000099"/>
            <w:noWrap/>
            <w:hideMark/>
          </w:tcPr>
          <w:p w14:paraId="0672B6E9" w14:textId="77777777" w:rsidR="00C132F9" w:rsidRPr="0052204B" w:rsidRDefault="00C132F9" w:rsidP="00C132F9">
            <w:pPr>
              <w:pStyle w:val="Tablesmalltext"/>
              <w:cnfStyle w:val="100000000000" w:firstRow="1" w:lastRow="0" w:firstColumn="0" w:lastColumn="0" w:oddVBand="0" w:evenVBand="0" w:oddHBand="0" w:evenHBand="0" w:firstRowFirstColumn="0" w:firstRowLastColumn="0" w:lastRowFirstColumn="0" w:lastRowLastColumn="0"/>
              <w:rPr>
                <w:lang w:val="en-US"/>
              </w:rPr>
            </w:pPr>
            <w:r w:rsidRPr="0052204B">
              <w:rPr>
                <w:lang w:val="en-US"/>
              </w:rPr>
              <w:t>Velocity</w:t>
            </w:r>
          </w:p>
        </w:tc>
        <w:tc>
          <w:tcPr>
            <w:tcW w:w="1540" w:type="dxa"/>
            <w:tcBorders>
              <w:top w:val="single" w:sz="4" w:space="0" w:color="auto"/>
              <w:left w:val="single" w:sz="4" w:space="0" w:color="auto"/>
              <w:bottom w:val="single" w:sz="4" w:space="0" w:color="auto"/>
              <w:right w:val="single" w:sz="4" w:space="0" w:color="auto"/>
            </w:tcBorders>
            <w:shd w:val="clear" w:color="auto" w:fill="000099"/>
          </w:tcPr>
          <w:p w14:paraId="79DFC808" w14:textId="77777777" w:rsidR="00C132F9" w:rsidRPr="00C132F9" w:rsidRDefault="00C132F9" w:rsidP="00C132F9">
            <w:pPr>
              <w:pStyle w:val="Tablesmalltext"/>
              <w:cnfStyle w:val="100000000000" w:firstRow="1" w:lastRow="0" w:firstColumn="0" w:lastColumn="0" w:oddVBand="0" w:evenVBand="0" w:oddHBand="0" w:evenHBand="0" w:firstRowFirstColumn="0" w:firstRowLastColumn="0" w:lastRowFirstColumn="0" w:lastRowLastColumn="0"/>
            </w:pPr>
            <w:r w:rsidRPr="00C132F9">
              <w:t>Delta discharge</w:t>
            </w:r>
          </w:p>
        </w:tc>
      </w:tr>
      <w:tr w:rsidR="00C132F9" w:rsidRPr="006E505A" w14:paraId="4424C733"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vAlign w:val="bottom"/>
            <w:hideMark/>
          </w:tcPr>
          <w:p w14:paraId="283EE8E8" w14:textId="77777777" w:rsidR="00C132F9" w:rsidRPr="0052204B" w:rsidRDefault="00C132F9" w:rsidP="00C132F9">
            <w:pPr>
              <w:pStyle w:val="Tablesmalltext"/>
              <w:rPr>
                <w:lang w:val="en-US"/>
              </w:rPr>
            </w:pPr>
            <w:r w:rsidRPr="0052204B">
              <w:rPr>
                <w:lang w:val="en-US"/>
              </w:rPr>
              <w:t>0</w:t>
            </w:r>
          </w:p>
        </w:tc>
        <w:tc>
          <w:tcPr>
            <w:tcW w:w="1420" w:type="dxa"/>
            <w:tcBorders>
              <w:top w:val="single" w:sz="4" w:space="0" w:color="auto"/>
              <w:left w:val="single" w:sz="4" w:space="0" w:color="auto"/>
              <w:bottom w:val="single" w:sz="4" w:space="0" w:color="auto"/>
              <w:right w:val="single" w:sz="4" w:space="0" w:color="auto"/>
            </w:tcBorders>
            <w:noWrap/>
            <w:vAlign w:val="bottom"/>
          </w:tcPr>
          <w:p w14:paraId="1079D052"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0.414</w:t>
            </w:r>
          </w:p>
        </w:tc>
        <w:tc>
          <w:tcPr>
            <w:tcW w:w="1540" w:type="dxa"/>
            <w:tcBorders>
              <w:top w:val="single" w:sz="4" w:space="0" w:color="auto"/>
              <w:left w:val="single" w:sz="4" w:space="0" w:color="auto"/>
              <w:bottom w:val="single" w:sz="4" w:space="0" w:color="auto"/>
              <w:right w:val="single" w:sz="4" w:space="0" w:color="auto"/>
            </w:tcBorders>
            <w:noWrap/>
            <w:vAlign w:val="bottom"/>
          </w:tcPr>
          <w:p w14:paraId="2C398A92"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0.414</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14:paraId="3685C008" w14:textId="77777777" w:rsidR="00C132F9" w:rsidRPr="00C46D26" w:rsidRDefault="00C132F9" w:rsidP="00C46D26">
            <w:pPr>
              <w:pStyle w:val="Tablesmalltext"/>
              <w:cnfStyle w:val="000000100000" w:firstRow="0" w:lastRow="0" w:firstColumn="0" w:lastColumn="0" w:oddVBand="0" w:evenVBand="0" w:oddHBand="1" w:evenHBand="0" w:firstRowFirstColumn="0" w:firstRowLastColumn="0" w:lastRowFirstColumn="0" w:lastRowLastColumn="0"/>
            </w:pPr>
            <w:r w:rsidRPr="00C46D26">
              <w:t>Not converging</w:t>
            </w:r>
          </w:p>
        </w:tc>
      </w:tr>
      <w:tr w:rsidR="00C132F9" w:rsidRPr="006E505A" w14:paraId="350C6EC1"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51FAD6A1" w14:textId="77777777" w:rsidR="00C132F9" w:rsidRPr="0052204B" w:rsidRDefault="00C132F9" w:rsidP="00C132F9">
            <w:pPr>
              <w:pStyle w:val="Tablesmalltext"/>
              <w:rPr>
                <w:lang w:val="en-US"/>
              </w:rPr>
            </w:pPr>
            <w:r w:rsidRPr="0052204B">
              <w:rPr>
                <w:lang w:val="en-US"/>
              </w:rPr>
              <w:t>1</w:t>
            </w:r>
          </w:p>
        </w:tc>
        <w:tc>
          <w:tcPr>
            <w:tcW w:w="1420" w:type="dxa"/>
            <w:tcBorders>
              <w:top w:val="single" w:sz="4" w:space="0" w:color="auto"/>
              <w:left w:val="single" w:sz="4" w:space="0" w:color="auto"/>
              <w:bottom w:val="single" w:sz="4" w:space="0" w:color="auto"/>
              <w:right w:val="single" w:sz="4" w:space="0" w:color="auto"/>
            </w:tcBorders>
            <w:noWrap/>
            <w:vAlign w:val="bottom"/>
          </w:tcPr>
          <w:p w14:paraId="1F08B5EF"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10.26</w:t>
            </w:r>
          </w:p>
        </w:tc>
        <w:tc>
          <w:tcPr>
            <w:tcW w:w="1540" w:type="dxa"/>
            <w:tcBorders>
              <w:top w:val="single" w:sz="4" w:space="0" w:color="auto"/>
              <w:left w:val="single" w:sz="4" w:space="0" w:color="auto"/>
              <w:bottom w:val="single" w:sz="4" w:space="0" w:color="auto"/>
              <w:right w:val="single" w:sz="4" w:space="0" w:color="auto"/>
            </w:tcBorders>
            <w:noWrap/>
            <w:vAlign w:val="bottom"/>
          </w:tcPr>
          <w:p w14:paraId="2C384454"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0.418</w:t>
            </w:r>
          </w:p>
        </w:tc>
        <w:tc>
          <w:tcPr>
            <w:tcW w:w="1540" w:type="dxa"/>
            <w:vMerge/>
            <w:tcBorders>
              <w:top w:val="single" w:sz="4" w:space="0" w:color="auto"/>
              <w:left w:val="single" w:sz="4" w:space="0" w:color="auto"/>
              <w:bottom w:val="single" w:sz="4" w:space="0" w:color="auto"/>
              <w:right w:val="single" w:sz="4" w:space="0" w:color="auto"/>
            </w:tcBorders>
          </w:tcPr>
          <w:p w14:paraId="05A20E54"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03A4D7BA"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3901AB78" w14:textId="77777777" w:rsidR="00C132F9" w:rsidRPr="0052204B" w:rsidRDefault="00C132F9" w:rsidP="00C132F9">
            <w:pPr>
              <w:pStyle w:val="Tablesmalltext"/>
              <w:rPr>
                <w:lang w:val="en-US"/>
              </w:rPr>
            </w:pPr>
            <w:r w:rsidRPr="0052204B">
              <w:rPr>
                <w:lang w:val="en-US"/>
              </w:rPr>
              <w:t>2</w:t>
            </w:r>
          </w:p>
        </w:tc>
        <w:tc>
          <w:tcPr>
            <w:tcW w:w="1420" w:type="dxa"/>
            <w:tcBorders>
              <w:top w:val="single" w:sz="4" w:space="0" w:color="auto"/>
              <w:left w:val="single" w:sz="4" w:space="0" w:color="auto"/>
              <w:bottom w:val="single" w:sz="4" w:space="0" w:color="auto"/>
              <w:right w:val="single" w:sz="4" w:space="0" w:color="auto"/>
            </w:tcBorders>
            <w:noWrap/>
            <w:vAlign w:val="bottom"/>
          </w:tcPr>
          <w:p w14:paraId="101BEDC4"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0.423</w:t>
            </w:r>
          </w:p>
        </w:tc>
        <w:tc>
          <w:tcPr>
            <w:tcW w:w="1540" w:type="dxa"/>
            <w:tcBorders>
              <w:top w:val="single" w:sz="4" w:space="0" w:color="auto"/>
              <w:left w:val="single" w:sz="4" w:space="0" w:color="auto"/>
              <w:bottom w:val="single" w:sz="4" w:space="0" w:color="auto"/>
              <w:right w:val="single" w:sz="4" w:space="0" w:color="auto"/>
            </w:tcBorders>
            <w:noWrap/>
            <w:vAlign w:val="bottom"/>
          </w:tcPr>
          <w:p w14:paraId="1A7D4382"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0.428</w:t>
            </w:r>
          </w:p>
        </w:tc>
        <w:tc>
          <w:tcPr>
            <w:tcW w:w="1540" w:type="dxa"/>
            <w:vMerge/>
            <w:tcBorders>
              <w:top w:val="single" w:sz="4" w:space="0" w:color="auto"/>
              <w:left w:val="single" w:sz="4" w:space="0" w:color="auto"/>
              <w:bottom w:val="single" w:sz="4" w:space="0" w:color="auto"/>
              <w:right w:val="single" w:sz="4" w:space="0" w:color="auto"/>
            </w:tcBorders>
          </w:tcPr>
          <w:p w14:paraId="52939AC2"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1928423B"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65F4A67A" w14:textId="77777777" w:rsidR="00C132F9" w:rsidRPr="0052204B" w:rsidRDefault="00C132F9" w:rsidP="00C132F9">
            <w:pPr>
              <w:pStyle w:val="Tablesmalltext"/>
              <w:rPr>
                <w:lang w:val="en-US"/>
              </w:rPr>
            </w:pPr>
            <w:r w:rsidRPr="0052204B">
              <w:rPr>
                <w:lang w:val="en-US"/>
              </w:rPr>
              <w:t>3</w:t>
            </w:r>
          </w:p>
        </w:tc>
        <w:tc>
          <w:tcPr>
            <w:tcW w:w="1420" w:type="dxa"/>
            <w:tcBorders>
              <w:top w:val="single" w:sz="4" w:space="0" w:color="auto"/>
              <w:left w:val="single" w:sz="4" w:space="0" w:color="auto"/>
              <w:bottom w:val="single" w:sz="4" w:space="0" w:color="auto"/>
              <w:right w:val="single" w:sz="4" w:space="0" w:color="auto"/>
            </w:tcBorders>
            <w:noWrap/>
            <w:vAlign w:val="bottom"/>
          </w:tcPr>
          <w:p w14:paraId="75A38117"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0.434</w:t>
            </w:r>
          </w:p>
        </w:tc>
        <w:tc>
          <w:tcPr>
            <w:tcW w:w="1540" w:type="dxa"/>
            <w:tcBorders>
              <w:top w:val="single" w:sz="4" w:space="0" w:color="auto"/>
              <w:left w:val="single" w:sz="4" w:space="0" w:color="auto"/>
              <w:bottom w:val="single" w:sz="4" w:space="0" w:color="auto"/>
              <w:right w:val="single" w:sz="4" w:space="0" w:color="auto"/>
            </w:tcBorders>
            <w:noWrap/>
            <w:vAlign w:val="bottom"/>
          </w:tcPr>
          <w:p w14:paraId="1C9C4957"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8.361</w:t>
            </w:r>
          </w:p>
        </w:tc>
        <w:tc>
          <w:tcPr>
            <w:tcW w:w="1540" w:type="dxa"/>
            <w:vMerge/>
            <w:tcBorders>
              <w:top w:val="single" w:sz="4" w:space="0" w:color="auto"/>
              <w:left w:val="single" w:sz="4" w:space="0" w:color="auto"/>
              <w:bottom w:val="single" w:sz="4" w:space="0" w:color="auto"/>
              <w:right w:val="single" w:sz="4" w:space="0" w:color="auto"/>
            </w:tcBorders>
          </w:tcPr>
          <w:p w14:paraId="32B65D5B"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47BAC485"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38818090" w14:textId="77777777" w:rsidR="00C132F9" w:rsidRPr="0052204B" w:rsidRDefault="00C132F9" w:rsidP="00C132F9">
            <w:pPr>
              <w:pStyle w:val="Tablesmalltext"/>
              <w:rPr>
                <w:lang w:val="en-US"/>
              </w:rPr>
            </w:pPr>
            <w:r w:rsidRPr="0052204B">
              <w:rPr>
                <w:lang w:val="en-US"/>
              </w:rPr>
              <w:t>4</w:t>
            </w:r>
          </w:p>
        </w:tc>
        <w:tc>
          <w:tcPr>
            <w:tcW w:w="1420" w:type="dxa"/>
            <w:tcBorders>
              <w:top w:val="single" w:sz="4" w:space="0" w:color="auto"/>
              <w:left w:val="single" w:sz="4" w:space="0" w:color="auto"/>
              <w:bottom w:val="single" w:sz="4" w:space="0" w:color="auto"/>
              <w:right w:val="single" w:sz="4" w:space="0" w:color="auto"/>
            </w:tcBorders>
            <w:noWrap/>
            <w:vAlign w:val="bottom"/>
          </w:tcPr>
          <w:p w14:paraId="5B2DF7D1"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5.654</w:t>
            </w:r>
          </w:p>
        </w:tc>
        <w:tc>
          <w:tcPr>
            <w:tcW w:w="1540" w:type="dxa"/>
            <w:tcBorders>
              <w:top w:val="single" w:sz="4" w:space="0" w:color="auto"/>
              <w:left w:val="single" w:sz="4" w:space="0" w:color="auto"/>
              <w:bottom w:val="single" w:sz="4" w:space="0" w:color="auto"/>
              <w:right w:val="single" w:sz="4" w:space="0" w:color="auto"/>
            </w:tcBorders>
            <w:noWrap/>
            <w:vAlign w:val="bottom"/>
          </w:tcPr>
          <w:p w14:paraId="0D88EF29"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0.437</w:t>
            </w:r>
          </w:p>
        </w:tc>
        <w:tc>
          <w:tcPr>
            <w:tcW w:w="1540" w:type="dxa"/>
            <w:vMerge/>
            <w:tcBorders>
              <w:top w:val="single" w:sz="4" w:space="0" w:color="auto"/>
              <w:left w:val="single" w:sz="4" w:space="0" w:color="auto"/>
              <w:bottom w:val="single" w:sz="4" w:space="0" w:color="auto"/>
              <w:right w:val="single" w:sz="4" w:space="0" w:color="auto"/>
            </w:tcBorders>
          </w:tcPr>
          <w:p w14:paraId="594BB064"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523D3EDF"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6311F423" w14:textId="77777777" w:rsidR="00C132F9" w:rsidRPr="0052204B" w:rsidRDefault="00C132F9" w:rsidP="00C132F9">
            <w:pPr>
              <w:pStyle w:val="Tablesmalltext"/>
              <w:rPr>
                <w:lang w:val="en-US"/>
              </w:rPr>
            </w:pPr>
            <w:r w:rsidRPr="0052204B">
              <w:rPr>
                <w:lang w:val="en-US"/>
              </w:rPr>
              <w:t>5</w:t>
            </w:r>
          </w:p>
        </w:tc>
        <w:tc>
          <w:tcPr>
            <w:tcW w:w="1420" w:type="dxa"/>
            <w:tcBorders>
              <w:top w:val="single" w:sz="4" w:space="0" w:color="auto"/>
              <w:left w:val="single" w:sz="4" w:space="0" w:color="auto"/>
              <w:bottom w:val="single" w:sz="4" w:space="0" w:color="auto"/>
              <w:right w:val="single" w:sz="4" w:space="0" w:color="auto"/>
            </w:tcBorders>
            <w:noWrap/>
            <w:vAlign w:val="bottom"/>
          </w:tcPr>
          <w:p w14:paraId="42CFCA0B"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0.438</w:t>
            </w:r>
          </w:p>
        </w:tc>
        <w:tc>
          <w:tcPr>
            <w:tcW w:w="1540" w:type="dxa"/>
            <w:tcBorders>
              <w:top w:val="single" w:sz="4" w:space="0" w:color="auto"/>
              <w:left w:val="single" w:sz="4" w:space="0" w:color="auto"/>
              <w:bottom w:val="single" w:sz="4" w:space="0" w:color="auto"/>
              <w:right w:val="single" w:sz="4" w:space="0" w:color="auto"/>
            </w:tcBorders>
            <w:noWrap/>
            <w:vAlign w:val="bottom"/>
          </w:tcPr>
          <w:p w14:paraId="3886CDFB"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5.873</w:t>
            </w:r>
          </w:p>
        </w:tc>
        <w:tc>
          <w:tcPr>
            <w:tcW w:w="1540" w:type="dxa"/>
            <w:vMerge/>
            <w:tcBorders>
              <w:top w:val="single" w:sz="4" w:space="0" w:color="auto"/>
              <w:left w:val="single" w:sz="4" w:space="0" w:color="auto"/>
              <w:bottom w:val="single" w:sz="4" w:space="0" w:color="auto"/>
              <w:right w:val="single" w:sz="4" w:space="0" w:color="auto"/>
            </w:tcBorders>
          </w:tcPr>
          <w:p w14:paraId="2698E2B0"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1A77BD57"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12A1CF0D" w14:textId="77777777" w:rsidR="00C132F9" w:rsidRPr="0052204B" w:rsidRDefault="00C132F9" w:rsidP="00C132F9">
            <w:pPr>
              <w:pStyle w:val="Tablesmalltext"/>
              <w:rPr>
                <w:lang w:val="en-US"/>
              </w:rPr>
            </w:pPr>
            <w:r w:rsidRPr="0052204B">
              <w:rPr>
                <w:lang w:val="en-US"/>
              </w:rPr>
              <w:t>6</w:t>
            </w:r>
          </w:p>
        </w:tc>
        <w:tc>
          <w:tcPr>
            <w:tcW w:w="1420" w:type="dxa"/>
            <w:tcBorders>
              <w:top w:val="single" w:sz="4" w:space="0" w:color="auto"/>
              <w:left w:val="single" w:sz="4" w:space="0" w:color="auto"/>
              <w:bottom w:val="single" w:sz="4" w:space="0" w:color="auto"/>
              <w:right w:val="single" w:sz="4" w:space="0" w:color="auto"/>
            </w:tcBorders>
            <w:noWrap/>
            <w:vAlign w:val="bottom"/>
          </w:tcPr>
          <w:p w14:paraId="6490D79F"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7.654</w:t>
            </w:r>
          </w:p>
        </w:tc>
        <w:tc>
          <w:tcPr>
            <w:tcW w:w="1540" w:type="dxa"/>
            <w:tcBorders>
              <w:top w:val="single" w:sz="4" w:space="0" w:color="auto"/>
              <w:left w:val="single" w:sz="4" w:space="0" w:color="auto"/>
              <w:bottom w:val="single" w:sz="4" w:space="0" w:color="auto"/>
              <w:right w:val="single" w:sz="4" w:space="0" w:color="auto"/>
            </w:tcBorders>
            <w:noWrap/>
            <w:vAlign w:val="bottom"/>
          </w:tcPr>
          <w:p w14:paraId="23ACEDEB"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0.45</w:t>
            </w:r>
          </w:p>
        </w:tc>
        <w:tc>
          <w:tcPr>
            <w:tcW w:w="1540" w:type="dxa"/>
            <w:vMerge/>
            <w:tcBorders>
              <w:top w:val="single" w:sz="4" w:space="0" w:color="auto"/>
              <w:left w:val="single" w:sz="4" w:space="0" w:color="auto"/>
              <w:bottom w:val="single" w:sz="4" w:space="0" w:color="auto"/>
              <w:right w:val="single" w:sz="4" w:space="0" w:color="auto"/>
            </w:tcBorders>
          </w:tcPr>
          <w:p w14:paraId="3C300D37"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02CBD582"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7EA77B95" w14:textId="77777777" w:rsidR="00C132F9" w:rsidRPr="0052204B" w:rsidRDefault="00C132F9" w:rsidP="00C132F9">
            <w:pPr>
              <w:pStyle w:val="Tablesmalltext"/>
              <w:rPr>
                <w:lang w:val="en-US"/>
              </w:rPr>
            </w:pPr>
            <w:r w:rsidRPr="0052204B">
              <w:rPr>
                <w:lang w:val="en-US"/>
              </w:rPr>
              <w:t>7</w:t>
            </w:r>
          </w:p>
        </w:tc>
        <w:tc>
          <w:tcPr>
            <w:tcW w:w="1420" w:type="dxa"/>
            <w:tcBorders>
              <w:top w:val="single" w:sz="4" w:space="0" w:color="auto"/>
              <w:left w:val="single" w:sz="4" w:space="0" w:color="auto"/>
              <w:bottom w:val="single" w:sz="4" w:space="0" w:color="auto"/>
              <w:right w:val="single" w:sz="4" w:space="0" w:color="auto"/>
            </w:tcBorders>
            <w:noWrap/>
            <w:vAlign w:val="bottom"/>
          </w:tcPr>
          <w:p w14:paraId="7A3D002E"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0.448</w:t>
            </w:r>
          </w:p>
        </w:tc>
        <w:tc>
          <w:tcPr>
            <w:tcW w:w="1540" w:type="dxa"/>
            <w:tcBorders>
              <w:top w:val="single" w:sz="4" w:space="0" w:color="auto"/>
              <w:left w:val="single" w:sz="4" w:space="0" w:color="auto"/>
              <w:bottom w:val="single" w:sz="4" w:space="0" w:color="auto"/>
              <w:right w:val="single" w:sz="4" w:space="0" w:color="auto"/>
            </w:tcBorders>
            <w:noWrap/>
            <w:vAlign w:val="bottom"/>
          </w:tcPr>
          <w:p w14:paraId="113CEB10"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8.433</w:t>
            </w:r>
          </w:p>
        </w:tc>
        <w:tc>
          <w:tcPr>
            <w:tcW w:w="1540" w:type="dxa"/>
            <w:vMerge/>
            <w:tcBorders>
              <w:top w:val="single" w:sz="4" w:space="0" w:color="auto"/>
              <w:left w:val="single" w:sz="4" w:space="0" w:color="auto"/>
              <w:bottom w:val="single" w:sz="4" w:space="0" w:color="auto"/>
              <w:right w:val="single" w:sz="4" w:space="0" w:color="auto"/>
            </w:tcBorders>
          </w:tcPr>
          <w:p w14:paraId="69126C26"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421E4AE2"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60CA9EB0" w14:textId="77777777" w:rsidR="00C132F9" w:rsidRPr="0052204B" w:rsidRDefault="00C132F9" w:rsidP="00C132F9">
            <w:pPr>
              <w:pStyle w:val="Tablesmalltext"/>
              <w:rPr>
                <w:lang w:val="en-US"/>
              </w:rPr>
            </w:pPr>
            <w:r w:rsidRPr="0052204B">
              <w:rPr>
                <w:lang w:val="en-US"/>
              </w:rPr>
              <w:t>8</w:t>
            </w:r>
          </w:p>
        </w:tc>
        <w:tc>
          <w:tcPr>
            <w:tcW w:w="1420" w:type="dxa"/>
            <w:tcBorders>
              <w:top w:val="single" w:sz="4" w:space="0" w:color="auto"/>
              <w:left w:val="single" w:sz="4" w:space="0" w:color="auto"/>
              <w:bottom w:val="single" w:sz="4" w:space="0" w:color="auto"/>
              <w:right w:val="single" w:sz="4" w:space="0" w:color="auto"/>
            </w:tcBorders>
            <w:noWrap/>
            <w:vAlign w:val="bottom"/>
          </w:tcPr>
          <w:p w14:paraId="5836A433"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0.452</w:t>
            </w:r>
          </w:p>
        </w:tc>
        <w:tc>
          <w:tcPr>
            <w:tcW w:w="1540" w:type="dxa"/>
            <w:tcBorders>
              <w:top w:val="single" w:sz="4" w:space="0" w:color="auto"/>
              <w:left w:val="single" w:sz="4" w:space="0" w:color="auto"/>
              <w:bottom w:val="single" w:sz="4" w:space="0" w:color="auto"/>
              <w:right w:val="single" w:sz="4" w:space="0" w:color="auto"/>
            </w:tcBorders>
            <w:noWrap/>
            <w:vAlign w:val="bottom"/>
          </w:tcPr>
          <w:p w14:paraId="43461656"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0.516</w:t>
            </w:r>
          </w:p>
        </w:tc>
        <w:tc>
          <w:tcPr>
            <w:tcW w:w="1540" w:type="dxa"/>
            <w:vMerge/>
            <w:tcBorders>
              <w:top w:val="single" w:sz="4" w:space="0" w:color="auto"/>
              <w:left w:val="single" w:sz="4" w:space="0" w:color="auto"/>
              <w:bottom w:val="single" w:sz="4" w:space="0" w:color="auto"/>
              <w:right w:val="single" w:sz="4" w:space="0" w:color="auto"/>
            </w:tcBorders>
          </w:tcPr>
          <w:p w14:paraId="72D3CAF7"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52DB2CC7"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1F2BA256" w14:textId="77777777" w:rsidR="00C132F9" w:rsidRPr="0052204B" w:rsidRDefault="00C132F9" w:rsidP="00C132F9">
            <w:pPr>
              <w:pStyle w:val="Tablesmalltext"/>
              <w:rPr>
                <w:lang w:val="en-US"/>
              </w:rPr>
            </w:pPr>
            <w:r w:rsidRPr="0052204B">
              <w:rPr>
                <w:lang w:val="en-US"/>
              </w:rPr>
              <w:t>9</w:t>
            </w:r>
          </w:p>
        </w:tc>
        <w:tc>
          <w:tcPr>
            <w:tcW w:w="1420" w:type="dxa"/>
            <w:tcBorders>
              <w:top w:val="single" w:sz="4" w:space="0" w:color="auto"/>
              <w:left w:val="single" w:sz="4" w:space="0" w:color="auto"/>
              <w:bottom w:val="single" w:sz="4" w:space="0" w:color="auto"/>
              <w:right w:val="single" w:sz="4" w:space="0" w:color="auto"/>
            </w:tcBorders>
            <w:noWrap/>
            <w:vAlign w:val="bottom"/>
          </w:tcPr>
          <w:p w14:paraId="67FF75BC"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0.441</w:t>
            </w:r>
          </w:p>
        </w:tc>
        <w:tc>
          <w:tcPr>
            <w:tcW w:w="1540" w:type="dxa"/>
            <w:tcBorders>
              <w:top w:val="single" w:sz="4" w:space="0" w:color="auto"/>
              <w:left w:val="single" w:sz="4" w:space="0" w:color="auto"/>
              <w:bottom w:val="single" w:sz="4" w:space="0" w:color="auto"/>
              <w:right w:val="single" w:sz="4" w:space="0" w:color="auto"/>
            </w:tcBorders>
            <w:noWrap/>
            <w:vAlign w:val="bottom"/>
          </w:tcPr>
          <w:p w14:paraId="4E54ABDA"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1.197</w:t>
            </w:r>
          </w:p>
        </w:tc>
        <w:tc>
          <w:tcPr>
            <w:tcW w:w="1540" w:type="dxa"/>
            <w:vMerge/>
            <w:tcBorders>
              <w:top w:val="single" w:sz="4" w:space="0" w:color="auto"/>
              <w:left w:val="single" w:sz="4" w:space="0" w:color="auto"/>
              <w:bottom w:val="single" w:sz="4" w:space="0" w:color="auto"/>
              <w:right w:val="single" w:sz="4" w:space="0" w:color="auto"/>
            </w:tcBorders>
          </w:tcPr>
          <w:p w14:paraId="21519C05"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35140C99"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3D51BAA4" w14:textId="77777777" w:rsidR="00C132F9" w:rsidRPr="0052204B" w:rsidRDefault="00C132F9" w:rsidP="00C132F9">
            <w:pPr>
              <w:pStyle w:val="Tablesmalltext"/>
              <w:rPr>
                <w:lang w:val="en-US"/>
              </w:rPr>
            </w:pPr>
            <w:r w:rsidRPr="0052204B">
              <w:rPr>
                <w:lang w:val="en-US"/>
              </w:rPr>
              <w:t>10</w:t>
            </w:r>
          </w:p>
        </w:tc>
        <w:tc>
          <w:tcPr>
            <w:tcW w:w="1420" w:type="dxa"/>
            <w:tcBorders>
              <w:top w:val="single" w:sz="4" w:space="0" w:color="auto"/>
              <w:left w:val="single" w:sz="4" w:space="0" w:color="auto"/>
              <w:bottom w:val="single" w:sz="4" w:space="0" w:color="auto"/>
              <w:right w:val="single" w:sz="4" w:space="0" w:color="auto"/>
            </w:tcBorders>
            <w:noWrap/>
            <w:vAlign w:val="bottom"/>
          </w:tcPr>
          <w:p w14:paraId="0371F215"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1.66</w:t>
            </w:r>
          </w:p>
        </w:tc>
        <w:tc>
          <w:tcPr>
            <w:tcW w:w="1540" w:type="dxa"/>
            <w:tcBorders>
              <w:top w:val="single" w:sz="4" w:space="0" w:color="auto"/>
              <w:left w:val="single" w:sz="4" w:space="0" w:color="auto"/>
              <w:bottom w:val="single" w:sz="4" w:space="0" w:color="auto"/>
              <w:right w:val="single" w:sz="4" w:space="0" w:color="auto"/>
            </w:tcBorders>
            <w:noWrap/>
            <w:vAlign w:val="bottom"/>
          </w:tcPr>
          <w:p w14:paraId="4560D490"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0.453</w:t>
            </w:r>
          </w:p>
        </w:tc>
        <w:tc>
          <w:tcPr>
            <w:tcW w:w="1540" w:type="dxa"/>
            <w:vMerge/>
            <w:tcBorders>
              <w:top w:val="single" w:sz="4" w:space="0" w:color="auto"/>
              <w:left w:val="single" w:sz="4" w:space="0" w:color="auto"/>
              <w:bottom w:val="single" w:sz="4" w:space="0" w:color="auto"/>
              <w:right w:val="single" w:sz="4" w:space="0" w:color="auto"/>
            </w:tcBorders>
          </w:tcPr>
          <w:p w14:paraId="2EC77659"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18D9E6B5"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5D34225F" w14:textId="77777777" w:rsidR="00C132F9" w:rsidRPr="0052204B" w:rsidRDefault="00C132F9" w:rsidP="00C132F9">
            <w:pPr>
              <w:pStyle w:val="Tablesmalltext"/>
              <w:rPr>
                <w:lang w:val="en-US"/>
              </w:rPr>
            </w:pPr>
            <w:r w:rsidRPr="0052204B">
              <w:rPr>
                <w:lang w:val="en-US"/>
              </w:rPr>
              <w:t>11</w:t>
            </w:r>
          </w:p>
        </w:tc>
        <w:tc>
          <w:tcPr>
            <w:tcW w:w="1420" w:type="dxa"/>
            <w:tcBorders>
              <w:top w:val="single" w:sz="4" w:space="0" w:color="auto"/>
              <w:left w:val="single" w:sz="4" w:space="0" w:color="auto"/>
              <w:bottom w:val="single" w:sz="4" w:space="0" w:color="auto"/>
              <w:right w:val="single" w:sz="4" w:space="0" w:color="auto"/>
            </w:tcBorders>
            <w:noWrap/>
            <w:vAlign w:val="bottom"/>
          </w:tcPr>
          <w:p w14:paraId="341779B8"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0.447</w:t>
            </w:r>
          </w:p>
        </w:tc>
        <w:tc>
          <w:tcPr>
            <w:tcW w:w="1540" w:type="dxa"/>
            <w:tcBorders>
              <w:top w:val="single" w:sz="4" w:space="0" w:color="auto"/>
              <w:left w:val="single" w:sz="4" w:space="0" w:color="auto"/>
              <w:bottom w:val="single" w:sz="4" w:space="0" w:color="auto"/>
              <w:right w:val="single" w:sz="4" w:space="0" w:color="auto"/>
            </w:tcBorders>
            <w:noWrap/>
            <w:vAlign w:val="bottom"/>
          </w:tcPr>
          <w:p w14:paraId="03A54E35"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0.446</w:t>
            </w:r>
          </w:p>
        </w:tc>
        <w:tc>
          <w:tcPr>
            <w:tcW w:w="1540" w:type="dxa"/>
            <w:vMerge/>
            <w:tcBorders>
              <w:top w:val="single" w:sz="4" w:space="0" w:color="auto"/>
              <w:left w:val="single" w:sz="4" w:space="0" w:color="auto"/>
              <w:bottom w:val="single" w:sz="4" w:space="0" w:color="auto"/>
              <w:right w:val="single" w:sz="4" w:space="0" w:color="auto"/>
            </w:tcBorders>
          </w:tcPr>
          <w:p w14:paraId="77B5E9DE"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58DB6946"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7A74675F" w14:textId="77777777" w:rsidR="00C132F9" w:rsidRPr="0052204B" w:rsidRDefault="00C132F9" w:rsidP="00C132F9">
            <w:pPr>
              <w:pStyle w:val="Tablesmalltext"/>
              <w:rPr>
                <w:lang w:val="en-US"/>
              </w:rPr>
            </w:pPr>
            <w:r w:rsidRPr="0052204B">
              <w:rPr>
                <w:lang w:val="en-US"/>
              </w:rPr>
              <w:t>12</w:t>
            </w:r>
          </w:p>
        </w:tc>
        <w:tc>
          <w:tcPr>
            <w:tcW w:w="1420" w:type="dxa"/>
            <w:tcBorders>
              <w:top w:val="single" w:sz="4" w:space="0" w:color="auto"/>
              <w:left w:val="single" w:sz="4" w:space="0" w:color="auto"/>
              <w:bottom w:val="single" w:sz="4" w:space="0" w:color="auto"/>
              <w:right w:val="single" w:sz="4" w:space="0" w:color="auto"/>
            </w:tcBorders>
            <w:noWrap/>
            <w:vAlign w:val="bottom"/>
          </w:tcPr>
          <w:p w14:paraId="5EAE9B80"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0.447</w:t>
            </w:r>
          </w:p>
        </w:tc>
        <w:tc>
          <w:tcPr>
            <w:tcW w:w="1540" w:type="dxa"/>
            <w:tcBorders>
              <w:top w:val="single" w:sz="4" w:space="0" w:color="auto"/>
              <w:left w:val="single" w:sz="4" w:space="0" w:color="auto"/>
              <w:bottom w:val="single" w:sz="4" w:space="0" w:color="auto"/>
              <w:right w:val="single" w:sz="4" w:space="0" w:color="auto"/>
            </w:tcBorders>
            <w:noWrap/>
            <w:vAlign w:val="bottom"/>
          </w:tcPr>
          <w:p w14:paraId="6B905E3B"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4.095</w:t>
            </w:r>
          </w:p>
        </w:tc>
        <w:tc>
          <w:tcPr>
            <w:tcW w:w="1540" w:type="dxa"/>
            <w:vMerge/>
            <w:tcBorders>
              <w:top w:val="single" w:sz="4" w:space="0" w:color="auto"/>
              <w:left w:val="single" w:sz="4" w:space="0" w:color="auto"/>
              <w:bottom w:val="single" w:sz="4" w:space="0" w:color="auto"/>
              <w:right w:val="single" w:sz="4" w:space="0" w:color="auto"/>
            </w:tcBorders>
          </w:tcPr>
          <w:p w14:paraId="1C7BEA62"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4AF050B6"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74627AB1" w14:textId="77777777" w:rsidR="00C132F9" w:rsidRPr="0052204B" w:rsidRDefault="00C132F9" w:rsidP="00C132F9">
            <w:pPr>
              <w:pStyle w:val="Tablesmalltext"/>
              <w:rPr>
                <w:lang w:val="en-US"/>
              </w:rPr>
            </w:pPr>
            <w:r w:rsidRPr="0052204B">
              <w:rPr>
                <w:lang w:val="en-US"/>
              </w:rPr>
              <w:t>13</w:t>
            </w:r>
          </w:p>
        </w:tc>
        <w:tc>
          <w:tcPr>
            <w:tcW w:w="1420" w:type="dxa"/>
            <w:tcBorders>
              <w:top w:val="single" w:sz="4" w:space="0" w:color="auto"/>
              <w:left w:val="single" w:sz="4" w:space="0" w:color="auto"/>
              <w:bottom w:val="single" w:sz="4" w:space="0" w:color="auto"/>
              <w:right w:val="single" w:sz="4" w:space="0" w:color="auto"/>
            </w:tcBorders>
            <w:noWrap/>
            <w:vAlign w:val="bottom"/>
          </w:tcPr>
          <w:p w14:paraId="0109D775"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0.452</w:t>
            </w:r>
          </w:p>
        </w:tc>
        <w:tc>
          <w:tcPr>
            <w:tcW w:w="1540" w:type="dxa"/>
            <w:tcBorders>
              <w:top w:val="single" w:sz="4" w:space="0" w:color="auto"/>
              <w:left w:val="single" w:sz="4" w:space="0" w:color="auto"/>
              <w:bottom w:val="single" w:sz="4" w:space="0" w:color="auto"/>
              <w:right w:val="single" w:sz="4" w:space="0" w:color="auto"/>
            </w:tcBorders>
            <w:noWrap/>
            <w:vAlign w:val="bottom"/>
          </w:tcPr>
          <w:p w14:paraId="719B606B"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6.112</w:t>
            </w:r>
          </w:p>
        </w:tc>
        <w:tc>
          <w:tcPr>
            <w:tcW w:w="1540" w:type="dxa"/>
            <w:vMerge/>
            <w:tcBorders>
              <w:top w:val="single" w:sz="4" w:space="0" w:color="auto"/>
              <w:left w:val="single" w:sz="4" w:space="0" w:color="auto"/>
              <w:bottom w:val="single" w:sz="4" w:space="0" w:color="auto"/>
              <w:right w:val="single" w:sz="4" w:space="0" w:color="auto"/>
            </w:tcBorders>
          </w:tcPr>
          <w:p w14:paraId="70CEDC8F"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r w:rsidR="00C132F9" w:rsidRPr="006E505A" w14:paraId="5409DF70" w14:textId="77777777" w:rsidTr="00C132F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00552C37" w14:textId="77777777" w:rsidR="00C132F9" w:rsidRPr="0052204B" w:rsidRDefault="00C132F9" w:rsidP="00C132F9">
            <w:pPr>
              <w:pStyle w:val="Tablesmalltext"/>
              <w:rPr>
                <w:lang w:val="en-US"/>
              </w:rPr>
            </w:pPr>
            <w:r w:rsidRPr="0052204B">
              <w:rPr>
                <w:lang w:val="en-US"/>
              </w:rPr>
              <w:t>14</w:t>
            </w:r>
          </w:p>
        </w:tc>
        <w:tc>
          <w:tcPr>
            <w:tcW w:w="1420" w:type="dxa"/>
            <w:tcBorders>
              <w:top w:val="single" w:sz="4" w:space="0" w:color="auto"/>
              <w:left w:val="single" w:sz="4" w:space="0" w:color="auto"/>
              <w:bottom w:val="single" w:sz="4" w:space="0" w:color="auto"/>
              <w:right w:val="single" w:sz="4" w:space="0" w:color="auto"/>
            </w:tcBorders>
            <w:noWrap/>
            <w:vAlign w:val="bottom"/>
          </w:tcPr>
          <w:p w14:paraId="5E8DE224"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21.92</w:t>
            </w:r>
          </w:p>
        </w:tc>
        <w:tc>
          <w:tcPr>
            <w:tcW w:w="1540" w:type="dxa"/>
            <w:tcBorders>
              <w:top w:val="single" w:sz="4" w:space="0" w:color="auto"/>
              <w:left w:val="single" w:sz="4" w:space="0" w:color="auto"/>
              <w:bottom w:val="single" w:sz="4" w:space="0" w:color="auto"/>
              <w:right w:val="single" w:sz="4" w:space="0" w:color="auto"/>
            </w:tcBorders>
            <w:noWrap/>
            <w:vAlign w:val="bottom"/>
          </w:tcPr>
          <w:p w14:paraId="042966B6" w14:textId="77777777" w:rsidR="00C132F9" w:rsidRPr="0052204B" w:rsidRDefault="00C132F9" w:rsidP="00C132F9">
            <w:pPr>
              <w:pStyle w:val="Tablesmalltext"/>
              <w:cnfStyle w:val="000000100000" w:firstRow="0" w:lastRow="0" w:firstColumn="0" w:lastColumn="0" w:oddVBand="0" w:evenVBand="0" w:oddHBand="1" w:evenHBand="0" w:firstRowFirstColumn="0" w:firstRowLastColumn="0" w:lastRowFirstColumn="0" w:lastRowLastColumn="0"/>
              <w:rPr>
                <w:color w:val="000000"/>
              </w:rPr>
            </w:pPr>
            <w:r w:rsidRPr="0052204B">
              <w:rPr>
                <w:color w:val="000000"/>
              </w:rPr>
              <w:t>0.452</w:t>
            </w:r>
          </w:p>
        </w:tc>
        <w:tc>
          <w:tcPr>
            <w:tcW w:w="1540" w:type="dxa"/>
            <w:vMerge/>
            <w:tcBorders>
              <w:top w:val="single" w:sz="4" w:space="0" w:color="auto"/>
              <w:left w:val="single" w:sz="4" w:space="0" w:color="auto"/>
              <w:bottom w:val="single" w:sz="4" w:space="0" w:color="auto"/>
              <w:right w:val="single" w:sz="4" w:space="0" w:color="auto"/>
            </w:tcBorders>
          </w:tcPr>
          <w:p w14:paraId="4355F7A2" w14:textId="77777777" w:rsidR="00C132F9" w:rsidRPr="008312B8" w:rsidRDefault="00C132F9" w:rsidP="00C132F9">
            <w:pPr>
              <w:pStyle w:val="Tablesmalltext"/>
              <w:cnfStyle w:val="000000100000" w:firstRow="0" w:lastRow="0" w:firstColumn="0" w:lastColumn="0" w:oddVBand="0" w:evenVBand="0" w:oddHBand="1" w:evenHBand="0" w:firstRowFirstColumn="0" w:firstRowLastColumn="0" w:lastRowFirstColumn="0" w:lastRowLastColumn="0"/>
            </w:pPr>
          </w:p>
        </w:tc>
      </w:tr>
      <w:tr w:rsidR="00C132F9" w:rsidRPr="006E505A" w14:paraId="4F1970B1" w14:textId="77777777" w:rsidTr="00C132F9">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left w:val="single" w:sz="4" w:space="0" w:color="auto"/>
              <w:bottom w:val="single" w:sz="4" w:space="0" w:color="auto"/>
              <w:right w:val="single" w:sz="4" w:space="0" w:color="auto"/>
            </w:tcBorders>
            <w:noWrap/>
            <w:hideMark/>
          </w:tcPr>
          <w:p w14:paraId="19CDA082" w14:textId="77777777" w:rsidR="00C132F9" w:rsidRPr="0052204B" w:rsidRDefault="00C132F9" w:rsidP="00C132F9">
            <w:pPr>
              <w:pStyle w:val="Tablesmalltext"/>
              <w:rPr>
                <w:lang w:val="en-US"/>
              </w:rPr>
            </w:pPr>
            <w:r w:rsidRPr="0052204B">
              <w:rPr>
                <w:lang w:val="en-US"/>
              </w:rPr>
              <w:t>15</w:t>
            </w:r>
          </w:p>
        </w:tc>
        <w:tc>
          <w:tcPr>
            <w:tcW w:w="1420" w:type="dxa"/>
            <w:tcBorders>
              <w:top w:val="single" w:sz="4" w:space="0" w:color="auto"/>
              <w:left w:val="single" w:sz="4" w:space="0" w:color="auto"/>
              <w:bottom w:val="single" w:sz="4" w:space="0" w:color="auto"/>
              <w:right w:val="single" w:sz="4" w:space="0" w:color="auto"/>
            </w:tcBorders>
            <w:noWrap/>
            <w:vAlign w:val="bottom"/>
          </w:tcPr>
          <w:p w14:paraId="00936662"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0.451</w:t>
            </w:r>
          </w:p>
        </w:tc>
        <w:tc>
          <w:tcPr>
            <w:tcW w:w="1540" w:type="dxa"/>
            <w:tcBorders>
              <w:top w:val="single" w:sz="4" w:space="0" w:color="auto"/>
              <w:left w:val="single" w:sz="4" w:space="0" w:color="auto"/>
              <w:bottom w:val="single" w:sz="4" w:space="0" w:color="auto"/>
              <w:right w:val="single" w:sz="4" w:space="0" w:color="auto"/>
            </w:tcBorders>
            <w:noWrap/>
            <w:vAlign w:val="bottom"/>
          </w:tcPr>
          <w:p w14:paraId="31CB7832" w14:textId="77777777" w:rsidR="00C132F9" w:rsidRPr="0052204B" w:rsidRDefault="00C132F9" w:rsidP="00C132F9">
            <w:pPr>
              <w:pStyle w:val="Tablesmalltext"/>
              <w:cnfStyle w:val="000000000000" w:firstRow="0" w:lastRow="0" w:firstColumn="0" w:lastColumn="0" w:oddVBand="0" w:evenVBand="0" w:oddHBand="0" w:evenHBand="0" w:firstRowFirstColumn="0" w:firstRowLastColumn="0" w:lastRowFirstColumn="0" w:lastRowLastColumn="0"/>
              <w:rPr>
                <w:color w:val="000000"/>
              </w:rPr>
            </w:pPr>
            <w:r w:rsidRPr="0052204B">
              <w:rPr>
                <w:color w:val="000000"/>
              </w:rPr>
              <w:t>0.446</w:t>
            </w:r>
          </w:p>
        </w:tc>
        <w:tc>
          <w:tcPr>
            <w:tcW w:w="1540" w:type="dxa"/>
            <w:vMerge/>
            <w:tcBorders>
              <w:top w:val="single" w:sz="4" w:space="0" w:color="auto"/>
              <w:left w:val="single" w:sz="4" w:space="0" w:color="auto"/>
              <w:bottom w:val="single" w:sz="4" w:space="0" w:color="auto"/>
              <w:right w:val="single" w:sz="4" w:space="0" w:color="auto"/>
            </w:tcBorders>
          </w:tcPr>
          <w:p w14:paraId="65CEF1A7" w14:textId="77777777" w:rsidR="00C132F9" w:rsidRPr="008312B8" w:rsidRDefault="00C132F9" w:rsidP="00C132F9">
            <w:pPr>
              <w:pStyle w:val="Tablesmalltext"/>
              <w:cnfStyle w:val="000000000000" w:firstRow="0" w:lastRow="0" w:firstColumn="0" w:lastColumn="0" w:oddVBand="0" w:evenVBand="0" w:oddHBand="0" w:evenHBand="0" w:firstRowFirstColumn="0" w:firstRowLastColumn="0" w:lastRowFirstColumn="0" w:lastRowLastColumn="0"/>
            </w:pPr>
          </w:p>
        </w:tc>
      </w:tr>
    </w:tbl>
    <w:p w14:paraId="6E148AA5" w14:textId="3B611C3A" w:rsidR="00745F53" w:rsidRDefault="00745F53" w:rsidP="00C132F9">
      <w:pPr>
        <w:pStyle w:val="Para0"/>
      </w:pPr>
      <w:r>
        <w:t xml:space="preserve">The lack of a best fit model for GPP with discharge at a lag greater than 0 has been found previously in this Selected Area and is most probably due to the presumed lack of significant increases in nutrient concentrations associated with these elevated flows. </w:t>
      </w:r>
      <w:r w:rsidR="00C132F9">
        <w:t>This conclusion is p</w:t>
      </w:r>
      <w:r>
        <w:t>resumed due to the lack of nutrient data across a higher flow hydrograph to test this hypothesis.</w:t>
      </w:r>
    </w:p>
    <w:p w14:paraId="53FCA421" w14:textId="77777777" w:rsidR="00A107DA" w:rsidRDefault="00A107DA" w:rsidP="00A107DA">
      <w:pPr>
        <w:pStyle w:val="Para0"/>
      </w:pPr>
      <w:r>
        <w:t xml:space="preserve">The higher number of regression correlation coefficients that are statistically different from zero for light rather than temperature for GPP in </w:t>
      </w:r>
      <w:r>
        <w:rPr>
          <w:highlight w:val="yellow"/>
        </w:rPr>
        <w:fldChar w:fldCharType="begin"/>
      </w:r>
      <w:r>
        <w:instrText xml:space="preserve"> REF _Ref529276978 </w:instrText>
      </w:r>
      <w:r>
        <w:rPr>
          <w:highlight w:val="yellow"/>
        </w:rPr>
        <w:fldChar w:fldCharType="separate"/>
      </w:r>
      <w:r>
        <w:t xml:space="preserve">Table </w:t>
      </w:r>
      <w:r>
        <w:rPr>
          <w:noProof/>
        </w:rPr>
        <w:t>4</w:t>
      </w:r>
      <w:r>
        <w:noBreakHyphen/>
      </w:r>
      <w:r>
        <w:rPr>
          <w:noProof/>
        </w:rPr>
        <w:t>9</w:t>
      </w:r>
      <w:r>
        <w:rPr>
          <w:highlight w:val="yellow"/>
        </w:rPr>
        <w:fldChar w:fldCharType="end"/>
      </w:r>
      <w:r>
        <w:t xml:space="preserve"> is possibly due to the much greater variability in daily total light whereas temperature may differ by around 10% (when expressed in degrees Kelvin). Using a Q</w:t>
      </w:r>
      <w:r>
        <w:rPr>
          <w:vertAlign w:val="subscript"/>
        </w:rPr>
        <w:t>10</w:t>
      </w:r>
      <w:r>
        <w:t xml:space="preserve"> of 2 (i.e. rate doubles for every 10 degree increase in temperature) then a GPP variation due to temperature might at most be around a factor of 4. In contrast daily light varies much more – for example, in 2017-18, Daily PAR varied from a minimum of 0.28 Es/m</w:t>
      </w:r>
      <w:r w:rsidRPr="008D6C4F">
        <w:rPr>
          <w:vertAlign w:val="superscript"/>
        </w:rPr>
        <w:t>2</w:t>
      </w:r>
      <w:r>
        <w:t>/Day up to a maximum of 10.56 Es/m</w:t>
      </w:r>
      <w:r w:rsidRPr="008D6C4F">
        <w:rPr>
          <w:vertAlign w:val="superscript"/>
        </w:rPr>
        <w:t>2</w:t>
      </w:r>
      <w:r>
        <w:t>/Day, a factor of nearly 40.</w:t>
      </w:r>
    </w:p>
    <w:p w14:paraId="1D518131" w14:textId="7382C408" w:rsidR="00745F53" w:rsidRDefault="00C46D26" w:rsidP="00C46D26">
      <w:pPr>
        <w:pStyle w:val="Caption"/>
      </w:pPr>
      <w:bookmarkStart w:id="221" w:name="_Ref529276978"/>
      <w:bookmarkStart w:id="222" w:name="_Toc5629984"/>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9</w:t>
      </w:r>
      <w:r w:rsidR="00146769">
        <w:fldChar w:fldCharType="end"/>
      </w:r>
      <w:bookmarkEnd w:id="221"/>
      <w:r>
        <w:t xml:space="preserve">. </w:t>
      </w:r>
      <w:r w:rsidR="00745F53" w:rsidRPr="00CC0ADC">
        <w:t>Regression coefficients from Bayesian modelling of relationships between discharge and GPP or ER. Bolded values represent regressions significantly different from 0</w:t>
      </w:r>
      <w:r w:rsidR="00745F53">
        <w:t xml:space="preserve">. Rho </w:t>
      </w:r>
      <w:r w:rsidR="00745F53" w:rsidRPr="00CC0ADC">
        <w:t>is the coefficient of the autocorrelation term.</w:t>
      </w:r>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592"/>
        <w:gridCol w:w="1391"/>
        <w:gridCol w:w="1590"/>
        <w:gridCol w:w="790"/>
        <w:gridCol w:w="905"/>
        <w:gridCol w:w="1062"/>
        <w:gridCol w:w="995"/>
        <w:gridCol w:w="905"/>
        <w:gridCol w:w="786"/>
      </w:tblGrid>
      <w:tr w:rsidR="00745F53" w:rsidRPr="001621AC" w14:paraId="792A311F" w14:textId="77777777" w:rsidTr="00C132F9">
        <w:trPr>
          <w:trHeight w:val="288"/>
        </w:trPr>
        <w:tc>
          <w:tcPr>
            <w:tcW w:w="328" w:type="pct"/>
            <w:vMerge w:val="restart"/>
            <w:shd w:val="clear" w:color="auto" w:fill="002669" w:themeFill="accent1" w:themeFillShade="BF"/>
            <w:noWrap/>
            <w:vAlign w:val="bottom"/>
            <w:hideMark/>
          </w:tcPr>
          <w:p w14:paraId="5AD5F0E4" w14:textId="77777777" w:rsidR="00745F53" w:rsidRPr="001621AC" w:rsidRDefault="00745F53" w:rsidP="00C132F9">
            <w:pPr>
              <w:pStyle w:val="Tablesmalltext"/>
            </w:pPr>
          </w:p>
        </w:tc>
        <w:tc>
          <w:tcPr>
            <w:tcW w:w="771" w:type="pct"/>
            <w:vMerge w:val="restart"/>
            <w:shd w:val="clear" w:color="auto" w:fill="002669" w:themeFill="accent1" w:themeFillShade="BF"/>
            <w:noWrap/>
            <w:vAlign w:val="bottom"/>
            <w:hideMark/>
          </w:tcPr>
          <w:p w14:paraId="5C874E97"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Predictor</w:t>
            </w:r>
          </w:p>
        </w:tc>
        <w:tc>
          <w:tcPr>
            <w:tcW w:w="882" w:type="pct"/>
            <w:vMerge w:val="restart"/>
            <w:shd w:val="clear" w:color="auto" w:fill="002669" w:themeFill="accent1" w:themeFillShade="BF"/>
            <w:noWrap/>
            <w:vAlign w:val="bottom"/>
            <w:hideMark/>
          </w:tcPr>
          <w:p w14:paraId="4DDEE90C"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Site</w:t>
            </w:r>
          </w:p>
        </w:tc>
        <w:tc>
          <w:tcPr>
            <w:tcW w:w="1529" w:type="pct"/>
            <w:gridSpan w:val="3"/>
            <w:shd w:val="clear" w:color="auto" w:fill="002669" w:themeFill="accent1" w:themeFillShade="BF"/>
            <w:noWrap/>
            <w:vAlign w:val="bottom"/>
            <w:hideMark/>
          </w:tcPr>
          <w:p w14:paraId="7B9F444D"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Discharge</w:t>
            </w:r>
          </w:p>
        </w:tc>
        <w:tc>
          <w:tcPr>
            <w:tcW w:w="1490" w:type="pct"/>
            <w:gridSpan w:val="3"/>
            <w:shd w:val="clear" w:color="auto" w:fill="002669" w:themeFill="accent1" w:themeFillShade="BF"/>
            <w:noWrap/>
            <w:vAlign w:val="bottom"/>
            <w:hideMark/>
          </w:tcPr>
          <w:p w14:paraId="280C4119"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Velocity</w:t>
            </w:r>
          </w:p>
        </w:tc>
      </w:tr>
      <w:tr w:rsidR="00745F53" w:rsidRPr="001621AC" w14:paraId="3C25F7D6" w14:textId="77777777" w:rsidTr="00C132F9">
        <w:trPr>
          <w:trHeight w:val="288"/>
        </w:trPr>
        <w:tc>
          <w:tcPr>
            <w:tcW w:w="328" w:type="pct"/>
            <w:vMerge/>
            <w:shd w:val="clear" w:color="auto" w:fill="002669" w:themeFill="accent1" w:themeFillShade="BF"/>
            <w:vAlign w:val="center"/>
            <w:hideMark/>
          </w:tcPr>
          <w:p w14:paraId="62AB78AE" w14:textId="77777777" w:rsidR="00745F53" w:rsidRPr="001621AC" w:rsidRDefault="00745F53" w:rsidP="00C132F9">
            <w:pPr>
              <w:pStyle w:val="Tablesmalltext"/>
            </w:pPr>
          </w:p>
        </w:tc>
        <w:tc>
          <w:tcPr>
            <w:tcW w:w="771" w:type="pct"/>
            <w:vMerge/>
            <w:shd w:val="clear" w:color="auto" w:fill="002669" w:themeFill="accent1" w:themeFillShade="BF"/>
            <w:vAlign w:val="center"/>
            <w:hideMark/>
          </w:tcPr>
          <w:p w14:paraId="6741A651" w14:textId="77777777" w:rsidR="00745F53" w:rsidRPr="001621AC" w:rsidRDefault="00745F53" w:rsidP="00C132F9">
            <w:pPr>
              <w:pStyle w:val="Tablesmalltext"/>
              <w:rPr>
                <w:rFonts w:ascii="Calibri" w:hAnsi="Calibri" w:cs="Calibri"/>
                <w:b/>
                <w:color w:val="FFFFFF" w:themeColor="background1"/>
              </w:rPr>
            </w:pPr>
          </w:p>
        </w:tc>
        <w:tc>
          <w:tcPr>
            <w:tcW w:w="882" w:type="pct"/>
            <w:vMerge/>
            <w:shd w:val="clear" w:color="auto" w:fill="002669" w:themeFill="accent1" w:themeFillShade="BF"/>
            <w:vAlign w:val="center"/>
            <w:hideMark/>
          </w:tcPr>
          <w:p w14:paraId="5C965BF9" w14:textId="77777777" w:rsidR="00745F53" w:rsidRPr="001621AC" w:rsidRDefault="00745F53" w:rsidP="00C132F9">
            <w:pPr>
              <w:pStyle w:val="Tablesmalltext"/>
              <w:rPr>
                <w:rFonts w:ascii="Calibri" w:hAnsi="Calibri" w:cs="Calibri"/>
                <w:b/>
                <w:color w:val="FFFFFF" w:themeColor="background1"/>
              </w:rPr>
            </w:pPr>
          </w:p>
        </w:tc>
        <w:tc>
          <w:tcPr>
            <w:tcW w:w="438" w:type="pct"/>
            <w:shd w:val="clear" w:color="auto" w:fill="002669" w:themeFill="accent1" w:themeFillShade="BF"/>
            <w:noWrap/>
            <w:vAlign w:val="bottom"/>
            <w:hideMark/>
          </w:tcPr>
          <w:p w14:paraId="0F53448A"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2.5%</w:t>
            </w:r>
          </w:p>
        </w:tc>
        <w:tc>
          <w:tcPr>
            <w:tcW w:w="502" w:type="pct"/>
            <w:shd w:val="clear" w:color="auto" w:fill="002669" w:themeFill="accent1" w:themeFillShade="BF"/>
            <w:noWrap/>
            <w:vAlign w:val="bottom"/>
            <w:hideMark/>
          </w:tcPr>
          <w:p w14:paraId="087916E3"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median</w:t>
            </w:r>
          </w:p>
        </w:tc>
        <w:tc>
          <w:tcPr>
            <w:tcW w:w="589" w:type="pct"/>
            <w:shd w:val="clear" w:color="auto" w:fill="002669" w:themeFill="accent1" w:themeFillShade="BF"/>
            <w:noWrap/>
            <w:vAlign w:val="bottom"/>
            <w:hideMark/>
          </w:tcPr>
          <w:p w14:paraId="286FB126"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97.5%</w:t>
            </w:r>
          </w:p>
        </w:tc>
        <w:tc>
          <w:tcPr>
            <w:tcW w:w="552" w:type="pct"/>
            <w:shd w:val="clear" w:color="auto" w:fill="002669" w:themeFill="accent1" w:themeFillShade="BF"/>
            <w:noWrap/>
            <w:vAlign w:val="bottom"/>
            <w:hideMark/>
          </w:tcPr>
          <w:p w14:paraId="5FEBB87F"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2.5%</w:t>
            </w:r>
          </w:p>
        </w:tc>
        <w:tc>
          <w:tcPr>
            <w:tcW w:w="502" w:type="pct"/>
            <w:shd w:val="clear" w:color="auto" w:fill="002669" w:themeFill="accent1" w:themeFillShade="BF"/>
            <w:noWrap/>
            <w:vAlign w:val="bottom"/>
            <w:hideMark/>
          </w:tcPr>
          <w:p w14:paraId="7111DB17"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median</w:t>
            </w:r>
          </w:p>
        </w:tc>
        <w:tc>
          <w:tcPr>
            <w:tcW w:w="436" w:type="pct"/>
            <w:shd w:val="clear" w:color="auto" w:fill="002669" w:themeFill="accent1" w:themeFillShade="BF"/>
            <w:noWrap/>
            <w:vAlign w:val="bottom"/>
            <w:hideMark/>
          </w:tcPr>
          <w:p w14:paraId="550F0454"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97.5%</w:t>
            </w:r>
          </w:p>
        </w:tc>
      </w:tr>
      <w:tr w:rsidR="00745F53" w:rsidRPr="001621AC" w14:paraId="1EB2A8D1" w14:textId="77777777" w:rsidTr="00C132F9">
        <w:trPr>
          <w:trHeight w:val="288"/>
        </w:trPr>
        <w:tc>
          <w:tcPr>
            <w:tcW w:w="328" w:type="pct"/>
            <w:vMerge w:val="restart"/>
            <w:shd w:val="clear" w:color="auto" w:fill="002669" w:themeFill="accent1" w:themeFillShade="BF"/>
            <w:noWrap/>
            <w:vAlign w:val="center"/>
            <w:hideMark/>
          </w:tcPr>
          <w:p w14:paraId="17A1A71C"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GPP</w:t>
            </w:r>
          </w:p>
        </w:tc>
        <w:tc>
          <w:tcPr>
            <w:tcW w:w="771" w:type="pct"/>
            <w:vMerge w:val="restart"/>
            <w:shd w:val="clear" w:color="auto" w:fill="auto"/>
            <w:noWrap/>
            <w:vAlign w:val="bottom"/>
            <w:hideMark/>
          </w:tcPr>
          <w:p w14:paraId="2F9492E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Light</w:t>
            </w:r>
          </w:p>
        </w:tc>
        <w:tc>
          <w:tcPr>
            <w:tcW w:w="882" w:type="pct"/>
            <w:shd w:val="clear" w:color="auto" w:fill="auto"/>
            <w:noWrap/>
            <w:vAlign w:val="bottom"/>
            <w:hideMark/>
          </w:tcPr>
          <w:p w14:paraId="71D43E1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Darcy's Track</w:t>
            </w:r>
          </w:p>
        </w:tc>
        <w:tc>
          <w:tcPr>
            <w:tcW w:w="438" w:type="pct"/>
            <w:shd w:val="clear" w:color="auto" w:fill="auto"/>
            <w:noWrap/>
            <w:vAlign w:val="bottom"/>
            <w:hideMark/>
          </w:tcPr>
          <w:p w14:paraId="765F15ED"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0.046</w:t>
            </w:r>
          </w:p>
        </w:tc>
        <w:tc>
          <w:tcPr>
            <w:tcW w:w="502" w:type="pct"/>
            <w:shd w:val="clear" w:color="auto" w:fill="auto"/>
            <w:noWrap/>
            <w:vAlign w:val="bottom"/>
            <w:hideMark/>
          </w:tcPr>
          <w:p w14:paraId="38D9250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0.063</w:t>
            </w:r>
          </w:p>
        </w:tc>
        <w:tc>
          <w:tcPr>
            <w:tcW w:w="589" w:type="pct"/>
            <w:shd w:val="clear" w:color="auto" w:fill="auto"/>
            <w:noWrap/>
            <w:vAlign w:val="bottom"/>
            <w:hideMark/>
          </w:tcPr>
          <w:p w14:paraId="7D6D4D3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0.077</w:t>
            </w:r>
          </w:p>
        </w:tc>
        <w:tc>
          <w:tcPr>
            <w:tcW w:w="552" w:type="pct"/>
            <w:shd w:val="clear" w:color="auto" w:fill="auto"/>
            <w:noWrap/>
            <w:vAlign w:val="bottom"/>
            <w:hideMark/>
          </w:tcPr>
          <w:p w14:paraId="6538E7A3"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0.037</w:t>
            </w:r>
          </w:p>
        </w:tc>
        <w:tc>
          <w:tcPr>
            <w:tcW w:w="502" w:type="pct"/>
            <w:shd w:val="clear" w:color="auto" w:fill="auto"/>
            <w:noWrap/>
            <w:vAlign w:val="bottom"/>
            <w:hideMark/>
          </w:tcPr>
          <w:p w14:paraId="531B475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0.059</w:t>
            </w:r>
          </w:p>
        </w:tc>
        <w:tc>
          <w:tcPr>
            <w:tcW w:w="436" w:type="pct"/>
            <w:shd w:val="clear" w:color="auto" w:fill="auto"/>
            <w:noWrap/>
            <w:vAlign w:val="bottom"/>
            <w:hideMark/>
          </w:tcPr>
          <w:p w14:paraId="588C7007"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0.075</w:t>
            </w:r>
          </w:p>
        </w:tc>
      </w:tr>
      <w:tr w:rsidR="00745F53" w:rsidRPr="001621AC" w14:paraId="7C2C667C" w14:textId="77777777" w:rsidTr="00C132F9">
        <w:trPr>
          <w:trHeight w:val="288"/>
        </w:trPr>
        <w:tc>
          <w:tcPr>
            <w:tcW w:w="328" w:type="pct"/>
            <w:vMerge/>
            <w:shd w:val="clear" w:color="auto" w:fill="002669" w:themeFill="accent1" w:themeFillShade="BF"/>
            <w:vAlign w:val="center"/>
            <w:hideMark/>
          </w:tcPr>
          <w:p w14:paraId="47031F76"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5DDABAEC"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2B41CD65"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Day Road</w:t>
            </w:r>
          </w:p>
        </w:tc>
        <w:tc>
          <w:tcPr>
            <w:tcW w:w="438" w:type="pct"/>
            <w:shd w:val="clear" w:color="auto" w:fill="auto"/>
            <w:noWrap/>
            <w:vAlign w:val="bottom"/>
            <w:hideMark/>
          </w:tcPr>
          <w:p w14:paraId="1671777B"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0.046</w:t>
            </w:r>
          </w:p>
        </w:tc>
        <w:tc>
          <w:tcPr>
            <w:tcW w:w="502" w:type="pct"/>
            <w:shd w:val="clear" w:color="auto" w:fill="auto"/>
            <w:noWrap/>
            <w:vAlign w:val="bottom"/>
            <w:hideMark/>
          </w:tcPr>
          <w:p w14:paraId="1A0170B8"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0.066</w:t>
            </w:r>
          </w:p>
        </w:tc>
        <w:tc>
          <w:tcPr>
            <w:tcW w:w="589" w:type="pct"/>
            <w:shd w:val="clear" w:color="auto" w:fill="auto"/>
            <w:noWrap/>
            <w:vAlign w:val="bottom"/>
            <w:hideMark/>
          </w:tcPr>
          <w:p w14:paraId="444DFDD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0.082</w:t>
            </w:r>
          </w:p>
        </w:tc>
        <w:tc>
          <w:tcPr>
            <w:tcW w:w="552" w:type="pct"/>
            <w:shd w:val="clear" w:color="auto" w:fill="auto"/>
            <w:noWrap/>
            <w:vAlign w:val="bottom"/>
            <w:hideMark/>
          </w:tcPr>
          <w:p w14:paraId="7F0EEC8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0.051</w:t>
            </w:r>
          </w:p>
        </w:tc>
        <w:tc>
          <w:tcPr>
            <w:tcW w:w="502" w:type="pct"/>
            <w:shd w:val="clear" w:color="auto" w:fill="auto"/>
            <w:noWrap/>
            <w:vAlign w:val="bottom"/>
            <w:hideMark/>
          </w:tcPr>
          <w:p w14:paraId="7A94DA52"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0.069</w:t>
            </w:r>
          </w:p>
        </w:tc>
        <w:tc>
          <w:tcPr>
            <w:tcW w:w="436" w:type="pct"/>
            <w:shd w:val="clear" w:color="auto" w:fill="auto"/>
            <w:noWrap/>
            <w:vAlign w:val="bottom"/>
            <w:hideMark/>
          </w:tcPr>
          <w:p w14:paraId="3B886F8E"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0.093</w:t>
            </w:r>
          </w:p>
        </w:tc>
      </w:tr>
      <w:tr w:rsidR="00745F53" w:rsidRPr="001621AC" w14:paraId="0DCBD768" w14:textId="77777777" w:rsidTr="00C132F9">
        <w:trPr>
          <w:trHeight w:val="288"/>
        </w:trPr>
        <w:tc>
          <w:tcPr>
            <w:tcW w:w="328" w:type="pct"/>
            <w:vMerge/>
            <w:shd w:val="clear" w:color="auto" w:fill="002669" w:themeFill="accent1" w:themeFillShade="BF"/>
            <w:vAlign w:val="center"/>
            <w:hideMark/>
          </w:tcPr>
          <w:p w14:paraId="4E64A353"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05DA7FCC"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2A65640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Loch Garry</w:t>
            </w:r>
          </w:p>
        </w:tc>
        <w:tc>
          <w:tcPr>
            <w:tcW w:w="438" w:type="pct"/>
            <w:shd w:val="clear" w:color="auto" w:fill="auto"/>
            <w:noWrap/>
            <w:vAlign w:val="bottom"/>
            <w:hideMark/>
          </w:tcPr>
          <w:p w14:paraId="0EBABC0E"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0.052</w:t>
            </w:r>
          </w:p>
        </w:tc>
        <w:tc>
          <w:tcPr>
            <w:tcW w:w="502" w:type="pct"/>
            <w:shd w:val="clear" w:color="auto" w:fill="auto"/>
            <w:noWrap/>
            <w:vAlign w:val="bottom"/>
            <w:hideMark/>
          </w:tcPr>
          <w:p w14:paraId="2CCD2D51"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0.067</w:t>
            </w:r>
          </w:p>
        </w:tc>
        <w:tc>
          <w:tcPr>
            <w:tcW w:w="589" w:type="pct"/>
            <w:shd w:val="clear" w:color="auto" w:fill="auto"/>
            <w:noWrap/>
            <w:vAlign w:val="bottom"/>
            <w:hideMark/>
          </w:tcPr>
          <w:p w14:paraId="56505A29"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0.086</w:t>
            </w:r>
          </w:p>
        </w:tc>
        <w:tc>
          <w:tcPr>
            <w:tcW w:w="552" w:type="pct"/>
            <w:shd w:val="clear" w:color="auto" w:fill="auto"/>
            <w:noWrap/>
            <w:vAlign w:val="bottom"/>
            <w:hideMark/>
          </w:tcPr>
          <w:p w14:paraId="639FB9A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0.051</w:t>
            </w:r>
          </w:p>
        </w:tc>
        <w:tc>
          <w:tcPr>
            <w:tcW w:w="502" w:type="pct"/>
            <w:shd w:val="clear" w:color="auto" w:fill="auto"/>
            <w:noWrap/>
            <w:vAlign w:val="bottom"/>
            <w:hideMark/>
          </w:tcPr>
          <w:p w14:paraId="01A1FE9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0.068</w:t>
            </w:r>
          </w:p>
        </w:tc>
        <w:tc>
          <w:tcPr>
            <w:tcW w:w="436" w:type="pct"/>
            <w:shd w:val="clear" w:color="auto" w:fill="auto"/>
            <w:noWrap/>
            <w:vAlign w:val="bottom"/>
            <w:hideMark/>
          </w:tcPr>
          <w:p w14:paraId="3EB05579"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0.088</w:t>
            </w:r>
          </w:p>
        </w:tc>
      </w:tr>
      <w:tr w:rsidR="00745F53" w:rsidRPr="001621AC" w14:paraId="5CE2AACD" w14:textId="77777777" w:rsidTr="00C132F9">
        <w:trPr>
          <w:trHeight w:val="288"/>
        </w:trPr>
        <w:tc>
          <w:tcPr>
            <w:tcW w:w="328" w:type="pct"/>
            <w:vMerge/>
            <w:shd w:val="clear" w:color="auto" w:fill="002669" w:themeFill="accent1" w:themeFillShade="BF"/>
            <w:vAlign w:val="center"/>
            <w:hideMark/>
          </w:tcPr>
          <w:p w14:paraId="6013648E"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63058921"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666AA64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McCoy's Bridge</w:t>
            </w:r>
          </w:p>
        </w:tc>
        <w:tc>
          <w:tcPr>
            <w:tcW w:w="438" w:type="pct"/>
            <w:shd w:val="clear" w:color="auto" w:fill="auto"/>
            <w:noWrap/>
            <w:vAlign w:val="bottom"/>
            <w:hideMark/>
          </w:tcPr>
          <w:p w14:paraId="247901B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0.046</w:t>
            </w:r>
          </w:p>
        </w:tc>
        <w:tc>
          <w:tcPr>
            <w:tcW w:w="502" w:type="pct"/>
            <w:shd w:val="clear" w:color="auto" w:fill="auto"/>
            <w:noWrap/>
            <w:vAlign w:val="bottom"/>
            <w:hideMark/>
          </w:tcPr>
          <w:p w14:paraId="5143140E"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0.061</w:t>
            </w:r>
          </w:p>
        </w:tc>
        <w:tc>
          <w:tcPr>
            <w:tcW w:w="589" w:type="pct"/>
            <w:shd w:val="clear" w:color="auto" w:fill="auto"/>
            <w:noWrap/>
            <w:vAlign w:val="bottom"/>
            <w:hideMark/>
          </w:tcPr>
          <w:p w14:paraId="156549B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0.075</w:t>
            </w:r>
          </w:p>
        </w:tc>
        <w:tc>
          <w:tcPr>
            <w:tcW w:w="552" w:type="pct"/>
            <w:shd w:val="clear" w:color="auto" w:fill="auto"/>
            <w:noWrap/>
            <w:vAlign w:val="bottom"/>
            <w:hideMark/>
          </w:tcPr>
          <w:p w14:paraId="69CA734E"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0.046</w:t>
            </w:r>
          </w:p>
        </w:tc>
        <w:tc>
          <w:tcPr>
            <w:tcW w:w="502" w:type="pct"/>
            <w:shd w:val="clear" w:color="auto" w:fill="auto"/>
            <w:noWrap/>
            <w:vAlign w:val="bottom"/>
            <w:hideMark/>
          </w:tcPr>
          <w:p w14:paraId="16B6788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0.061</w:t>
            </w:r>
          </w:p>
        </w:tc>
        <w:tc>
          <w:tcPr>
            <w:tcW w:w="436" w:type="pct"/>
            <w:shd w:val="clear" w:color="auto" w:fill="auto"/>
            <w:noWrap/>
            <w:vAlign w:val="bottom"/>
            <w:hideMark/>
          </w:tcPr>
          <w:p w14:paraId="713A191F"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0.076</w:t>
            </w:r>
          </w:p>
        </w:tc>
      </w:tr>
      <w:tr w:rsidR="00745F53" w:rsidRPr="001621AC" w14:paraId="57D7BA66" w14:textId="77777777" w:rsidTr="00C132F9">
        <w:trPr>
          <w:trHeight w:val="288"/>
        </w:trPr>
        <w:tc>
          <w:tcPr>
            <w:tcW w:w="328" w:type="pct"/>
            <w:vMerge/>
            <w:shd w:val="clear" w:color="auto" w:fill="002669" w:themeFill="accent1" w:themeFillShade="BF"/>
            <w:vAlign w:val="center"/>
            <w:hideMark/>
          </w:tcPr>
          <w:p w14:paraId="7EBF7414" w14:textId="77777777" w:rsidR="00745F53" w:rsidRPr="001621AC" w:rsidRDefault="00745F53" w:rsidP="00C132F9">
            <w:pPr>
              <w:pStyle w:val="Tablesmalltext"/>
              <w:rPr>
                <w:rFonts w:ascii="Calibri" w:hAnsi="Calibri" w:cs="Calibri"/>
                <w:b/>
                <w:color w:val="FFFFFF" w:themeColor="background1"/>
              </w:rPr>
            </w:pPr>
          </w:p>
        </w:tc>
        <w:tc>
          <w:tcPr>
            <w:tcW w:w="771" w:type="pct"/>
            <w:vMerge w:val="restart"/>
            <w:shd w:val="clear" w:color="auto" w:fill="auto"/>
            <w:noWrap/>
            <w:vAlign w:val="bottom"/>
            <w:hideMark/>
          </w:tcPr>
          <w:p w14:paraId="11D51BE7"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Temperature</w:t>
            </w:r>
          </w:p>
        </w:tc>
        <w:tc>
          <w:tcPr>
            <w:tcW w:w="882" w:type="pct"/>
            <w:shd w:val="clear" w:color="auto" w:fill="auto"/>
            <w:noWrap/>
            <w:vAlign w:val="bottom"/>
            <w:hideMark/>
          </w:tcPr>
          <w:p w14:paraId="379C317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Darcy's Track</w:t>
            </w:r>
          </w:p>
        </w:tc>
        <w:tc>
          <w:tcPr>
            <w:tcW w:w="438" w:type="pct"/>
            <w:shd w:val="clear" w:color="auto" w:fill="auto"/>
            <w:noWrap/>
            <w:vAlign w:val="bottom"/>
            <w:hideMark/>
          </w:tcPr>
          <w:p w14:paraId="7E22F6E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0.047</w:t>
            </w:r>
          </w:p>
        </w:tc>
        <w:tc>
          <w:tcPr>
            <w:tcW w:w="502" w:type="pct"/>
            <w:shd w:val="clear" w:color="auto" w:fill="auto"/>
            <w:noWrap/>
            <w:vAlign w:val="bottom"/>
            <w:hideMark/>
          </w:tcPr>
          <w:p w14:paraId="1E65DC4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0.080</w:t>
            </w:r>
          </w:p>
        </w:tc>
        <w:tc>
          <w:tcPr>
            <w:tcW w:w="589" w:type="pct"/>
            <w:shd w:val="clear" w:color="auto" w:fill="auto"/>
            <w:noWrap/>
            <w:vAlign w:val="bottom"/>
            <w:hideMark/>
          </w:tcPr>
          <w:p w14:paraId="44BF33E1"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0.105</w:t>
            </w:r>
          </w:p>
        </w:tc>
        <w:tc>
          <w:tcPr>
            <w:tcW w:w="552" w:type="pct"/>
            <w:shd w:val="clear" w:color="auto" w:fill="auto"/>
            <w:noWrap/>
            <w:vAlign w:val="bottom"/>
            <w:hideMark/>
          </w:tcPr>
          <w:p w14:paraId="76361427"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0.102</w:t>
            </w:r>
          </w:p>
        </w:tc>
        <w:tc>
          <w:tcPr>
            <w:tcW w:w="502" w:type="pct"/>
            <w:shd w:val="clear" w:color="auto" w:fill="auto"/>
            <w:noWrap/>
            <w:vAlign w:val="bottom"/>
            <w:hideMark/>
          </w:tcPr>
          <w:p w14:paraId="13B01F12"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0.132</w:t>
            </w:r>
          </w:p>
        </w:tc>
        <w:tc>
          <w:tcPr>
            <w:tcW w:w="436" w:type="pct"/>
            <w:shd w:val="clear" w:color="auto" w:fill="auto"/>
            <w:noWrap/>
            <w:vAlign w:val="bottom"/>
            <w:hideMark/>
          </w:tcPr>
          <w:p w14:paraId="66A4B59A"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0.162</w:t>
            </w:r>
          </w:p>
        </w:tc>
      </w:tr>
      <w:tr w:rsidR="00745F53" w:rsidRPr="001621AC" w14:paraId="3FB81420" w14:textId="77777777" w:rsidTr="00C132F9">
        <w:trPr>
          <w:trHeight w:val="288"/>
        </w:trPr>
        <w:tc>
          <w:tcPr>
            <w:tcW w:w="328" w:type="pct"/>
            <w:vMerge/>
            <w:shd w:val="clear" w:color="auto" w:fill="002669" w:themeFill="accent1" w:themeFillShade="BF"/>
            <w:vAlign w:val="center"/>
            <w:hideMark/>
          </w:tcPr>
          <w:p w14:paraId="0A16B2A6"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23D04ABF"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08D03CF5"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Day Road</w:t>
            </w:r>
          </w:p>
        </w:tc>
        <w:tc>
          <w:tcPr>
            <w:tcW w:w="438" w:type="pct"/>
            <w:shd w:val="clear" w:color="auto" w:fill="auto"/>
            <w:noWrap/>
            <w:vAlign w:val="bottom"/>
            <w:hideMark/>
          </w:tcPr>
          <w:p w14:paraId="37BF45F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-0.028</w:t>
            </w:r>
          </w:p>
        </w:tc>
        <w:tc>
          <w:tcPr>
            <w:tcW w:w="502" w:type="pct"/>
            <w:shd w:val="clear" w:color="auto" w:fill="auto"/>
            <w:noWrap/>
            <w:vAlign w:val="bottom"/>
            <w:hideMark/>
          </w:tcPr>
          <w:p w14:paraId="3FECE39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0.011</w:t>
            </w:r>
          </w:p>
        </w:tc>
        <w:tc>
          <w:tcPr>
            <w:tcW w:w="589" w:type="pct"/>
            <w:shd w:val="clear" w:color="auto" w:fill="auto"/>
            <w:noWrap/>
            <w:vAlign w:val="bottom"/>
            <w:hideMark/>
          </w:tcPr>
          <w:p w14:paraId="7DE3C1D0"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0.043</w:t>
            </w:r>
          </w:p>
        </w:tc>
        <w:tc>
          <w:tcPr>
            <w:tcW w:w="552" w:type="pct"/>
            <w:shd w:val="clear" w:color="auto" w:fill="auto"/>
            <w:noWrap/>
            <w:vAlign w:val="bottom"/>
            <w:hideMark/>
          </w:tcPr>
          <w:p w14:paraId="258F3DF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-0.036</w:t>
            </w:r>
          </w:p>
        </w:tc>
        <w:tc>
          <w:tcPr>
            <w:tcW w:w="502" w:type="pct"/>
            <w:shd w:val="clear" w:color="auto" w:fill="auto"/>
            <w:noWrap/>
            <w:vAlign w:val="bottom"/>
            <w:hideMark/>
          </w:tcPr>
          <w:p w14:paraId="03496B9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0.005</w:t>
            </w:r>
          </w:p>
        </w:tc>
        <w:tc>
          <w:tcPr>
            <w:tcW w:w="436" w:type="pct"/>
            <w:shd w:val="clear" w:color="auto" w:fill="auto"/>
            <w:noWrap/>
            <w:vAlign w:val="bottom"/>
            <w:hideMark/>
          </w:tcPr>
          <w:p w14:paraId="32B0B26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0.042</w:t>
            </w:r>
          </w:p>
        </w:tc>
      </w:tr>
      <w:tr w:rsidR="00745F53" w:rsidRPr="001621AC" w14:paraId="28DB8892" w14:textId="77777777" w:rsidTr="00C132F9">
        <w:trPr>
          <w:trHeight w:val="288"/>
        </w:trPr>
        <w:tc>
          <w:tcPr>
            <w:tcW w:w="328" w:type="pct"/>
            <w:vMerge/>
            <w:shd w:val="clear" w:color="auto" w:fill="002669" w:themeFill="accent1" w:themeFillShade="BF"/>
            <w:vAlign w:val="center"/>
            <w:hideMark/>
          </w:tcPr>
          <w:p w14:paraId="13E8D4C9"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6637EF98"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0AEF8C7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Loch Garry</w:t>
            </w:r>
          </w:p>
        </w:tc>
        <w:tc>
          <w:tcPr>
            <w:tcW w:w="438" w:type="pct"/>
            <w:shd w:val="clear" w:color="auto" w:fill="auto"/>
            <w:noWrap/>
            <w:vAlign w:val="bottom"/>
            <w:hideMark/>
          </w:tcPr>
          <w:p w14:paraId="22ED4AF7"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-0.003</w:t>
            </w:r>
          </w:p>
        </w:tc>
        <w:tc>
          <w:tcPr>
            <w:tcW w:w="502" w:type="pct"/>
            <w:shd w:val="clear" w:color="auto" w:fill="auto"/>
            <w:noWrap/>
            <w:vAlign w:val="bottom"/>
            <w:hideMark/>
          </w:tcPr>
          <w:p w14:paraId="04619803"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0.021</w:t>
            </w:r>
          </w:p>
        </w:tc>
        <w:tc>
          <w:tcPr>
            <w:tcW w:w="589" w:type="pct"/>
            <w:shd w:val="clear" w:color="auto" w:fill="auto"/>
            <w:noWrap/>
            <w:vAlign w:val="bottom"/>
            <w:hideMark/>
          </w:tcPr>
          <w:p w14:paraId="2F1159FF"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0.046</w:t>
            </w:r>
          </w:p>
        </w:tc>
        <w:tc>
          <w:tcPr>
            <w:tcW w:w="552" w:type="pct"/>
            <w:shd w:val="clear" w:color="auto" w:fill="auto"/>
            <w:noWrap/>
            <w:vAlign w:val="bottom"/>
            <w:hideMark/>
          </w:tcPr>
          <w:p w14:paraId="47B65A3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-0.006</w:t>
            </w:r>
          </w:p>
        </w:tc>
        <w:tc>
          <w:tcPr>
            <w:tcW w:w="502" w:type="pct"/>
            <w:shd w:val="clear" w:color="auto" w:fill="auto"/>
            <w:noWrap/>
            <w:vAlign w:val="bottom"/>
            <w:hideMark/>
          </w:tcPr>
          <w:p w14:paraId="39B09E6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0.018</w:t>
            </w:r>
          </w:p>
        </w:tc>
        <w:tc>
          <w:tcPr>
            <w:tcW w:w="436" w:type="pct"/>
            <w:shd w:val="clear" w:color="auto" w:fill="auto"/>
            <w:noWrap/>
            <w:vAlign w:val="bottom"/>
            <w:hideMark/>
          </w:tcPr>
          <w:p w14:paraId="47B94010"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0.048</w:t>
            </w:r>
          </w:p>
        </w:tc>
      </w:tr>
      <w:tr w:rsidR="00745F53" w:rsidRPr="001621AC" w14:paraId="5DDC8B10" w14:textId="77777777" w:rsidTr="00C132F9">
        <w:trPr>
          <w:trHeight w:val="288"/>
        </w:trPr>
        <w:tc>
          <w:tcPr>
            <w:tcW w:w="328" w:type="pct"/>
            <w:vMerge/>
            <w:shd w:val="clear" w:color="auto" w:fill="002669" w:themeFill="accent1" w:themeFillShade="BF"/>
            <w:vAlign w:val="center"/>
            <w:hideMark/>
          </w:tcPr>
          <w:p w14:paraId="09130BF4"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3ABE4AFC"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314F79F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McCoy's Bridge</w:t>
            </w:r>
          </w:p>
        </w:tc>
        <w:tc>
          <w:tcPr>
            <w:tcW w:w="438" w:type="pct"/>
            <w:shd w:val="clear" w:color="auto" w:fill="auto"/>
            <w:noWrap/>
            <w:vAlign w:val="bottom"/>
            <w:hideMark/>
          </w:tcPr>
          <w:p w14:paraId="5107D3F3"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0.007</w:t>
            </w:r>
          </w:p>
        </w:tc>
        <w:tc>
          <w:tcPr>
            <w:tcW w:w="502" w:type="pct"/>
            <w:shd w:val="clear" w:color="auto" w:fill="auto"/>
            <w:noWrap/>
            <w:vAlign w:val="bottom"/>
            <w:hideMark/>
          </w:tcPr>
          <w:p w14:paraId="345AE07A"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0.035</w:t>
            </w:r>
          </w:p>
        </w:tc>
        <w:tc>
          <w:tcPr>
            <w:tcW w:w="589" w:type="pct"/>
            <w:shd w:val="clear" w:color="auto" w:fill="auto"/>
            <w:noWrap/>
            <w:vAlign w:val="bottom"/>
            <w:hideMark/>
          </w:tcPr>
          <w:p w14:paraId="1D6281F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0.059</w:t>
            </w:r>
          </w:p>
        </w:tc>
        <w:tc>
          <w:tcPr>
            <w:tcW w:w="552" w:type="pct"/>
            <w:shd w:val="clear" w:color="auto" w:fill="auto"/>
            <w:noWrap/>
            <w:vAlign w:val="bottom"/>
            <w:hideMark/>
          </w:tcPr>
          <w:p w14:paraId="671F90F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0.002</w:t>
            </w:r>
          </w:p>
        </w:tc>
        <w:tc>
          <w:tcPr>
            <w:tcW w:w="502" w:type="pct"/>
            <w:shd w:val="clear" w:color="auto" w:fill="auto"/>
            <w:noWrap/>
            <w:vAlign w:val="bottom"/>
            <w:hideMark/>
          </w:tcPr>
          <w:p w14:paraId="4108C66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0.034</w:t>
            </w:r>
          </w:p>
        </w:tc>
        <w:tc>
          <w:tcPr>
            <w:tcW w:w="436" w:type="pct"/>
            <w:shd w:val="clear" w:color="auto" w:fill="auto"/>
            <w:noWrap/>
            <w:vAlign w:val="bottom"/>
            <w:hideMark/>
          </w:tcPr>
          <w:p w14:paraId="08AFDDC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0.067</w:t>
            </w:r>
          </w:p>
        </w:tc>
      </w:tr>
      <w:tr w:rsidR="00745F53" w:rsidRPr="001621AC" w14:paraId="4BC27DA5" w14:textId="77777777" w:rsidTr="00C132F9">
        <w:trPr>
          <w:trHeight w:val="288"/>
        </w:trPr>
        <w:tc>
          <w:tcPr>
            <w:tcW w:w="328" w:type="pct"/>
            <w:vMerge/>
            <w:shd w:val="clear" w:color="auto" w:fill="002669" w:themeFill="accent1" w:themeFillShade="BF"/>
            <w:vAlign w:val="center"/>
            <w:hideMark/>
          </w:tcPr>
          <w:p w14:paraId="70CFC83D" w14:textId="77777777" w:rsidR="00745F53" w:rsidRPr="001621AC" w:rsidRDefault="00745F53" w:rsidP="00C132F9">
            <w:pPr>
              <w:pStyle w:val="Tablesmalltext"/>
              <w:rPr>
                <w:rFonts w:ascii="Calibri" w:hAnsi="Calibri" w:cs="Calibri"/>
                <w:b/>
                <w:color w:val="FFFFFF" w:themeColor="background1"/>
              </w:rPr>
            </w:pPr>
          </w:p>
        </w:tc>
        <w:tc>
          <w:tcPr>
            <w:tcW w:w="771" w:type="pct"/>
            <w:shd w:val="clear" w:color="auto" w:fill="auto"/>
            <w:noWrap/>
            <w:vAlign w:val="bottom"/>
            <w:hideMark/>
          </w:tcPr>
          <w:p w14:paraId="6E41CDC9"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R</w:t>
            </w:r>
            <w:r>
              <w:rPr>
                <w:rFonts w:ascii="Calibri" w:hAnsi="Calibri" w:cs="Calibri"/>
                <w:color w:val="000000"/>
              </w:rPr>
              <w:t>ho</w:t>
            </w:r>
          </w:p>
        </w:tc>
        <w:tc>
          <w:tcPr>
            <w:tcW w:w="882" w:type="pct"/>
            <w:shd w:val="clear" w:color="auto" w:fill="auto"/>
            <w:noWrap/>
            <w:vAlign w:val="bottom"/>
            <w:hideMark/>
          </w:tcPr>
          <w:p w14:paraId="6D807B2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 xml:space="preserve"> -</w:t>
            </w:r>
          </w:p>
        </w:tc>
        <w:tc>
          <w:tcPr>
            <w:tcW w:w="438" w:type="pct"/>
            <w:shd w:val="clear" w:color="auto" w:fill="auto"/>
            <w:noWrap/>
            <w:vAlign w:val="bottom"/>
            <w:hideMark/>
          </w:tcPr>
          <w:p w14:paraId="750146A1"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0.894</w:t>
            </w:r>
          </w:p>
        </w:tc>
        <w:tc>
          <w:tcPr>
            <w:tcW w:w="502" w:type="pct"/>
            <w:shd w:val="clear" w:color="auto" w:fill="auto"/>
            <w:noWrap/>
            <w:vAlign w:val="bottom"/>
            <w:hideMark/>
          </w:tcPr>
          <w:p w14:paraId="4CFF88FF"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0.922</w:t>
            </w:r>
          </w:p>
        </w:tc>
        <w:tc>
          <w:tcPr>
            <w:tcW w:w="589" w:type="pct"/>
            <w:shd w:val="clear" w:color="auto" w:fill="auto"/>
            <w:noWrap/>
            <w:vAlign w:val="bottom"/>
            <w:hideMark/>
          </w:tcPr>
          <w:p w14:paraId="023777E1"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0.952</w:t>
            </w:r>
          </w:p>
        </w:tc>
        <w:tc>
          <w:tcPr>
            <w:tcW w:w="552" w:type="pct"/>
            <w:shd w:val="clear" w:color="auto" w:fill="auto"/>
            <w:noWrap/>
            <w:vAlign w:val="bottom"/>
            <w:hideMark/>
          </w:tcPr>
          <w:p w14:paraId="24FEB307"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0.896</w:t>
            </w:r>
          </w:p>
        </w:tc>
        <w:tc>
          <w:tcPr>
            <w:tcW w:w="502" w:type="pct"/>
            <w:shd w:val="clear" w:color="auto" w:fill="auto"/>
            <w:noWrap/>
            <w:vAlign w:val="bottom"/>
            <w:hideMark/>
          </w:tcPr>
          <w:p w14:paraId="5A26E78A"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0.931</w:t>
            </w:r>
          </w:p>
        </w:tc>
        <w:tc>
          <w:tcPr>
            <w:tcW w:w="436" w:type="pct"/>
            <w:shd w:val="clear" w:color="auto" w:fill="auto"/>
            <w:noWrap/>
            <w:vAlign w:val="bottom"/>
            <w:hideMark/>
          </w:tcPr>
          <w:p w14:paraId="218D7B5E"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0.959</w:t>
            </w:r>
          </w:p>
        </w:tc>
      </w:tr>
      <w:tr w:rsidR="00745F53" w:rsidRPr="001621AC" w14:paraId="379D59C4" w14:textId="77777777" w:rsidTr="00C132F9">
        <w:trPr>
          <w:trHeight w:val="288"/>
        </w:trPr>
        <w:tc>
          <w:tcPr>
            <w:tcW w:w="328" w:type="pct"/>
            <w:vMerge w:val="restart"/>
            <w:shd w:val="clear" w:color="auto" w:fill="002669" w:themeFill="accent1" w:themeFillShade="BF"/>
            <w:noWrap/>
            <w:vAlign w:val="center"/>
            <w:hideMark/>
          </w:tcPr>
          <w:p w14:paraId="7F5AFB21"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ER</w:t>
            </w:r>
          </w:p>
        </w:tc>
        <w:tc>
          <w:tcPr>
            <w:tcW w:w="771" w:type="pct"/>
            <w:vMerge w:val="restart"/>
            <w:shd w:val="clear" w:color="auto" w:fill="auto"/>
            <w:noWrap/>
            <w:vAlign w:val="bottom"/>
            <w:hideMark/>
          </w:tcPr>
          <w:p w14:paraId="6061192C"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Light</w:t>
            </w:r>
          </w:p>
        </w:tc>
        <w:tc>
          <w:tcPr>
            <w:tcW w:w="882" w:type="pct"/>
            <w:shd w:val="clear" w:color="auto" w:fill="auto"/>
            <w:noWrap/>
            <w:vAlign w:val="bottom"/>
            <w:hideMark/>
          </w:tcPr>
          <w:p w14:paraId="080F9450"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Darcy's Track</w:t>
            </w:r>
          </w:p>
        </w:tc>
        <w:tc>
          <w:tcPr>
            <w:tcW w:w="438" w:type="pct"/>
            <w:shd w:val="clear" w:color="auto" w:fill="auto"/>
            <w:noWrap/>
            <w:vAlign w:val="bottom"/>
            <w:hideMark/>
          </w:tcPr>
          <w:p w14:paraId="58B9870B"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-0.537</w:t>
            </w:r>
          </w:p>
        </w:tc>
        <w:tc>
          <w:tcPr>
            <w:tcW w:w="502" w:type="pct"/>
            <w:shd w:val="clear" w:color="auto" w:fill="auto"/>
            <w:noWrap/>
            <w:vAlign w:val="bottom"/>
            <w:hideMark/>
          </w:tcPr>
          <w:p w14:paraId="607EA3DC"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-0.022</w:t>
            </w:r>
          </w:p>
        </w:tc>
        <w:tc>
          <w:tcPr>
            <w:tcW w:w="589" w:type="pct"/>
            <w:shd w:val="clear" w:color="auto" w:fill="auto"/>
            <w:noWrap/>
            <w:vAlign w:val="bottom"/>
            <w:hideMark/>
          </w:tcPr>
          <w:p w14:paraId="75611A37"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0.006</w:t>
            </w:r>
          </w:p>
        </w:tc>
        <w:tc>
          <w:tcPr>
            <w:tcW w:w="552" w:type="pct"/>
            <w:shd w:val="clear" w:color="auto" w:fill="auto"/>
            <w:noWrap/>
            <w:vAlign w:val="bottom"/>
            <w:hideMark/>
          </w:tcPr>
          <w:p w14:paraId="2937B46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-0.042</w:t>
            </w:r>
          </w:p>
        </w:tc>
        <w:tc>
          <w:tcPr>
            <w:tcW w:w="502" w:type="pct"/>
            <w:shd w:val="clear" w:color="auto" w:fill="auto"/>
            <w:noWrap/>
            <w:vAlign w:val="bottom"/>
            <w:hideMark/>
          </w:tcPr>
          <w:p w14:paraId="590FC59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-0.018</w:t>
            </w:r>
          </w:p>
        </w:tc>
        <w:tc>
          <w:tcPr>
            <w:tcW w:w="436" w:type="pct"/>
            <w:shd w:val="clear" w:color="auto" w:fill="auto"/>
            <w:noWrap/>
            <w:vAlign w:val="bottom"/>
            <w:hideMark/>
          </w:tcPr>
          <w:p w14:paraId="4D1B9E8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0.007</w:t>
            </w:r>
          </w:p>
        </w:tc>
      </w:tr>
      <w:tr w:rsidR="00745F53" w:rsidRPr="001621AC" w14:paraId="00D2B9DE" w14:textId="77777777" w:rsidTr="00C132F9">
        <w:trPr>
          <w:trHeight w:val="288"/>
        </w:trPr>
        <w:tc>
          <w:tcPr>
            <w:tcW w:w="328" w:type="pct"/>
            <w:vMerge/>
            <w:shd w:val="clear" w:color="auto" w:fill="002669" w:themeFill="accent1" w:themeFillShade="BF"/>
            <w:vAlign w:val="center"/>
            <w:hideMark/>
          </w:tcPr>
          <w:p w14:paraId="2A897AF0"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773E0EA5"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22C4B865"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Day Road</w:t>
            </w:r>
          </w:p>
        </w:tc>
        <w:tc>
          <w:tcPr>
            <w:tcW w:w="438" w:type="pct"/>
            <w:shd w:val="clear" w:color="auto" w:fill="auto"/>
            <w:noWrap/>
            <w:vAlign w:val="bottom"/>
            <w:hideMark/>
          </w:tcPr>
          <w:p w14:paraId="6FE2B642"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-0.288</w:t>
            </w:r>
          </w:p>
        </w:tc>
        <w:tc>
          <w:tcPr>
            <w:tcW w:w="502" w:type="pct"/>
            <w:shd w:val="clear" w:color="auto" w:fill="auto"/>
            <w:noWrap/>
            <w:vAlign w:val="bottom"/>
            <w:hideMark/>
          </w:tcPr>
          <w:p w14:paraId="6776EB53"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0.033</w:t>
            </w:r>
          </w:p>
        </w:tc>
        <w:tc>
          <w:tcPr>
            <w:tcW w:w="589" w:type="pct"/>
            <w:shd w:val="clear" w:color="auto" w:fill="auto"/>
            <w:noWrap/>
            <w:vAlign w:val="bottom"/>
            <w:hideMark/>
          </w:tcPr>
          <w:p w14:paraId="582EB7F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0.069</w:t>
            </w:r>
          </w:p>
        </w:tc>
        <w:tc>
          <w:tcPr>
            <w:tcW w:w="552" w:type="pct"/>
            <w:shd w:val="clear" w:color="auto" w:fill="auto"/>
            <w:noWrap/>
            <w:vAlign w:val="bottom"/>
            <w:hideMark/>
          </w:tcPr>
          <w:p w14:paraId="1354D01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0.012</w:t>
            </w:r>
          </w:p>
        </w:tc>
        <w:tc>
          <w:tcPr>
            <w:tcW w:w="502" w:type="pct"/>
            <w:shd w:val="clear" w:color="auto" w:fill="auto"/>
            <w:noWrap/>
            <w:vAlign w:val="bottom"/>
            <w:hideMark/>
          </w:tcPr>
          <w:p w14:paraId="37BF7C7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0.043</w:t>
            </w:r>
          </w:p>
        </w:tc>
        <w:tc>
          <w:tcPr>
            <w:tcW w:w="436" w:type="pct"/>
            <w:shd w:val="clear" w:color="auto" w:fill="auto"/>
            <w:noWrap/>
            <w:vAlign w:val="bottom"/>
            <w:hideMark/>
          </w:tcPr>
          <w:p w14:paraId="4815A11D"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0.074</w:t>
            </w:r>
          </w:p>
        </w:tc>
      </w:tr>
      <w:tr w:rsidR="00745F53" w:rsidRPr="001621AC" w14:paraId="46B35739" w14:textId="77777777" w:rsidTr="00C132F9">
        <w:trPr>
          <w:trHeight w:val="288"/>
        </w:trPr>
        <w:tc>
          <w:tcPr>
            <w:tcW w:w="328" w:type="pct"/>
            <w:vMerge/>
            <w:shd w:val="clear" w:color="auto" w:fill="002669" w:themeFill="accent1" w:themeFillShade="BF"/>
            <w:vAlign w:val="center"/>
            <w:hideMark/>
          </w:tcPr>
          <w:p w14:paraId="2F313571"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0DDC07F2"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4D29905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Loch Garry</w:t>
            </w:r>
          </w:p>
        </w:tc>
        <w:tc>
          <w:tcPr>
            <w:tcW w:w="438" w:type="pct"/>
            <w:shd w:val="clear" w:color="auto" w:fill="auto"/>
            <w:noWrap/>
            <w:vAlign w:val="bottom"/>
            <w:hideMark/>
          </w:tcPr>
          <w:p w14:paraId="4E941FE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-0.888</w:t>
            </w:r>
          </w:p>
        </w:tc>
        <w:tc>
          <w:tcPr>
            <w:tcW w:w="502" w:type="pct"/>
            <w:shd w:val="clear" w:color="auto" w:fill="auto"/>
            <w:noWrap/>
            <w:vAlign w:val="bottom"/>
            <w:hideMark/>
          </w:tcPr>
          <w:p w14:paraId="2397E60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0.016</w:t>
            </w:r>
          </w:p>
        </w:tc>
        <w:tc>
          <w:tcPr>
            <w:tcW w:w="589" w:type="pct"/>
            <w:shd w:val="clear" w:color="auto" w:fill="auto"/>
            <w:noWrap/>
            <w:vAlign w:val="bottom"/>
            <w:hideMark/>
          </w:tcPr>
          <w:p w14:paraId="1560C54F"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0.046</w:t>
            </w:r>
          </w:p>
        </w:tc>
        <w:tc>
          <w:tcPr>
            <w:tcW w:w="552" w:type="pct"/>
            <w:shd w:val="clear" w:color="auto" w:fill="auto"/>
            <w:noWrap/>
            <w:vAlign w:val="bottom"/>
            <w:hideMark/>
          </w:tcPr>
          <w:p w14:paraId="3C7E199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-0.003</w:t>
            </w:r>
          </w:p>
        </w:tc>
        <w:tc>
          <w:tcPr>
            <w:tcW w:w="502" w:type="pct"/>
            <w:shd w:val="clear" w:color="auto" w:fill="auto"/>
            <w:noWrap/>
            <w:vAlign w:val="bottom"/>
            <w:hideMark/>
          </w:tcPr>
          <w:p w14:paraId="4CA901BC"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0.022</w:t>
            </w:r>
          </w:p>
        </w:tc>
        <w:tc>
          <w:tcPr>
            <w:tcW w:w="436" w:type="pct"/>
            <w:shd w:val="clear" w:color="auto" w:fill="auto"/>
            <w:noWrap/>
            <w:vAlign w:val="bottom"/>
            <w:hideMark/>
          </w:tcPr>
          <w:p w14:paraId="0AB46C8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0.047</w:t>
            </w:r>
          </w:p>
        </w:tc>
      </w:tr>
      <w:tr w:rsidR="00745F53" w:rsidRPr="001621AC" w14:paraId="29A2C80D" w14:textId="77777777" w:rsidTr="00C132F9">
        <w:trPr>
          <w:trHeight w:val="288"/>
        </w:trPr>
        <w:tc>
          <w:tcPr>
            <w:tcW w:w="328" w:type="pct"/>
            <w:vMerge/>
            <w:shd w:val="clear" w:color="auto" w:fill="002669" w:themeFill="accent1" w:themeFillShade="BF"/>
            <w:vAlign w:val="center"/>
            <w:hideMark/>
          </w:tcPr>
          <w:p w14:paraId="6925EEAF"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6F42ACA1"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6BE57C65"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McCoy's Bridge</w:t>
            </w:r>
          </w:p>
        </w:tc>
        <w:tc>
          <w:tcPr>
            <w:tcW w:w="438" w:type="pct"/>
            <w:shd w:val="clear" w:color="auto" w:fill="auto"/>
            <w:noWrap/>
            <w:vAlign w:val="bottom"/>
            <w:hideMark/>
          </w:tcPr>
          <w:p w14:paraId="5DE21BB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-0.485</w:t>
            </w:r>
          </w:p>
        </w:tc>
        <w:tc>
          <w:tcPr>
            <w:tcW w:w="502" w:type="pct"/>
            <w:shd w:val="clear" w:color="auto" w:fill="auto"/>
            <w:noWrap/>
            <w:vAlign w:val="bottom"/>
            <w:hideMark/>
          </w:tcPr>
          <w:p w14:paraId="464DFA0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-0.047</w:t>
            </w:r>
          </w:p>
        </w:tc>
        <w:tc>
          <w:tcPr>
            <w:tcW w:w="589" w:type="pct"/>
            <w:shd w:val="clear" w:color="auto" w:fill="auto"/>
            <w:noWrap/>
            <w:vAlign w:val="bottom"/>
            <w:hideMark/>
          </w:tcPr>
          <w:p w14:paraId="387E6B89"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-0.022</w:t>
            </w:r>
          </w:p>
        </w:tc>
        <w:tc>
          <w:tcPr>
            <w:tcW w:w="552" w:type="pct"/>
            <w:shd w:val="clear" w:color="auto" w:fill="auto"/>
            <w:noWrap/>
            <w:vAlign w:val="bottom"/>
            <w:hideMark/>
          </w:tcPr>
          <w:p w14:paraId="64F0440E"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-0.063</w:t>
            </w:r>
          </w:p>
        </w:tc>
        <w:tc>
          <w:tcPr>
            <w:tcW w:w="502" w:type="pct"/>
            <w:shd w:val="clear" w:color="auto" w:fill="auto"/>
            <w:noWrap/>
            <w:vAlign w:val="bottom"/>
            <w:hideMark/>
          </w:tcPr>
          <w:p w14:paraId="706FAC6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-0.042</w:t>
            </w:r>
          </w:p>
        </w:tc>
        <w:tc>
          <w:tcPr>
            <w:tcW w:w="436" w:type="pct"/>
            <w:shd w:val="clear" w:color="auto" w:fill="auto"/>
            <w:noWrap/>
            <w:vAlign w:val="bottom"/>
            <w:hideMark/>
          </w:tcPr>
          <w:p w14:paraId="07357A5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-0.021</w:t>
            </w:r>
          </w:p>
        </w:tc>
      </w:tr>
      <w:tr w:rsidR="00745F53" w:rsidRPr="001621AC" w14:paraId="0899EBEB" w14:textId="77777777" w:rsidTr="00C132F9">
        <w:trPr>
          <w:trHeight w:val="288"/>
        </w:trPr>
        <w:tc>
          <w:tcPr>
            <w:tcW w:w="328" w:type="pct"/>
            <w:vMerge/>
            <w:shd w:val="clear" w:color="auto" w:fill="002669" w:themeFill="accent1" w:themeFillShade="BF"/>
            <w:vAlign w:val="center"/>
            <w:hideMark/>
          </w:tcPr>
          <w:p w14:paraId="64E164E6" w14:textId="77777777" w:rsidR="00745F53" w:rsidRPr="001621AC" w:rsidRDefault="00745F53" w:rsidP="00C132F9">
            <w:pPr>
              <w:pStyle w:val="Tablesmalltext"/>
              <w:rPr>
                <w:rFonts w:ascii="Calibri" w:hAnsi="Calibri" w:cs="Calibri"/>
                <w:b/>
                <w:color w:val="FFFFFF" w:themeColor="background1"/>
              </w:rPr>
            </w:pPr>
          </w:p>
        </w:tc>
        <w:tc>
          <w:tcPr>
            <w:tcW w:w="771" w:type="pct"/>
            <w:vMerge w:val="restart"/>
            <w:shd w:val="clear" w:color="auto" w:fill="auto"/>
            <w:noWrap/>
            <w:vAlign w:val="bottom"/>
            <w:hideMark/>
          </w:tcPr>
          <w:p w14:paraId="35E8C50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Temperature</w:t>
            </w:r>
          </w:p>
        </w:tc>
        <w:tc>
          <w:tcPr>
            <w:tcW w:w="882" w:type="pct"/>
            <w:shd w:val="clear" w:color="auto" w:fill="auto"/>
            <w:noWrap/>
            <w:vAlign w:val="bottom"/>
            <w:hideMark/>
          </w:tcPr>
          <w:p w14:paraId="3DDAEEC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Darcy's Track</w:t>
            </w:r>
          </w:p>
        </w:tc>
        <w:tc>
          <w:tcPr>
            <w:tcW w:w="438" w:type="pct"/>
            <w:shd w:val="clear" w:color="auto" w:fill="auto"/>
            <w:noWrap/>
            <w:vAlign w:val="bottom"/>
            <w:hideMark/>
          </w:tcPr>
          <w:p w14:paraId="1307880A"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0.039</w:t>
            </w:r>
          </w:p>
        </w:tc>
        <w:tc>
          <w:tcPr>
            <w:tcW w:w="502" w:type="pct"/>
            <w:shd w:val="clear" w:color="auto" w:fill="auto"/>
            <w:noWrap/>
            <w:vAlign w:val="bottom"/>
            <w:hideMark/>
          </w:tcPr>
          <w:p w14:paraId="22FA942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0.078</w:t>
            </w:r>
          </w:p>
        </w:tc>
        <w:tc>
          <w:tcPr>
            <w:tcW w:w="589" w:type="pct"/>
            <w:shd w:val="clear" w:color="auto" w:fill="auto"/>
            <w:noWrap/>
            <w:vAlign w:val="bottom"/>
            <w:hideMark/>
          </w:tcPr>
          <w:p w14:paraId="0211FEE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0.103</w:t>
            </w:r>
          </w:p>
        </w:tc>
        <w:tc>
          <w:tcPr>
            <w:tcW w:w="552" w:type="pct"/>
            <w:shd w:val="clear" w:color="auto" w:fill="auto"/>
            <w:noWrap/>
            <w:vAlign w:val="bottom"/>
            <w:hideMark/>
          </w:tcPr>
          <w:p w14:paraId="076B8A08"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0.047</w:t>
            </w:r>
          </w:p>
        </w:tc>
        <w:tc>
          <w:tcPr>
            <w:tcW w:w="502" w:type="pct"/>
            <w:shd w:val="clear" w:color="auto" w:fill="auto"/>
            <w:noWrap/>
            <w:vAlign w:val="bottom"/>
            <w:hideMark/>
          </w:tcPr>
          <w:p w14:paraId="439B004B"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0.081</w:t>
            </w:r>
          </w:p>
        </w:tc>
        <w:tc>
          <w:tcPr>
            <w:tcW w:w="436" w:type="pct"/>
            <w:shd w:val="clear" w:color="auto" w:fill="auto"/>
            <w:noWrap/>
            <w:vAlign w:val="bottom"/>
            <w:hideMark/>
          </w:tcPr>
          <w:p w14:paraId="2C670E3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0.115</w:t>
            </w:r>
          </w:p>
        </w:tc>
      </w:tr>
      <w:tr w:rsidR="00745F53" w:rsidRPr="001621AC" w14:paraId="18827C8E" w14:textId="77777777" w:rsidTr="00C132F9">
        <w:trPr>
          <w:trHeight w:val="288"/>
        </w:trPr>
        <w:tc>
          <w:tcPr>
            <w:tcW w:w="328" w:type="pct"/>
            <w:vMerge/>
            <w:shd w:val="clear" w:color="auto" w:fill="002669" w:themeFill="accent1" w:themeFillShade="BF"/>
            <w:vAlign w:val="center"/>
            <w:hideMark/>
          </w:tcPr>
          <w:p w14:paraId="13FC3ADD"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4E6AF55E"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7854031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Day Road</w:t>
            </w:r>
          </w:p>
        </w:tc>
        <w:tc>
          <w:tcPr>
            <w:tcW w:w="438" w:type="pct"/>
            <w:shd w:val="clear" w:color="auto" w:fill="auto"/>
            <w:noWrap/>
            <w:vAlign w:val="bottom"/>
            <w:hideMark/>
          </w:tcPr>
          <w:p w14:paraId="4A088C49"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0.066</w:t>
            </w:r>
          </w:p>
        </w:tc>
        <w:tc>
          <w:tcPr>
            <w:tcW w:w="502" w:type="pct"/>
            <w:shd w:val="clear" w:color="auto" w:fill="auto"/>
            <w:noWrap/>
            <w:vAlign w:val="bottom"/>
            <w:hideMark/>
          </w:tcPr>
          <w:p w14:paraId="44FAA60F"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0.116</w:t>
            </w:r>
          </w:p>
        </w:tc>
        <w:tc>
          <w:tcPr>
            <w:tcW w:w="589" w:type="pct"/>
            <w:shd w:val="clear" w:color="auto" w:fill="auto"/>
            <w:noWrap/>
            <w:vAlign w:val="bottom"/>
            <w:hideMark/>
          </w:tcPr>
          <w:p w14:paraId="5EC1699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0.585</w:t>
            </w:r>
          </w:p>
        </w:tc>
        <w:tc>
          <w:tcPr>
            <w:tcW w:w="552" w:type="pct"/>
            <w:shd w:val="clear" w:color="auto" w:fill="auto"/>
            <w:noWrap/>
            <w:vAlign w:val="bottom"/>
            <w:hideMark/>
          </w:tcPr>
          <w:p w14:paraId="3CFD6F8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0.069</w:t>
            </w:r>
          </w:p>
        </w:tc>
        <w:tc>
          <w:tcPr>
            <w:tcW w:w="502" w:type="pct"/>
            <w:shd w:val="clear" w:color="auto" w:fill="auto"/>
            <w:noWrap/>
            <w:vAlign w:val="bottom"/>
            <w:hideMark/>
          </w:tcPr>
          <w:p w14:paraId="61AD1A9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0.114</w:t>
            </w:r>
          </w:p>
        </w:tc>
        <w:tc>
          <w:tcPr>
            <w:tcW w:w="436" w:type="pct"/>
            <w:shd w:val="clear" w:color="auto" w:fill="auto"/>
            <w:noWrap/>
            <w:vAlign w:val="bottom"/>
            <w:hideMark/>
          </w:tcPr>
          <w:p w14:paraId="48E1C65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0.161</w:t>
            </w:r>
          </w:p>
        </w:tc>
      </w:tr>
      <w:tr w:rsidR="00745F53" w:rsidRPr="001621AC" w14:paraId="5A9EDCE6" w14:textId="77777777" w:rsidTr="00C132F9">
        <w:trPr>
          <w:trHeight w:val="288"/>
        </w:trPr>
        <w:tc>
          <w:tcPr>
            <w:tcW w:w="328" w:type="pct"/>
            <w:vMerge/>
            <w:shd w:val="clear" w:color="auto" w:fill="002669" w:themeFill="accent1" w:themeFillShade="BF"/>
            <w:vAlign w:val="center"/>
            <w:hideMark/>
          </w:tcPr>
          <w:p w14:paraId="60F1069C"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19978343"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64936D17"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Loch Garry</w:t>
            </w:r>
          </w:p>
        </w:tc>
        <w:tc>
          <w:tcPr>
            <w:tcW w:w="438" w:type="pct"/>
            <w:shd w:val="clear" w:color="auto" w:fill="auto"/>
            <w:noWrap/>
            <w:vAlign w:val="bottom"/>
            <w:hideMark/>
          </w:tcPr>
          <w:p w14:paraId="06CCFDB3"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-1.646</w:t>
            </w:r>
          </w:p>
        </w:tc>
        <w:tc>
          <w:tcPr>
            <w:tcW w:w="502" w:type="pct"/>
            <w:shd w:val="clear" w:color="auto" w:fill="auto"/>
            <w:noWrap/>
            <w:vAlign w:val="bottom"/>
            <w:hideMark/>
          </w:tcPr>
          <w:p w14:paraId="012D768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0.029</w:t>
            </w:r>
          </w:p>
        </w:tc>
        <w:tc>
          <w:tcPr>
            <w:tcW w:w="589" w:type="pct"/>
            <w:shd w:val="clear" w:color="auto" w:fill="auto"/>
            <w:noWrap/>
            <w:vAlign w:val="bottom"/>
            <w:hideMark/>
          </w:tcPr>
          <w:p w14:paraId="4829AD6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0.071</w:t>
            </w:r>
          </w:p>
        </w:tc>
        <w:tc>
          <w:tcPr>
            <w:tcW w:w="552" w:type="pct"/>
            <w:shd w:val="clear" w:color="auto" w:fill="auto"/>
            <w:noWrap/>
            <w:vAlign w:val="bottom"/>
            <w:hideMark/>
          </w:tcPr>
          <w:p w14:paraId="01ED37E3"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-0.001</w:t>
            </w:r>
          </w:p>
        </w:tc>
        <w:tc>
          <w:tcPr>
            <w:tcW w:w="502" w:type="pct"/>
            <w:shd w:val="clear" w:color="auto" w:fill="auto"/>
            <w:noWrap/>
            <w:vAlign w:val="bottom"/>
            <w:hideMark/>
          </w:tcPr>
          <w:p w14:paraId="0485AFA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0.036</w:t>
            </w:r>
          </w:p>
        </w:tc>
        <w:tc>
          <w:tcPr>
            <w:tcW w:w="436" w:type="pct"/>
            <w:shd w:val="clear" w:color="auto" w:fill="auto"/>
            <w:noWrap/>
            <w:vAlign w:val="bottom"/>
            <w:hideMark/>
          </w:tcPr>
          <w:p w14:paraId="17B01EEB"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0.072</w:t>
            </w:r>
          </w:p>
        </w:tc>
      </w:tr>
      <w:tr w:rsidR="00745F53" w:rsidRPr="001621AC" w14:paraId="528E845D" w14:textId="77777777" w:rsidTr="00C132F9">
        <w:trPr>
          <w:trHeight w:val="288"/>
        </w:trPr>
        <w:tc>
          <w:tcPr>
            <w:tcW w:w="328" w:type="pct"/>
            <w:vMerge/>
            <w:shd w:val="clear" w:color="auto" w:fill="002669" w:themeFill="accent1" w:themeFillShade="BF"/>
            <w:vAlign w:val="center"/>
            <w:hideMark/>
          </w:tcPr>
          <w:p w14:paraId="1B8D55B6" w14:textId="77777777" w:rsidR="00745F53" w:rsidRPr="001621AC" w:rsidRDefault="00745F53" w:rsidP="00C132F9">
            <w:pPr>
              <w:pStyle w:val="Tablesmalltext"/>
              <w:rPr>
                <w:rFonts w:ascii="Calibri" w:hAnsi="Calibri" w:cs="Calibri"/>
                <w:b/>
                <w:color w:val="FFFFFF" w:themeColor="background1"/>
              </w:rPr>
            </w:pPr>
          </w:p>
        </w:tc>
        <w:tc>
          <w:tcPr>
            <w:tcW w:w="771" w:type="pct"/>
            <w:vMerge/>
            <w:vAlign w:val="center"/>
            <w:hideMark/>
          </w:tcPr>
          <w:p w14:paraId="181DE35D"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4DA81BC2"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McCoy's Bridge</w:t>
            </w:r>
          </w:p>
        </w:tc>
        <w:tc>
          <w:tcPr>
            <w:tcW w:w="438" w:type="pct"/>
            <w:shd w:val="clear" w:color="auto" w:fill="auto"/>
            <w:noWrap/>
            <w:vAlign w:val="bottom"/>
            <w:hideMark/>
          </w:tcPr>
          <w:p w14:paraId="453DCB6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-1.804</w:t>
            </w:r>
          </w:p>
        </w:tc>
        <w:tc>
          <w:tcPr>
            <w:tcW w:w="502" w:type="pct"/>
            <w:shd w:val="clear" w:color="auto" w:fill="auto"/>
            <w:noWrap/>
            <w:vAlign w:val="bottom"/>
            <w:hideMark/>
          </w:tcPr>
          <w:p w14:paraId="6EB1E84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0.068</w:t>
            </w:r>
          </w:p>
        </w:tc>
        <w:tc>
          <w:tcPr>
            <w:tcW w:w="589" w:type="pct"/>
            <w:shd w:val="clear" w:color="auto" w:fill="auto"/>
            <w:noWrap/>
            <w:vAlign w:val="bottom"/>
            <w:hideMark/>
          </w:tcPr>
          <w:p w14:paraId="3A295AF7"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0.095</w:t>
            </w:r>
          </w:p>
        </w:tc>
        <w:tc>
          <w:tcPr>
            <w:tcW w:w="552" w:type="pct"/>
            <w:shd w:val="clear" w:color="auto" w:fill="auto"/>
            <w:noWrap/>
            <w:vAlign w:val="bottom"/>
            <w:hideMark/>
          </w:tcPr>
          <w:p w14:paraId="5F9387C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0.045</w:t>
            </w:r>
          </w:p>
        </w:tc>
        <w:tc>
          <w:tcPr>
            <w:tcW w:w="502" w:type="pct"/>
            <w:shd w:val="clear" w:color="auto" w:fill="auto"/>
            <w:noWrap/>
            <w:vAlign w:val="bottom"/>
            <w:hideMark/>
          </w:tcPr>
          <w:p w14:paraId="39CCB329"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0.071</w:t>
            </w:r>
          </w:p>
        </w:tc>
        <w:tc>
          <w:tcPr>
            <w:tcW w:w="436" w:type="pct"/>
            <w:shd w:val="clear" w:color="auto" w:fill="auto"/>
            <w:noWrap/>
            <w:vAlign w:val="bottom"/>
            <w:hideMark/>
          </w:tcPr>
          <w:p w14:paraId="7D020BE0"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0.095</w:t>
            </w:r>
          </w:p>
        </w:tc>
      </w:tr>
      <w:tr w:rsidR="00745F53" w:rsidRPr="001621AC" w14:paraId="359C27B2" w14:textId="77777777" w:rsidTr="00C132F9">
        <w:trPr>
          <w:trHeight w:val="288"/>
        </w:trPr>
        <w:tc>
          <w:tcPr>
            <w:tcW w:w="328" w:type="pct"/>
            <w:vMerge/>
            <w:shd w:val="clear" w:color="auto" w:fill="002669" w:themeFill="accent1" w:themeFillShade="BF"/>
            <w:vAlign w:val="center"/>
            <w:hideMark/>
          </w:tcPr>
          <w:p w14:paraId="4078C485" w14:textId="77777777" w:rsidR="00745F53" w:rsidRPr="001621AC" w:rsidRDefault="00745F53" w:rsidP="00C132F9">
            <w:pPr>
              <w:pStyle w:val="Tablesmalltext"/>
              <w:rPr>
                <w:rFonts w:ascii="Calibri" w:hAnsi="Calibri" w:cs="Calibri"/>
                <w:b/>
                <w:color w:val="FFFFFF" w:themeColor="background1"/>
              </w:rPr>
            </w:pPr>
          </w:p>
        </w:tc>
        <w:tc>
          <w:tcPr>
            <w:tcW w:w="771" w:type="pct"/>
            <w:shd w:val="clear" w:color="auto" w:fill="auto"/>
            <w:noWrap/>
            <w:vAlign w:val="bottom"/>
            <w:hideMark/>
          </w:tcPr>
          <w:p w14:paraId="7417E8E5"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R</w:t>
            </w:r>
            <w:r>
              <w:rPr>
                <w:rFonts w:ascii="Calibri" w:hAnsi="Calibri" w:cs="Calibri"/>
                <w:color w:val="000000"/>
              </w:rPr>
              <w:t>ho</w:t>
            </w:r>
          </w:p>
        </w:tc>
        <w:tc>
          <w:tcPr>
            <w:tcW w:w="882" w:type="pct"/>
            <w:shd w:val="clear" w:color="auto" w:fill="auto"/>
            <w:noWrap/>
            <w:vAlign w:val="bottom"/>
            <w:hideMark/>
          </w:tcPr>
          <w:p w14:paraId="544E9D70"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 xml:space="preserve"> -</w:t>
            </w:r>
          </w:p>
        </w:tc>
        <w:tc>
          <w:tcPr>
            <w:tcW w:w="438" w:type="pct"/>
            <w:shd w:val="clear" w:color="auto" w:fill="auto"/>
            <w:noWrap/>
            <w:vAlign w:val="bottom"/>
            <w:hideMark/>
          </w:tcPr>
          <w:p w14:paraId="66FAC27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0.622</w:t>
            </w:r>
          </w:p>
        </w:tc>
        <w:tc>
          <w:tcPr>
            <w:tcW w:w="502" w:type="pct"/>
            <w:shd w:val="clear" w:color="auto" w:fill="auto"/>
            <w:noWrap/>
            <w:vAlign w:val="bottom"/>
            <w:hideMark/>
          </w:tcPr>
          <w:p w14:paraId="3D02C424"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0.745</w:t>
            </w:r>
          </w:p>
        </w:tc>
        <w:tc>
          <w:tcPr>
            <w:tcW w:w="589" w:type="pct"/>
            <w:shd w:val="clear" w:color="auto" w:fill="auto"/>
            <w:noWrap/>
            <w:vAlign w:val="bottom"/>
            <w:hideMark/>
          </w:tcPr>
          <w:p w14:paraId="2E2B776A"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0.787</w:t>
            </w:r>
          </w:p>
        </w:tc>
        <w:tc>
          <w:tcPr>
            <w:tcW w:w="552" w:type="pct"/>
            <w:shd w:val="clear" w:color="auto" w:fill="auto"/>
            <w:noWrap/>
            <w:vAlign w:val="bottom"/>
            <w:hideMark/>
          </w:tcPr>
          <w:p w14:paraId="5490EB48"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0.719</w:t>
            </w:r>
          </w:p>
        </w:tc>
        <w:tc>
          <w:tcPr>
            <w:tcW w:w="502" w:type="pct"/>
            <w:shd w:val="clear" w:color="auto" w:fill="auto"/>
            <w:noWrap/>
            <w:vAlign w:val="bottom"/>
            <w:hideMark/>
          </w:tcPr>
          <w:p w14:paraId="569F17D3"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0.755</w:t>
            </w:r>
          </w:p>
        </w:tc>
        <w:tc>
          <w:tcPr>
            <w:tcW w:w="436" w:type="pct"/>
            <w:shd w:val="clear" w:color="auto" w:fill="auto"/>
            <w:noWrap/>
            <w:vAlign w:val="bottom"/>
            <w:hideMark/>
          </w:tcPr>
          <w:p w14:paraId="3061DE5B"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0.791</w:t>
            </w:r>
          </w:p>
        </w:tc>
      </w:tr>
      <w:tr w:rsidR="00745F53" w:rsidRPr="001621AC" w14:paraId="7E370D82" w14:textId="77777777" w:rsidTr="00C132F9">
        <w:trPr>
          <w:trHeight w:val="288"/>
        </w:trPr>
        <w:tc>
          <w:tcPr>
            <w:tcW w:w="328" w:type="pct"/>
            <w:vMerge w:val="restart"/>
            <w:shd w:val="clear" w:color="auto" w:fill="002669" w:themeFill="accent1" w:themeFillShade="BF"/>
            <w:noWrap/>
            <w:vAlign w:val="center"/>
            <w:hideMark/>
          </w:tcPr>
          <w:p w14:paraId="42AB9AF3" w14:textId="77777777" w:rsidR="00745F53" w:rsidRPr="001621AC" w:rsidRDefault="00745F53" w:rsidP="00C132F9">
            <w:pPr>
              <w:pStyle w:val="Tablesmalltext"/>
              <w:rPr>
                <w:rFonts w:ascii="Calibri" w:hAnsi="Calibri" w:cs="Calibri"/>
                <w:b/>
                <w:color w:val="FFFFFF" w:themeColor="background1"/>
              </w:rPr>
            </w:pPr>
            <w:r w:rsidRPr="001621AC">
              <w:rPr>
                <w:rFonts w:ascii="Calibri" w:hAnsi="Calibri" w:cs="Calibri"/>
                <w:b/>
                <w:color w:val="FFFFFF" w:themeColor="background1"/>
              </w:rPr>
              <w:t>NEP</w:t>
            </w:r>
          </w:p>
        </w:tc>
        <w:tc>
          <w:tcPr>
            <w:tcW w:w="771" w:type="pct"/>
            <w:vMerge w:val="restart"/>
            <w:shd w:val="clear" w:color="auto" w:fill="auto"/>
            <w:noWrap/>
            <w:vAlign w:val="bottom"/>
            <w:hideMark/>
          </w:tcPr>
          <w:p w14:paraId="4C643A7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Light</w:t>
            </w:r>
          </w:p>
        </w:tc>
        <w:tc>
          <w:tcPr>
            <w:tcW w:w="882" w:type="pct"/>
            <w:shd w:val="clear" w:color="auto" w:fill="auto"/>
            <w:noWrap/>
            <w:vAlign w:val="bottom"/>
            <w:hideMark/>
          </w:tcPr>
          <w:p w14:paraId="3C23A712"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Darcy's Track</w:t>
            </w:r>
          </w:p>
        </w:tc>
        <w:tc>
          <w:tcPr>
            <w:tcW w:w="438" w:type="pct"/>
            <w:shd w:val="clear" w:color="auto" w:fill="auto"/>
            <w:noWrap/>
            <w:vAlign w:val="bottom"/>
            <w:hideMark/>
          </w:tcPr>
          <w:p w14:paraId="3ECD2E1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0.013</w:t>
            </w:r>
          </w:p>
        </w:tc>
        <w:tc>
          <w:tcPr>
            <w:tcW w:w="502" w:type="pct"/>
            <w:shd w:val="clear" w:color="auto" w:fill="auto"/>
            <w:noWrap/>
            <w:vAlign w:val="bottom"/>
            <w:hideMark/>
          </w:tcPr>
          <w:p w14:paraId="606DE5F2"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0.042</w:t>
            </w:r>
          </w:p>
        </w:tc>
        <w:tc>
          <w:tcPr>
            <w:tcW w:w="589" w:type="pct"/>
            <w:shd w:val="clear" w:color="auto" w:fill="auto"/>
            <w:noWrap/>
            <w:vAlign w:val="bottom"/>
            <w:hideMark/>
          </w:tcPr>
          <w:p w14:paraId="731B5A97"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1.047</w:t>
            </w:r>
          </w:p>
        </w:tc>
        <w:tc>
          <w:tcPr>
            <w:tcW w:w="552" w:type="pct"/>
            <w:shd w:val="clear" w:color="auto" w:fill="auto"/>
            <w:noWrap/>
            <w:vAlign w:val="bottom"/>
            <w:hideMark/>
          </w:tcPr>
          <w:p w14:paraId="7B6F3F59"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0.010</w:t>
            </w:r>
          </w:p>
        </w:tc>
        <w:tc>
          <w:tcPr>
            <w:tcW w:w="502" w:type="pct"/>
            <w:shd w:val="clear" w:color="auto" w:fill="auto"/>
            <w:noWrap/>
            <w:vAlign w:val="bottom"/>
            <w:hideMark/>
          </w:tcPr>
          <w:p w14:paraId="75DE3A21"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0.035</w:t>
            </w:r>
          </w:p>
        </w:tc>
        <w:tc>
          <w:tcPr>
            <w:tcW w:w="436" w:type="pct"/>
            <w:shd w:val="clear" w:color="auto" w:fill="auto"/>
            <w:noWrap/>
            <w:vAlign w:val="bottom"/>
            <w:hideMark/>
          </w:tcPr>
          <w:p w14:paraId="69690D7B"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0.060</w:t>
            </w:r>
          </w:p>
        </w:tc>
      </w:tr>
      <w:tr w:rsidR="00745F53" w:rsidRPr="001621AC" w14:paraId="3D52D994" w14:textId="77777777" w:rsidTr="00C132F9">
        <w:trPr>
          <w:trHeight w:val="288"/>
        </w:trPr>
        <w:tc>
          <w:tcPr>
            <w:tcW w:w="328" w:type="pct"/>
            <w:vMerge/>
            <w:shd w:val="clear" w:color="auto" w:fill="002669" w:themeFill="accent1" w:themeFillShade="BF"/>
            <w:vAlign w:val="center"/>
            <w:hideMark/>
          </w:tcPr>
          <w:p w14:paraId="210E2EA9" w14:textId="77777777" w:rsidR="00745F53" w:rsidRPr="001621AC" w:rsidRDefault="00745F53" w:rsidP="00C132F9">
            <w:pPr>
              <w:pStyle w:val="Tablesmalltext"/>
              <w:rPr>
                <w:rFonts w:ascii="Calibri" w:hAnsi="Calibri" w:cs="Calibri"/>
                <w:color w:val="000000"/>
              </w:rPr>
            </w:pPr>
          </w:p>
        </w:tc>
        <w:tc>
          <w:tcPr>
            <w:tcW w:w="771" w:type="pct"/>
            <w:vMerge/>
            <w:vAlign w:val="center"/>
            <w:hideMark/>
          </w:tcPr>
          <w:p w14:paraId="3820DBBE"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5F9AD36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Day Road</w:t>
            </w:r>
          </w:p>
        </w:tc>
        <w:tc>
          <w:tcPr>
            <w:tcW w:w="438" w:type="pct"/>
            <w:shd w:val="clear" w:color="auto" w:fill="auto"/>
            <w:noWrap/>
            <w:vAlign w:val="bottom"/>
            <w:hideMark/>
          </w:tcPr>
          <w:p w14:paraId="51ACE5EB"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-1.539</w:t>
            </w:r>
          </w:p>
        </w:tc>
        <w:tc>
          <w:tcPr>
            <w:tcW w:w="502" w:type="pct"/>
            <w:shd w:val="clear" w:color="auto" w:fill="auto"/>
            <w:noWrap/>
            <w:vAlign w:val="bottom"/>
            <w:hideMark/>
          </w:tcPr>
          <w:p w14:paraId="70FD377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0.000</w:t>
            </w:r>
          </w:p>
        </w:tc>
        <w:tc>
          <w:tcPr>
            <w:tcW w:w="589" w:type="pct"/>
            <w:shd w:val="clear" w:color="auto" w:fill="auto"/>
            <w:noWrap/>
            <w:vAlign w:val="bottom"/>
            <w:hideMark/>
          </w:tcPr>
          <w:p w14:paraId="3D46D5C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0.037</w:t>
            </w:r>
          </w:p>
        </w:tc>
        <w:tc>
          <w:tcPr>
            <w:tcW w:w="552" w:type="pct"/>
            <w:shd w:val="clear" w:color="auto" w:fill="auto"/>
            <w:noWrap/>
            <w:vAlign w:val="bottom"/>
            <w:hideMark/>
          </w:tcPr>
          <w:p w14:paraId="618440FB"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-0.024</w:t>
            </w:r>
          </w:p>
        </w:tc>
        <w:tc>
          <w:tcPr>
            <w:tcW w:w="502" w:type="pct"/>
            <w:shd w:val="clear" w:color="auto" w:fill="auto"/>
            <w:noWrap/>
            <w:vAlign w:val="bottom"/>
            <w:hideMark/>
          </w:tcPr>
          <w:p w14:paraId="29BDC98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0.011</w:t>
            </w:r>
          </w:p>
        </w:tc>
        <w:tc>
          <w:tcPr>
            <w:tcW w:w="436" w:type="pct"/>
            <w:shd w:val="clear" w:color="auto" w:fill="auto"/>
            <w:noWrap/>
            <w:vAlign w:val="bottom"/>
            <w:hideMark/>
          </w:tcPr>
          <w:p w14:paraId="70E932E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0.042</w:t>
            </w:r>
          </w:p>
        </w:tc>
      </w:tr>
      <w:tr w:rsidR="00745F53" w:rsidRPr="001621AC" w14:paraId="3534FD3C" w14:textId="77777777" w:rsidTr="00C132F9">
        <w:trPr>
          <w:trHeight w:val="288"/>
        </w:trPr>
        <w:tc>
          <w:tcPr>
            <w:tcW w:w="328" w:type="pct"/>
            <w:vMerge/>
            <w:shd w:val="clear" w:color="auto" w:fill="002669" w:themeFill="accent1" w:themeFillShade="BF"/>
            <w:vAlign w:val="center"/>
            <w:hideMark/>
          </w:tcPr>
          <w:p w14:paraId="2E71E0CD" w14:textId="77777777" w:rsidR="00745F53" w:rsidRPr="001621AC" w:rsidRDefault="00745F53" w:rsidP="00C132F9">
            <w:pPr>
              <w:pStyle w:val="Tablesmalltext"/>
              <w:rPr>
                <w:rFonts w:ascii="Calibri" w:hAnsi="Calibri" w:cs="Calibri"/>
                <w:color w:val="000000"/>
              </w:rPr>
            </w:pPr>
          </w:p>
        </w:tc>
        <w:tc>
          <w:tcPr>
            <w:tcW w:w="771" w:type="pct"/>
            <w:vMerge/>
            <w:vAlign w:val="center"/>
            <w:hideMark/>
          </w:tcPr>
          <w:p w14:paraId="61C9F0BD"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1B255B7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Loch Garry</w:t>
            </w:r>
          </w:p>
        </w:tc>
        <w:tc>
          <w:tcPr>
            <w:tcW w:w="438" w:type="pct"/>
            <w:shd w:val="clear" w:color="auto" w:fill="auto"/>
            <w:noWrap/>
            <w:vAlign w:val="bottom"/>
            <w:hideMark/>
          </w:tcPr>
          <w:p w14:paraId="03322DF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-0.007</w:t>
            </w:r>
          </w:p>
        </w:tc>
        <w:tc>
          <w:tcPr>
            <w:tcW w:w="502" w:type="pct"/>
            <w:shd w:val="clear" w:color="auto" w:fill="auto"/>
            <w:noWrap/>
            <w:vAlign w:val="bottom"/>
            <w:hideMark/>
          </w:tcPr>
          <w:p w14:paraId="371AE2E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0.025</w:t>
            </w:r>
          </w:p>
        </w:tc>
        <w:tc>
          <w:tcPr>
            <w:tcW w:w="589" w:type="pct"/>
            <w:shd w:val="clear" w:color="auto" w:fill="auto"/>
            <w:noWrap/>
            <w:vAlign w:val="bottom"/>
            <w:hideMark/>
          </w:tcPr>
          <w:p w14:paraId="1D7FA74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0.987</w:t>
            </w:r>
          </w:p>
        </w:tc>
        <w:tc>
          <w:tcPr>
            <w:tcW w:w="552" w:type="pct"/>
            <w:shd w:val="clear" w:color="auto" w:fill="auto"/>
            <w:noWrap/>
            <w:vAlign w:val="bottom"/>
            <w:hideMark/>
          </w:tcPr>
          <w:p w14:paraId="4540A309"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-0.011</w:t>
            </w:r>
          </w:p>
        </w:tc>
        <w:tc>
          <w:tcPr>
            <w:tcW w:w="502" w:type="pct"/>
            <w:shd w:val="clear" w:color="auto" w:fill="auto"/>
            <w:noWrap/>
            <w:vAlign w:val="bottom"/>
            <w:hideMark/>
          </w:tcPr>
          <w:p w14:paraId="5BBB671C"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0.017</w:t>
            </w:r>
          </w:p>
        </w:tc>
        <w:tc>
          <w:tcPr>
            <w:tcW w:w="436" w:type="pct"/>
            <w:shd w:val="clear" w:color="auto" w:fill="auto"/>
            <w:noWrap/>
            <w:vAlign w:val="bottom"/>
            <w:hideMark/>
          </w:tcPr>
          <w:p w14:paraId="3F6F8B0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0.043</w:t>
            </w:r>
          </w:p>
        </w:tc>
      </w:tr>
      <w:tr w:rsidR="00745F53" w:rsidRPr="001621AC" w14:paraId="46289F7F" w14:textId="77777777" w:rsidTr="00C132F9">
        <w:trPr>
          <w:trHeight w:val="288"/>
        </w:trPr>
        <w:tc>
          <w:tcPr>
            <w:tcW w:w="328" w:type="pct"/>
            <w:vMerge/>
            <w:shd w:val="clear" w:color="auto" w:fill="002669" w:themeFill="accent1" w:themeFillShade="BF"/>
            <w:vAlign w:val="center"/>
            <w:hideMark/>
          </w:tcPr>
          <w:p w14:paraId="4CE3A609" w14:textId="77777777" w:rsidR="00745F53" w:rsidRPr="001621AC" w:rsidRDefault="00745F53" w:rsidP="00C132F9">
            <w:pPr>
              <w:pStyle w:val="Tablesmalltext"/>
              <w:rPr>
                <w:rFonts w:ascii="Calibri" w:hAnsi="Calibri" w:cs="Calibri"/>
                <w:color w:val="000000"/>
              </w:rPr>
            </w:pPr>
          </w:p>
        </w:tc>
        <w:tc>
          <w:tcPr>
            <w:tcW w:w="771" w:type="pct"/>
            <w:vMerge/>
            <w:vAlign w:val="center"/>
            <w:hideMark/>
          </w:tcPr>
          <w:p w14:paraId="54658CCC"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56D74CAB"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McCoy's Bridge</w:t>
            </w:r>
          </w:p>
        </w:tc>
        <w:tc>
          <w:tcPr>
            <w:tcW w:w="438" w:type="pct"/>
            <w:shd w:val="clear" w:color="auto" w:fill="auto"/>
            <w:noWrap/>
            <w:vAlign w:val="bottom"/>
            <w:hideMark/>
          </w:tcPr>
          <w:p w14:paraId="1CA51EC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-0.470</w:t>
            </w:r>
          </w:p>
        </w:tc>
        <w:tc>
          <w:tcPr>
            <w:tcW w:w="502" w:type="pct"/>
            <w:shd w:val="clear" w:color="auto" w:fill="auto"/>
            <w:noWrap/>
            <w:vAlign w:val="bottom"/>
            <w:hideMark/>
          </w:tcPr>
          <w:p w14:paraId="059B80C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0.054</w:t>
            </w:r>
          </w:p>
        </w:tc>
        <w:tc>
          <w:tcPr>
            <w:tcW w:w="589" w:type="pct"/>
            <w:shd w:val="clear" w:color="auto" w:fill="auto"/>
            <w:noWrap/>
            <w:vAlign w:val="bottom"/>
            <w:hideMark/>
          </w:tcPr>
          <w:p w14:paraId="39A8381F"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0.081</w:t>
            </w:r>
          </w:p>
        </w:tc>
        <w:tc>
          <w:tcPr>
            <w:tcW w:w="552" w:type="pct"/>
            <w:shd w:val="clear" w:color="auto" w:fill="auto"/>
            <w:noWrap/>
            <w:vAlign w:val="bottom"/>
            <w:hideMark/>
          </w:tcPr>
          <w:p w14:paraId="057DD15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0.036</w:t>
            </w:r>
          </w:p>
        </w:tc>
        <w:tc>
          <w:tcPr>
            <w:tcW w:w="502" w:type="pct"/>
            <w:shd w:val="clear" w:color="auto" w:fill="auto"/>
            <w:noWrap/>
            <w:vAlign w:val="bottom"/>
            <w:hideMark/>
          </w:tcPr>
          <w:p w14:paraId="46D47C13"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0.059</w:t>
            </w:r>
          </w:p>
        </w:tc>
        <w:tc>
          <w:tcPr>
            <w:tcW w:w="436" w:type="pct"/>
            <w:shd w:val="clear" w:color="auto" w:fill="auto"/>
            <w:noWrap/>
            <w:vAlign w:val="bottom"/>
            <w:hideMark/>
          </w:tcPr>
          <w:p w14:paraId="60A8C8B5"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0.083</w:t>
            </w:r>
          </w:p>
        </w:tc>
      </w:tr>
      <w:tr w:rsidR="00745F53" w:rsidRPr="001621AC" w14:paraId="05531E03" w14:textId="77777777" w:rsidTr="00C132F9">
        <w:trPr>
          <w:trHeight w:val="288"/>
        </w:trPr>
        <w:tc>
          <w:tcPr>
            <w:tcW w:w="328" w:type="pct"/>
            <w:vMerge/>
            <w:shd w:val="clear" w:color="auto" w:fill="002669" w:themeFill="accent1" w:themeFillShade="BF"/>
            <w:vAlign w:val="center"/>
            <w:hideMark/>
          </w:tcPr>
          <w:p w14:paraId="1F7B9984" w14:textId="77777777" w:rsidR="00745F53" w:rsidRPr="001621AC" w:rsidRDefault="00745F53" w:rsidP="00C132F9">
            <w:pPr>
              <w:pStyle w:val="Tablesmalltext"/>
              <w:rPr>
                <w:rFonts w:ascii="Calibri" w:hAnsi="Calibri" w:cs="Calibri"/>
                <w:color w:val="000000"/>
              </w:rPr>
            </w:pPr>
          </w:p>
        </w:tc>
        <w:tc>
          <w:tcPr>
            <w:tcW w:w="771" w:type="pct"/>
            <w:vMerge w:val="restart"/>
            <w:shd w:val="clear" w:color="auto" w:fill="auto"/>
            <w:noWrap/>
            <w:vAlign w:val="bottom"/>
            <w:hideMark/>
          </w:tcPr>
          <w:p w14:paraId="63BD1047"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Temperature</w:t>
            </w:r>
          </w:p>
        </w:tc>
        <w:tc>
          <w:tcPr>
            <w:tcW w:w="882" w:type="pct"/>
            <w:shd w:val="clear" w:color="auto" w:fill="auto"/>
            <w:noWrap/>
            <w:vAlign w:val="bottom"/>
            <w:hideMark/>
          </w:tcPr>
          <w:p w14:paraId="67265DE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Darcy's Track</w:t>
            </w:r>
          </w:p>
        </w:tc>
        <w:tc>
          <w:tcPr>
            <w:tcW w:w="438" w:type="pct"/>
            <w:shd w:val="clear" w:color="auto" w:fill="auto"/>
            <w:noWrap/>
            <w:vAlign w:val="bottom"/>
            <w:hideMark/>
          </w:tcPr>
          <w:p w14:paraId="45ECD57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-0.047</w:t>
            </w:r>
          </w:p>
        </w:tc>
        <w:tc>
          <w:tcPr>
            <w:tcW w:w="502" w:type="pct"/>
            <w:shd w:val="clear" w:color="auto" w:fill="auto"/>
            <w:noWrap/>
            <w:vAlign w:val="bottom"/>
            <w:hideMark/>
          </w:tcPr>
          <w:p w14:paraId="29C5DD5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-0.001</w:t>
            </w:r>
          </w:p>
        </w:tc>
        <w:tc>
          <w:tcPr>
            <w:tcW w:w="589" w:type="pct"/>
            <w:shd w:val="clear" w:color="auto" w:fill="auto"/>
            <w:noWrap/>
            <w:vAlign w:val="bottom"/>
            <w:hideMark/>
          </w:tcPr>
          <w:p w14:paraId="26C94BC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0.083</w:t>
            </w:r>
          </w:p>
        </w:tc>
        <w:tc>
          <w:tcPr>
            <w:tcW w:w="552" w:type="pct"/>
            <w:shd w:val="clear" w:color="auto" w:fill="auto"/>
            <w:noWrap/>
            <w:vAlign w:val="bottom"/>
            <w:hideMark/>
          </w:tcPr>
          <w:p w14:paraId="136C6D0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-0.042</w:t>
            </w:r>
          </w:p>
        </w:tc>
        <w:tc>
          <w:tcPr>
            <w:tcW w:w="502" w:type="pct"/>
            <w:shd w:val="clear" w:color="auto" w:fill="auto"/>
            <w:noWrap/>
            <w:vAlign w:val="bottom"/>
            <w:hideMark/>
          </w:tcPr>
          <w:p w14:paraId="419F82A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-0.008</w:t>
            </w:r>
          </w:p>
        </w:tc>
        <w:tc>
          <w:tcPr>
            <w:tcW w:w="436" w:type="pct"/>
            <w:shd w:val="clear" w:color="auto" w:fill="auto"/>
            <w:noWrap/>
            <w:vAlign w:val="bottom"/>
            <w:hideMark/>
          </w:tcPr>
          <w:p w14:paraId="1F651E9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0.029</w:t>
            </w:r>
          </w:p>
        </w:tc>
      </w:tr>
      <w:tr w:rsidR="00745F53" w:rsidRPr="001621AC" w14:paraId="0FCE5A41" w14:textId="77777777" w:rsidTr="00C132F9">
        <w:trPr>
          <w:trHeight w:val="288"/>
        </w:trPr>
        <w:tc>
          <w:tcPr>
            <w:tcW w:w="328" w:type="pct"/>
            <w:vMerge/>
            <w:shd w:val="clear" w:color="auto" w:fill="002669" w:themeFill="accent1" w:themeFillShade="BF"/>
            <w:vAlign w:val="center"/>
            <w:hideMark/>
          </w:tcPr>
          <w:p w14:paraId="60B3116F" w14:textId="77777777" w:rsidR="00745F53" w:rsidRPr="001621AC" w:rsidRDefault="00745F53" w:rsidP="00C132F9">
            <w:pPr>
              <w:pStyle w:val="Tablesmalltext"/>
              <w:rPr>
                <w:rFonts w:ascii="Calibri" w:hAnsi="Calibri" w:cs="Calibri"/>
                <w:color w:val="000000"/>
              </w:rPr>
            </w:pPr>
          </w:p>
        </w:tc>
        <w:tc>
          <w:tcPr>
            <w:tcW w:w="771" w:type="pct"/>
            <w:vMerge/>
            <w:vAlign w:val="center"/>
            <w:hideMark/>
          </w:tcPr>
          <w:p w14:paraId="50B0BFF1"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27C05A9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Day Road</w:t>
            </w:r>
          </w:p>
        </w:tc>
        <w:tc>
          <w:tcPr>
            <w:tcW w:w="438" w:type="pct"/>
            <w:shd w:val="clear" w:color="auto" w:fill="auto"/>
            <w:noWrap/>
            <w:vAlign w:val="bottom"/>
            <w:hideMark/>
          </w:tcPr>
          <w:p w14:paraId="19611F9D"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-0.180</w:t>
            </w:r>
          </w:p>
        </w:tc>
        <w:tc>
          <w:tcPr>
            <w:tcW w:w="502" w:type="pct"/>
            <w:shd w:val="clear" w:color="auto" w:fill="auto"/>
            <w:noWrap/>
            <w:vAlign w:val="bottom"/>
            <w:hideMark/>
          </w:tcPr>
          <w:p w14:paraId="3E069710"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-0.119</w:t>
            </w:r>
          </w:p>
        </w:tc>
        <w:tc>
          <w:tcPr>
            <w:tcW w:w="589" w:type="pct"/>
            <w:shd w:val="clear" w:color="auto" w:fill="auto"/>
            <w:noWrap/>
            <w:vAlign w:val="bottom"/>
            <w:hideMark/>
          </w:tcPr>
          <w:p w14:paraId="1DDE102A"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1.840</w:t>
            </w:r>
          </w:p>
        </w:tc>
        <w:tc>
          <w:tcPr>
            <w:tcW w:w="552" w:type="pct"/>
            <w:shd w:val="clear" w:color="auto" w:fill="auto"/>
            <w:noWrap/>
            <w:vAlign w:val="bottom"/>
            <w:hideMark/>
          </w:tcPr>
          <w:p w14:paraId="6B1EDC7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-0.180</w:t>
            </w:r>
          </w:p>
        </w:tc>
        <w:tc>
          <w:tcPr>
            <w:tcW w:w="502" w:type="pct"/>
            <w:shd w:val="clear" w:color="auto" w:fill="auto"/>
            <w:noWrap/>
            <w:vAlign w:val="bottom"/>
            <w:hideMark/>
          </w:tcPr>
          <w:p w14:paraId="19FBDC4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-0.135</w:t>
            </w:r>
          </w:p>
        </w:tc>
        <w:tc>
          <w:tcPr>
            <w:tcW w:w="436" w:type="pct"/>
            <w:shd w:val="clear" w:color="auto" w:fill="auto"/>
            <w:noWrap/>
            <w:vAlign w:val="bottom"/>
            <w:hideMark/>
          </w:tcPr>
          <w:p w14:paraId="6E3F5C8C"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-0.086</w:t>
            </w:r>
          </w:p>
        </w:tc>
      </w:tr>
      <w:tr w:rsidR="00745F53" w:rsidRPr="001621AC" w14:paraId="4C72A632" w14:textId="77777777" w:rsidTr="00C132F9">
        <w:trPr>
          <w:trHeight w:val="288"/>
        </w:trPr>
        <w:tc>
          <w:tcPr>
            <w:tcW w:w="328" w:type="pct"/>
            <w:vMerge/>
            <w:shd w:val="clear" w:color="auto" w:fill="002669" w:themeFill="accent1" w:themeFillShade="BF"/>
            <w:vAlign w:val="center"/>
            <w:hideMark/>
          </w:tcPr>
          <w:p w14:paraId="7A691899" w14:textId="77777777" w:rsidR="00745F53" w:rsidRPr="001621AC" w:rsidRDefault="00745F53" w:rsidP="00C132F9">
            <w:pPr>
              <w:pStyle w:val="Tablesmalltext"/>
              <w:rPr>
                <w:rFonts w:ascii="Calibri" w:hAnsi="Calibri" w:cs="Calibri"/>
                <w:color w:val="000000"/>
              </w:rPr>
            </w:pPr>
          </w:p>
        </w:tc>
        <w:tc>
          <w:tcPr>
            <w:tcW w:w="771" w:type="pct"/>
            <w:vMerge/>
            <w:vAlign w:val="center"/>
            <w:hideMark/>
          </w:tcPr>
          <w:p w14:paraId="2CE18D22"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63F02C63"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Loch Garry</w:t>
            </w:r>
          </w:p>
        </w:tc>
        <w:tc>
          <w:tcPr>
            <w:tcW w:w="438" w:type="pct"/>
            <w:shd w:val="clear" w:color="auto" w:fill="auto"/>
            <w:noWrap/>
            <w:vAlign w:val="bottom"/>
            <w:hideMark/>
          </w:tcPr>
          <w:p w14:paraId="0FE3C66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-1.738</w:t>
            </w:r>
          </w:p>
        </w:tc>
        <w:tc>
          <w:tcPr>
            <w:tcW w:w="502" w:type="pct"/>
            <w:shd w:val="clear" w:color="auto" w:fill="auto"/>
            <w:noWrap/>
            <w:vAlign w:val="bottom"/>
            <w:hideMark/>
          </w:tcPr>
          <w:p w14:paraId="303F4199"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-0.025</w:t>
            </w:r>
          </w:p>
        </w:tc>
        <w:tc>
          <w:tcPr>
            <w:tcW w:w="589" w:type="pct"/>
            <w:shd w:val="clear" w:color="auto" w:fill="auto"/>
            <w:noWrap/>
            <w:vAlign w:val="bottom"/>
            <w:hideMark/>
          </w:tcPr>
          <w:p w14:paraId="05C45ECE"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0.020</w:t>
            </w:r>
          </w:p>
        </w:tc>
        <w:tc>
          <w:tcPr>
            <w:tcW w:w="552" w:type="pct"/>
            <w:shd w:val="clear" w:color="auto" w:fill="auto"/>
            <w:noWrap/>
            <w:vAlign w:val="bottom"/>
            <w:hideMark/>
          </w:tcPr>
          <w:p w14:paraId="5975BE9B"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-0.058</w:t>
            </w:r>
          </w:p>
        </w:tc>
        <w:tc>
          <w:tcPr>
            <w:tcW w:w="502" w:type="pct"/>
            <w:shd w:val="clear" w:color="auto" w:fill="auto"/>
            <w:noWrap/>
            <w:vAlign w:val="bottom"/>
            <w:hideMark/>
          </w:tcPr>
          <w:p w14:paraId="151E1BE0"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-0.024</w:t>
            </w:r>
          </w:p>
        </w:tc>
        <w:tc>
          <w:tcPr>
            <w:tcW w:w="436" w:type="pct"/>
            <w:shd w:val="clear" w:color="auto" w:fill="auto"/>
            <w:noWrap/>
            <w:vAlign w:val="bottom"/>
            <w:hideMark/>
          </w:tcPr>
          <w:p w14:paraId="3F201281"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0.013</w:t>
            </w:r>
          </w:p>
        </w:tc>
      </w:tr>
      <w:tr w:rsidR="00745F53" w:rsidRPr="001621AC" w14:paraId="531A7519" w14:textId="77777777" w:rsidTr="00C132F9">
        <w:trPr>
          <w:trHeight w:val="288"/>
        </w:trPr>
        <w:tc>
          <w:tcPr>
            <w:tcW w:w="328" w:type="pct"/>
            <w:vMerge/>
            <w:shd w:val="clear" w:color="auto" w:fill="002669" w:themeFill="accent1" w:themeFillShade="BF"/>
            <w:vAlign w:val="center"/>
            <w:hideMark/>
          </w:tcPr>
          <w:p w14:paraId="655EA301" w14:textId="77777777" w:rsidR="00745F53" w:rsidRPr="001621AC" w:rsidRDefault="00745F53" w:rsidP="00C132F9">
            <w:pPr>
              <w:pStyle w:val="Tablesmalltext"/>
              <w:rPr>
                <w:rFonts w:ascii="Calibri" w:hAnsi="Calibri" w:cs="Calibri"/>
                <w:color w:val="000000"/>
              </w:rPr>
            </w:pPr>
          </w:p>
        </w:tc>
        <w:tc>
          <w:tcPr>
            <w:tcW w:w="771" w:type="pct"/>
            <w:vMerge/>
            <w:vAlign w:val="center"/>
            <w:hideMark/>
          </w:tcPr>
          <w:p w14:paraId="7AA04B34" w14:textId="77777777" w:rsidR="00745F53" w:rsidRPr="001621AC" w:rsidRDefault="00745F53" w:rsidP="00C132F9">
            <w:pPr>
              <w:pStyle w:val="Tablesmalltext"/>
              <w:rPr>
                <w:rFonts w:ascii="Calibri" w:hAnsi="Calibri" w:cs="Calibri"/>
                <w:color w:val="000000"/>
              </w:rPr>
            </w:pPr>
          </w:p>
        </w:tc>
        <w:tc>
          <w:tcPr>
            <w:tcW w:w="882" w:type="pct"/>
            <w:shd w:val="clear" w:color="auto" w:fill="auto"/>
            <w:noWrap/>
            <w:vAlign w:val="bottom"/>
            <w:hideMark/>
          </w:tcPr>
          <w:p w14:paraId="72721508"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McCoy's Bridge</w:t>
            </w:r>
          </w:p>
        </w:tc>
        <w:tc>
          <w:tcPr>
            <w:tcW w:w="438" w:type="pct"/>
            <w:shd w:val="clear" w:color="auto" w:fill="auto"/>
            <w:noWrap/>
            <w:vAlign w:val="bottom"/>
            <w:hideMark/>
          </w:tcPr>
          <w:p w14:paraId="1D9DB996"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-0.099</w:t>
            </w:r>
          </w:p>
        </w:tc>
        <w:tc>
          <w:tcPr>
            <w:tcW w:w="502" w:type="pct"/>
            <w:shd w:val="clear" w:color="auto" w:fill="auto"/>
            <w:noWrap/>
            <w:vAlign w:val="bottom"/>
            <w:hideMark/>
          </w:tcPr>
          <w:p w14:paraId="46E575B3"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-0.037</w:t>
            </w:r>
          </w:p>
        </w:tc>
        <w:tc>
          <w:tcPr>
            <w:tcW w:w="589" w:type="pct"/>
            <w:shd w:val="clear" w:color="auto" w:fill="auto"/>
            <w:noWrap/>
            <w:vAlign w:val="bottom"/>
            <w:hideMark/>
          </w:tcPr>
          <w:p w14:paraId="6BE1356F"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-0.003</w:t>
            </w:r>
          </w:p>
        </w:tc>
        <w:tc>
          <w:tcPr>
            <w:tcW w:w="552" w:type="pct"/>
            <w:shd w:val="clear" w:color="auto" w:fill="auto"/>
            <w:noWrap/>
            <w:vAlign w:val="bottom"/>
            <w:hideMark/>
          </w:tcPr>
          <w:p w14:paraId="39CBC242"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-0.052</w:t>
            </w:r>
          </w:p>
        </w:tc>
        <w:tc>
          <w:tcPr>
            <w:tcW w:w="502" w:type="pct"/>
            <w:shd w:val="clear" w:color="auto" w:fill="auto"/>
            <w:noWrap/>
            <w:vAlign w:val="bottom"/>
            <w:hideMark/>
          </w:tcPr>
          <w:p w14:paraId="58E83D36"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-0.024</w:t>
            </w:r>
          </w:p>
        </w:tc>
        <w:tc>
          <w:tcPr>
            <w:tcW w:w="436" w:type="pct"/>
            <w:shd w:val="clear" w:color="auto" w:fill="auto"/>
            <w:noWrap/>
            <w:vAlign w:val="bottom"/>
            <w:hideMark/>
          </w:tcPr>
          <w:p w14:paraId="60811549"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0.004</w:t>
            </w:r>
          </w:p>
        </w:tc>
      </w:tr>
      <w:tr w:rsidR="00745F53" w:rsidRPr="001621AC" w14:paraId="673E5AAD" w14:textId="77777777" w:rsidTr="00C132F9">
        <w:trPr>
          <w:trHeight w:val="288"/>
        </w:trPr>
        <w:tc>
          <w:tcPr>
            <w:tcW w:w="328" w:type="pct"/>
            <w:vMerge/>
            <w:shd w:val="clear" w:color="auto" w:fill="002669" w:themeFill="accent1" w:themeFillShade="BF"/>
            <w:vAlign w:val="center"/>
            <w:hideMark/>
          </w:tcPr>
          <w:p w14:paraId="390B2948" w14:textId="77777777" w:rsidR="00745F53" w:rsidRPr="001621AC" w:rsidRDefault="00745F53" w:rsidP="00C132F9">
            <w:pPr>
              <w:pStyle w:val="Tablesmalltext"/>
              <w:rPr>
                <w:rFonts w:ascii="Calibri" w:hAnsi="Calibri" w:cs="Calibri"/>
                <w:color w:val="000000"/>
              </w:rPr>
            </w:pPr>
          </w:p>
        </w:tc>
        <w:tc>
          <w:tcPr>
            <w:tcW w:w="771" w:type="pct"/>
            <w:shd w:val="clear" w:color="auto" w:fill="auto"/>
            <w:noWrap/>
            <w:vAlign w:val="bottom"/>
            <w:hideMark/>
          </w:tcPr>
          <w:p w14:paraId="7C3B89E4"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R</w:t>
            </w:r>
            <w:r>
              <w:rPr>
                <w:rFonts w:ascii="Calibri" w:hAnsi="Calibri" w:cs="Calibri"/>
                <w:color w:val="000000"/>
              </w:rPr>
              <w:t>ho</w:t>
            </w:r>
          </w:p>
        </w:tc>
        <w:tc>
          <w:tcPr>
            <w:tcW w:w="882" w:type="pct"/>
            <w:shd w:val="clear" w:color="auto" w:fill="auto"/>
            <w:noWrap/>
            <w:vAlign w:val="bottom"/>
            <w:hideMark/>
          </w:tcPr>
          <w:p w14:paraId="1325EEC2" w14:textId="77777777" w:rsidR="00745F53" w:rsidRPr="001621AC" w:rsidRDefault="00745F53" w:rsidP="00C132F9">
            <w:pPr>
              <w:pStyle w:val="Tablesmalltext"/>
              <w:rPr>
                <w:rFonts w:ascii="Calibri" w:hAnsi="Calibri" w:cs="Calibri"/>
                <w:color w:val="000000"/>
              </w:rPr>
            </w:pPr>
            <w:r w:rsidRPr="001621AC">
              <w:rPr>
                <w:rFonts w:ascii="Calibri" w:hAnsi="Calibri" w:cs="Calibri"/>
                <w:color w:val="000000"/>
              </w:rPr>
              <w:t xml:space="preserve"> -</w:t>
            </w:r>
          </w:p>
        </w:tc>
        <w:tc>
          <w:tcPr>
            <w:tcW w:w="438" w:type="pct"/>
            <w:shd w:val="clear" w:color="auto" w:fill="auto"/>
            <w:noWrap/>
            <w:vAlign w:val="bottom"/>
            <w:hideMark/>
          </w:tcPr>
          <w:p w14:paraId="314556ED"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0.000</w:t>
            </w:r>
          </w:p>
        </w:tc>
        <w:tc>
          <w:tcPr>
            <w:tcW w:w="502" w:type="pct"/>
            <w:shd w:val="clear" w:color="auto" w:fill="auto"/>
            <w:noWrap/>
            <w:vAlign w:val="bottom"/>
            <w:hideMark/>
          </w:tcPr>
          <w:p w14:paraId="4C24A2C1"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0.761</w:t>
            </w:r>
          </w:p>
        </w:tc>
        <w:tc>
          <w:tcPr>
            <w:tcW w:w="589" w:type="pct"/>
            <w:shd w:val="clear" w:color="auto" w:fill="auto"/>
            <w:noWrap/>
            <w:vAlign w:val="bottom"/>
            <w:hideMark/>
          </w:tcPr>
          <w:p w14:paraId="3484AC17"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0.801</w:t>
            </w:r>
          </w:p>
        </w:tc>
        <w:tc>
          <w:tcPr>
            <w:tcW w:w="552" w:type="pct"/>
            <w:shd w:val="clear" w:color="auto" w:fill="auto"/>
            <w:noWrap/>
            <w:vAlign w:val="bottom"/>
            <w:hideMark/>
          </w:tcPr>
          <w:p w14:paraId="60CAD05C"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0.733</w:t>
            </w:r>
          </w:p>
        </w:tc>
        <w:tc>
          <w:tcPr>
            <w:tcW w:w="502" w:type="pct"/>
            <w:shd w:val="clear" w:color="auto" w:fill="auto"/>
            <w:noWrap/>
            <w:vAlign w:val="bottom"/>
            <w:hideMark/>
          </w:tcPr>
          <w:p w14:paraId="5FA849BD"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0.768</w:t>
            </w:r>
          </w:p>
        </w:tc>
        <w:tc>
          <w:tcPr>
            <w:tcW w:w="436" w:type="pct"/>
            <w:shd w:val="clear" w:color="auto" w:fill="auto"/>
            <w:noWrap/>
            <w:vAlign w:val="bottom"/>
            <w:hideMark/>
          </w:tcPr>
          <w:p w14:paraId="5621BC37" w14:textId="77777777" w:rsidR="00745F53" w:rsidRPr="001621AC" w:rsidRDefault="00745F53" w:rsidP="00C132F9">
            <w:pPr>
              <w:pStyle w:val="Tablesmalltext"/>
              <w:rPr>
                <w:rFonts w:ascii="Calibri" w:hAnsi="Calibri" w:cs="Calibri"/>
                <w:b/>
                <w:bCs/>
                <w:color w:val="000000"/>
              </w:rPr>
            </w:pPr>
            <w:r w:rsidRPr="001621AC">
              <w:rPr>
                <w:rFonts w:ascii="Calibri" w:hAnsi="Calibri" w:cs="Calibri"/>
                <w:b/>
                <w:bCs/>
                <w:color w:val="000000"/>
              </w:rPr>
              <w:t>0.803</w:t>
            </w:r>
          </w:p>
        </w:tc>
      </w:tr>
    </w:tbl>
    <w:p w14:paraId="241905F7" w14:textId="1E0730AA" w:rsidR="00745F53" w:rsidRDefault="00C46D26" w:rsidP="00C132F9">
      <w:pPr>
        <w:pStyle w:val="Para0"/>
      </w:pPr>
      <w:r>
        <w:rPr>
          <w:highlight w:val="yellow"/>
        </w:rPr>
        <w:fldChar w:fldCharType="begin"/>
      </w:r>
      <w:r>
        <w:instrText xml:space="preserve"> REF _Ref529277035 </w:instrText>
      </w:r>
      <w:r>
        <w:rPr>
          <w:highlight w:val="yellow"/>
        </w:rPr>
        <w:fldChar w:fldCharType="separate"/>
      </w:r>
      <w:r>
        <w:t xml:space="preserve">Figure </w:t>
      </w:r>
      <w:r>
        <w:rPr>
          <w:noProof/>
        </w:rPr>
        <w:t>4</w:t>
      </w:r>
      <w:r>
        <w:noBreakHyphen/>
      </w:r>
      <w:r>
        <w:rPr>
          <w:noProof/>
        </w:rPr>
        <w:t>10</w:t>
      </w:r>
      <w:r>
        <w:rPr>
          <w:highlight w:val="yellow"/>
        </w:rPr>
        <w:fldChar w:fldCharType="end"/>
      </w:r>
      <w:r w:rsidR="00745F53">
        <w:t xml:space="preserve"> shows how environmental flows (including Commonwealth watering actions) affects rates of GPP and ER. This analysis explicitly examines the effect of the extra water compared to the </w:t>
      </w:r>
      <w:r w:rsidR="00C132F9">
        <w:t>counter</w:t>
      </w:r>
      <w:r w:rsidR="00745F53">
        <w:t xml:space="preserve">factual of no extra water. This figure shows some very consistent patterns, although all uncertainties include a ‘zero’ effect, indicating the lack of a formal statistical significance. Despite this, added environmental water slightly suppresses ecosystem respiration with the effect more prominent at the two downstream sites. In the case of GPP, environmental water appears to increase the rate – the median rates at all sites are similar and positive although there is a greater range of GPP response at the two downstream sites. </w:t>
      </w:r>
    </w:p>
    <w:p w14:paraId="6F06A846" w14:textId="77777777" w:rsidR="00745F53" w:rsidRDefault="00745F53" w:rsidP="00745F53">
      <w:r>
        <w:rPr>
          <w:noProof/>
          <w:lang w:val="en-AU" w:eastAsia="en-AU"/>
        </w:rPr>
        <w:drawing>
          <wp:inline distT="0" distB="0" distL="0" distR="0" wp14:anchorId="5D50DB93" wp14:editId="02047A70">
            <wp:extent cx="5731510" cy="2988945"/>
            <wp:effectExtent l="0" t="0" r="254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731510" cy="2988945"/>
                    </a:xfrm>
                    <a:prstGeom prst="rect">
                      <a:avLst/>
                    </a:prstGeom>
                  </pic:spPr>
                </pic:pic>
              </a:graphicData>
            </a:graphic>
          </wp:inline>
        </w:drawing>
      </w:r>
    </w:p>
    <w:p w14:paraId="6D727392" w14:textId="6D4BACDC" w:rsidR="00745F53" w:rsidRPr="00DE08BE" w:rsidRDefault="00C46D26" w:rsidP="00745F53">
      <w:pPr>
        <w:pStyle w:val="Caption"/>
      </w:pPr>
      <w:bookmarkStart w:id="223" w:name="_Ref529277035"/>
      <w:bookmarkStart w:id="224" w:name="_Toc5629916"/>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10</w:t>
      </w:r>
      <w:r w:rsidR="004B54B1">
        <w:fldChar w:fldCharType="end"/>
      </w:r>
      <w:bookmarkEnd w:id="223"/>
      <w:r w:rsidR="00745F53">
        <w:t xml:space="preserve">. </w:t>
      </w:r>
      <w:r w:rsidR="00745F53" w:rsidRPr="00E02A78">
        <w:t>Effects of Environmental Flows (inc wa</w:t>
      </w:r>
      <w:r w:rsidR="00745F53">
        <w:t>tering actions) on rates of ER, GPP and NEP</w:t>
      </w:r>
      <w:r w:rsidR="00745F53" w:rsidRPr="00E02A78">
        <w:t xml:space="preserve">. The error bars represent the </w:t>
      </w:r>
      <w:r w:rsidR="00745F53">
        <w:t>75% confidence intervals, summed for each site.</w:t>
      </w:r>
      <w:bookmarkEnd w:id="224"/>
    </w:p>
    <w:p w14:paraId="5F02233C" w14:textId="77777777" w:rsidR="00745F53" w:rsidRPr="0095613F" w:rsidRDefault="00745F53" w:rsidP="00745F53">
      <w:pPr>
        <w:pStyle w:val="Heading3"/>
      </w:pPr>
      <w:bookmarkStart w:id="225" w:name="_Toc529424256"/>
      <w:r w:rsidRPr="006C4865">
        <w:t>Organic Carbon Loads and Flow Categories</w:t>
      </w:r>
      <w:bookmarkEnd w:id="225"/>
    </w:p>
    <w:p w14:paraId="03E389C0" w14:textId="6454ECCE" w:rsidR="00A107DA" w:rsidRDefault="00745F53" w:rsidP="00A107DA">
      <w:pPr>
        <w:pStyle w:val="Para0"/>
      </w:pPr>
      <w:r>
        <w:t xml:space="preserve">For the three sites (Day Rd, Darcy’s Track and McCoy’s Bridge) where flow categorization is possible according to </w:t>
      </w:r>
      <w:r w:rsidR="00C46D26">
        <w:rPr>
          <w:highlight w:val="yellow"/>
        </w:rPr>
        <w:fldChar w:fldCharType="begin"/>
      </w:r>
      <w:r w:rsidR="00C46D26">
        <w:instrText xml:space="preserve"> REF _Ref529277115 </w:instrText>
      </w:r>
      <w:r w:rsidR="00C46D26">
        <w:rPr>
          <w:highlight w:val="yellow"/>
        </w:rPr>
        <w:fldChar w:fldCharType="separate"/>
      </w:r>
      <w:r w:rsidR="00C46D26">
        <w:t xml:space="preserve">Table </w:t>
      </w:r>
      <w:r w:rsidR="00C46D26">
        <w:rPr>
          <w:noProof/>
        </w:rPr>
        <w:t>4</w:t>
      </w:r>
      <w:r w:rsidR="00C46D26">
        <w:noBreakHyphen/>
      </w:r>
      <w:r w:rsidR="00C46D26">
        <w:rPr>
          <w:noProof/>
        </w:rPr>
        <w:t>1</w:t>
      </w:r>
      <w:r w:rsidR="00C46D26">
        <w:rPr>
          <w:highlight w:val="yellow"/>
        </w:rPr>
        <w:fldChar w:fldCharType="end"/>
      </w:r>
      <w:r>
        <w:t xml:space="preserve">, daily loads of organic carbon created by GPP and consumed by ER have been stratified into these categories using all four years of available data from the LTIM program. Almost all days (&gt; 99%) with metabolic parameter estimates meeting acceptance criteria fall into three flow categories: Very Low Flow (VL), Moderately Low Flow (ML) and Low Fresh Flow (LF). The summary statistics for these daily organic carbon load data are presented in </w:t>
      </w:r>
      <w:r w:rsidR="00C46D26">
        <w:rPr>
          <w:highlight w:val="yellow"/>
        </w:rPr>
        <w:fldChar w:fldCharType="begin"/>
      </w:r>
      <w:r w:rsidR="00C46D26">
        <w:instrText xml:space="preserve"> REF _Ref529277154 </w:instrText>
      </w:r>
      <w:r w:rsidR="00C46D26">
        <w:rPr>
          <w:highlight w:val="yellow"/>
        </w:rPr>
        <w:fldChar w:fldCharType="separate"/>
      </w:r>
      <w:r w:rsidR="00C46D26">
        <w:t xml:space="preserve">Table </w:t>
      </w:r>
      <w:r w:rsidR="00C46D26">
        <w:rPr>
          <w:noProof/>
        </w:rPr>
        <w:t>4</w:t>
      </w:r>
      <w:r w:rsidR="00C46D26">
        <w:noBreakHyphen/>
      </w:r>
      <w:r w:rsidR="00C46D26">
        <w:rPr>
          <w:noProof/>
        </w:rPr>
        <w:t>10</w:t>
      </w:r>
      <w:r w:rsidR="00C46D26">
        <w:rPr>
          <w:highlight w:val="yellow"/>
        </w:rPr>
        <w:fldChar w:fldCharType="end"/>
      </w:r>
      <w:r>
        <w:t xml:space="preserve"> (GPP) and </w:t>
      </w:r>
      <w:r w:rsidR="000127D8">
        <w:rPr>
          <w:highlight w:val="yellow"/>
        </w:rPr>
        <w:fldChar w:fldCharType="begin"/>
      </w:r>
      <w:r w:rsidR="000127D8">
        <w:instrText xml:space="preserve"> REF _Ref529279133 </w:instrText>
      </w:r>
      <w:r w:rsidR="000127D8">
        <w:rPr>
          <w:highlight w:val="yellow"/>
        </w:rPr>
        <w:fldChar w:fldCharType="separate"/>
      </w:r>
      <w:r w:rsidR="000127D8">
        <w:t xml:space="preserve">Table </w:t>
      </w:r>
      <w:r w:rsidR="000127D8">
        <w:rPr>
          <w:noProof/>
        </w:rPr>
        <w:t>4</w:t>
      </w:r>
      <w:r w:rsidR="000127D8">
        <w:noBreakHyphen/>
      </w:r>
      <w:r w:rsidR="000127D8">
        <w:rPr>
          <w:noProof/>
        </w:rPr>
        <w:t>11</w:t>
      </w:r>
      <w:r w:rsidR="000127D8">
        <w:rPr>
          <w:highlight w:val="yellow"/>
        </w:rPr>
        <w:fldChar w:fldCharType="end"/>
      </w:r>
      <w:r>
        <w:t xml:space="preserve"> (ER). The two respective box plots are </w:t>
      </w:r>
      <w:r w:rsidR="000127D8">
        <w:rPr>
          <w:highlight w:val="yellow"/>
        </w:rPr>
        <w:fldChar w:fldCharType="begin"/>
      </w:r>
      <w:r w:rsidR="000127D8">
        <w:instrText xml:space="preserve"> REF _Ref529279192 </w:instrText>
      </w:r>
      <w:r w:rsidR="000127D8">
        <w:rPr>
          <w:highlight w:val="yellow"/>
        </w:rPr>
        <w:fldChar w:fldCharType="separate"/>
      </w:r>
      <w:r w:rsidR="000127D8">
        <w:t xml:space="preserve">Figure </w:t>
      </w:r>
      <w:r w:rsidR="000127D8">
        <w:rPr>
          <w:noProof/>
        </w:rPr>
        <w:t>4</w:t>
      </w:r>
      <w:r w:rsidR="000127D8">
        <w:noBreakHyphen/>
      </w:r>
      <w:r w:rsidR="000127D8">
        <w:rPr>
          <w:noProof/>
        </w:rPr>
        <w:t>11</w:t>
      </w:r>
      <w:r w:rsidR="000127D8">
        <w:rPr>
          <w:highlight w:val="yellow"/>
        </w:rPr>
        <w:fldChar w:fldCharType="end"/>
      </w:r>
      <w:r>
        <w:t xml:space="preserve"> (GPP) and </w:t>
      </w:r>
      <w:r w:rsidR="000127D8">
        <w:rPr>
          <w:highlight w:val="yellow"/>
        </w:rPr>
        <w:fldChar w:fldCharType="begin"/>
      </w:r>
      <w:r w:rsidR="000127D8">
        <w:instrText xml:space="preserve"> REF _Ref529279242 </w:instrText>
      </w:r>
      <w:r w:rsidR="000127D8">
        <w:rPr>
          <w:highlight w:val="yellow"/>
        </w:rPr>
        <w:fldChar w:fldCharType="separate"/>
      </w:r>
      <w:r w:rsidR="000127D8">
        <w:t xml:space="preserve">Figure </w:t>
      </w:r>
      <w:r w:rsidR="000127D8">
        <w:rPr>
          <w:noProof/>
        </w:rPr>
        <w:t>4</w:t>
      </w:r>
      <w:r w:rsidR="000127D8">
        <w:noBreakHyphen/>
      </w:r>
      <w:r w:rsidR="000127D8">
        <w:rPr>
          <w:noProof/>
        </w:rPr>
        <w:t>12</w:t>
      </w:r>
      <w:r w:rsidR="000127D8">
        <w:rPr>
          <w:highlight w:val="yellow"/>
        </w:rPr>
        <w:fldChar w:fldCharType="end"/>
      </w:r>
      <w:r>
        <w:t xml:space="preserve"> (ER). The Low Fresh category was omitted from these box plots and subsequent statistical testing due to the very low number of samples (n = 3).</w:t>
      </w:r>
    </w:p>
    <w:p w14:paraId="1013AC09" w14:textId="4B284E69" w:rsidR="00A107DA" w:rsidRDefault="00A107DA" w:rsidP="00A107DA">
      <w:pPr>
        <w:pStyle w:val="Para0"/>
      </w:pPr>
      <w:r>
        <w:t xml:space="preserve">Wilks-Shapiro tests on both raw data and common transformations (square root, log) of the raw GPP load data indicated non-normality. Consequently, Mann-Whitney Rank Sum tests were performed between each pair of flow categories at each site. All such tests showed a strong statistical difference (p &lt; 0.001) for two of the McCoy’s Bridge and Day Road (1 test) sites. The ML-LF comparison at McCoy’s Bridge showed a moderate significant difference (p = 0.042). </w:t>
      </w:r>
    </w:p>
    <w:p w14:paraId="5DBB8E4A" w14:textId="77777777" w:rsidR="00A107DA" w:rsidRDefault="00A107DA" w:rsidP="00A107DA">
      <w:pPr>
        <w:pStyle w:val="Para0"/>
      </w:pPr>
      <w:r>
        <w:t xml:space="preserve">For Darcy’s Track, as shown in </w:t>
      </w:r>
      <w:r>
        <w:rPr>
          <w:highlight w:val="yellow"/>
        </w:rPr>
        <w:fldChar w:fldCharType="begin"/>
      </w:r>
      <w:r>
        <w:instrText xml:space="preserve"> REF _Ref529279192 </w:instrText>
      </w:r>
      <w:r>
        <w:rPr>
          <w:highlight w:val="yellow"/>
        </w:rPr>
        <w:fldChar w:fldCharType="separate"/>
      </w:r>
      <w:r>
        <w:t xml:space="preserve">Figure </w:t>
      </w:r>
      <w:r>
        <w:rPr>
          <w:noProof/>
        </w:rPr>
        <w:t>4</w:t>
      </w:r>
      <w:r>
        <w:noBreakHyphen/>
      </w:r>
      <w:r>
        <w:rPr>
          <w:noProof/>
        </w:rPr>
        <w:t>11</w:t>
      </w:r>
      <w:r>
        <w:rPr>
          <w:highlight w:val="yellow"/>
        </w:rPr>
        <w:fldChar w:fldCharType="end"/>
      </w:r>
      <w:r>
        <w:t xml:space="preserve"> and </w:t>
      </w:r>
      <w:r>
        <w:fldChar w:fldCharType="begin"/>
      </w:r>
      <w:r>
        <w:instrText xml:space="preserve"> REF _Ref529277154 </w:instrText>
      </w:r>
      <w:r>
        <w:fldChar w:fldCharType="separate"/>
      </w:r>
      <w:r>
        <w:t xml:space="preserve">Table </w:t>
      </w:r>
      <w:r>
        <w:rPr>
          <w:noProof/>
        </w:rPr>
        <w:t>4</w:t>
      </w:r>
      <w:r>
        <w:noBreakHyphen/>
      </w:r>
      <w:r>
        <w:rPr>
          <w:noProof/>
        </w:rPr>
        <w:t>10</w:t>
      </w:r>
      <w:r>
        <w:fldChar w:fldCharType="end"/>
      </w:r>
      <w:r>
        <w:t>, there was an upward trend in the median values of GPP but there were no statistically significant differences between VL and ML and between VL and LF (p = 0.69, 0.110). There was a significant difference between ML and LF (p = 0.038).</w:t>
      </w:r>
    </w:p>
    <w:p w14:paraId="08C56E89" w14:textId="77777777" w:rsidR="00A107DA" w:rsidRDefault="00A107DA" w:rsidP="00A107DA">
      <w:pPr>
        <w:pStyle w:val="Para0"/>
      </w:pPr>
      <w:r>
        <w:t>As with GPP, Wilks-Shapiro tests on both raw data and common transformations (square root, log) of the raw ER load data indicated failure of normality, hence, Mann-Whitney Rank Sum tests were performed between each pair of flow categories at each site. All such tests showed a strong statistical difference (p &lt; 0.001) for the McCoy’s Bridge (3 tests) and Day Road (1 test) sites.</w:t>
      </w:r>
    </w:p>
    <w:p w14:paraId="1B049C7E" w14:textId="77777777" w:rsidR="00A107DA" w:rsidRDefault="00A107DA" w:rsidP="00A107DA">
      <w:pPr>
        <w:pStyle w:val="Para0"/>
      </w:pPr>
      <w:r>
        <w:t xml:space="preserve">For Darcy’s Track, as shown in </w:t>
      </w:r>
      <w:r>
        <w:rPr>
          <w:highlight w:val="yellow"/>
        </w:rPr>
        <w:fldChar w:fldCharType="begin"/>
      </w:r>
      <w:r>
        <w:rPr>
          <w:highlight w:val="yellow"/>
        </w:rPr>
        <w:instrText xml:space="preserve"> REF _Ref529279242 </w:instrText>
      </w:r>
      <w:r>
        <w:rPr>
          <w:highlight w:val="yellow"/>
        </w:rPr>
        <w:fldChar w:fldCharType="separate"/>
      </w:r>
      <w:r>
        <w:t xml:space="preserve">Figure </w:t>
      </w:r>
      <w:r>
        <w:rPr>
          <w:noProof/>
        </w:rPr>
        <w:t>4</w:t>
      </w:r>
      <w:r>
        <w:noBreakHyphen/>
      </w:r>
      <w:r>
        <w:rPr>
          <w:noProof/>
        </w:rPr>
        <w:t>12</w:t>
      </w:r>
      <w:r>
        <w:rPr>
          <w:highlight w:val="yellow"/>
        </w:rPr>
        <w:fldChar w:fldCharType="end"/>
      </w:r>
      <w:r>
        <w:t xml:space="preserve"> and </w:t>
      </w:r>
      <w:r>
        <w:rPr>
          <w:highlight w:val="yellow"/>
        </w:rPr>
        <w:fldChar w:fldCharType="begin"/>
      </w:r>
      <w:r>
        <w:instrText xml:space="preserve"> REF _Ref529279133 </w:instrText>
      </w:r>
      <w:r>
        <w:rPr>
          <w:highlight w:val="yellow"/>
        </w:rPr>
        <w:fldChar w:fldCharType="separate"/>
      </w:r>
      <w:r>
        <w:t xml:space="preserve">Table </w:t>
      </w:r>
      <w:r>
        <w:rPr>
          <w:noProof/>
        </w:rPr>
        <w:t>4</w:t>
      </w:r>
      <w:r>
        <w:noBreakHyphen/>
      </w:r>
      <w:r>
        <w:rPr>
          <w:noProof/>
        </w:rPr>
        <w:t>11</w:t>
      </w:r>
      <w:r>
        <w:rPr>
          <w:highlight w:val="yellow"/>
        </w:rPr>
        <w:fldChar w:fldCharType="end"/>
      </w:r>
      <w:r>
        <w:t>, there was an upward trend in the median values but there were no statistically significant differences between VL and ML and between ML and LF (p = 0.089, 0.171). There was a significant difference between VL and LF (p = 0.048).</w:t>
      </w:r>
    </w:p>
    <w:p w14:paraId="28E9A68C" w14:textId="77777777" w:rsidR="00745F53" w:rsidRDefault="00745F53" w:rsidP="00745F53">
      <w:pPr>
        <w:pStyle w:val="Para0"/>
        <w:sectPr w:rsidR="00745F53">
          <w:headerReference w:type="default" r:id="rId100"/>
          <w:pgSz w:w="11906" w:h="16838"/>
          <w:pgMar w:top="1440" w:right="1440" w:bottom="1440" w:left="1440" w:header="708" w:footer="708" w:gutter="0"/>
          <w:cols w:space="708"/>
          <w:docGrid w:linePitch="360"/>
        </w:sectPr>
      </w:pPr>
    </w:p>
    <w:p w14:paraId="26A70CF9" w14:textId="68AF5E33" w:rsidR="00745F53" w:rsidRDefault="00C46D26" w:rsidP="00C46D26">
      <w:pPr>
        <w:pStyle w:val="Caption"/>
      </w:pPr>
      <w:bookmarkStart w:id="226" w:name="_Ref529277154"/>
      <w:bookmarkStart w:id="227" w:name="_Ref529279273"/>
      <w:bookmarkStart w:id="228" w:name="_Toc5629985"/>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10</w:t>
      </w:r>
      <w:r w:rsidR="00146769">
        <w:fldChar w:fldCharType="end"/>
      </w:r>
      <w:bookmarkEnd w:id="226"/>
      <w:r w:rsidR="00745F53">
        <w:rPr>
          <w:noProof/>
        </w:rPr>
        <w:t>.</w:t>
      </w:r>
      <w:r w:rsidR="00745F53">
        <w:t xml:space="preserve"> Summary Statistics for Daily Organic Carbon Load (kg C/Day) created by GPP, stratified by Flow Category. All data from 2014-2018</w:t>
      </w:r>
      <w:r w:rsidR="00745F53" w:rsidRPr="00CC0ADC">
        <w:t>.</w:t>
      </w:r>
      <w:bookmarkEnd w:id="227"/>
      <w:bookmarkEnd w:id="228"/>
    </w:p>
    <w:p w14:paraId="71A96433" w14:textId="77777777" w:rsidR="00745F53" w:rsidRDefault="00745F53" w:rsidP="00745F53">
      <w:pPr>
        <w:pStyle w:val="Para0"/>
        <w:jc w:val="center"/>
      </w:pPr>
      <w:bookmarkStart w:id="229" w:name="_MON_1598105202"/>
      <w:bookmarkEnd w:id="229"/>
      <w:r>
        <w:rPr>
          <w:noProof/>
          <w:lang w:val="en-AU" w:eastAsia="en-AU"/>
        </w:rPr>
        <w:drawing>
          <wp:inline distT="0" distB="0" distL="0" distR="0" wp14:anchorId="00D9BA9C" wp14:editId="120D0C3A">
            <wp:extent cx="7315200" cy="19126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7315200" cy="1912620"/>
                    </a:xfrm>
                    <a:prstGeom prst="rect">
                      <a:avLst/>
                    </a:prstGeom>
                    <a:noFill/>
                    <a:ln>
                      <a:noFill/>
                    </a:ln>
                  </pic:spPr>
                </pic:pic>
              </a:graphicData>
            </a:graphic>
          </wp:inline>
        </w:drawing>
      </w:r>
    </w:p>
    <w:p w14:paraId="0A75FE21" w14:textId="267AE2AF" w:rsidR="00745F53" w:rsidRDefault="00C46D26" w:rsidP="00C46D26">
      <w:pPr>
        <w:pStyle w:val="Caption"/>
      </w:pPr>
      <w:bookmarkStart w:id="230" w:name="_Ref529279133"/>
      <w:bookmarkStart w:id="231" w:name="_Toc5629986"/>
      <w:r>
        <w:t xml:space="preserve">Table </w:t>
      </w:r>
      <w:r w:rsidR="00146769">
        <w:fldChar w:fldCharType="begin"/>
      </w:r>
      <w:r w:rsidR="00146769">
        <w:instrText xml:space="preserve"> STYLEREF 1 \s </w:instrText>
      </w:r>
      <w:r w:rsidR="00146769">
        <w:fldChar w:fldCharType="separate"/>
      </w:r>
      <w:r w:rsidR="00146769">
        <w:rPr>
          <w:noProof/>
        </w:rPr>
        <w:t>4</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11</w:t>
      </w:r>
      <w:r w:rsidR="00146769">
        <w:fldChar w:fldCharType="end"/>
      </w:r>
      <w:bookmarkEnd w:id="230"/>
      <w:r w:rsidR="00745F53">
        <w:rPr>
          <w:noProof/>
        </w:rPr>
        <w:t>.</w:t>
      </w:r>
      <w:r w:rsidR="00745F53">
        <w:t xml:space="preserve"> Summary Statistics for Daily Organic Carbon Load (kg C/Day) consumed by ER, stratified by Flow Category. All data from 2014-2018</w:t>
      </w:r>
      <w:r w:rsidR="00745F53" w:rsidRPr="00CC0ADC">
        <w:t>.</w:t>
      </w:r>
      <w:bookmarkEnd w:id="231"/>
    </w:p>
    <w:p w14:paraId="6BA2E65E" w14:textId="77777777" w:rsidR="00745F53" w:rsidRPr="00E452A7" w:rsidRDefault="00745F53" w:rsidP="00745F53">
      <w:pPr>
        <w:pStyle w:val="Para0"/>
        <w:jc w:val="center"/>
      </w:pPr>
      <w:bookmarkStart w:id="232" w:name="_MON_1598105229"/>
      <w:bookmarkEnd w:id="232"/>
      <w:r>
        <w:rPr>
          <w:noProof/>
          <w:lang w:val="en-AU" w:eastAsia="en-AU"/>
        </w:rPr>
        <w:drawing>
          <wp:inline distT="0" distB="0" distL="0" distR="0" wp14:anchorId="03988F63" wp14:editId="0EC18C54">
            <wp:extent cx="7315200" cy="1912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7315200" cy="1912620"/>
                    </a:xfrm>
                    <a:prstGeom prst="rect">
                      <a:avLst/>
                    </a:prstGeom>
                    <a:noFill/>
                    <a:ln>
                      <a:noFill/>
                    </a:ln>
                  </pic:spPr>
                </pic:pic>
              </a:graphicData>
            </a:graphic>
          </wp:inline>
        </w:drawing>
      </w:r>
    </w:p>
    <w:p w14:paraId="636C8EB2" w14:textId="77777777" w:rsidR="00745F53" w:rsidRDefault="00745F53" w:rsidP="00745F53">
      <w:pPr>
        <w:pStyle w:val="Para0"/>
      </w:pPr>
    </w:p>
    <w:p w14:paraId="56AB27E4" w14:textId="77777777" w:rsidR="00745F53" w:rsidRDefault="00745F53" w:rsidP="00745F53">
      <w:pPr>
        <w:pStyle w:val="Para0"/>
        <w:sectPr w:rsidR="00745F53" w:rsidSect="00745F53">
          <w:pgSz w:w="16838" w:h="11906" w:orient="landscape"/>
          <w:pgMar w:top="1440" w:right="1440" w:bottom="1440" w:left="1440" w:header="708" w:footer="708" w:gutter="0"/>
          <w:cols w:space="708"/>
          <w:docGrid w:linePitch="360"/>
        </w:sectPr>
      </w:pPr>
    </w:p>
    <w:p w14:paraId="79470A89" w14:textId="77777777" w:rsidR="00745F53" w:rsidRDefault="00745F53" w:rsidP="00A107DA">
      <w:pPr>
        <w:pStyle w:val="Para0"/>
        <w:jc w:val="center"/>
      </w:pPr>
      <w:r w:rsidRPr="00BA76B1">
        <w:rPr>
          <w:noProof/>
          <w:lang w:val="en-AU" w:eastAsia="en-AU"/>
        </w:rPr>
        <w:drawing>
          <wp:inline distT="0" distB="0" distL="0" distR="0" wp14:anchorId="3231314F" wp14:editId="5D66BB3B">
            <wp:extent cx="4320000" cy="3492640"/>
            <wp:effectExtent l="0" t="0" r="444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320000" cy="3492640"/>
                    </a:xfrm>
                    <a:prstGeom prst="rect">
                      <a:avLst/>
                    </a:prstGeom>
                    <a:noFill/>
                    <a:ln>
                      <a:noFill/>
                    </a:ln>
                  </pic:spPr>
                </pic:pic>
              </a:graphicData>
            </a:graphic>
          </wp:inline>
        </w:drawing>
      </w:r>
    </w:p>
    <w:p w14:paraId="356C3104" w14:textId="02219D7B" w:rsidR="00745F53" w:rsidRPr="007212C9" w:rsidRDefault="000127D8" w:rsidP="000127D8">
      <w:pPr>
        <w:pStyle w:val="Caption"/>
        <w:rPr>
          <w:b w:val="0"/>
          <w:bCs/>
        </w:rPr>
      </w:pPr>
      <w:bookmarkStart w:id="233" w:name="_Ref529279192"/>
      <w:bookmarkStart w:id="234" w:name="_Ref529279405"/>
      <w:bookmarkStart w:id="235" w:name="_Toc5629917"/>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11</w:t>
      </w:r>
      <w:r w:rsidR="004B54B1">
        <w:fldChar w:fldCharType="end"/>
      </w:r>
      <w:bookmarkEnd w:id="233"/>
      <w:r>
        <w:t xml:space="preserve">. </w:t>
      </w:r>
      <w:r w:rsidR="00745F53" w:rsidRPr="000127D8">
        <w:t xml:space="preserve">Box plot showing the Daily Organic Carbon Load (Tonnes/Day) created by GPP for all four years of LTIM data, stratified by site and flow category: VL = Very Low Flow, ML = Moderately Low Flow and LF = Low Fresh Flow. Summary statistics are presented in </w:t>
      </w:r>
      <w:bookmarkEnd w:id="234"/>
      <w:r w:rsidR="00AE79B5">
        <w:rPr>
          <w:highlight w:val="yellow"/>
        </w:rPr>
        <w:fldChar w:fldCharType="begin"/>
      </w:r>
      <w:r w:rsidR="00AE79B5">
        <w:instrText xml:space="preserve"> REF _Ref529277154 \h </w:instrText>
      </w:r>
      <w:r w:rsidR="00AE79B5">
        <w:rPr>
          <w:highlight w:val="yellow"/>
        </w:rPr>
      </w:r>
      <w:r w:rsidR="00AE79B5">
        <w:rPr>
          <w:highlight w:val="yellow"/>
        </w:rPr>
        <w:fldChar w:fldCharType="separate"/>
      </w:r>
      <w:r w:rsidR="00AE79B5">
        <w:t xml:space="preserve">Table </w:t>
      </w:r>
      <w:r w:rsidR="00AE79B5">
        <w:rPr>
          <w:noProof/>
        </w:rPr>
        <w:t>4</w:t>
      </w:r>
      <w:r w:rsidR="00AE79B5">
        <w:noBreakHyphen/>
      </w:r>
      <w:r w:rsidR="00AE79B5">
        <w:rPr>
          <w:noProof/>
        </w:rPr>
        <w:t>10</w:t>
      </w:r>
      <w:r w:rsidR="00AE79B5">
        <w:rPr>
          <w:highlight w:val="yellow"/>
        </w:rPr>
        <w:fldChar w:fldCharType="end"/>
      </w:r>
      <w:r w:rsidR="00AE79B5">
        <w:t>.</w:t>
      </w:r>
      <w:bookmarkEnd w:id="235"/>
    </w:p>
    <w:p w14:paraId="488126DF" w14:textId="77777777" w:rsidR="00745F53" w:rsidRDefault="00745F53" w:rsidP="00A107DA">
      <w:pPr>
        <w:pStyle w:val="Para0"/>
        <w:jc w:val="center"/>
      </w:pPr>
      <w:r w:rsidRPr="007212C9">
        <w:rPr>
          <w:noProof/>
          <w:lang w:val="en-AU" w:eastAsia="en-AU"/>
        </w:rPr>
        <w:drawing>
          <wp:inline distT="0" distB="0" distL="0" distR="0" wp14:anchorId="61825CCB" wp14:editId="104D1C44">
            <wp:extent cx="4320000" cy="3493770"/>
            <wp:effectExtent l="0" t="0" r="444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320000" cy="3493770"/>
                    </a:xfrm>
                    <a:prstGeom prst="rect">
                      <a:avLst/>
                    </a:prstGeom>
                    <a:noFill/>
                    <a:ln>
                      <a:noFill/>
                    </a:ln>
                  </pic:spPr>
                </pic:pic>
              </a:graphicData>
            </a:graphic>
          </wp:inline>
        </w:drawing>
      </w:r>
    </w:p>
    <w:p w14:paraId="1DBD151A" w14:textId="75167255" w:rsidR="00745F53" w:rsidRPr="007212C9" w:rsidRDefault="000127D8" w:rsidP="000127D8">
      <w:pPr>
        <w:pStyle w:val="Caption"/>
      </w:pPr>
      <w:bookmarkStart w:id="236" w:name="_Ref529279242"/>
      <w:bookmarkStart w:id="237" w:name="_Ref529279344"/>
      <w:bookmarkStart w:id="238" w:name="_Toc5629918"/>
      <w:r>
        <w:t xml:space="preserve">Figure </w:t>
      </w:r>
      <w:r w:rsidR="004B54B1">
        <w:fldChar w:fldCharType="begin"/>
      </w:r>
      <w:r w:rsidR="004B54B1">
        <w:instrText xml:space="preserve"> STYLEREF 1 \s </w:instrText>
      </w:r>
      <w:r w:rsidR="004B54B1">
        <w:fldChar w:fldCharType="separate"/>
      </w:r>
      <w:r w:rsidR="004B54B1">
        <w:rPr>
          <w:noProof/>
        </w:rPr>
        <w:t>4</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12</w:t>
      </w:r>
      <w:r w:rsidR="004B54B1">
        <w:fldChar w:fldCharType="end"/>
      </w:r>
      <w:bookmarkEnd w:id="236"/>
      <w:r w:rsidR="00745F53" w:rsidRPr="007212C9">
        <w:t xml:space="preserve">. Box plot showing the Daily Organic Carbon Load (Tonnes/Day) </w:t>
      </w:r>
      <w:r w:rsidR="00745F53">
        <w:t>consumed by ER</w:t>
      </w:r>
      <w:r w:rsidR="00745F53" w:rsidRPr="007212C9">
        <w:t xml:space="preserve"> for all four years of LTIM data, stratified by site and flow category: VL = Very Low Flow, ML = Moderately Low Flow </w:t>
      </w:r>
      <w:r w:rsidR="00745F53" w:rsidRPr="000127D8">
        <w:t>and</w:t>
      </w:r>
      <w:r w:rsidR="00745F53" w:rsidRPr="007212C9">
        <w:t xml:space="preserve"> LF = Low Fresh Flow. Summary statistics are presented </w:t>
      </w:r>
      <w:bookmarkEnd w:id="237"/>
      <w:r w:rsidR="00AE79B5">
        <w:rPr>
          <w:highlight w:val="yellow"/>
        </w:rPr>
        <w:fldChar w:fldCharType="begin"/>
      </w:r>
      <w:r w:rsidR="00AE79B5">
        <w:instrText xml:space="preserve"> REF _Ref529279133 \h </w:instrText>
      </w:r>
      <w:r w:rsidR="00AE79B5">
        <w:rPr>
          <w:highlight w:val="yellow"/>
        </w:rPr>
      </w:r>
      <w:r w:rsidR="00AE79B5">
        <w:rPr>
          <w:highlight w:val="yellow"/>
        </w:rPr>
        <w:fldChar w:fldCharType="separate"/>
      </w:r>
      <w:r w:rsidR="00AE79B5">
        <w:t xml:space="preserve">Table </w:t>
      </w:r>
      <w:r w:rsidR="00AE79B5">
        <w:rPr>
          <w:noProof/>
        </w:rPr>
        <w:t>4</w:t>
      </w:r>
      <w:r w:rsidR="00AE79B5">
        <w:noBreakHyphen/>
      </w:r>
      <w:r w:rsidR="00AE79B5">
        <w:rPr>
          <w:noProof/>
        </w:rPr>
        <w:t>11</w:t>
      </w:r>
      <w:r w:rsidR="00AE79B5">
        <w:rPr>
          <w:highlight w:val="yellow"/>
        </w:rPr>
        <w:fldChar w:fldCharType="end"/>
      </w:r>
      <w:r w:rsidR="00AE79B5">
        <w:t>.</w:t>
      </w:r>
      <w:bookmarkEnd w:id="238"/>
    </w:p>
    <w:p w14:paraId="7962859D" w14:textId="4BEFB0E7" w:rsidR="00745F53" w:rsidRDefault="00745F53" w:rsidP="00745F53">
      <w:pPr>
        <w:pStyle w:val="Para0"/>
      </w:pPr>
      <w:r>
        <w:t xml:space="preserve">The key feature shown clearly in </w:t>
      </w:r>
      <w:r w:rsidR="000127D8">
        <w:rPr>
          <w:highlight w:val="yellow"/>
        </w:rPr>
        <w:fldChar w:fldCharType="begin"/>
      </w:r>
      <w:r w:rsidR="000127D8">
        <w:rPr>
          <w:highlight w:val="yellow"/>
        </w:rPr>
        <w:instrText xml:space="preserve"> REF _Ref529279192 </w:instrText>
      </w:r>
      <w:r w:rsidR="000127D8">
        <w:rPr>
          <w:highlight w:val="yellow"/>
        </w:rPr>
        <w:fldChar w:fldCharType="separate"/>
      </w:r>
      <w:r w:rsidR="000127D8">
        <w:t xml:space="preserve">Figure </w:t>
      </w:r>
      <w:r w:rsidR="000127D8">
        <w:rPr>
          <w:noProof/>
        </w:rPr>
        <w:t>4</w:t>
      </w:r>
      <w:r w:rsidR="000127D8">
        <w:noBreakHyphen/>
      </w:r>
      <w:r w:rsidR="000127D8">
        <w:rPr>
          <w:noProof/>
        </w:rPr>
        <w:t>11</w:t>
      </w:r>
      <w:r w:rsidR="000127D8">
        <w:rPr>
          <w:highlight w:val="yellow"/>
        </w:rPr>
        <w:fldChar w:fldCharType="end"/>
      </w:r>
      <w:r>
        <w:t xml:space="preserve"> and </w:t>
      </w:r>
      <w:r w:rsidR="000127D8">
        <w:rPr>
          <w:highlight w:val="yellow"/>
        </w:rPr>
        <w:fldChar w:fldCharType="begin"/>
      </w:r>
      <w:r w:rsidR="000127D8">
        <w:instrText xml:space="preserve"> REF _Ref529279242 </w:instrText>
      </w:r>
      <w:r w:rsidR="000127D8">
        <w:rPr>
          <w:highlight w:val="yellow"/>
        </w:rPr>
        <w:fldChar w:fldCharType="separate"/>
      </w:r>
      <w:r w:rsidR="000127D8">
        <w:t xml:space="preserve">Figure </w:t>
      </w:r>
      <w:r w:rsidR="000127D8">
        <w:rPr>
          <w:noProof/>
        </w:rPr>
        <w:t>4</w:t>
      </w:r>
      <w:r w:rsidR="000127D8">
        <w:noBreakHyphen/>
      </w:r>
      <w:r w:rsidR="000127D8">
        <w:rPr>
          <w:noProof/>
        </w:rPr>
        <w:t>12</w:t>
      </w:r>
      <w:r w:rsidR="000127D8">
        <w:rPr>
          <w:highlight w:val="yellow"/>
        </w:rPr>
        <w:fldChar w:fldCharType="end"/>
      </w:r>
      <w:r>
        <w:t xml:space="preserve"> is that increases in daily flow result in more organic carbon being created by primary production and consumed by ecosystem respiration. All three of these flow categories are for flows that are well constrained within the stream channel. This important point is developed further in the Discussion section below.</w:t>
      </w:r>
    </w:p>
    <w:p w14:paraId="4CBDFA39" w14:textId="77777777" w:rsidR="00745F53" w:rsidRPr="00702E7B" w:rsidRDefault="00745F53" w:rsidP="00745F53">
      <w:pPr>
        <w:pStyle w:val="Heading2"/>
      </w:pPr>
      <w:bookmarkStart w:id="239" w:name="_Toc529424257"/>
      <w:r>
        <w:t>Discussion</w:t>
      </w:r>
      <w:bookmarkEnd w:id="239"/>
    </w:p>
    <w:p w14:paraId="2F352A42" w14:textId="6AB220B1" w:rsidR="00745F53" w:rsidRPr="003F1801" w:rsidRDefault="00745F53" w:rsidP="00745F53">
      <w:pPr>
        <w:pStyle w:val="Para0"/>
        <w:rPr>
          <w:highlight w:val="yellow"/>
        </w:rPr>
      </w:pPr>
      <w:r w:rsidRPr="005949BC">
        <w:t xml:space="preserve">The data presented in </w:t>
      </w:r>
      <w:r w:rsidR="000127D8" w:rsidRPr="000127D8">
        <w:fldChar w:fldCharType="begin"/>
      </w:r>
      <w:r w:rsidR="000127D8" w:rsidRPr="000127D8">
        <w:instrText xml:space="preserve"> REF _Ref529271597 </w:instrText>
      </w:r>
      <w:r w:rsidR="000127D8">
        <w:instrText xml:space="preserve"> \* MERGEFORMAT </w:instrText>
      </w:r>
      <w:r w:rsidR="000127D8" w:rsidRPr="000127D8">
        <w:fldChar w:fldCharType="separate"/>
      </w:r>
      <w:r w:rsidR="000127D8" w:rsidRPr="000127D8">
        <w:t xml:space="preserve">Figure </w:t>
      </w:r>
      <w:r w:rsidR="000127D8" w:rsidRPr="000127D8">
        <w:rPr>
          <w:noProof/>
        </w:rPr>
        <w:t>4</w:t>
      </w:r>
      <w:r w:rsidR="000127D8" w:rsidRPr="000127D8">
        <w:noBreakHyphen/>
      </w:r>
      <w:r w:rsidR="000127D8" w:rsidRPr="000127D8">
        <w:rPr>
          <w:noProof/>
        </w:rPr>
        <w:t>5</w:t>
      </w:r>
      <w:r w:rsidR="000127D8" w:rsidRPr="000127D8">
        <w:fldChar w:fldCharType="end"/>
      </w:r>
      <w:r w:rsidRPr="000127D8">
        <w:t xml:space="preserve"> to </w:t>
      </w:r>
      <w:r w:rsidR="000127D8">
        <w:rPr>
          <w:highlight w:val="yellow"/>
        </w:rPr>
        <w:fldChar w:fldCharType="begin"/>
      </w:r>
      <w:r w:rsidR="000127D8">
        <w:rPr>
          <w:highlight w:val="yellow"/>
        </w:rPr>
        <w:instrText xml:space="preserve"> REF _Ref529271615 </w:instrText>
      </w:r>
      <w:r w:rsidR="000127D8">
        <w:rPr>
          <w:highlight w:val="yellow"/>
        </w:rPr>
        <w:fldChar w:fldCharType="separate"/>
      </w:r>
      <w:r w:rsidR="000127D8">
        <w:t xml:space="preserve">Figure </w:t>
      </w:r>
      <w:r w:rsidR="000127D8">
        <w:rPr>
          <w:noProof/>
        </w:rPr>
        <w:t>4</w:t>
      </w:r>
      <w:r w:rsidR="000127D8">
        <w:noBreakHyphen/>
      </w:r>
      <w:r w:rsidR="000127D8">
        <w:rPr>
          <w:noProof/>
        </w:rPr>
        <w:t>8</w:t>
      </w:r>
      <w:r w:rsidR="000127D8">
        <w:rPr>
          <w:highlight w:val="yellow"/>
        </w:rPr>
        <w:fldChar w:fldCharType="end"/>
      </w:r>
      <w:r w:rsidRPr="005949BC">
        <w:t xml:space="preserve"> </w:t>
      </w:r>
      <w:r w:rsidR="000127D8">
        <w:t>do</w:t>
      </w:r>
      <w:r w:rsidRPr="005949BC">
        <w:t xml:space="preserve"> not indicate a strong relationship between GPP and flow events, consistent with findings from previous years. It is clear however that the immediate effect of flow is to lower the extant GPP (and ER) rates, almost certainly by simple dilution with large amounts of water. Primary production is expected to respond on a perhaps 10-20 day time frame following flow events (this time frame is based on typical algal doubling rates of 1-2 days), as this corresponds to sufficient time post nutrient addition to generate a significantly higher biomass of primary producers. The key assumption is that an increase in flow will introduce nutrients into the river channel which will then stimulate biomass growth and hence higher rates of GPP</w:t>
      </w:r>
      <w:r w:rsidRPr="00E15B5C">
        <w:t>. It is extremely likely that the absence of significant growth is due to the extremely low bioavailable nutrient concentrations, especially the extremely low levels of filterable reactive phosphorus (which essentially equates to bioavailable phosphate). Respiration rates did seem to increase slightly in the days to weeks following discharge events. A flow-based influx of organic matter will enhance respiration although the quality/palatability of that organic matter is just as important as the increase in concentration.</w:t>
      </w:r>
    </w:p>
    <w:p w14:paraId="25A2FFBE" w14:textId="77777777" w:rsidR="00745F53" w:rsidRDefault="00745F53" w:rsidP="00745F53">
      <w:pPr>
        <w:pStyle w:val="Para0"/>
      </w:pPr>
      <w:r w:rsidRPr="00E15B5C">
        <w:t>Despite th</w:t>
      </w:r>
      <w:r>
        <w:t>is</w:t>
      </w:r>
      <w:r w:rsidRPr="00E15B5C">
        <w:t xml:space="preserve"> expectation that there will be a lag phase between a flow event and a positive response in GPP and ER, the Bayesian modelling </w:t>
      </w:r>
      <w:r w:rsidRPr="003213C8">
        <w:t xml:space="preserve">indicated that there was no improvement in model prediction based on discharge or velocity with any temporal lag incorporated. </w:t>
      </w:r>
    </w:p>
    <w:p w14:paraId="7939E6B9" w14:textId="77777777" w:rsidR="00745F53" w:rsidRPr="003F1801" w:rsidRDefault="00745F53" w:rsidP="00745F53">
      <w:pPr>
        <w:pStyle w:val="Para0"/>
        <w:rPr>
          <w:highlight w:val="yellow"/>
        </w:rPr>
      </w:pPr>
      <w:r w:rsidRPr="00DF7106">
        <w:t xml:space="preserve">The Bayesian modelling found </w:t>
      </w:r>
      <w:r>
        <w:t xml:space="preserve">(expected) </w:t>
      </w:r>
      <w:r w:rsidRPr="00DF7106">
        <w:t>positive relationships between GPP indicated a positive relationship between discharge (and velocity) and light at all four sites.</w:t>
      </w:r>
      <w:r>
        <w:t xml:space="preserve"> There were significant fits at some sites between GPP and ER with temperature.</w:t>
      </w:r>
      <w:r w:rsidRPr="003F1801">
        <w:rPr>
          <w:highlight w:val="yellow"/>
        </w:rPr>
        <w:t xml:space="preserve"> </w:t>
      </w:r>
    </w:p>
    <w:p w14:paraId="3D554B15" w14:textId="50316D8C" w:rsidR="00745F53" w:rsidRPr="00C509D6" w:rsidRDefault="000A2959" w:rsidP="000A2959">
      <w:pPr>
        <w:pStyle w:val="Heading3"/>
      </w:pPr>
      <w:bookmarkStart w:id="240" w:name="_Toc529424258"/>
      <w:r>
        <w:t>I</w:t>
      </w:r>
      <w:r w:rsidR="00745F53" w:rsidRPr="007715CD">
        <w:t>mpact of Daily Discharge on Stream Metabolism</w:t>
      </w:r>
      <w:bookmarkEnd w:id="240"/>
    </w:p>
    <w:p w14:paraId="0C2E327C" w14:textId="43BC6B25" w:rsidR="00745F53" w:rsidRDefault="00745F53" w:rsidP="00745F53">
      <w:pPr>
        <w:pStyle w:val="Para0"/>
      </w:pPr>
      <w:r>
        <w:t xml:space="preserve">Up until the end of the third year of the LTIM program, it was not clear what impact flow increases were having on rates of GPP and ER, apart from the initial decline in rates on the rising limb of the hydrograph, attributed to simple dilution by more water. This effect on GPP can again be clearly seen in </w:t>
      </w:r>
      <w:r w:rsidR="000127D8">
        <w:rPr>
          <w:highlight w:val="yellow"/>
        </w:rPr>
        <w:fldChar w:fldCharType="begin"/>
      </w:r>
      <w:r w:rsidR="000127D8">
        <w:instrText xml:space="preserve"> REF _Ref529271597 </w:instrText>
      </w:r>
      <w:r w:rsidR="000127D8">
        <w:rPr>
          <w:highlight w:val="yellow"/>
        </w:rPr>
        <w:fldChar w:fldCharType="separate"/>
      </w:r>
      <w:r w:rsidR="000127D8">
        <w:t xml:space="preserve">Figure </w:t>
      </w:r>
      <w:r w:rsidR="000127D8">
        <w:rPr>
          <w:noProof/>
        </w:rPr>
        <w:t>4</w:t>
      </w:r>
      <w:r w:rsidR="000127D8">
        <w:noBreakHyphen/>
      </w:r>
      <w:r w:rsidR="000127D8">
        <w:rPr>
          <w:noProof/>
        </w:rPr>
        <w:t>5</w:t>
      </w:r>
      <w:r w:rsidR="000127D8">
        <w:rPr>
          <w:highlight w:val="yellow"/>
        </w:rPr>
        <w:fldChar w:fldCharType="end"/>
      </w:r>
      <w:r>
        <w:t xml:space="preserve"> with the rapid drop associated with rising discharge in early December 2017. Such examples have been highlighted in all previous annual reports. In the 2016</w:t>
      </w:r>
      <w:r w:rsidR="000A2959">
        <w:t>–</w:t>
      </w:r>
      <w:r>
        <w:t xml:space="preserve">17 Basin Level Evaluation for Stream </w:t>
      </w:r>
      <w:r w:rsidRPr="0030576A">
        <w:t xml:space="preserve">Metabolism, </w:t>
      </w:r>
      <w:bookmarkStart w:id="241" w:name="_Hlk529370057"/>
      <w:r w:rsidR="006A5601">
        <w:fldChar w:fldCharType="begin"/>
      </w:r>
      <w:r w:rsidR="006A5601">
        <w:instrText xml:space="preserve"> HYPERLINK \l "_ENREF_15" \o "Grace, 2018 #85" </w:instrText>
      </w:r>
      <w:r w:rsidR="006A5601">
        <w:fldChar w:fldCharType="separate"/>
      </w:r>
      <w:r w:rsidR="006A5601" w:rsidRPr="0030576A">
        <w:fldChar w:fldCharType="begin"/>
      </w:r>
      <w:r w:rsidR="006A5601" w:rsidRPr="0030576A">
        <w:instrText xml:space="preserve"> ADDIN EN.CITE &lt;EndNote&gt;&lt;Cite AuthorYear="1"&gt;&lt;Author&gt;Grace&lt;/Author&gt;&lt;Year&gt;2018&lt;/Year&gt;&lt;RecNum&gt;85&lt;/RecNum&gt;&lt;DisplayText&gt;Grace (2018)&lt;/DisplayText&gt;&lt;record&gt;&lt;rec-number&gt;85&lt;/rec-number&gt;&lt;foreign-keys&gt;&lt;key app="EN" db-id="2e2zvev90esr99ezpda5edxa09sst9zd5xax" timestamp="1541583410"&gt;85&lt;/key&gt;&lt;/foreign-keys&gt;&lt;ref-type name="Report"&gt;27&lt;/ref-type&gt;&lt;contributors&gt;&lt;authors&gt;&lt;author&gt;Grace, M&lt;/author&gt;&lt;/authors&gt;&lt;/contributors&gt;&lt;titles&gt;&lt;title&gt;2016–17 Basin-scale evaluation of Commonwealth environmental water — stream metabolism and water quality: Report prepared for the Commonwealth Environmental Water Office&lt;/title&gt;&lt;/titles&gt;&lt;pages&gt;82&lt;/pages&gt;&lt;dates&gt;&lt;year&gt;2018&lt;/year&gt;&lt;/dates&gt;&lt;pub-location&gt;Albury&lt;/pub-location&gt;&lt;publisher&gt;Latrobe University&lt;/publisher&gt;&lt;urls&gt;&lt;/urls&gt;&lt;/record&gt;&lt;/Cite&gt;&lt;/EndNote&gt;</w:instrText>
      </w:r>
      <w:r w:rsidR="006A5601" w:rsidRPr="0030576A">
        <w:fldChar w:fldCharType="separate"/>
      </w:r>
      <w:r w:rsidR="006A5601" w:rsidRPr="0030576A">
        <w:rPr>
          <w:noProof/>
        </w:rPr>
        <w:t>Grace (2018)</w:t>
      </w:r>
      <w:r w:rsidR="006A5601" w:rsidRPr="0030576A">
        <w:fldChar w:fldCharType="end"/>
      </w:r>
      <w:r w:rsidR="006A5601">
        <w:fldChar w:fldCharType="end"/>
      </w:r>
      <w:r w:rsidRPr="0030576A">
        <w:t xml:space="preserve"> introduced</w:t>
      </w:r>
      <w:r>
        <w:t xml:space="preserve"> three derived metabolism metrics</w:t>
      </w:r>
      <w:bookmarkEnd w:id="241"/>
      <w:r>
        <w:t xml:space="preserve"> for investigating possible discharge effects, two of which are associated with daily loads of organic carbon – on a simple mass basis or mass per km of stream reach.</w:t>
      </w:r>
    </w:p>
    <w:p w14:paraId="635367F5" w14:textId="7F6C44EB" w:rsidR="00745F53" w:rsidRDefault="00745F53" w:rsidP="00745F53">
      <w:pPr>
        <w:pStyle w:val="Para0"/>
      </w:pPr>
      <w:r>
        <w:t xml:space="preserve">Using this load approach and incorporating the flow categorization of </w:t>
      </w:r>
      <w:hyperlink w:anchor="_ENREF_35" w:tooltip="Stewardson, 2018 #2454" w:history="1">
        <w:r w:rsidR="006A5601">
          <w:fldChar w:fldCharType="begin"/>
        </w:r>
        <w:r w:rsidR="006A5601">
          <w:instrText xml:space="preserve"> ADDIN EN.CITE &lt;EndNote&gt;&lt;Cite AuthorYear="1"&gt;&lt;Author&gt;Stewardson&lt;/Author&gt;&lt;Year&gt;2018&lt;/Year&gt;&lt;RecNum&gt;2454&lt;/RecNum&gt;&lt;DisplayText&gt;Stewardson and Guarino (2018)&lt;/DisplayText&gt;&lt;record&gt;&lt;rec-number&gt;2454&lt;/rec-number&gt;&lt;foreign-keys&gt;&lt;key app="EN" db-id="s525xsr2lfv0fgepxeavzwvz5ppptx92v5e9" timestamp="1541584042"&gt;2454&lt;/key&gt;&lt;/foreign-keys&gt;&lt;ref-type name="Journal Article"&gt;17&lt;/ref-type&gt;&lt;contributors&gt;&lt;authors&gt;&lt;author&gt;Stewardson, Michael J&lt;/author&gt;&lt;author&gt;Guarino, Fiorenzo&lt;/author&gt;&lt;/authors&gt;&lt;/contributors&gt;&lt;titles&gt;&lt;title&gt;Basin</w:instrText>
        </w:r>
        <w:r w:rsidR="006A5601">
          <w:rPr>
            <w:rFonts w:hint="eastAsia"/>
          </w:rPr>
          <w:instrText>‐</w:instrText>
        </w:r>
        <w:r w:rsidR="006A5601">
          <w:rPr>
            <w:rFonts w:hint="eastAsia"/>
          </w:rPr>
          <w:instrText>scale environmental water delivery in the Murray</w:instrText>
        </w:r>
        <w:r w:rsidR="006A5601">
          <w:rPr>
            <w:rFonts w:hint="eastAsia"/>
          </w:rPr>
          <w:instrText>–</w:instrText>
        </w:r>
        <w:r w:rsidR="006A5601">
          <w:rPr>
            <w:rFonts w:hint="eastAsia"/>
          </w:rPr>
          <w:instrText>Darling, Australia: a hydrological perspective&lt;/title&gt;&lt;secondary-title&gt;Freshwater Biology&lt;/secondary-title&gt;&lt;/titles&gt;&lt;periodical&gt;&lt;full-title&gt;Freshwater Biology&lt;/full-title&gt;&lt;abbr-1&gt;Freshw. Biol.&lt;/abbr-1&gt;&lt;/pe</w:instrText>
        </w:r>
        <w:r w:rsidR="006A5601">
          <w:instrText>riodical&gt;&lt;pages&gt;969-985&lt;/pages&gt;&lt;volume&gt;63&lt;/volume&gt;&lt;number&gt;8&lt;/number&gt;&lt;dates&gt;&lt;year&gt;2018&lt;/year&gt;&lt;/dates&gt;&lt;isbn&gt;0046-5070&lt;/isbn&gt;&lt;urls&gt;&lt;/urls&gt;&lt;/record&gt;&lt;/Cite&gt;&lt;/EndNote&gt;</w:instrText>
        </w:r>
        <w:r w:rsidR="006A5601">
          <w:fldChar w:fldCharType="separate"/>
        </w:r>
        <w:r w:rsidR="006A5601">
          <w:rPr>
            <w:noProof/>
          </w:rPr>
          <w:t>Stewardson and Guarino (2018)</w:t>
        </w:r>
        <w:r w:rsidR="006A5601">
          <w:fldChar w:fldCharType="end"/>
        </w:r>
      </w:hyperlink>
      <w:r>
        <w:t xml:space="preserve">, it was clearly demonstrated that </w:t>
      </w:r>
      <w:r w:rsidRPr="000A2959">
        <w:rPr>
          <w:bCs/>
        </w:rPr>
        <w:t>small increases in discharge introduce more organic carbon into the stream through photosynthetic production.</w:t>
      </w:r>
      <w:r>
        <w:t xml:space="preserve"> This is an important new finding as the initial paradigm was that no benefit to metabolism would accrue unless the water levels were sufficient to reconnect flood runners, backwaters and even the floodplain. Thus increasing flow from the very low to moderately low category means more energy (‘food’) being created to support the aquatic food</w:t>
      </w:r>
      <w:r w:rsidR="00E52950">
        <w:t xml:space="preserve"> </w:t>
      </w:r>
      <w:r>
        <w:t xml:space="preserve">web. This is a very positive finding. There is also an increase in respiration rate with flow category thus greater nutrient regeneration to sustain increased primary production. </w:t>
      </w:r>
    </w:p>
    <w:p w14:paraId="1DC802A3" w14:textId="22425ACA" w:rsidR="00745F53" w:rsidRDefault="00745F53" w:rsidP="00A94D20">
      <w:pPr>
        <w:pStyle w:val="Para0"/>
      </w:pPr>
      <w:r>
        <w:t xml:space="preserve">From a management perspective, there is a positive benefit in increasing discharge, even by relatively small amounts when there are restrictions on the amount of water that can be delivered in watering actions. Nevertheless, it is likely that such increases in metabolic rates are still constrained by resources (nutrients) and much greater increases would be possible with reconnection of backwaters </w:t>
      </w:r>
      <w:r w:rsidR="000A2959">
        <w:t>and floodplains</w:t>
      </w:r>
      <w:r>
        <w:t>.</w:t>
      </w:r>
    </w:p>
    <w:p w14:paraId="2E2098EC" w14:textId="77FEDA99" w:rsidR="0093674C" w:rsidRDefault="0093674C" w:rsidP="0093674C">
      <w:pPr>
        <w:pStyle w:val="Heading2"/>
      </w:pPr>
      <w:bookmarkStart w:id="242" w:name="_Ref529419177"/>
      <w:bookmarkStart w:id="243" w:name="_Toc529424259"/>
      <w:r>
        <w:t xml:space="preserve">Appendix: </w:t>
      </w:r>
      <w:r w:rsidRPr="00021602">
        <w:t>Logger Deployment Details</w:t>
      </w:r>
      <w:bookmarkEnd w:id="242"/>
      <w:bookmarkEnd w:id="243"/>
    </w:p>
    <w:p w14:paraId="33976037" w14:textId="77777777" w:rsidR="0093674C" w:rsidRPr="00021602" w:rsidRDefault="0093674C" w:rsidP="0093674C">
      <w:pPr>
        <w:pStyle w:val="Para0"/>
      </w:pPr>
      <w:r w:rsidRPr="00021602">
        <w:t>The following information relates to data absences for both the PAR loggers and DO loggers. Occasional single or two point absences were filled by linear interpolation</w:t>
      </w:r>
      <w:r>
        <w:t>.</w:t>
      </w:r>
    </w:p>
    <w:p w14:paraId="3C1C93EC" w14:textId="77777777" w:rsidR="0093674C" w:rsidRDefault="0093674C" w:rsidP="0093674C">
      <w:pPr>
        <w:pStyle w:val="Heading3"/>
      </w:pPr>
      <w:bookmarkStart w:id="244" w:name="_Toc529424260"/>
      <w:r w:rsidRPr="004252FD">
        <w:t>Light</w:t>
      </w:r>
      <w:bookmarkEnd w:id="244"/>
      <w:r w:rsidRPr="004252FD">
        <w:t xml:space="preserve"> </w:t>
      </w:r>
    </w:p>
    <w:p w14:paraId="5152E696" w14:textId="196B9A3C" w:rsidR="0093674C" w:rsidRDefault="0093674C" w:rsidP="0093674C">
      <w:pPr>
        <w:pStyle w:val="Para0"/>
      </w:pPr>
      <w:r>
        <w:t xml:space="preserve">Light (PAR) was the average of the two stations (Tahbilk and Waters Road, Shepparton) except during the following periods: 04/05/2017 - 09/05/2017 (inclusive) </w:t>
      </w:r>
    </w:p>
    <w:p w14:paraId="7464E2B4" w14:textId="77777777" w:rsidR="0093674C" w:rsidRDefault="0093674C" w:rsidP="00AE79B5">
      <w:pPr>
        <w:pStyle w:val="Para0"/>
        <w:numPr>
          <w:ilvl w:val="0"/>
          <w:numId w:val="86"/>
        </w:numPr>
        <w:spacing w:before="120"/>
        <w:ind w:hanging="357"/>
      </w:pPr>
      <w:r>
        <w:t xml:space="preserve">Battery in light loggers ran out on 27/03/2017 at Waters Road, Shepparton and 31/03/2017 at Tahbilk. Light loggers were re-deployed on the 09/05/2017. Light data was estimated from the latitude and longitude of the sites during the period when light loggers were not collecting data. The raw PAR values calculated for each of the sites was averaged and then </w:t>
      </w:r>
      <w:r w:rsidRPr="003B5C92">
        <w:t>converted to the PAR scale of the loggers using the average conversion factor.</w:t>
      </w:r>
      <w:r w:rsidRPr="00021602">
        <w:t xml:space="preserve"> </w:t>
      </w:r>
    </w:p>
    <w:p w14:paraId="5D5A07E7" w14:textId="77777777" w:rsidR="0093674C" w:rsidRDefault="0093674C" w:rsidP="00AE79B5">
      <w:pPr>
        <w:pStyle w:val="Para0"/>
        <w:numPr>
          <w:ilvl w:val="1"/>
          <w:numId w:val="86"/>
        </w:numPr>
        <w:spacing w:before="120"/>
        <w:ind w:hanging="357"/>
      </w:pPr>
      <w:r w:rsidRPr="003B5C92">
        <w:t>29/08/2017 - 15/11/17 (inclusive</w:t>
      </w:r>
      <w:r>
        <w:t xml:space="preserve">): raw PAR at Waters Road, Shepparton stepped up from 100’s - 1000’s to &gt;10,000’s with maxima recorded during nighttime. Only light data from Tahbilk was used during this period. </w:t>
      </w:r>
    </w:p>
    <w:p w14:paraId="05878026" w14:textId="2AF61C81" w:rsidR="0093674C" w:rsidRDefault="0093674C" w:rsidP="00AE79B5">
      <w:pPr>
        <w:pStyle w:val="Para0"/>
        <w:numPr>
          <w:ilvl w:val="1"/>
          <w:numId w:val="86"/>
        </w:numPr>
        <w:spacing w:before="120"/>
        <w:ind w:hanging="357"/>
      </w:pPr>
      <w:r>
        <w:t>On 7/03/18 PAR at Tahbilk changed -&gt; became higher at night. Between 07/03 and 09/03/18 only PAR data from Waters Rd, Shepparton was used.</w:t>
      </w:r>
    </w:p>
    <w:p w14:paraId="3A4BE7D4" w14:textId="77777777" w:rsidR="0093674C" w:rsidRPr="00A17450" w:rsidRDefault="0093674C" w:rsidP="0093674C">
      <w:pPr>
        <w:pStyle w:val="Heading3"/>
      </w:pPr>
      <w:bookmarkStart w:id="245" w:name="_Toc529424261"/>
      <w:r w:rsidRPr="00A17450">
        <w:t>Darcy’s Track</w:t>
      </w:r>
      <w:bookmarkEnd w:id="245"/>
    </w:p>
    <w:p w14:paraId="0D09886F" w14:textId="77777777" w:rsidR="0093674C" w:rsidRDefault="0093674C" w:rsidP="00AE79B5">
      <w:pPr>
        <w:pStyle w:val="Para0"/>
        <w:numPr>
          <w:ilvl w:val="0"/>
          <w:numId w:val="86"/>
        </w:numPr>
        <w:spacing w:before="120"/>
        <w:ind w:hanging="357"/>
      </w:pPr>
      <w:r w:rsidRPr="00A17450">
        <w:t>Data available from 6</w:t>
      </w:r>
      <w:r w:rsidRPr="00A17450">
        <w:rPr>
          <w:vertAlign w:val="superscript"/>
        </w:rPr>
        <w:t>th</w:t>
      </w:r>
      <w:r w:rsidRPr="00A17450">
        <w:t xml:space="preserve"> September 2017</w:t>
      </w:r>
      <w:r>
        <w:t xml:space="preserve"> until 14</w:t>
      </w:r>
      <w:r w:rsidRPr="008B7798">
        <w:rPr>
          <w:vertAlign w:val="superscript"/>
        </w:rPr>
        <w:t>th</w:t>
      </w:r>
      <w:r>
        <w:t xml:space="preserve"> June 2018</w:t>
      </w:r>
      <w:r w:rsidRPr="00A17450">
        <w:t>.</w:t>
      </w:r>
      <w:r>
        <w:t xml:space="preserve"> </w:t>
      </w:r>
    </w:p>
    <w:p w14:paraId="41C3CAB0" w14:textId="77777777" w:rsidR="0093674C" w:rsidRDefault="0093674C" w:rsidP="00AE79B5">
      <w:pPr>
        <w:pStyle w:val="Para0"/>
        <w:numPr>
          <w:ilvl w:val="0"/>
          <w:numId w:val="86"/>
        </w:numPr>
        <w:spacing w:before="120"/>
        <w:ind w:hanging="357"/>
      </w:pPr>
      <w:r w:rsidRPr="00A17450">
        <w:t xml:space="preserve">Downloads were performed on: </w:t>
      </w:r>
      <w:r>
        <w:t>19/10/2017, 10/11/2017, 02/01/2018, 15/05/2018 and 14/06/2018.</w:t>
      </w:r>
    </w:p>
    <w:p w14:paraId="0F439CE7" w14:textId="77777777" w:rsidR="0093674C" w:rsidRDefault="0093674C" w:rsidP="00AE79B5">
      <w:pPr>
        <w:pStyle w:val="Para0"/>
        <w:numPr>
          <w:ilvl w:val="1"/>
          <w:numId w:val="86"/>
        </w:numPr>
        <w:spacing w:before="120"/>
        <w:ind w:hanging="357"/>
      </w:pPr>
      <w:r w:rsidRPr="00A17450">
        <w:t>Logger was not recording data between 13/10/2017 and 19/10/2017</w:t>
      </w:r>
      <w:r>
        <w:t>.</w:t>
      </w:r>
    </w:p>
    <w:p w14:paraId="2FE71107" w14:textId="77777777" w:rsidR="0093674C" w:rsidRDefault="0093674C" w:rsidP="00AE79B5">
      <w:pPr>
        <w:pStyle w:val="Para0"/>
        <w:numPr>
          <w:ilvl w:val="1"/>
          <w:numId w:val="86"/>
        </w:numPr>
        <w:spacing w:before="120"/>
        <w:ind w:hanging="357"/>
      </w:pPr>
      <w:r>
        <w:t>Logger was not recording data between 16/12/2017 and 02/01/2018.</w:t>
      </w:r>
    </w:p>
    <w:p w14:paraId="4E84FB7B" w14:textId="77777777" w:rsidR="0093674C" w:rsidRDefault="0093674C" w:rsidP="00AE79B5">
      <w:pPr>
        <w:pStyle w:val="Para0"/>
        <w:numPr>
          <w:ilvl w:val="1"/>
          <w:numId w:val="86"/>
        </w:numPr>
        <w:spacing w:before="120"/>
        <w:ind w:hanging="357"/>
      </w:pPr>
      <w:r>
        <w:t>Logger was not recording data between 06/02/2018 and 15/05/2018.</w:t>
      </w:r>
    </w:p>
    <w:p w14:paraId="4B993BD5" w14:textId="64558A1C" w:rsidR="0093674C" w:rsidRPr="00A17450" w:rsidRDefault="0093674C" w:rsidP="00AE79B5">
      <w:pPr>
        <w:pStyle w:val="Para0"/>
        <w:numPr>
          <w:ilvl w:val="0"/>
          <w:numId w:val="86"/>
        </w:numPr>
        <w:spacing w:before="120"/>
        <w:ind w:hanging="357"/>
      </w:pPr>
      <w:r>
        <w:t xml:space="preserve">Water level was too high to retrieve/download the logger in late Feb 2018, 13/04/2018 and 09/05/18. </w:t>
      </w:r>
    </w:p>
    <w:p w14:paraId="509930FF" w14:textId="77777777" w:rsidR="0093674C" w:rsidRPr="00E655C8" w:rsidRDefault="0093674C" w:rsidP="0093674C">
      <w:pPr>
        <w:pStyle w:val="Heading3"/>
      </w:pPr>
      <w:bookmarkStart w:id="246" w:name="_Toc529424262"/>
      <w:r w:rsidRPr="00E655C8">
        <w:t>Day Road</w:t>
      </w:r>
      <w:bookmarkEnd w:id="246"/>
    </w:p>
    <w:p w14:paraId="1FF97F94" w14:textId="77777777" w:rsidR="0093674C" w:rsidRPr="00E655C8" w:rsidRDefault="0093674C" w:rsidP="00AE79B5">
      <w:pPr>
        <w:pStyle w:val="Para0"/>
        <w:numPr>
          <w:ilvl w:val="0"/>
          <w:numId w:val="87"/>
        </w:numPr>
        <w:spacing w:before="120"/>
        <w:ind w:hanging="357"/>
      </w:pPr>
      <w:r w:rsidRPr="00E655C8">
        <w:t>Data available from 6</w:t>
      </w:r>
      <w:r w:rsidRPr="00E655C8">
        <w:rPr>
          <w:vertAlign w:val="superscript"/>
        </w:rPr>
        <w:t>th</w:t>
      </w:r>
      <w:r w:rsidRPr="00E655C8">
        <w:t xml:space="preserve"> September 2017 until </w:t>
      </w:r>
      <w:r>
        <w:t>14</w:t>
      </w:r>
      <w:r w:rsidRPr="0072795F">
        <w:rPr>
          <w:vertAlign w:val="superscript"/>
        </w:rPr>
        <w:t>th</w:t>
      </w:r>
      <w:r>
        <w:t xml:space="preserve"> June 2018.</w:t>
      </w:r>
    </w:p>
    <w:p w14:paraId="41A01B8B" w14:textId="77777777" w:rsidR="0093674C" w:rsidRPr="00E655C8" w:rsidRDefault="0093674C" w:rsidP="00AE79B5">
      <w:pPr>
        <w:pStyle w:val="Para0"/>
        <w:numPr>
          <w:ilvl w:val="0"/>
          <w:numId w:val="87"/>
        </w:numPr>
        <w:spacing w:before="120"/>
        <w:ind w:hanging="357"/>
      </w:pPr>
      <w:r w:rsidRPr="00E655C8">
        <w:t xml:space="preserve">Downloads were performed on: </w:t>
      </w:r>
      <w:r>
        <w:t>19/10/2017,</w:t>
      </w:r>
      <w:r w:rsidRPr="00E655C8">
        <w:t xml:space="preserve"> 10/11/2017</w:t>
      </w:r>
      <w:r>
        <w:t>, 16/01/2018, 09/05/2018 and 14/06/2018</w:t>
      </w:r>
      <w:r w:rsidRPr="00E655C8">
        <w:t>.</w:t>
      </w:r>
    </w:p>
    <w:p w14:paraId="364D87FA" w14:textId="77777777" w:rsidR="0093674C" w:rsidRDefault="0093674C" w:rsidP="00AE79B5">
      <w:pPr>
        <w:pStyle w:val="Para0"/>
        <w:numPr>
          <w:ilvl w:val="0"/>
          <w:numId w:val="87"/>
        </w:numPr>
        <w:spacing w:before="120"/>
        <w:ind w:hanging="357"/>
      </w:pPr>
      <w:r>
        <w:t xml:space="preserve">Water level was too high to retrieve/download the logger in late February 2018 and 13/04/2018. Data was not recorded from 31/3/18 to 9/5/18 due to battery failure. </w:t>
      </w:r>
    </w:p>
    <w:p w14:paraId="35FCB24F" w14:textId="77777777" w:rsidR="0093674C" w:rsidRPr="001405AD" w:rsidRDefault="0093674C" w:rsidP="0093674C">
      <w:pPr>
        <w:pStyle w:val="Heading3"/>
      </w:pPr>
      <w:bookmarkStart w:id="247" w:name="_Toc529424263"/>
      <w:r w:rsidRPr="001405AD">
        <w:t>Loch Garry</w:t>
      </w:r>
      <w:r>
        <w:t xml:space="preserve"> Gauge</w:t>
      </w:r>
      <w:bookmarkEnd w:id="247"/>
    </w:p>
    <w:p w14:paraId="3A514256" w14:textId="77777777" w:rsidR="0093674C" w:rsidRDefault="0093674C" w:rsidP="00AE79B5">
      <w:pPr>
        <w:pStyle w:val="Para0"/>
        <w:numPr>
          <w:ilvl w:val="0"/>
          <w:numId w:val="88"/>
        </w:numPr>
        <w:spacing w:before="120"/>
        <w:ind w:hanging="357"/>
      </w:pPr>
      <w:r w:rsidRPr="001405AD">
        <w:t>Data available from 7</w:t>
      </w:r>
      <w:r w:rsidRPr="001405AD">
        <w:rPr>
          <w:vertAlign w:val="superscript"/>
        </w:rPr>
        <w:t>th</w:t>
      </w:r>
      <w:r w:rsidRPr="001405AD">
        <w:t xml:space="preserve"> September 2017 until </w:t>
      </w:r>
      <w:r>
        <w:t>14</w:t>
      </w:r>
      <w:r w:rsidRPr="0072795F">
        <w:rPr>
          <w:vertAlign w:val="superscript"/>
        </w:rPr>
        <w:t>th</w:t>
      </w:r>
      <w:r>
        <w:t xml:space="preserve"> June 2018</w:t>
      </w:r>
      <w:r w:rsidRPr="001405AD">
        <w:t>.</w:t>
      </w:r>
    </w:p>
    <w:p w14:paraId="5A6ABB93" w14:textId="77777777" w:rsidR="0093674C" w:rsidRDefault="0093674C" w:rsidP="00AE79B5">
      <w:pPr>
        <w:pStyle w:val="Para0"/>
        <w:numPr>
          <w:ilvl w:val="0"/>
          <w:numId w:val="88"/>
        </w:numPr>
        <w:spacing w:before="120"/>
        <w:ind w:hanging="357"/>
      </w:pPr>
      <w:r w:rsidRPr="001405AD">
        <w:t>Downloads were perform</w:t>
      </w:r>
      <w:r>
        <w:t>ed on: 10/11/2017, 02/01/2018, 15/05/2018 and 14/06/2018.</w:t>
      </w:r>
    </w:p>
    <w:p w14:paraId="4BAAEA8A" w14:textId="77777777" w:rsidR="0093674C" w:rsidRDefault="0093674C" w:rsidP="00AE79B5">
      <w:pPr>
        <w:pStyle w:val="Para0"/>
        <w:numPr>
          <w:ilvl w:val="1"/>
          <w:numId w:val="88"/>
        </w:numPr>
        <w:spacing w:before="120"/>
        <w:ind w:hanging="357"/>
      </w:pPr>
      <w:r>
        <w:t>No download was performed on 20/10/2017 as the logger was out of the water.</w:t>
      </w:r>
    </w:p>
    <w:p w14:paraId="76F49ECD" w14:textId="77777777" w:rsidR="0093674C" w:rsidRDefault="0093674C" w:rsidP="00AE79B5">
      <w:pPr>
        <w:pStyle w:val="Para0"/>
        <w:numPr>
          <w:ilvl w:val="1"/>
          <w:numId w:val="88"/>
        </w:numPr>
        <w:spacing w:before="120"/>
        <w:ind w:hanging="357"/>
      </w:pPr>
      <w:r w:rsidRPr="001405AD">
        <w:t>Logger was observed to be out of the water on 20/10/2017 and 10/11/2017. It was lowered on each occasion.</w:t>
      </w:r>
    </w:p>
    <w:p w14:paraId="217D032E" w14:textId="77777777" w:rsidR="0093674C" w:rsidRPr="001405AD" w:rsidRDefault="0093674C" w:rsidP="00AE79B5">
      <w:pPr>
        <w:pStyle w:val="Para0"/>
        <w:numPr>
          <w:ilvl w:val="1"/>
          <w:numId w:val="88"/>
        </w:numPr>
        <w:spacing w:before="120"/>
        <w:ind w:hanging="357"/>
      </w:pPr>
      <w:r w:rsidRPr="001405AD">
        <w:t>Logger is suspected to be out of the water during the following periods: 13-15/10/2017, 19-20/10/17 and 06-10/11/2017.</w:t>
      </w:r>
    </w:p>
    <w:p w14:paraId="53EFB3FB" w14:textId="77777777" w:rsidR="0093674C" w:rsidRDefault="0093674C" w:rsidP="00AE79B5">
      <w:pPr>
        <w:pStyle w:val="Para0"/>
        <w:numPr>
          <w:ilvl w:val="0"/>
          <w:numId w:val="88"/>
        </w:numPr>
        <w:spacing w:before="120"/>
        <w:ind w:hanging="357"/>
      </w:pPr>
      <w:r>
        <w:t>Water level was too high to retrieve/download the logger in late February 2018, 13/04/2018 and 09/05/18. Data was not recorded from 17/3/18 to 15/5/18 due to battery failure.</w:t>
      </w:r>
    </w:p>
    <w:p w14:paraId="67C60290" w14:textId="77777777" w:rsidR="0093674C" w:rsidRDefault="0093674C" w:rsidP="0093674C">
      <w:pPr>
        <w:pStyle w:val="Heading3"/>
      </w:pPr>
      <w:bookmarkStart w:id="248" w:name="_Toc529424264"/>
      <w:r w:rsidRPr="003F4BAF">
        <w:t>McCoy’s Bridge</w:t>
      </w:r>
      <w:bookmarkEnd w:id="248"/>
    </w:p>
    <w:p w14:paraId="325D3484" w14:textId="07A4C964" w:rsidR="0093674C" w:rsidRDefault="0093674C" w:rsidP="00AE79B5">
      <w:pPr>
        <w:pStyle w:val="Para0"/>
        <w:numPr>
          <w:ilvl w:val="0"/>
          <w:numId w:val="82"/>
        </w:numPr>
        <w:spacing w:before="120"/>
        <w:ind w:hanging="357"/>
      </w:pPr>
      <w:r>
        <w:t>Data available from 4</w:t>
      </w:r>
      <w:r w:rsidRPr="002B3906">
        <w:rPr>
          <w:vertAlign w:val="superscript"/>
        </w:rPr>
        <w:t>th</w:t>
      </w:r>
      <w:r>
        <w:t xml:space="preserve"> May 2017 until 14</w:t>
      </w:r>
      <w:r w:rsidRPr="0072795F">
        <w:rPr>
          <w:vertAlign w:val="superscript"/>
        </w:rPr>
        <w:t>th</w:t>
      </w:r>
      <w:r>
        <w:t xml:space="preserve"> June 2018</w:t>
      </w:r>
      <w:r w:rsidRPr="00D450A3">
        <w:t>.</w:t>
      </w:r>
    </w:p>
    <w:p w14:paraId="3CB47C80" w14:textId="77777777" w:rsidR="0093674C" w:rsidRDefault="0093674C" w:rsidP="00AE79B5">
      <w:pPr>
        <w:pStyle w:val="Para0"/>
        <w:numPr>
          <w:ilvl w:val="1"/>
          <w:numId w:val="82"/>
        </w:numPr>
        <w:spacing w:before="120"/>
        <w:ind w:hanging="357"/>
      </w:pPr>
      <w:r>
        <w:t xml:space="preserve">Data from June 2017, although nominally Year 3, are included here to get more wintertime data </w:t>
      </w:r>
    </w:p>
    <w:p w14:paraId="73191E74" w14:textId="77777777" w:rsidR="0093674C" w:rsidRDefault="0093674C" w:rsidP="00AE79B5">
      <w:pPr>
        <w:pStyle w:val="Para0"/>
        <w:numPr>
          <w:ilvl w:val="0"/>
          <w:numId w:val="82"/>
        </w:numPr>
        <w:spacing w:before="120"/>
        <w:ind w:hanging="357"/>
      </w:pPr>
      <w:r>
        <w:t>Downloads were performed on: 08/06/2017, 03/08/2017, 04/09/2017, 19/10/2017, 10/11/2017, 02/01/2018, 26/02/2018, 11/04/2018, 09/05/2018 and 14/06/2018.</w:t>
      </w:r>
    </w:p>
    <w:p w14:paraId="65371CBC" w14:textId="14488662" w:rsidR="0093674C" w:rsidRDefault="0093674C" w:rsidP="00AE79B5">
      <w:pPr>
        <w:pStyle w:val="Para0"/>
        <w:numPr>
          <w:ilvl w:val="1"/>
          <w:numId w:val="82"/>
        </w:numPr>
        <w:spacing w:before="120"/>
        <w:ind w:hanging="357"/>
      </w:pPr>
      <w:r>
        <w:t>Logger did not record data during deployment between 03/08/2017 and 04/09/2017.</w:t>
      </w:r>
    </w:p>
    <w:p w14:paraId="3894FBA3" w14:textId="1774E39E" w:rsidR="005B7A80" w:rsidRDefault="004D5335" w:rsidP="00A70E4C">
      <w:pPr>
        <w:pStyle w:val="Heading1"/>
      </w:pPr>
      <w:bookmarkStart w:id="249" w:name="_Toc529424265"/>
      <w:r>
        <w:t>Macroinvertebrates</w:t>
      </w:r>
      <w:bookmarkEnd w:id="249"/>
    </w:p>
    <w:p w14:paraId="58C33D52" w14:textId="57F29D2A" w:rsidR="0061309C" w:rsidRDefault="0061309C" w:rsidP="00A70E4C">
      <w:pPr>
        <w:pStyle w:val="Heading2"/>
      </w:pPr>
      <w:bookmarkStart w:id="250" w:name="_Toc529424266"/>
      <w:bookmarkStart w:id="251" w:name="_Toc429920377"/>
      <w:bookmarkStart w:id="252" w:name="_Toc430418242"/>
      <w:r>
        <w:t>Introduction</w:t>
      </w:r>
      <w:bookmarkEnd w:id="250"/>
    </w:p>
    <w:p w14:paraId="47687D25" w14:textId="335440C3" w:rsidR="004D5335" w:rsidRDefault="004D5335" w:rsidP="004D5335">
      <w:pPr>
        <w:pStyle w:val="Para0"/>
      </w:pPr>
      <w:r>
        <w:t>Macroinvertebrates are an essential part of healthy, functioning aquatic ecosystems, providing ecosystem services that range from nutrient cycling to provision of food for larger aquatic organisms such as fish. Macroinvertebrates are frequently monitored in aquatic ecosystem assessments to understand the health of those ecosystems. In the lower Goulburn River, macroinvertebrate responses have been measured to increase our understanding of how Commonwealth environmental water (CEW) affects these organisms. The aims of the macroinvertebrate monitoring program are to answer the following questions:</w:t>
      </w:r>
    </w:p>
    <w:p w14:paraId="0E95CE6F" w14:textId="77777777" w:rsidR="004D5335" w:rsidRDefault="004D5335" w:rsidP="001A36D2">
      <w:pPr>
        <w:pStyle w:val="Para0"/>
        <w:numPr>
          <w:ilvl w:val="0"/>
          <w:numId w:val="48"/>
        </w:numPr>
      </w:pPr>
      <w:r>
        <w:t xml:space="preserve">What did Commonwealth environmental water contribute to macroinvertebrate diversity and abundance in the lower Goulburn River? Specifically, what combination of freshes and low flows are required to maximise macroinvertebrate abundance and biomass in the river? </w:t>
      </w:r>
    </w:p>
    <w:p w14:paraId="241D3192" w14:textId="77777777" w:rsidR="004D5335" w:rsidRDefault="004D5335" w:rsidP="001A36D2">
      <w:pPr>
        <w:pStyle w:val="Para0"/>
        <w:numPr>
          <w:ilvl w:val="0"/>
          <w:numId w:val="48"/>
        </w:numPr>
      </w:pPr>
      <w:r>
        <w:t>What did Commonwealth environmental water contribute to macroinvertebrate emergence in the lower Goulburn River?</w:t>
      </w:r>
    </w:p>
    <w:p w14:paraId="206B1745" w14:textId="063711DF" w:rsidR="004D5335" w:rsidRPr="004D5335" w:rsidRDefault="004D5335" w:rsidP="004D5335">
      <w:pPr>
        <w:pStyle w:val="Para0"/>
      </w:pPr>
      <w:r>
        <w:t>In 2017–18, monitoring efforts centred on measuring macroinvertebrates before and after the second spring fresh that was delivered in mid-November, 2017. In the previous monitoring year (2016–17), the monitoring protocol had been adjusted in response to large, natural flows in spring and subsequent observations of increased crustacean productivity in response to these flows. Pre-CEW monitoring was not done due to site access issues and the fact environmental water was not delivered. Additional crustacean monitoring was conducted, which involved monthly sampling using bait traps and sweep samples from December to March, in place of the pre-CEW monitoring. The data gained from the additional crustacean surveys was highly informative, so a decision was made in 2017–18 to replace the emergence survey (yellow sticky traps) with further crustacean surveys.</w:t>
      </w:r>
    </w:p>
    <w:p w14:paraId="2EA69C35" w14:textId="799334D5" w:rsidR="005320A5" w:rsidRDefault="005320A5" w:rsidP="005320A5">
      <w:pPr>
        <w:pStyle w:val="Heading2"/>
      </w:pPr>
      <w:bookmarkStart w:id="253" w:name="_Toc529424267"/>
      <w:r>
        <w:t>Area specific evaluation questions</w:t>
      </w:r>
      <w:bookmarkEnd w:id="253"/>
    </w:p>
    <w:p w14:paraId="1F5EC2EC" w14:textId="6AB7D5FC" w:rsidR="00D4626E" w:rsidRPr="00D4626E" w:rsidRDefault="00D4626E" w:rsidP="00D4626E">
      <w:pPr>
        <w:pStyle w:val="Para0"/>
      </w:pPr>
      <w:r>
        <w:t xml:space="preserve">To determine the contribution of Commonwealth environmental water in selected areas, and to improve understanding of the </w:t>
      </w:r>
      <w:r w:rsidRPr="00387FBA">
        <w:t>relationship between specific watering actions and ecological objectives for assets, the following questions are being addressed. This information also forms the basis of Basin-scale evaluation – where area-level results are scaled up to the Basin level.</w:t>
      </w:r>
    </w:p>
    <w:tbl>
      <w:tblPr>
        <w:tblStyle w:val="TableGrid"/>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198"/>
        <w:gridCol w:w="1265"/>
        <w:gridCol w:w="3539"/>
        <w:gridCol w:w="2819"/>
      </w:tblGrid>
      <w:tr w:rsidR="005320A5" w14:paraId="148928D3" w14:textId="77777777" w:rsidTr="00A107DA">
        <w:trPr>
          <w:tblHeader/>
        </w:trPr>
        <w:tc>
          <w:tcPr>
            <w:tcW w:w="0" w:type="auto"/>
            <w:tcBorders>
              <w:right w:val="single" w:sz="4" w:space="0" w:color="FFFFFF" w:themeColor="background1"/>
            </w:tcBorders>
            <w:shd w:val="clear" w:color="auto" w:fill="00338D"/>
          </w:tcPr>
          <w:p w14:paraId="48C37080" w14:textId="77777777" w:rsidR="005320A5" w:rsidRDefault="005320A5" w:rsidP="00D4626E">
            <w:pPr>
              <w:pStyle w:val="Tablesmallheading"/>
            </w:pPr>
            <w:r>
              <w:t>Question</w:t>
            </w:r>
          </w:p>
        </w:tc>
        <w:tc>
          <w:tcPr>
            <w:tcW w:w="0" w:type="auto"/>
            <w:tcBorders>
              <w:left w:val="single" w:sz="4" w:space="0" w:color="FFFFFF" w:themeColor="background1"/>
              <w:right w:val="single" w:sz="4" w:space="0" w:color="FFFFFF" w:themeColor="background1"/>
            </w:tcBorders>
            <w:shd w:val="clear" w:color="auto" w:fill="00338D"/>
          </w:tcPr>
          <w:p w14:paraId="0CBFB0C6" w14:textId="77777777" w:rsidR="005320A5" w:rsidRDefault="005320A5" w:rsidP="00D4626E">
            <w:pPr>
              <w:pStyle w:val="Tablesmallheading"/>
            </w:pPr>
            <w:r>
              <w:t>Were appropriate flows provided?</w:t>
            </w:r>
          </w:p>
        </w:tc>
        <w:tc>
          <w:tcPr>
            <w:tcW w:w="0" w:type="auto"/>
            <w:tcBorders>
              <w:left w:val="single" w:sz="4" w:space="0" w:color="FFFFFF" w:themeColor="background1"/>
              <w:right w:val="single" w:sz="4" w:space="0" w:color="FFFFFF" w:themeColor="background1"/>
            </w:tcBorders>
            <w:shd w:val="clear" w:color="auto" w:fill="00338D"/>
          </w:tcPr>
          <w:p w14:paraId="30ED6057" w14:textId="77777777" w:rsidR="005320A5" w:rsidRDefault="005320A5" w:rsidP="00D4626E">
            <w:pPr>
              <w:pStyle w:val="Tablesmallheading"/>
            </w:pPr>
            <w:r>
              <w:t>Effect of environmental flows</w:t>
            </w:r>
          </w:p>
        </w:tc>
        <w:tc>
          <w:tcPr>
            <w:tcW w:w="0" w:type="auto"/>
            <w:tcBorders>
              <w:left w:val="single" w:sz="4" w:space="0" w:color="FFFFFF" w:themeColor="background1"/>
            </w:tcBorders>
            <w:shd w:val="clear" w:color="auto" w:fill="00338D"/>
          </w:tcPr>
          <w:p w14:paraId="1D95BD3A" w14:textId="77777777" w:rsidR="005320A5" w:rsidRDefault="005320A5" w:rsidP="00D4626E">
            <w:pPr>
              <w:pStyle w:val="Tablesmallheading"/>
            </w:pPr>
            <w:r>
              <w:t>What information was the evaluation based on?</w:t>
            </w:r>
          </w:p>
        </w:tc>
      </w:tr>
      <w:tr w:rsidR="005320A5" w14:paraId="2705DB73" w14:textId="77777777" w:rsidTr="00A107DA">
        <w:tc>
          <w:tcPr>
            <w:tcW w:w="0" w:type="auto"/>
          </w:tcPr>
          <w:p w14:paraId="6CEFD674" w14:textId="77777777" w:rsidR="005320A5" w:rsidRPr="000851C4" w:rsidRDefault="005320A5" w:rsidP="00D4626E">
            <w:pPr>
              <w:pStyle w:val="Tablesmalltext"/>
            </w:pPr>
            <w:r>
              <w:t>What did CEW contribute to macroinvertebrate diversity in the lower Goulburn River?</w:t>
            </w:r>
          </w:p>
        </w:tc>
        <w:tc>
          <w:tcPr>
            <w:tcW w:w="0" w:type="auto"/>
          </w:tcPr>
          <w:p w14:paraId="48031BFF" w14:textId="77777777" w:rsidR="005320A5" w:rsidRDefault="005320A5" w:rsidP="00D4626E">
            <w:pPr>
              <w:pStyle w:val="Tablesmalltext"/>
            </w:pPr>
            <w:r>
              <w:t>No</w:t>
            </w:r>
          </w:p>
        </w:tc>
        <w:tc>
          <w:tcPr>
            <w:tcW w:w="0" w:type="auto"/>
          </w:tcPr>
          <w:p w14:paraId="3A55E938" w14:textId="77777777" w:rsidR="005320A5" w:rsidRDefault="005320A5" w:rsidP="00D4626E">
            <w:pPr>
              <w:pStyle w:val="Tablesmalltext"/>
            </w:pPr>
            <w:r>
              <w:t>Macroinvertebrate diversity is not affected by CEW in the lower Goulburn River; in contrast, natural floods in the previous year (2016-17) did increase diversity in edge habitats. Larger natural flows would be required to have a positive impact on diversity.</w:t>
            </w:r>
          </w:p>
        </w:tc>
        <w:tc>
          <w:tcPr>
            <w:tcW w:w="0" w:type="auto"/>
          </w:tcPr>
          <w:p w14:paraId="0CE0CC2F" w14:textId="77777777" w:rsidR="005320A5" w:rsidRDefault="005320A5" w:rsidP="00D4626E">
            <w:pPr>
              <w:pStyle w:val="Tablesmalltext"/>
            </w:pPr>
            <w:r>
              <w:t>Qualitative analysis of monitored results across all survey periods.</w:t>
            </w:r>
          </w:p>
        </w:tc>
      </w:tr>
      <w:tr w:rsidR="005320A5" w14:paraId="07E7F86C" w14:textId="77777777" w:rsidTr="00A107DA">
        <w:tc>
          <w:tcPr>
            <w:tcW w:w="0" w:type="auto"/>
          </w:tcPr>
          <w:p w14:paraId="26C0A358" w14:textId="77777777" w:rsidR="005320A5" w:rsidRDefault="005320A5" w:rsidP="00D4626E">
            <w:pPr>
              <w:pStyle w:val="Tablesmalltext"/>
            </w:pPr>
            <w:r>
              <w:t>What did CEW contribute to macroinvertebrate abundance and biomass in the lower Goulburn River?</w:t>
            </w:r>
          </w:p>
        </w:tc>
        <w:tc>
          <w:tcPr>
            <w:tcW w:w="0" w:type="auto"/>
          </w:tcPr>
          <w:p w14:paraId="47473545" w14:textId="77777777" w:rsidR="005320A5" w:rsidRDefault="005320A5" w:rsidP="00D4626E">
            <w:pPr>
              <w:pStyle w:val="Tablesmalltext"/>
            </w:pPr>
            <w:r>
              <w:t>Yes</w:t>
            </w:r>
          </w:p>
        </w:tc>
        <w:tc>
          <w:tcPr>
            <w:tcW w:w="0" w:type="auto"/>
          </w:tcPr>
          <w:p w14:paraId="11D36ACA" w14:textId="77777777" w:rsidR="005320A5" w:rsidRDefault="005320A5" w:rsidP="00D4626E">
            <w:pPr>
              <w:pStyle w:val="Tablesmalltext"/>
            </w:pPr>
            <w:r>
              <w:t>Increased flows (natural and CEW freshes) have been associated with an increase in the abundance and biomass of some taxa, particularly crustaceans such as shrimp and prawns, and possibly help sustain populations of other taxa during dry periods.</w:t>
            </w:r>
          </w:p>
        </w:tc>
        <w:tc>
          <w:tcPr>
            <w:tcW w:w="0" w:type="auto"/>
          </w:tcPr>
          <w:p w14:paraId="76B48F3C" w14:textId="77777777" w:rsidR="005320A5" w:rsidRDefault="005320A5" w:rsidP="00D4626E">
            <w:pPr>
              <w:pStyle w:val="Tablesmalltext"/>
            </w:pPr>
            <w:r>
              <w:t>BACI ANOVAs were used to compared pre- and post-CEW data from all years (except 2016–17, which was post-flood only) to determine if abundance and biomass changed in response to the spring fresh (CEW)</w:t>
            </w:r>
          </w:p>
        </w:tc>
      </w:tr>
    </w:tbl>
    <w:p w14:paraId="6931F204" w14:textId="187ACAB0" w:rsidR="005320A5" w:rsidRPr="003E150C" w:rsidRDefault="005320A5" w:rsidP="005320A5">
      <w:pPr>
        <w:pStyle w:val="Heading2"/>
      </w:pPr>
      <w:bookmarkStart w:id="254" w:name="_Toc429920378"/>
      <w:bookmarkStart w:id="255" w:name="_Toc430418243"/>
      <w:bookmarkStart w:id="256" w:name="_Toc529424268"/>
      <w:r>
        <w:t>Main findings from the macroinvertebrate monitoring program</w:t>
      </w:r>
      <w:bookmarkEnd w:id="254"/>
      <w:bookmarkEnd w:id="255"/>
      <w:bookmarkEnd w:id="256"/>
    </w:p>
    <w:p w14:paraId="3C1E78CB" w14:textId="77777777" w:rsidR="005320A5" w:rsidRDefault="005320A5" w:rsidP="005320A5">
      <w:pPr>
        <w:pStyle w:val="Heading3"/>
      </w:pPr>
      <w:bookmarkStart w:id="257" w:name="_Toc529424269"/>
      <w:r>
        <w:t>Findings from 2017–18</w:t>
      </w:r>
      <w:bookmarkEnd w:id="257"/>
    </w:p>
    <w:p w14:paraId="780CC874" w14:textId="77777777" w:rsidR="005320A5" w:rsidRDefault="005320A5" w:rsidP="005320A5">
      <w:pPr>
        <w:pStyle w:val="Para0"/>
      </w:pPr>
      <w:r>
        <w:t>The main findings from 2017–18 monitoring can be summarised as:</w:t>
      </w:r>
    </w:p>
    <w:p w14:paraId="1D72F9A3" w14:textId="19096309" w:rsidR="005320A5" w:rsidRPr="00046C25" w:rsidRDefault="00A107DA" w:rsidP="005320A5">
      <w:pPr>
        <w:pStyle w:val="Para0"/>
        <w:rPr>
          <w:i/>
        </w:rPr>
      </w:pPr>
      <w:r>
        <w:rPr>
          <w:i/>
        </w:rPr>
        <w:t>Artificial substrates</w:t>
      </w:r>
    </w:p>
    <w:p w14:paraId="5EDFA07B" w14:textId="77777777" w:rsidR="005320A5" w:rsidRDefault="005320A5" w:rsidP="005320A5">
      <w:pPr>
        <w:pStyle w:val="Para0"/>
        <w:numPr>
          <w:ilvl w:val="0"/>
          <w:numId w:val="47"/>
        </w:numPr>
      </w:pPr>
      <w:r>
        <w:t>Abundance did not respond to CEW, but increased at both sites post-CEW, while richness decreased in the Goulburn River post-CEW, indicating a negative effect of CEW on richness.</w:t>
      </w:r>
    </w:p>
    <w:p w14:paraId="441C665A" w14:textId="77777777" w:rsidR="005320A5" w:rsidRDefault="005320A5" w:rsidP="005320A5">
      <w:pPr>
        <w:pStyle w:val="Para0"/>
        <w:numPr>
          <w:ilvl w:val="0"/>
          <w:numId w:val="47"/>
        </w:numPr>
      </w:pPr>
      <w:r>
        <w:t xml:space="preserve">Of common taxa, several showed a positive response to CEW in 2017-18, with Oligochaeta (worms) and the midge </w:t>
      </w:r>
      <w:r>
        <w:rPr>
          <w:i/>
        </w:rPr>
        <w:t xml:space="preserve">Nanocladius </w:t>
      </w:r>
      <w:r>
        <w:t>species increasing in abundance in the Goulburn River but decreasing in Broken River, while another midge (</w:t>
      </w:r>
      <w:r>
        <w:rPr>
          <w:i/>
        </w:rPr>
        <w:t xml:space="preserve">Procladius </w:t>
      </w:r>
      <w:r>
        <w:t>species) increased at both sites post-CEW, but with a much greater increase in the Goulburn.</w:t>
      </w:r>
    </w:p>
    <w:p w14:paraId="108F521B" w14:textId="77777777" w:rsidR="005320A5" w:rsidRDefault="005320A5" w:rsidP="005320A5">
      <w:pPr>
        <w:pStyle w:val="Para0"/>
        <w:numPr>
          <w:ilvl w:val="0"/>
          <w:numId w:val="47"/>
        </w:numPr>
      </w:pPr>
      <w:r>
        <w:t xml:space="preserve">The midge </w:t>
      </w:r>
      <w:r>
        <w:rPr>
          <w:i/>
        </w:rPr>
        <w:t xml:space="preserve">Tanytarsus manleyensis </w:t>
      </w:r>
      <w:r>
        <w:t>showed a negative response to CEW and decreased in abundance in Goulburn River post-CEW.</w:t>
      </w:r>
    </w:p>
    <w:p w14:paraId="654D8D41" w14:textId="77777777" w:rsidR="005320A5" w:rsidRDefault="005320A5" w:rsidP="005320A5">
      <w:pPr>
        <w:pStyle w:val="Para0"/>
        <w:numPr>
          <w:ilvl w:val="0"/>
          <w:numId w:val="47"/>
        </w:numPr>
      </w:pPr>
      <w:r>
        <w:t>Post-CEW, biomass went from being dominated by EPT and crustaceans to being almost solely dominated by crustaceans in the Goulburn River, whereas crustacean biomass became almost negligible in the Broken River.</w:t>
      </w:r>
    </w:p>
    <w:p w14:paraId="6B30E056" w14:textId="77777777" w:rsidR="005320A5" w:rsidRDefault="005320A5" w:rsidP="005320A5">
      <w:pPr>
        <w:pStyle w:val="Para0"/>
        <w:numPr>
          <w:ilvl w:val="0"/>
          <w:numId w:val="47"/>
        </w:numPr>
      </w:pPr>
      <w:r>
        <w:t>Total biomass increased in the Goulburn River but decreased in the Broken post-CEW, largely due to increases in crustacean biomass.</w:t>
      </w:r>
    </w:p>
    <w:p w14:paraId="4D1B2865" w14:textId="182905D9" w:rsidR="005320A5" w:rsidRDefault="005320A5" w:rsidP="005320A5">
      <w:pPr>
        <w:pStyle w:val="Para0"/>
      </w:pPr>
      <w:r>
        <w:rPr>
          <w:i/>
        </w:rPr>
        <w:t>Replicated edge sweep samples</w:t>
      </w:r>
    </w:p>
    <w:p w14:paraId="25E98CED" w14:textId="77777777" w:rsidR="005320A5" w:rsidRDefault="005320A5" w:rsidP="005320A5">
      <w:pPr>
        <w:pStyle w:val="Para0"/>
        <w:numPr>
          <w:ilvl w:val="0"/>
          <w:numId w:val="49"/>
        </w:numPr>
      </w:pPr>
      <w:r>
        <w:t>Abundance decreased at both sites post-CEW (not CEW related), as did number of taxa.</w:t>
      </w:r>
    </w:p>
    <w:p w14:paraId="0BD01899" w14:textId="77777777" w:rsidR="005320A5" w:rsidRDefault="005320A5" w:rsidP="005320A5">
      <w:pPr>
        <w:pStyle w:val="Para0"/>
        <w:numPr>
          <w:ilvl w:val="0"/>
          <w:numId w:val="49"/>
        </w:numPr>
      </w:pPr>
      <w:r>
        <w:t xml:space="preserve">Few taxa showed CEW-specific responses. Those that did were Oligochaeta (stable in the Goulburn River but decreased in the Broken River post-CEW), </w:t>
      </w:r>
      <w:r w:rsidRPr="00B25F09">
        <w:rPr>
          <w:i/>
        </w:rPr>
        <w:t>Procladius</w:t>
      </w:r>
      <w:r>
        <w:t xml:space="preserve"> species (these became absent in RESS samples, but artificial substrate results indicate they may have shifted habitat post-CEW), </w:t>
      </w:r>
      <w:r w:rsidRPr="00BE476A">
        <w:rPr>
          <w:i/>
        </w:rPr>
        <w:t>Anisops</w:t>
      </w:r>
      <w:r>
        <w:t xml:space="preserve"> species (became absent in the Goulburn River post-CEW) and </w:t>
      </w:r>
      <w:r>
        <w:rPr>
          <w:i/>
        </w:rPr>
        <w:t xml:space="preserve">Paratya australiensis </w:t>
      </w:r>
      <w:r>
        <w:t>(decreased in Goulburn River post-CEW).</w:t>
      </w:r>
    </w:p>
    <w:p w14:paraId="494C5769" w14:textId="77777777" w:rsidR="005320A5" w:rsidRDefault="005320A5" w:rsidP="005320A5">
      <w:pPr>
        <w:pStyle w:val="Para0"/>
        <w:numPr>
          <w:ilvl w:val="0"/>
          <w:numId w:val="49"/>
        </w:numPr>
      </w:pPr>
      <w:r>
        <w:t>Total biomass was not affected by CEW (it decreased at both sites), as did biomass of major groups (crustaceans, EPT, Odonata).</w:t>
      </w:r>
    </w:p>
    <w:p w14:paraId="10C228F8" w14:textId="78D2046F" w:rsidR="005320A5" w:rsidRDefault="005320A5" w:rsidP="005320A5">
      <w:pPr>
        <w:pStyle w:val="Para0"/>
      </w:pPr>
      <w:r>
        <w:rPr>
          <w:i/>
        </w:rPr>
        <w:t>Crustacean surveys: bait traps</w:t>
      </w:r>
    </w:p>
    <w:p w14:paraId="03AA7310" w14:textId="77777777" w:rsidR="005320A5" w:rsidRDefault="005320A5" w:rsidP="005320A5">
      <w:pPr>
        <w:pStyle w:val="Para0"/>
        <w:numPr>
          <w:ilvl w:val="0"/>
          <w:numId w:val="50"/>
        </w:numPr>
      </w:pPr>
      <w:r>
        <w:rPr>
          <w:lang w:val="en-AU"/>
        </w:rPr>
        <w:t xml:space="preserve">Freshwater prawns </w:t>
      </w:r>
      <w:r>
        <w:rPr>
          <w:i/>
        </w:rPr>
        <w:t xml:space="preserve">Macrobrachium australiense </w:t>
      </w:r>
      <w:r>
        <w:t>abundances did not immediately increase post-CEW (December) but increased in January at both Goulburn River sites. Abundances continued to increase until a slight decline in March at Loch Garry but decreased at McCoys Bridge. This may be due to an increase in complex habitats (notably vegetation) at Loch Garry that was not observed at McCoys Bridge. Dry weights largely followed abundances (so more animals meant higher dry weights), except in March, where abundances were higher than dry weights, indicating populations were made up of smaller animals.</w:t>
      </w:r>
    </w:p>
    <w:p w14:paraId="3D0CCC6F" w14:textId="77777777" w:rsidR="005320A5" w:rsidRDefault="005320A5" w:rsidP="005320A5">
      <w:pPr>
        <w:pStyle w:val="Para0"/>
        <w:numPr>
          <w:ilvl w:val="0"/>
          <w:numId w:val="50"/>
        </w:numPr>
      </w:pPr>
      <w:r>
        <w:t xml:space="preserve">Changes in the abundance and dry weights of the shrimp </w:t>
      </w:r>
      <w:r>
        <w:rPr>
          <w:i/>
        </w:rPr>
        <w:t>Paratya australiensis</w:t>
      </w:r>
      <w:r>
        <w:t xml:space="preserve"> did not indicate any effect of CEW on their populations in the Goulburn River. However, due to their patchy occurrence in bait traps (on average, &lt;1 animal per trap per site each month), it is difficulty to confidently ascribe any changes in shrimp abundance or dry weights over time as significant effects. </w:t>
      </w:r>
    </w:p>
    <w:p w14:paraId="2F0B8AD4" w14:textId="40A0386D" w:rsidR="005320A5" w:rsidRDefault="005320A5" w:rsidP="00A107DA">
      <w:pPr>
        <w:pStyle w:val="Para0"/>
        <w:keepNext/>
      </w:pPr>
      <w:r>
        <w:rPr>
          <w:i/>
        </w:rPr>
        <w:t>Crustacean surveys: additional RESS</w:t>
      </w:r>
    </w:p>
    <w:p w14:paraId="68D9ABF3" w14:textId="77777777" w:rsidR="005320A5" w:rsidRDefault="005320A5" w:rsidP="005320A5">
      <w:pPr>
        <w:pStyle w:val="Para0"/>
        <w:numPr>
          <w:ilvl w:val="0"/>
          <w:numId w:val="51"/>
        </w:numPr>
      </w:pPr>
      <w:r w:rsidRPr="00B25F09">
        <w:rPr>
          <w:i/>
        </w:rPr>
        <w:t xml:space="preserve">Paratya australiensis </w:t>
      </w:r>
      <w:r w:rsidRPr="00B25F09">
        <w:t>abundances</w:t>
      </w:r>
      <w:r>
        <w:t xml:space="preserve"> did not show a rapid response to CEW. It slowly increased over summer post-CEW at McCoys Bridge (while greatly increasing in the same months at Loch Garry), before dropping off in March. Post-CEW (December), biomass decreased at McCoys Bridge but this may have been due to low dissolved oxygen earlier that month rather than an effect of CEW. </w:t>
      </w:r>
    </w:p>
    <w:p w14:paraId="01A66751" w14:textId="77777777" w:rsidR="005320A5" w:rsidRDefault="005320A5" w:rsidP="005320A5">
      <w:pPr>
        <w:pStyle w:val="Para0"/>
        <w:numPr>
          <w:ilvl w:val="0"/>
          <w:numId w:val="51"/>
        </w:numPr>
      </w:pPr>
      <w:r>
        <w:rPr>
          <w:i/>
        </w:rPr>
        <w:t xml:space="preserve">Macrobrachium australiense </w:t>
      </w:r>
      <w:r>
        <w:t xml:space="preserve">abundances were lowest at both sites in December post-CEW. This is possibly due to low dissolved oxygen because the response is not consistent with previous years. Abundances did increase in January before declining again in March. </w:t>
      </w:r>
      <w:r>
        <w:rPr>
          <w:i/>
        </w:rPr>
        <w:t xml:space="preserve">Macrobrachium australiense </w:t>
      </w:r>
      <w:r>
        <w:t>biomass was lower in December post-CEW than pre-CEW at McCoys Bridge (again possibly due to low dissolved oxygen rather than CEW), and only increased again in February before massively declining in March. Abundances were also low at Loch Garry in December but increased slightly in subsequent months.</w:t>
      </w:r>
    </w:p>
    <w:p w14:paraId="67D64053" w14:textId="77777777" w:rsidR="005320A5" w:rsidRDefault="005320A5" w:rsidP="005320A5">
      <w:pPr>
        <w:pStyle w:val="Para0"/>
        <w:numPr>
          <w:ilvl w:val="0"/>
          <w:numId w:val="51"/>
        </w:numPr>
      </w:pPr>
      <w:r>
        <w:t>Immature crustaceans were most abundant at McCoys Bridge in December following the spring fresh, whereas their highest abundance was at Loch Garry in January when sustained high summer flows inundated terrestrial bank vegetation, including grasses, and potentially provided suitable habitat for this vulnerable age group of crustaceans. Abundances were very low in February and March. Their biomass followed the same patterns as abundance.</w:t>
      </w:r>
    </w:p>
    <w:p w14:paraId="216EAF4F" w14:textId="77777777" w:rsidR="005320A5" w:rsidRPr="0095613F" w:rsidRDefault="005320A5" w:rsidP="005320A5">
      <w:pPr>
        <w:pStyle w:val="Heading3"/>
      </w:pPr>
      <w:bookmarkStart w:id="258" w:name="_Toc529424270"/>
      <w:r>
        <w:t>How these build on findings from years 1 to 3</w:t>
      </w:r>
      <w:bookmarkEnd w:id="258"/>
    </w:p>
    <w:p w14:paraId="2E483202" w14:textId="2C0115C7" w:rsidR="005320A5" w:rsidRDefault="005320A5" w:rsidP="005320A5">
      <w:pPr>
        <w:pStyle w:val="Para0"/>
      </w:pPr>
      <w:r>
        <w:rPr>
          <w:i/>
        </w:rPr>
        <w:t>Artificial substrates</w:t>
      </w:r>
    </w:p>
    <w:p w14:paraId="22B33512" w14:textId="77777777" w:rsidR="005320A5" w:rsidRDefault="005320A5" w:rsidP="005320A5">
      <w:pPr>
        <w:pStyle w:val="Para0"/>
        <w:numPr>
          <w:ilvl w:val="0"/>
          <w:numId w:val="52"/>
        </w:numPr>
      </w:pPr>
      <w:r>
        <w:t>CEW delivered as spring freshes seems to prevent macroinvertebrate abundances and biomass of large invertebrates from decreasing as severely in the Goulburn River as they do in the Broken River post-CEW. Overall, CEW had a significant positive effect on macroinvertebrate biomass.</w:t>
      </w:r>
    </w:p>
    <w:p w14:paraId="5007ABCF" w14:textId="77777777" w:rsidR="005320A5" w:rsidRDefault="005320A5" w:rsidP="005320A5">
      <w:pPr>
        <w:pStyle w:val="Para0"/>
        <w:numPr>
          <w:ilvl w:val="0"/>
          <w:numId w:val="52"/>
        </w:numPr>
      </w:pPr>
      <w:r>
        <w:t xml:space="preserve">Over the years of the monitoring program, several taxa have shown consistent responses to CEW spring freshes. CEW has a positive effect on Oligochaeta by reducing negative responses over time, and on </w:t>
      </w:r>
      <w:r>
        <w:rPr>
          <w:i/>
        </w:rPr>
        <w:t xml:space="preserve">Procladius </w:t>
      </w:r>
      <w:r>
        <w:t xml:space="preserve">species, with much greater positive responses in the Goulburn River post-CEW. In contrast, several species have consistent negative responses to CEW in the Goulburn River, while abundances increased, remained unchanged or were less severely reduced in the Broken River. These included </w:t>
      </w:r>
      <w:r>
        <w:rPr>
          <w:i/>
        </w:rPr>
        <w:t>Tanytarsus manleyensis</w:t>
      </w:r>
      <w:r>
        <w:t xml:space="preserve">, </w:t>
      </w:r>
      <w:r>
        <w:rPr>
          <w:i/>
        </w:rPr>
        <w:t>Ecnomus pansus</w:t>
      </w:r>
      <w:r>
        <w:t>,</w:t>
      </w:r>
      <w:r>
        <w:rPr>
          <w:i/>
        </w:rPr>
        <w:t xml:space="preserve"> Parakiefferiella </w:t>
      </w:r>
      <w:r>
        <w:t xml:space="preserve">species, </w:t>
      </w:r>
      <w:r>
        <w:rPr>
          <w:i/>
        </w:rPr>
        <w:t xml:space="preserve">Nilotanypus </w:t>
      </w:r>
      <w:r>
        <w:t xml:space="preserve">species and </w:t>
      </w:r>
      <w:r>
        <w:rPr>
          <w:i/>
          <w:lang w:val="en-AU"/>
        </w:rPr>
        <w:t xml:space="preserve">Rheocricotopus </w:t>
      </w:r>
      <w:r>
        <w:rPr>
          <w:lang w:val="en-AU"/>
        </w:rPr>
        <w:t>species.</w:t>
      </w:r>
    </w:p>
    <w:p w14:paraId="51570DD9" w14:textId="534CA4D5" w:rsidR="005320A5" w:rsidRDefault="005320A5" w:rsidP="005320A5">
      <w:pPr>
        <w:pStyle w:val="Para0"/>
        <w:rPr>
          <w:i/>
        </w:rPr>
      </w:pPr>
      <w:r>
        <w:rPr>
          <w:i/>
        </w:rPr>
        <w:t>Replicated Edge Sweep Samples (RESS) (</w:t>
      </w:r>
      <w:r w:rsidR="00A107DA">
        <w:rPr>
          <w:i/>
        </w:rPr>
        <w:t>compared to years 2 and 3 only)</w:t>
      </w:r>
    </w:p>
    <w:p w14:paraId="13BB1C05" w14:textId="77777777" w:rsidR="005320A5" w:rsidRDefault="005320A5" w:rsidP="005320A5">
      <w:pPr>
        <w:pStyle w:val="Para0"/>
        <w:numPr>
          <w:ilvl w:val="0"/>
          <w:numId w:val="52"/>
        </w:numPr>
      </w:pPr>
      <w:r>
        <w:t>Consistent with 2015–16, post-CEW abundance decreased at both sites; abundances were slightly higher in 2017–18 than 2016–17 (blackwater event), but actually lower post-CEW in 2015–16. Overall, CEW had a significant positive effect on macroinvertebrate abundances in RESS samples.</w:t>
      </w:r>
    </w:p>
    <w:p w14:paraId="0C2EABA9" w14:textId="77777777" w:rsidR="005320A5" w:rsidRDefault="005320A5" w:rsidP="005320A5">
      <w:pPr>
        <w:pStyle w:val="Para0"/>
        <w:numPr>
          <w:ilvl w:val="0"/>
          <w:numId w:val="52"/>
        </w:numPr>
      </w:pPr>
      <w:r>
        <w:t xml:space="preserve">Of the common taxa caught in edge habitats, most showed responses that were not consistent over the years (e.g. showed a positive response to CEW in one year but a negative response in another),or were consistent but responses appeared to be more related to site or seasonal preferences. Two taxa, Oligochaeta and </w:t>
      </w:r>
      <w:r w:rsidRPr="00561F2E">
        <w:rPr>
          <w:i/>
        </w:rPr>
        <w:t>Tanytarsus manleyensis</w:t>
      </w:r>
      <w:r>
        <w:t>, had overall positive responses to CEW.</w:t>
      </w:r>
    </w:p>
    <w:p w14:paraId="757C1C94" w14:textId="77777777" w:rsidR="005320A5" w:rsidRDefault="005320A5" w:rsidP="005320A5">
      <w:pPr>
        <w:pStyle w:val="Para0"/>
        <w:numPr>
          <w:ilvl w:val="0"/>
          <w:numId w:val="52"/>
        </w:numPr>
      </w:pPr>
      <w:r>
        <w:t xml:space="preserve">Two crustaceans have shown consistent responses to CEW delivered as spring freshes. The prawn </w:t>
      </w:r>
      <w:r>
        <w:rPr>
          <w:i/>
        </w:rPr>
        <w:t xml:space="preserve">M. australiense </w:t>
      </w:r>
      <w:r w:rsidRPr="00746910">
        <w:t xml:space="preserve">has </w:t>
      </w:r>
      <w:r>
        <w:t xml:space="preserve">always increased in abundance at McCoys Bridge post-CEW, but had the greatest increase in abundance post-flood (2016–17). The shrimp </w:t>
      </w:r>
      <w:r>
        <w:rPr>
          <w:i/>
        </w:rPr>
        <w:t xml:space="preserve">P. australiensis </w:t>
      </w:r>
      <w:r>
        <w:t>always has always decreased in abundance in edge habitats post-CEW; in contrast, its abundance was greatest in 2016–17 (post-flood).</w:t>
      </w:r>
    </w:p>
    <w:p w14:paraId="35613DB9" w14:textId="77777777" w:rsidR="005320A5" w:rsidRDefault="005320A5" w:rsidP="005320A5">
      <w:pPr>
        <w:pStyle w:val="Para0"/>
        <w:numPr>
          <w:ilvl w:val="0"/>
          <w:numId w:val="52"/>
        </w:numPr>
      </w:pPr>
      <w:r>
        <w:t xml:space="preserve">Large invertebrate biomass did not show consistent responses to spring freshes; in 2015–16, it increased at McCoys Bridge post-CEW but decreased in 2017–18. Overall, large invertebrate biomass showed significant negative responses to CEW. Biomass was greatest post-flood (2016–17) than post-CEW (2015–16 and 2017–18) due to the large increase in crustaceans present in edge habitats. </w:t>
      </w:r>
    </w:p>
    <w:p w14:paraId="6E89A1AB" w14:textId="7AABEA6C" w:rsidR="005320A5" w:rsidRDefault="005320A5" w:rsidP="005320A5">
      <w:pPr>
        <w:pStyle w:val="Para0"/>
        <w:rPr>
          <w:i/>
        </w:rPr>
      </w:pPr>
      <w:r>
        <w:rPr>
          <w:i/>
        </w:rPr>
        <w:t>Crustacean surveys: bait t</w:t>
      </w:r>
      <w:r w:rsidR="00A107DA">
        <w:rPr>
          <w:i/>
        </w:rPr>
        <w:t>raps (compared to year 3 only)</w:t>
      </w:r>
    </w:p>
    <w:p w14:paraId="310C178E" w14:textId="77777777" w:rsidR="005320A5" w:rsidRDefault="005320A5" w:rsidP="005320A5">
      <w:pPr>
        <w:pStyle w:val="Para0"/>
        <w:numPr>
          <w:ilvl w:val="0"/>
          <w:numId w:val="52"/>
        </w:numPr>
      </w:pPr>
      <w:r>
        <w:t xml:space="preserve">Elevated flows in spring seem to have an important, positive effect on increasing crustacean abundances and biomass, particularly </w:t>
      </w:r>
      <w:r>
        <w:rPr>
          <w:i/>
        </w:rPr>
        <w:t>M. australiense</w:t>
      </w:r>
      <w:r>
        <w:t>. However, a comparison between the spring fresh in 2017–18 to large, natural floods in 2016–17 indicates that the magnitude of this effect is smaller with CEW compared to the overbank flood. It is worth noting, however, that there may be longer-term benefits from CEW of sustaining crustacean populations into warmer, drier months.</w:t>
      </w:r>
    </w:p>
    <w:p w14:paraId="37F074EF" w14:textId="1BF5ACDE" w:rsidR="005320A5" w:rsidRPr="00EC4ED6" w:rsidRDefault="005320A5" w:rsidP="005320A5">
      <w:pPr>
        <w:pStyle w:val="Para0"/>
        <w:rPr>
          <w:i/>
        </w:rPr>
      </w:pPr>
      <w:r>
        <w:rPr>
          <w:i/>
        </w:rPr>
        <w:t>Crustacean surveys: additional</w:t>
      </w:r>
      <w:r w:rsidR="00A107DA">
        <w:rPr>
          <w:i/>
        </w:rPr>
        <w:t xml:space="preserve"> RESS (compared to year 3 only)</w:t>
      </w:r>
    </w:p>
    <w:p w14:paraId="1EC2C034" w14:textId="77777777" w:rsidR="005320A5" w:rsidRPr="00677255" w:rsidRDefault="005320A5" w:rsidP="005320A5">
      <w:pPr>
        <w:pStyle w:val="Para0"/>
        <w:numPr>
          <w:ilvl w:val="0"/>
          <w:numId w:val="46"/>
        </w:numPr>
        <w:ind w:left="709" w:hanging="283"/>
        <w:rPr>
          <w:i/>
        </w:rPr>
      </w:pPr>
      <w:r>
        <w:t xml:space="preserve">Abundances and biomasses of both </w:t>
      </w:r>
      <w:r w:rsidRPr="007627B3">
        <w:rPr>
          <w:i/>
        </w:rPr>
        <w:t xml:space="preserve">Macrobrachium australiense </w:t>
      </w:r>
      <w:r w:rsidRPr="00677255">
        <w:t xml:space="preserve">and </w:t>
      </w:r>
      <w:r>
        <w:rPr>
          <w:i/>
        </w:rPr>
        <w:t xml:space="preserve">Paratya australiensis </w:t>
      </w:r>
      <w:r>
        <w:t>were not as high post-CEW in 2017–18 as they were post-flood (2016–17). They slowly increased over the summer months in 2017–18, whereas in 2016–17 they declined in January following a blackwater event. The responses are significant given the likely importance of these species in the diet of native fish.</w:t>
      </w:r>
    </w:p>
    <w:p w14:paraId="14C975E6" w14:textId="77777777" w:rsidR="0061309C" w:rsidRDefault="0061309C" w:rsidP="0061309C">
      <w:pPr>
        <w:pStyle w:val="Heading2"/>
      </w:pPr>
      <w:bookmarkStart w:id="259" w:name="_Toc529424271"/>
      <w:r>
        <w:t>Methods</w:t>
      </w:r>
      <w:bookmarkEnd w:id="259"/>
    </w:p>
    <w:p w14:paraId="4560AF24" w14:textId="2A61D531" w:rsidR="00A0633D" w:rsidRDefault="00A0633D" w:rsidP="00A0633D">
      <w:pPr>
        <w:pStyle w:val="Heading3"/>
      </w:pPr>
      <w:bookmarkStart w:id="260" w:name="_Toc529424272"/>
      <w:bookmarkStart w:id="261" w:name="_Hlk489370361"/>
      <w:r>
        <w:t>Field and laboratory methods</w:t>
      </w:r>
      <w:bookmarkEnd w:id="260"/>
    </w:p>
    <w:p w14:paraId="2CAD6C06" w14:textId="0EBB0C12" w:rsidR="004D5335" w:rsidRDefault="004D5335" w:rsidP="004D5335">
      <w:pPr>
        <w:pStyle w:val="Para0"/>
      </w:pPr>
      <w:r>
        <w:t xml:space="preserve">The methods used for monitoring macroinvertebrates are given in </w:t>
      </w:r>
      <w:r w:rsidR="00A728BD" w:rsidRPr="00A728BD">
        <w:fldChar w:fldCharType="begin"/>
      </w:r>
      <w:r w:rsidR="00862453">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A728BD" w:rsidRPr="00A728BD">
        <w:fldChar w:fldCharType="separate"/>
      </w:r>
      <w:r w:rsidR="00862453">
        <w:rPr>
          <w:noProof/>
        </w:rPr>
        <w:t>(</w:t>
      </w:r>
      <w:hyperlink w:anchor="_ENREF_46" w:tooltip="Webb, 2018 #2034" w:history="1">
        <w:r w:rsidR="006A5601">
          <w:rPr>
            <w:noProof/>
          </w:rPr>
          <w:t>Webb et al. 2018</w:t>
        </w:r>
      </w:hyperlink>
      <w:r w:rsidR="00862453">
        <w:rPr>
          <w:noProof/>
        </w:rPr>
        <w:t>)</w:t>
      </w:r>
      <w:r w:rsidR="00A728BD" w:rsidRPr="00A728BD">
        <w:fldChar w:fldCharType="end"/>
      </w:r>
      <w:r w:rsidRPr="00A728BD">
        <w:t>, w</w:t>
      </w:r>
      <w:r>
        <w:t xml:space="preserve">ith modifications described in </w:t>
      </w:r>
      <w:r w:rsidR="00A728BD">
        <w:fldChar w:fldCharType="begin"/>
      </w:r>
      <w:r w:rsidR="00A728BD">
        <w:instrText xml:space="preserve"> ADDIN EN.CITE &lt;EndNote&gt;&lt;Cite&gt;&lt;Author&gt;Webb&lt;/Author&gt;&lt;Year&gt;2017&lt;/Year&gt;&lt;RecNum&gt;2427&lt;/RecNum&gt;&lt;DisplayText&gt;(Webb et al. 2017)&lt;/DisplayText&gt;&lt;record&gt;&lt;rec-number&gt;2427&lt;/rec-number&gt;&lt;foreign-keys&gt;&lt;key app="EN" db-id="s525xsr2lfv0fgepxeavzwvz5ppptx92v5e9" timestamp="1516585725"&gt;2427&lt;/key&gt;&lt;/foreign-keys&gt;&lt;ref-type name="Report"&gt;27&lt;/ref-type&gt;&lt;contributors&gt;&lt;authors&gt;&lt;author&gt;Webb, A&lt;/author&gt;&lt;author&gt;King, E&lt;/author&gt;&lt;author&gt;Treadwell, S&lt;/author&gt;&lt;author&gt;Lintern, A&lt;/author&gt;&lt;author&gt;Baker, B&lt;/author&gt;&lt;author&gt;Casanelia, S&lt;/author&gt;&lt;author&gt;Grace, M&lt;/author&gt;&lt;author&gt;Koster, W&lt;/author&gt;&lt;author&gt;Lovell, D&lt;/author&gt;&lt;author&gt;Morris, K&lt;/author&gt;&lt;author&gt;Pettigrove, V&lt;/author&gt;&lt;author&gt;Townsend, K&lt;/author&gt;&lt;author&gt;Vietz, G&lt;/author&gt;&lt;/authors&gt;&lt;/contributors&gt;&lt;titles&gt;&lt;title&gt;Commonwealth Environmental Water Office Long Term Intervention Monitoring Project: Goulburn River Selected Area evaluation report 2016-17. Report prepared for the Commonwealth Environmental Water Office&lt;/title&gt;&lt;/titles&gt;&lt;pages&gt;xxi + 168&lt;/pages&gt;&lt;dates&gt;&lt;year&gt;2017&lt;/year&gt;&lt;/dates&gt;&lt;pub-location&gt;Melbourne&lt;/pub-location&gt;&lt;publisher&gt;Commonwealth of Australia&lt;/publisher&gt;&lt;urls&gt;&lt;/urls&gt;&lt;custom1&gt;Lead.&lt;/custom1&gt;&lt;custom2&gt;80&lt;/custom2&gt;&lt;/record&gt;&lt;/Cite&gt;&lt;/EndNote&gt;</w:instrText>
      </w:r>
      <w:r w:rsidR="00A728BD">
        <w:fldChar w:fldCharType="separate"/>
      </w:r>
      <w:r w:rsidR="00A728BD">
        <w:rPr>
          <w:noProof/>
        </w:rPr>
        <w:t>(</w:t>
      </w:r>
      <w:hyperlink w:anchor="_ENREF_45" w:tooltip="Webb, 2017 #2427" w:history="1">
        <w:r w:rsidR="006A5601">
          <w:rPr>
            <w:noProof/>
          </w:rPr>
          <w:t>Webb et al. 2017</w:t>
        </w:r>
      </w:hyperlink>
      <w:r w:rsidR="00A728BD">
        <w:rPr>
          <w:noProof/>
        </w:rPr>
        <w:t>)</w:t>
      </w:r>
      <w:r w:rsidR="00A728BD">
        <w:fldChar w:fldCharType="end"/>
      </w:r>
      <w:r>
        <w:t xml:space="preserve">. Briefly, four methods were employed at three sites in the region: two impacted sites (Goulburn River at McCoys Bridge and Goulburn River at Loch Garry) and the control site (Broken River at Shepparton East) (See </w:t>
      </w:r>
      <w:r w:rsidR="000127D8">
        <w:t>Summary Report Figure 1</w:t>
      </w:r>
      <w:r>
        <w:t xml:space="preserve">). The timing of monitoring, along with significant catchment events is given in </w:t>
      </w:r>
      <w:r w:rsidR="000127D8">
        <w:rPr>
          <w:highlight w:val="yellow"/>
        </w:rPr>
        <w:fldChar w:fldCharType="begin"/>
      </w:r>
      <w:r w:rsidR="000127D8">
        <w:instrText xml:space="preserve"> REF _Ref529279587 </w:instrText>
      </w:r>
      <w:r w:rsidR="000127D8">
        <w:rPr>
          <w:highlight w:val="yellow"/>
        </w:rPr>
        <w:fldChar w:fldCharType="separate"/>
      </w:r>
      <w:r w:rsidR="000127D8" w:rsidRPr="000127D8">
        <w:t>Table</w:t>
      </w:r>
      <w:r w:rsidR="000127D8">
        <w:t xml:space="preserve"> </w:t>
      </w:r>
      <w:r w:rsidR="000127D8">
        <w:rPr>
          <w:noProof/>
        </w:rPr>
        <w:t>5</w:t>
      </w:r>
      <w:r w:rsidR="000127D8">
        <w:noBreakHyphen/>
      </w:r>
      <w:r w:rsidR="000127D8">
        <w:rPr>
          <w:noProof/>
        </w:rPr>
        <w:t>1</w:t>
      </w:r>
      <w:r w:rsidR="000127D8">
        <w:rPr>
          <w:highlight w:val="yellow"/>
        </w:rPr>
        <w:fldChar w:fldCharType="end"/>
      </w:r>
      <w:r w:rsidR="000127D8">
        <w:t>.</w:t>
      </w:r>
      <w:r>
        <w:t xml:space="preserve"> </w:t>
      </w:r>
    </w:p>
    <w:p w14:paraId="1415DF40" w14:textId="40DE81D1" w:rsidR="004D5335" w:rsidRDefault="004D5335" w:rsidP="004D5335">
      <w:pPr>
        <w:pStyle w:val="Para0"/>
      </w:pPr>
      <w:r>
        <w:t xml:space="preserve">The first two methods, artificial substrates and replicated edge sweep samples (RESS), were conducted at the Goulburn River at McCoys Bridge and the Broken River. Artificial substrates were adapted from </w:t>
      </w:r>
      <w:r w:rsidR="00A728BD">
        <w:fldChar w:fldCharType="begin"/>
      </w:r>
      <w:r w:rsidR="00A728BD">
        <w:instrText xml:space="preserve"> ADDIN EN.CITE &lt;EndNote&gt;&lt;Cite&gt;&lt;Author&gt;Cook&lt;/Author&gt;&lt;Year&gt;2011&lt;/Year&gt;&lt;RecNum&gt;60&lt;/RecNum&gt;&lt;DisplayText&gt;(Cook et al. 2011)&lt;/DisplayText&gt;&lt;record&gt;&lt;rec-number&gt;60&lt;/rec-number&gt;&lt;foreign-keys&gt;&lt;key app="EN" db-id="2e2zvev90esr99ezpda5edxa09sst9zd5xax" timestamp="1509247162"&gt;60&lt;/key&gt;&lt;/foreign-keys&gt;&lt;ref-type name="Report"&gt;27&lt;/ref-type&gt;&lt;contributors&gt;&lt;authors&gt;&lt;author&gt;Cook, R.&lt;/author&gt;&lt;author&gt;Paul, W.&lt;/author&gt;&lt;author&gt;Hawking, J.&lt;/author&gt;&lt;author&gt;Davey, C.&lt;/author&gt;&lt;author&gt;Suter, P&lt;/author&gt;&lt;/authors&gt;&lt;/contributors&gt;&lt;titles&gt;&lt;title&gt;River Murray Biological (Macroinvertebrate) Monitoring Program - review of monitoring 1980-2009. Final Report prepared for the Murray-Darling Basin Authority&lt;/title&gt;&lt;/titles&gt;&lt;dates&gt;&lt;year&gt;2011&lt;/year&gt;&lt;/dates&gt;&lt;pub-location&gt;Albury&lt;/pub-location&gt;&lt;publisher&gt;Murray-Darling Freshwater Research Centre&lt;/publisher&gt;&lt;urls&gt;&lt;/urls&gt;&lt;/record&gt;&lt;/Cite&gt;&lt;/EndNote&gt;</w:instrText>
      </w:r>
      <w:r w:rsidR="00A728BD">
        <w:fldChar w:fldCharType="separate"/>
      </w:r>
      <w:r w:rsidR="00A728BD">
        <w:rPr>
          <w:noProof/>
        </w:rPr>
        <w:t>(</w:t>
      </w:r>
      <w:hyperlink w:anchor="_ENREF_4" w:tooltip="Cook, 2011 #60" w:history="1">
        <w:r w:rsidR="006A5601">
          <w:rPr>
            <w:noProof/>
          </w:rPr>
          <w:t>Cook et al. 2011</w:t>
        </w:r>
      </w:hyperlink>
      <w:r w:rsidR="00A728BD">
        <w:rPr>
          <w:noProof/>
        </w:rPr>
        <w:t>)</w:t>
      </w:r>
      <w:r w:rsidR="00A728BD">
        <w:fldChar w:fldCharType="end"/>
      </w:r>
      <w:r>
        <w:t>. These are plastic mesh cylinders containing an artificial substrate (onion bags) that are deployed at each site for four to six weeks, allowing macroinvertebrates to colonise these during that time. The second method involves conducting Replicated Edge Sweep Sampling (RESS) at each site. This method is modified from that o</w:t>
      </w:r>
      <w:r w:rsidRPr="00A728BD">
        <w:t xml:space="preserve">f </w:t>
      </w:r>
      <w:r w:rsidR="00A728BD" w:rsidRPr="00A728BD">
        <w:fldChar w:fldCharType="begin"/>
      </w:r>
      <w:r w:rsidR="00A728BD" w:rsidRPr="00A728BD">
        <w:instrText xml:space="preserve"> ADDIN EN.CITE &lt;EndNote&gt;&lt;Cite&gt;&lt;Author&gt;Gigney&lt;/Author&gt;&lt;Year&gt;2007&lt;/Year&gt;&lt;RecNum&gt;61&lt;/RecNum&gt;&lt;DisplayText&gt;(Gigney et al. 2007a,  b)&lt;/DisplayText&gt;&lt;record&gt;&lt;rec-number&gt;61&lt;/rec-number&gt;&lt;foreign-keys&gt;&lt;key app="EN" db-id="2e2zvev90esr99ezpda5edxa09sst9zd5xax" timestamp="1509247429"&gt;61&lt;/key&gt;&lt;/foreign-keys&gt;&lt;ref-type name="Report"&gt;27&lt;/ref-type&gt;&lt;contributors&gt;&lt;authors&gt;&lt;author&gt;Gigney, H.&lt;/author&gt;&lt;author&gt;Hawking, J.&lt;/author&gt;&lt;author&gt;Smith, L.&lt;/author&gt;&lt;author&gt;Gawne, B&lt;/author&gt;&lt;/authors&gt;&lt;/contributors&gt;&lt;titles&gt;&lt;title&gt;Murray Irrigation Region Aquatic Ecosystem Monitoring Program Development: 2005 Pilot Study Report. A report for Murray Irrigation Limited&lt;/title&gt;&lt;/titles&gt;&lt;dates&gt;&lt;year&gt;2007&lt;/year&gt;&lt;/dates&gt;&lt;pub-location&gt;Albury&lt;/pub-location&gt;&lt;publisher&gt;Murray-Darling Freshwater Research Centre&lt;/publisher&gt;&lt;urls&gt;&lt;/urls&gt;&lt;/record&gt;&lt;/Cite&gt;&lt;Cite&gt;&lt;Author&gt;Gigney&lt;/Author&gt;&lt;Year&gt;2007&lt;/Year&gt;&lt;RecNum&gt;62&lt;/RecNum&gt;&lt;record&gt;&lt;rec-number&gt;62&lt;/rec-number&gt;&lt;foreign-keys&gt;&lt;key app="EN" db-id="2e2zvev90esr99ezpda5edxa09sst9zd5xax" timestamp="1509247435"&gt;62&lt;/key&gt;&lt;/foreign-keys&gt;&lt;ref-type name="Report"&gt;27&lt;/ref-type&gt;&lt;contributors&gt;&lt;authors&gt;&lt;author&gt;Gigney, H.&lt;/author&gt;&lt;author&gt;Hawking, J.&lt;/author&gt;&lt;author&gt;Smith, L.&lt;/author&gt;&lt;author&gt;Gawne, B&lt;/author&gt;&lt;/authors&gt;&lt;/contributors&gt;&lt;titles&gt;&lt;title&gt;Murray Irrigation Region Aquatic Ecosystem Monitoring Program Development: Protocols handbook. A report for Murray Irrigation Limited&lt;/title&gt;&lt;/titles&gt;&lt;dates&gt;&lt;year&gt;2007&lt;/year&gt;&lt;/dates&gt;&lt;pub-location&gt;Albury&lt;/pub-location&gt;&lt;publisher&gt;Murray-Darling Freshwater Research Centre&lt;/publisher&gt;&lt;urls&gt;&lt;/urls&gt;&lt;/record&gt;&lt;/Cite&gt;&lt;/EndNote&gt;</w:instrText>
      </w:r>
      <w:r w:rsidR="00A728BD" w:rsidRPr="00A728BD">
        <w:fldChar w:fldCharType="separate"/>
      </w:r>
      <w:r w:rsidR="00A728BD" w:rsidRPr="00A728BD">
        <w:rPr>
          <w:noProof/>
        </w:rPr>
        <w:t>(</w:t>
      </w:r>
      <w:hyperlink w:anchor="_ENREF_10" w:tooltip="Gigney, 2007 #61" w:history="1">
        <w:r w:rsidR="006A5601" w:rsidRPr="00A728BD">
          <w:rPr>
            <w:noProof/>
          </w:rPr>
          <w:t>Gigney et al. 2007a</w:t>
        </w:r>
      </w:hyperlink>
      <w:r w:rsidR="00A728BD" w:rsidRPr="00A728BD">
        <w:rPr>
          <w:noProof/>
        </w:rPr>
        <w:t xml:space="preserve">,  </w:t>
      </w:r>
      <w:hyperlink w:anchor="_ENREF_11" w:tooltip="Gigney, 2007 #62" w:history="1">
        <w:r w:rsidR="006A5601" w:rsidRPr="00A728BD">
          <w:rPr>
            <w:noProof/>
          </w:rPr>
          <w:t>b</w:t>
        </w:r>
      </w:hyperlink>
      <w:r w:rsidR="00A728BD" w:rsidRPr="00A728BD">
        <w:rPr>
          <w:noProof/>
        </w:rPr>
        <w:t>)</w:t>
      </w:r>
      <w:r w:rsidR="00A728BD" w:rsidRPr="00A728BD">
        <w:fldChar w:fldCharType="end"/>
      </w:r>
      <w:r>
        <w:t xml:space="preserve"> and involves taking five replicate sweep samples across the different types of edge habitat at each site. Monitoring for each method typically occurred before Commonwealth environmental water delivery (usually a spring fresh) and after environmental water.</w:t>
      </w:r>
    </w:p>
    <w:p w14:paraId="26224F27" w14:textId="7E57B016" w:rsidR="004D5335" w:rsidRDefault="004D5335" w:rsidP="004D5335">
      <w:pPr>
        <w:pStyle w:val="Para0"/>
      </w:pPr>
      <w:r>
        <w:t>The third and fourth methods – bait traps and additional RESS samples – specifically targeted crustaceans and were done at the two Goulburn River sites: McCoys Bridge and Loch Garry. These were conducted monthly from December to March. Twenty bait traps were deployed overnight at each site once a month. The traps were placed among four habitat types (bare, coarse organic particulate matter/depositional areas, macrophytes and snags). Upon retrieval, all crustaceans were removed from the bait traps and stored in 100% ethanol with the exception of yabbies (</w:t>
      </w:r>
      <w:r>
        <w:rPr>
          <w:i/>
        </w:rPr>
        <w:t xml:space="preserve">Cherax </w:t>
      </w:r>
      <w:r w:rsidR="007627B3">
        <w:t>species</w:t>
      </w:r>
      <w:r>
        <w:t>), which were counted, weighed and released back into the river. The preserved crustaceans were identified to species in the laboratory and had their carapace lengths measured (from the tip of the rostrum to the end of the carapace). These were air dried for 24 hours, dried in the oven at 60</w:t>
      </w:r>
      <w:r>
        <w:rPr>
          <w:rFonts w:cs="Arial"/>
        </w:rPr>
        <w:t>°</w:t>
      </w:r>
      <w:r>
        <w:t>C for a further 24 hours and weighed. Additional RESS samples were taken from both Loch Garry and McCoys Bridge when bait traps were being retrieved using a modified version of the original RESS method. Modifications included measuring the area swept during the survey so that biomass could be calculated and preserving the whole sample to ensure small crustaceans (larvae) would not be missed. Samples were preserved in 100% ethanol and crustaceans were picked from these in the laboratory. Crustaceans from RESS samples were also identified, measured, dried and weighed for biomass.</w:t>
      </w:r>
    </w:p>
    <w:p w14:paraId="3D1E5B70" w14:textId="1D90F856" w:rsidR="004D5335" w:rsidRDefault="004D5335" w:rsidP="00A107DA">
      <w:pPr>
        <w:pStyle w:val="Caption"/>
        <w:keepNext/>
      </w:pPr>
      <w:bookmarkStart w:id="262" w:name="_Ref529279587"/>
      <w:bookmarkStart w:id="263" w:name="_Toc5629987"/>
      <w:r w:rsidRPr="000127D8">
        <w:t>Table</w:t>
      </w:r>
      <w:r>
        <w:t xml:space="preserve"> </w:t>
      </w:r>
      <w:r w:rsidR="00146769">
        <w:fldChar w:fldCharType="begin"/>
      </w:r>
      <w:r w:rsidR="00146769">
        <w:instrText xml:space="preserve"> STYLEREF 1 \s </w:instrText>
      </w:r>
      <w:r w:rsidR="00146769">
        <w:fldChar w:fldCharType="separate"/>
      </w:r>
      <w:r w:rsidR="00146769">
        <w:rPr>
          <w:noProof/>
        </w:rPr>
        <w:t>5</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1</w:t>
      </w:r>
      <w:r w:rsidR="00146769">
        <w:fldChar w:fldCharType="end"/>
      </w:r>
      <w:bookmarkEnd w:id="262"/>
      <w:r>
        <w:t>. Macroinvertebrate sampling times and significant events in the Goulburn and Broken Rivers during 2017-18. CEW = Commonwealth Environmental Water delivered as spring freshes. Pre-CEW = pre-Commonwealth Environmental Water delivery (before spring fresh); Post-CEW = post-Commonwealth Environmental Water delivery (after spring fresh); GM = Goulburn River at McCoys Bridge; GL = Goulburn River at Loch Garry; BR = Broken River at Shepparton East. D = deployed; R = retrieved.</w:t>
      </w:r>
      <w:bookmarkEnd w:id="263"/>
    </w:p>
    <w:tbl>
      <w:tblPr>
        <w:tblStyle w:val="TableGrid"/>
        <w:tblW w:w="0" w:type="auto"/>
        <w:tblLook w:val="04A0" w:firstRow="1" w:lastRow="0" w:firstColumn="1" w:lastColumn="0" w:noHBand="0" w:noVBand="1"/>
      </w:tblPr>
      <w:tblGrid>
        <w:gridCol w:w="1245"/>
        <w:gridCol w:w="926"/>
        <w:gridCol w:w="766"/>
        <w:gridCol w:w="779"/>
        <w:gridCol w:w="777"/>
        <w:gridCol w:w="1360"/>
        <w:gridCol w:w="1351"/>
        <w:gridCol w:w="1351"/>
        <w:gridCol w:w="1351"/>
      </w:tblGrid>
      <w:tr w:rsidR="004D5335" w:rsidRPr="00A0633D" w14:paraId="22D168CE" w14:textId="77777777" w:rsidTr="004D5335">
        <w:trPr>
          <w:trHeight w:val="491"/>
        </w:trPr>
        <w:tc>
          <w:tcPr>
            <w:tcW w:w="0" w:type="auto"/>
            <w:tcBorders>
              <w:bottom w:val="single" w:sz="4" w:space="0" w:color="00338D" w:themeColor="accent1"/>
              <w:right w:val="single" w:sz="4" w:space="0" w:color="00338D" w:themeColor="accent1"/>
            </w:tcBorders>
            <w:shd w:val="clear" w:color="auto" w:fill="00338D" w:themeFill="accent1"/>
          </w:tcPr>
          <w:p w14:paraId="50A6B0A0" w14:textId="77777777" w:rsidR="004D5335" w:rsidRPr="00A0633D" w:rsidRDefault="004D5335" w:rsidP="00A0633D">
            <w:pPr>
              <w:pStyle w:val="Tabletext"/>
              <w:rPr>
                <w:sz w:val="16"/>
                <w:szCs w:val="16"/>
              </w:rPr>
            </w:pPr>
          </w:p>
        </w:tc>
        <w:tc>
          <w:tcPr>
            <w:tcW w:w="0" w:type="auto"/>
            <w:tcBorders>
              <w:left w:val="single" w:sz="4" w:space="0" w:color="00338D" w:themeColor="accent1"/>
              <w:bottom w:val="single" w:sz="4" w:space="0" w:color="00338D" w:themeColor="accent1"/>
              <w:right w:val="single" w:sz="4" w:space="0" w:color="00338D" w:themeColor="accent1"/>
            </w:tcBorders>
            <w:shd w:val="clear" w:color="auto" w:fill="00338D" w:themeFill="accent1"/>
          </w:tcPr>
          <w:p w14:paraId="25D2DB45" w14:textId="77777777" w:rsidR="004D5335" w:rsidRPr="00A0633D" w:rsidRDefault="004D5335" w:rsidP="00A0633D">
            <w:pPr>
              <w:pStyle w:val="Tabletext"/>
              <w:rPr>
                <w:sz w:val="16"/>
                <w:szCs w:val="16"/>
              </w:rPr>
            </w:pPr>
          </w:p>
        </w:tc>
        <w:tc>
          <w:tcPr>
            <w:tcW w:w="0" w:type="auto"/>
            <w:gridSpan w:val="7"/>
            <w:tcBorders>
              <w:left w:val="single" w:sz="4" w:space="0" w:color="00338D" w:themeColor="accent1"/>
              <w:bottom w:val="single" w:sz="4" w:space="0" w:color="00338D" w:themeColor="accent1"/>
            </w:tcBorders>
            <w:shd w:val="clear" w:color="auto" w:fill="00338D" w:themeFill="accent1"/>
          </w:tcPr>
          <w:p w14:paraId="2532A42F" w14:textId="77777777" w:rsidR="004D5335" w:rsidRPr="00A0633D" w:rsidRDefault="004D5335" w:rsidP="00A0633D">
            <w:pPr>
              <w:pStyle w:val="Tabletext"/>
              <w:rPr>
                <w:sz w:val="16"/>
                <w:szCs w:val="16"/>
              </w:rPr>
            </w:pPr>
            <w:r w:rsidRPr="00A0633D">
              <w:rPr>
                <w:sz w:val="16"/>
                <w:szCs w:val="16"/>
              </w:rPr>
              <w:t>Sampling dates</w:t>
            </w:r>
          </w:p>
        </w:tc>
      </w:tr>
      <w:tr w:rsidR="004D5335" w:rsidRPr="00A0633D" w14:paraId="1A3900A7" w14:textId="77777777" w:rsidTr="004D5335">
        <w:tc>
          <w:tcPr>
            <w:tcW w:w="0" w:type="auto"/>
            <w:tcBorders>
              <w:top w:val="single" w:sz="4" w:space="0" w:color="00338D" w:themeColor="accent1"/>
              <w:right w:val="single" w:sz="4" w:space="0" w:color="00338D" w:themeColor="accent1"/>
            </w:tcBorders>
            <w:shd w:val="clear" w:color="auto" w:fill="00338D" w:themeFill="accent1"/>
          </w:tcPr>
          <w:p w14:paraId="56AE767C" w14:textId="37280F36" w:rsidR="004D5335" w:rsidRPr="00A0633D" w:rsidRDefault="004D5335" w:rsidP="00A0633D">
            <w:pPr>
              <w:pStyle w:val="Tabletext"/>
              <w:rPr>
                <w:sz w:val="16"/>
                <w:szCs w:val="16"/>
              </w:rPr>
            </w:pPr>
            <w:r w:rsidRPr="00A0633D">
              <w:rPr>
                <w:sz w:val="16"/>
                <w:szCs w:val="16"/>
              </w:rPr>
              <w:t>Activity / event</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7E04501B" w14:textId="77777777" w:rsidR="004D5335" w:rsidRPr="00A0633D" w:rsidRDefault="004D5335" w:rsidP="00A0633D">
            <w:pPr>
              <w:pStyle w:val="Tabletext"/>
              <w:rPr>
                <w:sz w:val="16"/>
                <w:szCs w:val="16"/>
              </w:rPr>
            </w:pPr>
            <w:r w:rsidRPr="00A0633D">
              <w:rPr>
                <w:sz w:val="16"/>
                <w:szCs w:val="16"/>
              </w:rPr>
              <w:t>Site</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06820C94" w14:textId="77777777" w:rsidR="004D5335" w:rsidRPr="00A0633D" w:rsidRDefault="004D5335" w:rsidP="00A0633D">
            <w:pPr>
              <w:pStyle w:val="Tabletext"/>
              <w:rPr>
                <w:sz w:val="16"/>
                <w:szCs w:val="16"/>
              </w:rPr>
            </w:pPr>
            <w:r w:rsidRPr="00A0633D">
              <w:rPr>
                <w:sz w:val="16"/>
                <w:szCs w:val="16"/>
              </w:rPr>
              <w:t>Sep-17</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46294B7A" w14:textId="77777777" w:rsidR="004D5335" w:rsidRPr="00A0633D" w:rsidRDefault="004D5335" w:rsidP="00A0633D">
            <w:pPr>
              <w:pStyle w:val="Tabletext"/>
              <w:rPr>
                <w:sz w:val="16"/>
                <w:szCs w:val="16"/>
              </w:rPr>
            </w:pPr>
            <w:r w:rsidRPr="00A0633D">
              <w:rPr>
                <w:sz w:val="16"/>
                <w:szCs w:val="16"/>
              </w:rPr>
              <w:t>Oct-17</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39416CA0" w14:textId="77777777" w:rsidR="004D5335" w:rsidRPr="00A0633D" w:rsidRDefault="004D5335" w:rsidP="00A0633D">
            <w:pPr>
              <w:pStyle w:val="Tabletext"/>
              <w:rPr>
                <w:sz w:val="16"/>
                <w:szCs w:val="16"/>
              </w:rPr>
            </w:pPr>
            <w:r w:rsidRPr="00A0633D">
              <w:rPr>
                <w:sz w:val="16"/>
                <w:szCs w:val="16"/>
              </w:rPr>
              <w:t>Nov-17</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1DF0FFC8" w14:textId="77777777" w:rsidR="004D5335" w:rsidRPr="00A0633D" w:rsidRDefault="004D5335" w:rsidP="00A0633D">
            <w:pPr>
              <w:pStyle w:val="Tabletext"/>
              <w:rPr>
                <w:sz w:val="16"/>
                <w:szCs w:val="16"/>
              </w:rPr>
            </w:pPr>
            <w:r w:rsidRPr="00A0633D">
              <w:rPr>
                <w:sz w:val="16"/>
                <w:szCs w:val="16"/>
              </w:rPr>
              <w:t>Dec-17</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41916456" w14:textId="77777777" w:rsidR="004D5335" w:rsidRPr="00A0633D" w:rsidRDefault="004D5335" w:rsidP="00A0633D">
            <w:pPr>
              <w:pStyle w:val="Tabletext"/>
              <w:rPr>
                <w:sz w:val="16"/>
                <w:szCs w:val="16"/>
              </w:rPr>
            </w:pPr>
            <w:r w:rsidRPr="00A0633D">
              <w:rPr>
                <w:sz w:val="16"/>
                <w:szCs w:val="16"/>
              </w:rPr>
              <w:t>Jan-18</w:t>
            </w:r>
          </w:p>
        </w:tc>
        <w:tc>
          <w:tcPr>
            <w:tcW w:w="0" w:type="auto"/>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01C3186E" w14:textId="77777777" w:rsidR="004D5335" w:rsidRPr="00A0633D" w:rsidRDefault="004D5335" w:rsidP="00A0633D">
            <w:pPr>
              <w:pStyle w:val="Tabletext"/>
              <w:rPr>
                <w:sz w:val="16"/>
                <w:szCs w:val="16"/>
              </w:rPr>
            </w:pPr>
            <w:r w:rsidRPr="00A0633D">
              <w:rPr>
                <w:sz w:val="16"/>
                <w:szCs w:val="16"/>
              </w:rPr>
              <w:t>Feb-18</w:t>
            </w:r>
          </w:p>
        </w:tc>
        <w:tc>
          <w:tcPr>
            <w:tcW w:w="0" w:type="auto"/>
            <w:tcBorders>
              <w:top w:val="single" w:sz="4" w:space="0" w:color="00338D" w:themeColor="accent1"/>
              <w:left w:val="single" w:sz="4" w:space="0" w:color="00338D" w:themeColor="accent1"/>
            </w:tcBorders>
            <w:shd w:val="clear" w:color="auto" w:fill="00338D" w:themeFill="accent1"/>
          </w:tcPr>
          <w:p w14:paraId="348CD7A1" w14:textId="77777777" w:rsidR="004D5335" w:rsidRPr="00A0633D" w:rsidRDefault="004D5335" w:rsidP="00A0633D">
            <w:pPr>
              <w:pStyle w:val="Tabletext"/>
              <w:rPr>
                <w:sz w:val="16"/>
                <w:szCs w:val="16"/>
              </w:rPr>
            </w:pPr>
            <w:r w:rsidRPr="00A0633D">
              <w:rPr>
                <w:sz w:val="16"/>
                <w:szCs w:val="16"/>
              </w:rPr>
              <w:t>Mar-18</w:t>
            </w:r>
          </w:p>
        </w:tc>
      </w:tr>
      <w:tr w:rsidR="00A0633D" w:rsidRPr="00A0633D" w14:paraId="4066069F" w14:textId="77777777" w:rsidTr="004D5335">
        <w:tc>
          <w:tcPr>
            <w:tcW w:w="0" w:type="auto"/>
            <w:tcBorders>
              <w:right w:val="single" w:sz="4" w:space="0" w:color="FFFFFF" w:themeColor="background1"/>
            </w:tcBorders>
          </w:tcPr>
          <w:p w14:paraId="17DAC3E3" w14:textId="77777777" w:rsidR="004D5335" w:rsidRPr="00A0633D" w:rsidRDefault="004D5335" w:rsidP="00A0633D">
            <w:pPr>
              <w:pStyle w:val="Tabletext"/>
              <w:rPr>
                <w:sz w:val="16"/>
                <w:szCs w:val="16"/>
              </w:rPr>
            </w:pPr>
            <w:r w:rsidRPr="00A0633D">
              <w:rPr>
                <w:sz w:val="16"/>
                <w:szCs w:val="16"/>
              </w:rPr>
              <w:t>Events</w:t>
            </w:r>
          </w:p>
        </w:tc>
        <w:tc>
          <w:tcPr>
            <w:tcW w:w="0" w:type="auto"/>
            <w:tcBorders>
              <w:left w:val="single" w:sz="4" w:space="0" w:color="FFFFFF" w:themeColor="background1"/>
              <w:right w:val="single" w:sz="4" w:space="0" w:color="FFFFFF" w:themeColor="background1"/>
            </w:tcBorders>
          </w:tcPr>
          <w:p w14:paraId="3E999E4D" w14:textId="77777777" w:rsidR="004D5335" w:rsidRPr="00A0633D" w:rsidRDefault="004D5335" w:rsidP="00A0633D">
            <w:pPr>
              <w:pStyle w:val="Tabletext"/>
              <w:rPr>
                <w:sz w:val="16"/>
                <w:szCs w:val="16"/>
              </w:rPr>
            </w:pPr>
            <w:r w:rsidRPr="00A0633D">
              <w:rPr>
                <w:sz w:val="16"/>
                <w:szCs w:val="16"/>
              </w:rPr>
              <w:t>Goulburn River</w:t>
            </w:r>
          </w:p>
        </w:tc>
        <w:tc>
          <w:tcPr>
            <w:tcW w:w="0" w:type="auto"/>
            <w:tcBorders>
              <w:left w:val="single" w:sz="4" w:space="0" w:color="FFFFFF" w:themeColor="background1"/>
              <w:right w:val="single" w:sz="4" w:space="0" w:color="FFFFFF" w:themeColor="background1"/>
            </w:tcBorders>
          </w:tcPr>
          <w:p w14:paraId="265ACAB6" w14:textId="16DC52B3" w:rsidR="004D5335" w:rsidRPr="00A0633D" w:rsidRDefault="004D5335" w:rsidP="00A0633D">
            <w:pPr>
              <w:pStyle w:val="Tabletext"/>
              <w:rPr>
                <w:sz w:val="16"/>
                <w:szCs w:val="16"/>
              </w:rPr>
            </w:pPr>
            <w:r w:rsidRPr="00A0633D">
              <w:rPr>
                <w:sz w:val="16"/>
                <w:szCs w:val="16"/>
              </w:rPr>
              <w:t>CEW1 start 16/9</w:t>
            </w:r>
          </w:p>
        </w:tc>
        <w:tc>
          <w:tcPr>
            <w:tcW w:w="0" w:type="auto"/>
            <w:tcBorders>
              <w:left w:val="single" w:sz="4" w:space="0" w:color="FFFFFF" w:themeColor="background1"/>
              <w:right w:val="single" w:sz="4" w:space="0" w:color="FFFFFF" w:themeColor="background1"/>
            </w:tcBorders>
          </w:tcPr>
          <w:p w14:paraId="041F80B0" w14:textId="1D5D6CD4" w:rsidR="004D5335" w:rsidRPr="00A0633D" w:rsidRDefault="004D5335" w:rsidP="00A0633D">
            <w:pPr>
              <w:pStyle w:val="Tabletext"/>
              <w:rPr>
                <w:sz w:val="16"/>
                <w:szCs w:val="16"/>
              </w:rPr>
            </w:pPr>
            <w:r w:rsidRPr="00A0633D">
              <w:rPr>
                <w:sz w:val="16"/>
                <w:szCs w:val="16"/>
              </w:rPr>
              <w:t>CEW1 end 7/10</w:t>
            </w:r>
          </w:p>
        </w:tc>
        <w:tc>
          <w:tcPr>
            <w:tcW w:w="0" w:type="auto"/>
            <w:tcBorders>
              <w:left w:val="single" w:sz="4" w:space="0" w:color="FFFFFF" w:themeColor="background1"/>
              <w:right w:val="single" w:sz="4" w:space="0" w:color="FFFFFF" w:themeColor="background1"/>
            </w:tcBorders>
          </w:tcPr>
          <w:p w14:paraId="479887E0" w14:textId="77777777" w:rsidR="004D5335" w:rsidRPr="00A0633D" w:rsidRDefault="004D5335" w:rsidP="00A0633D">
            <w:pPr>
              <w:pStyle w:val="Tabletext"/>
              <w:rPr>
                <w:sz w:val="16"/>
                <w:szCs w:val="16"/>
              </w:rPr>
            </w:pPr>
            <w:r w:rsidRPr="00A0633D">
              <w:rPr>
                <w:sz w:val="16"/>
                <w:szCs w:val="16"/>
              </w:rPr>
              <w:t xml:space="preserve">CEW2 start 19/11 </w:t>
            </w:r>
          </w:p>
        </w:tc>
        <w:tc>
          <w:tcPr>
            <w:tcW w:w="0" w:type="auto"/>
            <w:tcBorders>
              <w:left w:val="single" w:sz="4" w:space="0" w:color="FFFFFF" w:themeColor="background1"/>
              <w:right w:val="single" w:sz="4" w:space="0" w:color="FFFFFF" w:themeColor="background1"/>
            </w:tcBorders>
          </w:tcPr>
          <w:p w14:paraId="41A16F19" w14:textId="77777777" w:rsidR="004D5335" w:rsidRPr="00A0633D" w:rsidRDefault="004D5335" w:rsidP="00A0633D">
            <w:pPr>
              <w:pStyle w:val="Tabletext"/>
              <w:rPr>
                <w:sz w:val="16"/>
                <w:szCs w:val="16"/>
              </w:rPr>
            </w:pPr>
            <w:r w:rsidRPr="00A0633D">
              <w:rPr>
                <w:sz w:val="16"/>
                <w:szCs w:val="16"/>
              </w:rPr>
              <w:t>CEW 2 end 1/12; high flows and low dissolved oxygen 3/12-6/12</w:t>
            </w:r>
          </w:p>
        </w:tc>
        <w:tc>
          <w:tcPr>
            <w:tcW w:w="0" w:type="auto"/>
            <w:tcBorders>
              <w:left w:val="single" w:sz="4" w:space="0" w:color="FFFFFF" w:themeColor="background1"/>
              <w:right w:val="single" w:sz="4" w:space="0" w:color="FFFFFF" w:themeColor="background1"/>
            </w:tcBorders>
          </w:tcPr>
          <w:p w14:paraId="692FD9F0" w14:textId="77777777" w:rsidR="004D5335" w:rsidRPr="00A0633D" w:rsidRDefault="004D5335" w:rsidP="00A0633D">
            <w:pPr>
              <w:pStyle w:val="Tabletext"/>
              <w:rPr>
                <w:sz w:val="16"/>
                <w:szCs w:val="16"/>
              </w:rPr>
            </w:pPr>
            <w:r w:rsidRPr="00A0633D">
              <w:rPr>
                <w:sz w:val="16"/>
                <w:szCs w:val="16"/>
              </w:rPr>
              <w:t>Elevated flows for consumptive demand</w:t>
            </w:r>
          </w:p>
        </w:tc>
        <w:tc>
          <w:tcPr>
            <w:tcW w:w="0" w:type="auto"/>
            <w:tcBorders>
              <w:left w:val="single" w:sz="4" w:space="0" w:color="FFFFFF" w:themeColor="background1"/>
              <w:right w:val="single" w:sz="4" w:space="0" w:color="FFFFFF" w:themeColor="background1"/>
            </w:tcBorders>
          </w:tcPr>
          <w:p w14:paraId="6BC8AD71" w14:textId="77777777" w:rsidR="004D5335" w:rsidRPr="00A0633D" w:rsidRDefault="004D5335" w:rsidP="00A0633D">
            <w:pPr>
              <w:pStyle w:val="Tabletext"/>
              <w:rPr>
                <w:sz w:val="16"/>
                <w:szCs w:val="16"/>
              </w:rPr>
            </w:pPr>
            <w:r w:rsidRPr="00A0633D">
              <w:rPr>
                <w:sz w:val="16"/>
                <w:szCs w:val="16"/>
              </w:rPr>
              <w:t>Elevated flows for consumptive demand</w:t>
            </w:r>
          </w:p>
        </w:tc>
        <w:tc>
          <w:tcPr>
            <w:tcW w:w="0" w:type="auto"/>
            <w:tcBorders>
              <w:left w:val="single" w:sz="4" w:space="0" w:color="FFFFFF" w:themeColor="background1"/>
            </w:tcBorders>
          </w:tcPr>
          <w:p w14:paraId="0CB2BF6A" w14:textId="77777777" w:rsidR="004D5335" w:rsidRPr="00A0633D" w:rsidRDefault="004D5335" w:rsidP="00A0633D">
            <w:pPr>
              <w:pStyle w:val="Tabletext"/>
              <w:rPr>
                <w:sz w:val="16"/>
                <w:szCs w:val="16"/>
              </w:rPr>
            </w:pPr>
            <w:r w:rsidRPr="00A0633D">
              <w:rPr>
                <w:sz w:val="16"/>
                <w:szCs w:val="16"/>
              </w:rPr>
              <w:t>Elevated flows for consumptive demand</w:t>
            </w:r>
          </w:p>
        </w:tc>
      </w:tr>
      <w:tr w:rsidR="00A0633D" w:rsidRPr="00A0633D" w14:paraId="467BB918" w14:textId="77777777" w:rsidTr="004D5335">
        <w:tc>
          <w:tcPr>
            <w:tcW w:w="0" w:type="auto"/>
            <w:vMerge w:val="restart"/>
            <w:tcBorders>
              <w:right w:val="single" w:sz="4" w:space="0" w:color="FFFFFF" w:themeColor="background1"/>
            </w:tcBorders>
          </w:tcPr>
          <w:p w14:paraId="2518D5AF" w14:textId="77777777" w:rsidR="004D5335" w:rsidRPr="00A0633D" w:rsidRDefault="004D5335" w:rsidP="00A0633D">
            <w:pPr>
              <w:pStyle w:val="Tabletext"/>
              <w:rPr>
                <w:sz w:val="16"/>
                <w:szCs w:val="16"/>
              </w:rPr>
            </w:pPr>
            <w:r w:rsidRPr="00A0633D">
              <w:rPr>
                <w:sz w:val="16"/>
                <w:szCs w:val="16"/>
              </w:rPr>
              <w:t>RESS</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4CA5ED5" w14:textId="77777777" w:rsidR="004D5335" w:rsidRPr="00A0633D" w:rsidRDefault="004D5335" w:rsidP="00A0633D">
            <w:pPr>
              <w:pStyle w:val="Tabletext"/>
              <w:rPr>
                <w:sz w:val="16"/>
                <w:szCs w:val="16"/>
              </w:rPr>
            </w:pPr>
            <w:r w:rsidRPr="00A0633D">
              <w:rPr>
                <w:sz w:val="16"/>
                <w:szCs w:val="16"/>
              </w:rPr>
              <w:t>GM</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2A4FD6D"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E9B1597" w14:textId="77777777" w:rsidR="004D5335" w:rsidRPr="00A0633D" w:rsidRDefault="004D5335" w:rsidP="00A0633D">
            <w:pPr>
              <w:pStyle w:val="Tabletext"/>
              <w:rPr>
                <w:sz w:val="16"/>
                <w:szCs w:val="16"/>
              </w:rPr>
            </w:pPr>
            <w:r w:rsidRPr="00A0633D">
              <w:rPr>
                <w:sz w:val="16"/>
                <w:szCs w:val="16"/>
              </w:rPr>
              <w:t>Pre-CEW 11/10</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E981747"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7BC1B4F6"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1484E15" w14:textId="77777777" w:rsidR="004D5335" w:rsidRPr="00A0633D" w:rsidRDefault="004D5335" w:rsidP="00A0633D">
            <w:pPr>
              <w:pStyle w:val="Tabletext"/>
              <w:rPr>
                <w:sz w:val="16"/>
                <w:szCs w:val="16"/>
              </w:rPr>
            </w:pPr>
            <w:r w:rsidRPr="00A0633D">
              <w:rPr>
                <w:sz w:val="16"/>
                <w:szCs w:val="16"/>
              </w:rPr>
              <w:t>Post-CEW 9/1</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DE85A43"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tcBorders>
          </w:tcPr>
          <w:p w14:paraId="35DBA5FD" w14:textId="77777777" w:rsidR="004D5335" w:rsidRPr="00A0633D" w:rsidRDefault="004D5335" w:rsidP="00A0633D">
            <w:pPr>
              <w:pStyle w:val="Tabletext"/>
              <w:rPr>
                <w:sz w:val="16"/>
                <w:szCs w:val="16"/>
              </w:rPr>
            </w:pPr>
          </w:p>
        </w:tc>
      </w:tr>
      <w:tr w:rsidR="00A0633D" w:rsidRPr="00A0633D" w14:paraId="28E6E7E3" w14:textId="77777777" w:rsidTr="004D5335">
        <w:tc>
          <w:tcPr>
            <w:tcW w:w="0" w:type="auto"/>
            <w:vMerge/>
            <w:tcBorders>
              <w:right w:val="single" w:sz="4" w:space="0" w:color="FFFFFF" w:themeColor="background1"/>
            </w:tcBorders>
          </w:tcPr>
          <w:p w14:paraId="1378B3ED"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189B3549" w14:textId="77777777" w:rsidR="004D5335" w:rsidRPr="00A0633D" w:rsidRDefault="004D5335" w:rsidP="00A0633D">
            <w:pPr>
              <w:pStyle w:val="Tabletext"/>
              <w:rPr>
                <w:sz w:val="16"/>
                <w:szCs w:val="16"/>
              </w:rPr>
            </w:pPr>
            <w:r w:rsidRPr="00A0633D">
              <w:rPr>
                <w:sz w:val="16"/>
                <w:szCs w:val="16"/>
              </w:rPr>
              <w:t>BR</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1557EF1D"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697CEAD9" w14:textId="77777777" w:rsidR="004D5335" w:rsidRPr="00A0633D" w:rsidRDefault="004D5335" w:rsidP="00A0633D">
            <w:pPr>
              <w:pStyle w:val="Tabletext"/>
              <w:rPr>
                <w:sz w:val="16"/>
                <w:szCs w:val="16"/>
              </w:rPr>
            </w:pPr>
            <w:r w:rsidRPr="00A0633D">
              <w:rPr>
                <w:sz w:val="16"/>
                <w:szCs w:val="16"/>
              </w:rPr>
              <w:t>Pre-CEW 12/10</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84A7353"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5B3737F4"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706A6EC5" w14:textId="77777777" w:rsidR="004D5335" w:rsidRPr="00A0633D" w:rsidRDefault="004D5335" w:rsidP="00A0633D">
            <w:pPr>
              <w:pStyle w:val="Tabletext"/>
              <w:rPr>
                <w:sz w:val="16"/>
                <w:szCs w:val="16"/>
              </w:rPr>
            </w:pPr>
            <w:r w:rsidRPr="00A0633D">
              <w:rPr>
                <w:sz w:val="16"/>
                <w:szCs w:val="16"/>
              </w:rPr>
              <w:t>Post-CEW 10/1</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3E286152"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tcBorders>
          </w:tcPr>
          <w:p w14:paraId="2E2A540B" w14:textId="77777777" w:rsidR="004D5335" w:rsidRPr="00A0633D" w:rsidRDefault="004D5335" w:rsidP="00A0633D">
            <w:pPr>
              <w:pStyle w:val="Tabletext"/>
              <w:rPr>
                <w:sz w:val="16"/>
                <w:szCs w:val="16"/>
              </w:rPr>
            </w:pPr>
          </w:p>
        </w:tc>
      </w:tr>
      <w:tr w:rsidR="00A0633D" w:rsidRPr="00A0633D" w14:paraId="056807C8" w14:textId="77777777" w:rsidTr="004D5335">
        <w:tc>
          <w:tcPr>
            <w:tcW w:w="0" w:type="auto"/>
            <w:vMerge w:val="restart"/>
            <w:tcBorders>
              <w:right w:val="single" w:sz="4" w:space="0" w:color="FFFFFF" w:themeColor="background1"/>
            </w:tcBorders>
          </w:tcPr>
          <w:p w14:paraId="3D5ACAA7" w14:textId="77777777" w:rsidR="004D5335" w:rsidRPr="00A0633D" w:rsidRDefault="004D5335" w:rsidP="00A0633D">
            <w:pPr>
              <w:pStyle w:val="Tabletext"/>
              <w:rPr>
                <w:sz w:val="16"/>
                <w:szCs w:val="16"/>
              </w:rPr>
            </w:pPr>
            <w:r w:rsidRPr="00A0633D">
              <w:rPr>
                <w:sz w:val="16"/>
                <w:szCs w:val="16"/>
              </w:rPr>
              <w:t>Artificial substrates</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F1D44AE" w14:textId="77777777" w:rsidR="004D5335" w:rsidRPr="00A0633D" w:rsidRDefault="004D5335" w:rsidP="00A0633D">
            <w:pPr>
              <w:pStyle w:val="Tabletext"/>
              <w:rPr>
                <w:sz w:val="16"/>
                <w:szCs w:val="16"/>
              </w:rPr>
            </w:pPr>
            <w:r w:rsidRPr="00A0633D">
              <w:rPr>
                <w:sz w:val="16"/>
                <w:szCs w:val="16"/>
              </w:rPr>
              <w:t>GM</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0E0A327"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4DFBDC6" w14:textId="77777777" w:rsidR="004D5335" w:rsidRPr="00A0633D" w:rsidRDefault="004D5335" w:rsidP="00A0633D">
            <w:pPr>
              <w:pStyle w:val="Tabletext"/>
              <w:rPr>
                <w:sz w:val="16"/>
                <w:szCs w:val="16"/>
              </w:rPr>
            </w:pPr>
            <w:r w:rsidRPr="00A0633D">
              <w:rPr>
                <w:sz w:val="16"/>
                <w:szCs w:val="16"/>
              </w:rPr>
              <w:t>Pre-CEW 11/10 D</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6802E05" w14:textId="77777777" w:rsidR="004D5335" w:rsidRPr="00A0633D" w:rsidRDefault="004D5335" w:rsidP="00A0633D">
            <w:pPr>
              <w:pStyle w:val="Tabletext"/>
              <w:rPr>
                <w:sz w:val="16"/>
                <w:szCs w:val="16"/>
              </w:rPr>
            </w:pPr>
            <w:r w:rsidRPr="00A0633D">
              <w:rPr>
                <w:sz w:val="16"/>
                <w:szCs w:val="16"/>
              </w:rPr>
              <w:t>Pre-CEW 6/11 R</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E725A00"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3F35FDB" w14:textId="77777777" w:rsidR="004D5335" w:rsidRPr="00A0633D" w:rsidRDefault="004D5335" w:rsidP="00A0633D">
            <w:pPr>
              <w:pStyle w:val="Tabletext"/>
              <w:rPr>
                <w:sz w:val="16"/>
                <w:szCs w:val="16"/>
              </w:rPr>
            </w:pPr>
            <w:r w:rsidRPr="00A0633D">
              <w:rPr>
                <w:sz w:val="16"/>
                <w:szCs w:val="16"/>
              </w:rPr>
              <w:t>Post-CEW 9/1 D</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AB134B1" w14:textId="77777777" w:rsidR="004D5335" w:rsidRPr="00A0633D" w:rsidRDefault="004D5335" w:rsidP="00A0633D">
            <w:pPr>
              <w:pStyle w:val="Tabletext"/>
              <w:rPr>
                <w:sz w:val="16"/>
                <w:szCs w:val="16"/>
              </w:rPr>
            </w:pPr>
            <w:r w:rsidRPr="00A0633D">
              <w:rPr>
                <w:sz w:val="16"/>
                <w:szCs w:val="16"/>
              </w:rPr>
              <w:t>Post-CEW 6/2 R</w:t>
            </w:r>
          </w:p>
        </w:tc>
        <w:tc>
          <w:tcPr>
            <w:tcW w:w="0" w:type="auto"/>
            <w:tcBorders>
              <w:left w:val="single" w:sz="4" w:space="0" w:color="FFFFFF" w:themeColor="background1"/>
              <w:bottom w:val="single" w:sz="4" w:space="0" w:color="FFFFFF" w:themeColor="background1"/>
            </w:tcBorders>
          </w:tcPr>
          <w:p w14:paraId="3B3F45DD" w14:textId="77777777" w:rsidR="004D5335" w:rsidRPr="00A0633D" w:rsidRDefault="004D5335" w:rsidP="00A0633D">
            <w:pPr>
              <w:pStyle w:val="Tabletext"/>
              <w:rPr>
                <w:sz w:val="16"/>
                <w:szCs w:val="16"/>
              </w:rPr>
            </w:pPr>
          </w:p>
        </w:tc>
      </w:tr>
      <w:tr w:rsidR="00A0633D" w:rsidRPr="00A0633D" w14:paraId="6B20DC8C" w14:textId="77777777" w:rsidTr="004D5335">
        <w:tc>
          <w:tcPr>
            <w:tcW w:w="0" w:type="auto"/>
            <w:vMerge/>
            <w:tcBorders>
              <w:right w:val="single" w:sz="4" w:space="0" w:color="FFFFFF" w:themeColor="background1"/>
            </w:tcBorders>
          </w:tcPr>
          <w:p w14:paraId="02FF24A1"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112CE4F8" w14:textId="77777777" w:rsidR="004D5335" w:rsidRPr="00A0633D" w:rsidRDefault="004D5335" w:rsidP="00A0633D">
            <w:pPr>
              <w:pStyle w:val="Tabletext"/>
              <w:rPr>
                <w:sz w:val="16"/>
                <w:szCs w:val="16"/>
              </w:rPr>
            </w:pPr>
            <w:r w:rsidRPr="00A0633D">
              <w:rPr>
                <w:sz w:val="16"/>
                <w:szCs w:val="16"/>
              </w:rPr>
              <w:t>BR</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0258C595"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22A09430" w14:textId="77777777" w:rsidR="004D5335" w:rsidRPr="00A0633D" w:rsidRDefault="004D5335" w:rsidP="00A0633D">
            <w:pPr>
              <w:pStyle w:val="Tabletext"/>
              <w:rPr>
                <w:sz w:val="16"/>
                <w:szCs w:val="16"/>
              </w:rPr>
            </w:pPr>
            <w:r w:rsidRPr="00A0633D">
              <w:rPr>
                <w:sz w:val="16"/>
                <w:szCs w:val="16"/>
              </w:rPr>
              <w:t>Pre-CEW 12/10 D</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0561AB9E" w14:textId="77777777" w:rsidR="004D5335" w:rsidRPr="00A0633D" w:rsidRDefault="004D5335" w:rsidP="00A0633D">
            <w:pPr>
              <w:pStyle w:val="Tabletext"/>
              <w:rPr>
                <w:sz w:val="16"/>
                <w:szCs w:val="16"/>
              </w:rPr>
            </w:pPr>
            <w:r w:rsidRPr="00A0633D">
              <w:rPr>
                <w:sz w:val="16"/>
                <w:szCs w:val="16"/>
              </w:rPr>
              <w:t>Pre-CEW 7/11 R</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0F017D08"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47264AF6" w14:textId="77777777" w:rsidR="004D5335" w:rsidRPr="00A0633D" w:rsidRDefault="004D5335" w:rsidP="00A0633D">
            <w:pPr>
              <w:pStyle w:val="Tabletext"/>
              <w:rPr>
                <w:sz w:val="16"/>
                <w:szCs w:val="16"/>
              </w:rPr>
            </w:pPr>
            <w:r w:rsidRPr="00A0633D">
              <w:rPr>
                <w:sz w:val="16"/>
                <w:szCs w:val="16"/>
              </w:rPr>
              <w:t>Post-CEW 10/1 D</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3169BE8" w14:textId="77777777" w:rsidR="004D5335" w:rsidRPr="00A0633D" w:rsidRDefault="004D5335" w:rsidP="00A0633D">
            <w:pPr>
              <w:pStyle w:val="Tabletext"/>
              <w:rPr>
                <w:sz w:val="16"/>
                <w:szCs w:val="16"/>
              </w:rPr>
            </w:pPr>
            <w:r w:rsidRPr="00A0633D">
              <w:rPr>
                <w:sz w:val="16"/>
                <w:szCs w:val="16"/>
              </w:rPr>
              <w:t>Post-CEW 7/2 R</w:t>
            </w:r>
          </w:p>
        </w:tc>
        <w:tc>
          <w:tcPr>
            <w:tcW w:w="0" w:type="auto"/>
            <w:tcBorders>
              <w:top w:val="single" w:sz="4" w:space="0" w:color="FFFFFF" w:themeColor="background1"/>
              <w:left w:val="single" w:sz="4" w:space="0" w:color="FFFFFF" w:themeColor="background1"/>
            </w:tcBorders>
          </w:tcPr>
          <w:p w14:paraId="3567D345" w14:textId="77777777" w:rsidR="004D5335" w:rsidRPr="00A0633D" w:rsidRDefault="004D5335" w:rsidP="00A0633D">
            <w:pPr>
              <w:pStyle w:val="Tabletext"/>
              <w:rPr>
                <w:sz w:val="16"/>
                <w:szCs w:val="16"/>
              </w:rPr>
            </w:pPr>
          </w:p>
        </w:tc>
      </w:tr>
      <w:tr w:rsidR="00A0633D" w:rsidRPr="00A0633D" w14:paraId="023C9F61" w14:textId="77777777" w:rsidTr="004D5335">
        <w:tc>
          <w:tcPr>
            <w:tcW w:w="0" w:type="auto"/>
            <w:vMerge w:val="restart"/>
            <w:tcBorders>
              <w:right w:val="single" w:sz="4" w:space="0" w:color="FFFFFF" w:themeColor="background1"/>
            </w:tcBorders>
          </w:tcPr>
          <w:p w14:paraId="66B9E8EF" w14:textId="77777777" w:rsidR="004D5335" w:rsidRPr="00A0633D" w:rsidRDefault="004D5335" w:rsidP="00A0633D">
            <w:pPr>
              <w:pStyle w:val="Tabletext"/>
              <w:rPr>
                <w:sz w:val="16"/>
                <w:szCs w:val="16"/>
              </w:rPr>
            </w:pPr>
            <w:r w:rsidRPr="00A0633D">
              <w:rPr>
                <w:sz w:val="16"/>
                <w:szCs w:val="16"/>
              </w:rPr>
              <w:t>Bait traps</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529FF41" w14:textId="77777777" w:rsidR="004D5335" w:rsidRPr="00A0633D" w:rsidRDefault="004D5335" w:rsidP="00A0633D">
            <w:pPr>
              <w:pStyle w:val="Tabletext"/>
              <w:rPr>
                <w:sz w:val="16"/>
                <w:szCs w:val="16"/>
              </w:rPr>
            </w:pPr>
            <w:r w:rsidRPr="00A0633D">
              <w:rPr>
                <w:sz w:val="16"/>
                <w:szCs w:val="16"/>
              </w:rPr>
              <w:t>GM</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7321FB4"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8F713FC"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9C66AFC"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C03277B" w14:textId="77777777" w:rsidR="004D5335" w:rsidRPr="00A0633D" w:rsidRDefault="004D5335" w:rsidP="00A0633D">
            <w:pPr>
              <w:pStyle w:val="Tabletext"/>
              <w:rPr>
                <w:sz w:val="16"/>
                <w:szCs w:val="16"/>
              </w:rPr>
            </w:pPr>
            <w:r w:rsidRPr="00A0633D">
              <w:rPr>
                <w:sz w:val="16"/>
                <w:szCs w:val="16"/>
              </w:rPr>
              <w:t>19/12-20/12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00E5CAC" w14:textId="77777777" w:rsidR="004D5335" w:rsidRPr="00A0633D" w:rsidRDefault="004D5335" w:rsidP="00A0633D">
            <w:pPr>
              <w:pStyle w:val="Tabletext"/>
              <w:rPr>
                <w:sz w:val="16"/>
                <w:szCs w:val="16"/>
              </w:rPr>
            </w:pPr>
            <w:r w:rsidRPr="00A0633D">
              <w:rPr>
                <w:sz w:val="16"/>
                <w:szCs w:val="16"/>
              </w:rPr>
              <w:t>23/1-24/1</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205F4CD" w14:textId="77777777" w:rsidR="004D5335" w:rsidRPr="00A0633D" w:rsidRDefault="004D5335" w:rsidP="00A0633D">
            <w:pPr>
              <w:pStyle w:val="Tabletext"/>
              <w:rPr>
                <w:sz w:val="16"/>
                <w:szCs w:val="16"/>
              </w:rPr>
            </w:pPr>
            <w:r w:rsidRPr="00A0633D">
              <w:rPr>
                <w:sz w:val="16"/>
                <w:szCs w:val="16"/>
              </w:rPr>
              <w:t>27/2-28/2</w:t>
            </w:r>
          </w:p>
        </w:tc>
        <w:tc>
          <w:tcPr>
            <w:tcW w:w="0" w:type="auto"/>
            <w:tcBorders>
              <w:left w:val="single" w:sz="4" w:space="0" w:color="FFFFFF" w:themeColor="background1"/>
              <w:bottom w:val="single" w:sz="4" w:space="0" w:color="FFFFFF" w:themeColor="background1"/>
            </w:tcBorders>
          </w:tcPr>
          <w:p w14:paraId="098D0670" w14:textId="77777777" w:rsidR="004D5335" w:rsidRPr="00A0633D" w:rsidRDefault="004D5335" w:rsidP="00A0633D">
            <w:pPr>
              <w:pStyle w:val="Tabletext"/>
              <w:rPr>
                <w:sz w:val="16"/>
                <w:szCs w:val="16"/>
              </w:rPr>
            </w:pPr>
            <w:r w:rsidRPr="00A0633D">
              <w:rPr>
                <w:sz w:val="16"/>
                <w:szCs w:val="16"/>
              </w:rPr>
              <w:t>27/3-28/3</w:t>
            </w:r>
          </w:p>
        </w:tc>
      </w:tr>
      <w:tr w:rsidR="00A0633D" w:rsidRPr="00A0633D" w14:paraId="698619F0" w14:textId="77777777" w:rsidTr="004D5335">
        <w:tc>
          <w:tcPr>
            <w:tcW w:w="0" w:type="auto"/>
            <w:vMerge/>
            <w:tcBorders>
              <w:right w:val="single" w:sz="4" w:space="0" w:color="FFFFFF" w:themeColor="background1"/>
            </w:tcBorders>
          </w:tcPr>
          <w:p w14:paraId="6ABAF18D"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20D19999" w14:textId="77777777" w:rsidR="004D5335" w:rsidRPr="00A0633D" w:rsidRDefault="004D5335" w:rsidP="00A0633D">
            <w:pPr>
              <w:pStyle w:val="Tabletext"/>
              <w:rPr>
                <w:sz w:val="16"/>
                <w:szCs w:val="16"/>
              </w:rPr>
            </w:pPr>
            <w:r w:rsidRPr="00A0633D">
              <w:rPr>
                <w:sz w:val="16"/>
                <w:szCs w:val="16"/>
              </w:rPr>
              <w:t>GL</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23FE583A"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6F8B7425"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53F3AFCB"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46ABDE6E" w14:textId="77777777" w:rsidR="004D5335" w:rsidRPr="00A0633D" w:rsidRDefault="004D5335" w:rsidP="00A0633D">
            <w:pPr>
              <w:pStyle w:val="Tabletext"/>
              <w:rPr>
                <w:sz w:val="16"/>
                <w:szCs w:val="16"/>
              </w:rPr>
            </w:pPr>
            <w:r w:rsidRPr="00A0633D">
              <w:rPr>
                <w:sz w:val="16"/>
                <w:szCs w:val="16"/>
              </w:rPr>
              <w:t>19/12-20/12</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4A80FA14" w14:textId="77777777" w:rsidR="004D5335" w:rsidRPr="00A0633D" w:rsidRDefault="004D5335" w:rsidP="00A0633D">
            <w:pPr>
              <w:pStyle w:val="Tabletext"/>
              <w:rPr>
                <w:sz w:val="16"/>
                <w:szCs w:val="16"/>
              </w:rPr>
            </w:pPr>
            <w:r w:rsidRPr="00A0633D">
              <w:rPr>
                <w:sz w:val="16"/>
                <w:szCs w:val="16"/>
              </w:rPr>
              <w:t>23/1-24/1</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51069C1E" w14:textId="77777777" w:rsidR="004D5335" w:rsidRPr="00A0633D" w:rsidRDefault="004D5335" w:rsidP="00A0633D">
            <w:pPr>
              <w:pStyle w:val="Tabletext"/>
              <w:rPr>
                <w:sz w:val="16"/>
                <w:szCs w:val="16"/>
              </w:rPr>
            </w:pPr>
            <w:r w:rsidRPr="00A0633D">
              <w:rPr>
                <w:sz w:val="16"/>
                <w:szCs w:val="16"/>
              </w:rPr>
              <w:t>27/2-28/2</w:t>
            </w:r>
          </w:p>
        </w:tc>
        <w:tc>
          <w:tcPr>
            <w:tcW w:w="0" w:type="auto"/>
            <w:tcBorders>
              <w:top w:val="single" w:sz="4" w:space="0" w:color="FFFFFF" w:themeColor="background1"/>
              <w:left w:val="single" w:sz="4" w:space="0" w:color="FFFFFF" w:themeColor="background1"/>
            </w:tcBorders>
          </w:tcPr>
          <w:p w14:paraId="05A01659" w14:textId="77777777" w:rsidR="004D5335" w:rsidRPr="00A0633D" w:rsidRDefault="004D5335" w:rsidP="00A0633D">
            <w:pPr>
              <w:pStyle w:val="Tabletext"/>
              <w:rPr>
                <w:sz w:val="16"/>
                <w:szCs w:val="16"/>
              </w:rPr>
            </w:pPr>
            <w:r w:rsidRPr="00A0633D">
              <w:rPr>
                <w:sz w:val="16"/>
                <w:szCs w:val="16"/>
              </w:rPr>
              <w:t>27/3-28/3</w:t>
            </w:r>
          </w:p>
        </w:tc>
      </w:tr>
      <w:tr w:rsidR="00A0633D" w:rsidRPr="00A0633D" w14:paraId="08781F3B" w14:textId="77777777" w:rsidTr="004D5335">
        <w:tc>
          <w:tcPr>
            <w:tcW w:w="0" w:type="auto"/>
            <w:vMerge w:val="restart"/>
            <w:tcBorders>
              <w:right w:val="single" w:sz="4" w:space="0" w:color="FFFFFF" w:themeColor="background1"/>
            </w:tcBorders>
          </w:tcPr>
          <w:p w14:paraId="589E0293" w14:textId="77777777" w:rsidR="004D5335" w:rsidRPr="00A0633D" w:rsidRDefault="004D5335" w:rsidP="00A0633D">
            <w:pPr>
              <w:pStyle w:val="Tabletext"/>
              <w:rPr>
                <w:sz w:val="16"/>
                <w:szCs w:val="16"/>
              </w:rPr>
            </w:pPr>
            <w:r w:rsidRPr="00A0633D">
              <w:rPr>
                <w:sz w:val="16"/>
                <w:szCs w:val="16"/>
              </w:rPr>
              <w:t>RESS (crustaceans)</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0D59AF1" w14:textId="77777777" w:rsidR="004D5335" w:rsidRPr="00A0633D" w:rsidRDefault="004D5335" w:rsidP="00A0633D">
            <w:pPr>
              <w:pStyle w:val="Tabletext"/>
              <w:rPr>
                <w:sz w:val="16"/>
                <w:szCs w:val="16"/>
              </w:rPr>
            </w:pPr>
            <w:r w:rsidRPr="00A0633D">
              <w:rPr>
                <w:sz w:val="16"/>
                <w:szCs w:val="16"/>
              </w:rPr>
              <w:t>GM</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DA5EBB6"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1508EFE"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4A8A7300" w14:textId="77777777" w:rsidR="004D5335" w:rsidRPr="00A0633D" w:rsidRDefault="004D5335" w:rsidP="00A0633D">
            <w:pPr>
              <w:pStyle w:val="Tabletext"/>
              <w:rPr>
                <w:sz w:val="16"/>
                <w:szCs w:val="16"/>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C6AA0D7" w14:textId="77777777" w:rsidR="004D5335" w:rsidRPr="00A0633D" w:rsidRDefault="004D5335" w:rsidP="00A0633D">
            <w:pPr>
              <w:pStyle w:val="Tabletext"/>
              <w:rPr>
                <w:sz w:val="16"/>
                <w:szCs w:val="16"/>
              </w:rPr>
            </w:pPr>
            <w:r w:rsidRPr="00A0633D">
              <w:rPr>
                <w:sz w:val="16"/>
                <w:szCs w:val="16"/>
              </w:rPr>
              <w:t>20/12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1A929C7" w14:textId="77777777" w:rsidR="004D5335" w:rsidRPr="00A0633D" w:rsidRDefault="004D5335" w:rsidP="00A0633D">
            <w:pPr>
              <w:pStyle w:val="Tabletext"/>
              <w:rPr>
                <w:sz w:val="16"/>
                <w:szCs w:val="16"/>
              </w:rPr>
            </w:pPr>
            <w:r w:rsidRPr="00A0633D">
              <w:rPr>
                <w:sz w:val="16"/>
                <w:szCs w:val="16"/>
              </w:rPr>
              <w:t>24/1</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1B490AF" w14:textId="77777777" w:rsidR="004D5335" w:rsidRPr="00A0633D" w:rsidRDefault="004D5335" w:rsidP="00A0633D">
            <w:pPr>
              <w:pStyle w:val="Tabletext"/>
              <w:rPr>
                <w:sz w:val="16"/>
                <w:szCs w:val="16"/>
              </w:rPr>
            </w:pPr>
            <w:r w:rsidRPr="00A0633D">
              <w:rPr>
                <w:sz w:val="16"/>
                <w:szCs w:val="16"/>
              </w:rPr>
              <w:t>28/2</w:t>
            </w:r>
          </w:p>
        </w:tc>
        <w:tc>
          <w:tcPr>
            <w:tcW w:w="0" w:type="auto"/>
            <w:tcBorders>
              <w:left w:val="single" w:sz="4" w:space="0" w:color="FFFFFF" w:themeColor="background1"/>
              <w:bottom w:val="single" w:sz="4" w:space="0" w:color="FFFFFF" w:themeColor="background1"/>
            </w:tcBorders>
          </w:tcPr>
          <w:p w14:paraId="771F57CC" w14:textId="77777777" w:rsidR="004D5335" w:rsidRPr="00A0633D" w:rsidRDefault="004D5335" w:rsidP="00A0633D">
            <w:pPr>
              <w:pStyle w:val="Tabletext"/>
              <w:rPr>
                <w:sz w:val="16"/>
                <w:szCs w:val="16"/>
              </w:rPr>
            </w:pPr>
            <w:r w:rsidRPr="00A0633D">
              <w:rPr>
                <w:sz w:val="16"/>
                <w:szCs w:val="16"/>
              </w:rPr>
              <w:t>28/3</w:t>
            </w:r>
          </w:p>
        </w:tc>
      </w:tr>
      <w:tr w:rsidR="00A0633D" w:rsidRPr="00A0633D" w14:paraId="437892C6" w14:textId="77777777" w:rsidTr="004D5335">
        <w:tc>
          <w:tcPr>
            <w:tcW w:w="0" w:type="auto"/>
            <w:vMerge/>
            <w:tcBorders>
              <w:right w:val="single" w:sz="4" w:space="0" w:color="FFFFFF" w:themeColor="background1"/>
            </w:tcBorders>
          </w:tcPr>
          <w:p w14:paraId="0352C020"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18A14D1D" w14:textId="77777777" w:rsidR="004D5335" w:rsidRPr="00A0633D" w:rsidRDefault="004D5335" w:rsidP="00A0633D">
            <w:pPr>
              <w:pStyle w:val="Tabletext"/>
              <w:rPr>
                <w:sz w:val="16"/>
                <w:szCs w:val="16"/>
              </w:rPr>
            </w:pPr>
            <w:r w:rsidRPr="00A0633D">
              <w:rPr>
                <w:sz w:val="16"/>
                <w:szCs w:val="16"/>
              </w:rPr>
              <w:t>GL</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F1821EF"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5BDABAD8"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713ED565" w14:textId="77777777" w:rsidR="004D5335" w:rsidRPr="00A0633D" w:rsidRDefault="004D5335" w:rsidP="00A0633D">
            <w:pPr>
              <w:pStyle w:val="Tabletext"/>
              <w:rPr>
                <w:sz w:val="16"/>
                <w:szCs w:val="16"/>
              </w:rPr>
            </w:pPr>
          </w:p>
        </w:tc>
        <w:tc>
          <w:tcPr>
            <w:tcW w:w="0" w:type="auto"/>
            <w:tcBorders>
              <w:top w:val="single" w:sz="4" w:space="0" w:color="FFFFFF" w:themeColor="background1"/>
              <w:left w:val="single" w:sz="4" w:space="0" w:color="FFFFFF" w:themeColor="background1"/>
              <w:right w:val="single" w:sz="4" w:space="0" w:color="FFFFFF" w:themeColor="background1"/>
            </w:tcBorders>
          </w:tcPr>
          <w:p w14:paraId="128D773C" w14:textId="77777777" w:rsidR="004D5335" w:rsidRPr="00A0633D" w:rsidRDefault="004D5335" w:rsidP="00A0633D">
            <w:pPr>
              <w:pStyle w:val="Tabletext"/>
              <w:rPr>
                <w:sz w:val="16"/>
                <w:szCs w:val="16"/>
              </w:rPr>
            </w:pPr>
            <w:r w:rsidRPr="00A0633D">
              <w:rPr>
                <w:sz w:val="16"/>
                <w:szCs w:val="16"/>
              </w:rPr>
              <w:t>20/12</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5823EFDE" w14:textId="77777777" w:rsidR="004D5335" w:rsidRPr="00A0633D" w:rsidRDefault="004D5335" w:rsidP="00A0633D">
            <w:pPr>
              <w:pStyle w:val="Tabletext"/>
              <w:rPr>
                <w:sz w:val="16"/>
                <w:szCs w:val="16"/>
              </w:rPr>
            </w:pPr>
            <w:r w:rsidRPr="00A0633D">
              <w:rPr>
                <w:sz w:val="16"/>
                <w:szCs w:val="16"/>
              </w:rPr>
              <w:t>24/1</w:t>
            </w:r>
          </w:p>
        </w:tc>
        <w:tc>
          <w:tcPr>
            <w:tcW w:w="0" w:type="auto"/>
            <w:tcBorders>
              <w:top w:val="single" w:sz="4" w:space="0" w:color="FFFFFF" w:themeColor="background1"/>
              <w:left w:val="single" w:sz="4" w:space="0" w:color="FFFFFF" w:themeColor="background1"/>
              <w:right w:val="single" w:sz="4" w:space="0" w:color="FFFFFF" w:themeColor="background1"/>
            </w:tcBorders>
          </w:tcPr>
          <w:p w14:paraId="75B604E4" w14:textId="77777777" w:rsidR="004D5335" w:rsidRPr="00A0633D" w:rsidRDefault="004D5335" w:rsidP="00A0633D">
            <w:pPr>
              <w:pStyle w:val="Tabletext"/>
              <w:rPr>
                <w:sz w:val="16"/>
                <w:szCs w:val="16"/>
              </w:rPr>
            </w:pPr>
            <w:r w:rsidRPr="00A0633D">
              <w:rPr>
                <w:sz w:val="16"/>
                <w:szCs w:val="16"/>
              </w:rPr>
              <w:t>28/2</w:t>
            </w:r>
          </w:p>
        </w:tc>
        <w:tc>
          <w:tcPr>
            <w:tcW w:w="0" w:type="auto"/>
            <w:tcBorders>
              <w:top w:val="single" w:sz="4" w:space="0" w:color="FFFFFF" w:themeColor="background1"/>
              <w:left w:val="single" w:sz="4" w:space="0" w:color="FFFFFF" w:themeColor="background1"/>
            </w:tcBorders>
          </w:tcPr>
          <w:p w14:paraId="62E69896" w14:textId="77777777" w:rsidR="004D5335" w:rsidRPr="00A0633D" w:rsidRDefault="004D5335" w:rsidP="00A0633D">
            <w:pPr>
              <w:pStyle w:val="Tabletext"/>
              <w:rPr>
                <w:sz w:val="16"/>
                <w:szCs w:val="16"/>
              </w:rPr>
            </w:pPr>
            <w:r w:rsidRPr="00A0633D">
              <w:rPr>
                <w:sz w:val="16"/>
                <w:szCs w:val="16"/>
              </w:rPr>
              <w:t>28/3</w:t>
            </w:r>
          </w:p>
        </w:tc>
      </w:tr>
    </w:tbl>
    <w:p w14:paraId="0FBCAA9C" w14:textId="5E3E0A12" w:rsidR="0061309C" w:rsidRDefault="00A0633D" w:rsidP="0061309C">
      <w:pPr>
        <w:pStyle w:val="Heading3"/>
      </w:pPr>
      <w:bookmarkStart w:id="264" w:name="_Toc529424273"/>
      <w:bookmarkEnd w:id="261"/>
      <w:r>
        <w:t>Statistical analysis</w:t>
      </w:r>
      <w:bookmarkEnd w:id="264"/>
    </w:p>
    <w:p w14:paraId="0F33FD53" w14:textId="77777777" w:rsidR="00A0633D" w:rsidRPr="00520B5D" w:rsidRDefault="00A0633D" w:rsidP="00A0633D">
      <w:pPr>
        <w:pStyle w:val="Para0"/>
        <w:jc w:val="both"/>
      </w:pPr>
      <w:r>
        <w:t xml:space="preserve">BACI ANOVAs within a Bayesian framework were also used to assess the effect of the spring fresh on macroinvertebrate biomass and abundance (as measured using artificial substrates and replicated edge sampling). The model is structured as follows: </w:t>
      </w:r>
    </w:p>
    <w:p w14:paraId="588A0A3B" w14:textId="03506D2D" w:rsidR="00A0633D" w:rsidRPr="0074469A" w:rsidRDefault="00A0633D" w:rsidP="00A0633D">
      <w:pPr>
        <w:pStyle w:val="Para1narrowarrow"/>
        <w:numPr>
          <w:ilvl w:val="0"/>
          <w:numId w:val="0"/>
        </w:numPr>
        <w:rPr>
          <w:rFonts w:ascii="Times New Roman" w:hAnsi="Times New Roman"/>
        </w:rPr>
      </w:pPr>
      <w:r>
        <w:tab/>
      </w: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~Normal</m:t>
        </m:r>
        <m:d>
          <m:dPr>
            <m:ctrlPr>
              <w:rPr>
                <w:rFonts w:ascii="Cambria Math" w:hAnsi="Cambria Math"/>
                <w:i/>
              </w:rPr>
            </m:ctrlPr>
          </m:dPr>
          <m:e>
            <m:sSub>
              <m:sSubPr>
                <m:ctrlPr>
                  <w:rPr>
                    <w:rFonts w:ascii="Cambria Math" w:hAnsi="Cambria Math"/>
                    <w:i/>
                  </w:rPr>
                </m:ctrlPr>
              </m:sSubPr>
              <m:e>
                <m:r>
                  <w:rPr>
                    <w:rFonts w:ascii="Cambria Math" w:hAnsi="Cambria Math"/>
                  </w:rPr>
                  <m:t>mu</m:t>
                </m:r>
              </m:e>
              <m:sub>
                <m:r>
                  <w:rPr>
                    <w:rFonts w:ascii="Cambria Math" w:hAnsi="Cambria Math"/>
                  </w:rPr>
                  <m:t xml:space="preserve">i, </m:t>
                </m:r>
              </m:sub>
            </m:sSub>
            <m:sSup>
              <m:sSupPr>
                <m:ctrlPr>
                  <w:rPr>
                    <w:rFonts w:ascii="Cambria Math" w:hAnsi="Cambria Math"/>
                    <w:i/>
                  </w:rPr>
                </m:ctrlPr>
              </m:sSupPr>
              <m:e>
                <m:r>
                  <w:rPr>
                    <w:rFonts w:ascii="Cambria Math" w:hAnsi="Cambria Math"/>
                  </w:rPr>
                  <m:t>s</m:t>
                </m:r>
              </m:e>
              <m:sup>
                <m:r>
                  <w:rPr>
                    <w:rFonts w:ascii="Cambria Math" w:hAnsi="Cambria Math"/>
                  </w:rPr>
                  <m:t>2</m:t>
                </m:r>
              </m:sup>
            </m:sSup>
          </m:e>
        </m:d>
      </m:oMath>
    </w:p>
    <w:p w14:paraId="42B7524C" w14:textId="762675D0" w:rsidR="00A0633D" w:rsidRPr="0074469A" w:rsidRDefault="002579B8" w:rsidP="00A0633D">
      <w:pPr>
        <w:pStyle w:val="Para1narrowarrow"/>
        <w:numPr>
          <w:ilvl w:val="0"/>
          <w:numId w:val="0"/>
        </w:numPr>
        <w:ind w:firstLine="850"/>
        <w:rPr>
          <w:rFonts w:ascii="Times New Roman" w:hAnsi="Times New Roman"/>
        </w:rPr>
      </w:pPr>
      <m:oMath>
        <m:sSub>
          <m:sSubPr>
            <m:ctrlPr>
              <w:rPr>
                <w:rFonts w:ascii="Cambria Math" w:hAnsi="Cambria Math"/>
                <w:i/>
              </w:rPr>
            </m:ctrlPr>
          </m:sSubPr>
          <m:e>
            <m:r>
              <w:rPr>
                <w:rFonts w:ascii="Cambria Math" w:hAnsi="Cambria Math"/>
              </w:rPr>
              <m:t>mu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eff.Year</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g.mu</m:t>
            </m:r>
          </m:e>
          <m:sub>
            <m:r>
              <w:rPr>
                <w:rFonts w:ascii="Cambria Math" w:hAnsi="Cambria Math"/>
              </w:rPr>
              <m:t>b,r</m:t>
            </m:r>
          </m:sub>
        </m:sSub>
      </m:oMath>
      <w:r w:rsidR="00A0633D">
        <w:rPr>
          <w:rFonts w:ascii="Times New Roman" w:hAnsi="Times New Roman"/>
        </w:rPr>
        <w:t xml:space="preserve"> </w:t>
      </w:r>
    </w:p>
    <w:p w14:paraId="0DDD17C9" w14:textId="77777777" w:rsidR="00A0633D" w:rsidRDefault="00A0633D" w:rsidP="00A0633D">
      <w:pPr>
        <w:pStyle w:val="Para0"/>
        <w:jc w:val="both"/>
      </w:pPr>
      <w:r>
        <w:t>The macroinvertebrate biomass/abundance (</w:t>
      </w:r>
      <w:r w:rsidRPr="00A15D56">
        <w:rPr>
          <w:i/>
        </w:rPr>
        <w:t>y</w:t>
      </w:r>
      <w:r>
        <w:t xml:space="preserve">) (fourth-root transformed) in sample </w:t>
      </w:r>
      <w:r>
        <w:rPr>
          <w:i/>
        </w:rPr>
        <w:t>i</w:t>
      </w:r>
      <w:r>
        <w:t xml:space="preserve"> is normally distributed, with a mean of </w:t>
      </w:r>
      <w:r w:rsidRPr="00201597">
        <w:rPr>
          <w:i/>
        </w:rPr>
        <w:t>mu</w:t>
      </w:r>
      <w:r w:rsidRPr="00035186">
        <w:rPr>
          <w:i/>
          <w:vertAlign w:val="subscript"/>
        </w:rPr>
        <w:t>i</w:t>
      </w:r>
      <w:r>
        <w:rPr>
          <w:i/>
          <w:vertAlign w:val="subscript"/>
        </w:rPr>
        <w:t xml:space="preserve"> </w:t>
      </w:r>
      <w:r>
        <w:t xml:space="preserve">and standard deviation of </w:t>
      </w:r>
      <w:r>
        <w:rPr>
          <w:i/>
        </w:rPr>
        <w:t>s</w:t>
      </w:r>
      <w:r>
        <w:t xml:space="preserve">. </w:t>
      </w:r>
      <w:r>
        <w:rPr>
          <w:i/>
        </w:rPr>
        <w:t>mu</w:t>
      </w:r>
      <w:r w:rsidRPr="00520B5D">
        <w:rPr>
          <w:i/>
          <w:vertAlign w:val="subscript"/>
        </w:rPr>
        <w:t>i</w:t>
      </w:r>
      <w:r>
        <w:t xml:space="preserve"> is driven by the global abundance</w:t>
      </w:r>
      <w:r>
        <w:rPr>
          <w:i/>
        </w:rPr>
        <w:t xml:space="preserve"> </w:t>
      </w:r>
      <w:r>
        <w:t xml:space="preserve">at river </w:t>
      </w:r>
      <w:r>
        <w:rPr>
          <w:i/>
        </w:rPr>
        <w:t>r</w:t>
      </w:r>
      <w:r>
        <w:t xml:space="preserve"> (Broken River or Goulburn River) and at time </w:t>
      </w:r>
      <w:r>
        <w:rPr>
          <w:i/>
        </w:rPr>
        <w:t xml:space="preserve">b </w:t>
      </w:r>
      <w:r>
        <w:t>(before or after the spring fresh) (</w:t>
      </w:r>
      <w:r>
        <w:rPr>
          <w:i/>
        </w:rPr>
        <w:t>g.mu</w:t>
      </w:r>
      <w:r>
        <w:t>), and the random effect of year (</w:t>
      </w:r>
      <w:r>
        <w:rPr>
          <w:i/>
        </w:rPr>
        <w:t>eff.Year)</w:t>
      </w:r>
      <w:r>
        <w:t xml:space="preserve">. </w:t>
      </w:r>
    </w:p>
    <w:p w14:paraId="75E63C41" w14:textId="77777777" w:rsidR="00A0633D" w:rsidRPr="00520B5D" w:rsidRDefault="00A0633D" w:rsidP="00A0633D">
      <w:pPr>
        <w:pStyle w:val="Para0"/>
        <w:jc w:val="both"/>
        <w:rPr>
          <w:u w:val="single"/>
        </w:rPr>
      </w:pPr>
      <w:r>
        <w:t>The global biomass/abundance (</w:t>
      </w:r>
      <w:r>
        <w:rPr>
          <w:i/>
        </w:rPr>
        <w:t>g.mu</w:t>
      </w:r>
      <w:r>
        <w:t xml:space="preserve">) is drawn from a truncated normal distribution with a mean of 0, standard deviation of </w:t>
      </w:r>
      <w:r>
        <w:rPr>
          <w:i/>
        </w:rPr>
        <w:t>s.g.mu</w:t>
      </w:r>
      <w:r>
        <w:t xml:space="preserve"> and a minimum of 0. Likewise, the random effect of year (</w:t>
      </w:r>
      <w:r>
        <w:rPr>
          <w:i/>
        </w:rPr>
        <w:t xml:space="preserve">eff.Year) </w:t>
      </w:r>
      <w:r>
        <w:t xml:space="preserve">is drawn from a normal distribution with a mean of 0 and standard deviation of </w:t>
      </w:r>
      <w:r>
        <w:rPr>
          <w:i/>
        </w:rPr>
        <w:t>s.year</w:t>
      </w:r>
      <w:r w:rsidRPr="00ED3521">
        <w:rPr>
          <w:i/>
        </w:rPr>
        <w:t xml:space="preserve">. </w:t>
      </w:r>
    </w:p>
    <w:p w14:paraId="1CA27955" w14:textId="3F57957C" w:rsidR="00A0633D" w:rsidRPr="00A0633D" w:rsidRDefault="00A0633D" w:rsidP="00A0633D">
      <w:pPr>
        <w:pStyle w:val="Para1narrowarrow"/>
        <w:numPr>
          <w:ilvl w:val="0"/>
          <w:numId w:val="0"/>
        </w:numPr>
        <w:rPr>
          <w:rFonts w:ascii="Times New Roman" w:hAnsi="Times New Roman"/>
        </w:rPr>
      </w:pPr>
      <w:r>
        <w:tab/>
      </w:r>
      <m:oMath>
        <m:sSub>
          <m:sSubPr>
            <m:ctrlPr>
              <w:rPr>
                <w:rFonts w:ascii="Cambria Math" w:hAnsi="Cambria Math"/>
                <w:i/>
              </w:rPr>
            </m:ctrlPr>
          </m:sSubPr>
          <m:e>
            <m:r>
              <w:rPr>
                <w:rFonts w:ascii="Cambria Math" w:hAnsi="Cambria Math"/>
              </w:rPr>
              <m:t>g.mu</m:t>
            </m:r>
          </m:e>
          <m:sub>
            <m:r>
              <w:rPr>
                <w:rFonts w:ascii="Cambria Math" w:hAnsi="Cambria Math"/>
              </w:rPr>
              <m:t>r,b</m:t>
            </m:r>
          </m:sub>
        </m:sSub>
        <m:r>
          <w:rPr>
            <w:rFonts w:ascii="Cambria Math" w:hAnsi="Cambria Math"/>
          </w:rPr>
          <m:t>~Normal</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s.g.mu</m:t>
                </m:r>
              </m:e>
              <m:sup>
                <m:r>
                  <w:rPr>
                    <w:rFonts w:ascii="Cambria Math" w:hAnsi="Cambria Math"/>
                  </w:rPr>
                  <m:t>2</m:t>
                </m:r>
              </m:sup>
            </m:sSup>
          </m:e>
        </m:d>
        <m:r>
          <w:rPr>
            <w:rFonts w:ascii="Cambria Math" w:hAnsi="Cambria Math"/>
          </w:rPr>
          <m:t>I(0,)</m:t>
        </m:r>
      </m:oMath>
    </w:p>
    <w:p w14:paraId="20158520" w14:textId="77777777" w:rsidR="00A0633D" w:rsidRPr="00A0633D" w:rsidRDefault="002579B8" w:rsidP="00A0633D">
      <w:pPr>
        <w:pStyle w:val="Para0"/>
        <w:ind w:left="850" w:firstLine="425"/>
      </w:pPr>
      <m:oMathPara>
        <m:oMathParaPr>
          <m:jc m:val="left"/>
        </m:oMathParaPr>
        <m:oMath>
          <m:sSub>
            <m:sSubPr>
              <m:ctrlPr>
                <w:rPr>
                  <w:rFonts w:ascii="Cambria Math" w:hAnsi="Cambria Math"/>
                  <w:i/>
                </w:rPr>
              </m:ctrlPr>
            </m:sSubPr>
            <m:e>
              <m:r>
                <w:rPr>
                  <w:rFonts w:ascii="Cambria Math" w:hAnsi="Cambria Math"/>
                </w:rPr>
                <m:t>eff.year</m:t>
              </m:r>
            </m:e>
            <m:sub>
              <m:r>
                <w:rPr>
                  <w:rFonts w:ascii="Cambria Math" w:hAnsi="Cambria Math"/>
                </w:rPr>
                <m:t>m</m:t>
              </m:r>
            </m:sub>
          </m:sSub>
          <m:r>
            <w:rPr>
              <w:rFonts w:ascii="Cambria Math" w:hAnsi="Cambria Math"/>
            </w:rPr>
            <m:t>~N</m:t>
          </m:r>
          <m:d>
            <m:dPr>
              <m:ctrlPr>
                <w:rPr>
                  <w:rFonts w:ascii="Cambria Math" w:hAnsi="Cambria Math"/>
                  <w:i/>
                </w:rPr>
              </m:ctrlPr>
            </m:dPr>
            <m:e>
              <m:r>
                <w:rPr>
                  <w:rFonts w:ascii="Cambria Math" w:hAnsi="Cambria Math"/>
                </w:rPr>
                <m:t>0,</m:t>
              </m:r>
              <m:sSup>
                <m:sSupPr>
                  <m:ctrlPr>
                    <w:rPr>
                      <w:rFonts w:ascii="Cambria Math" w:hAnsi="Cambria Math"/>
                      <w:i/>
                    </w:rPr>
                  </m:ctrlPr>
                </m:sSupPr>
                <m:e>
                  <m:r>
                    <w:rPr>
                      <w:rFonts w:ascii="Cambria Math" w:hAnsi="Cambria Math"/>
                    </w:rPr>
                    <m:t>s.year</m:t>
                  </m:r>
                </m:e>
                <m:sup>
                  <m:r>
                    <w:rPr>
                      <w:rFonts w:ascii="Cambria Math" w:hAnsi="Cambria Math"/>
                    </w:rPr>
                    <m:t>2</m:t>
                  </m:r>
                </m:sup>
              </m:sSup>
            </m:e>
          </m:d>
        </m:oMath>
      </m:oMathPara>
    </w:p>
    <w:p w14:paraId="3C4317A7" w14:textId="77777777" w:rsidR="002C2CEF" w:rsidRDefault="002C2CEF" w:rsidP="002C2CEF">
      <w:pPr>
        <w:pStyle w:val="Heading2"/>
      </w:pPr>
      <w:bookmarkStart w:id="265" w:name="_Toc529424274"/>
      <w:bookmarkStart w:id="266" w:name="_Toc429916920"/>
      <w:bookmarkStart w:id="267" w:name="_Toc430363223"/>
      <w:bookmarkStart w:id="268" w:name="_Toc430418291"/>
      <w:bookmarkStart w:id="269" w:name="_Toc418852342"/>
      <w:bookmarkEnd w:id="251"/>
      <w:bookmarkEnd w:id="252"/>
      <w:r>
        <w:t>Results</w:t>
      </w:r>
      <w:bookmarkEnd w:id="265"/>
    </w:p>
    <w:p w14:paraId="5F030E9E" w14:textId="77777777" w:rsidR="000E0154" w:rsidRDefault="000E0154" w:rsidP="000E0154">
      <w:pPr>
        <w:pStyle w:val="Heading3"/>
      </w:pPr>
      <w:bookmarkStart w:id="270" w:name="_Toc529424275"/>
      <w:r>
        <w:t>Artificial substrates</w:t>
      </w:r>
      <w:bookmarkEnd w:id="270"/>
    </w:p>
    <w:p w14:paraId="1354BA8A" w14:textId="32708670" w:rsidR="000E0154" w:rsidRDefault="000E0154" w:rsidP="000E0154">
      <w:pPr>
        <w:pStyle w:val="Para0"/>
      </w:pPr>
      <w:r>
        <w:t xml:space="preserve">In 2017–18 (Year 4), a total of 17,850 macroinvertebrates from 107 taxa were caught in artificial substrates. Taxonomic richness was lower in the Goulburn River than the Broken River and decreased post-CEW in the Goulburn but not the </w:t>
      </w:r>
      <w:r w:rsidRPr="00131525">
        <w:t>Broken (</w:t>
      </w:r>
      <w:r w:rsidR="00131525" w:rsidRPr="00131525">
        <w:fldChar w:fldCharType="begin"/>
      </w:r>
      <w:r w:rsidR="00131525" w:rsidRPr="00131525">
        <w:instrText xml:space="preserve"> REF _Ref529279680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w:t>
      </w:r>
      <w:r w:rsidR="00131525" w:rsidRPr="00131525">
        <w:fldChar w:fldCharType="end"/>
      </w:r>
      <w:r w:rsidRPr="00131525">
        <w:t>a).</w:t>
      </w:r>
      <w:r>
        <w:t xml:space="preserve"> These post-CEW changes in the number of taxa were not consistent over the years and do not appear to be related to CEW spring fresh delivery. Total macroinvertebrate abundance was consistently higher in the Broken River than in the Goulburn River, but in both rivers it increased post-</w:t>
      </w:r>
      <w:r w:rsidRPr="00131525">
        <w:t>CEW (</w:t>
      </w:r>
      <w:r w:rsidR="00131525" w:rsidRPr="00131525">
        <w:fldChar w:fldCharType="begin"/>
      </w:r>
      <w:r w:rsidR="00131525" w:rsidRPr="00131525">
        <w:instrText xml:space="preserve"> REF _Ref529279680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w:t>
      </w:r>
      <w:r w:rsidR="00131525" w:rsidRPr="00131525">
        <w:fldChar w:fldCharType="end"/>
      </w:r>
      <w:r w:rsidRPr="00131525">
        <w:t>b).</w:t>
      </w:r>
      <w:r>
        <w:t xml:space="preserve"> When post-CEW changes in abundance were compared across years (when CEW was delivered as spring freshes), macroinvertebrate abundances decreased at both sites, but the decrease was less severe in the Goulburn River </w:t>
      </w:r>
      <w:r w:rsidRPr="00131525">
        <w:t>(</w:t>
      </w:r>
      <w:r w:rsidR="00131525" w:rsidRPr="00131525">
        <w:fldChar w:fldCharType="begin"/>
      </w:r>
      <w:r w:rsidR="00131525" w:rsidRPr="00131525">
        <w:instrText xml:space="preserve"> REF _Ref529279680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w:t>
      </w:r>
      <w:r w:rsidR="00131525" w:rsidRPr="00131525">
        <w:fldChar w:fldCharType="end"/>
      </w:r>
      <w:r w:rsidRPr="00131525">
        <w:t xml:space="preserve">c). </w:t>
      </w:r>
      <w:r w:rsidR="00B27AAC" w:rsidRPr="00131525">
        <w:t>Ho</w:t>
      </w:r>
      <w:r w:rsidR="00B27AAC">
        <w:t>wever, the effect of CEW on abundance was not significant (</w:t>
      </w:r>
      <w:fldSimple w:instr=" REF _Ref529279754  \* MERGEFORMAT ">
        <w:r w:rsidR="00131525" w:rsidRPr="00131525">
          <w:t>Table</w:t>
        </w:r>
        <w:r w:rsidR="00131525">
          <w:t xml:space="preserve"> </w:t>
        </w:r>
        <w:r w:rsidR="00131525">
          <w:rPr>
            <w:noProof/>
          </w:rPr>
          <w:t>5</w:t>
        </w:r>
        <w:r w:rsidR="00131525">
          <w:noBreakHyphen/>
        </w:r>
        <w:r w:rsidR="00131525">
          <w:rPr>
            <w:noProof/>
          </w:rPr>
          <w:t>2</w:t>
        </w:r>
      </w:fldSimple>
      <w:r w:rsidR="00B27AAC">
        <w:t xml:space="preserve">). </w:t>
      </w:r>
      <w:r>
        <w:t>Abundances post-CEW in all years tended to be higher than post-flood (2016–17), where abundances in artificial substrates were reduced due to a blackwater event.</w:t>
      </w:r>
    </w:p>
    <w:p w14:paraId="3484EC44" w14:textId="77777777" w:rsidR="000E0154" w:rsidRPr="00577D07" w:rsidRDefault="000E0154" w:rsidP="000E0154">
      <w:pPr>
        <w:pStyle w:val="Para0"/>
        <w:jc w:val="center"/>
        <w:rPr>
          <w:lang w:val="en-AU"/>
        </w:rPr>
      </w:pPr>
      <w:r w:rsidRPr="00902F92">
        <w:rPr>
          <w:noProof/>
          <w:lang w:val="en-AU" w:eastAsia="en-AU"/>
        </w:rPr>
        <w:drawing>
          <wp:inline distT="0" distB="0" distL="0" distR="0" wp14:anchorId="58BAD3CE" wp14:editId="125C6320">
            <wp:extent cx="6296660" cy="3768389"/>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6296660" cy="3768389"/>
                    </a:xfrm>
                    <a:prstGeom prst="rect">
                      <a:avLst/>
                    </a:prstGeom>
                    <a:noFill/>
                    <a:ln>
                      <a:noFill/>
                    </a:ln>
                  </pic:spPr>
                </pic:pic>
              </a:graphicData>
            </a:graphic>
          </wp:inline>
        </w:drawing>
      </w:r>
    </w:p>
    <w:p w14:paraId="6A68C604" w14:textId="2457AF11" w:rsidR="000E0154" w:rsidRPr="00577D07" w:rsidRDefault="000E0154" w:rsidP="000E0154">
      <w:pPr>
        <w:pStyle w:val="Caption"/>
      </w:pPr>
      <w:bookmarkStart w:id="271" w:name="_Ref529279680"/>
      <w:bookmarkStart w:id="272" w:name="_Toc5629919"/>
      <w:r w:rsidRPr="00131525">
        <w:t>Figure</w:t>
      </w:r>
      <w:r>
        <w:t xml:space="preserv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w:t>
      </w:r>
      <w:r w:rsidR="004B54B1">
        <w:fldChar w:fldCharType="end"/>
      </w:r>
      <w:bookmarkEnd w:id="271"/>
      <w:r>
        <w:t xml:space="preserve">. (a) Number of taxa (average </w:t>
      </w:r>
      <w:r>
        <w:rPr>
          <w:u w:val="single"/>
        </w:rPr>
        <w:t>+</w:t>
      </w:r>
      <w:r>
        <w:t xml:space="preserve"> standard error of the mean) and (b) abundance (average </w:t>
      </w:r>
      <w:r>
        <w:rPr>
          <w:u w:val="single"/>
        </w:rPr>
        <w:t>+</w:t>
      </w:r>
      <w:r>
        <w:t xml:space="preserve"> standard error of the mean) of macroinvertebrates in artificial substrates from 2017-18 pre-CEW (blue) and post-CEW (red), and (c) change in total median abundance (post-CEW minus pre-CEW) of macroinvertebrates across all years except 2016-17 (</w:t>
      </w:r>
      <w:r>
        <w:rPr>
          <w:u w:val="single"/>
        </w:rPr>
        <w:t>+</w:t>
      </w:r>
      <w:r w:rsidRPr="00577D07">
        <w:t xml:space="preserve"> </w:t>
      </w:r>
      <w:r>
        <w:t>95% Bayesian credible intervals).</w:t>
      </w:r>
      <w:bookmarkEnd w:id="272"/>
    </w:p>
    <w:p w14:paraId="50817513" w14:textId="5173A2FF" w:rsidR="000E0154" w:rsidRPr="008B2890" w:rsidRDefault="000E0154" w:rsidP="000E0154">
      <w:pPr>
        <w:pStyle w:val="Para0"/>
      </w:pPr>
      <w:r>
        <w:t xml:space="preserve">There were 15 common taxa that each contributed to &gt;1% of the total abundance; these were compared to common taxa from previous years to determine a final list of taxa for further analyses. Ten taxa were consistently common across all four sampling years and were considered </w:t>
      </w:r>
      <w:r w:rsidRPr="00131525">
        <w:t>further (</w:t>
      </w:r>
      <w:r w:rsidR="00131525" w:rsidRPr="00131525">
        <w:fldChar w:fldCharType="begin"/>
      </w:r>
      <w:r w:rsidR="00131525" w:rsidRPr="00131525">
        <w:instrText xml:space="preserve"> REF _Ref529279754 </w:instrText>
      </w:r>
      <w:r w:rsidR="00131525">
        <w:instrText xml:space="preserve"> \* MERGEFORMAT </w:instrText>
      </w:r>
      <w:r w:rsidR="00131525" w:rsidRPr="00131525">
        <w:fldChar w:fldCharType="separate"/>
      </w:r>
      <w:r w:rsidR="00131525" w:rsidRPr="00131525">
        <w:t xml:space="preserve">Table </w:t>
      </w:r>
      <w:r w:rsidR="00131525" w:rsidRPr="00131525">
        <w:rPr>
          <w:noProof/>
        </w:rPr>
        <w:t>5</w:t>
      </w:r>
      <w:r w:rsidR="00131525" w:rsidRPr="00131525">
        <w:noBreakHyphen/>
      </w:r>
      <w:r w:rsidR="00131525" w:rsidRPr="00131525">
        <w:rPr>
          <w:noProof/>
        </w:rPr>
        <w:t>2</w:t>
      </w:r>
      <w:r w:rsidR="00131525" w:rsidRPr="00131525">
        <w:fldChar w:fldCharType="end"/>
      </w:r>
      <w:r w:rsidRPr="00131525">
        <w:t>). Ignoring</w:t>
      </w:r>
      <w:r>
        <w:t xml:space="preserve"> data from 2016–17 (post-flood only), several taxa showed relatively consistent responses across the years. For example, </w:t>
      </w:r>
      <w:r>
        <w:rPr>
          <w:i/>
        </w:rPr>
        <w:t xml:space="preserve">Nilotanypus </w:t>
      </w:r>
      <w:r>
        <w:t xml:space="preserve">species generally increased in abundance at both sites post-CEW, although this response indicates abundance increased with warming temperatures as summer approached as opposed to an effect of CEW </w:t>
      </w:r>
      <w:r w:rsidRPr="00131525">
        <w:t>(</w:t>
      </w:r>
      <w:r w:rsidR="00131525" w:rsidRPr="00131525">
        <w:fldChar w:fldCharType="begin"/>
      </w:r>
      <w:r w:rsidR="00131525" w:rsidRPr="00131525">
        <w:instrText xml:space="preserve"> REF _Ref529279754 </w:instrText>
      </w:r>
      <w:r w:rsidR="00131525">
        <w:instrText xml:space="preserve"> \* MERGEFORMAT </w:instrText>
      </w:r>
      <w:r w:rsidR="00131525" w:rsidRPr="00131525">
        <w:fldChar w:fldCharType="separate"/>
      </w:r>
      <w:r w:rsidR="00131525" w:rsidRPr="00131525">
        <w:t xml:space="preserve">Table </w:t>
      </w:r>
      <w:r w:rsidR="00131525" w:rsidRPr="00131525">
        <w:rPr>
          <w:noProof/>
        </w:rPr>
        <w:t>5</w:t>
      </w:r>
      <w:r w:rsidR="00131525" w:rsidRPr="00131525">
        <w:noBreakHyphen/>
      </w:r>
      <w:r w:rsidR="00131525" w:rsidRPr="00131525">
        <w:rPr>
          <w:noProof/>
        </w:rPr>
        <w:t>2</w:t>
      </w:r>
      <w:r w:rsidR="00131525" w:rsidRPr="00131525">
        <w:fldChar w:fldCharType="end"/>
      </w:r>
      <w:r w:rsidRPr="00131525">
        <w:t>).</w:t>
      </w:r>
      <w:r>
        <w:t xml:space="preserve"> </w:t>
      </w:r>
      <w:r>
        <w:rPr>
          <w:i/>
        </w:rPr>
        <w:t xml:space="preserve">Nilotanypus </w:t>
      </w:r>
      <w:r>
        <w:t xml:space="preserve">species also showed a strong preference for site and was consistently more abundant in the Broken River than the Goulburn River. </w:t>
      </w:r>
      <w:r>
        <w:rPr>
          <w:i/>
        </w:rPr>
        <w:t xml:space="preserve">Procladius </w:t>
      </w:r>
      <w:r>
        <w:t>species also increased in abundance post-CEW at both sites, but the increase was much greater in the Goulburn River suggesting the spring fresh had a positive effect on this species. In general, most species were more abundant post-CEW in all years than post-flood (2016–17) in the Goulburn River, after that rive experienced low dissolved oxygen during a blackwater event while the substrates were deployed.</w:t>
      </w:r>
    </w:p>
    <w:p w14:paraId="117529C7" w14:textId="4D313355" w:rsidR="000E0154" w:rsidRDefault="000E0154" w:rsidP="000E0154">
      <w:pPr>
        <w:pStyle w:val="Caption"/>
      </w:pPr>
      <w:bookmarkStart w:id="273" w:name="_Ref529279754"/>
      <w:bookmarkStart w:id="274" w:name="_Toc5629988"/>
      <w:r w:rsidRPr="00131525">
        <w:t>Table</w:t>
      </w:r>
      <w:r>
        <w:t xml:space="preserve"> </w:t>
      </w:r>
      <w:r w:rsidR="00146769">
        <w:fldChar w:fldCharType="begin"/>
      </w:r>
      <w:r w:rsidR="00146769">
        <w:instrText xml:space="preserve"> STYLEREF 1 \s </w:instrText>
      </w:r>
      <w:r w:rsidR="00146769">
        <w:fldChar w:fldCharType="separate"/>
      </w:r>
      <w:r w:rsidR="00146769">
        <w:rPr>
          <w:noProof/>
        </w:rPr>
        <w:t>5</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2</w:t>
      </w:r>
      <w:r w:rsidR="00146769">
        <w:fldChar w:fldCharType="end"/>
      </w:r>
      <w:bookmarkEnd w:id="273"/>
      <w:r>
        <w:t>. Average abundance of common taxa pre- and post-Commonwealth Environmental Water (CEW) delivery as spring freshes in 2014-15, 2015-16 and 2017-18, along with post-flood abundances in 2016-17 at two sites in the lower Goulburn River. GR = Goulburn River. BR = Broken River.</w:t>
      </w:r>
      <w:bookmarkEnd w:id="274"/>
    </w:p>
    <w:tbl>
      <w:tblPr>
        <w:tblStyle w:val="TableGrid"/>
        <w:tblW w:w="5000" w:type="pct"/>
        <w:tblLook w:val="04A0" w:firstRow="1" w:lastRow="0" w:firstColumn="1" w:lastColumn="0" w:noHBand="0" w:noVBand="1"/>
      </w:tblPr>
      <w:tblGrid>
        <w:gridCol w:w="1675"/>
        <w:gridCol w:w="499"/>
        <w:gridCol w:w="1086"/>
        <w:gridCol w:w="1123"/>
        <w:gridCol w:w="1086"/>
        <w:gridCol w:w="1123"/>
        <w:gridCol w:w="1109"/>
        <w:gridCol w:w="1086"/>
        <w:gridCol w:w="1119"/>
      </w:tblGrid>
      <w:tr w:rsidR="000E0154" w:rsidRPr="000E0154" w14:paraId="3E051ABD" w14:textId="77777777" w:rsidTr="000E0154">
        <w:trPr>
          <w:tblHeader/>
        </w:trPr>
        <w:tc>
          <w:tcPr>
            <w:tcW w:w="845" w:type="pct"/>
            <w:tcBorders>
              <w:bottom w:val="single" w:sz="4" w:space="0" w:color="00338D" w:themeColor="accent1"/>
              <w:right w:val="single" w:sz="4" w:space="0" w:color="00338D" w:themeColor="accent1"/>
            </w:tcBorders>
            <w:shd w:val="clear" w:color="auto" w:fill="00338D" w:themeFill="accent1"/>
          </w:tcPr>
          <w:p w14:paraId="56D082E5" w14:textId="77777777" w:rsidR="000E0154" w:rsidRPr="000E0154" w:rsidRDefault="000E0154" w:rsidP="000E0154">
            <w:pPr>
              <w:pStyle w:val="Tabletext"/>
              <w:rPr>
                <w:sz w:val="16"/>
              </w:rPr>
            </w:pPr>
          </w:p>
        </w:tc>
        <w:tc>
          <w:tcPr>
            <w:tcW w:w="252" w:type="pct"/>
            <w:tcBorders>
              <w:left w:val="single" w:sz="4" w:space="0" w:color="00338D" w:themeColor="accent1"/>
              <w:bottom w:val="single" w:sz="4" w:space="0" w:color="00338D" w:themeColor="accent1"/>
              <w:right w:val="single" w:sz="4" w:space="0" w:color="00338D" w:themeColor="accent1"/>
            </w:tcBorders>
            <w:shd w:val="clear" w:color="auto" w:fill="00338D" w:themeFill="accent1"/>
          </w:tcPr>
          <w:p w14:paraId="183A6F99" w14:textId="77777777" w:rsidR="000E0154" w:rsidRPr="000E0154" w:rsidRDefault="000E0154" w:rsidP="000E0154">
            <w:pPr>
              <w:pStyle w:val="Tabletext"/>
              <w:rPr>
                <w:sz w:val="16"/>
              </w:rPr>
            </w:pPr>
          </w:p>
        </w:tc>
        <w:tc>
          <w:tcPr>
            <w:tcW w:w="3902" w:type="pct"/>
            <w:gridSpan w:val="7"/>
            <w:tcBorders>
              <w:left w:val="single" w:sz="4" w:space="0" w:color="00338D" w:themeColor="accent1"/>
            </w:tcBorders>
            <w:shd w:val="clear" w:color="auto" w:fill="00338D" w:themeFill="accent1"/>
          </w:tcPr>
          <w:p w14:paraId="14D80359" w14:textId="77777777" w:rsidR="000E0154" w:rsidRPr="000E0154" w:rsidRDefault="000E0154" w:rsidP="000E0154">
            <w:pPr>
              <w:pStyle w:val="Tabletext"/>
              <w:rPr>
                <w:sz w:val="16"/>
              </w:rPr>
            </w:pPr>
            <w:r w:rsidRPr="000E0154">
              <w:rPr>
                <w:sz w:val="16"/>
              </w:rPr>
              <w:t>Average abundance</w:t>
            </w:r>
          </w:p>
        </w:tc>
      </w:tr>
      <w:tr w:rsidR="000E0154" w:rsidRPr="000E0154" w14:paraId="35EC2399" w14:textId="77777777" w:rsidTr="000E0154">
        <w:trPr>
          <w:tblHeader/>
        </w:trPr>
        <w:tc>
          <w:tcPr>
            <w:tcW w:w="845" w:type="pct"/>
            <w:tcBorders>
              <w:top w:val="single" w:sz="4" w:space="0" w:color="00338D" w:themeColor="accent1"/>
              <w:right w:val="single" w:sz="4" w:space="0" w:color="00338D" w:themeColor="accent1"/>
            </w:tcBorders>
            <w:shd w:val="clear" w:color="auto" w:fill="00338D" w:themeFill="accent1"/>
          </w:tcPr>
          <w:p w14:paraId="64DFA158" w14:textId="77777777" w:rsidR="000E0154" w:rsidRPr="000E0154" w:rsidRDefault="000E0154" w:rsidP="000E0154">
            <w:pPr>
              <w:pStyle w:val="Tabletext"/>
              <w:rPr>
                <w:sz w:val="16"/>
              </w:rPr>
            </w:pPr>
            <w:r w:rsidRPr="000E0154">
              <w:rPr>
                <w:sz w:val="16"/>
              </w:rPr>
              <w:t>Taxon</w:t>
            </w:r>
          </w:p>
        </w:tc>
        <w:tc>
          <w:tcPr>
            <w:tcW w:w="252" w:type="pct"/>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723DA141" w14:textId="77777777" w:rsidR="000E0154" w:rsidRPr="000E0154" w:rsidRDefault="000E0154" w:rsidP="000E0154">
            <w:pPr>
              <w:pStyle w:val="Tabletext"/>
              <w:rPr>
                <w:sz w:val="16"/>
              </w:rPr>
            </w:pPr>
            <w:r w:rsidRPr="000E0154">
              <w:rPr>
                <w:sz w:val="16"/>
              </w:rPr>
              <w:t>Site</w:t>
            </w:r>
          </w:p>
        </w:tc>
        <w:tc>
          <w:tcPr>
            <w:tcW w:w="548" w:type="pct"/>
            <w:tcBorders>
              <w:top w:val="single" w:sz="4" w:space="0" w:color="FFFFFF" w:themeColor="background1"/>
              <w:left w:val="single" w:sz="4" w:space="0" w:color="00338D" w:themeColor="accent1"/>
              <w:right w:val="single" w:sz="4" w:space="0" w:color="00338D" w:themeColor="accent1"/>
            </w:tcBorders>
            <w:shd w:val="clear" w:color="auto" w:fill="00338D" w:themeFill="accent1"/>
          </w:tcPr>
          <w:p w14:paraId="41603738" w14:textId="77777777" w:rsidR="000E0154" w:rsidRPr="000E0154" w:rsidRDefault="000E0154" w:rsidP="000E0154">
            <w:pPr>
              <w:pStyle w:val="Tabletext"/>
              <w:rPr>
                <w:sz w:val="16"/>
              </w:rPr>
            </w:pPr>
            <w:r w:rsidRPr="000E0154">
              <w:rPr>
                <w:sz w:val="16"/>
              </w:rPr>
              <w:t>Pre-CEW 2014-15</w:t>
            </w:r>
          </w:p>
        </w:tc>
        <w:tc>
          <w:tcPr>
            <w:tcW w:w="567" w:type="pct"/>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23333BE2" w14:textId="77777777" w:rsidR="000E0154" w:rsidRPr="000E0154" w:rsidRDefault="000E0154" w:rsidP="000E0154">
            <w:pPr>
              <w:pStyle w:val="Tabletext"/>
              <w:rPr>
                <w:sz w:val="16"/>
              </w:rPr>
            </w:pPr>
            <w:r w:rsidRPr="000E0154">
              <w:rPr>
                <w:sz w:val="16"/>
              </w:rPr>
              <w:t>Post-CEW 2014-15</w:t>
            </w:r>
          </w:p>
        </w:tc>
        <w:tc>
          <w:tcPr>
            <w:tcW w:w="548" w:type="pct"/>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7F8D0D16" w14:textId="77777777" w:rsidR="000E0154" w:rsidRPr="000E0154" w:rsidRDefault="000E0154" w:rsidP="000E0154">
            <w:pPr>
              <w:pStyle w:val="Tabletext"/>
              <w:rPr>
                <w:sz w:val="16"/>
              </w:rPr>
            </w:pPr>
            <w:r w:rsidRPr="000E0154">
              <w:rPr>
                <w:sz w:val="16"/>
              </w:rPr>
              <w:t>Pre-CEW 2015-16</w:t>
            </w:r>
          </w:p>
        </w:tc>
        <w:tc>
          <w:tcPr>
            <w:tcW w:w="567" w:type="pct"/>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613C09D7" w14:textId="77777777" w:rsidR="000E0154" w:rsidRPr="000E0154" w:rsidRDefault="000E0154" w:rsidP="000E0154">
            <w:pPr>
              <w:pStyle w:val="Tabletext"/>
              <w:rPr>
                <w:sz w:val="16"/>
              </w:rPr>
            </w:pPr>
            <w:r w:rsidRPr="000E0154">
              <w:rPr>
                <w:sz w:val="16"/>
              </w:rPr>
              <w:t>Post-CEW 2015-16</w:t>
            </w:r>
          </w:p>
        </w:tc>
        <w:tc>
          <w:tcPr>
            <w:tcW w:w="560" w:type="pct"/>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575258E4" w14:textId="77777777" w:rsidR="000E0154" w:rsidRPr="000E0154" w:rsidRDefault="000E0154" w:rsidP="000E0154">
            <w:pPr>
              <w:pStyle w:val="Tabletext"/>
              <w:rPr>
                <w:sz w:val="16"/>
              </w:rPr>
            </w:pPr>
            <w:r w:rsidRPr="000E0154">
              <w:rPr>
                <w:sz w:val="16"/>
              </w:rPr>
              <w:t>Post-flood 2016-17</w:t>
            </w:r>
          </w:p>
        </w:tc>
        <w:tc>
          <w:tcPr>
            <w:tcW w:w="548" w:type="pct"/>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0D29103A" w14:textId="77777777" w:rsidR="000E0154" w:rsidRPr="000E0154" w:rsidRDefault="000E0154" w:rsidP="000E0154">
            <w:pPr>
              <w:pStyle w:val="Tabletext"/>
              <w:rPr>
                <w:sz w:val="16"/>
              </w:rPr>
            </w:pPr>
            <w:r w:rsidRPr="000E0154">
              <w:rPr>
                <w:sz w:val="16"/>
              </w:rPr>
              <w:t>Pre-CEW 2017-18</w:t>
            </w:r>
          </w:p>
        </w:tc>
        <w:tc>
          <w:tcPr>
            <w:tcW w:w="567" w:type="pct"/>
            <w:tcBorders>
              <w:top w:val="single" w:sz="4" w:space="0" w:color="00338D" w:themeColor="accent1"/>
              <w:left w:val="single" w:sz="4" w:space="0" w:color="00338D" w:themeColor="accent1"/>
            </w:tcBorders>
            <w:shd w:val="clear" w:color="auto" w:fill="00338D" w:themeFill="accent1"/>
          </w:tcPr>
          <w:p w14:paraId="7B603C09" w14:textId="77777777" w:rsidR="000E0154" w:rsidRPr="000E0154" w:rsidRDefault="000E0154" w:rsidP="000E0154">
            <w:pPr>
              <w:pStyle w:val="Tabletext"/>
              <w:rPr>
                <w:sz w:val="16"/>
              </w:rPr>
            </w:pPr>
            <w:r w:rsidRPr="000E0154">
              <w:rPr>
                <w:sz w:val="16"/>
              </w:rPr>
              <w:t>Post-CEW 2017-18</w:t>
            </w:r>
          </w:p>
        </w:tc>
      </w:tr>
      <w:tr w:rsidR="000E0154" w:rsidRPr="000E0154" w14:paraId="549C6C56" w14:textId="77777777" w:rsidTr="000E0154">
        <w:tc>
          <w:tcPr>
            <w:tcW w:w="845" w:type="pct"/>
            <w:vMerge w:val="restart"/>
            <w:tcBorders>
              <w:right w:val="single" w:sz="4" w:space="0" w:color="FFFFFF" w:themeColor="background1"/>
            </w:tcBorders>
          </w:tcPr>
          <w:p w14:paraId="3F1E8803" w14:textId="77777777" w:rsidR="000E0154" w:rsidRPr="000E0154" w:rsidRDefault="000E0154" w:rsidP="000E0154">
            <w:pPr>
              <w:pStyle w:val="Tabletext"/>
              <w:rPr>
                <w:sz w:val="16"/>
              </w:rPr>
            </w:pPr>
            <w:r w:rsidRPr="000E0154">
              <w:rPr>
                <w:i/>
                <w:sz w:val="16"/>
              </w:rPr>
              <w:t>Rheotanytarsus</w:t>
            </w:r>
            <w:r w:rsidRPr="000E0154">
              <w:rPr>
                <w:sz w:val="16"/>
              </w:rPr>
              <w:t xml:space="preserve"> species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1154B65B"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9E47DAC" w14:textId="77777777" w:rsidR="000E0154" w:rsidRPr="000E0154" w:rsidRDefault="000E0154" w:rsidP="000E0154">
            <w:pPr>
              <w:pStyle w:val="Tabletext"/>
              <w:rPr>
                <w:sz w:val="16"/>
              </w:rPr>
            </w:pPr>
            <w:r w:rsidRPr="000E0154">
              <w:rPr>
                <w:sz w:val="16"/>
              </w:rPr>
              <w:t>1</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DB62DAA" w14:textId="77777777" w:rsidR="000E0154" w:rsidRPr="000E0154" w:rsidRDefault="000E0154" w:rsidP="000E0154">
            <w:pPr>
              <w:pStyle w:val="Tabletext"/>
              <w:rPr>
                <w:sz w:val="16"/>
              </w:rPr>
            </w:pPr>
            <w:r w:rsidRPr="000E0154">
              <w:rPr>
                <w:sz w:val="16"/>
              </w:rPr>
              <w:t>11</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6102A819" w14:textId="77777777" w:rsidR="000E0154" w:rsidRPr="000E0154" w:rsidRDefault="000E0154" w:rsidP="000E0154">
            <w:pPr>
              <w:pStyle w:val="Tabletext"/>
              <w:rPr>
                <w:sz w:val="16"/>
              </w:rPr>
            </w:pPr>
            <w:r w:rsidRPr="000E0154">
              <w:rPr>
                <w:sz w:val="16"/>
              </w:rPr>
              <w:t>0</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F7C304" w14:textId="77777777" w:rsidR="000E0154" w:rsidRPr="000E0154" w:rsidRDefault="000E0154" w:rsidP="000E0154">
            <w:pPr>
              <w:pStyle w:val="Tabletext"/>
              <w:rPr>
                <w:sz w:val="16"/>
              </w:rPr>
            </w:pPr>
            <w:r w:rsidRPr="000E0154">
              <w:rPr>
                <w:sz w:val="16"/>
              </w:rPr>
              <w:t>1</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5013490" w14:textId="77777777" w:rsidR="000E0154" w:rsidRPr="000E0154" w:rsidRDefault="000E0154" w:rsidP="000E0154">
            <w:pPr>
              <w:pStyle w:val="Tabletext"/>
              <w:rPr>
                <w:sz w:val="16"/>
              </w:rPr>
            </w:pPr>
            <w:r w:rsidRPr="000E0154">
              <w:rPr>
                <w:sz w:val="16"/>
              </w:rPr>
              <w:t>1</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A4A566B" w14:textId="77777777" w:rsidR="000E0154" w:rsidRPr="000E0154" w:rsidRDefault="000E0154" w:rsidP="000E0154">
            <w:pPr>
              <w:pStyle w:val="Tabletext"/>
              <w:rPr>
                <w:sz w:val="16"/>
              </w:rPr>
            </w:pPr>
            <w:r w:rsidRPr="000E0154">
              <w:rPr>
                <w:sz w:val="16"/>
              </w:rPr>
              <w:t>2</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10E24C79" w14:textId="77777777" w:rsidR="000E0154" w:rsidRPr="000E0154" w:rsidRDefault="000E0154" w:rsidP="000E0154">
            <w:pPr>
              <w:pStyle w:val="Tabletext"/>
              <w:rPr>
                <w:sz w:val="16"/>
              </w:rPr>
            </w:pPr>
            <w:r w:rsidRPr="000E0154">
              <w:rPr>
                <w:sz w:val="16"/>
              </w:rPr>
              <w:t>0</w:t>
            </w:r>
          </w:p>
        </w:tc>
      </w:tr>
      <w:tr w:rsidR="000E0154" w:rsidRPr="000E0154" w14:paraId="59BE89F2" w14:textId="77777777" w:rsidTr="000E0154">
        <w:tc>
          <w:tcPr>
            <w:tcW w:w="845" w:type="pct"/>
            <w:vMerge/>
            <w:tcBorders>
              <w:right w:val="single" w:sz="4" w:space="0" w:color="FFFFFF" w:themeColor="background1"/>
            </w:tcBorders>
          </w:tcPr>
          <w:p w14:paraId="0FF509CB"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46856F76"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0811DCFC" w14:textId="77777777" w:rsidR="000E0154" w:rsidRPr="000E0154" w:rsidRDefault="000E0154" w:rsidP="000E0154">
            <w:pPr>
              <w:pStyle w:val="Tabletext"/>
              <w:rPr>
                <w:sz w:val="16"/>
              </w:rPr>
            </w:pPr>
            <w:r w:rsidRPr="000E0154">
              <w:rPr>
                <w:sz w:val="16"/>
              </w:rPr>
              <w:t>9</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0575E3A" w14:textId="77777777" w:rsidR="000E0154" w:rsidRPr="000E0154" w:rsidRDefault="000E0154" w:rsidP="000E0154">
            <w:pPr>
              <w:pStyle w:val="Tabletext"/>
              <w:rPr>
                <w:sz w:val="16"/>
              </w:rPr>
            </w:pPr>
            <w:r w:rsidRPr="000E0154">
              <w:rPr>
                <w:sz w:val="16"/>
              </w:rPr>
              <w:t>54</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22C6B721" w14:textId="77777777" w:rsidR="000E0154" w:rsidRPr="000E0154" w:rsidRDefault="000E0154" w:rsidP="000E0154">
            <w:pPr>
              <w:pStyle w:val="Tabletext"/>
              <w:rPr>
                <w:sz w:val="16"/>
              </w:rPr>
            </w:pPr>
            <w:r w:rsidRPr="000E0154">
              <w:rPr>
                <w:sz w:val="16"/>
              </w:rPr>
              <w:t>37</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C6C4195" w14:textId="77777777" w:rsidR="000E0154" w:rsidRPr="000E0154" w:rsidRDefault="000E0154" w:rsidP="000E0154">
            <w:pPr>
              <w:pStyle w:val="Tabletext"/>
              <w:rPr>
                <w:sz w:val="16"/>
              </w:rPr>
            </w:pPr>
            <w:r w:rsidRPr="000E0154">
              <w:rPr>
                <w:sz w:val="16"/>
              </w:rPr>
              <w:t>&lt;1</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201CCDBE" w14:textId="77777777" w:rsidR="000E0154" w:rsidRPr="000E0154" w:rsidRDefault="000E0154" w:rsidP="000E0154">
            <w:pPr>
              <w:pStyle w:val="Tabletext"/>
              <w:rPr>
                <w:sz w:val="16"/>
              </w:rPr>
            </w:pPr>
            <w:r w:rsidRPr="000E0154">
              <w:rPr>
                <w:sz w:val="16"/>
              </w:rPr>
              <w:t>133</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0C0DB8FC" w14:textId="77777777" w:rsidR="000E0154" w:rsidRPr="000E0154" w:rsidRDefault="000E0154" w:rsidP="000E0154">
            <w:pPr>
              <w:pStyle w:val="Tabletext"/>
              <w:rPr>
                <w:sz w:val="16"/>
              </w:rPr>
            </w:pPr>
            <w:r w:rsidRPr="000E0154">
              <w:rPr>
                <w:sz w:val="16"/>
              </w:rPr>
              <w:t>62</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057E4F8D" w14:textId="77777777" w:rsidR="000E0154" w:rsidRPr="000E0154" w:rsidRDefault="000E0154" w:rsidP="000E0154">
            <w:pPr>
              <w:pStyle w:val="Tabletext"/>
              <w:rPr>
                <w:sz w:val="16"/>
              </w:rPr>
            </w:pPr>
            <w:r w:rsidRPr="000E0154">
              <w:rPr>
                <w:sz w:val="16"/>
              </w:rPr>
              <w:t>511</w:t>
            </w:r>
          </w:p>
        </w:tc>
      </w:tr>
      <w:tr w:rsidR="000E0154" w:rsidRPr="000E0154" w14:paraId="7AE11EEE" w14:textId="77777777" w:rsidTr="000E0154">
        <w:tc>
          <w:tcPr>
            <w:tcW w:w="845" w:type="pct"/>
            <w:vMerge w:val="restart"/>
            <w:tcBorders>
              <w:right w:val="single" w:sz="4" w:space="0" w:color="FFFFFF" w:themeColor="background1"/>
            </w:tcBorders>
          </w:tcPr>
          <w:p w14:paraId="7DBEEBD1" w14:textId="77777777" w:rsidR="000E0154" w:rsidRPr="000E0154" w:rsidRDefault="000E0154" w:rsidP="000E0154">
            <w:pPr>
              <w:pStyle w:val="Tabletext"/>
              <w:rPr>
                <w:sz w:val="16"/>
              </w:rPr>
            </w:pPr>
            <w:r w:rsidRPr="000E0154">
              <w:rPr>
                <w:sz w:val="16"/>
              </w:rPr>
              <w:t>Oligochaeta</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2069A824"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10642042" w14:textId="77777777" w:rsidR="000E0154" w:rsidRPr="000E0154" w:rsidRDefault="000E0154" w:rsidP="000E0154">
            <w:pPr>
              <w:pStyle w:val="Tabletext"/>
              <w:rPr>
                <w:sz w:val="16"/>
              </w:rPr>
            </w:pPr>
            <w:r w:rsidRPr="000E0154">
              <w:rPr>
                <w:sz w:val="16"/>
              </w:rPr>
              <w:t>273</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C3639C6" w14:textId="77777777" w:rsidR="000E0154" w:rsidRPr="000E0154" w:rsidRDefault="000E0154" w:rsidP="000E0154">
            <w:pPr>
              <w:pStyle w:val="Tabletext"/>
              <w:rPr>
                <w:sz w:val="16"/>
              </w:rPr>
            </w:pPr>
            <w:r w:rsidRPr="000E0154">
              <w:rPr>
                <w:sz w:val="16"/>
              </w:rPr>
              <w:t>46</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7534ACD" w14:textId="77777777" w:rsidR="000E0154" w:rsidRPr="000E0154" w:rsidRDefault="000E0154" w:rsidP="000E0154">
            <w:pPr>
              <w:pStyle w:val="Tabletext"/>
              <w:rPr>
                <w:sz w:val="16"/>
              </w:rPr>
            </w:pPr>
            <w:r w:rsidRPr="000E0154">
              <w:rPr>
                <w:sz w:val="16"/>
              </w:rPr>
              <w:t>3</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1698DA3" w14:textId="77777777" w:rsidR="000E0154" w:rsidRPr="000E0154" w:rsidRDefault="000E0154" w:rsidP="000E0154">
            <w:pPr>
              <w:pStyle w:val="Tabletext"/>
              <w:rPr>
                <w:sz w:val="16"/>
              </w:rPr>
            </w:pPr>
            <w:r w:rsidRPr="000E0154">
              <w:rPr>
                <w:sz w:val="16"/>
              </w:rPr>
              <w:t>3</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96B8719" w14:textId="77777777" w:rsidR="000E0154" w:rsidRPr="000E0154" w:rsidRDefault="000E0154" w:rsidP="000E0154">
            <w:pPr>
              <w:pStyle w:val="Tabletext"/>
              <w:rPr>
                <w:sz w:val="16"/>
              </w:rPr>
            </w:pPr>
            <w:r w:rsidRPr="000E0154">
              <w:rPr>
                <w:sz w:val="16"/>
              </w:rPr>
              <w:t>70</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0D2A9E9B" w14:textId="77777777" w:rsidR="000E0154" w:rsidRPr="000E0154" w:rsidRDefault="000E0154" w:rsidP="000E0154">
            <w:pPr>
              <w:pStyle w:val="Tabletext"/>
              <w:rPr>
                <w:sz w:val="16"/>
              </w:rPr>
            </w:pPr>
            <w:r w:rsidRPr="000E0154">
              <w:rPr>
                <w:sz w:val="16"/>
              </w:rPr>
              <w:t>85</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37134F97" w14:textId="77777777" w:rsidR="000E0154" w:rsidRPr="000E0154" w:rsidRDefault="000E0154" w:rsidP="000E0154">
            <w:pPr>
              <w:pStyle w:val="Tabletext"/>
              <w:rPr>
                <w:sz w:val="16"/>
              </w:rPr>
            </w:pPr>
            <w:r w:rsidRPr="000E0154">
              <w:rPr>
                <w:sz w:val="16"/>
              </w:rPr>
              <w:t>123</w:t>
            </w:r>
          </w:p>
        </w:tc>
      </w:tr>
      <w:tr w:rsidR="000E0154" w:rsidRPr="000E0154" w14:paraId="4EE8666F" w14:textId="77777777" w:rsidTr="000E0154">
        <w:tc>
          <w:tcPr>
            <w:tcW w:w="845" w:type="pct"/>
            <w:vMerge/>
            <w:tcBorders>
              <w:right w:val="single" w:sz="4" w:space="0" w:color="FFFFFF" w:themeColor="background1"/>
            </w:tcBorders>
          </w:tcPr>
          <w:p w14:paraId="296C90D1"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44FC5B3F"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20455801" w14:textId="77777777" w:rsidR="000E0154" w:rsidRPr="000E0154" w:rsidRDefault="000E0154" w:rsidP="000E0154">
            <w:pPr>
              <w:pStyle w:val="Tabletext"/>
              <w:rPr>
                <w:sz w:val="16"/>
              </w:rPr>
            </w:pPr>
            <w:r w:rsidRPr="000E0154">
              <w:rPr>
                <w:sz w:val="16"/>
              </w:rPr>
              <w:t>456</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1F4DE938" w14:textId="77777777" w:rsidR="000E0154" w:rsidRPr="000E0154" w:rsidRDefault="000E0154" w:rsidP="000E0154">
            <w:pPr>
              <w:pStyle w:val="Tabletext"/>
              <w:rPr>
                <w:sz w:val="16"/>
              </w:rPr>
            </w:pPr>
            <w:r w:rsidRPr="000E0154">
              <w:rPr>
                <w:sz w:val="16"/>
              </w:rPr>
              <w:t>54</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0AF8CE6E" w14:textId="77777777" w:rsidR="000E0154" w:rsidRPr="000E0154" w:rsidRDefault="000E0154" w:rsidP="000E0154">
            <w:pPr>
              <w:pStyle w:val="Tabletext"/>
              <w:rPr>
                <w:sz w:val="16"/>
              </w:rPr>
            </w:pPr>
            <w:r w:rsidRPr="000E0154">
              <w:rPr>
                <w:sz w:val="16"/>
              </w:rPr>
              <w:t>4</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06141793" w14:textId="77777777" w:rsidR="000E0154" w:rsidRPr="000E0154" w:rsidRDefault="000E0154" w:rsidP="000E0154">
            <w:pPr>
              <w:pStyle w:val="Tabletext"/>
              <w:rPr>
                <w:sz w:val="16"/>
              </w:rPr>
            </w:pPr>
            <w:r w:rsidRPr="000E0154">
              <w:rPr>
                <w:sz w:val="16"/>
              </w:rPr>
              <w:t>3</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4BD90C10" w14:textId="77777777" w:rsidR="000E0154" w:rsidRPr="000E0154" w:rsidRDefault="000E0154" w:rsidP="000E0154">
            <w:pPr>
              <w:pStyle w:val="Tabletext"/>
              <w:rPr>
                <w:sz w:val="16"/>
              </w:rPr>
            </w:pPr>
            <w:r w:rsidRPr="000E0154">
              <w:rPr>
                <w:sz w:val="16"/>
              </w:rPr>
              <w:t>172</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60B09B5A" w14:textId="77777777" w:rsidR="000E0154" w:rsidRPr="000E0154" w:rsidRDefault="000E0154" w:rsidP="000E0154">
            <w:pPr>
              <w:pStyle w:val="Tabletext"/>
              <w:rPr>
                <w:sz w:val="16"/>
              </w:rPr>
            </w:pPr>
            <w:r w:rsidRPr="000E0154">
              <w:rPr>
                <w:sz w:val="16"/>
              </w:rPr>
              <w:t>187</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7244A7DB" w14:textId="77777777" w:rsidR="000E0154" w:rsidRPr="000E0154" w:rsidRDefault="000E0154" w:rsidP="000E0154">
            <w:pPr>
              <w:pStyle w:val="Tabletext"/>
              <w:rPr>
                <w:sz w:val="16"/>
              </w:rPr>
            </w:pPr>
            <w:r w:rsidRPr="000E0154">
              <w:rPr>
                <w:sz w:val="16"/>
              </w:rPr>
              <w:t>57</w:t>
            </w:r>
          </w:p>
        </w:tc>
      </w:tr>
      <w:tr w:rsidR="000E0154" w:rsidRPr="000E0154" w14:paraId="5E5E809D" w14:textId="77777777" w:rsidTr="000E0154">
        <w:tc>
          <w:tcPr>
            <w:tcW w:w="845" w:type="pct"/>
            <w:vMerge w:val="restart"/>
            <w:tcBorders>
              <w:right w:val="single" w:sz="4" w:space="0" w:color="FFFFFF" w:themeColor="background1"/>
            </w:tcBorders>
          </w:tcPr>
          <w:p w14:paraId="44AE7D20" w14:textId="77777777" w:rsidR="000E0154" w:rsidRPr="000E0154" w:rsidRDefault="000E0154" w:rsidP="000E0154">
            <w:pPr>
              <w:pStyle w:val="Tabletext"/>
              <w:rPr>
                <w:sz w:val="16"/>
              </w:rPr>
            </w:pPr>
            <w:r w:rsidRPr="000E0154">
              <w:rPr>
                <w:i/>
                <w:sz w:val="16"/>
              </w:rPr>
              <w:t>Nilotanypus</w:t>
            </w:r>
            <w:r w:rsidRPr="000E0154">
              <w:rPr>
                <w:sz w:val="16"/>
              </w:rPr>
              <w:t xml:space="preserve"> species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7503156E"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125A10E1" w14:textId="77777777" w:rsidR="000E0154" w:rsidRPr="000E0154" w:rsidRDefault="000E0154" w:rsidP="000E0154">
            <w:pPr>
              <w:pStyle w:val="Tabletext"/>
              <w:rPr>
                <w:sz w:val="16"/>
              </w:rPr>
            </w:pPr>
            <w:r w:rsidRPr="000E0154">
              <w:rPr>
                <w:sz w:val="16"/>
              </w:rPr>
              <w:t>2</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4463B37" w14:textId="77777777" w:rsidR="000E0154" w:rsidRPr="000E0154" w:rsidRDefault="000E0154" w:rsidP="000E0154">
            <w:pPr>
              <w:pStyle w:val="Tabletext"/>
              <w:rPr>
                <w:sz w:val="16"/>
              </w:rPr>
            </w:pPr>
            <w:r w:rsidRPr="000E0154">
              <w:rPr>
                <w:sz w:val="16"/>
              </w:rPr>
              <w:t>7</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355A7EA7" w14:textId="77777777" w:rsidR="000E0154" w:rsidRPr="000E0154" w:rsidRDefault="000E0154" w:rsidP="000E0154">
            <w:pPr>
              <w:pStyle w:val="Tabletext"/>
              <w:rPr>
                <w:sz w:val="16"/>
              </w:rPr>
            </w:pPr>
            <w:r w:rsidRPr="000E0154">
              <w:rPr>
                <w:sz w:val="16"/>
              </w:rPr>
              <w:t>1</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B9A60E" w14:textId="77777777" w:rsidR="000E0154" w:rsidRPr="000E0154" w:rsidRDefault="000E0154" w:rsidP="000E0154">
            <w:pPr>
              <w:pStyle w:val="Tabletext"/>
              <w:rPr>
                <w:sz w:val="16"/>
              </w:rPr>
            </w:pPr>
            <w:r w:rsidRPr="000E0154">
              <w:rPr>
                <w:sz w:val="16"/>
              </w:rPr>
              <w:t>1</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C245BAD" w14:textId="77777777" w:rsidR="000E0154" w:rsidRPr="000E0154" w:rsidRDefault="000E0154" w:rsidP="000E0154">
            <w:pPr>
              <w:pStyle w:val="Tabletext"/>
              <w:rPr>
                <w:sz w:val="16"/>
              </w:rPr>
            </w:pPr>
            <w:r w:rsidRPr="000E0154">
              <w:rPr>
                <w:sz w:val="16"/>
              </w:rPr>
              <w:t>0</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29DDC79A" w14:textId="77777777" w:rsidR="000E0154" w:rsidRPr="000E0154" w:rsidRDefault="000E0154" w:rsidP="000E0154">
            <w:pPr>
              <w:pStyle w:val="Tabletext"/>
              <w:rPr>
                <w:sz w:val="16"/>
              </w:rPr>
            </w:pPr>
            <w:r w:rsidRPr="000E0154">
              <w:rPr>
                <w:sz w:val="16"/>
              </w:rPr>
              <w:t>0</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3C3F2AEC" w14:textId="77777777" w:rsidR="000E0154" w:rsidRPr="000E0154" w:rsidRDefault="000E0154" w:rsidP="000E0154">
            <w:pPr>
              <w:pStyle w:val="Tabletext"/>
              <w:rPr>
                <w:sz w:val="16"/>
              </w:rPr>
            </w:pPr>
            <w:r w:rsidRPr="000E0154">
              <w:rPr>
                <w:sz w:val="16"/>
              </w:rPr>
              <w:t>4</w:t>
            </w:r>
          </w:p>
        </w:tc>
      </w:tr>
      <w:tr w:rsidR="000E0154" w:rsidRPr="000E0154" w14:paraId="67EC5FB5" w14:textId="77777777" w:rsidTr="000E0154">
        <w:tc>
          <w:tcPr>
            <w:tcW w:w="845" w:type="pct"/>
            <w:vMerge/>
            <w:tcBorders>
              <w:right w:val="single" w:sz="4" w:space="0" w:color="FFFFFF" w:themeColor="background1"/>
            </w:tcBorders>
          </w:tcPr>
          <w:p w14:paraId="6A7901EA"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3F4B6A04"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4B2EE688" w14:textId="77777777" w:rsidR="000E0154" w:rsidRPr="000E0154" w:rsidRDefault="000E0154" w:rsidP="000E0154">
            <w:pPr>
              <w:pStyle w:val="Tabletext"/>
              <w:rPr>
                <w:sz w:val="16"/>
              </w:rPr>
            </w:pPr>
            <w:r w:rsidRPr="000E0154">
              <w:rPr>
                <w:sz w:val="16"/>
              </w:rPr>
              <w:t>24</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614EC965" w14:textId="77777777" w:rsidR="000E0154" w:rsidRPr="000E0154" w:rsidRDefault="000E0154" w:rsidP="000E0154">
            <w:pPr>
              <w:pStyle w:val="Tabletext"/>
              <w:rPr>
                <w:sz w:val="16"/>
              </w:rPr>
            </w:pPr>
            <w:r w:rsidRPr="000E0154">
              <w:rPr>
                <w:sz w:val="16"/>
              </w:rPr>
              <w:t>55</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2691074D" w14:textId="77777777" w:rsidR="000E0154" w:rsidRPr="000E0154" w:rsidRDefault="000E0154" w:rsidP="000E0154">
            <w:pPr>
              <w:pStyle w:val="Tabletext"/>
              <w:rPr>
                <w:sz w:val="16"/>
              </w:rPr>
            </w:pPr>
            <w:r w:rsidRPr="000E0154">
              <w:rPr>
                <w:sz w:val="16"/>
              </w:rPr>
              <w:t>1</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24D1E61F" w14:textId="77777777" w:rsidR="000E0154" w:rsidRPr="000E0154" w:rsidRDefault="000E0154" w:rsidP="000E0154">
            <w:pPr>
              <w:pStyle w:val="Tabletext"/>
              <w:rPr>
                <w:sz w:val="16"/>
              </w:rPr>
            </w:pPr>
            <w:r w:rsidRPr="000E0154">
              <w:rPr>
                <w:sz w:val="16"/>
              </w:rPr>
              <w:t>3</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2376023D" w14:textId="77777777" w:rsidR="000E0154" w:rsidRPr="000E0154" w:rsidRDefault="000E0154" w:rsidP="000E0154">
            <w:pPr>
              <w:pStyle w:val="Tabletext"/>
              <w:rPr>
                <w:sz w:val="16"/>
              </w:rPr>
            </w:pPr>
            <w:r w:rsidRPr="000E0154">
              <w:rPr>
                <w:sz w:val="16"/>
              </w:rPr>
              <w:t>90</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0140A2E0" w14:textId="77777777" w:rsidR="000E0154" w:rsidRPr="000E0154" w:rsidRDefault="000E0154" w:rsidP="000E0154">
            <w:pPr>
              <w:pStyle w:val="Tabletext"/>
              <w:rPr>
                <w:sz w:val="16"/>
              </w:rPr>
            </w:pPr>
            <w:r w:rsidRPr="000E0154">
              <w:rPr>
                <w:sz w:val="16"/>
              </w:rPr>
              <w:t>10</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27B50E25" w14:textId="77777777" w:rsidR="000E0154" w:rsidRPr="000E0154" w:rsidRDefault="000E0154" w:rsidP="000E0154">
            <w:pPr>
              <w:pStyle w:val="Tabletext"/>
              <w:rPr>
                <w:sz w:val="16"/>
              </w:rPr>
            </w:pPr>
            <w:r w:rsidRPr="000E0154">
              <w:rPr>
                <w:sz w:val="16"/>
              </w:rPr>
              <w:t>202</w:t>
            </w:r>
          </w:p>
        </w:tc>
      </w:tr>
      <w:tr w:rsidR="000E0154" w:rsidRPr="000E0154" w14:paraId="12190F7B" w14:textId="77777777" w:rsidTr="000E0154">
        <w:tc>
          <w:tcPr>
            <w:tcW w:w="845" w:type="pct"/>
            <w:vMerge w:val="restart"/>
            <w:tcBorders>
              <w:right w:val="single" w:sz="4" w:space="0" w:color="FFFFFF" w:themeColor="background1"/>
            </w:tcBorders>
          </w:tcPr>
          <w:p w14:paraId="722085EB" w14:textId="77777777" w:rsidR="000E0154" w:rsidRPr="000E0154" w:rsidRDefault="000E0154" w:rsidP="000E0154">
            <w:pPr>
              <w:pStyle w:val="Tabletext"/>
              <w:rPr>
                <w:sz w:val="16"/>
              </w:rPr>
            </w:pPr>
            <w:r w:rsidRPr="000E0154">
              <w:rPr>
                <w:i/>
                <w:sz w:val="16"/>
              </w:rPr>
              <w:t>Nanocladius</w:t>
            </w:r>
            <w:r w:rsidRPr="000E0154">
              <w:rPr>
                <w:sz w:val="16"/>
              </w:rPr>
              <w:t xml:space="preserve"> species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64BE84C0"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BF7A7AB" w14:textId="77777777" w:rsidR="000E0154" w:rsidRPr="000E0154" w:rsidRDefault="000E0154" w:rsidP="000E0154">
            <w:pPr>
              <w:pStyle w:val="Tabletext"/>
              <w:rPr>
                <w:sz w:val="16"/>
              </w:rPr>
            </w:pPr>
            <w:r w:rsidRPr="000E0154">
              <w:rPr>
                <w:sz w:val="16"/>
              </w:rPr>
              <w:t>177</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6E836DE" w14:textId="77777777" w:rsidR="000E0154" w:rsidRPr="000E0154" w:rsidRDefault="000E0154" w:rsidP="000E0154">
            <w:pPr>
              <w:pStyle w:val="Tabletext"/>
              <w:rPr>
                <w:sz w:val="16"/>
              </w:rPr>
            </w:pPr>
            <w:r w:rsidRPr="000E0154">
              <w:rPr>
                <w:sz w:val="16"/>
              </w:rPr>
              <w:t>87</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58DC447" w14:textId="77777777" w:rsidR="000E0154" w:rsidRPr="000E0154" w:rsidRDefault="000E0154" w:rsidP="000E0154">
            <w:pPr>
              <w:pStyle w:val="Tabletext"/>
              <w:rPr>
                <w:sz w:val="16"/>
              </w:rPr>
            </w:pPr>
            <w:r w:rsidRPr="000E0154">
              <w:rPr>
                <w:sz w:val="16"/>
              </w:rPr>
              <w:t>56</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AAFCBA1" w14:textId="77777777" w:rsidR="000E0154" w:rsidRPr="000E0154" w:rsidRDefault="000E0154" w:rsidP="000E0154">
            <w:pPr>
              <w:pStyle w:val="Tabletext"/>
              <w:rPr>
                <w:sz w:val="16"/>
              </w:rPr>
            </w:pPr>
            <w:r w:rsidRPr="000E0154">
              <w:rPr>
                <w:sz w:val="16"/>
              </w:rPr>
              <w:t>74</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523D8CD" w14:textId="77777777" w:rsidR="000E0154" w:rsidRPr="000E0154" w:rsidRDefault="000E0154" w:rsidP="000E0154">
            <w:pPr>
              <w:pStyle w:val="Tabletext"/>
              <w:rPr>
                <w:sz w:val="16"/>
              </w:rPr>
            </w:pPr>
            <w:r w:rsidRPr="000E0154">
              <w:rPr>
                <w:sz w:val="16"/>
              </w:rPr>
              <w:t>6</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6B40E6DE" w14:textId="77777777" w:rsidR="000E0154" w:rsidRPr="000E0154" w:rsidRDefault="000E0154" w:rsidP="000E0154">
            <w:pPr>
              <w:pStyle w:val="Tabletext"/>
              <w:rPr>
                <w:sz w:val="16"/>
              </w:rPr>
            </w:pPr>
            <w:r w:rsidRPr="000E0154">
              <w:rPr>
                <w:sz w:val="16"/>
              </w:rPr>
              <w:t>17</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33E5CDE8" w14:textId="77777777" w:rsidR="000E0154" w:rsidRPr="000E0154" w:rsidRDefault="000E0154" w:rsidP="000E0154">
            <w:pPr>
              <w:pStyle w:val="Tabletext"/>
              <w:rPr>
                <w:sz w:val="16"/>
              </w:rPr>
            </w:pPr>
            <w:r w:rsidRPr="000E0154">
              <w:rPr>
                <w:sz w:val="16"/>
              </w:rPr>
              <w:t>33</w:t>
            </w:r>
          </w:p>
        </w:tc>
      </w:tr>
      <w:tr w:rsidR="000E0154" w:rsidRPr="000E0154" w14:paraId="1D628025" w14:textId="77777777" w:rsidTr="000E0154">
        <w:tc>
          <w:tcPr>
            <w:tcW w:w="845" w:type="pct"/>
            <w:vMerge/>
            <w:tcBorders>
              <w:right w:val="single" w:sz="4" w:space="0" w:color="FFFFFF" w:themeColor="background1"/>
            </w:tcBorders>
          </w:tcPr>
          <w:p w14:paraId="66739F1F"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7CAC665D"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7CDFF285" w14:textId="77777777" w:rsidR="000E0154" w:rsidRPr="000E0154" w:rsidRDefault="000E0154" w:rsidP="000E0154">
            <w:pPr>
              <w:pStyle w:val="Tabletext"/>
              <w:rPr>
                <w:sz w:val="16"/>
              </w:rPr>
            </w:pPr>
            <w:r w:rsidRPr="000E0154">
              <w:rPr>
                <w:sz w:val="16"/>
              </w:rPr>
              <w:t>2</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3667D885" w14:textId="77777777" w:rsidR="000E0154" w:rsidRPr="000E0154" w:rsidRDefault="000E0154" w:rsidP="000E0154">
            <w:pPr>
              <w:pStyle w:val="Tabletext"/>
              <w:rPr>
                <w:sz w:val="16"/>
              </w:rPr>
            </w:pPr>
            <w:r w:rsidRPr="000E0154">
              <w:rPr>
                <w:sz w:val="16"/>
              </w:rPr>
              <w:t>23</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48EA3810" w14:textId="77777777" w:rsidR="000E0154" w:rsidRPr="000E0154" w:rsidRDefault="000E0154" w:rsidP="000E0154">
            <w:pPr>
              <w:pStyle w:val="Tabletext"/>
              <w:rPr>
                <w:sz w:val="16"/>
              </w:rPr>
            </w:pPr>
            <w:r w:rsidRPr="000E0154">
              <w:rPr>
                <w:sz w:val="16"/>
              </w:rPr>
              <w:t>15</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5C759E2B" w14:textId="77777777" w:rsidR="000E0154" w:rsidRPr="000E0154" w:rsidRDefault="000E0154" w:rsidP="000E0154">
            <w:pPr>
              <w:pStyle w:val="Tabletext"/>
              <w:rPr>
                <w:sz w:val="16"/>
              </w:rPr>
            </w:pPr>
            <w:r w:rsidRPr="000E0154">
              <w:rPr>
                <w:sz w:val="16"/>
              </w:rPr>
              <w:t>3</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2741C817" w14:textId="77777777" w:rsidR="000E0154" w:rsidRPr="000E0154" w:rsidRDefault="000E0154" w:rsidP="000E0154">
            <w:pPr>
              <w:pStyle w:val="Tabletext"/>
              <w:rPr>
                <w:sz w:val="16"/>
              </w:rPr>
            </w:pPr>
            <w:r w:rsidRPr="000E0154">
              <w:rPr>
                <w:sz w:val="16"/>
              </w:rPr>
              <w:t>5</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21A5E67C" w14:textId="77777777" w:rsidR="000E0154" w:rsidRPr="000E0154" w:rsidRDefault="000E0154" w:rsidP="000E0154">
            <w:pPr>
              <w:pStyle w:val="Tabletext"/>
              <w:rPr>
                <w:sz w:val="16"/>
              </w:rPr>
            </w:pPr>
            <w:r w:rsidRPr="000E0154">
              <w:rPr>
                <w:sz w:val="16"/>
              </w:rPr>
              <w:t>148</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7487EB80" w14:textId="77777777" w:rsidR="000E0154" w:rsidRPr="000E0154" w:rsidRDefault="000E0154" w:rsidP="000E0154">
            <w:pPr>
              <w:pStyle w:val="Tabletext"/>
              <w:rPr>
                <w:sz w:val="16"/>
              </w:rPr>
            </w:pPr>
            <w:r w:rsidRPr="000E0154">
              <w:rPr>
                <w:sz w:val="16"/>
              </w:rPr>
              <w:t>20</w:t>
            </w:r>
          </w:p>
        </w:tc>
      </w:tr>
      <w:tr w:rsidR="000E0154" w:rsidRPr="000E0154" w14:paraId="50EFB0A9" w14:textId="77777777" w:rsidTr="000E0154">
        <w:tc>
          <w:tcPr>
            <w:tcW w:w="845" w:type="pct"/>
            <w:vMerge w:val="restart"/>
            <w:tcBorders>
              <w:right w:val="single" w:sz="4" w:space="0" w:color="FFFFFF" w:themeColor="background1"/>
            </w:tcBorders>
          </w:tcPr>
          <w:p w14:paraId="66DABB9E" w14:textId="77777777" w:rsidR="000E0154" w:rsidRPr="000E0154" w:rsidRDefault="000E0154" w:rsidP="000E0154">
            <w:pPr>
              <w:pStyle w:val="Tabletext"/>
              <w:rPr>
                <w:sz w:val="16"/>
              </w:rPr>
            </w:pPr>
            <w:r w:rsidRPr="000E0154">
              <w:rPr>
                <w:i/>
                <w:sz w:val="16"/>
              </w:rPr>
              <w:t>Procladius</w:t>
            </w:r>
            <w:r w:rsidRPr="000E0154">
              <w:rPr>
                <w:sz w:val="16"/>
              </w:rPr>
              <w:t xml:space="preserve"> species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705C94BB"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2AC2BF33" w14:textId="77777777" w:rsidR="000E0154" w:rsidRPr="000E0154" w:rsidRDefault="000E0154" w:rsidP="000E0154">
            <w:pPr>
              <w:pStyle w:val="Tabletext"/>
              <w:rPr>
                <w:sz w:val="16"/>
              </w:rPr>
            </w:pPr>
            <w:r w:rsidRPr="000E0154">
              <w:rPr>
                <w:sz w:val="16"/>
              </w:rPr>
              <w:t>6</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C2DC559" w14:textId="77777777" w:rsidR="000E0154" w:rsidRPr="000E0154" w:rsidRDefault="000E0154" w:rsidP="000E0154">
            <w:pPr>
              <w:pStyle w:val="Tabletext"/>
              <w:rPr>
                <w:sz w:val="16"/>
              </w:rPr>
            </w:pPr>
            <w:r w:rsidRPr="000E0154">
              <w:rPr>
                <w:sz w:val="16"/>
              </w:rPr>
              <w:t>175</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52F89530" w14:textId="77777777" w:rsidR="000E0154" w:rsidRPr="000E0154" w:rsidRDefault="000E0154" w:rsidP="000E0154">
            <w:pPr>
              <w:pStyle w:val="Tabletext"/>
              <w:rPr>
                <w:sz w:val="16"/>
              </w:rPr>
            </w:pPr>
            <w:r w:rsidRPr="000E0154">
              <w:rPr>
                <w:sz w:val="16"/>
              </w:rPr>
              <w:t>12</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5803293" w14:textId="77777777" w:rsidR="000E0154" w:rsidRPr="000E0154" w:rsidRDefault="000E0154" w:rsidP="000E0154">
            <w:pPr>
              <w:pStyle w:val="Tabletext"/>
              <w:rPr>
                <w:sz w:val="16"/>
              </w:rPr>
            </w:pPr>
            <w:r w:rsidRPr="000E0154">
              <w:rPr>
                <w:sz w:val="16"/>
              </w:rPr>
              <w:t>167</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220E69A" w14:textId="77777777" w:rsidR="000E0154" w:rsidRPr="000E0154" w:rsidRDefault="000E0154" w:rsidP="000E0154">
            <w:pPr>
              <w:pStyle w:val="Tabletext"/>
              <w:rPr>
                <w:sz w:val="16"/>
              </w:rPr>
            </w:pPr>
            <w:r w:rsidRPr="000E0154">
              <w:rPr>
                <w:sz w:val="16"/>
              </w:rPr>
              <w:t>17</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033B7A71" w14:textId="77777777" w:rsidR="000E0154" w:rsidRPr="000E0154" w:rsidRDefault="000E0154" w:rsidP="000E0154">
            <w:pPr>
              <w:pStyle w:val="Tabletext"/>
              <w:rPr>
                <w:sz w:val="16"/>
              </w:rPr>
            </w:pPr>
            <w:r w:rsidRPr="000E0154">
              <w:rPr>
                <w:sz w:val="16"/>
              </w:rPr>
              <w:t>29</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1BD4E206" w14:textId="77777777" w:rsidR="000E0154" w:rsidRPr="000E0154" w:rsidRDefault="000E0154" w:rsidP="000E0154">
            <w:pPr>
              <w:pStyle w:val="Tabletext"/>
              <w:rPr>
                <w:sz w:val="16"/>
              </w:rPr>
            </w:pPr>
            <w:r w:rsidRPr="000E0154">
              <w:rPr>
                <w:sz w:val="16"/>
              </w:rPr>
              <w:t>140</w:t>
            </w:r>
          </w:p>
        </w:tc>
      </w:tr>
      <w:tr w:rsidR="000E0154" w:rsidRPr="000E0154" w14:paraId="35E1809B" w14:textId="77777777" w:rsidTr="000E0154">
        <w:tc>
          <w:tcPr>
            <w:tcW w:w="845" w:type="pct"/>
            <w:vMerge/>
            <w:tcBorders>
              <w:right w:val="single" w:sz="4" w:space="0" w:color="FFFFFF" w:themeColor="background1"/>
            </w:tcBorders>
          </w:tcPr>
          <w:p w14:paraId="165921E2"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74759073"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5D337234" w14:textId="77777777" w:rsidR="000E0154" w:rsidRPr="000E0154" w:rsidRDefault="000E0154" w:rsidP="000E0154">
            <w:pPr>
              <w:pStyle w:val="Tabletext"/>
              <w:rPr>
                <w:sz w:val="16"/>
              </w:rPr>
            </w:pPr>
            <w:r w:rsidRPr="000E0154">
              <w:rPr>
                <w:sz w:val="16"/>
              </w:rPr>
              <w:t>1</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19B11A6C" w14:textId="77777777" w:rsidR="000E0154" w:rsidRPr="000E0154" w:rsidRDefault="000E0154" w:rsidP="000E0154">
            <w:pPr>
              <w:pStyle w:val="Tabletext"/>
              <w:rPr>
                <w:sz w:val="16"/>
              </w:rPr>
            </w:pPr>
            <w:r w:rsidRPr="000E0154">
              <w:rPr>
                <w:sz w:val="16"/>
              </w:rPr>
              <w:t>7</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3A4F596E" w14:textId="77777777" w:rsidR="000E0154" w:rsidRPr="000E0154" w:rsidRDefault="000E0154" w:rsidP="000E0154">
            <w:pPr>
              <w:pStyle w:val="Tabletext"/>
              <w:rPr>
                <w:sz w:val="16"/>
              </w:rPr>
            </w:pPr>
            <w:r w:rsidRPr="000E0154">
              <w:rPr>
                <w:sz w:val="16"/>
              </w:rPr>
              <w:t>1</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1126B3A5" w14:textId="77777777" w:rsidR="000E0154" w:rsidRPr="000E0154" w:rsidRDefault="000E0154" w:rsidP="000E0154">
            <w:pPr>
              <w:pStyle w:val="Tabletext"/>
              <w:rPr>
                <w:sz w:val="16"/>
              </w:rPr>
            </w:pPr>
            <w:r w:rsidRPr="000E0154">
              <w:rPr>
                <w:sz w:val="16"/>
              </w:rPr>
              <w:t>14</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14C67CE3" w14:textId="77777777" w:rsidR="000E0154" w:rsidRPr="000E0154" w:rsidRDefault="000E0154" w:rsidP="000E0154">
            <w:pPr>
              <w:pStyle w:val="Tabletext"/>
              <w:rPr>
                <w:sz w:val="16"/>
              </w:rPr>
            </w:pPr>
            <w:r w:rsidRPr="000E0154">
              <w:rPr>
                <w:sz w:val="16"/>
              </w:rPr>
              <w:t>11</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1DB1CFEE" w14:textId="77777777" w:rsidR="000E0154" w:rsidRPr="000E0154" w:rsidRDefault="000E0154" w:rsidP="000E0154">
            <w:pPr>
              <w:pStyle w:val="Tabletext"/>
              <w:rPr>
                <w:sz w:val="16"/>
              </w:rPr>
            </w:pPr>
            <w:r w:rsidRPr="000E0154">
              <w:rPr>
                <w:sz w:val="16"/>
              </w:rPr>
              <w:t>5</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4982B188" w14:textId="77777777" w:rsidR="000E0154" w:rsidRPr="000E0154" w:rsidRDefault="000E0154" w:rsidP="000E0154">
            <w:pPr>
              <w:pStyle w:val="Tabletext"/>
              <w:rPr>
                <w:sz w:val="16"/>
              </w:rPr>
            </w:pPr>
            <w:r w:rsidRPr="000E0154">
              <w:rPr>
                <w:sz w:val="16"/>
              </w:rPr>
              <w:t>17</w:t>
            </w:r>
          </w:p>
        </w:tc>
      </w:tr>
      <w:tr w:rsidR="000E0154" w:rsidRPr="000E0154" w14:paraId="5A6A830C" w14:textId="77777777" w:rsidTr="000E0154">
        <w:tc>
          <w:tcPr>
            <w:tcW w:w="845" w:type="pct"/>
            <w:vMerge w:val="restart"/>
            <w:tcBorders>
              <w:right w:val="single" w:sz="4" w:space="0" w:color="FFFFFF" w:themeColor="background1"/>
            </w:tcBorders>
          </w:tcPr>
          <w:p w14:paraId="270F77C0" w14:textId="77777777" w:rsidR="000E0154" w:rsidRPr="000E0154" w:rsidRDefault="000E0154" w:rsidP="000E0154">
            <w:pPr>
              <w:pStyle w:val="Tabletext"/>
              <w:rPr>
                <w:i/>
                <w:sz w:val="16"/>
              </w:rPr>
            </w:pPr>
            <w:r w:rsidRPr="000E0154">
              <w:rPr>
                <w:i/>
                <w:sz w:val="16"/>
              </w:rPr>
              <w:t>Tanytarsus manleyensis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1771D87E"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058B2827" w14:textId="77777777" w:rsidR="000E0154" w:rsidRPr="000E0154" w:rsidRDefault="000E0154" w:rsidP="000E0154">
            <w:pPr>
              <w:pStyle w:val="Tabletext"/>
              <w:rPr>
                <w:sz w:val="16"/>
              </w:rPr>
            </w:pPr>
            <w:r w:rsidRPr="000E0154">
              <w:rPr>
                <w:sz w:val="16"/>
              </w:rPr>
              <w:t>39</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690137E" w14:textId="77777777" w:rsidR="000E0154" w:rsidRPr="000E0154" w:rsidRDefault="000E0154" w:rsidP="000E0154">
            <w:pPr>
              <w:pStyle w:val="Tabletext"/>
              <w:rPr>
                <w:sz w:val="16"/>
              </w:rPr>
            </w:pPr>
            <w:r w:rsidRPr="000E0154">
              <w:rPr>
                <w:sz w:val="16"/>
              </w:rPr>
              <w:t>32</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2048B2E0" w14:textId="77777777" w:rsidR="000E0154" w:rsidRPr="000E0154" w:rsidRDefault="000E0154" w:rsidP="000E0154">
            <w:pPr>
              <w:pStyle w:val="Tabletext"/>
              <w:rPr>
                <w:sz w:val="16"/>
              </w:rPr>
            </w:pPr>
            <w:r w:rsidRPr="000E0154">
              <w:rPr>
                <w:sz w:val="16"/>
              </w:rPr>
              <w:t>95</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002F6A5" w14:textId="77777777" w:rsidR="000E0154" w:rsidRPr="000E0154" w:rsidRDefault="000E0154" w:rsidP="000E0154">
            <w:pPr>
              <w:pStyle w:val="Tabletext"/>
              <w:rPr>
                <w:sz w:val="16"/>
              </w:rPr>
            </w:pPr>
            <w:r w:rsidRPr="000E0154">
              <w:rPr>
                <w:sz w:val="16"/>
              </w:rPr>
              <w:t>70</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CBCE56B" w14:textId="77777777" w:rsidR="000E0154" w:rsidRPr="000E0154" w:rsidRDefault="000E0154" w:rsidP="000E0154">
            <w:pPr>
              <w:pStyle w:val="Tabletext"/>
              <w:rPr>
                <w:sz w:val="16"/>
              </w:rPr>
            </w:pPr>
            <w:r w:rsidRPr="000E0154">
              <w:rPr>
                <w:sz w:val="16"/>
              </w:rPr>
              <w:t>0</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65BA0CAA" w14:textId="77777777" w:rsidR="000E0154" w:rsidRPr="000E0154" w:rsidRDefault="000E0154" w:rsidP="000E0154">
            <w:pPr>
              <w:pStyle w:val="Tabletext"/>
              <w:rPr>
                <w:sz w:val="16"/>
              </w:rPr>
            </w:pPr>
            <w:r w:rsidRPr="000E0154">
              <w:rPr>
                <w:sz w:val="16"/>
              </w:rPr>
              <w:t>40</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2D84CAF2" w14:textId="77777777" w:rsidR="000E0154" w:rsidRPr="000E0154" w:rsidRDefault="000E0154" w:rsidP="000E0154">
            <w:pPr>
              <w:pStyle w:val="Tabletext"/>
              <w:rPr>
                <w:sz w:val="16"/>
              </w:rPr>
            </w:pPr>
            <w:r w:rsidRPr="000E0154">
              <w:rPr>
                <w:sz w:val="16"/>
              </w:rPr>
              <w:t>7</w:t>
            </w:r>
          </w:p>
        </w:tc>
      </w:tr>
      <w:tr w:rsidR="000E0154" w:rsidRPr="000E0154" w14:paraId="18013045" w14:textId="77777777" w:rsidTr="000E0154">
        <w:tc>
          <w:tcPr>
            <w:tcW w:w="845" w:type="pct"/>
            <w:vMerge/>
            <w:tcBorders>
              <w:right w:val="single" w:sz="4" w:space="0" w:color="FFFFFF" w:themeColor="background1"/>
            </w:tcBorders>
          </w:tcPr>
          <w:p w14:paraId="43325B18"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7DDD8B98"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37414B4B" w14:textId="77777777" w:rsidR="000E0154" w:rsidRPr="000E0154" w:rsidRDefault="000E0154" w:rsidP="000E0154">
            <w:pPr>
              <w:pStyle w:val="Tabletext"/>
              <w:rPr>
                <w:sz w:val="16"/>
              </w:rPr>
            </w:pPr>
            <w:r w:rsidRPr="000E0154">
              <w:rPr>
                <w:sz w:val="16"/>
              </w:rPr>
              <w:t>12</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5EF24680" w14:textId="77777777" w:rsidR="000E0154" w:rsidRPr="000E0154" w:rsidRDefault="000E0154" w:rsidP="000E0154">
            <w:pPr>
              <w:pStyle w:val="Tabletext"/>
              <w:rPr>
                <w:sz w:val="16"/>
              </w:rPr>
            </w:pPr>
            <w:r w:rsidRPr="000E0154">
              <w:rPr>
                <w:sz w:val="16"/>
              </w:rPr>
              <w:t>23</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0F877691" w14:textId="77777777" w:rsidR="000E0154" w:rsidRPr="000E0154" w:rsidRDefault="000E0154" w:rsidP="000E0154">
            <w:pPr>
              <w:pStyle w:val="Tabletext"/>
              <w:rPr>
                <w:sz w:val="16"/>
              </w:rPr>
            </w:pPr>
            <w:r w:rsidRPr="000E0154">
              <w:rPr>
                <w:sz w:val="16"/>
              </w:rPr>
              <w:t>24</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5ADC58E3" w14:textId="77777777" w:rsidR="000E0154" w:rsidRPr="000E0154" w:rsidRDefault="000E0154" w:rsidP="000E0154">
            <w:pPr>
              <w:pStyle w:val="Tabletext"/>
              <w:rPr>
                <w:sz w:val="16"/>
              </w:rPr>
            </w:pPr>
            <w:r w:rsidRPr="000E0154">
              <w:rPr>
                <w:sz w:val="16"/>
              </w:rPr>
              <w:t>12</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524AEFDB" w14:textId="77777777" w:rsidR="000E0154" w:rsidRPr="000E0154" w:rsidRDefault="000E0154" w:rsidP="000E0154">
            <w:pPr>
              <w:pStyle w:val="Tabletext"/>
              <w:rPr>
                <w:sz w:val="16"/>
              </w:rPr>
            </w:pPr>
            <w:r w:rsidRPr="000E0154">
              <w:rPr>
                <w:sz w:val="16"/>
              </w:rPr>
              <w:t>0</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1FE073E9" w14:textId="77777777" w:rsidR="000E0154" w:rsidRPr="000E0154" w:rsidRDefault="000E0154" w:rsidP="000E0154">
            <w:pPr>
              <w:pStyle w:val="Tabletext"/>
              <w:rPr>
                <w:sz w:val="16"/>
              </w:rPr>
            </w:pPr>
            <w:r w:rsidRPr="000E0154">
              <w:rPr>
                <w:sz w:val="16"/>
              </w:rPr>
              <w:t>13</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00CB72D6" w14:textId="77777777" w:rsidR="000E0154" w:rsidRPr="000E0154" w:rsidRDefault="000E0154" w:rsidP="000E0154">
            <w:pPr>
              <w:pStyle w:val="Tabletext"/>
              <w:rPr>
                <w:sz w:val="16"/>
              </w:rPr>
            </w:pPr>
            <w:r w:rsidRPr="000E0154">
              <w:rPr>
                <w:sz w:val="16"/>
              </w:rPr>
              <w:t>51</w:t>
            </w:r>
          </w:p>
        </w:tc>
      </w:tr>
      <w:tr w:rsidR="000E0154" w:rsidRPr="000E0154" w14:paraId="6BD95908" w14:textId="77777777" w:rsidTr="000E0154">
        <w:tc>
          <w:tcPr>
            <w:tcW w:w="845" w:type="pct"/>
            <w:vMerge w:val="restart"/>
            <w:tcBorders>
              <w:right w:val="single" w:sz="4" w:space="0" w:color="FFFFFF" w:themeColor="background1"/>
            </w:tcBorders>
          </w:tcPr>
          <w:p w14:paraId="00A58736" w14:textId="77777777" w:rsidR="000E0154" w:rsidRPr="000E0154" w:rsidRDefault="000E0154" w:rsidP="000E0154">
            <w:pPr>
              <w:pStyle w:val="Tabletext"/>
              <w:rPr>
                <w:sz w:val="16"/>
              </w:rPr>
            </w:pPr>
            <w:r w:rsidRPr="000E0154">
              <w:rPr>
                <w:i/>
                <w:sz w:val="16"/>
              </w:rPr>
              <w:t>Ecnomus</w:t>
            </w:r>
            <w:r w:rsidRPr="000E0154">
              <w:rPr>
                <w:sz w:val="16"/>
              </w:rPr>
              <w:t xml:space="preserve"> pansus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6940CDD0"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62486AE" w14:textId="77777777" w:rsidR="000E0154" w:rsidRPr="000E0154" w:rsidRDefault="000E0154" w:rsidP="000E0154">
            <w:pPr>
              <w:pStyle w:val="Tabletext"/>
              <w:rPr>
                <w:sz w:val="16"/>
              </w:rPr>
            </w:pPr>
            <w:r w:rsidRPr="000E0154">
              <w:rPr>
                <w:sz w:val="16"/>
              </w:rPr>
              <w:t>11</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24FB44C" w14:textId="77777777" w:rsidR="000E0154" w:rsidRPr="000E0154" w:rsidRDefault="000E0154" w:rsidP="000E0154">
            <w:pPr>
              <w:pStyle w:val="Tabletext"/>
              <w:rPr>
                <w:sz w:val="16"/>
              </w:rPr>
            </w:pPr>
            <w:r w:rsidRPr="000E0154">
              <w:rPr>
                <w:sz w:val="16"/>
              </w:rPr>
              <w:t>37</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76C4C7CF" w14:textId="77777777" w:rsidR="000E0154" w:rsidRPr="000E0154" w:rsidRDefault="000E0154" w:rsidP="000E0154">
            <w:pPr>
              <w:pStyle w:val="Tabletext"/>
              <w:rPr>
                <w:sz w:val="16"/>
              </w:rPr>
            </w:pPr>
            <w:r w:rsidRPr="000E0154">
              <w:rPr>
                <w:sz w:val="16"/>
              </w:rPr>
              <w:t>2</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632484E" w14:textId="77777777" w:rsidR="000E0154" w:rsidRPr="000E0154" w:rsidRDefault="000E0154" w:rsidP="000E0154">
            <w:pPr>
              <w:pStyle w:val="Tabletext"/>
              <w:rPr>
                <w:sz w:val="16"/>
              </w:rPr>
            </w:pPr>
            <w:r w:rsidRPr="000E0154">
              <w:rPr>
                <w:sz w:val="16"/>
              </w:rPr>
              <w:t>3</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20CDF23" w14:textId="77777777" w:rsidR="000E0154" w:rsidRPr="000E0154" w:rsidRDefault="000E0154" w:rsidP="000E0154">
            <w:pPr>
              <w:pStyle w:val="Tabletext"/>
              <w:rPr>
                <w:sz w:val="16"/>
              </w:rPr>
            </w:pPr>
            <w:r w:rsidRPr="000E0154">
              <w:rPr>
                <w:sz w:val="16"/>
              </w:rPr>
              <w:t>3</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42D8EC80" w14:textId="77777777" w:rsidR="000E0154" w:rsidRPr="000E0154" w:rsidRDefault="000E0154" w:rsidP="000E0154">
            <w:pPr>
              <w:pStyle w:val="Tabletext"/>
              <w:rPr>
                <w:sz w:val="16"/>
              </w:rPr>
            </w:pPr>
            <w:r w:rsidRPr="000E0154">
              <w:rPr>
                <w:sz w:val="16"/>
              </w:rPr>
              <w:t>1</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16F5B97B" w14:textId="77777777" w:rsidR="000E0154" w:rsidRPr="000E0154" w:rsidRDefault="000E0154" w:rsidP="000E0154">
            <w:pPr>
              <w:pStyle w:val="Tabletext"/>
              <w:rPr>
                <w:sz w:val="16"/>
              </w:rPr>
            </w:pPr>
            <w:r w:rsidRPr="000E0154">
              <w:rPr>
                <w:sz w:val="16"/>
              </w:rPr>
              <w:t>4</w:t>
            </w:r>
          </w:p>
        </w:tc>
      </w:tr>
      <w:tr w:rsidR="000E0154" w:rsidRPr="000E0154" w14:paraId="623C8C9A" w14:textId="77777777" w:rsidTr="000E0154">
        <w:tc>
          <w:tcPr>
            <w:tcW w:w="845" w:type="pct"/>
            <w:vMerge/>
            <w:tcBorders>
              <w:right w:val="single" w:sz="4" w:space="0" w:color="FFFFFF" w:themeColor="background1"/>
            </w:tcBorders>
          </w:tcPr>
          <w:p w14:paraId="0C396E56"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124A9869"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52C5AC57" w14:textId="77777777" w:rsidR="000E0154" w:rsidRPr="000E0154" w:rsidRDefault="000E0154" w:rsidP="000E0154">
            <w:pPr>
              <w:pStyle w:val="Tabletext"/>
              <w:rPr>
                <w:sz w:val="16"/>
              </w:rPr>
            </w:pPr>
            <w:r w:rsidRPr="000E0154">
              <w:rPr>
                <w:sz w:val="16"/>
              </w:rPr>
              <w:t>10</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0471684A" w14:textId="77777777" w:rsidR="000E0154" w:rsidRPr="000E0154" w:rsidRDefault="000E0154" w:rsidP="000E0154">
            <w:pPr>
              <w:pStyle w:val="Tabletext"/>
              <w:rPr>
                <w:sz w:val="16"/>
              </w:rPr>
            </w:pPr>
            <w:r w:rsidRPr="000E0154">
              <w:rPr>
                <w:sz w:val="16"/>
              </w:rPr>
              <w:t>75</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0DBA9AD4" w14:textId="77777777" w:rsidR="000E0154" w:rsidRPr="000E0154" w:rsidRDefault="000E0154" w:rsidP="000E0154">
            <w:pPr>
              <w:pStyle w:val="Tabletext"/>
              <w:rPr>
                <w:sz w:val="16"/>
              </w:rPr>
            </w:pPr>
            <w:r w:rsidRPr="000E0154">
              <w:rPr>
                <w:sz w:val="16"/>
              </w:rPr>
              <w:t>2</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4AD2767B" w14:textId="77777777" w:rsidR="000E0154" w:rsidRPr="000E0154" w:rsidRDefault="000E0154" w:rsidP="000E0154">
            <w:pPr>
              <w:pStyle w:val="Tabletext"/>
              <w:rPr>
                <w:sz w:val="16"/>
              </w:rPr>
            </w:pPr>
            <w:r w:rsidRPr="000E0154">
              <w:rPr>
                <w:sz w:val="16"/>
              </w:rPr>
              <w:t>3</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071820C2" w14:textId="77777777" w:rsidR="000E0154" w:rsidRPr="000E0154" w:rsidRDefault="000E0154" w:rsidP="000E0154">
            <w:pPr>
              <w:pStyle w:val="Tabletext"/>
              <w:rPr>
                <w:sz w:val="16"/>
              </w:rPr>
            </w:pPr>
            <w:r w:rsidRPr="000E0154">
              <w:rPr>
                <w:sz w:val="16"/>
              </w:rPr>
              <w:t>77</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43AD5E4F" w14:textId="77777777" w:rsidR="000E0154" w:rsidRPr="000E0154" w:rsidRDefault="000E0154" w:rsidP="000E0154">
            <w:pPr>
              <w:pStyle w:val="Tabletext"/>
              <w:rPr>
                <w:sz w:val="16"/>
              </w:rPr>
            </w:pPr>
            <w:r w:rsidRPr="000E0154">
              <w:rPr>
                <w:sz w:val="16"/>
              </w:rPr>
              <w:t>5</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6D07E080" w14:textId="77777777" w:rsidR="000E0154" w:rsidRPr="000E0154" w:rsidRDefault="000E0154" w:rsidP="000E0154">
            <w:pPr>
              <w:pStyle w:val="Tabletext"/>
              <w:rPr>
                <w:sz w:val="16"/>
              </w:rPr>
            </w:pPr>
            <w:r w:rsidRPr="000E0154">
              <w:rPr>
                <w:sz w:val="16"/>
              </w:rPr>
              <w:t>58</w:t>
            </w:r>
          </w:p>
        </w:tc>
      </w:tr>
      <w:tr w:rsidR="000E0154" w:rsidRPr="000E0154" w14:paraId="640CBEF7" w14:textId="77777777" w:rsidTr="000E0154">
        <w:tc>
          <w:tcPr>
            <w:tcW w:w="845" w:type="pct"/>
            <w:vMerge w:val="restart"/>
            <w:tcBorders>
              <w:right w:val="single" w:sz="4" w:space="0" w:color="FFFFFF" w:themeColor="background1"/>
            </w:tcBorders>
          </w:tcPr>
          <w:p w14:paraId="47EAE4C2" w14:textId="77777777" w:rsidR="000E0154" w:rsidRPr="000E0154" w:rsidRDefault="000E0154" w:rsidP="000E0154">
            <w:pPr>
              <w:pStyle w:val="Tabletext"/>
              <w:rPr>
                <w:sz w:val="16"/>
              </w:rPr>
            </w:pPr>
            <w:r w:rsidRPr="000E0154">
              <w:rPr>
                <w:i/>
                <w:sz w:val="16"/>
              </w:rPr>
              <w:t>Parakiefferiella</w:t>
            </w:r>
            <w:r w:rsidRPr="000E0154">
              <w:rPr>
                <w:sz w:val="16"/>
              </w:rPr>
              <w:t xml:space="preserve"> species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1956C723"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31224955" w14:textId="77777777" w:rsidR="000E0154" w:rsidRPr="000E0154" w:rsidRDefault="000E0154" w:rsidP="000E0154">
            <w:pPr>
              <w:pStyle w:val="Tabletext"/>
              <w:rPr>
                <w:sz w:val="16"/>
              </w:rPr>
            </w:pPr>
            <w:r w:rsidRPr="000E0154">
              <w:rPr>
                <w:sz w:val="16"/>
              </w:rPr>
              <w:t>12</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B63FD86" w14:textId="77777777" w:rsidR="000E0154" w:rsidRPr="000E0154" w:rsidRDefault="000E0154" w:rsidP="000E0154">
            <w:pPr>
              <w:pStyle w:val="Tabletext"/>
              <w:rPr>
                <w:sz w:val="16"/>
              </w:rPr>
            </w:pPr>
            <w:r w:rsidRPr="000E0154">
              <w:rPr>
                <w:sz w:val="16"/>
              </w:rPr>
              <w:t>&lt;1</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1601C7A3" w14:textId="77777777" w:rsidR="000E0154" w:rsidRPr="000E0154" w:rsidRDefault="000E0154" w:rsidP="000E0154">
            <w:pPr>
              <w:pStyle w:val="Tabletext"/>
              <w:rPr>
                <w:sz w:val="16"/>
              </w:rPr>
            </w:pPr>
            <w:r w:rsidRPr="000E0154">
              <w:rPr>
                <w:sz w:val="16"/>
              </w:rPr>
              <w:t>262</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D547667" w14:textId="77777777" w:rsidR="000E0154" w:rsidRPr="000E0154" w:rsidRDefault="000E0154" w:rsidP="000E0154">
            <w:pPr>
              <w:pStyle w:val="Tabletext"/>
              <w:rPr>
                <w:sz w:val="16"/>
              </w:rPr>
            </w:pPr>
            <w:r w:rsidRPr="000E0154">
              <w:rPr>
                <w:sz w:val="16"/>
              </w:rPr>
              <w:t>27</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C4F447C" w14:textId="77777777" w:rsidR="000E0154" w:rsidRPr="000E0154" w:rsidRDefault="000E0154" w:rsidP="000E0154">
            <w:pPr>
              <w:pStyle w:val="Tabletext"/>
              <w:rPr>
                <w:sz w:val="16"/>
              </w:rPr>
            </w:pPr>
            <w:r w:rsidRPr="000E0154">
              <w:rPr>
                <w:sz w:val="16"/>
              </w:rPr>
              <w:t>&lt;1</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5802EE36" w14:textId="77777777" w:rsidR="000E0154" w:rsidRPr="000E0154" w:rsidRDefault="000E0154" w:rsidP="000E0154">
            <w:pPr>
              <w:pStyle w:val="Tabletext"/>
              <w:rPr>
                <w:sz w:val="16"/>
              </w:rPr>
            </w:pPr>
            <w:r w:rsidRPr="000E0154">
              <w:rPr>
                <w:sz w:val="16"/>
              </w:rPr>
              <w:t>8</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03796B0F" w14:textId="77777777" w:rsidR="000E0154" w:rsidRPr="000E0154" w:rsidRDefault="000E0154" w:rsidP="000E0154">
            <w:pPr>
              <w:pStyle w:val="Tabletext"/>
              <w:rPr>
                <w:sz w:val="16"/>
              </w:rPr>
            </w:pPr>
            <w:r w:rsidRPr="000E0154">
              <w:rPr>
                <w:sz w:val="16"/>
              </w:rPr>
              <w:t>0</w:t>
            </w:r>
          </w:p>
        </w:tc>
      </w:tr>
      <w:tr w:rsidR="000E0154" w:rsidRPr="000E0154" w14:paraId="6322657D" w14:textId="77777777" w:rsidTr="000E0154">
        <w:tc>
          <w:tcPr>
            <w:tcW w:w="845" w:type="pct"/>
            <w:vMerge/>
            <w:tcBorders>
              <w:right w:val="single" w:sz="4" w:space="0" w:color="FFFFFF" w:themeColor="background1"/>
            </w:tcBorders>
          </w:tcPr>
          <w:p w14:paraId="5807037D"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201DB29F"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2E5A39EE" w14:textId="77777777" w:rsidR="000E0154" w:rsidRPr="000E0154" w:rsidRDefault="000E0154" w:rsidP="000E0154">
            <w:pPr>
              <w:pStyle w:val="Tabletext"/>
              <w:rPr>
                <w:sz w:val="16"/>
              </w:rPr>
            </w:pPr>
            <w:r w:rsidRPr="000E0154">
              <w:rPr>
                <w:sz w:val="16"/>
              </w:rPr>
              <w:t>25</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566D33D4" w14:textId="77777777" w:rsidR="000E0154" w:rsidRPr="000E0154" w:rsidRDefault="000E0154" w:rsidP="000E0154">
            <w:pPr>
              <w:pStyle w:val="Tabletext"/>
              <w:rPr>
                <w:sz w:val="16"/>
              </w:rPr>
            </w:pPr>
            <w:r w:rsidRPr="000E0154">
              <w:rPr>
                <w:sz w:val="16"/>
              </w:rPr>
              <w:t>3</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366A3A16" w14:textId="77777777" w:rsidR="000E0154" w:rsidRPr="000E0154" w:rsidRDefault="000E0154" w:rsidP="000E0154">
            <w:pPr>
              <w:pStyle w:val="Tabletext"/>
              <w:rPr>
                <w:sz w:val="16"/>
              </w:rPr>
            </w:pPr>
            <w:r w:rsidRPr="000E0154">
              <w:rPr>
                <w:sz w:val="16"/>
              </w:rPr>
              <w:t>48</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24433151" w14:textId="77777777" w:rsidR="000E0154" w:rsidRPr="000E0154" w:rsidRDefault="000E0154" w:rsidP="000E0154">
            <w:pPr>
              <w:pStyle w:val="Tabletext"/>
              <w:rPr>
                <w:sz w:val="16"/>
              </w:rPr>
            </w:pPr>
            <w:r w:rsidRPr="000E0154">
              <w:rPr>
                <w:sz w:val="16"/>
              </w:rPr>
              <w:t>15</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40C7A34D" w14:textId="77777777" w:rsidR="000E0154" w:rsidRPr="000E0154" w:rsidRDefault="000E0154" w:rsidP="000E0154">
            <w:pPr>
              <w:pStyle w:val="Tabletext"/>
              <w:rPr>
                <w:sz w:val="16"/>
              </w:rPr>
            </w:pPr>
            <w:r w:rsidRPr="000E0154">
              <w:rPr>
                <w:sz w:val="16"/>
              </w:rPr>
              <w:t>5</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45D0A7A0" w14:textId="77777777" w:rsidR="000E0154" w:rsidRPr="000E0154" w:rsidRDefault="000E0154" w:rsidP="000E0154">
            <w:pPr>
              <w:pStyle w:val="Tabletext"/>
              <w:rPr>
                <w:sz w:val="16"/>
              </w:rPr>
            </w:pPr>
            <w:r w:rsidRPr="000E0154">
              <w:rPr>
                <w:sz w:val="16"/>
              </w:rPr>
              <w:t>21</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70BB791E" w14:textId="77777777" w:rsidR="000E0154" w:rsidRPr="000E0154" w:rsidRDefault="000E0154" w:rsidP="000E0154">
            <w:pPr>
              <w:pStyle w:val="Tabletext"/>
              <w:rPr>
                <w:sz w:val="16"/>
              </w:rPr>
            </w:pPr>
            <w:r w:rsidRPr="000E0154">
              <w:rPr>
                <w:sz w:val="16"/>
              </w:rPr>
              <w:t>&lt;1</w:t>
            </w:r>
          </w:p>
        </w:tc>
      </w:tr>
      <w:tr w:rsidR="000E0154" w:rsidRPr="000E0154" w14:paraId="634CCB4D" w14:textId="77777777" w:rsidTr="000E0154">
        <w:tc>
          <w:tcPr>
            <w:tcW w:w="845" w:type="pct"/>
            <w:vMerge w:val="restart"/>
            <w:tcBorders>
              <w:right w:val="single" w:sz="4" w:space="0" w:color="FFFFFF" w:themeColor="background1"/>
            </w:tcBorders>
          </w:tcPr>
          <w:p w14:paraId="399C5456" w14:textId="77777777" w:rsidR="000E0154" w:rsidRPr="000E0154" w:rsidRDefault="000E0154" w:rsidP="000E0154">
            <w:pPr>
              <w:pStyle w:val="Tabletext"/>
              <w:rPr>
                <w:sz w:val="16"/>
              </w:rPr>
            </w:pPr>
            <w:r w:rsidRPr="000E0154">
              <w:rPr>
                <w:sz w:val="16"/>
              </w:rPr>
              <w:t>Ceratopogonidae</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3D5C3E9C"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16DAB892" w14:textId="77777777" w:rsidR="000E0154" w:rsidRPr="000E0154" w:rsidRDefault="000E0154" w:rsidP="000E0154">
            <w:pPr>
              <w:pStyle w:val="Tabletext"/>
              <w:rPr>
                <w:sz w:val="16"/>
              </w:rPr>
            </w:pPr>
            <w:r w:rsidRPr="000E0154">
              <w:rPr>
                <w:sz w:val="16"/>
              </w:rPr>
              <w:t>9</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FE780F8" w14:textId="77777777" w:rsidR="000E0154" w:rsidRPr="000E0154" w:rsidRDefault="000E0154" w:rsidP="000E0154">
            <w:pPr>
              <w:pStyle w:val="Tabletext"/>
              <w:rPr>
                <w:sz w:val="16"/>
              </w:rPr>
            </w:pPr>
            <w:r w:rsidRPr="000E0154">
              <w:rPr>
                <w:sz w:val="16"/>
              </w:rPr>
              <w:t>9</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4F4B9252" w14:textId="77777777" w:rsidR="000E0154" w:rsidRPr="000E0154" w:rsidRDefault="000E0154" w:rsidP="000E0154">
            <w:pPr>
              <w:pStyle w:val="Tabletext"/>
              <w:rPr>
                <w:sz w:val="16"/>
              </w:rPr>
            </w:pPr>
            <w:r w:rsidRPr="000E0154">
              <w:rPr>
                <w:sz w:val="16"/>
              </w:rPr>
              <w:t>2</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13920AB" w14:textId="77777777" w:rsidR="000E0154" w:rsidRPr="000E0154" w:rsidRDefault="000E0154" w:rsidP="000E0154">
            <w:pPr>
              <w:pStyle w:val="Tabletext"/>
              <w:rPr>
                <w:sz w:val="16"/>
              </w:rPr>
            </w:pPr>
            <w:r w:rsidRPr="000E0154">
              <w:rPr>
                <w:sz w:val="16"/>
              </w:rPr>
              <w:t>2</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7A70189" w14:textId="77777777" w:rsidR="000E0154" w:rsidRPr="000E0154" w:rsidRDefault="000E0154" w:rsidP="000E0154">
            <w:pPr>
              <w:pStyle w:val="Tabletext"/>
              <w:rPr>
                <w:sz w:val="16"/>
              </w:rPr>
            </w:pPr>
            <w:r w:rsidRPr="000E0154">
              <w:rPr>
                <w:sz w:val="16"/>
              </w:rPr>
              <w:t>17</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4CF2AE33" w14:textId="77777777" w:rsidR="000E0154" w:rsidRPr="000E0154" w:rsidRDefault="000E0154" w:rsidP="000E0154">
            <w:pPr>
              <w:pStyle w:val="Tabletext"/>
              <w:rPr>
                <w:sz w:val="16"/>
              </w:rPr>
            </w:pPr>
            <w:r w:rsidRPr="000E0154">
              <w:rPr>
                <w:sz w:val="16"/>
              </w:rPr>
              <w:t>6</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1511B4AB" w14:textId="77777777" w:rsidR="000E0154" w:rsidRPr="000E0154" w:rsidRDefault="000E0154" w:rsidP="000E0154">
            <w:pPr>
              <w:pStyle w:val="Tabletext"/>
              <w:rPr>
                <w:sz w:val="16"/>
              </w:rPr>
            </w:pPr>
            <w:r w:rsidRPr="000E0154">
              <w:rPr>
                <w:sz w:val="16"/>
              </w:rPr>
              <w:t>8</w:t>
            </w:r>
          </w:p>
        </w:tc>
      </w:tr>
      <w:tr w:rsidR="000E0154" w:rsidRPr="000E0154" w14:paraId="179A1BBA" w14:textId="77777777" w:rsidTr="000E0154">
        <w:tc>
          <w:tcPr>
            <w:tcW w:w="845" w:type="pct"/>
            <w:vMerge/>
            <w:tcBorders>
              <w:right w:val="single" w:sz="4" w:space="0" w:color="FFFFFF" w:themeColor="background1"/>
            </w:tcBorders>
          </w:tcPr>
          <w:p w14:paraId="1420383F"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331A7240"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189DBEEB" w14:textId="77777777" w:rsidR="000E0154" w:rsidRPr="000E0154" w:rsidRDefault="000E0154" w:rsidP="000E0154">
            <w:pPr>
              <w:pStyle w:val="Tabletext"/>
              <w:rPr>
                <w:sz w:val="16"/>
              </w:rPr>
            </w:pPr>
            <w:r w:rsidRPr="000E0154">
              <w:rPr>
                <w:sz w:val="16"/>
              </w:rPr>
              <w:t>6</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6B203A7" w14:textId="77777777" w:rsidR="000E0154" w:rsidRPr="000E0154" w:rsidRDefault="000E0154" w:rsidP="000E0154">
            <w:pPr>
              <w:pStyle w:val="Tabletext"/>
              <w:rPr>
                <w:sz w:val="16"/>
              </w:rPr>
            </w:pPr>
            <w:r w:rsidRPr="000E0154">
              <w:rPr>
                <w:sz w:val="16"/>
              </w:rPr>
              <w:t>5</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2643060C" w14:textId="77777777" w:rsidR="000E0154" w:rsidRPr="000E0154" w:rsidRDefault="000E0154" w:rsidP="000E0154">
            <w:pPr>
              <w:pStyle w:val="Tabletext"/>
              <w:rPr>
                <w:sz w:val="16"/>
              </w:rPr>
            </w:pPr>
            <w:r w:rsidRPr="000E0154">
              <w:rPr>
                <w:sz w:val="16"/>
              </w:rPr>
              <w:t>1</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744BAEE2" w14:textId="77777777" w:rsidR="000E0154" w:rsidRPr="000E0154" w:rsidRDefault="000E0154" w:rsidP="000E0154">
            <w:pPr>
              <w:pStyle w:val="Tabletext"/>
              <w:rPr>
                <w:sz w:val="16"/>
              </w:rPr>
            </w:pPr>
            <w:r w:rsidRPr="000E0154">
              <w:rPr>
                <w:sz w:val="16"/>
              </w:rPr>
              <w:t>1</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1680FA9B" w14:textId="77777777" w:rsidR="000E0154" w:rsidRPr="000E0154" w:rsidRDefault="000E0154" w:rsidP="000E0154">
            <w:pPr>
              <w:pStyle w:val="Tabletext"/>
              <w:rPr>
                <w:sz w:val="16"/>
              </w:rPr>
            </w:pPr>
            <w:r w:rsidRPr="000E0154">
              <w:rPr>
                <w:sz w:val="16"/>
              </w:rPr>
              <w:t>12</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6D1AD25D" w14:textId="77777777" w:rsidR="000E0154" w:rsidRPr="000E0154" w:rsidRDefault="000E0154" w:rsidP="000E0154">
            <w:pPr>
              <w:pStyle w:val="Tabletext"/>
              <w:rPr>
                <w:sz w:val="16"/>
              </w:rPr>
            </w:pPr>
            <w:r w:rsidRPr="000E0154">
              <w:rPr>
                <w:sz w:val="16"/>
              </w:rPr>
              <w:t>11</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3905339F" w14:textId="77777777" w:rsidR="000E0154" w:rsidRPr="000E0154" w:rsidRDefault="000E0154" w:rsidP="000E0154">
            <w:pPr>
              <w:pStyle w:val="Tabletext"/>
              <w:rPr>
                <w:sz w:val="16"/>
              </w:rPr>
            </w:pPr>
            <w:r w:rsidRPr="000E0154">
              <w:rPr>
                <w:sz w:val="16"/>
              </w:rPr>
              <w:t>21</w:t>
            </w:r>
          </w:p>
        </w:tc>
      </w:tr>
      <w:tr w:rsidR="000E0154" w:rsidRPr="000E0154" w14:paraId="68F5EE2A" w14:textId="77777777" w:rsidTr="000E0154">
        <w:tc>
          <w:tcPr>
            <w:tcW w:w="845" w:type="pct"/>
            <w:vMerge w:val="restart"/>
            <w:tcBorders>
              <w:right w:val="single" w:sz="4" w:space="0" w:color="FFFFFF" w:themeColor="background1"/>
            </w:tcBorders>
          </w:tcPr>
          <w:p w14:paraId="0E26748F" w14:textId="77777777" w:rsidR="000E0154" w:rsidRPr="000E0154" w:rsidRDefault="000E0154" w:rsidP="000E0154">
            <w:pPr>
              <w:pStyle w:val="Tabletext"/>
              <w:rPr>
                <w:sz w:val="16"/>
              </w:rPr>
            </w:pPr>
            <w:r w:rsidRPr="000E0154">
              <w:rPr>
                <w:i/>
                <w:sz w:val="16"/>
              </w:rPr>
              <w:t>Rheocricotopus</w:t>
            </w:r>
            <w:r w:rsidRPr="000E0154">
              <w:rPr>
                <w:sz w:val="16"/>
              </w:rPr>
              <w:t xml:space="preserve"> species</w:t>
            </w:r>
          </w:p>
        </w:tc>
        <w:tc>
          <w:tcPr>
            <w:tcW w:w="252" w:type="pct"/>
            <w:tcBorders>
              <w:left w:val="single" w:sz="4" w:space="0" w:color="FFFFFF" w:themeColor="background1"/>
              <w:bottom w:val="single" w:sz="4" w:space="0" w:color="FFFFFF" w:themeColor="background1"/>
              <w:right w:val="single" w:sz="4" w:space="0" w:color="FFFFFF" w:themeColor="background1"/>
            </w:tcBorders>
          </w:tcPr>
          <w:p w14:paraId="74523816" w14:textId="77777777" w:rsidR="000E0154" w:rsidRPr="000E0154" w:rsidRDefault="000E0154" w:rsidP="000E0154">
            <w:pPr>
              <w:pStyle w:val="Tabletext"/>
              <w:rPr>
                <w:sz w:val="16"/>
              </w:rPr>
            </w:pPr>
            <w:r w:rsidRPr="000E0154">
              <w:rPr>
                <w:sz w:val="16"/>
              </w:rPr>
              <w:t>GR</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113E8F4B" w14:textId="77777777" w:rsidR="000E0154" w:rsidRPr="000E0154" w:rsidRDefault="000E0154" w:rsidP="000E0154">
            <w:pPr>
              <w:pStyle w:val="Tabletext"/>
              <w:rPr>
                <w:sz w:val="16"/>
              </w:rPr>
            </w:pPr>
            <w:r w:rsidRPr="000E0154">
              <w:rPr>
                <w:sz w:val="16"/>
              </w:rPr>
              <w:t>49</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80BE7EB" w14:textId="77777777" w:rsidR="000E0154" w:rsidRPr="000E0154" w:rsidRDefault="000E0154" w:rsidP="000E0154">
            <w:pPr>
              <w:pStyle w:val="Tabletext"/>
              <w:rPr>
                <w:sz w:val="16"/>
              </w:rPr>
            </w:pPr>
            <w:r w:rsidRPr="000E0154">
              <w:rPr>
                <w:sz w:val="16"/>
              </w:rPr>
              <w:t>2</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6BCCFAA2" w14:textId="77777777" w:rsidR="000E0154" w:rsidRPr="000E0154" w:rsidRDefault="000E0154" w:rsidP="000E0154">
            <w:pPr>
              <w:pStyle w:val="Tabletext"/>
              <w:rPr>
                <w:sz w:val="16"/>
              </w:rPr>
            </w:pPr>
            <w:r w:rsidRPr="000E0154">
              <w:rPr>
                <w:sz w:val="16"/>
              </w:rPr>
              <w:t>0</w:t>
            </w:r>
          </w:p>
        </w:tc>
        <w:tc>
          <w:tcPr>
            <w:tcW w:w="567" w:type="pct"/>
            <w:tcBorders>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B81802" w14:textId="77777777" w:rsidR="000E0154" w:rsidRPr="000E0154" w:rsidRDefault="000E0154" w:rsidP="000E0154">
            <w:pPr>
              <w:pStyle w:val="Tabletext"/>
              <w:rPr>
                <w:sz w:val="16"/>
              </w:rPr>
            </w:pPr>
            <w:r w:rsidRPr="000E0154">
              <w:rPr>
                <w:sz w:val="16"/>
              </w:rPr>
              <w:t>1</w:t>
            </w:r>
          </w:p>
        </w:tc>
        <w:tc>
          <w:tcPr>
            <w:tcW w:w="560" w:type="pct"/>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E7DC1A4" w14:textId="77777777" w:rsidR="000E0154" w:rsidRPr="000E0154" w:rsidRDefault="000E0154" w:rsidP="000E0154">
            <w:pPr>
              <w:pStyle w:val="Tabletext"/>
              <w:rPr>
                <w:sz w:val="16"/>
              </w:rPr>
            </w:pPr>
            <w:r w:rsidRPr="000E0154">
              <w:rPr>
                <w:sz w:val="16"/>
              </w:rPr>
              <w:t>&lt;1</w:t>
            </w:r>
          </w:p>
        </w:tc>
        <w:tc>
          <w:tcPr>
            <w:tcW w:w="548" w:type="pct"/>
            <w:tcBorders>
              <w:left w:val="single" w:sz="4" w:space="0" w:color="FFFFFF" w:themeColor="background1"/>
              <w:bottom w:val="single" w:sz="4" w:space="0" w:color="FFFFFF" w:themeColor="background1"/>
              <w:right w:val="single" w:sz="4" w:space="0" w:color="FFFFFF" w:themeColor="background1"/>
            </w:tcBorders>
          </w:tcPr>
          <w:p w14:paraId="397AA445" w14:textId="77777777" w:rsidR="000E0154" w:rsidRPr="000E0154" w:rsidRDefault="000E0154" w:rsidP="000E0154">
            <w:pPr>
              <w:pStyle w:val="Tabletext"/>
              <w:rPr>
                <w:sz w:val="16"/>
              </w:rPr>
            </w:pPr>
            <w:r w:rsidRPr="000E0154">
              <w:rPr>
                <w:sz w:val="16"/>
              </w:rPr>
              <w:t>5</w:t>
            </w:r>
          </w:p>
        </w:tc>
        <w:tc>
          <w:tcPr>
            <w:tcW w:w="567" w:type="pct"/>
            <w:tcBorders>
              <w:left w:val="single" w:sz="4" w:space="0" w:color="FFFFFF" w:themeColor="background1"/>
              <w:bottom w:val="single" w:sz="4" w:space="0" w:color="FFFFFF" w:themeColor="background1"/>
            </w:tcBorders>
            <w:shd w:val="clear" w:color="auto" w:fill="F2F2F2" w:themeFill="background1" w:themeFillShade="F2"/>
          </w:tcPr>
          <w:p w14:paraId="30FCAFED" w14:textId="77777777" w:rsidR="000E0154" w:rsidRPr="000E0154" w:rsidRDefault="000E0154" w:rsidP="000E0154">
            <w:pPr>
              <w:pStyle w:val="Tabletext"/>
              <w:rPr>
                <w:sz w:val="16"/>
              </w:rPr>
            </w:pPr>
            <w:r w:rsidRPr="000E0154">
              <w:rPr>
                <w:sz w:val="16"/>
              </w:rPr>
              <w:t>1</w:t>
            </w:r>
          </w:p>
        </w:tc>
      </w:tr>
      <w:tr w:rsidR="000E0154" w:rsidRPr="000E0154" w14:paraId="514B100C" w14:textId="77777777" w:rsidTr="000E0154">
        <w:tc>
          <w:tcPr>
            <w:tcW w:w="845" w:type="pct"/>
            <w:vMerge/>
            <w:tcBorders>
              <w:right w:val="single" w:sz="4" w:space="0" w:color="FFFFFF" w:themeColor="background1"/>
            </w:tcBorders>
          </w:tcPr>
          <w:p w14:paraId="3DBE9DA5" w14:textId="77777777" w:rsidR="000E0154" w:rsidRPr="000E0154" w:rsidRDefault="000E0154" w:rsidP="000E0154">
            <w:pPr>
              <w:pStyle w:val="Tabletext"/>
              <w:rPr>
                <w:sz w:val="16"/>
              </w:rPr>
            </w:pPr>
          </w:p>
        </w:tc>
        <w:tc>
          <w:tcPr>
            <w:tcW w:w="252" w:type="pct"/>
            <w:tcBorders>
              <w:top w:val="single" w:sz="4" w:space="0" w:color="FFFFFF" w:themeColor="background1"/>
              <w:left w:val="single" w:sz="4" w:space="0" w:color="FFFFFF" w:themeColor="background1"/>
              <w:right w:val="single" w:sz="4" w:space="0" w:color="FFFFFF" w:themeColor="background1"/>
            </w:tcBorders>
          </w:tcPr>
          <w:p w14:paraId="54B29B5B" w14:textId="77777777" w:rsidR="000E0154" w:rsidRPr="000E0154" w:rsidRDefault="000E0154" w:rsidP="000E0154">
            <w:pPr>
              <w:pStyle w:val="Tabletext"/>
              <w:rPr>
                <w:sz w:val="16"/>
              </w:rPr>
            </w:pPr>
            <w:r w:rsidRPr="000E0154">
              <w:rPr>
                <w:sz w:val="16"/>
              </w:rPr>
              <w:t>BR</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62FED8C9" w14:textId="77777777" w:rsidR="000E0154" w:rsidRPr="000E0154" w:rsidRDefault="000E0154" w:rsidP="000E0154">
            <w:pPr>
              <w:pStyle w:val="Tabletext"/>
              <w:rPr>
                <w:sz w:val="16"/>
              </w:rPr>
            </w:pPr>
            <w:r w:rsidRPr="000E0154">
              <w:rPr>
                <w:sz w:val="16"/>
              </w:rPr>
              <w:t>7</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65CF71FB" w14:textId="77777777" w:rsidR="000E0154" w:rsidRPr="000E0154" w:rsidRDefault="000E0154" w:rsidP="000E0154">
            <w:pPr>
              <w:pStyle w:val="Tabletext"/>
              <w:rPr>
                <w:sz w:val="16"/>
              </w:rPr>
            </w:pPr>
            <w:r w:rsidRPr="000E0154">
              <w:rPr>
                <w:sz w:val="16"/>
              </w:rPr>
              <w:t>2</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625497A7" w14:textId="77777777" w:rsidR="000E0154" w:rsidRPr="000E0154" w:rsidRDefault="000E0154" w:rsidP="000E0154">
            <w:pPr>
              <w:pStyle w:val="Tabletext"/>
              <w:rPr>
                <w:sz w:val="16"/>
              </w:rPr>
            </w:pPr>
            <w:r w:rsidRPr="000E0154">
              <w:rPr>
                <w:sz w:val="16"/>
              </w:rPr>
              <w:t>0</w:t>
            </w:r>
          </w:p>
        </w:tc>
        <w:tc>
          <w:tcPr>
            <w:tcW w:w="567" w:type="pct"/>
            <w:tcBorders>
              <w:top w:val="single" w:sz="4" w:space="0" w:color="FFFFFF" w:themeColor="background1"/>
              <w:left w:val="single" w:sz="4" w:space="0" w:color="FFFFFF" w:themeColor="background1"/>
              <w:right w:val="single" w:sz="4" w:space="0" w:color="FFFFFF" w:themeColor="background1"/>
            </w:tcBorders>
            <w:shd w:val="clear" w:color="auto" w:fill="F2F2F2" w:themeFill="background1" w:themeFillShade="F2"/>
          </w:tcPr>
          <w:p w14:paraId="624AC9F7" w14:textId="77777777" w:rsidR="000E0154" w:rsidRPr="000E0154" w:rsidRDefault="000E0154" w:rsidP="000E0154">
            <w:pPr>
              <w:pStyle w:val="Tabletext"/>
              <w:rPr>
                <w:sz w:val="16"/>
              </w:rPr>
            </w:pPr>
            <w:r w:rsidRPr="000E0154">
              <w:rPr>
                <w:sz w:val="16"/>
              </w:rPr>
              <w:t>0</w:t>
            </w:r>
          </w:p>
        </w:tc>
        <w:tc>
          <w:tcPr>
            <w:tcW w:w="560" w:type="pct"/>
            <w:tcBorders>
              <w:top w:val="single" w:sz="4" w:space="0" w:color="FFFFFF" w:themeColor="background1"/>
              <w:left w:val="single" w:sz="4" w:space="0" w:color="FFFFFF" w:themeColor="background1"/>
              <w:right w:val="single" w:sz="4" w:space="0" w:color="FFFFFF" w:themeColor="background1"/>
            </w:tcBorders>
            <w:shd w:val="clear" w:color="auto" w:fill="BFBFBF" w:themeFill="background1" w:themeFillShade="BF"/>
          </w:tcPr>
          <w:p w14:paraId="6A3302F0" w14:textId="77777777" w:rsidR="000E0154" w:rsidRPr="000E0154" w:rsidRDefault="000E0154" w:rsidP="000E0154">
            <w:pPr>
              <w:pStyle w:val="Tabletext"/>
              <w:rPr>
                <w:sz w:val="16"/>
              </w:rPr>
            </w:pPr>
            <w:r w:rsidRPr="000E0154">
              <w:rPr>
                <w:sz w:val="16"/>
              </w:rPr>
              <w:t>3</w:t>
            </w:r>
          </w:p>
        </w:tc>
        <w:tc>
          <w:tcPr>
            <w:tcW w:w="548" w:type="pct"/>
            <w:tcBorders>
              <w:top w:val="single" w:sz="4" w:space="0" w:color="FFFFFF" w:themeColor="background1"/>
              <w:left w:val="single" w:sz="4" w:space="0" w:color="FFFFFF" w:themeColor="background1"/>
              <w:right w:val="single" w:sz="4" w:space="0" w:color="FFFFFF" w:themeColor="background1"/>
            </w:tcBorders>
          </w:tcPr>
          <w:p w14:paraId="420494D8" w14:textId="77777777" w:rsidR="000E0154" w:rsidRPr="000E0154" w:rsidRDefault="000E0154" w:rsidP="000E0154">
            <w:pPr>
              <w:pStyle w:val="Tabletext"/>
              <w:rPr>
                <w:sz w:val="16"/>
              </w:rPr>
            </w:pPr>
            <w:r w:rsidRPr="000E0154">
              <w:rPr>
                <w:sz w:val="16"/>
              </w:rPr>
              <w:t>0</w:t>
            </w:r>
          </w:p>
        </w:tc>
        <w:tc>
          <w:tcPr>
            <w:tcW w:w="567" w:type="pct"/>
            <w:tcBorders>
              <w:top w:val="single" w:sz="4" w:space="0" w:color="FFFFFF" w:themeColor="background1"/>
              <w:left w:val="single" w:sz="4" w:space="0" w:color="FFFFFF" w:themeColor="background1"/>
            </w:tcBorders>
            <w:shd w:val="clear" w:color="auto" w:fill="F2F2F2" w:themeFill="background1" w:themeFillShade="F2"/>
          </w:tcPr>
          <w:p w14:paraId="44CEEC46" w14:textId="77777777" w:rsidR="000E0154" w:rsidRPr="000E0154" w:rsidRDefault="000E0154" w:rsidP="000E0154">
            <w:pPr>
              <w:pStyle w:val="Tabletext"/>
              <w:rPr>
                <w:sz w:val="16"/>
              </w:rPr>
            </w:pPr>
            <w:r w:rsidRPr="000E0154">
              <w:rPr>
                <w:sz w:val="16"/>
              </w:rPr>
              <w:t>40</w:t>
            </w:r>
          </w:p>
        </w:tc>
      </w:tr>
    </w:tbl>
    <w:p w14:paraId="47B3754D" w14:textId="5932DD6A" w:rsidR="000E0154" w:rsidRDefault="000E0154" w:rsidP="000E0154">
      <w:pPr>
        <w:pStyle w:val="Para0"/>
      </w:pPr>
      <w:r w:rsidRPr="001C1F3A">
        <w:t xml:space="preserve">The differences in abundance between pre- and post-CEW for these common taxa over the years when CEW was delivered </w:t>
      </w:r>
      <w:r w:rsidRPr="00131525">
        <w:t>were analysed using BACI ANOVAs</w:t>
      </w:r>
      <w:r w:rsidR="00132879" w:rsidRPr="00131525">
        <w:t xml:space="preserve"> and the results are given in </w:t>
      </w:r>
      <w:r w:rsidR="00131525" w:rsidRPr="00131525">
        <w:fldChar w:fldCharType="begin"/>
      </w:r>
      <w:r w:rsidR="00131525" w:rsidRPr="00131525">
        <w:instrText xml:space="preserve"> REF _Ref529279845 </w:instrText>
      </w:r>
      <w:r w:rsidR="00131525">
        <w:instrText xml:space="preserve"> \* MERGEFORMAT </w:instrText>
      </w:r>
      <w:r w:rsidR="00131525" w:rsidRPr="00131525">
        <w:fldChar w:fldCharType="separate"/>
      </w:r>
      <w:r w:rsidR="00131525" w:rsidRPr="00131525">
        <w:t xml:space="preserve">Table </w:t>
      </w:r>
      <w:r w:rsidR="00131525" w:rsidRPr="00131525">
        <w:rPr>
          <w:noProof/>
        </w:rPr>
        <w:t>5</w:t>
      </w:r>
      <w:r w:rsidR="00131525" w:rsidRPr="00131525">
        <w:noBreakHyphen/>
      </w:r>
      <w:r w:rsidR="00131525" w:rsidRPr="00131525">
        <w:rPr>
          <w:noProof/>
        </w:rPr>
        <w:t>3</w:t>
      </w:r>
      <w:r w:rsidR="00131525" w:rsidRPr="00131525">
        <w:fldChar w:fldCharType="end"/>
      </w:r>
      <w:r w:rsidRPr="00131525">
        <w:t xml:space="preserve">. </w:t>
      </w:r>
      <w:r w:rsidRPr="00131525">
        <w:rPr>
          <w:i/>
        </w:rPr>
        <w:t xml:space="preserve">Rheotanytarsus </w:t>
      </w:r>
      <w:r w:rsidRPr="00131525">
        <w:t xml:space="preserve">species abundances decreased in the Goulburn River post-CEW while it increased in the Broken River </w:t>
      </w:r>
      <w:r w:rsidR="00FE0294" w:rsidRPr="00131525">
        <w:t>but responses to CEW were not significant</w:t>
      </w:r>
      <w:r w:rsidRPr="00131525">
        <w:t xml:space="preserve">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a). Oligochaeta abundance decreased at both sites post-CEW, but with much greater decreases in the Broken River</w:t>
      </w:r>
      <w:r w:rsidR="00FE0294" w:rsidRPr="00131525">
        <w:t>, indicating CEW</w:t>
      </w:r>
      <w:r w:rsidR="0031069D" w:rsidRPr="00131525">
        <w:t xml:space="preserve"> </w:t>
      </w:r>
      <w:r w:rsidRPr="00131525">
        <w:t xml:space="preserve">had </w:t>
      </w:r>
      <w:r w:rsidR="00FE0294" w:rsidRPr="00131525">
        <w:t xml:space="preserve">a significant </w:t>
      </w:r>
      <w:r w:rsidRPr="00131525">
        <w:t>beneficial effect on these organisms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b). </w:t>
      </w:r>
      <w:r w:rsidRPr="00131525">
        <w:rPr>
          <w:i/>
        </w:rPr>
        <w:t xml:space="preserve">Nilotanypus </w:t>
      </w:r>
      <w:r w:rsidRPr="00131525">
        <w:t>species abundances increased at both sites post-CEW, but the increase in abundance was greater in the Broken River</w:t>
      </w:r>
      <w:r w:rsidR="00FE0294" w:rsidRPr="00131525">
        <w:t xml:space="preserve">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00FE0294" w:rsidRPr="00131525">
        <w:t>c)</w:t>
      </w:r>
      <w:r w:rsidR="001C1F3A" w:rsidRPr="00131525">
        <w:t>.</w:t>
      </w:r>
      <w:r w:rsidR="00FE0294" w:rsidRPr="00131525">
        <w:t xml:space="preserve"> As a result, CEW was found to have a significant negative effect on </w:t>
      </w:r>
      <w:r w:rsidR="00FE0294" w:rsidRPr="00131525">
        <w:rPr>
          <w:i/>
        </w:rPr>
        <w:t>Nilotanypus</w:t>
      </w:r>
      <w:r w:rsidR="00FE0294" w:rsidRPr="00131525">
        <w:t xml:space="preserve"> species compared to when CEWs were absent, but the difference in abundance between sites</w:t>
      </w:r>
      <w:r w:rsidRPr="00131525">
        <w:t xml:space="preserve"> probably relates to </w:t>
      </w:r>
      <w:r w:rsidR="001C1F3A" w:rsidRPr="00131525">
        <w:t xml:space="preserve">the </w:t>
      </w:r>
      <w:r w:rsidRPr="00131525">
        <w:t>preference</w:t>
      </w:r>
      <w:r w:rsidR="001C1F3A" w:rsidRPr="00131525">
        <w:t xml:space="preserve"> of this genus</w:t>
      </w:r>
      <w:r w:rsidRPr="00131525">
        <w:t xml:space="preserve"> for sandy stre</w:t>
      </w:r>
      <w:r w:rsidR="0031069D" w:rsidRPr="00131525">
        <w:t>ams rather than an effect of CE</w:t>
      </w:r>
      <w:r w:rsidRPr="00131525">
        <w:t xml:space="preserve"> . </w:t>
      </w:r>
      <w:r w:rsidRPr="00131525">
        <w:rPr>
          <w:i/>
        </w:rPr>
        <w:t xml:space="preserve">Nanocladius </w:t>
      </w:r>
      <w:r w:rsidRPr="00131525">
        <w:t>species abundances decreased at both sites post-CEW, with a similar difference between sites showing no significant effect of CEW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d). </w:t>
      </w:r>
      <w:r w:rsidRPr="00131525">
        <w:rPr>
          <w:i/>
        </w:rPr>
        <w:t xml:space="preserve">Procladius </w:t>
      </w:r>
      <w:r w:rsidRPr="00131525">
        <w:t>species abundances increased post-CEW at both sites, with a greater increase in the Goulburn River that indicate</w:t>
      </w:r>
      <w:r w:rsidR="00FE0294" w:rsidRPr="00131525">
        <w:t>d</w:t>
      </w:r>
      <w:r w:rsidRPr="00131525">
        <w:t xml:space="preserve"> a </w:t>
      </w:r>
      <w:r w:rsidR="00FE0294" w:rsidRPr="00131525">
        <w:t>statistically significant positive effect</w:t>
      </w:r>
      <w:r w:rsidRPr="00131525">
        <w:t xml:space="preserve"> of CEW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e). </w:t>
      </w:r>
      <w:r w:rsidRPr="00131525">
        <w:rPr>
          <w:i/>
        </w:rPr>
        <w:t xml:space="preserve">Tanytarsus manleyensis </w:t>
      </w:r>
      <w:r w:rsidRPr="00131525">
        <w:t xml:space="preserve">abundances decreased in the Goulburn River but increased in the Broken River post-CEW, indicating the spring fresh had a </w:t>
      </w:r>
      <w:r w:rsidR="00FE0294" w:rsidRPr="00131525">
        <w:t>significant</w:t>
      </w:r>
      <w:r w:rsidR="0031069D" w:rsidRPr="00131525">
        <w:t xml:space="preserve"> </w:t>
      </w:r>
      <w:r w:rsidRPr="00131525">
        <w:t>negative effect on this species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f). Similarly, </w:t>
      </w:r>
      <w:r w:rsidRPr="00131525">
        <w:rPr>
          <w:i/>
        </w:rPr>
        <w:t xml:space="preserve">Ecnomus pansus </w:t>
      </w:r>
      <w:r w:rsidRPr="00131525">
        <w:t xml:space="preserve">abundances decreased in the Goulburn River but increased in the Broken River post-CEW, </w:t>
      </w:r>
      <w:r w:rsidR="00FE0294" w:rsidRPr="00131525">
        <w:t xml:space="preserve">again </w:t>
      </w:r>
      <w:r w:rsidRPr="00131525">
        <w:t xml:space="preserve">indicating a </w:t>
      </w:r>
      <w:r w:rsidR="00FE0294" w:rsidRPr="00131525">
        <w:t xml:space="preserve">significant </w:t>
      </w:r>
      <w:r w:rsidRPr="00131525">
        <w:t xml:space="preserve">negative effect of </w:t>
      </w:r>
      <w:r w:rsidR="00FE0294" w:rsidRPr="00131525">
        <w:t xml:space="preserve">the </w:t>
      </w:r>
      <w:r w:rsidRPr="00131525">
        <w:t>spring fresh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g). </w:t>
      </w:r>
      <w:r w:rsidRPr="00131525">
        <w:rPr>
          <w:i/>
        </w:rPr>
        <w:t xml:space="preserve">Parakiefferiella </w:t>
      </w:r>
      <w:r w:rsidRPr="00131525">
        <w:t>species abundances decreased at both sites post-CEW, but with much greater decreases in the Goulburn River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h). </w:t>
      </w:r>
      <w:r w:rsidR="001C1F3A" w:rsidRPr="00131525">
        <w:t xml:space="preserve">As a result, CEW was associated with a significant negative effect on this genus. </w:t>
      </w:r>
      <w:r w:rsidRPr="00131525">
        <w:t>Ceratopogonidae abundances increased at both sites post-CEW, but the increase in abundance was greater in the Broken River</w:t>
      </w:r>
      <w:r w:rsidR="001C1F3A" w:rsidRPr="00131525">
        <w:t xml:space="preserve"> and there was </w:t>
      </w:r>
      <w:r w:rsidR="00DF4A6B" w:rsidRPr="00131525">
        <w:t xml:space="preserve">weakly significant </w:t>
      </w:r>
      <w:r w:rsidR="001C1F3A" w:rsidRPr="00131525">
        <w:t xml:space="preserve">evidence </w:t>
      </w:r>
      <w:r w:rsidR="00DF4A6B" w:rsidRPr="00131525">
        <w:t xml:space="preserve">of a negative effect of </w:t>
      </w:r>
      <w:r w:rsidR="001C1F3A" w:rsidRPr="00131525">
        <w:t xml:space="preserve">CEW </w:t>
      </w:r>
      <w:r w:rsidR="00DF4A6B" w:rsidRPr="00131525">
        <w:t>on</w:t>
      </w:r>
      <w:r w:rsidR="001C1F3A" w:rsidRPr="00131525">
        <w:t xml:space="preserve"> this family</w:t>
      </w:r>
      <w:r w:rsidRPr="00131525">
        <w:t xml:space="preserve">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 xml:space="preserve">i). </w:t>
      </w:r>
      <w:r w:rsidRPr="00131525">
        <w:rPr>
          <w:i/>
        </w:rPr>
        <w:t xml:space="preserve">Rheocricotopus </w:t>
      </w:r>
      <w:r w:rsidRPr="00131525">
        <w:t>species</w:t>
      </w:r>
      <w:r w:rsidRPr="00131525">
        <w:rPr>
          <w:i/>
        </w:rPr>
        <w:t xml:space="preserve"> </w:t>
      </w:r>
      <w:r w:rsidRPr="00131525">
        <w:t xml:space="preserve">abundances decreased in the Goulburn River but increased in the Broken River post-CEW, indicating a </w:t>
      </w:r>
      <w:r w:rsidR="001C1F3A" w:rsidRPr="00131525">
        <w:t xml:space="preserve">significant </w:t>
      </w:r>
      <w:r w:rsidRPr="00131525">
        <w:t>negative effect of spring fresh (</w:t>
      </w:r>
      <w:r w:rsidR="00131525" w:rsidRPr="00131525">
        <w:fldChar w:fldCharType="begin"/>
      </w:r>
      <w:r w:rsidR="00131525" w:rsidRPr="00131525">
        <w:instrText xml:space="preserve"> REF _Ref529279885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2</w:t>
      </w:r>
      <w:r w:rsidR="00131525" w:rsidRPr="00131525">
        <w:fldChar w:fldCharType="end"/>
      </w:r>
      <w:r w:rsidRPr="00131525">
        <w:t>j).</w:t>
      </w:r>
    </w:p>
    <w:p w14:paraId="2A04454A" w14:textId="1D48F217" w:rsidR="00B868F1" w:rsidRDefault="00B868F1" w:rsidP="00131525">
      <w:pPr>
        <w:pStyle w:val="Caption"/>
        <w:keepNext/>
      </w:pPr>
      <w:bookmarkStart w:id="275" w:name="_Ref529279845"/>
      <w:bookmarkStart w:id="276" w:name="_Toc5629989"/>
      <w:r>
        <w:t xml:space="preserve">Table </w:t>
      </w:r>
      <w:r w:rsidR="00146769">
        <w:fldChar w:fldCharType="begin"/>
      </w:r>
      <w:r w:rsidR="00146769">
        <w:instrText xml:space="preserve"> STYLEREF 1 \s </w:instrText>
      </w:r>
      <w:r w:rsidR="00146769">
        <w:fldChar w:fldCharType="separate"/>
      </w:r>
      <w:r w:rsidR="00146769">
        <w:rPr>
          <w:noProof/>
        </w:rPr>
        <w:t>5</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3</w:t>
      </w:r>
      <w:r w:rsidR="00146769">
        <w:fldChar w:fldCharType="end"/>
      </w:r>
      <w:bookmarkEnd w:id="275"/>
      <w:r>
        <w:t xml:space="preserve">. Posterior probability of effects </w:t>
      </w:r>
      <w:r w:rsidR="00DF4A6B">
        <w:t xml:space="preserve">(both positive and negative) </w:t>
      </w:r>
      <w:r>
        <w:t xml:space="preserve">of CEW obtained by the differences in the before-after effect in the Goulburn and Broken Rivers in artificial substrates. </w:t>
      </w:r>
      <w:r w:rsidR="00DF4A6B">
        <w:t xml:space="preserve">Values closer to </w:t>
      </w:r>
      <w:r>
        <w:t xml:space="preserve">1 – significant positive effect; </w:t>
      </w:r>
      <w:r w:rsidR="00DF4A6B">
        <w:t xml:space="preserve">values closer to </w:t>
      </w:r>
      <w:r>
        <w:t xml:space="preserve">0 – significant negative effect; </w:t>
      </w:r>
      <w:r w:rsidR="00DF4A6B">
        <w:t xml:space="preserve">values closer to </w:t>
      </w:r>
      <w:r>
        <w:t xml:space="preserve">0.5 – insignificant differences. </w:t>
      </w:r>
      <w:r w:rsidR="00DF4A6B">
        <w:t xml:space="preserve">We set the significance threshold at 0.75, 0.25. </w:t>
      </w:r>
      <w:r>
        <w:t>Significant positive effects are shaded green while significant negative effects are shaded red.</w:t>
      </w:r>
      <w:bookmarkEnd w:id="276"/>
      <w:r>
        <w:t xml:space="preserve"> </w:t>
      </w:r>
    </w:p>
    <w:tbl>
      <w:tblPr>
        <w:tblStyle w:val="GridTable5Dark-Accent11"/>
        <w:tblW w:w="0" w:type="auto"/>
        <w:jc w:val="center"/>
        <w:tblLook w:val="04A0" w:firstRow="1" w:lastRow="0" w:firstColumn="1" w:lastColumn="0" w:noHBand="0" w:noVBand="1"/>
      </w:tblPr>
      <w:tblGrid>
        <w:gridCol w:w="2235"/>
        <w:gridCol w:w="1275"/>
      </w:tblGrid>
      <w:tr w:rsidR="00DF4A6B" w:rsidRPr="00B868F1" w14:paraId="5592F472" w14:textId="77777777" w:rsidTr="00DF4A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B068203" w14:textId="1B14A4D3" w:rsidR="00DF4A6B" w:rsidRPr="00DF4A6B" w:rsidRDefault="00DF4A6B" w:rsidP="00DF4A6B">
            <w:pPr>
              <w:pStyle w:val="Tablesmalltext"/>
            </w:pPr>
          </w:p>
        </w:tc>
        <w:tc>
          <w:tcPr>
            <w:tcW w:w="1275" w:type="dxa"/>
          </w:tcPr>
          <w:p w14:paraId="3A43C96C" w14:textId="47C27A1F" w:rsidR="00DF4A6B" w:rsidRPr="00DF4A6B" w:rsidRDefault="00DF4A6B" w:rsidP="00DF4A6B">
            <w:pPr>
              <w:pStyle w:val="Tablesmalltext"/>
              <w:cnfStyle w:val="100000000000" w:firstRow="1" w:lastRow="0" w:firstColumn="0" w:lastColumn="0" w:oddVBand="0" w:evenVBand="0" w:oddHBand="0" w:evenHBand="0" w:firstRowFirstColumn="0" w:firstRowLastColumn="0" w:lastRowFirstColumn="0" w:lastRowLastColumn="0"/>
            </w:pPr>
            <w:r w:rsidRPr="00DF4A6B">
              <w:t>Mean</w:t>
            </w:r>
          </w:p>
        </w:tc>
      </w:tr>
      <w:tr w:rsidR="00DF4A6B" w:rsidRPr="00B868F1" w14:paraId="47361FB6" w14:textId="77777777" w:rsidTr="00DF4A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01B8ACCF" w14:textId="32D20222" w:rsidR="00DF4A6B" w:rsidRPr="00DF4A6B" w:rsidRDefault="00DF4A6B" w:rsidP="00DF4A6B">
            <w:pPr>
              <w:pStyle w:val="Tablesmalltext"/>
            </w:pPr>
            <w:r w:rsidRPr="00DF4A6B">
              <w:t>Total abundance</w:t>
            </w:r>
          </w:p>
        </w:tc>
        <w:tc>
          <w:tcPr>
            <w:tcW w:w="1275" w:type="dxa"/>
            <w:shd w:val="clear" w:color="auto" w:fill="FFFFFF" w:themeFill="background1"/>
          </w:tcPr>
          <w:p w14:paraId="439506E4" w14:textId="635034D3" w:rsidR="00DF4A6B" w:rsidRPr="00DF4A6B" w:rsidRDefault="00DF4A6B" w:rsidP="00DF4A6B">
            <w:pPr>
              <w:pStyle w:val="Tablesmalltext"/>
              <w:cnfStyle w:val="000000100000" w:firstRow="0" w:lastRow="0" w:firstColumn="0" w:lastColumn="0" w:oddVBand="0" w:evenVBand="0" w:oddHBand="1" w:evenHBand="0" w:firstRowFirstColumn="0" w:firstRowLastColumn="0" w:lastRowFirstColumn="0" w:lastRowLastColumn="0"/>
            </w:pPr>
            <w:r w:rsidRPr="00DF4A6B">
              <w:t>0.65</w:t>
            </w:r>
          </w:p>
        </w:tc>
      </w:tr>
      <w:tr w:rsidR="00DF4A6B" w:rsidRPr="00B868F1" w14:paraId="5B0F004D" w14:textId="77777777" w:rsidTr="00DF4A6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026B5C84" w14:textId="7B719A80" w:rsidR="00DF4A6B" w:rsidRPr="00DF4A6B" w:rsidRDefault="00DF4A6B" w:rsidP="00DF4A6B">
            <w:pPr>
              <w:pStyle w:val="Tablesmalltext"/>
            </w:pPr>
            <w:r w:rsidRPr="00DF4A6B">
              <w:t>Total biomass</w:t>
            </w:r>
          </w:p>
        </w:tc>
        <w:tc>
          <w:tcPr>
            <w:tcW w:w="1275" w:type="dxa"/>
            <w:shd w:val="clear" w:color="auto" w:fill="00B050"/>
          </w:tcPr>
          <w:p w14:paraId="695ACA47" w14:textId="637B5330" w:rsidR="00DF4A6B" w:rsidRPr="00DF4A6B" w:rsidRDefault="00DF4A6B" w:rsidP="00DF4A6B">
            <w:pPr>
              <w:pStyle w:val="Tablesmalltext"/>
              <w:cnfStyle w:val="000000000000" w:firstRow="0" w:lastRow="0" w:firstColumn="0" w:lastColumn="0" w:oddVBand="0" w:evenVBand="0" w:oddHBand="0" w:evenHBand="0" w:firstRowFirstColumn="0" w:firstRowLastColumn="0" w:lastRowFirstColumn="0" w:lastRowLastColumn="0"/>
            </w:pPr>
            <w:r w:rsidRPr="00DF4A6B">
              <w:t>0.78</w:t>
            </w:r>
          </w:p>
        </w:tc>
      </w:tr>
      <w:tr w:rsidR="00DF4A6B" w:rsidRPr="00B868F1" w14:paraId="0C7BC26A" w14:textId="77777777" w:rsidTr="00DF4A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698B6323" w14:textId="195CD40D" w:rsidR="00DF4A6B" w:rsidRPr="00DF4A6B" w:rsidRDefault="00DF4A6B" w:rsidP="00DF4A6B">
            <w:pPr>
              <w:pStyle w:val="Tablesmalltext"/>
            </w:pPr>
            <w:r w:rsidRPr="00DF4A6B">
              <w:t>Oligochaeta</w:t>
            </w:r>
          </w:p>
        </w:tc>
        <w:tc>
          <w:tcPr>
            <w:tcW w:w="1275" w:type="dxa"/>
            <w:shd w:val="clear" w:color="auto" w:fill="00B050"/>
          </w:tcPr>
          <w:p w14:paraId="06A1E931" w14:textId="360D696B" w:rsidR="00DF4A6B" w:rsidRPr="00DF4A6B" w:rsidRDefault="00DF4A6B" w:rsidP="00DF4A6B">
            <w:pPr>
              <w:pStyle w:val="Tablesmalltext"/>
              <w:cnfStyle w:val="000000100000" w:firstRow="0" w:lastRow="0" w:firstColumn="0" w:lastColumn="0" w:oddVBand="0" w:evenVBand="0" w:oddHBand="1" w:evenHBand="0" w:firstRowFirstColumn="0" w:firstRowLastColumn="0" w:lastRowFirstColumn="0" w:lastRowLastColumn="0"/>
            </w:pPr>
            <w:r w:rsidRPr="00DF4A6B">
              <w:t>0.90</w:t>
            </w:r>
          </w:p>
        </w:tc>
      </w:tr>
      <w:tr w:rsidR="00DF4A6B" w:rsidRPr="00B868F1" w14:paraId="241290FE" w14:textId="77777777" w:rsidTr="00DF4A6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02DE062C" w14:textId="26484917" w:rsidR="00DF4A6B" w:rsidRPr="00DF4A6B" w:rsidRDefault="00DF4A6B" w:rsidP="00DF4A6B">
            <w:pPr>
              <w:pStyle w:val="Tablesmalltext"/>
            </w:pPr>
            <w:r w:rsidRPr="00DF4A6B">
              <w:rPr>
                <w:i/>
              </w:rPr>
              <w:t xml:space="preserve">Rheotanytarsus </w:t>
            </w:r>
            <w:r w:rsidRPr="00DF4A6B">
              <w:t>species</w:t>
            </w:r>
          </w:p>
        </w:tc>
        <w:tc>
          <w:tcPr>
            <w:tcW w:w="1275" w:type="dxa"/>
            <w:shd w:val="clear" w:color="auto" w:fill="FFFFFF" w:themeFill="background1"/>
          </w:tcPr>
          <w:p w14:paraId="0CB20265" w14:textId="2DA9B44A" w:rsidR="00DF4A6B" w:rsidRPr="00DF4A6B" w:rsidRDefault="00DF4A6B" w:rsidP="00DF4A6B">
            <w:pPr>
              <w:pStyle w:val="Tablesmalltext"/>
              <w:cnfStyle w:val="000000000000" w:firstRow="0" w:lastRow="0" w:firstColumn="0" w:lastColumn="0" w:oddVBand="0" w:evenVBand="0" w:oddHBand="0" w:evenHBand="0" w:firstRowFirstColumn="0" w:firstRowLastColumn="0" w:lastRowFirstColumn="0" w:lastRowLastColumn="0"/>
            </w:pPr>
            <w:r w:rsidRPr="00DF4A6B">
              <w:t>0.57</w:t>
            </w:r>
          </w:p>
        </w:tc>
      </w:tr>
      <w:tr w:rsidR="00DF4A6B" w:rsidRPr="00B868F1" w14:paraId="3CBA8A68" w14:textId="77777777" w:rsidTr="00DF4A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775131DE" w14:textId="24F1183E" w:rsidR="00DF4A6B" w:rsidRPr="00DF4A6B" w:rsidRDefault="00DF4A6B" w:rsidP="00DF4A6B">
            <w:pPr>
              <w:pStyle w:val="Tablesmalltext"/>
              <w:rPr>
                <w:i/>
              </w:rPr>
            </w:pPr>
            <w:r w:rsidRPr="00DF4A6B">
              <w:rPr>
                <w:i/>
              </w:rPr>
              <w:t>Tanytarsus manleyensis</w:t>
            </w:r>
          </w:p>
        </w:tc>
        <w:tc>
          <w:tcPr>
            <w:tcW w:w="1275" w:type="dxa"/>
            <w:shd w:val="clear" w:color="auto" w:fill="FF0000"/>
          </w:tcPr>
          <w:p w14:paraId="6909EC49" w14:textId="3688135D" w:rsidR="00DF4A6B" w:rsidRPr="00DF4A6B" w:rsidRDefault="00DF4A6B" w:rsidP="00DF4A6B">
            <w:pPr>
              <w:pStyle w:val="Tablesmalltext"/>
              <w:cnfStyle w:val="000000100000" w:firstRow="0" w:lastRow="0" w:firstColumn="0" w:lastColumn="0" w:oddVBand="0" w:evenVBand="0" w:oddHBand="1" w:evenHBand="0" w:firstRowFirstColumn="0" w:firstRowLastColumn="0" w:lastRowFirstColumn="0" w:lastRowLastColumn="0"/>
            </w:pPr>
            <w:r w:rsidRPr="00DF4A6B">
              <w:t>0.13</w:t>
            </w:r>
          </w:p>
        </w:tc>
      </w:tr>
      <w:tr w:rsidR="00DF4A6B" w:rsidRPr="00B868F1" w14:paraId="3B644F71" w14:textId="77777777" w:rsidTr="00DF4A6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B5C821C" w14:textId="7982CCC1" w:rsidR="00DF4A6B" w:rsidRPr="00DF4A6B" w:rsidRDefault="00DF4A6B" w:rsidP="00DF4A6B">
            <w:pPr>
              <w:pStyle w:val="Tablesmalltext"/>
            </w:pPr>
            <w:r w:rsidRPr="00DF4A6B">
              <w:rPr>
                <w:i/>
              </w:rPr>
              <w:t xml:space="preserve">Procladius </w:t>
            </w:r>
            <w:r w:rsidRPr="00DF4A6B">
              <w:t>species</w:t>
            </w:r>
          </w:p>
        </w:tc>
        <w:tc>
          <w:tcPr>
            <w:tcW w:w="1275" w:type="dxa"/>
            <w:shd w:val="clear" w:color="auto" w:fill="00B050"/>
          </w:tcPr>
          <w:p w14:paraId="04D00534" w14:textId="08F1EC13" w:rsidR="00DF4A6B" w:rsidRPr="00DF4A6B" w:rsidRDefault="00DF4A6B" w:rsidP="00DF4A6B">
            <w:pPr>
              <w:pStyle w:val="Tablesmalltext"/>
              <w:cnfStyle w:val="000000000000" w:firstRow="0" w:lastRow="0" w:firstColumn="0" w:lastColumn="0" w:oddVBand="0" w:evenVBand="0" w:oddHBand="0" w:evenHBand="0" w:firstRowFirstColumn="0" w:firstRowLastColumn="0" w:lastRowFirstColumn="0" w:lastRowLastColumn="0"/>
            </w:pPr>
            <w:r w:rsidRPr="00DF4A6B">
              <w:t>0.91</w:t>
            </w:r>
          </w:p>
        </w:tc>
      </w:tr>
      <w:tr w:rsidR="00DF4A6B" w:rsidRPr="00B868F1" w14:paraId="19BF24C5" w14:textId="77777777" w:rsidTr="00DF4A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12487AB2" w14:textId="4307469F" w:rsidR="00DF4A6B" w:rsidRPr="00DF4A6B" w:rsidRDefault="00DF4A6B" w:rsidP="00DF4A6B">
            <w:pPr>
              <w:pStyle w:val="Tablesmalltext"/>
              <w:rPr>
                <w:i/>
              </w:rPr>
            </w:pPr>
            <w:r w:rsidRPr="00DF4A6B">
              <w:rPr>
                <w:i/>
              </w:rPr>
              <w:t>Ecnomus pansus</w:t>
            </w:r>
          </w:p>
        </w:tc>
        <w:tc>
          <w:tcPr>
            <w:tcW w:w="1275" w:type="dxa"/>
            <w:shd w:val="clear" w:color="auto" w:fill="FF0000"/>
          </w:tcPr>
          <w:p w14:paraId="1BCCC570" w14:textId="2F73A36A" w:rsidR="00DF4A6B" w:rsidRPr="00DF4A6B" w:rsidRDefault="00DF4A6B" w:rsidP="00DF4A6B">
            <w:pPr>
              <w:pStyle w:val="Tablesmalltext"/>
              <w:cnfStyle w:val="000000100000" w:firstRow="0" w:lastRow="0" w:firstColumn="0" w:lastColumn="0" w:oddVBand="0" w:evenVBand="0" w:oddHBand="1" w:evenHBand="0" w:firstRowFirstColumn="0" w:firstRowLastColumn="0" w:lastRowFirstColumn="0" w:lastRowLastColumn="0"/>
            </w:pPr>
            <w:r w:rsidRPr="00DF4A6B">
              <w:t>0.12</w:t>
            </w:r>
          </w:p>
        </w:tc>
      </w:tr>
      <w:tr w:rsidR="00DF4A6B" w:rsidRPr="00B868F1" w14:paraId="19D12BC4" w14:textId="77777777" w:rsidTr="00DF4A6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4F24D31" w14:textId="0A8635C1" w:rsidR="00DF4A6B" w:rsidRPr="00DF4A6B" w:rsidRDefault="00DF4A6B" w:rsidP="00DF4A6B">
            <w:pPr>
              <w:pStyle w:val="Tablesmalltext"/>
            </w:pPr>
            <w:r w:rsidRPr="00DF4A6B">
              <w:rPr>
                <w:i/>
              </w:rPr>
              <w:t xml:space="preserve">Parakiefferiella </w:t>
            </w:r>
            <w:r w:rsidRPr="00DF4A6B">
              <w:t>species</w:t>
            </w:r>
          </w:p>
        </w:tc>
        <w:tc>
          <w:tcPr>
            <w:tcW w:w="1275" w:type="dxa"/>
            <w:shd w:val="clear" w:color="auto" w:fill="FF0000"/>
          </w:tcPr>
          <w:p w14:paraId="3349305D" w14:textId="6994FFDC" w:rsidR="00DF4A6B" w:rsidRPr="00DF4A6B" w:rsidRDefault="00DF4A6B" w:rsidP="00DF4A6B">
            <w:pPr>
              <w:pStyle w:val="Tablesmalltext"/>
              <w:cnfStyle w:val="000000000000" w:firstRow="0" w:lastRow="0" w:firstColumn="0" w:lastColumn="0" w:oddVBand="0" w:evenVBand="0" w:oddHBand="0" w:evenHBand="0" w:firstRowFirstColumn="0" w:firstRowLastColumn="0" w:lastRowFirstColumn="0" w:lastRowLastColumn="0"/>
            </w:pPr>
            <w:r w:rsidRPr="00DF4A6B">
              <w:t>0.04</w:t>
            </w:r>
          </w:p>
        </w:tc>
      </w:tr>
      <w:tr w:rsidR="00DF4A6B" w:rsidRPr="00B868F1" w14:paraId="305CB377" w14:textId="77777777" w:rsidTr="00DF4A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0888B8BA" w14:textId="7E68FE36" w:rsidR="00DF4A6B" w:rsidRPr="00DF4A6B" w:rsidRDefault="00DF4A6B" w:rsidP="00DF4A6B">
            <w:pPr>
              <w:pStyle w:val="Tablesmalltext"/>
            </w:pPr>
            <w:r w:rsidRPr="00DF4A6B">
              <w:rPr>
                <w:i/>
              </w:rPr>
              <w:t xml:space="preserve">Nanocladius </w:t>
            </w:r>
            <w:r w:rsidRPr="00DF4A6B">
              <w:t>species</w:t>
            </w:r>
          </w:p>
        </w:tc>
        <w:tc>
          <w:tcPr>
            <w:tcW w:w="1275" w:type="dxa"/>
            <w:shd w:val="clear" w:color="auto" w:fill="FFFFFF" w:themeFill="background1"/>
          </w:tcPr>
          <w:p w14:paraId="633982D3" w14:textId="512C1149" w:rsidR="00DF4A6B" w:rsidRPr="00DF4A6B" w:rsidRDefault="00DF4A6B" w:rsidP="00DF4A6B">
            <w:pPr>
              <w:pStyle w:val="Tablesmalltext"/>
              <w:cnfStyle w:val="000000100000" w:firstRow="0" w:lastRow="0" w:firstColumn="0" w:lastColumn="0" w:oddVBand="0" w:evenVBand="0" w:oddHBand="1" w:evenHBand="0" w:firstRowFirstColumn="0" w:firstRowLastColumn="0" w:lastRowFirstColumn="0" w:lastRowLastColumn="0"/>
            </w:pPr>
            <w:r w:rsidRPr="00DF4A6B">
              <w:t>0.51</w:t>
            </w:r>
          </w:p>
        </w:tc>
      </w:tr>
      <w:tr w:rsidR="00DF4A6B" w:rsidRPr="00B868F1" w14:paraId="0E49A2DC" w14:textId="77777777" w:rsidTr="00DF4A6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6F5DBBC3" w14:textId="357495D6" w:rsidR="00DF4A6B" w:rsidRPr="00DF4A6B" w:rsidRDefault="00DF4A6B" w:rsidP="00DF4A6B">
            <w:pPr>
              <w:pStyle w:val="Tablesmalltext"/>
            </w:pPr>
            <w:r w:rsidRPr="00DF4A6B">
              <w:rPr>
                <w:i/>
              </w:rPr>
              <w:t xml:space="preserve">Nilotanypus </w:t>
            </w:r>
            <w:r w:rsidRPr="00DF4A6B">
              <w:t>species</w:t>
            </w:r>
          </w:p>
        </w:tc>
        <w:tc>
          <w:tcPr>
            <w:tcW w:w="1275" w:type="dxa"/>
            <w:shd w:val="clear" w:color="auto" w:fill="FF0000"/>
          </w:tcPr>
          <w:p w14:paraId="0FA6D518" w14:textId="36ADDA18" w:rsidR="00DF4A6B" w:rsidRPr="00DF4A6B" w:rsidRDefault="00DF4A6B" w:rsidP="00DF4A6B">
            <w:pPr>
              <w:pStyle w:val="Tablesmalltext"/>
              <w:cnfStyle w:val="000000000000" w:firstRow="0" w:lastRow="0" w:firstColumn="0" w:lastColumn="0" w:oddVBand="0" w:evenVBand="0" w:oddHBand="0" w:evenHBand="0" w:firstRowFirstColumn="0" w:firstRowLastColumn="0" w:lastRowFirstColumn="0" w:lastRowLastColumn="0"/>
            </w:pPr>
            <w:r w:rsidRPr="00DF4A6B">
              <w:t>0.02</w:t>
            </w:r>
          </w:p>
        </w:tc>
      </w:tr>
      <w:tr w:rsidR="00DF4A6B" w:rsidRPr="00B868F1" w14:paraId="678ADCAF" w14:textId="77777777" w:rsidTr="00DF4A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39F97AAF" w14:textId="2514CD03" w:rsidR="00DF4A6B" w:rsidRPr="00DF4A6B" w:rsidRDefault="00DF4A6B" w:rsidP="00DF4A6B">
            <w:pPr>
              <w:pStyle w:val="Tablesmalltext"/>
            </w:pPr>
            <w:r w:rsidRPr="00DF4A6B">
              <w:t>Ceratopogonidae</w:t>
            </w:r>
          </w:p>
        </w:tc>
        <w:tc>
          <w:tcPr>
            <w:tcW w:w="1275" w:type="dxa"/>
            <w:shd w:val="clear" w:color="auto" w:fill="FF0000"/>
          </w:tcPr>
          <w:p w14:paraId="159DF348" w14:textId="17424FF4" w:rsidR="00DF4A6B" w:rsidRPr="00DF4A6B" w:rsidRDefault="00DF4A6B" w:rsidP="00DF4A6B">
            <w:pPr>
              <w:pStyle w:val="Tablesmalltext"/>
              <w:cnfStyle w:val="000000100000" w:firstRow="0" w:lastRow="0" w:firstColumn="0" w:lastColumn="0" w:oddVBand="0" w:evenVBand="0" w:oddHBand="1" w:evenHBand="0" w:firstRowFirstColumn="0" w:firstRowLastColumn="0" w:lastRowFirstColumn="0" w:lastRowLastColumn="0"/>
            </w:pPr>
            <w:r w:rsidRPr="00DF4A6B">
              <w:t>0.22</w:t>
            </w:r>
          </w:p>
        </w:tc>
      </w:tr>
      <w:tr w:rsidR="00DF4A6B" w:rsidRPr="00B868F1" w14:paraId="1D52CDA6" w14:textId="77777777" w:rsidTr="00DF4A6B">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5410302" w14:textId="200E874B" w:rsidR="00DF4A6B" w:rsidRPr="00DF4A6B" w:rsidRDefault="00DF4A6B" w:rsidP="00DF4A6B">
            <w:pPr>
              <w:pStyle w:val="Tablesmalltext"/>
            </w:pPr>
            <w:r w:rsidRPr="00DF4A6B">
              <w:rPr>
                <w:i/>
              </w:rPr>
              <w:t xml:space="preserve">Rheocricotopus </w:t>
            </w:r>
            <w:r w:rsidRPr="00DF4A6B">
              <w:t>species</w:t>
            </w:r>
          </w:p>
        </w:tc>
        <w:tc>
          <w:tcPr>
            <w:tcW w:w="1275" w:type="dxa"/>
            <w:shd w:val="clear" w:color="auto" w:fill="FF0000"/>
          </w:tcPr>
          <w:p w14:paraId="3190DBF3" w14:textId="78A72691" w:rsidR="00DF4A6B" w:rsidRPr="00DF4A6B" w:rsidRDefault="00DF4A6B" w:rsidP="00DF4A6B">
            <w:pPr>
              <w:pStyle w:val="Tablesmalltext"/>
              <w:cnfStyle w:val="000000000000" w:firstRow="0" w:lastRow="0" w:firstColumn="0" w:lastColumn="0" w:oddVBand="0" w:evenVBand="0" w:oddHBand="0" w:evenHBand="0" w:firstRowFirstColumn="0" w:firstRowLastColumn="0" w:lastRowFirstColumn="0" w:lastRowLastColumn="0"/>
            </w:pPr>
            <w:r w:rsidRPr="00DF4A6B">
              <w:t>0.02</w:t>
            </w:r>
          </w:p>
        </w:tc>
      </w:tr>
    </w:tbl>
    <w:p w14:paraId="3D7C1811" w14:textId="77777777" w:rsidR="00A107DA" w:rsidRDefault="00A107DA" w:rsidP="00A107DA">
      <w:pPr>
        <w:pStyle w:val="Para0"/>
      </w:pPr>
      <w:r>
        <w:t xml:space="preserve">In 2017-18, total large invertebrate </w:t>
      </w:r>
      <w:r w:rsidRPr="000344CB">
        <w:t xml:space="preserve">biomass (invertebrates &gt;5mm) increased in the Goulburn River but decreased in the Broken River post-CEW </w:t>
      </w:r>
      <w:r w:rsidRPr="00131525">
        <w:t>(</w:t>
      </w:r>
      <w:r w:rsidRPr="00131525">
        <w:fldChar w:fldCharType="begin"/>
      </w:r>
      <w:r w:rsidRPr="00131525">
        <w:instrText xml:space="preserve"> REF _Ref529280013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3</w:t>
      </w:r>
      <w:r w:rsidRPr="00131525">
        <w:fldChar w:fldCharType="end"/>
      </w:r>
      <w:r w:rsidRPr="00131525">
        <w:t>a). The change in biomass, when considered with the other years when CEW was delivered as spring freshes, was usually seen as a decrease in biomass post-CEW at both sites, with a much greater decrease in the Broken River indicating CEW may have had some positive impact on biomass (</w:t>
      </w:r>
      <w:r w:rsidRPr="00131525">
        <w:fldChar w:fldCharType="begin"/>
      </w:r>
      <w:r w:rsidRPr="00131525">
        <w:instrText xml:space="preserve"> REF _Ref529280013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3</w:t>
      </w:r>
      <w:r w:rsidRPr="00131525">
        <w:fldChar w:fldCharType="end"/>
      </w:r>
      <w:r w:rsidRPr="00131525">
        <w:t>b). As</w:t>
      </w:r>
      <w:r>
        <w:t xml:space="preserve"> a result, CEW delivered as a spring fresh has a significant positive effect on large invertebrate biomass (</w:t>
      </w:r>
      <w:r>
        <w:rPr>
          <w:highlight w:val="yellow"/>
        </w:rPr>
        <w:fldChar w:fldCharType="begin"/>
      </w:r>
      <w:r>
        <w:instrText xml:space="preserve"> REF _Ref529279845 </w:instrText>
      </w:r>
      <w:r>
        <w:rPr>
          <w:highlight w:val="yellow"/>
        </w:rPr>
        <w:fldChar w:fldCharType="separate"/>
      </w:r>
      <w:r>
        <w:t xml:space="preserve">Table </w:t>
      </w:r>
      <w:r>
        <w:rPr>
          <w:noProof/>
        </w:rPr>
        <w:t>5</w:t>
      </w:r>
      <w:r>
        <w:noBreakHyphen/>
      </w:r>
      <w:r>
        <w:rPr>
          <w:noProof/>
        </w:rPr>
        <w:t>3</w:t>
      </w:r>
      <w:r>
        <w:rPr>
          <w:highlight w:val="yellow"/>
        </w:rPr>
        <w:fldChar w:fldCharType="end"/>
      </w:r>
      <w:r>
        <w:t>).</w:t>
      </w:r>
    </w:p>
    <w:p w14:paraId="0657A0F7" w14:textId="77777777" w:rsidR="00A107DA" w:rsidRPr="0099259F" w:rsidRDefault="00A107DA" w:rsidP="00A107DA">
      <w:pPr>
        <w:pStyle w:val="Para0"/>
      </w:pPr>
      <w:r>
        <w:t>A breakdown of the main taxonomic groups contributing to biomass in 2017–18 showed distinct site and event differences. In the Goulburn River, the contribution of crustaceans to biomass increased post-CEW, while in the Broken River their contribution decreased while Ephemeroptera, Plecoptera and Trichoptera (EPT) dominated biomass (</w:t>
      </w:r>
      <w:r w:rsidRPr="00131525">
        <w:fldChar w:fldCharType="begin"/>
      </w:r>
      <w:r w:rsidRPr="00131525">
        <w:instrText xml:space="preserve"> REF _Ref529280013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3</w:t>
      </w:r>
      <w:r w:rsidRPr="00131525">
        <w:fldChar w:fldCharType="end"/>
      </w:r>
      <w:r w:rsidRPr="00131525">
        <w:t>c), not because they increased in biomass (</w:t>
      </w:r>
      <w:r w:rsidRPr="00131525">
        <w:fldChar w:fldCharType="begin"/>
      </w:r>
      <w:r w:rsidRPr="00131525">
        <w:instrText xml:space="preserve"> REF _Ref529280013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3</w:t>
      </w:r>
      <w:r w:rsidRPr="00131525">
        <w:fldChar w:fldCharType="end"/>
      </w:r>
      <w:r w:rsidRPr="00131525">
        <w:t>d) but because crustacean biomass was heavily reduced post-CEW at this site (</w:t>
      </w:r>
      <w:r w:rsidRPr="00131525">
        <w:fldChar w:fldCharType="begin"/>
      </w:r>
      <w:r w:rsidRPr="00131525">
        <w:instrText xml:space="preserve"> REF _Ref529280013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3</w:t>
      </w:r>
      <w:r w:rsidRPr="00131525">
        <w:fldChar w:fldCharType="end"/>
      </w:r>
      <w:r w:rsidRPr="00131525">
        <w:t>e). Odonata biomass decreased in the Goulburn River but increased in the Broken River post CEW (</w:t>
      </w:r>
      <w:r w:rsidRPr="00131525">
        <w:fldChar w:fldCharType="begin"/>
      </w:r>
      <w:r w:rsidRPr="00131525">
        <w:instrText xml:space="preserve"> REF _Ref529280013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3</w:t>
      </w:r>
      <w:r w:rsidRPr="00131525">
        <w:fldChar w:fldCharType="end"/>
      </w:r>
      <w:r w:rsidRPr="00131525">
        <w:t>f),</w:t>
      </w:r>
      <w:r>
        <w:t xml:space="preserve"> while other taxa contributed relatively little to large invertebrate biomass.</w:t>
      </w:r>
    </w:p>
    <w:p w14:paraId="267D952A" w14:textId="77777777" w:rsidR="00A107DA" w:rsidRDefault="00A107DA" w:rsidP="00A107DA">
      <w:pPr>
        <w:pStyle w:val="Heading3"/>
      </w:pPr>
      <w:bookmarkStart w:id="277" w:name="_Toc529424276"/>
      <w:r>
        <w:t>Replicated Edge Sweep Samples (RESS)</w:t>
      </w:r>
      <w:bookmarkEnd w:id="277"/>
    </w:p>
    <w:p w14:paraId="3AD039E2" w14:textId="77777777" w:rsidR="00A107DA" w:rsidRDefault="00A107DA" w:rsidP="00A107DA">
      <w:pPr>
        <w:pStyle w:val="Para0"/>
      </w:pPr>
      <w:r>
        <w:t>A total of 1,962 individuals from 87 taxa were identified in RESS samples, with abundance and taxonomic richness always higher in the Broken River than in the Goulburn River. Both abundance and richness decreased post-CEW at both sites (</w:t>
      </w:r>
      <w:r w:rsidRPr="00131525">
        <w:fldChar w:fldCharType="begin"/>
      </w:r>
      <w:r w:rsidRPr="00131525">
        <w:instrText xml:space="preserve"> REF _Ref529280185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4</w:t>
      </w:r>
      <w:r w:rsidRPr="00131525">
        <w:fldChar w:fldCharType="end"/>
      </w:r>
      <w:r w:rsidRPr="00131525">
        <w:t>a,b), which is similar to 2015–16. The spring freshes had a significant positive effect on total abundance in RESS samples (</w:t>
      </w:r>
      <w:r w:rsidRPr="00131525">
        <w:fldChar w:fldCharType="begin"/>
      </w:r>
      <w:r w:rsidRPr="00131525">
        <w:instrText xml:space="preserve"> REF _Ref529280204 </w:instrText>
      </w:r>
      <w:r>
        <w:instrText xml:space="preserve"> \* MERGEFORMAT </w:instrText>
      </w:r>
      <w:r w:rsidRPr="00131525">
        <w:fldChar w:fldCharType="separate"/>
      </w:r>
      <w:r w:rsidRPr="00131525">
        <w:t xml:space="preserve">Table </w:t>
      </w:r>
      <w:r w:rsidRPr="00131525">
        <w:rPr>
          <w:noProof/>
        </w:rPr>
        <w:t>5</w:t>
      </w:r>
      <w:r w:rsidRPr="00131525">
        <w:noBreakHyphen/>
      </w:r>
      <w:r w:rsidRPr="00131525">
        <w:rPr>
          <w:noProof/>
        </w:rPr>
        <w:t>4</w:t>
      </w:r>
      <w:r w:rsidRPr="00131525">
        <w:fldChar w:fldCharType="end"/>
      </w:r>
      <w:r w:rsidRPr="00131525">
        <w:t>), due to the decrease in abundance at both sites post-CEW being much less in the Goulburn River (</w:t>
      </w:r>
      <w:r w:rsidRPr="00131525">
        <w:fldChar w:fldCharType="begin"/>
      </w:r>
      <w:r w:rsidRPr="00131525">
        <w:instrText xml:space="preserve"> REF _Ref529280185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4</w:t>
      </w:r>
      <w:r w:rsidRPr="00131525">
        <w:fldChar w:fldCharType="end"/>
      </w:r>
      <w:r w:rsidRPr="00131525">
        <w:t>c).</w:t>
      </w:r>
      <w:r>
        <w:t xml:space="preserve">  </w:t>
      </w:r>
    </w:p>
    <w:p w14:paraId="4AA7D5C0" w14:textId="77777777" w:rsidR="000E0154" w:rsidRDefault="000E0154" w:rsidP="00A107DA">
      <w:pPr>
        <w:pStyle w:val="Para0"/>
        <w:jc w:val="center"/>
      </w:pPr>
      <w:r w:rsidRPr="00902F92">
        <w:rPr>
          <w:noProof/>
          <w:lang w:val="en-AU" w:eastAsia="en-AU"/>
        </w:rPr>
        <w:drawing>
          <wp:inline distT="0" distB="0" distL="0" distR="0" wp14:anchorId="7D537B91" wp14:editId="06B86BAE">
            <wp:extent cx="5184000" cy="777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5186970" cy="7776853"/>
                    </a:xfrm>
                    <a:prstGeom prst="rect">
                      <a:avLst/>
                    </a:prstGeom>
                    <a:noFill/>
                    <a:ln>
                      <a:noFill/>
                    </a:ln>
                  </pic:spPr>
                </pic:pic>
              </a:graphicData>
            </a:graphic>
          </wp:inline>
        </w:drawing>
      </w:r>
    </w:p>
    <w:p w14:paraId="23C00B3B" w14:textId="1AEC350B" w:rsidR="000E0154" w:rsidRPr="00A525A7" w:rsidRDefault="000E0154" w:rsidP="000E0154">
      <w:pPr>
        <w:pStyle w:val="Caption"/>
      </w:pPr>
      <w:bookmarkStart w:id="278" w:name="_Ref529279885"/>
      <w:bookmarkStart w:id="279" w:name="_Toc5629920"/>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w:t>
      </w:r>
      <w:r w:rsidR="004B54B1">
        <w:fldChar w:fldCharType="end"/>
      </w:r>
      <w:bookmarkEnd w:id="278"/>
      <w:r>
        <w:t>. Change in median abundance of (a)</w:t>
      </w:r>
      <w:r>
        <w:rPr>
          <w:i/>
        </w:rPr>
        <w:t xml:space="preserve"> Rheotanytarsus </w:t>
      </w:r>
      <w:r>
        <w:t xml:space="preserve">species, (b) Oligochaeta, (c) </w:t>
      </w:r>
      <w:r>
        <w:rPr>
          <w:i/>
        </w:rPr>
        <w:t xml:space="preserve">Nilotanypus </w:t>
      </w:r>
      <w:r>
        <w:t xml:space="preserve">species, (d) </w:t>
      </w:r>
      <w:r>
        <w:rPr>
          <w:i/>
        </w:rPr>
        <w:t xml:space="preserve">Nanocladius </w:t>
      </w:r>
      <w:r>
        <w:t xml:space="preserve">species, (e) </w:t>
      </w:r>
      <w:r>
        <w:rPr>
          <w:i/>
        </w:rPr>
        <w:t xml:space="preserve">Procladius </w:t>
      </w:r>
      <w:r>
        <w:t xml:space="preserve">species, (f) </w:t>
      </w:r>
      <w:r>
        <w:rPr>
          <w:i/>
        </w:rPr>
        <w:t>Tanytarsus manleyensis</w:t>
      </w:r>
      <w:r>
        <w:t xml:space="preserve">, (g) </w:t>
      </w:r>
      <w:r>
        <w:rPr>
          <w:i/>
        </w:rPr>
        <w:t>Ecnomus pansus</w:t>
      </w:r>
      <w:r>
        <w:t>, (h)</w:t>
      </w:r>
      <w:r>
        <w:rPr>
          <w:i/>
        </w:rPr>
        <w:t xml:space="preserve"> Parakiefferiella </w:t>
      </w:r>
      <w:r>
        <w:t xml:space="preserve">species, (i) Ceratopogonidae and (j) </w:t>
      </w:r>
      <w:r>
        <w:rPr>
          <w:i/>
        </w:rPr>
        <w:t xml:space="preserve">Rheocricotopus </w:t>
      </w:r>
      <w:r>
        <w:t>species (post-CEW minus pre-CEW) in artificial substrates. Error bars indicate the 95% Bayesian credible intervals.</w:t>
      </w:r>
      <w:bookmarkEnd w:id="279"/>
    </w:p>
    <w:p w14:paraId="36BC3AE8" w14:textId="77777777" w:rsidR="000E0154" w:rsidRDefault="000E0154" w:rsidP="000E0154">
      <w:pPr>
        <w:pStyle w:val="Para0"/>
      </w:pPr>
      <w:r w:rsidRPr="008F1F69">
        <w:rPr>
          <w:noProof/>
          <w:lang w:val="en-AU" w:eastAsia="en-AU"/>
        </w:rPr>
        <w:drawing>
          <wp:inline distT="0" distB="0" distL="0" distR="0" wp14:anchorId="6C07AB61" wp14:editId="7D4698C7">
            <wp:extent cx="6296660" cy="5666994"/>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6296660" cy="5666994"/>
                    </a:xfrm>
                    <a:prstGeom prst="rect">
                      <a:avLst/>
                    </a:prstGeom>
                    <a:noFill/>
                    <a:ln>
                      <a:noFill/>
                    </a:ln>
                  </pic:spPr>
                </pic:pic>
              </a:graphicData>
            </a:graphic>
          </wp:inline>
        </w:drawing>
      </w:r>
    </w:p>
    <w:p w14:paraId="6E2CB357" w14:textId="1E8E1BFD" w:rsidR="000E0154" w:rsidRDefault="000E0154" w:rsidP="000E0154">
      <w:pPr>
        <w:pStyle w:val="Caption"/>
      </w:pPr>
      <w:bookmarkStart w:id="280" w:name="_Ref529280013"/>
      <w:bookmarkStart w:id="281" w:name="_Toc5629921"/>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3</w:t>
      </w:r>
      <w:r w:rsidR="004B54B1">
        <w:fldChar w:fldCharType="end"/>
      </w:r>
      <w:bookmarkEnd w:id="280"/>
      <w:r>
        <w:t>. Biomass in artificial substrates. (a) Average total large invertebrate biomass in 2017</w:t>
      </w:r>
      <w:r w:rsidR="00C1379E">
        <w:t>–</w:t>
      </w:r>
      <w:r>
        <w:t>18 (</w:t>
      </w:r>
      <w:r>
        <w:rPr>
          <w:u w:val="single"/>
        </w:rPr>
        <w:t>+</w:t>
      </w:r>
      <w:r>
        <w:t xml:space="preserve"> standard error of the mean). (b) Change in median total bioma</w:t>
      </w:r>
      <w:r w:rsidR="00C1379E">
        <w:t>ss across all years except 2016–</w:t>
      </w:r>
      <w:r>
        <w:t>17 (post-CEW minus pre-CEW; error bars are 95% Bayesian credible intervals). (c) Percentage contribution of main large invertebrate groups to total biomass in 2017-18. Average (</w:t>
      </w:r>
      <w:r>
        <w:rPr>
          <w:u w:val="single"/>
        </w:rPr>
        <w:t>+</w:t>
      </w:r>
      <w:r>
        <w:t xml:space="preserve"> standard error of the mean) biomass in 2017-18 of (d) Ephemeroptera, Plecoptera and Trichoptera (EPT), (e) crustaceans and (f) Odonata. For figures (a), (d), (e) and (f) blue = pre-CEW, red = post-CEW.</w:t>
      </w:r>
      <w:bookmarkEnd w:id="281"/>
    </w:p>
    <w:p w14:paraId="0C06110A" w14:textId="77777777" w:rsidR="00A107DA" w:rsidRDefault="00A107DA" w:rsidP="00A107DA">
      <w:pPr>
        <w:pStyle w:val="Para0"/>
      </w:pPr>
      <w:r>
        <w:t>Responses of specific taxa to CEW in RESS samples were examined further. These taxa were selected based on those that were also most abundant in artificial substrates. Significant effects of CEW delivery were examined by comparing changes in abundance (after CEW minus before CEW) from both sites over the years (</w:t>
      </w:r>
      <w:r>
        <w:rPr>
          <w:highlight w:val="yellow"/>
        </w:rPr>
        <w:fldChar w:fldCharType="begin"/>
      </w:r>
      <w:r>
        <w:instrText xml:space="preserve"> REF _Ref529280204 </w:instrText>
      </w:r>
      <w:r>
        <w:rPr>
          <w:highlight w:val="yellow"/>
        </w:rPr>
        <w:fldChar w:fldCharType="separate"/>
      </w:r>
      <w:r>
        <w:t xml:space="preserve">Table </w:t>
      </w:r>
      <w:r>
        <w:rPr>
          <w:noProof/>
        </w:rPr>
        <w:t>5</w:t>
      </w:r>
      <w:r>
        <w:noBreakHyphen/>
      </w:r>
      <w:r>
        <w:rPr>
          <w:noProof/>
        </w:rPr>
        <w:t>4</w:t>
      </w:r>
      <w:r>
        <w:rPr>
          <w:highlight w:val="yellow"/>
        </w:rPr>
        <w:fldChar w:fldCharType="end"/>
      </w:r>
      <w:r>
        <w:t>). Four taxa showed significant positive responses to CEW. Although Oligochaeta responses to CEW were not consistent over the years (</w:t>
      </w:r>
      <w:r>
        <w:rPr>
          <w:highlight w:val="yellow"/>
        </w:rPr>
        <w:fldChar w:fldCharType="begin"/>
      </w:r>
      <w:r>
        <w:instrText xml:space="preserve"> REF _Ref529280306 </w:instrText>
      </w:r>
      <w:r>
        <w:rPr>
          <w:highlight w:val="yellow"/>
        </w:rPr>
        <w:fldChar w:fldCharType="separate"/>
      </w:r>
      <w:r>
        <w:t xml:space="preserve">Table </w:t>
      </w:r>
      <w:r>
        <w:rPr>
          <w:noProof/>
        </w:rPr>
        <w:t>5</w:t>
      </w:r>
      <w:r>
        <w:noBreakHyphen/>
      </w:r>
      <w:r>
        <w:rPr>
          <w:noProof/>
        </w:rPr>
        <w:t>5</w:t>
      </w:r>
      <w:r>
        <w:rPr>
          <w:highlight w:val="yellow"/>
        </w:rPr>
        <w:fldChar w:fldCharType="end"/>
      </w:r>
      <w:r>
        <w:t xml:space="preserve">), in general they showed a positive response to CEW compared to when they were not exposed to CEW in the Broken River. The Chironomidae </w:t>
      </w:r>
      <w:r>
        <w:rPr>
          <w:i/>
        </w:rPr>
        <w:t xml:space="preserve">Rheotanytarsus </w:t>
      </w:r>
      <w:r>
        <w:t xml:space="preserve">species and </w:t>
      </w:r>
      <w:r w:rsidRPr="00A958B5">
        <w:rPr>
          <w:i/>
        </w:rPr>
        <w:t>Tanytarsus manleyensis</w:t>
      </w:r>
      <w:r>
        <w:t xml:space="preserve"> also had significant positive responses to CEW. However, in the case of </w:t>
      </w:r>
      <w:r>
        <w:rPr>
          <w:i/>
        </w:rPr>
        <w:t xml:space="preserve">T. </w:t>
      </w:r>
      <w:r w:rsidRPr="00A958B5">
        <w:rPr>
          <w:i/>
        </w:rPr>
        <w:t>manleyensis</w:t>
      </w:r>
      <w:r>
        <w:rPr>
          <w:i/>
        </w:rPr>
        <w:t xml:space="preserve"> </w:t>
      </w:r>
      <w:r>
        <w:t>this was attributed to a less severe decrease in abundance in the Goulburn River post-CEW compared to the Broken River, a decrease that is possibly seasonal (</w:t>
      </w:r>
      <w:r>
        <w:rPr>
          <w:highlight w:val="yellow"/>
        </w:rPr>
        <w:fldChar w:fldCharType="begin"/>
      </w:r>
      <w:r>
        <w:instrText xml:space="preserve"> REF _Ref529280306 </w:instrText>
      </w:r>
      <w:r>
        <w:rPr>
          <w:highlight w:val="yellow"/>
        </w:rPr>
        <w:fldChar w:fldCharType="separate"/>
      </w:r>
      <w:r>
        <w:t xml:space="preserve">Table </w:t>
      </w:r>
      <w:r>
        <w:rPr>
          <w:noProof/>
        </w:rPr>
        <w:t>5</w:t>
      </w:r>
      <w:r>
        <w:noBreakHyphen/>
      </w:r>
      <w:r>
        <w:rPr>
          <w:noProof/>
        </w:rPr>
        <w:t>5</w:t>
      </w:r>
      <w:r>
        <w:rPr>
          <w:highlight w:val="yellow"/>
        </w:rPr>
        <w:fldChar w:fldCharType="end"/>
      </w:r>
      <w:r>
        <w:t>). Meanwhile, Ceratopogonidae abundances increased post-CEW in the Goulburn River but decreased in the Broken River, but the posterior probability of the change was not significant.</w:t>
      </w:r>
    </w:p>
    <w:p w14:paraId="24818949" w14:textId="1649B214" w:rsidR="000E0154" w:rsidRDefault="00950F5F" w:rsidP="00C1379E">
      <w:pPr>
        <w:pStyle w:val="Para0"/>
        <w:jc w:val="center"/>
      </w:pPr>
      <w:r w:rsidRPr="00950F5F">
        <w:rPr>
          <w:noProof/>
          <w:lang w:val="en-AU" w:eastAsia="en-AU"/>
        </w:rPr>
        <w:drawing>
          <wp:inline distT="0" distB="0" distL="0" distR="0" wp14:anchorId="260B8720" wp14:editId="276E2263">
            <wp:extent cx="6296660" cy="3900170"/>
            <wp:effectExtent l="0" t="0" r="889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6296660" cy="3900170"/>
                    </a:xfrm>
                    <a:prstGeom prst="rect">
                      <a:avLst/>
                    </a:prstGeom>
                    <a:noFill/>
                    <a:ln>
                      <a:noFill/>
                    </a:ln>
                  </pic:spPr>
                </pic:pic>
              </a:graphicData>
            </a:graphic>
          </wp:inline>
        </w:drawing>
      </w:r>
    </w:p>
    <w:p w14:paraId="187C7FA0" w14:textId="0FAD5D02" w:rsidR="000E0154" w:rsidRPr="00965A2D" w:rsidRDefault="000E0154" w:rsidP="000E0154">
      <w:pPr>
        <w:pStyle w:val="Caption"/>
        <w:rPr>
          <w:vertAlign w:val="subscript"/>
        </w:rPr>
      </w:pPr>
      <w:bookmarkStart w:id="282" w:name="_Ref529280185"/>
      <w:bookmarkStart w:id="283" w:name="_Toc5629922"/>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4</w:t>
      </w:r>
      <w:r w:rsidR="004B54B1">
        <w:fldChar w:fldCharType="end"/>
      </w:r>
      <w:bookmarkEnd w:id="282"/>
      <w:r>
        <w:t>. Average (</w:t>
      </w:r>
      <w:r>
        <w:rPr>
          <w:u w:val="single"/>
        </w:rPr>
        <w:t>+</w:t>
      </w:r>
      <w:r>
        <w:t xml:space="preserve"> standard error of the mean) (a) abundance</w:t>
      </w:r>
      <w:r w:rsidR="00950F5F">
        <w:t>,</w:t>
      </w:r>
      <w:r>
        <w:t xml:space="preserve"> (b) number of taxa in replicated edge sweep samples from 2017-18</w:t>
      </w:r>
      <w:r w:rsidR="00950F5F">
        <w:t xml:space="preserve"> and (c) change in median total abundance (post-CEW minus pre-CEW)</w:t>
      </w:r>
      <w:r>
        <w:t xml:space="preserve">. </w:t>
      </w:r>
      <w:r w:rsidR="00950F5F">
        <w:t>For figures (a) and (b), b</w:t>
      </w:r>
      <w:r>
        <w:t>lue columns = pre-CEW and red columns = post-CEW.</w:t>
      </w:r>
      <w:r w:rsidR="00950F5F">
        <w:t xml:space="preserve"> In figure c, data are 4</w:t>
      </w:r>
      <w:r w:rsidR="00950F5F" w:rsidRPr="00DF4A6B">
        <w:rPr>
          <w:vertAlign w:val="superscript"/>
        </w:rPr>
        <w:t>th</w:t>
      </w:r>
      <w:r w:rsidR="00950F5F">
        <w:t>-root transformed and error bars indicate the 95% Bayesian credible intervals.</w:t>
      </w:r>
      <w:bookmarkEnd w:id="283"/>
    </w:p>
    <w:p w14:paraId="23BFCD61" w14:textId="555A4D05" w:rsidR="00F55975" w:rsidRDefault="00951666" w:rsidP="000E0154">
      <w:pPr>
        <w:pStyle w:val="Para0"/>
      </w:pPr>
      <w:r>
        <w:t xml:space="preserve">Several taxa showed </w:t>
      </w:r>
      <w:r w:rsidR="004937E8">
        <w:t xml:space="preserve">overall </w:t>
      </w:r>
      <w:r>
        <w:t>significant negative responses to CEW in the Goulburn River (</w:t>
      </w:r>
      <w:r w:rsidR="00131525">
        <w:rPr>
          <w:highlight w:val="yellow"/>
        </w:rPr>
        <w:fldChar w:fldCharType="begin"/>
      </w:r>
      <w:r w:rsidR="00131525">
        <w:instrText xml:space="preserve"> REF _Ref529280204 </w:instrText>
      </w:r>
      <w:r w:rsidR="00131525">
        <w:rPr>
          <w:highlight w:val="yellow"/>
        </w:rPr>
        <w:fldChar w:fldCharType="separate"/>
      </w:r>
      <w:r w:rsidR="00131525">
        <w:t xml:space="preserve">Table </w:t>
      </w:r>
      <w:r w:rsidR="00131525">
        <w:rPr>
          <w:noProof/>
        </w:rPr>
        <w:t>5</w:t>
      </w:r>
      <w:r w:rsidR="00131525">
        <w:noBreakHyphen/>
      </w:r>
      <w:r w:rsidR="00131525">
        <w:rPr>
          <w:noProof/>
        </w:rPr>
        <w:t>4</w:t>
      </w:r>
      <w:r w:rsidR="00131525">
        <w:rPr>
          <w:highlight w:val="yellow"/>
        </w:rPr>
        <w:fldChar w:fldCharType="end"/>
      </w:r>
      <w:r>
        <w:t xml:space="preserve">). </w:t>
      </w:r>
      <w:r w:rsidR="004937E8">
        <w:t xml:space="preserve">Unlike in artificial substrates (where a positive response was observed), in RESS samples </w:t>
      </w:r>
      <w:r w:rsidR="004937E8">
        <w:rPr>
          <w:i/>
        </w:rPr>
        <w:t xml:space="preserve">Procladius </w:t>
      </w:r>
      <w:r w:rsidR="004937E8">
        <w:t>abundances consistently decreased post-CEW in the Goulburn River (although consistent responses were not observed in the Broken River (</w:t>
      </w:r>
      <w:r w:rsidR="00131525">
        <w:rPr>
          <w:highlight w:val="yellow"/>
        </w:rPr>
        <w:fldChar w:fldCharType="begin"/>
      </w:r>
      <w:r w:rsidR="00131525">
        <w:instrText xml:space="preserve"> REF _Ref529280306 </w:instrText>
      </w:r>
      <w:r w:rsidR="00131525">
        <w:rPr>
          <w:highlight w:val="yellow"/>
        </w:rPr>
        <w:fldChar w:fldCharType="separate"/>
      </w:r>
      <w:r w:rsidR="00131525">
        <w:t xml:space="preserve">Table </w:t>
      </w:r>
      <w:r w:rsidR="00131525">
        <w:rPr>
          <w:noProof/>
        </w:rPr>
        <w:t>5</w:t>
      </w:r>
      <w:r w:rsidR="00131525">
        <w:noBreakHyphen/>
      </w:r>
      <w:r w:rsidR="00131525">
        <w:rPr>
          <w:noProof/>
        </w:rPr>
        <w:t>5</w:t>
      </w:r>
      <w:r w:rsidR="00131525">
        <w:rPr>
          <w:highlight w:val="yellow"/>
        </w:rPr>
        <w:fldChar w:fldCharType="end"/>
      </w:r>
      <w:r w:rsidR="004937E8">
        <w:t>).</w:t>
      </w:r>
      <w:r w:rsidR="00CE1690">
        <w:t xml:space="preserve"> </w:t>
      </w:r>
      <w:r w:rsidR="004937E8">
        <w:t xml:space="preserve">Similarly, the caddisfly </w:t>
      </w:r>
      <w:r>
        <w:rPr>
          <w:i/>
        </w:rPr>
        <w:t>Ecnomus pansus</w:t>
      </w:r>
      <w:r w:rsidR="004937E8">
        <w:rPr>
          <w:i/>
        </w:rPr>
        <w:t xml:space="preserve"> </w:t>
      </w:r>
      <w:r w:rsidR="004937E8">
        <w:t xml:space="preserve">showed negative responses to CEW, as did the Chironomidae </w:t>
      </w:r>
      <w:r w:rsidR="004937E8">
        <w:rPr>
          <w:i/>
        </w:rPr>
        <w:t xml:space="preserve">Parakiefferiella </w:t>
      </w:r>
      <w:r w:rsidR="004937E8">
        <w:t xml:space="preserve">species, </w:t>
      </w:r>
      <w:r w:rsidR="004937E8">
        <w:rPr>
          <w:i/>
        </w:rPr>
        <w:t xml:space="preserve">Nilotanypus </w:t>
      </w:r>
      <w:r w:rsidR="004937E8">
        <w:t xml:space="preserve">species and </w:t>
      </w:r>
      <w:r w:rsidR="004937E8">
        <w:rPr>
          <w:i/>
        </w:rPr>
        <w:t xml:space="preserve">Rheocricotopus </w:t>
      </w:r>
      <w:r w:rsidR="004937E8">
        <w:t xml:space="preserve">species. </w:t>
      </w:r>
      <w:r w:rsidR="00F55975">
        <w:rPr>
          <w:i/>
        </w:rPr>
        <w:t xml:space="preserve">Nanocladius </w:t>
      </w:r>
      <w:r w:rsidR="00F55975">
        <w:t>species did not significantly respond to CEW.</w:t>
      </w:r>
    </w:p>
    <w:p w14:paraId="1BE4D783" w14:textId="614F3564" w:rsidR="00A107DA" w:rsidRDefault="00A107DA" w:rsidP="00A107DA">
      <w:pPr>
        <w:pStyle w:val="Para0"/>
      </w:pPr>
      <w:r>
        <w:t xml:space="preserve">There were 19 common taxa that contributed to &gt;1% of the abundance in 2017–18; these were compared to common taxa in previous years to derive a list of common taxa that were considered further. Common taxa (considered across all years) are listed </w:t>
      </w:r>
      <w:r w:rsidRPr="0064434D">
        <w:t xml:space="preserve">in </w:t>
      </w:r>
      <w:r>
        <w:rPr>
          <w:highlight w:val="yellow"/>
        </w:rPr>
        <w:fldChar w:fldCharType="begin"/>
      </w:r>
      <w:r>
        <w:instrText xml:space="preserve"> REF _Ref529280306 </w:instrText>
      </w:r>
      <w:r>
        <w:rPr>
          <w:highlight w:val="yellow"/>
        </w:rPr>
        <w:fldChar w:fldCharType="separate"/>
      </w:r>
      <w:r>
        <w:t xml:space="preserve">Table </w:t>
      </w:r>
      <w:r>
        <w:rPr>
          <w:noProof/>
        </w:rPr>
        <w:t>5</w:t>
      </w:r>
      <w:r>
        <w:noBreakHyphen/>
      </w:r>
      <w:r>
        <w:rPr>
          <w:noProof/>
        </w:rPr>
        <w:t>5</w:t>
      </w:r>
      <w:r>
        <w:rPr>
          <w:highlight w:val="yellow"/>
        </w:rPr>
        <w:fldChar w:fldCharType="end"/>
      </w:r>
      <w:r w:rsidRPr="0064434D">
        <w:t>, along</w:t>
      </w:r>
      <w:r>
        <w:t xml:space="preserve"> with changes in their abundance between post-CEW and pre-CEW at both sites for the two years when CEW was delivered as a spring fresh (2015–16 and 2017–18). Post-flood data (from 2016–17) was not considered in this section. Results were compared across the two years to determine consistent responses that are indicative of an effect of the spring freshes (CEW). For responses to be attributed to CEW, it had to occur in both years (2015–16 and 2017–18) and had to result in a change in abundance in the Goulburn River that did not occur in the Broken River. Other consistent effects were also observed, notably seasonal changes (e.g. a taxon always increased or decreased in abundance post-CEW regardless of site) or site preferences (i.e. a taxon was consistently present at one site and absent from the other).</w:t>
      </w:r>
    </w:p>
    <w:p w14:paraId="36C01A17" w14:textId="77777777" w:rsidR="00A107DA" w:rsidRDefault="00A107DA">
      <w:pPr>
        <w:spacing w:after="0" w:line="240" w:lineRule="auto"/>
      </w:pPr>
      <w:r>
        <w:br w:type="page"/>
      </w:r>
    </w:p>
    <w:p w14:paraId="137BDCCC" w14:textId="4DFAB7F4" w:rsidR="003976ED" w:rsidRDefault="003976ED" w:rsidP="00763850">
      <w:pPr>
        <w:pStyle w:val="Caption"/>
      </w:pPr>
      <w:bookmarkStart w:id="284" w:name="_Ref529280204"/>
      <w:bookmarkStart w:id="285" w:name="_Toc5629990"/>
      <w:r>
        <w:t xml:space="preserve">Table </w:t>
      </w:r>
      <w:r w:rsidR="00146769">
        <w:fldChar w:fldCharType="begin"/>
      </w:r>
      <w:r w:rsidR="00146769">
        <w:instrText xml:space="preserve"> STYLEREF 1 \s </w:instrText>
      </w:r>
      <w:r w:rsidR="00146769">
        <w:fldChar w:fldCharType="separate"/>
      </w:r>
      <w:r w:rsidR="00146769">
        <w:rPr>
          <w:noProof/>
        </w:rPr>
        <w:t>5</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4</w:t>
      </w:r>
      <w:r w:rsidR="00146769">
        <w:fldChar w:fldCharType="end"/>
      </w:r>
      <w:bookmarkEnd w:id="284"/>
      <w:r>
        <w:t>. Posterior probability of significant effects of CEW obtained by the differences in the before-after effect in the Goulburn and Broken Rivers in RESS samples. 1 – significant positive effect; 0 – significant negative effect; 0.5 – insignificant differences. Significant positive effects are shaded green while significant negative effects are shaded red.</w:t>
      </w:r>
      <w:bookmarkEnd w:id="285"/>
    </w:p>
    <w:tbl>
      <w:tblPr>
        <w:tblStyle w:val="GridTable5Dark-Accent11"/>
        <w:tblW w:w="0" w:type="auto"/>
        <w:jc w:val="center"/>
        <w:tblLook w:val="04A0" w:firstRow="1" w:lastRow="0" w:firstColumn="1" w:lastColumn="0" w:noHBand="0" w:noVBand="1"/>
      </w:tblPr>
      <w:tblGrid>
        <w:gridCol w:w="2235"/>
        <w:gridCol w:w="1275"/>
      </w:tblGrid>
      <w:tr w:rsidR="00763850" w:rsidRPr="00637C08" w14:paraId="542DDDDA" w14:textId="77777777" w:rsidTr="007304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322A8E58" w14:textId="77777777" w:rsidR="00763850" w:rsidRPr="00637C08" w:rsidRDefault="00763850" w:rsidP="00763850">
            <w:pPr>
              <w:pStyle w:val="Tablesmalltext"/>
            </w:pPr>
          </w:p>
        </w:tc>
        <w:tc>
          <w:tcPr>
            <w:tcW w:w="1275" w:type="dxa"/>
          </w:tcPr>
          <w:p w14:paraId="448F9AAE" w14:textId="77777777" w:rsidR="00763850" w:rsidRPr="00637C08" w:rsidRDefault="00763850" w:rsidP="00763850">
            <w:pPr>
              <w:pStyle w:val="Tablesmalltext"/>
              <w:cnfStyle w:val="100000000000" w:firstRow="1" w:lastRow="0" w:firstColumn="0" w:lastColumn="0" w:oddVBand="0" w:evenVBand="0" w:oddHBand="0" w:evenHBand="0" w:firstRowFirstColumn="0" w:firstRowLastColumn="0" w:lastRowFirstColumn="0" w:lastRowLastColumn="0"/>
            </w:pPr>
            <w:r w:rsidRPr="00637C08">
              <w:t>Mean</w:t>
            </w:r>
          </w:p>
        </w:tc>
      </w:tr>
      <w:tr w:rsidR="00763850" w:rsidRPr="00637C08" w14:paraId="3949AE3F" w14:textId="77777777" w:rsidTr="007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7EA4C976" w14:textId="77777777" w:rsidR="00763850" w:rsidRPr="00637C08" w:rsidRDefault="00763850" w:rsidP="00763850">
            <w:pPr>
              <w:pStyle w:val="Tablesmalltext"/>
            </w:pPr>
            <w:r w:rsidRPr="00637C08">
              <w:t>Total abundance</w:t>
            </w:r>
          </w:p>
        </w:tc>
        <w:tc>
          <w:tcPr>
            <w:tcW w:w="1275" w:type="dxa"/>
            <w:shd w:val="clear" w:color="auto" w:fill="00B050"/>
          </w:tcPr>
          <w:p w14:paraId="4B593B6D" w14:textId="427685A2" w:rsidR="00763850" w:rsidRPr="00637C08" w:rsidRDefault="00763850" w:rsidP="00763850">
            <w:pPr>
              <w:pStyle w:val="Tablesmalltext"/>
              <w:cnfStyle w:val="000000100000" w:firstRow="0" w:lastRow="0" w:firstColumn="0" w:lastColumn="0" w:oddVBand="0" w:evenVBand="0" w:oddHBand="1" w:evenHBand="0" w:firstRowFirstColumn="0" w:firstRowLastColumn="0" w:lastRowFirstColumn="0" w:lastRowLastColumn="0"/>
            </w:pPr>
            <w:r>
              <w:t>0.98</w:t>
            </w:r>
          </w:p>
        </w:tc>
      </w:tr>
      <w:tr w:rsidR="00763850" w:rsidRPr="00637C08" w14:paraId="054F4BAB" w14:textId="77777777" w:rsidTr="00763850">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AAE8512" w14:textId="77777777" w:rsidR="00763850" w:rsidRPr="00637C08" w:rsidRDefault="00763850" w:rsidP="00763850">
            <w:pPr>
              <w:pStyle w:val="Tablesmalltext"/>
            </w:pPr>
            <w:r w:rsidRPr="00637C08">
              <w:t>Total biomass</w:t>
            </w:r>
          </w:p>
        </w:tc>
        <w:tc>
          <w:tcPr>
            <w:tcW w:w="1275" w:type="dxa"/>
            <w:shd w:val="clear" w:color="auto" w:fill="FF0000"/>
          </w:tcPr>
          <w:p w14:paraId="4349E7D2" w14:textId="2656BE1B" w:rsidR="00763850" w:rsidRPr="00637C08" w:rsidRDefault="00763850" w:rsidP="00763850">
            <w:pPr>
              <w:pStyle w:val="Tablesmalltext"/>
              <w:cnfStyle w:val="000000000000" w:firstRow="0" w:lastRow="0" w:firstColumn="0" w:lastColumn="0" w:oddVBand="0" w:evenVBand="0" w:oddHBand="0" w:evenHBand="0" w:firstRowFirstColumn="0" w:firstRowLastColumn="0" w:lastRowFirstColumn="0" w:lastRowLastColumn="0"/>
            </w:pPr>
            <w:r>
              <w:t>0.08</w:t>
            </w:r>
          </w:p>
        </w:tc>
      </w:tr>
      <w:tr w:rsidR="00763850" w:rsidRPr="00637C08" w14:paraId="2B376B1F" w14:textId="77777777" w:rsidTr="007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4E169F09" w14:textId="77777777" w:rsidR="00763850" w:rsidRPr="00637C08" w:rsidRDefault="00763850" w:rsidP="00763850">
            <w:pPr>
              <w:pStyle w:val="Tablesmalltext"/>
            </w:pPr>
            <w:r w:rsidRPr="00637C08">
              <w:t>Oligochaeta</w:t>
            </w:r>
          </w:p>
        </w:tc>
        <w:tc>
          <w:tcPr>
            <w:tcW w:w="1275" w:type="dxa"/>
            <w:shd w:val="clear" w:color="auto" w:fill="00B050"/>
          </w:tcPr>
          <w:p w14:paraId="39A933DD" w14:textId="3408B846" w:rsidR="00763850" w:rsidRPr="00637C08" w:rsidRDefault="00763850" w:rsidP="00763850">
            <w:pPr>
              <w:pStyle w:val="Tablesmalltext"/>
              <w:cnfStyle w:val="000000100000" w:firstRow="0" w:lastRow="0" w:firstColumn="0" w:lastColumn="0" w:oddVBand="0" w:evenVBand="0" w:oddHBand="1" w:evenHBand="0" w:firstRowFirstColumn="0" w:firstRowLastColumn="0" w:lastRowFirstColumn="0" w:lastRowLastColumn="0"/>
            </w:pPr>
            <w:r>
              <w:t>1.00</w:t>
            </w:r>
          </w:p>
        </w:tc>
      </w:tr>
      <w:tr w:rsidR="00763850" w:rsidRPr="00637C08" w14:paraId="28840922" w14:textId="77777777" w:rsidTr="00763850">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081542D5" w14:textId="77777777" w:rsidR="00763850" w:rsidRPr="00637C08" w:rsidRDefault="00763850" w:rsidP="00763850">
            <w:pPr>
              <w:pStyle w:val="Tablesmalltext"/>
            </w:pPr>
            <w:r w:rsidRPr="00637C08">
              <w:rPr>
                <w:i/>
              </w:rPr>
              <w:t xml:space="preserve">Rheotanytarsus </w:t>
            </w:r>
            <w:r w:rsidRPr="00637C08">
              <w:t>species</w:t>
            </w:r>
          </w:p>
        </w:tc>
        <w:tc>
          <w:tcPr>
            <w:tcW w:w="1275" w:type="dxa"/>
            <w:shd w:val="clear" w:color="auto" w:fill="00B050"/>
          </w:tcPr>
          <w:p w14:paraId="26305D9D" w14:textId="286A08BF" w:rsidR="00763850" w:rsidRPr="00637C08" w:rsidRDefault="00763850" w:rsidP="00763850">
            <w:pPr>
              <w:pStyle w:val="Tablesmalltext"/>
              <w:cnfStyle w:val="000000000000" w:firstRow="0" w:lastRow="0" w:firstColumn="0" w:lastColumn="0" w:oddVBand="0" w:evenVBand="0" w:oddHBand="0" w:evenHBand="0" w:firstRowFirstColumn="0" w:firstRowLastColumn="0" w:lastRowFirstColumn="0" w:lastRowLastColumn="0"/>
            </w:pPr>
            <w:r>
              <w:t>0.84</w:t>
            </w:r>
          </w:p>
        </w:tc>
      </w:tr>
      <w:tr w:rsidR="00763850" w:rsidRPr="00637C08" w14:paraId="29B51BA0" w14:textId="77777777" w:rsidTr="007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6C5F208F" w14:textId="77777777" w:rsidR="00763850" w:rsidRPr="00637C08" w:rsidRDefault="00763850" w:rsidP="00763850">
            <w:pPr>
              <w:pStyle w:val="Tablesmalltext"/>
              <w:rPr>
                <w:i/>
              </w:rPr>
            </w:pPr>
            <w:r w:rsidRPr="00637C08">
              <w:rPr>
                <w:i/>
              </w:rPr>
              <w:t>Tanytarsus manleyensis</w:t>
            </w:r>
          </w:p>
        </w:tc>
        <w:tc>
          <w:tcPr>
            <w:tcW w:w="1275" w:type="dxa"/>
            <w:shd w:val="clear" w:color="auto" w:fill="00B050"/>
          </w:tcPr>
          <w:p w14:paraId="2E270344" w14:textId="0B34D990" w:rsidR="00763850" w:rsidRPr="00637C08" w:rsidRDefault="00763850" w:rsidP="00763850">
            <w:pPr>
              <w:pStyle w:val="Tablesmalltext"/>
              <w:cnfStyle w:val="000000100000" w:firstRow="0" w:lastRow="0" w:firstColumn="0" w:lastColumn="0" w:oddVBand="0" w:evenVBand="0" w:oddHBand="1" w:evenHBand="0" w:firstRowFirstColumn="0" w:firstRowLastColumn="0" w:lastRowFirstColumn="0" w:lastRowLastColumn="0"/>
            </w:pPr>
            <w:r>
              <w:t>0.99</w:t>
            </w:r>
          </w:p>
        </w:tc>
      </w:tr>
      <w:tr w:rsidR="00763850" w:rsidRPr="00637C08" w14:paraId="1F93F29F" w14:textId="77777777" w:rsidTr="00763850">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23F18D63" w14:textId="77777777" w:rsidR="00763850" w:rsidRPr="00637C08" w:rsidRDefault="00763850" w:rsidP="00763850">
            <w:pPr>
              <w:pStyle w:val="Tablesmalltext"/>
            </w:pPr>
            <w:r w:rsidRPr="00637C08">
              <w:rPr>
                <w:i/>
              </w:rPr>
              <w:t xml:space="preserve">Procladius </w:t>
            </w:r>
            <w:r w:rsidRPr="00637C08">
              <w:t>species</w:t>
            </w:r>
          </w:p>
        </w:tc>
        <w:tc>
          <w:tcPr>
            <w:tcW w:w="1275" w:type="dxa"/>
            <w:shd w:val="clear" w:color="auto" w:fill="FF0000"/>
          </w:tcPr>
          <w:p w14:paraId="3E997114" w14:textId="47DA5C47" w:rsidR="00763850" w:rsidRPr="00637C08" w:rsidRDefault="00763850" w:rsidP="00763850">
            <w:pPr>
              <w:pStyle w:val="Tablesmalltext"/>
              <w:cnfStyle w:val="000000000000" w:firstRow="0" w:lastRow="0" w:firstColumn="0" w:lastColumn="0" w:oddVBand="0" w:evenVBand="0" w:oddHBand="0" w:evenHBand="0" w:firstRowFirstColumn="0" w:firstRowLastColumn="0" w:lastRowFirstColumn="0" w:lastRowLastColumn="0"/>
            </w:pPr>
            <w:r>
              <w:t>0.00</w:t>
            </w:r>
          </w:p>
        </w:tc>
      </w:tr>
      <w:tr w:rsidR="00763850" w:rsidRPr="00637C08" w14:paraId="0BEBA73C" w14:textId="77777777" w:rsidTr="007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09CF815A" w14:textId="77777777" w:rsidR="00763850" w:rsidRPr="00637C08" w:rsidRDefault="00763850" w:rsidP="00763850">
            <w:pPr>
              <w:pStyle w:val="Tablesmalltext"/>
              <w:rPr>
                <w:i/>
              </w:rPr>
            </w:pPr>
            <w:r w:rsidRPr="00637C08">
              <w:rPr>
                <w:i/>
              </w:rPr>
              <w:t>Ecnomus pansus</w:t>
            </w:r>
          </w:p>
        </w:tc>
        <w:tc>
          <w:tcPr>
            <w:tcW w:w="1275" w:type="dxa"/>
            <w:shd w:val="clear" w:color="auto" w:fill="FF0000"/>
          </w:tcPr>
          <w:p w14:paraId="28742CE9" w14:textId="5D34CA8D" w:rsidR="00763850" w:rsidRPr="00637C08" w:rsidRDefault="00763850" w:rsidP="00763850">
            <w:pPr>
              <w:pStyle w:val="Tablesmalltext"/>
              <w:cnfStyle w:val="000000100000" w:firstRow="0" w:lastRow="0" w:firstColumn="0" w:lastColumn="0" w:oddVBand="0" w:evenVBand="0" w:oddHBand="1" w:evenHBand="0" w:firstRowFirstColumn="0" w:firstRowLastColumn="0" w:lastRowFirstColumn="0" w:lastRowLastColumn="0"/>
            </w:pPr>
            <w:r>
              <w:t>0.10</w:t>
            </w:r>
          </w:p>
        </w:tc>
      </w:tr>
      <w:tr w:rsidR="00763850" w:rsidRPr="00637C08" w14:paraId="2C58A04E" w14:textId="77777777" w:rsidTr="00763850">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6A7B724D" w14:textId="77777777" w:rsidR="00763850" w:rsidRPr="00637C08" w:rsidRDefault="00763850" w:rsidP="00763850">
            <w:pPr>
              <w:pStyle w:val="Tablesmalltext"/>
            </w:pPr>
            <w:r w:rsidRPr="00637C08">
              <w:rPr>
                <w:i/>
              </w:rPr>
              <w:t xml:space="preserve">Parakiefferiella </w:t>
            </w:r>
            <w:r w:rsidRPr="00637C08">
              <w:t>species</w:t>
            </w:r>
          </w:p>
        </w:tc>
        <w:tc>
          <w:tcPr>
            <w:tcW w:w="1275" w:type="dxa"/>
            <w:shd w:val="clear" w:color="auto" w:fill="FF0000"/>
          </w:tcPr>
          <w:p w14:paraId="09A22456" w14:textId="19D74622" w:rsidR="00763850" w:rsidRPr="00637C08" w:rsidRDefault="00763850" w:rsidP="00763850">
            <w:pPr>
              <w:pStyle w:val="Tablesmalltext"/>
              <w:cnfStyle w:val="000000000000" w:firstRow="0" w:lastRow="0" w:firstColumn="0" w:lastColumn="0" w:oddVBand="0" w:evenVBand="0" w:oddHBand="0" w:evenHBand="0" w:firstRowFirstColumn="0" w:firstRowLastColumn="0" w:lastRowFirstColumn="0" w:lastRowLastColumn="0"/>
            </w:pPr>
            <w:r>
              <w:t>0.16</w:t>
            </w:r>
          </w:p>
        </w:tc>
      </w:tr>
      <w:tr w:rsidR="00763850" w:rsidRPr="00637C08" w14:paraId="0884DEC0" w14:textId="77777777" w:rsidTr="007304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5F0A987E" w14:textId="77777777" w:rsidR="00763850" w:rsidRPr="00637C08" w:rsidRDefault="00763850" w:rsidP="00763850">
            <w:pPr>
              <w:pStyle w:val="Tablesmalltext"/>
            </w:pPr>
            <w:r w:rsidRPr="00637C08">
              <w:rPr>
                <w:i/>
              </w:rPr>
              <w:t xml:space="preserve">Nanocladius </w:t>
            </w:r>
            <w:r w:rsidRPr="00637C08">
              <w:t>species</w:t>
            </w:r>
          </w:p>
        </w:tc>
        <w:tc>
          <w:tcPr>
            <w:tcW w:w="1275" w:type="dxa"/>
            <w:shd w:val="clear" w:color="auto" w:fill="FFFFFF" w:themeFill="background1"/>
          </w:tcPr>
          <w:p w14:paraId="7A5ACD5A" w14:textId="13447D36" w:rsidR="00763850" w:rsidRPr="00637C08" w:rsidRDefault="00763850" w:rsidP="00763850">
            <w:pPr>
              <w:pStyle w:val="Tablesmalltext"/>
              <w:cnfStyle w:val="000000100000" w:firstRow="0" w:lastRow="0" w:firstColumn="0" w:lastColumn="0" w:oddVBand="0" w:evenVBand="0" w:oddHBand="1" w:evenHBand="0" w:firstRowFirstColumn="0" w:firstRowLastColumn="0" w:lastRowFirstColumn="0" w:lastRowLastColumn="0"/>
            </w:pPr>
            <w:r>
              <w:t>0.32</w:t>
            </w:r>
          </w:p>
        </w:tc>
      </w:tr>
      <w:tr w:rsidR="00763850" w:rsidRPr="00637C08" w14:paraId="18712233" w14:textId="77777777" w:rsidTr="00763850">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6C621256" w14:textId="77777777" w:rsidR="00763850" w:rsidRPr="00637C08" w:rsidRDefault="00763850" w:rsidP="00763850">
            <w:pPr>
              <w:pStyle w:val="Tablesmalltext"/>
            </w:pPr>
            <w:r w:rsidRPr="00637C08">
              <w:rPr>
                <w:i/>
              </w:rPr>
              <w:t xml:space="preserve">Nilotanypus </w:t>
            </w:r>
            <w:r w:rsidRPr="00637C08">
              <w:t>species</w:t>
            </w:r>
          </w:p>
        </w:tc>
        <w:tc>
          <w:tcPr>
            <w:tcW w:w="1275" w:type="dxa"/>
            <w:shd w:val="clear" w:color="auto" w:fill="FF0000"/>
          </w:tcPr>
          <w:p w14:paraId="73BC435C" w14:textId="57B0E945" w:rsidR="00763850" w:rsidRPr="00637C08" w:rsidRDefault="00763850" w:rsidP="00763850">
            <w:pPr>
              <w:pStyle w:val="Tablesmalltext"/>
              <w:cnfStyle w:val="000000000000" w:firstRow="0" w:lastRow="0" w:firstColumn="0" w:lastColumn="0" w:oddVBand="0" w:evenVBand="0" w:oddHBand="0" w:evenHBand="0" w:firstRowFirstColumn="0" w:firstRowLastColumn="0" w:lastRowFirstColumn="0" w:lastRowLastColumn="0"/>
            </w:pPr>
            <w:r>
              <w:t>0.07</w:t>
            </w:r>
          </w:p>
        </w:tc>
      </w:tr>
      <w:tr w:rsidR="00763850" w:rsidRPr="00637C08" w14:paraId="0534FB1E" w14:textId="77777777" w:rsidTr="0076385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Pr>
          <w:p w14:paraId="4739C915" w14:textId="77777777" w:rsidR="00763850" w:rsidRPr="00637C08" w:rsidRDefault="00763850" w:rsidP="00763850">
            <w:pPr>
              <w:pStyle w:val="Tablesmalltext"/>
            </w:pPr>
            <w:r w:rsidRPr="00637C08">
              <w:t>Ceratopogonidae</w:t>
            </w:r>
          </w:p>
        </w:tc>
        <w:tc>
          <w:tcPr>
            <w:tcW w:w="1275" w:type="dxa"/>
            <w:shd w:val="clear" w:color="auto" w:fill="auto"/>
          </w:tcPr>
          <w:p w14:paraId="4F30262A" w14:textId="4BBB1183" w:rsidR="00763850" w:rsidRPr="00637C08" w:rsidRDefault="00763850" w:rsidP="00763850">
            <w:pPr>
              <w:pStyle w:val="Tablesmalltext"/>
              <w:cnfStyle w:val="000000100000" w:firstRow="0" w:lastRow="0" w:firstColumn="0" w:lastColumn="0" w:oddVBand="0" w:evenVBand="0" w:oddHBand="1" w:evenHBand="0" w:firstRowFirstColumn="0" w:firstRowLastColumn="0" w:lastRowFirstColumn="0" w:lastRowLastColumn="0"/>
            </w:pPr>
            <w:r>
              <w:t>0.71</w:t>
            </w:r>
          </w:p>
        </w:tc>
      </w:tr>
      <w:tr w:rsidR="00763850" w:rsidRPr="00637C08" w14:paraId="4B72D01B" w14:textId="77777777" w:rsidTr="00763850">
        <w:trPr>
          <w:jc w:val="center"/>
        </w:trPr>
        <w:tc>
          <w:tcPr>
            <w:cnfStyle w:val="001000000000" w:firstRow="0" w:lastRow="0" w:firstColumn="1" w:lastColumn="0" w:oddVBand="0" w:evenVBand="0" w:oddHBand="0" w:evenHBand="0" w:firstRowFirstColumn="0" w:firstRowLastColumn="0" w:lastRowFirstColumn="0" w:lastRowLastColumn="0"/>
            <w:tcW w:w="2235" w:type="dxa"/>
          </w:tcPr>
          <w:p w14:paraId="5C9269EA" w14:textId="77777777" w:rsidR="00763850" w:rsidRPr="00637C08" w:rsidRDefault="00763850" w:rsidP="00763850">
            <w:pPr>
              <w:pStyle w:val="Tablesmalltext"/>
            </w:pPr>
            <w:r w:rsidRPr="00637C08">
              <w:rPr>
                <w:i/>
              </w:rPr>
              <w:t xml:space="preserve">Rheocricotopus </w:t>
            </w:r>
            <w:r w:rsidRPr="00637C08">
              <w:t>species</w:t>
            </w:r>
          </w:p>
        </w:tc>
        <w:tc>
          <w:tcPr>
            <w:tcW w:w="1275" w:type="dxa"/>
            <w:shd w:val="clear" w:color="auto" w:fill="FF0000"/>
          </w:tcPr>
          <w:p w14:paraId="68A63602" w14:textId="28029224" w:rsidR="00763850" w:rsidRPr="00637C08" w:rsidRDefault="00763850" w:rsidP="00763850">
            <w:pPr>
              <w:pStyle w:val="Tablesmalltext"/>
              <w:cnfStyle w:val="000000000000" w:firstRow="0" w:lastRow="0" w:firstColumn="0" w:lastColumn="0" w:oddVBand="0" w:evenVBand="0" w:oddHBand="0" w:evenHBand="0" w:firstRowFirstColumn="0" w:firstRowLastColumn="0" w:lastRowFirstColumn="0" w:lastRowLastColumn="0"/>
            </w:pPr>
            <w:r>
              <w:t>0.12</w:t>
            </w:r>
          </w:p>
        </w:tc>
      </w:tr>
    </w:tbl>
    <w:p w14:paraId="7B38E940" w14:textId="5BFA4CD3" w:rsidR="000E0154" w:rsidRDefault="000E0154" w:rsidP="000E0154">
      <w:pPr>
        <w:pStyle w:val="Para0"/>
      </w:pPr>
      <w:r>
        <w:t xml:space="preserve">While several common taxa did show consistent effects across years, these were often due to site preferences (i.e., </w:t>
      </w:r>
      <w:r>
        <w:rPr>
          <w:i/>
        </w:rPr>
        <w:t xml:space="preserve">Offadens confluens </w:t>
      </w:r>
      <w:r>
        <w:t xml:space="preserve">and </w:t>
      </w:r>
      <w:r>
        <w:rPr>
          <w:i/>
        </w:rPr>
        <w:t>Caridina indistincta</w:t>
      </w:r>
      <w:r>
        <w:t xml:space="preserve"> were only found in the Broken River) or seasonal preferences (e.g. </w:t>
      </w:r>
      <w:r>
        <w:rPr>
          <w:i/>
        </w:rPr>
        <w:t xml:space="preserve">O. confluens </w:t>
      </w:r>
      <w:r>
        <w:t xml:space="preserve">and </w:t>
      </w:r>
      <w:r>
        <w:rPr>
          <w:i/>
        </w:rPr>
        <w:t xml:space="preserve">Tanytarsus manleyensis </w:t>
      </w:r>
      <w:r>
        <w:t>were consistently less abundant during warmer, post-CEW sampling regardless of whether a site experienced CEW or not) (</w:t>
      </w:r>
      <w:r w:rsidR="00131525">
        <w:rPr>
          <w:highlight w:val="yellow"/>
        </w:rPr>
        <w:fldChar w:fldCharType="begin"/>
      </w:r>
      <w:r w:rsidR="00131525">
        <w:instrText xml:space="preserve"> REF _Ref529280306 </w:instrText>
      </w:r>
      <w:r w:rsidR="00131525">
        <w:rPr>
          <w:highlight w:val="yellow"/>
        </w:rPr>
        <w:fldChar w:fldCharType="separate"/>
      </w:r>
      <w:r w:rsidR="00131525">
        <w:t xml:space="preserve">Table </w:t>
      </w:r>
      <w:r w:rsidR="00131525">
        <w:rPr>
          <w:noProof/>
        </w:rPr>
        <w:t>5</w:t>
      </w:r>
      <w:r w:rsidR="00131525">
        <w:noBreakHyphen/>
      </w:r>
      <w:r w:rsidR="00131525">
        <w:rPr>
          <w:noProof/>
        </w:rPr>
        <w:t>5</w:t>
      </w:r>
      <w:r w:rsidR="00131525">
        <w:rPr>
          <w:highlight w:val="yellow"/>
        </w:rPr>
        <w:fldChar w:fldCharType="end"/>
      </w:r>
      <w:r>
        <w:t>).</w:t>
      </w:r>
      <w:r>
        <w:rPr>
          <w:i/>
        </w:rPr>
        <w:t xml:space="preserve"> </w:t>
      </w:r>
      <w:r>
        <w:t>Only two taxa showed consistent responses to CEW delivery.</w:t>
      </w:r>
      <w:r>
        <w:rPr>
          <w:i/>
        </w:rPr>
        <w:t xml:space="preserve"> Macrobrachium australiense </w:t>
      </w:r>
      <w:r>
        <w:t xml:space="preserve">increased in abundance in the Goulburn River post-CEW, while these responses were not consistent in the Broken River. In contrast, </w:t>
      </w:r>
      <w:r>
        <w:rPr>
          <w:i/>
        </w:rPr>
        <w:t xml:space="preserve">Paratya australiensis </w:t>
      </w:r>
      <w:r>
        <w:t>decreased in abundance post-CEW in the Goulburn River. Further evidence that these two crustaceans were responding to increased flows came by comparing post-CEW data from 2015</w:t>
      </w:r>
      <w:r w:rsidR="00C1379E">
        <w:t>–</w:t>
      </w:r>
      <w:r>
        <w:t>16 and 2017</w:t>
      </w:r>
      <w:r w:rsidR="00C1379E">
        <w:t>–</w:t>
      </w:r>
      <w:r>
        <w:t>18 to post-flood data from 2016</w:t>
      </w:r>
      <w:r w:rsidR="00C1379E">
        <w:t>–</w:t>
      </w:r>
      <w:r>
        <w:t>17. In 2016</w:t>
      </w:r>
      <w:r w:rsidR="00C1379E">
        <w:t>–</w:t>
      </w:r>
      <w:r>
        <w:t xml:space="preserve">17, both </w:t>
      </w:r>
      <w:r>
        <w:rPr>
          <w:i/>
        </w:rPr>
        <w:t xml:space="preserve">M. australiense </w:t>
      </w:r>
      <w:r>
        <w:t xml:space="preserve">and </w:t>
      </w:r>
      <w:r>
        <w:rPr>
          <w:i/>
        </w:rPr>
        <w:t xml:space="preserve">P. australiensis </w:t>
      </w:r>
      <w:r>
        <w:t>abundances were much higher in RESS samples post-flood than post-CEW in other years.</w:t>
      </w:r>
    </w:p>
    <w:p w14:paraId="7B3FDF2E" w14:textId="77777777" w:rsidR="00A107DA" w:rsidRDefault="00A107DA" w:rsidP="00A107DA">
      <w:pPr>
        <w:pStyle w:val="Para0"/>
      </w:pPr>
      <w:r>
        <w:t>When compared across years, CEW was shown to have significant negative effects on large invertebrate biomass in RESS samples (</w:t>
      </w:r>
      <w:r>
        <w:rPr>
          <w:highlight w:val="yellow"/>
        </w:rPr>
        <w:fldChar w:fldCharType="begin"/>
      </w:r>
      <w:r>
        <w:instrText xml:space="preserve"> REF _Ref529280204 </w:instrText>
      </w:r>
      <w:r>
        <w:rPr>
          <w:highlight w:val="yellow"/>
        </w:rPr>
        <w:fldChar w:fldCharType="separate"/>
      </w:r>
      <w:r>
        <w:t xml:space="preserve">Table </w:t>
      </w:r>
      <w:r>
        <w:rPr>
          <w:noProof/>
        </w:rPr>
        <w:t>5</w:t>
      </w:r>
      <w:r>
        <w:noBreakHyphen/>
      </w:r>
      <w:r>
        <w:rPr>
          <w:noProof/>
        </w:rPr>
        <w:t>4</w:t>
      </w:r>
      <w:r>
        <w:rPr>
          <w:highlight w:val="yellow"/>
        </w:rPr>
        <w:fldChar w:fldCharType="end"/>
      </w:r>
      <w:r>
        <w:t>), with biomass generally decreasing post-CEW in the Goulburn River but increased in the Broken River (</w:t>
      </w:r>
      <w:r>
        <w:rPr>
          <w:highlight w:val="yellow"/>
        </w:rPr>
        <w:fldChar w:fldCharType="begin"/>
      </w:r>
      <w:r>
        <w:instrText xml:space="preserve"> REF _Ref529280306 </w:instrText>
      </w:r>
      <w:r>
        <w:rPr>
          <w:highlight w:val="yellow"/>
        </w:rPr>
        <w:fldChar w:fldCharType="separate"/>
      </w:r>
      <w:r>
        <w:t xml:space="preserve">Table </w:t>
      </w:r>
      <w:r>
        <w:rPr>
          <w:noProof/>
        </w:rPr>
        <w:t>5</w:t>
      </w:r>
      <w:r>
        <w:noBreakHyphen/>
      </w:r>
      <w:r>
        <w:rPr>
          <w:noProof/>
        </w:rPr>
        <w:t>5</w:t>
      </w:r>
      <w:r>
        <w:rPr>
          <w:highlight w:val="yellow"/>
        </w:rPr>
        <w:fldChar w:fldCharType="end"/>
      </w:r>
      <w:r>
        <w:t>). In 2017-18, large macroinvertebrate biomass decreased at both sites post-CEW (</w:t>
      </w:r>
      <w:r>
        <w:rPr>
          <w:highlight w:val="yellow"/>
        </w:rPr>
        <w:fldChar w:fldCharType="begin"/>
      </w:r>
      <w:r>
        <w:instrText xml:space="preserve"> REF _Ref529280506 </w:instrText>
      </w:r>
      <w:r>
        <w:rPr>
          <w:highlight w:val="yellow"/>
        </w:rPr>
        <w:fldChar w:fldCharType="end"/>
      </w:r>
      <w:r w:rsidRPr="00131525">
        <w:fldChar w:fldCharType="begin"/>
      </w:r>
      <w:r w:rsidRPr="00131525">
        <w:instrText xml:space="preserve"> REF _Ref529280513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6</w:t>
      </w:r>
      <w:r w:rsidRPr="00131525">
        <w:fldChar w:fldCharType="end"/>
      </w:r>
      <w:r w:rsidRPr="00131525">
        <w:t>a).</w:t>
      </w:r>
    </w:p>
    <w:p w14:paraId="5C61E6DD" w14:textId="77777777" w:rsidR="00A107DA" w:rsidRDefault="00A107DA" w:rsidP="00A107DA">
      <w:pPr>
        <w:pStyle w:val="Para0"/>
        <w:jc w:val="center"/>
      </w:pPr>
      <w:r>
        <w:rPr>
          <w:noProof/>
          <w:lang w:val="en-AU" w:eastAsia="en-AU"/>
        </w:rPr>
        <w:drawing>
          <wp:inline distT="0" distB="0" distL="0" distR="0" wp14:anchorId="38AA7B01" wp14:editId="32BEC1A3">
            <wp:extent cx="4049883" cy="24480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049883" cy="2448000"/>
                    </a:xfrm>
                    <a:prstGeom prst="rect">
                      <a:avLst/>
                    </a:prstGeom>
                    <a:noFill/>
                  </pic:spPr>
                </pic:pic>
              </a:graphicData>
            </a:graphic>
          </wp:inline>
        </w:drawing>
      </w:r>
    </w:p>
    <w:p w14:paraId="32E28F91" w14:textId="77777777" w:rsidR="00A107DA" w:rsidRDefault="00A107DA" w:rsidP="00A107DA">
      <w:pPr>
        <w:pStyle w:val="Caption"/>
      </w:pPr>
      <w:bookmarkStart w:id="286" w:name="_Toc5629923"/>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5</w:t>
      </w:r>
      <w:r>
        <w:fldChar w:fldCharType="end"/>
      </w:r>
      <w:r>
        <w:t>. Change in median biomass (post-CEW minus pre-CEW) in replicated edge sweep samples. Data were 4</w:t>
      </w:r>
      <w:r w:rsidRPr="00763850">
        <w:rPr>
          <w:vertAlign w:val="superscript"/>
        </w:rPr>
        <w:t>th</w:t>
      </w:r>
      <w:r>
        <w:t>-root transformed. Error bars indicate the 95 percent Bayesian credible intervals.</w:t>
      </w:r>
      <w:bookmarkEnd w:id="286"/>
    </w:p>
    <w:p w14:paraId="05459131" w14:textId="07A88AF3" w:rsidR="000E0154" w:rsidRDefault="00131525" w:rsidP="00131525">
      <w:pPr>
        <w:pStyle w:val="Caption"/>
      </w:pPr>
      <w:bookmarkStart w:id="287" w:name="_Ref529280306"/>
      <w:bookmarkStart w:id="288" w:name="_Toc5629991"/>
      <w:r>
        <w:t xml:space="preserve">Table </w:t>
      </w:r>
      <w:r w:rsidR="00146769">
        <w:fldChar w:fldCharType="begin"/>
      </w:r>
      <w:r w:rsidR="00146769">
        <w:instrText xml:space="preserve"> STYLEREF 1 \s </w:instrText>
      </w:r>
      <w:r w:rsidR="00146769">
        <w:fldChar w:fldCharType="separate"/>
      </w:r>
      <w:r w:rsidR="00146769">
        <w:rPr>
          <w:noProof/>
        </w:rPr>
        <w:t>5</w:t>
      </w:r>
      <w:r w:rsidR="00146769">
        <w:fldChar w:fldCharType="end"/>
      </w:r>
      <w:r w:rsidR="00146769">
        <w:noBreakHyphen/>
      </w:r>
      <w:r w:rsidR="00146769">
        <w:fldChar w:fldCharType="begin"/>
      </w:r>
      <w:r w:rsidR="00146769">
        <w:instrText xml:space="preserve"> SEQ Table \* ARABIC \s 1 </w:instrText>
      </w:r>
      <w:r w:rsidR="00146769">
        <w:fldChar w:fldCharType="separate"/>
      </w:r>
      <w:r w:rsidR="00146769">
        <w:rPr>
          <w:noProof/>
        </w:rPr>
        <w:t>5</w:t>
      </w:r>
      <w:r w:rsidR="00146769">
        <w:fldChar w:fldCharType="end"/>
      </w:r>
      <w:bookmarkEnd w:id="287"/>
      <w:r w:rsidR="000E0154">
        <w:t>. Common taxa from replicated edge sweep samples, changes in their abundance (post-CEW – pre-CEW) and what consistent changes might mean.</w:t>
      </w:r>
      <w:bookmarkEnd w:id="288"/>
    </w:p>
    <w:tbl>
      <w:tblPr>
        <w:tblStyle w:val="JacobsBlue"/>
        <w:tblW w:w="0" w:type="auto"/>
        <w:tblLook w:val="04A0" w:firstRow="1" w:lastRow="0" w:firstColumn="1" w:lastColumn="0" w:noHBand="0" w:noVBand="1"/>
      </w:tblPr>
      <w:tblGrid>
        <w:gridCol w:w="1839"/>
        <w:gridCol w:w="1707"/>
        <w:gridCol w:w="1584"/>
        <w:gridCol w:w="1649"/>
        <w:gridCol w:w="1584"/>
        <w:gridCol w:w="1458"/>
      </w:tblGrid>
      <w:tr w:rsidR="000E0154" w:rsidRPr="000753F9" w14:paraId="34844EA6" w14:textId="77777777" w:rsidTr="000E0154">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839" w:type="dxa"/>
            <w:tcBorders>
              <w:bottom w:val="single" w:sz="4" w:space="0" w:color="00338D" w:themeColor="accent1"/>
              <w:right w:val="single" w:sz="4" w:space="0" w:color="00338D" w:themeColor="accent1"/>
            </w:tcBorders>
          </w:tcPr>
          <w:p w14:paraId="58DFC4B7" w14:textId="77777777" w:rsidR="000E0154" w:rsidRPr="000753F9" w:rsidRDefault="000E0154" w:rsidP="00C1379E">
            <w:pPr>
              <w:pStyle w:val="Tablesmalltext"/>
            </w:pPr>
          </w:p>
        </w:tc>
        <w:tc>
          <w:tcPr>
            <w:tcW w:w="6524" w:type="dxa"/>
            <w:gridSpan w:val="4"/>
            <w:tcBorders>
              <w:left w:val="single" w:sz="4" w:space="0" w:color="00338D" w:themeColor="accent1"/>
              <w:bottom w:val="single" w:sz="4" w:space="0" w:color="00338D" w:themeColor="accent1"/>
              <w:right w:val="single" w:sz="4" w:space="0" w:color="00338D" w:themeColor="accent1"/>
            </w:tcBorders>
          </w:tcPr>
          <w:p w14:paraId="1B8A7800" w14:textId="77777777" w:rsidR="000E0154" w:rsidRPr="000753F9" w:rsidRDefault="000E0154" w:rsidP="00C1379E">
            <w:pPr>
              <w:pStyle w:val="Tablesmalltext"/>
              <w:cnfStyle w:val="100000000000" w:firstRow="1" w:lastRow="0" w:firstColumn="0" w:lastColumn="0" w:oddVBand="0" w:evenVBand="0" w:oddHBand="0" w:evenHBand="0" w:firstRowFirstColumn="0" w:firstRowLastColumn="0" w:lastRowFirstColumn="0" w:lastRowLastColumn="0"/>
              <w:rPr>
                <w:b/>
              </w:rPr>
            </w:pPr>
            <w:r w:rsidRPr="000753F9">
              <w:rPr>
                <w:b/>
              </w:rPr>
              <w:t>Changes in abundance (post-CEW – pre-CEW)</w:t>
            </w:r>
          </w:p>
        </w:tc>
        <w:tc>
          <w:tcPr>
            <w:tcW w:w="1458" w:type="dxa"/>
            <w:tcBorders>
              <w:left w:val="single" w:sz="4" w:space="0" w:color="00338D" w:themeColor="accent1"/>
              <w:bottom w:val="single" w:sz="4" w:space="0" w:color="00338D" w:themeColor="accent1"/>
            </w:tcBorders>
          </w:tcPr>
          <w:p w14:paraId="2A2A5179" w14:textId="77777777" w:rsidR="000E0154" w:rsidRPr="000753F9" w:rsidRDefault="000E0154" w:rsidP="00C1379E">
            <w:pPr>
              <w:pStyle w:val="Tablesmalltext"/>
              <w:cnfStyle w:val="100000000000" w:firstRow="1" w:lastRow="0" w:firstColumn="0" w:lastColumn="0" w:oddVBand="0" w:evenVBand="0" w:oddHBand="0" w:evenHBand="0" w:firstRowFirstColumn="0" w:firstRowLastColumn="0" w:lastRowFirstColumn="0" w:lastRowLastColumn="0"/>
            </w:pPr>
          </w:p>
        </w:tc>
      </w:tr>
      <w:tr w:rsidR="000E0154" w:rsidRPr="000753F9" w14:paraId="42C4FBFA" w14:textId="77777777" w:rsidTr="000E0154">
        <w:trPr>
          <w:trHeight w:val="542"/>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00338D" w:themeColor="accent1"/>
              <w:right w:val="single" w:sz="4" w:space="0" w:color="00338D" w:themeColor="accent1"/>
            </w:tcBorders>
            <w:shd w:val="clear" w:color="auto" w:fill="00338D" w:themeFill="accent1"/>
          </w:tcPr>
          <w:p w14:paraId="52C9F8EA" w14:textId="77777777" w:rsidR="000E0154" w:rsidRPr="000753F9" w:rsidRDefault="000E0154" w:rsidP="00C1379E">
            <w:pPr>
              <w:pStyle w:val="Tablesmalltext"/>
              <w:rPr>
                <w:b/>
              </w:rPr>
            </w:pPr>
            <w:r w:rsidRPr="000753F9">
              <w:rPr>
                <w:b/>
              </w:rPr>
              <w:t>Taxon</w:t>
            </w:r>
          </w:p>
        </w:tc>
        <w:tc>
          <w:tcPr>
            <w:tcW w:w="1707" w:type="dxa"/>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295F1535"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Goulburn River 2015-16</w:t>
            </w:r>
          </w:p>
        </w:tc>
        <w:tc>
          <w:tcPr>
            <w:tcW w:w="1584" w:type="dxa"/>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3FBD50D2"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Broken River 2015-16</w:t>
            </w:r>
          </w:p>
        </w:tc>
        <w:tc>
          <w:tcPr>
            <w:tcW w:w="1649" w:type="dxa"/>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5CD25577"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Goulburn River 2017-18</w:t>
            </w:r>
          </w:p>
        </w:tc>
        <w:tc>
          <w:tcPr>
            <w:tcW w:w="1584" w:type="dxa"/>
            <w:tcBorders>
              <w:top w:val="single" w:sz="4" w:space="0" w:color="00338D" w:themeColor="accent1"/>
              <w:left w:val="single" w:sz="4" w:space="0" w:color="00338D" w:themeColor="accent1"/>
              <w:right w:val="single" w:sz="4" w:space="0" w:color="00338D" w:themeColor="accent1"/>
            </w:tcBorders>
            <w:shd w:val="clear" w:color="auto" w:fill="00338D" w:themeFill="accent1"/>
          </w:tcPr>
          <w:p w14:paraId="0C259385"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Broken River 2017-18</w:t>
            </w:r>
          </w:p>
        </w:tc>
        <w:tc>
          <w:tcPr>
            <w:tcW w:w="1458" w:type="dxa"/>
            <w:tcBorders>
              <w:top w:val="single" w:sz="4" w:space="0" w:color="00338D" w:themeColor="accent1"/>
              <w:left w:val="single" w:sz="4" w:space="0" w:color="00338D" w:themeColor="accent1"/>
            </w:tcBorders>
            <w:shd w:val="clear" w:color="auto" w:fill="00338D" w:themeFill="accent1"/>
          </w:tcPr>
          <w:p w14:paraId="18990E44"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rPr>
                <w:b/>
              </w:rPr>
            </w:pPr>
            <w:r w:rsidRPr="000753F9">
              <w:rPr>
                <w:b/>
              </w:rPr>
              <w:t>Consistent effects?</w:t>
            </w:r>
          </w:p>
        </w:tc>
      </w:tr>
      <w:tr w:rsidR="000E0154" w:rsidRPr="000753F9" w14:paraId="1BC51B56"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1A038548" w14:textId="77777777" w:rsidR="000E0154" w:rsidRPr="000753F9" w:rsidRDefault="000E0154" w:rsidP="00C1379E">
            <w:pPr>
              <w:pStyle w:val="Tablesmalltext"/>
              <w:rPr>
                <w:i/>
              </w:rPr>
            </w:pPr>
            <w:r w:rsidRPr="000753F9">
              <w:rPr>
                <w:i/>
              </w:rPr>
              <w:t>Micronecta annae</w:t>
            </w:r>
          </w:p>
        </w:tc>
        <w:tc>
          <w:tcPr>
            <w:tcW w:w="1707" w:type="dxa"/>
            <w:shd w:val="clear" w:color="auto" w:fill="auto"/>
          </w:tcPr>
          <w:p w14:paraId="141CDE5F"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328B935E"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2FA1411C"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584B9F58"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682CDA71"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No</w:t>
            </w:r>
          </w:p>
        </w:tc>
      </w:tr>
      <w:tr w:rsidR="000E0154" w:rsidRPr="000753F9" w14:paraId="634D287F" w14:textId="77777777" w:rsidTr="00C1379E">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73B67680" w14:textId="77777777" w:rsidR="000E0154" w:rsidRPr="000753F9" w:rsidRDefault="000E0154" w:rsidP="00C1379E">
            <w:pPr>
              <w:pStyle w:val="Tablesmalltext"/>
              <w:rPr>
                <w:i/>
              </w:rPr>
            </w:pPr>
            <w:r w:rsidRPr="000753F9">
              <w:rPr>
                <w:i/>
              </w:rPr>
              <w:t>Offadens confluens</w:t>
            </w:r>
          </w:p>
        </w:tc>
        <w:tc>
          <w:tcPr>
            <w:tcW w:w="1707" w:type="dxa"/>
            <w:shd w:val="clear" w:color="auto" w:fill="auto"/>
          </w:tcPr>
          <w:p w14:paraId="39ECF88C"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584" w:type="dxa"/>
            <w:shd w:val="clear" w:color="auto" w:fill="auto"/>
          </w:tcPr>
          <w:p w14:paraId="5307EA00"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649" w:type="dxa"/>
            <w:shd w:val="clear" w:color="auto" w:fill="auto"/>
          </w:tcPr>
          <w:p w14:paraId="71A8E55A"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584" w:type="dxa"/>
            <w:shd w:val="clear" w:color="auto" w:fill="auto"/>
          </w:tcPr>
          <w:p w14:paraId="7773A85A"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458" w:type="dxa"/>
            <w:shd w:val="clear" w:color="auto" w:fill="auto"/>
          </w:tcPr>
          <w:p w14:paraId="2B0E6BE0"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 xml:space="preserve">Yes; preference for Broken and seasonal </w:t>
            </w:r>
            <w:r>
              <w:rPr>
                <w:rFonts w:cs="Arial"/>
              </w:rPr>
              <w:t>↓</w:t>
            </w:r>
          </w:p>
        </w:tc>
      </w:tr>
      <w:tr w:rsidR="000E0154" w:rsidRPr="000753F9" w14:paraId="58B8E5ED"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22176BDA" w14:textId="77777777" w:rsidR="000E0154" w:rsidRPr="000753F9" w:rsidRDefault="000E0154" w:rsidP="00C1379E">
            <w:pPr>
              <w:pStyle w:val="Tablesmalltext"/>
              <w:rPr>
                <w:i/>
              </w:rPr>
            </w:pPr>
            <w:r w:rsidRPr="000753F9">
              <w:rPr>
                <w:i/>
              </w:rPr>
              <w:t>Macrobrachium australiense</w:t>
            </w:r>
          </w:p>
        </w:tc>
        <w:tc>
          <w:tcPr>
            <w:tcW w:w="1707" w:type="dxa"/>
            <w:shd w:val="clear" w:color="auto" w:fill="auto"/>
          </w:tcPr>
          <w:p w14:paraId="77914A42"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1BDAAB6F"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2EEF72B4"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331031C4"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0F5205E5"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 xml:space="preserve">Yes; </w:t>
            </w:r>
            <w:r>
              <w:rPr>
                <w:rFonts w:cs="Arial"/>
              </w:rPr>
              <w:t>↑</w:t>
            </w:r>
            <w:r>
              <w:t xml:space="preserve"> </w:t>
            </w:r>
            <w:r w:rsidRPr="000753F9">
              <w:t xml:space="preserve">after CEW </w:t>
            </w:r>
          </w:p>
        </w:tc>
      </w:tr>
      <w:tr w:rsidR="000E0154" w:rsidRPr="000753F9" w14:paraId="03D30DC0" w14:textId="77777777" w:rsidTr="00C1379E">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485996BB" w14:textId="77777777" w:rsidR="000E0154" w:rsidRPr="000753F9" w:rsidRDefault="000E0154" w:rsidP="00C1379E">
            <w:pPr>
              <w:pStyle w:val="Tablesmalltext"/>
              <w:rPr>
                <w:i/>
              </w:rPr>
            </w:pPr>
            <w:r w:rsidRPr="000753F9">
              <w:rPr>
                <w:i/>
              </w:rPr>
              <w:t>Caridina indistincta</w:t>
            </w:r>
          </w:p>
        </w:tc>
        <w:tc>
          <w:tcPr>
            <w:tcW w:w="1707" w:type="dxa"/>
            <w:shd w:val="clear" w:color="auto" w:fill="auto"/>
          </w:tcPr>
          <w:p w14:paraId="2FF85169"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584" w:type="dxa"/>
            <w:shd w:val="clear" w:color="auto" w:fill="auto"/>
          </w:tcPr>
          <w:p w14:paraId="6457FBF0"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Unchanged</w:t>
            </w:r>
          </w:p>
        </w:tc>
        <w:tc>
          <w:tcPr>
            <w:tcW w:w="1649" w:type="dxa"/>
            <w:shd w:val="clear" w:color="auto" w:fill="auto"/>
          </w:tcPr>
          <w:p w14:paraId="1E691B61"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584" w:type="dxa"/>
            <w:shd w:val="clear" w:color="auto" w:fill="auto"/>
          </w:tcPr>
          <w:p w14:paraId="414C0F03"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458" w:type="dxa"/>
            <w:shd w:val="clear" w:color="auto" w:fill="auto"/>
          </w:tcPr>
          <w:p w14:paraId="1DE8B777"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Yes; preference for Broken</w:t>
            </w:r>
          </w:p>
        </w:tc>
      </w:tr>
      <w:tr w:rsidR="000E0154" w:rsidRPr="000753F9" w14:paraId="6A18D9F2"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52C33718" w14:textId="77777777" w:rsidR="000E0154" w:rsidRPr="000753F9" w:rsidRDefault="000E0154" w:rsidP="00C1379E">
            <w:pPr>
              <w:pStyle w:val="Tablesmalltext"/>
            </w:pPr>
            <w:r w:rsidRPr="000753F9">
              <w:t>Oligochaeta</w:t>
            </w:r>
          </w:p>
        </w:tc>
        <w:tc>
          <w:tcPr>
            <w:tcW w:w="1707" w:type="dxa"/>
            <w:shd w:val="clear" w:color="auto" w:fill="auto"/>
          </w:tcPr>
          <w:p w14:paraId="26258456"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0852B14F"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6768E3E9"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3DFC5509"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1457099F"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No</w:t>
            </w:r>
          </w:p>
        </w:tc>
      </w:tr>
      <w:tr w:rsidR="000E0154" w:rsidRPr="000753F9" w14:paraId="40B45E57" w14:textId="77777777" w:rsidTr="00C1379E">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566E1A2A" w14:textId="77777777" w:rsidR="000E0154" w:rsidRPr="000753F9" w:rsidRDefault="000E0154" w:rsidP="00C1379E">
            <w:pPr>
              <w:pStyle w:val="Tablesmalltext"/>
            </w:pPr>
            <w:r w:rsidRPr="000753F9">
              <w:rPr>
                <w:i/>
              </w:rPr>
              <w:t xml:space="preserve">Procladius </w:t>
            </w:r>
            <w:r w:rsidRPr="000753F9">
              <w:t>species</w:t>
            </w:r>
          </w:p>
        </w:tc>
        <w:tc>
          <w:tcPr>
            <w:tcW w:w="1707" w:type="dxa"/>
            <w:shd w:val="clear" w:color="auto" w:fill="auto"/>
          </w:tcPr>
          <w:p w14:paraId="58EEA3C2"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560D35E6"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649" w:type="dxa"/>
            <w:shd w:val="clear" w:color="auto" w:fill="auto"/>
          </w:tcPr>
          <w:p w14:paraId="53D98C06"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5BDDA95B"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458" w:type="dxa"/>
            <w:shd w:val="clear" w:color="auto" w:fill="auto"/>
          </w:tcPr>
          <w:p w14:paraId="61B6E677"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No</w:t>
            </w:r>
          </w:p>
        </w:tc>
      </w:tr>
      <w:tr w:rsidR="000E0154" w:rsidRPr="000753F9" w14:paraId="61C1A7BD"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6293F3CA" w14:textId="77777777" w:rsidR="000E0154" w:rsidRPr="000753F9" w:rsidRDefault="000E0154" w:rsidP="00C1379E">
            <w:pPr>
              <w:pStyle w:val="Tablesmalltext"/>
              <w:rPr>
                <w:i/>
              </w:rPr>
            </w:pPr>
            <w:r w:rsidRPr="000753F9">
              <w:rPr>
                <w:i/>
              </w:rPr>
              <w:t>Tasmanocoenis tillyardi</w:t>
            </w:r>
          </w:p>
        </w:tc>
        <w:tc>
          <w:tcPr>
            <w:tcW w:w="1707" w:type="dxa"/>
            <w:shd w:val="clear" w:color="auto" w:fill="auto"/>
          </w:tcPr>
          <w:p w14:paraId="60FC7176"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4F9996FB"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5241F03A"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46A9C121"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7962E394"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No</w:t>
            </w:r>
          </w:p>
        </w:tc>
      </w:tr>
      <w:tr w:rsidR="000E0154" w:rsidRPr="000753F9" w14:paraId="314B8C1C" w14:textId="77777777" w:rsidTr="00C1379E">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5D4CEAFB" w14:textId="77777777" w:rsidR="000E0154" w:rsidRPr="000753F9" w:rsidRDefault="000E0154" w:rsidP="00C1379E">
            <w:pPr>
              <w:pStyle w:val="Tablesmalltext"/>
            </w:pPr>
            <w:r w:rsidRPr="000753F9">
              <w:rPr>
                <w:i/>
              </w:rPr>
              <w:t xml:space="preserve">Anisops </w:t>
            </w:r>
            <w:r w:rsidRPr="000753F9">
              <w:t>species</w:t>
            </w:r>
          </w:p>
        </w:tc>
        <w:tc>
          <w:tcPr>
            <w:tcW w:w="1707" w:type="dxa"/>
            <w:shd w:val="clear" w:color="auto" w:fill="auto"/>
          </w:tcPr>
          <w:p w14:paraId="6ADF798B"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1A46CBF3"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649" w:type="dxa"/>
            <w:shd w:val="clear" w:color="auto" w:fill="auto"/>
          </w:tcPr>
          <w:p w14:paraId="290AE5E5"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22225A02"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Unchanged</w:t>
            </w:r>
          </w:p>
        </w:tc>
        <w:tc>
          <w:tcPr>
            <w:tcW w:w="1458" w:type="dxa"/>
            <w:shd w:val="clear" w:color="auto" w:fill="auto"/>
          </w:tcPr>
          <w:p w14:paraId="1AE3D413"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No</w:t>
            </w:r>
          </w:p>
        </w:tc>
      </w:tr>
      <w:tr w:rsidR="000E0154" w:rsidRPr="000753F9" w14:paraId="39B373BF"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3A4AD248" w14:textId="77777777" w:rsidR="000E0154" w:rsidRPr="000753F9" w:rsidRDefault="000E0154" w:rsidP="00C1379E">
            <w:pPr>
              <w:pStyle w:val="Tablesmalltext"/>
              <w:rPr>
                <w:i/>
              </w:rPr>
            </w:pPr>
            <w:r w:rsidRPr="000753F9">
              <w:rPr>
                <w:i/>
              </w:rPr>
              <w:t>Tanytarsus manleyensis</w:t>
            </w:r>
          </w:p>
        </w:tc>
        <w:tc>
          <w:tcPr>
            <w:tcW w:w="1707" w:type="dxa"/>
            <w:shd w:val="clear" w:color="auto" w:fill="auto"/>
          </w:tcPr>
          <w:p w14:paraId="6371F244"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2567F9F0"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20EC40DC"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t>Absent</w:t>
            </w:r>
          </w:p>
        </w:tc>
        <w:tc>
          <w:tcPr>
            <w:tcW w:w="1584" w:type="dxa"/>
            <w:shd w:val="clear" w:color="auto" w:fill="auto"/>
          </w:tcPr>
          <w:p w14:paraId="2280F524"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484928EA"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 xml:space="preserve">Yes; seasonal </w:t>
            </w:r>
            <w:r>
              <w:rPr>
                <w:rFonts w:cs="Arial"/>
              </w:rPr>
              <w:t>↓</w:t>
            </w:r>
          </w:p>
        </w:tc>
      </w:tr>
      <w:tr w:rsidR="000E0154" w:rsidRPr="000753F9" w14:paraId="2855AB49" w14:textId="77777777" w:rsidTr="00C1379E">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346C3EF4" w14:textId="77777777" w:rsidR="000E0154" w:rsidRPr="000753F9" w:rsidRDefault="000E0154" w:rsidP="00C1379E">
            <w:pPr>
              <w:pStyle w:val="Tablesmalltext"/>
              <w:rPr>
                <w:i/>
              </w:rPr>
            </w:pPr>
            <w:r w:rsidRPr="000753F9">
              <w:rPr>
                <w:i/>
              </w:rPr>
              <w:t>Paratya australiensis</w:t>
            </w:r>
          </w:p>
        </w:tc>
        <w:tc>
          <w:tcPr>
            <w:tcW w:w="1707" w:type="dxa"/>
            <w:shd w:val="clear" w:color="auto" w:fill="auto"/>
          </w:tcPr>
          <w:p w14:paraId="37B7E4F1"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24D6C446"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649" w:type="dxa"/>
            <w:shd w:val="clear" w:color="auto" w:fill="auto"/>
          </w:tcPr>
          <w:p w14:paraId="5E347949"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1E1DC6C7"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Unchanged</w:t>
            </w:r>
          </w:p>
        </w:tc>
        <w:tc>
          <w:tcPr>
            <w:tcW w:w="1458" w:type="dxa"/>
            <w:shd w:val="clear" w:color="auto" w:fill="auto"/>
          </w:tcPr>
          <w:p w14:paraId="775F914A"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 xml:space="preserve">Yes; </w:t>
            </w:r>
            <w:r>
              <w:rPr>
                <w:rFonts w:cs="Arial"/>
              </w:rPr>
              <w:t>↓</w:t>
            </w:r>
            <w:r w:rsidRPr="000753F9">
              <w:t xml:space="preserve"> after CEW</w:t>
            </w:r>
          </w:p>
        </w:tc>
      </w:tr>
      <w:tr w:rsidR="000E0154" w:rsidRPr="000753F9" w14:paraId="34C5769B"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7998DC78" w14:textId="77777777" w:rsidR="000E0154" w:rsidRPr="000753F9" w:rsidRDefault="000E0154" w:rsidP="00C1379E">
            <w:pPr>
              <w:pStyle w:val="Tablesmalltext"/>
            </w:pPr>
            <w:r w:rsidRPr="000753F9">
              <w:rPr>
                <w:i/>
              </w:rPr>
              <w:t xml:space="preserve">Triaenodes </w:t>
            </w:r>
            <w:r w:rsidRPr="000753F9">
              <w:t>species</w:t>
            </w:r>
          </w:p>
        </w:tc>
        <w:tc>
          <w:tcPr>
            <w:tcW w:w="1707" w:type="dxa"/>
            <w:shd w:val="clear" w:color="auto" w:fill="auto"/>
          </w:tcPr>
          <w:p w14:paraId="784ED656"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t>Absent</w:t>
            </w:r>
          </w:p>
        </w:tc>
        <w:tc>
          <w:tcPr>
            <w:tcW w:w="1584" w:type="dxa"/>
            <w:shd w:val="clear" w:color="auto" w:fill="auto"/>
          </w:tcPr>
          <w:p w14:paraId="03818D11"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1C0D8757"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t>Unchanged</w:t>
            </w:r>
          </w:p>
        </w:tc>
        <w:tc>
          <w:tcPr>
            <w:tcW w:w="1584" w:type="dxa"/>
            <w:shd w:val="clear" w:color="auto" w:fill="auto"/>
          </w:tcPr>
          <w:p w14:paraId="4E0DD6FE"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03FDA592"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No</w:t>
            </w:r>
          </w:p>
        </w:tc>
      </w:tr>
      <w:tr w:rsidR="000E0154" w:rsidRPr="000753F9" w14:paraId="2F28718A" w14:textId="77777777" w:rsidTr="00C1379E">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1663E45D" w14:textId="77777777" w:rsidR="000E0154" w:rsidRPr="000753F9" w:rsidRDefault="000E0154" w:rsidP="00C1379E">
            <w:pPr>
              <w:pStyle w:val="Tablesmalltext"/>
            </w:pPr>
            <w:r w:rsidRPr="000753F9">
              <w:rPr>
                <w:i/>
              </w:rPr>
              <w:t xml:space="preserve">Cryptochironomus </w:t>
            </w:r>
            <w:r w:rsidRPr="000753F9">
              <w:t>species</w:t>
            </w:r>
          </w:p>
        </w:tc>
        <w:tc>
          <w:tcPr>
            <w:tcW w:w="1707" w:type="dxa"/>
            <w:shd w:val="clear" w:color="auto" w:fill="auto"/>
          </w:tcPr>
          <w:p w14:paraId="113C8547"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584" w:type="dxa"/>
            <w:shd w:val="clear" w:color="auto" w:fill="auto"/>
          </w:tcPr>
          <w:p w14:paraId="59D19ED4"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rPr>
                <w:rFonts w:cs="Arial"/>
              </w:rPr>
              <w:t>↓</w:t>
            </w:r>
          </w:p>
        </w:tc>
        <w:tc>
          <w:tcPr>
            <w:tcW w:w="1649" w:type="dxa"/>
            <w:shd w:val="clear" w:color="auto" w:fill="auto"/>
          </w:tcPr>
          <w:p w14:paraId="59C70108"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584" w:type="dxa"/>
            <w:shd w:val="clear" w:color="auto" w:fill="auto"/>
          </w:tcPr>
          <w:p w14:paraId="427F7DD4" w14:textId="77777777" w:rsidR="000E0154" w:rsidRPr="000753F9" w:rsidRDefault="000E0154" w:rsidP="00C1379E">
            <w:pPr>
              <w:pStyle w:val="Tablesmalltext"/>
              <w:jc w:val="center"/>
              <w:cnfStyle w:val="000000000000" w:firstRow="0" w:lastRow="0" w:firstColumn="0" w:lastColumn="0" w:oddVBand="0" w:evenVBand="0" w:oddHBand="0" w:evenHBand="0" w:firstRowFirstColumn="0" w:firstRowLastColumn="0" w:lastRowFirstColumn="0" w:lastRowLastColumn="0"/>
            </w:pPr>
            <w:r w:rsidRPr="000753F9">
              <w:t>Absent</w:t>
            </w:r>
          </w:p>
        </w:tc>
        <w:tc>
          <w:tcPr>
            <w:tcW w:w="1458" w:type="dxa"/>
            <w:shd w:val="clear" w:color="auto" w:fill="auto"/>
          </w:tcPr>
          <w:p w14:paraId="300AF367" w14:textId="77777777" w:rsidR="000E0154" w:rsidRPr="000753F9" w:rsidRDefault="000E0154" w:rsidP="00C1379E">
            <w:pPr>
              <w:pStyle w:val="Tablesmalltext"/>
              <w:cnfStyle w:val="000000000000" w:firstRow="0" w:lastRow="0" w:firstColumn="0" w:lastColumn="0" w:oddVBand="0" w:evenVBand="0" w:oddHBand="0" w:evenHBand="0" w:firstRowFirstColumn="0" w:firstRowLastColumn="0" w:lastRowFirstColumn="0" w:lastRowLastColumn="0"/>
            </w:pPr>
            <w:r w:rsidRPr="000753F9">
              <w:t>No</w:t>
            </w:r>
          </w:p>
        </w:tc>
      </w:tr>
      <w:tr w:rsidR="000E0154" w:rsidRPr="000753F9" w14:paraId="38AD6E59" w14:textId="77777777" w:rsidTr="00C137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shd w:val="clear" w:color="auto" w:fill="auto"/>
          </w:tcPr>
          <w:p w14:paraId="3D987AAC" w14:textId="77777777" w:rsidR="000E0154" w:rsidRPr="000753F9" w:rsidRDefault="000E0154" w:rsidP="00C1379E">
            <w:pPr>
              <w:pStyle w:val="Tablesmalltext"/>
            </w:pPr>
            <w:r w:rsidRPr="000753F9">
              <w:rPr>
                <w:i/>
              </w:rPr>
              <w:t xml:space="preserve">Atalophlebia </w:t>
            </w:r>
            <w:r w:rsidRPr="000753F9">
              <w:t>species AV6</w:t>
            </w:r>
          </w:p>
        </w:tc>
        <w:tc>
          <w:tcPr>
            <w:tcW w:w="1707" w:type="dxa"/>
            <w:shd w:val="clear" w:color="auto" w:fill="auto"/>
          </w:tcPr>
          <w:p w14:paraId="1DA6F386"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t>Unchanged</w:t>
            </w:r>
          </w:p>
        </w:tc>
        <w:tc>
          <w:tcPr>
            <w:tcW w:w="1584" w:type="dxa"/>
            <w:shd w:val="clear" w:color="auto" w:fill="auto"/>
          </w:tcPr>
          <w:p w14:paraId="28D929C2"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649" w:type="dxa"/>
            <w:shd w:val="clear" w:color="auto" w:fill="auto"/>
          </w:tcPr>
          <w:p w14:paraId="2E23B54B"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584" w:type="dxa"/>
            <w:shd w:val="clear" w:color="auto" w:fill="auto"/>
          </w:tcPr>
          <w:p w14:paraId="2AEED278" w14:textId="77777777" w:rsidR="000E0154" w:rsidRPr="000753F9" w:rsidRDefault="000E0154" w:rsidP="00C1379E">
            <w:pPr>
              <w:pStyle w:val="Tablesmalltext"/>
              <w:jc w:val="center"/>
              <w:cnfStyle w:val="000000010000" w:firstRow="0" w:lastRow="0" w:firstColumn="0" w:lastColumn="0" w:oddVBand="0" w:evenVBand="0" w:oddHBand="0" w:evenHBand="1" w:firstRowFirstColumn="0" w:firstRowLastColumn="0" w:lastRowFirstColumn="0" w:lastRowLastColumn="0"/>
            </w:pPr>
            <w:r w:rsidRPr="000753F9">
              <w:rPr>
                <w:rFonts w:cs="Arial"/>
              </w:rPr>
              <w:t>↓</w:t>
            </w:r>
          </w:p>
        </w:tc>
        <w:tc>
          <w:tcPr>
            <w:tcW w:w="1458" w:type="dxa"/>
            <w:shd w:val="clear" w:color="auto" w:fill="auto"/>
          </w:tcPr>
          <w:p w14:paraId="270CFF5E" w14:textId="77777777" w:rsidR="000E0154" w:rsidRPr="000753F9" w:rsidRDefault="000E0154" w:rsidP="00C1379E">
            <w:pPr>
              <w:pStyle w:val="Tablesmalltext"/>
              <w:cnfStyle w:val="000000010000" w:firstRow="0" w:lastRow="0" w:firstColumn="0" w:lastColumn="0" w:oddVBand="0" w:evenVBand="0" w:oddHBand="0" w:evenHBand="1" w:firstRowFirstColumn="0" w:firstRowLastColumn="0" w:lastRowFirstColumn="0" w:lastRowLastColumn="0"/>
            </w:pPr>
            <w:r w:rsidRPr="000753F9">
              <w:t>No</w:t>
            </w:r>
          </w:p>
        </w:tc>
      </w:tr>
    </w:tbl>
    <w:p w14:paraId="72E479FB" w14:textId="675DB709" w:rsidR="000E0154" w:rsidRDefault="000E0154" w:rsidP="000E0154">
      <w:pPr>
        <w:pStyle w:val="Para0"/>
      </w:pPr>
      <w:r>
        <w:t>Regardless of site or sampling event, in 2017</w:t>
      </w:r>
      <w:r w:rsidR="00C1379E">
        <w:t>–</w:t>
      </w:r>
      <w:r>
        <w:t>18 large macroinvertebrate biomass was dominated by crustaceans, with other major groups contributing little to biomass (</w:t>
      </w:r>
      <w:r w:rsidR="00131525">
        <w:rPr>
          <w:highlight w:val="yellow"/>
        </w:rPr>
        <w:fldChar w:fldCharType="begin"/>
      </w:r>
      <w:r w:rsidR="00131525">
        <w:instrText xml:space="preserve"> REF _Ref529280513 </w:instrText>
      </w:r>
      <w:r w:rsidR="00131525">
        <w:rPr>
          <w:highlight w:val="yellow"/>
        </w:rPr>
        <w:fldChar w:fldCharType="separate"/>
      </w:r>
      <w:r w:rsidR="00131525">
        <w:t xml:space="preserve">Figure </w:t>
      </w:r>
      <w:r w:rsidR="00131525">
        <w:rPr>
          <w:noProof/>
        </w:rPr>
        <w:t>5</w:t>
      </w:r>
      <w:r w:rsidR="00131525">
        <w:noBreakHyphen/>
      </w:r>
      <w:r w:rsidR="00131525">
        <w:rPr>
          <w:noProof/>
        </w:rPr>
        <w:t>6</w:t>
      </w:r>
      <w:r w:rsidR="00131525">
        <w:rPr>
          <w:highlight w:val="yellow"/>
        </w:rPr>
        <w:fldChar w:fldCharType="end"/>
      </w:r>
      <w:r w:rsidRPr="00131525">
        <w:t>b</w:t>
      </w:r>
      <w:r>
        <w:t>). However, the biomass of all three</w:t>
      </w:r>
      <w:r w:rsidR="00A728BD">
        <w:t xml:space="preserve"> </w:t>
      </w:r>
      <w:r>
        <w:t>major large invertebrate groups, along with other taxa, decreased post-CEW at both sites (</w:t>
      </w:r>
      <w:r w:rsidR="00131525">
        <w:rPr>
          <w:highlight w:val="yellow"/>
        </w:rPr>
        <w:fldChar w:fldCharType="begin"/>
      </w:r>
      <w:r w:rsidR="00131525">
        <w:instrText xml:space="preserve"> REF _Ref529280513 </w:instrText>
      </w:r>
      <w:r w:rsidR="00131525">
        <w:rPr>
          <w:highlight w:val="yellow"/>
        </w:rPr>
        <w:fldChar w:fldCharType="separate"/>
      </w:r>
      <w:r w:rsidR="00131525">
        <w:t xml:space="preserve">Figure </w:t>
      </w:r>
      <w:r w:rsidR="00131525">
        <w:rPr>
          <w:noProof/>
        </w:rPr>
        <w:t>5</w:t>
      </w:r>
      <w:r w:rsidR="00131525">
        <w:noBreakHyphen/>
      </w:r>
      <w:r w:rsidR="00131525">
        <w:rPr>
          <w:noProof/>
        </w:rPr>
        <w:t>6</w:t>
      </w:r>
      <w:r w:rsidR="00131525">
        <w:rPr>
          <w:highlight w:val="yellow"/>
        </w:rPr>
        <w:fldChar w:fldCharType="end"/>
      </w:r>
      <w:r w:rsidRPr="00131525">
        <w:t>c-f</w:t>
      </w:r>
      <w:r>
        <w:t>).</w:t>
      </w:r>
    </w:p>
    <w:p w14:paraId="0117D13C" w14:textId="77777777" w:rsidR="00A107DA" w:rsidRDefault="00A107DA" w:rsidP="00A107DA">
      <w:pPr>
        <w:pStyle w:val="Heading3"/>
      </w:pPr>
      <w:bookmarkStart w:id="289" w:name="_Toc529424277"/>
      <w:r>
        <w:t>Additional crustacean surveys: bait traps</w:t>
      </w:r>
      <w:bookmarkEnd w:id="289"/>
    </w:p>
    <w:p w14:paraId="09C29AD4" w14:textId="77777777" w:rsidR="00A107DA" w:rsidRDefault="00A107DA" w:rsidP="00A107DA">
      <w:pPr>
        <w:pStyle w:val="Para0"/>
      </w:pPr>
      <w:r w:rsidRPr="00561739">
        <w:rPr>
          <w:i/>
        </w:rPr>
        <w:t>Ab</w:t>
      </w:r>
      <w:r>
        <w:rPr>
          <w:i/>
        </w:rPr>
        <w:t>undance and dry weights</w:t>
      </w:r>
    </w:p>
    <w:p w14:paraId="09BA7B0E" w14:textId="77777777" w:rsidR="00A107DA" w:rsidRDefault="00A107DA" w:rsidP="00A107DA">
      <w:pPr>
        <w:pStyle w:val="Para0"/>
      </w:pPr>
      <w:r>
        <w:t xml:space="preserve">As in the previous year, </w:t>
      </w:r>
      <w:r>
        <w:rPr>
          <w:i/>
        </w:rPr>
        <w:t xml:space="preserve">Macrobrachium australiense </w:t>
      </w:r>
      <w:r>
        <w:t xml:space="preserve">were the most abundant crustaceans caught in bait traps. At both McCoys Bridge and Loch Garry their abundance increased from December to </w:t>
      </w:r>
      <w:r w:rsidRPr="00131525">
        <w:t>January (</w:t>
      </w:r>
      <w:r w:rsidRPr="00131525">
        <w:fldChar w:fldCharType="begin"/>
      </w:r>
      <w:r w:rsidRPr="00131525">
        <w:instrText xml:space="preserve"> REF _Ref529280605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7</w:t>
      </w:r>
      <w:r w:rsidRPr="00131525">
        <w:fldChar w:fldCharType="end"/>
      </w:r>
      <w:r w:rsidRPr="00131525">
        <w:t xml:space="preserve">a). It continued to increase over summer at Loch Garry, while it decreased in February and March at McCoys Bridge. A similar pattern was observed with </w:t>
      </w:r>
      <w:r w:rsidRPr="00131525">
        <w:rPr>
          <w:i/>
        </w:rPr>
        <w:t xml:space="preserve">M. australiense </w:t>
      </w:r>
      <w:r w:rsidRPr="00131525">
        <w:t>dry weights (</w:t>
      </w:r>
      <w:r w:rsidRPr="00131525">
        <w:fldChar w:fldCharType="begin"/>
      </w:r>
      <w:r w:rsidRPr="00131525">
        <w:instrText xml:space="preserve"> REF _Ref529280605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7</w:t>
      </w:r>
      <w:r w:rsidRPr="00131525">
        <w:fldChar w:fldCharType="end"/>
      </w:r>
      <w:r w:rsidRPr="00131525">
        <w:t>b). The 2017-18 results were very different from the 2016–17 results, where abundances and dry weights were much greater in December after large natural floods in spring, followed by steep declines in January after a blackwater event around New Year (</w:t>
      </w:r>
      <w:r w:rsidRPr="00131525">
        <w:fldChar w:fldCharType="begin"/>
      </w:r>
      <w:r w:rsidRPr="00131525">
        <w:instrText xml:space="preserve"> REF _Ref529280629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8</w:t>
      </w:r>
      <w:r w:rsidRPr="00131525">
        <w:fldChar w:fldCharType="end"/>
      </w:r>
      <w:r w:rsidRPr="00131525">
        <w:t xml:space="preserve">; middle top and bottom charts). </w:t>
      </w:r>
      <w:r w:rsidRPr="00131525">
        <w:rPr>
          <w:i/>
        </w:rPr>
        <w:t xml:space="preserve">Macrobrachium australiense </w:t>
      </w:r>
      <w:r w:rsidRPr="00131525">
        <w:t>showed no preference for habitat types at either site, similar to 2016–17 (</w:t>
      </w:r>
      <w:r w:rsidRPr="00131525">
        <w:fldChar w:fldCharType="begin"/>
      </w:r>
      <w:r w:rsidRPr="00131525">
        <w:instrText xml:space="preserve"> REF _Ref529280605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7</w:t>
      </w:r>
      <w:r w:rsidRPr="00131525">
        <w:fldChar w:fldCharType="end"/>
      </w:r>
      <w:r w:rsidRPr="00131525">
        <w:t>c-d).</w:t>
      </w:r>
    </w:p>
    <w:p w14:paraId="3855D5CA" w14:textId="77777777" w:rsidR="00A107DA" w:rsidRDefault="00A107DA" w:rsidP="00A107DA">
      <w:pPr>
        <w:pStyle w:val="Para0"/>
      </w:pPr>
      <w:r>
        <w:rPr>
          <w:i/>
        </w:rPr>
        <w:t xml:space="preserve">Paratya australiensis </w:t>
      </w:r>
      <w:r>
        <w:t xml:space="preserve">were much less common in bait traps. Although it appeared that abundances dropped off in January and March at both Goulburn River </w:t>
      </w:r>
      <w:r w:rsidRPr="00131525">
        <w:t>sites (</w:t>
      </w:r>
      <w:r w:rsidRPr="00131525">
        <w:fldChar w:fldCharType="begin"/>
      </w:r>
      <w:r w:rsidRPr="00131525">
        <w:instrText xml:space="preserve"> REF _Ref529280673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9</w:t>
      </w:r>
      <w:r w:rsidRPr="00131525">
        <w:fldChar w:fldCharType="end"/>
      </w:r>
      <w:r w:rsidRPr="00131525">
        <w:t xml:space="preserve">a). Again, changes in </w:t>
      </w:r>
      <w:r w:rsidRPr="00131525">
        <w:rPr>
          <w:i/>
        </w:rPr>
        <w:t xml:space="preserve">P. australiensis </w:t>
      </w:r>
      <w:r w:rsidRPr="00131525">
        <w:t>dry weights closely followed changes in abundance (</w:t>
      </w:r>
      <w:r w:rsidRPr="00131525">
        <w:fldChar w:fldCharType="begin"/>
      </w:r>
      <w:r w:rsidRPr="00131525">
        <w:instrText xml:space="preserve"> REF _Ref529280673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9</w:t>
      </w:r>
      <w:r w:rsidRPr="00131525">
        <w:fldChar w:fldCharType="end"/>
      </w:r>
      <w:r w:rsidRPr="00131525">
        <w:t>b). As in 2016–17, their patchy occurrence in bait traps made it difficult to confidently discern any temporal patterns and observe any responses to flows, both natural and CEW (</w:t>
      </w:r>
      <w:r w:rsidRPr="00131525">
        <w:fldChar w:fldCharType="begin"/>
      </w:r>
      <w:r w:rsidRPr="00131525">
        <w:instrText xml:space="preserve"> REF _Ref529280629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8</w:t>
      </w:r>
      <w:r w:rsidRPr="00131525">
        <w:fldChar w:fldCharType="end"/>
      </w:r>
      <w:r w:rsidRPr="00131525">
        <w:t xml:space="preserve">; top right and bottom right charts). </w:t>
      </w:r>
      <w:r w:rsidRPr="00131525">
        <w:rPr>
          <w:i/>
        </w:rPr>
        <w:t xml:space="preserve">Paratya australiensis </w:t>
      </w:r>
      <w:r w:rsidRPr="00131525">
        <w:t>showed no consistent preference for habitat types at either site (</w:t>
      </w:r>
      <w:r w:rsidRPr="00131525">
        <w:fldChar w:fldCharType="begin"/>
      </w:r>
      <w:r w:rsidRPr="00131525">
        <w:instrText xml:space="preserve"> REF _Ref529280673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9</w:t>
      </w:r>
      <w:r w:rsidRPr="00131525">
        <w:fldChar w:fldCharType="end"/>
      </w:r>
      <w:r w:rsidRPr="00131525">
        <w:t>c-d), which</w:t>
      </w:r>
      <w:r>
        <w:t xml:space="preserve"> differs from 2016–17, when they were more abundant in bait traps placed in macrophytes at McCoys Bridge.</w:t>
      </w:r>
    </w:p>
    <w:p w14:paraId="42288F64" w14:textId="77777777" w:rsidR="000E0154" w:rsidRDefault="000E0154" w:rsidP="000E0154">
      <w:pPr>
        <w:pStyle w:val="Para0"/>
      </w:pPr>
      <w:r w:rsidRPr="00CC5237">
        <w:rPr>
          <w:noProof/>
          <w:lang w:val="en-AU" w:eastAsia="en-AU"/>
        </w:rPr>
        <w:drawing>
          <wp:inline distT="0" distB="0" distL="0" distR="0" wp14:anchorId="488C0715" wp14:editId="3EF88021">
            <wp:extent cx="6296660" cy="5666556"/>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6296660" cy="5666556"/>
                    </a:xfrm>
                    <a:prstGeom prst="rect">
                      <a:avLst/>
                    </a:prstGeom>
                    <a:noFill/>
                    <a:ln>
                      <a:noFill/>
                    </a:ln>
                  </pic:spPr>
                </pic:pic>
              </a:graphicData>
            </a:graphic>
          </wp:inline>
        </w:drawing>
      </w:r>
    </w:p>
    <w:p w14:paraId="2911B6E3" w14:textId="19AD5375" w:rsidR="000E0154" w:rsidRDefault="000E0154" w:rsidP="000E0154">
      <w:pPr>
        <w:pStyle w:val="Caption"/>
      </w:pPr>
      <w:bookmarkStart w:id="290" w:name="_Ref529280513"/>
      <w:bookmarkStart w:id="291" w:name="_Ref529280506"/>
      <w:bookmarkStart w:id="292" w:name="_Toc5629924"/>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6</w:t>
      </w:r>
      <w:r w:rsidR="004B54B1">
        <w:fldChar w:fldCharType="end"/>
      </w:r>
      <w:bookmarkEnd w:id="290"/>
      <w:r>
        <w:t xml:space="preserve">. (a) Total large invertebrate biomass, (b) percentage of total biomass by major groups, (c) crustacean biomass, (d) EPT biomass, (e) Odonata biomass and (f) other large invertebrate biomass in RESS samples from 2017-18. For figures (a) and (d) to (f), values are average </w:t>
      </w:r>
      <w:r>
        <w:rPr>
          <w:u w:val="single"/>
        </w:rPr>
        <w:t>+</w:t>
      </w:r>
      <w:r>
        <w:t xml:space="preserve"> standard error of the mean, with blue columns = pre-CEW and red columns = post-CEW.</w:t>
      </w:r>
      <w:bookmarkEnd w:id="291"/>
      <w:bookmarkEnd w:id="292"/>
    </w:p>
    <w:p w14:paraId="49661F34" w14:textId="77777777" w:rsidR="00283975" w:rsidRDefault="00283975" w:rsidP="00283975">
      <w:pPr>
        <w:pStyle w:val="Para0"/>
      </w:pPr>
      <w:r>
        <w:rPr>
          <w:i/>
        </w:rPr>
        <w:t xml:space="preserve">Cherax </w:t>
      </w:r>
      <w:r>
        <w:t>species were not very abundant in the bait traps at either site (on average, &lt;1 animal per trap), but being larger animals when they did occur they contributed substantially to crustacean weights. They were most abundant with greatest wet weights in bait traps during December, then decreased in abundance as the months progressed at both sites (</w:t>
      </w:r>
      <w:r>
        <w:rPr>
          <w:highlight w:val="yellow"/>
        </w:rPr>
        <w:fldChar w:fldCharType="begin"/>
      </w:r>
      <w:r>
        <w:instrText xml:space="preserve"> REF _Ref529280758 </w:instrText>
      </w:r>
      <w:r>
        <w:rPr>
          <w:highlight w:val="yellow"/>
        </w:rPr>
        <w:fldChar w:fldCharType="separate"/>
      </w:r>
      <w:r>
        <w:t xml:space="preserve">Figure </w:t>
      </w:r>
      <w:r>
        <w:rPr>
          <w:noProof/>
        </w:rPr>
        <w:t>5</w:t>
      </w:r>
      <w:r>
        <w:noBreakHyphen/>
      </w:r>
      <w:r>
        <w:rPr>
          <w:noProof/>
        </w:rPr>
        <w:t>10</w:t>
      </w:r>
      <w:r>
        <w:rPr>
          <w:highlight w:val="yellow"/>
        </w:rPr>
        <w:fldChar w:fldCharType="end"/>
      </w:r>
      <w:r>
        <w:t>). Responses at both Loch Garry and McCoys Bridge were similar in both 2016-17 and 2017-18, demonstrating that this species may have been less impacted by blackwater events due to behavioural adaptations (although it was never very abundant in bait traps, making it difficult to determine if this was actually the case) (</w:t>
      </w:r>
      <w:r w:rsidRPr="00131525">
        <w:fldChar w:fldCharType="begin"/>
      </w:r>
      <w:r w:rsidRPr="00131525">
        <w:instrText xml:space="preserve"> REF _Ref529280629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8</w:t>
      </w:r>
      <w:r w:rsidRPr="00131525">
        <w:fldChar w:fldCharType="end"/>
      </w:r>
      <w:r w:rsidRPr="00131525">
        <w:t>; top left and bottom left charts).</w:t>
      </w:r>
    </w:p>
    <w:p w14:paraId="415C91C5" w14:textId="77777777" w:rsidR="000E0154" w:rsidRDefault="000E0154" w:rsidP="000E0154">
      <w:pPr>
        <w:pStyle w:val="Para0"/>
      </w:pPr>
      <w:r w:rsidRPr="00B814A3">
        <w:rPr>
          <w:noProof/>
          <w:lang w:val="en-AU" w:eastAsia="en-AU"/>
        </w:rPr>
        <w:drawing>
          <wp:inline distT="0" distB="0" distL="0" distR="0" wp14:anchorId="5E58411C" wp14:editId="7AC6C82E">
            <wp:extent cx="6296660" cy="37762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296660" cy="3776246"/>
                    </a:xfrm>
                    <a:prstGeom prst="rect">
                      <a:avLst/>
                    </a:prstGeom>
                    <a:noFill/>
                    <a:ln>
                      <a:noFill/>
                    </a:ln>
                  </pic:spPr>
                </pic:pic>
              </a:graphicData>
            </a:graphic>
          </wp:inline>
        </w:drawing>
      </w:r>
    </w:p>
    <w:p w14:paraId="175100A5" w14:textId="2E7FFE55" w:rsidR="000E0154" w:rsidRPr="00B814A3" w:rsidRDefault="000E0154" w:rsidP="000E0154">
      <w:pPr>
        <w:pStyle w:val="Caption"/>
      </w:pPr>
      <w:bookmarkStart w:id="293" w:name="_Ref529280605"/>
      <w:bookmarkStart w:id="294" w:name="_Toc5629925"/>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7</w:t>
      </w:r>
      <w:r w:rsidR="004B54B1">
        <w:fldChar w:fldCharType="end"/>
      </w:r>
      <w:bookmarkEnd w:id="293"/>
      <w:r>
        <w:t xml:space="preserve">. </w:t>
      </w:r>
      <w:r>
        <w:rPr>
          <w:i/>
        </w:rPr>
        <w:t xml:space="preserve">Macrobrachium australiense </w:t>
      </w:r>
      <w:r>
        <w:t>in bait traps from 2017</w:t>
      </w:r>
      <w:r w:rsidR="00C1379E">
        <w:t>–</w:t>
      </w:r>
      <w:r>
        <w:t>18. (a) average (</w:t>
      </w:r>
      <w:r>
        <w:rPr>
          <w:u w:val="single"/>
        </w:rPr>
        <w:t>+</w:t>
      </w:r>
      <w:r>
        <w:t xml:space="preserve"> standard error of the mean) abundance, (b) average (</w:t>
      </w:r>
      <w:r>
        <w:rPr>
          <w:u w:val="single"/>
        </w:rPr>
        <w:t>+</w:t>
      </w:r>
      <w:r>
        <w:t xml:space="preserve"> standard error of the mean) dry weights, (c) percentage of abundance across traps placed in different habitats at McCoys Bridge and (d)</w:t>
      </w:r>
      <w:r w:rsidRPr="00481A4C">
        <w:t xml:space="preserve"> </w:t>
      </w:r>
      <w:r>
        <w:t>percentage of abundance across traps placed in different habitats at Loch Garry. In figures (a) and (b), blue columns = McCoys Bridge and red columns = Loch Garry. In figures (c) and (d), blue = bare habitat, brown = coarse organic particulate matter/depositional area, green = macrophytes and grey = snags.</w:t>
      </w:r>
      <w:bookmarkEnd w:id="294"/>
    </w:p>
    <w:p w14:paraId="020C0BB0" w14:textId="0E83F2BC" w:rsidR="00EA6515" w:rsidRDefault="00EA6515" w:rsidP="00283975">
      <w:pPr>
        <w:pStyle w:val="Para0"/>
        <w:jc w:val="center"/>
      </w:pPr>
      <w:r>
        <w:rPr>
          <w:noProof/>
          <w:lang w:val="en-AU" w:eastAsia="en-AU"/>
        </w:rPr>
        <w:drawing>
          <wp:inline distT="0" distB="0" distL="0" distR="0" wp14:anchorId="02D5B6FD" wp14:editId="5BD9B311">
            <wp:extent cx="5731510" cy="30727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731510" cy="3072765"/>
                    </a:xfrm>
                    <a:prstGeom prst="rect">
                      <a:avLst/>
                    </a:prstGeom>
                  </pic:spPr>
                </pic:pic>
              </a:graphicData>
            </a:graphic>
          </wp:inline>
        </w:drawing>
      </w:r>
    </w:p>
    <w:p w14:paraId="7703D349" w14:textId="2B14A61B" w:rsidR="00EA6515" w:rsidRDefault="00EA6515" w:rsidP="00763850">
      <w:pPr>
        <w:pStyle w:val="Caption"/>
      </w:pPr>
      <w:bookmarkStart w:id="295" w:name="_Ref529280629"/>
      <w:bookmarkStart w:id="296" w:name="_Toc5629926"/>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8</w:t>
      </w:r>
      <w:r w:rsidR="004B54B1">
        <w:fldChar w:fldCharType="end"/>
      </w:r>
      <w:bookmarkEnd w:id="295"/>
      <w:r>
        <w:t xml:space="preserve">. Average dry weights of crustaceans across monthly sampling over two years (Year 1: 2016-17; Year 2: 2017-18) at each site in bait traps. The top three figures are from Loch Garry while the bottom three are McCoys Bridge. Left figures = </w:t>
      </w:r>
      <w:r>
        <w:rPr>
          <w:i/>
        </w:rPr>
        <w:t xml:space="preserve">Cherax </w:t>
      </w:r>
      <w:r>
        <w:t xml:space="preserve">species; centre figures = </w:t>
      </w:r>
      <w:r>
        <w:rPr>
          <w:i/>
        </w:rPr>
        <w:t>Macrobrachium australiense</w:t>
      </w:r>
      <w:r>
        <w:t xml:space="preserve">; right figures = </w:t>
      </w:r>
      <w:r>
        <w:rPr>
          <w:i/>
        </w:rPr>
        <w:t>Paratya australiense</w:t>
      </w:r>
      <w:r>
        <w:t xml:space="preserve">. Whiskers indicate sampling errors.   N = 20 at each site (except </w:t>
      </w:r>
      <w:r w:rsidR="00D56835">
        <w:t>Loch Garry in March, Year 2, where N = 18).</w:t>
      </w:r>
      <w:bookmarkEnd w:id="296"/>
    </w:p>
    <w:p w14:paraId="230921B3" w14:textId="77777777" w:rsidR="000E0154" w:rsidRDefault="000E0154" w:rsidP="000E0154">
      <w:pPr>
        <w:pStyle w:val="Para0"/>
      </w:pPr>
      <w:r w:rsidRPr="009A5B0B">
        <w:rPr>
          <w:noProof/>
          <w:lang w:val="en-AU" w:eastAsia="en-AU"/>
        </w:rPr>
        <w:drawing>
          <wp:inline distT="0" distB="0" distL="0" distR="0" wp14:anchorId="36FA73F7" wp14:editId="413F89E5">
            <wp:extent cx="6296660" cy="37762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6296660" cy="3776246"/>
                    </a:xfrm>
                    <a:prstGeom prst="rect">
                      <a:avLst/>
                    </a:prstGeom>
                    <a:noFill/>
                    <a:ln>
                      <a:noFill/>
                    </a:ln>
                  </pic:spPr>
                </pic:pic>
              </a:graphicData>
            </a:graphic>
          </wp:inline>
        </w:drawing>
      </w:r>
    </w:p>
    <w:p w14:paraId="305E89CC" w14:textId="379EFCB0" w:rsidR="000E0154" w:rsidRPr="004958D3" w:rsidRDefault="000E0154" w:rsidP="000E0154">
      <w:pPr>
        <w:pStyle w:val="Caption"/>
      </w:pPr>
      <w:bookmarkStart w:id="297" w:name="_Ref529280673"/>
      <w:bookmarkStart w:id="298" w:name="_Toc5629927"/>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9</w:t>
      </w:r>
      <w:r w:rsidR="004B54B1">
        <w:fldChar w:fldCharType="end"/>
      </w:r>
      <w:bookmarkEnd w:id="297"/>
      <w:r>
        <w:t>.</w:t>
      </w:r>
      <w:r w:rsidRPr="009A5B0B">
        <w:t xml:space="preserve"> </w:t>
      </w:r>
      <w:r>
        <w:rPr>
          <w:i/>
        </w:rPr>
        <w:t xml:space="preserve">Paratya australiensis </w:t>
      </w:r>
      <w:r>
        <w:t>in bait traps from 2017-18. (a) average (</w:t>
      </w:r>
      <w:r>
        <w:rPr>
          <w:u w:val="single"/>
        </w:rPr>
        <w:t>+</w:t>
      </w:r>
      <w:r>
        <w:t xml:space="preserve"> standard error of the mean) abundance, (b) average (</w:t>
      </w:r>
      <w:r>
        <w:rPr>
          <w:u w:val="single"/>
        </w:rPr>
        <w:t>+</w:t>
      </w:r>
      <w:r>
        <w:t xml:space="preserve"> standard error of the mean) dry weights, (c) percentage of abundance across traps placed in different habitats at McCoys Bridge and (d)</w:t>
      </w:r>
      <w:r w:rsidRPr="00481A4C">
        <w:t xml:space="preserve"> </w:t>
      </w:r>
      <w:r>
        <w:t>percentage of abundance across traps placed in different habitats at Loch Garry. In figures (a) and (b), blue columns = McCoys Bridge and red columns = Loch Garry. In figures (c) and (d), blue = bare habitat, brown = coarse organic particulate matter/depositional area, green = macrophytes and grey = snags.</w:t>
      </w:r>
      <w:bookmarkEnd w:id="298"/>
    </w:p>
    <w:p w14:paraId="6879C8F9" w14:textId="77777777" w:rsidR="000E0154" w:rsidRDefault="000E0154" w:rsidP="00CC0D2C">
      <w:pPr>
        <w:pStyle w:val="Para0"/>
        <w:jc w:val="center"/>
      </w:pPr>
      <w:r w:rsidRPr="007E0E3D">
        <w:rPr>
          <w:noProof/>
          <w:lang w:val="en-AU" w:eastAsia="en-AU"/>
        </w:rPr>
        <w:drawing>
          <wp:inline distT="0" distB="0" distL="0" distR="0" wp14:anchorId="3D99F4C0" wp14:editId="564F4C6E">
            <wp:extent cx="2751030" cy="3302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752753" cy="3304068"/>
                    </a:xfrm>
                    <a:prstGeom prst="rect">
                      <a:avLst/>
                    </a:prstGeom>
                    <a:noFill/>
                    <a:ln>
                      <a:noFill/>
                    </a:ln>
                  </pic:spPr>
                </pic:pic>
              </a:graphicData>
            </a:graphic>
          </wp:inline>
        </w:drawing>
      </w:r>
    </w:p>
    <w:p w14:paraId="231FE627" w14:textId="0444100A" w:rsidR="000E0154" w:rsidRPr="007E0E3D" w:rsidRDefault="000E0154" w:rsidP="000E0154">
      <w:pPr>
        <w:pStyle w:val="Caption"/>
      </w:pPr>
      <w:bookmarkStart w:id="299" w:name="_Ref529280758"/>
      <w:bookmarkStart w:id="300" w:name="_Toc5629928"/>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10</w:t>
      </w:r>
      <w:r w:rsidR="004B54B1">
        <w:fldChar w:fldCharType="end"/>
      </w:r>
      <w:bookmarkEnd w:id="299"/>
      <w:r>
        <w:t xml:space="preserve">. </w:t>
      </w:r>
      <w:r>
        <w:rPr>
          <w:i/>
        </w:rPr>
        <w:t xml:space="preserve">Cherax </w:t>
      </w:r>
      <w:r>
        <w:t>species (a) abundance and (b) wet weights in 2017-18. Values are averages (</w:t>
      </w:r>
      <w:r>
        <w:rPr>
          <w:u w:val="single"/>
        </w:rPr>
        <w:t>+</w:t>
      </w:r>
      <w:r>
        <w:t xml:space="preserve"> standard error of the mean). Blue columns = McCoys Bridge and red columns = Loch Garry.</w:t>
      </w:r>
      <w:bookmarkEnd w:id="300"/>
    </w:p>
    <w:p w14:paraId="19CD3D03" w14:textId="77777777" w:rsidR="000E0154" w:rsidRDefault="000E0154" w:rsidP="000E0154">
      <w:pPr>
        <w:pStyle w:val="Para0"/>
        <w:rPr>
          <w:i/>
        </w:rPr>
      </w:pPr>
      <w:r>
        <w:rPr>
          <w:i/>
        </w:rPr>
        <w:t>Carapace lengths</w:t>
      </w:r>
    </w:p>
    <w:p w14:paraId="71AA6392" w14:textId="0F7219C1" w:rsidR="000E0154" w:rsidRPr="00C52ED8" w:rsidRDefault="000E0154" w:rsidP="000E0154">
      <w:r>
        <w:t xml:space="preserve">Although the average carapace lengths of </w:t>
      </w:r>
      <w:r>
        <w:rPr>
          <w:i/>
        </w:rPr>
        <w:t xml:space="preserve">M. australiense </w:t>
      </w:r>
      <w:r>
        <w:t>caught in bait traps differed across sites and months, the variability in size (maximum and minimum carapace lengths, indicated as error bars on the chart) were relatively consistent between sites across months. Animals caught in December at both sites tended to be slightly larger than those in later months, as shown by both the average carapace length and the larger minimum carapace lengths (</w:t>
      </w:r>
      <w:r w:rsidR="00131525" w:rsidRPr="00131525">
        <w:fldChar w:fldCharType="begin"/>
      </w:r>
      <w:r w:rsidR="00131525" w:rsidRPr="00131525">
        <w:instrText xml:space="preserve"> REF _Ref529280787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11</w:t>
      </w:r>
      <w:r w:rsidR="00131525" w:rsidRPr="00131525">
        <w:fldChar w:fldCharType="end"/>
      </w:r>
      <w:r w:rsidRPr="00131525">
        <w:t>a). In</w:t>
      </w:r>
      <w:r>
        <w:t xml:space="preserve"> later months, animals with smaller carapaces (lower minimum carapace lengths) were caught in the bait traps, and average carapace lengths were somewhat smaller in February and March, indicating a shift in the size of animals making up the population. It is interesting to note that across both sites and all months, the maximum carapace length remained fairly constant, probably reflecting the maximum size of individuals in the population</w:t>
      </w:r>
      <w:r w:rsidRPr="00C52ED8">
        <w:t>. Average carapace lengths tended to be lower across both sites and in all months in 2016</w:t>
      </w:r>
      <w:r w:rsidR="00CC0D2C">
        <w:t>–</w:t>
      </w:r>
      <w:r w:rsidRPr="00C52ED8">
        <w:t>17 than 2017</w:t>
      </w:r>
      <w:r w:rsidR="00CC0D2C">
        <w:t>–</w:t>
      </w:r>
      <w:r w:rsidRPr="00C52ED8">
        <w:t>18, except in March.</w:t>
      </w:r>
    </w:p>
    <w:p w14:paraId="30BABCD2" w14:textId="72CD432F" w:rsidR="000E0154" w:rsidRDefault="000E0154" w:rsidP="000E0154">
      <w:r>
        <w:t xml:space="preserve">The carapace lengths of individual </w:t>
      </w:r>
      <w:r>
        <w:rPr>
          <w:i/>
        </w:rPr>
        <w:t>M. australiense</w:t>
      </w:r>
      <w:r>
        <w:t xml:space="preserve"> were also assessed based on habitat types where bait traps were placed. In 2017</w:t>
      </w:r>
      <w:r w:rsidR="00CC0D2C">
        <w:t>–</w:t>
      </w:r>
      <w:r>
        <w:t>18, carapace lengths (averaged across site, month and habitat type) were nearly always greatest in macrophytes, while they were usually smallest in either CPOM or snags. There were also some differences between months for smallest average carapace lengths. At both sites, the smallest averaged carapace lengths tended to be in bare habitats and CPOM/depositional areas, whereas in February they were in snags</w:t>
      </w:r>
      <w:r w:rsidRPr="00C52ED8">
        <w:t>. These results differ from 2016</w:t>
      </w:r>
      <w:r w:rsidR="00CC0D2C">
        <w:t>–</w:t>
      </w:r>
      <w:r w:rsidRPr="00C52ED8">
        <w:t>17, where the largest and smallest averaged carapace lengths did not appear to be associated with any habitat type. In addition, there was little consistency between sites for any given month except in February, where the largest average carapace lengths were from bare habitats, while in March they were in macrophytes.</w:t>
      </w:r>
    </w:p>
    <w:p w14:paraId="06EA839B" w14:textId="73FB3821" w:rsidR="000E0154" w:rsidRDefault="000E0154" w:rsidP="000E0154">
      <w:r>
        <w:t>The habitats where the smallest and largest individuals (based on carapace length) were caught in each month at each site were also noted. In 2017</w:t>
      </w:r>
      <w:r w:rsidR="00CC0D2C">
        <w:t>–</w:t>
      </w:r>
      <w:r>
        <w:t xml:space="preserve">18, the largest </w:t>
      </w:r>
      <w:r>
        <w:rPr>
          <w:i/>
        </w:rPr>
        <w:t xml:space="preserve">M. australiense </w:t>
      </w:r>
      <w:r>
        <w:t xml:space="preserve">at each site and in each month was caught in bait traps placed near macrophytes on all occasions except one. </w:t>
      </w:r>
      <w:r w:rsidRPr="00C52ED8">
        <w:t>In contrast, the habitat type where the largest individuals were caught in 2016</w:t>
      </w:r>
      <w:r w:rsidR="00CC0D2C">
        <w:t>–</w:t>
      </w:r>
      <w:r w:rsidRPr="00C52ED8">
        <w:t>17 was much more variable between sites and months, although they were somewhat more likely to be present in bare or macrophyte samples, and in January the largest individuals from both sites were found in macrophytes.</w:t>
      </w:r>
      <w:r>
        <w:t xml:space="preserve">  In 2017</w:t>
      </w:r>
      <w:r w:rsidR="00CC0D2C">
        <w:t>–</w:t>
      </w:r>
      <w:r>
        <w:t xml:space="preserve">18, the smallest individuals were never caught in macrophyte bait traps at either site and were more often found in bare habitats or CPOM/depositional area traps than snags. In December, the smallest animals from each site were found in bare habitats; in later months, the habitat the smallest individual was present in was not consistent between sites. </w:t>
      </w:r>
      <w:r w:rsidRPr="00C52ED8">
        <w:t>In 2016</w:t>
      </w:r>
      <w:r w:rsidR="00CC0D2C">
        <w:t>–</w:t>
      </w:r>
      <w:r w:rsidRPr="00C52ED8">
        <w:t>17, the smallest individuals were more likely to be caught in bait traps placed in bare or macrophyte habitats; given these habitats were also where the largest individuals tended to be caught, this implies bare and macrophyte habitats supported individuals of a variety of sizes. In terms of habitat use by month, the smallest individuals captured were consistently associated with particular habitats for each month (with the exception of February) (consistent = same habitat at both sites); in December, they were caught in bare habitats and CPOM/depositional areas, in January they were in macrophytes and in March they were in bare habitats.</w:t>
      </w:r>
    </w:p>
    <w:p w14:paraId="57E5599B" w14:textId="77777777" w:rsidR="00283975" w:rsidRPr="004958D3" w:rsidRDefault="00283975" w:rsidP="00283975">
      <w:r w:rsidRPr="00131525">
        <w:t xml:space="preserve">The average size of </w:t>
      </w:r>
      <w:r w:rsidRPr="00131525">
        <w:rPr>
          <w:i/>
        </w:rPr>
        <w:t xml:space="preserve">Paratya australiensis </w:t>
      </w:r>
      <w:r w:rsidRPr="00131525">
        <w:t>caught in bait traps was larger than those caught in RESS samples and also tended to be less variable. In general, average size tended to decrease slightly at both sites in February and March compared to December and January in 2017–18 (</w:t>
      </w:r>
      <w:r w:rsidRPr="00131525">
        <w:fldChar w:fldCharType="begin"/>
      </w:r>
      <w:r w:rsidRPr="00131525">
        <w:instrText xml:space="preserve"> REF _Ref529280787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11</w:t>
      </w:r>
      <w:r w:rsidRPr="00131525">
        <w:fldChar w:fldCharType="end"/>
      </w:r>
      <w:r w:rsidRPr="00131525">
        <w:t xml:space="preserve">b). In contrast, average sizes did not vary much across the months in 2016–17 (although in most months, average sizes were smaller than equivalent months in 2017–18). Due to the low abundance and patchy distribution of </w:t>
      </w:r>
      <w:r w:rsidRPr="00131525">
        <w:rPr>
          <w:i/>
        </w:rPr>
        <w:t xml:space="preserve">P. australiensis </w:t>
      </w:r>
      <w:r w:rsidRPr="00131525">
        <w:t>in the bait traps, no patterns of habitat type and animal size were obvious.</w:t>
      </w:r>
    </w:p>
    <w:p w14:paraId="14AB81A7" w14:textId="77777777" w:rsidR="00283975" w:rsidRPr="00716223" w:rsidRDefault="00283975" w:rsidP="00283975">
      <w:pPr>
        <w:pStyle w:val="Para0"/>
        <w:rPr>
          <w:i/>
        </w:rPr>
      </w:pPr>
      <w:r>
        <w:rPr>
          <w:i/>
        </w:rPr>
        <w:t>Reproduction</w:t>
      </w:r>
    </w:p>
    <w:p w14:paraId="12999E31" w14:textId="77777777" w:rsidR="00283975" w:rsidRDefault="00283975" w:rsidP="00283975">
      <w:pPr>
        <w:pStyle w:val="Para0"/>
      </w:pPr>
      <w:r>
        <w:t xml:space="preserve">As in 2016–17, no ovigerous female </w:t>
      </w:r>
      <w:r>
        <w:rPr>
          <w:i/>
        </w:rPr>
        <w:t xml:space="preserve">Macrobrachium australiense </w:t>
      </w:r>
      <w:r>
        <w:t>were caught in February or March (</w:t>
      </w:r>
      <w:r w:rsidRPr="00131525">
        <w:fldChar w:fldCharType="begin"/>
      </w:r>
      <w:r w:rsidRPr="00131525">
        <w:instrText xml:space="preserve"> REF _Ref529280828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12</w:t>
      </w:r>
      <w:r w:rsidRPr="00131525">
        <w:fldChar w:fldCharType="end"/>
      </w:r>
      <w:r w:rsidRPr="00131525">
        <w:t>a</w:t>
      </w:r>
      <w:r>
        <w:t>). Ovigerous females tended to be of moderate size, with carapace lengths between 16mm to 21mm, which was well below the average and maximum carapace lengths in those months. This result is also consistent with 2016–17, indicating that breeding is restricted to warmer months and that females must reach a minimum size before reproducing but are presumably smaller than males. Also of note is that in 2017–18, ovigerous females were never caught in macrophytes at either site and seemed to show a preference for bare habitat, especially at Loch Garry, which may have been a behaviour to avoid complex habitats (such as macrophytes) where larger dominant individuals would be present.</w:t>
      </w:r>
    </w:p>
    <w:p w14:paraId="6DC79770" w14:textId="77777777" w:rsidR="000E0154" w:rsidRDefault="000E0154" w:rsidP="00CC0D2C">
      <w:pPr>
        <w:jc w:val="center"/>
        <w:rPr>
          <w:highlight w:val="yellow"/>
        </w:rPr>
      </w:pPr>
      <w:r w:rsidRPr="006D7437">
        <w:rPr>
          <w:noProof/>
          <w:lang w:val="en-AU" w:eastAsia="en-AU"/>
        </w:rPr>
        <w:drawing>
          <wp:inline distT="0" distB="0" distL="0" distR="0" wp14:anchorId="3B33FA44" wp14:editId="5414E888">
            <wp:extent cx="2914650" cy="3498391"/>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916206" cy="3500258"/>
                    </a:xfrm>
                    <a:prstGeom prst="rect">
                      <a:avLst/>
                    </a:prstGeom>
                    <a:noFill/>
                    <a:ln>
                      <a:noFill/>
                    </a:ln>
                  </pic:spPr>
                </pic:pic>
              </a:graphicData>
            </a:graphic>
          </wp:inline>
        </w:drawing>
      </w:r>
    </w:p>
    <w:p w14:paraId="1D09A47E" w14:textId="797CF57D" w:rsidR="000E0154" w:rsidRPr="006D7437" w:rsidRDefault="000E0154" w:rsidP="000E0154">
      <w:pPr>
        <w:pStyle w:val="Caption"/>
        <w:rPr>
          <w:highlight w:val="yellow"/>
        </w:rPr>
      </w:pPr>
      <w:bookmarkStart w:id="301" w:name="_Ref529280787"/>
      <w:bookmarkStart w:id="302" w:name="_Toc5629929"/>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11</w:t>
      </w:r>
      <w:r w:rsidR="004B54B1">
        <w:fldChar w:fldCharType="end"/>
      </w:r>
      <w:bookmarkEnd w:id="301"/>
      <w:r>
        <w:t xml:space="preserve">. Average carapace lengths for (a) </w:t>
      </w:r>
      <w:r>
        <w:rPr>
          <w:i/>
        </w:rPr>
        <w:t xml:space="preserve">Macrobrachium australiense </w:t>
      </w:r>
      <w:r>
        <w:t xml:space="preserve">and (b) </w:t>
      </w:r>
      <w:r>
        <w:rPr>
          <w:i/>
        </w:rPr>
        <w:t xml:space="preserve">Paratya australiensis </w:t>
      </w:r>
      <w:r>
        <w:t>in bait traps from 2017</w:t>
      </w:r>
      <w:r w:rsidR="00CC0D2C">
        <w:t>–</w:t>
      </w:r>
      <w:r>
        <w:t>18. Error bars are the minimum and maximum carapace lengths, while blue columns = McCoys Bridge and red columns = Loch Garry.</w:t>
      </w:r>
      <w:bookmarkEnd w:id="302"/>
    </w:p>
    <w:p w14:paraId="6671ED92" w14:textId="1C048783" w:rsidR="000E0154" w:rsidRDefault="000E0154" w:rsidP="000E0154">
      <w:pPr>
        <w:pStyle w:val="Para0"/>
      </w:pPr>
      <w:r>
        <w:t xml:space="preserve">The average percentage of ovigerous </w:t>
      </w:r>
      <w:r>
        <w:rPr>
          <w:i/>
        </w:rPr>
        <w:t>P. australiensis</w:t>
      </w:r>
      <w:r>
        <w:t xml:space="preserve"> caught in bait traps was lower in 2017</w:t>
      </w:r>
      <w:r w:rsidR="00CC0D2C">
        <w:t>–</w:t>
      </w:r>
      <w:r>
        <w:t>18 than in 2016</w:t>
      </w:r>
      <w:r w:rsidR="00CC0D2C">
        <w:t>–</w:t>
      </w:r>
      <w:r>
        <w:t xml:space="preserve">17 (when numbers of </w:t>
      </w:r>
      <w:r>
        <w:rPr>
          <w:i/>
        </w:rPr>
        <w:t xml:space="preserve">P. australiensis </w:t>
      </w:r>
      <w:r>
        <w:t>were also lower). No ovigerous females were caught in March during both survey years (</w:t>
      </w:r>
      <w:r w:rsidR="00131525" w:rsidRPr="00131525">
        <w:fldChar w:fldCharType="begin"/>
      </w:r>
      <w:r w:rsidR="00131525" w:rsidRPr="00131525">
        <w:instrText xml:space="preserve"> REF _Ref529280828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12</w:t>
      </w:r>
      <w:r w:rsidR="00131525" w:rsidRPr="00131525">
        <w:fldChar w:fldCharType="end"/>
      </w:r>
      <w:r w:rsidRPr="00131525">
        <w:t>b</w:t>
      </w:r>
      <w:r>
        <w:t xml:space="preserve">). Carapace lengths of ovigerous females ranged from 8mm to 12mm, similar to the previous year and similar to or greater than the average carapace length of all individuals caught in the bait traps. Like with </w:t>
      </w:r>
      <w:r>
        <w:rPr>
          <w:i/>
        </w:rPr>
        <w:t>M. australiense</w:t>
      </w:r>
      <w:r>
        <w:t xml:space="preserve">, this indicates breeding is limited to warmer months; however, ovigerous female </w:t>
      </w:r>
      <w:r>
        <w:rPr>
          <w:i/>
        </w:rPr>
        <w:t xml:space="preserve">P. australiensis </w:t>
      </w:r>
      <w:r>
        <w:t xml:space="preserve">are not considerably smaller than the largest individuals caught, showing a significant difference between the two crustacean species, where there appears to be very strong sexual dimorphism in </w:t>
      </w:r>
      <w:r>
        <w:rPr>
          <w:i/>
        </w:rPr>
        <w:t xml:space="preserve">Macrobrachium </w:t>
      </w:r>
      <w:r>
        <w:t xml:space="preserve">(with much larger males) that is not the case for </w:t>
      </w:r>
      <w:r>
        <w:rPr>
          <w:i/>
        </w:rPr>
        <w:t>Paratya</w:t>
      </w:r>
      <w:r>
        <w:t xml:space="preserve">. Another difference is that ovigerous </w:t>
      </w:r>
      <w:r>
        <w:rPr>
          <w:i/>
        </w:rPr>
        <w:t xml:space="preserve">P. australiensis </w:t>
      </w:r>
      <w:r>
        <w:t>showed a clear preference for bait traps placed in more complex habitats (snags and macrophytes), with only one caught in a depositional area, and this might reflect either a refuge seeking behaviour while ovigerous (to avoid predation) or trying to find more sheltered areas to release young. A simi</w:t>
      </w:r>
      <w:r w:rsidR="00CC0D2C">
        <w:t>lar result was observed in 2016–</w:t>
      </w:r>
      <w:r>
        <w:t>17.</w:t>
      </w:r>
    </w:p>
    <w:p w14:paraId="163E9F78" w14:textId="77777777" w:rsidR="00283975" w:rsidRDefault="00283975" w:rsidP="00283975">
      <w:pPr>
        <w:pStyle w:val="Heading3"/>
      </w:pPr>
      <w:bookmarkStart w:id="303" w:name="_Toc529424278"/>
      <w:r>
        <w:t>Additional crustacean surveys: RESS</w:t>
      </w:r>
      <w:bookmarkEnd w:id="303"/>
    </w:p>
    <w:p w14:paraId="7B786960" w14:textId="77777777" w:rsidR="00283975" w:rsidRDefault="00283975" w:rsidP="00283975">
      <w:pPr>
        <w:pStyle w:val="Para0"/>
        <w:rPr>
          <w:i/>
        </w:rPr>
      </w:pPr>
      <w:r>
        <w:rPr>
          <w:i/>
        </w:rPr>
        <w:t>Abundance and biomass</w:t>
      </w:r>
    </w:p>
    <w:p w14:paraId="556F7D36" w14:textId="77777777" w:rsidR="00283975" w:rsidRPr="00131525" w:rsidRDefault="00283975" w:rsidP="00283975">
      <w:pPr>
        <w:pStyle w:val="Para0"/>
      </w:pPr>
      <w:r w:rsidRPr="00131525">
        <w:t xml:space="preserve">As in the previous year, </w:t>
      </w:r>
      <w:r w:rsidRPr="00131525">
        <w:rPr>
          <w:i/>
        </w:rPr>
        <w:t xml:space="preserve">P. australiensis </w:t>
      </w:r>
      <w:r w:rsidRPr="00131525">
        <w:t>were the oust abundant crustaceans in RESS samples. At both Goulburn River sites abundances increased in the summer months before dropping off in March (</w:t>
      </w:r>
      <w:r w:rsidRPr="00131525">
        <w:fldChar w:fldCharType="begin"/>
      </w:r>
      <w:r w:rsidRPr="00131525">
        <w:instrText xml:space="preserve"> REF _Ref529280942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13</w:t>
      </w:r>
      <w:r w:rsidRPr="00131525">
        <w:fldChar w:fldCharType="end"/>
      </w:r>
      <w:r w:rsidRPr="00131525">
        <w:t xml:space="preserve">a). A comparison of abundances in RESS samples taken from all years at McCoys Bridge showed that the spring freshes delivered in 2015–16 and 2017–18 did not have as great a positive impact on </w:t>
      </w:r>
      <w:r w:rsidRPr="00131525">
        <w:rPr>
          <w:i/>
        </w:rPr>
        <w:t xml:space="preserve">P. australiensis </w:t>
      </w:r>
      <w:r w:rsidRPr="00131525">
        <w:t>abundances as the spring floods in 2016–17 (or the negative impact of the blackwater event later that year) (</w:t>
      </w:r>
      <w:r w:rsidRPr="00131525">
        <w:fldChar w:fldCharType="begin"/>
      </w:r>
      <w:r w:rsidRPr="00131525">
        <w:instrText xml:space="preserve"> REF _Ref529280942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13</w:t>
      </w:r>
      <w:r w:rsidRPr="00131525">
        <w:fldChar w:fldCharType="end"/>
      </w:r>
      <w:r w:rsidRPr="00131525">
        <w:t xml:space="preserve">b). However, the higher abundances pre- and post-CEW this year compared to 2015–16 do indicate that there may be some sort of positive, accumulative effect of CEW and floods on </w:t>
      </w:r>
      <w:r w:rsidRPr="00131525">
        <w:rPr>
          <w:i/>
        </w:rPr>
        <w:t xml:space="preserve">P. australiensis </w:t>
      </w:r>
      <w:r w:rsidRPr="00131525">
        <w:t>in the lower Goulburn River.</w:t>
      </w:r>
    </w:p>
    <w:p w14:paraId="3BB3F78B" w14:textId="77777777" w:rsidR="000E0154" w:rsidRDefault="000E0154" w:rsidP="00CC0D2C">
      <w:pPr>
        <w:pStyle w:val="Para0"/>
        <w:jc w:val="center"/>
      </w:pPr>
      <w:r w:rsidRPr="00AC031C">
        <w:rPr>
          <w:noProof/>
          <w:lang w:val="en-AU" w:eastAsia="en-AU"/>
        </w:rPr>
        <w:drawing>
          <wp:inline distT="0" distB="0" distL="0" distR="0" wp14:anchorId="41297D7A" wp14:editId="6FBF8384">
            <wp:extent cx="2957356" cy="35496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959716" cy="3552483"/>
                    </a:xfrm>
                    <a:prstGeom prst="rect">
                      <a:avLst/>
                    </a:prstGeom>
                    <a:noFill/>
                    <a:ln>
                      <a:noFill/>
                    </a:ln>
                  </pic:spPr>
                </pic:pic>
              </a:graphicData>
            </a:graphic>
          </wp:inline>
        </w:drawing>
      </w:r>
    </w:p>
    <w:p w14:paraId="022C72DB" w14:textId="2A0D31EB" w:rsidR="000E0154" w:rsidRPr="00AC031C" w:rsidRDefault="000E0154" w:rsidP="000E0154">
      <w:pPr>
        <w:pStyle w:val="Caption"/>
      </w:pPr>
      <w:bookmarkStart w:id="304" w:name="_Ref529280828"/>
      <w:bookmarkStart w:id="305" w:name="_Toc5629930"/>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12</w:t>
      </w:r>
      <w:r w:rsidR="004B54B1">
        <w:fldChar w:fldCharType="end"/>
      </w:r>
      <w:bookmarkEnd w:id="304"/>
      <w:r>
        <w:t xml:space="preserve">. Percentage of (a) </w:t>
      </w:r>
      <w:r>
        <w:rPr>
          <w:i/>
        </w:rPr>
        <w:t xml:space="preserve">Macrobrachium australiense </w:t>
      </w:r>
      <w:r>
        <w:t xml:space="preserve">and (b) </w:t>
      </w:r>
      <w:r>
        <w:rPr>
          <w:i/>
        </w:rPr>
        <w:t xml:space="preserve">Paratya australiensis </w:t>
      </w:r>
      <w:r>
        <w:t>captured in bait traps in 2017</w:t>
      </w:r>
      <w:r w:rsidR="00CC0D2C">
        <w:t>–</w:t>
      </w:r>
      <w:r>
        <w:t xml:space="preserve">18 that were ovigerous (average </w:t>
      </w:r>
      <w:r>
        <w:rPr>
          <w:u w:val="single"/>
        </w:rPr>
        <w:t>+</w:t>
      </w:r>
      <w:r>
        <w:t xml:space="preserve"> standard error of the mean). Blue columns = McCoys Bridge and red columns = Loch Garry.</w:t>
      </w:r>
      <w:bookmarkEnd w:id="305"/>
    </w:p>
    <w:p w14:paraId="77F817F0" w14:textId="0392C742" w:rsidR="000E0154" w:rsidRDefault="000E0154" w:rsidP="000E0154">
      <w:pPr>
        <w:pStyle w:val="Para0"/>
      </w:pPr>
      <w:r w:rsidRPr="00131525">
        <w:rPr>
          <w:i/>
        </w:rPr>
        <w:t xml:space="preserve">Paratya australiensis </w:t>
      </w:r>
      <w:r w:rsidRPr="00131525">
        <w:t>biomass did not follow abundance. It decreased in December at McCoys Bridge post-CEW and increased over the summer months and was much greater in February than was indicated by abundance, suggesting the population during this time was made up of larger individuals (rather than more individuals) (</w:t>
      </w:r>
      <w:r w:rsidR="00131525" w:rsidRPr="00131525">
        <w:fldChar w:fldCharType="begin"/>
      </w:r>
      <w:r w:rsidR="00131525" w:rsidRPr="00131525">
        <w:instrText xml:space="preserve"> REF _Ref529280942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13</w:t>
      </w:r>
      <w:r w:rsidR="00131525" w:rsidRPr="00131525">
        <w:fldChar w:fldCharType="end"/>
      </w:r>
      <w:r w:rsidRPr="00131525">
        <w:t xml:space="preserve">c). In contrast, biomass was lowest at Loch Garry in January when abundance happened to be greatest, and at this time the population at Loch Garry was dominated by very small </w:t>
      </w:r>
      <w:r w:rsidRPr="00131525">
        <w:rPr>
          <w:i/>
        </w:rPr>
        <w:t xml:space="preserve">P. australiensis </w:t>
      </w:r>
      <w:r w:rsidRPr="00131525">
        <w:t>inhabiting recently inundated terrestrial vegetation (</w:t>
      </w:r>
      <w:r w:rsidR="00131525" w:rsidRPr="00131525">
        <w:fldChar w:fldCharType="begin"/>
      </w:r>
      <w:r w:rsidR="00131525" w:rsidRPr="00131525">
        <w:instrText xml:space="preserve"> REF _Ref529280942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13</w:t>
      </w:r>
      <w:r w:rsidR="00131525" w:rsidRPr="00131525">
        <w:fldChar w:fldCharType="end"/>
      </w:r>
      <w:r w:rsidRPr="00131525">
        <w:t>c).A comparison of biomass across the years at McCoys Bridge again highlights the huge impact of natural spring floods and the blackwater event in 2016</w:t>
      </w:r>
      <w:r w:rsidR="00CC0D2C" w:rsidRPr="00131525">
        <w:t>–</w:t>
      </w:r>
      <w:r w:rsidRPr="00131525">
        <w:t>17 on biomass compared to CEW in surrounding years (</w:t>
      </w:r>
      <w:r w:rsidR="00131525" w:rsidRPr="00131525">
        <w:fldChar w:fldCharType="begin"/>
      </w:r>
      <w:r w:rsidR="00131525" w:rsidRPr="00131525">
        <w:instrText xml:space="preserve"> REF _Ref529280942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13</w:t>
      </w:r>
      <w:r w:rsidR="00131525" w:rsidRPr="00131525">
        <w:fldChar w:fldCharType="end"/>
      </w:r>
      <w:r w:rsidRPr="00131525">
        <w:t>d).</w:t>
      </w:r>
    </w:p>
    <w:p w14:paraId="722116ED" w14:textId="77777777" w:rsidR="00283975" w:rsidRDefault="00283975" w:rsidP="00283975">
      <w:pPr>
        <w:pStyle w:val="Para0"/>
      </w:pPr>
      <w:r>
        <w:rPr>
          <w:i/>
        </w:rPr>
        <w:t xml:space="preserve">Macrobrachium australiense </w:t>
      </w:r>
      <w:r>
        <w:t>abundances decreased in edge samples following the spring fresh at both sites, before increasing over the remaining summer months (</w:t>
      </w:r>
      <w:r>
        <w:rPr>
          <w:highlight w:val="yellow"/>
        </w:rPr>
        <w:fldChar w:fldCharType="begin"/>
      </w:r>
      <w:r>
        <w:instrText xml:space="preserve"> REF _Ref529281012 </w:instrText>
      </w:r>
      <w:r>
        <w:rPr>
          <w:highlight w:val="yellow"/>
        </w:rPr>
        <w:fldChar w:fldCharType="separate"/>
      </w:r>
      <w:r>
        <w:t xml:space="preserve">Figure </w:t>
      </w:r>
      <w:r>
        <w:rPr>
          <w:noProof/>
        </w:rPr>
        <w:t>5</w:t>
      </w:r>
      <w:r>
        <w:noBreakHyphen/>
      </w:r>
      <w:r>
        <w:rPr>
          <w:noProof/>
        </w:rPr>
        <w:t>14</w:t>
      </w:r>
      <w:r>
        <w:rPr>
          <w:highlight w:val="yellow"/>
        </w:rPr>
        <w:fldChar w:fldCharType="end"/>
      </w:r>
      <w:r w:rsidRPr="00A728BD">
        <w:t>a).</w:t>
      </w:r>
      <w:r>
        <w:t xml:space="preserve"> The low abundance in December sharply contrasts with post-CEW and post-flood results from the same month in previous years at McCoys Bridge (</w:t>
      </w:r>
      <w:r>
        <w:rPr>
          <w:highlight w:val="yellow"/>
        </w:rPr>
        <w:fldChar w:fldCharType="begin"/>
      </w:r>
      <w:r>
        <w:instrText xml:space="preserve"> REF _Ref529281012 </w:instrText>
      </w:r>
      <w:r>
        <w:rPr>
          <w:highlight w:val="yellow"/>
        </w:rPr>
        <w:fldChar w:fldCharType="separate"/>
      </w:r>
      <w:r>
        <w:t xml:space="preserve">Figure </w:t>
      </w:r>
      <w:r>
        <w:rPr>
          <w:noProof/>
        </w:rPr>
        <w:t>5</w:t>
      </w:r>
      <w:r>
        <w:noBreakHyphen/>
      </w:r>
      <w:r>
        <w:rPr>
          <w:noProof/>
        </w:rPr>
        <w:t>14</w:t>
      </w:r>
      <w:r>
        <w:rPr>
          <w:highlight w:val="yellow"/>
        </w:rPr>
        <w:fldChar w:fldCharType="end"/>
      </w:r>
      <w:r w:rsidRPr="00A728BD">
        <w:t>b</w:t>
      </w:r>
      <w:r>
        <w:t xml:space="preserve">), which would suggest that some other factor rather than the spring freshes caused this reduction. One possible factor could be low dissolved oxygen which was measured in the lower Goulburn River around this time. </w:t>
      </w:r>
    </w:p>
    <w:p w14:paraId="7A7968D2" w14:textId="77777777" w:rsidR="00283975" w:rsidRDefault="00283975" w:rsidP="00283975">
      <w:pPr>
        <w:pStyle w:val="Para0"/>
      </w:pPr>
      <w:r w:rsidRPr="00131525">
        <w:t xml:space="preserve">Unlike abundances, which were similar between the two Goulburn sites over the months, </w:t>
      </w:r>
      <w:r w:rsidRPr="00131525">
        <w:rPr>
          <w:i/>
        </w:rPr>
        <w:t xml:space="preserve">M. australiense </w:t>
      </w:r>
      <w:r w:rsidRPr="00131525">
        <w:t>biomass differed between sites, indicating that the size of the animals in the population at each site was an important factor in determining biomass, as opposed to abundance alone (</w:t>
      </w:r>
      <w:r w:rsidRPr="00131525">
        <w:fldChar w:fldCharType="begin"/>
      </w:r>
      <w:r w:rsidRPr="00131525">
        <w:instrText xml:space="preserve"> REF _Ref529281012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14</w:t>
      </w:r>
      <w:r w:rsidRPr="00131525">
        <w:fldChar w:fldCharType="end"/>
      </w:r>
      <w:r w:rsidRPr="00131525">
        <w:t>c). As with abundance, a comparison of biomass across the years at McCoys Bridge did not show a consistent effect of spring freshes on biomass (again, perhaps due to low dissolved oxygen during post-CEW sampling in 2017–18). However, what was apparent was the massive increase in biomass during 2016–17 following natural floods in spring, with this increase persisting even into the time when the river was impacted by blackwater (</w:t>
      </w:r>
      <w:r w:rsidRPr="00131525">
        <w:fldChar w:fldCharType="begin"/>
      </w:r>
      <w:r w:rsidRPr="00131525">
        <w:instrText xml:space="preserve"> REF _Ref529281012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14</w:t>
      </w:r>
      <w:r w:rsidRPr="00131525">
        <w:fldChar w:fldCharType="end"/>
      </w:r>
      <w:r w:rsidRPr="00131525">
        <w:t>d).</w:t>
      </w:r>
    </w:p>
    <w:p w14:paraId="36BEB3ED" w14:textId="77777777" w:rsidR="00283975" w:rsidRDefault="00283975" w:rsidP="00283975">
      <w:pPr>
        <w:pStyle w:val="Para0"/>
      </w:pPr>
      <w:r w:rsidRPr="00131525">
        <w:t>In 2017–18, immature crustacean abundance was highest earlier in the sampling period, with the greatest abundance observed in December at McCoys Bridge and January at Loch Garry before dropping off in later months (</w:t>
      </w:r>
      <w:r w:rsidRPr="00131525">
        <w:fldChar w:fldCharType="begin"/>
      </w:r>
      <w:r w:rsidRPr="00131525">
        <w:instrText xml:space="preserve"> REF _Ref529281052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15</w:t>
      </w:r>
      <w:r w:rsidRPr="00131525">
        <w:fldChar w:fldCharType="end"/>
      </w:r>
      <w:r w:rsidRPr="00131525">
        <w:t>a). In contrast, in 2016–17 abundances were highest at both sites in January, and this persisted into February. Due to their small size, immature crustaceans contributed little to crustacean biomass even when they were highly abundant. Changes in their biomass over the months closely matched changes in their abundance (</w:t>
      </w:r>
      <w:r w:rsidRPr="00131525">
        <w:fldChar w:fldCharType="begin"/>
      </w:r>
      <w:r w:rsidRPr="00131525">
        <w:instrText xml:space="preserve"> REF _Ref529281052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15</w:t>
      </w:r>
      <w:r w:rsidRPr="00131525">
        <w:fldChar w:fldCharType="end"/>
      </w:r>
      <w:r w:rsidRPr="00131525">
        <w:t>b).</w:t>
      </w:r>
    </w:p>
    <w:p w14:paraId="03BB3911" w14:textId="77777777" w:rsidR="000E0154" w:rsidRDefault="000E0154" w:rsidP="000E0154">
      <w:pPr>
        <w:pStyle w:val="Para0"/>
      </w:pPr>
      <w:r w:rsidRPr="007374C7">
        <w:rPr>
          <w:noProof/>
          <w:lang w:val="en-AU" w:eastAsia="en-AU"/>
        </w:rPr>
        <w:drawing>
          <wp:inline distT="0" distB="0" distL="0" distR="0" wp14:anchorId="212542C3" wp14:editId="2D7EE438">
            <wp:extent cx="6296660" cy="3881887"/>
            <wp:effectExtent l="0" t="0" r="889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6296660" cy="3881887"/>
                    </a:xfrm>
                    <a:prstGeom prst="rect">
                      <a:avLst/>
                    </a:prstGeom>
                    <a:noFill/>
                    <a:ln>
                      <a:noFill/>
                    </a:ln>
                  </pic:spPr>
                </pic:pic>
              </a:graphicData>
            </a:graphic>
          </wp:inline>
        </w:drawing>
      </w:r>
    </w:p>
    <w:p w14:paraId="408903CA" w14:textId="14130A3D" w:rsidR="000E0154" w:rsidRDefault="000E0154" w:rsidP="000E0154">
      <w:pPr>
        <w:pStyle w:val="Caption"/>
      </w:pPr>
      <w:bookmarkStart w:id="306" w:name="_Ref529280942"/>
      <w:bookmarkStart w:id="307" w:name="_Toc5629931"/>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13</w:t>
      </w:r>
      <w:r w:rsidR="004B54B1">
        <w:fldChar w:fldCharType="end"/>
      </w:r>
      <w:bookmarkEnd w:id="306"/>
      <w:r>
        <w:t xml:space="preserve">. </w:t>
      </w:r>
      <w:r>
        <w:rPr>
          <w:i/>
        </w:rPr>
        <w:t xml:space="preserve">Paratya australiensis </w:t>
      </w:r>
      <w:r>
        <w:t>(a) abundance in 2017</w:t>
      </w:r>
      <w:r w:rsidR="00CC0D2C">
        <w:t>–</w:t>
      </w:r>
      <w:r>
        <w:t>18 at both sites, (b) abundance across all years at McCoys Bridge only, (c) biomass in 2017</w:t>
      </w:r>
      <w:r w:rsidR="00CC0D2C">
        <w:t>–</w:t>
      </w:r>
      <w:r>
        <w:t xml:space="preserve">18 at both sites and (d) biomass across all years at McCoys Bridge only. Values are average </w:t>
      </w:r>
      <w:r>
        <w:rPr>
          <w:u w:val="single"/>
        </w:rPr>
        <w:t>+</w:t>
      </w:r>
      <w:r>
        <w:t xml:space="preserve"> standard error of the mean. For figures (a) and (c), blue columns = McCoys Bridge and red columns = Loch Garry. For figures (b) and (d), blue = pre-CEW, red = post-CEW, green = post-natural flood (2016-17 only), black = post-blackwater event (2016</w:t>
      </w:r>
      <w:r w:rsidR="00CC0D2C">
        <w:t>–</w:t>
      </w:r>
      <w:r>
        <w:t>17 only); solid = 2015</w:t>
      </w:r>
      <w:r w:rsidR="00CC0D2C">
        <w:t>–</w:t>
      </w:r>
      <w:r>
        <w:t>16 sampling year, stippled = 2016</w:t>
      </w:r>
      <w:r w:rsidR="00CC0D2C">
        <w:softHyphen/>
      </w:r>
      <w:r w:rsidR="00CC0D2C">
        <w:softHyphen/>
        <w:t>–</w:t>
      </w:r>
      <w:r>
        <w:t>17 sampling year, striped = 2017</w:t>
      </w:r>
      <w:r w:rsidR="00CC0D2C">
        <w:t>–</w:t>
      </w:r>
      <w:r>
        <w:t>18 sampling year.</w:t>
      </w:r>
      <w:bookmarkEnd w:id="307"/>
      <w:r>
        <w:t xml:space="preserve"> </w:t>
      </w:r>
    </w:p>
    <w:p w14:paraId="12337747" w14:textId="77777777" w:rsidR="00283975" w:rsidRDefault="00283975" w:rsidP="00283975">
      <w:pPr>
        <w:pStyle w:val="Para0"/>
        <w:keepNext/>
        <w:rPr>
          <w:i/>
        </w:rPr>
      </w:pPr>
      <w:r>
        <w:rPr>
          <w:i/>
        </w:rPr>
        <w:t>Carapace lengths</w:t>
      </w:r>
    </w:p>
    <w:p w14:paraId="5B739D0F" w14:textId="77777777" w:rsidR="00283975" w:rsidRPr="00131525" w:rsidRDefault="00283975" w:rsidP="00283975">
      <w:pPr>
        <w:pStyle w:val="Para0"/>
      </w:pPr>
      <w:r w:rsidRPr="00131525">
        <w:rPr>
          <w:i/>
        </w:rPr>
        <w:t xml:space="preserve">Paratya australiensis </w:t>
      </w:r>
      <w:r w:rsidRPr="00131525">
        <w:t xml:space="preserve">lengths were quite variable at each site and in each month (as seen with the error bars in </w:t>
      </w:r>
      <w:r w:rsidRPr="00131525">
        <w:fldChar w:fldCharType="begin"/>
      </w:r>
      <w:r w:rsidRPr="00131525">
        <w:instrText xml:space="preserve"> REF _Ref529281088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16</w:t>
      </w:r>
      <w:r w:rsidRPr="00131525">
        <w:fldChar w:fldCharType="end"/>
      </w:r>
      <w:r w:rsidRPr="00131525">
        <w:t>a), with the average length of animals indicating that while some large animals were present, most tended to be smaller. The high variability in sizes reflects the fact that the population at both sites consists of differently aged individuals. The average size of individuals tended to increase over the months at McCoys Bridge, whereas at Loch Garry the average size decreased in January before increasing again over the months. This differs from what was observed in 2016–17, where the average size decreased at McCoys Bridge after the blackwater event in late December then slowly increased over subsequent months, whereas the average size was fairly consistent from December to February at Loch Garry before declining in March.</w:t>
      </w:r>
    </w:p>
    <w:p w14:paraId="7D5D201D" w14:textId="77777777" w:rsidR="00283975" w:rsidRDefault="00283975" w:rsidP="00283975">
      <w:pPr>
        <w:pStyle w:val="Para0"/>
      </w:pPr>
      <w:r w:rsidRPr="00131525">
        <w:rPr>
          <w:i/>
        </w:rPr>
        <w:t xml:space="preserve">Macrobrachium australiense </w:t>
      </w:r>
      <w:r w:rsidRPr="00131525">
        <w:t>collected from edge habitats were also highly variable in size, including very large (carapace length &gt; 30mm) and very small (carapace length &lt; 3mm) individual (</w:t>
      </w:r>
      <w:r w:rsidRPr="00131525">
        <w:fldChar w:fldCharType="begin"/>
      </w:r>
      <w:r w:rsidRPr="00131525">
        <w:instrText xml:space="preserve"> REF _Ref529281088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16</w:t>
      </w:r>
      <w:r w:rsidRPr="00131525">
        <w:fldChar w:fldCharType="end"/>
      </w:r>
      <w:r w:rsidRPr="00131525">
        <w:t>b). Again, the average size of animals caught at each site and in each month tended to be medium to smaller sized</w:t>
      </w:r>
      <w:r>
        <w:t xml:space="preserve"> individuals (from 7 to 16mm carapace length). Average lengths were similar across sites and decreased in January. However, sites differed in their variability in </w:t>
      </w:r>
      <w:r>
        <w:rPr>
          <w:i/>
        </w:rPr>
        <w:t xml:space="preserve">M. australiense </w:t>
      </w:r>
      <w:r>
        <w:t>sizes, with animals caught at Loch Garry more similar in size than at McCoys Bridge</w:t>
      </w:r>
      <w:r w:rsidRPr="00AD61D8">
        <w:t xml:space="preserve">. In contrast, the average carapace lengths of </w:t>
      </w:r>
      <w:r w:rsidRPr="00AD61D8">
        <w:rPr>
          <w:i/>
        </w:rPr>
        <w:t xml:space="preserve">M. australiense </w:t>
      </w:r>
      <w:r w:rsidRPr="00AD61D8">
        <w:t>caught in 2016</w:t>
      </w:r>
      <w:r>
        <w:t>–</w:t>
      </w:r>
      <w:r w:rsidRPr="00AD61D8">
        <w:t>17 tended to be similar at both sites and were generally larger than those caught in 2017</w:t>
      </w:r>
      <w:r>
        <w:t>–</w:t>
      </w:r>
      <w:r w:rsidRPr="00AD61D8">
        <w:t>18.</w:t>
      </w:r>
    </w:p>
    <w:p w14:paraId="6724811C" w14:textId="77777777" w:rsidR="00283975" w:rsidRPr="004958D3" w:rsidRDefault="00283975" w:rsidP="00283975">
      <w:pPr>
        <w:pStyle w:val="Para0"/>
        <w:rPr>
          <w:i/>
        </w:rPr>
      </w:pPr>
      <w:r>
        <w:rPr>
          <w:i/>
        </w:rPr>
        <w:t>Reproduction</w:t>
      </w:r>
    </w:p>
    <w:p w14:paraId="7E79F72B" w14:textId="77777777" w:rsidR="00283975" w:rsidRPr="00131525" w:rsidRDefault="00283975" w:rsidP="00283975">
      <w:pPr>
        <w:pStyle w:val="Para0"/>
      </w:pPr>
      <w:r w:rsidRPr="00131525">
        <w:t xml:space="preserve">As in 2016–17, few ovigerous </w:t>
      </w:r>
      <w:r w:rsidRPr="00131525">
        <w:rPr>
          <w:i/>
        </w:rPr>
        <w:t xml:space="preserve">P. australiensis </w:t>
      </w:r>
      <w:r w:rsidRPr="00131525">
        <w:t xml:space="preserve">were caught in RESS samples, with the greatest percentage of ovigerous </w:t>
      </w:r>
      <w:r w:rsidRPr="00131525">
        <w:rPr>
          <w:i/>
        </w:rPr>
        <w:t>P. australiensis</w:t>
      </w:r>
      <w:r w:rsidRPr="00131525">
        <w:t xml:space="preserve"> caught at Loch Garry in December (</w:t>
      </w:r>
      <w:r w:rsidRPr="00131525">
        <w:fldChar w:fldCharType="begin"/>
      </w:r>
      <w:r w:rsidRPr="00131525">
        <w:instrText xml:space="preserve"> REF _Ref529281118 </w:instrText>
      </w:r>
      <w:r>
        <w:instrText xml:space="preserve"> \* MERGEFORMAT </w:instrText>
      </w:r>
      <w:r w:rsidRPr="00131525">
        <w:fldChar w:fldCharType="separate"/>
      </w:r>
      <w:r w:rsidRPr="00131525">
        <w:t xml:space="preserve">Figure </w:t>
      </w:r>
      <w:r w:rsidRPr="00131525">
        <w:rPr>
          <w:noProof/>
        </w:rPr>
        <w:t>5</w:t>
      </w:r>
      <w:r w:rsidRPr="00131525">
        <w:noBreakHyphen/>
      </w:r>
      <w:r w:rsidRPr="00131525">
        <w:rPr>
          <w:noProof/>
        </w:rPr>
        <w:t>17</w:t>
      </w:r>
      <w:r w:rsidRPr="00131525">
        <w:fldChar w:fldCharType="end"/>
      </w:r>
      <w:r w:rsidRPr="00131525">
        <w:t xml:space="preserve">a). Consistent with the previous year and the bait trap results, no ovigerous females were caught in March. Ovigerous female carapace lengths ranged from 9mm to 15mm, which is similar to 2016–17 (8mm to 17mm) and greater than average carapace lengths from the same months (if not equal to or similar to maximum carapace lengths). Again, this demonstrates mature female </w:t>
      </w:r>
      <w:r w:rsidRPr="00131525">
        <w:rPr>
          <w:i/>
        </w:rPr>
        <w:t xml:space="preserve">P. australiensis </w:t>
      </w:r>
      <w:r w:rsidRPr="00131525">
        <w:t>are not smaller than males.</w:t>
      </w:r>
    </w:p>
    <w:p w14:paraId="35DD2CBA" w14:textId="77777777" w:rsidR="000E0154" w:rsidRDefault="000E0154" w:rsidP="000E0154">
      <w:pPr>
        <w:pStyle w:val="Para0"/>
      </w:pPr>
      <w:r w:rsidRPr="00C53512">
        <w:rPr>
          <w:noProof/>
          <w:lang w:val="en-AU" w:eastAsia="en-AU"/>
        </w:rPr>
        <w:drawing>
          <wp:inline distT="0" distB="0" distL="0" distR="0" wp14:anchorId="780606B7" wp14:editId="1A3C9A89">
            <wp:extent cx="6296660" cy="3878911"/>
            <wp:effectExtent l="0" t="0" r="889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6296660" cy="3878911"/>
                    </a:xfrm>
                    <a:prstGeom prst="rect">
                      <a:avLst/>
                    </a:prstGeom>
                    <a:noFill/>
                    <a:ln>
                      <a:noFill/>
                    </a:ln>
                  </pic:spPr>
                </pic:pic>
              </a:graphicData>
            </a:graphic>
          </wp:inline>
        </w:drawing>
      </w:r>
    </w:p>
    <w:p w14:paraId="0109A275" w14:textId="7CDAF869" w:rsidR="000E0154" w:rsidRDefault="000E0154" w:rsidP="000E0154">
      <w:pPr>
        <w:pStyle w:val="Caption"/>
      </w:pPr>
      <w:bookmarkStart w:id="308" w:name="_Ref529281012"/>
      <w:bookmarkStart w:id="309" w:name="_Toc5629932"/>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14</w:t>
      </w:r>
      <w:r w:rsidR="004B54B1">
        <w:fldChar w:fldCharType="end"/>
      </w:r>
      <w:bookmarkEnd w:id="308"/>
      <w:r>
        <w:t xml:space="preserve">. </w:t>
      </w:r>
      <w:r>
        <w:rPr>
          <w:i/>
        </w:rPr>
        <w:t xml:space="preserve">Macrobrachium australiense </w:t>
      </w:r>
      <w:r>
        <w:t>(a) abundance in 2017</w:t>
      </w:r>
      <w:r w:rsidR="00CC0D2C">
        <w:t>–</w:t>
      </w:r>
      <w:r>
        <w:t>18 at both sites, (b) abundance across all years at McCoys Bridge only, (c) biomass in 2017</w:t>
      </w:r>
      <w:r w:rsidR="00CC0D2C">
        <w:t>–</w:t>
      </w:r>
      <w:r>
        <w:t xml:space="preserve">18 at both sites and (d) biomass across all years at McCoys Bridge only. Values are average </w:t>
      </w:r>
      <w:r>
        <w:rPr>
          <w:u w:val="single"/>
        </w:rPr>
        <w:t>+</w:t>
      </w:r>
      <w:r>
        <w:t xml:space="preserve"> standard error of the mean. For figures (a) and (c), blue columns = McCoys Bridge and red columns = Loch Garry. For figures (b) and (d), blue = pre-CEW, red = post-CEW, green = post-natural flood (2016</w:t>
      </w:r>
      <w:r w:rsidR="00CC0D2C">
        <w:t>–</w:t>
      </w:r>
      <w:r>
        <w:t>17 only), black = post-blackwater event (2016</w:t>
      </w:r>
      <w:r w:rsidR="00CC0D2C">
        <w:t>–</w:t>
      </w:r>
      <w:r>
        <w:t>17 only); solid = 2015</w:t>
      </w:r>
      <w:r w:rsidR="00CC0D2C">
        <w:t>–</w:t>
      </w:r>
      <w:r>
        <w:t>16 sampling year, stippled = 2016</w:t>
      </w:r>
      <w:r w:rsidR="00CC0D2C">
        <w:t>–</w:t>
      </w:r>
      <w:r>
        <w:t>17 sampling year, striped = 2017</w:t>
      </w:r>
      <w:r w:rsidR="00CC0D2C">
        <w:t>–</w:t>
      </w:r>
      <w:r>
        <w:t>18 sampling year.</w:t>
      </w:r>
      <w:bookmarkEnd w:id="309"/>
    </w:p>
    <w:p w14:paraId="69AA0F89" w14:textId="77777777" w:rsidR="000E0154" w:rsidRDefault="000E0154" w:rsidP="00CC0D2C">
      <w:pPr>
        <w:pStyle w:val="Para0"/>
        <w:jc w:val="center"/>
      </w:pPr>
      <w:r w:rsidRPr="00AA7A9C">
        <w:rPr>
          <w:noProof/>
          <w:lang w:val="en-AU" w:eastAsia="en-AU"/>
        </w:rPr>
        <w:drawing>
          <wp:inline distT="0" distB="0" distL="0" distR="0" wp14:anchorId="22013D95" wp14:editId="24A43F5E">
            <wp:extent cx="2355850" cy="2827676"/>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360075" cy="2832747"/>
                    </a:xfrm>
                    <a:prstGeom prst="rect">
                      <a:avLst/>
                    </a:prstGeom>
                    <a:noFill/>
                    <a:ln>
                      <a:noFill/>
                    </a:ln>
                  </pic:spPr>
                </pic:pic>
              </a:graphicData>
            </a:graphic>
          </wp:inline>
        </w:drawing>
      </w:r>
    </w:p>
    <w:p w14:paraId="3C22DAFB" w14:textId="3D199304" w:rsidR="000E0154" w:rsidRPr="00AA7A9C" w:rsidRDefault="000E0154" w:rsidP="000E0154">
      <w:pPr>
        <w:pStyle w:val="Caption"/>
      </w:pPr>
      <w:bookmarkStart w:id="310" w:name="_Ref529281052"/>
      <w:bookmarkStart w:id="311" w:name="_Toc5629933"/>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15</w:t>
      </w:r>
      <w:r w:rsidR="004B54B1">
        <w:fldChar w:fldCharType="end"/>
      </w:r>
      <w:bookmarkEnd w:id="310"/>
      <w:r>
        <w:t>. Immature crustacean (a) abundance and (b) biomass in RESS samples from 2017</w:t>
      </w:r>
      <w:r w:rsidR="00CC0D2C">
        <w:t>–</w:t>
      </w:r>
      <w:r>
        <w:t xml:space="preserve">18 (average </w:t>
      </w:r>
      <w:r>
        <w:rPr>
          <w:u w:val="single"/>
        </w:rPr>
        <w:t>+</w:t>
      </w:r>
      <w:r>
        <w:t xml:space="preserve"> standard error of the mean. Blue columns = McCoys Bridge and red columns = Loch Garry.</w:t>
      </w:r>
      <w:bookmarkEnd w:id="311"/>
    </w:p>
    <w:p w14:paraId="69D21771" w14:textId="77777777" w:rsidR="000E0154" w:rsidRDefault="000E0154" w:rsidP="00CC0D2C">
      <w:pPr>
        <w:pStyle w:val="Para0"/>
        <w:jc w:val="center"/>
      </w:pPr>
      <w:r w:rsidRPr="00F5060D">
        <w:rPr>
          <w:noProof/>
          <w:lang w:val="en-AU" w:eastAsia="en-AU"/>
        </w:rPr>
        <w:drawing>
          <wp:inline distT="0" distB="0" distL="0" distR="0" wp14:anchorId="4C1FC281" wp14:editId="7975A208">
            <wp:extent cx="3073400" cy="3688935"/>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075385" cy="3691318"/>
                    </a:xfrm>
                    <a:prstGeom prst="rect">
                      <a:avLst/>
                    </a:prstGeom>
                    <a:noFill/>
                    <a:ln>
                      <a:noFill/>
                    </a:ln>
                  </pic:spPr>
                </pic:pic>
              </a:graphicData>
            </a:graphic>
          </wp:inline>
        </w:drawing>
      </w:r>
    </w:p>
    <w:p w14:paraId="3BDA47EE" w14:textId="13AB576D" w:rsidR="000E0154" w:rsidRPr="00F5060D" w:rsidRDefault="000E0154" w:rsidP="000E0154">
      <w:pPr>
        <w:pStyle w:val="Caption"/>
      </w:pPr>
      <w:bookmarkStart w:id="312" w:name="_Ref529281088"/>
      <w:bookmarkStart w:id="313" w:name="_Toc5629934"/>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16</w:t>
      </w:r>
      <w:r w:rsidR="004B54B1">
        <w:fldChar w:fldCharType="end"/>
      </w:r>
      <w:bookmarkEnd w:id="312"/>
      <w:r>
        <w:t xml:space="preserve">. Average carapace lengths of (a) </w:t>
      </w:r>
      <w:r>
        <w:rPr>
          <w:i/>
        </w:rPr>
        <w:t xml:space="preserve">Paratya australiensis </w:t>
      </w:r>
      <w:r>
        <w:t xml:space="preserve">and (b) </w:t>
      </w:r>
      <w:r>
        <w:rPr>
          <w:i/>
        </w:rPr>
        <w:t xml:space="preserve">Macrobrachium australiense </w:t>
      </w:r>
      <w:r>
        <w:t>in RESS samples from 2017</w:t>
      </w:r>
      <w:r w:rsidR="00CC0D2C">
        <w:t>–</w:t>
      </w:r>
      <w:r>
        <w:t>18. Error bars = minimum and maximum carapace lengths. Blue columns = McCoys Bridge and red columns = Loch Garry.</w:t>
      </w:r>
      <w:bookmarkEnd w:id="313"/>
    </w:p>
    <w:p w14:paraId="64C8C095" w14:textId="01E9DBD7" w:rsidR="000E0154" w:rsidRDefault="000E0154" w:rsidP="000E0154">
      <w:pPr>
        <w:pStyle w:val="Para0"/>
      </w:pPr>
      <w:r w:rsidRPr="00131525">
        <w:t>In 2017</w:t>
      </w:r>
      <w:r w:rsidR="00CA3019" w:rsidRPr="00131525">
        <w:t>–</w:t>
      </w:r>
      <w:r w:rsidRPr="00131525">
        <w:t xml:space="preserve">18, ovigerous </w:t>
      </w:r>
      <w:r w:rsidRPr="00131525">
        <w:rPr>
          <w:i/>
        </w:rPr>
        <w:t>M. australiense</w:t>
      </w:r>
      <w:r w:rsidRPr="00131525">
        <w:t xml:space="preserve"> were only present in February (as was observed in bait traps) (</w:t>
      </w:r>
      <w:r w:rsidR="00131525" w:rsidRPr="00131525">
        <w:fldChar w:fldCharType="begin"/>
      </w:r>
      <w:r w:rsidR="00131525" w:rsidRPr="00131525">
        <w:instrText xml:space="preserve"> REF _Ref529281118 </w:instrText>
      </w:r>
      <w:r w:rsidR="00131525">
        <w:instrText xml:space="preserve"> \* MERGEFORMAT </w:instrText>
      </w:r>
      <w:r w:rsidR="00131525" w:rsidRPr="00131525">
        <w:fldChar w:fldCharType="separate"/>
      </w:r>
      <w:r w:rsidR="00131525" w:rsidRPr="00131525">
        <w:t xml:space="preserve">Figure </w:t>
      </w:r>
      <w:r w:rsidR="00131525" w:rsidRPr="00131525">
        <w:rPr>
          <w:noProof/>
        </w:rPr>
        <w:t>5</w:t>
      </w:r>
      <w:r w:rsidR="00131525" w:rsidRPr="00131525">
        <w:noBreakHyphen/>
      </w:r>
      <w:r w:rsidR="00131525" w:rsidRPr="00131525">
        <w:rPr>
          <w:noProof/>
        </w:rPr>
        <w:t>17</w:t>
      </w:r>
      <w:r w:rsidR="00131525" w:rsidRPr="00131525">
        <w:fldChar w:fldCharType="end"/>
      </w:r>
      <w:r w:rsidRPr="00131525">
        <w:t>b); in</w:t>
      </w:r>
      <w:r>
        <w:t xml:space="preserve"> contrast, they were present in both December and January only in 2016</w:t>
      </w:r>
      <w:r w:rsidR="00CA3019">
        <w:t>–</w:t>
      </w:r>
      <w:r>
        <w:t>17. Ovigerous female carapace lengths ranged from 8mm to 9mm, which is smaller than 2016-17 and in bait traps from 2017</w:t>
      </w:r>
      <w:r w:rsidR="00CA3019">
        <w:t>–</w:t>
      </w:r>
      <w:r>
        <w:t xml:space="preserve">18. Although these were similar to the average carapace lengths of </w:t>
      </w:r>
      <w:r>
        <w:rPr>
          <w:i/>
        </w:rPr>
        <w:t>M. australiense</w:t>
      </w:r>
      <w:r>
        <w:t xml:space="preserve"> caught in February, they were still smaller than the maximum carapace lengths.</w:t>
      </w:r>
    </w:p>
    <w:p w14:paraId="1532560C" w14:textId="77777777" w:rsidR="00283975" w:rsidRPr="00702E7B" w:rsidRDefault="00283975" w:rsidP="00283975">
      <w:pPr>
        <w:pStyle w:val="Heading2"/>
      </w:pPr>
      <w:bookmarkStart w:id="314" w:name="_Toc529424279"/>
      <w:r>
        <w:t>Discussion</w:t>
      </w:r>
      <w:bookmarkEnd w:id="314"/>
    </w:p>
    <w:p w14:paraId="471BC1E2" w14:textId="77777777" w:rsidR="00283975" w:rsidRDefault="00283975" w:rsidP="00283975">
      <w:pPr>
        <w:pStyle w:val="Para0"/>
      </w:pPr>
      <w:r>
        <w:t xml:space="preserve">The results from the 2017–18 survey period continue to support the notion that macroinvertebrates are responding to increased flows in spring. Responses are not observed across all taxa or across all endpoints, but the consistency in some responses do provide evidence that flows are having an impact, especially on crustacean biomass and abundance in the Goulburn River. However, it also needs to be noted that this evidence points to only a small impact of CEW when delivered as spring freshes; comparisons of data from years when spring freshes were delivered to the 2016–17 spring floods show that the much larger, natural flows achieved in that year had a greater positive impact on crustacean abundances and biomass, presumably due to organic matter entrainment into the river channel that cannot be achieved through spring freshes. </w:t>
      </w:r>
    </w:p>
    <w:p w14:paraId="0EE9C56F" w14:textId="77777777" w:rsidR="00283975" w:rsidRDefault="00283975" w:rsidP="00283975">
      <w:pPr>
        <w:pStyle w:val="Para0"/>
      </w:pPr>
      <w:r>
        <w:t>Spring freshes and other environmental water delivery do have smaller positive impacts on the macroinvertebrate fauna in the Goulburn River, especially through the inundation and maintenance of important habitats. Without environmental water delivery and modification of other flows from winter through to the end of summer, bank vegetation and aquatic vegetation growth and maintenance through drier months would be suppressed, with implications for aquatic invertebrates. These habitats provide an important source of food and shelter to macroinvertebrates. An excellent example of how important these habitats came from RESS samples taken at Loch Garry in January 2018. Here, a combination of earlier freshes along with elevated summer flows supported dense bank vegetation (including grasses) that were inundated by water during the elevated flows. Bank condition at this site is generally steep and undercut, but with the inundation of grasses a sheltered environment was present that was able to support numerous immature crustaceans that would otherwise have been washed downstream.</w:t>
      </w:r>
    </w:p>
    <w:p w14:paraId="04910054" w14:textId="77777777" w:rsidR="000E0154" w:rsidRDefault="000E0154" w:rsidP="00CA3019">
      <w:pPr>
        <w:pStyle w:val="Para0"/>
        <w:jc w:val="center"/>
      </w:pPr>
      <w:r w:rsidRPr="00454E7E">
        <w:rPr>
          <w:noProof/>
          <w:lang w:val="en-AU" w:eastAsia="en-AU"/>
        </w:rPr>
        <w:drawing>
          <wp:inline distT="0" distB="0" distL="0" distR="0" wp14:anchorId="30D5FE93" wp14:editId="1C941603">
            <wp:extent cx="3263900" cy="390850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3266477" cy="3911595"/>
                    </a:xfrm>
                    <a:prstGeom prst="rect">
                      <a:avLst/>
                    </a:prstGeom>
                    <a:noFill/>
                    <a:ln>
                      <a:noFill/>
                    </a:ln>
                  </pic:spPr>
                </pic:pic>
              </a:graphicData>
            </a:graphic>
          </wp:inline>
        </w:drawing>
      </w:r>
    </w:p>
    <w:p w14:paraId="2AD804F6" w14:textId="276868AA" w:rsidR="002C2CEF" w:rsidRDefault="000E0154" w:rsidP="00CA3019">
      <w:pPr>
        <w:pStyle w:val="Caption"/>
      </w:pPr>
      <w:bookmarkStart w:id="315" w:name="_Ref529281118"/>
      <w:bookmarkStart w:id="316" w:name="_Toc5629935"/>
      <w:r>
        <w:t xml:space="preserve">Figure </w:t>
      </w:r>
      <w:r w:rsidR="004B54B1">
        <w:fldChar w:fldCharType="begin"/>
      </w:r>
      <w:r w:rsidR="004B54B1">
        <w:instrText xml:space="preserve"> STYLEREF 1 \s </w:instrText>
      </w:r>
      <w:r w:rsidR="004B54B1">
        <w:fldChar w:fldCharType="separate"/>
      </w:r>
      <w:r w:rsidR="004B54B1">
        <w:rPr>
          <w:noProof/>
        </w:rPr>
        <w:t>5</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17</w:t>
      </w:r>
      <w:r w:rsidR="004B54B1">
        <w:fldChar w:fldCharType="end"/>
      </w:r>
      <w:bookmarkEnd w:id="315"/>
      <w:r>
        <w:t xml:space="preserve">. Percentage (a) </w:t>
      </w:r>
      <w:r>
        <w:rPr>
          <w:i/>
        </w:rPr>
        <w:t>Paratya australiensis</w:t>
      </w:r>
      <w:r>
        <w:t xml:space="preserve"> and (b) </w:t>
      </w:r>
      <w:r>
        <w:rPr>
          <w:i/>
        </w:rPr>
        <w:t xml:space="preserve">Macrobrachium australiense </w:t>
      </w:r>
      <w:r w:rsidR="00CA3019">
        <w:t>in RESS samples in 2017–</w:t>
      </w:r>
      <w:r>
        <w:t xml:space="preserve">18 that were ovigerous (average </w:t>
      </w:r>
      <w:r>
        <w:rPr>
          <w:u w:val="single"/>
        </w:rPr>
        <w:t>+</w:t>
      </w:r>
      <w:r>
        <w:t xml:space="preserve"> standard error of the mean). Blue columns = McCoys Bridge and red columns = Loch Garry.</w:t>
      </w:r>
      <w:bookmarkEnd w:id="316"/>
    </w:p>
    <w:bookmarkEnd w:id="266"/>
    <w:bookmarkEnd w:id="267"/>
    <w:bookmarkEnd w:id="268"/>
    <w:p w14:paraId="07B0FB27" w14:textId="0C00A443" w:rsidR="006A37C9" w:rsidRDefault="00CA3019" w:rsidP="00CA3019">
      <w:pPr>
        <w:pStyle w:val="Para0"/>
      </w:pPr>
      <w:r>
        <w:t xml:space="preserve">One difficulty that </w:t>
      </w:r>
      <w:r w:rsidR="00AA71EC">
        <w:t xml:space="preserve">has previously been </w:t>
      </w:r>
      <w:r>
        <w:t xml:space="preserve">faced by macroinvertebrate monitoring is understanding the mechanisms behind how flows affect macroinvertebrates. The hypothesis that CEW spring freshes (and natural floods) affect macroinvertebrates through bottom-up effects (i.e. increased productivity) </w:t>
      </w:r>
      <w:r w:rsidR="00AA71EC">
        <w:t>was not supported by analysis of the rates of primary productivity and respiration in earlier years of the Goulburn LTIM Project. However, consideration of metabolism in terms of the amount of carbon fixed, a new approach to analysis this year (</w:t>
      </w:r>
      <w:r w:rsidR="00131525">
        <w:t xml:space="preserve">Section </w:t>
      </w:r>
      <w:r w:rsidR="00131525">
        <w:rPr>
          <w:highlight w:val="yellow"/>
        </w:rPr>
        <w:fldChar w:fldCharType="begin"/>
      </w:r>
      <w:r w:rsidR="00131525">
        <w:instrText xml:space="preserve"> REF _Ref529281165 \r </w:instrText>
      </w:r>
      <w:r w:rsidR="00131525">
        <w:rPr>
          <w:highlight w:val="yellow"/>
        </w:rPr>
        <w:fldChar w:fldCharType="separate"/>
      </w:r>
      <w:r w:rsidR="00131525">
        <w:t>4</w:t>
      </w:r>
      <w:r w:rsidR="00131525">
        <w:rPr>
          <w:highlight w:val="yellow"/>
        </w:rPr>
        <w:fldChar w:fldCharType="end"/>
      </w:r>
      <w:r w:rsidR="00AA71EC">
        <w:t xml:space="preserve">), has provided convincing evidence of the effect of both managed and natural high flows on metabolic inputs to the food chain. </w:t>
      </w:r>
      <w:r>
        <w:t xml:space="preserve">To </w:t>
      </w:r>
      <w:r w:rsidR="00AA71EC">
        <w:t xml:space="preserve">further </w:t>
      </w:r>
      <w:r>
        <w:t>address the link</w:t>
      </w:r>
      <w:r w:rsidR="00AA71EC">
        <w:t>s</w:t>
      </w:r>
      <w:r>
        <w:t xml:space="preserve"> between stream metabolism and macroinvertebrates, additional monitoring has been </w:t>
      </w:r>
      <w:r w:rsidR="00AA71EC">
        <w:t>commissioned</w:t>
      </w:r>
      <w:r>
        <w:t xml:space="preserve"> for 2018–19 to examine how algal biofilms respond to different flows in spring and summer. Understanding how algal biofilm community structure and biomass change in response to something such as a spring fresh </w:t>
      </w:r>
      <w:r w:rsidR="00AA71EC">
        <w:t xml:space="preserve">will help to further disentangle the metabolism signal, and </w:t>
      </w:r>
      <w:r>
        <w:t xml:space="preserve">could provide an answer about how these flows affect the macroinvertebrates that feed on biofilms. Questions have also been posed about how variable winter flows might benefit macroinvertebrates and how macroinvertebrate habitat use can change in the short term in response to changes in water heights. An intensive crustacean survey will be carried out during winter </w:t>
      </w:r>
      <w:r w:rsidR="00AA71EC">
        <w:t xml:space="preserve">2018 </w:t>
      </w:r>
      <w:r>
        <w:t>to answer these questions.</w:t>
      </w:r>
    </w:p>
    <w:bookmarkEnd w:id="269"/>
    <w:p w14:paraId="3894FBCB" w14:textId="77777777" w:rsidR="00DF720F" w:rsidRDefault="00DF720F">
      <w:pPr>
        <w:spacing w:after="0" w:line="240" w:lineRule="auto"/>
        <w:rPr>
          <w:b/>
          <w:color w:val="00338D"/>
          <w:sz w:val="32"/>
        </w:rPr>
      </w:pPr>
      <w:r>
        <w:rPr>
          <w:b/>
          <w:color w:val="00338D"/>
          <w:sz w:val="32"/>
        </w:rPr>
        <w:br w:type="page"/>
      </w:r>
    </w:p>
    <w:p w14:paraId="4EB832F5" w14:textId="77777777" w:rsidR="00487F00" w:rsidRDefault="00487F00" w:rsidP="00487F00">
      <w:pPr>
        <w:pStyle w:val="Heading1"/>
      </w:pPr>
      <w:bookmarkStart w:id="317" w:name="_Toc529424280"/>
      <w:bookmarkStart w:id="318" w:name="_Toc430418263"/>
      <w:bookmarkStart w:id="319" w:name="_Toc430418270"/>
      <w:r>
        <w:t>Vegetation Diversity</w:t>
      </w:r>
      <w:bookmarkEnd w:id="317"/>
    </w:p>
    <w:p w14:paraId="0B87BFF1" w14:textId="77777777" w:rsidR="00487F00" w:rsidRDefault="00487F00" w:rsidP="00487F00">
      <w:pPr>
        <w:pStyle w:val="Heading2"/>
      </w:pPr>
      <w:bookmarkStart w:id="320" w:name="_Toc529424281"/>
      <w:r>
        <w:t>Introduction</w:t>
      </w:r>
      <w:bookmarkEnd w:id="320"/>
    </w:p>
    <w:p w14:paraId="71DB3958" w14:textId="66C0A2DF" w:rsidR="00487F00" w:rsidRDefault="00487F00" w:rsidP="00487F00">
      <w:pPr>
        <w:pStyle w:val="Para0"/>
      </w:pPr>
      <w:r>
        <w:t xml:space="preserve">Riparian and aquatic vegetation underpins aquatic systems by: (1) supplying energy to support food webs, (2) providing habitat and dispersal corridors for fauna, (3) reducing erosion and (4) enhancing water quality. In the Goulburn River drought and floods have reduced the quantity, quality and diversity of riparian and bankside vegetation over the last </w:t>
      </w:r>
      <w:r w:rsidR="005522EF">
        <w:t>20</w:t>
      </w:r>
      <w:r>
        <w:t xml:space="preserve"> years. Minimum summer and winter low flows and periodic freshes are recommended to help rehabilitate and maintain vegetation along the lower Goulburn River. The recommended flow components shape aquatic plant assemblages by influencing (1) inundation patterns in different elevation zones on the bank and hence which plants </w:t>
      </w:r>
      <w:r w:rsidR="005522EF">
        <w:t>are promoted</w:t>
      </w:r>
      <w:r>
        <w:t xml:space="preserve"> in each zone; (2) the abundance and diversity of plant propagules dispersing in water; and (3) where those propagules are deposited and germinate. </w:t>
      </w:r>
    </w:p>
    <w:p w14:paraId="0233D909" w14:textId="7EE36D61" w:rsidR="00487F00" w:rsidRDefault="00487F00" w:rsidP="00487F00">
      <w:pPr>
        <w:pStyle w:val="Para0"/>
      </w:pPr>
      <w:r>
        <w:t xml:space="preserve">Vegetation diversity </w:t>
      </w:r>
      <w:r w:rsidR="005522EF">
        <w:t>was</w:t>
      </w:r>
      <w:r>
        <w:t xml:space="preserve"> monitored at four sites in the lower Goulburn River as part of the Victorian Environmental Flows Monitoring and Assessment Program </w:t>
      </w:r>
      <w:r w:rsidR="00A728BD">
        <w:rPr>
          <w:noProof/>
        </w:rPr>
        <w:fldChar w:fldCharType="begin"/>
      </w:r>
      <w:r w:rsidR="00862453">
        <w:rPr>
          <w:noProof/>
        </w:rPr>
        <w:instrText xml:space="preserve"> ADDIN EN.CITE &lt;EndNote&gt;&lt;Cite&gt;&lt;Author&gt;Miller&lt;/Author&gt;&lt;Year&gt;2015&lt;/Year&gt;&lt;RecNum&gt;2294&lt;/RecNum&gt;&lt;Prefix&gt;VEFMAP`; &lt;/Prefix&gt;&lt;DisplayText&gt;(VEFMAP; Miller et al. 2015)&lt;/DisplayText&gt;&lt;record&gt;&lt;rec-number&gt;2294&lt;/rec-number&gt;&lt;foreign-keys&gt;&lt;key app="EN" db-id="s525xsr2lfv0fgepxeavzwvz5ppptx92v5e9" timestamp="1485860467"&gt;2294&lt;/key&gt;&lt;key app="ENWeb" db-id=""&gt;0&lt;/key&gt;&lt;/foreign-keys&gt;&lt;ref-type name="Report"&gt;27&lt;/ref-type&gt;&lt;contributors&gt;&lt;authors&gt;&lt;author&gt;Miller, K A&lt;/author&gt;&lt;author&gt;Webb, J A&lt;/author&gt;&lt;author&gt;de Little, S C&lt;/author&gt;&lt;a</w:instrText>
      </w:r>
      <w:r w:rsidR="00862453">
        <w:rPr>
          <w:rFonts w:hint="eastAsia"/>
          <w:noProof/>
        </w:rPr>
        <w:instrText>uthor&gt;Stewardson, M J&lt;/author&gt;&lt;author&gt;Rutherfurd, I D&lt;/author&gt;&lt;/authors&gt;&lt;/contributors&gt;&lt;titles&gt;&lt;title&gt;How effective are environmental flows? Analyses of flow</w:instrText>
      </w:r>
      <w:r w:rsidR="00862453">
        <w:rPr>
          <w:rFonts w:hint="eastAsia"/>
          <w:noProof/>
        </w:rPr>
        <w:instrText>‐</w:instrText>
      </w:r>
      <w:r w:rsidR="00862453">
        <w:rPr>
          <w:rFonts w:hint="eastAsia"/>
          <w:noProof/>
        </w:rPr>
        <w:instrText>ecology relationships in the Victorian Environmental Flow Monitoring and Assessment Program (VEFMAP) from 2011</w:instrText>
      </w:r>
      <w:r w:rsidR="00862453">
        <w:rPr>
          <w:rFonts w:hint="eastAsia"/>
          <w:noProof/>
        </w:rPr>
        <w:instrText>‐</w:instrText>
      </w:r>
      <w:r w:rsidR="00862453">
        <w:rPr>
          <w:rFonts w:hint="eastAsia"/>
          <w:noProof/>
        </w:rPr>
        <w:instrText>2014&lt;/title&gt;&lt;secondary-title&gt;A report to the Department of Environment, Land, Water and Planning&lt;/secondary-title&gt;&lt;/titles&gt;&lt;pages&gt;xiv + 342&lt;/pages&gt;&lt;dates&gt;&lt;year&gt;2015&lt;/year&gt;&lt;/dates&gt;&lt;pub-location&gt;Melbourne&lt;/pub-location&gt;&lt;publisher&gt;University of</w:instrText>
      </w:r>
      <w:r w:rsidR="00862453">
        <w:rPr>
          <w:noProof/>
        </w:rPr>
        <w:instrText xml:space="preserve"> Melbourne&lt;/publisher&gt;&lt;urls&gt;&lt;related-urls&gt;&lt;url&gt;https://doi.org/10.13140/RG.2.2.18049.15206&lt;/url&gt;&lt;/related-urls&gt;&lt;/urls&gt;&lt;electronic-resource-num&gt;10.13140/RG.2.2.18049.15206&lt;/electronic-resource-num&gt;&lt;/record&gt;&lt;/Cite&gt;&lt;/EndNote&gt;</w:instrText>
      </w:r>
      <w:r w:rsidR="00A728BD">
        <w:rPr>
          <w:noProof/>
        </w:rPr>
        <w:fldChar w:fldCharType="separate"/>
      </w:r>
      <w:r w:rsidR="00A728BD">
        <w:rPr>
          <w:noProof/>
        </w:rPr>
        <w:t>(</w:t>
      </w:r>
      <w:hyperlink w:anchor="_ENREF_29" w:tooltip="Miller, 2015 #2294" w:history="1">
        <w:r w:rsidR="006A5601">
          <w:rPr>
            <w:noProof/>
          </w:rPr>
          <w:t>VEFMAP; Miller et al. 2015</w:t>
        </w:r>
      </w:hyperlink>
      <w:r w:rsidR="00A728BD">
        <w:rPr>
          <w:noProof/>
        </w:rPr>
        <w:t>)</w:t>
      </w:r>
      <w:r w:rsidR="00A728BD">
        <w:rPr>
          <w:noProof/>
        </w:rPr>
        <w:fldChar w:fldCharType="end"/>
      </w:r>
      <w:r>
        <w:t xml:space="preserve"> and the Commonwealth Short Term Monitoring Projects </w:t>
      </w:r>
      <w:r w:rsidR="00A728BD">
        <w:rPr>
          <w:noProof/>
        </w:rPr>
        <w:fldChar w:fldCharType="begin">
          <w:fldData xml:space="preserve">PEVuZE5vdGU+PENpdGU+PEF1dGhvcj5TdGV3YXJkc29uPC9BdXRob3I+PFllYXI+MjAxNDwvWWVh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</w:fldData>
        </w:fldChar>
      </w:r>
      <w:r w:rsidR="00862453">
        <w:rPr>
          <w:noProof/>
        </w:rPr>
        <w:instrText xml:space="preserve"> ADDIN EN.CITE </w:instrText>
      </w:r>
      <w:r w:rsidR="00862453">
        <w:rPr>
          <w:noProof/>
        </w:rPr>
        <w:fldChar w:fldCharType="begin">
          <w:fldData xml:space="preserve">PEVuZE5vdGU+PENpdGU+PEF1dGhvcj5TdGV3YXJkc29uPC9BdXRob3I+PFllYXI+MjAxNDwvWWVh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</w:fldData>
        </w:fldChar>
      </w:r>
      <w:r w:rsidR="00862453">
        <w:rPr>
          <w:noProof/>
        </w:rPr>
        <w:instrText xml:space="preserve"> ADDIN EN.CITE.DATA </w:instrText>
      </w:r>
      <w:r w:rsidR="00862453">
        <w:rPr>
          <w:noProof/>
        </w:rPr>
      </w:r>
      <w:r w:rsidR="00862453">
        <w:rPr>
          <w:noProof/>
        </w:rPr>
        <w:fldChar w:fldCharType="end"/>
      </w:r>
      <w:r w:rsidR="00A728BD">
        <w:rPr>
          <w:noProof/>
        </w:rPr>
      </w:r>
      <w:r w:rsidR="00A728BD">
        <w:rPr>
          <w:noProof/>
        </w:rPr>
        <w:fldChar w:fldCharType="separate"/>
      </w:r>
      <w:r w:rsidR="00A728BD">
        <w:rPr>
          <w:noProof/>
        </w:rPr>
        <w:t xml:space="preserve">(STIM; </w:t>
      </w:r>
      <w:hyperlink w:anchor="_ENREF_34" w:tooltip="Stewardson, 2014 #2286" w:history="1">
        <w:r w:rsidR="006A5601">
          <w:rPr>
            <w:noProof/>
          </w:rPr>
          <w:t>Stewardson et al. 2014</w:t>
        </w:r>
      </w:hyperlink>
      <w:r w:rsidR="00A728BD">
        <w:rPr>
          <w:noProof/>
        </w:rPr>
        <w:t xml:space="preserve">, </w:t>
      </w:r>
      <w:hyperlink w:anchor="_ENREF_47" w:tooltip="Webb, 2015 #2287" w:history="1">
        <w:r w:rsidR="006A5601">
          <w:rPr>
            <w:noProof/>
          </w:rPr>
          <w:t>Webb et al. 2015</w:t>
        </w:r>
      </w:hyperlink>
      <w:r w:rsidR="00A728BD">
        <w:rPr>
          <w:noProof/>
        </w:rPr>
        <w:t>)</w:t>
      </w:r>
      <w:r w:rsidR="00A728BD">
        <w:rPr>
          <w:noProof/>
        </w:rPr>
        <w:fldChar w:fldCharType="end"/>
      </w:r>
      <w:r>
        <w:t xml:space="preserve">. Vegetation diversity monitoring in the LTIM Project at two sites in the lower Goulburn River is extending those data sets and allowing the effect of different flow components to be assessed in wet and dry climatic conditions. The results </w:t>
      </w:r>
      <w:r w:rsidR="005522EF">
        <w:t>are</w:t>
      </w:r>
      <w:r>
        <w:t xml:space="preserve"> be</w:t>
      </w:r>
      <w:r w:rsidR="005522EF">
        <w:t>ing</w:t>
      </w:r>
      <w:r>
        <w:t xml:space="preserve"> used to identify what flows are needed to maintain or rehabilitate riparian vegetation in the lower Goulburn River depending on its current condition and state of recovery. The</w:t>
      </w:r>
      <w:r w:rsidR="005522EF">
        <w:t xml:space="preserve">y are also being used </w:t>
      </w:r>
      <w:r>
        <w:t>to broadly inform appropriate water management in other systems recovering from extreme events.</w:t>
      </w:r>
    </w:p>
    <w:p w14:paraId="76D7DF29" w14:textId="5666965B" w:rsidR="005320A5" w:rsidRDefault="005320A5" w:rsidP="005320A5">
      <w:pPr>
        <w:pStyle w:val="Heading2"/>
      </w:pPr>
      <w:bookmarkStart w:id="321" w:name="_Toc529424282"/>
      <w:r>
        <w:t>Area specific evaluation questions</w:t>
      </w:r>
      <w:bookmarkEnd w:id="321"/>
    </w:p>
    <w:p w14:paraId="38A2FF9E" w14:textId="30B4B0DA" w:rsidR="00D4626E" w:rsidRPr="00D4626E" w:rsidRDefault="00D4626E" w:rsidP="00D4626E">
      <w:pPr>
        <w:pStyle w:val="Para0"/>
      </w:pPr>
      <w:r>
        <w:t xml:space="preserve">To determine the contribution of Commonwealth environmental water in selected areas, and to improve understanding of the </w:t>
      </w:r>
      <w:r w:rsidRPr="00387FBA">
        <w:t>relationship between specific watering actions and ecological objectives for assets, the following questions are being addressed. This information also forms the basis of Basin-scale evaluation – where area-level results are scaled up to the Basin level.</w:t>
      </w:r>
    </w:p>
    <w:tbl>
      <w:tblPr>
        <w:tblStyle w:val="TableGrid"/>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686"/>
        <w:gridCol w:w="1784"/>
        <w:gridCol w:w="3805"/>
        <w:gridCol w:w="1546"/>
      </w:tblGrid>
      <w:tr w:rsidR="005320A5" w14:paraId="119D25C2" w14:textId="77777777" w:rsidTr="00D4626E">
        <w:trPr>
          <w:cantSplit/>
          <w:tblHeader/>
        </w:trPr>
        <w:tc>
          <w:tcPr>
            <w:tcW w:w="0" w:type="auto"/>
            <w:tcBorders>
              <w:right w:val="single" w:sz="4" w:space="0" w:color="FFFFFF" w:themeColor="background1"/>
            </w:tcBorders>
            <w:shd w:val="clear" w:color="auto" w:fill="00338D"/>
          </w:tcPr>
          <w:p w14:paraId="52993223" w14:textId="77777777" w:rsidR="005320A5" w:rsidRDefault="005320A5" w:rsidP="00D4626E">
            <w:pPr>
              <w:pStyle w:val="Tablesmallheading"/>
            </w:pPr>
            <w:r>
              <w:t>Question</w:t>
            </w:r>
          </w:p>
        </w:tc>
        <w:tc>
          <w:tcPr>
            <w:tcW w:w="0" w:type="auto"/>
            <w:tcBorders>
              <w:left w:val="single" w:sz="4" w:space="0" w:color="FFFFFF" w:themeColor="background1"/>
              <w:right w:val="single" w:sz="4" w:space="0" w:color="FFFFFF" w:themeColor="background1"/>
            </w:tcBorders>
            <w:shd w:val="clear" w:color="auto" w:fill="00338D"/>
          </w:tcPr>
          <w:p w14:paraId="5A25477F" w14:textId="77777777" w:rsidR="005320A5" w:rsidRDefault="005320A5" w:rsidP="00D4626E">
            <w:pPr>
              <w:pStyle w:val="Tablesmallheading"/>
            </w:pPr>
            <w:r>
              <w:t>Were appropriate flows provided?</w:t>
            </w:r>
          </w:p>
        </w:tc>
        <w:tc>
          <w:tcPr>
            <w:tcW w:w="0" w:type="auto"/>
            <w:tcBorders>
              <w:left w:val="single" w:sz="4" w:space="0" w:color="FFFFFF" w:themeColor="background1"/>
              <w:right w:val="single" w:sz="4" w:space="0" w:color="FFFFFF" w:themeColor="background1"/>
            </w:tcBorders>
            <w:shd w:val="clear" w:color="auto" w:fill="00338D"/>
          </w:tcPr>
          <w:p w14:paraId="6334CAB8" w14:textId="77777777" w:rsidR="005320A5" w:rsidRDefault="005320A5" w:rsidP="00D4626E">
            <w:pPr>
              <w:pStyle w:val="Tablesmallheading"/>
            </w:pPr>
            <w:r>
              <w:t>Effect of environmental flows</w:t>
            </w:r>
          </w:p>
        </w:tc>
        <w:tc>
          <w:tcPr>
            <w:tcW w:w="0" w:type="auto"/>
            <w:tcBorders>
              <w:left w:val="single" w:sz="4" w:space="0" w:color="FFFFFF" w:themeColor="background1"/>
            </w:tcBorders>
            <w:shd w:val="clear" w:color="auto" w:fill="00338D"/>
          </w:tcPr>
          <w:p w14:paraId="7B51F126" w14:textId="77777777" w:rsidR="005320A5" w:rsidRDefault="005320A5" w:rsidP="00D4626E">
            <w:pPr>
              <w:pStyle w:val="Tablesmallheading"/>
            </w:pPr>
            <w:r>
              <w:t>What information was the evaluation based on?</w:t>
            </w:r>
          </w:p>
        </w:tc>
      </w:tr>
      <w:tr w:rsidR="005320A5" w14:paraId="4BCED3CB" w14:textId="77777777" w:rsidTr="00D4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0" w:type="auto"/>
          </w:tcPr>
          <w:p w14:paraId="54BE4D21" w14:textId="77777777" w:rsidR="005320A5" w:rsidRPr="000851C4" w:rsidRDefault="005320A5" w:rsidP="00D4626E">
            <w:pPr>
              <w:pStyle w:val="Tablesmalltext"/>
            </w:pPr>
            <w:r w:rsidRPr="00BD787B">
              <w:t>What has CEW contributed to the recovery (measured through species richness, plant cover and recruitment) of riparian vegetation communities on the banks of the lower Goulburn River that have been impacted by drought and flood and how do those responses vary over time?</w:t>
            </w:r>
          </w:p>
        </w:tc>
        <w:tc>
          <w:tcPr>
            <w:tcW w:w="0" w:type="auto"/>
            <w:vMerge w:val="restart"/>
          </w:tcPr>
          <w:p w14:paraId="23A1DA09" w14:textId="77777777" w:rsidR="005320A5" w:rsidRDefault="005320A5" w:rsidP="00D4626E">
            <w:pPr>
              <w:pStyle w:val="Tablesmalltext"/>
            </w:pPr>
            <w:r>
              <w:t>The spring fresh delivered in 2017 was appropriate but was followed by natural high flows between 19 November to 27 December 2017.</w:t>
            </w:r>
          </w:p>
        </w:tc>
        <w:tc>
          <w:tcPr>
            <w:tcW w:w="0" w:type="auto"/>
          </w:tcPr>
          <w:p w14:paraId="13364617" w14:textId="77777777" w:rsidR="005320A5" w:rsidRDefault="005320A5" w:rsidP="00D4626E">
            <w:pPr>
              <w:pStyle w:val="Tablesmalltext"/>
            </w:pPr>
            <w:r>
              <w:t>The effect of environmental flows in 2017-18 are obscured by the high natural flow event over November and December 2017. This natural event meant that vegetation on the bank face had a limited window for growth between successive inundation events. In addition, high natural flows in December 2017 restricted sampling. These factors have limited our ability to evaluate the effects of the spring fresh in 2017.</w:t>
            </w:r>
          </w:p>
          <w:p w14:paraId="242BAA63" w14:textId="77777777" w:rsidR="005320A5" w:rsidRDefault="005320A5" w:rsidP="00D4626E">
            <w:pPr>
              <w:pStyle w:val="Tablesmalltext"/>
            </w:pPr>
            <w:r>
              <w:t xml:space="preserve">The data however provides insights of responses to more prolonged inundation over spring-summer. Trends in cover at sampling locations show that more prolonged inundation over spring-summer constrained increases in cover usually observed between the pre and post fresh sampling. It is expected that plants would have increased in cover following the recession of high flows, but sampling does not cover this period.  </w:t>
            </w:r>
          </w:p>
        </w:tc>
        <w:tc>
          <w:tcPr>
            <w:tcW w:w="0" w:type="auto"/>
          </w:tcPr>
          <w:p w14:paraId="3A345D20" w14:textId="77777777" w:rsidR="005320A5" w:rsidRDefault="005320A5" w:rsidP="00D4626E">
            <w:pPr>
              <w:pStyle w:val="Tablesmalltext"/>
            </w:pPr>
            <w:r>
              <w:t>Trends in cover of different taxa and groups of taxa over time and across the elevation gradient.</w:t>
            </w:r>
          </w:p>
          <w:p w14:paraId="05E56135" w14:textId="77777777" w:rsidR="005320A5" w:rsidRDefault="005320A5" w:rsidP="00D4626E">
            <w:pPr>
              <w:pStyle w:val="Tablesmalltext"/>
            </w:pPr>
          </w:p>
        </w:tc>
      </w:tr>
      <w:tr w:rsidR="005320A5" w14:paraId="4775A687" w14:textId="77777777" w:rsidTr="00D4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0" w:type="auto"/>
          </w:tcPr>
          <w:p w14:paraId="589FECA9" w14:textId="77777777" w:rsidR="005320A5" w:rsidRDefault="005320A5" w:rsidP="00D4626E">
            <w:pPr>
              <w:pStyle w:val="Tablesmalltext"/>
            </w:pPr>
            <w:r w:rsidRPr="00BD787B">
              <w:t>How do vegetation responses to CEW delivery vary between sites with different channel features and different bank conditions?</w:t>
            </w:r>
          </w:p>
        </w:tc>
        <w:tc>
          <w:tcPr>
            <w:tcW w:w="0" w:type="auto"/>
            <w:vMerge/>
          </w:tcPr>
          <w:p w14:paraId="0A46E80A" w14:textId="77777777" w:rsidR="005320A5" w:rsidRDefault="005320A5" w:rsidP="00D4626E">
            <w:pPr>
              <w:pStyle w:val="Tablesmalltext"/>
            </w:pPr>
          </w:p>
        </w:tc>
        <w:tc>
          <w:tcPr>
            <w:tcW w:w="0" w:type="auto"/>
          </w:tcPr>
          <w:p w14:paraId="5D407689" w14:textId="77777777" w:rsidR="005320A5" w:rsidRDefault="005320A5" w:rsidP="00D4626E">
            <w:pPr>
              <w:pStyle w:val="Tablesmalltext"/>
            </w:pPr>
            <w:r>
              <w:t xml:space="preserve">Reponses of vegetation to environmental water and unregulated flows are similar at </w:t>
            </w:r>
            <w:r w:rsidRPr="00102F57">
              <w:t>McCoys</w:t>
            </w:r>
            <w:r>
              <w:t xml:space="preserve"> Bridge and Loch Garry. However, vegetation cover is consistently</w:t>
            </w:r>
            <w:r w:rsidRPr="00102F57">
              <w:t xml:space="preserve"> lower </w:t>
            </w:r>
            <w:r>
              <w:t xml:space="preserve">at </w:t>
            </w:r>
            <w:r w:rsidRPr="00102F57">
              <w:t>McCoys</w:t>
            </w:r>
            <w:r>
              <w:t xml:space="preserve"> Bridge compared with Loch Garry. </w:t>
            </w:r>
          </w:p>
        </w:tc>
        <w:tc>
          <w:tcPr>
            <w:tcW w:w="0" w:type="auto"/>
          </w:tcPr>
          <w:p w14:paraId="0D105ABC" w14:textId="77777777" w:rsidR="005320A5" w:rsidRDefault="005320A5" w:rsidP="00D4626E">
            <w:pPr>
              <w:pStyle w:val="Tablesmalltext"/>
            </w:pPr>
            <w:r>
              <w:t>Trends in cover of different taxa and groups of taxa over time and across the elevation gradient</w:t>
            </w:r>
          </w:p>
        </w:tc>
      </w:tr>
      <w:tr w:rsidR="005320A5" w:rsidRPr="00BD787B" w14:paraId="0D7BB666" w14:textId="77777777" w:rsidTr="00D4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0" w:type="auto"/>
          </w:tcPr>
          <w:p w14:paraId="078266C8" w14:textId="77777777" w:rsidR="005320A5" w:rsidRPr="00BD787B" w:rsidRDefault="005320A5" w:rsidP="00D4626E">
            <w:pPr>
              <w:pStyle w:val="Tablesmalltext"/>
            </w:pPr>
            <w:r w:rsidRPr="00BD787B">
              <w:t xml:space="preserve">Does the CEW contribution to </w:t>
            </w:r>
            <w:r>
              <w:t>s</w:t>
            </w:r>
            <w:r w:rsidRPr="00BD787B">
              <w:t>pring freshes and high flows trigger germination and new growth of native riparian vegetation on the banks of the lower Goulburn River?</w:t>
            </w:r>
          </w:p>
        </w:tc>
        <w:tc>
          <w:tcPr>
            <w:tcW w:w="0" w:type="auto"/>
            <w:vMerge/>
          </w:tcPr>
          <w:p w14:paraId="30ADC30D" w14:textId="77777777" w:rsidR="005320A5" w:rsidRDefault="005320A5" w:rsidP="00D4626E">
            <w:pPr>
              <w:pStyle w:val="Tablesmalltext"/>
            </w:pPr>
          </w:p>
        </w:tc>
        <w:tc>
          <w:tcPr>
            <w:tcW w:w="0" w:type="auto"/>
          </w:tcPr>
          <w:p w14:paraId="15208CA3" w14:textId="4AF63E80" w:rsidR="005320A5" w:rsidRDefault="005320A5" w:rsidP="00D4626E">
            <w:pPr>
              <w:pStyle w:val="Tablesmalltext"/>
            </w:pPr>
            <w:r>
              <w:t xml:space="preserve">The effect of the spring fresh in 2017–18 are obscured by the high natural flow event over November and December 2017. This natural event meant that vegetation on the bank face had a limited window for growth between successive inundation events. It is likely that following the recession of natural high flows in December 2017 that the cover of </w:t>
            </w:r>
            <w:r w:rsidR="00DC2BB4">
              <w:t>water dependent</w:t>
            </w:r>
            <w:r>
              <w:t xml:space="preserve"> species would have increased but additional sampling would have been required to detect this.</w:t>
            </w:r>
          </w:p>
        </w:tc>
        <w:tc>
          <w:tcPr>
            <w:tcW w:w="0" w:type="auto"/>
          </w:tcPr>
          <w:p w14:paraId="1CC0048F" w14:textId="77777777" w:rsidR="005320A5" w:rsidRPr="00BD787B" w:rsidRDefault="005320A5" w:rsidP="00D4626E">
            <w:pPr>
              <w:pStyle w:val="Tablesmalltext"/>
            </w:pPr>
            <w:r>
              <w:t>Trends in cover</w:t>
            </w:r>
            <w:r w:rsidRPr="00BD787B">
              <w:t xml:space="preserve"> </w:t>
            </w:r>
          </w:p>
        </w:tc>
      </w:tr>
      <w:tr w:rsidR="005320A5" w:rsidRPr="00BD787B" w14:paraId="475A55C0" w14:textId="77777777" w:rsidTr="00D4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0" w:type="auto"/>
          </w:tcPr>
          <w:p w14:paraId="5E110F5D" w14:textId="77777777" w:rsidR="005320A5" w:rsidRPr="00BD787B" w:rsidRDefault="005320A5" w:rsidP="00D4626E">
            <w:pPr>
              <w:pStyle w:val="Tablesmalltext"/>
            </w:pPr>
            <w:r w:rsidRPr="00BD787B">
              <w:t>How does CEW delivered as low flows and freshes at other times of the year contribute to maintaining new growth and recruitment on the banks of the lower Goulburn River?</w:t>
            </w:r>
          </w:p>
        </w:tc>
        <w:tc>
          <w:tcPr>
            <w:tcW w:w="0" w:type="auto"/>
          </w:tcPr>
          <w:p w14:paraId="4F875859" w14:textId="77777777" w:rsidR="005320A5" w:rsidRDefault="005320A5" w:rsidP="00D4626E">
            <w:pPr>
              <w:pStyle w:val="Tablesmalltext"/>
            </w:pPr>
          </w:p>
        </w:tc>
        <w:tc>
          <w:tcPr>
            <w:tcW w:w="0" w:type="auto"/>
          </w:tcPr>
          <w:p w14:paraId="165527F3" w14:textId="77777777" w:rsidR="005320A5" w:rsidRDefault="005320A5" w:rsidP="00D4626E">
            <w:pPr>
              <w:pStyle w:val="Tablesmalltext"/>
            </w:pPr>
            <w:r>
              <w:t xml:space="preserve">Natural high flows are likely to have exerted a strong influence on vegetation responses in 2017 and it is not possible to infer the influence of CEW delivered at other times of the year. </w:t>
            </w:r>
          </w:p>
        </w:tc>
        <w:tc>
          <w:tcPr>
            <w:tcW w:w="0" w:type="auto"/>
          </w:tcPr>
          <w:p w14:paraId="5BEA520B" w14:textId="77777777" w:rsidR="005320A5" w:rsidRPr="00BD787B" w:rsidRDefault="005320A5" w:rsidP="00D4626E">
            <w:pPr>
              <w:pStyle w:val="Tablesmalltext"/>
            </w:pPr>
          </w:p>
        </w:tc>
      </w:tr>
    </w:tbl>
    <w:p w14:paraId="6F9873D9" w14:textId="41E12959" w:rsidR="005320A5" w:rsidRPr="003E150C" w:rsidRDefault="005320A5" w:rsidP="005320A5">
      <w:pPr>
        <w:pStyle w:val="Heading2"/>
      </w:pPr>
      <w:bookmarkStart w:id="322" w:name="_Toc529424283"/>
      <w:r>
        <w:t>Main findings from the vegetation monitoring program</w:t>
      </w:r>
      <w:bookmarkEnd w:id="322"/>
    </w:p>
    <w:p w14:paraId="46A14883" w14:textId="77777777" w:rsidR="005320A5" w:rsidRDefault="005320A5" w:rsidP="005320A5">
      <w:pPr>
        <w:pStyle w:val="Heading3"/>
      </w:pPr>
      <w:bookmarkStart w:id="323" w:name="_Toc529424284"/>
      <w:r>
        <w:t xml:space="preserve">Findings </w:t>
      </w:r>
      <w:r w:rsidRPr="00061562">
        <w:t>from</w:t>
      </w:r>
      <w:r>
        <w:t xml:space="preserve"> 2017–18</w:t>
      </w:r>
      <w:bookmarkEnd w:id="323"/>
    </w:p>
    <w:p w14:paraId="3467AD05" w14:textId="6E923AFA" w:rsidR="005320A5" w:rsidRDefault="005320A5" w:rsidP="005320A5">
      <w:pPr>
        <w:pStyle w:val="Para0"/>
        <w:numPr>
          <w:ilvl w:val="0"/>
          <w:numId w:val="73"/>
        </w:numPr>
      </w:pPr>
      <w:bookmarkStart w:id="324" w:name="_Hlk525314214"/>
      <w:r w:rsidRPr="00624E35">
        <w:t xml:space="preserve">The effect of </w:t>
      </w:r>
      <w:r>
        <w:t>the spring fresh</w:t>
      </w:r>
      <w:r w:rsidRPr="00624E35">
        <w:t xml:space="preserve"> in 2017</w:t>
      </w:r>
      <w:r>
        <w:t>–</w:t>
      </w:r>
      <w:r w:rsidRPr="00624E35">
        <w:t xml:space="preserve">18 </w:t>
      </w:r>
      <w:r>
        <w:t>was</w:t>
      </w:r>
      <w:r w:rsidRPr="00624E35">
        <w:t xml:space="preserve"> obscured by </w:t>
      </w:r>
      <w:r>
        <w:t>a</w:t>
      </w:r>
      <w:r w:rsidRPr="00624E35">
        <w:t xml:space="preserve"> natural high flow event over November and </w:t>
      </w:r>
      <w:r>
        <w:t xml:space="preserve">December 2017 which limited plant </w:t>
      </w:r>
      <w:r w:rsidRPr="00624E35">
        <w:t>growth</w:t>
      </w:r>
      <w:r>
        <w:t xml:space="preserve"> following the spring fresh. </w:t>
      </w:r>
      <w:bookmarkEnd w:id="324"/>
      <w:r w:rsidRPr="00624E35">
        <w:t>Sampling was also more limited as high flows had not fully receded when sampling was undertaken in December 2017.</w:t>
      </w:r>
      <w:r w:rsidR="00DC2BB4">
        <w:t xml:space="preserve"> </w:t>
      </w:r>
    </w:p>
    <w:p w14:paraId="08657415" w14:textId="425174CC" w:rsidR="005320A5" w:rsidRDefault="005320A5" w:rsidP="005320A5">
      <w:pPr>
        <w:pStyle w:val="Para0"/>
        <w:numPr>
          <w:ilvl w:val="0"/>
          <w:numId w:val="73"/>
        </w:numPr>
      </w:pPr>
      <w:bookmarkStart w:id="325" w:name="_Hlk525314224"/>
      <w:r w:rsidRPr="00624E35">
        <w:t xml:space="preserve">The data however reveal that the cover of </w:t>
      </w:r>
      <w:bookmarkStart w:id="326" w:name="_Hlk525314156"/>
      <w:r w:rsidRPr="00E370C9">
        <w:rPr>
          <w:i/>
        </w:rPr>
        <w:t>Poa labillardier</w:t>
      </w:r>
      <w:r>
        <w:rPr>
          <w:i/>
        </w:rPr>
        <w:t>e</w:t>
      </w:r>
      <w:r w:rsidRPr="00E370C9">
        <w:rPr>
          <w:i/>
        </w:rPr>
        <w:t>i</w:t>
      </w:r>
      <w:r>
        <w:t xml:space="preserve"> (common tussock grass) which occupies higher elevations on the bank face tended to increase between September and December 2017</w:t>
      </w:r>
      <w:bookmarkEnd w:id="326"/>
      <w:r>
        <w:t xml:space="preserve">. This may reflect the benefits of flows on improving soil moisture at higher elevations. In contrast, the cover of water </w:t>
      </w:r>
      <w:r w:rsidR="00DC2BB4">
        <w:t>dependent</w:t>
      </w:r>
      <w:r>
        <w:t xml:space="preserve"> species that occupy lower elevations on the bank and experienced longer periods of deeper inundation declined slightly between sample events.</w:t>
      </w:r>
    </w:p>
    <w:bookmarkEnd w:id="325"/>
    <w:p w14:paraId="3723063F" w14:textId="1FF7434C" w:rsidR="005320A5" w:rsidRPr="00600A97" w:rsidRDefault="005320A5" w:rsidP="005320A5">
      <w:pPr>
        <w:pStyle w:val="Para0"/>
        <w:numPr>
          <w:ilvl w:val="0"/>
          <w:numId w:val="73"/>
        </w:numPr>
        <w:rPr>
          <w:i/>
        </w:rPr>
      </w:pPr>
      <w:r>
        <w:t xml:space="preserve">Temporal patterns indicate that the ground layer vegetation cover sampled in September and December increased by ~ 20% between 2014 and 2017. Most of the observed increases in ground layer cover is due to increased cover of grasses, particularly </w:t>
      </w:r>
      <w:r w:rsidRPr="00E370C9">
        <w:rPr>
          <w:i/>
        </w:rPr>
        <w:t>Poa labillardier</w:t>
      </w:r>
      <w:r>
        <w:rPr>
          <w:i/>
        </w:rPr>
        <w:t>e</w:t>
      </w:r>
      <w:r w:rsidRPr="00E370C9">
        <w:rPr>
          <w:i/>
        </w:rPr>
        <w:t>i</w:t>
      </w:r>
      <w:r>
        <w:t xml:space="preserve"> (common tussock grass). In contrast to grasses, the cover of water </w:t>
      </w:r>
      <w:r w:rsidR="00DC2BB4">
        <w:t>dependent</w:t>
      </w:r>
      <w:r>
        <w:t xml:space="preserve"> species as a group have oscillated and only a marginal increase in cover at Loch Garry only has been sustained in September and December 2017, and this increase is due to </w:t>
      </w:r>
      <w:r w:rsidRPr="00600A97">
        <w:rPr>
          <w:i/>
        </w:rPr>
        <w:t>Persicaria prostrat</w:t>
      </w:r>
      <w:r>
        <w:rPr>
          <w:i/>
        </w:rPr>
        <w:t xml:space="preserve">a </w:t>
      </w:r>
      <w:r w:rsidRPr="00E370C9">
        <w:t>(creeping knotweed)</w:t>
      </w:r>
      <w:r>
        <w:t>.</w:t>
      </w:r>
    </w:p>
    <w:p w14:paraId="55B376B4" w14:textId="77777777" w:rsidR="005320A5" w:rsidRPr="0095613F" w:rsidRDefault="005320A5" w:rsidP="005320A5">
      <w:pPr>
        <w:pStyle w:val="Heading3"/>
      </w:pPr>
      <w:bookmarkStart w:id="327" w:name="_Toc529424285"/>
      <w:r>
        <w:t>How these build on findings from years 1 to 3</w:t>
      </w:r>
      <w:bookmarkEnd w:id="327"/>
    </w:p>
    <w:p w14:paraId="60DDACBB" w14:textId="72F0C132" w:rsidR="005320A5" w:rsidRDefault="005320A5" w:rsidP="005320A5">
      <w:pPr>
        <w:pStyle w:val="Para0"/>
        <w:numPr>
          <w:ilvl w:val="0"/>
          <w:numId w:val="68"/>
        </w:numPr>
      </w:pPr>
      <w:bookmarkStart w:id="328" w:name="_Hlk525313873"/>
      <w:r>
        <w:t>The cover of water depend</w:t>
      </w:r>
      <w:r w:rsidR="00723217">
        <w:t>e</w:t>
      </w:r>
      <w:r>
        <w:t xml:space="preserve">nt vegetation across all sampling locations at both sites increased following spring freshes in 2014–15 and 2015–16 while the cover of all grasses decreased. While this pattern is correlated with spring freshes it is not known what portion of the increase in cover can be attributed to seasonal patterns of plant growth that would have occurred without the delivery of spring freshes. In 2017–18 natural high flows following the spring fresh extended inundation and </w:t>
      </w:r>
      <w:r w:rsidR="00723217">
        <w:t>cover of water dependent vegetation declined</w:t>
      </w:r>
      <w:r>
        <w:t>.</w:t>
      </w:r>
    </w:p>
    <w:p w14:paraId="33387DDE" w14:textId="77777777" w:rsidR="005320A5" w:rsidRDefault="005320A5" w:rsidP="005320A5">
      <w:pPr>
        <w:pStyle w:val="Para0"/>
        <w:numPr>
          <w:ilvl w:val="0"/>
          <w:numId w:val="69"/>
        </w:numPr>
      </w:pPr>
      <w:r w:rsidRPr="001206C8">
        <w:t xml:space="preserve">The extent and duration of inundation provided by spring freshes </w:t>
      </w:r>
      <w:r>
        <w:t>is</w:t>
      </w:r>
      <w:r w:rsidRPr="001206C8">
        <w:t xml:space="preserve"> correlated with the distribution and cover of vegetation along the bank. </w:t>
      </w:r>
      <w:r>
        <w:t>Several plant species t</w:t>
      </w:r>
      <w:r w:rsidRPr="00285F02">
        <w:t xml:space="preserve">hat have an affinity for wet habitats </w:t>
      </w:r>
      <w:r>
        <w:t xml:space="preserve">have higher cover </w:t>
      </w:r>
      <w:r w:rsidRPr="00285F02">
        <w:t xml:space="preserve">in regions of the bank inundated by spring freshes. </w:t>
      </w:r>
      <w:r w:rsidRPr="00487528">
        <w:t xml:space="preserve">In contrast, the perennial native grass </w:t>
      </w:r>
      <w:r w:rsidRPr="00E370C9">
        <w:rPr>
          <w:i/>
        </w:rPr>
        <w:t>Poa labillardier</w:t>
      </w:r>
      <w:r>
        <w:rPr>
          <w:i/>
        </w:rPr>
        <w:t>e</w:t>
      </w:r>
      <w:r w:rsidRPr="00E370C9">
        <w:rPr>
          <w:i/>
        </w:rPr>
        <w:t>i</w:t>
      </w:r>
      <w:r>
        <w:t xml:space="preserve"> (common tussock grass)</w:t>
      </w:r>
      <w:r w:rsidRPr="000B3EED">
        <w:t xml:space="preserve"> </w:t>
      </w:r>
      <w:r>
        <w:t xml:space="preserve">is more restricted in its distribution to </w:t>
      </w:r>
      <w:r w:rsidRPr="00487528">
        <w:t>elevations at or above the level inundated by spring freshes</w:t>
      </w:r>
      <w:r>
        <w:t>.</w:t>
      </w:r>
      <w:r w:rsidRPr="00487528">
        <w:t xml:space="preserve"> </w:t>
      </w:r>
      <w:r>
        <w:t xml:space="preserve">This pattern of species distribution along the elevation profile has persisted in 2017–18. </w:t>
      </w:r>
    </w:p>
    <w:p w14:paraId="194171C3" w14:textId="77777777" w:rsidR="005320A5" w:rsidRDefault="005320A5" w:rsidP="005320A5">
      <w:pPr>
        <w:pStyle w:val="Para0"/>
        <w:numPr>
          <w:ilvl w:val="0"/>
          <w:numId w:val="69"/>
        </w:numPr>
      </w:pPr>
      <w:r w:rsidRPr="001206C8">
        <w:t>The recruitment of woody species</w:t>
      </w:r>
      <w:r>
        <w:t>, specifically silver wattle (</w:t>
      </w:r>
      <w:r w:rsidRPr="00546611">
        <w:rPr>
          <w:i/>
        </w:rPr>
        <w:t>Acacia dealbata</w:t>
      </w:r>
      <w:r>
        <w:t>) and river red gum (</w:t>
      </w:r>
      <w:r w:rsidRPr="00546611">
        <w:rPr>
          <w:i/>
        </w:rPr>
        <w:t>Eucalyptus camaldulensis</w:t>
      </w:r>
      <w:r>
        <w:t>) is generally</w:t>
      </w:r>
      <w:r w:rsidRPr="001206C8">
        <w:t xml:space="preserve"> restricted to higher areas of the bank which experience shallow and less frequent inundation.</w:t>
      </w:r>
      <w:r w:rsidRPr="00B74AE9">
        <w:t xml:space="preserve"> </w:t>
      </w:r>
      <w:r>
        <w:t xml:space="preserve">This pattern has persisted in 2017–18. </w:t>
      </w:r>
    </w:p>
    <w:p w14:paraId="7EB5FD95" w14:textId="3D6D1590" w:rsidR="005320A5" w:rsidRPr="00262D64" w:rsidRDefault="005320A5" w:rsidP="005320A5">
      <w:pPr>
        <w:pStyle w:val="Para0"/>
        <w:numPr>
          <w:ilvl w:val="0"/>
          <w:numId w:val="69"/>
        </w:numPr>
      </w:pPr>
      <w:r>
        <w:t xml:space="preserve">Climatic conditions and non-regulated flows can exert a strong influence on vegetation and potentially influence the outcomes of environmental watering actions. </w:t>
      </w:r>
      <w:r w:rsidRPr="00262D64">
        <w:t>Drier condition</w:t>
      </w:r>
      <w:r>
        <w:t>s in 2014–</w:t>
      </w:r>
      <w:r w:rsidRPr="00262D64">
        <w:t>15</w:t>
      </w:r>
      <w:r>
        <w:t xml:space="preserve"> resulted in the recruitment </w:t>
      </w:r>
      <w:r w:rsidRPr="00262D64">
        <w:t>of sedges along the river m</w:t>
      </w:r>
      <w:r>
        <w:t xml:space="preserve">argin at base flow but a reduction in the cover and spatial extent of </w:t>
      </w:r>
      <w:r w:rsidRPr="00E82FE3">
        <w:rPr>
          <w:i/>
        </w:rPr>
        <w:t>A</w:t>
      </w:r>
      <w:r>
        <w:rPr>
          <w:i/>
        </w:rPr>
        <w:t>lternanthera</w:t>
      </w:r>
      <w:r w:rsidRPr="00E82FE3">
        <w:rPr>
          <w:i/>
        </w:rPr>
        <w:t xml:space="preserve"> denticulata</w:t>
      </w:r>
      <w:r>
        <w:t xml:space="preserve"> (lesser joyweed). In contrast, </w:t>
      </w:r>
      <w:r w:rsidRPr="00262D64">
        <w:t>prolonged natural flooding in 2016</w:t>
      </w:r>
      <w:r>
        <w:t>–</w:t>
      </w:r>
      <w:r w:rsidRPr="00262D64">
        <w:t xml:space="preserve">17 caused a </w:t>
      </w:r>
      <w:r>
        <w:t>substantial</w:t>
      </w:r>
      <w:r w:rsidRPr="00262D64">
        <w:t xml:space="preserve"> decline in </w:t>
      </w:r>
      <w:r>
        <w:t xml:space="preserve">the cover and occurrence </w:t>
      </w:r>
      <w:r w:rsidRPr="00262D64">
        <w:t xml:space="preserve">of </w:t>
      </w:r>
      <w:r>
        <w:t xml:space="preserve">establishing sedges but increased the cover and distribution of </w:t>
      </w:r>
      <w:r w:rsidRPr="00E82FE3">
        <w:rPr>
          <w:i/>
        </w:rPr>
        <w:t>A. denticulata</w:t>
      </w:r>
      <w:r>
        <w:t xml:space="preserve"> </w:t>
      </w:r>
      <w:r w:rsidRPr="00BC4096">
        <w:t>and to a lesser ex</w:t>
      </w:r>
      <w:r>
        <w:t>t</w:t>
      </w:r>
      <w:r w:rsidRPr="00BC4096">
        <w:t>ent</w:t>
      </w:r>
      <w:r>
        <w:rPr>
          <w:i/>
        </w:rPr>
        <w:t xml:space="preserve"> Centipeda </w:t>
      </w:r>
      <w:r w:rsidR="00723217">
        <w:rPr>
          <w:i/>
        </w:rPr>
        <w:t>c</w:t>
      </w:r>
      <w:r w:rsidRPr="00FB735D">
        <w:rPr>
          <w:i/>
        </w:rPr>
        <w:t>unningham</w:t>
      </w:r>
      <w:r>
        <w:rPr>
          <w:i/>
        </w:rPr>
        <w:t>ii</w:t>
      </w:r>
      <w:r>
        <w:t xml:space="preserve"> (common sneezeweed).</w:t>
      </w:r>
      <w:r>
        <w:rPr>
          <w:i/>
        </w:rPr>
        <w:t xml:space="preserve"> </w:t>
      </w:r>
      <w:r>
        <w:t>The cover of Cyperaceae in 2017–18 remained low and natural high flows in 2017–18 did not greatly influence the cover of this group.</w:t>
      </w:r>
    </w:p>
    <w:p w14:paraId="26CE42BA" w14:textId="26B2B18B" w:rsidR="005320A5" w:rsidRPr="002D7478" w:rsidRDefault="005320A5" w:rsidP="005320A5">
      <w:pPr>
        <w:pStyle w:val="Para0"/>
        <w:numPr>
          <w:ilvl w:val="0"/>
          <w:numId w:val="68"/>
        </w:numPr>
      </w:pPr>
      <w:r>
        <w:t xml:space="preserve">Some species such as </w:t>
      </w:r>
      <w:r w:rsidRPr="00E82FE3">
        <w:rPr>
          <w:i/>
        </w:rPr>
        <w:t xml:space="preserve">A. </w:t>
      </w:r>
      <w:r>
        <w:rPr>
          <w:i/>
        </w:rPr>
        <w:t>denticulata</w:t>
      </w:r>
      <w:r>
        <w:t xml:space="preserve"> (lesser joyweed) and </w:t>
      </w:r>
      <w:r w:rsidRPr="005A6868">
        <w:rPr>
          <w:i/>
        </w:rPr>
        <w:t>C.</w:t>
      </w:r>
      <w:r>
        <w:rPr>
          <w:i/>
        </w:rPr>
        <w:t xml:space="preserve"> </w:t>
      </w:r>
      <w:r w:rsidRPr="00FB735D">
        <w:rPr>
          <w:i/>
        </w:rPr>
        <w:t>cunningham</w:t>
      </w:r>
      <w:r>
        <w:rPr>
          <w:i/>
        </w:rPr>
        <w:t>ii</w:t>
      </w:r>
      <w:r>
        <w:t xml:space="preserve"> (common sneezeweed) can increase when exposed wet mud is available on the recession of high flows, and show a dynamic pattern of occurrence and cover both spatially and temporally. Other species such as </w:t>
      </w:r>
      <w:r w:rsidRPr="002D7478">
        <w:rPr>
          <w:i/>
        </w:rPr>
        <w:t>P. prostrata</w:t>
      </w:r>
      <w:r>
        <w:t xml:space="preserve"> maintain a more stable position along the elevation gradient possibly supported by a persistent woody root stock. Data collected in 2017–18 has not revealed any major change in the cover or spatial distribution of the taxa examined.</w:t>
      </w:r>
    </w:p>
    <w:p w14:paraId="51E2AE50" w14:textId="77777777" w:rsidR="005320A5" w:rsidRDefault="005320A5" w:rsidP="005320A5">
      <w:pPr>
        <w:pStyle w:val="Para0"/>
        <w:numPr>
          <w:ilvl w:val="0"/>
          <w:numId w:val="69"/>
        </w:numPr>
      </w:pPr>
      <w:r>
        <w:t>There was no evidence that the delivery of a fresh delivered in March 2017 had any immediate negative outcome on bankside vegetation. There is some evidence that grasses benefited from this late season watering. No data were collected in 2017–18 to evaluate the influence of flows at other times of the year.</w:t>
      </w:r>
    </w:p>
    <w:p w14:paraId="00461D9D" w14:textId="77777777" w:rsidR="005320A5" w:rsidRDefault="005320A5" w:rsidP="005320A5">
      <w:pPr>
        <w:pStyle w:val="Para0"/>
        <w:numPr>
          <w:ilvl w:val="0"/>
          <w:numId w:val="69"/>
        </w:numPr>
      </w:pPr>
      <w:r>
        <w:t xml:space="preserve">Modelled relationships between the cover </w:t>
      </w:r>
      <w:r w:rsidRPr="001574C1">
        <w:t xml:space="preserve">of </w:t>
      </w:r>
      <w:r>
        <w:t xml:space="preserve">selected </w:t>
      </w:r>
      <w:r w:rsidRPr="001574C1">
        <w:t xml:space="preserve">taxa </w:t>
      </w:r>
      <w:r>
        <w:t>and duration of</w:t>
      </w:r>
      <w:r w:rsidRPr="001574C1">
        <w:t xml:space="preserve"> inundat</w:t>
      </w:r>
      <w:r>
        <w:t xml:space="preserve">ion the year prior to sampling reveal that the </w:t>
      </w:r>
      <w:r w:rsidRPr="001574C1">
        <w:t xml:space="preserve">hydrologic </w:t>
      </w:r>
      <w:r>
        <w:t>envelopes differ for various groups and species examined. The data collected in 2017 has contributed to refining these models.</w:t>
      </w:r>
    </w:p>
    <w:p w14:paraId="1CEACEC1" w14:textId="77777777" w:rsidR="005320A5" w:rsidRDefault="005320A5" w:rsidP="005320A5">
      <w:pPr>
        <w:pStyle w:val="Para0"/>
        <w:numPr>
          <w:ilvl w:val="0"/>
          <w:numId w:val="68"/>
        </w:numPr>
      </w:pPr>
      <w:r w:rsidRPr="00AB4050">
        <w:t xml:space="preserve">Changes in the cover of examined taxa over time are similar at Loch Garry and McCoys Bridge but the cover of all taxa </w:t>
      </w:r>
      <w:r>
        <w:t xml:space="preserve">examined </w:t>
      </w:r>
      <w:r w:rsidRPr="00AB4050">
        <w:t xml:space="preserve">was lower at McCoys and the gradual increase in cover of </w:t>
      </w:r>
      <w:r>
        <w:rPr>
          <w:i/>
        </w:rPr>
        <w:t xml:space="preserve">P. </w:t>
      </w:r>
      <w:r w:rsidRPr="00182E9B">
        <w:rPr>
          <w:i/>
        </w:rPr>
        <w:t>prostrata</w:t>
      </w:r>
      <w:r w:rsidRPr="00B0157A">
        <w:t xml:space="preserve"> </w:t>
      </w:r>
      <w:r w:rsidRPr="00AB4050">
        <w:t xml:space="preserve">over time observed at </w:t>
      </w:r>
      <w:r>
        <w:t>Loch Garry was not evident</w:t>
      </w:r>
      <w:r w:rsidRPr="00AB4050">
        <w:t xml:space="preserve"> at McCoys </w:t>
      </w:r>
      <w:r>
        <w:t>Bridge. These patterns persisted in 2017–18.</w:t>
      </w:r>
    </w:p>
    <w:p w14:paraId="770A76DC" w14:textId="77777777" w:rsidR="005320A5" w:rsidRDefault="005320A5" w:rsidP="005320A5">
      <w:pPr>
        <w:pStyle w:val="Para0"/>
        <w:numPr>
          <w:ilvl w:val="0"/>
          <w:numId w:val="68"/>
        </w:numPr>
      </w:pPr>
      <w:r w:rsidRPr="00AB4050">
        <w:t xml:space="preserve">The reason for differences in cover </w:t>
      </w:r>
      <w:r>
        <w:t xml:space="preserve">at the two sites is not known but </w:t>
      </w:r>
      <w:r w:rsidRPr="00AB4050">
        <w:t xml:space="preserve">may reflect differences in channel shape, aspect of sampled </w:t>
      </w:r>
      <w:r>
        <w:t>transects</w:t>
      </w:r>
      <w:r w:rsidRPr="00AB4050">
        <w:t>, or difference</w:t>
      </w:r>
      <w:r>
        <w:t>s</w:t>
      </w:r>
      <w:r w:rsidRPr="00AB4050">
        <w:t xml:space="preserve"> in </w:t>
      </w:r>
      <w:r>
        <w:t>subsurface</w:t>
      </w:r>
      <w:r w:rsidRPr="00AB4050">
        <w:t xml:space="preserve"> water inflow</w:t>
      </w:r>
      <w:r>
        <w:t>s</w:t>
      </w:r>
      <w:r w:rsidRPr="00AB4050">
        <w:t>. Loch Garry potentially receive</w:t>
      </w:r>
      <w:r>
        <w:t xml:space="preserve">s higher </w:t>
      </w:r>
      <w:r w:rsidRPr="00AB4050">
        <w:t xml:space="preserve">subsurface </w:t>
      </w:r>
      <w:r>
        <w:t xml:space="preserve">water inflows </w:t>
      </w:r>
      <w:r w:rsidRPr="00AB4050">
        <w:t>from</w:t>
      </w:r>
      <w:r>
        <w:t xml:space="preserve"> the closer proximity of large </w:t>
      </w:r>
      <w:r w:rsidRPr="00AB4050">
        <w:t>wetland</w:t>
      </w:r>
      <w:r>
        <w:t xml:space="preserve">s </w:t>
      </w:r>
      <w:r w:rsidRPr="00AB4050">
        <w:t>com</w:t>
      </w:r>
      <w:r>
        <w:t xml:space="preserve">pared to McCoys which experiences more human activity and goat grazing on </w:t>
      </w:r>
      <w:r w:rsidRPr="00743AEA">
        <w:rPr>
          <w:i/>
        </w:rPr>
        <w:t>P. prostrata</w:t>
      </w:r>
      <w:r>
        <w:t xml:space="preserve"> (</w:t>
      </w:r>
      <w:r w:rsidRPr="00743AEA">
        <w:rPr>
          <w:i/>
        </w:rPr>
        <w:t>pers</w:t>
      </w:r>
      <w:r>
        <w:t>.</w:t>
      </w:r>
      <w:r w:rsidRPr="00743AEA">
        <w:rPr>
          <w:i/>
        </w:rPr>
        <w:t xml:space="preserve"> obs.</w:t>
      </w:r>
      <w:r>
        <w:t xml:space="preserve"> D. Lovell, GBCMA)</w:t>
      </w:r>
      <w:r w:rsidRPr="00AB4050">
        <w:t>.</w:t>
      </w:r>
    </w:p>
    <w:p w14:paraId="1A19EFAF" w14:textId="77777777" w:rsidR="00487F00" w:rsidRDefault="00487F00" w:rsidP="00487F00">
      <w:pPr>
        <w:pStyle w:val="Heading2"/>
      </w:pPr>
      <w:bookmarkStart w:id="329" w:name="_Toc529424286"/>
      <w:bookmarkEnd w:id="328"/>
      <w:r>
        <w:t>Methods</w:t>
      </w:r>
      <w:bookmarkEnd w:id="329"/>
    </w:p>
    <w:p w14:paraId="700CD601" w14:textId="77777777" w:rsidR="00487F00" w:rsidRDefault="00487F00" w:rsidP="005522EF">
      <w:pPr>
        <w:pStyle w:val="Heading3"/>
      </w:pPr>
      <w:bookmarkStart w:id="330" w:name="_Toc529424287"/>
      <w:r>
        <w:t>Sampling</w:t>
      </w:r>
      <w:bookmarkEnd w:id="330"/>
    </w:p>
    <w:p w14:paraId="377AD582" w14:textId="77777777" w:rsidR="00487F00" w:rsidRPr="00745060" w:rsidRDefault="00487F00" w:rsidP="00487F00">
      <w:pPr>
        <w:pStyle w:val="Para0"/>
        <w:rPr>
          <w:i/>
        </w:rPr>
      </w:pPr>
      <w:r w:rsidRPr="00745060">
        <w:rPr>
          <w:i/>
        </w:rPr>
        <w:t>Elevation surveys</w:t>
      </w:r>
    </w:p>
    <w:p w14:paraId="7E5D9A7D" w14:textId="38DA016D" w:rsidR="00487F00" w:rsidRDefault="00487F00" w:rsidP="00487F00">
      <w:pPr>
        <w:pStyle w:val="Para0"/>
      </w:pPr>
      <w:r>
        <w:t>Vegetation responses to flow are expected to vary with elevation as this determines the depth and duration of inundation experienced under a particular flow. To support more targeted monitoring, elevation profiles were obtained at 1 m intervals along all transects in December 2014 using a high-precision RTK GPS. These were used to target sampling locati</w:t>
      </w:r>
      <w:r w:rsidR="005522EF">
        <w:t>ons along each transect in 2015–</w:t>
      </w:r>
      <w:r>
        <w:t xml:space="preserve">16 to ensure an optimal range of elevations was sampled along each transect. </w:t>
      </w:r>
    </w:p>
    <w:p w14:paraId="67FCAB70" w14:textId="3A2689EF" w:rsidR="00487F00" w:rsidRDefault="00487F00" w:rsidP="00487F00">
      <w:pPr>
        <w:pStyle w:val="Para0"/>
      </w:pPr>
      <w:r>
        <w:t>Elevation profiles were surveyed again in December 2016 following the recession of floodwater to ensure accurate inundation histories of sampling locations. Elevation survey</w:t>
      </w:r>
      <w:r w:rsidR="005522EF">
        <w:t>s</w:t>
      </w:r>
      <w:r>
        <w:t xml:space="preserve"> in December were supported by the GBCMA with funding </w:t>
      </w:r>
      <w:r w:rsidR="005522EF">
        <w:t>from</w:t>
      </w:r>
      <w:r>
        <w:t xml:space="preserve"> VEFMAP.</w:t>
      </w:r>
    </w:p>
    <w:p w14:paraId="6349D59B" w14:textId="77777777" w:rsidR="00487F00" w:rsidRPr="00745060" w:rsidRDefault="00487F00" w:rsidP="00487F00">
      <w:pPr>
        <w:pStyle w:val="Para0"/>
        <w:rPr>
          <w:i/>
        </w:rPr>
      </w:pPr>
      <w:r w:rsidRPr="00745060">
        <w:rPr>
          <w:i/>
        </w:rPr>
        <w:t>Vegetation</w:t>
      </w:r>
      <w:r>
        <w:rPr>
          <w:i/>
        </w:rPr>
        <w:t xml:space="preserve"> sampling </w:t>
      </w:r>
    </w:p>
    <w:p w14:paraId="2294870F" w14:textId="1C914DEE" w:rsidR="00487F00" w:rsidRDefault="00487F00" w:rsidP="00487F00">
      <w:pPr>
        <w:pStyle w:val="Para0"/>
      </w:pPr>
      <w:r>
        <w:t xml:space="preserve">Vegetation was sampled on both banks at Loch Garry and McCoy’s Bridge, before and after the delivery of spring </w:t>
      </w:r>
      <w:r w:rsidR="005522EF">
        <w:t xml:space="preserve">freshes in 2014–15, </w:t>
      </w:r>
      <w:r>
        <w:t>2015</w:t>
      </w:r>
      <w:r w:rsidR="005522EF">
        <w:t>–</w:t>
      </w:r>
      <w:r>
        <w:t>16</w:t>
      </w:r>
      <w:r w:rsidR="005522EF">
        <w:t xml:space="preserve"> and 2017–18</w:t>
      </w:r>
      <w:r>
        <w:t xml:space="preserve"> (</w:t>
      </w:r>
      <w:r w:rsidR="001C2021">
        <w:fldChar w:fldCharType="begin"/>
      </w:r>
      <w:r w:rsidR="001C2021">
        <w:instrText xml:space="preserve"> REF _Ref529285473 \h </w:instrText>
      </w:r>
      <w:r w:rsidR="001C2021">
        <w:fldChar w:fldCharType="separate"/>
      </w:r>
      <w:r w:rsidR="001C2021">
        <w:t xml:space="preserve">Table </w:t>
      </w:r>
      <w:r w:rsidR="001C2021">
        <w:rPr>
          <w:noProof/>
        </w:rPr>
        <w:t>6</w:t>
      </w:r>
      <w:r w:rsidR="001C2021">
        <w:noBreakHyphen/>
      </w:r>
      <w:r w:rsidR="001C2021">
        <w:rPr>
          <w:noProof/>
        </w:rPr>
        <w:t>1</w:t>
      </w:r>
      <w:r w:rsidR="001C2021">
        <w:fldChar w:fldCharType="end"/>
      </w:r>
      <w:r>
        <w:t>). In 2016 spring freshes were not delivered due to the large natural high flows that pers</w:t>
      </w:r>
      <w:r w:rsidR="005522EF">
        <w:t>isted between June and November</w:t>
      </w:r>
      <w:r>
        <w:t xml:space="preserve"> 2016</w:t>
      </w:r>
      <w:r w:rsidR="005522EF">
        <w:t>,</w:t>
      </w:r>
      <w:r>
        <w:t xml:space="preserve"> and vegetation was instead sampled in December 2016 after the recession of flood waters. Comparing vegetation cover measured in December 2016 with past surveys in December 2014 and 2015 provides insights into the influence of large natural flood events. </w:t>
      </w:r>
    </w:p>
    <w:p w14:paraId="4420C7D3" w14:textId="6E50F620" w:rsidR="00487F00" w:rsidRDefault="00146769" w:rsidP="00146769">
      <w:pPr>
        <w:pStyle w:val="Caption"/>
      </w:pPr>
      <w:bookmarkStart w:id="331" w:name="_Ref529285473"/>
      <w:bookmarkStart w:id="332" w:name="_Toc5629992"/>
      <w:r>
        <w:t xml:space="preserve">Table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Table \* ARABIC \s 1 </w:instrText>
      </w:r>
      <w:r>
        <w:fldChar w:fldCharType="separate"/>
      </w:r>
      <w:r>
        <w:rPr>
          <w:noProof/>
        </w:rPr>
        <w:t>1</w:t>
      </w:r>
      <w:r>
        <w:fldChar w:fldCharType="end"/>
      </w:r>
      <w:bookmarkEnd w:id="331"/>
      <w:r w:rsidR="00487F00">
        <w:t>. Summary of vegetation survey dates, sampling locations and transects.</w:t>
      </w:r>
      <w:bookmarkEnd w:id="332"/>
    </w:p>
    <w:tbl>
      <w:tblPr>
        <w:tblStyle w:val="LightList-Accent11"/>
        <w:tblW w:w="5000" w:type="pct"/>
        <w:jc w:val="center"/>
        <w:tblLook w:val="04A0" w:firstRow="1" w:lastRow="0" w:firstColumn="1" w:lastColumn="0" w:noHBand="0" w:noVBand="1"/>
      </w:tblPr>
      <w:tblGrid>
        <w:gridCol w:w="639"/>
        <w:gridCol w:w="821"/>
        <w:gridCol w:w="1779"/>
        <w:gridCol w:w="1225"/>
        <w:gridCol w:w="1500"/>
        <w:gridCol w:w="2019"/>
        <w:gridCol w:w="1913"/>
      </w:tblGrid>
      <w:tr w:rsidR="00833F53" w14:paraId="46C37A13" w14:textId="77777777" w:rsidTr="00CA5E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hideMark/>
          </w:tcPr>
          <w:p w14:paraId="389EBDDF" w14:textId="77777777" w:rsidR="00487F00" w:rsidRDefault="00487F00" w:rsidP="00CA5E7C">
            <w:pPr>
              <w:pStyle w:val="Tablesmalltext"/>
            </w:pPr>
            <w:r>
              <w:t xml:space="preserve">Year </w:t>
            </w:r>
          </w:p>
        </w:tc>
        <w:tc>
          <w:tcPr>
            <w:tcW w:w="349" w:type="pct"/>
            <w:hideMark/>
          </w:tcPr>
          <w:p w14:paraId="3CE6F425"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Survey</w:t>
            </w:r>
          </w:p>
          <w:p w14:paraId="03310B02"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Number</w:t>
            </w:r>
          </w:p>
        </w:tc>
        <w:tc>
          <w:tcPr>
            <w:tcW w:w="910" w:type="pct"/>
          </w:tcPr>
          <w:p w14:paraId="0B7FFDDB"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Survey</w:t>
            </w:r>
          </w:p>
          <w:p w14:paraId="483A81E4"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 xml:space="preserve"> Type</w:t>
            </w:r>
          </w:p>
        </w:tc>
        <w:tc>
          <w:tcPr>
            <w:tcW w:w="630" w:type="pct"/>
            <w:hideMark/>
          </w:tcPr>
          <w:p w14:paraId="0795F5AB"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Date</w:t>
            </w:r>
          </w:p>
        </w:tc>
        <w:tc>
          <w:tcPr>
            <w:tcW w:w="769" w:type="pct"/>
            <w:hideMark/>
          </w:tcPr>
          <w:p w14:paraId="1EFE5041"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Sites sampled</w:t>
            </w:r>
          </w:p>
        </w:tc>
        <w:tc>
          <w:tcPr>
            <w:tcW w:w="1031" w:type="pct"/>
            <w:hideMark/>
          </w:tcPr>
          <w:p w14:paraId="1D598AC2"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Transects sampled</w:t>
            </w:r>
          </w:p>
          <w:p w14:paraId="0F2CF059"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North bank</w:t>
            </w:r>
          </w:p>
        </w:tc>
        <w:tc>
          <w:tcPr>
            <w:tcW w:w="977" w:type="pct"/>
            <w:hideMark/>
          </w:tcPr>
          <w:p w14:paraId="4A0D3ED4"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Transects sampled</w:t>
            </w:r>
          </w:p>
          <w:p w14:paraId="79302334" w14:textId="77777777" w:rsidR="00487F00" w:rsidRDefault="00487F00" w:rsidP="00CA5E7C">
            <w:pPr>
              <w:pStyle w:val="Tablesmalltext"/>
              <w:cnfStyle w:val="100000000000" w:firstRow="1" w:lastRow="0" w:firstColumn="0" w:lastColumn="0" w:oddVBand="0" w:evenVBand="0" w:oddHBand="0" w:evenHBand="0" w:firstRowFirstColumn="0" w:firstRowLastColumn="0" w:lastRowFirstColumn="0" w:lastRowLastColumn="0"/>
            </w:pPr>
            <w:r>
              <w:t>South bank</w:t>
            </w:r>
          </w:p>
        </w:tc>
      </w:tr>
      <w:tr w:rsidR="00833F53" w14:paraId="5847C926"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val="restart"/>
            <w:hideMark/>
          </w:tcPr>
          <w:p w14:paraId="542F123A" w14:textId="77777777" w:rsidR="00487F00" w:rsidRDefault="00487F00" w:rsidP="00CA5E7C">
            <w:pPr>
              <w:pStyle w:val="Tablesmalltext"/>
            </w:pPr>
            <w:r>
              <w:t>2014-15</w:t>
            </w:r>
          </w:p>
        </w:tc>
        <w:tc>
          <w:tcPr>
            <w:tcW w:w="349" w:type="pct"/>
            <w:vMerge w:val="restart"/>
          </w:tcPr>
          <w:p w14:paraId="2CDB276B"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w:t>
            </w:r>
          </w:p>
        </w:tc>
        <w:tc>
          <w:tcPr>
            <w:tcW w:w="910" w:type="pct"/>
          </w:tcPr>
          <w:p w14:paraId="6E84005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Pre spring fresh</w:t>
            </w:r>
          </w:p>
        </w:tc>
        <w:tc>
          <w:tcPr>
            <w:tcW w:w="630" w:type="pct"/>
            <w:hideMark/>
          </w:tcPr>
          <w:p w14:paraId="590F27C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23 Sept &amp; 3 Oct 2014</w:t>
            </w:r>
          </w:p>
        </w:tc>
        <w:tc>
          <w:tcPr>
            <w:tcW w:w="769" w:type="pct"/>
            <w:hideMark/>
          </w:tcPr>
          <w:p w14:paraId="35770E3C"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hideMark/>
          </w:tcPr>
          <w:p w14:paraId="3369EC10"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1,3,5,8,9,10,12,13,15</w:t>
            </w:r>
          </w:p>
        </w:tc>
        <w:tc>
          <w:tcPr>
            <w:tcW w:w="977" w:type="pct"/>
            <w:hideMark/>
          </w:tcPr>
          <w:p w14:paraId="0191FA9B"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9,10,11,12,13</w:t>
            </w:r>
          </w:p>
        </w:tc>
      </w:tr>
      <w:tr w:rsidR="00833F53" w14:paraId="5F716895"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hideMark/>
          </w:tcPr>
          <w:p w14:paraId="54FCA387" w14:textId="77777777" w:rsidR="00487F00" w:rsidRDefault="00487F00" w:rsidP="00CA5E7C">
            <w:pPr>
              <w:pStyle w:val="Tablesmalltext"/>
            </w:pPr>
          </w:p>
        </w:tc>
        <w:tc>
          <w:tcPr>
            <w:tcW w:w="349" w:type="pct"/>
            <w:vMerge/>
          </w:tcPr>
          <w:p w14:paraId="7B1A467C"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3A0EF816"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hideMark/>
          </w:tcPr>
          <w:p w14:paraId="6B503357"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24 Sept 2014</w:t>
            </w:r>
          </w:p>
        </w:tc>
        <w:tc>
          <w:tcPr>
            <w:tcW w:w="769" w:type="pct"/>
            <w:hideMark/>
          </w:tcPr>
          <w:p w14:paraId="7ECE7827"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hideMark/>
          </w:tcPr>
          <w:p w14:paraId="51E47192"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1,2,3,6,8,10,12,13,15</w:t>
            </w:r>
          </w:p>
        </w:tc>
        <w:tc>
          <w:tcPr>
            <w:tcW w:w="977" w:type="pct"/>
            <w:hideMark/>
          </w:tcPr>
          <w:p w14:paraId="43E5BC30"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1,2,3,5,10,12,13,15</w:t>
            </w:r>
          </w:p>
        </w:tc>
      </w:tr>
      <w:tr w:rsidR="00833F53" w14:paraId="0C661306"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hideMark/>
          </w:tcPr>
          <w:p w14:paraId="1CC61298" w14:textId="77777777" w:rsidR="00487F00" w:rsidRDefault="00487F00" w:rsidP="00CA5E7C">
            <w:pPr>
              <w:pStyle w:val="Tablesmalltext"/>
            </w:pPr>
          </w:p>
        </w:tc>
        <w:tc>
          <w:tcPr>
            <w:tcW w:w="349" w:type="pct"/>
            <w:vMerge w:val="restart"/>
          </w:tcPr>
          <w:p w14:paraId="75C40B5C"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2</w:t>
            </w:r>
          </w:p>
        </w:tc>
        <w:tc>
          <w:tcPr>
            <w:tcW w:w="910" w:type="pct"/>
          </w:tcPr>
          <w:p w14:paraId="7CF4C6D3"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Post spring fresh</w:t>
            </w:r>
          </w:p>
        </w:tc>
        <w:tc>
          <w:tcPr>
            <w:tcW w:w="630" w:type="pct"/>
            <w:hideMark/>
          </w:tcPr>
          <w:p w14:paraId="557C76FA"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16 Dec 2014</w:t>
            </w:r>
          </w:p>
        </w:tc>
        <w:tc>
          <w:tcPr>
            <w:tcW w:w="769" w:type="pct"/>
            <w:hideMark/>
          </w:tcPr>
          <w:p w14:paraId="22ED2512"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hideMark/>
          </w:tcPr>
          <w:p w14:paraId="7EB3EB9E"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1,3,5,8,9,12,13,15</w:t>
            </w:r>
          </w:p>
        </w:tc>
        <w:tc>
          <w:tcPr>
            <w:tcW w:w="977" w:type="pct"/>
            <w:hideMark/>
          </w:tcPr>
          <w:p w14:paraId="5763028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1,3,5,9,10,12,13,15</w:t>
            </w:r>
          </w:p>
        </w:tc>
      </w:tr>
      <w:tr w:rsidR="00833F53" w14:paraId="4464C9F7"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hideMark/>
          </w:tcPr>
          <w:p w14:paraId="42F4964F" w14:textId="77777777" w:rsidR="00487F00" w:rsidRDefault="00487F00" w:rsidP="00CA5E7C">
            <w:pPr>
              <w:pStyle w:val="Tablesmalltext"/>
            </w:pPr>
          </w:p>
        </w:tc>
        <w:tc>
          <w:tcPr>
            <w:tcW w:w="349" w:type="pct"/>
            <w:vMerge/>
          </w:tcPr>
          <w:p w14:paraId="3C373954"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2D9F232F"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hideMark/>
          </w:tcPr>
          <w:p w14:paraId="4D15897B"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17 Dec 2014</w:t>
            </w:r>
          </w:p>
        </w:tc>
        <w:tc>
          <w:tcPr>
            <w:tcW w:w="769" w:type="pct"/>
            <w:hideMark/>
          </w:tcPr>
          <w:p w14:paraId="4E48117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hideMark/>
          </w:tcPr>
          <w:p w14:paraId="3DD3F87F"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1,2,3,6,10,12,13,15</w:t>
            </w:r>
          </w:p>
        </w:tc>
        <w:tc>
          <w:tcPr>
            <w:tcW w:w="977" w:type="pct"/>
            <w:hideMark/>
          </w:tcPr>
          <w:p w14:paraId="07F1054B"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1,2,3,6,10,12,13,15</w:t>
            </w:r>
          </w:p>
        </w:tc>
      </w:tr>
      <w:tr w:rsidR="00833F53" w14:paraId="3A5CFE24"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val="restart"/>
            <w:hideMark/>
          </w:tcPr>
          <w:p w14:paraId="69A4D9A7" w14:textId="77777777" w:rsidR="00487F00" w:rsidRDefault="00487F00" w:rsidP="00CA5E7C">
            <w:pPr>
              <w:pStyle w:val="Tablesmalltext"/>
            </w:pPr>
            <w:r>
              <w:t>2015-16</w:t>
            </w:r>
          </w:p>
        </w:tc>
        <w:tc>
          <w:tcPr>
            <w:tcW w:w="349" w:type="pct"/>
            <w:vMerge w:val="restart"/>
          </w:tcPr>
          <w:p w14:paraId="743EBC19"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3</w:t>
            </w:r>
          </w:p>
        </w:tc>
        <w:tc>
          <w:tcPr>
            <w:tcW w:w="910" w:type="pct"/>
          </w:tcPr>
          <w:p w14:paraId="25C30285"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Pre spring fresh</w:t>
            </w:r>
          </w:p>
        </w:tc>
        <w:tc>
          <w:tcPr>
            <w:tcW w:w="630" w:type="pct"/>
            <w:hideMark/>
          </w:tcPr>
          <w:p w14:paraId="45447079"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16 Sept 2015</w:t>
            </w:r>
          </w:p>
        </w:tc>
        <w:tc>
          <w:tcPr>
            <w:tcW w:w="769" w:type="pct"/>
            <w:hideMark/>
          </w:tcPr>
          <w:p w14:paraId="6D9BA8B9"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hideMark/>
          </w:tcPr>
          <w:p w14:paraId="07A4A816"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1, 3, 5, 8, 9,10,12,13</w:t>
            </w:r>
          </w:p>
        </w:tc>
        <w:tc>
          <w:tcPr>
            <w:tcW w:w="977" w:type="pct"/>
            <w:hideMark/>
          </w:tcPr>
          <w:p w14:paraId="52D1169A"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1, 3, 5, 8, 9,12,13,15</w:t>
            </w:r>
          </w:p>
        </w:tc>
      </w:tr>
      <w:tr w:rsidR="00833F53" w14:paraId="2A35924E"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hideMark/>
          </w:tcPr>
          <w:p w14:paraId="1C8E9002" w14:textId="77777777" w:rsidR="00487F00" w:rsidRDefault="00487F00" w:rsidP="00CA5E7C">
            <w:pPr>
              <w:pStyle w:val="Tablesmalltext"/>
            </w:pPr>
          </w:p>
        </w:tc>
        <w:tc>
          <w:tcPr>
            <w:tcW w:w="349" w:type="pct"/>
            <w:vMerge/>
          </w:tcPr>
          <w:p w14:paraId="243769E8"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7CE6A033"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hideMark/>
          </w:tcPr>
          <w:p w14:paraId="369CCA33"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15 Sept 2015</w:t>
            </w:r>
          </w:p>
        </w:tc>
        <w:tc>
          <w:tcPr>
            <w:tcW w:w="769" w:type="pct"/>
            <w:hideMark/>
          </w:tcPr>
          <w:p w14:paraId="3805E22A"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hideMark/>
          </w:tcPr>
          <w:p w14:paraId="54C244B7"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1, 2, 6, 10, 12, 13,15</w:t>
            </w:r>
          </w:p>
        </w:tc>
        <w:tc>
          <w:tcPr>
            <w:tcW w:w="977" w:type="pct"/>
            <w:hideMark/>
          </w:tcPr>
          <w:p w14:paraId="3BD30A0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2, 3, 6,10,12,13,15</w:t>
            </w:r>
          </w:p>
        </w:tc>
      </w:tr>
      <w:tr w:rsidR="00833F53" w14:paraId="5416FA8D"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hideMark/>
          </w:tcPr>
          <w:p w14:paraId="643A7E4B" w14:textId="77777777" w:rsidR="00487F00" w:rsidRDefault="00487F00" w:rsidP="00CA5E7C">
            <w:pPr>
              <w:pStyle w:val="Tablesmalltext"/>
            </w:pPr>
          </w:p>
        </w:tc>
        <w:tc>
          <w:tcPr>
            <w:tcW w:w="349" w:type="pct"/>
            <w:vMerge w:val="restart"/>
          </w:tcPr>
          <w:p w14:paraId="330BF9C9"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4</w:t>
            </w:r>
          </w:p>
        </w:tc>
        <w:tc>
          <w:tcPr>
            <w:tcW w:w="910" w:type="pct"/>
          </w:tcPr>
          <w:p w14:paraId="6D7A5521"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Post-fresh</w:t>
            </w:r>
          </w:p>
        </w:tc>
        <w:tc>
          <w:tcPr>
            <w:tcW w:w="630" w:type="pct"/>
            <w:hideMark/>
          </w:tcPr>
          <w:p w14:paraId="0920CD46"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16 Dec 2015</w:t>
            </w:r>
          </w:p>
        </w:tc>
        <w:tc>
          <w:tcPr>
            <w:tcW w:w="769" w:type="pct"/>
            <w:hideMark/>
          </w:tcPr>
          <w:p w14:paraId="4A6FBAB0"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hideMark/>
          </w:tcPr>
          <w:p w14:paraId="3B59DDFC"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1, 3, 5, 8, 9,10,12,13</w:t>
            </w:r>
          </w:p>
        </w:tc>
        <w:tc>
          <w:tcPr>
            <w:tcW w:w="977" w:type="pct"/>
            <w:hideMark/>
          </w:tcPr>
          <w:p w14:paraId="01A5E38B"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1, 3, 5, 8, 9,12, 13,15</w:t>
            </w:r>
          </w:p>
        </w:tc>
      </w:tr>
      <w:tr w:rsidR="00833F53" w14:paraId="75321894"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hideMark/>
          </w:tcPr>
          <w:p w14:paraId="1096CFC3" w14:textId="77777777" w:rsidR="00487F00" w:rsidRDefault="00487F00" w:rsidP="00CA5E7C">
            <w:pPr>
              <w:pStyle w:val="Tablesmalltext"/>
            </w:pPr>
          </w:p>
        </w:tc>
        <w:tc>
          <w:tcPr>
            <w:tcW w:w="349" w:type="pct"/>
            <w:vMerge/>
          </w:tcPr>
          <w:p w14:paraId="04AD374C"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042F0EB8"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hideMark/>
          </w:tcPr>
          <w:p w14:paraId="1C544D7C"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17 Dec 2015</w:t>
            </w:r>
          </w:p>
        </w:tc>
        <w:tc>
          <w:tcPr>
            <w:tcW w:w="769" w:type="pct"/>
            <w:hideMark/>
          </w:tcPr>
          <w:p w14:paraId="692D6111"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hideMark/>
          </w:tcPr>
          <w:p w14:paraId="0CF1ACE9"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1, 2, 3, 6,10,12,13,15</w:t>
            </w:r>
          </w:p>
        </w:tc>
        <w:tc>
          <w:tcPr>
            <w:tcW w:w="977" w:type="pct"/>
            <w:hideMark/>
          </w:tcPr>
          <w:p w14:paraId="2E83110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1, 2, 3, 6, 10, 12, 13, 15</w:t>
            </w:r>
          </w:p>
        </w:tc>
      </w:tr>
      <w:tr w:rsidR="00833F53" w14:paraId="69A2287D"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val="restart"/>
          </w:tcPr>
          <w:p w14:paraId="1DE5E572" w14:textId="77777777" w:rsidR="00487F00" w:rsidRDefault="00487F00" w:rsidP="00CA5E7C">
            <w:pPr>
              <w:pStyle w:val="Tablesmalltext"/>
            </w:pPr>
            <w:r>
              <w:t>2016-17</w:t>
            </w:r>
          </w:p>
        </w:tc>
        <w:tc>
          <w:tcPr>
            <w:tcW w:w="349" w:type="pct"/>
            <w:vMerge w:val="restart"/>
          </w:tcPr>
          <w:p w14:paraId="17A00DAC"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5</w:t>
            </w:r>
          </w:p>
        </w:tc>
        <w:tc>
          <w:tcPr>
            <w:tcW w:w="910" w:type="pct"/>
          </w:tcPr>
          <w:p w14:paraId="72394F5B"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Post natural flood</w:t>
            </w:r>
          </w:p>
        </w:tc>
        <w:tc>
          <w:tcPr>
            <w:tcW w:w="630" w:type="pct"/>
          </w:tcPr>
          <w:p w14:paraId="1BA64807"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12 Dec 2016</w:t>
            </w:r>
          </w:p>
        </w:tc>
        <w:tc>
          <w:tcPr>
            <w:tcW w:w="769" w:type="pct"/>
          </w:tcPr>
          <w:p w14:paraId="5525F2A8"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tcPr>
          <w:p w14:paraId="2BDB0720"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1, 3, 5, 8, 9,10,12,13</w:t>
            </w:r>
          </w:p>
        </w:tc>
        <w:tc>
          <w:tcPr>
            <w:tcW w:w="977" w:type="pct"/>
          </w:tcPr>
          <w:p w14:paraId="0CAD2647"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1, 3, 5, 8, 9,12, 13,15</w:t>
            </w:r>
          </w:p>
        </w:tc>
      </w:tr>
      <w:tr w:rsidR="00833F53" w14:paraId="02547005"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0CF8342E" w14:textId="77777777" w:rsidR="00487F00" w:rsidRDefault="00487F00" w:rsidP="00CA5E7C">
            <w:pPr>
              <w:pStyle w:val="Tablesmalltext"/>
            </w:pPr>
          </w:p>
        </w:tc>
        <w:tc>
          <w:tcPr>
            <w:tcW w:w="349" w:type="pct"/>
            <w:vMerge/>
          </w:tcPr>
          <w:p w14:paraId="28F68A5A"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152656AB"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tcPr>
          <w:p w14:paraId="7AD7ABE5"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13 Dec 2016</w:t>
            </w:r>
          </w:p>
        </w:tc>
        <w:tc>
          <w:tcPr>
            <w:tcW w:w="769" w:type="pct"/>
          </w:tcPr>
          <w:p w14:paraId="3EEA5EDC"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tcPr>
          <w:p w14:paraId="404602B3"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1, 2, 3, 6,10,12,13,15</w:t>
            </w:r>
          </w:p>
        </w:tc>
        <w:tc>
          <w:tcPr>
            <w:tcW w:w="977" w:type="pct"/>
          </w:tcPr>
          <w:p w14:paraId="58E272A1"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1, 2, 3, 6, 10, 12, 13, 15</w:t>
            </w:r>
          </w:p>
        </w:tc>
      </w:tr>
      <w:tr w:rsidR="00833F53" w14:paraId="58CFA278"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7C5A2802" w14:textId="77777777" w:rsidR="00487F00" w:rsidRDefault="00487F00" w:rsidP="00CA5E7C">
            <w:pPr>
              <w:pStyle w:val="Tablesmalltext"/>
            </w:pPr>
          </w:p>
        </w:tc>
        <w:tc>
          <w:tcPr>
            <w:tcW w:w="349" w:type="pct"/>
            <w:vMerge w:val="restart"/>
          </w:tcPr>
          <w:p w14:paraId="29BDDDC6"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6</w:t>
            </w:r>
          </w:p>
        </w:tc>
        <w:tc>
          <w:tcPr>
            <w:tcW w:w="910" w:type="pct"/>
          </w:tcPr>
          <w:p w14:paraId="73F1C7D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Pre autumn fresh</w:t>
            </w:r>
          </w:p>
        </w:tc>
        <w:tc>
          <w:tcPr>
            <w:tcW w:w="630" w:type="pct"/>
          </w:tcPr>
          <w:p w14:paraId="1D8DB923"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21 Feb 2017</w:t>
            </w:r>
          </w:p>
        </w:tc>
        <w:tc>
          <w:tcPr>
            <w:tcW w:w="769" w:type="pct"/>
          </w:tcPr>
          <w:p w14:paraId="610448C2"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tcPr>
          <w:p w14:paraId="7C681A88"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1, 3, 5, 8, 9,10,12,13</w:t>
            </w:r>
          </w:p>
        </w:tc>
        <w:tc>
          <w:tcPr>
            <w:tcW w:w="977" w:type="pct"/>
          </w:tcPr>
          <w:p w14:paraId="40CECE5D"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1, 3, 5, 8, 9,12, 13,15</w:t>
            </w:r>
          </w:p>
        </w:tc>
      </w:tr>
      <w:tr w:rsidR="00833F53" w14:paraId="5D88A6C1"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3098C9E2" w14:textId="77777777" w:rsidR="00487F00" w:rsidRDefault="00487F00" w:rsidP="00CA5E7C">
            <w:pPr>
              <w:pStyle w:val="Tablesmalltext"/>
            </w:pPr>
          </w:p>
        </w:tc>
        <w:tc>
          <w:tcPr>
            <w:tcW w:w="349" w:type="pct"/>
            <w:vMerge/>
          </w:tcPr>
          <w:p w14:paraId="7085B957"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5524416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tcPr>
          <w:p w14:paraId="6AEEF87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22 Feb 2017</w:t>
            </w:r>
          </w:p>
        </w:tc>
        <w:tc>
          <w:tcPr>
            <w:tcW w:w="769" w:type="pct"/>
          </w:tcPr>
          <w:p w14:paraId="6CBFEA50"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tcPr>
          <w:p w14:paraId="198CF8AC"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1, 2, 3, 6,10,12,13,15</w:t>
            </w:r>
          </w:p>
        </w:tc>
        <w:tc>
          <w:tcPr>
            <w:tcW w:w="977" w:type="pct"/>
          </w:tcPr>
          <w:p w14:paraId="502CB0D4"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1, 2, 3, 6, 10, 12, 13, 15</w:t>
            </w:r>
          </w:p>
        </w:tc>
      </w:tr>
      <w:tr w:rsidR="00833F53" w14:paraId="0CAC9A42"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5E722FF9" w14:textId="77777777" w:rsidR="00487F00" w:rsidRDefault="00487F00" w:rsidP="00CA5E7C">
            <w:pPr>
              <w:pStyle w:val="Tablesmalltext"/>
            </w:pPr>
          </w:p>
        </w:tc>
        <w:tc>
          <w:tcPr>
            <w:tcW w:w="349" w:type="pct"/>
            <w:vMerge w:val="restart"/>
          </w:tcPr>
          <w:p w14:paraId="5DA758F1"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7</w:t>
            </w:r>
          </w:p>
        </w:tc>
        <w:tc>
          <w:tcPr>
            <w:tcW w:w="910" w:type="pct"/>
          </w:tcPr>
          <w:p w14:paraId="780C0E8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Post autumn fresh</w:t>
            </w:r>
          </w:p>
        </w:tc>
        <w:tc>
          <w:tcPr>
            <w:tcW w:w="630" w:type="pct"/>
          </w:tcPr>
          <w:p w14:paraId="01976B34"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11 April 2017</w:t>
            </w:r>
          </w:p>
        </w:tc>
        <w:tc>
          <w:tcPr>
            <w:tcW w:w="769" w:type="pct"/>
          </w:tcPr>
          <w:p w14:paraId="28F8690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tcPr>
          <w:p w14:paraId="5CE31CA5"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1, 3, 5, 8, 9,10,12,13</w:t>
            </w:r>
          </w:p>
        </w:tc>
        <w:tc>
          <w:tcPr>
            <w:tcW w:w="977" w:type="pct"/>
          </w:tcPr>
          <w:p w14:paraId="0FCED420"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1, 3, 5, 9,12, 13,15</w:t>
            </w:r>
          </w:p>
        </w:tc>
      </w:tr>
      <w:tr w:rsidR="00833F53" w14:paraId="17528762"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54A68628" w14:textId="77777777" w:rsidR="00487F00" w:rsidRDefault="00487F00" w:rsidP="00CA5E7C">
            <w:pPr>
              <w:pStyle w:val="Tablesmalltext"/>
            </w:pPr>
          </w:p>
        </w:tc>
        <w:tc>
          <w:tcPr>
            <w:tcW w:w="349" w:type="pct"/>
            <w:vMerge/>
          </w:tcPr>
          <w:p w14:paraId="13757E81"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tcPr>
          <w:p w14:paraId="1D82E9C4"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tcPr>
          <w:p w14:paraId="424EC1F2"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10 April 2017</w:t>
            </w:r>
          </w:p>
        </w:tc>
        <w:tc>
          <w:tcPr>
            <w:tcW w:w="769" w:type="pct"/>
          </w:tcPr>
          <w:p w14:paraId="62732E2A"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tcPr>
          <w:p w14:paraId="77BEE582"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1, 2, 3, 6,10,12,13,15</w:t>
            </w:r>
          </w:p>
        </w:tc>
        <w:tc>
          <w:tcPr>
            <w:tcW w:w="977" w:type="pct"/>
          </w:tcPr>
          <w:p w14:paraId="7177ADC6"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1, 2, 3, 6, 10, 12, 13, 15</w:t>
            </w:r>
          </w:p>
        </w:tc>
      </w:tr>
      <w:tr w:rsidR="00833F53" w14:paraId="4CAAA109"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val="restart"/>
          </w:tcPr>
          <w:p w14:paraId="54207738" w14:textId="77777777" w:rsidR="00487F00" w:rsidRDefault="00487F00" w:rsidP="00CA5E7C">
            <w:pPr>
              <w:pStyle w:val="Tablesmalltext"/>
            </w:pPr>
            <w:r>
              <w:t>2017-18</w:t>
            </w:r>
          </w:p>
        </w:tc>
        <w:tc>
          <w:tcPr>
            <w:tcW w:w="349" w:type="pct"/>
            <w:vMerge w:val="restart"/>
          </w:tcPr>
          <w:p w14:paraId="7C8A7728"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8</w:t>
            </w:r>
          </w:p>
        </w:tc>
        <w:tc>
          <w:tcPr>
            <w:tcW w:w="910" w:type="pct"/>
            <w:shd w:val="clear" w:color="auto" w:fill="FFFFFF" w:themeFill="background1"/>
          </w:tcPr>
          <w:p w14:paraId="670A353C"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Pre spring fresh</w:t>
            </w:r>
          </w:p>
        </w:tc>
        <w:tc>
          <w:tcPr>
            <w:tcW w:w="630" w:type="pct"/>
            <w:shd w:val="clear" w:color="auto" w:fill="FFFFFF" w:themeFill="background1"/>
          </w:tcPr>
          <w:p w14:paraId="0DA93ACE"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7 Sept 2017</w:t>
            </w:r>
          </w:p>
        </w:tc>
        <w:tc>
          <w:tcPr>
            <w:tcW w:w="769" w:type="pct"/>
            <w:shd w:val="clear" w:color="auto" w:fill="FFFFFF" w:themeFill="background1"/>
          </w:tcPr>
          <w:p w14:paraId="3041BBEA"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shd w:val="clear" w:color="auto" w:fill="FFFFFF" w:themeFill="background1"/>
          </w:tcPr>
          <w:p w14:paraId="64D2D9FF"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1, 3, 5, 8, 10,12,13</w:t>
            </w:r>
          </w:p>
        </w:tc>
        <w:tc>
          <w:tcPr>
            <w:tcW w:w="977" w:type="pct"/>
            <w:shd w:val="clear" w:color="auto" w:fill="FFFFFF" w:themeFill="background1"/>
          </w:tcPr>
          <w:p w14:paraId="0801EB40"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1, 3, 5, 8, 9,12,13,15</w:t>
            </w:r>
          </w:p>
        </w:tc>
      </w:tr>
      <w:tr w:rsidR="00833F53" w14:paraId="222931CD"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48F0A53E" w14:textId="77777777" w:rsidR="00487F00" w:rsidRDefault="00487F00" w:rsidP="00CA5E7C">
            <w:pPr>
              <w:pStyle w:val="Tablesmalltext"/>
            </w:pPr>
          </w:p>
        </w:tc>
        <w:tc>
          <w:tcPr>
            <w:tcW w:w="349" w:type="pct"/>
            <w:vMerge/>
          </w:tcPr>
          <w:p w14:paraId="53002698"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shd w:val="clear" w:color="auto" w:fill="FFFFFF" w:themeFill="background1"/>
          </w:tcPr>
          <w:p w14:paraId="47D584B6"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shd w:val="clear" w:color="auto" w:fill="FFFFFF" w:themeFill="background1"/>
          </w:tcPr>
          <w:p w14:paraId="65511EB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8 Sept 2017</w:t>
            </w:r>
          </w:p>
        </w:tc>
        <w:tc>
          <w:tcPr>
            <w:tcW w:w="769" w:type="pct"/>
            <w:shd w:val="clear" w:color="auto" w:fill="FFFFFF" w:themeFill="background1"/>
          </w:tcPr>
          <w:p w14:paraId="74155D0D"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shd w:val="clear" w:color="auto" w:fill="FFFFFF" w:themeFill="background1"/>
          </w:tcPr>
          <w:p w14:paraId="729FA97D"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1, 2, 3, 6, 10, 12, 13,15</w:t>
            </w:r>
          </w:p>
        </w:tc>
        <w:tc>
          <w:tcPr>
            <w:tcW w:w="977" w:type="pct"/>
            <w:shd w:val="clear" w:color="auto" w:fill="FFFFFF" w:themeFill="background1"/>
          </w:tcPr>
          <w:p w14:paraId="723624A8"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1, 2, 3, 6,10,12,13,15</w:t>
            </w:r>
          </w:p>
        </w:tc>
      </w:tr>
      <w:tr w:rsidR="00833F53" w14:paraId="5B322DCD" w14:textId="77777777" w:rsidTr="00CA5E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21684730" w14:textId="77777777" w:rsidR="00487F00" w:rsidRDefault="00487F00" w:rsidP="00CA5E7C">
            <w:pPr>
              <w:pStyle w:val="Tablesmalltext"/>
            </w:pPr>
          </w:p>
        </w:tc>
        <w:tc>
          <w:tcPr>
            <w:tcW w:w="349" w:type="pct"/>
            <w:vMerge w:val="restart"/>
          </w:tcPr>
          <w:p w14:paraId="387FBB61"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9</w:t>
            </w:r>
          </w:p>
        </w:tc>
        <w:tc>
          <w:tcPr>
            <w:tcW w:w="910" w:type="pct"/>
            <w:shd w:val="clear" w:color="auto" w:fill="FFFFFF" w:themeFill="background1"/>
          </w:tcPr>
          <w:p w14:paraId="174441E5"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Post spring </w:t>
            </w:r>
            <w:r w:rsidRPr="00CB0B6F">
              <w:t>fresh</w:t>
            </w:r>
          </w:p>
        </w:tc>
        <w:tc>
          <w:tcPr>
            <w:tcW w:w="630" w:type="pct"/>
            <w:shd w:val="clear" w:color="auto" w:fill="FFFFFF" w:themeFill="background1"/>
          </w:tcPr>
          <w:p w14:paraId="30A0B6E0"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14 Dec 2017</w:t>
            </w:r>
          </w:p>
        </w:tc>
        <w:tc>
          <w:tcPr>
            <w:tcW w:w="769" w:type="pct"/>
            <w:shd w:val="clear" w:color="auto" w:fill="FFFFFF" w:themeFill="background1"/>
          </w:tcPr>
          <w:p w14:paraId="20946A32"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 xml:space="preserve">Loch Garry </w:t>
            </w:r>
          </w:p>
        </w:tc>
        <w:tc>
          <w:tcPr>
            <w:tcW w:w="1031" w:type="pct"/>
            <w:shd w:val="clear" w:color="auto" w:fill="FFFFFF" w:themeFill="background1"/>
          </w:tcPr>
          <w:p w14:paraId="78BACA31"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8, 9,10,12, 13</w:t>
            </w:r>
          </w:p>
        </w:tc>
        <w:tc>
          <w:tcPr>
            <w:tcW w:w="977" w:type="pct"/>
            <w:shd w:val="clear" w:color="auto" w:fill="FFFFFF" w:themeFill="background1"/>
          </w:tcPr>
          <w:p w14:paraId="30EBA553" w14:textId="77777777" w:rsidR="00487F00" w:rsidRDefault="00487F00" w:rsidP="00CA5E7C">
            <w:pPr>
              <w:pStyle w:val="Tablesmalltext"/>
              <w:cnfStyle w:val="000000100000" w:firstRow="0" w:lastRow="0" w:firstColumn="0" w:lastColumn="0" w:oddVBand="0" w:evenVBand="0" w:oddHBand="1" w:evenHBand="0" w:firstRowFirstColumn="0" w:firstRowLastColumn="0" w:lastRowFirstColumn="0" w:lastRowLastColumn="0"/>
            </w:pPr>
            <w:r>
              <w:t>1, 3, 5, 8, 9,12, 13,15</w:t>
            </w:r>
          </w:p>
        </w:tc>
      </w:tr>
      <w:tr w:rsidR="00833F53" w14:paraId="2EDB119F" w14:textId="77777777" w:rsidTr="00CA5E7C">
        <w:trPr>
          <w:jc w:val="center"/>
        </w:trPr>
        <w:tc>
          <w:tcPr>
            <w:cnfStyle w:val="001000000000" w:firstRow="0" w:lastRow="0" w:firstColumn="1" w:lastColumn="0" w:oddVBand="0" w:evenVBand="0" w:oddHBand="0" w:evenHBand="0" w:firstRowFirstColumn="0" w:firstRowLastColumn="0" w:lastRowFirstColumn="0" w:lastRowLastColumn="0"/>
            <w:tcW w:w="334" w:type="pct"/>
            <w:vMerge/>
          </w:tcPr>
          <w:p w14:paraId="2F140AB5" w14:textId="77777777" w:rsidR="00487F00" w:rsidRDefault="00487F00" w:rsidP="00CA5E7C">
            <w:pPr>
              <w:pStyle w:val="Tablesmalltext"/>
            </w:pPr>
          </w:p>
        </w:tc>
        <w:tc>
          <w:tcPr>
            <w:tcW w:w="349" w:type="pct"/>
            <w:vMerge/>
          </w:tcPr>
          <w:p w14:paraId="2EEB978C"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910" w:type="pct"/>
            <w:shd w:val="clear" w:color="auto" w:fill="FFFFFF" w:themeFill="background1"/>
          </w:tcPr>
          <w:p w14:paraId="1F21AEE0"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p>
        </w:tc>
        <w:tc>
          <w:tcPr>
            <w:tcW w:w="630" w:type="pct"/>
            <w:shd w:val="clear" w:color="auto" w:fill="FFFFFF" w:themeFill="background1"/>
          </w:tcPr>
          <w:p w14:paraId="6A3E991F"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15 Dec 2017</w:t>
            </w:r>
          </w:p>
        </w:tc>
        <w:tc>
          <w:tcPr>
            <w:tcW w:w="769" w:type="pct"/>
            <w:shd w:val="clear" w:color="auto" w:fill="FFFFFF" w:themeFill="background1"/>
          </w:tcPr>
          <w:p w14:paraId="7E851A9E"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McCoy’s Bridge</w:t>
            </w:r>
          </w:p>
        </w:tc>
        <w:tc>
          <w:tcPr>
            <w:tcW w:w="1031" w:type="pct"/>
            <w:shd w:val="clear" w:color="auto" w:fill="FFFFFF" w:themeFill="background1"/>
          </w:tcPr>
          <w:p w14:paraId="535B0FDD"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1, 2, 3, 6,10,12,13,15</w:t>
            </w:r>
          </w:p>
        </w:tc>
        <w:tc>
          <w:tcPr>
            <w:tcW w:w="977" w:type="pct"/>
            <w:shd w:val="clear" w:color="auto" w:fill="FFFFFF" w:themeFill="background1"/>
          </w:tcPr>
          <w:p w14:paraId="677C83D9" w14:textId="77777777" w:rsidR="00487F00" w:rsidRDefault="00487F00" w:rsidP="00CA5E7C">
            <w:pPr>
              <w:pStyle w:val="Tablesmalltext"/>
              <w:cnfStyle w:val="000000000000" w:firstRow="0" w:lastRow="0" w:firstColumn="0" w:lastColumn="0" w:oddVBand="0" w:evenVBand="0" w:oddHBand="0" w:evenHBand="0" w:firstRowFirstColumn="0" w:firstRowLastColumn="0" w:lastRowFirstColumn="0" w:lastRowLastColumn="0"/>
            </w:pPr>
            <w:r>
              <w:t>1, 2, 3, 6, 10, 12, 13, 15</w:t>
            </w:r>
          </w:p>
        </w:tc>
      </w:tr>
    </w:tbl>
    <w:p w14:paraId="54131AF1" w14:textId="77777777" w:rsidR="00A3622E" w:rsidRDefault="00A3622E" w:rsidP="00A3622E">
      <w:pPr>
        <w:pStyle w:val="Para0"/>
      </w:pPr>
      <w:bookmarkStart w:id="333" w:name="_Toc500342803"/>
      <w:r>
        <w:t>Vegetation was again sampled in February 2017 and April 2017, before and immediately after, a fresh delivered in March 2017 for instream vegetation and fish objectives. Vegetation monitoring was undertaken in this case to assess recovery of vegetation following the natural flooding and to assess responses of vegetation to the March fresh that could guide future flow planning. Vegetation sampling carried out in April 2017 was supported by the GBCMA</w:t>
      </w:r>
      <w:r w:rsidRPr="0096797E">
        <w:t xml:space="preserve"> </w:t>
      </w:r>
      <w:r>
        <w:t>with VEFMAP funds.</w:t>
      </w:r>
    </w:p>
    <w:p w14:paraId="7BFD7CDE" w14:textId="77777777" w:rsidR="00A3622E" w:rsidRDefault="00A3622E" w:rsidP="00A3622E">
      <w:pPr>
        <w:pStyle w:val="Para0"/>
      </w:pPr>
      <w:r>
        <w:t>At all sampling times vegetation was surveyed along transects that ran perpendicular to stream flow. Sampling was initially designed to survey regions of the bank that had previously been surveyed by other programs (i.e. VEFMAP and CEWO STIM). However, many quadrats sampled by these programs were at elevations well above the level expected to be inundated by spring freshes. As such, subsequent sampling did not attempt to match the spatial extent of these previous programs. Instead, surveys extended from around base flow to just above the level inundated by spring freshes (nominally a change in elevation of approximately 3 m). As transect elevation data were not available in the first year of sampling, a 3 m change in height from base flow was estimated visually.</w:t>
      </w:r>
    </w:p>
    <w:p w14:paraId="46AC5160" w14:textId="7C2AB8C5" w:rsidR="00A3622E" w:rsidRDefault="00A3622E" w:rsidP="00A3622E">
      <w:pPr>
        <w:pStyle w:val="Para0"/>
      </w:pPr>
      <w:r>
        <w:t xml:space="preserve">At each sampling location 20 points were surveyed along a horizontal transect to give estimates of cover for each species </w:t>
      </w:r>
      <w:r w:rsidRPr="00A728BD">
        <w:rPr>
          <w:noProof/>
        </w:rPr>
        <w:fldChar w:fldCharType="begin"/>
      </w:r>
      <w:r w:rsidR="00862453">
        <w:rPr>
          <w:noProof/>
        </w:rPr>
        <w:instrText xml:space="preserve"> ADDIN EN.CITE &lt;EndNote&gt;&lt;Cite&gt;&lt;Author&gt;Webb&lt;/Author&gt;&lt;Year&gt;2018&lt;/Year&gt;&lt;RecNum&gt;2034&lt;/RecNum&gt;&lt;Prefix&gt;see details in standard operating procedures`; &lt;/Prefix&gt;&lt;DisplayText&gt;(see details in standard operating procedures; 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Pr="00A728BD">
        <w:rPr>
          <w:noProof/>
        </w:rPr>
        <w:fldChar w:fldCharType="separate"/>
      </w:r>
      <w:r w:rsidR="00862453">
        <w:rPr>
          <w:noProof/>
        </w:rPr>
        <w:t>(</w:t>
      </w:r>
      <w:hyperlink w:anchor="_ENREF_46" w:tooltip="Webb, 2018 #2034" w:history="1">
        <w:r w:rsidR="006A5601">
          <w:rPr>
            <w:noProof/>
          </w:rPr>
          <w:t>see details in standard operating procedures; Webb et al. 2018</w:t>
        </w:r>
      </w:hyperlink>
      <w:r w:rsidR="00862453">
        <w:rPr>
          <w:noProof/>
        </w:rPr>
        <w:t>)</w:t>
      </w:r>
      <w:r w:rsidRPr="00A728BD">
        <w:rPr>
          <w:noProof/>
        </w:rPr>
        <w:fldChar w:fldCharType="end"/>
      </w:r>
      <w:r>
        <w:rPr>
          <w:noProof/>
        </w:rPr>
        <w:t xml:space="preserve">. </w:t>
      </w:r>
      <w:r>
        <w:t xml:space="preserve">Vegetation indicators were assessed using the line point intercept method at each sampling interval along the transect. This is done by placing a 2 m measuring tape perpendicular to the transect (i.e. parallel to streamflow) and recording every 10 cm along the tape all species that intercept a rod placed vertically through the vegetation. This gives a total of 20 sampling points at each sampling location. Foliage projected cover (%) for each species was then calculated by dividing the number hits per species by the total number of points sampled. </w:t>
      </w:r>
    </w:p>
    <w:p w14:paraId="253FC8EB" w14:textId="77777777" w:rsidR="00487F00" w:rsidRPr="00043F16" w:rsidRDefault="00487F00" w:rsidP="00055C5F">
      <w:pPr>
        <w:pStyle w:val="Heading3"/>
      </w:pPr>
      <w:bookmarkStart w:id="334" w:name="_Toc529424288"/>
      <w:r w:rsidRPr="00043F16">
        <w:t>Analyses</w:t>
      </w:r>
      <w:bookmarkEnd w:id="333"/>
      <w:bookmarkEnd w:id="334"/>
    </w:p>
    <w:p w14:paraId="1B0BB624" w14:textId="77777777" w:rsidR="00487F00" w:rsidRDefault="00487F00" w:rsidP="00487F00">
      <w:pPr>
        <w:pStyle w:val="Para0"/>
        <w:rPr>
          <w:lang w:val="en-AU"/>
        </w:rPr>
      </w:pPr>
      <w:r>
        <w:rPr>
          <w:lang w:val="en-AU"/>
        </w:rPr>
        <w:t>Monitoring data collected over the four years of the LITM program provides insights into the responses of vegetation to environmental flow events and to longer term hydrologic regimes. Qualitative and quantitative approaches have been applied to evaluate vegetation responses.</w:t>
      </w:r>
    </w:p>
    <w:p w14:paraId="2B574398" w14:textId="77777777" w:rsidR="00487F00" w:rsidRDefault="00487F00" w:rsidP="00487F00">
      <w:pPr>
        <w:pStyle w:val="Para0"/>
        <w:rPr>
          <w:lang w:val="en-AU"/>
        </w:rPr>
      </w:pPr>
      <w:r w:rsidRPr="00EE70BE">
        <w:rPr>
          <w:lang w:val="en-AU"/>
        </w:rPr>
        <w:t>Qualitative approaches include</w:t>
      </w:r>
      <w:r>
        <w:rPr>
          <w:lang w:val="en-AU"/>
        </w:rPr>
        <w:t xml:space="preserve"> the following:</w:t>
      </w:r>
    </w:p>
    <w:p w14:paraId="4DC8E0C1" w14:textId="77777777" w:rsidR="00487F00" w:rsidRDefault="00487F00" w:rsidP="002C5EBA">
      <w:pPr>
        <w:pStyle w:val="Para0"/>
        <w:numPr>
          <w:ilvl w:val="0"/>
          <w:numId w:val="66"/>
        </w:numPr>
        <w:rPr>
          <w:lang w:val="en-AU"/>
        </w:rPr>
      </w:pPr>
      <w:r>
        <w:rPr>
          <w:lang w:val="en-AU"/>
        </w:rPr>
        <w:t>Examination of percent foliage projective cover (FPC %) of different taxa across all sampled locations at each site in relation to short and longer-term flow histories.</w:t>
      </w:r>
    </w:p>
    <w:p w14:paraId="2E633158" w14:textId="77777777" w:rsidR="00487F00" w:rsidRDefault="00487F00" w:rsidP="002C5EBA">
      <w:pPr>
        <w:pStyle w:val="Para0"/>
        <w:numPr>
          <w:ilvl w:val="0"/>
          <w:numId w:val="66"/>
        </w:numPr>
        <w:rPr>
          <w:lang w:val="en-AU"/>
        </w:rPr>
      </w:pPr>
      <w:r>
        <w:rPr>
          <w:lang w:val="en-AU"/>
        </w:rPr>
        <w:t>E</w:t>
      </w:r>
      <w:r w:rsidRPr="003C7F22">
        <w:rPr>
          <w:lang w:val="en-AU"/>
        </w:rPr>
        <w:t xml:space="preserve">xamination of the </w:t>
      </w:r>
      <w:r>
        <w:rPr>
          <w:lang w:val="en-AU"/>
        </w:rPr>
        <w:t xml:space="preserve">foliage projective cover (FPC %) </w:t>
      </w:r>
      <w:r w:rsidRPr="003C7F22">
        <w:rPr>
          <w:lang w:val="en-AU"/>
        </w:rPr>
        <w:t xml:space="preserve">of different </w:t>
      </w:r>
      <w:r>
        <w:rPr>
          <w:lang w:val="en-AU"/>
        </w:rPr>
        <w:t>taxa</w:t>
      </w:r>
      <w:r w:rsidRPr="003C7F22">
        <w:rPr>
          <w:lang w:val="en-AU"/>
        </w:rPr>
        <w:t xml:space="preserve"> across the elevati</w:t>
      </w:r>
      <w:r>
        <w:rPr>
          <w:lang w:val="en-AU"/>
        </w:rPr>
        <w:t>on gradient at each sample date at each site.</w:t>
      </w:r>
    </w:p>
    <w:p w14:paraId="2E68BFA8" w14:textId="77777777" w:rsidR="00487F00" w:rsidRDefault="00487F00" w:rsidP="00487F00">
      <w:pPr>
        <w:pStyle w:val="Para0"/>
        <w:rPr>
          <w:lang w:val="en-AU"/>
        </w:rPr>
      </w:pPr>
      <w:r>
        <w:rPr>
          <w:lang w:val="en-AU"/>
        </w:rPr>
        <w:t>Quantitative approaches were developed to (</w:t>
      </w:r>
      <w:r w:rsidRPr="00CB2306">
        <w:rPr>
          <w:i/>
          <w:lang w:val="en-AU"/>
        </w:rPr>
        <w:t>i</w:t>
      </w:r>
      <w:r>
        <w:rPr>
          <w:lang w:val="en-AU"/>
        </w:rPr>
        <w:t>) evaluate responses of vegetation to the March fresh and (</w:t>
      </w:r>
      <w:r w:rsidRPr="00CB2306">
        <w:rPr>
          <w:i/>
          <w:lang w:val="en-AU"/>
        </w:rPr>
        <w:t>ii</w:t>
      </w:r>
      <w:r>
        <w:rPr>
          <w:lang w:val="en-AU"/>
        </w:rPr>
        <w:t>) develop relationships between hydrologic variables and vegetation cover and occurrence that is more transferrable to other sites and support a more predictive approach.</w:t>
      </w:r>
    </w:p>
    <w:p w14:paraId="038D5CD6" w14:textId="478414B4" w:rsidR="00487F00" w:rsidRPr="0097186D" w:rsidRDefault="00487F00" w:rsidP="00487F00">
      <w:pPr>
        <w:pStyle w:val="Para0"/>
        <w:rPr>
          <w:lang w:val="en-AU"/>
        </w:rPr>
      </w:pPr>
      <w:r>
        <w:rPr>
          <w:lang w:val="en-AU"/>
        </w:rPr>
        <w:t xml:space="preserve">The evaluation has concentrated on a subset of species </w:t>
      </w:r>
      <w:r w:rsidRPr="00090E23">
        <w:rPr>
          <w:lang w:val="en-AU"/>
        </w:rPr>
        <w:t xml:space="preserve">with sufficient occurrences to reveal responses to inundation. </w:t>
      </w:r>
      <w:r>
        <w:rPr>
          <w:lang w:val="en-AU"/>
        </w:rPr>
        <w:t xml:space="preserve">More specifically, </w:t>
      </w:r>
      <w:r w:rsidRPr="00140CB7">
        <w:rPr>
          <w:i/>
          <w:lang w:val="en-AU"/>
        </w:rPr>
        <w:t>Persicaria</w:t>
      </w:r>
      <w:r w:rsidRPr="00090E23">
        <w:rPr>
          <w:lang w:val="en-AU"/>
        </w:rPr>
        <w:t xml:space="preserve"> spp., </w:t>
      </w:r>
      <w:r w:rsidRPr="00140CB7">
        <w:rPr>
          <w:i/>
          <w:lang w:val="en-AU"/>
        </w:rPr>
        <w:t>Alternanthera denticulata</w:t>
      </w:r>
      <w:r w:rsidRPr="00090E23">
        <w:rPr>
          <w:lang w:val="en-AU"/>
        </w:rPr>
        <w:t xml:space="preserve"> and </w:t>
      </w:r>
      <w:r w:rsidRPr="00E370C9">
        <w:rPr>
          <w:i/>
        </w:rPr>
        <w:t>Poa labillardier</w:t>
      </w:r>
      <w:r>
        <w:rPr>
          <w:i/>
        </w:rPr>
        <w:t>e</w:t>
      </w:r>
      <w:r w:rsidRPr="00E370C9">
        <w:rPr>
          <w:i/>
        </w:rPr>
        <w:t>i</w:t>
      </w:r>
      <w:r>
        <w:t xml:space="preserve"> </w:t>
      </w:r>
      <w:r w:rsidRPr="00090E23">
        <w:rPr>
          <w:lang w:val="en-AU"/>
        </w:rPr>
        <w:t>are representative of ground-layer dominan</w:t>
      </w:r>
      <w:r>
        <w:rPr>
          <w:lang w:val="en-AU"/>
        </w:rPr>
        <w:t xml:space="preserve">ts of some Riverine floodplain </w:t>
      </w:r>
      <w:r w:rsidRPr="00090E23">
        <w:rPr>
          <w:lang w:val="en-AU"/>
        </w:rPr>
        <w:t>E</w:t>
      </w:r>
      <w:r>
        <w:rPr>
          <w:lang w:val="en-AU"/>
        </w:rPr>
        <w:t xml:space="preserve">cological </w:t>
      </w:r>
      <w:r w:rsidRPr="00090E23">
        <w:rPr>
          <w:lang w:val="en-AU"/>
        </w:rPr>
        <w:t>V</w:t>
      </w:r>
      <w:r>
        <w:rPr>
          <w:lang w:val="en-AU"/>
        </w:rPr>
        <w:t xml:space="preserve">egetation </w:t>
      </w:r>
      <w:r w:rsidRPr="00090E23">
        <w:rPr>
          <w:lang w:val="en-AU"/>
        </w:rPr>
        <w:t>C</w:t>
      </w:r>
      <w:r>
        <w:rPr>
          <w:lang w:val="en-AU"/>
        </w:rPr>
        <w:t>lasse</w:t>
      </w:r>
      <w:r w:rsidRPr="00090E23">
        <w:rPr>
          <w:lang w:val="en-AU"/>
        </w:rPr>
        <w:t xml:space="preserve">s </w:t>
      </w:r>
      <w:r>
        <w:rPr>
          <w:lang w:val="en-AU"/>
        </w:rPr>
        <w:t xml:space="preserve">(EVCs) </w:t>
      </w:r>
      <w:r w:rsidRPr="00090E23">
        <w:rPr>
          <w:lang w:val="en-AU"/>
        </w:rPr>
        <w:t xml:space="preserve">relevant </w:t>
      </w:r>
      <w:r>
        <w:rPr>
          <w:lang w:val="en-AU"/>
        </w:rPr>
        <w:t xml:space="preserve">to </w:t>
      </w:r>
      <w:r w:rsidRPr="00090E23">
        <w:rPr>
          <w:lang w:val="en-AU"/>
        </w:rPr>
        <w:t>the Goulburn River bank</w:t>
      </w:r>
      <w:r>
        <w:rPr>
          <w:lang w:val="en-AU"/>
        </w:rPr>
        <w:t xml:space="preserve">side assemblage </w:t>
      </w:r>
      <w:r w:rsidR="00A728BD">
        <w:rPr>
          <w:noProof/>
          <w:lang w:val="en-AU"/>
        </w:rPr>
        <w:fldChar w:fldCharType="begin"/>
      </w:r>
      <w:r w:rsidR="00A728BD">
        <w:rPr>
          <w:noProof/>
          <w:lang w:val="en-AU"/>
        </w:rPr>
        <w:instrText xml:space="preserve"> ADDIN EN.CITE &lt;EndNote&gt;&lt;Cite&gt;&lt;Author&gt;Cottingham&lt;/Author&gt;&lt;Year&gt;2013&lt;/Year&gt;&lt;RecNum&gt;82&lt;/RecNum&gt;&lt;DisplayText&gt;(Cottingham et al. 2013)&lt;/DisplayText&gt;&lt;record&gt;&lt;rec-number&gt;82&lt;/rec-number&gt;&lt;foreign-keys&gt;&lt;key app="EN" db-id="2e2zvev90esr99ezpda5edxa09sst9zd5xax" timestamp="1512525432"&gt;82&lt;/key&gt;&lt;/foreign-keys&gt;&lt;ref-type name="Report"&gt;27&lt;/ref-type&gt;&lt;contributors&gt;&lt;authors&gt;&lt;author&gt;Cottingham, P&lt;/author&gt;&lt;author&gt;Vietz, G&lt;/author&gt;&lt;author&gt;Roberts, J.&lt;/author&gt;&lt;author&gt;Frood, D&lt;/author&gt;&lt;author&gt;Graesser, A&lt;/author&gt;&lt;author&gt;Kaye, J&lt;/author&gt;&lt;author&gt;Shields, A&lt;/author&gt;&lt;/authors&gt;&lt;/contributors&gt;&lt;titles&gt;&lt;title&gt;Lower Goulburn River: observations on managing water releases in light of recent bank slumping. Report prepared for the Goulburn Broken Catchment Management Authority&lt;/title&gt;&lt;/titles&gt;&lt;dates&gt;&lt;year&gt;2013&lt;/year&gt;&lt;/dates&gt;&lt;pub-location&gt;Melbourne&lt;/pub-location&gt;&lt;publisher&gt;Peter Cottingham and Associates&lt;/publisher&gt;&lt;urls&gt;&lt;/urls&gt;&lt;/record&gt;&lt;/Cite&gt;&lt;/EndNote&gt;</w:instrText>
      </w:r>
      <w:r w:rsidR="00A728BD">
        <w:rPr>
          <w:noProof/>
          <w:lang w:val="en-AU"/>
        </w:rPr>
        <w:fldChar w:fldCharType="separate"/>
      </w:r>
      <w:r w:rsidR="00A728BD">
        <w:rPr>
          <w:noProof/>
          <w:lang w:val="en-AU"/>
        </w:rPr>
        <w:t>(</w:t>
      </w:r>
      <w:hyperlink w:anchor="_ENREF_6" w:tooltip="Cottingham, 2013 #82" w:history="1">
        <w:r w:rsidR="006A5601">
          <w:rPr>
            <w:noProof/>
            <w:lang w:val="en-AU"/>
          </w:rPr>
          <w:t>Cottingham et al. 2013</w:t>
        </w:r>
      </w:hyperlink>
      <w:r w:rsidR="00A728BD">
        <w:rPr>
          <w:noProof/>
          <w:lang w:val="en-AU"/>
        </w:rPr>
        <w:t>)</w:t>
      </w:r>
      <w:r w:rsidR="00A728BD">
        <w:rPr>
          <w:noProof/>
          <w:lang w:val="en-AU"/>
        </w:rPr>
        <w:fldChar w:fldCharType="end"/>
      </w:r>
      <w:r w:rsidRPr="00090E23">
        <w:rPr>
          <w:lang w:val="en-AU"/>
        </w:rPr>
        <w:t xml:space="preserve">. </w:t>
      </w:r>
      <w:r w:rsidRPr="00140CB7">
        <w:rPr>
          <w:i/>
          <w:lang w:val="en-AU"/>
        </w:rPr>
        <w:t>Cyperus eragrostis</w:t>
      </w:r>
      <w:r w:rsidRPr="00090E23">
        <w:rPr>
          <w:lang w:val="en-AU"/>
        </w:rPr>
        <w:t xml:space="preserve"> was included even though it is an introduced species</w:t>
      </w:r>
      <w:r>
        <w:rPr>
          <w:lang w:val="en-AU"/>
        </w:rPr>
        <w:t>,</w:t>
      </w:r>
      <w:r w:rsidRPr="00090E23">
        <w:rPr>
          <w:lang w:val="en-AU"/>
        </w:rPr>
        <w:t xml:space="preserve"> a</w:t>
      </w:r>
      <w:r>
        <w:rPr>
          <w:lang w:val="en-AU"/>
        </w:rPr>
        <w:t>s</w:t>
      </w:r>
      <w:r w:rsidRPr="00090E23">
        <w:rPr>
          <w:lang w:val="en-AU"/>
        </w:rPr>
        <w:t xml:space="preserve"> it </w:t>
      </w:r>
      <w:r>
        <w:rPr>
          <w:lang w:val="en-AU"/>
        </w:rPr>
        <w:t xml:space="preserve">is representative of </w:t>
      </w:r>
      <w:r w:rsidRPr="00090E23">
        <w:rPr>
          <w:lang w:val="en-AU"/>
        </w:rPr>
        <w:t xml:space="preserve">key ground-layer dominants of EVC 962 </w:t>
      </w:r>
      <w:r>
        <w:rPr>
          <w:lang w:val="en-AU"/>
        </w:rPr>
        <w:t>(</w:t>
      </w:r>
      <w:r w:rsidRPr="00090E23">
        <w:rPr>
          <w:lang w:val="en-AU"/>
        </w:rPr>
        <w:t>Riparian Wetland</w:t>
      </w:r>
      <w:r>
        <w:rPr>
          <w:lang w:val="en-AU"/>
        </w:rPr>
        <w:t>), which</w:t>
      </w:r>
      <w:r w:rsidRPr="00090E23">
        <w:rPr>
          <w:lang w:val="en-AU"/>
        </w:rPr>
        <w:t xml:space="preserve"> develops in a band along the lower banks. The group "all grasses" included all annual and perennial, native and introduced grasses</w:t>
      </w:r>
      <w:r>
        <w:rPr>
          <w:lang w:val="en-AU"/>
        </w:rPr>
        <w:t>,</w:t>
      </w:r>
      <w:r w:rsidRPr="00090E23">
        <w:rPr>
          <w:lang w:val="en-AU"/>
        </w:rPr>
        <w:t xml:space="preserve"> but only </w:t>
      </w:r>
      <w:r w:rsidRPr="00E370C9">
        <w:rPr>
          <w:i/>
        </w:rPr>
        <w:t>Poa labillardier</w:t>
      </w:r>
      <w:r>
        <w:rPr>
          <w:i/>
        </w:rPr>
        <w:t>e</w:t>
      </w:r>
      <w:r w:rsidRPr="00E370C9">
        <w:rPr>
          <w:i/>
        </w:rPr>
        <w:t>i</w:t>
      </w:r>
      <w:r>
        <w:t xml:space="preserve"> </w:t>
      </w:r>
      <w:r w:rsidRPr="00090E23">
        <w:rPr>
          <w:lang w:val="en-AU"/>
        </w:rPr>
        <w:t>occurred with high enough frequency to warrant species level analyses.</w:t>
      </w:r>
      <w:r w:rsidR="0097186D">
        <w:rPr>
          <w:lang w:val="en-AU"/>
        </w:rPr>
        <w:t xml:space="preserve"> </w:t>
      </w:r>
      <w:r w:rsidR="0097186D">
        <w:rPr>
          <w:i/>
          <w:lang w:val="en-AU"/>
        </w:rPr>
        <w:t>Water dependent</w:t>
      </w:r>
      <w:r w:rsidR="0097186D">
        <w:rPr>
          <w:lang w:val="en-AU"/>
        </w:rPr>
        <w:t xml:space="preserve"> species were classified as those tolerant of flooding </w:t>
      </w:r>
      <w:r w:rsidR="0097186D">
        <w:rPr>
          <w:lang w:val="en-AU"/>
        </w:rPr>
        <w:fldChar w:fldCharType="begin"/>
      </w:r>
      <w:r w:rsidR="0097186D">
        <w:rPr>
          <w:lang w:val="en-AU"/>
        </w:rPr>
        <w:instrText xml:space="preserve"> ADDIN EN.CITE &lt;EndNote&gt;&lt;Cite&gt;&lt;Author&gt;Leck&lt;/Author&gt;&lt;Year&gt;2000&lt;/Year&gt;&lt;RecNum&gt;2461&lt;/RecNum&gt;&lt;DisplayText&gt;(Leck and Brock 2000)&lt;/DisplayText&gt;&lt;record&gt;&lt;rec-number&gt;2461&lt;/rec-number&gt;&lt;foreign-keys&gt;&lt;key app="EN" db-id="s525xsr2lfv0fgepxeavzwvz5ppptx92v5e9" timestamp="1550028318"&gt;2461&lt;/key&gt;&lt;/foreign-keys&gt;&lt;ref-type name="Journal Article"&gt;17&lt;/ref-type&gt;&lt;contributors&gt;&lt;authors&gt;&lt;author&gt;Leck, M. A.&lt;/author&gt;&lt;author&gt;Brock, M A&lt;/author&gt;&lt;/authors&gt;&lt;/contributors&gt;&lt;titles&gt;&lt;title&gt;Ecological and evolutionary trends in wetlands: evidence from seeds and seed banks in New South Wales, Australia and New Jersey, USA&lt;/title&gt;&lt;secondary-title&gt;Plant Species Biology&lt;/secondary-title&gt;&lt;/titles&gt;&lt;periodical&gt;&lt;full-title&gt;Plant Species Biology&lt;/full-title&gt;&lt;/periodical&gt;&lt;pages&gt;97-112&lt;/pages&gt;&lt;volume&gt;15&lt;/volume&gt;&lt;dates&gt;&lt;year&gt;2000&lt;/year&gt;&lt;/dates&gt;&lt;urls&gt;&lt;/urls&gt;&lt;/record&gt;&lt;/Cite&gt;&lt;/EndNote&gt;</w:instrText>
      </w:r>
      <w:r w:rsidR="0097186D">
        <w:rPr>
          <w:lang w:val="en-AU"/>
        </w:rPr>
        <w:fldChar w:fldCharType="separate"/>
      </w:r>
      <w:r w:rsidR="0097186D">
        <w:rPr>
          <w:noProof/>
          <w:lang w:val="en-AU"/>
        </w:rPr>
        <w:t>(</w:t>
      </w:r>
      <w:hyperlink w:anchor="_ENREF_23" w:tooltip="Leck, 2000 #2461" w:history="1">
        <w:r w:rsidR="006A5601">
          <w:rPr>
            <w:noProof/>
            <w:lang w:val="en-AU"/>
          </w:rPr>
          <w:t>Leck and Brock 2000</w:t>
        </w:r>
      </w:hyperlink>
      <w:r w:rsidR="0097186D">
        <w:rPr>
          <w:noProof/>
          <w:lang w:val="en-AU"/>
        </w:rPr>
        <w:t>)</w:t>
      </w:r>
      <w:r w:rsidR="0097186D">
        <w:rPr>
          <w:lang w:val="en-AU"/>
        </w:rPr>
        <w:fldChar w:fldCharType="end"/>
      </w:r>
      <w:r w:rsidR="0097186D">
        <w:rPr>
          <w:lang w:val="en-AU"/>
        </w:rPr>
        <w:t>.</w:t>
      </w:r>
    </w:p>
    <w:p w14:paraId="612F382F" w14:textId="77777777" w:rsidR="00487F00" w:rsidRPr="00E65C59" w:rsidRDefault="00487F00" w:rsidP="00487F00">
      <w:pPr>
        <w:pStyle w:val="Para0"/>
        <w:rPr>
          <w:i/>
          <w:lang w:val="en-AU"/>
        </w:rPr>
      </w:pPr>
      <w:r>
        <w:rPr>
          <w:i/>
          <w:lang w:val="en-AU"/>
        </w:rPr>
        <w:t xml:space="preserve">Statistical Models: </w:t>
      </w:r>
      <w:r w:rsidRPr="00E65C59">
        <w:rPr>
          <w:i/>
          <w:lang w:val="en-AU"/>
        </w:rPr>
        <w:t xml:space="preserve"> Relationships between hydraulic variables and vegetation</w:t>
      </w:r>
    </w:p>
    <w:p w14:paraId="6B8B56FC" w14:textId="77777777" w:rsidR="00487F00" w:rsidRDefault="00487F00" w:rsidP="00487F00">
      <w:pPr>
        <w:pStyle w:val="Para0"/>
        <w:rPr>
          <w:lang w:val="en-AU"/>
        </w:rPr>
      </w:pPr>
      <w:r w:rsidRPr="00FC3957">
        <w:rPr>
          <w:lang w:val="en-AU"/>
        </w:rPr>
        <w:t xml:space="preserve">The data collected so far </w:t>
      </w:r>
      <w:r>
        <w:rPr>
          <w:lang w:val="en-AU"/>
        </w:rPr>
        <w:t>by</w:t>
      </w:r>
      <w:r w:rsidRPr="00FC3957">
        <w:rPr>
          <w:lang w:val="en-AU"/>
        </w:rPr>
        <w:t xml:space="preserve"> the LTIM program </w:t>
      </w:r>
      <w:r>
        <w:rPr>
          <w:lang w:val="en-AU"/>
        </w:rPr>
        <w:t>represents</w:t>
      </w:r>
      <w:r w:rsidRPr="00FC3957">
        <w:rPr>
          <w:lang w:val="en-AU"/>
        </w:rPr>
        <w:t xml:space="preserve"> a</w:t>
      </w:r>
      <w:r>
        <w:rPr>
          <w:lang w:val="en-AU"/>
        </w:rPr>
        <w:t>n</w:t>
      </w:r>
      <w:r w:rsidRPr="00FC3957">
        <w:rPr>
          <w:lang w:val="en-AU"/>
        </w:rPr>
        <w:t xml:space="preserve"> array of inundation histories </w:t>
      </w:r>
      <w:r>
        <w:rPr>
          <w:lang w:val="en-AU"/>
        </w:rPr>
        <w:t xml:space="preserve">at each sampling location </w:t>
      </w:r>
      <w:r w:rsidRPr="00FC3957">
        <w:rPr>
          <w:lang w:val="en-AU"/>
        </w:rPr>
        <w:t>generated by</w:t>
      </w:r>
      <w:r>
        <w:rPr>
          <w:lang w:val="en-AU"/>
        </w:rPr>
        <w:t xml:space="preserve">: </w:t>
      </w:r>
      <w:r w:rsidRPr="00FC3957">
        <w:rPr>
          <w:lang w:val="en-AU"/>
        </w:rPr>
        <w:t>(</w:t>
      </w:r>
      <w:r w:rsidRPr="007C1849">
        <w:rPr>
          <w:i/>
          <w:lang w:val="en-AU"/>
        </w:rPr>
        <w:t>i</w:t>
      </w:r>
      <w:r w:rsidRPr="00FC3957">
        <w:rPr>
          <w:lang w:val="en-AU"/>
        </w:rPr>
        <w:t xml:space="preserve">) the range of elevation </w:t>
      </w:r>
      <w:r>
        <w:rPr>
          <w:lang w:val="en-AU"/>
        </w:rPr>
        <w:t xml:space="preserve">profiles sampled </w:t>
      </w:r>
      <w:r w:rsidRPr="00FC3957">
        <w:rPr>
          <w:lang w:val="en-AU"/>
        </w:rPr>
        <w:t>and</w:t>
      </w:r>
      <w:r>
        <w:rPr>
          <w:lang w:val="en-AU"/>
        </w:rPr>
        <w:t xml:space="preserve"> (</w:t>
      </w:r>
      <w:r w:rsidRPr="007C1849">
        <w:rPr>
          <w:i/>
          <w:lang w:val="en-AU"/>
        </w:rPr>
        <w:t>ii</w:t>
      </w:r>
      <w:r>
        <w:rPr>
          <w:lang w:val="en-AU"/>
        </w:rPr>
        <w:t xml:space="preserve">) </w:t>
      </w:r>
      <w:r w:rsidRPr="00FC3957">
        <w:rPr>
          <w:lang w:val="en-AU"/>
        </w:rPr>
        <w:t>difference</w:t>
      </w:r>
      <w:r>
        <w:rPr>
          <w:lang w:val="en-AU"/>
        </w:rPr>
        <w:t>s</w:t>
      </w:r>
      <w:r w:rsidRPr="00FC3957">
        <w:rPr>
          <w:lang w:val="en-AU"/>
        </w:rPr>
        <w:t xml:space="preserve"> in </w:t>
      </w:r>
      <w:r>
        <w:rPr>
          <w:lang w:val="en-AU"/>
        </w:rPr>
        <w:t>river discharge</w:t>
      </w:r>
      <w:r w:rsidRPr="00FC3957">
        <w:rPr>
          <w:lang w:val="en-AU"/>
        </w:rPr>
        <w:t xml:space="preserve"> </w:t>
      </w:r>
      <w:r>
        <w:rPr>
          <w:lang w:val="en-AU"/>
        </w:rPr>
        <w:t>prior to vegetation sampling</w:t>
      </w:r>
      <w:r w:rsidRPr="00FC3957">
        <w:rPr>
          <w:lang w:val="en-AU"/>
        </w:rPr>
        <w:t xml:space="preserve">. </w:t>
      </w:r>
      <w:r>
        <w:rPr>
          <w:lang w:val="en-AU"/>
        </w:rPr>
        <w:t xml:space="preserve">A </w:t>
      </w:r>
      <w:r w:rsidRPr="00FC3957">
        <w:rPr>
          <w:lang w:val="en-AU"/>
        </w:rPr>
        <w:t xml:space="preserve">range of </w:t>
      </w:r>
      <w:r>
        <w:rPr>
          <w:lang w:val="en-AU"/>
        </w:rPr>
        <w:t>hydrological</w:t>
      </w:r>
      <w:r w:rsidRPr="00FC3957">
        <w:rPr>
          <w:lang w:val="en-AU"/>
        </w:rPr>
        <w:t xml:space="preserve"> variable</w:t>
      </w:r>
      <w:r>
        <w:rPr>
          <w:lang w:val="en-AU"/>
        </w:rPr>
        <w:t>s</w:t>
      </w:r>
      <w:r w:rsidRPr="00FC3957">
        <w:rPr>
          <w:lang w:val="en-AU"/>
        </w:rPr>
        <w:t xml:space="preserve"> can be derived </w:t>
      </w:r>
      <w:r>
        <w:rPr>
          <w:lang w:val="en-AU"/>
        </w:rPr>
        <w:t>for each sampling time and location and used to characterise the hydrological envelope of vegetation.</w:t>
      </w:r>
    </w:p>
    <w:p w14:paraId="5B9501AC" w14:textId="77777777" w:rsidR="00487F00" w:rsidRDefault="00487F00" w:rsidP="00487F00">
      <w:pPr>
        <w:pStyle w:val="Para0"/>
      </w:pPr>
      <w:r>
        <w:rPr>
          <w:lang w:val="en-AU"/>
        </w:rPr>
        <w:t xml:space="preserve">Using the data collected by the LTIM program relationships between </w:t>
      </w:r>
      <w:r w:rsidRPr="00FC3957">
        <w:rPr>
          <w:lang w:val="en-AU"/>
        </w:rPr>
        <w:t xml:space="preserve">the </w:t>
      </w:r>
      <w:r>
        <w:rPr>
          <w:lang w:val="en-AU"/>
        </w:rPr>
        <w:t xml:space="preserve">total number of </w:t>
      </w:r>
      <w:r w:rsidRPr="00FC3957">
        <w:rPr>
          <w:lang w:val="en-AU"/>
        </w:rPr>
        <w:t>days inundate</w:t>
      </w:r>
      <w:r>
        <w:rPr>
          <w:lang w:val="en-AU"/>
        </w:rPr>
        <w:t>d in</w:t>
      </w:r>
      <w:r w:rsidRPr="00FC3957">
        <w:rPr>
          <w:lang w:val="en-AU"/>
        </w:rPr>
        <w:t xml:space="preserve"> </w:t>
      </w:r>
      <w:r>
        <w:rPr>
          <w:lang w:val="en-AU"/>
        </w:rPr>
        <w:t xml:space="preserve">the year </w:t>
      </w:r>
      <w:r w:rsidRPr="00FC3957">
        <w:rPr>
          <w:lang w:val="en-AU"/>
        </w:rPr>
        <w:t>prior to sampling</w:t>
      </w:r>
      <w:r>
        <w:rPr>
          <w:lang w:val="en-AU"/>
        </w:rPr>
        <w:t xml:space="preserve"> and (</w:t>
      </w:r>
      <w:r w:rsidRPr="007C1849">
        <w:rPr>
          <w:i/>
          <w:lang w:val="en-AU"/>
        </w:rPr>
        <w:t>i</w:t>
      </w:r>
      <w:r>
        <w:rPr>
          <w:lang w:val="en-AU"/>
        </w:rPr>
        <w:t xml:space="preserve">) vegetation abundance (% FPC) </w:t>
      </w:r>
      <w:r w:rsidRPr="00FC3957">
        <w:rPr>
          <w:lang w:val="en-AU"/>
        </w:rPr>
        <w:t>and</w:t>
      </w:r>
      <w:r>
        <w:rPr>
          <w:lang w:val="en-AU"/>
        </w:rPr>
        <w:t xml:space="preserve"> (</w:t>
      </w:r>
      <w:r w:rsidRPr="007C1849">
        <w:rPr>
          <w:i/>
          <w:lang w:val="en-AU"/>
        </w:rPr>
        <w:t>ii</w:t>
      </w:r>
      <w:r>
        <w:rPr>
          <w:lang w:val="en-AU"/>
        </w:rPr>
        <w:t>)</w:t>
      </w:r>
      <w:r w:rsidRPr="00FC3957">
        <w:rPr>
          <w:lang w:val="en-AU"/>
        </w:rPr>
        <w:t xml:space="preserve"> </w:t>
      </w:r>
      <w:r>
        <w:rPr>
          <w:lang w:val="en-AU"/>
        </w:rPr>
        <w:t>the probability</w:t>
      </w:r>
      <w:r w:rsidRPr="00FC3957">
        <w:rPr>
          <w:lang w:val="en-AU"/>
        </w:rPr>
        <w:t xml:space="preserve"> of </w:t>
      </w:r>
      <w:r>
        <w:rPr>
          <w:lang w:val="en-AU"/>
        </w:rPr>
        <w:t xml:space="preserve">occurrence of selected species/groups was examined. </w:t>
      </w:r>
    </w:p>
    <w:p w14:paraId="7E6E14B3" w14:textId="4A050B6F" w:rsidR="00487F00" w:rsidRDefault="00487F00" w:rsidP="00487F00">
      <w:pPr>
        <w:pStyle w:val="Para0"/>
      </w:pPr>
      <w:r w:rsidRPr="003B05B4">
        <w:t>The models</w:t>
      </w:r>
      <w:r>
        <w:t xml:space="preserve"> described below </w:t>
      </w:r>
      <w:r w:rsidRPr="003B05B4">
        <w:t xml:space="preserve">for both vegetation presence and abundance were implemented in OpenBUGS version 3.2.1 </w:t>
      </w:r>
      <w:r w:rsidR="00A728BD">
        <w:fldChar w:fldCharType="begin"/>
      </w:r>
      <w:r w:rsidR="00862453">
        <w:instrText xml:space="preserve"> ADDIN EN.CITE &lt;EndNote&gt;&lt;Cite&gt;&lt;Author&gt;Lunn&lt;/Author&gt;&lt;Year&gt;2009&lt;/Year&gt;&lt;RecNum&gt;1847&lt;/RecNum&gt;&lt;DisplayText&gt;(Lunn et al. 2009)&lt;/DisplayText&gt;&lt;record&gt;&lt;rec-number&gt;1847&lt;/rec-number&gt;&lt;foreign-keys&gt;&lt;key app="EN" db-id="s525xsr2lfv0fgepxeavzwvz5ppptx92v5e9" timestamp="1485859331"&gt;1847&lt;/key&gt;&lt;/foreign-keys&gt;&lt;ref-type name="Journal Article"&gt;17&lt;/ref-type&gt;&lt;contributors&gt;&lt;authors&gt;&lt;author&gt;Lunn, D&lt;/author&gt;&lt;author&gt;Spiegelhalter, D&lt;/author&gt;&lt;author&gt;Thomas, A&lt;/author&gt;&lt;author&gt;Best, N&lt;/author&gt;&lt;/authors&gt;&lt;/contributors&gt;&lt;titles&gt;&lt;title&gt;The BUGS project: Evolution, critique and future directions (with discussion)&lt;/title&gt;&lt;secondary-title&gt;Statistics in Medicine&lt;/secondary-title&gt;&lt;/titles&gt;&lt;periodical&gt;&lt;full-title&gt;Statistics in Medicine&lt;/full-title&gt;&lt;/periodical&gt;&lt;pages&gt;3049-3082&lt;/pages&gt;&lt;volume&gt;28&lt;/volume&gt;&lt;dates&gt;&lt;year&gt;2009&lt;/year&gt;&lt;/dates&gt;&lt;urls&gt;&lt;/urls&gt;&lt;/record&gt;&lt;/Cite&gt;&lt;/EndNote&gt;</w:instrText>
      </w:r>
      <w:r w:rsidR="00A728BD">
        <w:fldChar w:fldCharType="separate"/>
      </w:r>
      <w:r w:rsidR="00A728BD">
        <w:rPr>
          <w:noProof/>
        </w:rPr>
        <w:t>(</w:t>
      </w:r>
      <w:hyperlink w:anchor="_ENREF_25" w:tooltip="Lunn, 2009 #1847" w:history="1">
        <w:r w:rsidR="006A5601">
          <w:rPr>
            <w:noProof/>
          </w:rPr>
          <w:t>Lunn et al. 2009</w:t>
        </w:r>
      </w:hyperlink>
      <w:r w:rsidR="00A728BD">
        <w:rPr>
          <w:noProof/>
        </w:rPr>
        <w:t>)</w:t>
      </w:r>
      <w:r w:rsidR="00A728BD">
        <w:fldChar w:fldCharType="end"/>
      </w:r>
      <w:r w:rsidRPr="003B05B4">
        <w:t xml:space="preserve">, using the R2OpenBUGS package </w:t>
      </w:r>
      <w:r w:rsidR="00A728BD">
        <w:fldChar w:fldCharType="begin"/>
      </w:r>
      <w:r w:rsidR="00A728BD">
        <w:instrText xml:space="preserve"> ADDIN EN.CITE &lt;EndNote&gt;&lt;Cite&gt;&lt;Author&gt;Sturz&lt;/Author&gt;&lt;Year&gt;2005&lt;/Year&gt;&lt;RecNum&gt;48&lt;/RecNum&gt;&lt;DisplayText&gt;(Sturz et al. 2005)&lt;/DisplayText&gt;&lt;record&gt;&lt;rec-number&gt;48&lt;/rec-number&gt;&lt;foreign-keys&gt;&lt;key app="EN" db-id="2e2zvev90esr99ezpda5edxa09sst9zd5xax" timestamp="1509244955"&gt;48&lt;/key&gt;&lt;/foreign-keys&gt;&lt;ref-type name="Journal Article"&gt;17&lt;/ref-type&gt;&lt;contributors&gt;&lt;authors&gt;&lt;author&gt;Sturz, S.&lt;/author&gt;&lt;author&gt;U. Ligges&lt;/author&gt;&lt;author&gt;A. Gelman&lt;/author&gt;&lt;/authors&gt;&lt;/contributors&gt;&lt;titles&gt;&lt;title&gt;R2WinBUGS: a package for running WinBUGS from R&lt;/title&gt;&lt;secondary-title&gt;Journal of Statistical Software&lt;/secondary-title&gt;&lt;/titles&gt;&lt;periodical&gt;&lt;full-title&gt;Journal of Statistical Software&lt;/full-title&gt;&lt;/periodical&gt;&lt;pages&gt;1-16&lt;/pages&gt;&lt;volume&gt;12&lt;/volume&gt;&lt;dates&gt;&lt;year&gt;2005&lt;/year&gt;&lt;/dates&gt;&lt;urls&gt;&lt;/urls&gt;&lt;/record&gt;&lt;/Cite&gt;&lt;/EndNote&gt;</w:instrText>
      </w:r>
      <w:r w:rsidR="00A728BD">
        <w:fldChar w:fldCharType="separate"/>
      </w:r>
      <w:r w:rsidR="00A728BD">
        <w:rPr>
          <w:noProof/>
        </w:rPr>
        <w:t>(</w:t>
      </w:r>
      <w:hyperlink w:anchor="_ENREF_37" w:tooltip="Sturz, 2005 #48" w:history="1">
        <w:r w:rsidR="006A5601">
          <w:rPr>
            <w:noProof/>
          </w:rPr>
          <w:t>Sturz et al. 2005</w:t>
        </w:r>
      </w:hyperlink>
      <w:r w:rsidR="00A728BD">
        <w:rPr>
          <w:noProof/>
        </w:rPr>
        <w:t>)</w:t>
      </w:r>
      <w:r w:rsidR="00A728BD">
        <w:fldChar w:fldCharType="end"/>
      </w:r>
      <w:r w:rsidRPr="003B05B4">
        <w:t xml:space="preserve"> in R </w:t>
      </w:r>
      <w:r w:rsidR="00A728BD">
        <w:fldChar w:fldCharType="begin"/>
      </w:r>
      <w:r w:rsidR="00862453">
        <w:instrText xml:space="preserve"> ADDIN EN.CITE &lt;EndNote&gt;&lt;Cite&gt;&lt;Author&gt;R Development Core Team&lt;/Author&gt;&lt;Year&gt;2010&lt;/Year&gt;&lt;RecNum&gt;1692&lt;/RecNum&gt;&lt;DisplayText&gt;(R Development Core Team 2010)&lt;/DisplayText&gt;&lt;record&gt;&lt;rec-number&gt;1692&lt;/rec-number&gt;&lt;foreign-keys&gt;&lt;key app="EN" db-id="s525xsr2lfv0fgepxeavzwvz5ppptx92v5e9" timestamp="1485858366"&gt;1692&lt;/key&gt;&lt;/foreign-keys&gt;&lt;ref-type name="Report"&gt;27&lt;/ref-type&gt;&lt;contributors&gt;&lt;authors&gt;&lt;author&gt;R Development Core Team,&lt;/author&gt;&lt;/authors&gt;&lt;/contributors&gt;&lt;titles&gt;&lt;title&gt;R: A language and Environment for Statistical Computing&lt;/title&gt;&lt;/titles&gt;&lt;dates&gt;&lt;year&gt;2010&lt;/year&gt;&lt;/dates&gt;&lt;pub-location&gt;Vienna, Austria&lt;/pub-location&gt;&lt;publisher&gt;R Foundation for Statistical Computing&lt;/publisher&gt;&lt;isbn&gt;3-900051-07-0&lt;/isbn&gt;&lt;urls&gt;&lt;related-urls&gt;&lt;url&gt;http:www.r-project.org&lt;/url&gt;&lt;/related-urls&gt;&lt;/urls&gt;&lt;/record&gt;&lt;/Cite&gt;&lt;/EndNote&gt;</w:instrText>
      </w:r>
      <w:r w:rsidR="00A728BD">
        <w:fldChar w:fldCharType="separate"/>
      </w:r>
      <w:r w:rsidR="00A728BD">
        <w:rPr>
          <w:noProof/>
        </w:rPr>
        <w:t>(</w:t>
      </w:r>
      <w:hyperlink w:anchor="_ENREF_31" w:tooltip="R Development Core Team, 2010 #1692" w:history="1">
        <w:r w:rsidR="006A5601">
          <w:rPr>
            <w:noProof/>
          </w:rPr>
          <w:t>R Development Core Team 2010</w:t>
        </w:r>
      </w:hyperlink>
      <w:r w:rsidR="00A728BD">
        <w:rPr>
          <w:noProof/>
        </w:rPr>
        <w:t>)</w:t>
      </w:r>
      <w:r w:rsidR="00A728BD">
        <w:fldChar w:fldCharType="end"/>
      </w:r>
      <w:r w:rsidRPr="003B05B4">
        <w:t xml:space="preserve">. Three independent Markov chains were used to confirm convergence of chains during model burn-in. Different burn-in periods were employed for different models, with the criterion for establishing convergence being an Rhat value of approximately 1 </w:t>
      </w:r>
      <w:r w:rsidR="00A728BD">
        <w:fldChar w:fldCharType="begin"/>
      </w:r>
      <w:r w:rsidR="00A728BD">
        <w:instrText xml:space="preserve"> ADDIN EN.CITE &lt;EndNote&gt;&lt;Cite&gt;&lt;Author&gt;Sturz&lt;/Author&gt;&lt;Year&gt;2005&lt;/Year&gt;&lt;RecNum&gt;48&lt;/RecNum&gt;&lt;DisplayText&gt;(Sturz et al. 2005)&lt;/DisplayText&gt;&lt;record&gt;&lt;rec-number&gt;48&lt;/rec-number&gt;&lt;foreign-keys&gt;&lt;key app="EN" db-id="2e2zvev90esr99ezpda5edxa09sst9zd5xax" timestamp="1509244955"&gt;48&lt;/key&gt;&lt;/foreign-keys&gt;&lt;ref-type name="Journal Article"&gt;17&lt;/ref-type&gt;&lt;contributors&gt;&lt;authors&gt;&lt;author&gt;Sturz, S.&lt;/author&gt;&lt;author&gt;U. Ligges&lt;/author&gt;&lt;author&gt;A. Gelman&lt;/author&gt;&lt;/authors&gt;&lt;/contributors&gt;&lt;titles&gt;&lt;title&gt;R2WinBUGS: a package for running WinBUGS from R&lt;/title&gt;&lt;secondary-title&gt;Journal of Statistical Software&lt;/secondary-title&gt;&lt;/titles&gt;&lt;periodical&gt;&lt;full-title&gt;Journal of Statistical Software&lt;/full-title&gt;&lt;/periodical&gt;&lt;pages&gt;1-16&lt;/pages&gt;&lt;volume&gt;12&lt;/volume&gt;&lt;dates&gt;&lt;year&gt;2005&lt;/year&gt;&lt;/dates&gt;&lt;urls&gt;&lt;/urls&gt;&lt;/record&gt;&lt;/Cite&gt;&lt;/EndNote&gt;</w:instrText>
      </w:r>
      <w:r w:rsidR="00A728BD">
        <w:fldChar w:fldCharType="separate"/>
      </w:r>
      <w:r w:rsidR="00A728BD">
        <w:rPr>
          <w:noProof/>
        </w:rPr>
        <w:t>(</w:t>
      </w:r>
      <w:hyperlink w:anchor="_ENREF_37" w:tooltip="Sturz, 2005 #48" w:history="1">
        <w:r w:rsidR="006A5601">
          <w:rPr>
            <w:noProof/>
          </w:rPr>
          <w:t>Sturz et al. 2005</w:t>
        </w:r>
      </w:hyperlink>
      <w:r w:rsidR="00A728BD">
        <w:rPr>
          <w:noProof/>
        </w:rPr>
        <w:t>)</w:t>
      </w:r>
      <w:r w:rsidR="00A728BD">
        <w:fldChar w:fldCharType="end"/>
      </w:r>
      <w:r w:rsidRPr="003B05B4">
        <w:t>. Different periods were also used for parameter estimation, based upon autocorrelation within the Markov chains.</w:t>
      </w:r>
    </w:p>
    <w:p w14:paraId="601D0279" w14:textId="77777777" w:rsidR="00487F00" w:rsidRPr="002F7AAB" w:rsidRDefault="00487F00" w:rsidP="00A3622E">
      <w:pPr>
        <w:pStyle w:val="Para0"/>
        <w:keepNext/>
        <w:numPr>
          <w:ilvl w:val="0"/>
          <w:numId w:val="70"/>
        </w:numPr>
        <w:ind w:left="1077"/>
        <w:rPr>
          <w:lang w:val="en-AU"/>
        </w:rPr>
      </w:pPr>
      <w:r w:rsidRPr="002F7AAB">
        <w:rPr>
          <w:lang w:val="en-AU"/>
        </w:rPr>
        <w:t>Model of vegetation presence/absence and number of days inundated</w:t>
      </w:r>
    </w:p>
    <w:p w14:paraId="53F4C814" w14:textId="77777777" w:rsidR="00487F00" w:rsidRPr="00C371BF" w:rsidRDefault="00487F00" w:rsidP="00487F00">
      <w:pPr>
        <w:pStyle w:val="Para0"/>
        <w:rPr>
          <w:lang w:val="en-AU"/>
        </w:rPr>
      </w:pPr>
      <w:r>
        <w:rPr>
          <w:lang w:val="en-AU"/>
        </w:rPr>
        <w:t>Vegetation presence/absence (</w:t>
      </w:r>
      <w:r w:rsidRPr="00C371BF">
        <w:rPr>
          <w:i/>
          <w:lang w:val="en-AU"/>
        </w:rPr>
        <w:t>y</w:t>
      </w:r>
      <w:r w:rsidRPr="00C371BF">
        <w:rPr>
          <w:i/>
          <w:vertAlign w:val="subscript"/>
          <w:lang w:val="en-AU"/>
        </w:rPr>
        <w:t>i</w:t>
      </w:r>
      <w:r>
        <w:rPr>
          <w:lang w:val="en-AU"/>
        </w:rPr>
        <w:t xml:space="preserve">) </w:t>
      </w:r>
      <w:r w:rsidRPr="00AA279A">
        <w:rPr>
          <w:lang w:val="en-AU"/>
        </w:rPr>
        <w:t>and was modelled as a non-monotonic function of flow within a Bayesian framework. The model is structured as follows:</w:t>
      </w:r>
    </w:p>
    <w:p w14:paraId="70AC8539" w14:textId="41346B40" w:rsidR="00487F00" w:rsidRPr="00D76575" w:rsidRDefault="002579B8" w:rsidP="00F0351F">
      <w:pPr>
        <w:pStyle w:val="Para0"/>
        <w:rPr>
          <w:lang w:val="en-AU"/>
        </w:rPr>
      </w:pPr>
      <m:oMath>
        <m:sSub>
          <m:sSubPr>
            <m:ctrlPr>
              <w:rPr>
                <w:rFonts w:ascii="Cambria Math" w:hAnsi="Cambria Math"/>
                <w:i/>
                <w:iCs/>
                <w:lang w:val="en-AU"/>
              </w:rPr>
            </m:ctrlPr>
          </m:sSubPr>
          <m:e>
            <m:r>
              <w:rPr>
                <w:rFonts w:ascii="Cambria Math" w:hAnsi="Cambria Math"/>
                <w:lang w:val="en-AU"/>
              </w:rPr>
              <m:t>y</m:t>
            </m:r>
          </m:e>
          <m:sub>
            <m:r>
              <w:rPr>
                <w:rFonts w:ascii="Cambria Math" w:hAnsi="Cambria Math"/>
                <w:lang w:val="en-AU"/>
              </w:rPr>
              <m:t>i</m:t>
            </m:r>
          </m:sub>
        </m:sSub>
        <m:r>
          <w:rPr>
            <w:rFonts w:ascii="Cambria Math" w:hAnsi="Cambria Math"/>
            <w:lang w:val="en-AU"/>
          </w:rPr>
          <m:t>~Bernoulli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m:t>
                </m:r>
              </m:e>
              <m:sub>
                <m:r>
                  <w:rPr>
                    <w:rFonts w:ascii="Cambria Math" w:hAnsi="Cambria Math"/>
                    <w:lang w:val="en-AU"/>
                  </w:rPr>
                  <m:t>i</m:t>
                </m:r>
              </m:sub>
            </m:sSub>
          </m:e>
        </m:d>
      </m:oMath>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487F00" w:rsidRPr="006D44F5">
        <w:rPr>
          <w:rFonts w:ascii="Times New Roman" w:hAnsi="Times New Roman"/>
          <w:iCs/>
          <w:lang w:val="en-AU"/>
        </w:rPr>
        <w:t xml:space="preserve">Equation </w:t>
      </w:r>
      <w:r w:rsidR="00487F00">
        <w:rPr>
          <w:rFonts w:ascii="Times New Roman" w:hAnsi="Times New Roman"/>
          <w:iCs/>
          <w:lang w:val="en-AU"/>
        </w:rPr>
        <w:t>1</w:t>
      </w:r>
    </w:p>
    <w:p w14:paraId="257FD35F" w14:textId="72FE2E45" w:rsidR="00487F00" w:rsidRPr="006D44F5" w:rsidRDefault="00487F00" w:rsidP="00F0351F">
      <w:pPr>
        <w:pStyle w:val="Para0"/>
        <w:rPr>
          <w:lang w:val="en-AU"/>
        </w:rPr>
      </w:pPr>
      <m:oMath>
        <m:r>
          <w:rPr>
            <w:rFonts w:ascii="Cambria Math" w:hAnsi="Cambria Math"/>
            <w:lang w:val="en-AU"/>
          </w:rPr>
          <m:t>logit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m:t>
                </m:r>
              </m:e>
              <m:sub>
                <m:r>
                  <w:rPr>
                    <w:rFonts w:ascii="Cambria Math" w:hAnsi="Cambria Math"/>
                    <w:lang w:val="en-AU"/>
                  </w:rPr>
                  <m:t>i</m:t>
                </m:r>
              </m:sub>
            </m:sSub>
          </m:e>
        </m:d>
        <m:r>
          <w:rPr>
            <w:rFonts w:ascii="Cambria Math" w:hAnsi="Cambria Math"/>
            <w:lang w:val="en-AU"/>
          </w:rPr>
          <m:t>=int+eff.Q×(</m:t>
        </m:r>
        <m:sSup>
          <m:sSupPr>
            <m:ctrlPr>
              <w:rPr>
                <w:rFonts w:ascii="Cambria Math" w:hAnsi="Cambria Math"/>
                <w:i/>
                <w:iCs/>
                <w:lang w:val="en-AU"/>
              </w:rPr>
            </m:ctrlPr>
          </m:sSupPr>
          <m:e>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e>
          <m:sup>
            <m:r>
              <w:rPr>
                <w:rFonts w:ascii="Cambria Math" w:hAnsi="Cambria Math"/>
                <w:lang w:val="en-AU"/>
              </w:rPr>
              <m:t>α</m:t>
            </m:r>
          </m:sup>
        </m:sSup>
        <m:r>
          <w:rPr>
            <w:rFonts w:ascii="Cambria Math" w:hAnsi="Cambria Math"/>
            <w:lang w:val="en-AU"/>
          </w:rPr>
          <m:t>-1)</m:t>
        </m:r>
        <m:sSub>
          <m:sSubPr>
            <m:ctrlPr>
              <w:rPr>
                <w:rFonts w:ascii="Cambria Math" w:hAnsi="Cambria Math"/>
                <w:i/>
                <w:iCs/>
                <w:lang w:val="en-AU"/>
              </w:rPr>
            </m:ctrlPr>
          </m:sSubPr>
          <m:e>
            <m:r>
              <w:rPr>
                <w:rFonts w:ascii="Cambria Math" w:hAnsi="Cambria Math"/>
                <w:lang w:val="en-AU"/>
              </w:rPr>
              <m:t>/α+eff.Q2×[(</m:t>
            </m:r>
            <m:sSup>
              <m:sSupPr>
                <m:ctrlPr>
                  <w:rPr>
                    <w:rFonts w:ascii="Cambria Math" w:hAnsi="Cambria Math"/>
                    <w:i/>
                    <w:iCs/>
                    <w:lang w:val="en-AU"/>
                  </w:rPr>
                </m:ctrlPr>
              </m:sSupPr>
              <m:e>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e>
              <m:sup>
                <m:r>
                  <w:rPr>
                    <w:rFonts w:ascii="Cambria Math" w:hAnsi="Cambria Math"/>
                    <w:lang w:val="en-AU"/>
                  </w:rPr>
                  <m:t>α</m:t>
                </m:r>
              </m:sup>
            </m:sSup>
            <m:r>
              <w:rPr>
                <w:rFonts w:ascii="Cambria Math" w:hAnsi="Cambria Math"/>
                <w:lang w:val="en-AU"/>
              </w:rPr>
              <m:t>-1)/α</m:t>
            </m:r>
            <m:sSup>
              <m:sSupPr>
                <m:ctrlPr>
                  <w:rPr>
                    <w:rFonts w:ascii="Cambria Math" w:hAnsi="Cambria Math"/>
                    <w:i/>
                    <w:iCs/>
                    <w:lang w:val="en-AU"/>
                  </w:rPr>
                </m:ctrlPr>
              </m:sSupPr>
              <m:e>
                <m:r>
                  <w:rPr>
                    <w:rFonts w:ascii="Cambria Math" w:hAnsi="Cambria Math"/>
                    <w:lang w:val="en-AU"/>
                  </w:rPr>
                  <m:t>]</m:t>
                </m:r>
              </m:e>
              <m:sup>
                <m:r>
                  <w:rPr>
                    <w:rFonts w:ascii="Cambria Math" w:hAnsi="Cambria Math"/>
                    <w:lang w:val="en-AU"/>
                  </w:rPr>
                  <m:t>2</m:t>
                </m:r>
              </m:sup>
            </m:sSup>
            <m:r>
              <w:rPr>
                <w:rFonts w:ascii="Cambria Math" w:hAnsi="Cambria Math"/>
                <w:lang w:val="en-AU"/>
              </w:rPr>
              <m:t>+ eff.Transect</m:t>
            </m:r>
          </m:e>
          <m:sub>
            <m:r>
              <w:rPr>
                <w:rFonts w:ascii="Cambria Math" w:hAnsi="Cambria Math"/>
                <w:lang w:val="en-AU"/>
              </w:rPr>
              <m:t>j</m:t>
            </m:r>
          </m:sub>
        </m:sSub>
      </m:oMath>
      <w:r w:rsidR="00F0351F">
        <w:rPr>
          <w:i/>
          <w:iCs/>
          <w:lang w:val="en-AU"/>
        </w:rPr>
        <w:tab/>
      </w:r>
      <w:r w:rsidR="00F0351F">
        <w:rPr>
          <w:i/>
          <w:iCs/>
          <w:lang w:val="en-AU"/>
        </w:rPr>
        <w:tab/>
      </w:r>
      <w:r w:rsidR="00F0351F">
        <w:rPr>
          <w:i/>
          <w:iCs/>
          <w:lang w:val="en-AU"/>
        </w:rPr>
        <w:tab/>
      </w:r>
      <w:r w:rsidR="00F0351F">
        <w:rPr>
          <w:i/>
          <w:iCs/>
          <w:lang w:val="en-AU"/>
        </w:rPr>
        <w:tab/>
      </w:r>
      <w:r w:rsidRPr="006D44F5">
        <w:rPr>
          <w:rFonts w:ascii="Times New Roman" w:hAnsi="Times New Roman"/>
          <w:iCs/>
          <w:lang w:val="en-AU"/>
        </w:rPr>
        <w:t xml:space="preserve">Equation </w:t>
      </w:r>
      <w:r>
        <w:rPr>
          <w:rFonts w:ascii="Times New Roman" w:hAnsi="Times New Roman"/>
          <w:iCs/>
          <w:lang w:val="en-AU"/>
        </w:rPr>
        <w:t>2</w:t>
      </w:r>
    </w:p>
    <w:p w14:paraId="33DC9A23" w14:textId="77777777" w:rsidR="00487F00" w:rsidRDefault="00487F00" w:rsidP="00F0351F">
      <w:pPr>
        <w:pStyle w:val="Para0"/>
      </w:pPr>
      <w:r w:rsidRPr="003B05B4">
        <w:t xml:space="preserve">The presence/absence of vegetation species or groupings for site i has a Bernoulli distribution with a probability of </w:t>
      </w:r>
      <w:r w:rsidRPr="000C4B7F">
        <w:rPr>
          <w:i/>
        </w:rPr>
        <w:t>p</w:t>
      </w:r>
      <w:r w:rsidRPr="000C4B7F">
        <w:rPr>
          <w:i/>
          <w:vertAlign w:val="subscript"/>
        </w:rPr>
        <w:t>i</w:t>
      </w:r>
      <w:r w:rsidRPr="003B05B4">
        <w:t xml:space="preserve">. </w:t>
      </w:r>
      <w:r w:rsidRPr="000C4B7F">
        <w:rPr>
          <w:i/>
        </w:rPr>
        <w:t>p</w:t>
      </w:r>
      <w:r w:rsidRPr="000C4B7F">
        <w:rPr>
          <w:i/>
          <w:vertAlign w:val="subscript"/>
        </w:rPr>
        <w:t>i</w:t>
      </w:r>
      <w:r w:rsidRPr="003B05B4">
        <w:t xml:space="preserve"> is modelled using a non-monotonic function and is driven by the global intercept </w:t>
      </w:r>
      <w:r w:rsidRPr="00B95DAB">
        <w:t>(</w:t>
      </w:r>
      <w:r w:rsidRPr="000C4B7F">
        <w:rPr>
          <w:i/>
        </w:rPr>
        <w:t>int</w:t>
      </w:r>
      <w:r w:rsidRPr="003B05B4">
        <w:t>)</w:t>
      </w:r>
      <w:r w:rsidRPr="00B95DAB">
        <w:t>,</w:t>
      </w:r>
      <w:r w:rsidRPr="003B05B4">
        <w:t xml:space="preserve"> and the </w:t>
      </w:r>
      <w:r w:rsidRPr="00F0351F">
        <w:t>number</w:t>
      </w:r>
      <w:r w:rsidRPr="003B05B4">
        <w:t xml:space="preserve"> of days that the sampling site is inundated in the previous year (</w:t>
      </w:r>
      <w:r w:rsidRPr="000C4B7F">
        <w:rPr>
          <w:i/>
        </w:rPr>
        <w:t>Q</w:t>
      </w:r>
      <w:r w:rsidRPr="000C4B7F">
        <w:rPr>
          <w:i/>
          <w:vertAlign w:val="subscript"/>
        </w:rPr>
        <w:t>i</w:t>
      </w:r>
      <w:r w:rsidRPr="003B05B4">
        <w:t xml:space="preserve">), with </w:t>
      </w:r>
      <w:r w:rsidRPr="000A42B0">
        <w:rPr>
          <w:i/>
        </w:rPr>
        <w:t>α</w:t>
      </w:r>
      <w:r w:rsidRPr="00B95DAB">
        <w:t xml:space="preserve"> determining the shape of the function</w:t>
      </w:r>
      <w:r w:rsidRPr="003B05B4">
        <w:t xml:space="preserve">. In addition, there is a random effect of the transect in which the sampling site is located. </w:t>
      </w:r>
    </w:p>
    <w:p w14:paraId="3111F427" w14:textId="77777777" w:rsidR="00487F00" w:rsidRPr="00FC62B8" w:rsidRDefault="00487F00" w:rsidP="002C5EBA">
      <w:pPr>
        <w:pStyle w:val="Para0"/>
        <w:numPr>
          <w:ilvl w:val="0"/>
          <w:numId w:val="70"/>
        </w:numPr>
        <w:rPr>
          <w:lang w:val="en-AU"/>
        </w:rPr>
      </w:pPr>
      <w:r w:rsidRPr="002F7AAB">
        <w:rPr>
          <w:lang w:val="en-AU"/>
        </w:rPr>
        <w:t xml:space="preserve">Model of vegetation </w:t>
      </w:r>
      <w:r>
        <w:rPr>
          <w:lang w:val="en-AU"/>
        </w:rPr>
        <w:t>abundance</w:t>
      </w:r>
      <w:r w:rsidRPr="002F7AAB">
        <w:rPr>
          <w:lang w:val="en-AU"/>
        </w:rPr>
        <w:t xml:space="preserve"> and number of days inundated</w:t>
      </w:r>
    </w:p>
    <w:p w14:paraId="18D041EE" w14:textId="77777777" w:rsidR="00487F00" w:rsidRPr="002F5728" w:rsidRDefault="00487F00" w:rsidP="00F0351F">
      <w:pPr>
        <w:pStyle w:val="Para0"/>
      </w:pPr>
      <w:r w:rsidRPr="003B05B4">
        <w:t xml:space="preserve">When modelling vegetation abundance as a function of </w:t>
      </w:r>
      <w:r w:rsidRPr="000A42B0">
        <w:rPr>
          <w:i/>
        </w:rPr>
        <w:t>Q</w:t>
      </w:r>
      <w:r w:rsidRPr="003B05B4">
        <w:t xml:space="preserve">, </w:t>
      </w:r>
      <w:r w:rsidRPr="000A42B0">
        <w:rPr>
          <w:i/>
        </w:rPr>
        <w:t>y</w:t>
      </w:r>
      <w:r w:rsidRPr="000A42B0">
        <w:rPr>
          <w:i/>
          <w:vertAlign w:val="subscript"/>
        </w:rPr>
        <w:t>i</w:t>
      </w:r>
      <w:r w:rsidRPr="00B95DAB">
        <w:t xml:space="preserve"> </w:t>
      </w:r>
      <w:r w:rsidRPr="003B05B4">
        <w:t xml:space="preserve">represents the cover (FPC) and is drawn </w:t>
      </w:r>
      <w:r w:rsidRPr="00F0351F">
        <w:t>from</w:t>
      </w:r>
      <w:r w:rsidRPr="003B05B4">
        <w:t xml:space="preserve"> a</w:t>
      </w:r>
      <w:r>
        <w:t xml:space="preserve"> Poisson</w:t>
      </w:r>
      <w:r w:rsidRPr="003B05B4">
        <w:t xml:space="preserve"> distribution with an expected value of </w:t>
      </w:r>
      <w:r w:rsidRPr="00B95DAB">
        <w:t>mu</w:t>
      </w:r>
      <w:r w:rsidRPr="00F0351F">
        <w:rPr>
          <w:vertAlign w:val="subscript"/>
        </w:rPr>
        <w:t>i</w:t>
      </w:r>
      <w:r w:rsidRPr="003B05B4">
        <w:t xml:space="preserve">. </w:t>
      </w:r>
      <w:r w:rsidRPr="00B95DAB">
        <w:t>mu</w:t>
      </w:r>
      <w:r w:rsidRPr="00F0351F">
        <w:rPr>
          <w:vertAlign w:val="subscript"/>
        </w:rPr>
        <w:t>i</w:t>
      </w:r>
      <w:r w:rsidRPr="003B05B4">
        <w:t xml:space="preserve"> is modelled using the same non-monotonic function as above. </w:t>
      </w:r>
    </w:p>
    <w:p w14:paraId="087DFF10" w14:textId="02339456" w:rsidR="00487F00" w:rsidRPr="00D76575" w:rsidRDefault="002579B8" w:rsidP="00F0351F">
      <w:pPr>
        <w:pStyle w:val="Para0"/>
        <w:rPr>
          <w:lang w:val="en-AU"/>
        </w:rPr>
      </w:pPr>
      <m:oMath>
        <m:sSub>
          <m:sSubPr>
            <m:ctrlPr>
              <w:rPr>
                <w:rFonts w:ascii="Cambria Math" w:hAnsi="Cambria Math"/>
                <w:i/>
                <w:iCs/>
                <w:lang w:val="en-AU"/>
              </w:rPr>
            </m:ctrlPr>
          </m:sSubPr>
          <m:e>
            <m:r>
              <w:rPr>
                <w:rFonts w:ascii="Cambria Math" w:hAnsi="Cambria Math"/>
                <w:lang w:val="en-AU"/>
              </w:rPr>
              <m:t>y</m:t>
            </m:r>
          </m:e>
          <m:sub>
            <m:r>
              <w:rPr>
                <w:rFonts w:ascii="Cambria Math" w:hAnsi="Cambria Math"/>
                <w:lang w:val="en-AU"/>
              </w:rPr>
              <m:t>i</m:t>
            </m:r>
          </m:sub>
        </m:sSub>
        <m:r>
          <w:rPr>
            <w:rFonts w:ascii="Cambria Math" w:hAnsi="Cambria Math"/>
            <w:lang w:val="en-AU"/>
          </w:rPr>
          <m:t>~Poisson</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mu</m:t>
                </m:r>
              </m:e>
              <m:sub>
                <m:r>
                  <w:rPr>
                    <w:rFonts w:ascii="Cambria Math" w:hAnsi="Cambria Math"/>
                    <w:lang w:val="en-AU"/>
                  </w:rPr>
                  <m:t>i</m:t>
                </m:r>
              </m:sub>
            </m:sSub>
          </m:e>
        </m:d>
      </m:oMath>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F0351F">
        <w:rPr>
          <w:rFonts w:ascii="Times New Roman" w:hAnsi="Times New Roman"/>
          <w:iCs/>
          <w:lang w:val="en-AU"/>
        </w:rPr>
        <w:tab/>
      </w:r>
      <w:r w:rsidR="00487F00">
        <w:rPr>
          <w:rFonts w:ascii="Times New Roman" w:hAnsi="Times New Roman"/>
          <w:iCs/>
          <w:lang w:val="en-AU"/>
        </w:rPr>
        <w:t>Equation 3</w:t>
      </w:r>
    </w:p>
    <w:p w14:paraId="64AEB3BF" w14:textId="1E6193C2" w:rsidR="00487F00" w:rsidRPr="006D44F5" w:rsidRDefault="002579B8" w:rsidP="00F0351F">
      <w:pPr>
        <w:pStyle w:val="Para0"/>
        <w:rPr>
          <w:lang w:val="en-AU"/>
        </w:rPr>
      </w:pPr>
      <m:oMath>
        <m:sSub>
          <m:sSubPr>
            <m:ctrlPr>
              <w:rPr>
                <w:rFonts w:ascii="Cambria Math" w:hAnsi="Cambria Math"/>
                <w:i/>
                <w:iCs/>
                <w:lang w:val="en-AU"/>
              </w:rPr>
            </m:ctrlPr>
          </m:sSubPr>
          <m:e>
            <m:r>
              <w:rPr>
                <w:rFonts w:ascii="Cambria Math" w:hAnsi="Cambria Math"/>
                <w:lang w:val="en-AU"/>
              </w:rPr>
              <m:t>mu</m:t>
            </m:r>
          </m:e>
          <m:sub>
            <m:r>
              <w:rPr>
                <w:rFonts w:ascii="Cambria Math" w:hAnsi="Cambria Math"/>
                <w:lang w:val="en-AU"/>
              </w:rPr>
              <m:t>i</m:t>
            </m:r>
          </m:sub>
        </m:sSub>
        <m:r>
          <w:rPr>
            <w:rFonts w:ascii="Cambria Math" w:hAnsi="Cambria Math"/>
            <w:lang w:val="en-AU"/>
          </w:rPr>
          <m:t>=int+eff.Q×(</m:t>
        </m:r>
        <m:sSup>
          <m:sSupPr>
            <m:ctrlPr>
              <w:rPr>
                <w:rFonts w:ascii="Cambria Math" w:hAnsi="Cambria Math"/>
                <w:i/>
                <w:iCs/>
                <w:lang w:val="en-AU"/>
              </w:rPr>
            </m:ctrlPr>
          </m:sSupPr>
          <m:e>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e>
          <m:sup>
            <m:r>
              <w:rPr>
                <w:rFonts w:ascii="Cambria Math" w:hAnsi="Cambria Math"/>
                <w:lang w:val="en-AU"/>
              </w:rPr>
              <m:t>α</m:t>
            </m:r>
          </m:sup>
        </m:sSup>
        <m:r>
          <w:rPr>
            <w:rFonts w:ascii="Cambria Math" w:hAnsi="Cambria Math"/>
            <w:lang w:val="en-AU"/>
          </w:rPr>
          <m:t>-1)</m:t>
        </m:r>
        <m:sSub>
          <m:sSubPr>
            <m:ctrlPr>
              <w:rPr>
                <w:rFonts w:ascii="Cambria Math" w:hAnsi="Cambria Math"/>
                <w:i/>
                <w:iCs/>
                <w:lang w:val="en-AU"/>
              </w:rPr>
            </m:ctrlPr>
          </m:sSubPr>
          <m:e>
            <m:r>
              <w:rPr>
                <w:rFonts w:ascii="Cambria Math" w:hAnsi="Cambria Math"/>
                <w:lang w:val="en-AU"/>
              </w:rPr>
              <m:t>/α+eff.Q2×[(</m:t>
            </m:r>
            <m:sSup>
              <m:sSupPr>
                <m:ctrlPr>
                  <w:rPr>
                    <w:rFonts w:ascii="Cambria Math" w:hAnsi="Cambria Math"/>
                    <w:i/>
                    <w:iCs/>
                    <w:lang w:val="en-AU"/>
                  </w:rPr>
                </m:ctrlPr>
              </m:sSupPr>
              <m:e>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e>
              <m:sup>
                <m:r>
                  <w:rPr>
                    <w:rFonts w:ascii="Cambria Math" w:hAnsi="Cambria Math"/>
                    <w:lang w:val="en-AU"/>
                  </w:rPr>
                  <m:t>α</m:t>
                </m:r>
              </m:sup>
            </m:sSup>
            <m:r>
              <w:rPr>
                <w:rFonts w:ascii="Cambria Math" w:hAnsi="Cambria Math"/>
                <w:lang w:val="en-AU"/>
              </w:rPr>
              <m:t>-1)/α</m:t>
            </m:r>
            <m:sSup>
              <m:sSupPr>
                <m:ctrlPr>
                  <w:rPr>
                    <w:rFonts w:ascii="Cambria Math" w:hAnsi="Cambria Math"/>
                    <w:i/>
                    <w:iCs/>
                    <w:lang w:val="en-AU"/>
                  </w:rPr>
                </m:ctrlPr>
              </m:sSupPr>
              <m:e>
                <m:r>
                  <w:rPr>
                    <w:rFonts w:ascii="Cambria Math" w:hAnsi="Cambria Math"/>
                    <w:lang w:val="en-AU"/>
                  </w:rPr>
                  <m:t>]</m:t>
                </m:r>
              </m:e>
              <m:sup>
                <m:r>
                  <w:rPr>
                    <w:rFonts w:ascii="Cambria Math" w:hAnsi="Cambria Math"/>
                    <w:lang w:val="en-AU"/>
                  </w:rPr>
                  <m:t>2</m:t>
                </m:r>
              </m:sup>
            </m:sSup>
            <m:r>
              <w:rPr>
                <w:rFonts w:ascii="Cambria Math" w:hAnsi="Cambria Math"/>
                <w:lang w:val="en-AU"/>
              </w:rPr>
              <m:t>+ eff.Transect</m:t>
            </m:r>
          </m:e>
          <m:sub>
            <m:r>
              <w:rPr>
                <w:rFonts w:ascii="Cambria Math" w:hAnsi="Cambria Math"/>
                <w:lang w:val="en-AU"/>
              </w:rPr>
              <m:t>j</m:t>
            </m:r>
          </m:sub>
        </m:sSub>
      </m:oMath>
      <w:r w:rsidR="00F0351F">
        <w:rPr>
          <w:i/>
          <w:iCs/>
          <w:lang w:val="en-AU"/>
        </w:rPr>
        <w:tab/>
      </w:r>
      <w:r w:rsidR="00F0351F">
        <w:rPr>
          <w:i/>
          <w:iCs/>
          <w:lang w:val="en-AU"/>
        </w:rPr>
        <w:tab/>
      </w:r>
      <w:r w:rsidR="00F0351F">
        <w:rPr>
          <w:i/>
          <w:iCs/>
          <w:lang w:val="en-AU"/>
        </w:rPr>
        <w:tab/>
      </w:r>
      <w:r w:rsidR="00F0351F">
        <w:rPr>
          <w:i/>
          <w:iCs/>
          <w:lang w:val="en-AU"/>
        </w:rPr>
        <w:tab/>
      </w:r>
      <w:r w:rsidR="00F0351F">
        <w:rPr>
          <w:i/>
          <w:iCs/>
          <w:lang w:val="en-AU"/>
        </w:rPr>
        <w:tab/>
      </w:r>
      <w:r w:rsidR="00487F00">
        <w:rPr>
          <w:rFonts w:ascii="Times New Roman" w:hAnsi="Times New Roman"/>
          <w:iCs/>
          <w:lang w:val="en-AU"/>
        </w:rPr>
        <w:t>Equation 4</w:t>
      </w:r>
    </w:p>
    <w:p w14:paraId="35E3DD71" w14:textId="77777777" w:rsidR="00487F00" w:rsidRDefault="00487F00" w:rsidP="00F0351F">
      <w:pPr>
        <w:pStyle w:val="Para0"/>
        <w:rPr>
          <w:lang w:val="en-AU"/>
        </w:rPr>
      </w:pPr>
      <w:r>
        <w:rPr>
          <w:lang w:val="en-AU"/>
        </w:rPr>
        <w:t xml:space="preserve">Both models were </w:t>
      </w:r>
      <w:r w:rsidRPr="00F0351F">
        <w:t>developed</w:t>
      </w:r>
      <w:r>
        <w:rPr>
          <w:lang w:val="en-AU"/>
        </w:rPr>
        <w:t xml:space="preserve"> for grouped and individual vegetation species including:</w:t>
      </w:r>
    </w:p>
    <w:p w14:paraId="01B301EF" w14:textId="77777777" w:rsidR="00487F00" w:rsidRDefault="00487F00" w:rsidP="00F0351F">
      <w:pPr>
        <w:pStyle w:val="Para0"/>
        <w:numPr>
          <w:ilvl w:val="0"/>
          <w:numId w:val="71"/>
        </w:numPr>
        <w:spacing w:before="0"/>
        <w:ind w:left="714" w:hanging="357"/>
        <w:contextualSpacing/>
        <w:rPr>
          <w:lang w:val="en-AU"/>
        </w:rPr>
      </w:pPr>
      <w:r w:rsidRPr="002953F5">
        <w:rPr>
          <w:lang w:val="en-AU"/>
        </w:rPr>
        <w:t>all species</w:t>
      </w:r>
    </w:p>
    <w:p w14:paraId="4B5DE50C" w14:textId="7423311C" w:rsidR="00487F00" w:rsidRDefault="00487F00" w:rsidP="00F0351F">
      <w:pPr>
        <w:pStyle w:val="Para0"/>
        <w:numPr>
          <w:ilvl w:val="0"/>
          <w:numId w:val="71"/>
        </w:numPr>
        <w:spacing w:before="0"/>
        <w:ind w:left="714" w:hanging="357"/>
        <w:contextualSpacing/>
        <w:rPr>
          <w:lang w:val="en-AU"/>
        </w:rPr>
      </w:pPr>
      <w:r>
        <w:rPr>
          <w:lang w:val="en-AU"/>
        </w:rPr>
        <w:t xml:space="preserve">all </w:t>
      </w:r>
      <w:r w:rsidR="00DC2BB4">
        <w:rPr>
          <w:lang w:val="en-AU"/>
        </w:rPr>
        <w:t>water dependent taxa</w:t>
      </w:r>
    </w:p>
    <w:p w14:paraId="6C28D22E" w14:textId="77777777" w:rsidR="00487F00" w:rsidRDefault="00487F00" w:rsidP="00F0351F">
      <w:pPr>
        <w:pStyle w:val="Para0"/>
        <w:numPr>
          <w:ilvl w:val="0"/>
          <w:numId w:val="71"/>
        </w:numPr>
        <w:spacing w:before="0"/>
        <w:ind w:left="714" w:hanging="357"/>
        <w:contextualSpacing/>
        <w:rPr>
          <w:lang w:val="en-AU"/>
        </w:rPr>
      </w:pPr>
      <w:r>
        <w:rPr>
          <w:lang w:val="en-AU"/>
        </w:rPr>
        <w:t>all grasses</w:t>
      </w:r>
    </w:p>
    <w:p w14:paraId="751410DD" w14:textId="77777777" w:rsidR="00487F00" w:rsidRPr="00417436" w:rsidRDefault="00487F00" w:rsidP="00F0351F">
      <w:pPr>
        <w:pStyle w:val="Para0"/>
        <w:numPr>
          <w:ilvl w:val="0"/>
          <w:numId w:val="71"/>
        </w:numPr>
        <w:spacing w:before="0"/>
        <w:ind w:left="714" w:hanging="357"/>
        <w:contextualSpacing/>
        <w:rPr>
          <w:lang w:val="en-AU"/>
        </w:rPr>
      </w:pPr>
      <w:r>
        <w:rPr>
          <w:lang w:val="en-AU"/>
        </w:rPr>
        <w:t xml:space="preserve">all </w:t>
      </w:r>
      <w:r w:rsidRPr="00417436">
        <w:rPr>
          <w:lang w:val="en-AU"/>
        </w:rPr>
        <w:t>introduced grasses</w:t>
      </w:r>
    </w:p>
    <w:p w14:paraId="1DD7ECB1" w14:textId="77777777" w:rsidR="00487F00" w:rsidRPr="00D96D9C" w:rsidRDefault="00487F00" w:rsidP="00F0351F">
      <w:pPr>
        <w:pStyle w:val="Para0"/>
        <w:numPr>
          <w:ilvl w:val="0"/>
          <w:numId w:val="71"/>
        </w:numPr>
        <w:spacing w:before="0"/>
        <w:ind w:left="714" w:hanging="357"/>
        <w:contextualSpacing/>
        <w:rPr>
          <w:lang w:val="en-AU"/>
        </w:rPr>
      </w:pPr>
      <w:r>
        <w:rPr>
          <w:lang w:val="en-AU"/>
        </w:rPr>
        <w:t xml:space="preserve">all </w:t>
      </w:r>
      <w:r w:rsidRPr="00D96D9C">
        <w:rPr>
          <w:lang w:val="en-AU"/>
        </w:rPr>
        <w:t>native grasses</w:t>
      </w:r>
    </w:p>
    <w:p w14:paraId="7FA00642" w14:textId="77777777" w:rsidR="00487F00" w:rsidRDefault="00487F00" w:rsidP="00F0351F">
      <w:pPr>
        <w:pStyle w:val="Para0"/>
        <w:numPr>
          <w:ilvl w:val="0"/>
          <w:numId w:val="71"/>
        </w:numPr>
        <w:spacing w:before="0"/>
        <w:ind w:left="714" w:hanging="357"/>
        <w:contextualSpacing/>
        <w:rPr>
          <w:lang w:val="en-AU"/>
        </w:rPr>
      </w:pPr>
      <w:r w:rsidRPr="00274608">
        <w:rPr>
          <w:i/>
          <w:lang w:val="en-AU"/>
        </w:rPr>
        <w:t>Persicaria prostrata</w:t>
      </w:r>
      <w:r w:rsidRPr="00D96D9C">
        <w:rPr>
          <w:lang w:val="en-AU"/>
        </w:rPr>
        <w:t xml:space="preserve"> </w:t>
      </w:r>
      <w:r>
        <w:rPr>
          <w:lang w:val="en-AU"/>
        </w:rPr>
        <w:t>(c</w:t>
      </w:r>
      <w:r w:rsidRPr="00D96D9C">
        <w:rPr>
          <w:lang w:val="en-AU"/>
        </w:rPr>
        <w:t xml:space="preserve">reeping </w:t>
      </w:r>
      <w:r>
        <w:rPr>
          <w:lang w:val="en-AU"/>
        </w:rPr>
        <w:t>k</w:t>
      </w:r>
      <w:r w:rsidRPr="00D96D9C">
        <w:rPr>
          <w:lang w:val="en-AU"/>
        </w:rPr>
        <w:t>notweed</w:t>
      </w:r>
      <w:r>
        <w:rPr>
          <w:lang w:val="en-AU"/>
        </w:rPr>
        <w:t>)</w:t>
      </w:r>
    </w:p>
    <w:p w14:paraId="391D0884" w14:textId="77777777" w:rsidR="00487F00" w:rsidRDefault="00487F00" w:rsidP="00F0351F">
      <w:pPr>
        <w:pStyle w:val="Para0"/>
        <w:numPr>
          <w:ilvl w:val="0"/>
          <w:numId w:val="71"/>
        </w:numPr>
        <w:spacing w:before="0"/>
        <w:ind w:left="714" w:hanging="357"/>
        <w:contextualSpacing/>
        <w:rPr>
          <w:lang w:val="en-AU"/>
        </w:rPr>
      </w:pPr>
      <w:r w:rsidRPr="00274608">
        <w:rPr>
          <w:i/>
          <w:lang w:val="en-AU"/>
        </w:rPr>
        <w:t>Alternanthera denticulata</w:t>
      </w:r>
      <w:r w:rsidRPr="00D96D9C">
        <w:rPr>
          <w:lang w:val="en-AU"/>
        </w:rPr>
        <w:t xml:space="preserve"> </w:t>
      </w:r>
      <w:r>
        <w:rPr>
          <w:lang w:val="en-AU"/>
        </w:rPr>
        <w:t>(lesser joyweed</w:t>
      </w:r>
      <w:r w:rsidRPr="00D96D9C">
        <w:rPr>
          <w:lang w:val="en-AU"/>
        </w:rPr>
        <w:t xml:space="preserve">) </w:t>
      </w:r>
    </w:p>
    <w:p w14:paraId="29DC7138" w14:textId="77777777" w:rsidR="00487F00" w:rsidRPr="00D96D9C" w:rsidRDefault="00487F00" w:rsidP="00F0351F">
      <w:pPr>
        <w:pStyle w:val="Para0"/>
        <w:numPr>
          <w:ilvl w:val="0"/>
          <w:numId w:val="71"/>
        </w:numPr>
        <w:spacing w:before="0"/>
        <w:ind w:left="714" w:hanging="357"/>
        <w:contextualSpacing/>
        <w:rPr>
          <w:lang w:val="en-AU"/>
        </w:rPr>
      </w:pPr>
      <w:r w:rsidRPr="00E370C9">
        <w:rPr>
          <w:i/>
        </w:rPr>
        <w:t>Poa labillardier</w:t>
      </w:r>
      <w:r>
        <w:rPr>
          <w:i/>
        </w:rPr>
        <w:t>e</w:t>
      </w:r>
      <w:r w:rsidRPr="00E370C9">
        <w:rPr>
          <w:i/>
        </w:rPr>
        <w:t>i</w:t>
      </w:r>
      <w:r>
        <w:t xml:space="preserve"> </w:t>
      </w:r>
      <w:r>
        <w:rPr>
          <w:lang w:val="en-AU"/>
        </w:rPr>
        <w:t>(common tussock grass)</w:t>
      </w:r>
    </w:p>
    <w:p w14:paraId="08F02CD7" w14:textId="77777777" w:rsidR="00487F00" w:rsidRDefault="00487F00" w:rsidP="00F0351F">
      <w:pPr>
        <w:pStyle w:val="Para0"/>
        <w:numPr>
          <w:ilvl w:val="0"/>
          <w:numId w:val="71"/>
        </w:numPr>
        <w:spacing w:before="0"/>
        <w:ind w:left="714" w:hanging="357"/>
        <w:contextualSpacing/>
        <w:rPr>
          <w:lang w:val="en-AU"/>
        </w:rPr>
      </w:pPr>
      <w:r>
        <w:rPr>
          <w:lang w:val="en-AU"/>
        </w:rPr>
        <w:t>Juncus spp.</w:t>
      </w:r>
    </w:p>
    <w:p w14:paraId="00F4F021" w14:textId="77777777" w:rsidR="00487F00" w:rsidRPr="00D96D9C" w:rsidRDefault="00487F00" w:rsidP="00F0351F">
      <w:pPr>
        <w:pStyle w:val="Para0"/>
        <w:numPr>
          <w:ilvl w:val="0"/>
          <w:numId w:val="71"/>
        </w:numPr>
        <w:spacing w:before="0"/>
        <w:ind w:left="714" w:hanging="357"/>
        <w:contextualSpacing/>
        <w:rPr>
          <w:lang w:val="en-AU"/>
        </w:rPr>
      </w:pPr>
      <w:r>
        <w:rPr>
          <w:lang w:val="en-AU"/>
        </w:rPr>
        <w:t>Cyperaceae</w:t>
      </w:r>
    </w:p>
    <w:p w14:paraId="319D8966" w14:textId="77777777" w:rsidR="00487F00" w:rsidRDefault="00487F00" w:rsidP="00F0351F">
      <w:pPr>
        <w:pStyle w:val="Para0"/>
        <w:rPr>
          <w:lang w:val="en-AU"/>
        </w:rPr>
      </w:pPr>
      <w:r>
        <w:rPr>
          <w:lang w:val="en-AU"/>
        </w:rPr>
        <w:t xml:space="preserve">In each of models </w:t>
      </w:r>
      <w:r w:rsidRPr="00F0351F">
        <w:t>above</w:t>
      </w:r>
      <w:r>
        <w:rPr>
          <w:lang w:val="en-AU"/>
        </w:rPr>
        <w:t>, we also tested the impacts of rainfall over growing season for each year with a random effect of year (</w:t>
      </w:r>
      <w:r>
        <w:rPr>
          <w:i/>
          <w:lang w:val="en-AU"/>
        </w:rPr>
        <w:t>eff_Year</w:t>
      </w:r>
      <w:r w:rsidRPr="003A2303">
        <w:rPr>
          <w:i/>
          <w:vertAlign w:val="subscript"/>
          <w:lang w:val="en-AU"/>
        </w:rPr>
        <w:t>y</w:t>
      </w:r>
      <w:r>
        <w:rPr>
          <w:i/>
          <w:lang w:val="en-AU"/>
        </w:rPr>
        <w:t>)</w:t>
      </w:r>
      <w:r>
        <w:rPr>
          <w:lang w:val="en-AU"/>
        </w:rPr>
        <w:t>, conditioned on growing season rainfall (</w:t>
      </w:r>
      <w:r w:rsidRPr="003A2303">
        <w:rPr>
          <w:i/>
          <w:lang w:val="en-AU"/>
        </w:rPr>
        <w:t>Rain</w:t>
      </w:r>
      <w:r w:rsidRPr="003A2303">
        <w:rPr>
          <w:i/>
          <w:vertAlign w:val="subscript"/>
          <w:lang w:val="en-AU"/>
        </w:rPr>
        <w:t>y_growing</w:t>
      </w:r>
      <w:r>
        <w:rPr>
          <w:lang w:val="en-AU"/>
        </w:rPr>
        <w:t>), as:</w:t>
      </w:r>
    </w:p>
    <w:p w14:paraId="03ACEC18" w14:textId="70E0180B" w:rsidR="00487F00" w:rsidRPr="0059152C" w:rsidRDefault="002579B8" w:rsidP="00F0351F">
      <w:pPr>
        <w:pStyle w:val="Para0"/>
        <w:spacing w:before="0"/>
        <w:rPr>
          <w:rFonts w:ascii="Times New Roman" w:hAnsi="Times New Roman"/>
          <w:lang w:val="en-AU"/>
        </w:rPr>
      </w:pPr>
      <m:oMath>
        <m:sSub>
          <m:sSubPr>
            <m:ctrlPr>
              <w:rPr>
                <w:rFonts w:ascii="Cambria Math" w:hAnsi="Cambria Math"/>
                <w:i/>
                <w:iCs/>
                <w:lang w:val="en-AU"/>
              </w:rPr>
            </m:ctrlPr>
          </m:sSubPr>
          <m:e>
            <m:r>
              <w:rPr>
                <w:rFonts w:ascii="Cambria Math" w:hAnsi="Cambria Math"/>
                <w:lang w:val="en-AU"/>
              </w:rPr>
              <m:t>ef</m:t>
            </m:r>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Year</m:t>
                </m:r>
              </m:sub>
            </m:sSub>
          </m:e>
          <m:sub>
            <m:r>
              <w:rPr>
                <w:rFonts w:ascii="Cambria Math" w:hAnsi="Cambria Math"/>
                <w:lang w:val="en-AU"/>
              </w:rPr>
              <m:t>y</m:t>
            </m:r>
          </m:sub>
        </m:sSub>
        <m:r>
          <w:rPr>
            <w:rFonts w:ascii="Cambria Math" w:hAnsi="Cambria Math"/>
            <w:lang w:val="en-AU"/>
          </w:rPr>
          <m:t>~Normal</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m</m:t>
                </m:r>
                <m:sSub>
                  <m:sSubPr>
                    <m:ctrlPr>
                      <w:rPr>
                        <w:rFonts w:ascii="Cambria Math" w:hAnsi="Cambria Math"/>
                        <w:i/>
                        <w:lang w:val="en-AU"/>
                      </w:rPr>
                    </m:ctrlPr>
                  </m:sSubPr>
                  <m:e>
                    <m:r>
                      <w:rPr>
                        <w:rFonts w:ascii="Cambria Math" w:hAnsi="Cambria Math"/>
                        <w:lang w:val="en-AU"/>
                      </w:rPr>
                      <m:t>u</m:t>
                    </m:r>
                  </m:e>
                  <m:sub>
                    <m:r>
                      <w:rPr>
                        <w:rFonts w:ascii="Cambria Math" w:hAnsi="Cambria Math"/>
                        <w:lang w:val="en-AU"/>
                      </w:rPr>
                      <m:t>ef</m:t>
                    </m:r>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Year</m:t>
                        </m:r>
                      </m:sub>
                    </m:sSub>
                  </m:sub>
                </m:sSub>
              </m:e>
              <m:sub>
                <m:r>
                  <w:rPr>
                    <w:rFonts w:ascii="Cambria Math" w:hAnsi="Cambria Math"/>
                    <w:lang w:val="en-AU"/>
                  </w:rPr>
                  <m:t>y</m:t>
                </m:r>
              </m:sub>
            </m:sSub>
            <m:r>
              <w:rPr>
                <w:rFonts w:ascii="Cambria Math" w:hAnsi="Cambria Math"/>
                <w:lang w:val="en-AU"/>
              </w:rPr>
              <m:t xml:space="preserve">, </m:t>
            </m:r>
            <m:sSub>
              <m:sSubPr>
                <m:ctrlPr>
                  <w:rPr>
                    <w:rFonts w:ascii="Cambria Math" w:hAnsi="Cambria Math"/>
                    <w:i/>
                    <w:iCs/>
                    <w:lang w:val="en-AU"/>
                  </w:rPr>
                </m:ctrlPr>
              </m:sSubPr>
              <m:e>
                <m:sSub>
                  <m:sSubPr>
                    <m:ctrlPr>
                      <w:rPr>
                        <w:rFonts w:ascii="Cambria Math" w:hAnsi="Cambria Math"/>
                        <w:i/>
                        <w:lang w:val="en-AU"/>
                      </w:rPr>
                    </m:ctrlPr>
                  </m:sSubPr>
                  <m:e>
                    <m:r>
                      <w:rPr>
                        <w:rFonts w:ascii="Cambria Math" w:hAnsi="Cambria Math"/>
                        <w:lang w:val="en-AU"/>
                      </w:rPr>
                      <m:t>σ</m:t>
                    </m:r>
                  </m:e>
                  <m:sub>
                    <m:r>
                      <w:rPr>
                        <w:rFonts w:ascii="Cambria Math" w:hAnsi="Cambria Math"/>
                        <w:lang w:val="en-AU"/>
                      </w:rPr>
                      <m:t>ef</m:t>
                    </m:r>
                    <m:sSub>
                      <m:sSubPr>
                        <m:ctrlPr>
                          <w:rPr>
                            <w:rFonts w:ascii="Cambria Math" w:hAnsi="Cambria Math"/>
                            <w:i/>
                            <w:lang w:val="en-AU"/>
                          </w:rPr>
                        </m:ctrlPr>
                      </m:sSubPr>
                      <m:e>
                        <m:r>
                          <w:rPr>
                            <w:rFonts w:ascii="Cambria Math" w:hAnsi="Cambria Math"/>
                            <w:lang w:val="en-AU"/>
                          </w:rPr>
                          <m:t>f</m:t>
                        </m:r>
                      </m:e>
                      <m:sub>
                        <m:r>
                          <w:rPr>
                            <w:rFonts w:ascii="Cambria Math" w:hAnsi="Cambria Math"/>
                            <w:lang w:val="en-AU"/>
                          </w:rPr>
                          <m:t>Year</m:t>
                        </m:r>
                      </m:sub>
                    </m:sSub>
                  </m:sub>
                </m:sSub>
              </m:e>
              <m:sub>
                <m:r>
                  <w:rPr>
                    <w:rFonts w:ascii="Cambria Math" w:hAnsi="Cambria Math"/>
                    <w:lang w:val="en-AU"/>
                  </w:rPr>
                  <m:t>y</m:t>
                </m:r>
              </m:sub>
            </m:sSub>
            <m:r>
              <w:rPr>
                <w:rFonts w:ascii="Cambria Math" w:hAnsi="Cambria Math"/>
                <w:lang w:val="en-AU"/>
              </w:rPr>
              <m:t xml:space="preserve"> </m:t>
            </m:r>
          </m:e>
        </m:d>
      </m:oMath>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487F00" w:rsidRPr="0059152C">
        <w:rPr>
          <w:rFonts w:ascii="Times New Roman" w:hAnsi="Times New Roman"/>
          <w:iCs/>
          <w:lang w:val="en-AU"/>
        </w:rPr>
        <w:t xml:space="preserve">Equation </w:t>
      </w:r>
      <w:r w:rsidR="00487F00">
        <w:rPr>
          <w:rFonts w:ascii="Times New Roman" w:hAnsi="Times New Roman"/>
          <w:iCs/>
          <w:lang w:val="en-AU"/>
        </w:rPr>
        <w:t>5</w:t>
      </w:r>
    </w:p>
    <w:p w14:paraId="1BEA06A0" w14:textId="727D4DC3" w:rsidR="00487F00" w:rsidRPr="0059152C" w:rsidRDefault="002579B8" w:rsidP="00F0351F">
      <w:pPr>
        <w:pStyle w:val="Para0"/>
        <w:spacing w:before="0"/>
        <w:rPr>
          <w:rFonts w:ascii="Times New Roman" w:hAnsi="Times New Roman"/>
          <w:lang w:val="en-AU"/>
        </w:rPr>
      </w:pPr>
      <m:oMath>
        <m:sSub>
          <m:sSubPr>
            <m:ctrlPr>
              <w:rPr>
                <w:rFonts w:ascii="Cambria Math" w:hAnsi="Cambria Math"/>
                <w:i/>
                <w:iCs/>
                <w:lang w:val="en-AU"/>
              </w:rPr>
            </m:ctrlPr>
          </m:sSubPr>
          <m:e>
            <m:r>
              <w:rPr>
                <w:rFonts w:ascii="Cambria Math" w:hAnsi="Cambria Math"/>
                <w:lang w:val="en-AU"/>
              </w:rPr>
              <m:t>mu_eff_Year</m:t>
            </m:r>
          </m:e>
          <m:sub>
            <m:r>
              <w:rPr>
                <w:rFonts w:ascii="Cambria Math" w:hAnsi="Cambria Math"/>
                <w:lang w:val="en-AU"/>
              </w:rPr>
              <m:t>y</m:t>
            </m:r>
          </m:sub>
        </m:sSub>
        <m:r>
          <w:rPr>
            <w:rFonts w:ascii="Cambria Math" w:hAnsi="Cambria Math"/>
            <w:lang w:val="en-AU"/>
          </w:rPr>
          <m:t>=in</m:t>
        </m:r>
        <m:sSub>
          <m:sSubPr>
            <m:ctrlPr>
              <w:rPr>
                <w:rFonts w:ascii="Cambria Math" w:hAnsi="Cambria Math"/>
                <w:i/>
                <w:iCs/>
                <w:lang w:val="en-AU"/>
              </w:rPr>
            </m:ctrlPr>
          </m:sSubPr>
          <m:e>
            <m:r>
              <w:rPr>
                <w:rFonts w:ascii="Cambria Math" w:hAnsi="Cambria Math"/>
                <w:lang w:val="en-AU"/>
              </w:rPr>
              <m:t>t</m:t>
            </m:r>
          </m:e>
          <m:sub>
            <m:r>
              <w:rPr>
                <w:rFonts w:ascii="Cambria Math" w:hAnsi="Cambria Math"/>
                <w:lang w:val="en-AU"/>
              </w:rPr>
              <m:t>ef</m:t>
            </m:r>
            <m:sSub>
              <m:sSubPr>
                <m:ctrlPr>
                  <w:rPr>
                    <w:rFonts w:ascii="Cambria Math" w:hAnsi="Cambria Math"/>
                    <w:i/>
                    <w:iCs/>
                    <w:lang w:val="en-AU"/>
                  </w:rPr>
                </m:ctrlPr>
              </m:sSubPr>
              <m:e>
                <m:r>
                  <w:rPr>
                    <w:rFonts w:ascii="Cambria Math" w:hAnsi="Cambria Math"/>
                    <w:lang w:val="en-AU"/>
                  </w:rPr>
                  <m:t>f</m:t>
                </m:r>
              </m:e>
              <m:sub>
                <m:r>
                  <w:rPr>
                    <w:rFonts w:ascii="Cambria Math" w:hAnsi="Cambria Math"/>
                    <w:lang w:val="en-AU"/>
                  </w:rPr>
                  <m:t>Year</m:t>
                </m:r>
              </m:sub>
            </m:sSub>
          </m:sub>
        </m:sSub>
        <m:r>
          <w:rPr>
            <w:rFonts w:ascii="Cambria Math" w:hAnsi="Cambria Math"/>
            <w:lang w:val="en-AU"/>
          </w:rPr>
          <m:t>+ef</m:t>
        </m:r>
        <m:sSub>
          <m:sSubPr>
            <m:ctrlPr>
              <w:rPr>
                <w:rFonts w:ascii="Cambria Math" w:hAnsi="Cambria Math"/>
                <w:i/>
                <w:iCs/>
                <w:lang w:val="en-AU"/>
              </w:rPr>
            </m:ctrlPr>
          </m:sSubPr>
          <m:e>
            <m:r>
              <w:rPr>
                <w:rFonts w:ascii="Cambria Math" w:hAnsi="Cambria Math"/>
                <w:lang w:val="en-AU"/>
              </w:rPr>
              <m:t>f</m:t>
            </m:r>
          </m:e>
          <m:sub>
            <m:r>
              <w:rPr>
                <w:rFonts w:ascii="Cambria Math" w:hAnsi="Cambria Math"/>
                <w:lang w:val="en-AU"/>
              </w:rPr>
              <m:t>Rain</m:t>
            </m:r>
          </m:sub>
        </m:sSub>
        <m:r>
          <w:rPr>
            <w:rFonts w:ascii="Cambria Math" w:hAnsi="Cambria Math"/>
            <w:lang w:val="en-AU"/>
          </w:rPr>
          <m:t>×Rai</m:t>
        </m:r>
        <m:sSub>
          <m:sSubPr>
            <m:ctrlPr>
              <w:rPr>
                <w:rFonts w:ascii="Cambria Math" w:hAnsi="Cambria Math"/>
                <w:i/>
                <w:iCs/>
                <w:lang w:val="en-AU"/>
              </w:rPr>
            </m:ctrlPr>
          </m:sSubPr>
          <m:e>
            <m:r>
              <w:rPr>
                <w:rFonts w:ascii="Cambria Math" w:hAnsi="Cambria Math"/>
                <w:lang w:val="en-AU"/>
              </w:rPr>
              <m:t>n</m:t>
            </m:r>
          </m:e>
          <m:sub>
            <m:r>
              <w:rPr>
                <w:rFonts w:ascii="Cambria Math" w:hAnsi="Cambria Math"/>
                <w:lang w:val="en-AU"/>
              </w:rPr>
              <m:t>y_growing</m:t>
            </m:r>
          </m:sub>
        </m:sSub>
      </m:oMath>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F0351F">
        <w:rPr>
          <w:iCs/>
          <w:lang w:val="en-AU"/>
        </w:rPr>
        <w:tab/>
      </w:r>
      <w:r w:rsidR="00487F00" w:rsidRPr="0059152C">
        <w:rPr>
          <w:rFonts w:ascii="Times New Roman" w:hAnsi="Times New Roman"/>
          <w:iCs/>
          <w:lang w:val="en-AU"/>
        </w:rPr>
        <w:t xml:space="preserve">Equation </w:t>
      </w:r>
      <w:r w:rsidR="00487F00">
        <w:rPr>
          <w:rFonts w:ascii="Times New Roman" w:hAnsi="Times New Roman"/>
          <w:iCs/>
          <w:lang w:val="en-AU"/>
        </w:rPr>
        <w:t>6</w:t>
      </w:r>
    </w:p>
    <w:p w14:paraId="7C0CDA8C" w14:textId="77777777" w:rsidR="00487F00" w:rsidRPr="003A2303" w:rsidRDefault="00487F00" w:rsidP="00F0351F">
      <w:pPr>
        <w:pStyle w:val="Para0"/>
        <w:rPr>
          <w:lang w:val="en-AU"/>
        </w:rPr>
      </w:pPr>
      <w:r>
        <w:rPr>
          <w:lang w:val="en-AU"/>
        </w:rPr>
        <w:t xml:space="preserve">The rainfall data for both sites were </w:t>
      </w:r>
      <w:r w:rsidRPr="00F0351F">
        <w:t>obtained</w:t>
      </w:r>
      <w:r>
        <w:rPr>
          <w:lang w:val="en-AU"/>
        </w:rPr>
        <w:t xml:space="preserve"> at BoM rainfall station</w:t>
      </w:r>
      <w:r w:rsidRPr="003A2303">
        <w:t xml:space="preserve"> </w:t>
      </w:r>
      <w:r w:rsidRPr="003A2303">
        <w:rPr>
          <w:lang w:val="en-AU"/>
        </w:rPr>
        <w:t>Kyabram</w:t>
      </w:r>
      <w:r>
        <w:rPr>
          <w:lang w:val="en-AU"/>
        </w:rPr>
        <w:t>, summed for each year over the previous growing season only (September to March).</w:t>
      </w:r>
    </w:p>
    <w:p w14:paraId="1429366E" w14:textId="48F95AF3" w:rsidR="00487F00" w:rsidRDefault="00487F00" w:rsidP="00F0351F">
      <w:pPr>
        <w:pStyle w:val="Para0"/>
        <w:rPr>
          <w:lang w:val="en-AU"/>
        </w:rPr>
      </w:pPr>
      <w:r>
        <w:rPr>
          <w:lang w:val="en-AU"/>
        </w:rPr>
        <w:t xml:space="preserve">We </w:t>
      </w:r>
      <w:r w:rsidRPr="00B70A5E">
        <w:rPr>
          <w:lang w:val="en-AU"/>
        </w:rPr>
        <w:t>teste</w:t>
      </w:r>
      <w:r>
        <w:rPr>
          <w:lang w:val="en-AU"/>
        </w:rPr>
        <w:t xml:space="preserve">d the above models for all species and grouped </w:t>
      </w:r>
      <w:r w:rsidR="00DC2BB4">
        <w:rPr>
          <w:lang w:val="en-AU"/>
        </w:rPr>
        <w:t>water dependent</w:t>
      </w:r>
      <w:r>
        <w:rPr>
          <w:lang w:val="en-AU"/>
        </w:rPr>
        <w:t xml:space="preserve"> species with the </w:t>
      </w:r>
      <w:r w:rsidR="00F0351F">
        <w:rPr>
          <w:lang w:val="en-AU"/>
        </w:rPr>
        <w:t>LTIM monitoring data only (2014–</w:t>
      </w:r>
      <w:r>
        <w:rPr>
          <w:lang w:val="en-AU"/>
        </w:rPr>
        <w:t xml:space="preserve">2017). </w:t>
      </w:r>
    </w:p>
    <w:p w14:paraId="0C19E052" w14:textId="77777777" w:rsidR="00487F00" w:rsidRDefault="00487F00" w:rsidP="00F0351F">
      <w:pPr>
        <w:pStyle w:val="Para0"/>
        <w:rPr>
          <w:lang w:val="en-AU"/>
        </w:rPr>
      </w:pPr>
      <w:r w:rsidRPr="0023592F">
        <w:rPr>
          <w:lang w:val="en-AU"/>
        </w:rPr>
        <w:t xml:space="preserve">An alternative </w:t>
      </w:r>
      <w:r w:rsidRPr="00F0351F">
        <w:t>model</w:t>
      </w:r>
      <w:r w:rsidRPr="0023592F">
        <w:rPr>
          <w:lang w:val="en-AU"/>
        </w:rPr>
        <w:t xml:space="preserve"> also compares the probability of occurrence of different vegetation types across the elevation profile at each site with a Bayesian logistic </w:t>
      </w:r>
      <w:r>
        <w:rPr>
          <w:lang w:val="en-AU"/>
        </w:rPr>
        <w:t>regression, to compare vegetation occurrence</w:t>
      </w:r>
      <w:r w:rsidRPr="0023592F">
        <w:rPr>
          <w:lang w:val="en-AU"/>
        </w:rPr>
        <w:t xml:space="preserve"> </w:t>
      </w:r>
      <w:r>
        <w:rPr>
          <w:lang w:val="en-AU"/>
        </w:rPr>
        <w:t>pre- and post-spring fresh. To eliminate effects of the flood in 2016, this analysis focuses on 2014, 2015 and 2017 data only.</w:t>
      </w:r>
    </w:p>
    <w:p w14:paraId="02680236" w14:textId="77777777" w:rsidR="00487F00" w:rsidRDefault="00487F00" w:rsidP="00487F00">
      <w:pPr>
        <w:pStyle w:val="Heading2"/>
      </w:pPr>
      <w:bookmarkStart w:id="335" w:name="_Toc529424289"/>
      <w:bookmarkStart w:id="336" w:name="_Toc430418323"/>
      <w:bookmarkStart w:id="337" w:name="_Toc430363250"/>
      <w:bookmarkStart w:id="338" w:name="_Toc418852350"/>
      <w:bookmarkStart w:id="339" w:name="_Toc500342804"/>
      <w:r>
        <w:t>Results</w:t>
      </w:r>
      <w:bookmarkEnd w:id="335"/>
    </w:p>
    <w:p w14:paraId="6B297A3A" w14:textId="786E2F31" w:rsidR="00487F00" w:rsidRDefault="00487F00" w:rsidP="00743AEA">
      <w:pPr>
        <w:pStyle w:val="Heading3"/>
      </w:pPr>
      <w:bookmarkStart w:id="340" w:name="_Toc500342805"/>
      <w:bookmarkStart w:id="341" w:name="_Toc430418322"/>
      <w:bookmarkStart w:id="342" w:name="_Toc430363249"/>
      <w:bookmarkStart w:id="343" w:name="_Toc418852349"/>
      <w:bookmarkStart w:id="344" w:name="_Toc529424290"/>
      <w:bookmarkEnd w:id="336"/>
      <w:bookmarkEnd w:id="337"/>
      <w:bookmarkEnd w:id="338"/>
      <w:bookmarkEnd w:id="339"/>
      <w:r w:rsidRPr="00743AEA">
        <w:t>Relevant</w:t>
      </w:r>
      <w:r>
        <w:t xml:space="preserve"> flow components delivered to the lower Goulburn River</w:t>
      </w:r>
      <w:bookmarkEnd w:id="340"/>
      <w:r>
        <w:t xml:space="preserve"> </w:t>
      </w:r>
      <w:bookmarkEnd w:id="341"/>
      <w:bookmarkEnd w:id="342"/>
      <w:bookmarkEnd w:id="343"/>
      <w:r w:rsidR="00743AEA">
        <w:t>in 2017–</w:t>
      </w:r>
      <w:r>
        <w:t>18</w:t>
      </w:r>
      <w:bookmarkEnd w:id="344"/>
    </w:p>
    <w:p w14:paraId="3142EE25" w14:textId="00E263EF" w:rsidR="00487F00" w:rsidRDefault="00487F00" w:rsidP="00487F00">
      <w:pPr>
        <w:pStyle w:val="Para0"/>
        <w:shd w:val="clear" w:color="auto" w:fill="FFFFFF" w:themeFill="background1"/>
      </w:pPr>
      <w:r w:rsidRPr="00E370C9">
        <w:rPr>
          <w:i/>
        </w:rPr>
        <w:t>2017</w:t>
      </w:r>
      <w:r w:rsidR="00743AEA">
        <w:rPr>
          <w:i/>
        </w:rPr>
        <w:t>–</w:t>
      </w:r>
      <w:r w:rsidRPr="00E370C9">
        <w:rPr>
          <w:i/>
        </w:rPr>
        <w:t xml:space="preserve">18: </w:t>
      </w:r>
      <w:r>
        <w:rPr>
          <w:i/>
        </w:rPr>
        <w:t>S</w:t>
      </w:r>
      <w:r w:rsidRPr="00E370C9">
        <w:rPr>
          <w:i/>
        </w:rPr>
        <w:t>pring fresh</w:t>
      </w:r>
      <w:r w:rsidRPr="00E370C9">
        <w:t>: Commonwealth environmental water was delivered to the Goulburn River for vegetation objectives over approximately 3 weeks</w:t>
      </w:r>
      <w:r w:rsidR="00743AEA">
        <w:t>,</w:t>
      </w:r>
      <w:r w:rsidRPr="00E370C9">
        <w:t xml:space="preserve"> commencing the 20 September and finishing on the 9 October in accordance with seasonal watering plans</w:t>
      </w:r>
      <w:r>
        <w:t xml:space="preserve"> (</w:t>
      </w:r>
      <w:r w:rsidR="00146769">
        <w:rPr>
          <w:highlight w:val="yellow"/>
        </w:rPr>
        <w:fldChar w:fldCharType="begin"/>
      </w:r>
      <w:r w:rsidR="00146769">
        <w:instrText xml:space="preserve"> REF _Ref529282385 </w:instrText>
      </w:r>
      <w:r w:rsidR="00146769">
        <w:rPr>
          <w:highlight w:val="yellow"/>
        </w:rPr>
        <w:fldChar w:fldCharType="separate"/>
      </w:r>
      <w:r w:rsidR="00146769">
        <w:t xml:space="preserve">Figure </w:t>
      </w:r>
      <w:r w:rsidR="00146769">
        <w:rPr>
          <w:noProof/>
        </w:rPr>
        <w:t>6</w:t>
      </w:r>
      <w:r w:rsidR="00146769">
        <w:noBreakHyphen/>
      </w:r>
      <w:r w:rsidR="00146769">
        <w:rPr>
          <w:noProof/>
        </w:rPr>
        <w:t>1</w:t>
      </w:r>
      <w:r w:rsidR="00146769">
        <w:rPr>
          <w:highlight w:val="yellow"/>
        </w:rPr>
        <w:fldChar w:fldCharType="end"/>
      </w:r>
      <w:r>
        <w:t>)</w:t>
      </w:r>
      <w:r w:rsidRPr="00E370C9">
        <w:t>. A maximum discharge of ~66</w:t>
      </w:r>
      <w:r>
        <w:t>80</w:t>
      </w:r>
      <w:r w:rsidRPr="00E370C9">
        <w:t xml:space="preserve"> ML/d</w:t>
      </w:r>
      <w:r w:rsidR="00743AEA">
        <w:t>ay</w:t>
      </w:r>
      <w:r w:rsidRPr="00E370C9">
        <w:t xml:space="preserve"> was released. There were no further releases to meet fish objectives.</w:t>
      </w:r>
      <w:r>
        <w:t xml:space="preserve"> Following the Spring fresh natural high flows occurred between 20 November 2017, reaching ~15558 ML/d</w:t>
      </w:r>
      <w:r w:rsidR="00743AEA">
        <w:t>ay</w:t>
      </w:r>
      <w:r>
        <w:t xml:space="preserve"> at McCoys Bridge on 7 December 2017 and then falling to 976 ML/d</w:t>
      </w:r>
      <w:r w:rsidR="00743AEA">
        <w:t xml:space="preserve">ay on 28 December 2017. </w:t>
      </w:r>
      <w:r>
        <w:t>This natural event meant that higher than usual flows (~ 2300 ML/d</w:t>
      </w:r>
      <w:r w:rsidR="00743AEA">
        <w:t>ay</w:t>
      </w:r>
      <w:r>
        <w:t xml:space="preserve">) were experienced during vegetation surveys on 14-15 December 2017. Consequently, some transects could not be surveyed and the lowest elevation of all transects were inundated and could not be assessed. </w:t>
      </w:r>
    </w:p>
    <w:p w14:paraId="0555CE5A" w14:textId="129BAF9A" w:rsidR="00743AEA" w:rsidRDefault="00743AEA" w:rsidP="00487F00">
      <w:pPr>
        <w:pStyle w:val="Para0"/>
        <w:jc w:val="center"/>
      </w:pPr>
      <w:r w:rsidRPr="00743AEA">
        <w:rPr>
          <w:noProof/>
          <w:lang w:val="en-AU" w:eastAsia="en-AU"/>
        </w:rPr>
        <w:drawing>
          <wp:inline distT="0" distB="0" distL="0" distR="0" wp14:anchorId="31A76D1D" wp14:editId="20677419">
            <wp:extent cx="5842635" cy="1401445"/>
            <wp:effectExtent l="0" t="0" r="5715" b="825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842635" cy="1401445"/>
                    </a:xfrm>
                    <a:prstGeom prst="rect">
                      <a:avLst/>
                    </a:prstGeom>
                    <a:noFill/>
                    <a:ln>
                      <a:noFill/>
                    </a:ln>
                  </pic:spPr>
                </pic:pic>
              </a:graphicData>
            </a:graphic>
          </wp:inline>
        </w:drawing>
      </w:r>
    </w:p>
    <w:p w14:paraId="55F89FF7" w14:textId="1A24B26E" w:rsidR="00487F00" w:rsidRDefault="00146769" w:rsidP="00487F00">
      <w:pPr>
        <w:pStyle w:val="Caption"/>
      </w:pPr>
      <w:bookmarkStart w:id="345" w:name="_Ref529282385"/>
      <w:bookmarkStart w:id="346" w:name="_Toc500342891"/>
      <w:bookmarkStart w:id="347" w:name="_Toc5629936"/>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w:t>
      </w:r>
      <w:r w:rsidR="004B54B1">
        <w:fldChar w:fldCharType="end"/>
      </w:r>
      <w:bookmarkEnd w:id="345"/>
      <w:r w:rsidR="00487F00">
        <w:t>. Goulburn river discharge (ML/d</w:t>
      </w:r>
      <w:r w:rsidR="00743AEA">
        <w:t>ay</w:t>
      </w:r>
      <w:r w:rsidR="00487F00">
        <w:t>) for McCoy’s Bridge in 2017</w:t>
      </w:r>
      <w:r w:rsidR="00743AEA">
        <w:rPr>
          <w:rFonts w:ascii="Arial" w:hAnsi="Arial" w:cs="Arial" w:hint="cs"/>
          <w:rtl/>
        </w:rPr>
        <w:t>–</w:t>
      </w:r>
      <w:r w:rsidR="00487F00">
        <w:t>18 showing the spring freshes (orange). Blue arrows indicate timing of vegetation sampling.</w:t>
      </w:r>
      <w:bookmarkEnd w:id="346"/>
      <w:bookmarkEnd w:id="347"/>
      <w:r w:rsidR="00487F00">
        <w:t xml:space="preserve"> </w:t>
      </w:r>
    </w:p>
    <w:p w14:paraId="3E1D9F5F" w14:textId="28FAF34A" w:rsidR="00487F00" w:rsidRPr="002F24B2" w:rsidRDefault="00487F00" w:rsidP="00743AEA">
      <w:pPr>
        <w:pStyle w:val="Heading3"/>
      </w:pPr>
      <w:bookmarkStart w:id="348" w:name="_Toc500342806"/>
      <w:bookmarkStart w:id="349" w:name="_Toc529424291"/>
      <w:r w:rsidRPr="002F24B2">
        <w:t>Vegetation trajectories and flow</w:t>
      </w:r>
      <w:bookmarkEnd w:id="348"/>
      <w:r>
        <w:t xml:space="preserve"> 2017</w:t>
      </w:r>
      <w:r w:rsidR="00743AEA">
        <w:t>–</w:t>
      </w:r>
      <w:r>
        <w:t>18</w:t>
      </w:r>
      <w:bookmarkEnd w:id="349"/>
    </w:p>
    <w:p w14:paraId="1177D4C9" w14:textId="6DCA7531" w:rsidR="00487F00" w:rsidRDefault="00487F00" w:rsidP="00487F00">
      <w:pPr>
        <w:pStyle w:val="Para0"/>
      </w:pPr>
      <w:r>
        <w:t xml:space="preserve">Changes in mean cover over time at Loch Garry and McCoys Bridge are shown for different plants groups and species in </w:t>
      </w:r>
      <w:r w:rsidR="00146769">
        <w:rPr>
          <w:highlight w:val="yellow"/>
        </w:rPr>
        <w:fldChar w:fldCharType="begin"/>
      </w:r>
      <w:r w:rsidR="00146769">
        <w:instrText xml:space="preserve"> REF _Ref529282457 </w:instrText>
      </w:r>
      <w:r w:rsidR="00146769">
        <w:rPr>
          <w:highlight w:val="yellow"/>
        </w:rPr>
        <w:fldChar w:fldCharType="separate"/>
      </w:r>
      <w:r w:rsidR="00146769">
        <w:t xml:space="preserve">Figure </w:t>
      </w:r>
      <w:r w:rsidR="00146769">
        <w:rPr>
          <w:noProof/>
        </w:rPr>
        <w:t>6</w:t>
      </w:r>
      <w:r w:rsidR="00146769">
        <w:noBreakHyphen/>
      </w:r>
      <w:r w:rsidR="00146769">
        <w:rPr>
          <w:noProof/>
        </w:rPr>
        <w:t>2</w:t>
      </w:r>
      <w:r w:rsidR="00146769">
        <w:rPr>
          <w:highlight w:val="yellow"/>
        </w:rPr>
        <w:fldChar w:fldCharType="end"/>
      </w:r>
      <w:r>
        <w:t>. As not all locations were accessible at each sampling event</w:t>
      </w:r>
      <w:r w:rsidR="00743AEA">
        <w:t>,</w:t>
      </w:r>
      <w:r>
        <w:t xml:space="preserve"> only locations sampled at least 8 of the 9 sampling events were included to reduce bias in estimates resulting from differences in sampling at each time.</w:t>
      </w:r>
    </w:p>
    <w:p w14:paraId="3D2ACB42" w14:textId="46177872" w:rsidR="00487F00" w:rsidRPr="00600A97" w:rsidRDefault="00487F00" w:rsidP="00487F00">
      <w:pPr>
        <w:pStyle w:val="Para0"/>
        <w:rPr>
          <w:i/>
        </w:rPr>
      </w:pPr>
      <w:r>
        <w:t xml:space="preserve">Temporal patterns in mean cover indicate that the cover of ground layer vegetation at sampled locations in September and December has increased by ~ 20% </w:t>
      </w:r>
      <w:r w:rsidR="00782F52">
        <w:t xml:space="preserve">overall </w:t>
      </w:r>
      <w:r>
        <w:t xml:space="preserve">between 2014 and 2017. Most of the observed increases in total ground layer cover is due to an increased cover of grasses, particularly </w:t>
      </w:r>
      <w:r>
        <w:rPr>
          <w:i/>
        </w:rPr>
        <w:t>P.</w:t>
      </w:r>
      <w:r w:rsidRPr="00642231">
        <w:rPr>
          <w:i/>
        </w:rPr>
        <w:t xml:space="preserve"> labillardieri</w:t>
      </w:r>
      <w:r>
        <w:t>. In contrast to grasses</w:t>
      </w:r>
      <w:r w:rsidR="00743AEA">
        <w:t>,</w:t>
      </w:r>
      <w:r>
        <w:t xml:space="preserve"> the cover of water </w:t>
      </w:r>
      <w:r w:rsidR="00DC2BB4">
        <w:t>dependent</w:t>
      </w:r>
      <w:r>
        <w:t xml:space="preserve"> species as a group have oscillated and only a marginal increase in cover at Loch Garry only has been sustained in September and December 2017, due to </w:t>
      </w:r>
      <w:r w:rsidRPr="00600A97">
        <w:rPr>
          <w:i/>
        </w:rPr>
        <w:t>P</w:t>
      </w:r>
      <w:r>
        <w:rPr>
          <w:i/>
        </w:rPr>
        <w:t>.</w:t>
      </w:r>
      <w:r w:rsidRPr="00600A97">
        <w:rPr>
          <w:i/>
        </w:rPr>
        <w:t xml:space="preserve"> prostrata</w:t>
      </w:r>
      <w:r>
        <w:rPr>
          <w:i/>
        </w:rPr>
        <w:t>.</w:t>
      </w:r>
      <w:r w:rsidRPr="00600A97">
        <w:rPr>
          <w:i/>
        </w:rPr>
        <w:t xml:space="preserve"> </w:t>
      </w:r>
    </w:p>
    <w:p w14:paraId="2DC46B35" w14:textId="6291305E" w:rsidR="00487F00" w:rsidRDefault="00487F00" w:rsidP="00487F00">
      <w:pPr>
        <w:pStyle w:val="Para0"/>
      </w:pPr>
      <w:r>
        <w:t xml:space="preserve">The mean cover of all grasses decreased between September and December in both 2014 and 2015, suggesting that spring freshes limit the cover of introduced grasses. In contrast, </w:t>
      </w:r>
      <w:r>
        <w:rPr>
          <w:i/>
        </w:rPr>
        <w:t>P.</w:t>
      </w:r>
      <w:r w:rsidRPr="00600A97">
        <w:rPr>
          <w:i/>
        </w:rPr>
        <w:t xml:space="preserve"> labillardeir</w:t>
      </w:r>
      <w:r>
        <w:rPr>
          <w:i/>
        </w:rPr>
        <w:t xml:space="preserve">ei </w:t>
      </w:r>
      <w:r>
        <w:t xml:space="preserve">increased after spring freshes and reflects the higher elevations that this species occupies on the bank where spring freshes result in shorter and shallower inundation but </w:t>
      </w:r>
      <w:r w:rsidR="00C23214">
        <w:t>increase</w:t>
      </w:r>
      <w:r>
        <w:t xml:space="preserve"> soil moisture.  </w:t>
      </w:r>
    </w:p>
    <w:p w14:paraId="6351ADFD" w14:textId="02C8FDD9" w:rsidR="00487F00" w:rsidRDefault="00487F00" w:rsidP="00487F00">
      <w:pPr>
        <w:pStyle w:val="Para0"/>
      </w:pPr>
      <w:r>
        <w:t>It was not possible to sample vegetation in September 2016 due to natural flooding</w:t>
      </w:r>
      <w:r w:rsidR="00C23214">
        <w:t>,</w:t>
      </w:r>
      <w:r>
        <w:t xml:space="preserve"> but the cover of grasses in December 2016 was similar to that recorded in December 2014 and 2015. This suggests that natural flooding may have produced a similar suppression of grass cover over spring and early summer.</w:t>
      </w:r>
    </w:p>
    <w:p w14:paraId="4F8CA5AA" w14:textId="03F42CDD" w:rsidR="00487F00" w:rsidRDefault="00487F00" w:rsidP="00487F00">
      <w:pPr>
        <w:pStyle w:val="Para0"/>
      </w:pPr>
      <w:r>
        <w:t>Vegetation sampling in February and April 2017, before and immediate</w:t>
      </w:r>
      <w:r w:rsidR="00C23214">
        <w:t>ly after the March 2017 fresh</w:t>
      </w:r>
      <w:r>
        <w:t xml:space="preserve">, found that the mean cover of all grasses increased over time, despite the fresh delivered in March 2017. This suggests that freshes later in the growing season when grasses are more mature may favour their growth. </w:t>
      </w:r>
    </w:p>
    <w:p w14:paraId="61BC5408" w14:textId="50724625" w:rsidR="00487F00" w:rsidRDefault="00487F00" w:rsidP="00487F00">
      <w:pPr>
        <w:pStyle w:val="Para0"/>
      </w:pPr>
      <w:r>
        <w:t xml:space="preserve">The mean total cover of all water </w:t>
      </w:r>
      <w:r w:rsidR="00DC2BB4">
        <w:t>dependent</w:t>
      </w:r>
      <w:r>
        <w:t xml:space="preserve"> species increased between September and December in 2014 and 2015, suggesting that spring freshes contributed to increasing cover. Increase</w:t>
      </w:r>
      <w:r w:rsidR="00C23214">
        <w:t>d</w:t>
      </w:r>
      <w:r>
        <w:t xml:space="preserve"> cover</w:t>
      </w:r>
      <w:r w:rsidR="00C23214">
        <w:t>s</w:t>
      </w:r>
      <w:r>
        <w:t xml:space="preserve"> following spring freshes in 2014 were not maintained and</w:t>
      </w:r>
      <w:r w:rsidR="00A3622E">
        <w:t xml:space="preserve"> returned to similar levels in s</w:t>
      </w:r>
      <w:r>
        <w:t xml:space="preserve">pring 2015. This may partly be attributed to a drier year. In December 2016 following natural flooding the cover of water </w:t>
      </w:r>
      <w:r w:rsidR="00DC2BB4">
        <w:t>dependent</w:t>
      </w:r>
      <w:r>
        <w:t xml:space="preserve"> species was similar to that measured in December 2015. </w:t>
      </w:r>
      <w:r w:rsidR="00DC2BB4">
        <w:t>Water dependent</w:t>
      </w:r>
      <w:r>
        <w:t xml:space="preserve"> vegetation increased in cover between February and April 2017 following natural flooding but returned to similar levels of cover in September and December 2017. It is unclear if the increased cover in February and April was due to the natural flood or if it represents a seasonal pattern</w:t>
      </w:r>
      <w:r w:rsidRPr="00600A97">
        <w:t xml:space="preserve"> </w:t>
      </w:r>
      <w:r>
        <w:t>of growth.</w:t>
      </w:r>
    </w:p>
    <w:p w14:paraId="10F0989E" w14:textId="77777777" w:rsidR="00487F00" w:rsidRPr="00467FF3" w:rsidRDefault="00487F00" w:rsidP="00C23214">
      <w:pPr>
        <w:pStyle w:val="Heading3"/>
      </w:pPr>
      <w:bookmarkStart w:id="350" w:name="_Toc529424292"/>
      <w:r w:rsidRPr="00467FF3">
        <w:t>Vegetation responses to hydrologic conditions</w:t>
      </w:r>
      <w:bookmarkEnd w:id="350"/>
    </w:p>
    <w:p w14:paraId="791B937A" w14:textId="3CCD5BD1" w:rsidR="00487F00" w:rsidRDefault="00487F00" w:rsidP="00487F00">
      <w:pPr>
        <w:pStyle w:val="Para0"/>
      </w:pPr>
      <w:r>
        <w:t>Water dependent species differ in their hydrologic preferences. Patterns of mean cover for several water depend</w:t>
      </w:r>
      <w:r w:rsidR="00DC2BB4">
        <w:t>e</w:t>
      </w:r>
      <w:r>
        <w:t xml:space="preserve">nt taxa are shown in </w:t>
      </w:r>
      <w:r w:rsidR="00146769">
        <w:rPr>
          <w:highlight w:val="yellow"/>
        </w:rPr>
        <w:fldChar w:fldCharType="begin"/>
      </w:r>
      <w:r w:rsidR="00146769">
        <w:instrText xml:space="preserve"> REF _Ref529282493 </w:instrText>
      </w:r>
      <w:r w:rsidR="00146769">
        <w:rPr>
          <w:highlight w:val="yellow"/>
        </w:rPr>
        <w:fldChar w:fldCharType="separate"/>
      </w:r>
      <w:r w:rsidR="00146769">
        <w:t xml:space="preserve">Figure </w:t>
      </w:r>
      <w:r w:rsidR="00146769">
        <w:rPr>
          <w:noProof/>
        </w:rPr>
        <w:t>6</w:t>
      </w:r>
      <w:r w:rsidR="00146769">
        <w:noBreakHyphen/>
      </w:r>
      <w:r w:rsidR="00146769">
        <w:rPr>
          <w:noProof/>
        </w:rPr>
        <w:t>3</w:t>
      </w:r>
      <w:r w:rsidR="00146769">
        <w:rPr>
          <w:highlight w:val="yellow"/>
        </w:rPr>
        <w:fldChar w:fldCharType="end"/>
      </w:r>
      <w:r>
        <w:t xml:space="preserve"> and reveal that the cover of </w:t>
      </w:r>
      <w:r w:rsidRPr="002C0C06">
        <w:rPr>
          <w:i/>
        </w:rPr>
        <w:t>P</w:t>
      </w:r>
      <w:r>
        <w:rPr>
          <w:i/>
        </w:rPr>
        <w:t>.</w:t>
      </w:r>
      <w:r w:rsidRPr="002C0C06">
        <w:rPr>
          <w:i/>
        </w:rPr>
        <w:t xml:space="preserve"> prost</w:t>
      </w:r>
      <w:r>
        <w:rPr>
          <w:i/>
        </w:rPr>
        <w:t>r</w:t>
      </w:r>
      <w:r w:rsidRPr="002C0C06">
        <w:rPr>
          <w:i/>
        </w:rPr>
        <w:t>ata</w:t>
      </w:r>
      <w:r>
        <w:t xml:space="preserve">, </w:t>
      </w:r>
      <w:r>
        <w:rPr>
          <w:i/>
        </w:rPr>
        <w:t>A. denticulata</w:t>
      </w:r>
      <w:r>
        <w:t xml:space="preserve"> and sedges (Cyperaceae) all increased between September and December in 2014 and 2015 following spring freshes. This suggests that spring freshes maybe contributing to increased cover of these taxa, however it is uncertain how much change is due to seasonal patterns of plant growth that would occur in the absence of spring freshes.</w:t>
      </w:r>
    </w:p>
    <w:p w14:paraId="31F5A45C" w14:textId="7AA3158B" w:rsidR="00487F00" w:rsidRDefault="00487F00" w:rsidP="00487F00">
      <w:pPr>
        <w:pStyle w:val="Para0"/>
      </w:pPr>
      <w:r>
        <w:t xml:space="preserve">Climatic conditions and unregulated river flows also influence vegetation and can override responses to </w:t>
      </w:r>
      <w:r w:rsidR="00C23214">
        <w:t>environmental watering. In 2014–</w:t>
      </w:r>
      <w:r>
        <w:t xml:space="preserve">15 dry climatic condition and low unregulated flows over the year prior to monitoring in September 2015 was associated with reduced cover of </w:t>
      </w:r>
      <w:r w:rsidRPr="00F82E02">
        <w:rPr>
          <w:i/>
        </w:rPr>
        <w:t xml:space="preserve">A. </w:t>
      </w:r>
      <w:r>
        <w:rPr>
          <w:i/>
        </w:rPr>
        <w:t>denticulata</w:t>
      </w:r>
      <w:r w:rsidR="00C23214">
        <w:t xml:space="preserve"> while flooding in 2016–</w:t>
      </w:r>
      <w:r>
        <w:t>17 was associated with increased cover. In contrast, mean cover of sedges (Cyperaceae) did not decl</w:t>
      </w:r>
      <w:r w:rsidR="00C23214">
        <w:t>ine over dry conditions in 2015–</w:t>
      </w:r>
      <w:r>
        <w:t xml:space="preserve">16 but was severely reduced in response to the prolonged flooding in 2016. </w:t>
      </w:r>
    </w:p>
    <w:p w14:paraId="37AF2CC6" w14:textId="77777777" w:rsidR="00487F00" w:rsidRDefault="00487F00" w:rsidP="00487F00">
      <w:pPr>
        <w:pStyle w:val="Para0"/>
      </w:pPr>
      <w:r>
        <w:t xml:space="preserve">The cover of </w:t>
      </w:r>
      <w:r w:rsidRPr="00FC41BB">
        <w:rPr>
          <w:i/>
        </w:rPr>
        <w:t>P. prostrata</w:t>
      </w:r>
      <w:r>
        <w:t xml:space="preserve"> appears more resilient to variations in flow and climate conditions, particularly at Loch Garry where it has slowly increased in cover over time. A similar steady increase in cover of creeping knotweed has not been observed at McCoys Bridge. Similarly, the mean cover of all taxa examined was consistently lower at McCoy’s Bridge compared with Loch Garry.</w:t>
      </w:r>
    </w:p>
    <w:p w14:paraId="0DE04292" w14:textId="77777777" w:rsidR="00A3622E" w:rsidRPr="002F2E4B" w:rsidRDefault="00A3622E" w:rsidP="00A3622E">
      <w:pPr>
        <w:pStyle w:val="Heading3"/>
      </w:pPr>
      <w:bookmarkStart w:id="351" w:name="_Toc529424293"/>
      <w:r w:rsidRPr="002F2E4B">
        <w:t>Changes in patterns of species distribution along the elevation gradient</w:t>
      </w:r>
      <w:bookmarkEnd w:id="351"/>
      <w:r>
        <w:t xml:space="preserve"> </w:t>
      </w:r>
    </w:p>
    <w:p w14:paraId="6F669FE5" w14:textId="77777777" w:rsidR="00A3622E" w:rsidRDefault="00A3622E" w:rsidP="00A3622E">
      <w:pPr>
        <w:pStyle w:val="Para0"/>
      </w:pPr>
      <w:r>
        <w:t>Species are not evenly distributed on the bank face but occur in zones that reflect each species tolerances to and affinity for the hydrologic regimes experienced at different elevations (</w:t>
      </w:r>
      <w:r>
        <w:rPr>
          <w:highlight w:val="yellow"/>
        </w:rPr>
        <w:fldChar w:fldCharType="begin"/>
      </w:r>
      <w:r>
        <w:instrText xml:space="preserve"> REF _Ref529282547 </w:instrText>
      </w:r>
      <w:r>
        <w:rPr>
          <w:highlight w:val="yellow"/>
        </w:rPr>
        <w:fldChar w:fldCharType="separate"/>
      </w:r>
      <w:r>
        <w:t xml:space="preserve">Figure </w:t>
      </w:r>
      <w:r>
        <w:rPr>
          <w:noProof/>
        </w:rPr>
        <w:t>6</w:t>
      </w:r>
      <w:r>
        <w:noBreakHyphen/>
      </w:r>
      <w:r>
        <w:rPr>
          <w:noProof/>
        </w:rPr>
        <w:t>4</w:t>
      </w:r>
      <w:r>
        <w:rPr>
          <w:highlight w:val="yellow"/>
        </w:rPr>
        <w:fldChar w:fldCharType="end"/>
      </w:r>
      <w:r>
        <w:rPr>
          <w:noProof/>
        </w:rPr>
        <w:t xml:space="preserve"> and </w:t>
      </w:r>
      <w:r>
        <w:rPr>
          <w:noProof/>
        </w:rPr>
        <w:fldChar w:fldCharType="begin"/>
      </w:r>
      <w:r>
        <w:rPr>
          <w:noProof/>
        </w:rPr>
        <w:instrText xml:space="preserve"> REF _Ref529282556 </w:instrText>
      </w:r>
      <w:r>
        <w:rPr>
          <w:noProof/>
        </w:rPr>
        <w:fldChar w:fldCharType="separate"/>
      </w:r>
      <w:r>
        <w:t xml:space="preserve">Figure </w:t>
      </w:r>
      <w:r>
        <w:rPr>
          <w:noProof/>
        </w:rPr>
        <w:t>6</w:t>
      </w:r>
      <w:r>
        <w:noBreakHyphen/>
      </w:r>
      <w:r>
        <w:rPr>
          <w:noProof/>
        </w:rPr>
        <w:t>5</w:t>
      </w:r>
      <w:r>
        <w:rPr>
          <w:noProof/>
        </w:rPr>
        <w:fldChar w:fldCharType="end"/>
      </w:r>
      <w:r>
        <w:t>). During periods where inundation experienced at an elevation on the bank is not favourable, the occurrence and or cover of the species may decline at that location but be maintained or increased at other locations on the bank that experience more suitable inundation regimes. Characterising the inundation regime at different elevations along the bank face over time provides insights into the hydrological envelope of each species.</w:t>
      </w:r>
    </w:p>
    <w:p w14:paraId="721BA13E" w14:textId="4618274B" w:rsidR="00DD4A62" w:rsidRDefault="00DD4A62" w:rsidP="00DD4A62">
      <w:pPr>
        <w:pStyle w:val="Para0"/>
      </w:pPr>
      <w:r>
        <w:t xml:space="preserve">The cover and distribution </w:t>
      </w:r>
      <w:r w:rsidR="00723217">
        <w:t xml:space="preserve">of </w:t>
      </w:r>
      <w:r>
        <w:t xml:space="preserve">native grasses and </w:t>
      </w:r>
      <w:r w:rsidR="00DC2BB4">
        <w:t>water dependent</w:t>
      </w:r>
      <w:r>
        <w:t xml:space="preserve"> species along the elevation gradient show contrasting patterns with the cover of native grasses (mostly </w:t>
      </w:r>
      <w:r w:rsidRPr="00C659CA">
        <w:rPr>
          <w:i/>
        </w:rPr>
        <w:t>P</w:t>
      </w:r>
      <w:r>
        <w:t>.</w:t>
      </w:r>
      <w:r w:rsidRPr="00EE26CE">
        <w:rPr>
          <w:i/>
        </w:rPr>
        <w:t xml:space="preserve"> labillardier</w:t>
      </w:r>
      <w:r>
        <w:rPr>
          <w:i/>
        </w:rPr>
        <w:t>e</w:t>
      </w:r>
      <w:r w:rsidRPr="00EE26CE">
        <w:rPr>
          <w:i/>
        </w:rPr>
        <w:t>i</w:t>
      </w:r>
      <w:r>
        <w:t>)</w:t>
      </w:r>
      <w:r w:rsidR="00723217">
        <w:t>,</w:t>
      </w:r>
      <w:r>
        <w:t xml:space="preserve"> increasing at higher elevation while the cover of all </w:t>
      </w:r>
      <w:r w:rsidR="00DC2BB4">
        <w:t>water dependent</w:t>
      </w:r>
      <w:r>
        <w:t xml:space="preserve"> species combined decreases at higher elevation</w:t>
      </w:r>
      <w:r w:rsidR="00723217">
        <w:t>s</w:t>
      </w:r>
      <w:r>
        <w:t xml:space="preserve"> (</w:t>
      </w:r>
      <w:r>
        <w:fldChar w:fldCharType="begin"/>
      </w:r>
      <w:r>
        <w:instrText xml:space="preserve"> REF _Ref529282547 \h </w:instrText>
      </w:r>
      <w:r>
        <w:fldChar w:fldCharType="separate"/>
      </w:r>
      <w:r>
        <w:t xml:space="preserve">Figure </w:t>
      </w:r>
      <w:r>
        <w:rPr>
          <w:noProof/>
        </w:rPr>
        <w:t>6</w:t>
      </w:r>
      <w:r>
        <w:noBreakHyphen/>
      </w:r>
      <w:r>
        <w:rPr>
          <w:noProof/>
        </w:rPr>
        <w:t>4</w:t>
      </w:r>
      <w:r>
        <w:fldChar w:fldCharType="end"/>
      </w:r>
      <w:r>
        <w:t xml:space="preserve">). </w:t>
      </w:r>
      <w:r>
        <w:rPr>
          <w:noProof/>
        </w:rPr>
        <w:t xml:space="preserve">These patterns are similar at both Loch Garry and McCoys Bridge. The </w:t>
      </w:r>
      <w:r w:rsidR="00DC2BB4">
        <w:rPr>
          <w:noProof/>
        </w:rPr>
        <w:t>water dependent</w:t>
      </w:r>
      <w:r>
        <w:rPr>
          <w:noProof/>
        </w:rPr>
        <w:t xml:space="preserve"> taxa examined also differ in their patterns of distribution along the bank face (</w:t>
      </w:r>
      <w:r>
        <w:rPr>
          <w:noProof/>
        </w:rPr>
        <w:fldChar w:fldCharType="begin"/>
      </w:r>
      <w:r>
        <w:rPr>
          <w:noProof/>
        </w:rPr>
        <w:instrText xml:space="preserve"> REF _Ref529282556 \h </w:instrText>
      </w:r>
      <w:r>
        <w:rPr>
          <w:noProof/>
        </w:rPr>
      </w:r>
      <w:r>
        <w:rPr>
          <w:noProof/>
        </w:rPr>
        <w:fldChar w:fldCharType="separate"/>
      </w:r>
      <w:r>
        <w:t xml:space="preserve">Figure </w:t>
      </w:r>
      <w:r>
        <w:rPr>
          <w:noProof/>
        </w:rPr>
        <w:t>6</w:t>
      </w:r>
      <w:r>
        <w:noBreakHyphen/>
      </w:r>
      <w:r>
        <w:rPr>
          <w:noProof/>
        </w:rPr>
        <w:t>5</w:t>
      </w:r>
      <w:r>
        <w:rPr>
          <w:noProof/>
        </w:rPr>
        <w:fldChar w:fldCharType="end"/>
      </w:r>
      <w:r>
        <w:rPr>
          <w:noProof/>
        </w:rPr>
        <w:t xml:space="preserve">). </w:t>
      </w:r>
      <w:r w:rsidRPr="00C659CA">
        <w:rPr>
          <w:i/>
        </w:rPr>
        <w:t>P</w:t>
      </w:r>
      <w:r>
        <w:t>.</w:t>
      </w:r>
      <w:r w:rsidRPr="00EE26CE">
        <w:rPr>
          <w:i/>
        </w:rPr>
        <w:t xml:space="preserve"> labillardier</w:t>
      </w:r>
      <w:r>
        <w:rPr>
          <w:i/>
        </w:rPr>
        <w:t>e</w:t>
      </w:r>
      <w:r w:rsidRPr="00EE26CE">
        <w:rPr>
          <w:i/>
        </w:rPr>
        <w:t>i</w:t>
      </w:r>
      <w:r>
        <w:t xml:space="preserve"> occupies the highest elevations sampled on the bank face and achieved highest cover at elevations above the level typically reached by spring freshes. In contrast </w:t>
      </w:r>
      <w:r>
        <w:rPr>
          <w:i/>
        </w:rPr>
        <w:t>P.</w:t>
      </w:r>
      <w:r w:rsidRPr="00EE26CE">
        <w:rPr>
          <w:i/>
        </w:rPr>
        <w:t xml:space="preserve"> </w:t>
      </w:r>
      <w:r>
        <w:rPr>
          <w:i/>
        </w:rPr>
        <w:t>prostrata</w:t>
      </w:r>
      <w:r>
        <w:t xml:space="preserve"> occurs across a wide range of elevations but has the highest cover at mid elevations with cover declining above elevations typically reached by spring freshes and </w:t>
      </w:r>
      <w:r w:rsidRPr="006E2CF7">
        <w:rPr>
          <w:i/>
        </w:rPr>
        <w:t xml:space="preserve">A. </w:t>
      </w:r>
      <w:r>
        <w:rPr>
          <w:i/>
        </w:rPr>
        <w:t>denticulata</w:t>
      </w:r>
      <w:r>
        <w:t xml:space="preserve"> and Cyperaceae occupy comparatively lower elevations where inundation is more frequent indicating a greater dependence on water availability. As lower elevations are subject to the most pronounced variations in inundation depth and duration this likely contributes to the high variation in cover observed overtime for water </w:t>
      </w:r>
      <w:r w:rsidR="00DC2BB4">
        <w:t>dependent</w:t>
      </w:r>
      <w:r>
        <w:t xml:space="preserve"> species.</w:t>
      </w:r>
    </w:p>
    <w:p w14:paraId="556BCB92" w14:textId="77777777" w:rsidR="00B71A21" w:rsidRDefault="00B71A21" w:rsidP="00B71A21">
      <w:pPr>
        <w:pStyle w:val="Para0"/>
      </w:pPr>
      <w:r>
        <w:t xml:space="preserve">The cover of some species along the elevation profile is dynamic and shifts over time. The distribution </w:t>
      </w:r>
      <w:r w:rsidRPr="00E82FE3">
        <w:t>of</w:t>
      </w:r>
      <w:r>
        <w:rPr>
          <w:i/>
        </w:rPr>
        <w:t xml:space="preserve"> </w:t>
      </w:r>
      <w:r w:rsidRPr="00F43DD1">
        <w:rPr>
          <w:i/>
        </w:rPr>
        <w:t xml:space="preserve">A. </w:t>
      </w:r>
      <w:r>
        <w:rPr>
          <w:i/>
        </w:rPr>
        <w:t xml:space="preserve">denticulata </w:t>
      </w:r>
      <w:r>
        <w:t xml:space="preserve">shifted to lower elevations during drier condition in 2014–15 but increased again after the recession of flood water in 2016–17 (see previous reports). In contrast, the occurrence and cover of </w:t>
      </w:r>
      <w:r w:rsidRPr="00AE50F2">
        <w:rPr>
          <w:i/>
        </w:rPr>
        <w:t>Cyperus spp</w:t>
      </w:r>
      <w:r>
        <w:t xml:space="preserve">. increased at lower elevations during the drier conditions in 2014–15 but decreased following prolong flooding in 2016–17). The distribution of </w:t>
      </w:r>
      <w:r w:rsidRPr="00E82FE3">
        <w:rPr>
          <w:i/>
        </w:rPr>
        <w:t xml:space="preserve">P. </w:t>
      </w:r>
      <w:r>
        <w:rPr>
          <w:i/>
        </w:rPr>
        <w:t>prostrata</w:t>
      </w:r>
      <w:r>
        <w:t xml:space="preserve"> along the elevation profile has not changed substantially over time.</w:t>
      </w:r>
    </w:p>
    <w:p w14:paraId="23CF30CA" w14:textId="7C697E0A" w:rsidR="00C23214" w:rsidRDefault="00487F00" w:rsidP="00B71A21">
      <w:pPr>
        <w:pStyle w:val="Para0"/>
        <w:jc w:val="center"/>
      </w:pPr>
      <w:r>
        <w:rPr>
          <w:noProof/>
          <w:lang w:val="en-AU" w:eastAsia="en-AU"/>
        </w:rPr>
        <mc:AlternateContent>
          <mc:Choice Requires="wps">
            <w:drawing>
              <wp:anchor distT="0" distB="0" distL="114300" distR="114300" simplePos="0" relativeHeight="251642880" behindDoc="0" locked="0" layoutInCell="1" allowOverlap="1" wp14:anchorId="23620081" wp14:editId="3D64CB77">
                <wp:simplePos x="0" y="0"/>
                <wp:positionH relativeFrom="column">
                  <wp:posOffset>734060</wp:posOffset>
                </wp:positionH>
                <wp:positionV relativeFrom="paragraph">
                  <wp:posOffset>5493501</wp:posOffset>
                </wp:positionV>
                <wp:extent cx="436418" cy="256309"/>
                <wp:effectExtent l="0" t="0" r="0" b="0"/>
                <wp:wrapNone/>
                <wp:docPr id="7173" name="Text Box 7173"/>
                <wp:cNvGraphicFramePr/>
                <a:graphic xmlns:a="http://schemas.openxmlformats.org/drawingml/2006/main">
                  <a:graphicData uri="http://schemas.microsoft.com/office/word/2010/wordprocessingShape">
                    <wps:wsp>
                      <wps:cNvSpPr txBox="1"/>
                      <wps:spPr>
                        <a:xfrm>
                          <a:off x="0" y="0"/>
                          <a:ext cx="436418" cy="256309"/>
                        </a:xfrm>
                        <a:prstGeom prst="rect">
                          <a:avLst/>
                        </a:prstGeom>
                        <a:noFill/>
                        <a:ln w="6350">
                          <a:noFill/>
                        </a:ln>
                      </wps:spPr>
                      <wps:txbx>
                        <w:txbxContent>
                          <w:p w14:paraId="32220919" w14:textId="490909D8" w:rsidR="002579B8" w:rsidRDefault="002579B8" w:rsidP="00487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620081" id="_x0000_t202" coordsize="21600,21600" o:spt="202" path="m,l,21600r21600,l21600,xe">
                <v:stroke joinstyle="miter"/>
                <v:path gradientshapeok="t" o:connecttype="rect"/>
              </v:shapetype>
              <v:shape id="Text Box 7173" o:spid="_x0000_s1026" type="#_x0000_t202" style="position:absolute;left:0;text-align:left;margin-left:57.8pt;margin-top:432.55pt;width:34.35pt;height:2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" filled="f" stroked="f" strokeweight=".5pt">
                <v:textbox>
                  <w:txbxContent>
                    <w:p w14:paraId="32220919" w14:textId="490909D8" w:rsidR="002579B8" w:rsidRDefault="002579B8" w:rsidP="00487F00"/>
                  </w:txbxContent>
                </v:textbox>
              </v:shape>
            </w:pict>
          </mc:Fallback>
        </mc:AlternateContent>
      </w:r>
      <w:r>
        <w:rPr>
          <w:noProof/>
          <w:lang w:val="en-AU" w:eastAsia="en-AU"/>
        </w:rPr>
        <mc:AlternateContent>
          <mc:Choice Requires="wps">
            <w:drawing>
              <wp:anchor distT="0" distB="0" distL="114300" distR="114300" simplePos="0" relativeHeight="251638784" behindDoc="0" locked="0" layoutInCell="1" allowOverlap="1" wp14:anchorId="716C2019" wp14:editId="169615B0">
                <wp:simplePos x="0" y="0"/>
                <wp:positionH relativeFrom="column">
                  <wp:posOffset>734060</wp:posOffset>
                </wp:positionH>
                <wp:positionV relativeFrom="paragraph">
                  <wp:posOffset>3678671</wp:posOffset>
                </wp:positionV>
                <wp:extent cx="436418" cy="256309"/>
                <wp:effectExtent l="0" t="0" r="0" b="0"/>
                <wp:wrapNone/>
                <wp:docPr id="7172" name="Text Box 7172"/>
                <wp:cNvGraphicFramePr/>
                <a:graphic xmlns:a="http://schemas.openxmlformats.org/drawingml/2006/main">
                  <a:graphicData uri="http://schemas.microsoft.com/office/word/2010/wordprocessingShape">
                    <wps:wsp>
                      <wps:cNvSpPr txBox="1"/>
                      <wps:spPr>
                        <a:xfrm>
                          <a:off x="0" y="0"/>
                          <a:ext cx="436418" cy="256309"/>
                        </a:xfrm>
                        <a:prstGeom prst="rect">
                          <a:avLst/>
                        </a:prstGeom>
                        <a:noFill/>
                        <a:ln w="6350">
                          <a:noFill/>
                        </a:ln>
                      </wps:spPr>
                      <wps:txbx>
                        <w:txbxContent>
                          <w:p w14:paraId="19511F49" w14:textId="4B476A42" w:rsidR="002579B8" w:rsidRDefault="002579B8" w:rsidP="00487F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2019" id="Text Box 7172" o:spid="_x0000_s1027" type="#_x0000_t202" style="position:absolute;left:0;text-align:left;margin-left:57.8pt;margin-top:289.65pt;width:34.35pt;height:2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" filled="f" stroked="f" strokeweight=".5pt">
                <v:textbox>
                  <w:txbxContent>
                    <w:p w14:paraId="19511F49" w14:textId="4B476A42" w:rsidR="002579B8" w:rsidRDefault="002579B8" w:rsidP="00487F00"/>
                  </w:txbxContent>
                </v:textbox>
              </v:shape>
            </w:pict>
          </mc:Fallback>
        </mc:AlternateContent>
      </w:r>
      <w:bookmarkStart w:id="352" w:name="_Ref496713403"/>
      <w:bookmarkStart w:id="353" w:name="_Toc500342892"/>
      <w:r w:rsidR="00B71A21" w:rsidRPr="00B71A21">
        <w:rPr>
          <w:noProof/>
          <w:lang w:val="en-AU" w:eastAsia="en-AU"/>
        </w:rPr>
        <w:drawing>
          <wp:inline distT="0" distB="0" distL="0" distR="0" wp14:anchorId="1F90932F" wp14:editId="26789E9C">
            <wp:extent cx="5254625" cy="7971790"/>
            <wp:effectExtent l="0" t="0" r="3175" b="0"/>
            <wp:docPr id="7206" name="Picture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254625" cy="7971790"/>
                    </a:xfrm>
                    <a:prstGeom prst="rect">
                      <a:avLst/>
                    </a:prstGeom>
                    <a:noFill/>
                    <a:ln>
                      <a:noFill/>
                    </a:ln>
                  </pic:spPr>
                </pic:pic>
              </a:graphicData>
            </a:graphic>
          </wp:inline>
        </w:drawing>
      </w:r>
    </w:p>
    <w:p w14:paraId="5655691E" w14:textId="14F2A02E" w:rsidR="00487F00" w:rsidRPr="00841974" w:rsidRDefault="00146769" w:rsidP="00487F00">
      <w:pPr>
        <w:pStyle w:val="Caption"/>
      </w:pPr>
      <w:bookmarkStart w:id="354" w:name="_Ref529282457"/>
      <w:bookmarkStart w:id="355" w:name="_Toc5629937"/>
      <w:bookmarkEnd w:id="352"/>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w:t>
      </w:r>
      <w:r w:rsidR="004B54B1">
        <w:fldChar w:fldCharType="end"/>
      </w:r>
      <w:bookmarkEnd w:id="354"/>
      <w:r w:rsidR="00487F00" w:rsidRPr="002F2E4B">
        <w:t>.</w:t>
      </w:r>
      <w:r w:rsidR="00487F00">
        <w:t xml:space="preserve"> River discharge (Ml/day) over time (a). M</w:t>
      </w:r>
      <w:r w:rsidR="00487F00" w:rsidRPr="002F2E4B">
        <w:t xml:space="preserve">ean </w:t>
      </w:r>
      <w:r w:rsidR="00487F00">
        <w:t>foliage projected cover (</w:t>
      </w:r>
      <w:r w:rsidR="00487F00" w:rsidRPr="002F2E4B">
        <w:t>FPC</w:t>
      </w:r>
      <w:r w:rsidR="00487F00">
        <w:t xml:space="preserve">, </w:t>
      </w:r>
      <w:r w:rsidR="00487F00" w:rsidRPr="002F2E4B">
        <w:t>%) (</w:t>
      </w:r>
      <w:r w:rsidR="00487F00" w:rsidRPr="00945F56">
        <w:t>±</w:t>
      </w:r>
      <w:r w:rsidR="00487F00">
        <w:t xml:space="preserve"> 95% Confidence Intervals</w:t>
      </w:r>
      <w:r w:rsidR="00487F00" w:rsidRPr="002F2E4B">
        <w:t xml:space="preserve">) at </w:t>
      </w:r>
      <w:r w:rsidR="00487F00">
        <w:t xml:space="preserve">over time </w:t>
      </w:r>
      <w:r w:rsidR="00487F00" w:rsidRPr="002F2E4B">
        <w:t xml:space="preserve">for all </w:t>
      </w:r>
      <w:r w:rsidR="00487F00">
        <w:t xml:space="preserve">ground layer vegetation (b), total grasses and native grasses </w:t>
      </w:r>
      <w:r w:rsidR="00487F00" w:rsidRPr="002F2E4B">
        <w:t>(</w:t>
      </w:r>
      <w:r w:rsidR="00487F00">
        <w:t>c</w:t>
      </w:r>
      <w:r w:rsidR="00487F00" w:rsidRPr="002F2E4B">
        <w:t xml:space="preserve">) and </w:t>
      </w:r>
      <w:r w:rsidR="00487F00">
        <w:t xml:space="preserve">total </w:t>
      </w:r>
      <w:r w:rsidR="00DC2BB4">
        <w:t>water dependent</w:t>
      </w:r>
      <w:r w:rsidR="00487F00">
        <w:t xml:space="preserve"> species (d)</w:t>
      </w:r>
      <w:bookmarkEnd w:id="353"/>
      <w:r w:rsidR="00487F00">
        <w:t>. Orange diamonds in represent the timing of vegetation surveys.</w:t>
      </w:r>
      <w:r w:rsidR="00723217">
        <w:t xml:space="preserve"> Abbreviations: LG = Loch Garry, MB = McCoy’s Bridge.</w:t>
      </w:r>
      <w:bookmarkEnd w:id="355"/>
    </w:p>
    <w:p w14:paraId="25AE7ECA" w14:textId="2469FD09" w:rsidR="00487F00" w:rsidRDefault="00487F00" w:rsidP="00C23214">
      <w:pPr>
        <w:pStyle w:val="Para0"/>
        <w:jc w:val="center"/>
        <w:rPr>
          <w:i/>
        </w:rPr>
      </w:pPr>
      <w:r>
        <w:rPr>
          <w:noProof/>
          <w:lang w:val="en-AU" w:eastAsia="en-AU"/>
        </w:rPr>
        <mc:AlternateContent>
          <mc:Choice Requires="wps">
            <w:drawing>
              <wp:anchor distT="0" distB="0" distL="114300" distR="114300" simplePos="0" relativeHeight="251646976" behindDoc="0" locked="0" layoutInCell="1" allowOverlap="1" wp14:anchorId="4AE06C0E" wp14:editId="0312E055">
                <wp:simplePos x="0" y="0"/>
                <wp:positionH relativeFrom="column">
                  <wp:posOffset>1626870</wp:posOffset>
                </wp:positionH>
                <wp:positionV relativeFrom="paragraph">
                  <wp:posOffset>2009965</wp:posOffset>
                </wp:positionV>
                <wp:extent cx="512618" cy="256309"/>
                <wp:effectExtent l="0" t="0" r="0" b="0"/>
                <wp:wrapNone/>
                <wp:docPr id="7174" name="Text Box 7174"/>
                <wp:cNvGraphicFramePr/>
                <a:graphic xmlns:a="http://schemas.openxmlformats.org/drawingml/2006/main">
                  <a:graphicData uri="http://schemas.microsoft.com/office/word/2010/wordprocessingShape">
                    <wps:wsp>
                      <wps:cNvSpPr txBox="1"/>
                      <wps:spPr>
                        <a:xfrm>
                          <a:off x="0" y="0"/>
                          <a:ext cx="512618" cy="256309"/>
                        </a:xfrm>
                        <a:prstGeom prst="rect">
                          <a:avLst/>
                        </a:prstGeom>
                        <a:noFill/>
                        <a:ln w="6350">
                          <a:noFill/>
                        </a:ln>
                      </wps:spPr>
                      <wps:txbx>
                        <w:txbxContent>
                          <w:p w14:paraId="264F0EE1" w14:textId="77777777" w:rsidR="002579B8" w:rsidRDefault="002579B8" w:rsidP="00487F0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6C0E" id="Text Box 7174" o:spid="_x0000_s1028" type="#_x0000_t202" style="position:absolute;left:0;text-align:left;margin-left:128.1pt;margin-top:158.25pt;width:40.35pt;height:2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" filled="f" stroked="f" strokeweight=".5pt">
                <v:textbox>
                  <w:txbxContent>
                    <w:p w14:paraId="264F0EE1" w14:textId="77777777" w:rsidR="002579B8" w:rsidRDefault="002579B8" w:rsidP="00487F00">
                      <w:r>
                        <w:t>(b.)</w:t>
                      </w:r>
                    </w:p>
                  </w:txbxContent>
                </v:textbox>
              </v:shape>
            </w:pict>
          </mc:Fallback>
        </mc:AlternateContent>
      </w:r>
      <w:r w:rsidR="00C23214" w:rsidRPr="00C23214">
        <w:rPr>
          <w:noProof/>
          <w:lang w:val="en-AU" w:eastAsia="en-AU"/>
        </w:rPr>
        <w:drawing>
          <wp:inline distT="0" distB="0" distL="0" distR="0" wp14:anchorId="019D2FD0" wp14:editId="3152E3AC">
            <wp:extent cx="3799840" cy="1899920"/>
            <wp:effectExtent l="0" t="0" r="0" b="508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799840" cy="1899920"/>
                    </a:xfrm>
                    <a:prstGeom prst="rect">
                      <a:avLst/>
                    </a:prstGeom>
                    <a:noFill/>
                    <a:ln>
                      <a:noFill/>
                    </a:ln>
                  </pic:spPr>
                </pic:pic>
              </a:graphicData>
            </a:graphic>
          </wp:inline>
        </w:drawing>
      </w:r>
      <w:r w:rsidR="00C23214" w:rsidRPr="00C23214">
        <w:rPr>
          <w:noProof/>
          <w:lang w:val="en-AU" w:eastAsia="en-AU"/>
        </w:rPr>
        <w:drawing>
          <wp:inline distT="0" distB="0" distL="0" distR="0" wp14:anchorId="34D0B611" wp14:editId="111D1106">
            <wp:extent cx="3764280" cy="1888490"/>
            <wp:effectExtent l="0" t="0" r="762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3764280" cy="1888490"/>
                    </a:xfrm>
                    <a:prstGeom prst="rect">
                      <a:avLst/>
                    </a:prstGeom>
                    <a:noFill/>
                    <a:ln>
                      <a:noFill/>
                    </a:ln>
                  </pic:spPr>
                </pic:pic>
              </a:graphicData>
            </a:graphic>
          </wp:inline>
        </w:drawing>
      </w:r>
      <w:r w:rsidR="00C23214" w:rsidRPr="00C23214">
        <w:rPr>
          <w:noProof/>
          <w:lang w:val="en-AU" w:eastAsia="en-AU"/>
        </w:rPr>
        <w:drawing>
          <wp:inline distT="0" distB="0" distL="0" distR="0" wp14:anchorId="00441D34" wp14:editId="0E938FC0">
            <wp:extent cx="3776345" cy="2660015"/>
            <wp:effectExtent l="0" t="0" r="0" b="698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3776345" cy="2660015"/>
                    </a:xfrm>
                    <a:prstGeom prst="rect">
                      <a:avLst/>
                    </a:prstGeom>
                    <a:noFill/>
                    <a:ln>
                      <a:noFill/>
                    </a:ln>
                  </pic:spPr>
                </pic:pic>
              </a:graphicData>
            </a:graphic>
          </wp:inline>
        </w:drawing>
      </w:r>
    </w:p>
    <w:p w14:paraId="6EDE209D" w14:textId="6A2E77AC" w:rsidR="00487F00" w:rsidRDefault="00146769" w:rsidP="003924B0">
      <w:pPr>
        <w:pStyle w:val="Caption"/>
      </w:pPr>
      <w:bookmarkStart w:id="356" w:name="_Ref529282493"/>
      <w:bookmarkStart w:id="357" w:name="_Toc500342893"/>
      <w:bookmarkStart w:id="358" w:name="_Toc5629938"/>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3</w:t>
      </w:r>
      <w:r w:rsidR="004B54B1">
        <w:fldChar w:fldCharType="end"/>
      </w:r>
      <w:bookmarkEnd w:id="356"/>
      <w:r w:rsidR="00487F00" w:rsidRPr="002F2E4B">
        <w:t>.</w:t>
      </w:r>
      <w:r w:rsidR="00487F00">
        <w:t xml:space="preserve"> </w:t>
      </w:r>
      <w:r w:rsidR="00487F00" w:rsidRPr="002F2E4B">
        <w:t>Mean FPC (%) (</w:t>
      </w:r>
      <w:r w:rsidR="00487F00" w:rsidRPr="002F2E4B">
        <w:rPr>
          <w:rFonts w:cs="Arial"/>
        </w:rPr>
        <w:t>±</w:t>
      </w:r>
      <w:r w:rsidR="00487F00" w:rsidRPr="002F2E4B">
        <w:t xml:space="preserve"> </w:t>
      </w:r>
      <w:r w:rsidR="00487F00">
        <w:t xml:space="preserve">95% Confidence Interval) across all sampling location </w:t>
      </w:r>
      <w:r w:rsidR="00487F00" w:rsidRPr="002F2E4B">
        <w:t xml:space="preserve">at Loch Garry and McCoy’s Bridge at each sample date for </w:t>
      </w:r>
      <w:r w:rsidR="00487F00" w:rsidRPr="006B36CA">
        <w:rPr>
          <w:i/>
        </w:rPr>
        <w:t xml:space="preserve">Alternanthera </w:t>
      </w:r>
      <w:r w:rsidR="00487F00">
        <w:rPr>
          <w:i/>
        </w:rPr>
        <w:t xml:space="preserve">denticulata </w:t>
      </w:r>
      <w:r w:rsidR="00487F00" w:rsidRPr="00785382">
        <w:t>(lesser</w:t>
      </w:r>
      <w:r w:rsidR="00487F00">
        <w:t xml:space="preserve"> joyweed), </w:t>
      </w:r>
      <w:r w:rsidR="00487F00" w:rsidRPr="002F2E4B">
        <w:t>(</w:t>
      </w:r>
      <w:r w:rsidR="00487F00">
        <w:t>a</w:t>
      </w:r>
      <w:r w:rsidR="00487F00" w:rsidRPr="002F2E4B">
        <w:t>)</w:t>
      </w:r>
      <w:r w:rsidR="00487F00">
        <w:t>,</w:t>
      </w:r>
      <w:r w:rsidR="00487F00" w:rsidRPr="002F2E4B">
        <w:t xml:space="preserve"> </w:t>
      </w:r>
      <w:r w:rsidR="00487F00" w:rsidRPr="006B36CA">
        <w:rPr>
          <w:i/>
        </w:rPr>
        <w:t>Persicaria prostrata</w:t>
      </w:r>
      <w:r w:rsidR="00487F00" w:rsidRPr="00B318FB">
        <w:t xml:space="preserve"> </w:t>
      </w:r>
      <w:r w:rsidR="00487F00">
        <w:t>(creeping knotweed) (b</w:t>
      </w:r>
      <w:r w:rsidR="00487F00" w:rsidRPr="00CD1074">
        <w:t xml:space="preserve">) </w:t>
      </w:r>
      <w:r w:rsidR="00487F00" w:rsidRPr="002F2E4B">
        <w:t>(</w:t>
      </w:r>
      <w:r w:rsidR="00487F00">
        <w:t>middle</w:t>
      </w:r>
      <w:r w:rsidR="00487F00" w:rsidRPr="002F2E4B">
        <w:t xml:space="preserve"> panel)</w:t>
      </w:r>
      <w:r w:rsidR="00487F00">
        <w:t xml:space="preserve">, and Cypercaeae (sedges) (c). </w:t>
      </w:r>
      <w:bookmarkEnd w:id="357"/>
      <w:r w:rsidR="00723217">
        <w:t>Abbreviations: LG = Loch Garry, MB = McCoy’s Bridge.</w:t>
      </w:r>
      <w:bookmarkEnd w:id="358"/>
    </w:p>
    <w:p w14:paraId="1F9E7E63" w14:textId="1C6F4E77" w:rsidR="00B71A21" w:rsidRPr="00B71A21" w:rsidRDefault="00B71A21" w:rsidP="00B71A21">
      <w:pPr>
        <w:pStyle w:val="Para0"/>
        <w:jc w:val="center"/>
      </w:pPr>
      <w:r w:rsidRPr="00B71A21">
        <w:rPr>
          <w:noProof/>
          <w:lang w:val="en-AU" w:eastAsia="en-AU"/>
        </w:rPr>
        <w:drawing>
          <wp:inline distT="0" distB="0" distL="0" distR="0" wp14:anchorId="40B4CC64" wp14:editId="139D811F">
            <wp:extent cx="5756910" cy="34772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756910" cy="3477260"/>
                    </a:xfrm>
                    <a:prstGeom prst="rect">
                      <a:avLst/>
                    </a:prstGeom>
                    <a:noFill/>
                    <a:ln>
                      <a:noFill/>
                    </a:ln>
                  </pic:spPr>
                </pic:pic>
              </a:graphicData>
            </a:graphic>
          </wp:inline>
        </w:drawing>
      </w:r>
    </w:p>
    <w:p w14:paraId="160716A9" w14:textId="798F9CAF" w:rsidR="003924B0" w:rsidRDefault="00146769" w:rsidP="003924B0">
      <w:pPr>
        <w:pStyle w:val="Caption"/>
      </w:pPr>
      <w:bookmarkStart w:id="359" w:name="_Ref529282547"/>
      <w:bookmarkStart w:id="360" w:name="_Toc5629939"/>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4</w:t>
      </w:r>
      <w:r w:rsidR="004B54B1">
        <w:fldChar w:fldCharType="end"/>
      </w:r>
      <w:bookmarkEnd w:id="359"/>
      <w:r w:rsidR="00487F00" w:rsidRPr="002F2E4B">
        <w:t>.</w:t>
      </w:r>
      <w:r w:rsidR="00487F00">
        <w:t xml:space="preserve"> </w:t>
      </w:r>
      <w:r w:rsidR="00487F00" w:rsidRPr="002F2E4B">
        <w:t>FPC (%</w:t>
      </w:r>
      <w:r w:rsidR="00487F00">
        <w:t xml:space="preserve">) of native grasses (a, b) and all </w:t>
      </w:r>
      <w:r w:rsidR="00DC2BB4">
        <w:t>water dependent</w:t>
      </w:r>
      <w:r w:rsidR="00487F00">
        <w:t xml:space="preserve"> species (c, d) across the elevation gradient </w:t>
      </w:r>
      <w:r w:rsidR="00487F00" w:rsidRPr="002F2E4B">
        <w:t>at L</w:t>
      </w:r>
      <w:r w:rsidR="00487F00">
        <w:t>och Garry (a, c) and McCoy’s Bridge (b, d). Lines are logarithmic regressions between cover and elevation are shown.</w:t>
      </w:r>
      <w:bookmarkEnd w:id="360"/>
      <w:r w:rsidR="00487F00">
        <w:t xml:space="preserve"> </w:t>
      </w:r>
    </w:p>
    <w:p w14:paraId="1509D5C1" w14:textId="77777777" w:rsidR="00B71A21" w:rsidRDefault="00B71A21" w:rsidP="00B71A21">
      <w:pPr>
        <w:pStyle w:val="Heading3"/>
      </w:pPr>
      <w:bookmarkStart w:id="361" w:name="_Toc529424294"/>
      <w:r>
        <w:t>Modelled r</w:t>
      </w:r>
      <w:r w:rsidRPr="00F43DD1">
        <w:t>espons</w:t>
      </w:r>
      <w:r>
        <w:t>es of vegetation to hydrologic</w:t>
      </w:r>
      <w:r w:rsidRPr="00F43DD1">
        <w:t xml:space="preserve"> variables</w:t>
      </w:r>
      <w:bookmarkEnd w:id="361"/>
    </w:p>
    <w:p w14:paraId="355A1100" w14:textId="33651F69" w:rsidR="00B71A21" w:rsidRDefault="00B71A21" w:rsidP="00B71A21">
      <w:pPr>
        <w:spacing w:after="160" w:line="259" w:lineRule="auto"/>
        <w:rPr>
          <w:rFonts w:cs="Arial"/>
        </w:rPr>
      </w:pPr>
      <w:r w:rsidRPr="006E2CF7">
        <w:rPr>
          <w:rFonts w:cs="Arial"/>
        </w:rPr>
        <w:t xml:space="preserve">Pattern of change in vegetation cover with number </w:t>
      </w:r>
      <w:r>
        <w:rPr>
          <w:rFonts w:cs="Arial"/>
        </w:rPr>
        <w:t xml:space="preserve">of </w:t>
      </w:r>
      <w:r w:rsidRPr="006E2CF7">
        <w:rPr>
          <w:rFonts w:cs="Arial"/>
        </w:rPr>
        <w:t xml:space="preserve">days inundated in the year prior to sampling for </w:t>
      </w:r>
      <w:r>
        <w:rPr>
          <w:rFonts w:cs="Arial"/>
        </w:rPr>
        <w:t xml:space="preserve">all species and </w:t>
      </w:r>
      <w:r w:rsidR="00DC2BB4">
        <w:rPr>
          <w:rFonts w:cs="Arial"/>
        </w:rPr>
        <w:t>water dependent</w:t>
      </w:r>
      <w:r>
        <w:rPr>
          <w:rFonts w:cs="Arial"/>
        </w:rPr>
        <w:t xml:space="preserve"> vegetation </w:t>
      </w:r>
      <w:r w:rsidRPr="006E2CF7">
        <w:rPr>
          <w:rFonts w:cs="Arial"/>
        </w:rPr>
        <w:t xml:space="preserve">is shown </w:t>
      </w:r>
      <w:r>
        <w:rPr>
          <w:rFonts w:cs="Arial"/>
        </w:rPr>
        <w:t>for years 1 to 4. (</w:t>
      </w:r>
      <w:r>
        <w:rPr>
          <w:rFonts w:cs="Arial"/>
          <w:highlight w:val="yellow"/>
        </w:rPr>
        <w:fldChar w:fldCharType="begin"/>
      </w:r>
      <w:r>
        <w:rPr>
          <w:rFonts w:cs="Arial"/>
        </w:rPr>
        <w:instrText xml:space="preserve"> REF _Ref529282584 </w:instrText>
      </w:r>
      <w:r>
        <w:rPr>
          <w:rFonts w:cs="Arial"/>
          <w:highlight w:val="yellow"/>
        </w:rPr>
        <w:fldChar w:fldCharType="separate"/>
      </w:r>
      <w:r>
        <w:t xml:space="preserve">Figure </w:t>
      </w:r>
      <w:r>
        <w:rPr>
          <w:noProof/>
        </w:rPr>
        <w:t>6</w:t>
      </w:r>
      <w:r>
        <w:noBreakHyphen/>
      </w:r>
      <w:r>
        <w:rPr>
          <w:noProof/>
        </w:rPr>
        <w:t>6</w:t>
      </w:r>
      <w:r>
        <w:rPr>
          <w:rFonts w:cs="Arial"/>
          <w:highlight w:val="yellow"/>
        </w:rPr>
        <w:fldChar w:fldCharType="end"/>
      </w:r>
      <w:r>
        <w:rPr>
          <w:rFonts w:cs="Arial"/>
        </w:rPr>
        <w:t>).</w:t>
      </w:r>
      <w:r w:rsidRPr="006E2CF7">
        <w:rPr>
          <w:rFonts w:cs="Arial"/>
        </w:rPr>
        <w:t xml:space="preserve"> Inclusion of rainfall </w:t>
      </w:r>
      <w:r>
        <w:rPr>
          <w:rFonts w:cs="Arial"/>
        </w:rPr>
        <w:t>over the growing season in the models (Equations 5 and 6) had a</w:t>
      </w:r>
      <w:r w:rsidRPr="006E2CF7">
        <w:rPr>
          <w:rFonts w:cs="Arial"/>
        </w:rPr>
        <w:t xml:space="preserve"> relatively minor role</w:t>
      </w:r>
      <w:r>
        <w:rPr>
          <w:rFonts w:cs="Arial"/>
        </w:rPr>
        <w:t xml:space="preserve"> </w:t>
      </w:r>
      <w:r w:rsidRPr="006E2CF7">
        <w:rPr>
          <w:rFonts w:cs="Arial"/>
        </w:rPr>
        <w:t>on the relationships between vegetation cove</w:t>
      </w:r>
      <w:r>
        <w:rPr>
          <w:rFonts w:cs="Arial"/>
        </w:rPr>
        <w:t xml:space="preserve">r and inundation and were </w:t>
      </w:r>
      <w:r w:rsidRPr="006E2CF7">
        <w:rPr>
          <w:rFonts w:cs="Arial"/>
        </w:rPr>
        <w:t>not considered in further modelling.</w:t>
      </w:r>
    </w:p>
    <w:p w14:paraId="5B4AF634" w14:textId="77777777" w:rsidR="00B71A21" w:rsidRDefault="00B71A21" w:rsidP="00B71A21">
      <w:pPr>
        <w:spacing w:after="160" w:line="259" w:lineRule="auto"/>
        <w:rPr>
          <w:rFonts w:cs="Arial"/>
        </w:rPr>
      </w:pPr>
      <w:r>
        <w:rPr>
          <w:rFonts w:cs="Arial"/>
        </w:rPr>
        <w:t>Modelled relationships of cover and inundation duration show similar response to increasing inundation duration each year but show that cover has increased between Year 1 and Year 4 regardless of inundation. Observed increases in cover may represent increased plant growth over time but cover estimates are also likely to have been inflated by differences in sampling season in Year 3 and Year 4.</w:t>
      </w:r>
    </w:p>
    <w:p w14:paraId="1422D2F5" w14:textId="77777777" w:rsidR="00B71A21" w:rsidRPr="00DE11EB" w:rsidRDefault="00B71A21" w:rsidP="00B71A21">
      <w:pPr>
        <w:pStyle w:val="Para0"/>
        <w:rPr>
          <w:rFonts w:cs="Arial"/>
        </w:rPr>
      </w:pPr>
      <w:r>
        <w:t xml:space="preserve">Modelled patterns of cover for different plant group or species in response to days inundated the prior year </w:t>
      </w:r>
      <w:r w:rsidRPr="006E2CF7">
        <w:rPr>
          <w:rFonts w:cs="Arial"/>
        </w:rPr>
        <w:t xml:space="preserve">using data from </w:t>
      </w:r>
      <w:r>
        <w:rPr>
          <w:rFonts w:cs="Arial"/>
        </w:rPr>
        <w:t>all</w:t>
      </w:r>
      <w:r w:rsidRPr="006E2CF7">
        <w:rPr>
          <w:rFonts w:cs="Arial"/>
        </w:rPr>
        <w:t xml:space="preserve"> nine sampling events between September 2014 and December</w:t>
      </w:r>
      <w:r>
        <w:rPr>
          <w:rFonts w:cs="Arial"/>
        </w:rPr>
        <w:t xml:space="preserve"> 2017</w:t>
      </w:r>
      <w:r w:rsidRPr="006E2CF7">
        <w:rPr>
          <w:rFonts w:cs="Arial"/>
        </w:rPr>
        <w:t xml:space="preserve"> </w:t>
      </w:r>
      <w:r>
        <w:rPr>
          <w:rFonts w:cs="Arial"/>
        </w:rPr>
        <w:t xml:space="preserve">are </w:t>
      </w:r>
      <w:r>
        <w:t xml:space="preserve">shown </w:t>
      </w:r>
      <w:r>
        <w:rPr>
          <w:rFonts w:cs="Arial"/>
        </w:rPr>
        <w:t xml:space="preserve">in </w:t>
      </w:r>
      <w:r>
        <w:rPr>
          <w:highlight w:val="yellow"/>
        </w:rPr>
        <w:fldChar w:fldCharType="begin"/>
      </w:r>
      <w:r>
        <w:rPr>
          <w:rFonts w:cs="Arial"/>
        </w:rPr>
        <w:instrText xml:space="preserve"> REF _Ref529282608 </w:instrText>
      </w:r>
      <w:r>
        <w:rPr>
          <w:highlight w:val="yellow"/>
        </w:rPr>
        <w:fldChar w:fldCharType="separate"/>
      </w:r>
      <w:r>
        <w:t xml:space="preserve">Figure </w:t>
      </w:r>
      <w:r>
        <w:rPr>
          <w:noProof/>
        </w:rPr>
        <w:t>6</w:t>
      </w:r>
      <w:r>
        <w:noBreakHyphen/>
      </w:r>
      <w:r>
        <w:rPr>
          <w:noProof/>
        </w:rPr>
        <w:t>7</w:t>
      </w:r>
      <w:r>
        <w:rPr>
          <w:highlight w:val="yellow"/>
        </w:rPr>
        <w:fldChar w:fldCharType="end"/>
      </w:r>
      <w:r>
        <w:t xml:space="preserve">. </w:t>
      </w:r>
      <w:r w:rsidRPr="002D1C4B">
        <w:rPr>
          <w:rFonts w:cs="Arial"/>
        </w:rPr>
        <w:t xml:space="preserve">The model outputs show that </w:t>
      </w:r>
      <w:r>
        <w:rPr>
          <w:rFonts w:cs="Arial"/>
        </w:rPr>
        <w:t xml:space="preserve">cover of all species as a </w:t>
      </w:r>
      <w:r w:rsidRPr="002D1C4B">
        <w:rPr>
          <w:rFonts w:cs="Arial"/>
        </w:rPr>
        <w:t>group</w:t>
      </w:r>
      <w:r>
        <w:rPr>
          <w:rFonts w:cs="Arial"/>
        </w:rPr>
        <w:t xml:space="preserve"> initially</w:t>
      </w:r>
      <w:r w:rsidRPr="002D1C4B">
        <w:rPr>
          <w:rFonts w:cs="Arial"/>
        </w:rPr>
        <w:t xml:space="preserve"> declines </w:t>
      </w:r>
      <w:r>
        <w:rPr>
          <w:rFonts w:cs="Arial"/>
        </w:rPr>
        <w:t>sharply with increasing inundation</w:t>
      </w:r>
      <w:r w:rsidRPr="002D1C4B">
        <w:rPr>
          <w:rFonts w:cs="Arial"/>
        </w:rPr>
        <w:t xml:space="preserve"> </w:t>
      </w:r>
      <w:r>
        <w:rPr>
          <w:rFonts w:cs="Arial"/>
        </w:rPr>
        <w:t xml:space="preserve">followed by a more gradual decline with increasing inundation. However, </w:t>
      </w:r>
      <w:r>
        <w:t>responses to inundation duration differ among the taxa examined. As such the value of models that include of all species combined has more limited value for management as it represent patterns of the most abundant group (</w:t>
      </w:r>
      <w:r>
        <w:rPr>
          <w:highlight w:val="yellow"/>
        </w:rPr>
        <w:fldChar w:fldCharType="begin"/>
      </w:r>
      <w:r>
        <w:instrText xml:space="preserve"> REF _Ref529282608 </w:instrText>
      </w:r>
      <w:r>
        <w:rPr>
          <w:highlight w:val="yellow"/>
        </w:rPr>
        <w:fldChar w:fldCharType="separate"/>
      </w:r>
      <w:r>
        <w:t xml:space="preserve">Figure </w:t>
      </w:r>
      <w:r>
        <w:rPr>
          <w:noProof/>
        </w:rPr>
        <w:t>6</w:t>
      </w:r>
      <w:r>
        <w:noBreakHyphen/>
      </w:r>
      <w:r>
        <w:rPr>
          <w:noProof/>
        </w:rPr>
        <w:t>7</w:t>
      </w:r>
      <w:r>
        <w:rPr>
          <w:highlight w:val="yellow"/>
        </w:rPr>
        <w:fldChar w:fldCharType="end"/>
      </w:r>
      <w:r>
        <w:t>).</w:t>
      </w:r>
    </w:p>
    <w:p w14:paraId="073AA150" w14:textId="77777777" w:rsidR="00B71A21" w:rsidRDefault="00B71A21" w:rsidP="00B71A21">
      <w:pPr>
        <w:pStyle w:val="Para0"/>
        <w:rPr>
          <w:rFonts w:cs="Arial"/>
        </w:rPr>
      </w:pPr>
      <w:r>
        <w:rPr>
          <w:rFonts w:cs="Arial"/>
        </w:rPr>
        <w:t>There was generally no significant difference between the probabilities of vegetation presence pre- and post- fresh in 2014, 2015 and 2017 combined (</w:t>
      </w:r>
      <w:r>
        <w:rPr>
          <w:rFonts w:cs="Arial"/>
          <w:highlight w:val="yellow"/>
        </w:rPr>
        <w:fldChar w:fldCharType="begin"/>
      </w:r>
      <w:r>
        <w:rPr>
          <w:rFonts w:cs="Arial"/>
        </w:rPr>
        <w:instrText xml:space="preserve"> REF _Ref529282899 </w:instrText>
      </w:r>
      <w:r>
        <w:rPr>
          <w:rFonts w:cs="Arial"/>
          <w:highlight w:val="yellow"/>
        </w:rPr>
        <w:fldChar w:fldCharType="separate"/>
      </w:r>
      <w:r>
        <w:t xml:space="preserve">Figure </w:t>
      </w:r>
      <w:r>
        <w:rPr>
          <w:noProof/>
        </w:rPr>
        <w:t>6</w:t>
      </w:r>
      <w:r>
        <w:noBreakHyphen/>
      </w:r>
      <w:r>
        <w:rPr>
          <w:noProof/>
        </w:rPr>
        <w:t>9</w:t>
      </w:r>
      <w:r>
        <w:rPr>
          <w:rFonts w:cs="Arial"/>
          <w:highlight w:val="yellow"/>
        </w:rPr>
        <w:fldChar w:fldCharType="end"/>
      </w:r>
      <w:r>
        <w:rPr>
          <w:rFonts w:cs="Arial"/>
        </w:rPr>
        <w:t>). However, the natural flood that occurred following the spring fresh in 2017 probably limits the ability to detect responses. Future analyses should consider excluding events where natural flooding has occurred between the pre and post fresh surveys.</w:t>
      </w:r>
    </w:p>
    <w:p w14:paraId="1E3F6F9C" w14:textId="1A445F23" w:rsidR="00B71A21" w:rsidRDefault="00B71A21" w:rsidP="00B71A21">
      <w:pPr>
        <w:pStyle w:val="Para0"/>
        <w:jc w:val="center"/>
      </w:pPr>
      <w:r w:rsidRPr="00B71A21">
        <w:rPr>
          <w:noProof/>
          <w:lang w:val="en-AU" w:eastAsia="en-AU"/>
        </w:rPr>
        <w:drawing>
          <wp:inline distT="0" distB="0" distL="0" distR="0" wp14:anchorId="18EF4F79" wp14:editId="10B2110A">
            <wp:extent cx="6052820" cy="5937250"/>
            <wp:effectExtent l="0" t="0" r="5080" b="6350"/>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6052820" cy="5937250"/>
                    </a:xfrm>
                    <a:prstGeom prst="rect">
                      <a:avLst/>
                    </a:prstGeom>
                    <a:noFill/>
                    <a:ln>
                      <a:noFill/>
                    </a:ln>
                  </pic:spPr>
                </pic:pic>
              </a:graphicData>
            </a:graphic>
          </wp:inline>
        </w:drawing>
      </w:r>
    </w:p>
    <w:p w14:paraId="14B531D6" w14:textId="185CE639" w:rsidR="00487F00" w:rsidRDefault="00146769" w:rsidP="00487F00">
      <w:pPr>
        <w:pStyle w:val="Caption"/>
      </w:pPr>
      <w:bookmarkStart w:id="362" w:name="_Ref529282556"/>
      <w:bookmarkStart w:id="363" w:name="_Toc5629940"/>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5</w:t>
      </w:r>
      <w:r w:rsidR="004B54B1">
        <w:fldChar w:fldCharType="end"/>
      </w:r>
      <w:bookmarkEnd w:id="362"/>
      <w:r w:rsidR="00487F00">
        <w:rPr>
          <w:noProof/>
        </w:rPr>
        <w:t>.</w:t>
      </w:r>
      <w:r w:rsidR="00487F00">
        <w:t xml:space="preserve"> </w:t>
      </w:r>
      <w:r w:rsidR="00487F00" w:rsidRPr="002F2E4B">
        <w:t>FPC (%</w:t>
      </w:r>
      <w:r w:rsidR="00487F00">
        <w:t xml:space="preserve">)across </w:t>
      </w:r>
      <w:r w:rsidR="00487F00" w:rsidRPr="006B36CA">
        <w:rPr>
          <w:i/>
        </w:rPr>
        <w:t xml:space="preserve">Alternanthera </w:t>
      </w:r>
      <w:r w:rsidR="00487F00">
        <w:rPr>
          <w:i/>
        </w:rPr>
        <w:t>denticulata (</w:t>
      </w:r>
      <w:r w:rsidR="00487F00">
        <w:t xml:space="preserve">lesser joyweed), </w:t>
      </w:r>
      <w:r w:rsidR="00487F00" w:rsidRPr="002F2E4B">
        <w:t>(upper panel)</w:t>
      </w:r>
      <w:r w:rsidR="00487F00">
        <w:t>,</w:t>
      </w:r>
      <w:r w:rsidR="00487F00" w:rsidRPr="002F2E4B">
        <w:t xml:space="preserve"> </w:t>
      </w:r>
      <w:r w:rsidR="00487F00">
        <w:rPr>
          <w:i/>
        </w:rPr>
        <w:t xml:space="preserve">Cyperus </w:t>
      </w:r>
      <w:r w:rsidR="00487F00" w:rsidRPr="00F9726C">
        <w:t>species</w:t>
      </w:r>
      <w:r w:rsidR="00487F00">
        <w:rPr>
          <w:i/>
        </w:rPr>
        <w:t xml:space="preserve"> </w:t>
      </w:r>
      <w:r w:rsidR="00487F00" w:rsidRPr="00F9726C">
        <w:t>(m</w:t>
      </w:r>
      <w:r w:rsidR="00487F00">
        <w:t xml:space="preserve">iddle panel) </w:t>
      </w:r>
      <w:r w:rsidR="00487F00" w:rsidRPr="00F9726C">
        <w:t xml:space="preserve">and </w:t>
      </w:r>
      <w:r w:rsidR="00487F00" w:rsidRPr="00F9726C">
        <w:rPr>
          <w:i/>
        </w:rPr>
        <w:t>Persicaria prostrata</w:t>
      </w:r>
      <w:r w:rsidR="00487F00" w:rsidRPr="00F9726C">
        <w:t xml:space="preserve"> (creeping knotweed) (lower</w:t>
      </w:r>
      <w:r w:rsidR="00487F00">
        <w:t xml:space="preserve"> panel), at Loch Garry</w:t>
      </w:r>
      <w:r w:rsidR="00487F00" w:rsidRPr="00F9726C">
        <w:t xml:space="preserve"> (left panel) and McCoy’s Bridge (right panel).</w:t>
      </w:r>
      <w:bookmarkEnd w:id="363"/>
      <w:r w:rsidR="00487F00" w:rsidRPr="00F9726C">
        <w:t xml:space="preserve"> </w:t>
      </w:r>
    </w:p>
    <w:p w14:paraId="49FE3DD5" w14:textId="77777777" w:rsidR="00B71A21" w:rsidRPr="00702E7B" w:rsidRDefault="00B71A21" w:rsidP="00B71A21">
      <w:pPr>
        <w:pStyle w:val="Heading2"/>
      </w:pPr>
      <w:bookmarkStart w:id="364" w:name="_Toc529424295"/>
      <w:r>
        <w:t>Discussion</w:t>
      </w:r>
      <w:bookmarkEnd w:id="364"/>
    </w:p>
    <w:p w14:paraId="3996ED2B" w14:textId="77777777" w:rsidR="00B71A21" w:rsidRPr="001D39BB" w:rsidRDefault="00B71A21" w:rsidP="00B71A21">
      <w:pPr>
        <w:pStyle w:val="Heading3"/>
      </w:pPr>
      <w:bookmarkStart w:id="365" w:name="_Toc529424296"/>
      <w:r w:rsidRPr="001D39BB">
        <w:t>Issues</w:t>
      </w:r>
      <w:bookmarkEnd w:id="365"/>
    </w:p>
    <w:p w14:paraId="6E156DD3" w14:textId="77777777" w:rsidR="00B71A21" w:rsidRDefault="00B71A21" w:rsidP="00B71A21">
      <w:pPr>
        <w:pStyle w:val="Caption"/>
        <w:rPr>
          <w:rFonts w:ascii="Arial" w:hAnsi="Arial"/>
          <w:b w:val="0"/>
        </w:rPr>
      </w:pPr>
      <w:r w:rsidRPr="001D39BB">
        <w:rPr>
          <w:rFonts w:ascii="Arial" w:hAnsi="Arial"/>
          <w:b w:val="0"/>
        </w:rPr>
        <w:t>Natural high flows</w:t>
      </w:r>
      <w:r>
        <w:rPr>
          <w:rFonts w:ascii="Arial" w:hAnsi="Arial"/>
          <w:b w:val="0"/>
        </w:rPr>
        <w:t xml:space="preserve"> in November to December 2017 limited our ability to evaluate the </w:t>
      </w:r>
      <w:r w:rsidRPr="001D39BB">
        <w:rPr>
          <w:rFonts w:ascii="Arial" w:hAnsi="Arial"/>
          <w:b w:val="0"/>
        </w:rPr>
        <w:t>response to spring fre</w:t>
      </w:r>
      <w:r>
        <w:rPr>
          <w:rFonts w:ascii="Arial" w:hAnsi="Arial"/>
          <w:b w:val="0"/>
        </w:rPr>
        <w:t>sh</w:t>
      </w:r>
      <w:r w:rsidRPr="001D39BB">
        <w:rPr>
          <w:rFonts w:ascii="Arial" w:hAnsi="Arial"/>
          <w:b w:val="0"/>
        </w:rPr>
        <w:t xml:space="preserve">es. </w:t>
      </w:r>
      <w:r>
        <w:rPr>
          <w:rFonts w:ascii="Arial" w:hAnsi="Arial"/>
          <w:b w:val="0"/>
        </w:rPr>
        <w:t xml:space="preserve">Despite this data collected has provided insights into the consequences of more prolonged inundation over this period. However additional monitoring would have been valuable in understanding how vegetation responded following the recession of natural high flows. </w:t>
      </w:r>
    </w:p>
    <w:p w14:paraId="297F981D" w14:textId="21408595" w:rsidR="008E0DEC" w:rsidRDefault="008E0DEC" w:rsidP="00487F00">
      <w:pPr>
        <w:spacing w:after="160" w:line="259" w:lineRule="auto"/>
        <w:rPr>
          <w:rFonts w:cs="Arial"/>
        </w:rPr>
      </w:pPr>
      <w:r>
        <w:rPr>
          <w:noProof/>
          <w:lang w:val="en-AU" w:eastAsia="en-AU"/>
        </w:rPr>
        <w:drawing>
          <wp:inline distT="0" distB="0" distL="0" distR="0" wp14:anchorId="0D50B7E1" wp14:editId="09AA2649">
            <wp:extent cx="6296660" cy="1687086"/>
            <wp:effectExtent l="0" t="0" r="0" b="889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6296660" cy="1687086"/>
                    </a:xfrm>
                    <a:prstGeom prst="rect">
                      <a:avLst/>
                    </a:prstGeom>
                  </pic:spPr>
                </pic:pic>
              </a:graphicData>
            </a:graphic>
          </wp:inline>
        </w:drawing>
      </w:r>
      <w:r w:rsidR="00871FF4">
        <w:rPr>
          <w:noProof/>
          <w:lang w:val="en-AU" w:eastAsia="en-AU"/>
        </w:rPr>
        <w:drawing>
          <wp:inline distT="0" distB="0" distL="0" distR="0" wp14:anchorId="435159BB" wp14:editId="3F14BC19">
            <wp:extent cx="6296660" cy="1711893"/>
            <wp:effectExtent l="0" t="0" r="0" b="317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6296660" cy="1711893"/>
                    </a:xfrm>
                    <a:prstGeom prst="rect">
                      <a:avLst/>
                    </a:prstGeom>
                  </pic:spPr>
                </pic:pic>
              </a:graphicData>
            </a:graphic>
          </wp:inline>
        </w:drawing>
      </w:r>
    </w:p>
    <w:p w14:paraId="331DCE78" w14:textId="42C5237D" w:rsidR="00487F00" w:rsidRDefault="00146769" w:rsidP="00146769">
      <w:pPr>
        <w:pStyle w:val="Caption"/>
      </w:pPr>
      <w:bookmarkStart w:id="366" w:name="_Ref529282584"/>
      <w:bookmarkStart w:id="367" w:name="_Toc5629941"/>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6</w:t>
      </w:r>
      <w:r w:rsidR="004B54B1">
        <w:fldChar w:fldCharType="end"/>
      </w:r>
      <w:bookmarkEnd w:id="366"/>
      <w:r w:rsidR="00487F00">
        <w:t xml:space="preserve">. </w:t>
      </w:r>
      <w:r w:rsidR="00487F00" w:rsidRPr="00863FC1">
        <w:t>Modelled probability of f</w:t>
      </w:r>
      <w:r w:rsidR="00487F00">
        <w:t xml:space="preserve">oliage projected cover (FPC %) for all </w:t>
      </w:r>
      <w:r w:rsidR="00DC2BB4">
        <w:t>water dependent taxa</w:t>
      </w:r>
      <w:r w:rsidR="00487F00">
        <w:t xml:space="preserve"> (top row) and all species (bottom row), </w:t>
      </w:r>
      <w:r w:rsidR="00487F00" w:rsidRPr="00863FC1">
        <w:t>in response to number of inund</w:t>
      </w:r>
      <w:r w:rsidR="00487F00">
        <w:t>ation days in the previous year. Models also include the influence of rainfall over the growth period.</w:t>
      </w:r>
      <w:bookmarkEnd w:id="367"/>
    </w:p>
    <w:p w14:paraId="326463B9" w14:textId="77777777" w:rsidR="00B71A21" w:rsidRPr="002A6412" w:rsidRDefault="00B71A21" w:rsidP="00B71A21">
      <w:pPr>
        <w:pStyle w:val="Para0"/>
      </w:pPr>
      <w:r>
        <w:t xml:space="preserve">There would be value in understanding trajectories of plant growth over the growing season and how this is influenced by the timing of flow events. This would require additional surveys over the growing season but could be undertaken at one site and/or at a subset of transects at both sites. </w:t>
      </w:r>
    </w:p>
    <w:p w14:paraId="505277FD" w14:textId="77777777" w:rsidR="00B71A21" w:rsidRPr="00007720" w:rsidRDefault="00B71A21" w:rsidP="00B71A21">
      <w:pPr>
        <w:pStyle w:val="Heading3"/>
      </w:pPr>
      <w:bookmarkStart w:id="368" w:name="_Toc529424297"/>
      <w:r w:rsidRPr="00007720">
        <w:t>Future analysis</w:t>
      </w:r>
      <w:bookmarkEnd w:id="368"/>
    </w:p>
    <w:p w14:paraId="06D1FF34" w14:textId="77777777" w:rsidR="00B71A21" w:rsidRPr="00291E70" w:rsidRDefault="00B71A21" w:rsidP="00B71A21">
      <w:pPr>
        <w:pStyle w:val="Para0"/>
        <w:numPr>
          <w:ilvl w:val="0"/>
          <w:numId w:val="68"/>
        </w:numPr>
        <w:rPr>
          <w:rFonts w:cs="Arial"/>
        </w:rPr>
      </w:pPr>
      <w:r>
        <w:rPr>
          <w:rFonts w:cs="Arial"/>
        </w:rPr>
        <w:t xml:space="preserve">Future analyses examining the changes in the probably of occurrence of different plant groups or species pre-and post-freshes should exclude events where natural flooding has occurred between surveys. </w:t>
      </w:r>
    </w:p>
    <w:p w14:paraId="41381CA5" w14:textId="77777777" w:rsidR="00B71A21" w:rsidRDefault="00B71A21" w:rsidP="00B71A21">
      <w:pPr>
        <w:pStyle w:val="Para0"/>
        <w:numPr>
          <w:ilvl w:val="0"/>
          <w:numId w:val="68"/>
        </w:numPr>
      </w:pPr>
      <w:r>
        <w:t xml:space="preserve">Trends in the cover of different groups and species should be analysed to determine if patterns are statistically significant. </w:t>
      </w:r>
    </w:p>
    <w:p w14:paraId="20AFCCF8" w14:textId="77777777" w:rsidR="00B71A21" w:rsidRDefault="00B71A21" w:rsidP="00B71A21">
      <w:pPr>
        <w:pStyle w:val="Para0"/>
        <w:numPr>
          <w:ilvl w:val="0"/>
          <w:numId w:val="68"/>
        </w:numPr>
      </w:pPr>
      <w:r>
        <w:t xml:space="preserve">The influence of inundation depth and duration should be examined for lower elevations on the bank face where inundation depth is not expected to be strongly correlated with duration of inundation as it is at higher elevations. </w:t>
      </w:r>
    </w:p>
    <w:p w14:paraId="13571692" w14:textId="77777777" w:rsidR="00B71A21" w:rsidRDefault="00B71A21" w:rsidP="00B71A21">
      <w:pPr>
        <w:pStyle w:val="Para0"/>
        <w:numPr>
          <w:ilvl w:val="0"/>
          <w:numId w:val="68"/>
        </w:numPr>
      </w:pPr>
      <w:r>
        <w:t>Temporal patterns of plant cover suggest that cover may increase into autumn. As such, models representing the relationships between inundation duration and vegetation cover should either include season as a term in the model or exclude data from different seasons (i.e. February and April surveys in 2016)</w:t>
      </w:r>
    </w:p>
    <w:bookmarkStart w:id="369" w:name="_Hlk522539871"/>
    <w:p w14:paraId="316B8FA4" w14:textId="58D877BC" w:rsidR="00871FF4" w:rsidRDefault="00871FF4" w:rsidP="00871FF4">
      <w:pPr>
        <w:jc w:val="center"/>
      </w:pPr>
      <w:r>
        <w:rPr>
          <w:noProof/>
          <w:lang w:val="en-AU" w:eastAsia="en-AU"/>
        </w:rPr>
        <mc:AlternateContent>
          <mc:Choice Requires="wpg">
            <w:drawing>
              <wp:inline distT="0" distB="0" distL="0" distR="0" wp14:anchorId="03765838" wp14:editId="2047A87D">
                <wp:extent cx="5305425" cy="7820025"/>
                <wp:effectExtent l="0" t="0" r="9525" b="9525"/>
                <wp:docPr id="7182" name="Group 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05425" cy="7820025"/>
                          <a:chOff x="0" y="0"/>
                          <a:chExt cx="7057765" cy="10514809"/>
                        </a:xfrm>
                      </wpg:grpSpPr>
                      <pic:pic xmlns:pic="http://schemas.openxmlformats.org/drawingml/2006/picture">
                        <pic:nvPicPr>
                          <pic:cNvPr id="7183" name="Picture 7183">
                            <a:extLst/>
                          </pic:cNvPr>
                          <pic:cNvPicPr>
                            <a:picLocks noChangeAspect="1"/>
                          </pic:cNvPicPr>
                        </pic:nvPicPr>
                        <pic:blipFill>
                          <a:blip r:embed="rId131" cstate="email">
                            <a:extLst>
                              <a:ext uri="{28A0092B-C50C-407E-A947-70E740481C1C}">
                                <a14:useLocalDpi xmlns:a14="http://schemas.microsoft.com/office/drawing/2010/main"/>
                              </a:ext>
                            </a:extLst>
                          </a:blip>
                          <a:stretch>
                            <a:fillRect/>
                          </a:stretch>
                        </pic:blipFill>
                        <pic:spPr>
                          <a:xfrm>
                            <a:off x="3529074" y="0"/>
                            <a:ext cx="3528691" cy="2544729"/>
                          </a:xfrm>
                          <a:prstGeom prst="rect">
                            <a:avLst/>
                          </a:prstGeom>
                        </pic:spPr>
                      </pic:pic>
                      <pic:pic xmlns:pic="http://schemas.openxmlformats.org/drawingml/2006/picture">
                        <pic:nvPicPr>
                          <pic:cNvPr id="7184" name="Picture 7184">
                            <a:extLst/>
                          </pic:cNvPr>
                          <pic:cNvPicPr>
                            <a:picLocks noChangeAspect="1"/>
                          </pic:cNvPicPr>
                        </pic:nvPicPr>
                        <pic:blipFill>
                          <a:blip r:embed="rId132" cstate="email">
                            <a:extLst>
                              <a:ext uri="{28A0092B-C50C-407E-A947-70E740481C1C}">
                                <a14:useLocalDpi xmlns:a14="http://schemas.microsoft.com/office/drawing/2010/main"/>
                              </a:ext>
                            </a:extLst>
                          </a:blip>
                          <a:stretch>
                            <a:fillRect/>
                          </a:stretch>
                        </pic:blipFill>
                        <pic:spPr>
                          <a:xfrm>
                            <a:off x="3529074" y="2662689"/>
                            <a:ext cx="3528691" cy="2544729"/>
                          </a:xfrm>
                          <a:prstGeom prst="rect">
                            <a:avLst/>
                          </a:prstGeom>
                        </pic:spPr>
                      </pic:pic>
                      <pic:pic xmlns:pic="http://schemas.openxmlformats.org/drawingml/2006/picture">
                        <pic:nvPicPr>
                          <pic:cNvPr id="7185" name="Picture 7185">
                            <a:extLst/>
                          </pic:cNvPr>
                          <pic:cNvPicPr>
                            <a:picLocks noChangeAspect="1"/>
                          </pic:cNvPicPr>
                        </pic:nvPicPr>
                        <pic:blipFill>
                          <a:blip r:embed="rId133" cstate="email">
                            <a:extLst>
                              <a:ext uri="{28A0092B-C50C-407E-A947-70E740481C1C}">
                                <a14:useLocalDpi xmlns:a14="http://schemas.microsoft.com/office/drawing/2010/main"/>
                              </a:ext>
                            </a:extLst>
                          </a:blip>
                          <a:stretch>
                            <a:fillRect/>
                          </a:stretch>
                        </pic:blipFill>
                        <pic:spPr>
                          <a:xfrm>
                            <a:off x="0" y="2662689"/>
                            <a:ext cx="3528691" cy="2544729"/>
                          </a:xfrm>
                          <a:prstGeom prst="rect">
                            <a:avLst/>
                          </a:prstGeom>
                        </pic:spPr>
                      </pic:pic>
                      <pic:pic xmlns:pic="http://schemas.openxmlformats.org/drawingml/2006/picture">
                        <pic:nvPicPr>
                          <pic:cNvPr id="7186" name="Picture 7186">
                            <a:extLst/>
                          </pic:cNvPr>
                          <pic:cNvPicPr>
                            <a:picLocks noChangeAspect="1"/>
                          </pic:cNvPicPr>
                        </pic:nvPicPr>
                        <pic:blipFill>
                          <a:blip r:embed="rId134" cstate="email">
                            <a:extLst>
                              <a:ext uri="{28A0092B-C50C-407E-A947-70E740481C1C}">
                                <a14:useLocalDpi xmlns:a14="http://schemas.microsoft.com/office/drawing/2010/main"/>
                              </a:ext>
                            </a:extLst>
                          </a:blip>
                          <a:stretch>
                            <a:fillRect/>
                          </a:stretch>
                        </pic:blipFill>
                        <pic:spPr>
                          <a:xfrm>
                            <a:off x="0" y="9446"/>
                            <a:ext cx="3528691" cy="2544729"/>
                          </a:xfrm>
                          <a:prstGeom prst="rect">
                            <a:avLst/>
                          </a:prstGeom>
                        </pic:spPr>
                      </pic:pic>
                      <pic:pic xmlns:pic="http://schemas.openxmlformats.org/drawingml/2006/picture">
                        <pic:nvPicPr>
                          <pic:cNvPr id="7187" name="Picture 7187">
                            <a:extLst/>
                          </pic:cNvPr>
                          <pic:cNvPicPr>
                            <a:picLocks noChangeAspect="1"/>
                          </pic:cNvPicPr>
                        </pic:nvPicPr>
                        <pic:blipFill>
                          <a:blip r:embed="rId135" cstate="email">
                            <a:extLst>
                              <a:ext uri="{28A0092B-C50C-407E-A947-70E740481C1C}">
                                <a14:useLocalDpi xmlns:a14="http://schemas.microsoft.com/office/drawing/2010/main"/>
                              </a:ext>
                            </a:extLst>
                          </a:blip>
                          <a:stretch>
                            <a:fillRect/>
                          </a:stretch>
                        </pic:blipFill>
                        <pic:spPr>
                          <a:xfrm>
                            <a:off x="0" y="7970080"/>
                            <a:ext cx="3528691" cy="2544729"/>
                          </a:xfrm>
                          <a:prstGeom prst="rect">
                            <a:avLst/>
                          </a:prstGeom>
                        </pic:spPr>
                      </pic:pic>
                      <pic:pic xmlns:pic="http://schemas.openxmlformats.org/drawingml/2006/picture">
                        <pic:nvPicPr>
                          <pic:cNvPr id="7188" name="Picture 7188">
                            <a:extLst/>
                          </pic:cNvPr>
                          <pic:cNvPicPr>
                            <a:picLocks noChangeAspect="1"/>
                          </pic:cNvPicPr>
                        </pic:nvPicPr>
                        <pic:blipFill>
                          <a:blip r:embed="rId136" cstate="email">
                            <a:extLst>
                              <a:ext uri="{28A0092B-C50C-407E-A947-70E740481C1C}">
                                <a14:useLocalDpi xmlns:a14="http://schemas.microsoft.com/office/drawing/2010/main"/>
                              </a:ext>
                            </a:extLst>
                          </a:blip>
                          <a:stretch>
                            <a:fillRect/>
                          </a:stretch>
                        </pic:blipFill>
                        <pic:spPr>
                          <a:xfrm>
                            <a:off x="3529074" y="7970080"/>
                            <a:ext cx="3528691" cy="2544729"/>
                          </a:xfrm>
                          <a:prstGeom prst="rect">
                            <a:avLst/>
                          </a:prstGeom>
                        </pic:spPr>
                      </pic:pic>
                      <pic:pic xmlns:pic="http://schemas.openxmlformats.org/drawingml/2006/picture">
                        <pic:nvPicPr>
                          <pic:cNvPr id="7194" name="Picture 7194">
                            <a:extLst/>
                          </pic:cNvPr>
                          <pic:cNvPicPr>
                            <a:picLocks noChangeAspect="1"/>
                          </pic:cNvPicPr>
                        </pic:nvPicPr>
                        <pic:blipFill>
                          <a:blip r:embed="rId137" cstate="email">
                            <a:extLst>
                              <a:ext uri="{28A0092B-C50C-407E-A947-70E740481C1C}">
                                <a14:useLocalDpi xmlns:a14="http://schemas.microsoft.com/office/drawing/2010/main"/>
                              </a:ext>
                            </a:extLst>
                          </a:blip>
                          <a:stretch>
                            <a:fillRect/>
                          </a:stretch>
                        </pic:blipFill>
                        <pic:spPr>
                          <a:xfrm>
                            <a:off x="0" y="5315932"/>
                            <a:ext cx="3528691" cy="2544729"/>
                          </a:xfrm>
                          <a:prstGeom prst="rect">
                            <a:avLst/>
                          </a:prstGeom>
                        </pic:spPr>
                      </pic:pic>
                      <pic:pic xmlns:pic="http://schemas.openxmlformats.org/drawingml/2006/picture">
                        <pic:nvPicPr>
                          <pic:cNvPr id="7196" name="Picture 7196">
                            <a:extLst/>
                          </pic:cNvPr>
                          <pic:cNvPicPr>
                            <a:picLocks noChangeAspect="1"/>
                          </pic:cNvPicPr>
                        </pic:nvPicPr>
                        <pic:blipFill>
                          <a:blip r:embed="rId138" cstate="email">
                            <a:extLst>
                              <a:ext uri="{28A0092B-C50C-407E-A947-70E740481C1C}">
                                <a14:useLocalDpi xmlns:a14="http://schemas.microsoft.com/office/drawing/2010/main"/>
                              </a:ext>
                            </a:extLst>
                          </a:blip>
                          <a:stretch>
                            <a:fillRect/>
                          </a:stretch>
                        </pic:blipFill>
                        <pic:spPr>
                          <a:xfrm>
                            <a:off x="3529074" y="5341613"/>
                            <a:ext cx="3528691" cy="2544729"/>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1A34D" id="Group 2" o:spid="_x0000_s1026" style="width:417.75pt;height:615.75pt;mso-position-horizontal-relative:char;mso-position-vertical-relative:line" coordsize="70577,10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">
                <v:shape id="Picture 7183" o:spid="_x0000_s1027" type="#_x0000_t75" style="position:absolute;left:35290;width:35287;height:2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l9vEAAAA3QAAAA8AAABkcnMvZG93bnJldi54bWxEj0FrwkAUhO9C/8PyCr3pRoUo0VVqS8Gr&#10;MR68PbLPbGj2bcxuYvz33UKhx2FmvmG2+9E2YqDO144VzGcJCOLS6ZorBcX5a7oG4QOyxsYxKXiS&#10;h/3uZbLFTLsHn2jIQyUihH2GCkwIbSalLw1Z9DPXEkfv5jqLIcqukrrDR4TbRi6SJJUWa44LBlv6&#10;MFR+571VkJvB3U/BHwq9XFz7/pZ+lpdUqbfX8X0DItAY/sN/7aNWsJqvl/D7Jj4B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fl9vEAAAA3QAAAA8AAAAAAAAAAAAAAAAA&#10;nwIAAGRycy9kb3ducmV2LnhtbFBLBQYAAAAABAAEAPcAAACQAwAAAAA=&#10;">
                  <v:imagedata r:id="rId139" o:title=""/>
                  <v:path arrowok="t"/>
                </v:shape>
                <v:shape id="Picture 7184" o:spid="_x0000_s1028" type="#_x0000_t75" style="position:absolute;left:35290;top:26626;width:35287;height:2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Kz/HAAAA3QAAAA8AAABkcnMvZG93bnJldi54bWxEj0FrwkAUhO+F/oflFXopurGVKtFNEIsQ&#10;0EvVg8dn9pnEZN+G7GrSf98VCj0OM/MNs0wH04g7da6yrGAyjkAQ51ZXXCg4HjajOQjnkTU2lknB&#10;DzlIk+enJcba9vxN970vRICwi1FB6X0bS+nykgy6sW2Jg3exnUEfZFdI3WEf4KaR71H0KQ1WHBZK&#10;bGldUl7vb0ZB7XbD1xteZx+3w3lrT5usvm6nSr2+DKsFCE+D/w//tTOtYDaZT+HxJjwBmf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Kz/HAAAA3QAAAA8AAAAAAAAAAAAA&#10;AAAAnwIAAGRycy9kb3ducmV2LnhtbFBLBQYAAAAABAAEAPcAAACTAwAAAAA=&#10;">
                  <v:imagedata r:id="rId140" o:title=""/>
                  <v:path arrowok="t"/>
                </v:shape>
                <v:shape id="Picture 7185" o:spid="_x0000_s1029" type="#_x0000_t75" style="position:absolute;top:26626;width:35286;height:2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i6aHGAAAA3QAAAA8AAABkcnMvZG93bnJldi54bWxEj82LwjAUxO8L+z+Et+BF1lRBN1Sj7AeC&#10;Nz8PHp/Nsy3bvJQma6t/vRGEPQ4z8xtmtuhsJS7U+NKxhuEgAUGcOVNyruGwX74rED4gG6wck4Yr&#10;eVjMX19mmBrX8pYuu5CLCGGfooYihDqV0mcFWfQDVxNH7+waiyHKJpemwTbCbSVHSTKRFkuOCwXW&#10;9F1Q9rv7sxrayTFXa/OlRirrn27J4WfTyr3WvbfucwoiUBf+w8/2ymj4GKoxPN7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6LpocYAAADdAAAADwAAAAAAAAAAAAAA&#10;AACfAgAAZHJzL2Rvd25yZXYueG1sUEsFBgAAAAAEAAQA9wAAAJIDAAAAAA==&#10;">
                  <v:imagedata r:id="rId141" o:title=""/>
                  <v:path arrowok="t"/>
                </v:shape>
                <v:shape id="Picture 7186" o:spid="_x0000_s1030" type="#_x0000_t75" style="position:absolute;top:94;width:35286;height:2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dhGnGAAAA3QAAAA8AAABkcnMvZG93bnJldi54bWxEj09rwkAUxO9Cv8PyCr1I3aSCf6KrFKHF&#10;gxdjPXh7ZJ9JSPZt2N3G9Nt3BcHjMDO/YdbbwbSiJ+drywrSSQKCuLC65lLBz+nrfQHCB2SNrWVS&#10;8EcetpuX0RozbW98pD4PpYgQ9hkqqELoMil9UZFBP7EdcfSu1hkMUbpSaoe3CDet/EiSmTRYc1yo&#10;sKNdRUWT/xoFaM5u3zfNdHkx6aEcf591t0uVensdPlcgAg3hGX6091rBPF3M4P4mPgG5+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2EacYAAADdAAAADwAAAAAAAAAAAAAA&#10;AACfAgAAZHJzL2Rvd25yZXYueG1sUEsFBgAAAAAEAAQA9wAAAJIDAAAAAA==&#10;">
                  <v:imagedata r:id="rId142" o:title=""/>
                  <v:path arrowok="t"/>
                </v:shape>
                <v:shape id="Picture 7187" o:spid="_x0000_s1031" type="#_x0000_t75" style="position:absolute;top:79700;width:35286;height:2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STi7DAAAA3QAAAA8AAABkcnMvZG93bnJldi54bWxEj82KwjAUhfcDvkO4gptB07qYSjWKiMJA&#10;ZzMqri/NtS02N7HJaH17IwizPJyfj7NY9aYVN+p8Y1lBOklAEJdWN1wpOB524xkIH5A1tpZJwYM8&#10;rJaDjwXm2t75l277UIk4wj5HBXUILpfSlzUZ9BPriKN3tp3BEGVXSd3hPY6bVk6T5EsabDgSanS0&#10;qam87P9M5HJ2vO5+iuJz7bZp4U7XZFOgUqNhv56DCNSH//C7/a0VZOksg9eb+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JOLsMAAADdAAAADwAAAAAAAAAAAAAAAACf&#10;AgAAZHJzL2Rvd25yZXYueG1sUEsFBgAAAAAEAAQA9wAAAI8DAAAAAA==&#10;">
                  <v:imagedata r:id="rId143" o:title=""/>
                  <v:path arrowok="t"/>
                </v:shape>
                <v:shape id="Picture 7188" o:spid="_x0000_s1032" type="#_x0000_t75" style="position:absolute;left:35290;top:79700;width:35287;height:2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KmC/EAAAA3QAAAA8AAABkcnMvZG93bnJldi54bWxET8tqwkAU3Rf8h+EWumsmcWFDdBQNCC0u&#10;SrVQ3V0z1yQ0cydmpnn8fWdR6PJw3qvNaBrRU+dqywqSKAZBXFhdc6ng87R/TkE4j6yxsUwKJnKw&#10;Wc8eVphpO/AH9UdfihDCLkMFlfdtJqUrKjLoItsSB+5mO4M+wK6UusMhhJtGzuN4IQ3WHBoqbCmv&#10;qPg+/hgF+b2eDjv8eu8P1/NbsyvTywILpZ4ex+0ShKfR/4v/3K9awUuShrnhTXg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KmC/EAAAA3QAAAA8AAAAAAAAAAAAAAAAA&#10;nwIAAGRycy9kb3ducmV2LnhtbFBLBQYAAAAABAAEAPcAAACQAwAAAAA=&#10;">
                  <v:imagedata r:id="rId144" o:title=""/>
                  <v:path arrowok="t"/>
                </v:shape>
                <v:shape id="Picture 7194" o:spid="_x0000_s1033" type="#_x0000_t75" style="position:absolute;top:53159;width:35286;height:2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Pz3HAAAA3QAAAA8AAABkcnMvZG93bnJldi54bWxEj1FrwjAUhd8H+w/hDnyRmSrDbZ1RNlEQ&#10;dA/r+gMuzV1b0tyUJrPx3y+CsMfDOec7nNUm2k6cafCtYwXzWQaCuHK65VpB+b1/fAHhA7LGzjEp&#10;uJCHzfr+boW5diN/0bkItUgQ9jkqaELocyl91ZBFP3M9cfJ+3GAxJDnUUg84Jrjt5CLLltJiy2mh&#10;wZ62DVWm+LUKdlNzGosPjJ9mZ47TclEuo8mUmjzE9zcQgWL4D9/aB63gef76BNc36QnI9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EBPz3HAAAA3QAAAA8AAAAAAAAAAAAA&#10;AAAAnwIAAGRycy9kb3ducmV2LnhtbFBLBQYAAAAABAAEAPcAAACTAwAAAAA=&#10;">
                  <v:imagedata r:id="rId145" o:title=""/>
                  <v:path arrowok="t"/>
                </v:shape>
                <v:shape id="Picture 7196" o:spid="_x0000_s1034" type="#_x0000_t75" style="position:absolute;left:35290;top:53416;width:35287;height:25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2tbFAAAA3QAAAA8AAABkcnMvZG93bnJldi54bWxEj8FuwjAQRO9I/IO1SNyIA4eUpBhUqEBc&#10;S8OB2yreJinxOopdSPP1NRJSj6OZeaNZbXrTiBt1rrasYB7FIIgLq2suFeSf+9kShPPIGhvLpOCX&#10;HGzW49EKM23v/EG3ky9FgLDLUEHlfZtJ6YqKDLrItsTB+7KdQR9kV0rd4T3ATSMXcZxIgzWHhQpb&#10;2lVUXE8/RsFy2Ov8fStpi8n1/C0Hf7gcU6Wmk/7tFYSn3v+Hn+2jVvAyTxN4vA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trWxQAAAN0AAAAPAAAAAAAAAAAAAAAA&#10;AJ8CAABkcnMvZG93bnJldi54bWxQSwUGAAAAAAQABAD3AAAAkQMAAAAA&#10;">
                  <v:imagedata r:id="rId146" o:title=""/>
                  <v:path arrowok="t"/>
                </v:shape>
                <w10:anchorlock/>
              </v:group>
            </w:pict>
          </mc:Fallback>
        </mc:AlternateContent>
      </w:r>
    </w:p>
    <w:p w14:paraId="353F25E8" w14:textId="2C0BA99A" w:rsidR="00487F00" w:rsidRDefault="00146769" w:rsidP="00146769">
      <w:pPr>
        <w:pStyle w:val="Caption"/>
      </w:pPr>
      <w:bookmarkStart w:id="370" w:name="_Ref529282608"/>
      <w:bookmarkStart w:id="371" w:name="_Toc5629942"/>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7</w:t>
      </w:r>
      <w:r w:rsidR="004B54B1">
        <w:fldChar w:fldCharType="end"/>
      </w:r>
      <w:bookmarkEnd w:id="370"/>
      <w:r w:rsidR="00487F00">
        <w:t xml:space="preserve">. </w:t>
      </w:r>
      <w:r w:rsidR="00487F00" w:rsidRPr="00863FC1">
        <w:t xml:space="preserve">Modelled </w:t>
      </w:r>
      <w:r w:rsidR="00487F00">
        <w:t>foliage projected cover (FPC %)</w:t>
      </w:r>
      <w:r w:rsidR="00487F00" w:rsidRPr="00863FC1">
        <w:t xml:space="preserve"> for </w:t>
      </w:r>
      <w:r w:rsidR="00487F00">
        <w:t>all different plant groups or species</w:t>
      </w:r>
      <w:r w:rsidR="00487F00" w:rsidRPr="00863FC1">
        <w:t xml:space="preserve"> in response to number of inund</w:t>
      </w:r>
      <w:r w:rsidR="00487F00">
        <w:t>ation days in the previous year.</w:t>
      </w:r>
      <w:bookmarkEnd w:id="371"/>
    </w:p>
    <w:p w14:paraId="529E0EF8" w14:textId="4EB5C056" w:rsidR="00487F00" w:rsidRDefault="00487F00" w:rsidP="00487F00">
      <w:pPr>
        <w:pStyle w:val="Para0"/>
      </w:pPr>
      <w:r w:rsidRPr="006E2CF7">
        <w:t>Modelled probabilities of occurrence in general do not show clear relationships with inundation and have high uncertainty for longer inundation (</w:t>
      </w:r>
      <w:r w:rsidR="00146769">
        <w:fldChar w:fldCharType="begin"/>
      </w:r>
      <w:r w:rsidR="00146769">
        <w:instrText xml:space="preserve"> REF _Ref529282665 </w:instrText>
      </w:r>
      <w:r w:rsidR="00146769">
        <w:fldChar w:fldCharType="separate"/>
      </w:r>
      <w:r w:rsidR="00146769">
        <w:t xml:space="preserve">Figure </w:t>
      </w:r>
      <w:r w:rsidR="00146769">
        <w:rPr>
          <w:noProof/>
        </w:rPr>
        <w:t>6</w:t>
      </w:r>
      <w:r w:rsidR="00146769">
        <w:noBreakHyphen/>
      </w:r>
      <w:r w:rsidR="00146769">
        <w:rPr>
          <w:noProof/>
        </w:rPr>
        <w:t>8</w:t>
      </w:r>
      <w:r w:rsidR="00146769">
        <w:fldChar w:fldCharType="end"/>
      </w:r>
      <w:r w:rsidRPr="006E2CF7">
        <w:t xml:space="preserve">). One exception is for the species </w:t>
      </w:r>
      <w:r>
        <w:rPr>
          <w:i/>
        </w:rPr>
        <w:t xml:space="preserve">P. </w:t>
      </w:r>
      <w:r w:rsidRPr="006E2CF7">
        <w:rPr>
          <w:i/>
        </w:rPr>
        <w:t>prostrata</w:t>
      </w:r>
      <w:r w:rsidRPr="006E2CF7">
        <w:t xml:space="preserve">, which has clear declining relationship when inundation increases, even with model uncertainty. </w:t>
      </w:r>
    </w:p>
    <w:bookmarkEnd w:id="369"/>
    <w:p w14:paraId="14B12A32" w14:textId="54FFC3E8" w:rsidR="00487F00" w:rsidRDefault="00871FF4" w:rsidP="00871FF4">
      <w:pPr>
        <w:jc w:val="center"/>
      </w:pPr>
      <w:r>
        <w:rPr>
          <w:noProof/>
          <w:lang w:val="en-AU" w:eastAsia="en-AU"/>
        </w:rPr>
        <mc:AlternateContent>
          <mc:Choice Requires="wpg">
            <w:drawing>
              <wp:inline distT="0" distB="0" distL="0" distR="0" wp14:anchorId="730B7C16" wp14:editId="78952895">
                <wp:extent cx="5848350" cy="7245350"/>
                <wp:effectExtent l="0" t="0" r="0" b="0"/>
                <wp:docPr id="7197" name="Group 7197"/>
                <wp:cNvGraphicFramePr/>
                <a:graphic xmlns:a="http://schemas.openxmlformats.org/drawingml/2006/main">
                  <a:graphicData uri="http://schemas.microsoft.com/office/word/2010/wordprocessingGroup">
                    <wpg:wgp>
                      <wpg:cNvGrpSpPr/>
                      <wpg:grpSpPr>
                        <a:xfrm>
                          <a:off x="0" y="0"/>
                          <a:ext cx="5848350" cy="7245350"/>
                          <a:chOff x="0" y="0"/>
                          <a:chExt cx="7289800" cy="10874089"/>
                        </a:xfrm>
                      </wpg:grpSpPr>
                      <pic:pic xmlns:pic="http://schemas.openxmlformats.org/drawingml/2006/picture">
                        <pic:nvPicPr>
                          <pic:cNvPr id="7198" name="Content Placeholder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61B83E-95E1-4439-B771-ADFAF6086AF1}"/>
                              </a:ext>
                            </a:extLst>
                          </pic:cNvPr>
                          <pic:cNvPicPr>
                            <a:picLocks noGrp="1" noChangeAspect="1"/>
                          </pic:cNvPicPr>
                        </pic:nvPicPr>
                        <pic:blipFill>
                          <a:blip r:embed="rId147" cstate="email">
                            <a:extLst>
                              <a:ext uri="{28A0092B-C50C-407E-A947-70E740481C1C}">
                                <a14:useLocalDpi xmlns:a14="http://schemas.microsoft.com/office/drawing/2010/main"/>
                              </a:ext>
                            </a:extLst>
                          </a:blip>
                          <a:stretch>
                            <a:fillRect/>
                          </a:stretch>
                        </pic:blipFill>
                        <pic:spPr>
                          <a:xfrm>
                            <a:off x="0" y="2667000"/>
                            <a:ext cx="3641725" cy="2639695"/>
                          </a:xfrm>
                          <a:prstGeom prst="rect">
                            <a:avLst/>
                          </a:prstGeom>
                        </pic:spPr>
                      </pic:pic>
                      <pic:pic xmlns:pic="http://schemas.openxmlformats.org/drawingml/2006/picture">
                        <pic:nvPicPr>
                          <pic:cNvPr id="7199" name="Pictur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0A39A9-F0AF-402A-AD7B-6A2173151F66}"/>
                              </a:ext>
                            </a:extLst>
                          </pic:cNvPr>
                          <pic:cNvPicPr>
                            <a:picLocks noChangeAspect="1"/>
                          </pic:cNvPicPr>
                        </pic:nvPicPr>
                        <pic:blipFill>
                          <a:blip r:embed="rId148" cstate="email">
                            <a:extLst>
                              <a:ext uri="{28A0092B-C50C-407E-A947-70E740481C1C}">
                                <a14:useLocalDpi xmlns:a14="http://schemas.microsoft.com/office/drawing/2010/main"/>
                              </a:ext>
                            </a:extLst>
                          </a:blip>
                          <a:stretch>
                            <a:fillRect/>
                          </a:stretch>
                        </pic:blipFill>
                        <pic:spPr>
                          <a:xfrm>
                            <a:off x="3638550" y="0"/>
                            <a:ext cx="3641725" cy="2639695"/>
                          </a:xfrm>
                          <a:prstGeom prst="rect">
                            <a:avLst/>
                          </a:prstGeom>
                        </pic:spPr>
                      </pic:pic>
                      <pic:pic xmlns:pic="http://schemas.openxmlformats.org/drawingml/2006/picture">
                        <pic:nvPicPr>
                          <pic:cNvPr id="7200"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4079D4-2DCD-4912-888D-63BC27AE20E6}"/>
                              </a:ext>
                            </a:extLst>
                          </pic:cNvPr>
                          <pic:cNvPicPr>
                            <a:picLocks noChangeAspect="1"/>
                          </pic:cNvPicPr>
                        </pic:nvPicPr>
                        <pic:blipFill>
                          <a:blip r:embed="rId149" cstate="email">
                            <a:extLst>
                              <a:ext uri="{28A0092B-C50C-407E-A947-70E740481C1C}">
                                <a14:useLocalDpi xmlns:a14="http://schemas.microsoft.com/office/drawing/2010/main"/>
                              </a:ext>
                            </a:extLst>
                          </a:blip>
                          <a:stretch>
                            <a:fillRect/>
                          </a:stretch>
                        </pic:blipFill>
                        <pic:spPr>
                          <a:xfrm>
                            <a:off x="0" y="5524500"/>
                            <a:ext cx="3641725" cy="2639695"/>
                          </a:xfrm>
                          <a:prstGeom prst="rect">
                            <a:avLst/>
                          </a:prstGeom>
                        </pic:spPr>
                      </pic:pic>
                      <pic:pic xmlns:pic="http://schemas.openxmlformats.org/drawingml/2006/picture">
                        <pic:nvPicPr>
                          <pic:cNvPr id="7201" name="Pictur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BC7108-458D-4623-B313-E7ED6B09DBBD}"/>
                              </a:ext>
                            </a:extLst>
                          </pic:cNvPr>
                          <pic:cNvPicPr>
                            <a:picLocks noChangeAspect="1"/>
                          </pic:cNvPicPr>
                        </pic:nvPicPr>
                        <pic:blipFill>
                          <a:blip r:embed="rId150" cstate="email">
                            <a:extLst>
                              <a:ext uri="{28A0092B-C50C-407E-A947-70E740481C1C}">
                                <a14:useLocalDpi xmlns:a14="http://schemas.microsoft.com/office/drawing/2010/main"/>
                              </a:ext>
                            </a:extLst>
                          </a:blip>
                          <a:stretch>
                            <a:fillRect/>
                          </a:stretch>
                        </pic:blipFill>
                        <pic:spPr>
                          <a:xfrm>
                            <a:off x="3648075" y="8234390"/>
                            <a:ext cx="3641725" cy="2639699"/>
                          </a:xfrm>
                          <a:prstGeom prst="rect">
                            <a:avLst/>
                          </a:prstGeom>
                        </pic:spPr>
                      </pic:pic>
                      <pic:pic xmlns:pic="http://schemas.openxmlformats.org/drawingml/2006/picture">
                        <pic:nvPicPr>
                          <pic:cNvPr id="7202" name="Picture 1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358B27-1275-4D95-B0B1-ADFF645951FA}"/>
                              </a:ext>
                            </a:extLst>
                          </pic:cNvPr>
                          <pic:cNvPicPr>
                            <a:picLocks noChangeAspect="1"/>
                          </pic:cNvPicPr>
                        </pic:nvPicPr>
                        <pic:blipFill>
                          <a:blip r:embed="rId151" cstate="email">
                            <a:extLst>
                              <a:ext uri="{28A0092B-C50C-407E-A947-70E740481C1C}">
                                <a14:useLocalDpi xmlns:a14="http://schemas.microsoft.com/office/drawing/2010/main"/>
                              </a:ext>
                            </a:extLst>
                          </a:blip>
                          <a:stretch>
                            <a:fillRect/>
                          </a:stretch>
                        </pic:blipFill>
                        <pic:spPr>
                          <a:xfrm>
                            <a:off x="9526" y="8224869"/>
                            <a:ext cx="3641725" cy="2639699"/>
                          </a:xfrm>
                          <a:prstGeom prst="rect">
                            <a:avLst/>
                          </a:prstGeom>
                        </pic:spPr>
                      </pic:pic>
                      <pic:pic xmlns:pic="http://schemas.openxmlformats.org/drawingml/2006/picture">
                        <pic:nvPicPr>
                          <pic:cNvPr id="7203" name="Pictur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D36EFC-EA03-489D-8307-A9E3E70C3C81}"/>
                              </a:ext>
                            </a:extLst>
                          </pic:cNvPr>
                          <pic:cNvPicPr>
                            <a:picLocks noChangeAspect="1"/>
                          </pic:cNvPicPr>
                        </pic:nvPicPr>
                        <pic:blipFill>
                          <a:blip r:embed="rId152" cstate="email">
                            <a:extLst>
                              <a:ext uri="{28A0092B-C50C-407E-A947-70E740481C1C}">
                                <a14:useLocalDpi xmlns:a14="http://schemas.microsoft.com/office/drawing/2010/main"/>
                              </a:ext>
                            </a:extLst>
                          </a:blip>
                          <a:stretch>
                            <a:fillRect/>
                          </a:stretch>
                        </pic:blipFill>
                        <pic:spPr>
                          <a:xfrm>
                            <a:off x="3638550" y="2743200"/>
                            <a:ext cx="3641725" cy="2639695"/>
                          </a:xfrm>
                          <a:prstGeom prst="rect">
                            <a:avLst/>
                          </a:prstGeom>
                        </pic:spPr>
                      </pic:pic>
                      <pic:pic xmlns:pic="http://schemas.openxmlformats.org/drawingml/2006/picture">
                        <pic:nvPicPr>
                          <pic:cNvPr id="7204" name="Pictur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DEE42-0F44-4451-9D28-629EB26C85BD}"/>
                              </a:ext>
                            </a:extLst>
                          </pic:cNvPr>
                          <pic:cNvPicPr>
                            <a:picLocks noChangeAspect="1"/>
                          </pic:cNvPicPr>
                        </pic:nvPicPr>
                        <pic:blipFill>
                          <a:blip r:embed="rId153" cstate="email">
                            <a:extLst>
                              <a:ext uri="{28A0092B-C50C-407E-A947-70E740481C1C}">
                                <a14:useLocalDpi xmlns:a14="http://schemas.microsoft.com/office/drawing/2010/main"/>
                              </a:ext>
                            </a:extLst>
                          </a:blip>
                          <a:stretch>
                            <a:fillRect/>
                          </a:stretch>
                        </pic:blipFill>
                        <pic:spPr>
                          <a:xfrm>
                            <a:off x="3648075" y="5514975"/>
                            <a:ext cx="3641725" cy="2639695"/>
                          </a:xfrm>
                          <a:prstGeom prst="rect">
                            <a:avLst/>
                          </a:prstGeom>
                        </pic:spPr>
                      </pic:pic>
                      <pic:pic xmlns:pic="http://schemas.openxmlformats.org/drawingml/2006/picture">
                        <pic:nvPicPr>
                          <pic:cNvPr id="7205" name="Picture 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D0431C-AB70-42C0-9F96-77FAFE288730}"/>
                              </a:ext>
                            </a:extLst>
                          </pic:cNvPr>
                          <pic:cNvPicPr>
                            <a:picLocks noChangeAspect="1"/>
                          </pic:cNvPicPr>
                        </pic:nvPicPr>
                        <pic:blipFill>
                          <a:blip r:embed="rId154" cstate="email">
                            <a:extLst>
                              <a:ext uri="{28A0092B-C50C-407E-A947-70E740481C1C}">
                                <a14:useLocalDpi xmlns:a14="http://schemas.microsoft.com/office/drawing/2010/main"/>
                              </a:ext>
                            </a:extLst>
                          </a:blip>
                          <a:stretch>
                            <a:fillRect/>
                          </a:stretch>
                        </pic:blipFill>
                        <pic:spPr>
                          <a:xfrm>
                            <a:off x="0" y="0"/>
                            <a:ext cx="3641725" cy="2639695"/>
                          </a:xfrm>
                          <a:prstGeom prst="rect">
                            <a:avLst/>
                          </a:prstGeom>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9D309E" id="Group 7197" o:spid="_x0000_s1026" style="width:460.5pt;height:570.5pt;mso-position-horizontal-relative:char;mso-position-vertical-relative:line" coordsize="72898,10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">
                <v:shape id="Picture 6" o:spid="_x0000_s1027" type="#_x0000_t75" style="position:absolute;left:36385;width:36417;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Ys/FAAAA3QAAAA8AAABkcnMvZG93bnJldi54bWxEj0FrAjEUhO+F/ofwCl5KzSrF6moUEQQP&#10;BdGWusfH5nWzdPOyJHFd/70RhB6HmfmGWax624iOfKgdKxgNMxDEpdM1Vwq+v7ZvUxAhImtsHJOC&#10;KwVYLZ+fFphrd+EDdcdYiQThkKMCE2ObSxlKQxbD0LXEyft13mJM0ldSe7wkuG3kOMsm0mLNacFg&#10;SxtD5d/xbBX0m0+/N6/jQD9T47rCFydfvCs1eOnXcxCR+vgffrR3WsHHaDaD+5v0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22LPxQAAAN0AAAAPAAAAAAAAAAAAAAAA&#10;AJ8CAABkcnMvZG93bnJldi54bWxQSwUGAAAAAAQABAD3AAAAkQMAAAAA&#10;">
                  <v:imagedata r:id="rId155" o:title=""/>
                  <v:path arrowok="t"/>
                </v:shape>
                <v:shape id="Picture 8" o:spid="_x0000_s1028" type="#_x0000_t75" style="position:absolute;top:55245;width:36417;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gZnDAAAA3QAAAA8AAABkcnMvZG93bnJldi54bWxEj0GLwjAUhO+C/yE8YS+ypvbglq5RiiIr&#10;3qwLe300z7a0ealN1PrvjSDscZiZb5jlejCtuFHvassK5rMIBHFhdc2lgt/T7jMB4TyyxtYyKXiQ&#10;g/VqPFpiqu2dj3TLfSkChF2KCirvu1RKV1Rk0M1sRxy8s+0N+iD7Uuoe7wFuWhlH0UIarDksVNjR&#10;pqKiya9GQTbH7JC57SP+ifMkmf5dmuZ0UOpjMmTfIDwN/j/8bu+1gq+AhNeb8AT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yBmcMAAADdAAAADwAAAAAAAAAAAAAAAACf&#10;AgAAZHJzL2Rvd25yZXYueG1sUEsFBgAAAAAEAAQA9wAAAI8DAAAAAA==&#10;">
                  <v:imagedata r:id="rId156" o:title=""/>
                  <v:path arrowok="t"/>
                </v:shape>
                <v:shape id="Picture 10" o:spid="_x0000_s1029" type="#_x0000_t75" style="position:absolute;left:36480;top:82343;width:36418;height:2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S3HAAAA3QAAAA8AAABkcnMvZG93bnJldi54bWxEj09rwkAUxO8Fv8PyCr2Ibgz+TV2ltJQG&#10;eqp68fbMviah2bcxu9XVT98VhB6HmfkNs1wH04gTda62rGA0TEAQF1bXXCrYbd8HcxDOI2tsLJOC&#10;CzlYr3oPS8y0PfMXnTa+FBHCLkMFlfdtJqUrKjLohrYljt637Qz6KLtS6g7PEW4amSbJVBqsOS5U&#10;2NJrRcXP5tcouM5Cu5jsr28fRx4f+mmeB/eZK/X0GF6eQXgK/j98b+dawSxNRnB7E5+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o+S3HAAAA3QAAAA8AAAAAAAAAAAAA&#10;AAAAnwIAAGRycy9kb3ducmV2LnhtbFBLBQYAAAAABAAEAPcAAACTAwAAAAA=&#10;">
                  <v:imagedata r:id="rId157" o:title=""/>
                  <v:path arrowok="t"/>
                </v:shape>
                <v:shape id="Picture 14" o:spid="_x0000_s1030" type="#_x0000_t75" style="position:absolute;left:95;top:82248;width:36417;height:2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FxaTGAAAA3QAAAA8AAABkcnMvZG93bnJldi54bWxEj81qwzAQhO+FvIPYQG+NZBeS1I0S0kKg&#10;txLnB3pbrK1sYq2MpSRunz4KFHocZuYbZrEaXCsu1IfGs4ZsokAQV940bDXsd5unOYgQkQ22nknD&#10;DwVYLUcPCyyMv/KWLmW0IkE4FKihjrErpAxVTQ7DxHfEyfv2vcOYZG+l6fGa4K6VuVJT6bDhtFBj&#10;R+81Vafy7DTY+Qsdc3v8/Xrz2Wc5Uxk/DwetH8fD+hVEpCH+h//aH0bDLFc53N+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XFpMYAAADdAAAADwAAAAAAAAAAAAAA&#10;AACfAgAAZHJzL2Rvd25yZXYueG1sUEsFBgAAAAAEAAQA9wAAAJIDAAAAAA==&#10;">
                  <v:imagedata r:id="rId158" o:title=""/>
                  <v:path arrowok="t"/>
                </v:shape>
                <v:shape id="Picture 16" o:spid="_x0000_s1031" type="#_x0000_t75" style="position:absolute;left:36385;top:27432;width:36417;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ZuTEAAAA3QAAAA8AAABkcnMvZG93bnJldi54bWxEj9FqwkAURN8L/sNyhb7VjYpVoquIWrG+&#10;Gf2AS/aaDWbvhuwmpn/fFQp9HGbmDLPa9LYSHTW+dKxgPEpAEOdOl1wouF2/PhYgfEDWWDkmBT/k&#10;YbMevK0w1e7JF+qyUIgIYZ+iAhNCnUrpc0MW/cjVxNG7u8ZiiLIppG7wGeG2kpMk+ZQWS44LBmva&#10;GcofWWsVdMZdZzN5yE76tv8+Xs6tvGetUu/DfrsEEagP/+G/9kkrmE+SKbzexCc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rZuTEAAAA3QAAAA8AAAAAAAAAAAAAAAAA&#10;nwIAAGRycy9kb3ducmV2LnhtbFBLBQYAAAAABAAEAPcAAACQAwAAAAA=&#10;">
                  <v:imagedata r:id="rId159" o:title=""/>
                  <v:path arrowok="t"/>
                </v:shape>
                <v:shape id="Picture 18" o:spid="_x0000_s1032" type="#_x0000_t75" style="position:absolute;left:36480;top:55149;width:36418;height:2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eNfEAAAA3QAAAA8AAABkcnMvZG93bnJldi54bWxEj0GLwjAUhO+C/yE8wZumirhLNYooguxh&#10;wW69P5tnW9u8lCZq++83C8Ieh5n5hllvO1OLJ7WutKxgNo1AEGdWl5wrSH+Ok08QziNrrC2Tgp4c&#10;bDfDwRpjbV98pmficxEg7GJUUHjfxFK6rCCDbmob4uDdbGvQB9nmUrf4CnBTy3kULaXBksNCgQ3t&#10;C8qq5GEULL+r++WYy+vuK9FpdUj7zPeJUuNRt1uB8NT5//C7fdIKPubRAv7ehCc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eNfEAAAA3QAAAA8AAAAAAAAAAAAAAAAA&#10;nwIAAGRycy9kb3ducmV2LnhtbFBLBQYAAAAABAAEAPcAAACQAwAAAAA=&#10;">
                  <v:imagedata r:id="rId160" o:title=""/>
                  <v:path arrowok="t"/>
                </v:shape>
                <v:shape id="Picture 22" o:spid="_x0000_s1033" type="#_x0000_t75" style="position:absolute;width:36417;height:26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MDjFAAAA3QAAAA8AAABkcnMvZG93bnJldi54bWxEj0FrAjEUhO+F/ofwCt5qtlJbWY1SBKlX&#10;rVWPz81zs7h5WZKsrv56IxR6HGbmG2Yy62wtzuRD5VjBWz8DQVw4XXGpYPOzeB2BCBFZY+2YFFwp&#10;wGz6/DTBXLsLr+i8jqVIEA45KjAxNrmUoTBkMfRdQ5y8o/MWY5K+lNrjJcFtLQdZ9iEtVpwWDDY0&#10;N1Sc1q1VsF3tt+/7w21Ytib633n7fV3cdkr1XrqvMYhIXfwP/7WXWsHnIBvC4016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CzA4xQAAAN0AAAAPAAAAAAAAAAAAAAAA&#10;AJ8CAABkcnMvZG93bnJldi54bWxQSwUGAAAAAAQABAD3AAAAkQMAAAAA&#10;">
                  <v:imagedata r:id="rId161" o:title=""/>
                  <v:path arrowok="t"/>
                </v:shape>
                <w10:anchorlock/>
              </v:group>
            </w:pict>
          </mc:Fallback>
        </mc:AlternateContent>
      </w:r>
    </w:p>
    <w:p w14:paraId="6BAC7B6E" w14:textId="5D61558F" w:rsidR="00487F00" w:rsidRPr="00F23CA9" w:rsidRDefault="00146769" w:rsidP="00146769">
      <w:pPr>
        <w:pStyle w:val="Caption"/>
      </w:pPr>
      <w:bookmarkStart w:id="372" w:name="_Ref529282665"/>
      <w:bookmarkStart w:id="373" w:name="_Toc5629943"/>
      <w:r>
        <w:t xml:space="preserve">Figure </w:t>
      </w:r>
      <w:r w:rsidR="004B54B1">
        <w:fldChar w:fldCharType="begin"/>
      </w:r>
      <w:r w:rsidR="004B54B1">
        <w:instrText xml:space="preserve"> STYLEREF 1 \s </w:instrText>
      </w:r>
      <w:r w:rsidR="004B54B1">
        <w:fldChar w:fldCharType="separate"/>
      </w:r>
      <w:r w:rsidR="004B54B1">
        <w:rPr>
          <w:noProof/>
        </w:rPr>
        <w:t>6</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8</w:t>
      </w:r>
      <w:r w:rsidR="004B54B1">
        <w:fldChar w:fldCharType="end"/>
      </w:r>
      <w:bookmarkEnd w:id="372"/>
      <w:r w:rsidR="00487F00">
        <w:t>.</w:t>
      </w:r>
      <w:r w:rsidR="00487F00" w:rsidRPr="00F23CA9">
        <w:t xml:space="preserve"> Modelled probability of occurrence for different plant groups or species as indicated on graphs grouped in response to number of inundation days in the previous year.</w:t>
      </w:r>
      <w:bookmarkEnd w:id="373"/>
    </w:p>
    <w:p w14:paraId="773B08E0" w14:textId="77777777" w:rsidR="00871FF4" w:rsidRDefault="00871FF4" w:rsidP="00871FF4">
      <w:pPr>
        <w:pStyle w:val="Para0"/>
        <w:spacing w:after="0"/>
        <w:rPr>
          <w:rFonts w:cs="Arial"/>
        </w:rPr>
      </w:pPr>
      <w:r>
        <w:rPr>
          <w:noProof/>
          <w:lang w:val="en-AU" w:eastAsia="en-AU"/>
        </w:rPr>
        <w:drawing>
          <wp:inline distT="0" distB="0" distL="0" distR="0" wp14:anchorId="54D17D31" wp14:editId="6DD50897">
            <wp:extent cx="3906982" cy="2928105"/>
            <wp:effectExtent l="0" t="0" r="0" b="571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email">
                      <a:extLst>
                        <a:ext uri="{28A0092B-C50C-407E-A947-70E740481C1C}">
                          <a14:useLocalDpi xmlns:a14="http://schemas.microsoft.com/office/drawing/2010/main"/>
                        </a:ext>
                      </a:extLst>
                    </a:blip>
                    <a:stretch>
                      <a:fillRect/>
                    </a:stretch>
                  </pic:blipFill>
                  <pic:spPr>
                    <a:xfrm>
                      <a:off x="0" y="0"/>
                      <a:ext cx="3909809" cy="2930224"/>
                    </a:xfrm>
                    <a:prstGeom prst="rect">
                      <a:avLst/>
                    </a:prstGeom>
                  </pic:spPr>
                </pic:pic>
              </a:graphicData>
            </a:graphic>
          </wp:inline>
        </w:drawing>
      </w:r>
      <w:r w:rsidRPr="00D30750">
        <w:rPr>
          <w:rFonts w:cs="Arial"/>
          <w:b/>
          <w:noProof/>
          <w:lang w:val="en-AU" w:eastAsia="en-AU"/>
        </w:rPr>
        <w:drawing>
          <wp:inline distT="0" distB="0" distL="0" distR="0" wp14:anchorId="58A514F4" wp14:editId="5021C6C1">
            <wp:extent cx="3952875" cy="2962910"/>
            <wp:effectExtent l="0" t="0" r="9525" b="889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email">
                      <a:extLst>
                        <a:ext uri="{28A0092B-C50C-407E-A947-70E740481C1C}">
                          <a14:useLocalDpi xmlns:a14="http://schemas.microsoft.com/office/drawing/2010/main"/>
                        </a:ext>
                      </a:extLst>
                    </a:blip>
                    <a:stretch>
                      <a:fillRect/>
                    </a:stretch>
                  </pic:blipFill>
                  <pic:spPr>
                    <a:xfrm>
                      <a:off x="0" y="0"/>
                      <a:ext cx="3952875" cy="2962910"/>
                    </a:xfrm>
                    <a:prstGeom prst="rect">
                      <a:avLst/>
                    </a:prstGeom>
                  </pic:spPr>
                </pic:pic>
              </a:graphicData>
            </a:graphic>
          </wp:inline>
        </w:drawing>
      </w:r>
    </w:p>
    <w:p w14:paraId="0B215A42" w14:textId="4D23F356" w:rsidR="00871FF4" w:rsidRPr="00291E70" w:rsidRDefault="00871FF4" w:rsidP="00871FF4">
      <w:pPr>
        <w:pStyle w:val="Para0"/>
        <w:spacing w:before="0"/>
        <w:rPr>
          <w:rFonts w:cs="Arial"/>
        </w:rPr>
      </w:pPr>
      <w:r>
        <w:rPr>
          <w:noProof/>
          <w:lang w:val="en-AU" w:eastAsia="en-AU"/>
        </w:rPr>
        <w:drawing>
          <wp:inline distT="0" distB="0" distL="0" distR="0" wp14:anchorId="344A72E7" wp14:editId="2726D6F8">
            <wp:extent cx="2006600" cy="1450975"/>
            <wp:effectExtent l="0" t="0" r="0" b="0"/>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4" cstate="email">
                      <a:extLst>
                        <a:ext uri="{28A0092B-C50C-407E-A947-70E740481C1C}">
                          <a14:useLocalDpi xmlns:a14="http://schemas.microsoft.com/office/drawing/2010/main"/>
                        </a:ext>
                      </a:extLst>
                    </a:blip>
                    <a:srcRect/>
                    <a:stretch/>
                  </pic:blipFill>
                  <pic:spPr bwMode="auto">
                    <a:xfrm>
                      <a:off x="0" y="0"/>
                      <a:ext cx="2006600" cy="1450975"/>
                    </a:xfrm>
                    <a:prstGeom prst="rect">
                      <a:avLst/>
                    </a:prstGeom>
                    <a:ln>
                      <a:noFill/>
                    </a:ln>
                    <a:extLst>
                      <a:ext uri="{53640926-AAD7-44D8-BBD7-CCE9431645EC}">
                        <a14:shadowObscured xmlns:a14="http://schemas.microsoft.com/office/drawing/2010/main"/>
                      </a:ext>
                    </a:extLst>
                  </pic:spPr>
                </pic:pic>
              </a:graphicData>
            </a:graphic>
          </wp:inline>
        </w:drawing>
      </w:r>
    </w:p>
    <w:p w14:paraId="7992716A" w14:textId="38866995" w:rsidR="00487F00" w:rsidRDefault="004B54B1" w:rsidP="004B54B1">
      <w:pPr>
        <w:pStyle w:val="Caption"/>
      </w:pPr>
      <w:bookmarkStart w:id="374" w:name="_Ref529282899"/>
      <w:bookmarkStart w:id="375" w:name="_Toc5629944"/>
      <w:r>
        <w:t xml:space="preserve">Figure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Figure \* ARABIC \s 1 </w:instrText>
      </w:r>
      <w:r>
        <w:fldChar w:fldCharType="separate"/>
      </w:r>
      <w:r>
        <w:rPr>
          <w:noProof/>
        </w:rPr>
        <w:t>9</w:t>
      </w:r>
      <w:r>
        <w:fldChar w:fldCharType="end"/>
      </w:r>
      <w:bookmarkEnd w:id="374"/>
      <w:r w:rsidR="00871FF4">
        <w:t xml:space="preserve">. </w:t>
      </w:r>
      <w:r w:rsidR="00487F00" w:rsidRPr="00863FC1">
        <w:t>Modelled probability of occurrence</w:t>
      </w:r>
      <w:r w:rsidR="00487F00">
        <w:t xml:space="preserve"> before fresh (black) and after fresh (red),</w:t>
      </w:r>
      <w:r w:rsidR="00487F00" w:rsidRPr="00863FC1">
        <w:t xml:space="preserve"> for grouped </w:t>
      </w:r>
      <w:r w:rsidR="00DC2BB4">
        <w:t>water dependent</w:t>
      </w:r>
      <w:r w:rsidR="00487F00" w:rsidRPr="00863FC1">
        <w:t xml:space="preserve"> species</w:t>
      </w:r>
      <w:r w:rsidR="00487F00">
        <w:t>,</w:t>
      </w:r>
      <w:r w:rsidR="00487F00" w:rsidRPr="00863FC1">
        <w:t xml:space="preserve"> in response to number of inund</w:t>
      </w:r>
      <w:r w:rsidR="00487F00">
        <w:t>ation days in the previous year.</w:t>
      </w:r>
      <w:bookmarkEnd w:id="375"/>
    </w:p>
    <w:p w14:paraId="6206A2BC" w14:textId="3140A6D1" w:rsidR="004D5335" w:rsidRDefault="004D5335" w:rsidP="00F60575">
      <w:pPr>
        <w:pStyle w:val="Para0"/>
      </w:pPr>
      <w:r>
        <w:br w:type="page"/>
      </w:r>
    </w:p>
    <w:p w14:paraId="1271A927" w14:textId="77777777" w:rsidR="00F60575" w:rsidRDefault="00F60575" w:rsidP="00F60575">
      <w:pPr>
        <w:pStyle w:val="Heading1"/>
      </w:pPr>
      <w:bookmarkStart w:id="376" w:name="_Toc529424298"/>
      <w:r>
        <w:t>Fish</w:t>
      </w:r>
      <w:bookmarkEnd w:id="376"/>
    </w:p>
    <w:p w14:paraId="2D73051A" w14:textId="77777777" w:rsidR="00F60575" w:rsidRDefault="00F60575" w:rsidP="00F60575">
      <w:pPr>
        <w:pStyle w:val="Heading2"/>
      </w:pPr>
      <w:bookmarkStart w:id="377" w:name="_Toc529424299"/>
      <w:r>
        <w:t>Introduction</w:t>
      </w:r>
      <w:bookmarkEnd w:id="377"/>
    </w:p>
    <w:p w14:paraId="3097784F" w14:textId="55CF71B5" w:rsidR="00F60575" w:rsidRDefault="00F60575" w:rsidP="00F60575">
      <w:pPr>
        <w:pStyle w:val="Para0"/>
      </w:pPr>
      <w:r>
        <w:t xml:space="preserve">Supporting native fish populations is a key element of the Basin Plan’s goal to protect biodiversity. The Goulburn River supports a diverse native fish fauna with high conservation and recreational angling value. Species of conservation significance include trout cod, Murray cod, silver perch, golden perch, Murray River rainbowfish and freshwater catfish. Conservation of the fish fauna of the Goulburn River has been recognised as a high priority by fisheries management and natural resource management agencies. In particular, the provision of environmental flows to support native fish populations has been identified as a key environmental watering objective for the Goulburn River </w:t>
      </w:r>
      <w:r>
        <w:fldChar w:fldCharType="begin"/>
      </w:r>
      <w:r w:rsidR="00DA5889">
        <w:instrText xml:space="preserve"> ADDIN EN.CITE &lt;EndNote&gt;&lt;Cite&gt;&lt;Author&gt;Cottingham&lt;/Author&gt;&lt;Year&gt;2011&lt;/Year&gt;&lt;RecNum&gt;33&lt;/RecNum&gt;&lt;DisplayText&gt;(Cottingham and SKM 2011)&lt;/DisplayText&gt;&lt;record&gt;&lt;rec-number&gt;33&lt;/rec-number&gt;&lt;foreign-keys&gt;&lt;key app="EN" db-id="2e2zvev90esr99ezpda5edxa09sst9zd5xax" timestamp="1509239732"&gt;33&lt;/key&gt;&lt;/foreign-keys&gt;&lt;ref-type name="Journal Article"&gt;17&lt;/ref-type&gt;&lt;contributors&gt;&lt;authors&gt;&lt;author&gt;Cottingham, P&lt;/author&gt;&lt;author&gt;SKM &lt;/author&gt;&lt;/authors&gt;&lt;/contributors&gt;&lt;titles&gt;&lt;title&gt;Environmental water delivery: lower Goulburn River. Report prepared for Commonwealth Environmental Water, Department of Sustainability, Environment, Water, Populations and Communities. Canberra&lt;/title&gt;&lt;/titles&gt;&lt;dates&gt;&lt;year&gt;2011&lt;/year&gt;&lt;/dates&gt;&lt;urls&gt;&lt;/urls&gt;&lt;/record&gt;&lt;/Cite&gt;&lt;/EndNote&gt;</w:instrText>
      </w:r>
      <w:r>
        <w:fldChar w:fldCharType="separate"/>
      </w:r>
      <w:r>
        <w:rPr>
          <w:noProof/>
        </w:rPr>
        <w:t>(</w:t>
      </w:r>
      <w:hyperlink w:anchor="_ENREF_5" w:tooltip="Cottingham, 2011 #33" w:history="1">
        <w:r w:rsidR="006A5601" w:rsidRPr="009B54CB">
          <w:rPr>
            <w:noProof/>
          </w:rPr>
          <w:t>Cottingham</w:t>
        </w:r>
        <w:r w:rsidR="006A5601">
          <w:rPr>
            <w:noProof/>
          </w:rPr>
          <w:t xml:space="preserve"> and SKM 2011</w:t>
        </w:r>
      </w:hyperlink>
      <w:r>
        <w:rPr>
          <w:noProof/>
        </w:rPr>
        <w:t>)</w:t>
      </w:r>
      <w:r>
        <w:fldChar w:fldCharType="end"/>
      </w:r>
      <w:r>
        <w:t>. Indeed, in terms of Commonwealth water being invested for environmental objectives, flow allocation for native fish represents a major investment of water (e.g. 58 GL for fish habitat maintenance, 138 GL for fish breeding/movement). Given this investment, it is critical that the LTIM Project evaluates the effect that Commonwealth environmental water has on native fish populations in the lower Goulburn River. Quantifying relationships between fish populations (e.g. abundance, distribution, population structure) and environmental flows in the lower Goulburn River will help the adaptive management of environmental flows in the Goulburn River and support decisions regarding environmental flows for fish throughout the Murray-Darling Basin.</w:t>
      </w:r>
    </w:p>
    <w:p w14:paraId="3DEF3B93" w14:textId="081E9BBC" w:rsidR="00F60575" w:rsidRDefault="00F60575" w:rsidP="00F60575">
      <w:pPr>
        <w:pStyle w:val="Para0"/>
      </w:pPr>
      <w:r>
        <w:t xml:space="preserve">The fish monitoring being carried out in this program builds upon 10 years’ worth of monitoring and research assessing the status of fish populations in the Goulburn River </w:t>
      </w:r>
      <w:r>
        <w:fldChar w:fldCharType="begin"/>
      </w:r>
      <w:r w:rsidR="009B54CB">
        <w:instrText xml:space="preserve"> ADDIN EN.CITE &lt;EndNote&gt;&lt;Cite&gt;&lt;Author&gt;Koster&lt;/Author&gt;&lt;Year&gt;2012&lt;/Year&gt;&lt;RecNum&gt;16&lt;/RecNum&gt;&lt;DisplayText&gt;(Koster et al. 2012)&lt;/DisplayText&gt;&lt;record&gt;&lt;rec-number&gt;16&lt;/rec-number&gt;&lt;foreign-keys&gt;&lt;key app="EN" db-id="2e2zvev90esr99ezpda5edxa09sst9zd5xax" timestamp="1509239730"&gt;16&lt;/key&gt;&lt;/foreign-keys&gt;&lt;ref-type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Environment&lt;/publisher&gt;&lt;urls&gt;&lt;/urls&gt;&lt;/record&gt;&lt;/Cite&gt;&lt;/EndNote&gt;</w:instrText>
      </w:r>
      <w:r>
        <w:fldChar w:fldCharType="separate"/>
      </w:r>
      <w:r w:rsidR="009B54CB">
        <w:rPr>
          <w:noProof/>
        </w:rPr>
        <w:t>(</w:t>
      </w:r>
      <w:hyperlink w:anchor="_ENREF_22" w:tooltip="Koster, 2012 #16" w:history="1">
        <w:r w:rsidR="006A5601">
          <w:rPr>
            <w:noProof/>
          </w:rPr>
          <w:t>Koster et al. 2012</w:t>
        </w:r>
      </w:hyperlink>
      <w:r w:rsidR="009B54CB">
        <w:rPr>
          <w:noProof/>
        </w:rPr>
        <w:t>)</w:t>
      </w:r>
      <w:r>
        <w:fldChar w:fldCharType="end"/>
      </w:r>
      <w:r>
        <w:t xml:space="preserve"> as well as monitoring undertaken since 2006 as part of the Victorian Environmental Flows Monitoring and Assessment Program. When complete, the Goulburn River fish LTIM Project will represent one of the longest continuous sets of fish monitoring data collected in the Murray Darling Basin. Moreover, it will cover a wide range of climatic conditions including record drought, record floods, and a major blackwater event that contributed to widespread fish kills. LTIM project monitoring through to 2018–19 will be particularly important in assessing the ongoing recovery of fish populations from those extreme disturbances.</w:t>
      </w:r>
    </w:p>
    <w:p w14:paraId="1DCD5E2E" w14:textId="77777777" w:rsidR="00F60575" w:rsidRDefault="00F60575" w:rsidP="00F60575">
      <w:pPr>
        <w:pStyle w:val="Para0"/>
      </w:pPr>
      <w:r>
        <w:t>The Goulburn River fish LTIM Project is also crucial to informing and interpreting the results of monitoring in other parts of the Basin. Golden perch have the capacity to disperse throughout the Basin and there is potentially a high level of connectivity between fish in the lower Goulburn River, lower Murray River, Edward-Wakool system, and Murrumbidgee River (the southern connected Basin). Coordinated monitoring across these four regions is being used to assess the influence of environmental flows in one area (e.g. spawning in the Goulburn River) on fish populations in other areas (e.g. recruitment in lower Murray).</w:t>
      </w:r>
    </w:p>
    <w:p w14:paraId="6AA2D423" w14:textId="77777777" w:rsidR="00F60575" w:rsidRDefault="00F60575" w:rsidP="00F60575">
      <w:pPr>
        <w:pStyle w:val="Para0"/>
      </w:pPr>
      <w:r>
        <w:t>The three fish monitoring methods employed in the Goulburn River LTIM Project (annual adult fish surveys, larval surveys and fish movement) complement each other, and increase the number of evaluation questions and associated research questions that can be answered through the program.</w:t>
      </w:r>
    </w:p>
    <w:p w14:paraId="03B14339" w14:textId="77777777" w:rsidR="00F60575" w:rsidRPr="004F464B" w:rsidRDefault="00F60575" w:rsidP="00F60575">
      <w:pPr>
        <w:pStyle w:val="Heading3"/>
      </w:pPr>
      <w:bookmarkStart w:id="378" w:name="_Toc529424300"/>
      <w:r>
        <w:t>Annual fish surveys</w:t>
      </w:r>
      <w:bookmarkEnd w:id="378"/>
    </w:p>
    <w:p w14:paraId="426C8287" w14:textId="77777777" w:rsidR="00F60575" w:rsidRDefault="00F60575" w:rsidP="00F60575">
      <w:pPr>
        <w:pStyle w:val="Para0"/>
      </w:pPr>
      <w:r w:rsidRPr="00741007">
        <w:t>Annual fish surveys in the river channel are part of the LTIM Project Standard Methods for fish monitoring that will provide critical information for the Basin-scale evaluation of Commonwealth environmental water. When added to the existing fish survey data for the lower Goulburn River it will provide a record of how the fish community has changed over a period of 15 years and how those changes relate to river flow. Moreover, annual surveys will help to determine whether fish spawning (detected through larval surveys), or fish movement that may be triggered by environmental flow releases, result in successful recruitment.</w:t>
      </w:r>
    </w:p>
    <w:p w14:paraId="57D83DF2" w14:textId="77777777" w:rsidR="00F60575" w:rsidRPr="004F464B" w:rsidRDefault="00F60575" w:rsidP="00F60575">
      <w:pPr>
        <w:pStyle w:val="Heading3"/>
      </w:pPr>
      <w:bookmarkStart w:id="379" w:name="_Toc529424301"/>
      <w:r>
        <w:t>Larval fish surveys</w:t>
      </w:r>
      <w:bookmarkEnd w:id="379"/>
    </w:p>
    <w:p w14:paraId="1DCD6301" w14:textId="05180975" w:rsidR="00F60575" w:rsidRDefault="00F60575" w:rsidP="00F60575">
      <w:pPr>
        <w:pStyle w:val="Para0"/>
      </w:pPr>
      <w:r>
        <w:t xml:space="preserve">The larval surveys for the lower Goulburn River are collecting larvae of all fish species, but will be designed more specifically to detect golden perch spawning. Golden perch is one of only two fish species (along with silver perch) in the Murray Darling Basin for which there is strong evidence of the need for increased discharge to initiate spawning. Indeed, environmental flows in the Goulburn River are explicitly used to promote spawning and recruitment of golden perch; one of the key flow objectives is to deliver freshes to promote the spawning of golden perch </w:t>
      </w:r>
      <w:r>
        <w:fldChar w:fldCharType="begin"/>
      </w:r>
      <w:r w:rsidR="00DA5889">
        <w:instrText xml:space="preserve"> ADDIN EN.CITE &lt;EndNote&gt;&lt;Cite&gt;&lt;Author&gt;Cottingham&lt;/Author&gt;&lt;Year&gt;2011&lt;/Year&gt;&lt;RecNum&gt;33&lt;/RecNum&gt;&lt;DisplayText&gt;(Cottingham and SKM 2011)&lt;/DisplayText&gt;&lt;record&gt;&lt;rec-number&gt;33&lt;/rec-number&gt;&lt;foreign-keys&gt;&lt;key app="EN" db-id="2e2zvev90esr99ezpda5edxa09sst9zd5xax" timestamp="1509239732"&gt;33&lt;/key&gt;&lt;/foreign-keys&gt;&lt;ref-type name="Journal Article"&gt;17&lt;/ref-type&gt;&lt;contributors&gt;&lt;authors&gt;&lt;author&gt;Cottingham, P&lt;/author&gt;&lt;author&gt;SKM &lt;/author&gt;&lt;/authors&gt;&lt;/contributors&gt;&lt;titles&gt;&lt;title&gt;Environmental water delivery: lower Goulburn River. Report prepared for Commonwealth Environmental Water, Department of Sustainability, Environment, Water, Populations and Communities. Canberra&lt;/title&gt;&lt;/titles&gt;&lt;dates&gt;&lt;year&gt;2011&lt;/year&gt;&lt;/dates&gt;&lt;urls&gt;&lt;/urls&gt;&lt;/record&gt;&lt;/Cite&gt;&lt;/EndNote&gt;</w:instrText>
      </w:r>
      <w:r>
        <w:fldChar w:fldCharType="separate"/>
      </w:r>
      <w:r>
        <w:rPr>
          <w:noProof/>
        </w:rPr>
        <w:t>(</w:t>
      </w:r>
      <w:hyperlink w:anchor="_ENREF_5" w:tooltip="Cottingham, 2011 #33" w:history="1">
        <w:r w:rsidR="006A5601">
          <w:rPr>
            <w:noProof/>
          </w:rPr>
          <w:t>Cottingham and SKM 2011</w:t>
        </w:r>
      </w:hyperlink>
      <w:r>
        <w:rPr>
          <w:noProof/>
        </w:rPr>
        <w:t>)</w:t>
      </w:r>
      <w:r>
        <w:fldChar w:fldCharType="end"/>
      </w:r>
      <w:r>
        <w:t>.</w:t>
      </w:r>
    </w:p>
    <w:p w14:paraId="6B5BDB07" w14:textId="77777777" w:rsidR="00F60575" w:rsidRDefault="00F60575" w:rsidP="00F60575">
      <w:pPr>
        <w:pStyle w:val="Para0"/>
      </w:pPr>
      <w:r>
        <w:t>The annual adult fish surveys can be used to identify any young-of-year golden perch in the lower Goulburn River, but given golden perch can move long distances, direct egg/larval surveys are required to determine whether high flows released into the lower Goulburn River actually trigger fish spawning.</w:t>
      </w:r>
    </w:p>
    <w:p w14:paraId="3DEE8831" w14:textId="3EF00B4F" w:rsidR="00F60575" w:rsidRDefault="00F60575" w:rsidP="00F60575">
      <w:pPr>
        <w:pStyle w:val="Para0"/>
      </w:pPr>
      <w:r>
        <w:t xml:space="preserve">The larval fish program will build on and add to an existing 10 year data set monitoring the spawning responses of fish to flows in the Goulburn River </w:t>
      </w:r>
      <w:r>
        <w:fldChar w:fldCharType="begin"/>
      </w:r>
      <w:r w:rsidR="009B54CB">
        <w:instrText xml:space="preserve"> ADDIN EN.CITE &lt;EndNote&gt;&lt;Cite&gt;&lt;Author&gt;Koster&lt;/Author&gt;&lt;Year&gt;2012&lt;/Year&gt;&lt;RecNum&gt;16&lt;/RecNum&gt;&lt;DisplayText&gt;(Koster et al. 2012)&lt;/DisplayText&gt;&lt;record&gt;&lt;rec-number&gt;16&lt;/rec-number&gt;&lt;foreign-keys&gt;&lt;key app="EN" db-id="2e2zvev90esr99ezpda5edxa09sst9zd5xax" timestamp="1509239730"&gt;16&lt;/key&gt;&lt;/foreign-keys&gt;&lt;ref-type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Environment&lt;/publisher&gt;&lt;urls&gt;&lt;/urls&gt;&lt;/record&gt;&lt;/Cite&gt;&lt;/EndNote&gt;</w:instrText>
      </w:r>
      <w:r>
        <w:fldChar w:fldCharType="separate"/>
      </w:r>
      <w:r w:rsidR="009B54CB">
        <w:rPr>
          <w:noProof/>
        </w:rPr>
        <w:t>(</w:t>
      </w:r>
      <w:hyperlink w:anchor="_ENREF_22" w:tooltip="Koster, 2012 #16" w:history="1">
        <w:r w:rsidR="006A5601">
          <w:rPr>
            <w:noProof/>
          </w:rPr>
          <w:t>Koster et al. 2012</w:t>
        </w:r>
      </w:hyperlink>
      <w:r w:rsidR="009B54CB">
        <w:rPr>
          <w:noProof/>
        </w:rPr>
        <w:t>)</w:t>
      </w:r>
      <w:r>
        <w:fldChar w:fldCharType="end"/>
      </w:r>
      <w:r>
        <w:t xml:space="preserve">. Relatively few golden perch spawning events have been recorded in the lower Goulburn River to date, although we have now seen </w:t>
      </w:r>
      <w:r w:rsidR="00623412">
        <w:t>spawning</w:t>
      </w:r>
      <w:r>
        <w:t xml:space="preserve"> in three of the four years of the LTIM Project. That is mainly thought to be due to the lack of large flows during the </w:t>
      </w:r>
      <w:r w:rsidR="00623412">
        <w:t>Millennium</w:t>
      </w:r>
      <w:r>
        <w:t xml:space="preserve"> Drought (2001–2009). The managed flow releases in spring 2013 and 2014 (which used Commonwealth environmental water) triggered the most significant golden perch spawning that has been recorded in the lower Goulburn River in recent years. Ongoing monitoring as part of the LTIM Project should aim to </w:t>
      </w:r>
      <w:r w:rsidRPr="009373BD">
        <w:t>increase knowledge on specific links between key attributes of the flow regime and spawning</w:t>
      </w:r>
      <w:r>
        <w:t>. This information is critical to help the Goulburn Broken Catchment Management Authority continually refine environmental flows in the future.</w:t>
      </w:r>
    </w:p>
    <w:p w14:paraId="02EB81F7" w14:textId="77777777" w:rsidR="00F60575" w:rsidRDefault="00F60575" w:rsidP="00F60575">
      <w:pPr>
        <w:pStyle w:val="Para0"/>
      </w:pPr>
      <w:r>
        <w:t>The larval fish program will also inform and complement monitoring in other Selected Areas. Fish have the capacity to disperse throughout the Basin and there is potentially a high level of connectivity between regions, particularly the Goulburn, mid- and lower- Murray, Edward-Wakool and Murrumbidgee rivers. That connection means that environmental flows in one area (e.g. spawning in the Goulburn River) has the potential to influence outcomes in other areas (e.g. recruitment in lower Murray). In other words, monitoring of fish spawning responses in the Goulburn River may help to explain changes in recruitment and abundance in other selected areas (and vice versa). Thus, the Goulburn River larval fish LTIM Project will contribute to a comparison and contrast of spawning and recruitment responses of golden perch at sites across much of the Murray Darling Basin, thereby informing Basin-level responses.</w:t>
      </w:r>
    </w:p>
    <w:p w14:paraId="1FE5A31F" w14:textId="77777777" w:rsidR="00F60575" w:rsidRPr="004F464B" w:rsidRDefault="00F60575" w:rsidP="00F60575">
      <w:pPr>
        <w:pStyle w:val="Heading3"/>
      </w:pPr>
      <w:bookmarkStart w:id="380" w:name="_Toc529424302"/>
      <w:r>
        <w:t>Fish movement</w:t>
      </w:r>
      <w:bookmarkEnd w:id="380"/>
    </w:p>
    <w:p w14:paraId="47AF8D31" w14:textId="77777777" w:rsidR="00F60575" w:rsidRDefault="00F60575" w:rsidP="00F60575">
      <w:pPr>
        <w:pStyle w:val="Para0"/>
      </w:pPr>
      <w:r>
        <w:t>Biotic dispersal or movement is critical to supporting connectivity of native fish populations, which is a key element of the Basin Plan’s goal to protect ecosystem function. In particular, movement within and between water-dependent ecosystems (i.e. connectivity) can be crucial for sustaining populations by enabling fish to recolonise or avoid unfavourable conditions. For some fish species, movement also occurs for the purposes of reproduction and therefore contributes to the Basin Plan’s goal to protect Biodiversity.</w:t>
      </w:r>
    </w:p>
    <w:p w14:paraId="34C872BC" w14:textId="60E2421C" w:rsidR="00F60575" w:rsidRDefault="00F60575" w:rsidP="00F60575">
      <w:pPr>
        <w:pStyle w:val="Para0"/>
      </w:pPr>
      <w:r>
        <w:t xml:space="preserve">The Goulburn River fish movement program targets golden perch and will build on the existing six-year acoustic telemetry project monitoring movement of native fish in the Goulburn  and Murray rivers that was funded by Commonwealth Environmental Water Office (as part of their Short Term Intervention Monitoring Program) and Goulburn Broken Catchment Management Authority </w:t>
      </w:r>
      <w:r>
        <w:fldChar w:fldCharType="begin"/>
      </w:r>
      <w:r w:rsidR="009B54CB">
        <w:instrText xml:space="preserve"> ADDIN EN.CITE &lt;EndNote&gt;&lt;Cite&gt;&lt;Author&gt;Koster&lt;/Author&gt;&lt;Year&gt;2012&lt;/Year&gt;&lt;RecNum&gt;16&lt;/RecNum&gt;&lt;DisplayText&gt;(Koster et al. 2012)&lt;/DisplayText&gt;&lt;record&gt;&lt;rec-number&gt;16&lt;/rec-number&gt;&lt;foreign-keys&gt;&lt;key app="EN" db-id="2e2zvev90esr99ezpda5edxa09sst9zd5xax" timestamp="1509239730"&gt;16&lt;/key&gt;&lt;/foreign-keys&gt;&lt;ref-type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Environment&lt;/publisher&gt;&lt;urls&gt;&lt;/urls&gt;&lt;/record&gt;&lt;/Cite&gt;&lt;/EndNote&gt;</w:instrText>
      </w:r>
      <w:r>
        <w:fldChar w:fldCharType="separate"/>
      </w:r>
      <w:r w:rsidR="009B54CB">
        <w:rPr>
          <w:noProof/>
        </w:rPr>
        <w:t>(</w:t>
      </w:r>
      <w:hyperlink w:anchor="_ENREF_22" w:tooltip="Koster, 2012 #16" w:history="1">
        <w:r w:rsidR="006A5601">
          <w:rPr>
            <w:noProof/>
          </w:rPr>
          <w:t>Koster et al. 2012</w:t>
        </w:r>
      </w:hyperlink>
      <w:r w:rsidR="009B54CB">
        <w:rPr>
          <w:noProof/>
        </w:rPr>
        <w:t>)</w:t>
      </w:r>
      <w:r>
        <w:fldChar w:fldCharType="end"/>
      </w:r>
      <w:r>
        <w:t>. The Goulburn River fish movement program complements monitoring of fish movement being undertaken as part of the LTIM Project in the Edward-Wakool and Gwydir rivers. In particular, it will enable a comparison and contrast of the movements of native fish at sites across much of the Murray Darling Basin thereby informing Basin-level responses. Fish have the capacity to disperse throughout the Basin and there is potentially a high level of connectivity between regions, particularly the Goulburn, lower Murray, Edward-Wakool and Murrumbidgee rivers. Therefore, the influence of environmental flows in one area has the potential to strongly influence outcomes in other areas. In other words, monitoring of fish movement within the Goulburn River might help to explain changes in fish abundance within other selected areas.</w:t>
      </w:r>
    </w:p>
    <w:p w14:paraId="08E65949" w14:textId="77777777" w:rsidR="00F60575" w:rsidRPr="00741007" w:rsidRDefault="00F60575" w:rsidP="00F60575">
      <w:pPr>
        <w:pStyle w:val="Para0"/>
      </w:pPr>
      <w:r>
        <w:t>The LTIM Project is providing a unique opportunity to co-ordinate fish movement monitoring across the southern connected Murray-Darling Basin. A focus is to investigate whether individual golden perch move between any of the selected areas over the course of the LTIM project, and considering whether particular flow events triggered or facilitated that movement.</w:t>
      </w:r>
    </w:p>
    <w:p w14:paraId="0EAC2B9C" w14:textId="16B76847" w:rsidR="005320A5" w:rsidRDefault="005320A5" w:rsidP="005320A5">
      <w:pPr>
        <w:pStyle w:val="Heading2"/>
      </w:pPr>
      <w:bookmarkStart w:id="381" w:name="_Toc529424303"/>
      <w:r>
        <w:t>Area specific evaluation questions</w:t>
      </w:r>
      <w:bookmarkEnd w:id="381"/>
    </w:p>
    <w:p w14:paraId="152821AB" w14:textId="01FE53DF" w:rsidR="00D4626E" w:rsidRPr="00D4626E" w:rsidRDefault="00D4626E" w:rsidP="00D4626E">
      <w:pPr>
        <w:pStyle w:val="Para0"/>
      </w:pPr>
      <w:r>
        <w:t xml:space="preserve">To determine the contribution of Commonwealth environmental water in selected areas, and to improve understanding of the </w:t>
      </w:r>
      <w:r w:rsidRPr="00387FBA">
        <w:t>relationship between specific watering actions and ecological objectives for assets, the following questions are being addressed. This information also forms the basis of Basin-scale evaluation – where area-level results are scaled up to the Basin level.</w:t>
      </w:r>
    </w:p>
    <w:tbl>
      <w:tblPr>
        <w:tblStyle w:val="TableGrid"/>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754"/>
        <w:gridCol w:w="2322"/>
        <w:gridCol w:w="3480"/>
        <w:gridCol w:w="2265"/>
      </w:tblGrid>
      <w:tr w:rsidR="005320A5" w14:paraId="15CF0310" w14:textId="77777777" w:rsidTr="00D4626E">
        <w:trPr>
          <w:cantSplit/>
          <w:tblHeader/>
        </w:trPr>
        <w:tc>
          <w:tcPr>
            <w:tcW w:w="0" w:type="auto"/>
            <w:tcBorders>
              <w:right w:val="single" w:sz="4" w:space="0" w:color="FFFFFF" w:themeColor="background1"/>
            </w:tcBorders>
            <w:shd w:val="clear" w:color="auto" w:fill="00338D"/>
          </w:tcPr>
          <w:p w14:paraId="7E11A8E1" w14:textId="77777777" w:rsidR="005320A5" w:rsidRDefault="005320A5" w:rsidP="00D4626E">
            <w:pPr>
              <w:pStyle w:val="Tablesmallheading"/>
            </w:pPr>
            <w:r>
              <w:t>Question</w:t>
            </w:r>
          </w:p>
        </w:tc>
        <w:tc>
          <w:tcPr>
            <w:tcW w:w="0" w:type="auto"/>
            <w:tcBorders>
              <w:left w:val="single" w:sz="4" w:space="0" w:color="FFFFFF" w:themeColor="background1"/>
              <w:right w:val="single" w:sz="4" w:space="0" w:color="FFFFFF" w:themeColor="background1"/>
            </w:tcBorders>
            <w:shd w:val="clear" w:color="auto" w:fill="00338D"/>
          </w:tcPr>
          <w:p w14:paraId="0688BC33" w14:textId="77777777" w:rsidR="005320A5" w:rsidRDefault="005320A5" w:rsidP="00D4626E">
            <w:pPr>
              <w:pStyle w:val="Tablesmallheading"/>
            </w:pPr>
            <w:r>
              <w:t>Were appropriate flows provided?</w:t>
            </w:r>
          </w:p>
        </w:tc>
        <w:tc>
          <w:tcPr>
            <w:tcW w:w="0" w:type="auto"/>
            <w:tcBorders>
              <w:left w:val="single" w:sz="4" w:space="0" w:color="FFFFFF" w:themeColor="background1"/>
              <w:right w:val="single" w:sz="4" w:space="0" w:color="FFFFFF" w:themeColor="background1"/>
            </w:tcBorders>
            <w:shd w:val="clear" w:color="auto" w:fill="00338D"/>
          </w:tcPr>
          <w:p w14:paraId="46A898C4" w14:textId="77777777" w:rsidR="005320A5" w:rsidRDefault="005320A5" w:rsidP="00D4626E">
            <w:pPr>
              <w:pStyle w:val="Tablesmallheading"/>
            </w:pPr>
            <w:r>
              <w:t>Effect of environmental flows</w:t>
            </w:r>
          </w:p>
        </w:tc>
        <w:tc>
          <w:tcPr>
            <w:tcW w:w="0" w:type="auto"/>
            <w:tcBorders>
              <w:left w:val="single" w:sz="4" w:space="0" w:color="FFFFFF" w:themeColor="background1"/>
            </w:tcBorders>
            <w:shd w:val="clear" w:color="auto" w:fill="00338D"/>
          </w:tcPr>
          <w:p w14:paraId="4CF95F6F" w14:textId="77777777" w:rsidR="005320A5" w:rsidRDefault="005320A5" w:rsidP="00D4626E">
            <w:pPr>
              <w:pStyle w:val="Tablesmallheading"/>
            </w:pPr>
            <w:r>
              <w:t>What information was the evaluation based on?</w:t>
            </w:r>
          </w:p>
        </w:tc>
      </w:tr>
      <w:tr w:rsidR="005320A5" w14:paraId="5EB29E19" w14:textId="77777777" w:rsidTr="00D4626E">
        <w:trPr>
          <w:cantSplit/>
        </w:trPr>
        <w:tc>
          <w:tcPr>
            <w:tcW w:w="0" w:type="auto"/>
          </w:tcPr>
          <w:p w14:paraId="41B53934" w14:textId="77777777" w:rsidR="005320A5" w:rsidRPr="000851C4" w:rsidRDefault="005320A5" w:rsidP="00D4626E">
            <w:pPr>
              <w:pStyle w:val="Tablesmalltext"/>
            </w:pPr>
            <w:r w:rsidRPr="00E46B97">
              <w:t xml:space="preserve">What did CEW contribute to the recruitment of </w:t>
            </w:r>
            <w:r>
              <w:t xml:space="preserve">young-of-year </w:t>
            </w:r>
            <w:r w:rsidRPr="00E46B97">
              <w:t>golden perch in the lower Goulburn River?</w:t>
            </w:r>
          </w:p>
        </w:tc>
        <w:tc>
          <w:tcPr>
            <w:tcW w:w="0" w:type="auto"/>
          </w:tcPr>
          <w:p w14:paraId="6060692A" w14:textId="77777777" w:rsidR="005320A5" w:rsidRDefault="005320A5" w:rsidP="00D4626E">
            <w:pPr>
              <w:pStyle w:val="Tablesmalltext"/>
            </w:pPr>
            <w:r>
              <w:t>S</w:t>
            </w:r>
            <w:r w:rsidRPr="00C34990">
              <w:t>pawning coincided with increases in flow</w:t>
            </w:r>
            <w:r>
              <w:t xml:space="preserve"> in 2017</w:t>
            </w:r>
            <w:r w:rsidRPr="00C34990">
              <w:t>,</w:t>
            </w:r>
            <w:r>
              <w:t xml:space="preserve"> but no young-of-year fish were subsequently collected.</w:t>
            </w:r>
          </w:p>
        </w:tc>
        <w:tc>
          <w:tcPr>
            <w:tcW w:w="0" w:type="auto"/>
          </w:tcPr>
          <w:p w14:paraId="6DAF51F6" w14:textId="77777777" w:rsidR="005320A5" w:rsidRDefault="005320A5" w:rsidP="00D4626E">
            <w:pPr>
              <w:pStyle w:val="Tablesmalltext"/>
            </w:pPr>
            <w:r w:rsidRPr="00E46161">
              <w:t>Golden perch spawned during a within-channel flow pulse in late November 2017 and in early December 2017 during a larger natural flow event.</w:t>
            </w:r>
            <w:r>
              <w:t xml:space="preserve"> However, </w:t>
            </w:r>
            <w:r w:rsidRPr="001F529A">
              <w:t>no young-of-year fish were collected in the autumn surveys. It is possible that eggs drift downstream into the Murray River. Under this scenario, recruitment may be reliant on immigration of fish from the Murray River into the Goulburn River.</w:t>
            </w:r>
          </w:p>
        </w:tc>
        <w:tc>
          <w:tcPr>
            <w:tcW w:w="0" w:type="auto"/>
          </w:tcPr>
          <w:p w14:paraId="79E8452C" w14:textId="77777777" w:rsidR="005320A5" w:rsidRDefault="005320A5" w:rsidP="00D4626E">
            <w:pPr>
              <w:pStyle w:val="Tablesmalltext"/>
            </w:pPr>
            <w:r w:rsidRPr="005C0E99">
              <w:t>Qualitative observations based on electrofishing and drift netting data</w:t>
            </w:r>
          </w:p>
        </w:tc>
      </w:tr>
      <w:tr w:rsidR="005320A5" w14:paraId="17240B33" w14:textId="77777777" w:rsidTr="00D4626E">
        <w:trPr>
          <w:cantSplit/>
        </w:trPr>
        <w:tc>
          <w:tcPr>
            <w:tcW w:w="0" w:type="auto"/>
          </w:tcPr>
          <w:p w14:paraId="0567FB54" w14:textId="77777777" w:rsidR="005320A5" w:rsidRDefault="005320A5" w:rsidP="00D4626E">
            <w:pPr>
              <w:pStyle w:val="Tablesmalltext"/>
            </w:pPr>
            <w:r w:rsidRPr="00E46B97">
              <w:t>What did CEW contribute to golden perch spawning and in particular what magnitude, timing and duration of flow is required to trigger spawning?</w:t>
            </w:r>
          </w:p>
        </w:tc>
        <w:tc>
          <w:tcPr>
            <w:tcW w:w="0" w:type="auto"/>
          </w:tcPr>
          <w:p w14:paraId="01217B9E" w14:textId="77777777" w:rsidR="005320A5" w:rsidRDefault="005320A5" w:rsidP="00D4626E">
            <w:pPr>
              <w:pStyle w:val="Tablesmalltext"/>
            </w:pPr>
            <w:r>
              <w:t xml:space="preserve">Spawning </w:t>
            </w:r>
            <w:r w:rsidRPr="000B72C2">
              <w:t xml:space="preserve">coincided with increases in flow, including a spring </w:t>
            </w:r>
            <w:r>
              <w:t>fresh</w:t>
            </w:r>
            <w:r w:rsidRPr="000B72C2">
              <w:t xml:space="preserve"> flow release in November 2017.</w:t>
            </w:r>
            <w:r>
              <w:t xml:space="preserve"> E</w:t>
            </w:r>
            <w:r w:rsidRPr="000B72C2">
              <w:t xml:space="preserve">xtended periods of low stable flows </w:t>
            </w:r>
            <w:r>
              <w:t>in the pre-spawning period</w:t>
            </w:r>
            <w:r w:rsidRPr="000B72C2">
              <w:t xml:space="preserve"> may have a negative impact on golden perch spawning.</w:t>
            </w:r>
          </w:p>
        </w:tc>
        <w:tc>
          <w:tcPr>
            <w:tcW w:w="0" w:type="auto"/>
          </w:tcPr>
          <w:p w14:paraId="7C90156A" w14:textId="77777777" w:rsidR="005320A5" w:rsidRDefault="005320A5" w:rsidP="00D4626E">
            <w:pPr>
              <w:pStyle w:val="Tablesmalltext"/>
            </w:pPr>
            <w:r>
              <w:t>G</w:t>
            </w:r>
            <w:r w:rsidRPr="005C0E99">
              <w:t>olden perch</w:t>
            </w:r>
            <w:r>
              <w:t xml:space="preserve"> </w:t>
            </w:r>
            <w:r w:rsidRPr="005C0E99">
              <w:t xml:space="preserve">spawned during a within-channel flow pulse in </w:t>
            </w:r>
            <w:r>
              <w:t xml:space="preserve">late November 2017 and in early December 2017 during a larger natural flow event. The majority of golden perch eggs were collected during the larger flow event in early December 2017. </w:t>
            </w:r>
            <w:r w:rsidRPr="005C0E99">
              <w:t>Silver perch also spawned</w:t>
            </w:r>
            <w:r>
              <w:t xml:space="preserve"> </w:t>
            </w:r>
            <w:r w:rsidRPr="005C0E99">
              <w:t xml:space="preserve">during </w:t>
            </w:r>
            <w:r>
              <w:t xml:space="preserve">the </w:t>
            </w:r>
            <w:r w:rsidRPr="005C0E99">
              <w:t>within-channel flow pulse in late November 2017</w:t>
            </w:r>
            <w:r>
              <w:t>.</w:t>
            </w:r>
          </w:p>
        </w:tc>
        <w:tc>
          <w:tcPr>
            <w:tcW w:w="0" w:type="auto"/>
          </w:tcPr>
          <w:p w14:paraId="3E928C7A" w14:textId="77777777" w:rsidR="005320A5" w:rsidRDefault="005320A5" w:rsidP="00D4626E">
            <w:pPr>
              <w:pStyle w:val="Tablesmalltext"/>
            </w:pPr>
            <w:r w:rsidRPr="005C0E99">
              <w:t>Qualitative observations based on drift netting data</w:t>
            </w:r>
            <w:r>
              <w:t>.</w:t>
            </w:r>
            <w:r w:rsidRPr="005C0E99">
              <w:t xml:space="preserve"> Statistical models predicting the likelihood of </w:t>
            </w:r>
            <w:r>
              <w:t>spawning</w:t>
            </w:r>
            <w:r w:rsidRPr="005C0E99">
              <w:t xml:space="preserve">, and incorporating data from four years of </w:t>
            </w:r>
            <w:r>
              <w:t xml:space="preserve">LTIM </w:t>
            </w:r>
            <w:r w:rsidRPr="005C0E99">
              <w:t xml:space="preserve">monitoring </w:t>
            </w:r>
            <w:r>
              <w:t xml:space="preserve">plus earlier data </w:t>
            </w:r>
            <w:r w:rsidRPr="005C0E99">
              <w:t>have also been developed.</w:t>
            </w:r>
          </w:p>
        </w:tc>
      </w:tr>
      <w:tr w:rsidR="005320A5" w14:paraId="16B9966D" w14:textId="77777777" w:rsidTr="00D4626E">
        <w:trPr>
          <w:cantSplit/>
        </w:trPr>
        <w:tc>
          <w:tcPr>
            <w:tcW w:w="0" w:type="auto"/>
          </w:tcPr>
          <w:p w14:paraId="5CCE6610" w14:textId="77777777" w:rsidR="005320A5" w:rsidRDefault="005320A5" w:rsidP="00D4626E">
            <w:pPr>
              <w:pStyle w:val="Tablesmalltext"/>
            </w:pPr>
            <w:r w:rsidRPr="00E46B97">
              <w:t>What did CEW contribute to the movement of golden perch in the lower Goulburn River and where did those fish move to?</w:t>
            </w:r>
          </w:p>
        </w:tc>
        <w:tc>
          <w:tcPr>
            <w:tcW w:w="0" w:type="auto"/>
          </w:tcPr>
          <w:p w14:paraId="752E590A" w14:textId="77777777" w:rsidR="005320A5" w:rsidRDefault="005320A5" w:rsidP="00D4626E">
            <w:pPr>
              <w:pStyle w:val="Tablesmalltext"/>
            </w:pPr>
            <w:r>
              <w:t>M</w:t>
            </w:r>
            <w:r w:rsidRPr="000B72C2">
              <w:t xml:space="preserve">ovements coincided with increases in flow, including a spring </w:t>
            </w:r>
            <w:r>
              <w:t>fresh</w:t>
            </w:r>
            <w:r w:rsidRPr="000B72C2">
              <w:t xml:space="preserve"> flow release in November 2017.  </w:t>
            </w:r>
          </w:p>
        </w:tc>
        <w:tc>
          <w:tcPr>
            <w:tcW w:w="0" w:type="auto"/>
          </w:tcPr>
          <w:p w14:paraId="0E1ABDB0" w14:textId="77777777" w:rsidR="005320A5" w:rsidRDefault="005320A5" w:rsidP="00D4626E">
            <w:pPr>
              <w:pStyle w:val="Tablesmalltext"/>
            </w:pPr>
            <w:r>
              <w:t xml:space="preserve">Golden perch undertook long-distance movements in the lower Goulburn River in 2017, including moving between the Goulburn and Murray rivers. Most long-distance downstream movements coincided with increases in flow, including a spring fresh environmental flow release in November 2017.  </w:t>
            </w:r>
          </w:p>
        </w:tc>
        <w:tc>
          <w:tcPr>
            <w:tcW w:w="0" w:type="auto"/>
          </w:tcPr>
          <w:p w14:paraId="32EBAF87" w14:textId="77777777" w:rsidR="005320A5" w:rsidRDefault="005320A5" w:rsidP="00D4626E">
            <w:pPr>
              <w:pStyle w:val="Tablesmalltext"/>
            </w:pPr>
            <w:r>
              <w:t>Qualitative observations based on telemetry data. Statistical models predicting the likelihood of movement, and incorporating data from four years of monitoring have also been developed.</w:t>
            </w:r>
          </w:p>
        </w:tc>
      </w:tr>
    </w:tbl>
    <w:p w14:paraId="68CC98E7" w14:textId="77777777" w:rsidR="005320A5" w:rsidRPr="003E150C" w:rsidRDefault="005320A5" w:rsidP="005320A5">
      <w:pPr>
        <w:pStyle w:val="Heading2"/>
      </w:pPr>
      <w:bookmarkStart w:id="382" w:name="_Toc529424304"/>
      <w:r>
        <w:t>Main findings from the fish monitoring program</w:t>
      </w:r>
      <w:bookmarkEnd w:id="382"/>
    </w:p>
    <w:p w14:paraId="0C12D6CC" w14:textId="77777777" w:rsidR="005320A5" w:rsidRDefault="005320A5" w:rsidP="005320A5">
      <w:pPr>
        <w:pStyle w:val="Heading3"/>
      </w:pPr>
      <w:bookmarkStart w:id="383" w:name="_Toc529424305"/>
      <w:r>
        <w:t>Findings from 2017–18</w:t>
      </w:r>
      <w:bookmarkEnd w:id="383"/>
    </w:p>
    <w:p w14:paraId="49C713C5" w14:textId="77777777" w:rsidR="005320A5" w:rsidRDefault="005320A5" w:rsidP="005320A5">
      <w:pPr>
        <w:pStyle w:val="Para0"/>
      </w:pPr>
      <w:r>
        <w:t>The main findings from 2017–18 monitoring can be summarised as:</w:t>
      </w:r>
    </w:p>
    <w:p w14:paraId="754E473A" w14:textId="77777777" w:rsidR="005320A5" w:rsidRPr="00563BD8" w:rsidRDefault="005320A5" w:rsidP="005320A5">
      <w:pPr>
        <w:pStyle w:val="Para0"/>
        <w:rPr>
          <w:i/>
        </w:rPr>
      </w:pPr>
      <w:r w:rsidRPr="00563BD8">
        <w:rPr>
          <w:i/>
        </w:rPr>
        <w:t>Annual surveys (electrofishing and netting)</w:t>
      </w:r>
    </w:p>
    <w:p w14:paraId="570F7408" w14:textId="77777777" w:rsidR="005320A5" w:rsidRDefault="005320A5" w:rsidP="005320A5">
      <w:pPr>
        <w:pStyle w:val="Para0"/>
        <w:numPr>
          <w:ilvl w:val="0"/>
          <w:numId w:val="47"/>
        </w:numPr>
      </w:pPr>
      <w:r>
        <w:t>Three species of conservation significance were collected in the autumn 2018 surveys: Murray cod, silver perch and Murray River rainbowfish.</w:t>
      </w:r>
    </w:p>
    <w:p w14:paraId="06E32968" w14:textId="77777777" w:rsidR="005320A5" w:rsidRDefault="005320A5" w:rsidP="005320A5">
      <w:pPr>
        <w:pStyle w:val="Para0"/>
        <w:numPr>
          <w:ilvl w:val="0"/>
          <w:numId w:val="47"/>
        </w:numPr>
      </w:pPr>
      <w:r>
        <w:t>Australian smelt was the most abundant species collected in 2018, similar to the results of previous surveys.</w:t>
      </w:r>
    </w:p>
    <w:p w14:paraId="53B82DBB" w14:textId="77777777" w:rsidR="005320A5" w:rsidRDefault="005320A5" w:rsidP="005320A5">
      <w:pPr>
        <w:pStyle w:val="Para0"/>
        <w:numPr>
          <w:ilvl w:val="0"/>
          <w:numId w:val="47"/>
        </w:numPr>
      </w:pPr>
      <w:r>
        <w:t>The</w:t>
      </w:r>
      <w:r w:rsidRPr="00FD16B3">
        <w:t xml:space="preserve"> abundance of </w:t>
      </w:r>
      <w:r>
        <w:t xml:space="preserve">most species (e.g. </w:t>
      </w:r>
      <w:r w:rsidRPr="00FD16B3">
        <w:t>Murray cod</w:t>
      </w:r>
      <w:r>
        <w:t>,</w:t>
      </w:r>
      <w:r w:rsidRPr="00A81F84">
        <w:t xml:space="preserve"> </w:t>
      </w:r>
      <w:r>
        <w:t xml:space="preserve">silver perch, </w:t>
      </w:r>
      <w:r w:rsidRPr="00A81F84">
        <w:t>Murray River rainbowfish</w:t>
      </w:r>
      <w:r>
        <w:t>,</w:t>
      </w:r>
      <w:r w:rsidRPr="00A81F84">
        <w:t xml:space="preserve"> Australian smelt</w:t>
      </w:r>
      <w:r>
        <w:t>, carp gudgeon, carp and eastern gambusia) was lower in</w:t>
      </w:r>
      <w:r w:rsidRPr="00FD16B3">
        <w:t xml:space="preserve"> 2018</w:t>
      </w:r>
      <w:r>
        <w:t xml:space="preserve"> compared to 2017.</w:t>
      </w:r>
    </w:p>
    <w:p w14:paraId="5BBF4C8D" w14:textId="77777777" w:rsidR="005320A5" w:rsidRDefault="005320A5" w:rsidP="005320A5">
      <w:pPr>
        <w:pStyle w:val="Para0"/>
        <w:numPr>
          <w:ilvl w:val="0"/>
          <w:numId w:val="47"/>
        </w:numPr>
      </w:pPr>
      <w:r>
        <w:t>Y</w:t>
      </w:r>
      <w:r w:rsidRPr="00A2759F">
        <w:t>oung-of-year (YOY) Murray cod were collected</w:t>
      </w:r>
      <w:r>
        <w:t xml:space="preserve"> in the 2018 surveys</w:t>
      </w:r>
      <w:r w:rsidRPr="00A2759F">
        <w:t xml:space="preserve">. </w:t>
      </w:r>
      <w:r>
        <w:t>However, no YOY golden perch or silver perch were collected.</w:t>
      </w:r>
      <w:r w:rsidRPr="00F6798E">
        <w:t xml:space="preserve"> </w:t>
      </w:r>
    </w:p>
    <w:p w14:paraId="54E8B375" w14:textId="552D266A" w:rsidR="005320A5" w:rsidRDefault="005320A5" w:rsidP="005320A5">
      <w:pPr>
        <w:pStyle w:val="Para0"/>
        <w:numPr>
          <w:ilvl w:val="0"/>
          <w:numId w:val="47"/>
        </w:numPr>
      </w:pPr>
      <w:r>
        <w:t>The introduced Redfin perch was collected in 2018</w:t>
      </w:r>
      <w:r w:rsidR="00CC356A">
        <w:t xml:space="preserve">. This </w:t>
      </w:r>
      <w:r>
        <w:t xml:space="preserve">represents the first record of this species in the four years of </w:t>
      </w:r>
      <w:r w:rsidR="00CC356A">
        <w:t xml:space="preserve">LTIM Project </w:t>
      </w:r>
      <w:r>
        <w:t>surveys</w:t>
      </w:r>
      <w:r w:rsidR="00CC356A">
        <w:t>, although it is not a new record for the system</w:t>
      </w:r>
      <w:r>
        <w:t xml:space="preserve">. </w:t>
      </w:r>
    </w:p>
    <w:p w14:paraId="7E398177" w14:textId="77777777" w:rsidR="005320A5" w:rsidRPr="00563BD8" w:rsidRDefault="005320A5" w:rsidP="005320A5">
      <w:pPr>
        <w:pStyle w:val="Para0"/>
        <w:keepNext/>
        <w:rPr>
          <w:i/>
        </w:rPr>
      </w:pPr>
      <w:r w:rsidRPr="00563BD8">
        <w:rPr>
          <w:i/>
        </w:rPr>
        <w:t>Surveys of eggs and larvae (drift nets)</w:t>
      </w:r>
    </w:p>
    <w:p w14:paraId="7F28BCFE" w14:textId="77777777" w:rsidR="005320A5" w:rsidRDefault="005320A5" w:rsidP="005320A5">
      <w:pPr>
        <w:pStyle w:val="Para0"/>
        <w:numPr>
          <w:ilvl w:val="0"/>
          <w:numId w:val="47"/>
        </w:numPr>
      </w:pPr>
      <w:r>
        <w:t xml:space="preserve">Golden perch eggs were collected in late November 2017 coinciding with a spring fresh environmental flow release and in early December 2017 during a larger natural flow event. </w:t>
      </w:r>
    </w:p>
    <w:p w14:paraId="58E76BC3" w14:textId="77777777" w:rsidR="005320A5" w:rsidRDefault="005320A5" w:rsidP="005320A5">
      <w:pPr>
        <w:pStyle w:val="Para0"/>
        <w:numPr>
          <w:ilvl w:val="0"/>
          <w:numId w:val="47"/>
        </w:numPr>
      </w:pPr>
      <w:r>
        <w:t xml:space="preserve">The majority (67%) of golden perch eggs were collected during the larger flow event in early December 2017. </w:t>
      </w:r>
    </w:p>
    <w:p w14:paraId="411DEBAF" w14:textId="77777777" w:rsidR="005320A5" w:rsidRPr="00EA71D7" w:rsidRDefault="005320A5" w:rsidP="005320A5">
      <w:pPr>
        <w:pStyle w:val="Para0"/>
        <w:numPr>
          <w:ilvl w:val="0"/>
          <w:numId w:val="47"/>
        </w:numPr>
      </w:pPr>
      <w:r>
        <w:t xml:space="preserve">Silver perch eggs were also collected during the spring fresh environmental flow release in late </w:t>
      </w:r>
      <w:r w:rsidRPr="00EA71D7">
        <w:t>November 2017.</w:t>
      </w:r>
    </w:p>
    <w:p w14:paraId="33E77C3B" w14:textId="77777777" w:rsidR="005320A5" w:rsidRPr="00853426" w:rsidRDefault="005320A5" w:rsidP="005320A5">
      <w:pPr>
        <w:pStyle w:val="Para0"/>
        <w:numPr>
          <w:ilvl w:val="0"/>
          <w:numId w:val="47"/>
        </w:numPr>
      </w:pPr>
      <w:r w:rsidRPr="009D470A">
        <w:t xml:space="preserve">Trout cod larvae were collected for the first time in the four years of surveys </w:t>
      </w:r>
    </w:p>
    <w:p w14:paraId="5295AD3D" w14:textId="77777777" w:rsidR="005320A5" w:rsidRPr="00EA71D7" w:rsidRDefault="005320A5" w:rsidP="005320A5">
      <w:pPr>
        <w:pStyle w:val="Para0"/>
        <w:numPr>
          <w:ilvl w:val="0"/>
          <w:numId w:val="47"/>
        </w:numPr>
      </w:pPr>
      <w:r w:rsidRPr="00EA71D7">
        <w:t xml:space="preserve">Low numbers of carp larvae </w:t>
      </w:r>
      <w:r>
        <w:t xml:space="preserve">(n = 16) </w:t>
      </w:r>
      <w:r w:rsidRPr="00EA71D7">
        <w:t>were collected coinciding with the natural flow event in early December 2017.</w:t>
      </w:r>
    </w:p>
    <w:p w14:paraId="5323D3C7" w14:textId="77777777" w:rsidR="005320A5" w:rsidRPr="009F2E05" w:rsidRDefault="005320A5" w:rsidP="005320A5">
      <w:pPr>
        <w:pStyle w:val="Para0"/>
        <w:rPr>
          <w:i/>
        </w:rPr>
      </w:pPr>
      <w:r w:rsidRPr="009F2E05">
        <w:rPr>
          <w:i/>
        </w:rPr>
        <w:t>Movement of golden perch</w:t>
      </w:r>
    </w:p>
    <w:p w14:paraId="2080523C" w14:textId="77777777" w:rsidR="005320A5" w:rsidRDefault="005320A5" w:rsidP="005320A5">
      <w:pPr>
        <w:pStyle w:val="Para0"/>
        <w:numPr>
          <w:ilvl w:val="0"/>
          <w:numId w:val="47"/>
        </w:numPr>
      </w:pPr>
      <w:r>
        <w:t>Nine golden perch</w:t>
      </w:r>
      <w:r w:rsidRPr="00C638F2">
        <w:t xml:space="preserve"> undertook long-distance movements (i.e. &gt; 20 km) in </w:t>
      </w:r>
      <w:r>
        <w:t xml:space="preserve">the lower Goulburn River in </w:t>
      </w:r>
      <w:r w:rsidRPr="00C638F2">
        <w:t>201</w:t>
      </w:r>
      <w:r>
        <w:t>7</w:t>
      </w:r>
      <w:r w:rsidRPr="00C638F2">
        <w:t xml:space="preserve">. </w:t>
      </w:r>
    </w:p>
    <w:p w14:paraId="75DF9293" w14:textId="77777777" w:rsidR="005320A5" w:rsidRDefault="005320A5" w:rsidP="005320A5">
      <w:pPr>
        <w:pStyle w:val="Para0"/>
        <w:numPr>
          <w:ilvl w:val="0"/>
          <w:numId w:val="47"/>
        </w:numPr>
      </w:pPr>
      <w:r>
        <w:t>Movement was most prevalent between September and December 2017, and occurred primarily in a downstream direction, typically followed by return upstream movements.</w:t>
      </w:r>
    </w:p>
    <w:p w14:paraId="1D06F5E2" w14:textId="77777777" w:rsidR="005320A5" w:rsidRDefault="005320A5" w:rsidP="005320A5">
      <w:pPr>
        <w:pStyle w:val="Para0"/>
        <w:numPr>
          <w:ilvl w:val="0"/>
          <w:numId w:val="47"/>
        </w:numPr>
      </w:pPr>
      <w:r w:rsidRPr="00132840">
        <w:t xml:space="preserve">Eight </w:t>
      </w:r>
      <w:r>
        <w:t>of these fish</w:t>
      </w:r>
      <w:r w:rsidRPr="00132840">
        <w:t xml:space="preserve"> moved downstream into the Murray River in 2017. Of these fish, seven returned to the Goulburn River</w:t>
      </w:r>
      <w:r>
        <w:t>.</w:t>
      </w:r>
    </w:p>
    <w:p w14:paraId="2F13A8E8" w14:textId="77777777" w:rsidR="005320A5" w:rsidRDefault="005320A5" w:rsidP="005320A5">
      <w:pPr>
        <w:pStyle w:val="Para0"/>
        <w:numPr>
          <w:ilvl w:val="0"/>
          <w:numId w:val="47"/>
        </w:numPr>
      </w:pPr>
      <w:r>
        <w:t xml:space="preserve">Most long-distance downstream movements coincided with increases in flow, including a spring fresh environmental flow release in early October (primarily for vegetation) and late November (primarily for golden perch spawning) 2017.  </w:t>
      </w:r>
    </w:p>
    <w:p w14:paraId="2043A2E7" w14:textId="77777777" w:rsidR="005320A5" w:rsidRDefault="005320A5" w:rsidP="005320A5">
      <w:pPr>
        <w:pStyle w:val="Para0"/>
        <w:numPr>
          <w:ilvl w:val="0"/>
          <w:numId w:val="47"/>
        </w:numPr>
      </w:pPr>
      <w:r w:rsidRPr="000446C6">
        <w:t xml:space="preserve">In the 2017 spawning season, the occurrence of golden perch eggs in the </w:t>
      </w:r>
      <w:r>
        <w:t xml:space="preserve">drift samples coincided </w:t>
      </w:r>
      <w:r w:rsidRPr="000446C6">
        <w:t>with the movements of tagged</w:t>
      </w:r>
      <w:r>
        <w:t xml:space="preserve"> fish.</w:t>
      </w:r>
      <w:r w:rsidRPr="00625223">
        <w:t xml:space="preserve"> </w:t>
      </w:r>
    </w:p>
    <w:p w14:paraId="5DCD2A7E" w14:textId="77777777" w:rsidR="005320A5" w:rsidRPr="0095613F" w:rsidRDefault="005320A5" w:rsidP="005320A5">
      <w:pPr>
        <w:pStyle w:val="Heading3"/>
      </w:pPr>
      <w:bookmarkStart w:id="384" w:name="_Toc529424306"/>
      <w:r>
        <w:t>How these build on findings from years 1 to 3</w:t>
      </w:r>
      <w:bookmarkEnd w:id="384"/>
    </w:p>
    <w:p w14:paraId="22E414EB" w14:textId="77777777" w:rsidR="005320A5" w:rsidRDefault="005320A5" w:rsidP="005320A5">
      <w:pPr>
        <w:pStyle w:val="Para0"/>
      </w:pPr>
      <w:r>
        <w:t>These findings build on findings from years 1 to 3 by demonstrating:</w:t>
      </w:r>
    </w:p>
    <w:p w14:paraId="2303397D" w14:textId="77777777" w:rsidR="005320A5" w:rsidRDefault="005320A5" w:rsidP="005320A5">
      <w:pPr>
        <w:pStyle w:val="Para0"/>
        <w:numPr>
          <w:ilvl w:val="0"/>
          <w:numId w:val="80"/>
        </w:numPr>
      </w:pPr>
      <w:r>
        <w:t>The lower Goulburn River supports several species of conservation significance, including the nationally threatened silver perch and trout cod.</w:t>
      </w:r>
    </w:p>
    <w:p w14:paraId="4DC13A24" w14:textId="77777777" w:rsidR="005320A5" w:rsidRDefault="005320A5" w:rsidP="005320A5">
      <w:pPr>
        <w:pStyle w:val="Para0"/>
        <w:numPr>
          <w:ilvl w:val="0"/>
          <w:numId w:val="47"/>
        </w:numPr>
      </w:pPr>
      <w:bookmarkStart w:id="385" w:name="_Hlk518912275"/>
      <w:r>
        <w:t xml:space="preserve">Murray cod </w:t>
      </w:r>
      <w:r w:rsidRPr="002571CE">
        <w:t>abundance</w:t>
      </w:r>
      <w:r>
        <w:t xml:space="preserve"> decreased in 2017 following</w:t>
      </w:r>
      <w:r w:rsidRPr="002571CE">
        <w:t xml:space="preserve"> </w:t>
      </w:r>
      <w:r>
        <w:t xml:space="preserve">a hypoxic blackwater event in January 2017 (particularly at Zeerust), and declined further in 2018. </w:t>
      </w:r>
    </w:p>
    <w:p w14:paraId="08E046BB" w14:textId="0F22DD25" w:rsidR="005320A5" w:rsidRDefault="005320A5" w:rsidP="005320A5">
      <w:pPr>
        <w:pStyle w:val="Para0"/>
        <w:numPr>
          <w:ilvl w:val="0"/>
          <w:numId w:val="47"/>
        </w:numPr>
      </w:pPr>
      <w:r>
        <w:t>The decline observed in 2018 may have resulted from reduced sampling efficiency associated with elevated flows due to inter-valley-transfers throughout autumn 2018.</w:t>
      </w:r>
      <w:r w:rsidRPr="009373BD">
        <w:t xml:space="preserve"> </w:t>
      </w:r>
      <w:r>
        <w:t xml:space="preserve">Future analyses should </w:t>
      </w:r>
      <w:r w:rsidRPr="009373BD">
        <w:t xml:space="preserve">incorporate </w:t>
      </w:r>
      <w:r>
        <w:t xml:space="preserve">approaches </w:t>
      </w:r>
      <w:r w:rsidRPr="009373BD">
        <w:t>to lessen potential error that might result from changes in capture probabilities</w:t>
      </w:r>
      <w:r>
        <w:t xml:space="preserve"> </w:t>
      </w:r>
      <w:r>
        <w:fldChar w:fldCharType="begin"/>
      </w:r>
      <w:r w:rsidR="009B54CB">
        <w:instrText xml:space="preserve"> ADDIN EN.CITE &lt;EndNote&gt;&lt;Cite&gt;&lt;Author&gt;Lyon&lt;/Author&gt;&lt;Year&gt;2014&lt;/Year&gt;&lt;RecNum&gt;1012&lt;/RecNum&gt;&lt;DisplayText&gt;(Lyon et al. 2014)&lt;/DisplayText&gt;&lt;record&gt;&lt;rec-number&gt;1012&lt;/rec-number&gt;&lt;foreign-keys&gt;&lt;key app="EN" db-id="da0229afqdvvwje2w5f55ttutswzv2dr0z55" timestamp="1531444196"&gt;1012&lt;/key&gt;&lt;/foreign-keys&gt;&lt;ref-type name="Journal Article"&gt;17&lt;/ref-type&gt;&lt;contributors&gt;&lt;authors&gt;&lt;author&gt;Lyon, Jarod P.&lt;/author&gt;&lt;author&gt;Bird, Tomas&lt;/author&gt;&lt;author&gt;Nicol, Simon&lt;/author&gt;&lt;author&gt;Kearns, Joanne&lt;/author&gt;&lt;author&gt;O’Mahony, Justin&lt;/author&gt;&lt;author&gt;Todd, Charles R.&lt;/author&gt;&lt;author&gt;Cowx, Ian G.&lt;/author&gt;&lt;author&gt;Bradshaw, Corey J. A.&lt;/author&gt;&lt;/authors&gt;&lt;/contributors&gt;&lt;titles&gt;&lt;title&gt;Efficiency of electrofishing in turbid lowland rivers: implications for measuring temporal change in fish populations&lt;/title&gt;&lt;secondary-title&gt;Canadian Journal of Fisheries and Aquatic Sciences&lt;/secondary-title&gt;&lt;/titles&gt;&lt;periodical&gt;&lt;full-title&gt;Canadian Journal of Fisheries and Aquatic Sciences&lt;/full-title&gt;&lt;/periodical&gt;&lt;pages&gt;878-886&lt;/pages&gt;&lt;volume&gt;71&lt;/volume&gt;&lt;number&gt;6&lt;/number&gt;&lt;dates&gt;&lt;year&gt;2014&lt;/year&gt;&lt;pub-dates&gt;&lt;date&gt;2014/06/01&lt;/date&gt;&lt;/pub-dates&gt;&lt;/dates&gt;&lt;publisher&gt;NRC Research Press&lt;/publisher&gt;&lt;isbn&gt;0706-652X&lt;/isbn&gt;&lt;urls&gt;&lt;related-urls&gt;&lt;url&gt;https://doi.org/10.1139/cjfas-2013-0287&lt;/url&gt;&lt;/related-urls&gt;&lt;/urls&gt;&lt;electronic-resource-num&gt;10.1139/cjfas-2013-0287&lt;/electronic-resource-num&gt;&lt;access-date&gt;2018/07/12&lt;/access-date&gt;&lt;/record&gt;&lt;/Cite&gt;&lt;/EndNote&gt;</w:instrText>
      </w:r>
      <w:r>
        <w:fldChar w:fldCharType="separate"/>
      </w:r>
      <w:r w:rsidR="009B54CB">
        <w:rPr>
          <w:noProof/>
        </w:rPr>
        <w:t>(</w:t>
      </w:r>
      <w:hyperlink w:anchor="_ENREF_26" w:tooltip="Lyon, 2014 #1012" w:history="1">
        <w:r w:rsidR="006A5601">
          <w:rPr>
            <w:noProof/>
          </w:rPr>
          <w:t>Lyon et al. 2014</w:t>
        </w:r>
      </w:hyperlink>
      <w:r w:rsidR="009B54CB">
        <w:rPr>
          <w:noProof/>
        </w:rPr>
        <w:t>)</w:t>
      </w:r>
      <w:r>
        <w:fldChar w:fldCharType="end"/>
      </w:r>
      <w:r>
        <w:t>.</w:t>
      </w:r>
    </w:p>
    <w:p w14:paraId="1F062AA2" w14:textId="77777777" w:rsidR="005320A5" w:rsidRDefault="005320A5" w:rsidP="005320A5">
      <w:pPr>
        <w:pStyle w:val="Para0"/>
        <w:numPr>
          <w:ilvl w:val="0"/>
          <w:numId w:val="47"/>
        </w:numPr>
      </w:pPr>
      <w:r>
        <w:t xml:space="preserve">Silver perch abundance increased considerably in 2017, likely due to immigration of fish from the Murray River, but </w:t>
      </w:r>
      <w:r w:rsidRPr="00810DCA">
        <w:t xml:space="preserve">declined </w:t>
      </w:r>
      <w:r>
        <w:t>in 2018.</w:t>
      </w:r>
      <w:r w:rsidRPr="0011612A">
        <w:t xml:space="preserve"> </w:t>
      </w:r>
      <w:r>
        <w:t xml:space="preserve">This result could indicate that fish migrated back to the Murray River, but could also be related to </w:t>
      </w:r>
      <w:r w:rsidRPr="00810DCA">
        <w:t>reduced sampling efficiency</w:t>
      </w:r>
      <w:r>
        <w:t xml:space="preserve"> in 2018.</w:t>
      </w:r>
    </w:p>
    <w:bookmarkEnd w:id="385"/>
    <w:p w14:paraId="4A9E5341" w14:textId="77777777" w:rsidR="005320A5" w:rsidRDefault="005320A5" w:rsidP="005320A5">
      <w:pPr>
        <w:pStyle w:val="Para0"/>
        <w:numPr>
          <w:ilvl w:val="0"/>
          <w:numId w:val="47"/>
        </w:numPr>
      </w:pPr>
      <w:r>
        <w:t>Higher flows</w:t>
      </w:r>
      <w:r w:rsidRPr="004B035C">
        <w:t xml:space="preserve"> </w:t>
      </w:r>
      <w:r>
        <w:t>in spring-early summer, including the delivery of freshes, can promote spawning of golden perch. Golden perch e</w:t>
      </w:r>
      <w:r w:rsidRPr="00C05E52">
        <w:t>ggs</w:t>
      </w:r>
      <w:r>
        <w:t>/larvae</w:t>
      </w:r>
      <w:r w:rsidRPr="00C05E52">
        <w:t xml:space="preserve"> </w:t>
      </w:r>
      <w:r>
        <w:t>have been</w:t>
      </w:r>
      <w:r w:rsidRPr="00C05E52">
        <w:t xml:space="preserve"> collected in each year</w:t>
      </w:r>
      <w:r>
        <w:t xml:space="preserve"> of the LTIM Proejct</w:t>
      </w:r>
      <w:r w:rsidRPr="00C05E52">
        <w:t xml:space="preserve"> except </w:t>
      </w:r>
      <w:r>
        <w:t>2015. However, abundance hae varied among years. Differences in flow conditions among the years in the pre-spawning period may influence levels of spawning (e.g. extended periods of low stable flows throughout spring may have a negative impact on golden perch spawning).</w:t>
      </w:r>
    </w:p>
    <w:p w14:paraId="36ECCC9D" w14:textId="77777777" w:rsidR="005320A5" w:rsidRDefault="005320A5" w:rsidP="005320A5">
      <w:pPr>
        <w:pStyle w:val="Para0"/>
        <w:numPr>
          <w:ilvl w:val="0"/>
          <w:numId w:val="47"/>
        </w:numPr>
      </w:pPr>
      <w:r>
        <w:t>Higher flows</w:t>
      </w:r>
      <w:r w:rsidRPr="004B035C">
        <w:t xml:space="preserve"> </w:t>
      </w:r>
      <w:r>
        <w:t>in spring-early summer, including the delivery of freshes,</w:t>
      </w:r>
      <w:r w:rsidRPr="003F4945">
        <w:t xml:space="preserve"> can promote </w:t>
      </w:r>
      <w:r>
        <w:t>movement</w:t>
      </w:r>
      <w:r w:rsidRPr="003F4945">
        <w:t xml:space="preserve"> </w:t>
      </w:r>
      <w:r>
        <w:t xml:space="preserve">of </w:t>
      </w:r>
      <w:r w:rsidRPr="003F4945">
        <w:t xml:space="preserve">golden perch. </w:t>
      </w:r>
      <w:r>
        <w:t>Movement occurred primarily during the spawning season and often coincided with the presence of eggs in drift samples.</w:t>
      </w:r>
      <w:r w:rsidRPr="00535D80">
        <w:t xml:space="preserve"> </w:t>
      </w:r>
      <w:r>
        <w:t xml:space="preserve">The coincident timing of movement and spawning suggests that </w:t>
      </w:r>
      <w:r w:rsidRPr="00E879ED">
        <w:t>at least some of the movements are related to reproduction</w:t>
      </w:r>
      <w:r>
        <w:t>.</w:t>
      </w:r>
    </w:p>
    <w:p w14:paraId="3572815F" w14:textId="77777777" w:rsidR="005320A5" w:rsidRDefault="005320A5" w:rsidP="005320A5">
      <w:pPr>
        <w:pStyle w:val="Para0"/>
        <w:numPr>
          <w:ilvl w:val="0"/>
          <w:numId w:val="47"/>
        </w:numPr>
      </w:pPr>
      <w:r w:rsidRPr="004B035C">
        <w:t xml:space="preserve">Higher flows in spring-early summer, including the delivery of </w:t>
      </w:r>
      <w:r>
        <w:t>freshes</w:t>
      </w:r>
      <w:r w:rsidRPr="004B035C">
        <w:t xml:space="preserve">, can promote spawning of </w:t>
      </w:r>
      <w:r>
        <w:t xml:space="preserve">silver </w:t>
      </w:r>
      <w:r w:rsidRPr="004B035C">
        <w:t>perch.</w:t>
      </w:r>
      <w:r w:rsidRPr="0050764E">
        <w:t xml:space="preserve"> </w:t>
      </w:r>
      <w:r>
        <w:t>Silver perch e</w:t>
      </w:r>
      <w:r w:rsidRPr="00C05E52">
        <w:t>ggs were collected in each year, except 2015</w:t>
      </w:r>
      <w:r>
        <w:t>.</w:t>
      </w:r>
    </w:p>
    <w:p w14:paraId="04D9E74B" w14:textId="77777777" w:rsidR="005320A5" w:rsidRDefault="005320A5" w:rsidP="005320A5">
      <w:pPr>
        <w:pStyle w:val="Para0"/>
        <w:numPr>
          <w:ilvl w:val="0"/>
          <w:numId w:val="47"/>
        </w:numPr>
      </w:pPr>
      <w:r>
        <w:t>Although g</w:t>
      </w:r>
      <w:r w:rsidRPr="009D2B48">
        <w:t xml:space="preserve">olden perch and silver perch spawned in </w:t>
      </w:r>
      <w:r>
        <w:t xml:space="preserve">each year except 2015, few or no </w:t>
      </w:r>
      <w:r w:rsidRPr="009D2B48">
        <w:t xml:space="preserve">young-of-year fish </w:t>
      </w:r>
      <w:r>
        <w:t>have been</w:t>
      </w:r>
      <w:r w:rsidRPr="009D2B48">
        <w:t xml:space="preserve"> collected in </w:t>
      </w:r>
      <w:r>
        <w:t xml:space="preserve">the autumn </w:t>
      </w:r>
      <w:r w:rsidRPr="009D2B48">
        <w:t>surveys</w:t>
      </w:r>
      <w:r>
        <w:t>.</w:t>
      </w:r>
      <w:r w:rsidRPr="009D2B48">
        <w:t xml:space="preserve"> </w:t>
      </w:r>
      <w:r>
        <w:t>G</w:t>
      </w:r>
      <w:r w:rsidRPr="009D2B48">
        <w:t>olden perch and silver perch eggs are semi-buoyant and drift downstream, potentially over large distances</w:t>
      </w:r>
      <w:r>
        <w:t>. I</w:t>
      </w:r>
      <w:r w:rsidRPr="009D2B48">
        <w:t>t is possible that eggs drift downstream into the Murray River</w:t>
      </w:r>
      <w:r>
        <w:t xml:space="preserve">. Under this scenario, </w:t>
      </w:r>
      <w:r w:rsidRPr="009D2B48">
        <w:t xml:space="preserve">recruitment </w:t>
      </w:r>
      <w:r>
        <w:t>may be reliant on immigration of fish from the Murray River into the Goulburn River.</w:t>
      </w:r>
    </w:p>
    <w:p w14:paraId="368ACA31" w14:textId="77777777" w:rsidR="005320A5" w:rsidRDefault="005320A5" w:rsidP="005320A5">
      <w:pPr>
        <w:pStyle w:val="Para0"/>
        <w:numPr>
          <w:ilvl w:val="0"/>
          <w:numId w:val="47"/>
        </w:numPr>
      </w:pPr>
      <w:r>
        <w:t>The collection of trout cod larvae in 2017 confirms that breeding populations of trout cod still exist within the lower Goulburn River.</w:t>
      </w:r>
      <w:r w:rsidRPr="00853426">
        <w:t xml:space="preserve"> </w:t>
      </w:r>
    </w:p>
    <w:p w14:paraId="057B7825" w14:textId="77777777" w:rsidR="005320A5" w:rsidRPr="00086293" w:rsidRDefault="005320A5" w:rsidP="005320A5">
      <w:pPr>
        <w:pStyle w:val="Para0"/>
        <w:numPr>
          <w:ilvl w:val="0"/>
          <w:numId w:val="47"/>
        </w:numPr>
      </w:pPr>
      <w:r>
        <w:t>Higher flows</w:t>
      </w:r>
      <w:r w:rsidRPr="004B035C">
        <w:t xml:space="preserve"> </w:t>
      </w:r>
      <w:r>
        <w:t>in spring-early summer, including the delivery of freshes, can promote spawning of carp.</w:t>
      </w:r>
      <w:r w:rsidRPr="00AA1B6E">
        <w:t xml:space="preserve"> Carp spawning has been detected in the last </w:t>
      </w:r>
      <w:r>
        <w:t xml:space="preserve">three </w:t>
      </w:r>
      <w:r w:rsidRPr="00AA1B6E">
        <w:t>years (2015</w:t>
      </w:r>
      <w:r>
        <w:t>,</w:t>
      </w:r>
      <w:r w:rsidRPr="00AA1B6E">
        <w:t xml:space="preserve"> 2016</w:t>
      </w:r>
      <w:r>
        <w:t xml:space="preserve"> and 2017</w:t>
      </w:r>
      <w:r w:rsidRPr="00AA1B6E">
        <w:t>)</w:t>
      </w:r>
      <w:r>
        <w:t>.</w:t>
      </w:r>
    </w:p>
    <w:p w14:paraId="07FC07D6" w14:textId="77777777" w:rsidR="00F60575" w:rsidRDefault="00F60575" w:rsidP="00F60575">
      <w:pPr>
        <w:pStyle w:val="Heading2"/>
      </w:pPr>
      <w:bookmarkStart w:id="386" w:name="_Toc529424307"/>
      <w:r>
        <w:t>Methods</w:t>
      </w:r>
      <w:bookmarkEnd w:id="386"/>
    </w:p>
    <w:p w14:paraId="6AC546B3" w14:textId="77777777" w:rsidR="00F60575" w:rsidRPr="002A68C8" w:rsidRDefault="00F60575" w:rsidP="00F60575">
      <w:pPr>
        <w:pStyle w:val="Heading3"/>
      </w:pPr>
      <w:bookmarkStart w:id="387" w:name="_Toc529424308"/>
      <w:r>
        <w:t>Field methods</w:t>
      </w:r>
      <w:bookmarkEnd w:id="387"/>
    </w:p>
    <w:p w14:paraId="2D363671" w14:textId="77777777" w:rsidR="00F60575" w:rsidRPr="002A68C8" w:rsidRDefault="00F60575" w:rsidP="00F60575">
      <w:pPr>
        <w:pStyle w:val="Para0"/>
        <w:keepNext/>
        <w:rPr>
          <w:i/>
        </w:rPr>
      </w:pPr>
      <w:r w:rsidRPr="002A68C8">
        <w:rPr>
          <w:i/>
        </w:rPr>
        <w:t>Annual fish surveys</w:t>
      </w:r>
    </w:p>
    <w:p w14:paraId="13D358CE" w14:textId="6AA45AB4" w:rsidR="00F60575" w:rsidRDefault="00F60575" w:rsidP="00F60575">
      <w:pPr>
        <w:pStyle w:val="Para0"/>
      </w:pPr>
      <w:r>
        <w:t xml:space="preserve">A detailed description of the sampling methods can be found in the Standard Operating Procedures available as part of the Monitoring and Evaluation Plan </w:t>
      </w:r>
      <w:r w:rsidR="009B54CB">
        <w:fldChar w:fldCharType="begin"/>
      </w:r>
      <w:r w:rsidR="00862453">
        <w:instrText xml:space="preserve"> ADDIN EN.CITE &lt;EndNote&gt;&lt;Cite&gt;&lt;Author&gt;Webb&lt;/Author&gt;&lt;Year&gt;2018&lt;/Year&gt;&lt;RecNum&gt;2034&lt;/RecNum&gt;&lt;DisplayText&gt;(Webb et al. 2018)&lt;/DisplayText&gt;&lt;record&gt;&lt;rec-number&gt;2034&lt;/rec-number&gt;&lt;foreign-keys&gt;&lt;key app="EN" db-id="s525xsr2lfv0fgepxeavzwvz5ppptx92v5e9" timestamp="1485859978"&gt;2034&lt;/key&gt;&lt;/foreign-keys&gt;&lt;ref-type name="Report"&gt;27&lt;/ref-type&gt;&lt;contributors&gt;&lt;authors&gt;&lt;author&gt;Webb, A&lt;/author&gt;&lt;author&gt;Sharpe, A&lt;/author&gt;&lt;author&gt;Koster, W&lt;/author&gt;&lt;author&gt;Pettigrove, V&lt;/author&gt;&lt;author&gt;Grace, M&lt;/author&gt;&lt;author&gt;Vietz, G&lt;/author&gt;&lt;author&gt;Woodman, A&lt;/author&gt;&lt;author&gt;Earl, G&lt;/author&gt;&lt;author&gt;Casanelia, S&lt;/author&gt;&lt;/authors&gt;&lt;/contributors&gt;&lt;titles&gt;&lt;title&gt;Long-term intervention monitoring program for the lower Goulburn River: final monitoring and evaluation plan&lt;/title&gt;&lt;secondary-title&gt;Report prepared forthe Commonwealth Environmental Water Office&lt;/secondary-title&gt;&lt;/titles&gt;&lt;dates&gt;&lt;year&gt;2018&lt;/year&gt;&lt;/dates&gt;&lt;publisher&gt;University of Melborne Commercial&lt;/publisher&gt;&lt;urls&gt;&lt;/urls&gt;&lt;/record&gt;&lt;/Cite&gt;&lt;/EndNote&gt;</w:instrText>
      </w:r>
      <w:r w:rsidR="009B54CB">
        <w:fldChar w:fldCharType="separate"/>
      </w:r>
      <w:r w:rsidR="00862453">
        <w:rPr>
          <w:noProof/>
        </w:rPr>
        <w:t>(</w:t>
      </w:r>
      <w:hyperlink w:anchor="_ENREF_46" w:tooltip="Webb, 2018 #2034" w:history="1">
        <w:r w:rsidR="006A5601">
          <w:rPr>
            <w:noProof/>
          </w:rPr>
          <w:t>Webb et al. 2018</w:t>
        </w:r>
      </w:hyperlink>
      <w:r w:rsidR="00862453">
        <w:rPr>
          <w:noProof/>
        </w:rPr>
        <w:t>)</w:t>
      </w:r>
      <w:r w:rsidR="009B54CB">
        <w:fldChar w:fldCharType="end"/>
      </w:r>
      <w:r>
        <w:t xml:space="preserve">. Briefly, electrofishing was conducted at 10 sites in the Goulburn River during April and May 2018. Sampling was conducted at each site during daylight hours using a Smith–Root model 5 GPP boat–mounted electrofishing unit. At each site the total time during which electrical current was applied to the water was 2880 seconds. Ten fyke nets were also set at each site. Nets were set in late afternoon and retrieved the following morning. </w:t>
      </w:r>
    </w:p>
    <w:p w14:paraId="2E02A2D1" w14:textId="77777777" w:rsidR="00F60575" w:rsidRPr="002A68C8" w:rsidRDefault="00F60575" w:rsidP="00F60575">
      <w:pPr>
        <w:pStyle w:val="Para0"/>
        <w:rPr>
          <w:i/>
        </w:rPr>
      </w:pPr>
      <w:r w:rsidRPr="002A68C8">
        <w:rPr>
          <w:i/>
        </w:rPr>
        <w:t>Larval fish surveys</w:t>
      </w:r>
    </w:p>
    <w:p w14:paraId="362CE672" w14:textId="77777777" w:rsidR="00F60575" w:rsidRPr="00741007" w:rsidRDefault="00F60575" w:rsidP="00F60575">
      <w:pPr>
        <w:pStyle w:val="Para0"/>
      </w:pPr>
      <w:r>
        <w:t>Drift nets were used to collect fish eggs and larvae in the Goulburn River at four sites (Pyke Road, Loch Garry, McCoy’s Bridge, Yambuna) every week from October to December 2017 using 3 nets set at each site. The nets were set in late afternoon and retrieved the following morning.</w:t>
      </w:r>
    </w:p>
    <w:p w14:paraId="739177EE" w14:textId="77777777" w:rsidR="00F60575" w:rsidRPr="002A68C8" w:rsidRDefault="00F60575" w:rsidP="00F60575">
      <w:pPr>
        <w:pStyle w:val="Para0"/>
        <w:rPr>
          <w:i/>
        </w:rPr>
      </w:pPr>
      <w:r w:rsidRPr="002A68C8">
        <w:rPr>
          <w:i/>
        </w:rPr>
        <w:t>Fish movement</w:t>
      </w:r>
    </w:p>
    <w:p w14:paraId="2EB2E178" w14:textId="77777777" w:rsidR="00F60575" w:rsidRDefault="00F60575" w:rsidP="00F60575">
      <w:pPr>
        <w:pStyle w:val="Para0"/>
      </w:pPr>
      <w:r>
        <w:t>A total of 88 adult golden perch were collected from the Goulburn River and tagged with acoustic transmitters over the period autumn 2014–16. Twenty-one acoustic listening stations have also been deployed in the Goulburn River between Goulburn Weir and the Murray River junction as part of this and other monitoring programs. Four listening stations were also deployed in the Murray River near the Goulburn River junction.</w:t>
      </w:r>
    </w:p>
    <w:p w14:paraId="1F8083C0" w14:textId="77777777" w:rsidR="00F60575" w:rsidRDefault="00F60575" w:rsidP="00F60575">
      <w:pPr>
        <w:pStyle w:val="Heading3"/>
      </w:pPr>
      <w:bookmarkStart w:id="388" w:name="_Toc529424309"/>
      <w:r>
        <w:t>Statistical analysis</w:t>
      </w:r>
      <w:bookmarkEnd w:id="388"/>
    </w:p>
    <w:p w14:paraId="204B1759" w14:textId="77777777" w:rsidR="00F60575" w:rsidRPr="002A68C8" w:rsidRDefault="00F60575" w:rsidP="00F60575">
      <w:pPr>
        <w:pStyle w:val="Para0"/>
        <w:rPr>
          <w:i/>
        </w:rPr>
      </w:pPr>
      <w:r w:rsidRPr="002A68C8">
        <w:rPr>
          <w:i/>
        </w:rPr>
        <w:t>Larval fish surveys</w:t>
      </w:r>
    </w:p>
    <w:p w14:paraId="7BCB6674" w14:textId="77777777" w:rsidR="00F60575" w:rsidRDefault="00F60575" w:rsidP="00F60575">
      <w:pPr>
        <w:pStyle w:val="Para0"/>
      </w:pPr>
      <w:r>
        <w:t>The probability of spawning of golden perch was modelled with a hierarchical logistic regression:</w:t>
      </w:r>
    </w:p>
    <w:p w14:paraId="45266807" w14:textId="77777777" w:rsidR="00F60575" w:rsidRPr="00A542CD" w:rsidRDefault="002579B8" w:rsidP="00F60575">
      <w:pPr>
        <w:pStyle w:val="Para0"/>
        <w:rPr>
          <w:rFonts w:cs="Arial"/>
          <w:lang w:val="en-AU"/>
        </w:rPr>
      </w:pPr>
      <m:oMath>
        <m:sSub>
          <m:sSubPr>
            <m:ctrlPr>
              <w:rPr>
                <w:rFonts w:ascii="Cambria Math" w:hAnsi="Cambria Math"/>
                <w:i/>
                <w:iCs/>
                <w:lang w:val="en-AU"/>
              </w:rPr>
            </m:ctrlPr>
          </m:sSubPr>
          <m:e>
            <m:r>
              <w:rPr>
                <w:rFonts w:ascii="Cambria Math" w:hAnsi="Cambria Math"/>
                <w:lang w:val="en-AU"/>
              </w:rPr>
              <m:t>y</m:t>
            </m:r>
          </m:e>
          <m:sub>
            <m:r>
              <w:rPr>
                <w:rFonts w:ascii="Cambria Math" w:hAnsi="Cambria Math"/>
                <w:lang w:val="en-AU"/>
              </w:rPr>
              <m:t>i</m:t>
            </m:r>
          </m:sub>
        </m:sSub>
        <m:r>
          <w:rPr>
            <w:rFonts w:ascii="Cambria Math" w:hAnsi="Cambria Math"/>
            <w:lang w:val="en-AU"/>
          </w:rPr>
          <m:t>~Bernoulli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e>
              <m:sub>
                <m:r>
                  <w:rPr>
                    <w:rFonts w:ascii="Cambria Math" w:hAnsi="Cambria Math"/>
                    <w:lang w:val="en-AU"/>
                  </w:rPr>
                  <m:t>i</m:t>
                </m:r>
              </m:sub>
            </m:sSub>
          </m:e>
        </m:d>
      </m:oMath>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sidRPr="00A542CD">
        <w:rPr>
          <w:rFonts w:cs="Arial"/>
          <w:iCs/>
          <w:lang w:val="en-AU"/>
        </w:rPr>
        <w:t>Equation 1</w:t>
      </w:r>
    </w:p>
    <w:p w14:paraId="6D719FFE" w14:textId="77777777" w:rsidR="00F60575" w:rsidRPr="002A68C8" w:rsidRDefault="00F60575" w:rsidP="00F60575">
      <w:pPr>
        <w:pStyle w:val="Para0"/>
        <w:rPr>
          <w:iCs/>
          <w:lang w:val="en-AU"/>
        </w:rPr>
      </w:pPr>
      <m:oMath>
        <m:r>
          <w:rPr>
            <w:rFonts w:ascii="Cambria Math" w:hAnsi="Cambria Math"/>
            <w:sz w:val="18"/>
            <w:lang w:val="en-AU"/>
          </w:rPr>
          <m:t>logit</m:t>
        </m:r>
        <m:d>
          <m:dPr>
            <m:ctrlPr>
              <w:rPr>
                <w:rFonts w:ascii="Cambria Math" w:hAnsi="Cambria Math"/>
                <w:i/>
                <w:iCs/>
                <w:sz w:val="18"/>
                <w:lang w:val="en-AU"/>
              </w:rPr>
            </m:ctrlPr>
          </m:dPr>
          <m:e>
            <m:sSub>
              <m:sSubPr>
                <m:ctrlPr>
                  <w:rPr>
                    <w:rFonts w:ascii="Cambria Math" w:hAnsi="Cambria Math"/>
                    <w:i/>
                    <w:iCs/>
                    <w:sz w:val="18"/>
                    <w:lang w:val="en-AU"/>
                  </w:rPr>
                </m:ctrlPr>
              </m:sSubPr>
              <m:e>
                <m:r>
                  <w:rPr>
                    <w:rFonts w:ascii="Cambria Math" w:hAnsi="Cambria Math"/>
                    <w:sz w:val="18"/>
                    <w:lang w:val="en-AU"/>
                  </w:rPr>
                  <m:t>probability</m:t>
                </m:r>
              </m:e>
              <m:sub>
                <m:r>
                  <w:rPr>
                    <w:rFonts w:ascii="Cambria Math" w:hAnsi="Cambria Math"/>
                    <w:sz w:val="18"/>
                    <w:lang w:val="en-AU"/>
                  </w:rPr>
                  <m:t>i</m:t>
                </m:r>
              </m:sub>
            </m:sSub>
          </m:e>
        </m:d>
        <m:r>
          <w:rPr>
            <w:rFonts w:ascii="Cambria Math" w:hAnsi="Cambria Math"/>
            <w:sz w:val="18"/>
            <w:lang w:val="en-AU"/>
          </w:rPr>
          <m:t>=int+</m:t>
        </m:r>
        <m:sSub>
          <m:sSubPr>
            <m:ctrlPr>
              <w:rPr>
                <w:rFonts w:ascii="Cambria Math" w:hAnsi="Cambria Math"/>
                <w:i/>
                <w:iCs/>
                <w:sz w:val="18"/>
                <w:lang w:val="en-AU"/>
              </w:rPr>
            </m:ctrlPr>
          </m:sSubPr>
          <m:e>
            <m:sSub>
              <m:sSubPr>
                <m:ctrlPr>
                  <w:rPr>
                    <w:rFonts w:ascii="Cambria Math" w:hAnsi="Cambria Math"/>
                    <w:i/>
                    <w:sz w:val="18"/>
                    <w:lang w:val="en-AU"/>
                  </w:rPr>
                </m:ctrlPr>
              </m:sSubPr>
              <m:e>
                <m:r>
                  <w:rPr>
                    <w:rFonts w:ascii="Cambria Math" w:hAnsi="Cambria Math"/>
                    <w:sz w:val="18"/>
                    <w:lang w:val="en-AU"/>
                  </w:rPr>
                  <m:t>Inc_temp</m:t>
                </m:r>
              </m:e>
              <m:sub>
                <m:r>
                  <w:rPr>
                    <w:rFonts w:ascii="Cambria Math" w:hAnsi="Cambria Math"/>
                    <w:sz w:val="18"/>
                    <w:lang w:val="en-AU"/>
                  </w:rPr>
                  <m:t>i</m:t>
                </m:r>
              </m:sub>
            </m:sSub>
            <m:r>
              <w:rPr>
                <w:rFonts w:ascii="Cambria Math" w:hAnsi="Cambria Math"/>
                <w:sz w:val="18"/>
                <w:lang w:val="en-AU"/>
              </w:rPr>
              <m:t>×</m:t>
            </m:r>
            <m:sSub>
              <m:sSubPr>
                <m:ctrlPr>
                  <w:rPr>
                    <w:rFonts w:ascii="Cambria Math" w:hAnsi="Cambria Math"/>
                    <w:i/>
                    <w:sz w:val="18"/>
                    <w:lang w:val="en-AU"/>
                  </w:rPr>
                </m:ctrlPr>
              </m:sSubPr>
              <m:e>
                <m:r>
                  <w:rPr>
                    <w:rFonts w:ascii="Cambria Math" w:hAnsi="Cambria Math"/>
                    <w:sz w:val="18"/>
                    <w:lang w:val="en-AU"/>
                  </w:rPr>
                  <m:t>Inc_Q2wk</m:t>
                </m:r>
              </m:e>
              <m:sub>
                <m:r>
                  <w:rPr>
                    <w:rFonts w:ascii="Cambria Math" w:hAnsi="Cambria Math"/>
                    <w:sz w:val="18"/>
                    <w:lang w:val="en-AU"/>
                  </w:rPr>
                  <m:t>i</m:t>
                </m:r>
              </m:sub>
            </m:sSub>
            <m:r>
              <w:rPr>
                <w:rFonts w:ascii="Cambria Math" w:hAnsi="Cambria Math"/>
                <w:sz w:val="18"/>
                <w:lang w:val="en-AU"/>
              </w:rPr>
              <m:t>× eff.Q</m:t>
            </m:r>
          </m:e>
          <m:sub>
            <m:r>
              <w:rPr>
                <w:rFonts w:ascii="Cambria Math" w:hAnsi="Cambria Math"/>
                <w:sz w:val="18"/>
                <w:lang w:val="en-AU"/>
              </w:rPr>
              <m:t>j</m:t>
            </m:r>
          </m:sub>
        </m:sSub>
        <m:r>
          <w:rPr>
            <w:rFonts w:ascii="Cambria Math" w:hAnsi="Cambria Math"/>
            <w:sz w:val="18"/>
            <w:lang w:val="en-AU"/>
          </w:rPr>
          <m:t>×</m:t>
        </m:r>
        <m:sSub>
          <m:sSubPr>
            <m:ctrlPr>
              <w:rPr>
                <w:rFonts w:ascii="Cambria Math" w:hAnsi="Cambria Math"/>
                <w:i/>
                <w:iCs/>
                <w:sz w:val="18"/>
                <w:lang w:val="en-AU"/>
              </w:rPr>
            </m:ctrlPr>
          </m:sSubPr>
          <m:e>
            <m:r>
              <w:rPr>
                <w:rFonts w:ascii="Cambria Math" w:hAnsi="Cambria Math"/>
                <w:sz w:val="18"/>
                <w:lang w:val="en-AU"/>
              </w:rPr>
              <m:t>Q</m:t>
            </m:r>
          </m:e>
          <m:sub>
            <m:r>
              <w:rPr>
                <w:rFonts w:ascii="Cambria Math" w:hAnsi="Cambria Math"/>
                <w:sz w:val="18"/>
                <w:lang w:val="en-AU"/>
              </w:rPr>
              <m:t>i</m:t>
            </m:r>
          </m:sub>
        </m:sSub>
        <m:sSub>
          <m:sSubPr>
            <m:ctrlPr>
              <w:rPr>
                <w:rFonts w:ascii="Cambria Math" w:hAnsi="Cambria Math"/>
                <w:i/>
                <w:iCs/>
                <w:sz w:val="18"/>
                <w:lang w:val="en-AU"/>
              </w:rPr>
            </m:ctrlPr>
          </m:sSubPr>
          <m:e>
            <m:r>
              <w:rPr>
                <w:rFonts w:ascii="Cambria Math" w:hAnsi="Cambria Math"/>
                <w:sz w:val="18"/>
                <w:lang w:val="en-AU"/>
              </w:rPr>
              <m:t>+eff.site</m:t>
            </m:r>
          </m:e>
          <m:sub>
            <m:r>
              <w:rPr>
                <w:rFonts w:ascii="Cambria Math" w:hAnsi="Cambria Math"/>
                <w:sz w:val="18"/>
                <w:lang w:val="en-AU"/>
              </w:rPr>
              <m:t>j</m:t>
            </m:r>
          </m:sub>
        </m:sSub>
        <m:r>
          <w:rPr>
            <w:rFonts w:ascii="Cambria Math" w:hAnsi="Cambria Math"/>
            <w:sz w:val="18"/>
            <w:lang w:val="en-AU"/>
          </w:rPr>
          <m:t>+</m:t>
        </m:r>
        <m:sSub>
          <m:sSubPr>
            <m:ctrlPr>
              <w:rPr>
                <w:rFonts w:ascii="Cambria Math" w:hAnsi="Cambria Math"/>
                <w:i/>
                <w:iCs/>
                <w:sz w:val="18"/>
                <w:lang w:val="en-AU"/>
              </w:rPr>
            </m:ctrlPr>
          </m:sSubPr>
          <m:e>
            <m:r>
              <w:rPr>
                <w:rFonts w:ascii="Cambria Math" w:hAnsi="Cambria Math"/>
                <w:sz w:val="18"/>
                <w:lang w:val="en-AU"/>
              </w:rPr>
              <m:t>eff.net</m:t>
            </m:r>
          </m:e>
          <m:sub>
            <m:r>
              <w:rPr>
                <w:rFonts w:ascii="Cambria Math" w:hAnsi="Cambria Math"/>
                <w:sz w:val="18"/>
                <w:lang w:val="en-AU"/>
              </w:rPr>
              <m:t>k</m:t>
            </m:r>
          </m:sub>
        </m:sSub>
        <m:r>
          <w:rPr>
            <w:rFonts w:ascii="Cambria Math" w:hAnsi="Cambria Math"/>
            <w:sz w:val="18"/>
            <w:lang w:val="en-AU"/>
          </w:rPr>
          <m:t>+</m:t>
        </m:r>
        <m:sSub>
          <m:sSubPr>
            <m:ctrlPr>
              <w:rPr>
                <w:rFonts w:ascii="Cambria Math" w:hAnsi="Cambria Math"/>
                <w:i/>
                <w:iCs/>
                <w:sz w:val="18"/>
                <w:lang w:val="en-AU"/>
              </w:rPr>
            </m:ctrlPr>
          </m:sSubPr>
          <m:e>
            <m:r>
              <w:rPr>
                <w:rFonts w:ascii="Cambria Math" w:hAnsi="Cambria Math"/>
                <w:sz w:val="18"/>
                <w:lang w:val="en-AU"/>
              </w:rPr>
              <m:t>eff.survey</m:t>
            </m:r>
          </m:e>
          <m:sub>
            <m:r>
              <w:rPr>
                <w:rFonts w:ascii="Cambria Math" w:hAnsi="Cambria Math"/>
                <w:sz w:val="18"/>
                <w:lang w:val="en-AU"/>
              </w:rPr>
              <m:t>m</m:t>
            </m:r>
          </m:sub>
        </m:sSub>
      </m:oMath>
      <w:r>
        <w:rPr>
          <w:iCs/>
          <w:lang w:val="en-AU"/>
        </w:rPr>
        <w:t xml:space="preserve"> </w:t>
      </w:r>
      <w:r>
        <w:rPr>
          <w:iCs/>
          <w:lang w:val="en-AU"/>
        </w:rPr>
        <w:tab/>
      </w:r>
      <w:r>
        <w:rPr>
          <w:iCs/>
          <w:lang w:val="en-AU"/>
        </w:rPr>
        <w:tab/>
      </w:r>
      <w:r w:rsidRPr="00A542CD">
        <w:rPr>
          <w:rFonts w:cs="Arial"/>
          <w:iCs/>
          <w:lang w:val="en-AU"/>
        </w:rPr>
        <w:t>Equation 2</w:t>
      </w:r>
    </w:p>
    <w:p w14:paraId="3B13D01B" w14:textId="77777777" w:rsidR="00F60575" w:rsidRPr="00A542CD" w:rsidRDefault="002579B8" w:rsidP="00F60575">
      <w:pPr>
        <w:pStyle w:val="Para0"/>
        <w:rPr>
          <w:rFonts w:cs="Arial"/>
          <w:iCs/>
          <w:lang w:val="en-AU"/>
        </w:rPr>
      </w:pPr>
      <m:oMath>
        <m:sSub>
          <m:sSubPr>
            <m:ctrlPr>
              <w:rPr>
                <w:rFonts w:ascii="Cambria Math" w:hAnsi="Cambria Math"/>
                <w:i/>
                <w:iCs/>
                <w:lang w:val="en-AU"/>
              </w:rPr>
            </m:ctrlPr>
          </m:sSubPr>
          <m:e>
            <m:r>
              <w:rPr>
                <w:rFonts w:ascii="Cambria Math" w:hAnsi="Cambria Math"/>
                <w:lang w:val="en-AU"/>
              </w:rPr>
              <m:t>Inc_temp</m:t>
            </m:r>
          </m:e>
          <m:sub>
            <m:r>
              <w:rPr>
                <w:rFonts w:ascii="Cambria Math" w:hAnsi="Cambria Math"/>
                <w:lang w:val="en-AU"/>
              </w:rPr>
              <m:t>i</m:t>
            </m:r>
          </m:sub>
        </m:sSub>
        <m:r>
          <w:rPr>
            <w:rFonts w:ascii="Cambria Math" w:hAnsi="Cambria Math"/>
            <w:lang w:val="en-AU"/>
          </w:rPr>
          <m:t>=</m:t>
        </m:r>
        <m:d>
          <m:dPr>
            <m:begChr m:val="{"/>
            <m:endChr m:val=""/>
            <m:ctrlPr>
              <w:rPr>
                <w:rFonts w:ascii="Cambria Math" w:hAnsi="Cambria Math"/>
                <w:i/>
                <w:lang w:val="en-AU"/>
              </w:rPr>
            </m:ctrlPr>
          </m:dPr>
          <m:e>
            <m:eqArr>
              <m:eqArrPr>
                <m:ctrlPr>
                  <w:rPr>
                    <w:rFonts w:ascii="Cambria Math" w:hAnsi="Cambria Math"/>
                    <w:i/>
                    <w:lang w:val="en-AU"/>
                  </w:rPr>
                </m:ctrlPr>
              </m:eqArrPr>
              <m:e>
                <m:r>
                  <w:rPr>
                    <w:rFonts w:ascii="Cambria Math" w:hAnsi="Cambria Math"/>
                    <w:lang w:val="en-AU"/>
                  </w:rPr>
                  <m:t>1, when temp≥tem</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threshold</m:t>
                    </m:r>
                  </m:sub>
                </m:sSub>
                <m:r>
                  <w:rPr>
                    <w:rFonts w:ascii="Cambria Math" w:hAnsi="Cambria Math"/>
                    <w:lang w:val="en-AU"/>
                  </w:rPr>
                  <m:t xml:space="preserve"> </m:t>
                </m:r>
              </m:e>
              <m:e>
                <m:r>
                  <w:rPr>
                    <w:rFonts w:ascii="Cambria Math" w:hAnsi="Cambria Math"/>
                    <w:lang w:val="en-AU"/>
                  </w:rPr>
                  <m:t>0, when temp&lt;tem</m:t>
                </m:r>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threshold</m:t>
                    </m:r>
                  </m:sub>
                </m:sSub>
                <m:r>
                  <w:rPr>
                    <w:rFonts w:ascii="Cambria Math" w:hAnsi="Cambria Math"/>
                    <w:lang w:val="en-AU"/>
                  </w:rPr>
                  <m:t xml:space="preserve"> </m:t>
                </m:r>
              </m:e>
            </m:eqArr>
          </m:e>
        </m:d>
      </m:oMath>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sidRPr="00A542CD">
        <w:rPr>
          <w:rFonts w:cs="Arial"/>
          <w:iCs/>
          <w:lang w:val="en-AU"/>
        </w:rPr>
        <w:t>Equation 3</w:t>
      </w:r>
    </w:p>
    <w:p w14:paraId="022366F7" w14:textId="77777777" w:rsidR="00F60575" w:rsidRPr="00A542CD" w:rsidRDefault="002579B8" w:rsidP="00F60575">
      <w:pPr>
        <w:pStyle w:val="Para0"/>
        <w:rPr>
          <w:rFonts w:cs="Arial"/>
          <w:iCs/>
          <w:lang w:val="en-AU"/>
        </w:rPr>
      </w:pPr>
      <m:oMath>
        <m:sSub>
          <m:sSubPr>
            <m:ctrlPr>
              <w:rPr>
                <w:rFonts w:ascii="Cambria Math" w:hAnsi="Cambria Math"/>
                <w:i/>
                <w:iCs/>
                <w:lang w:val="en-AU"/>
              </w:rPr>
            </m:ctrlPr>
          </m:sSubPr>
          <m:e>
            <m:r>
              <w:rPr>
                <w:rFonts w:ascii="Cambria Math" w:hAnsi="Cambria Math"/>
                <w:lang w:val="en-AU"/>
              </w:rPr>
              <m:t>Inc_Q2wk</m:t>
            </m:r>
          </m:e>
          <m:sub>
            <m:r>
              <w:rPr>
                <w:rFonts w:ascii="Cambria Math" w:hAnsi="Cambria Math"/>
                <w:lang w:val="en-AU"/>
              </w:rPr>
              <m:t>i</m:t>
            </m:r>
          </m:sub>
        </m:sSub>
        <m:r>
          <w:rPr>
            <w:rFonts w:ascii="Cambria Math" w:hAnsi="Cambria Math"/>
            <w:lang w:val="en-AU"/>
          </w:rPr>
          <m:t>=</m:t>
        </m:r>
        <m:d>
          <m:dPr>
            <m:begChr m:val="{"/>
            <m:endChr m:val=""/>
            <m:ctrlPr>
              <w:rPr>
                <w:rFonts w:ascii="Cambria Math" w:hAnsi="Cambria Math"/>
                <w:i/>
                <w:lang w:val="en-AU"/>
              </w:rPr>
            </m:ctrlPr>
          </m:dPr>
          <m:e>
            <m:eqArr>
              <m:eqArrPr>
                <m:ctrlPr>
                  <w:rPr>
                    <w:rFonts w:ascii="Cambria Math" w:hAnsi="Cambria Math"/>
                    <w:i/>
                    <w:lang w:val="en-AU"/>
                  </w:rPr>
                </m:ctrlPr>
              </m:eqArrPr>
              <m:e>
                <m:r>
                  <w:rPr>
                    <w:rFonts w:ascii="Cambria Math" w:hAnsi="Cambria Math"/>
                    <w:lang w:val="en-AU"/>
                  </w:rPr>
                  <m:t>1, when Q2wk≥</m:t>
                </m:r>
                <m:sSub>
                  <m:sSubPr>
                    <m:ctrlPr>
                      <w:rPr>
                        <w:rFonts w:ascii="Cambria Math" w:hAnsi="Cambria Math"/>
                        <w:i/>
                        <w:lang w:val="en-AU"/>
                      </w:rPr>
                    </m:ctrlPr>
                  </m:sSubPr>
                  <m:e>
                    <m:r>
                      <w:rPr>
                        <w:rFonts w:ascii="Cambria Math" w:hAnsi="Cambria Math"/>
                        <w:lang w:val="en-AU"/>
                      </w:rPr>
                      <m:t>Q2wk</m:t>
                    </m:r>
                  </m:e>
                  <m:sub>
                    <m:r>
                      <w:rPr>
                        <w:rFonts w:ascii="Cambria Math" w:hAnsi="Cambria Math"/>
                        <w:lang w:val="en-AU"/>
                      </w:rPr>
                      <m:t>threshold</m:t>
                    </m:r>
                  </m:sub>
                </m:sSub>
                <m:r>
                  <w:rPr>
                    <w:rFonts w:ascii="Cambria Math" w:hAnsi="Cambria Math"/>
                    <w:lang w:val="en-AU"/>
                  </w:rPr>
                  <m:t xml:space="preserve"> </m:t>
                </m:r>
              </m:e>
              <m:e>
                <m:r>
                  <w:rPr>
                    <w:rFonts w:ascii="Cambria Math" w:hAnsi="Cambria Math"/>
                    <w:lang w:val="en-AU"/>
                  </w:rPr>
                  <m:t>0, when Q2wk&lt;</m:t>
                </m:r>
                <m:sSub>
                  <m:sSubPr>
                    <m:ctrlPr>
                      <w:rPr>
                        <w:rFonts w:ascii="Cambria Math" w:hAnsi="Cambria Math"/>
                        <w:i/>
                        <w:lang w:val="en-AU"/>
                      </w:rPr>
                    </m:ctrlPr>
                  </m:sSubPr>
                  <m:e>
                    <m:r>
                      <w:rPr>
                        <w:rFonts w:ascii="Cambria Math" w:hAnsi="Cambria Math"/>
                        <w:lang w:val="en-AU"/>
                      </w:rPr>
                      <m:t>Q2wk</m:t>
                    </m:r>
                  </m:e>
                  <m:sub>
                    <m:r>
                      <w:rPr>
                        <w:rFonts w:ascii="Cambria Math" w:hAnsi="Cambria Math"/>
                        <w:lang w:val="en-AU"/>
                      </w:rPr>
                      <m:t>threshold</m:t>
                    </m:r>
                  </m:sub>
                </m:sSub>
              </m:e>
            </m:eqArr>
          </m:e>
        </m:d>
      </m:oMath>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Pr>
          <w:iCs/>
          <w:lang w:val="en-AU"/>
        </w:rPr>
        <w:tab/>
      </w:r>
      <w:r w:rsidR="00F60575" w:rsidRPr="00A542CD">
        <w:rPr>
          <w:rFonts w:cs="Arial"/>
          <w:iCs/>
          <w:lang w:val="en-AU"/>
        </w:rPr>
        <w:t>Equation 4</w:t>
      </w:r>
    </w:p>
    <w:p w14:paraId="2331CC54" w14:textId="77777777" w:rsidR="00F60575" w:rsidRPr="00BE5BE0" w:rsidRDefault="00F60575" w:rsidP="00F60575">
      <w:pPr>
        <w:pStyle w:val="Para0"/>
        <w:rPr>
          <w:lang w:val="en-AU"/>
        </w:rPr>
      </w:pPr>
      <w:r w:rsidRPr="00BE5BE0">
        <w:rPr>
          <w:lang w:val="en-AU"/>
        </w:rPr>
        <w:t>The occurrence of spawning (</w:t>
      </w:r>
      <w:r w:rsidRPr="00BE5BE0">
        <w:rPr>
          <w:i/>
          <w:lang w:val="en-AU"/>
        </w:rPr>
        <w:t>y</w:t>
      </w:r>
      <w:r w:rsidRPr="00BE5BE0">
        <w:rPr>
          <w:lang w:val="en-AU"/>
        </w:rPr>
        <w:t xml:space="preserve">) for drift net </w:t>
      </w:r>
      <w:r w:rsidRPr="009801EE">
        <w:rPr>
          <w:i/>
          <w:lang w:val="en-AU"/>
        </w:rPr>
        <w:t>j</w:t>
      </w:r>
      <w:r w:rsidRPr="00BE5BE0">
        <w:rPr>
          <w:lang w:val="en-AU"/>
        </w:rPr>
        <w:t xml:space="preserve"> at site </w:t>
      </w:r>
      <w:r w:rsidRPr="009801EE">
        <w:rPr>
          <w:i/>
          <w:lang w:val="en-AU"/>
        </w:rPr>
        <w:t>k</w:t>
      </w:r>
      <w:r w:rsidRPr="00BE5BE0">
        <w:rPr>
          <w:lang w:val="en-AU"/>
        </w:rPr>
        <w:t xml:space="preserve"> during year (or survey) </w:t>
      </w:r>
      <w:r w:rsidRPr="009801EE">
        <w:rPr>
          <w:i/>
          <w:lang w:val="en-AU"/>
        </w:rPr>
        <w:t>m</w:t>
      </w:r>
      <w:r w:rsidRPr="00BE5BE0">
        <w:rPr>
          <w:lang w:val="en-AU"/>
        </w:rPr>
        <w:t xml:space="preserve"> and deployment </w:t>
      </w:r>
      <w:r w:rsidRPr="009801EE">
        <w:rPr>
          <w:i/>
          <w:lang w:val="en-AU"/>
        </w:rPr>
        <w:t>i</w:t>
      </w:r>
      <w:r w:rsidRPr="00BE5BE0">
        <w:rPr>
          <w:lang w:val="en-AU"/>
        </w:rPr>
        <w:t xml:space="preserve"> is driven by a global average across all sites (</w:t>
      </w:r>
      <w:r w:rsidRPr="00BE5BE0">
        <w:rPr>
          <w:i/>
          <w:lang w:val="en-AU"/>
        </w:rPr>
        <w:t>int</w:t>
      </w:r>
      <w:r w:rsidRPr="00BE5BE0">
        <w:rPr>
          <w:lang w:val="en-AU"/>
        </w:rPr>
        <w:t>), plus the effect of discharge (</w:t>
      </w:r>
      <w:r w:rsidRPr="00BE5BE0">
        <w:rPr>
          <w:i/>
          <w:lang w:val="en-AU"/>
        </w:rPr>
        <w:t>eff.Q</w:t>
      </w:r>
      <w:r w:rsidRPr="00BE5BE0">
        <w:rPr>
          <w:lang w:val="en-AU"/>
        </w:rPr>
        <w:t>). However, this effect of discharge is only relevant when temperatures exceed certain levels, as determined by an inclusion term (</w:t>
      </w:r>
      <w:r w:rsidRPr="00BE5BE0">
        <w:rPr>
          <w:i/>
          <w:lang w:val="en-AU"/>
        </w:rPr>
        <w:t>Inc_temp</w:t>
      </w:r>
      <w:r w:rsidRPr="00BE5BE0">
        <w:rPr>
          <w:lang w:val="en-AU"/>
        </w:rPr>
        <w:t>). This is achieved by having the inclusion term equal</w:t>
      </w:r>
      <w:r>
        <w:rPr>
          <w:lang w:val="en-AU"/>
        </w:rPr>
        <w:t xml:space="preserve"> to</w:t>
      </w:r>
      <w:r w:rsidRPr="00BE5BE0">
        <w:rPr>
          <w:lang w:val="en-AU"/>
        </w:rPr>
        <w:t xml:space="preserve"> 0, unless temperature exceeds a threshold (</w:t>
      </w:r>
      <w:r w:rsidRPr="00BE5BE0">
        <w:rPr>
          <w:i/>
          <w:lang w:val="en-AU"/>
        </w:rPr>
        <w:t>temp</w:t>
      </w:r>
      <w:r w:rsidRPr="00BE5BE0">
        <w:rPr>
          <w:i/>
          <w:vertAlign w:val="subscript"/>
          <w:lang w:val="en-AU"/>
        </w:rPr>
        <w:t>threshold</w:t>
      </w:r>
      <w:r w:rsidRPr="00BE5BE0">
        <w:rPr>
          <w:lang w:val="en-AU"/>
        </w:rPr>
        <w:t xml:space="preserve">), which shifts the inclusion term to 1 (Equation 3). The temperature threshold is </w:t>
      </w:r>
      <w:r>
        <w:rPr>
          <w:lang w:val="en-AU"/>
        </w:rPr>
        <w:t xml:space="preserve">fitted </w:t>
      </w:r>
      <w:r w:rsidRPr="00BE5BE0">
        <w:rPr>
          <w:lang w:val="en-AU"/>
        </w:rPr>
        <w:t>within the model. Similarly, another threshold for discharge effect is introduced according to antecedent flow (</w:t>
      </w:r>
      <w:r w:rsidRPr="00BE5BE0">
        <w:rPr>
          <w:i/>
          <w:lang w:val="en-AU"/>
        </w:rPr>
        <w:t>Inc_Q2wk</w:t>
      </w:r>
      <w:r w:rsidRPr="00BE5BE0">
        <w:rPr>
          <w:lang w:val="en-AU"/>
        </w:rPr>
        <w:t xml:space="preserve">). This inclusion term equals to 0, unless when </w:t>
      </w:r>
      <w:r w:rsidRPr="00BE5BE0">
        <w:rPr>
          <w:i/>
          <w:lang w:val="en-AU"/>
        </w:rPr>
        <w:t>Q2wk</w:t>
      </w:r>
      <w:r w:rsidRPr="00BE5BE0">
        <w:rPr>
          <w:lang w:val="en-AU"/>
        </w:rPr>
        <w:t>, the average daily discharge from three weeks to one week prior to each sampling event, exceeds a threshold (</w:t>
      </w:r>
      <w:r w:rsidRPr="00BE5BE0">
        <w:rPr>
          <w:i/>
          <w:lang w:val="en-AU"/>
        </w:rPr>
        <w:t>Q2wk</w:t>
      </w:r>
      <w:r w:rsidRPr="00BE5BE0">
        <w:rPr>
          <w:i/>
          <w:vertAlign w:val="subscript"/>
          <w:lang w:val="en-AU"/>
        </w:rPr>
        <w:t>threshold</w:t>
      </w:r>
      <w:r w:rsidRPr="00BE5BE0">
        <w:rPr>
          <w:lang w:val="en-AU"/>
        </w:rPr>
        <w:t>), which shifts the inclusion term to 1 (Equation 4).</w:t>
      </w:r>
    </w:p>
    <w:p w14:paraId="487867A4" w14:textId="77777777" w:rsidR="00F60575" w:rsidRPr="00BE5BE0" w:rsidRDefault="00F60575" w:rsidP="00F60575">
      <w:pPr>
        <w:pStyle w:val="Para0"/>
        <w:rPr>
          <w:lang w:val="en-AU"/>
        </w:rPr>
      </w:pPr>
      <w:r w:rsidRPr="00BE5BE0">
        <w:rPr>
          <w:lang w:val="en-AU"/>
        </w:rPr>
        <w:t>There is a random effect of site (</w:t>
      </w:r>
      <w:r w:rsidRPr="00BE5BE0">
        <w:rPr>
          <w:i/>
          <w:lang w:val="en-AU"/>
        </w:rPr>
        <w:t>eff.site</w:t>
      </w:r>
      <w:r w:rsidRPr="00BE5BE0">
        <w:rPr>
          <w:lang w:val="en-AU"/>
        </w:rPr>
        <w:t xml:space="preserve">) that acknowledges that local conditions may enhance or retard spawning overall, a random effect of each drift net location (eff.net) to </w:t>
      </w:r>
      <w:r w:rsidRPr="002A68C8">
        <w:t>account</w:t>
      </w:r>
      <w:r w:rsidRPr="00BE5BE0">
        <w:rPr>
          <w:lang w:val="en-AU"/>
        </w:rPr>
        <w:t xml:space="preserve"> for the repeated measures taken for each net location, and a random effect of each year (</w:t>
      </w:r>
      <w:r w:rsidRPr="00BE5BE0">
        <w:rPr>
          <w:i/>
          <w:lang w:val="en-AU"/>
        </w:rPr>
        <w:t>eff.survey</w:t>
      </w:r>
      <w:r w:rsidRPr="00BE5BE0">
        <w:rPr>
          <w:lang w:val="en-AU"/>
        </w:rPr>
        <w:t>) to account repeated measures taken in each year.</w:t>
      </w:r>
    </w:p>
    <w:p w14:paraId="4E2CE71A" w14:textId="77777777" w:rsidR="00F60575" w:rsidRPr="00BE5BE0" w:rsidRDefault="00F60575" w:rsidP="00F60575">
      <w:pPr>
        <w:pStyle w:val="Para0"/>
      </w:pPr>
      <w:r w:rsidRPr="00BE5BE0">
        <w:t>We have explored the following discharge indicators (</w:t>
      </w:r>
      <w:r w:rsidRPr="00BE5BE0">
        <w:rPr>
          <w:i/>
        </w:rPr>
        <w:t>Q</w:t>
      </w:r>
      <w:r w:rsidRPr="00BE5BE0">
        <w:rPr>
          <w:i/>
          <w:vertAlign w:val="subscript"/>
        </w:rPr>
        <w:t>j</w:t>
      </w:r>
      <w:r w:rsidRPr="00BE5BE0">
        <w:rPr>
          <w:i/>
        </w:rPr>
        <w:t xml:space="preserve"> </w:t>
      </w:r>
      <w:r w:rsidRPr="00BE5BE0">
        <w:t>in Equation 2) as model predictors:</w:t>
      </w:r>
    </w:p>
    <w:p w14:paraId="2BAAB932" w14:textId="6BF38701" w:rsidR="00F60575" w:rsidRPr="00BE5BE0" w:rsidRDefault="00F60575" w:rsidP="000C5237">
      <w:pPr>
        <w:pStyle w:val="Para0"/>
        <w:numPr>
          <w:ilvl w:val="0"/>
          <w:numId w:val="78"/>
        </w:numPr>
        <w:ind w:left="714" w:hanging="357"/>
        <w:contextualSpacing/>
      </w:pPr>
      <w:r w:rsidRPr="00BE5BE0">
        <w:t xml:space="preserve">Discharge </w:t>
      </w:r>
      <w:r w:rsidR="00623412">
        <w:t>(ML/day)</w:t>
      </w:r>
    </w:p>
    <w:p w14:paraId="4F8F8A74" w14:textId="1B4E3B05" w:rsidR="00F60575" w:rsidRPr="00BE5BE0" w:rsidRDefault="00F60575" w:rsidP="000C5237">
      <w:pPr>
        <w:pStyle w:val="Para0"/>
        <w:numPr>
          <w:ilvl w:val="0"/>
          <w:numId w:val="78"/>
        </w:numPr>
        <w:ind w:left="714" w:hanging="357"/>
        <w:contextualSpacing/>
      </w:pPr>
      <w:r w:rsidRPr="00BE5BE0">
        <w:t>Velocity</w:t>
      </w:r>
      <w:r w:rsidR="00623412">
        <w:t xml:space="preserve"> (reach-average velocity, m/s)</w:t>
      </w:r>
    </w:p>
    <w:p w14:paraId="50BF756E" w14:textId="77777777" w:rsidR="00F60575" w:rsidRDefault="00F60575" w:rsidP="00F60575">
      <w:pPr>
        <w:rPr>
          <w:rFonts w:eastAsia="MS Mincho" w:cs="Times New Roman"/>
        </w:rPr>
      </w:pPr>
      <w:r w:rsidRPr="00BE5BE0">
        <w:rPr>
          <w:rFonts w:eastAsia="MS Mincho" w:cs="Times New Roman"/>
        </w:rPr>
        <w:t>Note that pre-LTIM larvae data from 2010 to 2014 were also included in this analysis (</w:t>
      </w:r>
      <w:r>
        <w:rPr>
          <w:rFonts w:eastAsia="MS Mincho" w:cs="Times New Roman"/>
        </w:rPr>
        <w:t>from</w:t>
      </w:r>
      <w:r w:rsidRPr="00BE5BE0">
        <w:rPr>
          <w:rFonts w:eastAsia="MS Mincho" w:cs="Times New Roman"/>
        </w:rPr>
        <w:t xml:space="preserve"> 2010, when flow data became available).</w:t>
      </w:r>
    </w:p>
    <w:p w14:paraId="5C08EF60" w14:textId="77777777" w:rsidR="00F60575" w:rsidRPr="002A68C8" w:rsidRDefault="00F60575" w:rsidP="00F60575">
      <w:pPr>
        <w:pStyle w:val="Para0"/>
        <w:rPr>
          <w:i/>
        </w:rPr>
      </w:pPr>
      <w:r w:rsidRPr="002A68C8">
        <w:rPr>
          <w:i/>
        </w:rPr>
        <w:t>Fish movement</w:t>
      </w:r>
    </w:p>
    <w:p w14:paraId="5DD41DB9" w14:textId="77777777" w:rsidR="00F60575" w:rsidRPr="00BE5BE0" w:rsidRDefault="00F60575" w:rsidP="00F60575">
      <w:pPr>
        <w:pStyle w:val="Para0"/>
      </w:pPr>
      <w:r>
        <w:t>The fish movement data (2014–</w:t>
      </w:r>
      <w:r w:rsidRPr="00BE5BE0">
        <w:t>201</w:t>
      </w:r>
      <w:r>
        <w:t>8</w:t>
      </w:r>
      <w:r w:rsidRPr="00BE5BE0">
        <w:t xml:space="preserve"> data combined) were also analysed with a hierarchical logistic regression (probability of occurrence of downstream movement). The occurrence of movement (both upstream and downstream) was defined as the detection of an individual fish at multiple acoustic listening stations, as repeated detections of a fish at a </w:t>
      </w:r>
      <w:r w:rsidRPr="00CD78D2">
        <w:t>single</w:t>
      </w:r>
      <w:r w:rsidRPr="00BE5BE0">
        <w:t xml:space="preserve"> listening station does not </w:t>
      </w:r>
      <w:r>
        <w:t xml:space="preserve">necessarily </w:t>
      </w:r>
      <w:r w:rsidRPr="00BE5BE0">
        <w:t>imply movement away from a home range. The model structure is as follows:</w:t>
      </w:r>
    </w:p>
    <w:p w14:paraId="2D8538F8" w14:textId="77777777" w:rsidR="00F60575" w:rsidRPr="00BE5BE0" w:rsidRDefault="002579B8" w:rsidP="00F60575">
      <w:pPr>
        <w:pStyle w:val="Para0"/>
        <w:rPr>
          <w:rFonts w:ascii="Cambria Math" w:hAnsi="Cambria Math" w:hint="eastAsia"/>
          <w:iCs/>
          <w:lang w:val="en-AU"/>
        </w:rPr>
      </w:pPr>
      <m:oMath>
        <m:sSub>
          <m:sSubPr>
            <m:ctrlPr>
              <w:rPr>
                <w:rFonts w:ascii="Cambria Math" w:hAnsi="Cambria Math"/>
                <w:i/>
                <w:iCs/>
                <w:lang w:val="en-AU"/>
              </w:rPr>
            </m:ctrlPr>
          </m:sSubPr>
          <m:e>
            <m:r>
              <w:rPr>
                <w:rFonts w:ascii="Cambria Math" w:hAnsi="Cambria Math"/>
                <w:lang w:val="en-US"/>
              </w:rPr>
              <m:t>move</m:t>
            </m:r>
          </m:e>
          <m:sub>
            <m:r>
              <w:rPr>
                <w:rFonts w:ascii="Cambria Math" w:hAnsi="Cambria Math"/>
                <w:lang w:val="en-US"/>
              </w:rPr>
              <m:t>i</m:t>
            </m:r>
          </m:sub>
        </m:sSub>
        <m:r>
          <w:rPr>
            <w:rFonts w:ascii="Cambria Math" w:hAnsi="Cambria Math"/>
            <w:lang w:val="en-AU"/>
          </w:rPr>
          <m:t>~Bernoulli</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r>
                  <w:rPr>
                    <w:rFonts w:ascii="Cambria Math" w:hAnsi="Cambria Math"/>
                    <w:lang w:val="en-US"/>
                  </w:rPr>
                  <m:t>.move</m:t>
                </m:r>
              </m:e>
              <m:sub>
                <m:r>
                  <w:rPr>
                    <w:rFonts w:ascii="Cambria Math" w:hAnsi="Cambria Math"/>
                    <w:lang w:val="en-AU"/>
                  </w:rPr>
                  <m:t>i</m:t>
                </m:r>
              </m:sub>
            </m:sSub>
          </m:e>
        </m:d>
      </m:oMath>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Pr>
          <w:rFonts w:ascii="Cambria Math" w:hAnsi="Cambria Math"/>
          <w:i/>
          <w:iCs/>
          <w:lang w:val="en-AU"/>
        </w:rPr>
        <w:tab/>
      </w:r>
      <w:r w:rsidR="00F60575" w:rsidRPr="00A542CD">
        <w:rPr>
          <w:rFonts w:cs="Arial"/>
          <w:iCs/>
          <w:lang w:val="en-AU"/>
        </w:rPr>
        <w:t>Equation 4</w:t>
      </w:r>
    </w:p>
    <w:p w14:paraId="6AE7581C" w14:textId="77777777" w:rsidR="00F60575" w:rsidRPr="00A542CD" w:rsidRDefault="00F60575" w:rsidP="00F60575">
      <w:pPr>
        <w:pStyle w:val="Para0"/>
        <w:rPr>
          <w:rFonts w:cs="Arial"/>
          <w:iCs/>
          <w:lang w:val="en-AU"/>
        </w:rPr>
      </w:pPr>
      <m:oMath>
        <m:r>
          <w:rPr>
            <w:rFonts w:ascii="Cambria Math" w:hAnsi="Cambria Math"/>
            <w:lang w:val="en-AU"/>
          </w:rPr>
          <m:t>logit</m:t>
        </m:r>
        <m:d>
          <m:dPr>
            <m:ctrlPr>
              <w:rPr>
                <w:rFonts w:ascii="Cambria Math" w:hAnsi="Cambria Math"/>
                <w:i/>
                <w:iCs/>
                <w:lang w:val="en-AU"/>
              </w:rPr>
            </m:ctrlPr>
          </m:dPr>
          <m:e>
            <m:sSub>
              <m:sSubPr>
                <m:ctrlPr>
                  <w:rPr>
                    <w:rFonts w:ascii="Cambria Math" w:hAnsi="Cambria Math"/>
                    <w:i/>
                    <w:iCs/>
                    <w:lang w:val="en-AU"/>
                  </w:rPr>
                </m:ctrlPr>
              </m:sSubPr>
              <m:e>
                <m:r>
                  <w:rPr>
                    <w:rFonts w:ascii="Cambria Math" w:hAnsi="Cambria Math"/>
                    <w:lang w:val="en-AU"/>
                  </w:rPr>
                  <m:t>probability</m:t>
                </m:r>
                <m:r>
                  <w:rPr>
                    <w:rFonts w:ascii="Cambria Math" w:hAnsi="Cambria Math"/>
                    <w:lang w:val="en-US"/>
                  </w:rPr>
                  <m:t>.move</m:t>
                </m:r>
              </m:e>
              <m:sub>
                <m:r>
                  <w:rPr>
                    <w:rFonts w:ascii="Cambria Math" w:hAnsi="Cambria Math"/>
                    <w:lang w:val="en-AU"/>
                  </w:rPr>
                  <m:t>i</m:t>
                </m:r>
              </m:sub>
            </m:sSub>
          </m:e>
        </m:d>
        <m:r>
          <w:rPr>
            <w:rFonts w:ascii="Cambria Math" w:hAnsi="Cambria Math"/>
            <w:lang w:val="en-AU"/>
          </w:rPr>
          <m:t>=int+eff.Q×</m:t>
        </m:r>
        <m:sSub>
          <m:sSubPr>
            <m:ctrlPr>
              <w:rPr>
                <w:rFonts w:ascii="Cambria Math" w:hAnsi="Cambria Math"/>
                <w:i/>
                <w:iCs/>
                <w:lang w:val="en-AU"/>
              </w:rPr>
            </m:ctrlPr>
          </m:sSubPr>
          <m:e>
            <m:r>
              <w:rPr>
                <w:rFonts w:ascii="Cambria Math" w:hAnsi="Cambria Math"/>
                <w:lang w:val="en-AU"/>
              </w:rPr>
              <m:t>Q</m:t>
            </m:r>
          </m:e>
          <m:sub>
            <m:r>
              <w:rPr>
                <w:rFonts w:ascii="Cambria Math" w:hAnsi="Cambria Math"/>
                <w:lang w:val="en-AU"/>
              </w:rPr>
              <m:t>i</m:t>
            </m:r>
          </m:sub>
        </m:sSub>
        <m:r>
          <w:rPr>
            <w:rFonts w:ascii="Cambria Math" w:hAnsi="Cambria Math"/>
            <w:lang w:val="en-AU"/>
          </w:rPr>
          <m:t>+eff.</m:t>
        </m:r>
        <m:r>
          <w:rPr>
            <w:rFonts w:ascii="Cambria Math" w:hAnsi="Cambria Math"/>
            <w:lang w:val="en-US"/>
          </w:rPr>
          <m:t>day1×</m:t>
        </m:r>
        <m:sSubSup>
          <m:sSubSupPr>
            <m:ctrlPr>
              <w:rPr>
                <w:rFonts w:ascii="Cambria Math" w:hAnsi="Cambria Math"/>
                <w:i/>
                <w:iCs/>
                <w:lang w:val="en-AU"/>
              </w:rPr>
            </m:ctrlPr>
          </m:sSubSupPr>
          <m:e>
            <m:r>
              <w:rPr>
                <w:rFonts w:ascii="Cambria Math" w:hAnsi="Cambria Math"/>
                <w:lang w:val="en-US"/>
              </w:rPr>
              <m:t>day</m:t>
            </m:r>
          </m:e>
          <m:sub>
            <m:r>
              <w:rPr>
                <w:rFonts w:ascii="Cambria Math" w:hAnsi="Cambria Math"/>
                <w:lang w:val="en-AU"/>
              </w:rPr>
              <m:t>i</m:t>
            </m:r>
          </m:sub>
          <m:sup>
            <m:r>
              <w:rPr>
                <w:rFonts w:ascii="Cambria Math" w:hAnsi="Cambria Math"/>
                <w:lang w:val="en-US"/>
              </w:rPr>
              <m:t>2</m:t>
            </m:r>
          </m:sup>
        </m:sSubSup>
        <m:r>
          <w:rPr>
            <w:rFonts w:ascii="Cambria Math" w:hAnsi="Cambria Math"/>
            <w:lang w:val="en-AU"/>
          </w:rPr>
          <m:t>+</m:t>
        </m:r>
        <m:r>
          <w:rPr>
            <w:rFonts w:ascii="Cambria Math" w:hAnsi="Cambria Math"/>
            <w:lang w:val="en-US"/>
          </w:rPr>
          <m:t>eff.day2×</m:t>
        </m:r>
        <m:sSub>
          <m:sSubPr>
            <m:ctrlPr>
              <w:rPr>
                <w:rFonts w:ascii="Cambria Math" w:hAnsi="Cambria Math"/>
                <w:i/>
                <w:iCs/>
                <w:lang w:val="en-US"/>
              </w:rPr>
            </m:ctrlPr>
          </m:sSubPr>
          <m:e>
            <m:r>
              <w:rPr>
                <w:rFonts w:ascii="Cambria Math" w:hAnsi="Cambria Math"/>
                <w:lang w:val="en-US"/>
              </w:rPr>
              <m:t>day</m:t>
            </m:r>
          </m:e>
          <m:sub>
            <m:r>
              <w:rPr>
                <w:rFonts w:ascii="Cambria Math" w:hAnsi="Cambria Math"/>
                <w:lang w:val="en-AU"/>
              </w:rPr>
              <m:t>i</m:t>
            </m:r>
          </m:sub>
        </m:sSub>
        <m:r>
          <w:rPr>
            <w:rFonts w:ascii="Cambria Math" w:hAnsi="Cambria Math"/>
            <w:lang w:val="en-US"/>
          </w:rPr>
          <m:t>+eff.temp×</m:t>
        </m:r>
        <m:sSub>
          <m:sSubPr>
            <m:ctrlPr>
              <w:rPr>
                <w:rFonts w:ascii="Cambria Math" w:hAnsi="Cambria Math"/>
                <w:i/>
                <w:iCs/>
                <w:lang w:val="en-AU"/>
              </w:rPr>
            </m:ctrlPr>
          </m:sSubPr>
          <m:e>
            <m:r>
              <w:rPr>
                <w:rFonts w:ascii="Cambria Math" w:hAnsi="Cambria Math"/>
                <w:lang w:val="en-AU"/>
              </w:rPr>
              <m:t>temp</m:t>
            </m:r>
          </m:e>
          <m:sub>
            <m:r>
              <w:rPr>
                <w:rFonts w:ascii="Cambria Math" w:hAnsi="Cambria Math"/>
                <w:lang w:val="en-AU"/>
              </w:rPr>
              <m:t>i</m:t>
            </m:r>
          </m:sub>
        </m:sSub>
        <m:r>
          <w:rPr>
            <w:rFonts w:ascii="Cambria Math" w:hAnsi="Cambria Math"/>
            <w:lang w:val="en-AU"/>
          </w:rPr>
          <m:t>+</m:t>
        </m:r>
        <m:sSub>
          <m:sSubPr>
            <m:ctrlPr>
              <w:rPr>
                <w:rFonts w:ascii="Cambria Math" w:hAnsi="Cambria Math"/>
                <w:i/>
                <w:iCs/>
                <w:lang w:val="en-US"/>
              </w:rPr>
            </m:ctrlPr>
          </m:sSubPr>
          <m:e>
            <m:r>
              <w:rPr>
                <w:rFonts w:ascii="Cambria Math" w:hAnsi="Cambria Math"/>
                <w:lang w:val="en-US"/>
              </w:rPr>
              <m:t>eff.Fish</m:t>
            </m:r>
          </m:e>
          <m:sub>
            <m:r>
              <w:rPr>
                <w:rFonts w:ascii="Cambria Math" w:hAnsi="Cambria Math"/>
                <w:lang w:val="en-US"/>
              </w:rPr>
              <m:t>j</m:t>
            </m:r>
          </m:sub>
        </m:sSub>
        <m:r>
          <w:rPr>
            <w:rFonts w:ascii="Cambria Math" w:hAnsi="Cambria Math"/>
            <w:lang w:val="en-US"/>
          </w:rPr>
          <m:t>+eff.</m:t>
        </m:r>
        <m:sSub>
          <m:sSubPr>
            <m:ctrlPr>
              <w:rPr>
                <w:rFonts w:ascii="Cambria Math" w:hAnsi="Cambria Math"/>
                <w:i/>
                <w:iCs/>
                <w:lang w:val="en-US"/>
              </w:rPr>
            </m:ctrlPr>
          </m:sSubPr>
          <m:e>
            <m:r>
              <w:rPr>
                <w:rFonts w:ascii="Cambria Math" w:hAnsi="Cambria Math"/>
                <w:lang w:val="en-US"/>
              </w:rPr>
              <m:t>Year</m:t>
            </m:r>
          </m:e>
          <m:sub>
            <m:r>
              <w:rPr>
                <w:rFonts w:ascii="Cambria Math" w:hAnsi="Cambria Math"/>
                <w:lang w:val="en-US"/>
              </w:rPr>
              <m:t>k</m:t>
            </m:r>
          </m:sub>
        </m:sSub>
      </m:oMath>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Pr>
          <w:rFonts w:ascii="Cambria Math" w:hAnsi="Cambria Math"/>
          <w:iCs/>
          <w:lang w:val="en-US"/>
        </w:rPr>
        <w:tab/>
      </w:r>
      <w:r w:rsidRPr="00A542CD">
        <w:rPr>
          <w:rFonts w:cs="Arial"/>
          <w:iCs/>
          <w:lang w:val="en-AU"/>
        </w:rPr>
        <w:t>Equation 5</w:t>
      </w:r>
    </w:p>
    <w:p w14:paraId="482C1817" w14:textId="77777777" w:rsidR="00F60575" w:rsidRPr="00BE5BE0" w:rsidRDefault="00F60575" w:rsidP="00F60575">
      <w:pPr>
        <w:pStyle w:val="Para0"/>
      </w:pPr>
      <w:r w:rsidRPr="00BE5BE0">
        <w:t xml:space="preserve">The occurrence of </w:t>
      </w:r>
      <w:r w:rsidRPr="00CD78D2">
        <w:t>movement</w:t>
      </w:r>
      <w:r w:rsidRPr="00BE5BE0">
        <w:t xml:space="preserve"> (</w:t>
      </w:r>
      <w:r w:rsidRPr="00CD78D2">
        <w:rPr>
          <w:i/>
        </w:rPr>
        <w:t>move</w:t>
      </w:r>
      <w:r w:rsidRPr="00BE5BE0">
        <w:t xml:space="preserve">) for fish </w:t>
      </w:r>
      <w:r w:rsidRPr="00CD78D2">
        <w:rPr>
          <w:i/>
        </w:rPr>
        <w:t>j</w:t>
      </w:r>
      <w:r w:rsidRPr="00BE5BE0">
        <w:t xml:space="preserve"> on day </w:t>
      </w:r>
      <w:r w:rsidRPr="00CD78D2">
        <w:rPr>
          <w:i/>
        </w:rPr>
        <w:t>i</w:t>
      </w:r>
      <w:r w:rsidRPr="00BE5BE0">
        <w:t xml:space="preserve"> is driven by the global average across all sites in the absence of flow (</w:t>
      </w:r>
      <w:r w:rsidRPr="00BE5BE0">
        <w:rPr>
          <w:i/>
        </w:rPr>
        <w:t>int</w:t>
      </w:r>
      <w:r w:rsidRPr="00BE5BE0">
        <w:t>), the effect of discharge (</w:t>
      </w:r>
      <w:r w:rsidRPr="00BE5BE0">
        <w:rPr>
          <w:i/>
        </w:rPr>
        <w:t>eff.Q</w:t>
      </w:r>
      <w:r>
        <w:t>)</w:t>
      </w:r>
      <w:r w:rsidRPr="00BE5BE0">
        <w:t>, the effect of temperature (</w:t>
      </w:r>
      <w:r w:rsidRPr="00BE5BE0">
        <w:rPr>
          <w:i/>
        </w:rPr>
        <w:t>eff.Temp</w:t>
      </w:r>
      <w:r w:rsidRPr="00BE5BE0">
        <w:t>), and the effect of the time of year (</w:t>
      </w:r>
      <w:r w:rsidRPr="00BE5BE0">
        <w:rPr>
          <w:i/>
        </w:rPr>
        <w:t>eff.day1</w:t>
      </w:r>
      <w:r w:rsidRPr="00BE5BE0">
        <w:t xml:space="preserve"> and </w:t>
      </w:r>
      <w:r w:rsidRPr="00BE5BE0">
        <w:rPr>
          <w:i/>
        </w:rPr>
        <w:t>eff.day2</w:t>
      </w:r>
      <w:r w:rsidRPr="00BE5BE0">
        <w:t xml:space="preserve">). There is also a random effect of the fish </w:t>
      </w:r>
      <w:r w:rsidRPr="00BE5BE0">
        <w:rPr>
          <w:i/>
        </w:rPr>
        <w:t>j</w:t>
      </w:r>
      <w:r w:rsidRPr="00BE5BE0">
        <w:t xml:space="preserve"> (</w:t>
      </w:r>
      <w:r w:rsidRPr="00BE5BE0">
        <w:rPr>
          <w:i/>
        </w:rPr>
        <w:t>eff.Fish</w:t>
      </w:r>
      <w:r w:rsidRPr="00BE5BE0">
        <w:t xml:space="preserve">), and a random effect of year </w:t>
      </w:r>
      <w:r w:rsidRPr="00BE5BE0">
        <w:rPr>
          <w:i/>
        </w:rPr>
        <w:t>k</w:t>
      </w:r>
      <w:r w:rsidRPr="00BE5BE0">
        <w:t xml:space="preserve"> (</w:t>
      </w:r>
      <w:r w:rsidRPr="00FF364B">
        <w:rPr>
          <w:i/>
        </w:rPr>
        <w:t>eff.Year</w:t>
      </w:r>
      <w:r w:rsidRPr="00BE5BE0">
        <w:t xml:space="preserve">). </w:t>
      </w:r>
      <w:r w:rsidRPr="00E820DF">
        <w:t>This is to take into account the fact that the probability of fish movement can vary depending on the specific hydrological conditions of the year.</w:t>
      </w:r>
      <w:r w:rsidRPr="00BE5BE0">
        <w:t xml:space="preserve"> </w:t>
      </w:r>
    </w:p>
    <w:p w14:paraId="5EA5162D" w14:textId="77777777" w:rsidR="00F60575" w:rsidRPr="00BE5BE0" w:rsidRDefault="00F60575" w:rsidP="00F60575">
      <w:pPr>
        <w:pStyle w:val="Para0"/>
      </w:pPr>
      <w:r w:rsidRPr="00BE5BE0">
        <w:rPr>
          <w:rFonts w:hint="eastAsia"/>
        </w:rPr>
        <w:t>eff.Fish was modelled hierarchically, being drawn from a normal distribution with the hyperprior (</w:t>
      </w:r>
      <w:r w:rsidRPr="00BE5BE0">
        <w:rPr>
          <w:rFonts w:hint="eastAsia"/>
          <w:i/>
        </w:rPr>
        <w:t>mu.eff.fish)</w:t>
      </w:r>
      <w:r w:rsidRPr="00BE5BE0">
        <w:rPr>
          <w:rFonts w:hint="eastAsia"/>
        </w:rPr>
        <w:t xml:space="preserve"> modelled as a funct</w:t>
      </w:r>
      <w:r w:rsidRPr="00BE5BE0">
        <w:t xml:space="preserve">ion of the fish length (in mm). This is to take into account the fact that young fish tend to move less than mature fish. </w:t>
      </w:r>
    </w:p>
    <w:p w14:paraId="7E50A4CB" w14:textId="77777777" w:rsidR="00F60575" w:rsidRPr="00A542CD" w:rsidRDefault="002579B8" w:rsidP="00F60575">
      <w:pPr>
        <w:pStyle w:val="Para0"/>
        <w:rPr>
          <w:rFonts w:cs="Arial"/>
          <w:iCs/>
          <w:lang w:val="en-AU"/>
        </w:rPr>
      </w:pPr>
      <m:oMath>
        <m:sSub>
          <m:sSubPr>
            <m:ctrlPr>
              <w:rPr>
                <w:rFonts w:ascii="Cambria Math" w:hAnsi="Cambria Math"/>
                <w:i/>
                <w:iCs/>
                <w:lang w:val="en-AU"/>
              </w:rPr>
            </m:ctrlPr>
          </m:sSubPr>
          <m:e>
            <m:r>
              <w:rPr>
                <w:rFonts w:ascii="Cambria Math" w:hAnsi="Cambria Math"/>
                <w:lang w:val="en-AU"/>
              </w:rPr>
              <m:t>eff.Fish</m:t>
            </m:r>
          </m:e>
          <m:sub>
            <m:r>
              <w:rPr>
                <w:rFonts w:ascii="Cambria Math" w:hAnsi="Cambria Math"/>
                <w:lang w:val="en-AU"/>
              </w:rPr>
              <m:t>j</m:t>
            </m:r>
          </m:sub>
        </m:sSub>
        <m:r>
          <w:rPr>
            <w:rFonts w:ascii="Cambria Math" w:hAnsi="Cambria Math"/>
            <w:lang w:val="en-AU"/>
          </w:rPr>
          <m:t> ~ N(</m:t>
        </m:r>
        <m:sSub>
          <m:sSubPr>
            <m:ctrlPr>
              <w:rPr>
                <w:rFonts w:ascii="Cambria Math" w:hAnsi="Cambria Math"/>
                <w:i/>
                <w:iCs/>
                <w:lang w:val="en-AU"/>
              </w:rPr>
            </m:ctrlPr>
          </m:sSubPr>
          <m:e>
            <m:r>
              <w:rPr>
                <w:rFonts w:ascii="Cambria Math" w:hAnsi="Cambria Math"/>
                <w:lang w:val="en-AU"/>
              </w:rPr>
              <m:t>mu.eff.fish</m:t>
            </m:r>
          </m:e>
          <m:sub>
            <m:r>
              <w:rPr>
                <w:rFonts w:ascii="Cambria Math" w:hAnsi="Cambria Math"/>
                <w:lang w:val="en-AU"/>
              </w:rPr>
              <m:t>j</m:t>
            </m:r>
          </m:sub>
        </m:sSub>
        <m:r>
          <w:rPr>
            <w:rFonts w:ascii="Cambria Math" w:hAnsi="Cambria Math"/>
            <w:lang w:val="en-AU"/>
          </w:rPr>
          <m:t>,t.eff.fish)</m:t>
        </m:r>
      </m:oMath>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Pr>
          <w:rFonts w:cs="Arial"/>
          <w:lang w:val="en-AU"/>
        </w:rPr>
        <w:tab/>
      </w:r>
      <w:r w:rsidR="00F60575" w:rsidRPr="00A542CD">
        <w:rPr>
          <w:rFonts w:cs="Arial"/>
          <w:iCs/>
          <w:lang w:val="en-AU"/>
        </w:rPr>
        <w:t>Equation 6</w:t>
      </w:r>
    </w:p>
    <w:p w14:paraId="76CF07E3" w14:textId="77777777" w:rsidR="00F60575" w:rsidRPr="00A542CD" w:rsidRDefault="002579B8" w:rsidP="00F60575">
      <w:pPr>
        <w:pStyle w:val="Para0"/>
        <w:rPr>
          <w:rFonts w:cs="Arial"/>
          <w:iCs/>
          <w:lang w:val="en-AU"/>
        </w:rPr>
      </w:pPr>
      <m:oMath>
        <m:sSub>
          <m:sSubPr>
            <m:ctrlPr>
              <w:rPr>
                <w:rFonts w:ascii="Cambria Math" w:hAnsi="Cambria Math"/>
                <w:i/>
                <w:iCs/>
                <w:lang w:val="en-AU"/>
              </w:rPr>
            </m:ctrlPr>
          </m:sSubPr>
          <m:e>
            <m:r>
              <w:rPr>
                <w:rFonts w:ascii="Cambria Math" w:hAnsi="Cambria Math"/>
                <w:lang w:val="en-AU"/>
              </w:rPr>
              <m:t>mu.eff.fish</m:t>
            </m:r>
          </m:e>
          <m:sub>
            <m:r>
              <w:rPr>
                <w:rFonts w:ascii="Cambria Math" w:hAnsi="Cambria Math"/>
                <w:lang w:val="en-AU"/>
              </w:rPr>
              <m:t>j</m:t>
            </m:r>
          </m:sub>
        </m:sSub>
        <m:r>
          <w:rPr>
            <w:rFonts w:ascii="Cambria Math" w:hAnsi="Cambria Math"/>
            <w:lang w:val="en-AU"/>
          </w:rPr>
          <m:t>=int.fish+eff.Size ×</m:t>
        </m:r>
        <m:sSub>
          <m:sSubPr>
            <m:ctrlPr>
              <w:rPr>
                <w:rFonts w:ascii="Cambria Math" w:hAnsi="Cambria Math"/>
                <w:i/>
                <w:iCs/>
                <w:lang w:val="en-AU"/>
              </w:rPr>
            </m:ctrlPr>
          </m:sSubPr>
          <m:e>
            <m:r>
              <w:rPr>
                <w:rFonts w:ascii="Cambria Math" w:hAnsi="Cambria Math"/>
                <w:lang w:val="en-AU"/>
              </w:rPr>
              <m:t>Size</m:t>
            </m:r>
          </m:e>
          <m:sub>
            <m:r>
              <w:rPr>
                <w:rFonts w:ascii="Cambria Math" w:hAnsi="Cambria Math"/>
                <w:lang w:val="en-AU"/>
              </w:rPr>
              <m:t>j</m:t>
            </m:r>
          </m:sub>
        </m:sSub>
      </m:oMath>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Pr>
          <w:rFonts w:ascii="Cambria Math" w:hAnsi="Cambria Math"/>
          <w:iCs/>
          <w:lang w:val="en-AU"/>
        </w:rPr>
        <w:tab/>
      </w:r>
      <w:r w:rsidR="00F60575" w:rsidRPr="00A542CD">
        <w:rPr>
          <w:rFonts w:cs="Arial"/>
          <w:iCs/>
          <w:lang w:val="en-AU"/>
        </w:rPr>
        <w:t>Equation 7</w:t>
      </w:r>
    </w:p>
    <w:p w14:paraId="7F6E9150" w14:textId="77777777" w:rsidR="00F60575" w:rsidRPr="00BE5BE0" w:rsidRDefault="00F60575" w:rsidP="00F60575">
      <w:pPr>
        <w:pStyle w:val="Para0"/>
      </w:pPr>
      <w:r w:rsidRPr="00BE5BE0">
        <w:t>We have explored the following discharge indicators (</w:t>
      </w:r>
      <w:r w:rsidRPr="00BE5BE0">
        <w:rPr>
          <w:i/>
        </w:rPr>
        <w:t>Q</w:t>
      </w:r>
      <w:r w:rsidRPr="00BE5BE0">
        <w:rPr>
          <w:i/>
          <w:vertAlign w:val="subscript"/>
        </w:rPr>
        <w:t>i</w:t>
      </w:r>
      <w:r w:rsidRPr="00BE5BE0">
        <w:rPr>
          <w:i/>
        </w:rPr>
        <w:t xml:space="preserve"> </w:t>
      </w:r>
      <w:r w:rsidRPr="00BE5BE0">
        <w:t>in Equation 5) as model predictors:</w:t>
      </w:r>
    </w:p>
    <w:p w14:paraId="7C1DAFA1" w14:textId="77777777" w:rsidR="00623412" w:rsidRPr="00BE5BE0" w:rsidRDefault="00623412" w:rsidP="00623412">
      <w:pPr>
        <w:pStyle w:val="Para0"/>
        <w:numPr>
          <w:ilvl w:val="0"/>
          <w:numId w:val="78"/>
        </w:numPr>
        <w:ind w:left="714" w:hanging="357"/>
        <w:contextualSpacing/>
      </w:pPr>
      <w:r w:rsidRPr="00BE5BE0">
        <w:t xml:space="preserve">Discharge </w:t>
      </w:r>
      <w:r>
        <w:t>(ML/day)</w:t>
      </w:r>
    </w:p>
    <w:p w14:paraId="19E7A71B" w14:textId="77777777" w:rsidR="00623412" w:rsidRPr="00BE5BE0" w:rsidRDefault="00623412" w:rsidP="00623412">
      <w:pPr>
        <w:pStyle w:val="Para0"/>
        <w:numPr>
          <w:ilvl w:val="0"/>
          <w:numId w:val="78"/>
        </w:numPr>
        <w:ind w:left="714" w:hanging="357"/>
        <w:contextualSpacing/>
      </w:pPr>
      <w:r w:rsidRPr="00BE5BE0">
        <w:t>Velocity</w:t>
      </w:r>
      <w:r>
        <w:t xml:space="preserve"> (reach-average velocity, m/s)</w:t>
      </w:r>
    </w:p>
    <w:p w14:paraId="585CD029" w14:textId="77777777" w:rsidR="00F60575" w:rsidRDefault="00F60575" w:rsidP="00F60575">
      <w:pPr>
        <w:pStyle w:val="Para0"/>
        <w:jc w:val="both"/>
      </w:pPr>
      <w:r>
        <w:t>A</w:t>
      </w:r>
      <w:r w:rsidRPr="00C92DC5">
        <w:rPr>
          <w:rFonts w:hint="eastAsia"/>
        </w:rPr>
        <w:t xml:space="preserve">ll data were averaged over a moving 5-day timestep. </w:t>
      </w:r>
    </w:p>
    <w:p w14:paraId="7BAAA283" w14:textId="77777777" w:rsidR="00F60575" w:rsidRDefault="00F60575" w:rsidP="00F60575">
      <w:pPr>
        <w:pStyle w:val="Para0"/>
      </w:pPr>
      <w:r>
        <w:t>Six fish were reported (tag numbers: 59600, 59619, 59621, 59626, 55094, 55111) were last detected in the Murray river and not again in the Goulburn. These fish are not expected to be affected by Goulburn flow after migrating into the Murray river. Records of these fish past the date their migration into the Murray river should be excluded from the dataset. However, due to the time constraints for the current reporting cycle, this will be implemented next year.</w:t>
      </w:r>
    </w:p>
    <w:p w14:paraId="5C2971D3" w14:textId="77777777" w:rsidR="00F60575" w:rsidRPr="00E14916" w:rsidRDefault="00F60575" w:rsidP="00F60575">
      <w:pPr>
        <w:pStyle w:val="Para0"/>
        <w:jc w:val="both"/>
      </w:pPr>
      <w:r>
        <w:t>All fish tags within the current listening station records were within their expected battery life. However, this should be noted in the analyses for next year due to possible expiration of the tag batteries for fish released in earlier years.</w:t>
      </w:r>
    </w:p>
    <w:p w14:paraId="7CF8BE9F" w14:textId="77777777" w:rsidR="00F60575" w:rsidRDefault="00F60575" w:rsidP="00F60575">
      <w:pPr>
        <w:pStyle w:val="Heading2"/>
      </w:pPr>
      <w:bookmarkStart w:id="389" w:name="_Toc529424310"/>
      <w:r>
        <w:t>Results</w:t>
      </w:r>
      <w:bookmarkEnd w:id="389"/>
    </w:p>
    <w:p w14:paraId="6DB5C7AE" w14:textId="77777777" w:rsidR="00F60575" w:rsidRPr="009C4F1D" w:rsidRDefault="00F60575" w:rsidP="00F60575">
      <w:pPr>
        <w:pStyle w:val="Heading3"/>
      </w:pPr>
      <w:bookmarkStart w:id="390" w:name="_Toc529424311"/>
      <w:bookmarkStart w:id="391" w:name="_Hlk518555910"/>
      <w:bookmarkStart w:id="392" w:name="_Hlk518553627"/>
      <w:r w:rsidRPr="009C4F1D">
        <w:t>Annual surveys (electrofishing and netting)</w:t>
      </w:r>
      <w:bookmarkEnd w:id="390"/>
    </w:p>
    <w:bookmarkEnd w:id="391"/>
    <w:p w14:paraId="71BA4A08" w14:textId="2C132989" w:rsidR="00F60575" w:rsidRDefault="00F60575" w:rsidP="00F60575">
      <w:pPr>
        <w:pStyle w:val="Para0"/>
      </w:pPr>
      <w:r w:rsidRPr="009C4F1D">
        <w:t xml:space="preserve">Over </w:t>
      </w:r>
      <w:r>
        <w:t>600</w:t>
      </w:r>
      <w:r w:rsidRPr="009C4F1D">
        <w:t xml:space="preserve"> individuals representing </w:t>
      </w:r>
      <w:r>
        <w:t>seven</w:t>
      </w:r>
      <w:r w:rsidRPr="009C4F1D">
        <w:t xml:space="preserve"> native and four exotic species were collected from the ten electrofishing sites in the Goulburn </w:t>
      </w:r>
      <w:r w:rsidRPr="009F2E05">
        <w:t>River</w:t>
      </w:r>
      <w:r w:rsidRPr="009C4F1D">
        <w:t xml:space="preserve"> </w:t>
      </w:r>
      <w:r>
        <w:t>in</w:t>
      </w:r>
      <w:r w:rsidRPr="009C4F1D">
        <w:t xml:space="preserve"> </w:t>
      </w:r>
      <w:r w:rsidRPr="004B54B1">
        <w:t>2018 (</w:t>
      </w:r>
      <w:r w:rsidR="004B54B1" w:rsidRPr="004B54B1">
        <w:fldChar w:fldCharType="begin"/>
      </w:r>
      <w:r w:rsidR="004B54B1" w:rsidRPr="004B54B1">
        <w:instrText xml:space="preserve"> REF _Ref517865985 </w:instrText>
      </w:r>
      <w:r w:rsidR="004B54B1">
        <w:instrText xml:space="preserve"> \* MERGEFORMAT </w:instrText>
      </w:r>
      <w:r w:rsidR="004B54B1" w:rsidRPr="004B54B1">
        <w:fldChar w:fldCharType="separate"/>
      </w:r>
      <w:r w:rsidR="004B54B1" w:rsidRPr="004B54B1">
        <w:t>Table 7</w:t>
      </w:r>
      <w:r w:rsidR="004B54B1" w:rsidRPr="004B54B1">
        <w:noBreakHyphen/>
        <w:t>1</w:t>
      </w:r>
      <w:r w:rsidR="004B54B1" w:rsidRPr="004B54B1">
        <w:fldChar w:fldCharType="end"/>
      </w:r>
      <w:r w:rsidRPr="004B54B1">
        <w:t>). Species</w:t>
      </w:r>
      <w:r w:rsidRPr="009C4F1D">
        <w:t xml:space="preserve"> of conservation significance collected were Murray cod, silver perch and Murray River rainbowfish. Australian smelt was the most abundant species collected, comprising 49% of the total abundance for all species. The introduced carp was the second most abundant species in 2018, and comprised </w:t>
      </w:r>
      <w:r>
        <w:t>21</w:t>
      </w:r>
      <w:r w:rsidRPr="009C4F1D">
        <w:t>% of the total abundance.</w:t>
      </w:r>
      <w:r>
        <w:t xml:space="preserve"> </w:t>
      </w:r>
      <w:bookmarkStart w:id="393" w:name="_Hlk518567939"/>
      <w:r>
        <w:t>The</w:t>
      </w:r>
      <w:r w:rsidRPr="00FD16B3">
        <w:t xml:space="preserve"> abundance of </w:t>
      </w:r>
      <w:r>
        <w:t xml:space="preserve">most species in the samples (e.g. </w:t>
      </w:r>
      <w:r w:rsidRPr="00FD16B3">
        <w:t>Murray cod</w:t>
      </w:r>
      <w:r>
        <w:t>,</w:t>
      </w:r>
      <w:r w:rsidRPr="00A81F84">
        <w:t xml:space="preserve"> </w:t>
      </w:r>
      <w:r>
        <w:t xml:space="preserve">silver perch, </w:t>
      </w:r>
      <w:r w:rsidRPr="00A81F84">
        <w:t>Murray River rainbowfish</w:t>
      </w:r>
      <w:r>
        <w:t>,</w:t>
      </w:r>
      <w:r w:rsidRPr="00A81F84">
        <w:t xml:space="preserve"> Australian smelt</w:t>
      </w:r>
      <w:r w:rsidRPr="00FD16B3">
        <w:t xml:space="preserve"> </w:t>
      </w:r>
      <w:r>
        <w:t>and carp) was considerably lower in</w:t>
      </w:r>
      <w:r w:rsidRPr="00FD16B3">
        <w:t xml:space="preserve"> 2018</w:t>
      </w:r>
      <w:r>
        <w:t xml:space="preserve"> compared to 2017</w:t>
      </w:r>
      <w:r w:rsidRPr="00FD16B3">
        <w:t xml:space="preserve">. </w:t>
      </w:r>
    </w:p>
    <w:p w14:paraId="12B6FD6F" w14:textId="5339AD9B" w:rsidR="00F60575" w:rsidRPr="009C4F1D" w:rsidRDefault="00F60575" w:rsidP="00F60575">
      <w:pPr>
        <w:spacing w:before="240" w:after="100"/>
        <w:rPr>
          <w:rFonts w:ascii="Arial Narrow" w:hAnsi="Arial Narrow"/>
          <w:b/>
        </w:rPr>
      </w:pPr>
      <w:bookmarkStart w:id="394" w:name="_Ref517865985"/>
      <w:bookmarkStart w:id="395" w:name="_Ref518555644"/>
      <w:bookmarkStart w:id="396" w:name="_Ref518898702"/>
      <w:bookmarkStart w:id="397" w:name="_Toc5629993"/>
      <w:bookmarkEnd w:id="392"/>
      <w:bookmarkEnd w:id="393"/>
      <w:r w:rsidRPr="009C4F1D">
        <w:rPr>
          <w:rFonts w:ascii="Arial Narrow" w:hAnsi="Arial Narrow"/>
          <w:b/>
        </w:rPr>
        <w:t xml:space="preserve">Table </w:t>
      </w:r>
      <w:r w:rsidR="00146769">
        <w:rPr>
          <w:rFonts w:ascii="Arial Narrow" w:hAnsi="Arial Narrow"/>
          <w:b/>
        </w:rPr>
        <w:fldChar w:fldCharType="begin"/>
      </w:r>
      <w:r w:rsidR="00146769">
        <w:rPr>
          <w:rFonts w:ascii="Arial Narrow" w:hAnsi="Arial Narrow"/>
          <w:b/>
        </w:rPr>
        <w:instrText xml:space="preserve"> STYLEREF 1 \s </w:instrText>
      </w:r>
      <w:r w:rsidR="00146769">
        <w:rPr>
          <w:rFonts w:ascii="Arial Narrow" w:hAnsi="Arial Narrow"/>
          <w:b/>
        </w:rPr>
        <w:fldChar w:fldCharType="separate"/>
      </w:r>
      <w:r w:rsidR="00146769">
        <w:rPr>
          <w:rFonts w:ascii="Arial Narrow" w:hAnsi="Arial Narrow"/>
          <w:b/>
          <w:noProof/>
        </w:rPr>
        <w:t>7</w:t>
      </w:r>
      <w:r w:rsidR="00146769">
        <w:rPr>
          <w:rFonts w:ascii="Arial Narrow" w:hAnsi="Arial Narrow"/>
          <w:b/>
        </w:rPr>
        <w:fldChar w:fldCharType="end"/>
      </w:r>
      <w:r w:rsidR="00146769">
        <w:rPr>
          <w:rFonts w:ascii="Arial Narrow" w:hAnsi="Arial Narrow"/>
          <w:b/>
        </w:rPr>
        <w:noBreakHyphen/>
      </w:r>
      <w:r w:rsidR="00146769">
        <w:rPr>
          <w:rFonts w:ascii="Arial Narrow" w:hAnsi="Arial Narrow"/>
          <w:b/>
        </w:rPr>
        <w:fldChar w:fldCharType="begin"/>
      </w:r>
      <w:r w:rsidR="00146769">
        <w:rPr>
          <w:rFonts w:ascii="Arial Narrow" w:hAnsi="Arial Narrow"/>
          <w:b/>
        </w:rPr>
        <w:instrText xml:space="preserve"> SEQ Table \* ARABIC \s 1 </w:instrText>
      </w:r>
      <w:r w:rsidR="00146769">
        <w:rPr>
          <w:rFonts w:ascii="Arial Narrow" w:hAnsi="Arial Narrow"/>
          <w:b/>
        </w:rPr>
        <w:fldChar w:fldCharType="separate"/>
      </w:r>
      <w:r w:rsidR="00146769">
        <w:rPr>
          <w:rFonts w:ascii="Arial Narrow" w:hAnsi="Arial Narrow"/>
          <w:b/>
          <w:noProof/>
        </w:rPr>
        <w:t>1</w:t>
      </w:r>
      <w:r w:rsidR="00146769">
        <w:rPr>
          <w:rFonts w:ascii="Arial Narrow" w:hAnsi="Arial Narrow"/>
          <w:b/>
        </w:rPr>
        <w:fldChar w:fldCharType="end"/>
      </w:r>
      <w:bookmarkEnd w:id="394"/>
      <w:bookmarkEnd w:id="395"/>
      <w:bookmarkEnd w:id="396"/>
      <w:r w:rsidRPr="009C4F1D">
        <w:rPr>
          <w:rFonts w:ascii="Arial Narrow" w:hAnsi="Arial Narrow"/>
          <w:b/>
        </w:rPr>
        <w:t>. Numbers of individual fish species collected from the Goulburn River in electrofishing surveys 2015-2018.</w:t>
      </w:r>
      <w:r w:rsidRPr="009C4F1D">
        <w:t xml:space="preserve"> </w:t>
      </w:r>
      <w:r w:rsidRPr="009C4F1D">
        <w:rPr>
          <w:rFonts w:ascii="Arial Narrow" w:hAnsi="Arial Narrow"/>
          <w:b/>
        </w:rPr>
        <w:t>Asterisk denotes exotic fish species</w:t>
      </w:r>
      <w:bookmarkEnd w:id="397"/>
    </w:p>
    <w:tbl>
      <w:tblPr>
        <w:tblStyle w:val="TableGrid1"/>
        <w:tblpPr w:leftFromText="180" w:rightFromText="180" w:vertAnchor="text" w:horzAnchor="margin" w:tblpXSpec="center" w:tblpY="65"/>
        <w:tblW w:w="461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705"/>
        <w:gridCol w:w="1086"/>
        <w:gridCol w:w="1085"/>
        <w:gridCol w:w="1085"/>
        <w:gridCol w:w="1085"/>
        <w:gridCol w:w="1087"/>
      </w:tblGrid>
      <w:tr w:rsidR="00F60575" w:rsidRPr="009C4F1D" w14:paraId="4033D928" w14:textId="77777777" w:rsidTr="00CB5331">
        <w:trPr>
          <w:cantSplit/>
          <w:tblHeader/>
        </w:trPr>
        <w:tc>
          <w:tcPr>
            <w:tcW w:w="2028" w:type="pct"/>
            <w:tcBorders>
              <w:right w:val="single" w:sz="4" w:space="0" w:color="FFFFFF" w:themeColor="background1"/>
            </w:tcBorders>
            <w:shd w:val="clear" w:color="auto" w:fill="00338D"/>
          </w:tcPr>
          <w:p w14:paraId="11254DCA" w14:textId="77777777" w:rsidR="00F60575" w:rsidRPr="009C4F1D" w:rsidRDefault="00F60575" w:rsidP="00CB5331">
            <w:pPr>
              <w:pStyle w:val="Tablesmalltext"/>
            </w:pPr>
            <w:r w:rsidRPr="009C4F1D">
              <w:t>Species</w:t>
            </w:r>
          </w:p>
        </w:tc>
        <w:tc>
          <w:tcPr>
            <w:tcW w:w="594" w:type="pct"/>
            <w:tcBorders>
              <w:left w:val="single" w:sz="4" w:space="0" w:color="FFFFFF" w:themeColor="background1"/>
              <w:right w:val="single" w:sz="4" w:space="0" w:color="FFFFFF" w:themeColor="background1"/>
            </w:tcBorders>
            <w:shd w:val="clear" w:color="auto" w:fill="00338D"/>
          </w:tcPr>
          <w:p w14:paraId="5F25F647" w14:textId="77777777" w:rsidR="00F60575" w:rsidRPr="009C4F1D" w:rsidRDefault="00F60575" w:rsidP="00CB5331">
            <w:pPr>
              <w:pStyle w:val="Tablesmalltext"/>
              <w:jc w:val="right"/>
            </w:pPr>
            <w:r w:rsidRPr="009C4F1D">
              <w:t>2015</w:t>
            </w:r>
          </w:p>
        </w:tc>
        <w:tc>
          <w:tcPr>
            <w:tcW w:w="594" w:type="pct"/>
            <w:tcBorders>
              <w:left w:val="single" w:sz="4" w:space="0" w:color="FFFFFF" w:themeColor="background1"/>
              <w:right w:val="single" w:sz="4" w:space="0" w:color="FFFFFF" w:themeColor="background1"/>
            </w:tcBorders>
            <w:shd w:val="clear" w:color="auto" w:fill="00338D"/>
          </w:tcPr>
          <w:p w14:paraId="4E65EEF7" w14:textId="77777777" w:rsidR="00F60575" w:rsidRPr="009C4F1D" w:rsidRDefault="00F60575" w:rsidP="00CB5331">
            <w:pPr>
              <w:pStyle w:val="Tablesmalltext"/>
              <w:jc w:val="right"/>
            </w:pPr>
            <w:r w:rsidRPr="009C4F1D">
              <w:t>2016</w:t>
            </w:r>
          </w:p>
        </w:tc>
        <w:tc>
          <w:tcPr>
            <w:tcW w:w="594" w:type="pct"/>
            <w:tcBorders>
              <w:left w:val="single" w:sz="4" w:space="0" w:color="FFFFFF" w:themeColor="background1"/>
              <w:right w:val="single" w:sz="4" w:space="0" w:color="FFFFFF" w:themeColor="background1"/>
            </w:tcBorders>
            <w:shd w:val="clear" w:color="auto" w:fill="00338D"/>
          </w:tcPr>
          <w:p w14:paraId="378D4628" w14:textId="77777777" w:rsidR="00F60575" w:rsidRPr="009C4F1D" w:rsidRDefault="00F60575" w:rsidP="00CB5331">
            <w:pPr>
              <w:pStyle w:val="Tablesmalltext"/>
              <w:jc w:val="right"/>
            </w:pPr>
            <w:r w:rsidRPr="009C4F1D">
              <w:t>2017</w:t>
            </w:r>
          </w:p>
        </w:tc>
        <w:tc>
          <w:tcPr>
            <w:tcW w:w="594" w:type="pct"/>
            <w:tcBorders>
              <w:left w:val="single" w:sz="4" w:space="0" w:color="FFFFFF" w:themeColor="background1"/>
              <w:right w:val="single" w:sz="4" w:space="0" w:color="FFFFFF" w:themeColor="background1"/>
            </w:tcBorders>
            <w:shd w:val="clear" w:color="auto" w:fill="00338D"/>
          </w:tcPr>
          <w:p w14:paraId="41C950DC" w14:textId="77777777" w:rsidR="00F60575" w:rsidRPr="009C4F1D" w:rsidRDefault="00F60575" w:rsidP="00CB5331">
            <w:pPr>
              <w:pStyle w:val="Tablesmalltext"/>
              <w:jc w:val="right"/>
            </w:pPr>
            <w:r w:rsidRPr="009C4F1D">
              <w:t>2018</w:t>
            </w:r>
          </w:p>
        </w:tc>
        <w:tc>
          <w:tcPr>
            <w:tcW w:w="595" w:type="pct"/>
            <w:tcBorders>
              <w:left w:val="single" w:sz="4" w:space="0" w:color="FFFFFF" w:themeColor="background1"/>
              <w:right w:val="single" w:sz="4" w:space="0" w:color="FFFFFF" w:themeColor="background1"/>
            </w:tcBorders>
            <w:shd w:val="clear" w:color="auto" w:fill="00338D"/>
          </w:tcPr>
          <w:p w14:paraId="632FEA13" w14:textId="77777777" w:rsidR="00F60575" w:rsidRPr="009C4F1D" w:rsidRDefault="00F60575" w:rsidP="00CB5331">
            <w:pPr>
              <w:pStyle w:val="Tablesmalltext"/>
              <w:jc w:val="right"/>
            </w:pPr>
            <w:r w:rsidRPr="009C4F1D">
              <w:t>Total</w:t>
            </w:r>
          </w:p>
        </w:tc>
      </w:tr>
      <w:tr w:rsidR="00F60575" w:rsidRPr="009C4F1D" w14:paraId="5FB6EB9E" w14:textId="77777777" w:rsidTr="00CB5331">
        <w:trPr>
          <w:cantSplit/>
        </w:trPr>
        <w:tc>
          <w:tcPr>
            <w:tcW w:w="2028" w:type="pct"/>
            <w:vAlign w:val="center"/>
          </w:tcPr>
          <w:p w14:paraId="201EAFD8" w14:textId="77777777" w:rsidR="00F60575" w:rsidRPr="009C4F1D" w:rsidRDefault="00F60575" w:rsidP="00CB5331">
            <w:pPr>
              <w:pStyle w:val="Tablesmalltext"/>
            </w:pPr>
            <w:r w:rsidRPr="009C4F1D">
              <w:rPr>
                <w:rFonts w:cs="Arial"/>
                <w:szCs w:val="16"/>
              </w:rPr>
              <w:t xml:space="preserve">Silver Perch </w:t>
            </w:r>
            <w:r w:rsidRPr="009C4F1D">
              <w:rPr>
                <w:rFonts w:cs="Arial"/>
                <w:i/>
                <w:szCs w:val="16"/>
              </w:rPr>
              <w:t xml:space="preserve">Bidyanus bidyanus </w:t>
            </w:r>
          </w:p>
        </w:tc>
        <w:tc>
          <w:tcPr>
            <w:tcW w:w="594" w:type="pct"/>
            <w:vAlign w:val="center"/>
          </w:tcPr>
          <w:p w14:paraId="544CC2EA" w14:textId="77777777" w:rsidR="00F60575" w:rsidRPr="009C4F1D" w:rsidRDefault="00F60575" w:rsidP="00CB5331">
            <w:pPr>
              <w:pStyle w:val="Tablesmalltext"/>
              <w:jc w:val="right"/>
            </w:pPr>
            <w:r w:rsidRPr="009C4F1D">
              <w:rPr>
                <w:rFonts w:cs="Arial"/>
                <w:szCs w:val="16"/>
              </w:rPr>
              <w:t>2</w:t>
            </w:r>
          </w:p>
        </w:tc>
        <w:tc>
          <w:tcPr>
            <w:tcW w:w="594" w:type="pct"/>
            <w:vAlign w:val="center"/>
          </w:tcPr>
          <w:p w14:paraId="1FDE75DC" w14:textId="77777777" w:rsidR="00F60575" w:rsidRPr="009C4F1D" w:rsidRDefault="00F60575" w:rsidP="00CB5331">
            <w:pPr>
              <w:pStyle w:val="Tablesmalltext"/>
              <w:jc w:val="right"/>
            </w:pPr>
            <w:r w:rsidRPr="009C4F1D">
              <w:rPr>
                <w:rFonts w:cs="Arial"/>
                <w:szCs w:val="16"/>
              </w:rPr>
              <w:t>5</w:t>
            </w:r>
          </w:p>
        </w:tc>
        <w:tc>
          <w:tcPr>
            <w:tcW w:w="594" w:type="pct"/>
            <w:vAlign w:val="center"/>
          </w:tcPr>
          <w:p w14:paraId="345C2D26" w14:textId="77777777" w:rsidR="00F60575" w:rsidRPr="009C4F1D" w:rsidRDefault="00F60575" w:rsidP="00CB5331">
            <w:pPr>
              <w:pStyle w:val="Tablesmalltext"/>
              <w:jc w:val="right"/>
            </w:pPr>
            <w:r w:rsidRPr="009C4F1D">
              <w:t>15</w:t>
            </w:r>
          </w:p>
        </w:tc>
        <w:tc>
          <w:tcPr>
            <w:tcW w:w="594" w:type="pct"/>
          </w:tcPr>
          <w:p w14:paraId="4F3CD56F" w14:textId="77777777" w:rsidR="00F60575" w:rsidRPr="009C4F1D" w:rsidRDefault="00F60575" w:rsidP="00CB5331">
            <w:pPr>
              <w:pStyle w:val="Tablesmalltext"/>
              <w:jc w:val="right"/>
              <w:rPr>
                <w:rFonts w:cs="Arial"/>
                <w:szCs w:val="16"/>
              </w:rPr>
            </w:pPr>
            <w:r w:rsidRPr="009C4F1D">
              <w:rPr>
                <w:rFonts w:cs="Arial"/>
                <w:szCs w:val="16"/>
              </w:rPr>
              <w:t>3</w:t>
            </w:r>
          </w:p>
        </w:tc>
        <w:tc>
          <w:tcPr>
            <w:tcW w:w="595" w:type="pct"/>
            <w:vAlign w:val="center"/>
          </w:tcPr>
          <w:p w14:paraId="6BD4D9DD" w14:textId="77777777" w:rsidR="00F60575" w:rsidRPr="009C4F1D" w:rsidRDefault="00F60575" w:rsidP="00CB5331">
            <w:pPr>
              <w:pStyle w:val="Tablesmalltext"/>
              <w:jc w:val="right"/>
            </w:pPr>
            <w:r w:rsidRPr="009C4F1D">
              <w:rPr>
                <w:rFonts w:cs="Arial"/>
                <w:szCs w:val="16"/>
              </w:rPr>
              <w:t>25</w:t>
            </w:r>
          </w:p>
        </w:tc>
      </w:tr>
      <w:tr w:rsidR="00F60575" w:rsidRPr="009C4F1D" w14:paraId="1C9D9D53" w14:textId="77777777" w:rsidTr="00CB5331">
        <w:trPr>
          <w:cantSplit/>
        </w:trPr>
        <w:tc>
          <w:tcPr>
            <w:tcW w:w="2028" w:type="pct"/>
            <w:vAlign w:val="center"/>
          </w:tcPr>
          <w:p w14:paraId="077A01D1" w14:textId="77777777" w:rsidR="00F60575" w:rsidRPr="009C4F1D" w:rsidRDefault="00F60575" w:rsidP="00CB5331">
            <w:pPr>
              <w:pStyle w:val="Tablesmalltext"/>
            </w:pPr>
            <w:r w:rsidRPr="009C4F1D">
              <w:rPr>
                <w:rFonts w:cs="Arial"/>
                <w:szCs w:val="16"/>
              </w:rPr>
              <w:t xml:space="preserve">Goldfish </w:t>
            </w:r>
            <w:r w:rsidRPr="009C4F1D">
              <w:rPr>
                <w:rFonts w:cs="Arial"/>
                <w:i/>
                <w:szCs w:val="16"/>
              </w:rPr>
              <w:t>Carassius auratus*</w:t>
            </w:r>
          </w:p>
        </w:tc>
        <w:tc>
          <w:tcPr>
            <w:tcW w:w="594" w:type="pct"/>
            <w:vAlign w:val="center"/>
          </w:tcPr>
          <w:p w14:paraId="6EA4543D" w14:textId="77777777" w:rsidR="00F60575" w:rsidRPr="009C4F1D" w:rsidRDefault="00F60575" w:rsidP="00CB5331">
            <w:pPr>
              <w:pStyle w:val="Tablesmalltext"/>
              <w:jc w:val="right"/>
            </w:pPr>
            <w:r w:rsidRPr="009C4F1D">
              <w:rPr>
                <w:rFonts w:cs="Arial"/>
                <w:szCs w:val="16"/>
              </w:rPr>
              <w:t>8</w:t>
            </w:r>
          </w:p>
        </w:tc>
        <w:tc>
          <w:tcPr>
            <w:tcW w:w="594" w:type="pct"/>
            <w:vAlign w:val="center"/>
          </w:tcPr>
          <w:p w14:paraId="31409389" w14:textId="77777777" w:rsidR="00F60575" w:rsidRPr="009C4F1D" w:rsidRDefault="00F60575" w:rsidP="00CB5331">
            <w:pPr>
              <w:pStyle w:val="Tablesmalltext"/>
              <w:jc w:val="right"/>
            </w:pPr>
            <w:r w:rsidRPr="009C4F1D">
              <w:rPr>
                <w:rFonts w:cs="Arial"/>
                <w:szCs w:val="16"/>
              </w:rPr>
              <w:t>22</w:t>
            </w:r>
          </w:p>
        </w:tc>
        <w:tc>
          <w:tcPr>
            <w:tcW w:w="594" w:type="pct"/>
            <w:vAlign w:val="center"/>
          </w:tcPr>
          <w:p w14:paraId="1568AD7D" w14:textId="77777777" w:rsidR="00F60575" w:rsidRPr="009C4F1D" w:rsidRDefault="00F60575" w:rsidP="00CB5331">
            <w:pPr>
              <w:pStyle w:val="Tablesmalltext"/>
              <w:jc w:val="right"/>
            </w:pPr>
            <w:r w:rsidRPr="009C4F1D">
              <w:t>14</w:t>
            </w:r>
          </w:p>
        </w:tc>
        <w:tc>
          <w:tcPr>
            <w:tcW w:w="594" w:type="pct"/>
          </w:tcPr>
          <w:p w14:paraId="6BD44928" w14:textId="77777777" w:rsidR="00F60575" w:rsidRPr="009C4F1D" w:rsidRDefault="00F60575" w:rsidP="00CB5331">
            <w:pPr>
              <w:pStyle w:val="Tablesmalltext"/>
              <w:jc w:val="right"/>
              <w:rPr>
                <w:rFonts w:cs="Arial"/>
                <w:szCs w:val="16"/>
              </w:rPr>
            </w:pPr>
            <w:r w:rsidRPr="009C4F1D">
              <w:rPr>
                <w:rFonts w:cs="Arial"/>
                <w:szCs w:val="16"/>
              </w:rPr>
              <w:t>29</w:t>
            </w:r>
          </w:p>
        </w:tc>
        <w:tc>
          <w:tcPr>
            <w:tcW w:w="595" w:type="pct"/>
            <w:vAlign w:val="center"/>
          </w:tcPr>
          <w:p w14:paraId="4A077EF0" w14:textId="77777777" w:rsidR="00F60575" w:rsidRPr="009C4F1D" w:rsidRDefault="00F60575" w:rsidP="00CB5331">
            <w:pPr>
              <w:pStyle w:val="Tablesmalltext"/>
              <w:jc w:val="right"/>
              <w:rPr>
                <w:rFonts w:cs="Arial"/>
                <w:szCs w:val="16"/>
              </w:rPr>
            </w:pPr>
            <w:r w:rsidRPr="009C4F1D">
              <w:rPr>
                <w:rFonts w:cs="Arial"/>
                <w:szCs w:val="16"/>
              </w:rPr>
              <w:t>73</w:t>
            </w:r>
          </w:p>
        </w:tc>
      </w:tr>
      <w:tr w:rsidR="00F60575" w:rsidRPr="009C4F1D" w14:paraId="181D7786" w14:textId="77777777" w:rsidTr="00CB5331">
        <w:trPr>
          <w:cantSplit/>
        </w:trPr>
        <w:tc>
          <w:tcPr>
            <w:tcW w:w="2028" w:type="pct"/>
            <w:vAlign w:val="center"/>
          </w:tcPr>
          <w:p w14:paraId="65A92E59" w14:textId="77777777" w:rsidR="00F60575" w:rsidRPr="009C4F1D" w:rsidRDefault="00F60575" w:rsidP="00CB5331">
            <w:pPr>
              <w:pStyle w:val="Tablesmalltext"/>
            </w:pPr>
            <w:r w:rsidRPr="009C4F1D">
              <w:rPr>
                <w:rFonts w:cs="Arial"/>
                <w:szCs w:val="16"/>
              </w:rPr>
              <w:t xml:space="preserve">Carp </w:t>
            </w:r>
            <w:r w:rsidRPr="009C4F1D">
              <w:rPr>
                <w:rFonts w:cs="Arial"/>
                <w:i/>
                <w:szCs w:val="16"/>
              </w:rPr>
              <w:t>Cyprinus carpio*</w:t>
            </w:r>
          </w:p>
        </w:tc>
        <w:tc>
          <w:tcPr>
            <w:tcW w:w="594" w:type="pct"/>
            <w:vAlign w:val="center"/>
          </w:tcPr>
          <w:p w14:paraId="26640B30" w14:textId="77777777" w:rsidR="00F60575" w:rsidRPr="009C4F1D" w:rsidRDefault="00F60575" w:rsidP="00CB5331">
            <w:pPr>
              <w:pStyle w:val="Tablesmalltext"/>
              <w:jc w:val="right"/>
            </w:pPr>
            <w:r w:rsidRPr="009C4F1D">
              <w:rPr>
                <w:rFonts w:cs="Arial"/>
                <w:szCs w:val="16"/>
              </w:rPr>
              <w:t>107</w:t>
            </w:r>
          </w:p>
        </w:tc>
        <w:tc>
          <w:tcPr>
            <w:tcW w:w="594" w:type="pct"/>
            <w:vAlign w:val="center"/>
          </w:tcPr>
          <w:p w14:paraId="670DF7C4" w14:textId="77777777" w:rsidR="00F60575" w:rsidRPr="009C4F1D" w:rsidRDefault="00F60575" w:rsidP="00CB5331">
            <w:pPr>
              <w:pStyle w:val="Tablesmalltext"/>
              <w:jc w:val="right"/>
            </w:pPr>
            <w:r w:rsidRPr="009C4F1D">
              <w:rPr>
                <w:rFonts w:cs="Arial"/>
                <w:szCs w:val="16"/>
              </w:rPr>
              <w:t>264</w:t>
            </w:r>
          </w:p>
        </w:tc>
        <w:tc>
          <w:tcPr>
            <w:tcW w:w="594" w:type="pct"/>
            <w:vAlign w:val="center"/>
          </w:tcPr>
          <w:p w14:paraId="1DE71769" w14:textId="77777777" w:rsidR="00F60575" w:rsidRPr="009C4F1D" w:rsidRDefault="00F60575" w:rsidP="00CB5331">
            <w:pPr>
              <w:pStyle w:val="Tablesmalltext"/>
              <w:jc w:val="right"/>
            </w:pPr>
            <w:r w:rsidRPr="009C4F1D">
              <w:t>388</w:t>
            </w:r>
          </w:p>
        </w:tc>
        <w:tc>
          <w:tcPr>
            <w:tcW w:w="594" w:type="pct"/>
          </w:tcPr>
          <w:p w14:paraId="4579DEA0" w14:textId="77777777" w:rsidR="00F60575" w:rsidRPr="009C4F1D" w:rsidRDefault="00F60575" w:rsidP="00CB5331">
            <w:pPr>
              <w:pStyle w:val="Tablesmalltext"/>
              <w:jc w:val="right"/>
              <w:rPr>
                <w:rFonts w:cs="Arial"/>
                <w:szCs w:val="16"/>
              </w:rPr>
            </w:pPr>
            <w:r w:rsidRPr="009C4F1D">
              <w:rPr>
                <w:rFonts w:cs="Arial"/>
                <w:szCs w:val="16"/>
              </w:rPr>
              <w:t>145</w:t>
            </w:r>
          </w:p>
        </w:tc>
        <w:tc>
          <w:tcPr>
            <w:tcW w:w="595" w:type="pct"/>
            <w:vAlign w:val="center"/>
          </w:tcPr>
          <w:p w14:paraId="6F5E84E7" w14:textId="77777777" w:rsidR="00F60575" w:rsidRPr="009C4F1D" w:rsidRDefault="00F60575" w:rsidP="00CB5331">
            <w:pPr>
              <w:pStyle w:val="Tablesmalltext"/>
              <w:jc w:val="right"/>
            </w:pPr>
            <w:r w:rsidRPr="009C4F1D">
              <w:rPr>
                <w:rFonts w:cs="Arial"/>
                <w:szCs w:val="16"/>
              </w:rPr>
              <w:t>904</w:t>
            </w:r>
          </w:p>
        </w:tc>
      </w:tr>
      <w:tr w:rsidR="00F60575" w:rsidRPr="009C4F1D" w14:paraId="6437EF3F" w14:textId="77777777" w:rsidTr="00CB5331">
        <w:trPr>
          <w:cantSplit/>
        </w:trPr>
        <w:tc>
          <w:tcPr>
            <w:tcW w:w="2028" w:type="pct"/>
            <w:vAlign w:val="center"/>
          </w:tcPr>
          <w:p w14:paraId="3D7F0ED8" w14:textId="77777777" w:rsidR="00F60575" w:rsidRPr="009C4F1D" w:rsidRDefault="00F60575" w:rsidP="00CB5331">
            <w:pPr>
              <w:pStyle w:val="Tablesmalltext"/>
            </w:pPr>
            <w:r w:rsidRPr="009C4F1D">
              <w:rPr>
                <w:rFonts w:cs="Arial"/>
                <w:szCs w:val="16"/>
              </w:rPr>
              <w:t xml:space="preserve">Eastern gambusia </w:t>
            </w:r>
            <w:r w:rsidRPr="009C4F1D">
              <w:rPr>
                <w:rFonts w:cs="Arial"/>
                <w:i/>
                <w:szCs w:val="16"/>
              </w:rPr>
              <w:t>Gambusia holbrooki*</w:t>
            </w:r>
          </w:p>
        </w:tc>
        <w:tc>
          <w:tcPr>
            <w:tcW w:w="594" w:type="pct"/>
            <w:vAlign w:val="center"/>
          </w:tcPr>
          <w:p w14:paraId="4E695307" w14:textId="77777777" w:rsidR="00F60575" w:rsidRPr="009C4F1D" w:rsidRDefault="00F60575" w:rsidP="00CB5331">
            <w:pPr>
              <w:pStyle w:val="Tablesmalltext"/>
              <w:jc w:val="right"/>
            </w:pPr>
            <w:r w:rsidRPr="009C4F1D">
              <w:rPr>
                <w:rFonts w:cs="Arial"/>
                <w:szCs w:val="16"/>
              </w:rPr>
              <w:t>1</w:t>
            </w:r>
          </w:p>
        </w:tc>
        <w:tc>
          <w:tcPr>
            <w:tcW w:w="594" w:type="pct"/>
            <w:vAlign w:val="center"/>
          </w:tcPr>
          <w:p w14:paraId="39A31639" w14:textId="77777777" w:rsidR="00F60575" w:rsidRPr="009C4F1D" w:rsidRDefault="00F60575" w:rsidP="00CB5331">
            <w:pPr>
              <w:pStyle w:val="Tablesmalltext"/>
              <w:jc w:val="right"/>
            </w:pPr>
          </w:p>
        </w:tc>
        <w:tc>
          <w:tcPr>
            <w:tcW w:w="594" w:type="pct"/>
            <w:vAlign w:val="center"/>
          </w:tcPr>
          <w:p w14:paraId="40986B03" w14:textId="77777777" w:rsidR="00F60575" w:rsidRPr="009C4F1D" w:rsidRDefault="00F60575" w:rsidP="00CB5331">
            <w:pPr>
              <w:pStyle w:val="Tablesmalltext"/>
              <w:jc w:val="right"/>
            </w:pPr>
            <w:r w:rsidRPr="009C4F1D">
              <w:t>5</w:t>
            </w:r>
          </w:p>
        </w:tc>
        <w:tc>
          <w:tcPr>
            <w:tcW w:w="594" w:type="pct"/>
          </w:tcPr>
          <w:p w14:paraId="324E37EB" w14:textId="77777777" w:rsidR="00F60575" w:rsidRPr="009C4F1D" w:rsidRDefault="00F60575" w:rsidP="00CB5331">
            <w:pPr>
              <w:pStyle w:val="Tablesmalltext"/>
              <w:jc w:val="right"/>
              <w:rPr>
                <w:rFonts w:cs="Arial"/>
                <w:szCs w:val="16"/>
              </w:rPr>
            </w:pPr>
            <w:r w:rsidRPr="009C4F1D">
              <w:rPr>
                <w:rFonts w:cs="Arial"/>
                <w:szCs w:val="16"/>
              </w:rPr>
              <w:t>7</w:t>
            </w:r>
          </w:p>
        </w:tc>
        <w:tc>
          <w:tcPr>
            <w:tcW w:w="595" w:type="pct"/>
            <w:vAlign w:val="center"/>
          </w:tcPr>
          <w:p w14:paraId="7DC40670" w14:textId="77777777" w:rsidR="00F60575" w:rsidRPr="009C4F1D" w:rsidRDefault="00F60575" w:rsidP="00CB5331">
            <w:pPr>
              <w:pStyle w:val="Tablesmalltext"/>
              <w:jc w:val="right"/>
            </w:pPr>
            <w:r w:rsidRPr="009C4F1D">
              <w:rPr>
                <w:rFonts w:cs="Arial"/>
                <w:szCs w:val="16"/>
              </w:rPr>
              <w:t>13</w:t>
            </w:r>
          </w:p>
        </w:tc>
      </w:tr>
      <w:tr w:rsidR="00F60575" w:rsidRPr="009C4F1D" w14:paraId="608DA41B" w14:textId="77777777" w:rsidTr="00CB5331">
        <w:trPr>
          <w:cantSplit/>
        </w:trPr>
        <w:tc>
          <w:tcPr>
            <w:tcW w:w="2028" w:type="pct"/>
            <w:vAlign w:val="center"/>
          </w:tcPr>
          <w:p w14:paraId="50E227C4" w14:textId="77777777" w:rsidR="00F60575" w:rsidRPr="009C4F1D" w:rsidRDefault="00F60575" w:rsidP="00CB5331">
            <w:pPr>
              <w:pStyle w:val="Tablesmalltext"/>
            </w:pPr>
            <w:r w:rsidRPr="009C4F1D">
              <w:rPr>
                <w:rFonts w:cs="Arial"/>
                <w:szCs w:val="16"/>
              </w:rPr>
              <w:t xml:space="preserve">Carp gudgeon </w:t>
            </w:r>
            <w:r w:rsidRPr="009C4F1D">
              <w:rPr>
                <w:rFonts w:cs="Arial"/>
                <w:i/>
                <w:szCs w:val="16"/>
              </w:rPr>
              <w:t>Hypseleotris sp</w:t>
            </w:r>
          </w:p>
        </w:tc>
        <w:tc>
          <w:tcPr>
            <w:tcW w:w="594" w:type="pct"/>
            <w:vAlign w:val="center"/>
          </w:tcPr>
          <w:p w14:paraId="0F1C68EA" w14:textId="77777777" w:rsidR="00F60575" w:rsidRPr="009C4F1D" w:rsidRDefault="00F60575" w:rsidP="00CB5331">
            <w:pPr>
              <w:pStyle w:val="Tablesmalltext"/>
              <w:jc w:val="right"/>
            </w:pPr>
            <w:r w:rsidRPr="009C4F1D">
              <w:rPr>
                <w:rFonts w:cs="Arial"/>
                <w:szCs w:val="16"/>
              </w:rPr>
              <w:t>9</w:t>
            </w:r>
          </w:p>
        </w:tc>
        <w:tc>
          <w:tcPr>
            <w:tcW w:w="594" w:type="pct"/>
            <w:vAlign w:val="center"/>
          </w:tcPr>
          <w:p w14:paraId="4FF1A343" w14:textId="77777777" w:rsidR="00F60575" w:rsidRPr="009C4F1D" w:rsidRDefault="00F60575" w:rsidP="00CB5331">
            <w:pPr>
              <w:pStyle w:val="Tablesmalltext"/>
              <w:jc w:val="right"/>
            </w:pPr>
            <w:r w:rsidRPr="009C4F1D">
              <w:t>28</w:t>
            </w:r>
          </w:p>
        </w:tc>
        <w:tc>
          <w:tcPr>
            <w:tcW w:w="594" w:type="pct"/>
            <w:vAlign w:val="center"/>
          </w:tcPr>
          <w:p w14:paraId="04111B68" w14:textId="77777777" w:rsidR="00F60575" w:rsidRPr="009C4F1D" w:rsidRDefault="00F60575" w:rsidP="00CB5331">
            <w:pPr>
              <w:pStyle w:val="Tablesmalltext"/>
              <w:jc w:val="right"/>
            </w:pPr>
            <w:r w:rsidRPr="009C4F1D">
              <w:t>18</w:t>
            </w:r>
          </w:p>
        </w:tc>
        <w:tc>
          <w:tcPr>
            <w:tcW w:w="594" w:type="pct"/>
          </w:tcPr>
          <w:p w14:paraId="1F5524FF" w14:textId="77777777" w:rsidR="00F60575" w:rsidRPr="009C4F1D" w:rsidRDefault="00F60575" w:rsidP="00CB5331">
            <w:pPr>
              <w:pStyle w:val="Tablesmalltext"/>
              <w:jc w:val="right"/>
              <w:rPr>
                <w:rFonts w:cs="Arial"/>
                <w:szCs w:val="16"/>
              </w:rPr>
            </w:pPr>
            <w:r w:rsidRPr="009C4F1D">
              <w:rPr>
                <w:rFonts w:cs="Arial"/>
                <w:szCs w:val="16"/>
              </w:rPr>
              <w:t>7</w:t>
            </w:r>
          </w:p>
        </w:tc>
        <w:tc>
          <w:tcPr>
            <w:tcW w:w="595" w:type="pct"/>
            <w:vAlign w:val="center"/>
          </w:tcPr>
          <w:p w14:paraId="207917AA" w14:textId="77777777" w:rsidR="00F60575" w:rsidRPr="009C4F1D" w:rsidRDefault="00F60575" w:rsidP="00CB5331">
            <w:pPr>
              <w:pStyle w:val="Tablesmalltext"/>
              <w:jc w:val="right"/>
            </w:pPr>
            <w:r w:rsidRPr="009C4F1D">
              <w:rPr>
                <w:rFonts w:cs="Arial"/>
                <w:szCs w:val="16"/>
              </w:rPr>
              <w:t>62</w:t>
            </w:r>
          </w:p>
        </w:tc>
      </w:tr>
      <w:tr w:rsidR="00F60575" w:rsidRPr="009C4F1D" w14:paraId="3F5E25B9" w14:textId="77777777" w:rsidTr="00CB5331">
        <w:trPr>
          <w:cantSplit/>
        </w:trPr>
        <w:tc>
          <w:tcPr>
            <w:tcW w:w="2028" w:type="pct"/>
            <w:vAlign w:val="center"/>
          </w:tcPr>
          <w:p w14:paraId="34DD875C" w14:textId="77777777" w:rsidR="00F60575" w:rsidRPr="009C4F1D" w:rsidRDefault="00F60575" w:rsidP="00CB5331">
            <w:pPr>
              <w:pStyle w:val="Tablesmalltext"/>
            </w:pPr>
            <w:r w:rsidRPr="009C4F1D">
              <w:rPr>
                <w:rFonts w:cs="Arial"/>
                <w:szCs w:val="16"/>
              </w:rPr>
              <w:t xml:space="preserve">Trout cod </w:t>
            </w:r>
            <w:r w:rsidRPr="009C4F1D">
              <w:rPr>
                <w:rFonts w:cs="Arial"/>
                <w:i/>
                <w:szCs w:val="16"/>
              </w:rPr>
              <w:t>Maccullochella macquariensis</w:t>
            </w:r>
          </w:p>
        </w:tc>
        <w:tc>
          <w:tcPr>
            <w:tcW w:w="594" w:type="pct"/>
            <w:vAlign w:val="center"/>
          </w:tcPr>
          <w:p w14:paraId="319EAF50" w14:textId="77777777" w:rsidR="00F60575" w:rsidRPr="009C4F1D" w:rsidRDefault="00F60575" w:rsidP="00CB5331">
            <w:pPr>
              <w:pStyle w:val="Tablesmalltext"/>
              <w:jc w:val="right"/>
            </w:pPr>
            <w:r w:rsidRPr="009C4F1D">
              <w:rPr>
                <w:rFonts w:cs="Arial"/>
                <w:szCs w:val="16"/>
              </w:rPr>
              <w:t>1</w:t>
            </w:r>
          </w:p>
        </w:tc>
        <w:tc>
          <w:tcPr>
            <w:tcW w:w="594" w:type="pct"/>
            <w:vAlign w:val="center"/>
          </w:tcPr>
          <w:p w14:paraId="2FB85034" w14:textId="77777777" w:rsidR="00F60575" w:rsidRPr="009C4F1D" w:rsidRDefault="00F60575" w:rsidP="00CB5331">
            <w:pPr>
              <w:pStyle w:val="Tablesmalltext"/>
              <w:jc w:val="right"/>
            </w:pPr>
            <w:r w:rsidRPr="009C4F1D">
              <w:rPr>
                <w:rFonts w:cs="Arial"/>
                <w:szCs w:val="16"/>
              </w:rPr>
              <w:t>4</w:t>
            </w:r>
          </w:p>
        </w:tc>
        <w:tc>
          <w:tcPr>
            <w:tcW w:w="594" w:type="pct"/>
            <w:vAlign w:val="center"/>
          </w:tcPr>
          <w:p w14:paraId="4CE9A0F3" w14:textId="77777777" w:rsidR="00F60575" w:rsidRPr="009C4F1D" w:rsidRDefault="00F60575" w:rsidP="00CB5331">
            <w:pPr>
              <w:pStyle w:val="Tablesmalltext"/>
              <w:jc w:val="right"/>
            </w:pPr>
          </w:p>
        </w:tc>
        <w:tc>
          <w:tcPr>
            <w:tcW w:w="594" w:type="pct"/>
          </w:tcPr>
          <w:p w14:paraId="39D05DC0" w14:textId="77777777" w:rsidR="00F60575" w:rsidRPr="009C4F1D" w:rsidRDefault="00F60575" w:rsidP="00CB5331">
            <w:pPr>
              <w:pStyle w:val="Tablesmalltext"/>
              <w:jc w:val="right"/>
              <w:rPr>
                <w:rFonts w:cs="Arial"/>
                <w:szCs w:val="16"/>
              </w:rPr>
            </w:pPr>
          </w:p>
        </w:tc>
        <w:tc>
          <w:tcPr>
            <w:tcW w:w="595" w:type="pct"/>
            <w:vAlign w:val="center"/>
          </w:tcPr>
          <w:p w14:paraId="09A94F91" w14:textId="77777777" w:rsidR="00F60575" w:rsidRPr="009C4F1D" w:rsidRDefault="00F60575" w:rsidP="00CB5331">
            <w:pPr>
              <w:pStyle w:val="Tablesmalltext"/>
              <w:jc w:val="right"/>
            </w:pPr>
            <w:r w:rsidRPr="009C4F1D">
              <w:rPr>
                <w:rFonts w:cs="Arial"/>
                <w:szCs w:val="16"/>
              </w:rPr>
              <w:t>5</w:t>
            </w:r>
          </w:p>
        </w:tc>
      </w:tr>
      <w:tr w:rsidR="00F60575" w:rsidRPr="009C4F1D" w14:paraId="4E2022EA" w14:textId="77777777" w:rsidTr="00CB5331">
        <w:trPr>
          <w:cantSplit/>
        </w:trPr>
        <w:tc>
          <w:tcPr>
            <w:tcW w:w="2028" w:type="pct"/>
            <w:vAlign w:val="center"/>
          </w:tcPr>
          <w:p w14:paraId="19D9FEF4" w14:textId="77777777" w:rsidR="00F60575" w:rsidRPr="009C4F1D" w:rsidRDefault="00F60575" w:rsidP="00CB5331">
            <w:pPr>
              <w:pStyle w:val="Tablesmalltext"/>
            </w:pPr>
            <w:r w:rsidRPr="009C4F1D">
              <w:rPr>
                <w:rFonts w:cs="Arial"/>
                <w:szCs w:val="16"/>
              </w:rPr>
              <w:t xml:space="preserve">Murray cod </w:t>
            </w:r>
            <w:r w:rsidRPr="009C4F1D">
              <w:rPr>
                <w:rFonts w:cs="Arial"/>
                <w:i/>
                <w:szCs w:val="16"/>
              </w:rPr>
              <w:t>Maccullochella peelii</w:t>
            </w:r>
          </w:p>
        </w:tc>
        <w:tc>
          <w:tcPr>
            <w:tcW w:w="594" w:type="pct"/>
            <w:vAlign w:val="center"/>
          </w:tcPr>
          <w:p w14:paraId="5B169AD3" w14:textId="77777777" w:rsidR="00F60575" w:rsidRPr="009C4F1D" w:rsidRDefault="00F60575" w:rsidP="00CB5331">
            <w:pPr>
              <w:pStyle w:val="Tablesmalltext"/>
              <w:jc w:val="right"/>
            </w:pPr>
            <w:r w:rsidRPr="009C4F1D">
              <w:rPr>
                <w:rFonts w:cs="Arial"/>
                <w:szCs w:val="16"/>
              </w:rPr>
              <w:t>79</w:t>
            </w:r>
          </w:p>
        </w:tc>
        <w:tc>
          <w:tcPr>
            <w:tcW w:w="594" w:type="pct"/>
            <w:vAlign w:val="center"/>
          </w:tcPr>
          <w:p w14:paraId="0D3E75BC" w14:textId="77777777" w:rsidR="00F60575" w:rsidRPr="009C4F1D" w:rsidRDefault="00F60575" w:rsidP="00CB5331">
            <w:pPr>
              <w:pStyle w:val="Tablesmalltext"/>
              <w:jc w:val="right"/>
            </w:pPr>
            <w:r w:rsidRPr="009C4F1D">
              <w:rPr>
                <w:rFonts w:cs="Arial"/>
                <w:szCs w:val="16"/>
              </w:rPr>
              <w:t>83</w:t>
            </w:r>
          </w:p>
        </w:tc>
        <w:tc>
          <w:tcPr>
            <w:tcW w:w="594" w:type="pct"/>
            <w:vAlign w:val="center"/>
          </w:tcPr>
          <w:p w14:paraId="3037620C" w14:textId="77777777" w:rsidR="00F60575" w:rsidRPr="009C4F1D" w:rsidRDefault="00F60575" w:rsidP="00CB5331">
            <w:pPr>
              <w:pStyle w:val="Tablesmalltext"/>
              <w:jc w:val="right"/>
            </w:pPr>
            <w:r w:rsidRPr="009C4F1D">
              <w:t>53</w:t>
            </w:r>
          </w:p>
        </w:tc>
        <w:tc>
          <w:tcPr>
            <w:tcW w:w="594" w:type="pct"/>
          </w:tcPr>
          <w:p w14:paraId="57B93B67" w14:textId="77777777" w:rsidR="00F60575" w:rsidRPr="009C4F1D" w:rsidRDefault="00F60575" w:rsidP="00CB5331">
            <w:pPr>
              <w:pStyle w:val="Tablesmalltext"/>
              <w:jc w:val="right"/>
              <w:rPr>
                <w:rFonts w:cs="Arial"/>
                <w:szCs w:val="16"/>
              </w:rPr>
            </w:pPr>
            <w:r w:rsidRPr="009C4F1D">
              <w:rPr>
                <w:rFonts w:cs="Arial"/>
                <w:szCs w:val="16"/>
              </w:rPr>
              <w:t>36</w:t>
            </w:r>
          </w:p>
        </w:tc>
        <w:tc>
          <w:tcPr>
            <w:tcW w:w="595" w:type="pct"/>
            <w:vAlign w:val="center"/>
          </w:tcPr>
          <w:p w14:paraId="7828BE79" w14:textId="77777777" w:rsidR="00F60575" w:rsidRPr="009C4F1D" w:rsidRDefault="00F60575" w:rsidP="00CB5331">
            <w:pPr>
              <w:pStyle w:val="Tablesmalltext"/>
              <w:jc w:val="right"/>
            </w:pPr>
            <w:r w:rsidRPr="009C4F1D">
              <w:rPr>
                <w:rFonts w:cs="Arial"/>
                <w:szCs w:val="16"/>
              </w:rPr>
              <w:t>251</w:t>
            </w:r>
          </w:p>
        </w:tc>
      </w:tr>
      <w:tr w:rsidR="00F60575" w:rsidRPr="009C4F1D" w14:paraId="4946772D" w14:textId="77777777" w:rsidTr="00CB5331">
        <w:trPr>
          <w:cantSplit/>
        </w:trPr>
        <w:tc>
          <w:tcPr>
            <w:tcW w:w="2028" w:type="pct"/>
            <w:vAlign w:val="center"/>
          </w:tcPr>
          <w:p w14:paraId="41E847B2" w14:textId="77777777" w:rsidR="00F60575" w:rsidRPr="009C4F1D" w:rsidRDefault="00F60575" w:rsidP="00CB5331">
            <w:pPr>
              <w:pStyle w:val="Tablesmalltext"/>
            </w:pPr>
            <w:r w:rsidRPr="009C4F1D">
              <w:rPr>
                <w:rFonts w:cs="Arial"/>
                <w:szCs w:val="16"/>
              </w:rPr>
              <w:t xml:space="preserve">Golden perch </w:t>
            </w:r>
            <w:r w:rsidRPr="009C4F1D">
              <w:rPr>
                <w:rFonts w:cs="Arial"/>
                <w:i/>
                <w:szCs w:val="16"/>
              </w:rPr>
              <w:t>Macquaria ambigua</w:t>
            </w:r>
          </w:p>
        </w:tc>
        <w:tc>
          <w:tcPr>
            <w:tcW w:w="594" w:type="pct"/>
            <w:vAlign w:val="center"/>
          </w:tcPr>
          <w:p w14:paraId="07134598" w14:textId="77777777" w:rsidR="00F60575" w:rsidRPr="009C4F1D" w:rsidRDefault="00F60575" w:rsidP="00CB5331">
            <w:pPr>
              <w:pStyle w:val="Tablesmalltext"/>
              <w:jc w:val="right"/>
            </w:pPr>
            <w:r w:rsidRPr="009C4F1D">
              <w:t>29</w:t>
            </w:r>
          </w:p>
        </w:tc>
        <w:tc>
          <w:tcPr>
            <w:tcW w:w="594" w:type="pct"/>
            <w:vAlign w:val="center"/>
          </w:tcPr>
          <w:p w14:paraId="0961881A" w14:textId="77777777" w:rsidR="00F60575" w:rsidRPr="009C4F1D" w:rsidRDefault="00F60575" w:rsidP="00CB5331">
            <w:pPr>
              <w:pStyle w:val="Tablesmalltext"/>
              <w:jc w:val="right"/>
            </w:pPr>
            <w:r w:rsidRPr="009C4F1D">
              <w:rPr>
                <w:rFonts w:cs="Arial"/>
                <w:szCs w:val="16"/>
              </w:rPr>
              <w:t>41</w:t>
            </w:r>
          </w:p>
        </w:tc>
        <w:tc>
          <w:tcPr>
            <w:tcW w:w="594" w:type="pct"/>
            <w:vAlign w:val="center"/>
          </w:tcPr>
          <w:p w14:paraId="7DAF038A" w14:textId="77777777" w:rsidR="00F60575" w:rsidRPr="009C4F1D" w:rsidRDefault="00F60575" w:rsidP="00CB5331">
            <w:pPr>
              <w:pStyle w:val="Tablesmalltext"/>
              <w:jc w:val="right"/>
            </w:pPr>
            <w:r w:rsidRPr="009C4F1D">
              <w:t>30</w:t>
            </w:r>
          </w:p>
        </w:tc>
        <w:tc>
          <w:tcPr>
            <w:tcW w:w="594" w:type="pct"/>
          </w:tcPr>
          <w:p w14:paraId="3E27CAE1" w14:textId="77777777" w:rsidR="00F60575" w:rsidRPr="009C4F1D" w:rsidRDefault="00F60575" w:rsidP="00CB5331">
            <w:pPr>
              <w:pStyle w:val="Tablesmalltext"/>
              <w:jc w:val="right"/>
              <w:rPr>
                <w:rFonts w:cs="Arial"/>
                <w:szCs w:val="16"/>
              </w:rPr>
            </w:pPr>
            <w:r w:rsidRPr="009C4F1D">
              <w:rPr>
                <w:rFonts w:cs="Arial"/>
                <w:szCs w:val="16"/>
              </w:rPr>
              <w:t>30</w:t>
            </w:r>
          </w:p>
        </w:tc>
        <w:tc>
          <w:tcPr>
            <w:tcW w:w="595" w:type="pct"/>
            <w:vAlign w:val="center"/>
          </w:tcPr>
          <w:p w14:paraId="179EFC6C" w14:textId="77777777" w:rsidR="00F60575" w:rsidRPr="009C4F1D" w:rsidRDefault="00F60575" w:rsidP="00CB5331">
            <w:pPr>
              <w:pStyle w:val="Tablesmalltext"/>
              <w:jc w:val="right"/>
            </w:pPr>
            <w:r w:rsidRPr="009C4F1D">
              <w:rPr>
                <w:rFonts w:cs="Arial"/>
                <w:szCs w:val="16"/>
              </w:rPr>
              <w:t>130</w:t>
            </w:r>
          </w:p>
        </w:tc>
      </w:tr>
      <w:tr w:rsidR="00F60575" w:rsidRPr="009C4F1D" w14:paraId="3BCFA084" w14:textId="77777777" w:rsidTr="00CB5331">
        <w:trPr>
          <w:cantSplit/>
        </w:trPr>
        <w:tc>
          <w:tcPr>
            <w:tcW w:w="2028" w:type="pct"/>
            <w:vAlign w:val="center"/>
          </w:tcPr>
          <w:p w14:paraId="2F56DF2D" w14:textId="77777777" w:rsidR="00F60575" w:rsidRPr="009C4F1D" w:rsidRDefault="00F60575" w:rsidP="00CB5331">
            <w:pPr>
              <w:pStyle w:val="Tablesmalltext"/>
            </w:pPr>
            <w:r w:rsidRPr="009C4F1D">
              <w:rPr>
                <w:rFonts w:cs="Arial"/>
                <w:szCs w:val="16"/>
              </w:rPr>
              <w:t xml:space="preserve">Murray River rainbowfish </w:t>
            </w:r>
            <w:r w:rsidRPr="009C4F1D">
              <w:rPr>
                <w:rFonts w:cs="Arial"/>
                <w:i/>
                <w:szCs w:val="16"/>
              </w:rPr>
              <w:t>Melanotaenia fluviatilis</w:t>
            </w:r>
          </w:p>
        </w:tc>
        <w:tc>
          <w:tcPr>
            <w:tcW w:w="594" w:type="pct"/>
            <w:vAlign w:val="center"/>
          </w:tcPr>
          <w:p w14:paraId="32BC956B" w14:textId="77777777" w:rsidR="00F60575" w:rsidRPr="009C4F1D" w:rsidRDefault="00F60575" w:rsidP="00CB5331">
            <w:pPr>
              <w:pStyle w:val="Tablesmalltext"/>
              <w:jc w:val="right"/>
            </w:pPr>
            <w:r w:rsidRPr="009C4F1D">
              <w:rPr>
                <w:rFonts w:cs="Arial"/>
                <w:szCs w:val="16"/>
              </w:rPr>
              <w:t>128</w:t>
            </w:r>
          </w:p>
        </w:tc>
        <w:tc>
          <w:tcPr>
            <w:tcW w:w="594" w:type="pct"/>
            <w:vAlign w:val="center"/>
          </w:tcPr>
          <w:p w14:paraId="07BCFC12" w14:textId="77777777" w:rsidR="00F60575" w:rsidRPr="009C4F1D" w:rsidRDefault="00F60575" w:rsidP="00CB5331">
            <w:pPr>
              <w:pStyle w:val="Tablesmalltext"/>
              <w:jc w:val="right"/>
            </w:pPr>
            <w:r w:rsidRPr="009C4F1D">
              <w:rPr>
                <w:rFonts w:cs="Arial"/>
                <w:szCs w:val="16"/>
              </w:rPr>
              <w:t>114</w:t>
            </w:r>
          </w:p>
        </w:tc>
        <w:tc>
          <w:tcPr>
            <w:tcW w:w="594" w:type="pct"/>
            <w:vAlign w:val="center"/>
          </w:tcPr>
          <w:p w14:paraId="781EFBFA" w14:textId="77777777" w:rsidR="00F60575" w:rsidRPr="009C4F1D" w:rsidRDefault="00F60575" w:rsidP="00CB5331">
            <w:pPr>
              <w:pStyle w:val="Tablesmalltext"/>
              <w:jc w:val="right"/>
            </w:pPr>
            <w:r w:rsidRPr="009C4F1D">
              <w:t>214</w:t>
            </w:r>
          </w:p>
        </w:tc>
        <w:tc>
          <w:tcPr>
            <w:tcW w:w="594" w:type="pct"/>
            <w:vAlign w:val="center"/>
          </w:tcPr>
          <w:p w14:paraId="57B5A3EC" w14:textId="77777777" w:rsidR="00F60575" w:rsidRPr="009C4F1D" w:rsidRDefault="00F60575" w:rsidP="00CB5331">
            <w:pPr>
              <w:pStyle w:val="Tablesmalltext"/>
              <w:jc w:val="right"/>
            </w:pPr>
            <w:r w:rsidRPr="009C4F1D">
              <w:t>88</w:t>
            </w:r>
          </w:p>
        </w:tc>
        <w:tc>
          <w:tcPr>
            <w:tcW w:w="595" w:type="pct"/>
            <w:vAlign w:val="center"/>
          </w:tcPr>
          <w:p w14:paraId="6E5E898C" w14:textId="77777777" w:rsidR="00F60575" w:rsidRPr="009C4F1D" w:rsidRDefault="00F60575" w:rsidP="00CB5331">
            <w:pPr>
              <w:pStyle w:val="Tablesmalltext"/>
              <w:jc w:val="right"/>
            </w:pPr>
            <w:r w:rsidRPr="009C4F1D">
              <w:rPr>
                <w:rFonts w:cs="Arial"/>
                <w:szCs w:val="16"/>
              </w:rPr>
              <w:t>544</w:t>
            </w:r>
          </w:p>
        </w:tc>
      </w:tr>
      <w:tr w:rsidR="00F60575" w:rsidRPr="009C4F1D" w14:paraId="7EEE4E9A" w14:textId="77777777" w:rsidTr="00CB5331">
        <w:trPr>
          <w:cantSplit/>
        </w:trPr>
        <w:tc>
          <w:tcPr>
            <w:tcW w:w="2028" w:type="pct"/>
            <w:vAlign w:val="center"/>
          </w:tcPr>
          <w:p w14:paraId="274DCE15" w14:textId="77777777" w:rsidR="00F60575" w:rsidRPr="009C4F1D" w:rsidRDefault="00F60575" w:rsidP="00CB5331">
            <w:pPr>
              <w:pStyle w:val="Tablesmalltext"/>
            </w:pPr>
            <w:r w:rsidRPr="009C4F1D">
              <w:rPr>
                <w:rFonts w:cs="Arial"/>
                <w:szCs w:val="16"/>
              </w:rPr>
              <w:t xml:space="preserve">Bony herring </w:t>
            </w:r>
            <w:r w:rsidRPr="009C4F1D">
              <w:rPr>
                <w:rFonts w:cs="Arial"/>
                <w:i/>
                <w:szCs w:val="16"/>
              </w:rPr>
              <w:t>Nematalosa erebi</w:t>
            </w:r>
          </w:p>
        </w:tc>
        <w:tc>
          <w:tcPr>
            <w:tcW w:w="594" w:type="pct"/>
            <w:vAlign w:val="center"/>
          </w:tcPr>
          <w:p w14:paraId="6EE7C535" w14:textId="77777777" w:rsidR="00F60575" w:rsidRPr="009C4F1D" w:rsidRDefault="00F60575" w:rsidP="00CB5331">
            <w:pPr>
              <w:pStyle w:val="Tablesmalltext"/>
              <w:jc w:val="right"/>
            </w:pPr>
          </w:p>
        </w:tc>
        <w:tc>
          <w:tcPr>
            <w:tcW w:w="594" w:type="pct"/>
            <w:vAlign w:val="center"/>
          </w:tcPr>
          <w:p w14:paraId="4C856A54" w14:textId="77777777" w:rsidR="00F60575" w:rsidRPr="009C4F1D" w:rsidRDefault="00F60575" w:rsidP="00CB5331">
            <w:pPr>
              <w:pStyle w:val="Tablesmalltext"/>
              <w:jc w:val="right"/>
            </w:pPr>
            <w:r w:rsidRPr="009C4F1D">
              <w:rPr>
                <w:rFonts w:cs="Arial"/>
                <w:szCs w:val="16"/>
              </w:rPr>
              <w:t>3</w:t>
            </w:r>
          </w:p>
        </w:tc>
        <w:tc>
          <w:tcPr>
            <w:tcW w:w="594" w:type="pct"/>
            <w:vAlign w:val="center"/>
          </w:tcPr>
          <w:p w14:paraId="354CFDE5" w14:textId="77777777" w:rsidR="00F60575" w:rsidRPr="009C4F1D" w:rsidRDefault="00F60575" w:rsidP="00CB5331">
            <w:pPr>
              <w:pStyle w:val="Tablesmalltext"/>
              <w:jc w:val="right"/>
            </w:pPr>
            <w:r w:rsidRPr="009C4F1D">
              <w:t>12</w:t>
            </w:r>
          </w:p>
        </w:tc>
        <w:tc>
          <w:tcPr>
            <w:tcW w:w="594" w:type="pct"/>
          </w:tcPr>
          <w:p w14:paraId="65B50AD0" w14:textId="77777777" w:rsidR="00F60575" w:rsidRPr="009C4F1D" w:rsidRDefault="00F60575" w:rsidP="00CB5331">
            <w:pPr>
              <w:pStyle w:val="Tablesmalltext"/>
              <w:jc w:val="right"/>
              <w:rPr>
                <w:rFonts w:cs="Arial"/>
                <w:szCs w:val="16"/>
              </w:rPr>
            </w:pPr>
            <w:r w:rsidRPr="009C4F1D">
              <w:rPr>
                <w:rFonts w:cs="Arial"/>
                <w:szCs w:val="16"/>
              </w:rPr>
              <w:t>1</w:t>
            </w:r>
          </w:p>
        </w:tc>
        <w:tc>
          <w:tcPr>
            <w:tcW w:w="595" w:type="pct"/>
            <w:vAlign w:val="center"/>
          </w:tcPr>
          <w:p w14:paraId="6D6CB87C" w14:textId="77777777" w:rsidR="00F60575" w:rsidRPr="009C4F1D" w:rsidRDefault="00F60575" w:rsidP="00CB5331">
            <w:pPr>
              <w:pStyle w:val="Tablesmalltext"/>
              <w:jc w:val="right"/>
            </w:pPr>
            <w:r w:rsidRPr="009C4F1D">
              <w:rPr>
                <w:rFonts w:cs="Arial"/>
                <w:szCs w:val="16"/>
              </w:rPr>
              <w:t>16</w:t>
            </w:r>
          </w:p>
        </w:tc>
      </w:tr>
      <w:tr w:rsidR="00F60575" w:rsidRPr="009C4F1D" w14:paraId="09BA6153" w14:textId="77777777" w:rsidTr="00CB5331">
        <w:trPr>
          <w:cantSplit/>
        </w:trPr>
        <w:tc>
          <w:tcPr>
            <w:tcW w:w="2028" w:type="pct"/>
            <w:vAlign w:val="center"/>
          </w:tcPr>
          <w:p w14:paraId="174A56F8" w14:textId="77777777" w:rsidR="00F60575" w:rsidRPr="009C4F1D" w:rsidRDefault="00F60575" w:rsidP="00CB5331">
            <w:pPr>
              <w:pStyle w:val="Tablesmalltext"/>
              <w:rPr>
                <w:rFonts w:cs="Arial"/>
                <w:i/>
                <w:szCs w:val="16"/>
              </w:rPr>
            </w:pPr>
            <w:r w:rsidRPr="009C4F1D">
              <w:rPr>
                <w:rFonts w:cs="Arial"/>
                <w:szCs w:val="16"/>
              </w:rPr>
              <w:t xml:space="preserve">Redfin perch </w:t>
            </w:r>
            <w:r w:rsidRPr="009C4F1D">
              <w:rPr>
                <w:rFonts w:cs="Arial"/>
                <w:i/>
                <w:szCs w:val="16"/>
              </w:rPr>
              <w:t>Perca fluviatilis*</w:t>
            </w:r>
          </w:p>
        </w:tc>
        <w:tc>
          <w:tcPr>
            <w:tcW w:w="594" w:type="pct"/>
            <w:vAlign w:val="center"/>
          </w:tcPr>
          <w:p w14:paraId="19F726A9" w14:textId="77777777" w:rsidR="00F60575" w:rsidRPr="009C4F1D" w:rsidRDefault="00F60575" w:rsidP="00CB5331">
            <w:pPr>
              <w:pStyle w:val="Tablesmalltext"/>
              <w:jc w:val="right"/>
            </w:pPr>
          </w:p>
        </w:tc>
        <w:tc>
          <w:tcPr>
            <w:tcW w:w="594" w:type="pct"/>
            <w:vAlign w:val="center"/>
          </w:tcPr>
          <w:p w14:paraId="3992EE92" w14:textId="77777777" w:rsidR="00F60575" w:rsidRPr="009C4F1D" w:rsidRDefault="00F60575" w:rsidP="00CB5331">
            <w:pPr>
              <w:pStyle w:val="Tablesmalltext"/>
              <w:jc w:val="right"/>
              <w:rPr>
                <w:rFonts w:cs="Arial"/>
                <w:szCs w:val="16"/>
              </w:rPr>
            </w:pPr>
          </w:p>
        </w:tc>
        <w:tc>
          <w:tcPr>
            <w:tcW w:w="594" w:type="pct"/>
            <w:vAlign w:val="center"/>
          </w:tcPr>
          <w:p w14:paraId="54D73453" w14:textId="77777777" w:rsidR="00F60575" w:rsidRPr="009C4F1D" w:rsidRDefault="00F60575" w:rsidP="00CB5331">
            <w:pPr>
              <w:pStyle w:val="Tablesmalltext"/>
              <w:jc w:val="right"/>
              <w:rPr>
                <w:rFonts w:cs="Arial"/>
                <w:szCs w:val="16"/>
              </w:rPr>
            </w:pPr>
          </w:p>
        </w:tc>
        <w:tc>
          <w:tcPr>
            <w:tcW w:w="594" w:type="pct"/>
          </w:tcPr>
          <w:p w14:paraId="5EFF3376" w14:textId="77777777" w:rsidR="00F60575" w:rsidRPr="009C4F1D" w:rsidRDefault="00F60575" w:rsidP="00CB5331">
            <w:pPr>
              <w:pStyle w:val="Tablesmalltext"/>
              <w:jc w:val="right"/>
              <w:rPr>
                <w:rFonts w:cs="Arial"/>
                <w:szCs w:val="16"/>
              </w:rPr>
            </w:pPr>
            <w:r w:rsidRPr="009C4F1D">
              <w:rPr>
                <w:rFonts w:cs="Arial"/>
                <w:szCs w:val="16"/>
              </w:rPr>
              <w:t>1</w:t>
            </w:r>
          </w:p>
        </w:tc>
        <w:tc>
          <w:tcPr>
            <w:tcW w:w="595" w:type="pct"/>
            <w:vAlign w:val="center"/>
          </w:tcPr>
          <w:p w14:paraId="7F661180" w14:textId="77777777" w:rsidR="00F60575" w:rsidRPr="009C4F1D" w:rsidRDefault="00F60575" w:rsidP="00CB5331">
            <w:pPr>
              <w:pStyle w:val="Tablesmalltext"/>
              <w:jc w:val="right"/>
              <w:rPr>
                <w:rFonts w:cs="Arial"/>
                <w:szCs w:val="16"/>
              </w:rPr>
            </w:pPr>
            <w:r w:rsidRPr="009C4F1D">
              <w:rPr>
                <w:rFonts w:cs="Arial"/>
                <w:szCs w:val="16"/>
              </w:rPr>
              <w:t>1</w:t>
            </w:r>
          </w:p>
        </w:tc>
      </w:tr>
      <w:tr w:rsidR="00F60575" w:rsidRPr="009C4F1D" w14:paraId="4A4768B6" w14:textId="77777777" w:rsidTr="00CB5331">
        <w:trPr>
          <w:cantSplit/>
        </w:trPr>
        <w:tc>
          <w:tcPr>
            <w:tcW w:w="2028" w:type="pct"/>
            <w:vAlign w:val="center"/>
          </w:tcPr>
          <w:p w14:paraId="4E347083" w14:textId="77777777" w:rsidR="00F60575" w:rsidRPr="009C4F1D" w:rsidRDefault="00F60575" w:rsidP="00CB5331">
            <w:pPr>
              <w:pStyle w:val="Tablesmalltext"/>
              <w:rPr>
                <w:rFonts w:cs="Arial"/>
                <w:szCs w:val="16"/>
              </w:rPr>
            </w:pPr>
            <w:r w:rsidRPr="009C4F1D">
              <w:rPr>
                <w:rFonts w:cs="Arial"/>
                <w:szCs w:val="16"/>
              </w:rPr>
              <w:t xml:space="preserve">Australian smelt </w:t>
            </w:r>
            <w:r w:rsidRPr="009C4F1D">
              <w:rPr>
                <w:rFonts w:cs="Arial"/>
                <w:i/>
                <w:szCs w:val="16"/>
              </w:rPr>
              <w:t>Retropinna semoni</w:t>
            </w:r>
          </w:p>
        </w:tc>
        <w:tc>
          <w:tcPr>
            <w:tcW w:w="594" w:type="pct"/>
            <w:vAlign w:val="center"/>
          </w:tcPr>
          <w:p w14:paraId="4CCD36BE" w14:textId="77777777" w:rsidR="00F60575" w:rsidRPr="009C4F1D" w:rsidRDefault="00F60575" w:rsidP="00CB5331">
            <w:pPr>
              <w:pStyle w:val="Tablesmalltext"/>
              <w:jc w:val="right"/>
            </w:pPr>
            <w:r w:rsidRPr="009C4F1D">
              <w:rPr>
                <w:rFonts w:cs="Arial"/>
                <w:szCs w:val="16"/>
              </w:rPr>
              <w:t>267</w:t>
            </w:r>
          </w:p>
        </w:tc>
        <w:tc>
          <w:tcPr>
            <w:tcW w:w="594" w:type="pct"/>
            <w:vAlign w:val="center"/>
          </w:tcPr>
          <w:p w14:paraId="77B9F91A" w14:textId="77777777" w:rsidR="00F60575" w:rsidRPr="009C4F1D" w:rsidRDefault="00F60575" w:rsidP="00CB5331">
            <w:pPr>
              <w:pStyle w:val="Tablesmalltext"/>
              <w:jc w:val="right"/>
              <w:rPr>
                <w:rFonts w:cs="Arial"/>
                <w:szCs w:val="16"/>
              </w:rPr>
            </w:pPr>
            <w:r w:rsidRPr="009C4F1D">
              <w:rPr>
                <w:rFonts w:cs="Arial"/>
                <w:szCs w:val="16"/>
              </w:rPr>
              <w:t>349</w:t>
            </w:r>
          </w:p>
        </w:tc>
        <w:tc>
          <w:tcPr>
            <w:tcW w:w="594" w:type="pct"/>
            <w:vAlign w:val="center"/>
          </w:tcPr>
          <w:p w14:paraId="349651BB" w14:textId="77777777" w:rsidR="00F60575" w:rsidRPr="009C4F1D" w:rsidRDefault="00F60575" w:rsidP="00CB5331">
            <w:pPr>
              <w:pStyle w:val="Tablesmalltext"/>
              <w:jc w:val="right"/>
              <w:rPr>
                <w:rFonts w:cs="Arial"/>
                <w:szCs w:val="16"/>
              </w:rPr>
            </w:pPr>
            <w:r w:rsidRPr="009C4F1D">
              <w:rPr>
                <w:rFonts w:cs="Arial"/>
                <w:szCs w:val="16"/>
              </w:rPr>
              <w:t>538</w:t>
            </w:r>
          </w:p>
        </w:tc>
        <w:tc>
          <w:tcPr>
            <w:tcW w:w="594" w:type="pct"/>
          </w:tcPr>
          <w:p w14:paraId="05CA535F" w14:textId="77777777" w:rsidR="00F60575" w:rsidRPr="009C4F1D" w:rsidRDefault="00F60575" w:rsidP="00CB5331">
            <w:pPr>
              <w:pStyle w:val="Tablesmalltext"/>
              <w:jc w:val="right"/>
              <w:rPr>
                <w:rFonts w:cs="Arial"/>
                <w:szCs w:val="16"/>
              </w:rPr>
            </w:pPr>
            <w:r w:rsidRPr="009C4F1D">
              <w:rPr>
                <w:rFonts w:cs="Arial"/>
                <w:szCs w:val="16"/>
              </w:rPr>
              <w:t>334</w:t>
            </w:r>
          </w:p>
        </w:tc>
        <w:tc>
          <w:tcPr>
            <w:tcW w:w="595" w:type="pct"/>
            <w:vAlign w:val="center"/>
          </w:tcPr>
          <w:p w14:paraId="3DED0E39" w14:textId="77777777" w:rsidR="00F60575" w:rsidRPr="009C4F1D" w:rsidRDefault="00F60575" w:rsidP="00CB5331">
            <w:pPr>
              <w:pStyle w:val="Tablesmalltext"/>
              <w:jc w:val="right"/>
              <w:rPr>
                <w:rFonts w:cs="Arial"/>
                <w:szCs w:val="16"/>
              </w:rPr>
            </w:pPr>
            <w:r w:rsidRPr="009C4F1D">
              <w:rPr>
                <w:rFonts w:cs="Arial"/>
                <w:szCs w:val="16"/>
              </w:rPr>
              <w:t>1488</w:t>
            </w:r>
          </w:p>
        </w:tc>
      </w:tr>
      <w:tr w:rsidR="00F60575" w:rsidRPr="009C4F1D" w14:paraId="6A0BAB30" w14:textId="77777777" w:rsidTr="00CB5331">
        <w:trPr>
          <w:cantSplit/>
        </w:trPr>
        <w:tc>
          <w:tcPr>
            <w:tcW w:w="2028" w:type="pct"/>
            <w:vAlign w:val="center"/>
          </w:tcPr>
          <w:p w14:paraId="3088FD50" w14:textId="77777777" w:rsidR="00F60575" w:rsidRPr="009C4F1D" w:rsidRDefault="00F60575" w:rsidP="00CB5331">
            <w:pPr>
              <w:pStyle w:val="Tablesmalltext"/>
              <w:rPr>
                <w:rFonts w:cs="Arial"/>
                <w:szCs w:val="16"/>
              </w:rPr>
            </w:pPr>
            <w:r w:rsidRPr="009C4F1D">
              <w:rPr>
                <w:rFonts w:cs="Arial"/>
                <w:b/>
                <w:szCs w:val="16"/>
              </w:rPr>
              <w:t>Total number of individuals</w:t>
            </w:r>
          </w:p>
        </w:tc>
        <w:tc>
          <w:tcPr>
            <w:tcW w:w="594" w:type="pct"/>
            <w:vAlign w:val="center"/>
          </w:tcPr>
          <w:p w14:paraId="126AAED2" w14:textId="77777777" w:rsidR="00F60575" w:rsidRPr="009C4F1D" w:rsidRDefault="00F60575" w:rsidP="00CB5331">
            <w:pPr>
              <w:pStyle w:val="Tablesmalltext"/>
              <w:jc w:val="right"/>
              <w:rPr>
                <w:rFonts w:cs="Arial"/>
                <w:szCs w:val="16"/>
              </w:rPr>
            </w:pPr>
            <w:r w:rsidRPr="009C4F1D">
              <w:rPr>
                <w:rFonts w:cs="Arial"/>
                <w:b/>
                <w:szCs w:val="16"/>
              </w:rPr>
              <w:t>631</w:t>
            </w:r>
          </w:p>
        </w:tc>
        <w:tc>
          <w:tcPr>
            <w:tcW w:w="594" w:type="pct"/>
            <w:vAlign w:val="center"/>
          </w:tcPr>
          <w:p w14:paraId="21C17014" w14:textId="77777777" w:rsidR="00F60575" w:rsidRPr="009C4F1D" w:rsidRDefault="00F60575" w:rsidP="00CB5331">
            <w:pPr>
              <w:pStyle w:val="Tablesmalltext"/>
              <w:jc w:val="right"/>
              <w:rPr>
                <w:rFonts w:cs="Arial"/>
                <w:szCs w:val="16"/>
              </w:rPr>
            </w:pPr>
            <w:r w:rsidRPr="009C4F1D">
              <w:rPr>
                <w:rFonts w:cs="Arial"/>
                <w:b/>
                <w:szCs w:val="16"/>
              </w:rPr>
              <w:t>913</w:t>
            </w:r>
          </w:p>
        </w:tc>
        <w:tc>
          <w:tcPr>
            <w:tcW w:w="594" w:type="pct"/>
            <w:vAlign w:val="center"/>
          </w:tcPr>
          <w:p w14:paraId="14F5752D" w14:textId="77777777" w:rsidR="00F60575" w:rsidRPr="009C4F1D" w:rsidRDefault="00F60575" w:rsidP="00CB5331">
            <w:pPr>
              <w:pStyle w:val="Tablesmalltext"/>
              <w:jc w:val="right"/>
              <w:rPr>
                <w:rFonts w:cs="Arial"/>
                <w:szCs w:val="16"/>
              </w:rPr>
            </w:pPr>
            <w:r w:rsidRPr="009C4F1D">
              <w:rPr>
                <w:rFonts w:cs="Arial"/>
                <w:b/>
                <w:szCs w:val="16"/>
              </w:rPr>
              <w:t>1287</w:t>
            </w:r>
          </w:p>
        </w:tc>
        <w:tc>
          <w:tcPr>
            <w:tcW w:w="594" w:type="pct"/>
          </w:tcPr>
          <w:p w14:paraId="279D04E2" w14:textId="77777777" w:rsidR="00F60575" w:rsidRPr="009C4F1D" w:rsidRDefault="00F60575" w:rsidP="00CB5331">
            <w:pPr>
              <w:pStyle w:val="Tablesmalltext"/>
              <w:jc w:val="right"/>
              <w:rPr>
                <w:rFonts w:cs="Arial"/>
                <w:b/>
                <w:szCs w:val="16"/>
              </w:rPr>
            </w:pPr>
            <w:r w:rsidRPr="009C4F1D">
              <w:rPr>
                <w:rFonts w:cs="Arial"/>
                <w:b/>
                <w:szCs w:val="16"/>
              </w:rPr>
              <w:t>681</w:t>
            </w:r>
          </w:p>
        </w:tc>
        <w:tc>
          <w:tcPr>
            <w:tcW w:w="595" w:type="pct"/>
            <w:vAlign w:val="center"/>
          </w:tcPr>
          <w:p w14:paraId="4DD11B28" w14:textId="77777777" w:rsidR="00F60575" w:rsidRPr="009C4F1D" w:rsidRDefault="00F60575" w:rsidP="00CB5331">
            <w:pPr>
              <w:pStyle w:val="Tablesmalltext"/>
              <w:jc w:val="right"/>
              <w:rPr>
                <w:rFonts w:cs="Arial"/>
                <w:b/>
                <w:szCs w:val="16"/>
              </w:rPr>
            </w:pPr>
            <w:r w:rsidRPr="009C4F1D">
              <w:rPr>
                <w:rFonts w:cs="Arial"/>
                <w:b/>
                <w:szCs w:val="16"/>
              </w:rPr>
              <w:t>3512</w:t>
            </w:r>
          </w:p>
        </w:tc>
      </w:tr>
    </w:tbl>
    <w:p w14:paraId="5CB35296" w14:textId="140AA044" w:rsidR="00F60575" w:rsidRDefault="00F60575" w:rsidP="00F60575">
      <w:pPr>
        <w:pStyle w:val="Para0"/>
      </w:pPr>
      <w:r>
        <w:t xml:space="preserve">Across the four years of sampling (2015–2018), over 3500 individuals representing eight native and four exotic species were collected from the ten electrofishing sites in the Goulburn </w:t>
      </w:r>
      <w:r w:rsidRPr="004B54B1">
        <w:t>River (</w:t>
      </w:r>
      <w:r w:rsidR="004B54B1" w:rsidRPr="004B54B1">
        <w:fldChar w:fldCharType="begin"/>
      </w:r>
      <w:r w:rsidR="004B54B1" w:rsidRPr="004B54B1">
        <w:instrText xml:space="preserve"> REF _Ref517865919 </w:instrText>
      </w:r>
      <w:r w:rsidR="004B54B1">
        <w:instrText xml:space="preserve"> \* MERGEFORMAT </w:instrText>
      </w:r>
      <w:r w:rsidR="004B54B1" w:rsidRPr="004B54B1">
        <w:fldChar w:fldCharType="separate"/>
      </w:r>
      <w:r w:rsidR="004B54B1" w:rsidRPr="004B54B1">
        <w:t>Table 7</w:t>
      </w:r>
      <w:r w:rsidR="004B54B1" w:rsidRPr="004B54B1">
        <w:noBreakHyphen/>
        <w:t>2</w:t>
      </w:r>
      <w:r w:rsidR="004B54B1" w:rsidRPr="004B54B1">
        <w:fldChar w:fldCharType="end"/>
      </w:r>
      <w:r w:rsidRPr="004B54B1">
        <w:t>).</w:t>
      </w:r>
      <w:r>
        <w:t xml:space="preserve"> </w:t>
      </w:r>
      <w:r w:rsidRPr="002C3152">
        <w:t xml:space="preserve">Species of conservation significance collected were Murray cod, </w:t>
      </w:r>
      <w:r>
        <w:t xml:space="preserve">trout cod, </w:t>
      </w:r>
      <w:r w:rsidRPr="002C3152">
        <w:t>silver perch and Murray River rainbowfish.</w:t>
      </w:r>
      <w:r>
        <w:t xml:space="preserve"> </w:t>
      </w:r>
      <w:r w:rsidRPr="002C3152">
        <w:t>Australian smelt was the most abundant species collected</w:t>
      </w:r>
      <w:r>
        <w:t xml:space="preserve"> in all four years</w:t>
      </w:r>
      <w:r w:rsidRPr="002C3152">
        <w:t xml:space="preserve">, comprising </w:t>
      </w:r>
      <w:r>
        <w:t>38-</w:t>
      </w:r>
      <w:r w:rsidRPr="002C3152">
        <w:t>4</w:t>
      </w:r>
      <w:r w:rsidRPr="00245008">
        <w:t>9</w:t>
      </w:r>
      <w:r w:rsidRPr="002C3152">
        <w:t>% of the total abundance for all species</w:t>
      </w:r>
      <w:r>
        <w:t xml:space="preserve"> across the four years. The introduced carp was the second most abundant species in 2016–2018, and third most abundant species in 2015, and comprised 17</w:t>
      </w:r>
      <w:r w:rsidRPr="006946F4">
        <w:t>-</w:t>
      </w:r>
      <w:r>
        <w:t>30</w:t>
      </w:r>
      <w:r w:rsidRPr="006946F4">
        <w:t>% of the total abundance</w:t>
      </w:r>
      <w:r>
        <w:t xml:space="preserve"> across the four years.</w:t>
      </w:r>
    </w:p>
    <w:p w14:paraId="667431E3" w14:textId="2136878A" w:rsidR="00F60575" w:rsidRDefault="00F60575" w:rsidP="00F60575">
      <w:pPr>
        <w:pStyle w:val="Para0"/>
      </w:pPr>
      <w:r w:rsidRPr="009C4F1D">
        <w:t xml:space="preserve">A total of 524 individuals comprising three native species and two exotic species were collected from the annual netting surveys </w:t>
      </w:r>
      <w:r>
        <w:t xml:space="preserve">in 2018 </w:t>
      </w:r>
      <w:r w:rsidRPr="009C4F1D">
        <w:t>(</w:t>
      </w:r>
      <w:r w:rsidR="001C2021" w:rsidRPr="001C2021">
        <w:fldChar w:fldCharType="begin"/>
      </w:r>
      <w:r w:rsidR="001C2021" w:rsidRPr="001C2021">
        <w:instrText xml:space="preserve"> REF _Ref517865919 \h </w:instrText>
      </w:r>
      <w:r w:rsidR="001C2021">
        <w:instrText xml:space="preserve"> \* MERGEFORMAT </w:instrText>
      </w:r>
      <w:r w:rsidR="001C2021" w:rsidRPr="001C2021">
        <w:fldChar w:fldCharType="separate"/>
      </w:r>
      <w:r w:rsidR="001C2021" w:rsidRPr="001C2021">
        <w:t>Table 7</w:t>
      </w:r>
      <w:r w:rsidR="001C2021" w:rsidRPr="001C2021">
        <w:noBreakHyphen/>
        <w:t>2</w:t>
      </w:r>
      <w:r w:rsidR="001C2021" w:rsidRPr="001C2021">
        <w:fldChar w:fldCharType="end"/>
      </w:r>
      <w:r w:rsidRPr="009C4F1D">
        <w:t xml:space="preserve">). Carp gudgeon was the most abundant species captured comprising 52% of the catch. The introduced eastern gambusia was the second most abundant species captured (24%). Three young-of-year carp were collected. </w:t>
      </w:r>
      <w:r>
        <w:t>The</w:t>
      </w:r>
      <w:r w:rsidRPr="00FD16B3">
        <w:t xml:space="preserve"> abundance of </w:t>
      </w:r>
      <w:r>
        <w:t>most species (e.g. carp gudgeon,</w:t>
      </w:r>
      <w:r w:rsidRPr="00A81F84">
        <w:t xml:space="preserve"> Murray River rainbowfish</w:t>
      </w:r>
      <w:r>
        <w:t>,</w:t>
      </w:r>
      <w:r w:rsidRPr="00A81F84">
        <w:t xml:space="preserve"> Australian smelt</w:t>
      </w:r>
      <w:r w:rsidRPr="00FD16B3">
        <w:t xml:space="preserve"> </w:t>
      </w:r>
      <w:r>
        <w:t>and eastern gambusia) was considerably lower in</w:t>
      </w:r>
      <w:r w:rsidRPr="00FD16B3">
        <w:t xml:space="preserve"> 2018</w:t>
      </w:r>
      <w:r>
        <w:t xml:space="preserve"> compared to 2017</w:t>
      </w:r>
      <w:r w:rsidRPr="00FD16B3">
        <w:t xml:space="preserve">. </w:t>
      </w:r>
    </w:p>
    <w:p w14:paraId="12AAB2CD" w14:textId="1D9B2E79" w:rsidR="00F60575" w:rsidRPr="009C4F1D" w:rsidRDefault="00F60575" w:rsidP="00F60575">
      <w:pPr>
        <w:spacing w:before="240" w:after="100"/>
        <w:rPr>
          <w:rFonts w:ascii="Arial Narrow" w:hAnsi="Arial Narrow"/>
          <w:b/>
        </w:rPr>
      </w:pPr>
      <w:bookmarkStart w:id="398" w:name="_Ref517865919"/>
      <w:bookmarkStart w:id="399" w:name="_Toc5629994"/>
      <w:r w:rsidRPr="009C4F1D">
        <w:rPr>
          <w:rFonts w:ascii="Arial Narrow" w:hAnsi="Arial Narrow"/>
          <w:b/>
        </w:rPr>
        <w:t xml:space="preserve">Table </w:t>
      </w:r>
      <w:r w:rsidR="00146769">
        <w:rPr>
          <w:rFonts w:ascii="Arial Narrow" w:hAnsi="Arial Narrow"/>
          <w:b/>
        </w:rPr>
        <w:fldChar w:fldCharType="begin"/>
      </w:r>
      <w:r w:rsidR="00146769">
        <w:rPr>
          <w:rFonts w:ascii="Arial Narrow" w:hAnsi="Arial Narrow"/>
          <w:b/>
        </w:rPr>
        <w:instrText xml:space="preserve"> STYLEREF 1 \s </w:instrText>
      </w:r>
      <w:r w:rsidR="00146769">
        <w:rPr>
          <w:rFonts w:ascii="Arial Narrow" w:hAnsi="Arial Narrow"/>
          <w:b/>
        </w:rPr>
        <w:fldChar w:fldCharType="separate"/>
      </w:r>
      <w:r w:rsidR="00146769">
        <w:rPr>
          <w:rFonts w:ascii="Arial Narrow" w:hAnsi="Arial Narrow"/>
          <w:b/>
          <w:noProof/>
        </w:rPr>
        <w:t>7</w:t>
      </w:r>
      <w:r w:rsidR="00146769">
        <w:rPr>
          <w:rFonts w:ascii="Arial Narrow" w:hAnsi="Arial Narrow"/>
          <w:b/>
        </w:rPr>
        <w:fldChar w:fldCharType="end"/>
      </w:r>
      <w:r w:rsidR="00146769">
        <w:rPr>
          <w:rFonts w:ascii="Arial Narrow" w:hAnsi="Arial Narrow"/>
          <w:b/>
        </w:rPr>
        <w:noBreakHyphen/>
      </w:r>
      <w:r w:rsidR="00146769">
        <w:rPr>
          <w:rFonts w:ascii="Arial Narrow" w:hAnsi="Arial Narrow"/>
          <w:b/>
        </w:rPr>
        <w:fldChar w:fldCharType="begin"/>
      </w:r>
      <w:r w:rsidR="00146769">
        <w:rPr>
          <w:rFonts w:ascii="Arial Narrow" w:hAnsi="Arial Narrow"/>
          <w:b/>
        </w:rPr>
        <w:instrText xml:space="preserve"> SEQ Table \* ARABIC \s 1 </w:instrText>
      </w:r>
      <w:r w:rsidR="00146769">
        <w:rPr>
          <w:rFonts w:ascii="Arial Narrow" w:hAnsi="Arial Narrow"/>
          <w:b/>
        </w:rPr>
        <w:fldChar w:fldCharType="separate"/>
      </w:r>
      <w:r w:rsidR="00146769">
        <w:rPr>
          <w:rFonts w:ascii="Arial Narrow" w:hAnsi="Arial Narrow"/>
          <w:b/>
          <w:noProof/>
        </w:rPr>
        <w:t>2</w:t>
      </w:r>
      <w:r w:rsidR="00146769">
        <w:rPr>
          <w:rFonts w:ascii="Arial Narrow" w:hAnsi="Arial Narrow"/>
          <w:b/>
        </w:rPr>
        <w:fldChar w:fldCharType="end"/>
      </w:r>
      <w:bookmarkEnd w:id="398"/>
      <w:r w:rsidRPr="009C4F1D">
        <w:rPr>
          <w:rFonts w:ascii="Arial Narrow" w:hAnsi="Arial Narrow"/>
          <w:b/>
        </w:rPr>
        <w:t>. Numbers of individual fish species collected from the Goulburn Riv</w:t>
      </w:r>
      <w:r>
        <w:rPr>
          <w:rFonts w:ascii="Arial Narrow" w:hAnsi="Arial Narrow"/>
          <w:b/>
        </w:rPr>
        <w:t>er in fyke netting surveys 2015</w:t>
      </w:r>
      <w:r>
        <w:t>–</w:t>
      </w:r>
      <w:r w:rsidRPr="009C4F1D">
        <w:rPr>
          <w:rFonts w:ascii="Arial Narrow" w:hAnsi="Arial Narrow"/>
          <w:b/>
        </w:rPr>
        <w:t>2018. Asterisk denotes exotic fish species</w:t>
      </w:r>
      <w:bookmarkEnd w:id="399"/>
    </w:p>
    <w:tbl>
      <w:tblPr>
        <w:tblStyle w:val="TableGrid1"/>
        <w:tblW w:w="461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705"/>
        <w:gridCol w:w="1086"/>
        <w:gridCol w:w="1085"/>
        <w:gridCol w:w="1085"/>
        <w:gridCol w:w="1085"/>
        <w:gridCol w:w="1087"/>
      </w:tblGrid>
      <w:tr w:rsidR="00F60575" w:rsidRPr="009C4F1D" w14:paraId="03ECE77E" w14:textId="77777777" w:rsidTr="00CB5331">
        <w:trPr>
          <w:cantSplit/>
          <w:tblHeader/>
          <w:jc w:val="center"/>
        </w:trPr>
        <w:tc>
          <w:tcPr>
            <w:tcW w:w="2028" w:type="pct"/>
            <w:tcBorders>
              <w:right w:val="single" w:sz="4" w:space="0" w:color="FFFFFF" w:themeColor="background1"/>
            </w:tcBorders>
            <w:shd w:val="clear" w:color="auto" w:fill="00338D"/>
          </w:tcPr>
          <w:p w14:paraId="399A1413" w14:textId="77777777" w:rsidR="00F60575" w:rsidRPr="009C4F1D" w:rsidRDefault="00F60575" w:rsidP="00CB5331">
            <w:pPr>
              <w:pStyle w:val="Tablesmalltext"/>
            </w:pPr>
            <w:r w:rsidRPr="009C4F1D">
              <w:t>Species</w:t>
            </w:r>
          </w:p>
        </w:tc>
        <w:tc>
          <w:tcPr>
            <w:tcW w:w="594" w:type="pct"/>
            <w:tcBorders>
              <w:left w:val="single" w:sz="4" w:space="0" w:color="FFFFFF" w:themeColor="background1"/>
              <w:right w:val="single" w:sz="4" w:space="0" w:color="FFFFFF" w:themeColor="background1"/>
            </w:tcBorders>
            <w:shd w:val="clear" w:color="auto" w:fill="00338D"/>
          </w:tcPr>
          <w:p w14:paraId="6701002E" w14:textId="77777777" w:rsidR="00F60575" w:rsidRPr="009C4F1D" w:rsidRDefault="00F60575" w:rsidP="00CB5331">
            <w:pPr>
              <w:pStyle w:val="Tablesmalltext"/>
              <w:jc w:val="right"/>
            </w:pPr>
            <w:r w:rsidRPr="009C4F1D">
              <w:t>2015</w:t>
            </w:r>
          </w:p>
        </w:tc>
        <w:tc>
          <w:tcPr>
            <w:tcW w:w="594" w:type="pct"/>
            <w:tcBorders>
              <w:left w:val="single" w:sz="4" w:space="0" w:color="FFFFFF" w:themeColor="background1"/>
              <w:right w:val="single" w:sz="4" w:space="0" w:color="FFFFFF" w:themeColor="background1"/>
            </w:tcBorders>
            <w:shd w:val="clear" w:color="auto" w:fill="00338D"/>
          </w:tcPr>
          <w:p w14:paraId="2C70D867" w14:textId="77777777" w:rsidR="00F60575" w:rsidRPr="009C4F1D" w:rsidRDefault="00F60575" w:rsidP="00CB5331">
            <w:pPr>
              <w:pStyle w:val="Tablesmalltext"/>
              <w:jc w:val="right"/>
            </w:pPr>
            <w:r w:rsidRPr="009C4F1D">
              <w:t>2016</w:t>
            </w:r>
          </w:p>
        </w:tc>
        <w:tc>
          <w:tcPr>
            <w:tcW w:w="594" w:type="pct"/>
            <w:tcBorders>
              <w:left w:val="single" w:sz="4" w:space="0" w:color="FFFFFF" w:themeColor="background1"/>
              <w:right w:val="single" w:sz="4" w:space="0" w:color="FFFFFF" w:themeColor="background1"/>
            </w:tcBorders>
            <w:shd w:val="clear" w:color="auto" w:fill="00338D"/>
          </w:tcPr>
          <w:p w14:paraId="002AAC48" w14:textId="77777777" w:rsidR="00F60575" w:rsidRPr="009C4F1D" w:rsidRDefault="00F60575" w:rsidP="00CB5331">
            <w:pPr>
              <w:pStyle w:val="Tablesmalltext"/>
              <w:jc w:val="right"/>
            </w:pPr>
            <w:r w:rsidRPr="009C4F1D">
              <w:t>2017</w:t>
            </w:r>
          </w:p>
        </w:tc>
        <w:tc>
          <w:tcPr>
            <w:tcW w:w="594" w:type="pct"/>
            <w:tcBorders>
              <w:left w:val="single" w:sz="4" w:space="0" w:color="FFFFFF" w:themeColor="background1"/>
              <w:right w:val="single" w:sz="4" w:space="0" w:color="FFFFFF" w:themeColor="background1"/>
            </w:tcBorders>
            <w:shd w:val="clear" w:color="auto" w:fill="00338D"/>
          </w:tcPr>
          <w:p w14:paraId="001FF6DD" w14:textId="77777777" w:rsidR="00F60575" w:rsidRPr="009C4F1D" w:rsidRDefault="00F60575" w:rsidP="00CB5331">
            <w:pPr>
              <w:pStyle w:val="Tablesmalltext"/>
              <w:jc w:val="right"/>
            </w:pPr>
            <w:r w:rsidRPr="009C4F1D">
              <w:t>2018</w:t>
            </w:r>
          </w:p>
        </w:tc>
        <w:tc>
          <w:tcPr>
            <w:tcW w:w="595" w:type="pct"/>
            <w:tcBorders>
              <w:left w:val="single" w:sz="4" w:space="0" w:color="FFFFFF" w:themeColor="background1"/>
              <w:right w:val="single" w:sz="4" w:space="0" w:color="FFFFFF" w:themeColor="background1"/>
            </w:tcBorders>
            <w:shd w:val="clear" w:color="auto" w:fill="00338D"/>
          </w:tcPr>
          <w:p w14:paraId="654E324F" w14:textId="77777777" w:rsidR="00F60575" w:rsidRPr="009C4F1D" w:rsidRDefault="00F60575" w:rsidP="00CB5331">
            <w:pPr>
              <w:pStyle w:val="Tablesmalltext"/>
              <w:jc w:val="right"/>
            </w:pPr>
            <w:r w:rsidRPr="009C4F1D">
              <w:t>Total</w:t>
            </w:r>
          </w:p>
        </w:tc>
      </w:tr>
      <w:tr w:rsidR="00F60575" w:rsidRPr="009C4F1D" w14:paraId="5769F3FF" w14:textId="77777777" w:rsidTr="00CB5331">
        <w:trPr>
          <w:cantSplit/>
          <w:jc w:val="center"/>
        </w:trPr>
        <w:tc>
          <w:tcPr>
            <w:tcW w:w="2028" w:type="pct"/>
            <w:vAlign w:val="center"/>
          </w:tcPr>
          <w:p w14:paraId="327982B9" w14:textId="77777777" w:rsidR="00F60575" w:rsidRPr="009C4F1D" w:rsidRDefault="00F60575" w:rsidP="00CB5331">
            <w:pPr>
              <w:pStyle w:val="Tablesmalltext"/>
            </w:pPr>
            <w:r w:rsidRPr="009C4F1D">
              <w:rPr>
                <w:rFonts w:cs="Arial"/>
                <w:szCs w:val="16"/>
              </w:rPr>
              <w:t xml:space="preserve">Carp </w:t>
            </w:r>
            <w:r w:rsidRPr="009C4F1D">
              <w:rPr>
                <w:rFonts w:cs="Arial"/>
                <w:i/>
                <w:szCs w:val="16"/>
              </w:rPr>
              <w:t>Cyprinus carpio*</w:t>
            </w:r>
          </w:p>
        </w:tc>
        <w:tc>
          <w:tcPr>
            <w:tcW w:w="594" w:type="pct"/>
            <w:vAlign w:val="center"/>
          </w:tcPr>
          <w:p w14:paraId="7A98C4A7" w14:textId="77777777" w:rsidR="00F60575" w:rsidRPr="009C4F1D" w:rsidRDefault="00F60575" w:rsidP="00CB5331">
            <w:pPr>
              <w:pStyle w:val="Tablesmalltext"/>
              <w:jc w:val="right"/>
            </w:pPr>
          </w:p>
        </w:tc>
        <w:tc>
          <w:tcPr>
            <w:tcW w:w="594" w:type="pct"/>
            <w:vAlign w:val="center"/>
          </w:tcPr>
          <w:p w14:paraId="51BD2584" w14:textId="77777777" w:rsidR="00F60575" w:rsidRPr="009C4F1D" w:rsidRDefault="00F60575" w:rsidP="00CB5331">
            <w:pPr>
              <w:pStyle w:val="Tablesmalltext"/>
              <w:jc w:val="right"/>
            </w:pPr>
          </w:p>
        </w:tc>
        <w:tc>
          <w:tcPr>
            <w:tcW w:w="594" w:type="pct"/>
            <w:vAlign w:val="center"/>
          </w:tcPr>
          <w:p w14:paraId="605513B1" w14:textId="77777777" w:rsidR="00F60575" w:rsidRPr="009C4F1D" w:rsidRDefault="00F60575" w:rsidP="00CB5331">
            <w:pPr>
              <w:pStyle w:val="Tablesmalltext"/>
              <w:jc w:val="right"/>
            </w:pPr>
          </w:p>
        </w:tc>
        <w:tc>
          <w:tcPr>
            <w:tcW w:w="594" w:type="pct"/>
          </w:tcPr>
          <w:p w14:paraId="3AE145DE" w14:textId="77777777" w:rsidR="00F60575" w:rsidRPr="009C4F1D" w:rsidRDefault="00F60575" w:rsidP="00CB5331">
            <w:pPr>
              <w:pStyle w:val="Tablesmalltext"/>
              <w:jc w:val="right"/>
              <w:rPr>
                <w:rFonts w:cs="Arial"/>
                <w:szCs w:val="16"/>
              </w:rPr>
            </w:pPr>
            <w:r w:rsidRPr="009C4F1D">
              <w:rPr>
                <w:rFonts w:cs="Arial"/>
                <w:szCs w:val="16"/>
              </w:rPr>
              <w:t>3</w:t>
            </w:r>
          </w:p>
        </w:tc>
        <w:tc>
          <w:tcPr>
            <w:tcW w:w="595" w:type="pct"/>
            <w:vAlign w:val="center"/>
          </w:tcPr>
          <w:p w14:paraId="6F4223F2" w14:textId="77777777" w:rsidR="00F60575" w:rsidRPr="009C4F1D" w:rsidRDefault="00F60575" w:rsidP="00CB5331">
            <w:pPr>
              <w:pStyle w:val="Tablesmalltext"/>
              <w:jc w:val="right"/>
            </w:pPr>
            <w:r w:rsidRPr="009C4F1D">
              <w:t>3</w:t>
            </w:r>
          </w:p>
        </w:tc>
      </w:tr>
      <w:tr w:rsidR="00F60575" w:rsidRPr="009C4F1D" w14:paraId="3C51BD0B" w14:textId="77777777" w:rsidTr="00CB5331">
        <w:trPr>
          <w:cantSplit/>
          <w:jc w:val="center"/>
        </w:trPr>
        <w:tc>
          <w:tcPr>
            <w:tcW w:w="2028" w:type="pct"/>
            <w:vAlign w:val="center"/>
          </w:tcPr>
          <w:p w14:paraId="16C26BDC" w14:textId="77777777" w:rsidR="00F60575" w:rsidRPr="009C4F1D" w:rsidRDefault="00F60575" w:rsidP="00CB5331">
            <w:pPr>
              <w:pStyle w:val="Tablesmalltext"/>
            </w:pPr>
            <w:r w:rsidRPr="009C4F1D">
              <w:rPr>
                <w:rFonts w:cs="Arial"/>
                <w:szCs w:val="16"/>
              </w:rPr>
              <w:t xml:space="preserve">Eastern gambusia </w:t>
            </w:r>
            <w:r w:rsidRPr="009C4F1D">
              <w:rPr>
                <w:rFonts w:cs="Arial"/>
                <w:i/>
                <w:szCs w:val="16"/>
              </w:rPr>
              <w:t>Gambusia holbrooki*</w:t>
            </w:r>
          </w:p>
        </w:tc>
        <w:tc>
          <w:tcPr>
            <w:tcW w:w="594" w:type="pct"/>
            <w:vAlign w:val="center"/>
          </w:tcPr>
          <w:p w14:paraId="3BB091D1" w14:textId="77777777" w:rsidR="00F60575" w:rsidRPr="009C4F1D" w:rsidRDefault="00F60575" w:rsidP="00CB5331">
            <w:pPr>
              <w:pStyle w:val="Tablesmalltext"/>
              <w:jc w:val="right"/>
            </w:pPr>
          </w:p>
        </w:tc>
        <w:tc>
          <w:tcPr>
            <w:tcW w:w="594" w:type="pct"/>
            <w:vAlign w:val="center"/>
          </w:tcPr>
          <w:p w14:paraId="7FD6CFEB" w14:textId="77777777" w:rsidR="00F60575" w:rsidRPr="009C4F1D" w:rsidRDefault="00F60575" w:rsidP="00CB5331">
            <w:pPr>
              <w:pStyle w:val="Tablesmalltext"/>
              <w:jc w:val="right"/>
            </w:pPr>
            <w:r w:rsidRPr="009C4F1D">
              <w:t>6</w:t>
            </w:r>
          </w:p>
        </w:tc>
        <w:tc>
          <w:tcPr>
            <w:tcW w:w="594" w:type="pct"/>
            <w:vAlign w:val="center"/>
          </w:tcPr>
          <w:p w14:paraId="6EF37822" w14:textId="77777777" w:rsidR="00F60575" w:rsidRPr="009C4F1D" w:rsidRDefault="00F60575" w:rsidP="00CB5331">
            <w:pPr>
              <w:pStyle w:val="Tablesmalltext"/>
              <w:jc w:val="right"/>
            </w:pPr>
            <w:r w:rsidRPr="009C4F1D">
              <w:t>5225</w:t>
            </w:r>
          </w:p>
        </w:tc>
        <w:tc>
          <w:tcPr>
            <w:tcW w:w="594" w:type="pct"/>
          </w:tcPr>
          <w:p w14:paraId="0D54A3AB" w14:textId="77777777" w:rsidR="00F60575" w:rsidRPr="009C4F1D" w:rsidRDefault="00F60575" w:rsidP="00CB5331">
            <w:pPr>
              <w:pStyle w:val="Tablesmalltext"/>
              <w:jc w:val="right"/>
              <w:rPr>
                <w:rFonts w:cs="Arial"/>
                <w:szCs w:val="16"/>
              </w:rPr>
            </w:pPr>
            <w:r w:rsidRPr="009C4F1D">
              <w:rPr>
                <w:rFonts w:cs="Arial"/>
                <w:szCs w:val="16"/>
              </w:rPr>
              <w:t>127</w:t>
            </w:r>
          </w:p>
        </w:tc>
        <w:tc>
          <w:tcPr>
            <w:tcW w:w="595" w:type="pct"/>
            <w:vAlign w:val="center"/>
          </w:tcPr>
          <w:p w14:paraId="03179F95" w14:textId="77777777" w:rsidR="00F60575" w:rsidRPr="009C4F1D" w:rsidRDefault="00F60575" w:rsidP="00CB5331">
            <w:pPr>
              <w:pStyle w:val="Tablesmalltext"/>
              <w:jc w:val="right"/>
            </w:pPr>
            <w:r w:rsidRPr="009C4F1D">
              <w:t>5358</w:t>
            </w:r>
          </w:p>
        </w:tc>
      </w:tr>
      <w:tr w:rsidR="00F60575" w:rsidRPr="009C4F1D" w14:paraId="6B389A50" w14:textId="77777777" w:rsidTr="00CB5331">
        <w:trPr>
          <w:cantSplit/>
          <w:jc w:val="center"/>
        </w:trPr>
        <w:tc>
          <w:tcPr>
            <w:tcW w:w="2028" w:type="pct"/>
            <w:vAlign w:val="center"/>
          </w:tcPr>
          <w:p w14:paraId="26CE2565" w14:textId="77777777" w:rsidR="00F60575" w:rsidRPr="009C4F1D" w:rsidRDefault="00F60575" w:rsidP="00CB5331">
            <w:pPr>
              <w:pStyle w:val="Tablesmalltext"/>
            </w:pPr>
            <w:r w:rsidRPr="009C4F1D">
              <w:rPr>
                <w:rFonts w:cs="Arial"/>
                <w:szCs w:val="16"/>
              </w:rPr>
              <w:t xml:space="preserve">Carp gudgeon </w:t>
            </w:r>
            <w:r w:rsidRPr="009C4F1D">
              <w:rPr>
                <w:rFonts w:cs="Arial"/>
                <w:i/>
                <w:szCs w:val="16"/>
              </w:rPr>
              <w:t>Hypseleotris sp</w:t>
            </w:r>
            <w:r>
              <w:rPr>
                <w:rFonts w:cs="Arial"/>
                <w:i/>
                <w:szCs w:val="16"/>
              </w:rPr>
              <w:t>.</w:t>
            </w:r>
          </w:p>
        </w:tc>
        <w:tc>
          <w:tcPr>
            <w:tcW w:w="594" w:type="pct"/>
            <w:vAlign w:val="center"/>
          </w:tcPr>
          <w:p w14:paraId="4D7D485E" w14:textId="77777777" w:rsidR="00F60575" w:rsidRPr="009C4F1D" w:rsidRDefault="00F60575" w:rsidP="00CB5331">
            <w:pPr>
              <w:pStyle w:val="Tablesmalltext"/>
              <w:jc w:val="right"/>
            </w:pPr>
            <w:r w:rsidRPr="009C4F1D">
              <w:t>170</w:t>
            </w:r>
          </w:p>
        </w:tc>
        <w:tc>
          <w:tcPr>
            <w:tcW w:w="594" w:type="pct"/>
            <w:vAlign w:val="center"/>
          </w:tcPr>
          <w:p w14:paraId="5A4E0C39" w14:textId="77777777" w:rsidR="00F60575" w:rsidRPr="009C4F1D" w:rsidRDefault="00F60575" w:rsidP="00CB5331">
            <w:pPr>
              <w:pStyle w:val="Tablesmalltext"/>
              <w:jc w:val="right"/>
            </w:pPr>
            <w:r w:rsidRPr="009C4F1D">
              <w:t>403</w:t>
            </w:r>
          </w:p>
        </w:tc>
        <w:tc>
          <w:tcPr>
            <w:tcW w:w="594" w:type="pct"/>
            <w:vAlign w:val="center"/>
          </w:tcPr>
          <w:p w14:paraId="7F37CAE2" w14:textId="77777777" w:rsidR="00F60575" w:rsidRPr="009C4F1D" w:rsidRDefault="00F60575" w:rsidP="00CB5331">
            <w:pPr>
              <w:pStyle w:val="Tablesmalltext"/>
              <w:jc w:val="right"/>
            </w:pPr>
            <w:r w:rsidRPr="009C4F1D">
              <w:t>651</w:t>
            </w:r>
          </w:p>
        </w:tc>
        <w:tc>
          <w:tcPr>
            <w:tcW w:w="594" w:type="pct"/>
          </w:tcPr>
          <w:p w14:paraId="1A6F3AB0" w14:textId="77777777" w:rsidR="00F60575" w:rsidRPr="009C4F1D" w:rsidRDefault="00F60575" w:rsidP="00CB5331">
            <w:pPr>
              <w:pStyle w:val="Tablesmalltext"/>
              <w:jc w:val="right"/>
              <w:rPr>
                <w:rFonts w:cs="Arial"/>
                <w:szCs w:val="16"/>
              </w:rPr>
            </w:pPr>
            <w:r w:rsidRPr="009C4F1D">
              <w:rPr>
                <w:rFonts w:cs="Arial"/>
                <w:szCs w:val="16"/>
              </w:rPr>
              <w:t>272</w:t>
            </w:r>
          </w:p>
        </w:tc>
        <w:tc>
          <w:tcPr>
            <w:tcW w:w="595" w:type="pct"/>
            <w:vAlign w:val="center"/>
          </w:tcPr>
          <w:p w14:paraId="382B2BB5" w14:textId="77777777" w:rsidR="00F60575" w:rsidRPr="009C4F1D" w:rsidRDefault="00F60575" w:rsidP="00CB5331">
            <w:pPr>
              <w:pStyle w:val="Tablesmalltext"/>
              <w:jc w:val="right"/>
            </w:pPr>
            <w:r w:rsidRPr="009C4F1D">
              <w:t>1496</w:t>
            </w:r>
          </w:p>
        </w:tc>
      </w:tr>
      <w:tr w:rsidR="00F60575" w:rsidRPr="009C4F1D" w14:paraId="4E1B3D88" w14:textId="77777777" w:rsidTr="00CB5331">
        <w:trPr>
          <w:cantSplit/>
          <w:jc w:val="center"/>
        </w:trPr>
        <w:tc>
          <w:tcPr>
            <w:tcW w:w="2028" w:type="pct"/>
            <w:vAlign w:val="center"/>
          </w:tcPr>
          <w:p w14:paraId="7584EDEA" w14:textId="77777777" w:rsidR="00F60575" w:rsidRPr="009C4F1D" w:rsidRDefault="00F60575" w:rsidP="00CB5331">
            <w:pPr>
              <w:pStyle w:val="Tablesmalltext"/>
            </w:pPr>
            <w:r w:rsidRPr="009C4F1D">
              <w:rPr>
                <w:rFonts w:cs="Arial"/>
                <w:szCs w:val="16"/>
              </w:rPr>
              <w:t xml:space="preserve">Golden perch </w:t>
            </w:r>
            <w:r w:rsidRPr="009C4F1D">
              <w:rPr>
                <w:rFonts w:cs="Arial"/>
                <w:i/>
                <w:szCs w:val="16"/>
              </w:rPr>
              <w:t>Macquaria ambigua</w:t>
            </w:r>
          </w:p>
        </w:tc>
        <w:tc>
          <w:tcPr>
            <w:tcW w:w="594" w:type="pct"/>
            <w:vAlign w:val="center"/>
          </w:tcPr>
          <w:p w14:paraId="07A817C8" w14:textId="77777777" w:rsidR="00F60575" w:rsidRPr="009C4F1D" w:rsidRDefault="00F60575" w:rsidP="00CB5331">
            <w:pPr>
              <w:pStyle w:val="Tablesmalltext"/>
              <w:jc w:val="right"/>
            </w:pPr>
            <w:r w:rsidRPr="009C4F1D">
              <w:t>2</w:t>
            </w:r>
          </w:p>
        </w:tc>
        <w:tc>
          <w:tcPr>
            <w:tcW w:w="594" w:type="pct"/>
            <w:vAlign w:val="center"/>
          </w:tcPr>
          <w:p w14:paraId="56A50B2D" w14:textId="77777777" w:rsidR="00F60575" w:rsidRPr="009C4F1D" w:rsidRDefault="00F60575" w:rsidP="00CB5331">
            <w:pPr>
              <w:pStyle w:val="Tablesmalltext"/>
              <w:jc w:val="right"/>
            </w:pPr>
            <w:r w:rsidRPr="009C4F1D">
              <w:t>3</w:t>
            </w:r>
          </w:p>
        </w:tc>
        <w:tc>
          <w:tcPr>
            <w:tcW w:w="594" w:type="pct"/>
            <w:vAlign w:val="center"/>
          </w:tcPr>
          <w:p w14:paraId="14AAAE0B" w14:textId="77777777" w:rsidR="00F60575" w:rsidRPr="009C4F1D" w:rsidRDefault="00F60575" w:rsidP="00CB5331">
            <w:pPr>
              <w:pStyle w:val="Tablesmalltext"/>
              <w:jc w:val="right"/>
            </w:pPr>
            <w:r w:rsidRPr="009C4F1D">
              <w:t>1</w:t>
            </w:r>
          </w:p>
        </w:tc>
        <w:tc>
          <w:tcPr>
            <w:tcW w:w="594" w:type="pct"/>
          </w:tcPr>
          <w:p w14:paraId="72E396AA" w14:textId="77777777" w:rsidR="00F60575" w:rsidRPr="009C4F1D" w:rsidRDefault="00F60575" w:rsidP="00CB5331">
            <w:pPr>
              <w:pStyle w:val="Tablesmalltext"/>
              <w:jc w:val="right"/>
              <w:rPr>
                <w:rFonts w:cs="Arial"/>
                <w:szCs w:val="16"/>
              </w:rPr>
            </w:pPr>
          </w:p>
        </w:tc>
        <w:tc>
          <w:tcPr>
            <w:tcW w:w="595" w:type="pct"/>
            <w:vAlign w:val="center"/>
          </w:tcPr>
          <w:p w14:paraId="2017DA37" w14:textId="77777777" w:rsidR="00F60575" w:rsidRPr="009C4F1D" w:rsidRDefault="00F60575" w:rsidP="00CB5331">
            <w:pPr>
              <w:pStyle w:val="Tablesmalltext"/>
              <w:jc w:val="right"/>
            </w:pPr>
            <w:r w:rsidRPr="009C4F1D">
              <w:t>6</w:t>
            </w:r>
          </w:p>
        </w:tc>
      </w:tr>
      <w:tr w:rsidR="00F60575" w:rsidRPr="009C4F1D" w14:paraId="22F001FD" w14:textId="77777777" w:rsidTr="00CB5331">
        <w:trPr>
          <w:cantSplit/>
          <w:jc w:val="center"/>
        </w:trPr>
        <w:tc>
          <w:tcPr>
            <w:tcW w:w="2028" w:type="pct"/>
            <w:vAlign w:val="center"/>
          </w:tcPr>
          <w:p w14:paraId="0614642D" w14:textId="77777777" w:rsidR="00F60575" w:rsidRPr="009C4F1D" w:rsidRDefault="00F60575" w:rsidP="00CB5331">
            <w:pPr>
              <w:pStyle w:val="Tablesmalltext"/>
            </w:pPr>
            <w:r w:rsidRPr="009C4F1D">
              <w:rPr>
                <w:rFonts w:cs="Arial"/>
                <w:szCs w:val="16"/>
              </w:rPr>
              <w:t xml:space="preserve">Murray River rainbowfish </w:t>
            </w:r>
            <w:r w:rsidRPr="009C4F1D">
              <w:rPr>
                <w:rFonts w:cs="Arial"/>
                <w:i/>
                <w:szCs w:val="16"/>
              </w:rPr>
              <w:t>Melanotaenia fluviatilis</w:t>
            </w:r>
          </w:p>
        </w:tc>
        <w:tc>
          <w:tcPr>
            <w:tcW w:w="594" w:type="pct"/>
            <w:vAlign w:val="center"/>
          </w:tcPr>
          <w:p w14:paraId="5753B6B0" w14:textId="77777777" w:rsidR="00F60575" w:rsidRPr="009C4F1D" w:rsidRDefault="00F60575" w:rsidP="00CB5331">
            <w:pPr>
              <w:pStyle w:val="Tablesmalltext"/>
              <w:jc w:val="right"/>
            </w:pPr>
            <w:r w:rsidRPr="009C4F1D">
              <w:t>58</w:t>
            </w:r>
          </w:p>
        </w:tc>
        <w:tc>
          <w:tcPr>
            <w:tcW w:w="594" w:type="pct"/>
            <w:vAlign w:val="center"/>
          </w:tcPr>
          <w:p w14:paraId="41945B73" w14:textId="77777777" w:rsidR="00F60575" w:rsidRPr="009C4F1D" w:rsidRDefault="00F60575" w:rsidP="00CB5331">
            <w:pPr>
              <w:pStyle w:val="Tablesmalltext"/>
              <w:jc w:val="right"/>
            </w:pPr>
            <w:r w:rsidRPr="009C4F1D">
              <w:t>94</w:t>
            </w:r>
          </w:p>
        </w:tc>
        <w:tc>
          <w:tcPr>
            <w:tcW w:w="594" w:type="pct"/>
            <w:vAlign w:val="center"/>
          </w:tcPr>
          <w:p w14:paraId="738518A0" w14:textId="77777777" w:rsidR="00F60575" w:rsidRPr="009C4F1D" w:rsidRDefault="00F60575" w:rsidP="00CB5331">
            <w:pPr>
              <w:pStyle w:val="Tablesmalltext"/>
              <w:jc w:val="right"/>
            </w:pPr>
            <w:r w:rsidRPr="009C4F1D">
              <w:t>152</w:t>
            </w:r>
          </w:p>
        </w:tc>
        <w:tc>
          <w:tcPr>
            <w:tcW w:w="594" w:type="pct"/>
            <w:vAlign w:val="center"/>
          </w:tcPr>
          <w:p w14:paraId="540EA7C3" w14:textId="77777777" w:rsidR="00F60575" w:rsidRPr="009C4F1D" w:rsidRDefault="00F60575" w:rsidP="00CB5331">
            <w:pPr>
              <w:pStyle w:val="Tablesmalltext"/>
              <w:jc w:val="right"/>
            </w:pPr>
            <w:r w:rsidRPr="009C4F1D">
              <w:t>86</w:t>
            </w:r>
          </w:p>
        </w:tc>
        <w:tc>
          <w:tcPr>
            <w:tcW w:w="595" w:type="pct"/>
            <w:vAlign w:val="center"/>
          </w:tcPr>
          <w:p w14:paraId="5146C492" w14:textId="77777777" w:rsidR="00F60575" w:rsidRPr="009C4F1D" w:rsidRDefault="00F60575" w:rsidP="00CB5331">
            <w:pPr>
              <w:pStyle w:val="Tablesmalltext"/>
              <w:jc w:val="right"/>
            </w:pPr>
            <w:r w:rsidRPr="009C4F1D">
              <w:t>390</w:t>
            </w:r>
          </w:p>
        </w:tc>
      </w:tr>
      <w:tr w:rsidR="00F60575" w:rsidRPr="009C4F1D" w14:paraId="00737442" w14:textId="77777777" w:rsidTr="00CB5331">
        <w:trPr>
          <w:cantSplit/>
          <w:jc w:val="center"/>
        </w:trPr>
        <w:tc>
          <w:tcPr>
            <w:tcW w:w="2028" w:type="pct"/>
            <w:vAlign w:val="center"/>
          </w:tcPr>
          <w:p w14:paraId="6C88FE6E" w14:textId="77777777" w:rsidR="00F60575" w:rsidRPr="009C4F1D" w:rsidRDefault="00F60575" w:rsidP="00CB5331">
            <w:pPr>
              <w:pStyle w:val="Tablesmalltext"/>
            </w:pPr>
            <w:r w:rsidRPr="009C4F1D">
              <w:rPr>
                <w:rFonts w:cs="Arial"/>
                <w:szCs w:val="16"/>
              </w:rPr>
              <w:t xml:space="preserve">Flatheaded gudgeon </w:t>
            </w:r>
            <w:r w:rsidRPr="009C4F1D">
              <w:rPr>
                <w:rFonts w:cs="Arial"/>
                <w:i/>
                <w:szCs w:val="16"/>
              </w:rPr>
              <w:t>Philypnodon grandiceps</w:t>
            </w:r>
          </w:p>
        </w:tc>
        <w:tc>
          <w:tcPr>
            <w:tcW w:w="594" w:type="pct"/>
            <w:vAlign w:val="center"/>
          </w:tcPr>
          <w:p w14:paraId="5E95B2A7" w14:textId="77777777" w:rsidR="00F60575" w:rsidRPr="009C4F1D" w:rsidRDefault="00F60575" w:rsidP="00CB5331">
            <w:pPr>
              <w:pStyle w:val="Tablesmalltext"/>
              <w:jc w:val="right"/>
            </w:pPr>
          </w:p>
        </w:tc>
        <w:tc>
          <w:tcPr>
            <w:tcW w:w="594" w:type="pct"/>
            <w:vAlign w:val="center"/>
          </w:tcPr>
          <w:p w14:paraId="2FF391B4" w14:textId="77777777" w:rsidR="00F60575" w:rsidRPr="009C4F1D" w:rsidRDefault="00F60575" w:rsidP="00CB5331">
            <w:pPr>
              <w:pStyle w:val="Tablesmalltext"/>
              <w:jc w:val="right"/>
            </w:pPr>
            <w:r w:rsidRPr="009C4F1D">
              <w:t>1</w:t>
            </w:r>
          </w:p>
        </w:tc>
        <w:tc>
          <w:tcPr>
            <w:tcW w:w="594" w:type="pct"/>
            <w:vAlign w:val="center"/>
          </w:tcPr>
          <w:p w14:paraId="2E29627C" w14:textId="77777777" w:rsidR="00F60575" w:rsidRPr="009C4F1D" w:rsidRDefault="00F60575" w:rsidP="00CB5331">
            <w:pPr>
              <w:pStyle w:val="Tablesmalltext"/>
              <w:jc w:val="right"/>
            </w:pPr>
            <w:r w:rsidRPr="009C4F1D">
              <w:t>2</w:t>
            </w:r>
          </w:p>
        </w:tc>
        <w:tc>
          <w:tcPr>
            <w:tcW w:w="594" w:type="pct"/>
          </w:tcPr>
          <w:p w14:paraId="04B3FC74" w14:textId="77777777" w:rsidR="00F60575" w:rsidRPr="009C4F1D" w:rsidRDefault="00F60575" w:rsidP="00CB5331">
            <w:pPr>
              <w:pStyle w:val="Tablesmalltext"/>
              <w:jc w:val="right"/>
              <w:rPr>
                <w:rFonts w:cs="Arial"/>
                <w:szCs w:val="16"/>
              </w:rPr>
            </w:pPr>
          </w:p>
        </w:tc>
        <w:tc>
          <w:tcPr>
            <w:tcW w:w="595" w:type="pct"/>
            <w:vAlign w:val="center"/>
          </w:tcPr>
          <w:p w14:paraId="07E8939C" w14:textId="77777777" w:rsidR="00F60575" w:rsidRPr="009C4F1D" w:rsidRDefault="00F60575" w:rsidP="00CB5331">
            <w:pPr>
              <w:pStyle w:val="Tablesmalltext"/>
              <w:jc w:val="right"/>
            </w:pPr>
            <w:r w:rsidRPr="009C4F1D">
              <w:t>3</w:t>
            </w:r>
          </w:p>
        </w:tc>
      </w:tr>
      <w:tr w:rsidR="00F60575" w:rsidRPr="009C4F1D" w14:paraId="2F34E442" w14:textId="77777777" w:rsidTr="00CB5331">
        <w:trPr>
          <w:cantSplit/>
          <w:jc w:val="center"/>
        </w:trPr>
        <w:tc>
          <w:tcPr>
            <w:tcW w:w="2028" w:type="pct"/>
            <w:vAlign w:val="center"/>
          </w:tcPr>
          <w:p w14:paraId="683FBE5F" w14:textId="77777777" w:rsidR="00F60575" w:rsidRPr="009C4F1D" w:rsidRDefault="00F60575" w:rsidP="00CB5331">
            <w:pPr>
              <w:pStyle w:val="Tablesmalltext"/>
              <w:rPr>
                <w:rFonts w:cs="Arial"/>
                <w:szCs w:val="16"/>
              </w:rPr>
            </w:pPr>
            <w:r w:rsidRPr="009C4F1D">
              <w:rPr>
                <w:rFonts w:cs="Arial"/>
                <w:szCs w:val="16"/>
              </w:rPr>
              <w:t xml:space="preserve">Australian smelt </w:t>
            </w:r>
            <w:r w:rsidRPr="009C4F1D">
              <w:rPr>
                <w:rFonts w:cs="Arial"/>
                <w:i/>
                <w:szCs w:val="16"/>
              </w:rPr>
              <w:t>Retropinna semoni</w:t>
            </w:r>
          </w:p>
        </w:tc>
        <w:tc>
          <w:tcPr>
            <w:tcW w:w="594" w:type="pct"/>
            <w:vAlign w:val="center"/>
          </w:tcPr>
          <w:p w14:paraId="70773DC4" w14:textId="77777777" w:rsidR="00F60575" w:rsidRPr="009C4F1D" w:rsidRDefault="00F60575" w:rsidP="00CB5331">
            <w:pPr>
              <w:pStyle w:val="Tablesmalltext"/>
              <w:jc w:val="right"/>
            </w:pPr>
            <w:r w:rsidRPr="009C4F1D">
              <w:t>9</w:t>
            </w:r>
          </w:p>
        </w:tc>
        <w:tc>
          <w:tcPr>
            <w:tcW w:w="594" w:type="pct"/>
            <w:vAlign w:val="center"/>
          </w:tcPr>
          <w:p w14:paraId="29898C27" w14:textId="77777777" w:rsidR="00F60575" w:rsidRPr="009C4F1D" w:rsidRDefault="00F60575" w:rsidP="00CB5331">
            <w:pPr>
              <w:pStyle w:val="Tablesmalltext"/>
              <w:jc w:val="right"/>
              <w:rPr>
                <w:rFonts w:cs="Arial"/>
                <w:szCs w:val="16"/>
              </w:rPr>
            </w:pPr>
            <w:r w:rsidRPr="009C4F1D">
              <w:rPr>
                <w:rFonts w:cs="Arial"/>
                <w:szCs w:val="16"/>
              </w:rPr>
              <w:t>1</w:t>
            </w:r>
          </w:p>
        </w:tc>
        <w:tc>
          <w:tcPr>
            <w:tcW w:w="594" w:type="pct"/>
            <w:vAlign w:val="center"/>
          </w:tcPr>
          <w:p w14:paraId="1CD28910" w14:textId="77777777" w:rsidR="00F60575" w:rsidRPr="009C4F1D" w:rsidRDefault="00F60575" w:rsidP="00CB5331">
            <w:pPr>
              <w:pStyle w:val="Tablesmalltext"/>
              <w:jc w:val="right"/>
              <w:rPr>
                <w:rFonts w:cs="Arial"/>
                <w:szCs w:val="16"/>
              </w:rPr>
            </w:pPr>
            <w:r w:rsidRPr="009C4F1D">
              <w:rPr>
                <w:rFonts w:cs="Arial"/>
                <w:szCs w:val="16"/>
              </w:rPr>
              <w:t>60</w:t>
            </w:r>
          </w:p>
        </w:tc>
        <w:tc>
          <w:tcPr>
            <w:tcW w:w="594" w:type="pct"/>
          </w:tcPr>
          <w:p w14:paraId="53E0FCEF" w14:textId="77777777" w:rsidR="00F60575" w:rsidRPr="009C4F1D" w:rsidRDefault="00F60575" w:rsidP="00CB5331">
            <w:pPr>
              <w:pStyle w:val="Tablesmalltext"/>
              <w:jc w:val="right"/>
              <w:rPr>
                <w:rFonts w:cs="Arial"/>
                <w:szCs w:val="16"/>
              </w:rPr>
            </w:pPr>
            <w:r w:rsidRPr="009C4F1D">
              <w:rPr>
                <w:rFonts w:cs="Arial"/>
                <w:szCs w:val="16"/>
              </w:rPr>
              <w:t>36</w:t>
            </w:r>
          </w:p>
        </w:tc>
        <w:tc>
          <w:tcPr>
            <w:tcW w:w="595" w:type="pct"/>
            <w:vAlign w:val="center"/>
          </w:tcPr>
          <w:p w14:paraId="795439A8" w14:textId="77777777" w:rsidR="00F60575" w:rsidRPr="009C4F1D" w:rsidRDefault="00F60575" w:rsidP="00CB5331">
            <w:pPr>
              <w:pStyle w:val="Tablesmalltext"/>
              <w:jc w:val="right"/>
              <w:rPr>
                <w:rFonts w:cs="Arial"/>
                <w:szCs w:val="16"/>
              </w:rPr>
            </w:pPr>
            <w:r w:rsidRPr="009C4F1D">
              <w:rPr>
                <w:rFonts w:cs="Arial"/>
                <w:szCs w:val="16"/>
              </w:rPr>
              <w:t>106</w:t>
            </w:r>
          </w:p>
        </w:tc>
      </w:tr>
      <w:tr w:rsidR="00F60575" w:rsidRPr="009C4F1D" w14:paraId="25E7FD90" w14:textId="77777777" w:rsidTr="00CB5331">
        <w:trPr>
          <w:cantSplit/>
          <w:jc w:val="center"/>
        </w:trPr>
        <w:tc>
          <w:tcPr>
            <w:tcW w:w="2028" w:type="pct"/>
            <w:vAlign w:val="center"/>
          </w:tcPr>
          <w:p w14:paraId="1B258621" w14:textId="77777777" w:rsidR="00F60575" w:rsidRPr="009C4F1D" w:rsidRDefault="00F60575" w:rsidP="00CB5331">
            <w:pPr>
              <w:pStyle w:val="Tablesmalltext"/>
              <w:rPr>
                <w:rFonts w:cs="Arial"/>
                <w:b/>
                <w:szCs w:val="16"/>
              </w:rPr>
            </w:pPr>
            <w:r w:rsidRPr="009C4F1D">
              <w:rPr>
                <w:rFonts w:cs="Arial"/>
                <w:b/>
                <w:szCs w:val="16"/>
              </w:rPr>
              <w:t>Total number of individuals</w:t>
            </w:r>
          </w:p>
        </w:tc>
        <w:tc>
          <w:tcPr>
            <w:tcW w:w="594" w:type="pct"/>
            <w:vAlign w:val="center"/>
          </w:tcPr>
          <w:p w14:paraId="099764C7" w14:textId="77777777" w:rsidR="00F60575" w:rsidRPr="009C4F1D" w:rsidRDefault="00F60575" w:rsidP="00CB5331">
            <w:pPr>
              <w:pStyle w:val="Tablesmalltext"/>
              <w:jc w:val="right"/>
              <w:rPr>
                <w:rFonts w:cs="Arial"/>
                <w:b/>
                <w:szCs w:val="16"/>
              </w:rPr>
            </w:pPr>
            <w:r w:rsidRPr="009C4F1D">
              <w:rPr>
                <w:rFonts w:cs="Arial"/>
                <w:b/>
                <w:szCs w:val="16"/>
              </w:rPr>
              <w:t>239</w:t>
            </w:r>
          </w:p>
        </w:tc>
        <w:tc>
          <w:tcPr>
            <w:tcW w:w="594" w:type="pct"/>
            <w:vAlign w:val="center"/>
          </w:tcPr>
          <w:p w14:paraId="1001D008" w14:textId="77777777" w:rsidR="00F60575" w:rsidRPr="009C4F1D" w:rsidRDefault="00F60575" w:rsidP="00CB5331">
            <w:pPr>
              <w:pStyle w:val="Tablesmalltext"/>
              <w:jc w:val="right"/>
              <w:rPr>
                <w:rFonts w:cs="Arial"/>
                <w:b/>
                <w:szCs w:val="16"/>
              </w:rPr>
            </w:pPr>
            <w:r w:rsidRPr="009C4F1D">
              <w:rPr>
                <w:rFonts w:cs="Arial"/>
                <w:b/>
                <w:szCs w:val="16"/>
              </w:rPr>
              <w:t>508</w:t>
            </w:r>
          </w:p>
        </w:tc>
        <w:tc>
          <w:tcPr>
            <w:tcW w:w="594" w:type="pct"/>
            <w:vAlign w:val="center"/>
          </w:tcPr>
          <w:p w14:paraId="30967D0D" w14:textId="77777777" w:rsidR="00F60575" w:rsidRPr="009C4F1D" w:rsidRDefault="00F60575" w:rsidP="00CB5331">
            <w:pPr>
              <w:pStyle w:val="Tablesmalltext"/>
              <w:jc w:val="right"/>
              <w:rPr>
                <w:rFonts w:cs="Arial"/>
                <w:b/>
                <w:szCs w:val="16"/>
              </w:rPr>
            </w:pPr>
            <w:r w:rsidRPr="009C4F1D">
              <w:rPr>
                <w:rFonts w:cs="Arial"/>
                <w:b/>
                <w:szCs w:val="16"/>
              </w:rPr>
              <w:t>6091</w:t>
            </w:r>
          </w:p>
        </w:tc>
        <w:tc>
          <w:tcPr>
            <w:tcW w:w="594" w:type="pct"/>
          </w:tcPr>
          <w:p w14:paraId="184833C4" w14:textId="77777777" w:rsidR="00F60575" w:rsidRPr="009C4F1D" w:rsidRDefault="00F60575" w:rsidP="00CB5331">
            <w:pPr>
              <w:pStyle w:val="Tablesmalltext"/>
              <w:jc w:val="right"/>
              <w:rPr>
                <w:rFonts w:cs="Arial"/>
                <w:b/>
                <w:szCs w:val="16"/>
              </w:rPr>
            </w:pPr>
            <w:r w:rsidRPr="009C4F1D">
              <w:rPr>
                <w:rFonts w:cs="Arial"/>
                <w:b/>
                <w:szCs w:val="16"/>
              </w:rPr>
              <w:t>524</w:t>
            </w:r>
          </w:p>
        </w:tc>
        <w:tc>
          <w:tcPr>
            <w:tcW w:w="595" w:type="pct"/>
            <w:vAlign w:val="center"/>
          </w:tcPr>
          <w:p w14:paraId="24F6AA17" w14:textId="77777777" w:rsidR="00F60575" w:rsidRPr="009C4F1D" w:rsidRDefault="00F60575" w:rsidP="00CB5331">
            <w:pPr>
              <w:pStyle w:val="Tablesmalltext"/>
              <w:jc w:val="right"/>
              <w:rPr>
                <w:rFonts w:cs="Arial"/>
                <w:b/>
                <w:szCs w:val="16"/>
              </w:rPr>
            </w:pPr>
            <w:r w:rsidRPr="009C4F1D">
              <w:rPr>
                <w:rFonts w:cs="Arial"/>
                <w:b/>
                <w:szCs w:val="16"/>
              </w:rPr>
              <w:t>7362</w:t>
            </w:r>
          </w:p>
        </w:tc>
      </w:tr>
    </w:tbl>
    <w:p w14:paraId="4FF7428C" w14:textId="10DC9F96" w:rsidR="00F60575" w:rsidRDefault="00F60575" w:rsidP="00F60575">
      <w:pPr>
        <w:pStyle w:val="Para0"/>
      </w:pPr>
      <w:r>
        <w:t xml:space="preserve">Across the four years of sampling (2015–2018), over 7300 individuals representing five native and two exotic species were collected from the annual netting surveys </w:t>
      </w:r>
      <w:r w:rsidRPr="009C4F1D">
        <w:t>(</w:t>
      </w:r>
      <w:r w:rsidR="001C2021" w:rsidRPr="001C2021">
        <w:fldChar w:fldCharType="begin"/>
      </w:r>
      <w:r w:rsidR="001C2021" w:rsidRPr="001C2021">
        <w:instrText xml:space="preserve"> REF _Ref517865919 \h </w:instrText>
      </w:r>
      <w:r w:rsidR="001C2021">
        <w:instrText xml:space="preserve"> \* MERGEFORMAT </w:instrText>
      </w:r>
      <w:r w:rsidR="001C2021" w:rsidRPr="001C2021">
        <w:fldChar w:fldCharType="separate"/>
      </w:r>
      <w:r w:rsidR="001C2021" w:rsidRPr="001C2021">
        <w:t>Table 7</w:t>
      </w:r>
      <w:r w:rsidR="001C2021" w:rsidRPr="001C2021">
        <w:noBreakHyphen/>
        <w:t>2</w:t>
      </w:r>
      <w:r w:rsidR="001C2021" w:rsidRPr="001C2021">
        <w:fldChar w:fldCharType="end"/>
      </w:r>
      <w:r w:rsidRPr="001C2021">
        <w:t>).</w:t>
      </w:r>
      <w:r>
        <w:t xml:space="preserve"> Eastern gambusia </w:t>
      </w:r>
      <w:r w:rsidRPr="002C3152">
        <w:t>Australian smelt was the most abundant species collected</w:t>
      </w:r>
      <w:r>
        <w:t>, although t</w:t>
      </w:r>
      <w:r w:rsidRPr="005425C3">
        <w:t xml:space="preserve">he majority of eastern gambusia </w:t>
      </w:r>
      <w:r>
        <w:t xml:space="preserve">were </w:t>
      </w:r>
      <w:r w:rsidRPr="005425C3">
        <w:t>collected in 2017 from a single site, Stewarts Bridge. High flows in spring 2016 might have facilitated dispersal of eastern gambusia from offstream habitats into the river.</w:t>
      </w:r>
      <w:r>
        <w:t xml:space="preserve"> </w:t>
      </w:r>
      <w:r w:rsidRPr="008B1C6F">
        <w:t xml:space="preserve">The abundance of </w:t>
      </w:r>
      <w:r>
        <w:t>carp gudgeon</w:t>
      </w:r>
      <w:r w:rsidRPr="008B1C6F">
        <w:t xml:space="preserve"> and Murray River rainbowfish</w:t>
      </w:r>
      <w:r>
        <w:t xml:space="preserve"> increased over the first three years, then declined in the fourth year.</w:t>
      </w:r>
    </w:p>
    <w:p w14:paraId="5BC0C867" w14:textId="77777777" w:rsidR="00F60575" w:rsidRPr="009C4F1D" w:rsidRDefault="00F60575" w:rsidP="00F60575">
      <w:pPr>
        <w:pStyle w:val="Para0"/>
        <w:rPr>
          <w:i/>
        </w:rPr>
      </w:pPr>
      <w:r w:rsidRPr="009C4F1D">
        <w:t xml:space="preserve">Length frequency histograms are presented </w:t>
      </w:r>
      <w:r>
        <w:t xml:space="preserve">below </w:t>
      </w:r>
      <w:r w:rsidRPr="009C4F1D">
        <w:t xml:space="preserve">for three of the </w:t>
      </w:r>
      <w:r>
        <w:t>large-bodied</w:t>
      </w:r>
      <w:r w:rsidRPr="009C4F1D">
        <w:t xml:space="preserve"> species</w:t>
      </w:r>
      <w:r>
        <w:t xml:space="preserve"> collected</w:t>
      </w:r>
      <w:r w:rsidRPr="009C4F1D">
        <w:t xml:space="preserve">: Murray cod, golden perch and silver perch. </w:t>
      </w:r>
      <w:r>
        <w:t>Data from the first three years is also provided for comparison.</w:t>
      </w:r>
    </w:p>
    <w:p w14:paraId="0DD50591" w14:textId="77777777" w:rsidR="00F60575" w:rsidRPr="00271E71" w:rsidRDefault="00F60575" w:rsidP="00F60575">
      <w:pPr>
        <w:pStyle w:val="Para0"/>
        <w:rPr>
          <w:i/>
        </w:rPr>
      </w:pPr>
      <w:r w:rsidRPr="00271E71">
        <w:rPr>
          <w:i/>
        </w:rPr>
        <w:t>Murray cod</w:t>
      </w:r>
    </w:p>
    <w:p w14:paraId="40433F9A" w14:textId="49EFDDAF" w:rsidR="00F60575" w:rsidRDefault="00F60575" w:rsidP="004B54B1">
      <w:pPr>
        <w:pStyle w:val="Para0"/>
      </w:pPr>
      <w:r w:rsidRPr="009C4F1D">
        <w:t xml:space="preserve">The size of Murray cod collected in the </w:t>
      </w:r>
      <w:r>
        <w:t>2018 surveys ranged</w:t>
      </w:r>
      <w:r w:rsidRPr="009C4F1D">
        <w:t xml:space="preserve"> from </w:t>
      </w:r>
      <w:r>
        <w:t>70</w:t>
      </w:r>
      <w:r w:rsidRPr="009C4F1D">
        <w:t xml:space="preserve"> mm in length and </w:t>
      </w:r>
      <w:r>
        <w:t>4.8</w:t>
      </w:r>
      <w:r w:rsidRPr="009C4F1D">
        <w:t xml:space="preserve"> g in weight to </w:t>
      </w:r>
      <w:r>
        <w:t>710</w:t>
      </w:r>
      <w:r w:rsidRPr="009C4F1D">
        <w:t xml:space="preserve"> mm in length and </w:t>
      </w:r>
      <w:r>
        <w:t>5.1</w:t>
      </w:r>
      <w:r w:rsidRPr="009C4F1D">
        <w:t xml:space="preserve"> kg in </w:t>
      </w:r>
      <w:r w:rsidRPr="004B54B1">
        <w:t>weight (</w:t>
      </w:r>
      <w:r w:rsidR="00790B81" w:rsidRPr="004B54B1">
        <w:fldChar w:fldCharType="begin"/>
      </w:r>
      <w:r w:rsidR="00790B81" w:rsidRPr="004B54B1">
        <w:instrText xml:space="preserve"> REF _Ref486939869 </w:instrText>
      </w:r>
      <w:r w:rsidR="00790B81">
        <w:instrText xml:space="preserve"> \* MERGEFORMAT </w:instrText>
      </w:r>
      <w:r w:rsidR="00790B81" w:rsidRPr="004B54B1">
        <w:fldChar w:fldCharType="separate"/>
      </w:r>
      <w:r w:rsidR="001C7750" w:rsidRPr="001C7750">
        <w:t>Figure 7</w:t>
      </w:r>
      <w:r w:rsidR="001C7750" w:rsidRPr="001C7750">
        <w:noBreakHyphen/>
        <w:t>1</w:t>
      </w:r>
      <w:r w:rsidR="00790B81" w:rsidRPr="004B54B1">
        <w:fldChar w:fldCharType="end"/>
      </w:r>
      <w:r w:rsidR="00790B81">
        <w:t xml:space="preserve">, </w:t>
      </w:r>
      <w:r w:rsidR="004B54B1" w:rsidRPr="004B54B1">
        <w:fldChar w:fldCharType="begin"/>
      </w:r>
      <w:r w:rsidR="004B54B1" w:rsidRPr="004B54B1">
        <w:instrText xml:space="preserve"> REF _Ref486935650 </w:instrText>
      </w:r>
      <w:r w:rsidR="004B54B1">
        <w:instrText xml:space="preserve"> \* MERGEFORMAT </w:instrText>
      </w:r>
      <w:r w:rsidR="004B54B1" w:rsidRPr="004B54B1">
        <w:fldChar w:fldCharType="separate"/>
      </w:r>
      <w:r w:rsidR="001C7750" w:rsidRPr="001C7750">
        <w:t>Figure 7</w:t>
      </w:r>
      <w:r w:rsidR="001C7750" w:rsidRPr="001C7750">
        <w:noBreakHyphen/>
        <w:t>2</w:t>
      </w:r>
      <w:r w:rsidR="004B54B1" w:rsidRPr="004B54B1">
        <w:fldChar w:fldCharType="end"/>
      </w:r>
      <w:r w:rsidRPr="004B54B1">
        <w:t>). Nine young-of-year (YOY) Murray cod (i.e. &lt;100 mm in length) were collected. In 2018, fewer fish between 150-400</w:t>
      </w:r>
      <w:r w:rsidRPr="009C4F1D">
        <w:t xml:space="preserve"> mm in length were collected.</w:t>
      </w:r>
    </w:p>
    <w:p w14:paraId="082EC690" w14:textId="77777777" w:rsidR="00790B81" w:rsidRPr="009C4F1D" w:rsidRDefault="00790B81" w:rsidP="00790B81">
      <w:pPr>
        <w:spacing w:before="240" w:after="100"/>
        <w:jc w:val="center"/>
        <w:rPr>
          <w:rFonts w:ascii="Arial Narrow" w:hAnsi="Arial Narrow"/>
          <w:b/>
          <w:highlight w:val="yellow"/>
        </w:rPr>
      </w:pPr>
      <w:r w:rsidRPr="009C4F1D">
        <w:rPr>
          <w:rFonts w:ascii="Arial Narrow" w:hAnsi="Arial Narrow"/>
          <w:b/>
          <w:noProof/>
          <w:lang w:val="en-AU" w:eastAsia="en-AU"/>
        </w:rPr>
        <w:drawing>
          <wp:inline distT="0" distB="0" distL="0" distR="0" wp14:anchorId="3C1337ED" wp14:editId="4855545E">
            <wp:extent cx="2397600" cy="1800000"/>
            <wp:effectExtent l="0" t="0" r="3175" b="0"/>
            <wp:docPr id="299" name="Picture 299" descr="C:\Users\wk01\AppData\Local\Temp\notes8C70B2\1814_1526533544203_resized_20180523_11341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01\AppData\Local\Temp\notes8C70B2\1814_1526533544203_resized_20180523_113412001.jpeg"/>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2397600" cy="1800000"/>
                    </a:xfrm>
                    <a:prstGeom prst="rect">
                      <a:avLst/>
                    </a:prstGeom>
                    <a:noFill/>
                    <a:ln>
                      <a:noFill/>
                    </a:ln>
                  </pic:spPr>
                </pic:pic>
              </a:graphicData>
            </a:graphic>
          </wp:inline>
        </w:drawing>
      </w:r>
    </w:p>
    <w:p w14:paraId="058435DE" w14:textId="77777777" w:rsidR="00790B81" w:rsidRPr="009C4F1D" w:rsidRDefault="00790B81" w:rsidP="00790B81">
      <w:pPr>
        <w:spacing w:before="240" w:after="100"/>
        <w:rPr>
          <w:rFonts w:ascii="Arial Narrow" w:hAnsi="Arial Narrow"/>
          <w:b/>
        </w:rPr>
      </w:pPr>
      <w:bookmarkStart w:id="400" w:name="_Ref486939869"/>
      <w:bookmarkStart w:id="401" w:name="_Toc5629945"/>
      <w:bookmarkStart w:id="402" w:name="_Hlk518912968"/>
      <w:r w:rsidRPr="009C4F1D">
        <w:rPr>
          <w:rFonts w:ascii="Arial Narrow" w:hAnsi="Arial Narrow"/>
          <w:b/>
        </w:rPr>
        <w:t xml:space="preserve">Figure </w:t>
      </w:r>
      <w:r>
        <w:rPr>
          <w:rFonts w:ascii="Arial Narrow" w:hAnsi="Arial Narrow"/>
          <w:b/>
        </w:rPr>
        <w:fldChar w:fldCharType="begin"/>
      </w:r>
      <w:r>
        <w:rPr>
          <w:rFonts w:ascii="Arial Narrow" w:hAnsi="Arial Narrow"/>
          <w:b/>
        </w:rPr>
        <w:instrText xml:space="preserve"> STYLEREF 1 \s </w:instrText>
      </w:r>
      <w:r>
        <w:rPr>
          <w:rFonts w:ascii="Arial Narrow" w:hAnsi="Arial Narrow"/>
          <w:b/>
        </w:rPr>
        <w:fldChar w:fldCharType="separate"/>
      </w:r>
      <w:r w:rsidR="001C7750">
        <w:rPr>
          <w:rFonts w:ascii="Arial Narrow" w:hAnsi="Arial Narrow"/>
          <w:b/>
          <w:noProof/>
        </w:rPr>
        <w:t>7</w:t>
      </w:r>
      <w:r>
        <w:rPr>
          <w:rFonts w:ascii="Arial Narrow" w:hAnsi="Arial Narrow"/>
          <w:b/>
        </w:rPr>
        <w:fldChar w:fldCharType="end"/>
      </w:r>
      <w:r>
        <w:rPr>
          <w:rFonts w:ascii="Arial Narrow" w:hAnsi="Arial Narrow"/>
          <w:b/>
        </w:rPr>
        <w:noBreakHyphen/>
      </w:r>
      <w:r>
        <w:rPr>
          <w:rFonts w:ascii="Arial Narrow" w:hAnsi="Arial Narrow"/>
          <w:b/>
        </w:rPr>
        <w:fldChar w:fldCharType="begin"/>
      </w:r>
      <w:r>
        <w:rPr>
          <w:rFonts w:ascii="Arial Narrow" w:hAnsi="Arial Narrow"/>
          <w:b/>
        </w:rPr>
        <w:instrText xml:space="preserve"> SEQ Figure \* ARABIC \s 1 </w:instrText>
      </w:r>
      <w:r>
        <w:rPr>
          <w:rFonts w:ascii="Arial Narrow" w:hAnsi="Arial Narrow"/>
          <w:b/>
        </w:rPr>
        <w:fldChar w:fldCharType="separate"/>
      </w:r>
      <w:r w:rsidR="001C7750">
        <w:rPr>
          <w:rFonts w:ascii="Arial Narrow" w:hAnsi="Arial Narrow"/>
          <w:b/>
          <w:noProof/>
        </w:rPr>
        <w:t>1</w:t>
      </w:r>
      <w:r>
        <w:rPr>
          <w:rFonts w:ascii="Arial Narrow" w:hAnsi="Arial Narrow"/>
          <w:b/>
        </w:rPr>
        <w:fldChar w:fldCharType="end"/>
      </w:r>
      <w:bookmarkEnd w:id="400"/>
      <w:r w:rsidRPr="009C4F1D">
        <w:rPr>
          <w:rFonts w:ascii="Arial Narrow" w:hAnsi="Arial Narrow"/>
          <w:b/>
        </w:rPr>
        <w:t xml:space="preserve">. Murray </w:t>
      </w:r>
      <w:r>
        <w:rPr>
          <w:rFonts w:ascii="Arial Narrow" w:hAnsi="Arial Narrow"/>
          <w:b/>
        </w:rPr>
        <w:t>cod collected in the Goulburn River</w:t>
      </w:r>
      <w:bookmarkEnd w:id="401"/>
    </w:p>
    <w:bookmarkEnd w:id="402"/>
    <w:p w14:paraId="67C955FB" w14:textId="77777777" w:rsidR="00790B81" w:rsidRDefault="00790B81" w:rsidP="00790B81">
      <w:pPr>
        <w:pStyle w:val="Para0"/>
      </w:pPr>
      <w:r>
        <w:t>Across the four years, t</w:t>
      </w:r>
      <w:r w:rsidRPr="00FE25B7">
        <w:t>he size of Murray cod collected ranged from 47 mm in length and 1.2 g in weight to 800 mm in length and 8.9 kg in weight</w:t>
      </w:r>
      <w:r>
        <w:t xml:space="preserve"> </w:t>
      </w:r>
      <w:r w:rsidRPr="009C4F1D">
        <w:t>(</w:t>
      </w:r>
      <w:r w:rsidRPr="004B54B1">
        <w:fldChar w:fldCharType="begin"/>
      </w:r>
      <w:r w:rsidRPr="004B54B1">
        <w:instrText xml:space="preserve"> REF _Ref486935650 </w:instrText>
      </w:r>
      <w:r>
        <w:instrText xml:space="preserve"> \* MERGEFORMAT </w:instrText>
      </w:r>
      <w:r w:rsidRPr="004B54B1">
        <w:fldChar w:fldCharType="separate"/>
      </w:r>
      <w:r w:rsidR="001C7750" w:rsidRPr="001C7750">
        <w:t>Figure 7</w:t>
      </w:r>
      <w:r w:rsidR="001C7750" w:rsidRPr="001C7750">
        <w:noBreakHyphen/>
        <w:t>2</w:t>
      </w:r>
      <w:r w:rsidRPr="004B54B1">
        <w:fldChar w:fldCharType="end"/>
      </w:r>
      <w:r w:rsidRPr="009C4F1D">
        <w:t>)</w:t>
      </w:r>
      <w:r>
        <w:t>.</w:t>
      </w:r>
      <w:r w:rsidRPr="00FE25B7">
        <w:t xml:space="preserve"> The</w:t>
      </w:r>
      <w:r w:rsidRPr="00584C6E">
        <w:t xml:space="preserve"> vast majority of the population were below the minimum legal </w:t>
      </w:r>
      <w:r>
        <w:t xml:space="preserve">angling </w:t>
      </w:r>
      <w:r w:rsidRPr="00584C6E">
        <w:t xml:space="preserve">size (550 mm) for Murray cod. </w:t>
      </w:r>
      <w:r>
        <w:t>Y</w:t>
      </w:r>
      <w:r w:rsidRPr="00584C6E">
        <w:t>oung-of-year (YOY) Murray cod (i.e. &lt;100 mm in length) were collected</w:t>
      </w:r>
      <w:r>
        <w:t xml:space="preserve"> in each year.</w:t>
      </w:r>
    </w:p>
    <w:p w14:paraId="711D5E9F" w14:textId="77777777" w:rsidR="00F205E2" w:rsidRDefault="00F60575" w:rsidP="001C7750">
      <w:pPr>
        <w:spacing w:after="0"/>
        <w:jc w:val="center"/>
      </w:pPr>
      <w:r w:rsidRPr="009C4F1D">
        <w:rPr>
          <w:noProof/>
          <w:lang w:val="en-AU" w:eastAsia="en-AU"/>
        </w:rPr>
        <w:drawing>
          <wp:inline distT="0" distB="0" distL="0" distR="0" wp14:anchorId="61D8A0BD" wp14:editId="4E9B61A1">
            <wp:extent cx="2754000" cy="1800000"/>
            <wp:effectExtent l="0" t="0" r="0" b="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0C540D58" w14:textId="77777777" w:rsidR="00F205E2" w:rsidRDefault="00F60575" w:rsidP="001C7750">
      <w:pPr>
        <w:spacing w:after="0"/>
        <w:jc w:val="center"/>
      </w:pPr>
      <w:r w:rsidRPr="009C4F1D">
        <w:rPr>
          <w:noProof/>
          <w:lang w:val="en-AU" w:eastAsia="en-AU"/>
        </w:rPr>
        <w:drawing>
          <wp:inline distT="0" distB="0" distL="0" distR="0" wp14:anchorId="39FD37B4" wp14:editId="424EC28B">
            <wp:extent cx="2754000" cy="180000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3B3BA2AA" w14:textId="77777777" w:rsidR="00F205E2" w:rsidRDefault="00F60575" w:rsidP="001C7750">
      <w:pPr>
        <w:spacing w:after="0"/>
        <w:jc w:val="center"/>
      </w:pPr>
      <w:r w:rsidRPr="009C4F1D">
        <w:rPr>
          <w:noProof/>
          <w:lang w:val="en-AU" w:eastAsia="en-AU"/>
        </w:rPr>
        <w:drawing>
          <wp:inline distT="0" distB="0" distL="0" distR="0" wp14:anchorId="628A1347" wp14:editId="66128141">
            <wp:extent cx="2754000" cy="1800000"/>
            <wp:effectExtent l="0" t="0" r="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6EEBCC10" w14:textId="79DC147E" w:rsidR="00F60575" w:rsidRPr="009C4F1D" w:rsidRDefault="00F60575" w:rsidP="001C7750">
      <w:pPr>
        <w:spacing w:after="0"/>
        <w:jc w:val="center"/>
        <w:rPr>
          <w:highlight w:val="yellow"/>
        </w:rPr>
      </w:pPr>
      <w:r w:rsidRPr="009C4F1D">
        <w:rPr>
          <w:noProof/>
          <w:lang w:val="en-AU" w:eastAsia="en-AU"/>
        </w:rPr>
        <w:drawing>
          <wp:inline distT="0" distB="0" distL="0" distR="0" wp14:anchorId="6EF57B1E" wp14:editId="5A812C4D">
            <wp:extent cx="2754000" cy="1800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670068D6" w14:textId="660923AE" w:rsidR="00F60575" w:rsidRDefault="00F60575" w:rsidP="00F60575">
      <w:pPr>
        <w:spacing w:before="240" w:after="100"/>
        <w:rPr>
          <w:rFonts w:ascii="Arial Narrow" w:hAnsi="Arial Narrow"/>
          <w:b/>
        </w:rPr>
      </w:pPr>
      <w:bookmarkStart w:id="403" w:name="_Ref486935650"/>
      <w:bookmarkStart w:id="404" w:name="_Toc5629946"/>
      <w:bookmarkStart w:id="405" w:name="_Hlk517860293"/>
      <w:r w:rsidRPr="009C4F1D">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1C7750">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1C7750">
        <w:rPr>
          <w:rFonts w:ascii="Arial Narrow" w:hAnsi="Arial Narrow"/>
          <w:b/>
          <w:noProof/>
        </w:rPr>
        <w:t>2</w:t>
      </w:r>
      <w:r w:rsidR="004B54B1">
        <w:rPr>
          <w:rFonts w:ascii="Arial Narrow" w:hAnsi="Arial Narrow"/>
          <w:b/>
        </w:rPr>
        <w:fldChar w:fldCharType="end"/>
      </w:r>
      <w:bookmarkEnd w:id="403"/>
      <w:r w:rsidRPr="009C4F1D">
        <w:rPr>
          <w:rFonts w:ascii="Arial Narrow" w:hAnsi="Arial Narrow"/>
          <w:b/>
        </w:rPr>
        <w:t>. Length frequency (total length) of Murray cod collected in the Goulburn River 2015</w:t>
      </w:r>
      <w:r>
        <w:rPr>
          <w:rFonts w:ascii="Arial Narrow" w:hAnsi="Arial Narrow"/>
          <w:b/>
        </w:rPr>
        <w:t>–</w:t>
      </w:r>
      <w:r w:rsidRPr="009C4F1D">
        <w:rPr>
          <w:rFonts w:ascii="Arial Narrow" w:hAnsi="Arial Narrow"/>
          <w:b/>
        </w:rPr>
        <w:t>2018</w:t>
      </w:r>
      <w:bookmarkEnd w:id="404"/>
    </w:p>
    <w:bookmarkEnd w:id="405"/>
    <w:p w14:paraId="5EBFB442" w14:textId="77777777" w:rsidR="00F60575" w:rsidRPr="00271E71" w:rsidRDefault="00F60575" w:rsidP="00F60575">
      <w:pPr>
        <w:pStyle w:val="Para0"/>
        <w:rPr>
          <w:i/>
        </w:rPr>
      </w:pPr>
      <w:r w:rsidRPr="00271E71">
        <w:rPr>
          <w:i/>
        </w:rPr>
        <w:t>Golden perch</w:t>
      </w:r>
    </w:p>
    <w:p w14:paraId="7B732961" w14:textId="008214BA" w:rsidR="00F60575" w:rsidRDefault="00F60575" w:rsidP="00F60575">
      <w:pPr>
        <w:pStyle w:val="Para0"/>
      </w:pPr>
      <w:r w:rsidRPr="009C4F1D">
        <w:t xml:space="preserve">The size of golden perch collected in the </w:t>
      </w:r>
      <w:r>
        <w:t>2018 surv</w:t>
      </w:r>
      <w:r w:rsidRPr="009C4F1D">
        <w:t xml:space="preserve">eys ranged from </w:t>
      </w:r>
      <w:r>
        <w:t xml:space="preserve">343 </w:t>
      </w:r>
      <w:r w:rsidRPr="009C4F1D">
        <w:t xml:space="preserve">mm in length and </w:t>
      </w:r>
      <w:r>
        <w:t>530</w:t>
      </w:r>
      <w:r w:rsidRPr="009C4F1D">
        <w:t xml:space="preserve"> g in weight to </w:t>
      </w:r>
      <w:r>
        <w:t>499</w:t>
      </w:r>
      <w:r w:rsidRPr="009C4F1D">
        <w:t xml:space="preserve"> mm in length and 2.</w:t>
      </w:r>
      <w:r>
        <w:t>3</w:t>
      </w:r>
      <w:r w:rsidRPr="009C4F1D">
        <w:t xml:space="preserve"> kg in weight</w:t>
      </w:r>
      <w:r>
        <w:t xml:space="preserve"> (</w:t>
      </w:r>
      <w:r w:rsidR="004B54B1" w:rsidRPr="004B54B1">
        <w:fldChar w:fldCharType="begin"/>
      </w:r>
      <w:r w:rsidR="004B54B1" w:rsidRPr="004B54B1">
        <w:instrText xml:space="preserve"> REF _Ref518899355 </w:instrText>
      </w:r>
      <w:r w:rsidR="004B54B1">
        <w:instrText xml:space="preserve"> \* MERGEFORMAT </w:instrText>
      </w:r>
      <w:r w:rsidR="004B54B1" w:rsidRPr="004B54B1">
        <w:fldChar w:fldCharType="separate"/>
      </w:r>
      <w:r w:rsidR="001C7750" w:rsidRPr="001C7750">
        <w:t>Figure 7</w:t>
      </w:r>
      <w:r w:rsidR="001C7750" w:rsidRPr="001C7750">
        <w:noBreakHyphen/>
        <w:t>3</w:t>
      </w:r>
      <w:r w:rsidR="004B54B1" w:rsidRPr="004B54B1">
        <w:fldChar w:fldCharType="end"/>
      </w:r>
      <w:r>
        <w:t>)</w:t>
      </w:r>
      <w:r w:rsidRPr="009C4F1D">
        <w:t xml:space="preserve">. </w:t>
      </w:r>
      <w:r>
        <w:t xml:space="preserve">No </w:t>
      </w:r>
      <w:r w:rsidRPr="009C4F1D">
        <w:t>YOY (i.e. &lt;100 mm in length) golden perch were collected in 201</w:t>
      </w:r>
      <w:r>
        <w:t>8</w:t>
      </w:r>
      <w:r w:rsidRPr="009C4F1D">
        <w:t>.</w:t>
      </w:r>
    </w:p>
    <w:p w14:paraId="7B5C01BA" w14:textId="4EFC91A8" w:rsidR="00F227B2" w:rsidRPr="00584C6E" w:rsidRDefault="00F227B2" w:rsidP="00F227B2">
      <w:pPr>
        <w:pStyle w:val="Para0"/>
      </w:pPr>
      <w:bookmarkStart w:id="406" w:name="_Hlk518899391"/>
      <w:r>
        <w:t>Across the four years, t</w:t>
      </w:r>
      <w:r w:rsidRPr="00FE25B7">
        <w:t xml:space="preserve">he size of golden perch cod collected ranged from 38 mm in length and 0.6 g in weight to 540 mm in length and 2.6 </w:t>
      </w:r>
      <w:r w:rsidRPr="004B54B1">
        <w:t>kg in weight (</w:t>
      </w:r>
      <w:r w:rsidR="001C7750" w:rsidRPr="004B54B1">
        <w:fldChar w:fldCharType="begin"/>
      </w:r>
      <w:r w:rsidR="001C7750" w:rsidRPr="004B54B1">
        <w:instrText xml:space="preserve"> REF _Ref518899355 </w:instrText>
      </w:r>
      <w:r w:rsidR="001C7750">
        <w:instrText xml:space="preserve"> \* MERGEFORMAT </w:instrText>
      </w:r>
      <w:r w:rsidR="001C7750" w:rsidRPr="004B54B1">
        <w:fldChar w:fldCharType="separate"/>
      </w:r>
      <w:r w:rsidR="001C7750" w:rsidRPr="001C7750">
        <w:t>Figure 7</w:t>
      </w:r>
      <w:r w:rsidR="001C7750" w:rsidRPr="001C7750">
        <w:noBreakHyphen/>
        <w:t>3</w:t>
      </w:r>
      <w:r w:rsidR="001C7750" w:rsidRPr="004B54B1">
        <w:fldChar w:fldCharType="end"/>
      </w:r>
      <w:r w:rsidR="001C7750">
        <w:t xml:space="preserve">, </w:t>
      </w:r>
      <w:r w:rsidRPr="004B54B1">
        <w:rPr>
          <w:highlight w:val="yellow"/>
        </w:rPr>
        <w:fldChar w:fldCharType="begin"/>
      </w:r>
      <w:r w:rsidRPr="004B54B1">
        <w:instrText xml:space="preserve"> REF _Ref486939887 </w:instrText>
      </w:r>
      <w:r>
        <w:instrText xml:space="preserve"> \* MERGEFORMAT </w:instrText>
      </w:r>
      <w:r w:rsidRPr="004B54B1">
        <w:rPr>
          <w:highlight w:val="yellow"/>
        </w:rPr>
        <w:fldChar w:fldCharType="separate"/>
      </w:r>
      <w:r w:rsidR="001C7750" w:rsidRPr="001C7750">
        <w:t>Figure 7</w:t>
      </w:r>
      <w:r w:rsidR="001C7750" w:rsidRPr="001C7750">
        <w:noBreakHyphen/>
        <w:t>4</w:t>
      </w:r>
      <w:r w:rsidRPr="004B54B1">
        <w:rPr>
          <w:highlight w:val="yellow"/>
        </w:rPr>
        <w:fldChar w:fldCharType="end"/>
      </w:r>
      <w:r w:rsidRPr="004B54B1">
        <w:t>). The majority of the population consisted of larger, older fish, with few individuals below the minimum legal size of 300 mm. Only three YOY (i.e. &lt;100 mm in length) golden perch were collected, at a single site (Shepparton) in 2016 (</w:t>
      </w:r>
      <w:r w:rsidRPr="004B54B1">
        <w:fldChar w:fldCharType="begin"/>
      </w:r>
      <w:r w:rsidRPr="004B54B1">
        <w:instrText xml:space="preserve"> REF _Ref518899355 </w:instrText>
      </w:r>
      <w:r>
        <w:instrText xml:space="preserve"> \* MERGEFORMAT </w:instrText>
      </w:r>
      <w:r w:rsidRPr="004B54B1">
        <w:fldChar w:fldCharType="separate"/>
      </w:r>
      <w:r w:rsidR="001C7750" w:rsidRPr="001C7750">
        <w:t>Figure 7</w:t>
      </w:r>
      <w:r w:rsidR="001C7750" w:rsidRPr="001C7750">
        <w:noBreakHyphen/>
        <w:t>3</w:t>
      </w:r>
      <w:r w:rsidRPr="004B54B1">
        <w:fldChar w:fldCharType="end"/>
      </w:r>
      <w:r w:rsidRPr="004B54B1">
        <w:t>).</w:t>
      </w:r>
    </w:p>
    <w:bookmarkEnd w:id="406"/>
    <w:p w14:paraId="0B0B2395" w14:textId="77777777" w:rsidR="00F205E2" w:rsidRDefault="00F60575" w:rsidP="001C7750">
      <w:pPr>
        <w:spacing w:after="0"/>
        <w:jc w:val="center"/>
      </w:pPr>
      <w:r w:rsidRPr="009C4F1D">
        <w:rPr>
          <w:noProof/>
          <w:lang w:val="en-AU" w:eastAsia="en-AU"/>
        </w:rPr>
        <w:drawing>
          <wp:inline distT="0" distB="0" distL="0" distR="0" wp14:anchorId="5D445721" wp14:editId="21CF8746">
            <wp:extent cx="2754000" cy="1800000"/>
            <wp:effectExtent l="0" t="0" r="825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2B5A9389" w14:textId="77777777" w:rsidR="00F205E2" w:rsidRDefault="00F60575" w:rsidP="001C7750">
      <w:pPr>
        <w:spacing w:after="0"/>
        <w:jc w:val="center"/>
      </w:pPr>
      <w:r w:rsidRPr="009C4F1D">
        <w:rPr>
          <w:noProof/>
          <w:lang w:val="en-AU" w:eastAsia="en-AU"/>
        </w:rPr>
        <w:drawing>
          <wp:inline distT="0" distB="0" distL="0" distR="0" wp14:anchorId="31854CB1" wp14:editId="61DBE7FB">
            <wp:extent cx="2754000" cy="180000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7C274A31" w14:textId="77777777" w:rsidR="00F205E2" w:rsidRDefault="00F60575" w:rsidP="001C7750">
      <w:pPr>
        <w:spacing w:after="0"/>
        <w:jc w:val="center"/>
      </w:pPr>
      <w:r w:rsidRPr="009C4F1D">
        <w:rPr>
          <w:noProof/>
          <w:lang w:val="en-AU" w:eastAsia="en-AU"/>
        </w:rPr>
        <w:drawing>
          <wp:inline distT="0" distB="0" distL="0" distR="0" wp14:anchorId="4C5F858A" wp14:editId="0792D48E">
            <wp:extent cx="2754000" cy="1800000"/>
            <wp:effectExtent l="0" t="0" r="8255"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0C07738A" w14:textId="0A562FD1" w:rsidR="00F60575" w:rsidRPr="009C4F1D" w:rsidRDefault="00F60575" w:rsidP="001C7750">
      <w:pPr>
        <w:spacing w:after="0"/>
        <w:jc w:val="center"/>
      </w:pPr>
      <w:r w:rsidRPr="009C4F1D">
        <w:rPr>
          <w:noProof/>
          <w:lang w:val="en-AU" w:eastAsia="en-AU"/>
        </w:rPr>
        <w:drawing>
          <wp:inline distT="0" distB="0" distL="0" distR="0" wp14:anchorId="26F101C3" wp14:editId="06DD55D5">
            <wp:extent cx="2754000" cy="1800000"/>
            <wp:effectExtent l="0" t="0" r="825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14E82E02" w14:textId="089100C0" w:rsidR="00F60575" w:rsidRDefault="00F60575" w:rsidP="00F60575">
      <w:pPr>
        <w:spacing w:before="240" w:after="100"/>
        <w:rPr>
          <w:rFonts w:ascii="Arial Narrow" w:hAnsi="Arial Narrow"/>
          <w:b/>
        </w:rPr>
      </w:pPr>
      <w:bookmarkStart w:id="407" w:name="_Ref518899355"/>
      <w:bookmarkStart w:id="408" w:name="_Toc5629947"/>
      <w:bookmarkStart w:id="409" w:name="_Ref486935665"/>
      <w:r w:rsidRPr="009C4F1D">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1C7750">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1C7750">
        <w:rPr>
          <w:rFonts w:ascii="Arial Narrow" w:hAnsi="Arial Narrow"/>
          <w:b/>
          <w:noProof/>
        </w:rPr>
        <w:t>3</w:t>
      </w:r>
      <w:r w:rsidR="004B54B1">
        <w:rPr>
          <w:rFonts w:ascii="Arial Narrow" w:hAnsi="Arial Narrow"/>
          <w:b/>
        </w:rPr>
        <w:fldChar w:fldCharType="end"/>
      </w:r>
      <w:bookmarkEnd w:id="407"/>
      <w:r w:rsidRPr="009C4F1D">
        <w:rPr>
          <w:rFonts w:ascii="Arial Narrow" w:hAnsi="Arial Narrow"/>
          <w:b/>
        </w:rPr>
        <w:t>. Length frequency (total length) of golden perch collected in the Goulburn River 2015</w:t>
      </w:r>
      <w:r>
        <w:rPr>
          <w:rFonts w:ascii="Arial Narrow" w:hAnsi="Arial Narrow"/>
          <w:b/>
        </w:rPr>
        <w:t>–</w:t>
      </w:r>
      <w:r w:rsidRPr="009C4F1D">
        <w:rPr>
          <w:rFonts w:ascii="Arial Narrow" w:hAnsi="Arial Narrow"/>
          <w:b/>
        </w:rPr>
        <w:t>2018</w:t>
      </w:r>
      <w:bookmarkEnd w:id="408"/>
    </w:p>
    <w:p w14:paraId="1021F5DE" w14:textId="77777777" w:rsidR="001C7750" w:rsidRPr="009C4F1D" w:rsidRDefault="001C7750" w:rsidP="001C7750">
      <w:pPr>
        <w:spacing w:before="240" w:after="100"/>
        <w:jc w:val="center"/>
        <w:rPr>
          <w:rFonts w:ascii="Arial Narrow" w:hAnsi="Arial Narrow"/>
          <w:b/>
        </w:rPr>
      </w:pPr>
      <w:r w:rsidRPr="009C4F1D">
        <w:rPr>
          <w:rFonts w:ascii="Arial Narrow" w:hAnsi="Arial Narrow"/>
          <w:b/>
          <w:noProof/>
          <w:lang w:val="en-AU" w:eastAsia="en-AU"/>
        </w:rPr>
        <w:drawing>
          <wp:inline distT="0" distB="0" distL="0" distR="0" wp14:anchorId="5738B11D" wp14:editId="34EF98DA">
            <wp:extent cx="2700000" cy="1800000"/>
            <wp:effectExtent l="0" t="0" r="5715" b="0"/>
            <wp:docPr id="1036" name="Picture 1036" descr="I:\Fish Ecology and Flows\LOWER GOULBURN RIVER\2017 EF surveys\IMG_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Fish Ecology and Flows\LOWER GOULBURN RIVER\2017 EF surveys\IMG_5540.JPG"/>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2700000" cy="1800000"/>
                    </a:xfrm>
                    <a:prstGeom prst="rect">
                      <a:avLst/>
                    </a:prstGeom>
                    <a:noFill/>
                    <a:ln>
                      <a:noFill/>
                    </a:ln>
                  </pic:spPr>
                </pic:pic>
              </a:graphicData>
            </a:graphic>
          </wp:inline>
        </w:drawing>
      </w:r>
    </w:p>
    <w:p w14:paraId="01E20724" w14:textId="77777777" w:rsidR="001C7750" w:rsidRDefault="001C7750" w:rsidP="001C7750">
      <w:pPr>
        <w:spacing w:before="240" w:after="100"/>
        <w:rPr>
          <w:rFonts w:ascii="Arial Narrow" w:hAnsi="Arial Narrow"/>
          <w:b/>
        </w:rPr>
      </w:pPr>
      <w:bookmarkStart w:id="410" w:name="_Ref486939887"/>
      <w:bookmarkStart w:id="411" w:name="_Toc5629948"/>
      <w:r w:rsidRPr="009C4F1D">
        <w:rPr>
          <w:rFonts w:ascii="Arial Narrow" w:hAnsi="Arial Narrow"/>
          <w:b/>
        </w:rPr>
        <w:t xml:space="preserve">Figure </w:t>
      </w:r>
      <w:r>
        <w:rPr>
          <w:rFonts w:ascii="Arial Narrow" w:hAnsi="Arial Narrow"/>
          <w:b/>
        </w:rPr>
        <w:fldChar w:fldCharType="begin"/>
      </w:r>
      <w:r>
        <w:rPr>
          <w:rFonts w:ascii="Arial Narrow" w:hAnsi="Arial Narrow"/>
          <w:b/>
        </w:rPr>
        <w:instrText xml:space="preserve"> STYLEREF 1 \s </w:instrText>
      </w:r>
      <w:r>
        <w:rPr>
          <w:rFonts w:ascii="Arial Narrow" w:hAnsi="Arial Narrow"/>
          <w:b/>
        </w:rPr>
        <w:fldChar w:fldCharType="separate"/>
      </w:r>
      <w:r>
        <w:rPr>
          <w:rFonts w:ascii="Arial Narrow" w:hAnsi="Arial Narrow"/>
          <w:b/>
          <w:noProof/>
        </w:rPr>
        <w:t>7</w:t>
      </w:r>
      <w:r>
        <w:rPr>
          <w:rFonts w:ascii="Arial Narrow" w:hAnsi="Arial Narrow"/>
          <w:b/>
        </w:rPr>
        <w:fldChar w:fldCharType="end"/>
      </w:r>
      <w:r>
        <w:rPr>
          <w:rFonts w:ascii="Arial Narrow" w:hAnsi="Arial Narrow"/>
          <w:b/>
        </w:rPr>
        <w:noBreakHyphen/>
      </w:r>
      <w:r>
        <w:rPr>
          <w:rFonts w:ascii="Arial Narrow" w:hAnsi="Arial Narrow"/>
          <w:b/>
        </w:rPr>
        <w:fldChar w:fldCharType="begin"/>
      </w:r>
      <w:r>
        <w:rPr>
          <w:rFonts w:ascii="Arial Narrow" w:hAnsi="Arial Narrow"/>
          <w:b/>
        </w:rPr>
        <w:instrText xml:space="preserve"> SEQ Figure \* ARABIC \s 1 </w:instrText>
      </w:r>
      <w:r>
        <w:rPr>
          <w:rFonts w:ascii="Arial Narrow" w:hAnsi="Arial Narrow"/>
          <w:b/>
        </w:rPr>
        <w:fldChar w:fldCharType="separate"/>
      </w:r>
      <w:r>
        <w:rPr>
          <w:rFonts w:ascii="Arial Narrow" w:hAnsi="Arial Narrow"/>
          <w:b/>
          <w:noProof/>
        </w:rPr>
        <w:t>4</w:t>
      </w:r>
      <w:r>
        <w:rPr>
          <w:rFonts w:ascii="Arial Narrow" w:hAnsi="Arial Narrow"/>
          <w:b/>
        </w:rPr>
        <w:fldChar w:fldCharType="end"/>
      </w:r>
      <w:bookmarkEnd w:id="410"/>
      <w:r w:rsidRPr="009C4F1D">
        <w:rPr>
          <w:rFonts w:ascii="Arial Narrow" w:hAnsi="Arial Narrow"/>
          <w:b/>
        </w:rPr>
        <w:t xml:space="preserve">. </w:t>
      </w:r>
      <w:r>
        <w:rPr>
          <w:rFonts w:ascii="Arial Narrow" w:hAnsi="Arial Narrow"/>
          <w:b/>
        </w:rPr>
        <w:t>G</w:t>
      </w:r>
      <w:r w:rsidRPr="009C4F1D">
        <w:rPr>
          <w:rFonts w:ascii="Arial Narrow" w:hAnsi="Arial Narrow"/>
          <w:b/>
        </w:rPr>
        <w:t>olden perch</w:t>
      </w:r>
      <w:r>
        <w:rPr>
          <w:rFonts w:ascii="Arial Narrow" w:hAnsi="Arial Narrow"/>
          <w:b/>
        </w:rPr>
        <w:t xml:space="preserve"> collected in the Goulburn River</w:t>
      </w:r>
      <w:bookmarkEnd w:id="411"/>
    </w:p>
    <w:bookmarkEnd w:id="409"/>
    <w:p w14:paraId="78F0CCA0" w14:textId="77777777" w:rsidR="00F60575" w:rsidRPr="00271E71" w:rsidRDefault="00F60575" w:rsidP="00F60575">
      <w:pPr>
        <w:pStyle w:val="Para0"/>
        <w:keepNext/>
        <w:rPr>
          <w:i/>
        </w:rPr>
      </w:pPr>
      <w:r w:rsidRPr="00271E71">
        <w:rPr>
          <w:i/>
        </w:rPr>
        <w:t>Silver perch</w:t>
      </w:r>
    </w:p>
    <w:p w14:paraId="48E705B1" w14:textId="715405A5" w:rsidR="00F60575" w:rsidRDefault="00F60575" w:rsidP="004B54B1">
      <w:pPr>
        <w:pStyle w:val="Para0"/>
      </w:pPr>
      <w:r w:rsidRPr="004B54B1">
        <w:t>The size of silver perch collected in the 2018 surveys ranged from 274 mm in length and 245 g in weight to 284 mm in length and 3.3 kg in weight (</w:t>
      </w:r>
      <w:fldSimple w:instr=" REF _Ref518899741  \* MERGEFORMAT ">
        <w:r w:rsidR="00596319" w:rsidRPr="001C7750">
          <w:t>Figure 7</w:t>
        </w:r>
        <w:r w:rsidR="00596319" w:rsidRPr="001C7750">
          <w:noBreakHyphen/>
          <w:t>5</w:t>
        </w:r>
      </w:fldSimple>
      <w:r w:rsidR="00596319">
        <w:t xml:space="preserve">, </w:t>
      </w:r>
      <w:fldSimple w:instr=" REF _Ref486935688  \* MERGEFORMAT ">
        <w:r w:rsidR="001C7750" w:rsidRPr="001C7750">
          <w:t>Figure 7</w:t>
        </w:r>
        <w:r w:rsidR="001C7750" w:rsidRPr="001C7750">
          <w:noBreakHyphen/>
          <w:t>6</w:t>
        </w:r>
      </w:fldSimple>
      <w:r w:rsidRPr="004B54B1">
        <w:t>). No YOY silver perch were collected in 2018</w:t>
      </w:r>
      <w:r w:rsidR="001C7750">
        <w:t>.</w:t>
      </w:r>
    </w:p>
    <w:p w14:paraId="550EE968" w14:textId="77777777" w:rsidR="001C7750" w:rsidRDefault="001C7750" w:rsidP="001C7750">
      <w:pPr>
        <w:spacing w:before="240" w:after="100"/>
        <w:jc w:val="center"/>
        <w:rPr>
          <w:rFonts w:ascii="Arial Narrow" w:hAnsi="Arial Narrow"/>
          <w:b/>
        </w:rPr>
      </w:pPr>
      <w:bookmarkStart w:id="412" w:name="_Ref486938983"/>
      <w:r w:rsidRPr="003365BD">
        <w:rPr>
          <w:rFonts w:ascii="Arial Narrow" w:hAnsi="Arial Narrow"/>
          <w:b/>
          <w:noProof/>
          <w:lang w:val="en-AU" w:eastAsia="en-AU"/>
        </w:rPr>
        <w:drawing>
          <wp:inline distT="0" distB="0" distL="0" distR="0" wp14:anchorId="50A6D2AC" wp14:editId="2AECED79">
            <wp:extent cx="2404800" cy="1800000"/>
            <wp:effectExtent l="0" t="0" r="0" b="0"/>
            <wp:docPr id="1143" name="Picture 1143" descr="C:\Users\wk01\AppData\Local\Temp\notes8C70B2\IMG_20171101_13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01\AppData\Local\Temp\notes8C70B2\IMG_20171101_131426.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404800" cy="1800000"/>
                    </a:xfrm>
                    <a:prstGeom prst="rect">
                      <a:avLst/>
                    </a:prstGeom>
                    <a:noFill/>
                    <a:ln>
                      <a:noFill/>
                    </a:ln>
                  </pic:spPr>
                </pic:pic>
              </a:graphicData>
            </a:graphic>
          </wp:inline>
        </w:drawing>
      </w:r>
    </w:p>
    <w:p w14:paraId="381D21CF" w14:textId="77777777" w:rsidR="001C7750" w:rsidRPr="009C4F1D" w:rsidRDefault="001C7750" w:rsidP="001C7750">
      <w:pPr>
        <w:spacing w:before="240" w:after="100"/>
        <w:rPr>
          <w:rFonts w:ascii="Arial Narrow" w:hAnsi="Arial Narrow"/>
          <w:b/>
        </w:rPr>
      </w:pPr>
      <w:bookmarkStart w:id="413" w:name="_Ref518899741"/>
      <w:bookmarkStart w:id="414" w:name="_Toc5629949"/>
      <w:r w:rsidRPr="009C4F1D">
        <w:rPr>
          <w:rFonts w:ascii="Arial Narrow" w:hAnsi="Arial Narrow"/>
          <w:b/>
        </w:rPr>
        <w:t xml:space="preserve">Figure </w:t>
      </w:r>
      <w:r>
        <w:rPr>
          <w:rFonts w:ascii="Arial Narrow" w:hAnsi="Arial Narrow"/>
          <w:b/>
        </w:rPr>
        <w:fldChar w:fldCharType="begin"/>
      </w:r>
      <w:r>
        <w:rPr>
          <w:rFonts w:ascii="Arial Narrow" w:hAnsi="Arial Narrow"/>
          <w:b/>
        </w:rPr>
        <w:instrText xml:space="preserve"> STYLEREF 1 \s </w:instrText>
      </w:r>
      <w:r>
        <w:rPr>
          <w:rFonts w:ascii="Arial Narrow" w:hAnsi="Arial Narrow"/>
          <w:b/>
        </w:rPr>
        <w:fldChar w:fldCharType="separate"/>
      </w:r>
      <w:r>
        <w:rPr>
          <w:rFonts w:ascii="Arial Narrow" w:hAnsi="Arial Narrow"/>
          <w:b/>
          <w:noProof/>
        </w:rPr>
        <w:t>7</w:t>
      </w:r>
      <w:r>
        <w:rPr>
          <w:rFonts w:ascii="Arial Narrow" w:hAnsi="Arial Narrow"/>
          <w:b/>
        </w:rPr>
        <w:fldChar w:fldCharType="end"/>
      </w:r>
      <w:r>
        <w:rPr>
          <w:rFonts w:ascii="Arial Narrow" w:hAnsi="Arial Narrow"/>
          <w:b/>
        </w:rPr>
        <w:noBreakHyphen/>
      </w:r>
      <w:r>
        <w:rPr>
          <w:rFonts w:ascii="Arial Narrow" w:hAnsi="Arial Narrow"/>
          <w:b/>
        </w:rPr>
        <w:fldChar w:fldCharType="begin"/>
      </w:r>
      <w:r>
        <w:rPr>
          <w:rFonts w:ascii="Arial Narrow" w:hAnsi="Arial Narrow"/>
          <w:b/>
        </w:rPr>
        <w:instrText xml:space="preserve"> SEQ Figure \* ARABIC \s 1 </w:instrText>
      </w:r>
      <w:r>
        <w:rPr>
          <w:rFonts w:ascii="Arial Narrow" w:hAnsi="Arial Narrow"/>
          <w:b/>
        </w:rPr>
        <w:fldChar w:fldCharType="separate"/>
      </w:r>
      <w:r>
        <w:rPr>
          <w:rFonts w:ascii="Arial Narrow" w:hAnsi="Arial Narrow"/>
          <w:b/>
          <w:noProof/>
        </w:rPr>
        <w:t>5</w:t>
      </w:r>
      <w:r>
        <w:rPr>
          <w:rFonts w:ascii="Arial Narrow" w:hAnsi="Arial Narrow"/>
          <w:b/>
        </w:rPr>
        <w:fldChar w:fldCharType="end"/>
      </w:r>
      <w:bookmarkEnd w:id="412"/>
      <w:bookmarkEnd w:id="413"/>
      <w:r w:rsidRPr="009C4F1D">
        <w:rPr>
          <w:rFonts w:ascii="Arial Narrow" w:hAnsi="Arial Narrow"/>
          <w:b/>
        </w:rPr>
        <w:t xml:space="preserve">. </w:t>
      </w:r>
      <w:r>
        <w:rPr>
          <w:rFonts w:ascii="Arial Narrow" w:hAnsi="Arial Narrow"/>
          <w:b/>
        </w:rPr>
        <w:t>Silver perch</w:t>
      </w:r>
      <w:r w:rsidRPr="009C4F1D">
        <w:rPr>
          <w:rFonts w:ascii="Arial Narrow" w:hAnsi="Arial Narrow"/>
          <w:b/>
        </w:rPr>
        <w:t xml:space="preserve"> </w:t>
      </w:r>
      <w:r>
        <w:rPr>
          <w:rFonts w:ascii="Arial Narrow" w:hAnsi="Arial Narrow"/>
          <w:b/>
        </w:rPr>
        <w:t>collected in the Goulburn River</w:t>
      </w:r>
      <w:bookmarkEnd w:id="414"/>
    </w:p>
    <w:p w14:paraId="770746A9" w14:textId="77777777" w:rsidR="001C7750" w:rsidRPr="009C4F1D" w:rsidRDefault="001C7750" w:rsidP="001C7750">
      <w:pPr>
        <w:pStyle w:val="Heading3"/>
      </w:pPr>
      <w:bookmarkStart w:id="415" w:name="_Toc529424312"/>
      <w:r w:rsidRPr="009C4F1D">
        <w:t>Surveys of eggs and larvae (drift nets)</w:t>
      </w:r>
      <w:bookmarkEnd w:id="415"/>
    </w:p>
    <w:p w14:paraId="6D2EBD40" w14:textId="77777777" w:rsidR="001C7750" w:rsidRPr="004B54B1" w:rsidRDefault="001C7750" w:rsidP="001C7750">
      <w:pPr>
        <w:pStyle w:val="Para0"/>
      </w:pPr>
      <w:r w:rsidRPr="004B54B1">
        <w:t xml:space="preserve">Over 2600 </w:t>
      </w:r>
      <w:r>
        <w:t>eggs and larvae</w:t>
      </w:r>
      <w:r w:rsidRPr="004B54B1">
        <w:t xml:space="preserve"> representing seven native and two exotic species were collected from the four drift sampling sites in the Goulburn River in 2017 </w:t>
      </w:r>
      <w:bookmarkStart w:id="416" w:name="_Hlk518901705"/>
      <w:r w:rsidRPr="004B54B1">
        <w:t>(</w:t>
      </w:r>
      <w:r w:rsidRPr="004B54B1">
        <w:fldChar w:fldCharType="begin"/>
      </w:r>
      <w:r w:rsidRPr="004B54B1">
        <w:instrText xml:space="preserve"> REF _Ref518899784 </w:instrText>
      </w:r>
      <w:r>
        <w:instrText xml:space="preserve"> \* MERGEFORMAT </w:instrText>
      </w:r>
      <w:r w:rsidRPr="004B54B1">
        <w:fldChar w:fldCharType="separate"/>
      </w:r>
      <w:r w:rsidRPr="001C7750">
        <w:t>Table 7</w:t>
      </w:r>
      <w:r w:rsidRPr="001C7750">
        <w:noBreakHyphen/>
        <w:t>3</w:t>
      </w:r>
      <w:r w:rsidRPr="004B54B1">
        <w:fldChar w:fldCharType="end"/>
      </w:r>
      <w:r w:rsidRPr="004B54B1">
        <w:t xml:space="preserve">). </w:t>
      </w:r>
      <w:bookmarkEnd w:id="416"/>
      <w:r w:rsidRPr="004B54B1">
        <w:t xml:space="preserve">Murray cod was the most abundant species collected, comprising 76% of the total abundance for all species. </w:t>
      </w:r>
    </w:p>
    <w:p w14:paraId="351F23D5" w14:textId="77777777" w:rsidR="001C7750" w:rsidRDefault="001C7750" w:rsidP="001C7750">
      <w:pPr>
        <w:pStyle w:val="Para0"/>
      </w:pPr>
      <w:r w:rsidRPr="004B54B1">
        <w:t>The drift sampling captured 289 eggs and 11 larvae of golden perch in 2017 (</w:t>
      </w:r>
      <w:r w:rsidRPr="004B54B1">
        <w:fldChar w:fldCharType="begin"/>
      </w:r>
      <w:r w:rsidRPr="004B54B1">
        <w:instrText xml:space="preserve"> REF _Ref518899784 </w:instrText>
      </w:r>
      <w:r>
        <w:instrText xml:space="preserve"> \* MERGEFORMAT </w:instrText>
      </w:r>
      <w:r w:rsidRPr="004B54B1">
        <w:fldChar w:fldCharType="separate"/>
      </w:r>
      <w:r w:rsidRPr="001C7750">
        <w:t>Table 7</w:t>
      </w:r>
      <w:r w:rsidRPr="001C7750">
        <w:noBreakHyphen/>
        <w:t>3</w:t>
      </w:r>
      <w:r w:rsidRPr="004B54B1">
        <w:fldChar w:fldCharType="end"/>
      </w:r>
      <w:r w:rsidRPr="004B54B1">
        <w:t xml:space="preserve">, </w:t>
      </w:r>
      <w:r w:rsidRPr="004B54B1">
        <w:fldChar w:fldCharType="begin"/>
      </w:r>
      <w:r w:rsidRPr="004B54B1">
        <w:instrText xml:space="preserve"> REF _Ref518899873 </w:instrText>
      </w:r>
      <w:r>
        <w:instrText xml:space="preserve"> \* MERGEFORMAT </w:instrText>
      </w:r>
      <w:r w:rsidRPr="004B54B1">
        <w:fldChar w:fldCharType="separate"/>
      </w:r>
      <w:r w:rsidRPr="001C7750">
        <w:t>Table 7</w:t>
      </w:r>
      <w:r w:rsidRPr="001C7750">
        <w:noBreakHyphen/>
        <w:t>4</w:t>
      </w:r>
      <w:r w:rsidRPr="004B54B1">
        <w:fldChar w:fldCharType="end"/>
      </w:r>
      <w:r w:rsidRPr="004B54B1">
        <w:t>). Egg and larvae collections coincided with a spring fresh environmental flow release in late November 2017 and a larger natural flow event in early December 2017 (</w:t>
      </w:r>
      <w:r w:rsidRPr="004B54B1">
        <w:fldChar w:fldCharType="begin"/>
      </w:r>
      <w:r w:rsidRPr="004B54B1">
        <w:instrText xml:space="preserve"> REF _Ref486935736 </w:instrText>
      </w:r>
      <w:r>
        <w:instrText xml:space="preserve"> \* MERGEFORMAT </w:instrText>
      </w:r>
      <w:r w:rsidRPr="004B54B1">
        <w:fldChar w:fldCharType="separate"/>
      </w:r>
      <w:r w:rsidRPr="001C7750">
        <w:t>Figure 7</w:t>
      </w:r>
      <w:r w:rsidRPr="001C7750">
        <w:noBreakHyphen/>
        <w:t>7</w:t>
      </w:r>
      <w:r w:rsidRPr="004B54B1">
        <w:fldChar w:fldCharType="end"/>
      </w:r>
      <w:r w:rsidRPr="004B54B1">
        <w:t>). The majority (67%) of eggs were collected in early December. Water temperature at these times was 24.5 and 19.5 °C respectively. The drift sampling also captured 118 silver perch eggs (</w:t>
      </w:r>
      <w:r w:rsidRPr="004B54B1">
        <w:fldChar w:fldCharType="begin"/>
      </w:r>
      <w:r w:rsidRPr="004B54B1">
        <w:instrText xml:space="preserve"> REF _Ref518899784 </w:instrText>
      </w:r>
      <w:r>
        <w:instrText xml:space="preserve"> \* MERGEFORMAT </w:instrText>
      </w:r>
      <w:r w:rsidRPr="004B54B1">
        <w:fldChar w:fldCharType="separate"/>
      </w:r>
      <w:r w:rsidRPr="001C7750">
        <w:t>Table 7</w:t>
      </w:r>
      <w:r w:rsidRPr="001C7750">
        <w:noBreakHyphen/>
        <w:t>3</w:t>
      </w:r>
      <w:r w:rsidRPr="004B54B1">
        <w:fldChar w:fldCharType="end"/>
      </w:r>
      <w:r w:rsidRPr="004B54B1">
        <w:t xml:space="preserve">, </w:t>
      </w:r>
      <w:r w:rsidRPr="004B54B1">
        <w:fldChar w:fldCharType="begin"/>
      </w:r>
      <w:r w:rsidRPr="004B54B1">
        <w:instrText xml:space="preserve"> REF _Ref518899873 </w:instrText>
      </w:r>
      <w:r>
        <w:instrText xml:space="preserve"> \* MERGEFORMAT </w:instrText>
      </w:r>
      <w:r w:rsidRPr="004B54B1">
        <w:fldChar w:fldCharType="separate"/>
      </w:r>
      <w:r w:rsidRPr="001C7750">
        <w:t>Table 7</w:t>
      </w:r>
      <w:r w:rsidRPr="001C7750">
        <w:noBreakHyphen/>
        <w:t>4</w:t>
      </w:r>
      <w:r w:rsidRPr="004B54B1">
        <w:fldChar w:fldCharType="end"/>
      </w:r>
      <w:r w:rsidRPr="004B54B1">
        <w:t>). Egg collections coincided with a spring fresh environmental flow release in late November 2017 (</w:t>
      </w:r>
      <w:r w:rsidRPr="004B54B1">
        <w:fldChar w:fldCharType="begin"/>
      </w:r>
      <w:r w:rsidRPr="004B54B1">
        <w:instrText xml:space="preserve"> REF _Ref518899933 </w:instrText>
      </w:r>
      <w:r>
        <w:instrText xml:space="preserve"> \* MERGEFORMAT </w:instrText>
      </w:r>
      <w:r w:rsidRPr="004B54B1">
        <w:fldChar w:fldCharType="separate"/>
      </w:r>
      <w:r w:rsidRPr="001C7750">
        <w:t>Figure 7</w:t>
      </w:r>
      <w:r w:rsidRPr="001C7750">
        <w:noBreakHyphen/>
        <w:t>8</w:t>
      </w:r>
      <w:r w:rsidRPr="004B54B1">
        <w:fldChar w:fldCharType="end"/>
      </w:r>
      <w:r w:rsidRPr="004B54B1">
        <w:t xml:space="preserve">). </w:t>
      </w:r>
    </w:p>
    <w:p w14:paraId="7EEEC4AD" w14:textId="77777777" w:rsidR="001C7750" w:rsidRPr="004B54B1" w:rsidRDefault="001C7750" w:rsidP="001C7750">
      <w:pPr>
        <w:pStyle w:val="Para0"/>
      </w:pPr>
      <w:r w:rsidRPr="004B54B1">
        <w:t>Across the four years, the size of silver perch collected ranged from 124 mm in length and 20 g in weight to 347 mm in length and 0.6 kg in weight (</w:t>
      </w:r>
      <w:r w:rsidRPr="004B54B1">
        <w:fldChar w:fldCharType="begin"/>
      </w:r>
      <w:r w:rsidRPr="004B54B1">
        <w:instrText xml:space="preserve"> REF _Ref486935688 </w:instrText>
      </w:r>
      <w:r>
        <w:instrText xml:space="preserve"> \* MERGEFORMAT </w:instrText>
      </w:r>
      <w:r w:rsidRPr="004B54B1">
        <w:fldChar w:fldCharType="separate"/>
      </w:r>
      <w:r w:rsidRPr="001C7750">
        <w:t>Figure 7</w:t>
      </w:r>
      <w:r w:rsidRPr="001C7750">
        <w:noBreakHyphen/>
        <w:t>6</w:t>
      </w:r>
      <w:r w:rsidRPr="004B54B1">
        <w:fldChar w:fldCharType="end"/>
      </w:r>
      <w:r w:rsidRPr="004B54B1">
        <w:t>). No YOY silver perch were collected, although in 2017 fish between 100-200 mm in length were captured, which are likely 1-2 years old.</w:t>
      </w:r>
    </w:p>
    <w:p w14:paraId="28FC2B3E" w14:textId="77777777" w:rsidR="001C7750" w:rsidRDefault="001C7750" w:rsidP="001C7750">
      <w:pPr>
        <w:pStyle w:val="Para0"/>
      </w:pPr>
      <w:r>
        <w:t>Trout cod larvae were collected in early to mid-November 2017 coinciding with a period of low, stable flows. This represents the first time trout cod larvae have been collected in the four years of surveys. Low numbers of carp larvae were collected coinciding with the natural flow event in early December 2017.</w:t>
      </w:r>
    </w:p>
    <w:p w14:paraId="27751BB3" w14:textId="77777777" w:rsidR="00F205E2" w:rsidRDefault="00F60575" w:rsidP="001C7750">
      <w:pPr>
        <w:spacing w:after="0"/>
        <w:jc w:val="center"/>
      </w:pPr>
      <w:r w:rsidRPr="009C4F1D">
        <w:rPr>
          <w:noProof/>
          <w:lang w:val="en-AU" w:eastAsia="en-AU"/>
        </w:rPr>
        <w:drawing>
          <wp:inline distT="0" distB="0" distL="0" distR="0" wp14:anchorId="3A52440B" wp14:editId="01093F74">
            <wp:extent cx="2764800" cy="180000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764800" cy="1800000"/>
                    </a:xfrm>
                    <a:prstGeom prst="rect">
                      <a:avLst/>
                    </a:prstGeom>
                    <a:noFill/>
                  </pic:spPr>
                </pic:pic>
              </a:graphicData>
            </a:graphic>
          </wp:inline>
        </w:drawing>
      </w:r>
    </w:p>
    <w:p w14:paraId="6FBBF3EE" w14:textId="77777777" w:rsidR="00F205E2" w:rsidRDefault="00F60575" w:rsidP="001C7750">
      <w:pPr>
        <w:spacing w:after="0"/>
        <w:jc w:val="center"/>
      </w:pPr>
      <w:r w:rsidRPr="009C4F1D">
        <w:rPr>
          <w:noProof/>
          <w:lang w:val="en-AU" w:eastAsia="en-AU"/>
        </w:rPr>
        <w:drawing>
          <wp:inline distT="0" distB="0" distL="0" distR="0" wp14:anchorId="5AD3F65E" wp14:editId="109F5AF4">
            <wp:extent cx="2761200" cy="1800000"/>
            <wp:effectExtent l="0" t="0" r="127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761200" cy="1800000"/>
                    </a:xfrm>
                    <a:prstGeom prst="rect">
                      <a:avLst/>
                    </a:prstGeom>
                    <a:noFill/>
                  </pic:spPr>
                </pic:pic>
              </a:graphicData>
            </a:graphic>
          </wp:inline>
        </w:drawing>
      </w:r>
    </w:p>
    <w:p w14:paraId="7FC3B005" w14:textId="77777777" w:rsidR="00F205E2" w:rsidRDefault="00F60575" w:rsidP="001C7750">
      <w:pPr>
        <w:spacing w:after="0"/>
        <w:jc w:val="center"/>
      </w:pPr>
      <w:r w:rsidRPr="009C4F1D">
        <w:rPr>
          <w:noProof/>
          <w:lang w:val="en-AU" w:eastAsia="en-AU"/>
        </w:rPr>
        <w:drawing>
          <wp:inline distT="0" distB="0" distL="0" distR="0" wp14:anchorId="4C7109AC" wp14:editId="278CECD1">
            <wp:extent cx="2754000" cy="1800000"/>
            <wp:effectExtent l="0" t="0" r="825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61D242F9" w14:textId="1144B03F" w:rsidR="00F60575" w:rsidRPr="009C4F1D" w:rsidRDefault="00F60575" w:rsidP="001C7750">
      <w:pPr>
        <w:spacing w:after="0"/>
        <w:jc w:val="center"/>
      </w:pPr>
      <w:r w:rsidRPr="009C4F1D">
        <w:rPr>
          <w:noProof/>
          <w:lang w:val="en-AU" w:eastAsia="en-AU"/>
        </w:rPr>
        <w:drawing>
          <wp:inline distT="0" distB="0" distL="0" distR="0" wp14:anchorId="6465E5E4" wp14:editId="34313F1C">
            <wp:extent cx="2754000" cy="1800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2754000" cy="1800000"/>
                    </a:xfrm>
                    <a:prstGeom prst="rect">
                      <a:avLst/>
                    </a:prstGeom>
                    <a:noFill/>
                  </pic:spPr>
                </pic:pic>
              </a:graphicData>
            </a:graphic>
          </wp:inline>
        </w:drawing>
      </w:r>
    </w:p>
    <w:p w14:paraId="5A6024F8" w14:textId="1800CE1A" w:rsidR="00F60575" w:rsidRPr="009C4F1D" w:rsidRDefault="00F60575" w:rsidP="00F60575">
      <w:pPr>
        <w:spacing w:before="240" w:after="100"/>
        <w:rPr>
          <w:rFonts w:ascii="Arial Narrow" w:hAnsi="Arial Narrow"/>
          <w:b/>
        </w:rPr>
      </w:pPr>
      <w:bookmarkStart w:id="417" w:name="_Ref486935688"/>
      <w:bookmarkStart w:id="418" w:name="_Toc5629950"/>
      <w:r w:rsidRPr="009C4F1D">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1C7750">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1C7750">
        <w:rPr>
          <w:rFonts w:ascii="Arial Narrow" w:hAnsi="Arial Narrow"/>
          <w:b/>
          <w:noProof/>
        </w:rPr>
        <w:t>6</w:t>
      </w:r>
      <w:r w:rsidR="004B54B1">
        <w:rPr>
          <w:rFonts w:ascii="Arial Narrow" w:hAnsi="Arial Narrow"/>
          <w:b/>
        </w:rPr>
        <w:fldChar w:fldCharType="end"/>
      </w:r>
      <w:bookmarkEnd w:id="417"/>
      <w:r w:rsidRPr="009C4F1D">
        <w:rPr>
          <w:rFonts w:ascii="Arial Narrow" w:hAnsi="Arial Narrow"/>
          <w:b/>
        </w:rPr>
        <w:t>. Length frequency (fork length) of silver perch collected in the Goulburn River 2015</w:t>
      </w:r>
      <w:r>
        <w:rPr>
          <w:rFonts w:ascii="Arial Narrow" w:hAnsi="Arial Narrow"/>
          <w:b/>
        </w:rPr>
        <w:t>–</w:t>
      </w:r>
      <w:r w:rsidRPr="009C4F1D">
        <w:rPr>
          <w:rFonts w:ascii="Arial Narrow" w:hAnsi="Arial Narrow"/>
          <w:b/>
        </w:rPr>
        <w:t>2018</w:t>
      </w:r>
      <w:bookmarkEnd w:id="418"/>
    </w:p>
    <w:p w14:paraId="45206676" w14:textId="375AB296" w:rsidR="00623412" w:rsidRDefault="00623412" w:rsidP="00F60575">
      <w:pPr>
        <w:spacing w:before="240" w:after="100"/>
        <w:rPr>
          <w:rFonts w:ascii="Arial Narrow" w:hAnsi="Arial Narrow"/>
          <w:b/>
        </w:rPr>
      </w:pPr>
      <w:bookmarkStart w:id="419" w:name="_Ref518899784"/>
      <w:bookmarkStart w:id="420" w:name="_Ref529283453"/>
      <w:r w:rsidRPr="00A41A30">
        <w:t>Across the four years, o</w:t>
      </w:r>
      <w:r w:rsidRPr="009A270E">
        <w:t xml:space="preserve">ver </w:t>
      </w:r>
      <w:r>
        <w:t>7000</w:t>
      </w:r>
      <w:r w:rsidRPr="009A270E">
        <w:t xml:space="preserve"> individuals </w:t>
      </w:r>
      <w:r w:rsidRPr="001C2021">
        <w:t>representing seven native and two exotic species were collected from the four drift sampling sites in the Goulburn River (</w:t>
      </w:r>
      <w:r w:rsidRPr="001C2021">
        <w:fldChar w:fldCharType="begin"/>
      </w:r>
      <w:r w:rsidRPr="001C2021">
        <w:instrText xml:space="preserve"> REF _Ref518899784 \h </w:instrText>
      </w:r>
      <w:r>
        <w:instrText xml:space="preserve"> \* MERGEFORMAT </w:instrText>
      </w:r>
      <w:r w:rsidRPr="001C2021">
        <w:fldChar w:fldCharType="separate"/>
      </w:r>
      <w:r w:rsidRPr="001C7750">
        <w:t>Table 7</w:t>
      </w:r>
      <w:r w:rsidRPr="001C7750">
        <w:noBreakHyphen/>
        <w:t>3</w:t>
      </w:r>
      <w:r w:rsidRPr="001C2021">
        <w:fldChar w:fldCharType="end"/>
      </w:r>
      <w:r w:rsidRPr="001C2021">
        <w:t>).</w:t>
      </w:r>
      <w:r w:rsidRPr="004A702F">
        <w:t xml:space="preserve"> </w:t>
      </w:r>
      <w:r>
        <w:t>Murray cod</w:t>
      </w:r>
      <w:r w:rsidRPr="004A702F">
        <w:t xml:space="preserve"> was the most abundant species collected, comprising </w:t>
      </w:r>
      <w:r>
        <w:t>60</w:t>
      </w:r>
      <w:r w:rsidRPr="004A702F">
        <w:t>% of the total abundance for all species.</w:t>
      </w:r>
    </w:p>
    <w:p w14:paraId="274F3A15" w14:textId="0240A883" w:rsidR="001C7750" w:rsidRPr="009C4F1D" w:rsidRDefault="00F60575" w:rsidP="00623412">
      <w:pPr>
        <w:keepNext/>
        <w:spacing w:before="240" w:after="100"/>
        <w:rPr>
          <w:rFonts w:ascii="Arial Narrow" w:hAnsi="Arial Narrow"/>
          <w:b/>
        </w:rPr>
      </w:pPr>
      <w:bookmarkStart w:id="421" w:name="_Toc5629995"/>
      <w:r w:rsidRPr="009C4F1D">
        <w:rPr>
          <w:rFonts w:ascii="Arial Narrow" w:hAnsi="Arial Narrow"/>
          <w:b/>
        </w:rPr>
        <w:t xml:space="preserve">Table </w:t>
      </w:r>
      <w:r w:rsidR="00146769">
        <w:rPr>
          <w:rFonts w:ascii="Arial Narrow" w:hAnsi="Arial Narrow"/>
          <w:b/>
        </w:rPr>
        <w:fldChar w:fldCharType="begin"/>
      </w:r>
      <w:r w:rsidR="00146769">
        <w:rPr>
          <w:rFonts w:ascii="Arial Narrow" w:hAnsi="Arial Narrow"/>
          <w:b/>
        </w:rPr>
        <w:instrText xml:space="preserve"> STYLEREF 1 \s </w:instrText>
      </w:r>
      <w:r w:rsidR="00146769">
        <w:rPr>
          <w:rFonts w:ascii="Arial Narrow" w:hAnsi="Arial Narrow"/>
          <w:b/>
        </w:rPr>
        <w:fldChar w:fldCharType="separate"/>
      </w:r>
      <w:r w:rsidR="001C7750">
        <w:rPr>
          <w:rFonts w:ascii="Arial Narrow" w:hAnsi="Arial Narrow"/>
          <w:b/>
          <w:noProof/>
        </w:rPr>
        <w:t>7</w:t>
      </w:r>
      <w:r w:rsidR="00146769">
        <w:rPr>
          <w:rFonts w:ascii="Arial Narrow" w:hAnsi="Arial Narrow"/>
          <w:b/>
        </w:rPr>
        <w:fldChar w:fldCharType="end"/>
      </w:r>
      <w:r w:rsidR="00146769">
        <w:rPr>
          <w:rFonts w:ascii="Arial Narrow" w:hAnsi="Arial Narrow"/>
          <w:b/>
        </w:rPr>
        <w:noBreakHyphen/>
      </w:r>
      <w:r w:rsidR="00146769">
        <w:rPr>
          <w:rFonts w:ascii="Arial Narrow" w:hAnsi="Arial Narrow"/>
          <w:b/>
        </w:rPr>
        <w:fldChar w:fldCharType="begin"/>
      </w:r>
      <w:r w:rsidR="00146769">
        <w:rPr>
          <w:rFonts w:ascii="Arial Narrow" w:hAnsi="Arial Narrow"/>
          <w:b/>
        </w:rPr>
        <w:instrText xml:space="preserve"> SEQ Table \* ARABIC \s 1 </w:instrText>
      </w:r>
      <w:r w:rsidR="00146769">
        <w:rPr>
          <w:rFonts w:ascii="Arial Narrow" w:hAnsi="Arial Narrow"/>
          <w:b/>
        </w:rPr>
        <w:fldChar w:fldCharType="separate"/>
      </w:r>
      <w:r w:rsidR="001C7750">
        <w:rPr>
          <w:rFonts w:ascii="Arial Narrow" w:hAnsi="Arial Narrow"/>
          <w:b/>
          <w:noProof/>
        </w:rPr>
        <w:t>3</w:t>
      </w:r>
      <w:r w:rsidR="00146769">
        <w:rPr>
          <w:rFonts w:ascii="Arial Narrow" w:hAnsi="Arial Narrow"/>
          <w:b/>
        </w:rPr>
        <w:fldChar w:fldCharType="end"/>
      </w:r>
      <w:bookmarkEnd w:id="419"/>
      <w:r w:rsidRPr="009C4F1D">
        <w:rPr>
          <w:rFonts w:ascii="Arial Narrow" w:hAnsi="Arial Narrow"/>
          <w:b/>
        </w:rPr>
        <w:t>. Numbers of eggs (</w:t>
      </w:r>
      <w:r>
        <w:rPr>
          <w:rFonts w:ascii="Arial Narrow" w:hAnsi="Arial Narrow"/>
          <w:b/>
        </w:rPr>
        <w:t>E</w:t>
      </w:r>
      <w:r w:rsidRPr="009C4F1D">
        <w:rPr>
          <w:rFonts w:ascii="Arial Narrow" w:hAnsi="Arial Narrow"/>
          <w:b/>
        </w:rPr>
        <w:t>) and larvae (</w:t>
      </w:r>
      <w:r>
        <w:rPr>
          <w:rFonts w:ascii="Arial Narrow" w:hAnsi="Arial Narrow"/>
          <w:b/>
        </w:rPr>
        <w:t>L</w:t>
      </w:r>
      <w:r w:rsidRPr="009C4F1D">
        <w:rPr>
          <w:rFonts w:ascii="Arial Narrow" w:hAnsi="Arial Narrow"/>
          <w:b/>
        </w:rPr>
        <w:t>) of fish species collected in drift net surveys from the Goulburn River 2014-2018. Species with asterisk are exotic species.</w:t>
      </w:r>
      <w:bookmarkEnd w:id="420"/>
      <w:bookmarkEnd w:id="421"/>
    </w:p>
    <w:tbl>
      <w:tblPr>
        <w:tblStyle w:val="TableGrid3"/>
        <w:tblpPr w:leftFromText="180" w:rightFromText="180" w:vertAnchor="text" w:horzAnchor="margin" w:tblpY="20"/>
        <w:tblW w:w="4751"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977"/>
        <w:gridCol w:w="1286"/>
        <w:gridCol w:w="1288"/>
        <w:gridCol w:w="1286"/>
        <w:gridCol w:w="1288"/>
        <w:gridCol w:w="1288"/>
      </w:tblGrid>
      <w:tr w:rsidR="00F60575" w:rsidRPr="009C4F1D" w14:paraId="5D5A36F4" w14:textId="77777777" w:rsidTr="00CB5331">
        <w:trPr>
          <w:cantSplit/>
          <w:tblHeader/>
        </w:trPr>
        <w:tc>
          <w:tcPr>
            <w:tcW w:w="1581" w:type="pct"/>
            <w:tcBorders>
              <w:right w:val="single" w:sz="4" w:space="0" w:color="FFFFFF" w:themeColor="background1"/>
            </w:tcBorders>
            <w:shd w:val="clear" w:color="auto" w:fill="00338D"/>
          </w:tcPr>
          <w:p w14:paraId="5B9B5E10" w14:textId="77777777" w:rsidR="00F60575" w:rsidRPr="009C4F1D" w:rsidRDefault="00F60575" w:rsidP="00CB5331">
            <w:pPr>
              <w:pStyle w:val="Tablesmalltext"/>
            </w:pPr>
            <w:r w:rsidRPr="009C4F1D">
              <w:t>Species</w:t>
            </w:r>
          </w:p>
        </w:tc>
        <w:tc>
          <w:tcPr>
            <w:tcW w:w="683" w:type="pct"/>
            <w:tcBorders>
              <w:left w:val="single" w:sz="4" w:space="0" w:color="FFFFFF" w:themeColor="background1"/>
              <w:right w:val="single" w:sz="4" w:space="0" w:color="FFFFFF" w:themeColor="background1"/>
            </w:tcBorders>
            <w:shd w:val="clear" w:color="auto" w:fill="00338D"/>
          </w:tcPr>
          <w:p w14:paraId="72747310" w14:textId="77777777" w:rsidR="00F60575" w:rsidRPr="009C4F1D" w:rsidRDefault="00F60575" w:rsidP="00CB5331">
            <w:pPr>
              <w:pStyle w:val="Tablesmalltext"/>
              <w:jc w:val="right"/>
            </w:pPr>
            <w:r w:rsidRPr="009C4F1D">
              <w:t>2014</w:t>
            </w:r>
          </w:p>
        </w:tc>
        <w:tc>
          <w:tcPr>
            <w:tcW w:w="684" w:type="pct"/>
            <w:tcBorders>
              <w:left w:val="single" w:sz="4" w:space="0" w:color="FFFFFF" w:themeColor="background1"/>
              <w:right w:val="single" w:sz="4" w:space="0" w:color="FFFFFF" w:themeColor="background1"/>
            </w:tcBorders>
            <w:shd w:val="clear" w:color="auto" w:fill="00338D"/>
          </w:tcPr>
          <w:p w14:paraId="786F1230" w14:textId="77777777" w:rsidR="00F60575" w:rsidRPr="009C4F1D" w:rsidRDefault="00F60575" w:rsidP="00CB5331">
            <w:pPr>
              <w:pStyle w:val="Tablesmalltext"/>
              <w:jc w:val="right"/>
            </w:pPr>
            <w:r w:rsidRPr="009C4F1D">
              <w:t>2015</w:t>
            </w:r>
          </w:p>
        </w:tc>
        <w:tc>
          <w:tcPr>
            <w:tcW w:w="683" w:type="pct"/>
            <w:tcBorders>
              <w:left w:val="single" w:sz="4" w:space="0" w:color="FFFFFF" w:themeColor="background1"/>
              <w:right w:val="single" w:sz="4" w:space="0" w:color="FFFFFF" w:themeColor="background1"/>
            </w:tcBorders>
            <w:shd w:val="clear" w:color="auto" w:fill="00338D"/>
          </w:tcPr>
          <w:p w14:paraId="5819B27F" w14:textId="77777777" w:rsidR="00F60575" w:rsidRPr="009C4F1D" w:rsidRDefault="00F60575" w:rsidP="00CB5331">
            <w:pPr>
              <w:pStyle w:val="Tablesmalltext"/>
              <w:jc w:val="right"/>
            </w:pPr>
            <w:r w:rsidRPr="009C4F1D">
              <w:t>2016</w:t>
            </w:r>
          </w:p>
        </w:tc>
        <w:tc>
          <w:tcPr>
            <w:tcW w:w="684" w:type="pct"/>
            <w:tcBorders>
              <w:left w:val="single" w:sz="4" w:space="0" w:color="FFFFFF" w:themeColor="background1"/>
              <w:right w:val="single" w:sz="4" w:space="0" w:color="FFFFFF" w:themeColor="background1"/>
            </w:tcBorders>
            <w:shd w:val="clear" w:color="auto" w:fill="00338D"/>
          </w:tcPr>
          <w:p w14:paraId="6CE1A41A" w14:textId="77777777" w:rsidR="00F60575" w:rsidRPr="009C4F1D" w:rsidRDefault="00F60575" w:rsidP="00CB5331">
            <w:pPr>
              <w:pStyle w:val="Tablesmalltext"/>
              <w:jc w:val="right"/>
            </w:pPr>
            <w:r w:rsidRPr="009C4F1D">
              <w:t xml:space="preserve">2017 </w:t>
            </w:r>
          </w:p>
        </w:tc>
        <w:tc>
          <w:tcPr>
            <w:tcW w:w="684" w:type="pct"/>
            <w:tcBorders>
              <w:left w:val="single" w:sz="4" w:space="0" w:color="FFFFFF" w:themeColor="background1"/>
              <w:right w:val="single" w:sz="4" w:space="0" w:color="FFFFFF" w:themeColor="background1"/>
            </w:tcBorders>
            <w:shd w:val="clear" w:color="auto" w:fill="00338D"/>
          </w:tcPr>
          <w:p w14:paraId="27615DDA" w14:textId="77777777" w:rsidR="00F60575" w:rsidRPr="009C4F1D" w:rsidRDefault="00F60575" w:rsidP="00CB5331">
            <w:pPr>
              <w:pStyle w:val="Tablesmalltext"/>
              <w:jc w:val="right"/>
            </w:pPr>
            <w:r w:rsidRPr="009C4F1D">
              <w:t>Total</w:t>
            </w:r>
          </w:p>
        </w:tc>
      </w:tr>
      <w:tr w:rsidR="00F60575" w:rsidRPr="009C4F1D" w14:paraId="7557B8B7" w14:textId="77777777" w:rsidTr="00CB5331">
        <w:trPr>
          <w:cantSplit/>
        </w:trPr>
        <w:tc>
          <w:tcPr>
            <w:tcW w:w="1581" w:type="pct"/>
          </w:tcPr>
          <w:p w14:paraId="68FB28C6" w14:textId="77777777" w:rsidR="00F60575" w:rsidRPr="009C4F1D" w:rsidRDefault="00F60575" w:rsidP="00CB5331">
            <w:pPr>
              <w:pStyle w:val="Tablesmalltext"/>
            </w:pPr>
            <w:r w:rsidRPr="009C4F1D">
              <w:t>Silver perch</w:t>
            </w:r>
          </w:p>
        </w:tc>
        <w:tc>
          <w:tcPr>
            <w:tcW w:w="683" w:type="pct"/>
          </w:tcPr>
          <w:p w14:paraId="0658109F" w14:textId="77777777" w:rsidR="00F60575" w:rsidRPr="009C4F1D" w:rsidRDefault="00F60575" w:rsidP="00CB5331">
            <w:pPr>
              <w:pStyle w:val="Tablesmalltext"/>
              <w:jc w:val="right"/>
            </w:pPr>
            <w:r w:rsidRPr="009C4F1D">
              <w:t>47</w:t>
            </w:r>
            <w:r>
              <w:t>E</w:t>
            </w:r>
          </w:p>
        </w:tc>
        <w:tc>
          <w:tcPr>
            <w:tcW w:w="684" w:type="pct"/>
          </w:tcPr>
          <w:p w14:paraId="7B824B52" w14:textId="77777777" w:rsidR="00F60575" w:rsidRPr="009C4F1D" w:rsidRDefault="00F60575" w:rsidP="00CB5331">
            <w:pPr>
              <w:pStyle w:val="Tablesmalltext"/>
              <w:jc w:val="right"/>
            </w:pPr>
          </w:p>
        </w:tc>
        <w:tc>
          <w:tcPr>
            <w:tcW w:w="683" w:type="pct"/>
          </w:tcPr>
          <w:p w14:paraId="50908565" w14:textId="77777777" w:rsidR="00F60575" w:rsidRPr="009C4F1D" w:rsidRDefault="00F60575" w:rsidP="00CB5331">
            <w:pPr>
              <w:pStyle w:val="Tablesmalltext"/>
              <w:jc w:val="right"/>
            </w:pPr>
            <w:r w:rsidRPr="009C4F1D">
              <w:t>34</w:t>
            </w:r>
            <w:r>
              <w:t>E</w:t>
            </w:r>
          </w:p>
        </w:tc>
        <w:tc>
          <w:tcPr>
            <w:tcW w:w="684" w:type="pct"/>
          </w:tcPr>
          <w:p w14:paraId="535A503A" w14:textId="77777777" w:rsidR="00F60575" w:rsidRPr="009C4F1D" w:rsidRDefault="00F60575" w:rsidP="00CB5331">
            <w:pPr>
              <w:pStyle w:val="Tablesmalltext"/>
              <w:jc w:val="right"/>
            </w:pPr>
            <w:r w:rsidRPr="009C4F1D">
              <w:t>37</w:t>
            </w:r>
            <w:r>
              <w:t>E</w:t>
            </w:r>
          </w:p>
        </w:tc>
        <w:tc>
          <w:tcPr>
            <w:tcW w:w="684" w:type="pct"/>
          </w:tcPr>
          <w:p w14:paraId="4AC4A76C" w14:textId="77777777" w:rsidR="00F60575" w:rsidRPr="009C4F1D" w:rsidRDefault="00F60575" w:rsidP="00CB5331">
            <w:pPr>
              <w:pStyle w:val="Tablesmalltext"/>
              <w:jc w:val="right"/>
            </w:pPr>
            <w:r w:rsidRPr="009C4F1D">
              <w:t>118</w:t>
            </w:r>
          </w:p>
        </w:tc>
      </w:tr>
      <w:tr w:rsidR="00F60575" w:rsidRPr="009C4F1D" w14:paraId="4CFFB132" w14:textId="77777777" w:rsidTr="00CB5331">
        <w:trPr>
          <w:cantSplit/>
        </w:trPr>
        <w:tc>
          <w:tcPr>
            <w:tcW w:w="1581" w:type="pct"/>
          </w:tcPr>
          <w:p w14:paraId="4156468E" w14:textId="77777777" w:rsidR="00F60575" w:rsidRPr="009C4F1D" w:rsidRDefault="00F60575" w:rsidP="00CB5331">
            <w:pPr>
              <w:pStyle w:val="Tablesmalltext"/>
            </w:pPr>
            <w:r w:rsidRPr="009C4F1D">
              <w:t xml:space="preserve">Murray cod </w:t>
            </w:r>
          </w:p>
        </w:tc>
        <w:tc>
          <w:tcPr>
            <w:tcW w:w="683" w:type="pct"/>
          </w:tcPr>
          <w:p w14:paraId="25DD9C04" w14:textId="77777777" w:rsidR="00F60575" w:rsidRPr="009C4F1D" w:rsidRDefault="00F60575" w:rsidP="00CB5331">
            <w:pPr>
              <w:pStyle w:val="Tablesmalltext"/>
              <w:jc w:val="right"/>
            </w:pPr>
            <w:r w:rsidRPr="009C4F1D">
              <w:t>942</w:t>
            </w:r>
            <w:r>
              <w:t>L</w:t>
            </w:r>
          </w:p>
        </w:tc>
        <w:tc>
          <w:tcPr>
            <w:tcW w:w="684" w:type="pct"/>
          </w:tcPr>
          <w:p w14:paraId="41B7048B" w14:textId="77777777" w:rsidR="00F60575" w:rsidRPr="009C4F1D" w:rsidRDefault="00F60575" w:rsidP="00CB5331">
            <w:pPr>
              <w:pStyle w:val="Tablesmalltext"/>
              <w:jc w:val="right"/>
            </w:pPr>
            <w:r w:rsidRPr="009C4F1D">
              <w:t>355</w:t>
            </w:r>
            <w:r>
              <w:t>L</w:t>
            </w:r>
          </w:p>
        </w:tc>
        <w:tc>
          <w:tcPr>
            <w:tcW w:w="683" w:type="pct"/>
          </w:tcPr>
          <w:p w14:paraId="25362017" w14:textId="77777777" w:rsidR="00F60575" w:rsidRPr="009C4F1D" w:rsidRDefault="00F60575" w:rsidP="00CB5331">
            <w:pPr>
              <w:pStyle w:val="Tablesmalltext"/>
              <w:jc w:val="right"/>
            </w:pPr>
            <w:r w:rsidRPr="009C4F1D">
              <w:t>892</w:t>
            </w:r>
            <w:r>
              <w:t>L</w:t>
            </w:r>
          </w:p>
        </w:tc>
        <w:tc>
          <w:tcPr>
            <w:tcW w:w="684" w:type="pct"/>
          </w:tcPr>
          <w:p w14:paraId="2879D2CC" w14:textId="77777777" w:rsidR="00F60575" w:rsidRPr="009C4F1D" w:rsidRDefault="00F60575" w:rsidP="00CB5331">
            <w:pPr>
              <w:pStyle w:val="Tablesmalltext"/>
              <w:jc w:val="right"/>
            </w:pPr>
            <w:r w:rsidRPr="009C4F1D">
              <w:t>2007</w:t>
            </w:r>
            <w:r>
              <w:t>L</w:t>
            </w:r>
          </w:p>
        </w:tc>
        <w:tc>
          <w:tcPr>
            <w:tcW w:w="684" w:type="pct"/>
          </w:tcPr>
          <w:p w14:paraId="649897AD" w14:textId="77777777" w:rsidR="00F60575" w:rsidRPr="009C4F1D" w:rsidRDefault="00F60575" w:rsidP="00CB5331">
            <w:pPr>
              <w:pStyle w:val="Tablesmalltext"/>
              <w:jc w:val="right"/>
              <w:rPr>
                <w:highlight w:val="yellow"/>
              </w:rPr>
            </w:pPr>
            <w:r w:rsidRPr="009C4F1D">
              <w:t>4196</w:t>
            </w:r>
          </w:p>
        </w:tc>
      </w:tr>
      <w:tr w:rsidR="00F60575" w:rsidRPr="009C4F1D" w14:paraId="477A93ED" w14:textId="77777777" w:rsidTr="00CB5331">
        <w:trPr>
          <w:cantSplit/>
        </w:trPr>
        <w:tc>
          <w:tcPr>
            <w:tcW w:w="1581" w:type="pct"/>
          </w:tcPr>
          <w:p w14:paraId="083DB3D8" w14:textId="77777777" w:rsidR="00F60575" w:rsidRPr="009C4F1D" w:rsidRDefault="00F60575" w:rsidP="00CB5331">
            <w:pPr>
              <w:pStyle w:val="Tablesmalltext"/>
            </w:pPr>
            <w:r w:rsidRPr="009C4F1D">
              <w:t>Trout cod</w:t>
            </w:r>
          </w:p>
        </w:tc>
        <w:tc>
          <w:tcPr>
            <w:tcW w:w="683" w:type="pct"/>
          </w:tcPr>
          <w:p w14:paraId="42290F6E" w14:textId="77777777" w:rsidR="00F60575" w:rsidRPr="009C4F1D" w:rsidRDefault="00F60575" w:rsidP="00CB5331">
            <w:pPr>
              <w:pStyle w:val="Tablesmalltext"/>
              <w:jc w:val="right"/>
            </w:pPr>
          </w:p>
        </w:tc>
        <w:tc>
          <w:tcPr>
            <w:tcW w:w="684" w:type="pct"/>
          </w:tcPr>
          <w:p w14:paraId="3C41BE03" w14:textId="77777777" w:rsidR="00F60575" w:rsidRPr="009C4F1D" w:rsidDel="00DA47DB" w:rsidRDefault="00F60575" w:rsidP="00CB5331">
            <w:pPr>
              <w:pStyle w:val="Tablesmalltext"/>
              <w:jc w:val="right"/>
            </w:pPr>
          </w:p>
        </w:tc>
        <w:tc>
          <w:tcPr>
            <w:tcW w:w="683" w:type="pct"/>
          </w:tcPr>
          <w:p w14:paraId="412344C5" w14:textId="77777777" w:rsidR="00F60575" w:rsidRPr="009C4F1D" w:rsidDel="00DA47DB" w:rsidRDefault="00F60575" w:rsidP="00CB5331">
            <w:pPr>
              <w:pStyle w:val="Tablesmalltext"/>
              <w:jc w:val="right"/>
            </w:pPr>
          </w:p>
        </w:tc>
        <w:tc>
          <w:tcPr>
            <w:tcW w:w="684" w:type="pct"/>
          </w:tcPr>
          <w:p w14:paraId="0111FE94" w14:textId="77777777" w:rsidR="00F60575" w:rsidRPr="009C4F1D" w:rsidDel="00DA47DB" w:rsidRDefault="00F60575" w:rsidP="00CB5331">
            <w:pPr>
              <w:pStyle w:val="Tablesmalltext"/>
              <w:jc w:val="right"/>
            </w:pPr>
            <w:r w:rsidRPr="009C4F1D">
              <w:t>15</w:t>
            </w:r>
            <w:r>
              <w:t>L</w:t>
            </w:r>
          </w:p>
        </w:tc>
        <w:tc>
          <w:tcPr>
            <w:tcW w:w="684" w:type="pct"/>
          </w:tcPr>
          <w:p w14:paraId="2A603268" w14:textId="77777777" w:rsidR="00F60575" w:rsidRPr="009C4F1D" w:rsidDel="00DA47DB" w:rsidRDefault="00F60575" w:rsidP="00CB5331">
            <w:pPr>
              <w:pStyle w:val="Tablesmalltext"/>
              <w:jc w:val="right"/>
              <w:rPr>
                <w:highlight w:val="yellow"/>
              </w:rPr>
            </w:pPr>
            <w:r w:rsidRPr="009C4F1D">
              <w:t>15</w:t>
            </w:r>
          </w:p>
        </w:tc>
      </w:tr>
      <w:tr w:rsidR="00F60575" w:rsidRPr="009C4F1D" w14:paraId="3649E8C1" w14:textId="77777777" w:rsidTr="00CB5331">
        <w:trPr>
          <w:cantSplit/>
        </w:trPr>
        <w:tc>
          <w:tcPr>
            <w:tcW w:w="1581" w:type="pct"/>
          </w:tcPr>
          <w:p w14:paraId="4489CFC4" w14:textId="77777777" w:rsidR="00F60575" w:rsidRPr="009C4F1D" w:rsidRDefault="00F60575" w:rsidP="00CB5331">
            <w:pPr>
              <w:pStyle w:val="Tablesmalltext"/>
            </w:pPr>
            <w:r w:rsidRPr="009C4F1D">
              <w:t xml:space="preserve">Golden perch </w:t>
            </w:r>
          </w:p>
        </w:tc>
        <w:tc>
          <w:tcPr>
            <w:tcW w:w="683" w:type="pct"/>
          </w:tcPr>
          <w:p w14:paraId="75F45A22" w14:textId="77777777" w:rsidR="00F60575" w:rsidRPr="009C4F1D" w:rsidRDefault="00F60575" w:rsidP="00CB5331">
            <w:pPr>
              <w:pStyle w:val="Tablesmalltext"/>
              <w:jc w:val="right"/>
            </w:pPr>
            <w:r w:rsidRPr="009C4F1D">
              <w:t>1628</w:t>
            </w:r>
            <w:r>
              <w:t>E</w:t>
            </w:r>
            <w:r w:rsidRPr="009C4F1D">
              <w:t>, 1</w:t>
            </w:r>
            <w:r>
              <w:t>L</w:t>
            </w:r>
          </w:p>
        </w:tc>
        <w:tc>
          <w:tcPr>
            <w:tcW w:w="684" w:type="pct"/>
          </w:tcPr>
          <w:p w14:paraId="3A32B294" w14:textId="77777777" w:rsidR="00F60575" w:rsidRPr="009C4F1D" w:rsidRDefault="00F60575" w:rsidP="00CB5331">
            <w:pPr>
              <w:pStyle w:val="Tablesmalltext"/>
              <w:jc w:val="right"/>
            </w:pPr>
          </w:p>
        </w:tc>
        <w:tc>
          <w:tcPr>
            <w:tcW w:w="683" w:type="pct"/>
          </w:tcPr>
          <w:p w14:paraId="45F9A4B8" w14:textId="77777777" w:rsidR="00F60575" w:rsidRPr="009C4F1D" w:rsidRDefault="00F60575" w:rsidP="00CB5331">
            <w:pPr>
              <w:pStyle w:val="Tablesmalltext"/>
              <w:jc w:val="right"/>
            </w:pPr>
            <w:r w:rsidRPr="009C4F1D">
              <w:t>47</w:t>
            </w:r>
            <w:r>
              <w:t>E</w:t>
            </w:r>
          </w:p>
        </w:tc>
        <w:tc>
          <w:tcPr>
            <w:tcW w:w="684" w:type="pct"/>
          </w:tcPr>
          <w:p w14:paraId="1530EF3A" w14:textId="77777777" w:rsidR="00F60575" w:rsidRPr="009C4F1D" w:rsidRDefault="00F60575" w:rsidP="00CB5331">
            <w:pPr>
              <w:pStyle w:val="Tablesmalltext"/>
              <w:jc w:val="right"/>
            </w:pPr>
            <w:r w:rsidRPr="009C4F1D">
              <w:t>289</w:t>
            </w:r>
            <w:r>
              <w:t>E</w:t>
            </w:r>
            <w:r w:rsidRPr="009C4F1D">
              <w:t>, 11</w:t>
            </w:r>
            <w:r>
              <w:t>L</w:t>
            </w:r>
          </w:p>
        </w:tc>
        <w:tc>
          <w:tcPr>
            <w:tcW w:w="684" w:type="pct"/>
          </w:tcPr>
          <w:p w14:paraId="11564962" w14:textId="77777777" w:rsidR="00F60575" w:rsidRPr="009C4F1D" w:rsidRDefault="00F60575" w:rsidP="00CB5331">
            <w:pPr>
              <w:pStyle w:val="Tablesmalltext"/>
              <w:jc w:val="right"/>
              <w:rPr>
                <w:highlight w:val="yellow"/>
              </w:rPr>
            </w:pPr>
            <w:r w:rsidRPr="009C4F1D">
              <w:t>1976</w:t>
            </w:r>
          </w:p>
        </w:tc>
      </w:tr>
      <w:tr w:rsidR="00F60575" w:rsidRPr="009C4F1D" w14:paraId="6FBE3172" w14:textId="77777777" w:rsidTr="00CB5331">
        <w:trPr>
          <w:cantSplit/>
        </w:trPr>
        <w:tc>
          <w:tcPr>
            <w:tcW w:w="1581" w:type="pct"/>
          </w:tcPr>
          <w:p w14:paraId="4C72F7C6" w14:textId="77777777" w:rsidR="00F60575" w:rsidRPr="009C4F1D" w:rsidRDefault="00F60575" w:rsidP="00CB5331">
            <w:pPr>
              <w:pStyle w:val="Tablesmalltext"/>
            </w:pPr>
            <w:r w:rsidRPr="009C4F1D">
              <w:t>Common carp*</w:t>
            </w:r>
          </w:p>
        </w:tc>
        <w:tc>
          <w:tcPr>
            <w:tcW w:w="683" w:type="pct"/>
          </w:tcPr>
          <w:p w14:paraId="71984197" w14:textId="77777777" w:rsidR="00F60575" w:rsidRPr="009C4F1D" w:rsidRDefault="00F60575" w:rsidP="00CB5331">
            <w:pPr>
              <w:pStyle w:val="Tablesmalltext"/>
              <w:jc w:val="right"/>
            </w:pPr>
          </w:p>
        </w:tc>
        <w:tc>
          <w:tcPr>
            <w:tcW w:w="684" w:type="pct"/>
          </w:tcPr>
          <w:p w14:paraId="791935D0" w14:textId="77777777" w:rsidR="00F60575" w:rsidRPr="009C4F1D" w:rsidRDefault="00F60575" w:rsidP="00CB5331">
            <w:pPr>
              <w:pStyle w:val="Tablesmalltext"/>
              <w:jc w:val="right"/>
            </w:pPr>
            <w:r w:rsidRPr="009C4F1D">
              <w:t>15</w:t>
            </w:r>
            <w:r>
              <w:t>L</w:t>
            </w:r>
          </w:p>
        </w:tc>
        <w:tc>
          <w:tcPr>
            <w:tcW w:w="683" w:type="pct"/>
          </w:tcPr>
          <w:p w14:paraId="5732656C" w14:textId="77777777" w:rsidR="00F60575" w:rsidRPr="009C4F1D" w:rsidRDefault="00F60575" w:rsidP="00CB5331">
            <w:pPr>
              <w:pStyle w:val="Tablesmalltext"/>
              <w:jc w:val="right"/>
            </w:pPr>
            <w:r w:rsidRPr="009C4F1D">
              <w:t>19</w:t>
            </w:r>
            <w:r>
              <w:t>L</w:t>
            </w:r>
          </w:p>
        </w:tc>
        <w:tc>
          <w:tcPr>
            <w:tcW w:w="684" w:type="pct"/>
          </w:tcPr>
          <w:p w14:paraId="4369B9A0" w14:textId="77777777" w:rsidR="00F60575" w:rsidRPr="009C4F1D" w:rsidRDefault="00F60575" w:rsidP="00CB5331">
            <w:pPr>
              <w:pStyle w:val="Tablesmalltext"/>
              <w:jc w:val="right"/>
            </w:pPr>
            <w:r w:rsidRPr="009C4F1D">
              <w:t>16</w:t>
            </w:r>
            <w:r>
              <w:t>L</w:t>
            </w:r>
          </w:p>
        </w:tc>
        <w:tc>
          <w:tcPr>
            <w:tcW w:w="684" w:type="pct"/>
          </w:tcPr>
          <w:p w14:paraId="4A02FD5A" w14:textId="77777777" w:rsidR="00F60575" w:rsidRPr="009C4F1D" w:rsidRDefault="00F60575" w:rsidP="00CB5331">
            <w:pPr>
              <w:pStyle w:val="Tablesmalltext"/>
              <w:jc w:val="right"/>
              <w:rPr>
                <w:highlight w:val="yellow"/>
              </w:rPr>
            </w:pPr>
            <w:r w:rsidRPr="009C4F1D">
              <w:t>50</w:t>
            </w:r>
          </w:p>
        </w:tc>
      </w:tr>
      <w:tr w:rsidR="00F60575" w:rsidRPr="009C4F1D" w14:paraId="6793EA27" w14:textId="77777777" w:rsidTr="00CB5331">
        <w:trPr>
          <w:cantSplit/>
        </w:trPr>
        <w:tc>
          <w:tcPr>
            <w:tcW w:w="1581" w:type="pct"/>
          </w:tcPr>
          <w:p w14:paraId="6E7BD4C1" w14:textId="77777777" w:rsidR="00F60575" w:rsidRPr="009C4F1D" w:rsidRDefault="00F60575" w:rsidP="00CB5331">
            <w:pPr>
              <w:pStyle w:val="Tablesmalltext"/>
            </w:pPr>
            <w:r w:rsidRPr="009C4F1D">
              <w:t xml:space="preserve">Australian smelt </w:t>
            </w:r>
          </w:p>
        </w:tc>
        <w:tc>
          <w:tcPr>
            <w:tcW w:w="683" w:type="pct"/>
          </w:tcPr>
          <w:p w14:paraId="1F9DD126" w14:textId="77777777" w:rsidR="00F60575" w:rsidRPr="009C4F1D" w:rsidRDefault="00F60575" w:rsidP="00CB5331">
            <w:pPr>
              <w:pStyle w:val="Tablesmalltext"/>
              <w:jc w:val="right"/>
            </w:pPr>
            <w:r w:rsidRPr="009C4F1D">
              <w:t>204</w:t>
            </w:r>
            <w:r>
              <w:t>E</w:t>
            </w:r>
            <w:r w:rsidRPr="009C4F1D">
              <w:t>, 9</w:t>
            </w:r>
            <w:r>
              <w:t>L</w:t>
            </w:r>
          </w:p>
        </w:tc>
        <w:tc>
          <w:tcPr>
            <w:tcW w:w="684" w:type="pct"/>
          </w:tcPr>
          <w:p w14:paraId="046D5AFA" w14:textId="77777777" w:rsidR="00F60575" w:rsidRPr="009C4F1D" w:rsidRDefault="00F60575" w:rsidP="00CB5331">
            <w:pPr>
              <w:pStyle w:val="Tablesmalltext"/>
              <w:jc w:val="right"/>
            </w:pPr>
            <w:r w:rsidRPr="009C4F1D">
              <w:t>81</w:t>
            </w:r>
            <w:r>
              <w:t>E</w:t>
            </w:r>
            <w:r w:rsidRPr="009C4F1D">
              <w:t>, 7</w:t>
            </w:r>
            <w:r>
              <w:t>L</w:t>
            </w:r>
          </w:p>
        </w:tc>
        <w:tc>
          <w:tcPr>
            <w:tcW w:w="683" w:type="pct"/>
          </w:tcPr>
          <w:p w14:paraId="7247D6D3" w14:textId="77777777" w:rsidR="00F60575" w:rsidRPr="009C4F1D" w:rsidRDefault="00F60575" w:rsidP="00CB5331">
            <w:pPr>
              <w:pStyle w:val="Tablesmalltext"/>
              <w:jc w:val="right"/>
            </w:pPr>
            <w:r w:rsidRPr="009C4F1D">
              <w:t>32</w:t>
            </w:r>
            <w:r>
              <w:t>E</w:t>
            </w:r>
            <w:r w:rsidRPr="009C4F1D">
              <w:t>, 1</w:t>
            </w:r>
            <w:r>
              <w:t>L</w:t>
            </w:r>
          </w:p>
        </w:tc>
        <w:tc>
          <w:tcPr>
            <w:tcW w:w="684" w:type="pct"/>
          </w:tcPr>
          <w:p w14:paraId="49094AB9" w14:textId="77777777" w:rsidR="00F60575" w:rsidRPr="009C4F1D" w:rsidRDefault="00F60575" w:rsidP="00CB5331">
            <w:pPr>
              <w:pStyle w:val="Tablesmalltext"/>
              <w:jc w:val="right"/>
            </w:pPr>
            <w:r w:rsidRPr="009C4F1D">
              <w:t>177</w:t>
            </w:r>
            <w:r>
              <w:t>E</w:t>
            </w:r>
            <w:r w:rsidRPr="009C4F1D">
              <w:t>, 16</w:t>
            </w:r>
            <w:r>
              <w:t>L</w:t>
            </w:r>
          </w:p>
        </w:tc>
        <w:tc>
          <w:tcPr>
            <w:tcW w:w="684" w:type="pct"/>
          </w:tcPr>
          <w:p w14:paraId="04846E9B" w14:textId="77777777" w:rsidR="00F60575" w:rsidRPr="009C4F1D" w:rsidRDefault="00F60575" w:rsidP="00CB5331">
            <w:pPr>
              <w:pStyle w:val="Tablesmalltext"/>
              <w:jc w:val="right"/>
              <w:rPr>
                <w:highlight w:val="yellow"/>
              </w:rPr>
            </w:pPr>
            <w:r w:rsidRPr="009C4F1D">
              <w:t>527</w:t>
            </w:r>
          </w:p>
        </w:tc>
      </w:tr>
      <w:tr w:rsidR="00F60575" w:rsidRPr="009C4F1D" w14:paraId="7E114E5B" w14:textId="77777777" w:rsidTr="00CB5331">
        <w:trPr>
          <w:cantSplit/>
        </w:trPr>
        <w:tc>
          <w:tcPr>
            <w:tcW w:w="1581" w:type="pct"/>
          </w:tcPr>
          <w:p w14:paraId="308ABCB3" w14:textId="77777777" w:rsidR="00F60575" w:rsidRPr="009C4F1D" w:rsidRDefault="00F60575" w:rsidP="00CB5331">
            <w:pPr>
              <w:pStyle w:val="Tablesmalltext"/>
            </w:pPr>
            <w:r w:rsidRPr="009C4F1D">
              <w:t>Flathead gudgeon</w:t>
            </w:r>
          </w:p>
        </w:tc>
        <w:tc>
          <w:tcPr>
            <w:tcW w:w="683" w:type="pct"/>
          </w:tcPr>
          <w:p w14:paraId="5575F365" w14:textId="77777777" w:rsidR="00F60575" w:rsidRPr="009C4F1D" w:rsidRDefault="00F60575" w:rsidP="00CB5331">
            <w:pPr>
              <w:pStyle w:val="Tablesmalltext"/>
              <w:jc w:val="right"/>
            </w:pPr>
            <w:r w:rsidRPr="009C4F1D">
              <w:t>8</w:t>
            </w:r>
            <w:r>
              <w:t>L</w:t>
            </w:r>
          </w:p>
        </w:tc>
        <w:tc>
          <w:tcPr>
            <w:tcW w:w="684" w:type="pct"/>
          </w:tcPr>
          <w:p w14:paraId="290757C3" w14:textId="77777777" w:rsidR="00F60575" w:rsidRPr="009C4F1D" w:rsidRDefault="00F60575" w:rsidP="00CB5331">
            <w:pPr>
              <w:pStyle w:val="Tablesmalltext"/>
              <w:jc w:val="right"/>
            </w:pPr>
            <w:r w:rsidRPr="009C4F1D">
              <w:t>11</w:t>
            </w:r>
            <w:r>
              <w:t>L</w:t>
            </w:r>
          </w:p>
        </w:tc>
        <w:tc>
          <w:tcPr>
            <w:tcW w:w="683" w:type="pct"/>
          </w:tcPr>
          <w:p w14:paraId="19BEA72A" w14:textId="77777777" w:rsidR="00F60575" w:rsidRPr="009C4F1D" w:rsidRDefault="00F60575" w:rsidP="00CB5331">
            <w:pPr>
              <w:pStyle w:val="Tablesmalltext"/>
              <w:jc w:val="right"/>
            </w:pPr>
            <w:r w:rsidRPr="009C4F1D">
              <w:t>18</w:t>
            </w:r>
            <w:r>
              <w:t>L</w:t>
            </w:r>
          </w:p>
        </w:tc>
        <w:tc>
          <w:tcPr>
            <w:tcW w:w="684" w:type="pct"/>
          </w:tcPr>
          <w:p w14:paraId="421FA922" w14:textId="77777777" w:rsidR="00F60575" w:rsidRPr="009C4F1D" w:rsidRDefault="00F60575" w:rsidP="00CB5331">
            <w:pPr>
              <w:pStyle w:val="Tablesmalltext"/>
              <w:jc w:val="right"/>
            </w:pPr>
            <w:r w:rsidRPr="009C4F1D">
              <w:t>48</w:t>
            </w:r>
            <w:r>
              <w:t>L</w:t>
            </w:r>
          </w:p>
        </w:tc>
        <w:tc>
          <w:tcPr>
            <w:tcW w:w="684" w:type="pct"/>
          </w:tcPr>
          <w:p w14:paraId="53A86401" w14:textId="77777777" w:rsidR="00F60575" w:rsidRPr="009C4F1D" w:rsidRDefault="00F60575" w:rsidP="00CB5331">
            <w:pPr>
              <w:pStyle w:val="Tablesmalltext"/>
              <w:jc w:val="right"/>
              <w:rPr>
                <w:highlight w:val="yellow"/>
              </w:rPr>
            </w:pPr>
            <w:r w:rsidRPr="009C4F1D">
              <w:t>85</w:t>
            </w:r>
          </w:p>
        </w:tc>
      </w:tr>
      <w:tr w:rsidR="00F60575" w:rsidRPr="009C4F1D" w14:paraId="2032548B" w14:textId="77777777" w:rsidTr="00CB5331">
        <w:trPr>
          <w:cantSplit/>
        </w:trPr>
        <w:tc>
          <w:tcPr>
            <w:tcW w:w="1581" w:type="pct"/>
          </w:tcPr>
          <w:p w14:paraId="78F7EAA6" w14:textId="77777777" w:rsidR="00F60575" w:rsidRPr="009C4F1D" w:rsidRDefault="00F60575" w:rsidP="00CB5331">
            <w:pPr>
              <w:pStyle w:val="Tablesmalltext"/>
            </w:pPr>
            <w:r w:rsidRPr="009C4F1D">
              <w:t>Carp gudgeon</w:t>
            </w:r>
          </w:p>
        </w:tc>
        <w:tc>
          <w:tcPr>
            <w:tcW w:w="683" w:type="pct"/>
          </w:tcPr>
          <w:p w14:paraId="59F1CA3B" w14:textId="77777777" w:rsidR="00F60575" w:rsidRPr="009C4F1D" w:rsidRDefault="00F60575" w:rsidP="00CB5331">
            <w:pPr>
              <w:pStyle w:val="Tablesmalltext"/>
              <w:jc w:val="right"/>
            </w:pPr>
          </w:p>
        </w:tc>
        <w:tc>
          <w:tcPr>
            <w:tcW w:w="684" w:type="pct"/>
          </w:tcPr>
          <w:p w14:paraId="2BE810E0" w14:textId="77777777" w:rsidR="00F60575" w:rsidRPr="009C4F1D" w:rsidRDefault="00F60575" w:rsidP="00CB5331">
            <w:pPr>
              <w:pStyle w:val="Tablesmalltext"/>
              <w:jc w:val="right"/>
            </w:pPr>
            <w:r w:rsidRPr="009C4F1D">
              <w:t>11</w:t>
            </w:r>
            <w:r>
              <w:t>L</w:t>
            </w:r>
          </w:p>
        </w:tc>
        <w:tc>
          <w:tcPr>
            <w:tcW w:w="683" w:type="pct"/>
          </w:tcPr>
          <w:p w14:paraId="00DC3A3E" w14:textId="77777777" w:rsidR="00F60575" w:rsidRPr="009C4F1D" w:rsidRDefault="00F60575" w:rsidP="00CB5331">
            <w:pPr>
              <w:pStyle w:val="Tablesmalltext"/>
              <w:jc w:val="right"/>
            </w:pPr>
            <w:r w:rsidRPr="009C4F1D">
              <w:t>1</w:t>
            </w:r>
            <w:r>
              <w:t>L</w:t>
            </w:r>
          </w:p>
        </w:tc>
        <w:tc>
          <w:tcPr>
            <w:tcW w:w="684" w:type="pct"/>
          </w:tcPr>
          <w:p w14:paraId="1BB32056" w14:textId="77777777" w:rsidR="00F60575" w:rsidRPr="009C4F1D" w:rsidRDefault="00F60575" w:rsidP="00CB5331">
            <w:pPr>
              <w:pStyle w:val="Tablesmalltext"/>
              <w:jc w:val="right"/>
            </w:pPr>
            <w:r w:rsidRPr="009C4F1D">
              <w:t>37</w:t>
            </w:r>
            <w:r>
              <w:t>L</w:t>
            </w:r>
          </w:p>
        </w:tc>
        <w:tc>
          <w:tcPr>
            <w:tcW w:w="684" w:type="pct"/>
          </w:tcPr>
          <w:p w14:paraId="41EC457B" w14:textId="77777777" w:rsidR="00F60575" w:rsidRPr="009C4F1D" w:rsidRDefault="00F60575" w:rsidP="00CB5331">
            <w:pPr>
              <w:pStyle w:val="Tablesmalltext"/>
              <w:jc w:val="right"/>
            </w:pPr>
            <w:r w:rsidRPr="009C4F1D">
              <w:t>49</w:t>
            </w:r>
          </w:p>
        </w:tc>
      </w:tr>
      <w:tr w:rsidR="00F60575" w:rsidRPr="009C4F1D" w14:paraId="2CF03DFB" w14:textId="77777777" w:rsidTr="00CB5331">
        <w:trPr>
          <w:cantSplit/>
        </w:trPr>
        <w:tc>
          <w:tcPr>
            <w:tcW w:w="1581" w:type="pct"/>
          </w:tcPr>
          <w:p w14:paraId="45E213FD" w14:textId="77777777" w:rsidR="00F60575" w:rsidRPr="009C4F1D" w:rsidRDefault="00F60575" w:rsidP="00CB5331">
            <w:pPr>
              <w:pStyle w:val="Tablesmalltext"/>
            </w:pPr>
            <w:r w:rsidRPr="009C4F1D">
              <w:t>Gudgeon sp.</w:t>
            </w:r>
          </w:p>
        </w:tc>
        <w:tc>
          <w:tcPr>
            <w:tcW w:w="683" w:type="pct"/>
          </w:tcPr>
          <w:p w14:paraId="0D25B34B" w14:textId="77777777" w:rsidR="00F60575" w:rsidRPr="009C4F1D" w:rsidRDefault="00F60575" w:rsidP="00CB5331">
            <w:pPr>
              <w:pStyle w:val="Tablesmalltext"/>
              <w:jc w:val="right"/>
            </w:pPr>
          </w:p>
        </w:tc>
        <w:tc>
          <w:tcPr>
            <w:tcW w:w="684" w:type="pct"/>
          </w:tcPr>
          <w:p w14:paraId="7A5C0AAD" w14:textId="77777777" w:rsidR="00F60575" w:rsidRPr="009C4F1D" w:rsidRDefault="00F60575" w:rsidP="00CB5331">
            <w:pPr>
              <w:pStyle w:val="Tablesmalltext"/>
              <w:jc w:val="right"/>
            </w:pPr>
          </w:p>
        </w:tc>
        <w:tc>
          <w:tcPr>
            <w:tcW w:w="683" w:type="pct"/>
          </w:tcPr>
          <w:p w14:paraId="38128529" w14:textId="77777777" w:rsidR="00F60575" w:rsidRPr="009C4F1D" w:rsidRDefault="00F60575" w:rsidP="00CB5331">
            <w:pPr>
              <w:pStyle w:val="Tablesmalltext"/>
              <w:jc w:val="right"/>
            </w:pPr>
          </w:p>
        </w:tc>
        <w:tc>
          <w:tcPr>
            <w:tcW w:w="684" w:type="pct"/>
          </w:tcPr>
          <w:p w14:paraId="398B488B" w14:textId="77777777" w:rsidR="00F60575" w:rsidRPr="009C4F1D" w:rsidRDefault="00F60575" w:rsidP="00CB5331">
            <w:pPr>
              <w:pStyle w:val="Tablesmalltext"/>
              <w:jc w:val="right"/>
            </w:pPr>
            <w:r w:rsidRPr="009C4F1D">
              <w:t>4</w:t>
            </w:r>
            <w:r>
              <w:t>L</w:t>
            </w:r>
          </w:p>
        </w:tc>
        <w:tc>
          <w:tcPr>
            <w:tcW w:w="684" w:type="pct"/>
          </w:tcPr>
          <w:p w14:paraId="2F6ABD63" w14:textId="77777777" w:rsidR="00F60575" w:rsidRPr="009C4F1D" w:rsidDel="00DA47DB" w:rsidRDefault="00F60575" w:rsidP="00CB5331">
            <w:pPr>
              <w:pStyle w:val="Tablesmalltext"/>
              <w:jc w:val="right"/>
            </w:pPr>
            <w:r w:rsidRPr="009C4F1D">
              <w:t>4</w:t>
            </w:r>
          </w:p>
        </w:tc>
      </w:tr>
      <w:tr w:rsidR="00F60575" w:rsidRPr="009C4F1D" w14:paraId="222335D6" w14:textId="77777777" w:rsidTr="00CB5331">
        <w:trPr>
          <w:cantSplit/>
        </w:trPr>
        <w:tc>
          <w:tcPr>
            <w:tcW w:w="1581" w:type="pct"/>
          </w:tcPr>
          <w:p w14:paraId="178696CF" w14:textId="77777777" w:rsidR="00F60575" w:rsidRPr="009C4F1D" w:rsidRDefault="00F60575" w:rsidP="00CB5331">
            <w:pPr>
              <w:pStyle w:val="Tablesmalltext"/>
            </w:pPr>
            <w:r w:rsidRPr="009C4F1D">
              <w:t>Goldfish*</w:t>
            </w:r>
          </w:p>
        </w:tc>
        <w:tc>
          <w:tcPr>
            <w:tcW w:w="683" w:type="pct"/>
          </w:tcPr>
          <w:p w14:paraId="215447C3" w14:textId="77777777" w:rsidR="00F60575" w:rsidRPr="009C4F1D" w:rsidRDefault="00F60575" w:rsidP="00CB5331">
            <w:pPr>
              <w:pStyle w:val="Tablesmalltext"/>
              <w:jc w:val="right"/>
            </w:pPr>
          </w:p>
        </w:tc>
        <w:tc>
          <w:tcPr>
            <w:tcW w:w="684" w:type="pct"/>
          </w:tcPr>
          <w:p w14:paraId="3951BF09" w14:textId="77777777" w:rsidR="00F60575" w:rsidRPr="009C4F1D" w:rsidRDefault="00F60575" w:rsidP="00CB5331">
            <w:pPr>
              <w:pStyle w:val="Tablesmalltext"/>
              <w:jc w:val="right"/>
            </w:pPr>
          </w:p>
        </w:tc>
        <w:tc>
          <w:tcPr>
            <w:tcW w:w="683" w:type="pct"/>
          </w:tcPr>
          <w:p w14:paraId="101A82C8" w14:textId="77777777" w:rsidR="00F60575" w:rsidRPr="009C4F1D" w:rsidRDefault="00F60575" w:rsidP="00CB5331">
            <w:pPr>
              <w:pStyle w:val="Tablesmalltext"/>
              <w:jc w:val="right"/>
            </w:pPr>
          </w:p>
        </w:tc>
        <w:tc>
          <w:tcPr>
            <w:tcW w:w="684" w:type="pct"/>
          </w:tcPr>
          <w:p w14:paraId="6417E335" w14:textId="77777777" w:rsidR="00F60575" w:rsidRPr="009C4F1D" w:rsidRDefault="00F60575" w:rsidP="00CB5331">
            <w:pPr>
              <w:pStyle w:val="Tablesmalltext"/>
              <w:jc w:val="right"/>
            </w:pPr>
            <w:r w:rsidRPr="009C4F1D">
              <w:t>1</w:t>
            </w:r>
            <w:r>
              <w:t>L</w:t>
            </w:r>
          </w:p>
        </w:tc>
        <w:tc>
          <w:tcPr>
            <w:tcW w:w="684" w:type="pct"/>
          </w:tcPr>
          <w:p w14:paraId="03745D12" w14:textId="77777777" w:rsidR="00F60575" w:rsidRPr="009C4F1D" w:rsidRDefault="00F60575" w:rsidP="00CB5331">
            <w:pPr>
              <w:pStyle w:val="Tablesmalltext"/>
              <w:jc w:val="right"/>
            </w:pPr>
            <w:r w:rsidRPr="009C4F1D">
              <w:t>1</w:t>
            </w:r>
          </w:p>
        </w:tc>
      </w:tr>
      <w:tr w:rsidR="00F60575" w:rsidRPr="009C4F1D" w14:paraId="5A340CF0" w14:textId="77777777" w:rsidTr="00CB5331">
        <w:trPr>
          <w:cantSplit/>
        </w:trPr>
        <w:tc>
          <w:tcPr>
            <w:tcW w:w="1581" w:type="pct"/>
          </w:tcPr>
          <w:p w14:paraId="3BD5125B" w14:textId="77777777" w:rsidR="00F60575" w:rsidRPr="009C4F1D" w:rsidRDefault="00F60575" w:rsidP="00CB5331">
            <w:pPr>
              <w:pStyle w:val="Tablesmalltext"/>
              <w:rPr>
                <w:b/>
              </w:rPr>
            </w:pPr>
            <w:r w:rsidRPr="009C4F1D">
              <w:rPr>
                <w:b/>
              </w:rPr>
              <w:t>Total number of individuals</w:t>
            </w:r>
          </w:p>
        </w:tc>
        <w:tc>
          <w:tcPr>
            <w:tcW w:w="683" w:type="pct"/>
          </w:tcPr>
          <w:p w14:paraId="782E0F10" w14:textId="77777777" w:rsidR="00F60575" w:rsidRPr="009C4F1D" w:rsidRDefault="00F60575" w:rsidP="00CB5331">
            <w:pPr>
              <w:pStyle w:val="Tablesmalltext"/>
              <w:jc w:val="right"/>
              <w:rPr>
                <w:b/>
              </w:rPr>
            </w:pPr>
            <w:r w:rsidRPr="009C4F1D">
              <w:rPr>
                <w:b/>
              </w:rPr>
              <w:t>2839</w:t>
            </w:r>
          </w:p>
        </w:tc>
        <w:tc>
          <w:tcPr>
            <w:tcW w:w="684" w:type="pct"/>
          </w:tcPr>
          <w:p w14:paraId="1A04C922" w14:textId="77777777" w:rsidR="00F60575" w:rsidRPr="009C4F1D" w:rsidRDefault="00F60575" w:rsidP="00CB5331">
            <w:pPr>
              <w:pStyle w:val="Tablesmalltext"/>
              <w:jc w:val="right"/>
              <w:rPr>
                <w:b/>
              </w:rPr>
            </w:pPr>
            <w:r w:rsidRPr="009C4F1D">
              <w:rPr>
                <w:b/>
              </w:rPr>
              <w:t>480</w:t>
            </w:r>
          </w:p>
        </w:tc>
        <w:tc>
          <w:tcPr>
            <w:tcW w:w="683" w:type="pct"/>
          </w:tcPr>
          <w:p w14:paraId="44A4DB9E" w14:textId="77777777" w:rsidR="00F60575" w:rsidRPr="009C4F1D" w:rsidRDefault="00F60575" w:rsidP="00CB5331">
            <w:pPr>
              <w:pStyle w:val="Tablesmalltext"/>
              <w:jc w:val="right"/>
              <w:rPr>
                <w:b/>
              </w:rPr>
            </w:pPr>
            <w:r w:rsidRPr="009C4F1D">
              <w:rPr>
                <w:b/>
              </w:rPr>
              <w:t>1044</w:t>
            </w:r>
          </w:p>
        </w:tc>
        <w:tc>
          <w:tcPr>
            <w:tcW w:w="684" w:type="pct"/>
          </w:tcPr>
          <w:p w14:paraId="038A1412" w14:textId="77777777" w:rsidR="00F60575" w:rsidRPr="009C4F1D" w:rsidRDefault="00F60575" w:rsidP="00CB5331">
            <w:pPr>
              <w:pStyle w:val="Tablesmalltext"/>
              <w:jc w:val="right"/>
              <w:rPr>
                <w:b/>
              </w:rPr>
            </w:pPr>
            <w:r w:rsidRPr="009C4F1D">
              <w:rPr>
                <w:b/>
              </w:rPr>
              <w:t>2658</w:t>
            </w:r>
          </w:p>
        </w:tc>
        <w:tc>
          <w:tcPr>
            <w:tcW w:w="684" w:type="pct"/>
          </w:tcPr>
          <w:p w14:paraId="63309795" w14:textId="77777777" w:rsidR="00F60575" w:rsidRPr="009C4F1D" w:rsidRDefault="00F60575" w:rsidP="00CB5331">
            <w:pPr>
              <w:pStyle w:val="Tablesmalltext"/>
              <w:jc w:val="right"/>
              <w:rPr>
                <w:rFonts w:cs="Arial"/>
                <w:b/>
                <w:szCs w:val="16"/>
                <w:highlight w:val="yellow"/>
              </w:rPr>
            </w:pPr>
            <w:r w:rsidRPr="009C4F1D">
              <w:rPr>
                <w:rFonts w:cs="Arial"/>
                <w:b/>
                <w:szCs w:val="16"/>
              </w:rPr>
              <w:t>7021</w:t>
            </w:r>
          </w:p>
        </w:tc>
      </w:tr>
    </w:tbl>
    <w:p w14:paraId="70EA9BCC" w14:textId="1D3A1CE6" w:rsidR="00F60575" w:rsidRPr="004B54B1" w:rsidRDefault="00F60575" w:rsidP="004B54B1">
      <w:pPr>
        <w:pStyle w:val="Para0"/>
      </w:pPr>
      <w:r w:rsidRPr="004B54B1">
        <w:t>The drift sampling captured 1964 eggs and 12 larvae of golden perch between 2014 and 2017 (</w:t>
      </w:r>
      <w:r w:rsidR="004B54B1" w:rsidRPr="004B54B1">
        <w:fldChar w:fldCharType="begin"/>
      </w:r>
      <w:r w:rsidR="004B54B1" w:rsidRPr="004B54B1">
        <w:instrText xml:space="preserve"> REF _Ref518899784 </w:instrText>
      </w:r>
      <w:r w:rsidR="004B54B1">
        <w:instrText xml:space="preserve"> \* MERGEFORMAT </w:instrText>
      </w:r>
      <w:r w:rsidR="004B54B1" w:rsidRPr="004B54B1">
        <w:fldChar w:fldCharType="separate"/>
      </w:r>
      <w:r w:rsidR="004B54B1" w:rsidRPr="004B54B1">
        <w:t>Table 7</w:t>
      </w:r>
      <w:r w:rsidR="004B54B1" w:rsidRPr="004B54B1">
        <w:noBreakHyphen/>
        <w:t>3</w:t>
      </w:r>
      <w:r w:rsidR="004B54B1" w:rsidRPr="004B54B1">
        <w:fldChar w:fldCharType="end"/>
      </w:r>
      <w:r w:rsidRPr="004B54B1">
        <w:t xml:space="preserve">, </w:t>
      </w:r>
      <w:r w:rsidR="004B54B1" w:rsidRPr="004B54B1">
        <w:fldChar w:fldCharType="begin"/>
      </w:r>
      <w:r w:rsidR="004B54B1" w:rsidRPr="004B54B1">
        <w:instrText xml:space="preserve"> REF _Ref518899873 </w:instrText>
      </w:r>
      <w:r w:rsidR="004B54B1">
        <w:instrText xml:space="preserve"> \* MERGEFORMAT </w:instrText>
      </w:r>
      <w:r w:rsidR="004B54B1" w:rsidRPr="004B54B1">
        <w:fldChar w:fldCharType="separate"/>
      </w:r>
      <w:r w:rsidR="004B54B1" w:rsidRPr="004B54B1">
        <w:t>Table 7</w:t>
      </w:r>
      <w:r w:rsidR="004B54B1" w:rsidRPr="004B54B1">
        <w:noBreakHyphen/>
        <w:t>4</w:t>
      </w:r>
      <w:r w:rsidR="004B54B1" w:rsidRPr="004B54B1">
        <w:fldChar w:fldCharType="end"/>
      </w:r>
      <w:r w:rsidRPr="004B54B1">
        <w:t>). Eggs or larvae were collected in each year, but abundance varied considerably between years and sites. Many more were collected in 2014 than in other years, and 82% were collected from the site furthest downstream (Yambuna). None were collected in 2015. Egg and larvae collections coincided with within-channel flow pulses, including environmental watering events in 2014 and 2017, or shortly after bankfull flows, between late October and early December (</w:t>
      </w:r>
      <w:r w:rsidR="004B54B1" w:rsidRPr="004B54B1">
        <w:fldChar w:fldCharType="begin"/>
      </w:r>
      <w:r w:rsidR="004B54B1" w:rsidRPr="004B54B1">
        <w:instrText xml:space="preserve"> REF _Ref486935736 </w:instrText>
      </w:r>
      <w:r w:rsidR="004B54B1">
        <w:instrText xml:space="preserve"> \* MERGEFORMAT </w:instrText>
      </w:r>
      <w:r w:rsidR="004B54B1" w:rsidRPr="004B54B1">
        <w:fldChar w:fldCharType="separate"/>
      </w:r>
      <w:r w:rsidR="004B54B1" w:rsidRPr="004B54B1">
        <w:t>Figure 7</w:t>
      </w:r>
      <w:r w:rsidR="004B54B1" w:rsidRPr="004B54B1">
        <w:noBreakHyphen/>
        <w:t>7</w:t>
      </w:r>
      <w:r w:rsidR="004B54B1" w:rsidRPr="004B54B1">
        <w:fldChar w:fldCharType="end"/>
      </w:r>
      <w:r w:rsidRPr="004B54B1">
        <w:t>). Water temperature around these times varied between 16-27°C.</w:t>
      </w:r>
    </w:p>
    <w:p w14:paraId="7367C330" w14:textId="23D75029" w:rsidR="00F60575" w:rsidRPr="004B54B1" w:rsidRDefault="00F60575" w:rsidP="004B54B1">
      <w:pPr>
        <w:pStyle w:val="Para0"/>
      </w:pPr>
      <w:r w:rsidRPr="004B54B1">
        <w:t>The drift sampling also captured 118 eggs of silver perch between 2014 and 2017 (</w:t>
      </w:r>
      <w:r w:rsidR="004B54B1" w:rsidRPr="004B54B1">
        <w:fldChar w:fldCharType="begin"/>
      </w:r>
      <w:r w:rsidR="004B54B1" w:rsidRPr="004B54B1">
        <w:instrText xml:space="preserve"> REF _Ref518899784 </w:instrText>
      </w:r>
      <w:r w:rsidR="004B54B1">
        <w:instrText xml:space="preserve"> \* MERGEFORMAT </w:instrText>
      </w:r>
      <w:r w:rsidR="004B54B1" w:rsidRPr="004B54B1">
        <w:fldChar w:fldCharType="separate"/>
      </w:r>
      <w:r w:rsidR="004B54B1" w:rsidRPr="004B54B1">
        <w:t>Table 7</w:t>
      </w:r>
      <w:r w:rsidR="004B54B1" w:rsidRPr="004B54B1">
        <w:noBreakHyphen/>
        <w:t>3</w:t>
      </w:r>
      <w:r w:rsidR="004B54B1" w:rsidRPr="004B54B1">
        <w:fldChar w:fldCharType="end"/>
      </w:r>
      <w:r w:rsidRPr="004B54B1">
        <w:t xml:space="preserve">, </w:t>
      </w:r>
      <w:r w:rsidR="004B54B1" w:rsidRPr="004B54B1">
        <w:fldChar w:fldCharType="begin"/>
      </w:r>
      <w:r w:rsidR="004B54B1" w:rsidRPr="004B54B1">
        <w:instrText xml:space="preserve"> REF _Ref518899873 </w:instrText>
      </w:r>
      <w:r w:rsidR="004B54B1">
        <w:instrText xml:space="preserve"> \* MERGEFORMAT </w:instrText>
      </w:r>
      <w:r w:rsidR="004B54B1" w:rsidRPr="004B54B1">
        <w:fldChar w:fldCharType="separate"/>
      </w:r>
      <w:r w:rsidR="004B54B1" w:rsidRPr="004B54B1">
        <w:t>Table 7</w:t>
      </w:r>
      <w:r w:rsidR="004B54B1" w:rsidRPr="004B54B1">
        <w:noBreakHyphen/>
        <w:t>4</w:t>
      </w:r>
      <w:r w:rsidR="004B54B1" w:rsidRPr="004B54B1">
        <w:fldChar w:fldCharType="end"/>
      </w:r>
      <w:r w:rsidRPr="004B54B1">
        <w:t>). Eggs were collected in each year, except 2015. Abundance was similar in 2014, 2016 and 2017. Most (88%) were collected from the site second furthest downstream (McCoys Bridge). Egg collections coincided with within-channel flow pulses, including environmental watering events in 2014 and 2017, or shortly after bankfull flows between November and December (</w:t>
      </w:r>
      <w:r w:rsidR="004B54B1" w:rsidRPr="004B54B1">
        <w:fldChar w:fldCharType="begin"/>
      </w:r>
      <w:r w:rsidR="004B54B1" w:rsidRPr="004B54B1">
        <w:instrText xml:space="preserve"> REF _Ref518899933 </w:instrText>
      </w:r>
      <w:r w:rsidR="004B54B1">
        <w:instrText xml:space="preserve"> \* MERGEFORMAT </w:instrText>
      </w:r>
      <w:r w:rsidR="004B54B1" w:rsidRPr="004B54B1">
        <w:fldChar w:fldCharType="separate"/>
      </w:r>
      <w:r w:rsidR="004B54B1" w:rsidRPr="004B54B1">
        <w:t>Figure 7</w:t>
      </w:r>
      <w:r w:rsidR="004B54B1" w:rsidRPr="004B54B1">
        <w:noBreakHyphen/>
        <w:t>8</w:t>
      </w:r>
      <w:r w:rsidR="004B54B1" w:rsidRPr="004B54B1">
        <w:fldChar w:fldCharType="end"/>
      </w:r>
      <w:r w:rsidRPr="004B54B1">
        <w:t>). Water temperature around th</w:t>
      </w:r>
      <w:r w:rsidR="00F227B2">
        <w:t>ese times varied between 20-26°</w:t>
      </w:r>
      <w:r w:rsidRPr="004B54B1">
        <w:t>C.</w:t>
      </w:r>
    </w:p>
    <w:p w14:paraId="6EB7FFCC" w14:textId="27D0134D" w:rsidR="00F60575" w:rsidRPr="009C4F1D" w:rsidRDefault="00F60575" w:rsidP="00F60575">
      <w:pPr>
        <w:spacing w:before="240" w:after="100"/>
        <w:rPr>
          <w:rFonts w:ascii="Arial Narrow" w:hAnsi="Arial Narrow"/>
          <w:b/>
        </w:rPr>
      </w:pPr>
      <w:bookmarkStart w:id="422" w:name="_Ref518899873"/>
      <w:bookmarkStart w:id="423" w:name="_Toc5629996"/>
      <w:r w:rsidRPr="009C4F1D">
        <w:rPr>
          <w:rFonts w:ascii="Arial Narrow" w:hAnsi="Arial Narrow"/>
          <w:b/>
        </w:rPr>
        <w:t xml:space="preserve">Table </w:t>
      </w:r>
      <w:r w:rsidR="00146769">
        <w:rPr>
          <w:rFonts w:ascii="Arial Narrow" w:hAnsi="Arial Narrow"/>
          <w:b/>
        </w:rPr>
        <w:fldChar w:fldCharType="begin"/>
      </w:r>
      <w:r w:rsidR="00146769">
        <w:rPr>
          <w:rFonts w:ascii="Arial Narrow" w:hAnsi="Arial Narrow"/>
          <w:b/>
        </w:rPr>
        <w:instrText xml:space="preserve"> STYLEREF 1 \s </w:instrText>
      </w:r>
      <w:r w:rsidR="00146769">
        <w:rPr>
          <w:rFonts w:ascii="Arial Narrow" w:hAnsi="Arial Narrow"/>
          <w:b/>
        </w:rPr>
        <w:fldChar w:fldCharType="separate"/>
      </w:r>
      <w:r w:rsidR="00146769">
        <w:rPr>
          <w:rFonts w:ascii="Arial Narrow" w:hAnsi="Arial Narrow"/>
          <w:b/>
          <w:noProof/>
        </w:rPr>
        <w:t>7</w:t>
      </w:r>
      <w:r w:rsidR="00146769">
        <w:rPr>
          <w:rFonts w:ascii="Arial Narrow" w:hAnsi="Arial Narrow"/>
          <w:b/>
        </w:rPr>
        <w:fldChar w:fldCharType="end"/>
      </w:r>
      <w:r w:rsidR="00146769">
        <w:rPr>
          <w:rFonts w:ascii="Arial Narrow" w:hAnsi="Arial Narrow"/>
          <w:b/>
        </w:rPr>
        <w:noBreakHyphen/>
      </w:r>
      <w:r w:rsidR="00146769">
        <w:rPr>
          <w:rFonts w:ascii="Arial Narrow" w:hAnsi="Arial Narrow"/>
          <w:b/>
        </w:rPr>
        <w:fldChar w:fldCharType="begin"/>
      </w:r>
      <w:r w:rsidR="00146769">
        <w:rPr>
          <w:rFonts w:ascii="Arial Narrow" w:hAnsi="Arial Narrow"/>
          <w:b/>
        </w:rPr>
        <w:instrText xml:space="preserve"> SEQ Table \* ARABIC \s 1 </w:instrText>
      </w:r>
      <w:r w:rsidR="00146769">
        <w:rPr>
          <w:rFonts w:ascii="Arial Narrow" w:hAnsi="Arial Narrow"/>
          <w:b/>
        </w:rPr>
        <w:fldChar w:fldCharType="separate"/>
      </w:r>
      <w:r w:rsidR="00146769">
        <w:rPr>
          <w:rFonts w:ascii="Arial Narrow" w:hAnsi="Arial Narrow"/>
          <w:b/>
          <w:noProof/>
        </w:rPr>
        <w:t>4</w:t>
      </w:r>
      <w:r w:rsidR="00146769">
        <w:rPr>
          <w:rFonts w:ascii="Arial Narrow" w:hAnsi="Arial Narrow"/>
          <w:b/>
        </w:rPr>
        <w:fldChar w:fldCharType="end"/>
      </w:r>
      <w:bookmarkEnd w:id="422"/>
      <w:r w:rsidRPr="009C4F1D">
        <w:rPr>
          <w:rFonts w:ascii="Arial Narrow" w:hAnsi="Arial Narrow"/>
          <w:b/>
        </w:rPr>
        <w:t>. Total number and density (number per 1000 m</w:t>
      </w:r>
      <w:r w:rsidRPr="009C4F1D">
        <w:rPr>
          <w:rFonts w:ascii="Arial Narrow" w:hAnsi="Arial Narrow"/>
          <w:b/>
          <w:vertAlign w:val="superscript"/>
        </w:rPr>
        <w:t>3</w:t>
      </w:r>
      <w:r w:rsidRPr="009C4F1D">
        <w:rPr>
          <w:rFonts w:ascii="Arial Narrow" w:hAnsi="Arial Narrow"/>
          <w:b/>
        </w:rPr>
        <w:t>) of golden perch and silver perch eggs and larvae collected during</w:t>
      </w:r>
      <w:r w:rsidRPr="00A41A30">
        <w:rPr>
          <w:rFonts w:ascii="Arial Narrow" w:hAnsi="Arial Narrow"/>
          <w:b/>
        </w:rPr>
        <w:t xml:space="preserve"> 2014, 2015, 2016 and 2017 sampling events</w:t>
      </w:r>
      <w:r>
        <w:rPr>
          <w:rFonts w:ascii="Arial Narrow" w:hAnsi="Arial Narrow"/>
          <w:b/>
        </w:rPr>
        <w:t xml:space="preserve"> in the Goulburn River.</w:t>
      </w:r>
      <w:bookmarkEnd w:id="423"/>
    </w:p>
    <w:tbl>
      <w:tblPr>
        <w:tblStyle w:val="LightList-Accent11"/>
        <w:tblW w:w="0" w:type="auto"/>
        <w:jc w:val="center"/>
        <w:tblLook w:val="04A0" w:firstRow="1" w:lastRow="0" w:firstColumn="1" w:lastColumn="0" w:noHBand="0" w:noVBand="1"/>
      </w:tblPr>
      <w:tblGrid>
        <w:gridCol w:w="821"/>
        <w:gridCol w:w="706"/>
        <w:gridCol w:w="439"/>
        <w:gridCol w:w="528"/>
        <w:gridCol w:w="528"/>
        <w:gridCol w:w="528"/>
        <w:gridCol w:w="376"/>
        <w:gridCol w:w="394"/>
        <w:gridCol w:w="222"/>
        <w:gridCol w:w="222"/>
        <w:gridCol w:w="412"/>
        <w:gridCol w:w="439"/>
        <w:gridCol w:w="439"/>
        <w:gridCol w:w="439"/>
        <w:gridCol w:w="439"/>
        <w:gridCol w:w="439"/>
        <w:gridCol w:w="483"/>
        <w:gridCol w:w="242"/>
        <w:gridCol w:w="242"/>
        <w:gridCol w:w="439"/>
      </w:tblGrid>
      <w:tr w:rsidR="00F60575" w:rsidRPr="00C9237E" w14:paraId="683B36E2" w14:textId="77777777" w:rsidTr="00CB5331">
        <w:trPr>
          <w:cnfStyle w:val="100000000000" w:firstRow="1" w:lastRow="0" w:firstColumn="0" w:lastColumn="0" w:oddVBand="0" w:evenVBand="0" w:oddHBand="0" w:evenHBand="0" w:firstRowFirstColumn="0" w:firstRowLastColumn="0" w:lastRowFirstColumn="0" w:lastRowLastColumn="0"/>
          <w:trHeight w:hRule="exact" w:val="343"/>
          <w:jc w:val="center"/>
        </w:trPr>
        <w:tc>
          <w:tcPr>
            <w:cnfStyle w:val="001000000000" w:firstRow="0" w:lastRow="0" w:firstColumn="1" w:lastColumn="0" w:oddVBand="0" w:evenVBand="0" w:oddHBand="0" w:evenHBand="0" w:firstRowFirstColumn="0" w:firstRowLastColumn="0" w:lastRowFirstColumn="0" w:lastRowLastColumn="0"/>
            <w:tcW w:w="0" w:type="auto"/>
          </w:tcPr>
          <w:p w14:paraId="23DD1C96" w14:textId="77777777" w:rsidR="00F60575" w:rsidRPr="00C9237E" w:rsidRDefault="00F60575" w:rsidP="00CB5331">
            <w:pPr>
              <w:pStyle w:val="Tablesmalltext"/>
            </w:pPr>
          </w:p>
        </w:tc>
        <w:tc>
          <w:tcPr>
            <w:tcW w:w="0" w:type="auto"/>
          </w:tcPr>
          <w:p w14:paraId="749E7A7C" w14:textId="77777777" w:rsidR="00F60575" w:rsidRPr="00C9237E" w:rsidRDefault="00F60575" w:rsidP="00CB5331">
            <w:pPr>
              <w:pStyle w:val="Tablesmalltext"/>
              <w:cnfStyle w:val="100000000000" w:firstRow="1" w:lastRow="0" w:firstColumn="0" w:lastColumn="0" w:oddVBand="0" w:evenVBand="0" w:oddHBand="0" w:evenHBand="0" w:firstRowFirstColumn="0" w:firstRowLastColumn="0" w:lastRowFirstColumn="0" w:lastRowLastColumn="0"/>
            </w:pPr>
          </w:p>
        </w:tc>
        <w:tc>
          <w:tcPr>
            <w:tcW w:w="0" w:type="auto"/>
            <w:gridSpan w:val="4"/>
          </w:tcPr>
          <w:p w14:paraId="7ECDD8A2" w14:textId="77777777" w:rsidR="00F60575" w:rsidRPr="00C9237E" w:rsidRDefault="00F60575" w:rsidP="00CB5331">
            <w:pPr>
              <w:pStyle w:val="Tablesmalltext"/>
              <w:cnfStyle w:val="100000000000" w:firstRow="1" w:lastRow="0" w:firstColumn="0" w:lastColumn="0" w:oddVBand="0" w:evenVBand="0" w:oddHBand="0" w:evenHBand="0" w:firstRowFirstColumn="0" w:firstRowLastColumn="0" w:lastRowFirstColumn="0" w:lastRowLastColumn="0"/>
            </w:pPr>
            <w:r w:rsidRPr="00C9237E">
              <w:t>2014</w:t>
            </w:r>
          </w:p>
        </w:tc>
        <w:tc>
          <w:tcPr>
            <w:tcW w:w="0" w:type="auto"/>
            <w:gridSpan w:val="5"/>
          </w:tcPr>
          <w:p w14:paraId="39FCCD24" w14:textId="77777777" w:rsidR="00F60575" w:rsidRPr="00C9237E" w:rsidRDefault="00F60575" w:rsidP="00CB5331">
            <w:pPr>
              <w:pStyle w:val="Tablesmalltext"/>
              <w:cnfStyle w:val="100000000000" w:firstRow="1" w:lastRow="0" w:firstColumn="0" w:lastColumn="0" w:oddVBand="0" w:evenVBand="0" w:oddHBand="0" w:evenHBand="0" w:firstRowFirstColumn="0" w:firstRowLastColumn="0" w:lastRowFirstColumn="0" w:lastRowLastColumn="0"/>
            </w:pPr>
            <w:r w:rsidRPr="00C9237E">
              <w:t>2015</w:t>
            </w:r>
          </w:p>
        </w:tc>
        <w:tc>
          <w:tcPr>
            <w:tcW w:w="0" w:type="auto"/>
            <w:gridSpan w:val="4"/>
          </w:tcPr>
          <w:p w14:paraId="3256B585" w14:textId="77777777" w:rsidR="00F60575" w:rsidRPr="00C9237E" w:rsidRDefault="00F60575" w:rsidP="00CB5331">
            <w:pPr>
              <w:pStyle w:val="Tablesmalltext"/>
              <w:cnfStyle w:val="100000000000" w:firstRow="1" w:lastRow="0" w:firstColumn="0" w:lastColumn="0" w:oddVBand="0" w:evenVBand="0" w:oddHBand="0" w:evenHBand="0" w:firstRowFirstColumn="0" w:firstRowLastColumn="0" w:lastRowFirstColumn="0" w:lastRowLastColumn="0"/>
            </w:pPr>
            <w:r w:rsidRPr="00C9237E">
              <w:t>2016</w:t>
            </w:r>
          </w:p>
        </w:tc>
        <w:tc>
          <w:tcPr>
            <w:tcW w:w="0" w:type="auto"/>
            <w:gridSpan w:val="5"/>
          </w:tcPr>
          <w:p w14:paraId="437E882E" w14:textId="77777777" w:rsidR="00F60575" w:rsidRPr="00C9237E" w:rsidRDefault="00F60575" w:rsidP="00CB5331">
            <w:pPr>
              <w:pStyle w:val="Tablesmalltext"/>
              <w:cnfStyle w:val="100000000000" w:firstRow="1" w:lastRow="0" w:firstColumn="0" w:lastColumn="0" w:oddVBand="0" w:evenVBand="0" w:oddHBand="0" w:evenHBand="0" w:firstRowFirstColumn="0" w:firstRowLastColumn="0" w:lastRowFirstColumn="0" w:lastRowLastColumn="0"/>
            </w:pPr>
            <w:r w:rsidRPr="00C9237E">
              <w:t>2017</w:t>
            </w:r>
          </w:p>
        </w:tc>
      </w:tr>
      <w:tr w:rsidR="00F60575" w:rsidRPr="00C9237E" w14:paraId="70BD63AC" w14:textId="77777777" w:rsidTr="00CB5331">
        <w:trPr>
          <w:cnfStyle w:val="000000100000" w:firstRow="0" w:lastRow="0" w:firstColumn="0" w:lastColumn="0" w:oddVBand="0" w:evenVBand="0" w:oddHBand="1" w:evenHBand="0" w:firstRowFirstColumn="0" w:firstRowLastColumn="0" w:lastRowFirstColumn="0" w:lastRowLastColumn="0"/>
          <w:trHeight w:hRule="exact" w:val="433"/>
          <w:jc w:val="center"/>
        </w:trPr>
        <w:tc>
          <w:tcPr>
            <w:cnfStyle w:val="001000000000" w:firstRow="0" w:lastRow="0" w:firstColumn="1" w:lastColumn="0" w:oddVBand="0" w:evenVBand="0" w:oddHBand="0" w:evenHBand="0" w:firstRowFirstColumn="0" w:firstRowLastColumn="0" w:lastRowFirstColumn="0" w:lastRowLastColumn="0"/>
            <w:tcW w:w="0" w:type="auto"/>
          </w:tcPr>
          <w:p w14:paraId="42B564B4" w14:textId="77777777" w:rsidR="00F60575" w:rsidRPr="00C9237E" w:rsidRDefault="00F60575" w:rsidP="00CB5331">
            <w:pPr>
              <w:pStyle w:val="Tablesmalltext"/>
            </w:pPr>
          </w:p>
        </w:tc>
        <w:tc>
          <w:tcPr>
            <w:tcW w:w="0" w:type="auto"/>
          </w:tcPr>
          <w:p w14:paraId="43E516B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Stage</w:t>
            </w:r>
          </w:p>
        </w:tc>
        <w:tc>
          <w:tcPr>
            <w:tcW w:w="0" w:type="auto"/>
          </w:tcPr>
          <w:p w14:paraId="46A6708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Pr</w:t>
            </w:r>
          </w:p>
        </w:tc>
        <w:tc>
          <w:tcPr>
            <w:tcW w:w="0" w:type="auto"/>
          </w:tcPr>
          <w:p w14:paraId="7A38E94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Lg</w:t>
            </w:r>
          </w:p>
        </w:tc>
        <w:tc>
          <w:tcPr>
            <w:tcW w:w="0" w:type="auto"/>
          </w:tcPr>
          <w:p w14:paraId="74592B24"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Mc</w:t>
            </w:r>
          </w:p>
        </w:tc>
        <w:tc>
          <w:tcPr>
            <w:tcW w:w="0" w:type="auto"/>
          </w:tcPr>
          <w:p w14:paraId="1BD8FDB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Ya</w:t>
            </w:r>
          </w:p>
        </w:tc>
        <w:tc>
          <w:tcPr>
            <w:tcW w:w="0" w:type="auto"/>
          </w:tcPr>
          <w:p w14:paraId="6E891B4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Pr</w:t>
            </w:r>
          </w:p>
        </w:tc>
        <w:tc>
          <w:tcPr>
            <w:tcW w:w="0" w:type="auto"/>
          </w:tcPr>
          <w:p w14:paraId="1CE88AE6"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Lg</w:t>
            </w:r>
          </w:p>
        </w:tc>
        <w:tc>
          <w:tcPr>
            <w:tcW w:w="0" w:type="auto"/>
            <w:gridSpan w:val="2"/>
          </w:tcPr>
          <w:p w14:paraId="2025693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Mc</w:t>
            </w:r>
          </w:p>
        </w:tc>
        <w:tc>
          <w:tcPr>
            <w:tcW w:w="0" w:type="auto"/>
          </w:tcPr>
          <w:p w14:paraId="5641CCF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Ya</w:t>
            </w:r>
          </w:p>
        </w:tc>
        <w:tc>
          <w:tcPr>
            <w:tcW w:w="0" w:type="auto"/>
          </w:tcPr>
          <w:p w14:paraId="3560770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Pr</w:t>
            </w:r>
          </w:p>
        </w:tc>
        <w:tc>
          <w:tcPr>
            <w:tcW w:w="0" w:type="auto"/>
          </w:tcPr>
          <w:p w14:paraId="50C3C8F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Lg</w:t>
            </w:r>
          </w:p>
        </w:tc>
        <w:tc>
          <w:tcPr>
            <w:tcW w:w="0" w:type="auto"/>
          </w:tcPr>
          <w:p w14:paraId="0202BCF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Mc</w:t>
            </w:r>
          </w:p>
        </w:tc>
        <w:tc>
          <w:tcPr>
            <w:tcW w:w="0" w:type="auto"/>
          </w:tcPr>
          <w:p w14:paraId="3E186A3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Ya</w:t>
            </w:r>
          </w:p>
        </w:tc>
        <w:tc>
          <w:tcPr>
            <w:tcW w:w="0" w:type="auto"/>
          </w:tcPr>
          <w:p w14:paraId="49B0481B"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Pr</w:t>
            </w:r>
          </w:p>
        </w:tc>
        <w:tc>
          <w:tcPr>
            <w:tcW w:w="0" w:type="auto"/>
          </w:tcPr>
          <w:p w14:paraId="0ACB092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Lg</w:t>
            </w:r>
          </w:p>
        </w:tc>
        <w:tc>
          <w:tcPr>
            <w:tcW w:w="0" w:type="auto"/>
            <w:gridSpan w:val="2"/>
          </w:tcPr>
          <w:p w14:paraId="2A2AF2BD"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Mc</w:t>
            </w:r>
          </w:p>
        </w:tc>
        <w:tc>
          <w:tcPr>
            <w:tcW w:w="0" w:type="auto"/>
          </w:tcPr>
          <w:p w14:paraId="4CAF00C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Ya</w:t>
            </w:r>
          </w:p>
        </w:tc>
      </w:tr>
      <w:tr w:rsidR="00F60575" w:rsidRPr="00C9237E" w14:paraId="36F126A6" w14:textId="77777777" w:rsidTr="00CB5331">
        <w:trPr>
          <w:trHeight w:hRule="exact" w:val="425"/>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2CA5C315" w14:textId="77777777" w:rsidR="00F60575" w:rsidRPr="00C9237E" w:rsidRDefault="00F60575" w:rsidP="00CB5331">
            <w:pPr>
              <w:pStyle w:val="Tablesmalltext"/>
            </w:pPr>
            <w:r w:rsidRPr="00C9237E">
              <w:t>Golden perch</w:t>
            </w:r>
          </w:p>
        </w:tc>
        <w:tc>
          <w:tcPr>
            <w:tcW w:w="0" w:type="auto"/>
          </w:tcPr>
          <w:p w14:paraId="6E39D15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3B22140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56868AE"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31849DE6"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47AA4D5B"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6B667CD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55D11E33"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280645E"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2973BD3"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EDEC0AE"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6292A16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E481171"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DD1E808"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8BF356E"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7A716B1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6C27338A"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r>
      <w:tr w:rsidR="00F60575" w:rsidRPr="00C9237E" w14:paraId="39F55C6F" w14:textId="77777777" w:rsidTr="00CB5331">
        <w:trPr>
          <w:cnfStyle w:val="000000100000" w:firstRow="0" w:lastRow="0" w:firstColumn="0" w:lastColumn="0" w:oddVBand="0" w:evenVBand="0" w:oddHBand="1" w:evenHBand="0" w:firstRowFirstColumn="0" w:firstRowLastColumn="0" w:lastRowFirstColumn="0" w:lastRowLastColumn="0"/>
          <w:trHeight w:hRule="exact" w:val="407"/>
          <w:jc w:val="center"/>
        </w:trPr>
        <w:tc>
          <w:tcPr>
            <w:cnfStyle w:val="001000000000" w:firstRow="0" w:lastRow="0" w:firstColumn="1" w:lastColumn="0" w:oddVBand="0" w:evenVBand="0" w:oddHBand="0" w:evenHBand="0" w:firstRowFirstColumn="0" w:firstRowLastColumn="0" w:lastRowFirstColumn="0" w:lastRowLastColumn="0"/>
            <w:tcW w:w="0" w:type="auto"/>
          </w:tcPr>
          <w:p w14:paraId="5C648F56" w14:textId="77777777" w:rsidR="00F60575" w:rsidRPr="00C9237E" w:rsidRDefault="00F60575" w:rsidP="00CB5331">
            <w:pPr>
              <w:pStyle w:val="Tablesmalltext"/>
            </w:pPr>
            <w:r w:rsidRPr="00C9237E">
              <w:t>Number</w:t>
            </w:r>
          </w:p>
        </w:tc>
        <w:tc>
          <w:tcPr>
            <w:tcW w:w="0" w:type="auto"/>
          </w:tcPr>
          <w:p w14:paraId="18DBB8B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Egg</w:t>
            </w:r>
          </w:p>
        </w:tc>
        <w:tc>
          <w:tcPr>
            <w:tcW w:w="0" w:type="auto"/>
          </w:tcPr>
          <w:p w14:paraId="4049786E"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54</w:t>
            </w:r>
          </w:p>
        </w:tc>
        <w:tc>
          <w:tcPr>
            <w:tcW w:w="0" w:type="auto"/>
          </w:tcPr>
          <w:p w14:paraId="5D9DDFC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314</w:t>
            </w:r>
          </w:p>
        </w:tc>
        <w:tc>
          <w:tcPr>
            <w:tcW w:w="0" w:type="auto"/>
          </w:tcPr>
          <w:p w14:paraId="0C9F1B5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490</w:t>
            </w:r>
          </w:p>
        </w:tc>
        <w:tc>
          <w:tcPr>
            <w:tcW w:w="0" w:type="auto"/>
          </w:tcPr>
          <w:p w14:paraId="4EE8424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770</w:t>
            </w:r>
          </w:p>
        </w:tc>
        <w:tc>
          <w:tcPr>
            <w:tcW w:w="0" w:type="auto"/>
          </w:tcPr>
          <w:p w14:paraId="3F4372B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9939C1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gridSpan w:val="2"/>
          </w:tcPr>
          <w:p w14:paraId="4ED6C84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20CE7462"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2B53A19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w:t>
            </w:r>
          </w:p>
        </w:tc>
        <w:tc>
          <w:tcPr>
            <w:tcW w:w="0" w:type="auto"/>
          </w:tcPr>
          <w:p w14:paraId="426B6E2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24</w:t>
            </w:r>
          </w:p>
        </w:tc>
        <w:tc>
          <w:tcPr>
            <w:tcW w:w="0" w:type="auto"/>
          </w:tcPr>
          <w:p w14:paraId="2E6DCCE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3</w:t>
            </w:r>
          </w:p>
        </w:tc>
        <w:tc>
          <w:tcPr>
            <w:tcW w:w="0" w:type="auto"/>
          </w:tcPr>
          <w:p w14:paraId="455966C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19</w:t>
            </w:r>
          </w:p>
        </w:tc>
        <w:tc>
          <w:tcPr>
            <w:tcW w:w="0" w:type="auto"/>
          </w:tcPr>
          <w:p w14:paraId="11C872A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8</w:t>
            </w:r>
          </w:p>
        </w:tc>
        <w:tc>
          <w:tcPr>
            <w:tcW w:w="0" w:type="auto"/>
          </w:tcPr>
          <w:p w14:paraId="51E33766"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117</w:t>
            </w:r>
          </w:p>
        </w:tc>
        <w:tc>
          <w:tcPr>
            <w:tcW w:w="0" w:type="auto"/>
            <w:gridSpan w:val="2"/>
          </w:tcPr>
          <w:p w14:paraId="14D12FE1"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100</w:t>
            </w:r>
          </w:p>
        </w:tc>
        <w:tc>
          <w:tcPr>
            <w:tcW w:w="0" w:type="auto"/>
          </w:tcPr>
          <w:p w14:paraId="38268CD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64</w:t>
            </w:r>
          </w:p>
        </w:tc>
      </w:tr>
      <w:tr w:rsidR="00F60575" w:rsidRPr="00C9237E" w14:paraId="5BA624E1" w14:textId="77777777" w:rsidTr="00CB5331">
        <w:trPr>
          <w:trHeight w:hRule="exact" w:val="426"/>
          <w:jc w:val="center"/>
        </w:trPr>
        <w:tc>
          <w:tcPr>
            <w:cnfStyle w:val="001000000000" w:firstRow="0" w:lastRow="0" w:firstColumn="1" w:lastColumn="0" w:oddVBand="0" w:evenVBand="0" w:oddHBand="0" w:evenHBand="0" w:firstRowFirstColumn="0" w:firstRowLastColumn="0" w:lastRowFirstColumn="0" w:lastRowLastColumn="0"/>
            <w:tcW w:w="0" w:type="auto"/>
          </w:tcPr>
          <w:p w14:paraId="14E7E9BD" w14:textId="77777777" w:rsidR="00F60575" w:rsidRPr="00C9237E" w:rsidRDefault="00F60575" w:rsidP="00CB5331">
            <w:pPr>
              <w:pStyle w:val="Tablesmalltext"/>
            </w:pPr>
          </w:p>
        </w:tc>
        <w:tc>
          <w:tcPr>
            <w:tcW w:w="0" w:type="auto"/>
          </w:tcPr>
          <w:p w14:paraId="1FFEC237"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Larvae</w:t>
            </w:r>
          </w:p>
        </w:tc>
        <w:tc>
          <w:tcPr>
            <w:tcW w:w="0" w:type="auto"/>
          </w:tcPr>
          <w:p w14:paraId="0B6D878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03F628A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58369B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1</w:t>
            </w:r>
          </w:p>
        </w:tc>
        <w:tc>
          <w:tcPr>
            <w:tcW w:w="0" w:type="auto"/>
          </w:tcPr>
          <w:p w14:paraId="6D7C38EC"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1A09797"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8E45E6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0C05D056"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6163AF3"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DE04F99"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15A79D3"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70053F1"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42A1188C"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39377E17"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0ECF9EC"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3E3C83B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1</w:t>
            </w:r>
          </w:p>
        </w:tc>
        <w:tc>
          <w:tcPr>
            <w:tcW w:w="0" w:type="auto"/>
          </w:tcPr>
          <w:p w14:paraId="3296BB8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10</w:t>
            </w:r>
          </w:p>
        </w:tc>
      </w:tr>
      <w:tr w:rsidR="00F60575" w:rsidRPr="00C9237E" w14:paraId="7E33F1E8" w14:textId="77777777" w:rsidTr="00CB5331">
        <w:trPr>
          <w:cnfStyle w:val="000000100000" w:firstRow="0" w:lastRow="0" w:firstColumn="0" w:lastColumn="0" w:oddVBand="0" w:evenVBand="0" w:oddHBand="1" w:evenHBand="0" w:firstRowFirstColumn="0" w:firstRowLastColumn="0" w:lastRowFirstColumn="0" w:lastRowLastColumn="0"/>
          <w:trHeight w:hRule="exact" w:val="433"/>
          <w:jc w:val="center"/>
        </w:trPr>
        <w:tc>
          <w:tcPr>
            <w:cnfStyle w:val="001000000000" w:firstRow="0" w:lastRow="0" w:firstColumn="1" w:lastColumn="0" w:oddVBand="0" w:evenVBand="0" w:oddHBand="0" w:evenHBand="0" w:firstRowFirstColumn="0" w:firstRowLastColumn="0" w:lastRowFirstColumn="0" w:lastRowLastColumn="0"/>
            <w:tcW w:w="0" w:type="auto"/>
          </w:tcPr>
          <w:p w14:paraId="0FE1B3F7" w14:textId="77777777" w:rsidR="00F60575" w:rsidRPr="00C9237E" w:rsidRDefault="00F60575" w:rsidP="00CB5331">
            <w:pPr>
              <w:pStyle w:val="Tablesmalltext"/>
            </w:pPr>
            <w:r w:rsidRPr="00C9237E">
              <w:t>Density</w:t>
            </w:r>
          </w:p>
        </w:tc>
        <w:tc>
          <w:tcPr>
            <w:tcW w:w="0" w:type="auto"/>
          </w:tcPr>
          <w:p w14:paraId="60C1D79B"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Egg</w:t>
            </w:r>
          </w:p>
        </w:tc>
        <w:tc>
          <w:tcPr>
            <w:tcW w:w="0" w:type="auto"/>
          </w:tcPr>
          <w:p w14:paraId="07793D1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8.8</w:t>
            </w:r>
          </w:p>
        </w:tc>
        <w:tc>
          <w:tcPr>
            <w:tcW w:w="0" w:type="auto"/>
          </w:tcPr>
          <w:p w14:paraId="51293E6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17.3</w:t>
            </w:r>
          </w:p>
        </w:tc>
        <w:tc>
          <w:tcPr>
            <w:tcW w:w="0" w:type="auto"/>
          </w:tcPr>
          <w:p w14:paraId="364C8F6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33.5</w:t>
            </w:r>
          </w:p>
        </w:tc>
        <w:tc>
          <w:tcPr>
            <w:tcW w:w="0" w:type="auto"/>
          </w:tcPr>
          <w:p w14:paraId="32251D0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56.3</w:t>
            </w:r>
          </w:p>
        </w:tc>
        <w:tc>
          <w:tcPr>
            <w:tcW w:w="0" w:type="auto"/>
          </w:tcPr>
          <w:p w14:paraId="54D8915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34D1FC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gridSpan w:val="2"/>
          </w:tcPr>
          <w:p w14:paraId="10C91FB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ED1693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2BE71B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0.1</w:t>
            </w:r>
          </w:p>
        </w:tc>
        <w:tc>
          <w:tcPr>
            <w:tcW w:w="0" w:type="auto"/>
          </w:tcPr>
          <w:p w14:paraId="2F1D7AA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1.9</w:t>
            </w:r>
          </w:p>
        </w:tc>
        <w:tc>
          <w:tcPr>
            <w:tcW w:w="0" w:type="auto"/>
          </w:tcPr>
          <w:p w14:paraId="18F75E91"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0.2</w:t>
            </w:r>
          </w:p>
        </w:tc>
        <w:tc>
          <w:tcPr>
            <w:tcW w:w="0" w:type="auto"/>
          </w:tcPr>
          <w:p w14:paraId="64F3AAD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0.9</w:t>
            </w:r>
          </w:p>
        </w:tc>
        <w:tc>
          <w:tcPr>
            <w:tcW w:w="0" w:type="auto"/>
          </w:tcPr>
          <w:p w14:paraId="72EE66A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0.1</w:t>
            </w:r>
          </w:p>
        </w:tc>
        <w:tc>
          <w:tcPr>
            <w:tcW w:w="0" w:type="auto"/>
          </w:tcPr>
          <w:p w14:paraId="3EE4FF5E"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4.3</w:t>
            </w:r>
          </w:p>
        </w:tc>
        <w:tc>
          <w:tcPr>
            <w:tcW w:w="0" w:type="auto"/>
            <w:gridSpan w:val="2"/>
          </w:tcPr>
          <w:p w14:paraId="722585C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3.6</w:t>
            </w:r>
          </w:p>
        </w:tc>
        <w:tc>
          <w:tcPr>
            <w:tcW w:w="0" w:type="auto"/>
          </w:tcPr>
          <w:p w14:paraId="248ADC5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1.5</w:t>
            </w:r>
          </w:p>
        </w:tc>
      </w:tr>
      <w:tr w:rsidR="00F60575" w:rsidRPr="00C9237E" w14:paraId="07353D89" w14:textId="77777777" w:rsidTr="00CB5331">
        <w:trPr>
          <w:trHeight w:hRule="exact" w:val="425"/>
          <w:jc w:val="center"/>
        </w:trPr>
        <w:tc>
          <w:tcPr>
            <w:cnfStyle w:val="001000000000" w:firstRow="0" w:lastRow="0" w:firstColumn="1" w:lastColumn="0" w:oddVBand="0" w:evenVBand="0" w:oddHBand="0" w:evenHBand="0" w:firstRowFirstColumn="0" w:firstRowLastColumn="0" w:lastRowFirstColumn="0" w:lastRowLastColumn="0"/>
            <w:tcW w:w="0" w:type="auto"/>
          </w:tcPr>
          <w:p w14:paraId="29D45E99" w14:textId="77777777" w:rsidR="00F60575" w:rsidRPr="00C9237E" w:rsidRDefault="00F60575" w:rsidP="00CB5331">
            <w:pPr>
              <w:pStyle w:val="Tablesmalltext"/>
            </w:pPr>
          </w:p>
        </w:tc>
        <w:tc>
          <w:tcPr>
            <w:tcW w:w="0" w:type="auto"/>
          </w:tcPr>
          <w:p w14:paraId="533DDD3C"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Larvae</w:t>
            </w:r>
          </w:p>
        </w:tc>
        <w:tc>
          <w:tcPr>
            <w:tcW w:w="0" w:type="auto"/>
          </w:tcPr>
          <w:p w14:paraId="075D35D8"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 </w:t>
            </w:r>
          </w:p>
        </w:tc>
        <w:tc>
          <w:tcPr>
            <w:tcW w:w="0" w:type="auto"/>
          </w:tcPr>
          <w:p w14:paraId="1DE75A4A"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4F7F92E9"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0.1</w:t>
            </w:r>
          </w:p>
        </w:tc>
        <w:tc>
          <w:tcPr>
            <w:tcW w:w="0" w:type="auto"/>
          </w:tcPr>
          <w:p w14:paraId="6C33E02A"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D2B9E33"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D60D695"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7714D39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750724CB"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E1B7C3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6F78A57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02719B02"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B545319"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4D04C8D7"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4B99BA05"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63822A7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0.0</w:t>
            </w:r>
          </w:p>
        </w:tc>
        <w:tc>
          <w:tcPr>
            <w:tcW w:w="0" w:type="auto"/>
          </w:tcPr>
          <w:p w14:paraId="13A39FC6"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0.2</w:t>
            </w:r>
          </w:p>
        </w:tc>
      </w:tr>
      <w:tr w:rsidR="00F60575" w:rsidRPr="00C9237E" w14:paraId="43D5BF24" w14:textId="77777777" w:rsidTr="00CB5331">
        <w:trPr>
          <w:cnfStyle w:val="000000100000" w:firstRow="0" w:lastRow="0" w:firstColumn="0" w:lastColumn="0" w:oddVBand="0" w:evenVBand="0" w:oddHBand="1" w:evenHBand="0" w:firstRowFirstColumn="0" w:firstRowLastColumn="0" w:lastRowFirstColumn="0" w:lastRowLastColumn="0"/>
          <w:trHeight w:hRule="exact" w:val="441"/>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14:paraId="208652A4" w14:textId="77777777" w:rsidR="00F60575" w:rsidRPr="00C9237E" w:rsidRDefault="00F60575" w:rsidP="00CB5331">
            <w:pPr>
              <w:pStyle w:val="Tablesmalltext"/>
            </w:pPr>
            <w:r w:rsidRPr="00C9237E">
              <w:t>Silver perch</w:t>
            </w:r>
          </w:p>
          <w:p w14:paraId="5C1D14F3" w14:textId="77777777" w:rsidR="00F60575" w:rsidRPr="00C9237E" w:rsidRDefault="00F60575" w:rsidP="00CB5331">
            <w:pPr>
              <w:pStyle w:val="Tablesmalltext"/>
            </w:pPr>
          </w:p>
        </w:tc>
        <w:tc>
          <w:tcPr>
            <w:tcW w:w="0" w:type="auto"/>
          </w:tcPr>
          <w:p w14:paraId="62B9910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3FDC92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3A1BCB6B"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7579C5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7149E1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4D021AA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gridSpan w:val="2"/>
          </w:tcPr>
          <w:p w14:paraId="64C5058E"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7572FBB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72F813B"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47DA80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73A4B89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14B3A3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E0578C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2F7E6A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gridSpan w:val="2"/>
          </w:tcPr>
          <w:p w14:paraId="7B58658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93B526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r>
      <w:tr w:rsidR="00F60575" w:rsidRPr="00C9237E" w14:paraId="739442A1" w14:textId="77777777" w:rsidTr="00CB5331">
        <w:trPr>
          <w:trHeight w:hRule="exact" w:val="407"/>
          <w:jc w:val="center"/>
        </w:trPr>
        <w:tc>
          <w:tcPr>
            <w:cnfStyle w:val="001000000000" w:firstRow="0" w:lastRow="0" w:firstColumn="1" w:lastColumn="0" w:oddVBand="0" w:evenVBand="0" w:oddHBand="0" w:evenHBand="0" w:firstRowFirstColumn="0" w:firstRowLastColumn="0" w:lastRowFirstColumn="0" w:lastRowLastColumn="0"/>
            <w:tcW w:w="0" w:type="auto"/>
          </w:tcPr>
          <w:p w14:paraId="7A12B3F9" w14:textId="77777777" w:rsidR="00F60575" w:rsidRPr="00C9237E" w:rsidRDefault="00F60575" w:rsidP="00CB5331">
            <w:pPr>
              <w:pStyle w:val="Tablesmalltext"/>
            </w:pPr>
            <w:r w:rsidRPr="00C9237E">
              <w:t>Number</w:t>
            </w:r>
          </w:p>
        </w:tc>
        <w:tc>
          <w:tcPr>
            <w:tcW w:w="0" w:type="auto"/>
          </w:tcPr>
          <w:p w14:paraId="3A8F46E0"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Egg</w:t>
            </w:r>
          </w:p>
        </w:tc>
        <w:tc>
          <w:tcPr>
            <w:tcW w:w="0" w:type="auto"/>
          </w:tcPr>
          <w:p w14:paraId="259EDD1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A955DE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F413660"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47</w:t>
            </w:r>
          </w:p>
        </w:tc>
        <w:tc>
          <w:tcPr>
            <w:tcW w:w="0" w:type="auto"/>
          </w:tcPr>
          <w:p w14:paraId="73CFBC37"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037484CB"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8170822"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169FD686"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0CF581D0"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4181C5B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A8A6CA0"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B75EEA0"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34</w:t>
            </w:r>
          </w:p>
        </w:tc>
        <w:tc>
          <w:tcPr>
            <w:tcW w:w="0" w:type="auto"/>
          </w:tcPr>
          <w:p w14:paraId="165021F5"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B335F77"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CE21932"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6</w:t>
            </w:r>
          </w:p>
        </w:tc>
        <w:tc>
          <w:tcPr>
            <w:tcW w:w="0" w:type="auto"/>
            <w:gridSpan w:val="2"/>
          </w:tcPr>
          <w:p w14:paraId="28ED5926"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23</w:t>
            </w:r>
          </w:p>
        </w:tc>
        <w:tc>
          <w:tcPr>
            <w:tcW w:w="0" w:type="auto"/>
          </w:tcPr>
          <w:p w14:paraId="3481D34F"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8</w:t>
            </w:r>
          </w:p>
        </w:tc>
      </w:tr>
      <w:tr w:rsidR="00F60575" w:rsidRPr="00C9237E" w14:paraId="69065C56" w14:textId="77777777" w:rsidTr="00CB5331">
        <w:trPr>
          <w:cnfStyle w:val="000000100000" w:firstRow="0" w:lastRow="0" w:firstColumn="0" w:lastColumn="0" w:oddVBand="0" w:evenVBand="0" w:oddHBand="1" w:evenHBand="0" w:firstRowFirstColumn="0" w:firstRowLastColumn="0" w:lastRowFirstColumn="0" w:lastRowLastColumn="0"/>
          <w:trHeight w:hRule="exact" w:val="429"/>
          <w:jc w:val="center"/>
        </w:trPr>
        <w:tc>
          <w:tcPr>
            <w:cnfStyle w:val="001000000000" w:firstRow="0" w:lastRow="0" w:firstColumn="1" w:lastColumn="0" w:oddVBand="0" w:evenVBand="0" w:oddHBand="0" w:evenHBand="0" w:firstRowFirstColumn="0" w:firstRowLastColumn="0" w:lastRowFirstColumn="0" w:lastRowLastColumn="0"/>
            <w:tcW w:w="0" w:type="auto"/>
          </w:tcPr>
          <w:p w14:paraId="19CD1EE4" w14:textId="77777777" w:rsidR="00F60575" w:rsidRPr="00C9237E" w:rsidRDefault="00F60575" w:rsidP="00CB5331">
            <w:pPr>
              <w:pStyle w:val="Tablesmalltext"/>
            </w:pPr>
          </w:p>
        </w:tc>
        <w:tc>
          <w:tcPr>
            <w:tcW w:w="0" w:type="auto"/>
          </w:tcPr>
          <w:p w14:paraId="6D26C2CE"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Larvae</w:t>
            </w:r>
          </w:p>
        </w:tc>
        <w:tc>
          <w:tcPr>
            <w:tcW w:w="0" w:type="auto"/>
          </w:tcPr>
          <w:p w14:paraId="030C389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6E3FE7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73A57CC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2EB20BC6"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7F7A7BE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8F11A8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gridSpan w:val="2"/>
          </w:tcPr>
          <w:p w14:paraId="74926D7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307DC386"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63C2B12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3F12742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41FF510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7AD4C80B"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00B3EEA"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A7966A8"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0.2</w:t>
            </w:r>
          </w:p>
        </w:tc>
        <w:tc>
          <w:tcPr>
            <w:tcW w:w="0" w:type="auto"/>
            <w:gridSpan w:val="2"/>
          </w:tcPr>
          <w:p w14:paraId="7E64181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0.8</w:t>
            </w:r>
          </w:p>
        </w:tc>
        <w:tc>
          <w:tcPr>
            <w:tcW w:w="0" w:type="auto"/>
          </w:tcPr>
          <w:p w14:paraId="60FD1B1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0.2</w:t>
            </w:r>
          </w:p>
        </w:tc>
      </w:tr>
      <w:tr w:rsidR="00F60575" w:rsidRPr="00C9237E" w14:paraId="7A6497E2" w14:textId="77777777" w:rsidTr="00CB5331">
        <w:trPr>
          <w:trHeight w:hRule="exac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3411348C" w14:textId="77777777" w:rsidR="00F60575" w:rsidRPr="00C9237E" w:rsidRDefault="00F60575" w:rsidP="00CB5331">
            <w:pPr>
              <w:pStyle w:val="Tablesmalltext"/>
            </w:pPr>
            <w:r w:rsidRPr="00C9237E">
              <w:t>Density</w:t>
            </w:r>
          </w:p>
        </w:tc>
        <w:tc>
          <w:tcPr>
            <w:tcW w:w="0" w:type="auto"/>
          </w:tcPr>
          <w:p w14:paraId="1319A88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Egg</w:t>
            </w:r>
          </w:p>
        </w:tc>
        <w:tc>
          <w:tcPr>
            <w:tcW w:w="0" w:type="auto"/>
          </w:tcPr>
          <w:p w14:paraId="5A6298A2"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13866009"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51F034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3.2</w:t>
            </w:r>
          </w:p>
        </w:tc>
        <w:tc>
          <w:tcPr>
            <w:tcW w:w="0" w:type="auto"/>
          </w:tcPr>
          <w:p w14:paraId="31CE6622"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630F2E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EE4605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0A51A9B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79E810AA"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56D44563"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876DC1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72E5C16E"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r w:rsidRPr="00C9237E">
              <w:t>1.7</w:t>
            </w:r>
          </w:p>
        </w:tc>
        <w:tc>
          <w:tcPr>
            <w:tcW w:w="0" w:type="auto"/>
          </w:tcPr>
          <w:p w14:paraId="733A94D1"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96BF982"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2E4FB324"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gridSpan w:val="2"/>
          </w:tcPr>
          <w:p w14:paraId="4298276C"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c>
          <w:tcPr>
            <w:tcW w:w="0" w:type="auto"/>
          </w:tcPr>
          <w:p w14:paraId="622D2EAD" w14:textId="77777777" w:rsidR="00F60575" w:rsidRPr="00C9237E" w:rsidRDefault="00F60575" w:rsidP="00CB5331">
            <w:pPr>
              <w:pStyle w:val="Tablesmalltext"/>
              <w:cnfStyle w:val="000000000000" w:firstRow="0" w:lastRow="0" w:firstColumn="0" w:lastColumn="0" w:oddVBand="0" w:evenVBand="0" w:oddHBand="0" w:evenHBand="0" w:firstRowFirstColumn="0" w:firstRowLastColumn="0" w:lastRowFirstColumn="0" w:lastRowLastColumn="0"/>
            </w:pPr>
          </w:p>
        </w:tc>
      </w:tr>
      <w:tr w:rsidR="00F60575" w:rsidRPr="00C9237E" w14:paraId="3A1EC8C8" w14:textId="77777777" w:rsidTr="00CB5331">
        <w:trPr>
          <w:cnfStyle w:val="000000100000" w:firstRow="0" w:lastRow="0" w:firstColumn="0" w:lastColumn="0" w:oddVBand="0" w:evenVBand="0" w:oddHBand="1" w:evenHBand="0" w:firstRowFirstColumn="0" w:firstRowLastColumn="0" w:lastRowFirstColumn="0" w:lastRowLastColumn="0"/>
          <w:trHeight w:hRule="exact" w:val="421"/>
          <w:jc w:val="center"/>
        </w:trPr>
        <w:tc>
          <w:tcPr>
            <w:cnfStyle w:val="001000000000" w:firstRow="0" w:lastRow="0" w:firstColumn="1" w:lastColumn="0" w:oddVBand="0" w:evenVBand="0" w:oddHBand="0" w:evenHBand="0" w:firstRowFirstColumn="0" w:firstRowLastColumn="0" w:lastRowFirstColumn="0" w:lastRowLastColumn="0"/>
            <w:tcW w:w="0" w:type="auto"/>
          </w:tcPr>
          <w:p w14:paraId="0023AEAB" w14:textId="77777777" w:rsidR="00F60575" w:rsidRPr="00C9237E" w:rsidRDefault="00F60575" w:rsidP="00CB5331">
            <w:pPr>
              <w:pStyle w:val="Tablesmalltext"/>
            </w:pPr>
          </w:p>
        </w:tc>
        <w:tc>
          <w:tcPr>
            <w:tcW w:w="0" w:type="auto"/>
          </w:tcPr>
          <w:p w14:paraId="73F08972"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r w:rsidRPr="00C9237E">
              <w:t>Larvae</w:t>
            </w:r>
          </w:p>
        </w:tc>
        <w:tc>
          <w:tcPr>
            <w:tcW w:w="0" w:type="auto"/>
          </w:tcPr>
          <w:p w14:paraId="6DD5C483"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3CE0C59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609BA6E"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E41CFC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0DCBBEA9"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C5E1EED"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21D55985"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0D7FA9E"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48B634D2"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111549B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78B89FE7"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5DDB5F3F"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43E1D751"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tcPr>
          <w:p w14:paraId="4A0E19B0"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0" w:type="auto"/>
            <w:gridSpan w:val="2"/>
          </w:tcPr>
          <w:p w14:paraId="19FC57EC"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c>
          <w:tcPr>
            <w:tcW w:w="682" w:type="dxa"/>
            <w:gridSpan w:val="2"/>
          </w:tcPr>
          <w:p w14:paraId="00C5AA31" w14:textId="77777777" w:rsidR="00F60575" w:rsidRPr="00C9237E" w:rsidRDefault="00F60575" w:rsidP="00CB5331">
            <w:pPr>
              <w:pStyle w:val="Tablesmalltext"/>
              <w:cnfStyle w:val="000000100000" w:firstRow="0" w:lastRow="0" w:firstColumn="0" w:lastColumn="0" w:oddVBand="0" w:evenVBand="0" w:oddHBand="1" w:evenHBand="0" w:firstRowFirstColumn="0" w:firstRowLastColumn="0" w:lastRowFirstColumn="0" w:lastRowLastColumn="0"/>
            </w:pPr>
          </w:p>
        </w:tc>
      </w:tr>
    </w:tbl>
    <w:p w14:paraId="4A09763A" w14:textId="77777777" w:rsidR="00F60575" w:rsidRDefault="00F60575" w:rsidP="00F60575">
      <w:pPr>
        <w:pStyle w:val="Para0"/>
        <w:rPr>
          <w:bCs/>
          <w:sz w:val="22"/>
          <w:szCs w:val="22"/>
          <w:vertAlign w:val="superscript"/>
        </w:rPr>
      </w:pPr>
      <w:r w:rsidRPr="009C4F1D">
        <w:rPr>
          <w:bCs/>
          <w:sz w:val="22"/>
          <w:szCs w:val="22"/>
          <w:vertAlign w:val="superscript"/>
        </w:rPr>
        <w:t xml:space="preserve">Pr – Pyke Road, Lg – Loch Garry, Mc – McCoys, Ya </w:t>
      </w:r>
      <w:r>
        <w:rPr>
          <w:bCs/>
          <w:sz w:val="22"/>
          <w:szCs w:val="22"/>
          <w:vertAlign w:val="superscript"/>
        </w:rPr>
        <w:t>–</w:t>
      </w:r>
      <w:r w:rsidRPr="009C4F1D">
        <w:rPr>
          <w:bCs/>
          <w:sz w:val="22"/>
          <w:szCs w:val="22"/>
          <w:vertAlign w:val="superscript"/>
        </w:rPr>
        <w:t xml:space="preserve"> Yambuna</w:t>
      </w:r>
    </w:p>
    <w:p w14:paraId="68095EA4" w14:textId="77777777" w:rsidR="00F60575" w:rsidRPr="000446C6" w:rsidRDefault="00F60575" w:rsidP="00F60575">
      <w:pPr>
        <w:spacing w:before="240" w:after="120"/>
        <w:rPr>
          <w:i/>
        </w:rPr>
      </w:pPr>
      <w:r w:rsidRPr="000446C6">
        <w:rPr>
          <w:noProof/>
          <w:highlight w:val="yellow"/>
          <w:lang w:val="en-AU" w:eastAsia="en-AU"/>
        </w:rPr>
        <w:drawing>
          <wp:anchor distT="0" distB="0" distL="114300" distR="114300" simplePos="0" relativeHeight="251675648" behindDoc="1" locked="0" layoutInCell="1" allowOverlap="1" wp14:anchorId="2C91597D" wp14:editId="5F22ECCC">
            <wp:simplePos x="0" y="0"/>
            <wp:positionH relativeFrom="column">
              <wp:posOffset>3189935</wp:posOffset>
            </wp:positionH>
            <wp:positionV relativeFrom="paragraph">
              <wp:posOffset>3632962</wp:posOffset>
            </wp:positionV>
            <wp:extent cx="2948305" cy="1799590"/>
            <wp:effectExtent l="0" t="0" r="4445"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48305" cy="1799590"/>
                    </a:xfrm>
                    <a:prstGeom prst="rect">
                      <a:avLst/>
                    </a:prstGeom>
                    <a:noFill/>
                  </pic:spPr>
                </pic:pic>
              </a:graphicData>
            </a:graphic>
            <wp14:sizeRelH relativeFrom="page">
              <wp14:pctWidth>0</wp14:pctWidth>
            </wp14:sizeRelH>
            <wp14:sizeRelV relativeFrom="page">
              <wp14:pctHeight>0</wp14:pctHeight>
            </wp14:sizeRelV>
          </wp:anchor>
        </w:drawing>
      </w:r>
      <w:r w:rsidRPr="000446C6">
        <w:rPr>
          <w:noProof/>
          <w:highlight w:val="yellow"/>
          <w:lang w:val="en-AU" w:eastAsia="en-AU"/>
        </w:rPr>
        <w:drawing>
          <wp:anchor distT="0" distB="0" distL="114300" distR="114300" simplePos="0" relativeHeight="251679744" behindDoc="1" locked="0" layoutInCell="1" allowOverlap="1" wp14:anchorId="59E32686" wp14:editId="7A49C967">
            <wp:simplePos x="0" y="0"/>
            <wp:positionH relativeFrom="column">
              <wp:posOffset>3194736</wp:posOffset>
            </wp:positionH>
            <wp:positionV relativeFrom="paragraph">
              <wp:posOffset>5418633</wp:posOffset>
            </wp:positionV>
            <wp:extent cx="2948305" cy="1799590"/>
            <wp:effectExtent l="0" t="0" r="4445"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48305" cy="1799590"/>
                    </a:xfrm>
                    <a:prstGeom prst="rect">
                      <a:avLst/>
                    </a:prstGeom>
                    <a:noFill/>
                  </pic:spPr>
                </pic:pic>
              </a:graphicData>
            </a:graphic>
            <wp14:sizeRelH relativeFrom="page">
              <wp14:pctWidth>0</wp14:pctWidth>
            </wp14:sizeRelH>
            <wp14:sizeRelV relativeFrom="page">
              <wp14:pctHeight>0</wp14:pctHeight>
            </wp14:sizeRelV>
          </wp:anchor>
        </w:drawing>
      </w:r>
      <w:r w:rsidRPr="000446C6">
        <w:rPr>
          <w:i/>
          <w:noProof/>
          <w:lang w:val="en-AU" w:eastAsia="en-AU"/>
        </w:rPr>
        <mc:AlternateContent>
          <mc:Choice Requires="wpg">
            <w:drawing>
              <wp:anchor distT="0" distB="0" distL="114300" distR="114300" simplePos="0" relativeHeight="251659264" behindDoc="0" locked="0" layoutInCell="1" allowOverlap="1" wp14:anchorId="7BC075BE" wp14:editId="2171E7A5">
                <wp:simplePos x="0" y="0"/>
                <wp:positionH relativeFrom="column">
                  <wp:posOffset>-305437</wp:posOffset>
                </wp:positionH>
                <wp:positionV relativeFrom="paragraph">
                  <wp:posOffset>2262984</wp:posOffset>
                </wp:positionV>
                <wp:extent cx="6681001" cy="2711573"/>
                <wp:effectExtent l="0" t="0" r="5715" b="0"/>
                <wp:wrapNone/>
                <wp:docPr id="1025" name="Group 1025"/>
                <wp:cNvGraphicFramePr/>
                <a:graphic xmlns:a="http://schemas.openxmlformats.org/drawingml/2006/main">
                  <a:graphicData uri="http://schemas.microsoft.com/office/word/2010/wordprocessingGroup">
                    <wpg:wgp>
                      <wpg:cNvGrpSpPr/>
                      <wpg:grpSpPr>
                        <a:xfrm>
                          <a:off x="0" y="0"/>
                          <a:ext cx="6681001" cy="2711573"/>
                          <a:chOff x="58399" y="-144304"/>
                          <a:chExt cx="6681773" cy="2711573"/>
                        </a:xfrm>
                      </wpg:grpSpPr>
                      <wps:wsp>
                        <wps:cNvPr id="1027" name="Text Box 1027"/>
                        <wps:cNvSpPr txBox="1"/>
                        <wps:spPr>
                          <a:xfrm rot="16200000">
                            <a:off x="-1154195" y="1068290"/>
                            <a:ext cx="2711573" cy="286385"/>
                          </a:xfrm>
                          <a:prstGeom prst="rect">
                            <a:avLst/>
                          </a:prstGeom>
                          <a:noFill/>
                          <a:ln w="6350">
                            <a:noFill/>
                          </a:ln>
                          <a:effectLst/>
                        </wps:spPr>
                        <wps:txbx>
                          <w:txbxContent>
                            <w:p w14:paraId="5CB9A72A" w14:textId="77777777" w:rsidR="002579B8" w:rsidRPr="006E5CD2" w:rsidRDefault="002579B8" w:rsidP="00F60575">
                              <w:pPr>
                                <w:jc w:val="center"/>
                                <w:rPr>
                                  <w:sz w:val="18"/>
                                </w:rPr>
                              </w:pPr>
                              <w:r w:rsidRPr="00322E7B">
                                <w:rPr>
                                  <w:sz w:val="18"/>
                                </w:rPr>
                                <w:t xml:space="preserve">Mean (±s.e.) number of </w:t>
                              </w:r>
                              <w:r>
                                <w:rPr>
                                  <w:sz w:val="18"/>
                                </w:rPr>
                                <w:t>individuals per drift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8" name="Text Box 1028"/>
                        <wps:cNvSpPr txBox="1"/>
                        <wps:spPr>
                          <a:xfrm rot="16200000">
                            <a:off x="5276749" y="956940"/>
                            <a:ext cx="1285240" cy="286385"/>
                          </a:xfrm>
                          <a:prstGeom prst="rect">
                            <a:avLst/>
                          </a:prstGeom>
                          <a:noFill/>
                          <a:ln w="6350">
                            <a:noFill/>
                          </a:ln>
                          <a:effectLst/>
                        </wps:spPr>
                        <wps:txbx>
                          <w:txbxContent>
                            <w:p w14:paraId="594EDCE9" w14:textId="77777777" w:rsidR="002579B8" w:rsidRPr="006E5CD2" w:rsidRDefault="002579B8" w:rsidP="00F60575">
                              <w:pPr>
                                <w:jc w:val="center"/>
                                <w:rPr>
                                  <w:sz w:val="18"/>
                                </w:rPr>
                              </w:pPr>
                              <w:r>
                                <w:rPr>
                                  <w:sz w:val="18"/>
                                </w:rPr>
                                <w:t>Discharge (ML day</w:t>
                              </w:r>
                              <w:r>
                                <w:rPr>
                                  <w:sz w:val="18"/>
                                  <w:vertAlign w:val="superscript"/>
                                </w:rPr>
                                <w:t>-1</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 name="Text Box 1029"/>
                        <wps:cNvSpPr txBox="1"/>
                        <wps:spPr>
                          <a:xfrm rot="16200000">
                            <a:off x="5880065" y="1003781"/>
                            <a:ext cx="1433830" cy="286385"/>
                          </a:xfrm>
                          <a:prstGeom prst="rect">
                            <a:avLst/>
                          </a:prstGeom>
                          <a:noFill/>
                          <a:ln w="6350">
                            <a:noFill/>
                          </a:ln>
                          <a:effectLst/>
                        </wps:spPr>
                        <wps:txbx>
                          <w:txbxContent>
                            <w:p w14:paraId="417DAAA4" w14:textId="77777777" w:rsidR="002579B8" w:rsidRPr="006E5CD2" w:rsidRDefault="002579B8" w:rsidP="00F60575">
                              <w:pPr>
                                <w:jc w:val="center"/>
                                <w:rPr>
                                  <w:sz w:val="18"/>
                                </w:rPr>
                              </w:pPr>
                              <w:r>
                                <w:rPr>
                                  <w:sz w:val="18"/>
                                </w:rPr>
                                <w:t>Water temperature (</w:t>
                              </w:r>
                              <w:r>
                                <w:rPr>
                                  <w:sz w:val="18"/>
                                  <w:vertAlign w:val="superscript"/>
                                </w:rPr>
                                <w:t>o</w:t>
                              </w: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075BE" id="Group 1025" o:spid="_x0000_s1029" style="position:absolute;margin-left:-24.05pt;margin-top:178.2pt;width:526.05pt;height:213.5pt;z-index:251659264;mso-width-relative:margin;mso-height-relative:margin" coordorigin="583,-1443" coordsize="66817,2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">
                <v:shape id="Text Box 1027" o:spid="_x0000_s1030" type="#_x0000_t202" style="position:absolute;left:-11543;top:10683;width:27115;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sIcMA&#10;AADdAAAADwAAAGRycy9kb3ducmV2LnhtbERPTYvCMBC9L/gfwgh7W1N7WLUaRQRx9+DBKuhxbMa2&#10;2kxKE7X6642wsLd5vM+ZzFpTiRs1rrSsoN+LQBBnVpecK9htl19DEM4ja6wsk4IHOZhNOx8TTLS9&#10;84Zuqc9FCGGXoILC+zqR0mUFGXQ9WxMH7mQbgz7AJpe6wXsIN5WMo+hbGiw5NBRY06Kg7JJejYKz&#10;ccfR8En9/Xz1MPE6PdS/K6vUZ7edj0F4av2/+M/9o8P8KB7A+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zsIcMAAADdAAAADwAAAAAAAAAAAAAAAACYAgAAZHJzL2Rv&#10;d25yZXYueG1sUEsFBgAAAAAEAAQA9QAAAIgDAAAAAA==&#10;" filled="f" stroked="f" strokeweight=".5pt">
                  <v:textbox>
                    <w:txbxContent>
                      <w:p w14:paraId="5CB9A72A" w14:textId="77777777" w:rsidR="002579B8" w:rsidRPr="006E5CD2" w:rsidRDefault="002579B8" w:rsidP="00F60575">
                        <w:pPr>
                          <w:jc w:val="center"/>
                          <w:rPr>
                            <w:sz w:val="18"/>
                          </w:rPr>
                        </w:pPr>
                        <w:r w:rsidRPr="00322E7B">
                          <w:rPr>
                            <w:sz w:val="18"/>
                          </w:rPr>
                          <w:t xml:space="preserve">Mean (±s.e.) number of </w:t>
                        </w:r>
                        <w:r>
                          <w:rPr>
                            <w:sz w:val="18"/>
                          </w:rPr>
                          <w:t>individuals per drift net</w:t>
                        </w:r>
                      </w:p>
                    </w:txbxContent>
                  </v:textbox>
                </v:shape>
                <v:shape id="Text Box 1028" o:spid="_x0000_s1031" type="#_x0000_t202" style="position:absolute;left:52767;top:9569;width:12852;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4U8YA&#10;AADdAAAADwAAAGRycy9kb3ducmV2LnhtbESPMW/CQAyF90r8h5OR2MqFDIgGDoSQKtqBoSkSjCZn&#10;kkDOF+WuEPj19VCpm633/N7nxap3jbpRF2rPBibjBBRx4W3NpYH99/vrDFSIyBYbz2TgQQFWy8HL&#10;AjPr7/xFtzyWSkI4ZGigirHNtA5FRQ7D2LfEop195zDK2pXadniXcNfoNEmm2mHN0lBhS5uKimv+&#10;4wxcXDi9zZ40Oay3D5fu8mP7ufXGjIb9eg4qUh//zX/XH1bwk1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N4U8YAAADdAAAADwAAAAAAAAAAAAAAAACYAgAAZHJz&#10;L2Rvd25yZXYueG1sUEsFBgAAAAAEAAQA9QAAAIsDAAAAAA==&#10;" filled="f" stroked="f" strokeweight=".5pt">
                  <v:textbox>
                    <w:txbxContent>
                      <w:p w14:paraId="594EDCE9" w14:textId="77777777" w:rsidR="002579B8" w:rsidRPr="006E5CD2" w:rsidRDefault="002579B8" w:rsidP="00F60575">
                        <w:pPr>
                          <w:jc w:val="center"/>
                          <w:rPr>
                            <w:sz w:val="18"/>
                          </w:rPr>
                        </w:pPr>
                        <w:r>
                          <w:rPr>
                            <w:sz w:val="18"/>
                          </w:rPr>
                          <w:t>Discharge (ML day</w:t>
                        </w:r>
                        <w:r>
                          <w:rPr>
                            <w:sz w:val="18"/>
                            <w:vertAlign w:val="superscript"/>
                          </w:rPr>
                          <w:t>-1</w:t>
                        </w:r>
                        <w:r>
                          <w:rPr>
                            <w:sz w:val="18"/>
                          </w:rPr>
                          <w:t>)</w:t>
                        </w:r>
                      </w:p>
                    </w:txbxContent>
                  </v:textbox>
                </v:shape>
                <v:shape id="Text Box 1029" o:spid="_x0000_s1032" type="#_x0000_t202" style="position:absolute;left:58800;top:10037;width:14338;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yMMA&#10;AADdAAAADwAAAGRycy9kb3ducmV2LnhtbERPTYvCMBC9C/6HMIK3bWoPol2jiLC4HjzYFfQ428y2&#10;XZtJaaJWf70RBG/zeJ8zW3SmFhdqXWVZwSiKQRDnVldcKNj/fH1MQDiPrLG2TApu5GAx7/dmmGp7&#10;5R1dMl+IEMIuRQWl900qpctLMugi2xAH7s+2Bn2AbSF1i9cQbmqZxPFYGqw4NJTY0Kqk/JSdjYJ/&#10;436nkzuNDsv1zSTb7Nhs1lap4aBbfoLw1Pm3+OX+1mF+nEzh+U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yMMAAADdAAAADwAAAAAAAAAAAAAAAACYAgAAZHJzL2Rv&#10;d25yZXYueG1sUEsFBgAAAAAEAAQA9QAAAIgDAAAAAA==&#10;" filled="f" stroked="f" strokeweight=".5pt">
                  <v:textbox>
                    <w:txbxContent>
                      <w:p w14:paraId="417DAAA4" w14:textId="77777777" w:rsidR="002579B8" w:rsidRPr="006E5CD2" w:rsidRDefault="002579B8" w:rsidP="00F60575">
                        <w:pPr>
                          <w:jc w:val="center"/>
                          <w:rPr>
                            <w:sz w:val="18"/>
                          </w:rPr>
                        </w:pPr>
                        <w:r>
                          <w:rPr>
                            <w:sz w:val="18"/>
                          </w:rPr>
                          <w:t>Water temperature (</w:t>
                        </w:r>
                        <w:r>
                          <w:rPr>
                            <w:sz w:val="18"/>
                            <w:vertAlign w:val="superscript"/>
                          </w:rPr>
                          <w:t>o</w:t>
                        </w:r>
                        <w:r>
                          <w:rPr>
                            <w:sz w:val="18"/>
                          </w:rPr>
                          <w:t>C)</w:t>
                        </w:r>
                      </w:p>
                    </w:txbxContent>
                  </v:textbox>
                </v:shape>
              </v:group>
            </w:pict>
          </mc:Fallback>
        </mc:AlternateContent>
      </w:r>
      <w:r w:rsidRPr="000446C6">
        <w:rPr>
          <w:noProof/>
          <w:highlight w:val="yellow"/>
          <w:lang w:val="en-AU" w:eastAsia="en-AU"/>
        </w:rPr>
        <w:drawing>
          <wp:anchor distT="0" distB="0" distL="114300" distR="114300" simplePos="0" relativeHeight="251651072" behindDoc="1" locked="0" layoutInCell="1" allowOverlap="1" wp14:anchorId="29D074E4" wp14:editId="3D212166">
            <wp:simplePos x="0" y="0"/>
            <wp:positionH relativeFrom="column">
              <wp:posOffset>3204210</wp:posOffset>
            </wp:positionH>
            <wp:positionV relativeFrom="paragraph">
              <wp:posOffset>5384</wp:posOffset>
            </wp:positionV>
            <wp:extent cx="2948305" cy="1799590"/>
            <wp:effectExtent l="0" t="0" r="4445"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48305" cy="1799590"/>
                    </a:xfrm>
                    <a:prstGeom prst="rect">
                      <a:avLst/>
                    </a:prstGeom>
                    <a:noFill/>
                  </pic:spPr>
                </pic:pic>
              </a:graphicData>
            </a:graphic>
            <wp14:sizeRelH relativeFrom="page">
              <wp14:pctWidth>0</wp14:pctWidth>
            </wp14:sizeRelH>
            <wp14:sizeRelV relativeFrom="page">
              <wp14:pctHeight>0</wp14:pctHeight>
            </wp14:sizeRelV>
          </wp:anchor>
        </w:drawing>
      </w:r>
      <w:r w:rsidRPr="000446C6">
        <w:rPr>
          <w:noProof/>
          <w:highlight w:val="yellow"/>
          <w:lang w:val="en-AU" w:eastAsia="en-AU"/>
        </w:rPr>
        <w:drawing>
          <wp:anchor distT="0" distB="0" distL="114300" distR="114300" simplePos="0" relativeHeight="251655168" behindDoc="1" locked="0" layoutInCell="1" allowOverlap="1" wp14:anchorId="3B0B2657" wp14:editId="35CA9ABE">
            <wp:simplePos x="0" y="0"/>
            <wp:positionH relativeFrom="column">
              <wp:posOffset>3208655</wp:posOffset>
            </wp:positionH>
            <wp:positionV relativeFrom="paragraph">
              <wp:posOffset>1871014</wp:posOffset>
            </wp:positionV>
            <wp:extent cx="2948305" cy="1799590"/>
            <wp:effectExtent l="0" t="0" r="4445"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48305" cy="1799590"/>
                    </a:xfrm>
                    <a:prstGeom prst="rect">
                      <a:avLst/>
                    </a:prstGeom>
                    <a:noFill/>
                  </pic:spPr>
                </pic:pic>
              </a:graphicData>
            </a:graphic>
            <wp14:sizeRelH relativeFrom="page">
              <wp14:pctWidth>0</wp14:pctWidth>
            </wp14:sizeRelH>
            <wp14:sizeRelV relativeFrom="page">
              <wp14:pctHeight>0</wp14:pctHeight>
            </wp14:sizeRelV>
          </wp:anchor>
        </w:drawing>
      </w:r>
      <w:r>
        <w:rPr>
          <w:noProof/>
          <w:lang w:val="en-AU" w:eastAsia="en-AU"/>
        </w:rPr>
        <w:drawing>
          <wp:inline distT="0" distB="0" distL="0" distR="0" wp14:anchorId="389F3B46" wp14:editId="4FB1B483">
            <wp:extent cx="2948400" cy="180000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Pr>
          <w:noProof/>
          <w:lang w:val="en-AU" w:eastAsia="en-AU"/>
        </w:rPr>
        <w:drawing>
          <wp:inline distT="0" distB="0" distL="0" distR="0" wp14:anchorId="6F66D563" wp14:editId="571521F6">
            <wp:extent cx="2948400" cy="18000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Pr>
          <w:noProof/>
          <w:lang w:val="en-AU" w:eastAsia="en-AU"/>
        </w:rPr>
        <w:drawing>
          <wp:inline distT="0" distB="0" distL="0" distR="0" wp14:anchorId="60C4C2E4" wp14:editId="77758D93">
            <wp:extent cx="2948400" cy="180000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Pr>
          <w:noProof/>
          <w:lang w:val="en-AU" w:eastAsia="en-AU"/>
        </w:rPr>
        <w:drawing>
          <wp:inline distT="0" distB="0" distL="0" distR="0" wp14:anchorId="73C53E0E" wp14:editId="70EA9073">
            <wp:extent cx="2948400" cy="1800000"/>
            <wp:effectExtent l="0" t="0" r="0" b="0"/>
            <wp:docPr id="7212" name="Picture 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i/>
          <w:noProof/>
          <w:lang w:val="en-AU" w:eastAsia="en-AU"/>
        </w:rPr>
        <w:drawing>
          <wp:inline distT="0" distB="0" distL="0" distR="0" wp14:anchorId="71B4853C" wp14:editId="35683992">
            <wp:extent cx="2948400" cy="1800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i/>
          <w:noProof/>
          <w:lang w:val="en-AU" w:eastAsia="en-AU"/>
        </w:rPr>
        <w:drawing>
          <wp:inline distT="0" distB="0" distL="0" distR="0" wp14:anchorId="7A7569BB" wp14:editId="05662705">
            <wp:extent cx="2948400" cy="1800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i/>
          <w:noProof/>
          <w:lang w:val="en-AU" w:eastAsia="en-AU"/>
        </w:rPr>
        <w:drawing>
          <wp:inline distT="0" distB="0" distL="0" distR="0" wp14:anchorId="3AF39680" wp14:editId="2DE1825F">
            <wp:extent cx="2948400" cy="180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i/>
          <w:noProof/>
          <w:lang w:val="en-AU" w:eastAsia="en-AU"/>
        </w:rPr>
        <w:drawing>
          <wp:inline distT="0" distB="0" distL="0" distR="0" wp14:anchorId="3F533022" wp14:editId="756A55F9">
            <wp:extent cx="2948400" cy="1800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p>
    <w:p w14:paraId="4A80B609" w14:textId="27AD42A0" w:rsidR="00F60575" w:rsidRPr="000446C6" w:rsidRDefault="00F60575" w:rsidP="00F60575">
      <w:pPr>
        <w:spacing w:before="240" w:after="100"/>
        <w:rPr>
          <w:rFonts w:ascii="Arial Narrow" w:hAnsi="Arial Narrow"/>
          <w:b/>
        </w:rPr>
      </w:pPr>
      <w:bookmarkStart w:id="424" w:name="_Ref486935736"/>
      <w:bookmarkStart w:id="425" w:name="_Ref529283285"/>
      <w:bookmarkStart w:id="426" w:name="_Toc5629951"/>
      <w:r w:rsidRPr="000446C6">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bookmarkEnd w:id="424"/>
      <w:r w:rsidRPr="000446C6">
        <w:rPr>
          <w:rFonts w:ascii="Arial Narrow" w:hAnsi="Arial Narrow"/>
          <w:b/>
        </w:rPr>
        <w:t xml:space="preserve">. Mean (±s.e.) number of golden perch eggs and larvae per drift net collected in the Goulburn River. Mean daily discharge (blue line) and water temperature (broken red line) of the Goulburn River at McCoy’s Bridge. Green line denotes environmental flow </w:t>
      </w:r>
      <w:r>
        <w:rPr>
          <w:rFonts w:ascii="Arial Narrow" w:hAnsi="Arial Narrow"/>
          <w:b/>
        </w:rPr>
        <w:t>fresh</w:t>
      </w:r>
      <w:r w:rsidRPr="000446C6">
        <w:rPr>
          <w:rFonts w:ascii="Arial Narrow" w:hAnsi="Arial Narrow"/>
          <w:b/>
        </w:rPr>
        <w:t xml:space="preserve">. White triangles indicate sampling dates. </w:t>
      </w:r>
      <w:r>
        <w:rPr>
          <w:rFonts w:ascii="Arial Narrow" w:hAnsi="Arial Narrow"/>
          <w:b/>
        </w:rPr>
        <w:t>Data from 2010–2013 provided for comparison.</w:t>
      </w:r>
      <w:bookmarkEnd w:id="425"/>
      <w:bookmarkEnd w:id="426"/>
      <w:r w:rsidRPr="00E46161">
        <w:rPr>
          <w:noProof/>
          <w:highlight w:val="yellow"/>
        </w:rPr>
        <w:t xml:space="preserve"> </w:t>
      </w:r>
    </w:p>
    <w:p w14:paraId="46D445CB" w14:textId="77777777" w:rsidR="00F60575" w:rsidRPr="000446C6" w:rsidRDefault="00F60575" w:rsidP="00F60575">
      <w:pPr>
        <w:spacing w:before="240" w:after="120"/>
        <w:rPr>
          <w:i/>
          <w:highlight w:val="yellow"/>
        </w:rPr>
      </w:pPr>
      <w:r w:rsidRPr="000446C6">
        <w:rPr>
          <w:noProof/>
          <w:highlight w:val="yellow"/>
          <w:lang w:val="en-AU" w:eastAsia="en-AU"/>
        </w:rPr>
        <w:drawing>
          <wp:anchor distT="0" distB="0" distL="114300" distR="114300" simplePos="0" relativeHeight="251671552" behindDoc="1" locked="0" layoutInCell="1" allowOverlap="1" wp14:anchorId="0B71388E" wp14:editId="1193663F">
            <wp:simplePos x="0" y="0"/>
            <wp:positionH relativeFrom="column">
              <wp:posOffset>3210560</wp:posOffset>
            </wp:positionH>
            <wp:positionV relativeFrom="paragraph">
              <wp:posOffset>1856588</wp:posOffset>
            </wp:positionV>
            <wp:extent cx="2948400" cy="1800000"/>
            <wp:effectExtent l="0" t="0" r="444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14:sizeRelH relativeFrom="page">
              <wp14:pctWidth>0</wp14:pctWidth>
            </wp14:sizeRelH>
            <wp14:sizeRelV relativeFrom="page">
              <wp14:pctHeight>0</wp14:pctHeight>
            </wp14:sizeRelV>
          </wp:anchor>
        </w:drawing>
      </w:r>
      <w:r w:rsidRPr="000446C6">
        <w:rPr>
          <w:noProof/>
          <w:highlight w:val="yellow"/>
          <w:lang w:val="en-AU" w:eastAsia="en-AU"/>
        </w:rPr>
        <w:drawing>
          <wp:anchor distT="0" distB="0" distL="114300" distR="114300" simplePos="0" relativeHeight="251667456" behindDoc="1" locked="0" layoutInCell="1" allowOverlap="1" wp14:anchorId="5EC63D60" wp14:editId="762D7871">
            <wp:simplePos x="0" y="0"/>
            <wp:positionH relativeFrom="column">
              <wp:posOffset>3210560</wp:posOffset>
            </wp:positionH>
            <wp:positionV relativeFrom="paragraph">
              <wp:posOffset>73813</wp:posOffset>
            </wp:positionV>
            <wp:extent cx="2948305" cy="1799590"/>
            <wp:effectExtent l="0" t="0" r="444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948305" cy="1799590"/>
                    </a:xfrm>
                    <a:prstGeom prst="rect">
                      <a:avLst/>
                    </a:prstGeom>
                    <a:noFill/>
                  </pic:spPr>
                </pic:pic>
              </a:graphicData>
            </a:graphic>
            <wp14:sizeRelH relativeFrom="page">
              <wp14:pctWidth>0</wp14:pctWidth>
            </wp14:sizeRelH>
            <wp14:sizeRelV relativeFrom="page">
              <wp14:pctHeight>0</wp14:pctHeight>
            </wp14:sizeRelV>
          </wp:anchor>
        </w:drawing>
      </w:r>
      <w:r w:rsidRPr="000446C6">
        <w:rPr>
          <w:i/>
          <w:noProof/>
          <w:lang w:val="en-AU" w:eastAsia="en-AU"/>
        </w:rPr>
        <mc:AlternateContent>
          <mc:Choice Requires="wpg">
            <w:drawing>
              <wp:anchor distT="0" distB="0" distL="114300" distR="114300" simplePos="0" relativeHeight="251663360" behindDoc="0" locked="0" layoutInCell="1" allowOverlap="1" wp14:anchorId="49728ED2" wp14:editId="4ADDED39">
                <wp:simplePos x="0" y="0"/>
                <wp:positionH relativeFrom="column">
                  <wp:posOffset>-209727</wp:posOffset>
                </wp:positionH>
                <wp:positionV relativeFrom="paragraph">
                  <wp:posOffset>475763</wp:posOffset>
                </wp:positionV>
                <wp:extent cx="6681001" cy="2711573"/>
                <wp:effectExtent l="0" t="0" r="5715" b="0"/>
                <wp:wrapNone/>
                <wp:docPr id="308" name="Group 308"/>
                <wp:cNvGraphicFramePr/>
                <a:graphic xmlns:a="http://schemas.openxmlformats.org/drawingml/2006/main">
                  <a:graphicData uri="http://schemas.microsoft.com/office/word/2010/wordprocessingGroup">
                    <wpg:wgp>
                      <wpg:cNvGrpSpPr/>
                      <wpg:grpSpPr>
                        <a:xfrm>
                          <a:off x="0" y="0"/>
                          <a:ext cx="6681001" cy="2711573"/>
                          <a:chOff x="58399" y="-144304"/>
                          <a:chExt cx="6681773" cy="2711573"/>
                        </a:xfrm>
                      </wpg:grpSpPr>
                      <wps:wsp>
                        <wps:cNvPr id="309" name="Text Box 309"/>
                        <wps:cNvSpPr txBox="1"/>
                        <wps:spPr>
                          <a:xfrm rot="16200000">
                            <a:off x="-1154195" y="1068290"/>
                            <a:ext cx="2711573" cy="286385"/>
                          </a:xfrm>
                          <a:prstGeom prst="rect">
                            <a:avLst/>
                          </a:prstGeom>
                          <a:noFill/>
                          <a:ln w="6350">
                            <a:noFill/>
                          </a:ln>
                          <a:effectLst/>
                        </wps:spPr>
                        <wps:txbx>
                          <w:txbxContent>
                            <w:p w14:paraId="0D0820CF" w14:textId="77777777" w:rsidR="002579B8" w:rsidRPr="006E5CD2" w:rsidRDefault="002579B8" w:rsidP="00F60575">
                              <w:pPr>
                                <w:jc w:val="center"/>
                                <w:rPr>
                                  <w:sz w:val="18"/>
                                </w:rPr>
                              </w:pPr>
                              <w:r w:rsidRPr="00322E7B">
                                <w:rPr>
                                  <w:sz w:val="18"/>
                                </w:rPr>
                                <w:t xml:space="preserve">Mean (±s.e.) number of </w:t>
                              </w:r>
                              <w:r>
                                <w:rPr>
                                  <w:sz w:val="18"/>
                                </w:rPr>
                                <w:t>individuals per drift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rot="16200000">
                            <a:off x="5276749" y="956940"/>
                            <a:ext cx="1285240" cy="286385"/>
                          </a:xfrm>
                          <a:prstGeom prst="rect">
                            <a:avLst/>
                          </a:prstGeom>
                          <a:noFill/>
                          <a:ln w="6350">
                            <a:noFill/>
                          </a:ln>
                          <a:effectLst/>
                        </wps:spPr>
                        <wps:txbx>
                          <w:txbxContent>
                            <w:p w14:paraId="0BDF66C4" w14:textId="77777777" w:rsidR="002579B8" w:rsidRPr="006E5CD2" w:rsidRDefault="002579B8" w:rsidP="00F60575">
                              <w:pPr>
                                <w:jc w:val="center"/>
                                <w:rPr>
                                  <w:sz w:val="18"/>
                                </w:rPr>
                              </w:pPr>
                              <w:r>
                                <w:rPr>
                                  <w:sz w:val="18"/>
                                </w:rPr>
                                <w:t>Discharge (ML day</w:t>
                              </w:r>
                              <w:r>
                                <w:rPr>
                                  <w:sz w:val="18"/>
                                  <w:vertAlign w:val="superscript"/>
                                </w:rPr>
                                <w:t>-1</w:t>
                              </w:r>
                              <w:r>
                                <w:rPr>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rot="16200000">
                            <a:off x="5880065" y="1003781"/>
                            <a:ext cx="1433830" cy="286385"/>
                          </a:xfrm>
                          <a:prstGeom prst="rect">
                            <a:avLst/>
                          </a:prstGeom>
                          <a:noFill/>
                          <a:ln w="6350">
                            <a:noFill/>
                          </a:ln>
                          <a:effectLst/>
                        </wps:spPr>
                        <wps:txbx>
                          <w:txbxContent>
                            <w:p w14:paraId="14761E36" w14:textId="77777777" w:rsidR="002579B8" w:rsidRPr="006E5CD2" w:rsidRDefault="002579B8" w:rsidP="00F60575">
                              <w:pPr>
                                <w:jc w:val="center"/>
                                <w:rPr>
                                  <w:sz w:val="18"/>
                                </w:rPr>
                              </w:pPr>
                              <w:r>
                                <w:rPr>
                                  <w:sz w:val="18"/>
                                </w:rPr>
                                <w:t>Water temperature (</w:t>
                              </w:r>
                              <w:r>
                                <w:rPr>
                                  <w:sz w:val="18"/>
                                  <w:vertAlign w:val="superscript"/>
                                </w:rPr>
                                <w:t>o</w:t>
                              </w:r>
                              <w:r>
                                <w:rPr>
                                  <w:sz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28ED2" id="Group 308" o:spid="_x0000_s1033" style="position:absolute;margin-left:-16.5pt;margin-top:37.45pt;width:526.05pt;height:213.5pt;z-index:251663360;mso-width-relative:margin;mso-height-relative:margin" coordorigin="583,-1443" coordsize="66817,2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">
                <v:shape id="Text Box 309" o:spid="_x0000_s1034" type="#_x0000_t202" style="position:absolute;left:-11543;top:10683;width:27115;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T0sQA&#10;AADcAAAADwAAAGRycy9kb3ducmV2LnhtbESPQYvCMBSE74L/ITxhb2uqC6LVKCKIuwcPVkGPz+bZ&#10;VpuX0kSt/nojLHgcZuYbZjJrTCluVLvCsoJeNwJBnFpdcKZgt11+D0E4j6yxtEwKHuRgNm23Jhhr&#10;e+cN3RKfiQBhF6OC3PsqltKlORl0XVsRB+9ka4M+yDqTusZ7gJtS9qNoIA0WHBZyrGiRU3pJrkbB&#10;2bjjaPik3n6+epj+OjlUfyur1FenmY9BeGr8J/zf/tUKfqIR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U9LEAAAA3AAAAA8AAAAAAAAAAAAAAAAAmAIAAGRycy9k&#10;b3ducmV2LnhtbFBLBQYAAAAABAAEAPUAAACJAwAAAAA=&#10;" filled="f" stroked="f" strokeweight=".5pt">
                  <v:textbox>
                    <w:txbxContent>
                      <w:p w14:paraId="0D0820CF" w14:textId="77777777" w:rsidR="002579B8" w:rsidRPr="006E5CD2" w:rsidRDefault="002579B8" w:rsidP="00F60575">
                        <w:pPr>
                          <w:jc w:val="center"/>
                          <w:rPr>
                            <w:sz w:val="18"/>
                          </w:rPr>
                        </w:pPr>
                        <w:r w:rsidRPr="00322E7B">
                          <w:rPr>
                            <w:sz w:val="18"/>
                          </w:rPr>
                          <w:t xml:space="preserve">Mean (±s.e.) number of </w:t>
                        </w:r>
                        <w:r>
                          <w:rPr>
                            <w:sz w:val="18"/>
                          </w:rPr>
                          <w:t>individuals per drift net</w:t>
                        </w:r>
                      </w:p>
                    </w:txbxContent>
                  </v:textbox>
                </v:shape>
                <v:shape id="Text Box 310" o:spid="_x0000_s1035" type="#_x0000_t202" style="position:absolute;left:52767;top:9569;width:12852;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sksEA&#10;AADcAAAADwAAAGRycy9kb3ducmV2LnhtbERPTYvCMBC9C/6HMII3TauwaDWKCOJ68GB3QY9jM7bV&#10;ZlKarNb99eYgeHy87/myNZW4U+NKywriYQSCOLO65FzB789mMAHhPLLGyjIpeJKD5aLbmWOi7YMP&#10;dE99LkIIuwQVFN7XiZQuK8igG9qaOHAX2xj0ATa51A0+Qrip5CiKvqTBkkNDgTWtC8pu6Z9RcDXu&#10;PJ38U3xcbZ9mtE9P9W5rler32tUMhKfWf8Rv97dWMI7D/HAmHAG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rbJLBAAAA3AAAAA8AAAAAAAAAAAAAAAAAmAIAAGRycy9kb3du&#10;cmV2LnhtbFBLBQYAAAAABAAEAPUAAACGAwAAAAA=&#10;" filled="f" stroked="f" strokeweight=".5pt">
                  <v:textbox>
                    <w:txbxContent>
                      <w:p w14:paraId="0BDF66C4" w14:textId="77777777" w:rsidR="002579B8" w:rsidRPr="006E5CD2" w:rsidRDefault="002579B8" w:rsidP="00F60575">
                        <w:pPr>
                          <w:jc w:val="center"/>
                          <w:rPr>
                            <w:sz w:val="18"/>
                          </w:rPr>
                        </w:pPr>
                        <w:r>
                          <w:rPr>
                            <w:sz w:val="18"/>
                          </w:rPr>
                          <w:t>Discharge (ML day</w:t>
                        </w:r>
                        <w:r>
                          <w:rPr>
                            <w:sz w:val="18"/>
                            <w:vertAlign w:val="superscript"/>
                          </w:rPr>
                          <w:t>-1</w:t>
                        </w:r>
                        <w:r>
                          <w:rPr>
                            <w:sz w:val="18"/>
                          </w:rPr>
                          <w:t>)</w:t>
                        </w:r>
                      </w:p>
                    </w:txbxContent>
                  </v:textbox>
                </v:shape>
                <v:shape id="Text Box 311" o:spid="_x0000_s1036" type="#_x0000_t202" style="position:absolute;left:58800;top:10037;width:14338;height:28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JCcQA&#10;AADcAAAADwAAAGRycy9kb3ducmV2LnhtbESPQYvCMBSE74L/ITxhb5rWBdGuUUQQdw8erIIe3zZv&#10;267NS2miVn+9EQSPw8x8w0znranEhRpXWlYQDyIQxJnVJecK9rtVfwzCeWSNlWVScCMH81m3M8VE&#10;2ytv6ZL6XAQIuwQVFN7XiZQuK8igG9iaOHh/tjHog2xyqRu8Brip5DCKRtJgyWGhwJqWBWWn9GwU&#10;/Bv3OxnfKT4s1jcz3KTH+mdtlfrotYsvEJ5a/w6/2t9awWccw/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yQnEAAAA3AAAAA8AAAAAAAAAAAAAAAAAmAIAAGRycy9k&#10;b3ducmV2LnhtbFBLBQYAAAAABAAEAPUAAACJAwAAAAA=&#10;" filled="f" stroked="f" strokeweight=".5pt">
                  <v:textbox>
                    <w:txbxContent>
                      <w:p w14:paraId="14761E36" w14:textId="77777777" w:rsidR="002579B8" w:rsidRPr="006E5CD2" w:rsidRDefault="002579B8" w:rsidP="00F60575">
                        <w:pPr>
                          <w:jc w:val="center"/>
                          <w:rPr>
                            <w:sz w:val="18"/>
                          </w:rPr>
                        </w:pPr>
                        <w:r>
                          <w:rPr>
                            <w:sz w:val="18"/>
                          </w:rPr>
                          <w:t>Water temperature (</w:t>
                        </w:r>
                        <w:r>
                          <w:rPr>
                            <w:sz w:val="18"/>
                            <w:vertAlign w:val="superscript"/>
                          </w:rPr>
                          <w:t>o</w:t>
                        </w:r>
                        <w:r>
                          <w:rPr>
                            <w:sz w:val="18"/>
                          </w:rPr>
                          <w:t>C)</w:t>
                        </w:r>
                      </w:p>
                    </w:txbxContent>
                  </v:textbox>
                </v:shape>
              </v:group>
            </w:pict>
          </mc:Fallback>
        </mc:AlternateContent>
      </w:r>
      <w:r w:rsidRPr="000446C6">
        <w:rPr>
          <w:noProof/>
          <w:lang w:val="en-AU" w:eastAsia="en-AU"/>
        </w:rPr>
        <w:drawing>
          <wp:inline distT="0" distB="0" distL="0" distR="0" wp14:anchorId="3EE282DE" wp14:editId="12C34C5A">
            <wp:extent cx="2948400" cy="180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noProof/>
          <w:lang w:val="en-AU" w:eastAsia="en-AU"/>
        </w:rPr>
        <w:drawing>
          <wp:inline distT="0" distB="0" distL="0" distR="0" wp14:anchorId="6954DA08" wp14:editId="773D4DBA">
            <wp:extent cx="2948400" cy="1800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i/>
          <w:noProof/>
          <w:lang w:val="en-AU" w:eastAsia="en-AU"/>
        </w:rPr>
        <w:drawing>
          <wp:inline distT="0" distB="0" distL="0" distR="0" wp14:anchorId="05DBDD33" wp14:editId="5EC18E1F">
            <wp:extent cx="2948400" cy="1800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r w:rsidRPr="000446C6">
        <w:rPr>
          <w:i/>
          <w:noProof/>
          <w:lang w:val="en-AU" w:eastAsia="en-AU"/>
        </w:rPr>
        <w:drawing>
          <wp:inline distT="0" distB="0" distL="0" distR="0" wp14:anchorId="427615A0" wp14:editId="47287736">
            <wp:extent cx="2948400" cy="1800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2948400" cy="1800000"/>
                    </a:xfrm>
                    <a:prstGeom prst="rect">
                      <a:avLst/>
                    </a:prstGeom>
                    <a:noFill/>
                  </pic:spPr>
                </pic:pic>
              </a:graphicData>
            </a:graphic>
          </wp:inline>
        </w:drawing>
      </w:r>
    </w:p>
    <w:p w14:paraId="5886645F" w14:textId="51DF2231" w:rsidR="00F60575" w:rsidRDefault="00F60575" w:rsidP="00F60575">
      <w:pPr>
        <w:spacing w:before="240" w:after="100"/>
        <w:rPr>
          <w:rFonts w:ascii="Arial Narrow" w:hAnsi="Arial Narrow"/>
          <w:b/>
        </w:rPr>
      </w:pPr>
      <w:bookmarkStart w:id="427" w:name="_Ref518899933"/>
      <w:bookmarkStart w:id="428" w:name="_Toc5629952"/>
      <w:r w:rsidRPr="000446C6">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4B54B1">
        <w:rPr>
          <w:rFonts w:ascii="Arial Narrow" w:hAnsi="Arial Narrow"/>
          <w:b/>
          <w:noProof/>
        </w:rPr>
        <w:t>8</w:t>
      </w:r>
      <w:r w:rsidR="004B54B1">
        <w:rPr>
          <w:rFonts w:ascii="Arial Narrow" w:hAnsi="Arial Narrow"/>
          <w:b/>
        </w:rPr>
        <w:fldChar w:fldCharType="end"/>
      </w:r>
      <w:bookmarkEnd w:id="427"/>
      <w:r w:rsidRPr="000446C6">
        <w:rPr>
          <w:rFonts w:ascii="Arial Narrow" w:hAnsi="Arial Narrow"/>
          <w:b/>
        </w:rPr>
        <w:t xml:space="preserve">. Mean (±s.e.) number of silver perch eggs and larvae per drift net collected in the Goulburn River. Mean daily discharge (blue line) and water temperature (broken red line) of the Goulburn River at McCoy’s Bridge. Green line denotes environmental flow </w:t>
      </w:r>
      <w:r>
        <w:rPr>
          <w:rFonts w:ascii="Arial Narrow" w:hAnsi="Arial Narrow"/>
          <w:b/>
        </w:rPr>
        <w:t>fresh</w:t>
      </w:r>
      <w:r w:rsidRPr="000446C6">
        <w:rPr>
          <w:rFonts w:ascii="Arial Narrow" w:hAnsi="Arial Narrow"/>
          <w:b/>
        </w:rPr>
        <w:t>. White tri</w:t>
      </w:r>
      <w:r>
        <w:rPr>
          <w:rFonts w:ascii="Arial Narrow" w:hAnsi="Arial Narrow"/>
          <w:b/>
        </w:rPr>
        <w:t>angles indicate sampling dates.</w:t>
      </w:r>
      <w:bookmarkEnd w:id="428"/>
    </w:p>
    <w:p w14:paraId="36C5725E" w14:textId="77777777" w:rsidR="00F60575" w:rsidRPr="00A2340F" w:rsidRDefault="00F60575" w:rsidP="00F60575">
      <w:pPr>
        <w:pStyle w:val="Para0"/>
        <w:rPr>
          <w:i/>
        </w:rPr>
      </w:pPr>
      <w:r w:rsidRPr="00A2340F">
        <w:rPr>
          <w:i/>
        </w:rPr>
        <w:t xml:space="preserve">Statistical </w:t>
      </w:r>
      <w:r w:rsidRPr="002E3FB1">
        <w:rPr>
          <w:i/>
        </w:rPr>
        <w:t>analysis</w:t>
      </w:r>
    </w:p>
    <w:p w14:paraId="4FC16287" w14:textId="29322AF7" w:rsidR="00F60575" w:rsidRDefault="00F60575" w:rsidP="00A434D2">
      <w:pPr>
        <w:pStyle w:val="Para0"/>
      </w:pPr>
      <w:r w:rsidRPr="00A2340F">
        <w:t xml:space="preserve">Spawning of golden perch has been modelled as a function of instantaneous </w:t>
      </w:r>
      <w:r w:rsidRPr="00A434D2">
        <w:t xml:space="preserve">flow </w:t>
      </w:r>
      <w:r w:rsidR="00A434D2" w:rsidRPr="00A434D2">
        <w:t>(</w:t>
      </w:r>
      <w:r w:rsidR="00A434D2" w:rsidRPr="00A434D2">
        <w:fldChar w:fldCharType="begin"/>
      </w:r>
      <w:r w:rsidR="00A434D2" w:rsidRPr="00A434D2">
        <w:instrText xml:space="preserve"> REF _Ref877362 \h  \* MERGEFORMAT </w:instrText>
      </w:r>
      <w:r w:rsidR="00A434D2" w:rsidRPr="00A434D2">
        <w:fldChar w:fldCharType="separate"/>
      </w:r>
      <w:r w:rsidR="00A434D2" w:rsidRPr="00A434D2">
        <w:t>Figure</w:t>
      </w:r>
      <w:r w:rsidR="00A434D2" w:rsidRPr="00A434D2">
        <w:rPr>
          <w:rFonts w:ascii="Arial Narrow" w:hAnsi="Arial Narrow"/>
        </w:rPr>
        <w:t xml:space="preserve"> </w:t>
      </w:r>
      <w:r w:rsidR="00A434D2" w:rsidRPr="00A434D2">
        <w:rPr>
          <w:rFonts w:ascii="Arial Narrow" w:hAnsi="Arial Narrow"/>
          <w:noProof/>
        </w:rPr>
        <w:t>7</w:t>
      </w:r>
      <w:r w:rsidR="00A434D2" w:rsidRPr="00A434D2">
        <w:rPr>
          <w:rFonts w:ascii="Arial Narrow" w:hAnsi="Arial Narrow"/>
        </w:rPr>
        <w:noBreakHyphen/>
      </w:r>
      <w:r w:rsidR="00A434D2" w:rsidRPr="00A434D2">
        <w:rPr>
          <w:rFonts w:ascii="Arial Narrow" w:hAnsi="Arial Narrow"/>
          <w:noProof/>
        </w:rPr>
        <w:t>9</w:t>
      </w:r>
      <w:r w:rsidR="00A434D2" w:rsidRPr="00A434D2">
        <w:fldChar w:fldCharType="end"/>
      </w:r>
      <w:r w:rsidR="00A434D2" w:rsidRPr="00A434D2">
        <w:t xml:space="preserve">) </w:t>
      </w:r>
      <w:r w:rsidRPr="00A434D2">
        <w:t>and</w:t>
      </w:r>
      <w:r w:rsidRPr="00A2340F">
        <w:t xml:space="preserve"> velocity</w:t>
      </w:r>
      <w:r w:rsidR="00A434D2">
        <w:t xml:space="preserve"> (</w:t>
      </w:r>
      <w:r w:rsidR="00A434D2" w:rsidRPr="00A434D2">
        <w:fldChar w:fldCharType="begin"/>
      </w:r>
      <w:r w:rsidR="00A434D2" w:rsidRPr="00A434D2">
        <w:instrText xml:space="preserve"> REF _Ref877371 \h  \* MERGEFORMAT </w:instrText>
      </w:r>
      <w:r w:rsidR="00A434D2" w:rsidRPr="00A434D2">
        <w:fldChar w:fldCharType="separate"/>
      </w:r>
      <w:r w:rsidR="00A434D2" w:rsidRPr="00A434D2">
        <w:t>Figure</w:t>
      </w:r>
      <w:r w:rsidR="00A434D2" w:rsidRPr="00A434D2">
        <w:rPr>
          <w:rFonts w:ascii="Arial Narrow" w:hAnsi="Arial Narrow"/>
        </w:rPr>
        <w:t xml:space="preserve"> </w:t>
      </w:r>
      <w:r w:rsidR="00A434D2" w:rsidRPr="00A434D2">
        <w:rPr>
          <w:rFonts w:ascii="Arial Narrow" w:hAnsi="Arial Narrow"/>
          <w:noProof/>
        </w:rPr>
        <w:t>7</w:t>
      </w:r>
      <w:r w:rsidR="00A434D2" w:rsidRPr="00A434D2">
        <w:rPr>
          <w:rFonts w:ascii="Arial Narrow" w:hAnsi="Arial Narrow"/>
        </w:rPr>
        <w:noBreakHyphen/>
      </w:r>
      <w:r w:rsidR="00A434D2" w:rsidRPr="00A434D2">
        <w:rPr>
          <w:rFonts w:ascii="Arial Narrow" w:hAnsi="Arial Narrow"/>
          <w:noProof/>
        </w:rPr>
        <w:t>10</w:t>
      </w:r>
      <w:r w:rsidR="00A434D2" w:rsidRPr="00A434D2">
        <w:fldChar w:fldCharType="end"/>
      </w:r>
      <w:r w:rsidR="00A434D2" w:rsidRPr="00A434D2">
        <w:t>)</w:t>
      </w:r>
      <w:r w:rsidRPr="00A434D2">
        <w:t>, with</w:t>
      </w:r>
      <w:r w:rsidRPr="00A2340F">
        <w:t xml:space="preserve"> </w:t>
      </w:r>
      <w:r w:rsidR="00596319">
        <w:t xml:space="preserve">spawning becoming possible </w:t>
      </w:r>
      <w:r w:rsidRPr="00A2340F">
        <w:t xml:space="preserve">when both temperature and antecedent flow exceed certain threshold levels (Section 2.4.1). The </w:t>
      </w:r>
      <w:r>
        <w:t>fitted</w:t>
      </w:r>
      <w:r w:rsidRPr="00A2340F">
        <w:t xml:space="preserve"> temperature threshold is approximately 18.6 degrees for velocity to affect spawning probability</w:t>
      </w:r>
      <w:r w:rsidR="00596319">
        <w:t xml:space="preserve">. The equivalent, when flow is used as the main predictor, is </w:t>
      </w:r>
      <w:r w:rsidRPr="00A2340F">
        <w:t>23.5</w:t>
      </w:r>
      <w:r w:rsidR="00596319">
        <w:t xml:space="preserve"> degrees</w:t>
      </w:r>
      <w:r>
        <w:t xml:space="preserve">, but </w:t>
      </w:r>
      <w:r w:rsidRPr="00A2340F">
        <w:t xml:space="preserve">with much greater uncertainty </w:t>
      </w:r>
      <w:r w:rsidRPr="004B54B1">
        <w:t>(</w:t>
      </w:r>
      <w:r w:rsidR="004B54B1" w:rsidRPr="004B54B1">
        <w:fldChar w:fldCharType="begin"/>
      </w:r>
      <w:r w:rsidR="004B54B1" w:rsidRPr="004B54B1">
        <w:instrText xml:space="preserve"> REF _Ref526802749 </w:instrText>
      </w:r>
      <w:r w:rsidR="004B54B1">
        <w:instrText xml:space="preserve"> \* MERGEFORMAT </w:instrText>
      </w:r>
      <w:r w:rsidR="004B54B1" w:rsidRPr="004B54B1">
        <w:fldChar w:fldCharType="separate"/>
      </w:r>
      <w:r w:rsidR="004B54B1" w:rsidRPr="004B54B1">
        <w:t xml:space="preserve">Table </w:t>
      </w:r>
      <w:r w:rsidR="004B54B1" w:rsidRPr="004B54B1">
        <w:rPr>
          <w:noProof/>
        </w:rPr>
        <w:t>7</w:t>
      </w:r>
      <w:r w:rsidR="004B54B1" w:rsidRPr="004B54B1">
        <w:noBreakHyphen/>
      </w:r>
      <w:r w:rsidR="004B54B1" w:rsidRPr="004B54B1">
        <w:rPr>
          <w:noProof/>
        </w:rPr>
        <w:t>5</w:t>
      </w:r>
      <w:r w:rsidR="004B54B1" w:rsidRPr="004B54B1">
        <w:fldChar w:fldCharType="end"/>
      </w:r>
      <w:r w:rsidRPr="00A2340F">
        <w:t>). The calibrated antecedent flow threshold is always smaller than the lowest antecedent flow occurred, suggesting that there is no clear threshold for antecedent flow to affect the impact of flow on spawning probability.</w:t>
      </w:r>
      <w:r w:rsidR="00623412">
        <w:t xml:space="preserve"> The threshold temperature of ~18.5 degrees identified for the velocity analysis is more in line with our previous understanding of spawning in this species</w:t>
      </w:r>
      <w:r w:rsidR="00A434D2">
        <w:t>. Probabilities of spawning increase with velocity once this temperature has been exceeded.</w:t>
      </w:r>
    </w:p>
    <w:p w14:paraId="64A17EA0" w14:textId="77777777" w:rsidR="00596319" w:rsidRDefault="00596319" w:rsidP="00596319">
      <w:pPr>
        <w:pStyle w:val="Caption"/>
        <w:keepNext/>
      </w:pPr>
      <w:bookmarkStart w:id="429" w:name="_Toc5629997"/>
      <w:r w:rsidRPr="004B54B1">
        <w:t xml:space="preserve">Table </w:t>
      </w:r>
      <w:r w:rsidRPr="004B54B1">
        <w:fldChar w:fldCharType="begin"/>
      </w:r>
      <w:r w:rsidRPr="004B54B1">
        <w:instrText xml:space="preserve"> STYLEREF 1 \s </w:instrText>
      </w:r>
      <w:r w:rsidRPr="004B54B1">
        <w:fldChar w:fldCharType="separate"/>
      </w:r>
      <w:r w:rsidRPr="004B54B1">
        <w:rPr>
          <w:noProof/>
        </w:rPr>
        <w:t>7</w:t>
      </w:r>
      <w:r w:rsidRPr="004B54B1">
        <w:fldChar w:fldCharType="end"/>
      </w:r>
      <w:r w:rsidRPr="004B54B1">
        <w:noBreakHyphen/>
      </w:r>
      <w:r w:rsidRPr="004B54B1">
        <w:fldChar w:fldCharType="begin"/>
      </w:r>
      <w:r w:rsidRPr="004B54B1">
        <w:instrText xml:space="preserve"> SEQ Table \* ARABIC \s 1 </w:instrText>
      </w:r>
      <w:r w:rsidRPr="004B54B1">
        <w:fldChar w:fldCharType="separate"/>
      </w:r>
      <w:r w:rsidRPr="004B54B1">
        <w:rPr>
          <w:noProof/>
        </w:rPr>
        <w:t>5</w:t>
      </w:r>
      <w:r w:rsidRPr="004B54B1">
        <w:fldChar w:fldCharType="end"/>
      </w:r>
      <w:r w:rsidRPr="004B54B1">
        <w:t>.</w:t>
      </w:r>
      <w:r w:rsidRPr="007E4BB3">
        <w:t xml:space="preserve"> </w:t>
      </w:r>
      <w:r>
        <w:t>Threshold temperature for discharge to impact spawning probability.</w:t>
      </w:r>
      <w:bookmarkEnd w:id="429"/>
    </w:p>
    <w:tbl>
      <w:tblPr>
        <w:tblStyle w:val="TableGrid"/>
        <w:tblW w:w="8784" w:type="dxa"/>
        <w:jc w:val="center"/>
        <w:tblBorders>
          <w:insideV w:val="none" w:sz="0" w:space="0" w:color="auto"/>
        </w:tblBorders>
        <w:tblLook w:val="04A0" w:firstRow="1" w:lastRow="0" w:firstColumn="1" w:lastColumn="0" w:noHBand="0" w:noVBand="1"/>
      </w:tblPr>
      <w:tblGrid>
        <w:gridCol w:w="1464"/>
        <w:gridCol w:w="1464"/>
        <w:gridCol w:w="1464"/>
        <w:gridCol w:w="1464"/>
        <w:gridCol w:w="1464"/>
        <w:gridCol w:w="1464"/>
      </w:tblGrid>
      <w:tr w:rsidR="00596319" w:rsidRPr="00A2340F" w14:paraId="616BF000" w14:textId="77777777" w:rsidTr="00623412">
        <w:trPr>
          <w:trHeight w:val="58"/>
          <w:jc w:val="center"/>
        </w:trPr>
        <w:tc>
          <w:tcPr>
            <w:tcW w:w="4392" w:type="dxa"/>
            <w:gridSpan w:val="3"/>
            <w:tcBorders>
              <w:right w:val="single" w:sz="4" w:space="0" w:color="auto"/>
            </w:tcBorders>
            <w:shd w:val="clear" w:color="auto" w:fill="002669" w:themeFill="accent1" w:themeFillShade="BF"/>
          </w:tcPr>
          <w:p w14:paraId="2283A6DB" w14:textId="77777777" w:rsidR="00596319" w:rsidRPr="00A2340F" w:rsidRDefault="00596319" w:rsidP="00623412">
            <w:pPr>
              <w:pStyle w:val="Tablesmalltext"/>
              <w:rPr>
                <w:b/>
                <w:lang w:val="en-AU" w:eastAsia="en-AU"/>
              </w:rPr>
            </w:pPr>
            <w:r w:rsidRPr="00A2340F">
              <w:rPr>
                <w:b/>
                <w:lang w:val="en-AU" w:eastAsia="en-AU"/>
              </w:rPr>
              <w:t>Flow</w:t>
            </w:r>
          </w:p>
        </w:tc>
        <w:tc>
          <w:tcPr>
            <w:tcW w:w="4392" w:type="dxa"/>
            <w:gridSpan w:val="3"/>
            <w:tcBorders>
              <w:right w:val="single" w:sz="4" w:space="0" w:color="auto"/>
            </w:tcBorders>
            <w:shd w:val="clear" w:color="auto" w:fill="002669" w:themeFill="accent1" w:themeFillShade="BF"/>
          </w:tcPr>
          <w:p w14:paraId="2FA4D429" w14:textId="77777777" w:rsidR="00596319" w:rsidRPr="00A2340F" w:rsidRDefault="00596319" w:rsidP="00623412">
            <w:pPr>
              <w:pStyle w:val="Tablesmalltext"/>
              <w:rPr>
                <w:b/>
                <w:lang w:val="en-AU" w:eastAsia="en-AU"/>
              </w:rPr>
            </w:pPr>
            <w:r w:rsidRPr="00A2340F">
              <w:rPr>
                <w:b/>
                <w:lang w:val="en-AU" w:eastAsia="en-AU"/>
              </w:rPr>
              <w:t>Velocity</w:t>
            </w:r>
          </w:p>
        </w:tc>
      </w:tr>
      <w:tr w:rsidR="00596319" w:rsidRPr="00A2340F" w14:paraId="479ED5D0" w14:textId="77777777" w:rsidTr="00623412">
        <w:trPr>
          <w:trHeight w:val="58"/>
          <w:jc w:val="center"/>
        </w:trPr>
        <w:tc>
          <w:tcPr>
            <w:tcW w:w="1464" w:type="dxa"/>
            <w:shd w:val="clear" w:color="auto" w:fill="002669" w:themeFill="accent1" w:themeFillShade="BF"/>
          </w:tcPr>
          <w:p w14:paraId="04E3184E" w14:textId="77777777" w:rsidR="00596319" w:rsidRPr="00A2340F" w:rsidRDefault="00596319" w:rsidP="00623412">
            <w:pPr>
              <w:pStyle w:val="Tablesmalltext"/>
              <w:rPr>
                <w:b/>
                <w:lang w:val="en-AU" w:eastAsia="en-AU"/>
              </w:rPr>
            </w:pPr>
            <w:r w:rsidRPr="00A2340F">
              <w:rPr>
                <w:b/>
                <w:lang w:val="en-AU" w:eastAsia="en-AU"/>
              </w:rPr>
              <w:t>2.5%</w:t>
            </w:r>
          </w:p>
        </w:tc>
        <w:tc>
          <w:tcPr>
            <w:tcW w:w="1464" w:type="dxa"/>
            <w:shd w:val="clear" w:color="auto" w:fill="002669" w:themeFill="accent1" w:themeFillShade="BF"/>
          </w:tcPr>
          <w:p w14:paraId="172815D2" w14:textId="77777777" w:rsidR="00596319" w:rsidRPr="00A2340F" w:rsidRDefault="00596319" w:rsidP="00623412">
            <w:pPr>
              <w:pStyle w:val="Tablesmalltext"/>
              <w:rPr>
                <w:b/>
                <w:lang w:val="en-AU" w:eastAsia="en-AU"/>
              </w:rPr>
            </w:pPr>
            <w:r w:rsidRPr="00A2340F">
              <w:rPr>
                <w:b/>
                <w:lang w:val="en-AU" w:eastAsia="en-AU"/>
              </w:rPr>
              <w:t>Median</w:t>
            </w:r>
          </w:p>
        </w:tc>
        <w:tc>
          <w:tcPr>
            <w:tcW w:w="1464" w:type="dxa"/>
            <w:tcBorders>
              <w:right w:val="single" w:sz="4" w:space="0" w:color="auto"/>
            </w:tcBorders>
            <w:shd w:val="clear" w:color="auto" w:fill="002669" w:themeFill="accent1" w:themeFillShade="BF"/>
          </w:tcPr>
          <w:p w14:paraId="77D9D694" w14:textId="77777777" w:rsidR="00596319" w:rsidRPr="00A2340F" w:rsidRDefault="00596319" w:rsidP="00623412">
            <w:pPr>
              <w:pStyle w:val="Tablesmalltext"/>
              <w:rPr>
                <w:b/>
                <w:lang w:val="en-AU" w:eastAsia="en-AU"/>
              </w:rPr>
            </w:pPr>
            <w:r w:rsidRPr="00A2340F">
              <w:rPr>
                <w:b/>
                <w:lang w:val="en-AU" w:eastAsia="en-AU"/>
              </w:rPr>
              <w:t>97.5</w:t>
            </w:r>
          </w:p>
        </w:tc>
        <w:tc>
          <w:tcPr>
            <w:tcW w:w="1464" w:type="dxa"/>
            <w:tcBorders>
              <w:right w:val="dashed" w:sz="4" w:space="0" w:color="CCCCCC" w:themeColor="background2"/>
            </w:tcBorders>
            <w:shd w:val="clear" w:color="auto" w:fill="002669" w:themeFill="accent1" w:themeFillShade="BF"/>
          </w:tcPr>
          <w:p w14:paraId="7B09DBEE" w14:textId="77777777" w:rsidR="00596319" w:rsidRPr="00A2340F" w:rsidRDefault="00596319" w:rsidP="00623412">
            <w:pPr>
              <w:pStyle w:val="Tablesmalltext"/>
              <w:rPr>
                <w:b/>
                <w:lang w:val="en-AU" w:eastAsia="en-AU"/>
              </w:rPr>
            </w:pPr>
            <w:r w:rsidRPr="00A2340F">
              <w:rPr>
                <w:b/>
                <w:lang w:val="en-AU" w:eastAsia="en-AU"/>
              </w:rPr>
              <w:t>2.5%</w:t>
            </w:r>
          </w:p>
        </w:tc>
        <w:tc>
          <w:tcPr>
            <w:tcW w:w="1464" w:type="dxa"/>
            <w:tcBorders>
              <w:left w:val="dashed" w:sz="4" w:space="0" w:color="CCCCCC" w:themeColor="background2"/>
              <w:right w:val="dashed" w:sz="4" w:space="0" w:color="CCCCCC" w:themeColor="background2"/>
            </w:tcBorders>
            <w:shd w:val="clear" w:color="auto" w:fill="002669" w:themeFill="accent1" w:themeFillShade="BF"/>
          </w:tcPr>
          <w:p w14:paraId="44473684" w14:textId="77777777" w:rsidR="00596319" w:rsidRPr="00A2340F" w:rsidRDefault="00596319" w:rsidP="00623412">
            <w:pPr>
              <w:pStyle w:val="Tablesmalltext"/>
              <w:rPr>
                <w:b/>
                <w:lang w:val="en-AU" w:eastAsia="en-AU"/>
              </w:rPr>
            </w:pPr>
            <w:r w:rsidRPr="00A2340F">
              <w:rPr>
                <w:b/>
                <w:lang w:val="en-AU" w:eastAsia="en-AU"/>
              </w:rPr>
              <w:t>Median</w:t>
            </w:r>
          </w:p>
        </w:tc>
        <w:tc>
          <w:tcPr>
            <w:tcW w:w="1464" w:type="dxa"/>
            <w:tcBorders>
              <w:left w:val="dashed" w:sz="4" w:space="0" w:color="CCCCCC" w:themeColor="background2"/>
              <w:right w:val="single" w:sz="4" w:space="0" w:color="auto"/>
            </w:tcBorders>
            <w:shd w:val="clear" w:color="auto" w:fill="002669" w:themeFill="accent1" w:themeFillShade="BF"/>
          </w:tcPr>
          <w:p w14:paraId="7B0345EF" w14:textId="77777777" w:rsidR="00596319" w:rsidRPr="00A2340F" w:rsidRDefault="00596319" w:rsidP="00623412">
            <w:pPr>
              <w:pStyle w:val="Tablesmalltext"/>
              <w:rPr>
                <w:b/>
                <w:lang w:val="en-AU" w:eastAsia="en-AU"/>
              </w:rPr>
            </w:pPr>
            <w:r w:rsidRPr="00A2340F">
              <w:rPr>
                <w:b/>
                <w:lang w:val="en-AU" w:eastAsia="en-AU"/>
              </w:rPr>
              <w:t>97.5</w:t>
            </w:r>
          </w:p>
        </w:tc>
      </w:tr>
      <w:tr w:rsidR="00596319" w:rsidRPr="00522BC6" w14:paraId="1C8A16B8" w14:textId="77777777" w:rsidTr="00623412">
        <w:trPr>
          <w:trHeight w:val="58"/>
          <w:jc w:val="center"/>
        </w:trPr>
        <w:tc>
          <w:tcPr>
            <w:tcW w:w="1464" w:type="dxa"/>
          </w:tcPr>
          <w:p w14:paraId="337D6D4C" w14:textId="77777777" w:rsidR="00596319" w:rsidRPr="00741DC3" w:rsidRDefault="00596319" w:rsidP="00623412">
            <w:pPr>
              <w:pStyle w:val="Tablesmalltext"/>
            </w:pPr>
            <w:r w:rsidRPr="00741DC3">
              <w:t>18.51</w:t>
            </w:r>
          </w:p>
        </w:tc>
        <w:tc>
          <w:tcPr>
            <w:tcW w:w="1464" w:type="dxa"/>
          </w:tcPr>
          <w:p w14:paraId="6DD6C330" w14:textId="77777777" w:rsidR="00596319" w:rsidRPr="00741DC3" w:rsidRDefault="00596319" w:rsidP="00623412">
            <w:pPr>
              <w:pStyle w:val="Tablesmalltext"/>
            </w:pPr>
            <w:r w:rsidRPr="00741DC3">
              <w:t>23.49</w:t>
            </w:r>
          </w:p>
        </w:tc>
        <w:tc>
          <w:tcPr>
            <w:tcW w:w="1464" w:type="dxa"/>
            <w:tcBorders>
              <w:right w:val="single" w:sz="4" w:space="0" w:color="auto"/>
            </w:tcBorders>
          </w:tcPr>
          <w:p w14:paraId="630B0CAF" w14:textId="77777777" w:rsidR="00596319" w:rsidRPr="00741DC3" w:rsidRDefault="00596319" w:rsidP="00623412">
            <w:pPr>
              <w:pStyle w:val="Tablesmalltext"/>
            </w:pPr>
            <w:r w:rsidRPr="00741DC3">
              <w:t>23.60</w:t>
            </w:r>
          </w:p>
        </w:tc>
        <w:tc>
          <w:tcPr>
            <w:tcW w:w="1464" w:type="dxa"/>
            <w:tcBorders>
              <w:right w:val="dashed" w:sz="4" w:space="0" w:color="CCCCCC" w:themeColor="background2"/>
            </w:tcBorders>
          </w:tcPr>
          <w:p w14:paraId="39F28658" w14:textId="77777777" w:rsidR="00596319" w:rsidRPr="00522BC6" w:rsidRDefault="00596319" w:rsidP="00623412">
            <w:pPr>
              <w:pStyle w:val="Tablesmalltext"/>
            </w:pPr>
            <w:r w:rsidRPr="002E1FC5">
              <w:t>18.</w:t>
            </w:r>
            <w:r>
              <w:t>37</w:t>
            </w:r>
          </w:p>
        </w:tc>
        <w:tc>
          <w:tcPr>
            <w:tcW w:w="1464" w:type="dxa"/>
            <w:tcBorders>
              <w:left w:val="dashed" w:sz="4" w:space="0" w:color="CCCCCC" w:themeColor="background2"/>
              <w:right w:val="dashed" w:sz="4" w:space="0" w:color="CCCCCC" w:themeColor="background2"/>
            </w:tcBorders>
          </w:tcPr>
          <w:p w14:paraId="28189F9C" w14:textId="77777777" w:rsidR="00596319" w:rsidRPr="00522BC6" w:rsidRDefault="00596319" w:rsidP="00623412">
            <w:pPr>
              <w:pStyle w:val="Tablesmalltext"/>
            </w:pPr>
            <w:r>
              <w:t>18.55</w:t>
            </w:r>
          </w:p>
        </w:tc>
        <w:tc>
          <w:tcPr>
            <w:tcW w:w="1464" w:type="dxa"/>
            <w:tcBorders>
              <w:left w:val="dashed" w:sz="4" w:space="0" w:color="CCCCCC" w:themeColor="background2"/>
              <w:right w:val="single" w:sz="4" w:space="0" w:color="auto"/>
            </w:tcBorders>
          </w:tcPr>
          <w:p w14:paraId="53AFDBA4" w14:textId="77777777" w:rsidR="00596319" w:rsidRPr="00522BC6" w:rsidRDefault="00596319" w:rsidP="00623412">
            <w:pPr>
              <w:pStyle w:val="Tablesmalltext"/>
            </w:pPr>
            <w:r>
              <w:t>18.68</w:t>
            </w:r>
          </w:p>
        </w:tc>
      </w:tr>
    </w:tbl>
    <w:p w14:paraId="439F2A69" w14:textId="77777777" w:rsidR="00596319" w:rsidRDefault="00596319" w:rsidP="00F60575">
      <w:pPr>
        <w:pStyle w:val="Para0"/>
      </w:pPr>
    </w:p>
    <w:p w14:paraId="69B590AB" w14:textId="77777777" w:rsidR="00F60575" w:rsidRDefault="00F60575" w:rsidP="004B54B1">
      <w:pPr>
        <w:keepNext/>
        <w:spacing w:before="240" w:after="0" w:line="240" w:lineRule="auto"/>
      </w:pPr>
      <w:r>
        <w:rPr>
          <w:noProof/>
          <w:lang w:val="en-AU" w:eastAsia="en-AU"/>
        </w:rPr>
        <w:drawing>
          <wp:inline distT="0" distB="0" distL="0" distR="0" wp14:anchorId="76723585" wp14:editId="167C2688">
            <wp:extent cx="2846598" cy="2340000"/>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cstate="email">
                      <a:extLst>
                        <a:ext uri="{28A0092B-C50C-407E-A947-70E740481C1C}">
                          <a14:useLocalDpi xmlns:a14="http://schemas.microsoft.com/office/drawing/2010/main"/>
                        </a:ext>
                      </a:extLst>
                    </a:blip>
                    <a:stretch>
                      <a:fillRect/>
                    </a:stretch>
                  </pic:blipFill>
                  <pic:spPr>
                    <a:xfrm>
                      <a:off x="0" y="0"/>
                      <a:ext cx="2846598" cy="2340000"/>
                    </a:xfrm>
                    <a:prstGeom prst="rect">
                      <a:avLst/>
                    </a:prstGeom>
                  </pic:spPr>
                </pic:pic>
              </a:graphicData>
            </a:graphic>
          </wp:inline>
        </w:drawing>
      </w:r>
      <w:r>
        <w:rPr>
          <w:noProof/>
          <w:lang w:val="en-AU" w:eastAsia="en-AU"/>
        </w:rPr>
        <w:drawing>
          <wp:inline distT="0" distB="0" distL="0" distR="0" wp14:anchorId="33DEE295" wp14:editId="08A74A4B">
            <wp:extent cx="2846599" cy="2340000"/>
            <wp:effectExtent l="0" t="0" r="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email">
                      <a:extLst>
                        <a:ext uri="{28A0092B-C50C-407E-A947-70E740481C1C}">
                          <a14:useLocalDpi xmlns:a14="http://schemas.microsoft.com/office/drawing/2010/main"/>
                        </a:ext>
                      </a:extLst>
                    </a:blip>
                    <a:stretch>
                      <a:fillRect/>
                    </a:stretch>
                  </pic:blipFill>
                  <pic:spPr>
                    <a:xfrm>
                      <a:off x="0" y="0"/>
                      <a:ext cx="2846599" cy="2340000"/>
                    </a:xfrm>
                    <a:prstGeom prst="rect">
                      <a:avLst/>
                    </a:prstGeom>
                  </pic:spPr>
                </pic:pic>
              </a:graphicData>
            </a:graphic>
          </wp:inline>
        </w:drawing>
      </w:r>
      <w:r>
        <w:rPr>
          <w:noProof/>
          <w:lang w:val="en-AU" w:eastAsia="en-AU"/>
        </w:rPr>
        <w:drawing>
          <wp:inline distT="0" distB="0" distL="0" distR="0" wp14:anchorId="14D9E2C2" wp14:editId="05DCF935">
            <wp:extent cx="2846598" cy="2340000"/>
            <wp:effectExtent l="0" t="0" r="0" b="317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email">
                      <a:extLst>
                        <a:ext uri="{28A0092B-C50C-407E-A947-70E740481C1C}">
                          <a14:useLocalDpi xmlns:a14="http://schemas.microsoft.com/office/drawing/2010/main"/>
                        </a:ext>
                      </a:extLst>
                    </a:blip>
                    <a:stretch>
                      <a:fillRect/>
                    </a:stretch>
                  </pic:blipFill>
                  <pic:spPr>
                    <a:xfrm>
                      <a:off x="0" y="0"/>
                      <a:ext cx="2846598" cy="2340000"/>
                    </a:xfrm>
                    <a:prstGeom prst="rect">
                      <a:avLst/>
                    </a:prstGeom>
                  </pic:spPr>
                </pic:pic>
              </a:graphicData>
            </a:graphic>
          </wp:inline>
        </w:drawing>
      </w:r>
    </w:p>
    <w:p w14:paraId="757BD2CC" w14:textId="31D7C414" w:rsidR="00F60575" w:rsidRDefault="00F60575" w:rsidP="00F60575">
      <w:pPr>
        <w:spacing w:before="240" w:after="100"/>
        <w:rPr>
          <w:rFonts w:ascii="Arial Narrow" w:hAnsi="Arial Narrow"/>
          <w:b/>
        </w:rPr>
      </w:pPr>
      <w:bookmarkStart w:id="430" w:name="_Ref877362"/>
      <w:bookmarkStart w:id="431" w:name="_Ref877358"/>
      <w:bookmarkStart w:id="432" w:name="_Toc5629953"/>
      <w:r w:rsidRPr="004B54B1">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4B54B1">
        <w:rPr>
          <w:rFonts w:ascii="Arial Narrow" w:hAnsi="Arial Narrow"/>
          <w:b/>
          <w:noProof/>
        </w:rPr>
        <w:t>9</w:t>
      </w:r>
      <w:r w:rsidR="004B54B1">
        <w:rPr>
          <w:rFonts w:ascii="Arial Narrow" w:hAnsi="Arial Narrow"/>
          <w:b/>
        </w:rPr>
        <w:fldChar w:fldCharType="end"/>
      </w:r>
      <w:bookmarkEnd w:id="430"/>
      <w:r w:rsidRPr="004B54B1">
        <w:rPr>
          <w:rFonts w:ascii="Arial Narrow" w:hAnsi="Arial Narrow"/>
          <w:b/>
        </w:rPr>
        <w:t>.</w:t>
      </w:r>
      <w:r w:rsidRPr="007E4BB3">
        <w:rPr>
          <w:rFonts w:ascii="Arial Narrow" w:hAnsi="Arial Narrow"/>
          <w:b/>
        </w:rPr>
        <w:t xml:space="preserve"> Relationship between the probability of occurrence of spawning and discharge (ML/d).</w:t>
      </w:r>
      <w:bookmarkEnd w:id="431"/>
      <w:bookmarkEnd w:id="432"/>
    </w:p>
    <w:p w14:paraId="5CB41FE4" w14:textId="77777777" w:rsidR="00F227B2" w:rsidRPr="000446C6" w:rsidRDefault="00F227B2" w:rsidP="00F227B2">
      <w:pPr>
        <w:pStyle w:val="Heading3"/>
      </w:pPr>
      <w:bookmarkStart w:id="433" w:name="_Toc529424313"/>
      <w:r w:rsidRPr="000446C6">
        <w:t>Movement of golden perch</w:t>
      </w:r>
      <w:bookmarkEnd w:id="433"/>
    </w:p>
    <w:p w14:paraId="05385323" w14:textId="77777777" w:rsidR="00F227B2" w:rsidRPr="004B54B1" w:rsidRDefault="00F227B2" w:rsidP="00F227B2">
      <w:pPr>
        <w:pStyle w:val="Para0"/>
      </w:pPr>
      <w:bookmarkStart w:id="434" w:name="_Hlk518557668"/>
      <w:r w:rsidRPr="004B54B1">
        <w:t>The majority (91%) of the golden perch tagged have been detected by the listening stations. Over half (44 out of 80) of the fish detected have undertaken long-distance movements (i.e. &gt; 20 km); the other 36 fish had no detectable movement (i.e. &gt; 20km) (</w:t>
      </w:r>
      <w:r w:rsidRPr="004B54B1">
        <w:fldChar w:fldCharType="begin"/>
      </w:r>
      <w:r w:rsidRPr="004B54B1">
        <w:instrText xml:space="preserve"> REF _Ref518553214 </w:instrText>
      </w:r>
      <w:r>
        <w:instrText xml:space="preserve"> \* MERGEFORMAT </w:instrText>
      </w:r>
      <w:r w:rsidRPr="004B54B1">
        <w:fldChar w:fldCharType="separate"/>
      </w:r>
      <w:r w:rsidRPr="004B54B1">
        <w:t>Figure 7</w:t>
      </w:r>
      <w:r w:rsidRPr="004B54B1">
        <w:noBreakHyphen/>
        <w:t>11</w:t>
      </w:r>
      <w:r w:rsidRPr="004B54B1">
        <w:fldChar w:fldCharType="end"/>
      </w:r>
      <w:r w:rsidRPr="004B54B1">
        <w:t xml:space="preserve">, </w:t>
      </w:r>
      <w:r w:rsidRPr="004B54B1">
        <w:fldChar w:fldCharType="begin"/>
      </w:r>
      <w:r w:rsidRPr="004B54B1">
        <w:instrText xml:space="preserve"> REF _Ref518900128 </w:instrText>
      </w:r>
      <w:r>
        <w:instrText xml:space="preserve"> \* MERGEFORMAT </w:instrText>
      </w:r>
      <w:r w:rsidRPr="004B54B1">
        <w:fldChar w:fldCharType="separate"/>
      </w:r>
      <w:r w:rsidRPr="004B54B1">
        <w:t>Figure 7</w:t>
      </w:r>
      <w:r w:rsidRPr="004B54B1">
        <w:noBreakHyphen/>
        <w:t>12</w:t>
      </w:r>
      <w:r w:rsidRPr="004B54B1">
        <w:fldChar w:fldCharType="end"/>
      </w:r>
      <w:r w:rsidRPr="004B54B1">
        <w:t xml:space="preserve">). Movements by golden perch can generally be grouped into four categories: </w:t>
      </w:r>
      <w:bookmarkStart w:id="435" w:name="_Hlk518546024"/>
      <w:r w:rsidRPr="004B54B1">
        <w:t>downstream movement, downstream-upstream return movement, upstream movement, and upstream-downstream movement (</w:t>
      </w:r>
      <w:r w:rsidRPr="004B54B1">
        <w:fldChar w:fldCharType="begin"/>
      </w:r>
      <w:r w:rsidRPr="004B54B1">
        <w:instrText xml:space="preserve"> REF _Ref518553214 </w:instrText>
      </w:r>
      <w:r>
        <w:instrText xml:space="preserve"> \* MERGEFORMAT </w:instrText>
      </w:r>
      <w:r w:rsidRPr="004B54B1">
        <w:fldChar w:fldCharType="separate"/>
      </w:r>
      <w:r w:rsidRPr="004B54B1">
        <w:t>Figure 7</w:t>
      </w:r>
      <w:r w:rsidRPr="004B54B1">
        <w:noBreakHyphen/>
        <w:t>11</w:t>
      </w:r>
      <w:r w:rsidRPr="004B54B1">
        <w:fldChar w:fldCharType="end"/>
      </w:r>
      <w:r w:rsidRPr="004B54B1">
        <w:t xml:space="preserve">). </w:t>
      </w:r>
      <w:bookmarkEnd w:id="435"/>
      <w:r w:rsidRPr="004B54B1">
        <w:t>Some fish displayed multiple modes of movement.</w:t>
      </w:r>
    </w:p>
    <w:p w14:paraId="5CDA2002" w14:textId="77777777" w:rsidR="00F227B2" w:rsidRPr="004B54B1" w:rsidRDefault="00F227B2" w:rsidP="00F227B2">
      <w:pPr>
        <w:pStyle w:val="Para0"/>
      </w:pPr>
      <w:r w:rsidRPr="004B54B1">
        <w:t>Movement was most prevalent during the spawning season (spring to early summer), and occurred primarily in a downstream direction into the lower river reaches, typically followed by return upstream movements (</w:t>
      </w:r>
      <w:r w:rsidRPr="004B54B1">
        <w:fldChar w:fldCharType="begin"/>
      </w:r>
      <w:r w:rsidRPr="004B54B1">
        <w:instrText xml:space="preserve"> REF _Ref518553214 </w:instrText>
      </w:r>
      <w:r>
        <w:instrText xml:space="preserve"> \* MERGEFORMAT </w:instrText>
      </w:r>
      <w:r w:rsidRPr="004B54B1">
        <w:fldChar w:fldCharType="separate"/>
      </w:r>
      <w:r w:rsidRPr="004B54B1">
        <w:t>Figure 7</w:t>
      </w:r>
      <w:r w:rsidRPr="004B54B1">
        <w:noBreakHyphen/>
        <w:t>11</w:t>
      </w:r>
      <w:r w:rsidRPr="004B54B1">
        <w:fldChar w:fldCharType="end"/>
      </w:r>
      <w:r w:rsidRPr="004B54B1">
        <w:t xml:space="preserve">, </w:t>
      </w:r>
      <w:r w:rsidRPr="004B54B1">
        <w:fldChar w:fldCharType="begin"/>
      </w:r>
      <w:r w:rsidRPr="004B54B1">
        <w:instrText xml:space="preserve"> REF _Ref518900128 </w:instrText>
      </w:r>
      <w:r>
        <w:instrText xml:space="preserve"> \* MERGEFORMAT </w:instrText>
      </w:r>
      <w:r w:rsidRPr="004B54B1">
        <w:fldChar w:fldCharType="separate"/>
      </w:r>
      <w:r w:rsidRPr="004B54B1">
        <w:t>Figure 7</w:t>
      </w:r>
      <w:r w:rsidRPr="004B54B1">
        <w:noBreakHyphen/>
        <w:t>12</w:t>
      </w:r>
      <w:r w:rsidRPr="004B54B1">
        <w:fldChar w:fldCharType="end"/>
      </w:r>
      <w:r w:rsidRPr="004B54B1">
        <w:t>). Indeed, downstream-upstream return movements were undertaken by almost three-quarters (31 out of 44) of fish, while about one third (15 out of 44) undertook downstream movements (</w:t>
      </w:r>
      <w:r w:rsidRPr="004B54B1">
        <w:fldChar w:fldCharType="begin"/>
      </w:r>
      <w:r w:rsidRPr="004B54B1">
        <w:instrText xml:space="preserve"> REF _Ref518553214 </w:instrText>
      </w:r>
      <w:r>
        <w:instrText xml:space="preserve"> \* MERGEFORMAT </w:instrText>
      </w:r>
      <w:r w:rsidRPr="004B54B1">
        <w:fldChar w:fldCharType="separate"/>
      </w:r>
      <w:r w:rsidRPr="004B54B1">
        <w:t>Figure 7</w:t>
      </w:r>
      <w:r w:rsidRPr="004B54B1">
        <w:noBreakHyphen/>
        <w:t>11</w:t>
      </w:r>
      <w:r w:rsidRPr="004B54B1">
        <w:fldChar w:fldCharType="end"/>
      </w:r>
      <w:r w:rsidRPr="004B54B1">
        <w:t>). In contrast, upstream movement (2 out of 44) and upstream-downstream return movement (5 out of 44) was less common. Twenty-six golden perch (33%) moved downstream into the Murray River. Of these fish, twenty (77%) returned to the Goulburn River.</w:t>
      </w:r>
    </w:p>
    <w:p w14:paraId="370AD2B4" w14:textId="77777777" w:rsidR="00F227B2" w:rsidRPr="004B54B1" w:rsidRDefault="00F227B2" w:rsidP="00F227B2">
      <w:pPr>
        <w:pStyle w:val="Para0"/>
      </w:pPr>
      <w:r w:rsidRPr="004B54B1">
        <w:t xml:space="preserve">Most long-distance downstream movements coincided with increases in flow, including spring freshes. </w:t>
      </w:r>
      <w:bookmarkStart w:id="436" w:name="_Hlk518557544"/>
      <w:r w:rsidRPr="004B54B1">
        <w:t>In the 2014, 2016 and 2017 spawning seasons, the occurrence of golden perch eggs in the lower reach corresponded with the movements of tagged fish into the lower reaches of the river (</w:t>
      </w:r>
      <w:r w:rsidRPr="004B54B1">
        <w:fldChar w:fldCharType="begin"/>
      </w:r>
      <w:r w:rsidRPr="004B54B1">
        <w:instrText xml:space="preserve"> REF _Ref518900128 </w:instrText>
      </w:r>
      <w:r>
        <w:instrText xml:space="preserve"> \* MERGEFORMAT </w:instrText>
      </w:r>
      <w:r w:rsidRPr="004B54B1">
        <w:fldChar w:fldCharType="separate"/>
      </w:r>
      <w:r w:rsidRPr="004B54B1">
        <w:t>Figure 7</w:t>
      </w:r>
      <w:r w:rsidRPr="004B54B1">
        <w:noBreakHyphen/>
        <w:t>12</w:t>
      </w:r>
      <w:r w:rsidRPr="004B54B1">
        <w:fldChar w:fldCharType="end"/>
      </w:r>
      <w:r w:rsidRPr="004B54B1">
        <w:t xml:space="preserve">). </w:t>
      </w:r>
      <w:bookmarkEnd w:id="436"/>
      <w:r w:rsidRPr="004B54B1">
        <w:t xml:space="preserve">In 2015, few fish undertook long distance movements, and no golden perch eggs were collected. </w:t>
      </w:r>
    </w:p>
    <w:bookmarkEnd w:id="434"/>
    <w:p w14:paraId="2A52E4C8" w14:textId="77777777" w:rsidR="00F60575" w:rsidRDefault="00F60575" w:rsidP="00F60575">
      <w:pPr>
        <w:keepNext/>
        <w:spacing w:after="0" w:line="240" w:lineRule="auto"/>
        <w:rPr>
          <w:noProof/>
        </w:rPr>
      </w:pPr>
      <w:r>
        <w:rPr>
          <w:noProof/>
          <w:lang w:val="en-AU" w:eastAsia="en-AU"/>
        </w:rPr>
        <w:drawing>
          <wp:inline distT="0" distB="0" distL="0" distR="0" wp14:anchorId="095119BC" wp14:editId="0754EC9C">
            <wp:extent cx="2787161" cy="2340000"/>
            <wp:effectExtent l="0" t="0" r="0" b="3175"/>
            <wp:docPr id="7213" name="Picture 7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2787161" cy="2340000"/>
                    </a:xfrm>
                    <a:prstGeom prst="rect">
                      <a:avLst/>
                    </a:prstGeom>
                  </pic:spPr>
                </pic:pic>
              </a:graphicData>
            </a:graphic>
          </wp:inline>
        </w:drawing>
      </w:r>
      <w:r>
        <w:rPr>
          <w:noProof/>
          <w:lang w:val="en-AU" w:eastAsia="en-AU"/>
        </w:rPr>
        <w:drawing>
          <wp:inline distT="0" distB="0" distL="0" distR="0" wp14:anchorId="6005CFB2" wp14:editId="59FDD440">
            <wp:extent cx="2787161" cy="2340000"/>
            <wp:effectExtent l="0" t="0" r="0" b="3175"/>
            <wp:docPr id="7214" name="Picture 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cstate="email">
                      <a:extLst>
                        <a:ext uri="{28A0092B-C50C-407E-A947-70E740481C1C}">
                          <a14:useLocalDpi xmlns:a14="http://schemas.microsoft.com/office/drawing/2010/main"/>
                        </a:ext>
                      </a:extLst>
                    </a:blip>
                    <a:stretch>
                      <a:fillRect/>
                    </a:stretch>
                  </pic:blipFill>
                  <pic:spPr>
                    <a:xfrm>
                      <a:off x="0" y="0"/>
                      <a:ext cx="2787161" cy="2340000"/>
                    </a:xfrm>
                    <a:prstGeom prst="rect">
                      <a:avLst/>
                    </a:prstGeom>
                  </pic:spPr>
                </pic:pic>
              </a:graphicData>
            </a:graphic>
          </wp:inline>
        </w:drawing>
      </w:r>
      <w:r>
        <w:rPr>
          <w:noProof/>
          <w:lang w:val="en-AU" w:eastAsia="en-AU"/>
        </w:rPr>
        <w:drawing>
          <wp:inline distT="0" distB="0" distL="0" distR="0" wp14:anchorId="79C48D5D" wp14:editId="04701B21">
            <wp:extent cx="2787161" cy="2340000"/>
            <wp:effectExtent l="0" t="0" r="0" b="3175"/>
            <wp:docPr id="7215" name="Picture 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2787161" cy="2340000"/>
                    </a:xfrm>
                    <a:prstGeom prst="rect">
                      <a:avLst/>
                    </a:prstGeom>
                  </pic:spPr>
                </pic:pic>
              </a:graphicData>
            </a:graphic>
          </wp:inline>
        </w:drawing>
      </w:r>
    </w:p>
    <w:p w14:paraId="491F8C1F" w14:textId="71BE1284" w:rsidR="00F60575" w:rsidRPr="007E4BB3" w:rsidRDefault="00F60575" w:rsidP="00F60575">
      <w:pPr>
        <w:spacing w:before="240" w:after="100"/>
        <w:rPr>
          <w:rFonts w:ascii="Arial Narrow" w:hAnsi="Arial Narrow"/>
          <w:b/>
        </w:rPr>
      </w:pPr>
      <w:bookmarkStart w:id="437" w:name="_Ref877371"/>
      <w:bookmarkStart w:id="438" w:name="_Toc5629954"/>
      <w:r w:rsidRPr="004B54B1">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4B54B1">
        <w:rPr>
          <w:rFonts w:ascii="Arial Narrow" w:hAnsi="Arial Narrow"/>
          <w:b/>
          <w:noProof/>
        </w:rPr>
        <w:t>10</w:t>
      </w:r>
      <w:r w:rsidR="004B54B1">
        <w:rPr>
          <w:rFonts w:ascii="Arial Narrow" w:hAnsi="Arial Narrow"/>
          <w:b/>
        </w:rPr>
        <w:fldChar w:fldCharType="end"/>
      </w:r>
      <w:bookmarkEnd w:id="437"/>
      <w:r w:rsidRPr="004B54B1">
        <w:rPr>
          <w:rFonts w:ascii="Arial Narrow" w:hAnsi="Arial Narrow"/>
          <w:b/>
        </w:rPr>
        <w:t>.</w:t>
      </w:r>
      <w:r w:rsidRPr="007E4BB3">
        <w:rPr>
          <w:rFonts w:ascii="Arial Narrow" w:hAnsi="Arial Narrow"/>
          <w:b/>
        </w:rPr>
        <w:t xml:space="preserve"> Relationship between the probability of occurrence of spawning and </w:t>
      </w:r>
      <w:r>
        <w:rPr>
          <w:rFonts w:ascii="Arial Narrow" w:hAnsi="Arial Narrow"/>
          <w:b/>
        </w:rPr>
        <w:t>velocity</w:t>
      </w:r>
      <w:r w:rsidRPr="007E4BB3">
        <w:rPr>
          <w:rFonts w:ascii="Arial Narrow" w:hAnsi="Arial Narrow"/>
          <w:b/>
        </w:rPr>
        <w:t xml:space="preserve"> </w:t>
      </w:r>
      <w:r>
        <w:rPr>
          <w:rFonts w:ascii="Arial Narrow" w:hAnsi="Arial Narrow"/>
          <w:b/>
        </w:rPr>
        <w:t>(m/s</w:t>
      </w:r>
      <w:r w:rsidRPr="007E4BB3">
        <w:rPr>
          <w:rFonts w:ascii="Arial Narrow" w:hAnsi="Arial Narrow"/>
          <w:b/>
        </w:rPr>
        <w:t>).</w:t>
      </w:r>
      <w:bookmarkEnd w:id="438"/>
    </w:p>
    <w:p w14:paraId="2AA45D83" w14:textId="77777777" w:rsidR="00F60575" w:rsidRPr="000446C6" w:rsidRDefault="00F60575" w:rsidP="00F60575">
      <w:pPr>
        <w:spacing w:before="240" w:after="120"/>
        <w:jc w:val="center"/>
      </w:pPr>
      <w:r w:rsidRPr="000446C6">
        <w:rPr>
          <w:noProof/>
          <w:lang w:val="en-AU" w:eastAsia="en-AU"/>
        </w:rPr>
        <w:drawing>
          <wp:inline distT="0" distB="0" distL="0" distR="0" wp14:anchorId="5BCD7BA8" wp14:editId="65ACD56D">
            <wp:extent cx="4356000" cy="2847059"/>
            <wp:effectExtent l="0" t="0" r="698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4356000" cy="2847059"/>
                    </a:xfrm>
                    <a:prstGeom prst="rect">
                      <a:avLst/>
                    </a:prstGeom>
                    <a:noFill/>
                  </pic:spPr>
                </pic:pic>
              </a:graphicData>
            </a:graphic>
          </wp:inline>
        </w:drawing>
      </w:r>
    </w:p>
    <w:p w14:paraId="7EDC41E3" w14:textId="3284A3D8" w:rsidR="00F60575" w:rsidRPr="000446C6" w:rsidRDefault="00F60575" w:rsidP="00F227B2">
      <w:pPr>
        <w:spacing w:before="240" w:after="100"/>
      </w:pPr>
      <w:bookmarkStart w:id="439" w:name="_Ref518553214"/>
      <w:bookmarkStart w:id="440" w:name="_Ref529283665"/>
      <w:bookmarkStart w:id="441" w:name="_Toc5629955"/>
      <w:r w:rsidRPr="000446C6">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4B54B1">
        <w:rPr>
          <w:rFonts w:ascii="Arial Narrow" w:hAnsi="Arial Narrow"/>
          <w:b/>
          <w:noProof/>
        </w:rPr>
        <w:t>11</w:t>
      </w:r>
      <w:r w:rsidR="004B54B1">
        <w:rPr>
          <w:rFonts w:ascii="Arial Narrow" w:hAnsi="Arial Narrow"/>
          <w:b/>
        </w:rPr>
        <w:fldChar w:fldCharType="end"/>
      </w:r>
      <w:bookmarkEnd w:id="439"/>
      <w:r w:rsidRPr="000446C6">
        <w:rPr>
          <w:rFonts w:ascii="Arial Narrow" w:hAnsi="Arial Narrow"/>
          <w:b/>
        </w:rPr>
        <w:t xml:space="preserve">. Initiation of long-distance movements by golden perch (grouped by month). Coloured bars denote number of individual fish detected moving. Light grey bar = downstream movement, dark grey bar = downstream-upstream return movement, light purple bar = upstream movement, and dark purple bar = upstream-downstream movement. Mean daily discharge (blue line) of the Goulburn River at McCoy’s Bridge. Green line denotes spring environmental flow </w:t>
      </w:r>
      <w:r>
        <w:rPr>
          <w:rFonts w:ascii="Arial Narrow" w:hAnsi="Arial Narrow"/>
          <w:b/>
        </w:rPr>
        <w:t>freshes</w:t>
      </w:r>
      <w:r w:rsidRPr="000446C6">
        <w:rPr>
          <w:rFonts w:ascii="Arial Narrow" w:hAnsi="Arial Narrow"/>
          <w:b/>
        </w:rPr>
        <w:t>.</w:t>
      </w:r>
      <w:bookmarkEnd w:id="440"/>
      <w:bookmarkEnd w:id="441"/>
      <w:r w:rsidRPr="000446C6">
        <w:rPr>
          <w:rFonts w:ascii="Arial Narrow" w:hAnsi="Arial Narrow"/>
          <w:b/>
        </w:rPr>
        <w:t xml:space="preserve"> </w:t>
      </w:r>
    </w:p>
    <w:p w14:paraId="62D8A975" w14:textId="77777777" w:rsidR="00F60575" w:rsidRDefault="00F60575" w:rsidP="00F60575">
      <w:pPr>
        <w:sectPr w:rsidR="00F60575" w:rsidSect="001329A5">
          <w:headerReference w:type="default" r:id="rId200"/>
          <w:footerReference w:type="default" r:id="rId201"/>
          <w:headerReference w:type="first" r:id="rId202"/>
          <w:footerReference w:type="first" r:id="rId203"/>
          <w:pgSz w:w="11901" w:h="16840" w:code="9"/>
          <w:pgMar w:top="567" w:right="851" w:bottom="851" w:left="1134" w:header="567" w:footer="369" w:gutter="0"/>
          <w:cols w:space="0"/>
          <w:formProt w:val="0"/>
          <w:docGrid w:linePitch="360"/>
        </w:sectPr>
      </w:pPr>
    </w:p>
    <w:p w14:paraId="2CE9E16B" w14:textId="77777777" w:rsidR="00F60575" w:rsidRDefault="00F60575" w:rsidP="00F60575">
      <w:pPr>
        <w:spacing w:after="0" w:line="240" w:lineRule="auto"/>
        <w:jc w:val="center"/>
        <w:rPr>
          <w:rFonts w:ascii="Arial Narrow" w:hAnsi="Arial Narrow"/>
          <w:b/>
        </w:rPr>
      </w:pPr>
      <w:r>
        <w:rPr>
          <w:noProof/>
          <w:lang w:val="en-AU" w:eastAsia="en-AU"/>
        </w:rPr>
        <mc:AlternateContent>
          <mc:Choice Requires="wpg">
            <w:drawing>
              <wp:inline distT="0" distB="0" distL="0" distR="0" wp14:anchorId="2B518ED0" wp14:editId="72E08D76">
                <wp:extent cx="8561622" cy="5059625"/>
                <wp:effectExtent l="0" t="0" r="0" b="8255"/>
                <wp:docPr id="1125" name="Group 1125"/>
                <wp:cNvGraphicFramePr/>
                <a:graphic xmlns:a="http://schemas.openxmlformats.org/drawingml/2006/main">
                  <a:graphicData uri="http://schemas.microsoft.com/office/word/2010/wordprocessingGroup">
                    <wpg:wgp>
                      <wpg:cNvGrpSpPr/>
                      <wpg:grpSpPr>
                        <a:xfrm>
                          <a:off x="0" y="0"/>
                          <a:ext cx="8561622" cy="5059625"/>
                          <a:chOff x="0" y="0"/>
                          <a:chExt cx="8561622" cy="5059625"/>
                        </a:xfrm>
                      </wpg:grpSpPr>
                      <pic:pic xmlns:pic="http://schemas.openxmlformats.org/drawingml/2006/picture">
                        <pic:nvPicPr>
                          <pic:cNvPr id="1126" name="Picture 1126"/>
                          <pic:cNvPicPr>
                            <a:picLocks noChangeAspect="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5804452" y="3260035"/>
                            <a:ext cx="2757170" cy="1799590"/>
                          </a:xfrm>
                          <a:prstGeom prst="rect">
                            <a:avLst/>
                          </a:prstGeom>
                          <a:noFill/>
                        </pic:spPr>
                      </pic:pic>
                      <pic:pic xmlns:pic="http://schemas.openxmlformats.org/drawingml/2006/picture">
                        <pic:nvPicPr>
                          <pic:cNvPr id="1127" name="Picture 1127"/>
                          <pic:cNvPicPr>
                            <a:picLocks noChangeAspect="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5271714" y="3236181"/>
                            <a:ext cx="2757170" cy="1799590"/>
                          </a:xfrm>
                          <a:prstGeom prst="rect">
                            <a:avLst/>
                          </a:prstGeom>
                          <a:noFill/>
                        </pic:spPr>
                      </pic:pic>
                      <pic:pic xmlns:pic="http://schemas.openxmlformats.org/drawingml/2006/picture">
                        <pic:nvPicPr>
                          <pic:cNvPr id="1128" name="Picture 1128"/>
                          <pic:cNvPicPr>
                            <a:picLocks noChangeAspect="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2552368" y="3244132"/>
                            <a:ext cx="2757170" cy="1799590"/>
                          </a:xfrm>
                          <a:prstGeom prst="rect">
                            <a:avLst/>
                          </a:prstGeom>
                          <a:noFill/>
                        </pic:spPr>
                      </pic:pic>
                      <pic:pic xmlns:pic="http://schemas.openxmlformats.org/drawingml/2006/picture">
                        <pic:nvPicPr>
                          <pic:cNvPr id="1129" name="Picture 1129"/>
                          <pic:cNvPicPr>
                            <a:picLocks noChangeAspect="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3236181"/>
                            <a:ext cx="2757170" cy="1799590"/>
                          </a:xfrm>
                          <a:prstGeom prst="rect">
                            <a:avLst/>
                          </a:prstGeom>
                          <a:noFill/>
                        </pic:spPr>
                      </pic:pic>
                      <pic:pic xmlns:pic="http://schemas.openxmlformats.org/drawingml/2006/picture">
                        <pic:nvPicPr>
                          <pic:cNvPr id="1130" name="Picture 1130"/>
                          <pic:cNvPicPr>
                            <a:picLocks noChangeAspect="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5772647" y="1622066"/>
                            <a:ext cx="2757170" cy="1799590"/>
                          </a:xfrm>
                          <a:prstGeom prst="rect">
                            <a:avLst/>
                          </a:prstGeom>
                          <a:noFill/>
                        </pic:spPr>
                      </pic:pic>
                      <pic:pic xmlns:pic="http://schemas.openxmlformats.org/drawingml/2006/picture">
                        <pic:nvPicPr>
                          <pic:cNvPr id="1131" name="Picture 1131"/>
                          <pic:cNvPicPr>
                            <a:picLocks noChangeAspect="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5279666" y="1606163"/>
                            <a:ext cx="2757170" cy="1799590"/>
                          </a:xfrm>
                          <a:prstGeom prst="rect">
                            <a:avLst/>
                          </a:prstGeom>
                          <a:noFill/>
                        </pic:spPr>
                      </pic:pic>
                      <pic:pic xmlns:pic="http://schemas.openxmlformats.org/drawingml/2006/picture">
                        <pic:nvPicPr>
                          <pic:cNvPr id="1132" name="Picture 1132"/>
                          <pic:cNvPicPr>
                            <a:picLocks noChangeAspect="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2552368" y="1622066"/>
                            <a:ext cx="2757170" cy="1799590"/>
                          </a:xfrm>
                          <a:prstGeom prst="rect">
                            <a:avLst/>
                          </a:prstGeom>
                          <a:noFill/>
                        </pic:spPr>
                      </pic:pic>
                      <pic:pic xmlns:pic="http://schemas.openxmlformats.org/drawingml/2006/picture">
                        <pic:nvPicPr>
                          <pic:cNvPr id="1133" name="Picture 1133"/>
                          <pic:cNvPicPr>
                            <a:picLocks noChangeAspect="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1622066"/>
                            <a:ext cx="2757170" cy="1799590"/>
                          </a:xfrm>
                          <a:prstGeom prst="rect">
                            <a:avLst/>
                          </a:prstGeom>
                          <a:noFill/>
                        </pic:spPr>
                      </pic:pic>
                      <pic:pic xmlns:pic="http://schemas.openxmlformats.org/drawingml/2006/picture">
                        <pic:nvPicPr>
                          <pic:cNvPr id="1134" name="Picture 1134"/>
                          <pic:cNvPicPr>
                            <a:picLocks noChangeAspect="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5764695" y="7951"/>
                            <a:ext cx="2757170" cy="1799590"/>
                          </a:xfrm>
                          <a:prstGeom prst="rect">
                            <a:avLst/>
                          </a:prstGeom>
                          <a:noFill/>
                        </pic:spPr>
                      </pic:pic>
                      <pic:pic xmlns:pic="http://schemas.openxmlformats.org/drawingml/2006/picture">
                        <pic:nvPicPr>
                          <pic:cNvPr id="1135" name="Picture 1135"/>
                          <pic:cNvPicPr>
                            <a:picLocks noChangeAspect="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5295568" y="0"/>
                            <a:ext cx="2757170" cy="1799590"/>
                          </a:xfrm>
                          <a:prstGeom prst="rect">
                            <a:avLst/>
                          </a:prstGeom>
                          <a:noFill/>
                        </pic:spPr>
                      </pic:pic>
                      <pic:pic xmlns:pic="http://schemas.openxmlformats.org/drawingml/2006/picture">
                        <pic:nvPicPr>
                          <pic:cNvPr id="1136" name="Picture 1136"/>
                          <pic:cNvPicPr>
                            <a:picLocks noChangeAspect="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2552368" y="0"/>
                            <a:ext cx="2757170" cy="1799590"/>
                          </a:xfrm>
                          <a:prstGeom prst="rect">
                            <a:avLst/>
                          </a:prstGeom>
                          <a:noFill/>
                        </pic:spPr>
                      </pic:pic>
                      <pic:pic xmlns:pic="http://schemas.openxmlformats.org/drawingml/2006/picture">
                        <pic:nvPicPr>
                          <pic:cNvPr id="1137" name="Picture 1137"/>
                          <pic:cNvPicPr>
                            <a:picLocks noChangeAspect="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2757170" cy="1799590"/>
                          </a:xfrm>
                          <a:prstGeom prst="rect">
                            <a:avLst/>
                          </a:prstGeom>
                          <a:noFill/>
                        </pic:spPr>
                      </pic:pic>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5B6A81" id="Group 1125" o:spid="_x0000_s1026" style="width:674.15pt;height:398.4pt;mso-position-horizontal-relative:char;mso-position-vertical-relative:line" coordsize="85616,5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">
                <v:shape id="Picture 1126" o:spid="_x0000_s1027" type="#_x0000_t75" style="position:absolute;left:58044;top:32600;width:2757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vgVLEAAAA3QAAAA8AAABkcnMvZG93bnJldi54bWxET01rwkAQvQv+h2UKvekmHkJNXaUItlW8&#10;aIvibchOkzTZ2bC7avrvXUHobR7vc2aL3rTiQs7XlhWk4wQEcWF1zaWC76/V6AWED8gaW8uk4I88&#10;LObDwQxzba+8o8s+lCKGsM9RQRVCl0vpi4oM+rHtiCP3Y53BEKErpXZ4jeGmlZMkyaTBmmNDhR0t&#10;Kyqa/dkocDo9NMv33xMesnU2bbbHzcZ8KPX81L+9ggjUh3/xw/2p4/x0ksH9m3iC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vgVLEAAAA3QAAAA8AAAAAAAAAAAAAAAAA&#10;nwIAAGRycy9kb3ducmV2LnhtbFBLBQYAAAAABAAEAPcAAACQAwAAAAA=&#10;">
                  <v:imagedata r:id="rId214" o:title=""/>
                  <v:path arrowok="t"/>
                </v:shape>
                <v:shape id="Picture 1127" o:spid="_x0000_s1028" type="#_x0000_t75" style="position:absolute;left:52717;top:32361;width:27571;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3zTFAAAA3QAAAA8AAABkcnMvZG93bnJldi54bWxEj9FqwkAQRd8L/sMygm91Ex9siK6igihC&#10;KY1+wJAds8HsbMyuJv59t1Do2wz3njt3luvBNuJJna8dK0inCQji0umaKwWX8/49A+EDssbGMSl4&#10;kYf1avS2xFy7nr/pWYRKxBD2OSowIbS5lL40ZNFPXUsctavrLIa4dpXUHfYx3DZyliRzabHmeMFg&#10;SztD5a142Fjjnj62TbYzn8klO9Lha1MWp16pyXjYLEAEGsK/+Y8+6silsw/4/SaOIF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d80xQAAAN0AAAAPAAAAAAAAAAAAAAAA&#10;AJ8CAABkcnMvZG93bnJldi54bWxQSwUGAAAAAAQABAD3AAAAkQMAAAAA&#10;">
                  <v:imagedata r:id="rId215" o:title=""/>
                  <v:path arrowok="t"/>
                </v:shape>
                <v:shape id="Picture 1128" o:spid="_x0000_s1029" type="#_x0000_t75" style="position:absolute;left:25523;top:32441;width:2757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p0lrKAAAA3QAAAA8AAABkcnMvZG93bnJldi54bWxEj09rwkAQxe8Fv8MyQi+iGwX/pa5SCkIp&#10;9FCtircxO03SZmdjdqtpP71zKPQ2w3vz3m8Wq9ZV6kJNKD0bGA4SUMSZtyXnBt636/4MVIjIFivP&#10;ZOCHAqyWnbsFptZf+Y0um5grCeGQooEixjrVOmQFOQwDXxOL9uEbh1HWJte2wauEu0qPkmSiHZYs&#10;DQXW9FRQ9rX5dgaO5XS3P4xf5r1q+/vqz9Nx+3mqjbnvto8PoCK18d/8d/1sBX84Elz5RkbQyxs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wp0lrKAAAA3QAAAA8AAAAAAAAA&#10;AAAAAAAAnwIAAGRycy9kb3ducmV2LnhtbFBLBQYAAAAABAAEAPcAAACWAwAAAAA=&#10;">
                  <v:imagedata r:id="rId216" o:title=""/>
                  <v:path arrowok="t"/>
                </v:shape>
                <v:shape id="Picture 1129" o:spid="_x0000_s1030" type="#_x0000_t75" style="position:absolute;top:32361;width:27571;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ul/BAAAA3QAAAA8AAABkcnMvZG93bnJldi54bWxET02LwjAQvS/4H8IIe1uTCq5ajSIugheF&#10;VfE8NGNTbCaliVr/vVkQ9jaP9znzZedqcac2VJ41ZAMFgrjwpuJSw+m4+ZqACBHZYO2ZNDwpwHLR&#10;+5hjbvyDf+l+iKVIIRxy1GBjbHIpQ2HJYRj4hjhxF986jAm2pTQtPlK4q+VQqW/psOLUYLGhtaXi&#10;erg5DT+b53q/C2c7uk2mqlGjcRZ2Y60/+91qBiJSF//Fb/fWpPnZcAp/36QT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cul/BAAAA3QAAAA8AAAAAAAAAAAAAAAAAnwIA&#10;AGRycy9kb3ducmV2LnhtbFBLBQYAAAAABAAEAPcAAACNAwAAAAA=&#10;">
                  <v:imagedata r:id="rId217" o:title=""/>
                  <v:path arrowok="t"/>
                </v:shape>
                <v:shape id="Picture 1130" o:spid="_x0000_s1031" type="#_x0000_t75" style="position:absolute;left:57726;top:16220;width:2757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TKmDIAAAA3QAAAA8AAABkcnMvZG93bnJldi54bWxEj09Lw0AQxe9Cv8Mygje7iUKwabdFCvVP&#10;8dJWKr0N2TGJyc6G3bWN3945CN5meG/e+81iNbpenSnE1rOBfJqBIq68bbk28H7Y3D6AignZYu+Z&#10;DPxQhNVycrXA0voL7+i8T7WSEI4lGmhSGkqtY9WQwzj1A7Fonz44TLKGWtuAFwl3vb7LskI7bFka&#10;Ghxo3VDV7b+dgWDzY7d++jrhsXgtZt3bx3brno25uR4f56ASjenf/Hf9YgU/vxd++UZG0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UypgyAAAAN0AAAAPAAAAAAAAAAAA&#10;AAAAAJ8CAABkcnMvZG93bnJldi54bWxQSwUGAAAAAAQABAD3AAAAlAMAAAAA&#10;">
                  <v:imagedata r:id="rId214" o:title=""/>
                  <v:path arrowok="t"/>
                </v:shape>
                <v:shape id="Picture 1131" o:spid="_x0000_s1032" type="#_x0000_t75" style="position:absolute;left:52796;top:16061;width:2757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zJnDAAAA3QAAAA8AAABkcnMvZG93bnJldi54bWxET99rwjAQfh/4P4QTfJtJJxOpRhFlIGMv&#10;rcP5eDRnW2wuJYna/ffLYLC3+/h+3moz2E7cyYfWsYZsqkAQV860XGv4PL49L0CEiGywc0wavinA&#10;Zj16WmFu3IMLupexFimEQ44amhj7XMpQNWQxTF1PnLiL8xZjgr6WxuMjhdtOvig1lxZbTg0N9rRr&#10;qLqWN6vBf52Gc10U2em8UB/qVc7L/fFd68l42C5BRBriv/jPfTBpfjbL4PebdIJ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HMmcMAAADdAAAADwAAAAAAAAAAAAAAAACf&#10;AgAAZHJzL2Rvd25yZXYueG1sUEsFBgAAAAAEAAQA9wAAAI8DAAAAAA==&#10;">
                  <v:imagedata r:id="rId218" o:title=""/>
                  <v:path arrowok="t"/>
                </v:shape>
                <v:shape id="Picture 1132" o:spid="_x0000_s1033" type="#_x0000_t75" style="position:absolute;left:25523;top:16220;width:2757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EoJHCAAAA3QAAAA8AAABkcnMvZG93bnJldi54bWxET01rwkAQvRf6H5YpeGs2USwhdRUVBHsR&#10;qh48DtnpJpidDburif++KxR6m8f7nMVqtJ24kw+tYwVFloMgrp1u2Sg4n3bvJYgQkTV2jknBgwKs&#10;lq8vC6y0G/ib7sdoRArhUKGCJsa+kjLUDVkMmeuJE/fjvMWYoDdSexxSuO3kNM8/pMWWU0ODPW0b&#10;qq/Hm1UwO+jBIh42vnyUm/BVmMt+bpSavI3rTxCRxvgv/nPvdZpfzKbw/Cad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BKCRwgAAAN0AAAAPAAAAAAAAAAAAAAAAAJ8C&#10;AABkcnMvZG93bnJldi54bWxQSwUGAAAAAAQABAD3AAAAjgMAAAAA&#10;">
                  <v:imagedata r:id="rId219" o:title=""/>
                  <v:path arrowok="t"/>
                </v:shape>
                <v:shape id="Picture 1133" o:spid="_x0000_s1034" type="#_x0000_t75" style="position:absolute;top:16220;width:27571;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V4xnCAAAA3QAAAA8AAABkcnMvZG93bnJldi54bWxET99rwjAQfh/4P4QTfJtpLRulGkULA2Ew&#10;mZM9H83ZFptLSTJb//tFEHy7j+/nrTaj6cSVnG8tK0jnCQjiyuqWawWnn4/XHIQPyBo7y6TgRh42&#10;68nLCgttB/6m6zHUIoawL1BBE0JfSOmrhgz6ue2JI3e2zmCI0NVSOxxiuOnkIknepcGWY0ODPZUN&#10;VZfjn1GQmcPXW5p7/DTutFvkZXkZfm9Kzabjdgki0Bie4od7r+P8NMvg/k08Qa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eMZwgAAAN0AAAAPAAAAAAAAAAAAAAAAAJ8C&#10;AABkcnMvZG93bnJldi54bWxQSwUGAAAAAAQABAD3AAAAjgMAAAAA&#10;">
                  <v:imagedata r:id="rId220" o:title=""/>
                  <v:path arrowok="t"/>
                </v:shape>
                <v:shape id="Picture 1134" o:spid="_x0000_s1035" type="#_x0000_t75" style="position:absolute;left:57646;top:79;width:2757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LGPFAAAA3QAAAA8AAABkcnMvZG93bnJldi54bWxET01rwkAQvRf8D8sUvNVNaglt6ipFUKt4&#10;qS2W3obsNInJzobdVeO/d4VCb/N4nzOZ9aYVJ3K+tqwgHSUgiAuray4VfH0uHp5B+ICssbVMCi7k&#10;YTYd3E0w1/bMH3TahVLEEPY5KqhC6HIpfVGRQT+yHXHkfq0zGCJ0pdQOzzHctPIxSTJpsObYUGFH&#10;84qKZnc0CpxO9818efjBfbbOXprt92ZjVkoN7/u3VxCB+vAv/nO/6zg/HT/B7Zt4gp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aCxjxQAAAN0AAAAPAAAAAAAAAAAAAAAA&#10;AJ8CAABkcnMvZG93bnJldi54bWxQSwUGAAAAAAQABAD3AAAAkQMAAAAA&#10;">
                  <v:imagedata r:id="rId214" o:title=""/>
                  <v:path arrowok="t"/>
                </v:shape>
                <v:shape id="Picture 1135" o:spid="_x0000_s1036" type="#_x0000_t75" style="position:absolute;left:52955;width:27572;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1LbfCAAAA3QAAAA8AAABkcnMvZG93bnJldi54bWxET01rwkAQvRf6H5YRvNWNtkqJbkJTiAR6&#10;Mgq9DtkxCWZnQ3Y18d+7hYK3ebzP2aWT6cSNBtdaVrBcRCCIK6tbrhWcjvnbJwjnkTV2lknBnRyk&#10;yevLDmNtRz7QrfS1CCHsYlTQeN/HUrqqIYNuYXviwJ3tYNAHONRSDziGcNPJVRRtpMGWQ0ODPX03&#10;VF3Kq1Fg633hurO55B8rMj/XLPvNs4NS89n0tQXhafJP8b+70GH+8n0Nf9+EE2T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dS23wgAAAN0AAAAPAAAAAAAAAAAAAAAAAJ8C&#10;AABkcnMvZG93bnJldi54bWxQSwUGAAAAAAQABAD3AAAAjgMAAAAA&#10;">
                  <v:imagedata r:id="rId221" o:title=""/>
                  <v:path arrowok="t"/>
                </v:shape>
                <v:shape id="Picture 1136" o:spid="_x0000_s1037" type="#_x0000_t75" style="position:absolute;left:25523;width:27572;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l4HjHAAAA3QAAAA8AAABkcnMvZG93bnJldi54bWxEj91qwkAQhe8LvsMyQu/qJkqDpq4iAUFE&#10;aP15gCE7TdJmZ8PualKfvlsoeDfDOeebM8v1YFpxI+cbywrSSQKCuLS64UrB5bx9mYPwAVlja5kU&#10;/JCH9Wr0tMRc256PdDuFSkQI+xwV1CF0uZS+rMmgn9iOOGqf1hkMcXWV1A77CDetnCZJJg02HC/U&#10;2FFRU/l9uppI2Zbv9/3X4rCpXt1HM++LbJ8WSj2Ph80biEBDeJj/0zsd66ezDP6+iSP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Nl4HjHAAAA3QAAAA8AAAAAAAAAAAAA&#10;AAAAnwIAAGRycy9kb3ducmV2LnhtbFBLBQYAAAAABAAEAPcAAACTAwAAAAA=&#10;">
                  <v:imagedata r:id="rId222" o:title=""/>
                  <v:path arrowok="t"/>
                </v:shape>
                <v:shape id="Picture 1137" o:spid="_x0000_s1038" type="#_x0000_t75" style="position:absolute;width:27571;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xWE/EAAAA3QAAAA8AAABkcnMvZG93bnJldi54bWxET01rwkAQvRf8D8sIvdWNCrZEVxHBtAcv&#10;GoUeh+yYRLOzYXdN4r/vFgq9zeN9zmozmEZ05HxtWcF0koAgLqyuuVRwzvdvHyB8QNbYWCYFT/Kw&#10;WY9eVphq2/ORulMoRQxhn6KCKoQ2ldIXFRn0E9sSR+5qncEQoSuldtjHcNPIWZIspMGaY0OFLe0q&#10;Ku6nh1Hgst337XiZZ4c2u3VZ3+zz5+dFqdfxsF2CCDSEf/Gf+0vH+dP5O/x+E0+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xWE/EAAAA3QAAAA8AAAAAAAAAAAAAAAAA&#10;nwIAAGRycy9kb3ducmV2LnhtbFBLBQYAAAAABAAEAPcAAACQAwAAAAA=&#10;">
                  <v:imagedata r:id="rId223" o:title=""/>
                  <v:path arrowok="t"/>
                </v:shape>
                <w10:anchorlock/>
              </v:group>
            </w:pict>
          </mc:Fallback>
        </mc:AlternateContent>
      </w:r>
      <w:bookmarkStart w:id="442" w:name="_Ref518553217"/>
    </w:p>
    <w:p w14:paraId="23799FA3" w14:textId="07E1F54F" w:rsidR="00F60575" w:rsidRPr="00FF2F02" w:rsidRDefault="00F60575" w:rsidP="00F60575">
      <w:pPr>
        <w:rPr>
          <w:rFonts w:ascii="Arial Narrow" w:hAnsi="Arial Narrow"/>
          <w:b/>
        </w:rPr>
      </w:pPr>
      <w:bookmarkStart w:id="443" w:name="_Ref518900128"/>
      <w:bookmarkStart w:id="444" w:name="_Toc5629956"/>
      <w:r w:rsidRPr="00FF2F02">
        <w:rPr>
          <w:rFonts w:ascii="Arial Narrow" w:hAnsi="Arial Narrow"/>
          <w:b/>
        </w:rPr>
        <w:t xml:space="preserve">Figure </w:t>
      </w:r>
      <w:r w:rsidR="004B54B1">
        <w:rPr>
          <w:rFonts w:ascii="Arial Narrow" w:hAnsi="Arial Narrow"/>
          <w:b/>
        </w:rPr>
        <w:fldChar w:fldCharType="begin"/>
      </w:r>
      <w:r w:rsidR="004B54B1">
        <w:rPr>
          <w:rFonts w:ascii="Arial Narrow" w:hAnsi="Arial Narrow"/>
          <w:b/>
        </w:rPr>
        <w:instrText xml:space="preserve"> STYLEREF 1 \s </w:instrText>
      </w:r>
      <w:r w:rsidR="004B54B1">
        <w:rPr>
          <w:rFonts w:ascii="Arial Narrow" w:hAnsi="Arial Narrow"/>
          <w:b/>
        </w:rPr>
        <w:fldChar w:fldCharType="separate"/>
      </w:r>
      <w:r w:rsidR="004B54B1">
        <w:rPr>
          <w:rFonts w:ascii="Arial Narrow" w:hAnsi="Arial Narrow"/>
          <w:b/>
          <w:noProof/>
        </w:rPr>
        <w:t>7</w:t>
      </w:r>
      <w:r w:rsidR="004B54B1">
        <w:rPr>
          <w:rFonts w:ascii="Arial Narrow" w:hAnsi="Arial Narrow"/>
          <w:b/>
        </w:rPr>
        <w:fldChar w:fldCharType="end"/>
      </w:r>
      <w:r w:rsidR="004B54B1">
        <w:rPr>
          <w:rFonts w:ascii="Arial Narrow" w:hAnsi="Arial Narrow"/>
          <w:b/>
        </w:rPr>
        <w:noBreakHyphen/>
      </w:r>
      <w:r w:rsidR="004B54B1">
        <w:rPr>
          <w:rFonts w:ascii="Arial Narrow" w:hAnsi="Arial Narrow"/>
          <w:b/>
        </w:rPr>
        <w:fldChar w:fldCharType="begin"/>
      </w:r>
      <w:r w:rsidR="004B54B1">
        <w:rPr>
          <w:rFonts w:ascii="Arial Narrow" w:hAnsi="Arial Narrow"/>
          <w:b/>
        </w:rPr>
        <w:instrText xml:space="preserve"> SEQ Figure \* ARABIC \s 1 </w:instrText>
      </w:r>
      <w:r w:rsidR="004B54B1">
        <w:rPr>
          <w:rFonts w:ascii="Arial Narrow" w:hAnsi="Arial Narrow"/>
          <w:b/>
        </w:rPr>
        <w:fldChar w:fldCharType="separate"/>
      </w:r>
      <w:r w:rsidR="004B54B1">
        <w:rPr>
          <w:rFonts w:ascii="Arial Narrow" w:hAnsi="Arial Narrow"/>
          <w:b/>
          <w:noProof/>
        </w:rPr>
        <w:t>12</w:t>
      </w:r>
      <w:r w:rsidR="004B54B1">
        <w:rPr>
          <w:rFonts w:ascii="Arial Narrow" w:hAnsi="Arial Narrow"/>
          <w:b/>
        </w:rPr>
        <w:fldChar w:fldCharType="end"/>
      </w:r>
      <w:bookmarkEnd w:id="443"/>
      <w:r w:rsidRPr="00FF2F02">
        <w:rPr>
          <w:rFonts w:ascii="Arial Narrow" w:hAnsi="Arial Narrow"/>
          <w:b/>
        </w:rPr>
        <w:t>. Examples of the movement patterns of individual golden perch tagged in the Goulburn River in 2014 (a</w:t>
      </w:r>
      <w:r>
        <w:rPr>
          <w:rFonts w:ascii="Arial Narrow" w:hAnsi="Arial Narrow"/>
          <w:b/>
        </w:rPr>
        <w:t>, b, c)</w:t>
      </w:r>
      <w:r w:rsidRPr="00FF2F02">
        <w:rPr>
          <w:rFonts w:ascii="Arial Narrow" w:hAnsi="Arial Narrow"/>
          <w:b/>
        </w:rPr>
        <w:t xml:space="preserve">, 2015 (d, e, f) and 2016 (g, h, i). Black circles show the date and location of tagging and grey circles show detections of tagged fish on the listening stations. Mean daily discharge (blue line) and water temperature (broken red line) of the Goulburn River at McCoys Bridge. Green line denotes spring environmental flow </w:t>
      </w:r>
      <w:r>
        <w:rPr>
          <w:rFonts w:ascii="Arial Narrow" w:hAnsi="Arial Narrow"/>
          <w:b/>
        </w:rPr>
        <w:t>freshes</w:t>
      </w:r>
      <w:r w:rsidRPr="00FF2F02">
        <w:rPr>
          <w:rFonts w:ascii="Arial Narrow" w:hAnsi="Arial Narrow"/>
          <w:b/>
        </w:rPr>
        <w:t>. Coloured purple bars represent times when golden perch eggs were collected</w:t>
      </w:r>
      <w:bookmarkEnd w:id="442"/>
      <w:r w:rsidRPr="00FF2F02">
        <w:rPr>
          <w:rFonts w:ascii="Arial Narrow" w:hAnsi="Arial Narrow"/>
          <w:b/>
        </w:rPr>
        <w:t>.</w:t>
      </w:r>
      <w:bookmarkEnd w:id="444"/>
    </w:p>
    <w:p w14:paraId="0BEDFAEC" w14:textId="77777777" w:rsidR="00F60575" w:rsidRDefault="00F60575" w:rsidP="00F60575">
      <w:pPr>
        <w:spacing w:after="0" w:line="240" w:lineRule="auto"/>
        <w:sectPr w:rsidR="00F60575" w:rsidSect="00B43B40">
          <w:pgSz w:w="16840" w:h="11901" w:orient="landscape" w:code="9"/>
          <w:pgMar w:top="567" w:right="567" w:bottom="340" w:left="851" w:header="567" w:footer="369" w:gutter="0"/>
          <w:cols w:space="0"/>
          <w:formProt w:val="0"/>
          <w:docGrid w:linePitch="360"/>
        </w:sectPr>
      </w:pPr>
    </w:p>
    <w:p w14:paraId="43BFE6E2" w14:textId="19C1CF8A" w:rsidR="00F60575" w:rsidRPr="0082761C" w:rsidRDefault="00F60575" w:rsidP="00F60575">
      <w:pPr>
        <w:pStyle w:val="Para0"/>
      </w:pPr>
      <w:r w:rsidRPr="0082761C">
        <w:t>Statistical modelling of fish movement indicates that there are significant positive relationships between both paired variables: a) discharge and fish movement; b) temperature and fish movement (</w:t>
      </w:r>
      <w:r w:rsidR="001C2021">
        <w:fldChar w:fldCharType="begin"/>
      </w:r>
      <w:r w:rsidR="001C2021">
        <w:instrText xml:space="preserve"> REF _Ref526802908 \h </w:instrText>
      </w:r>
      <w:r w:rsidR="001C2021">
        <w:fldChar w:fldCharType="separate"/>
      </w:r>
      <w:r w:rsidR="001C2021" w:rsidRPr="004B54B1">
        <w:t xml:space="preserve">Table </w:t>
      </w:r>
      <w:r w:rsidR="001C2021" w:rsidRPr="004B54B1">
        <w:rPr>
          <w:noProof/>
        </w:rPr>
        <w:t>7</w:t>
      </w:r>
      <w:r w:rsidR="001C2021" w:rsidRPr="004B54B1">
        <w:noBreakHyphen/>
      </w:r>
      <w:r w:rsidR="001C2021" w:rsidRPr="004B54B1">
        <w:rPr>
          <w:noProof/>
        </w:rPr>
        <w:t>6</w:t>
      </w:r>
      <w:r w:rsidR="001C2021">
        <w:fldChar w:fldCharType="end"/>
      </w:r>
      <w:r w:rsidRPr="0082761C">
        <w:t>). The random effects of any individual years within the four-year period are not significant. The probability that the occurrence of fish movement will increase with environmental flows, due to the increase and change in timing of discharge is 0.58.</w:t>
      </w:r>
    </w:p>
    <w:p w14:paraId="340939F4" w14:textId="490C87B6" w:rsidR="00F60575" w:rsidRDefault="00F60575" w:rsidP="00F60575">
      <w:pPr>
        <w:pStyle w:val="Caption"/>
      </w:pPr>
      <w:bookmarkStart w:id="445" w:name="_Ref526802908"/>
      <w:bookmarkStart w:id="446" w:name="_Toc5629998"/>
      <w:r w:rsidRPr="004B54B1">
        <w:t xml:space="preserve">Table </w:t>
      </w:r>
      <w:r w:rsidR="00146769" w:rsidRPr="004B54B1">
        <w:fldChar w:fldCharType="begin"/>
      </w:r>
      <w:r w:rsidR="00146769" w:rsidRPr="004B54B1">
        <w:instrText xml:space="preserve"> STYLEREF 1 \s </w:instrText>
      </w:r>
      <w:r w:rsidR="00146769" w:rsidRPr="004B54B1">
        <w:fldChar w:fldCharType="separate"/>
      </w:r>
      <w:r w:rsidR="00146769" w:rsidRPr="004B54B1">
        <w:rPr>
          <w:noProof/>
        </w:rPr>
        <w:t>7</w:t>
      </w:r>
      <w:r w:rsidR="00146769" w:rsidRPr="004B54B1">
        <w:fldChar w:fldCharType="end"/>
      </w:r>
      <w:r w:rsidR="00146769" w:rsidRPr="004B54B1">
        <w:noBreakHyphen/>
      </w:r>
      <w:r w:rsidR="00146769" w:rsidRPr="004B54B1">
        <w:fldChar w:fldCharType="begin"/>
      </w:r>
      <w:r w:rsidR="00146769" w:rsidRPr="004B54B1">
        <w:instrText xml:space="preserve"> SEQ Table \* ARABIC \s 1 </w:instrText>
      </w:r>
      <w:r w:rsidR="00146769" w:rsidRPr="004B54B1">
        <w:fldChar w:fldCharType="separate"/>
      </w:r>
      <w:r w:rsidR="00146769" w:rsidRPr="004B54B1">
        <w:rPr>
          <w:noProof/>
        </w:rPr>
        <w:t>6</w:t>
      </w:r>
      <w:r w:rsidR="00146769" w:rsidRPr="004B54B1">
        <w:fldChar w:fldCharType="end"/>
      </w:r>
      <w:bookmarkEnd w:id="445"/>
      <w:r w:rsidRPr="004B54B1">
        <w:t>. Regression</w:t>
      </w:r>
      <w:r w:rsidRPr="00943028">
        <w:t xml:space="preserve"> coefficients of fish movement statistical model.</w:t>
      </w:r>
      <w:bookmarkEnd w:id="446"/>
    </w:p>
    <w:tbl>
      <w:tblPr>
        <w:tblStyle w:val="LightList-Accent11"/>
        <w:tblW w:w="9583" w:type="dxa"/>
        <w:tblLayout w:type="fixed"/>
        <w:tblLook w:val="04A0" w:firstRow="1" w:lastRow="0" w:firstColumn="1" w:lastColumn="0" w:noHBand="0" w:noVBand="1"/>
      </w:tblPr>
      <w:tblGrid>
        <w:gridCol w:w="2410"/>
        <w:gridCol w:w="1195"/>
        <w:gridCol w:w="1196"/>
        <w:gridCol w:w="1195"/>
        <w:gridCol w:w="1196"/>
        <w:gridCol w:w="1195"/>
        <w:gridCol w:w="1196"/>
      </w:tblGrid>
      <w:tr w:rsidR="00F60575" w:rsidRPr="00BD156A" w14:paraId="0123C46B" w14:textId="77777777" w:rsidTr="00CB5331">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dxa"/>
            <w:shd w:val="clear" w:color="auto" w:fill="001946" w:themeFill="accent1" w:themeFillShade="80"/>
            <w:noWrap/>
            <w:hideMark/>
          </w:tcPr>
          <w:p w14:paraId="610114EA" w14:textId="77777777" w:rsidR="00F60575" w:rsidRPr="00AC22E4" w:rsidRDefault="00F60575" w:rsidP="00CB5331">
            <w:pPr>
              <w:pStyle w:val="Tablesmalltext"/>
              <w:rPr>
                <w:lang w:val="en-AU"/>
              </w:rPr>
            </w:pPr>
          </w:p>
        </w:tc>
        <w:tc>
          <w:tcPr>
            <w:tcW w:w="3586" w:type="dxa"/>
            <w:gridSpan w:val="3"/>
            <w:shd w:val="clear" w:color="auto" w:fill="001946" w:themeFill="accent1" w:themeFillShade="80"/>
            <w:noWrap/>
            <w:vAlign w:val="bottom"/>
            <w:hideMark/>
          </w:tcPr>
          <w:p w14:paraId="018C3598" w14:textId="77777777" w:rsidR="00F60575" w:rsidRPr="00AC22E4" w:rsidRDefault="00F60575" w:rsidP="00CB5331">
            <w:pPr>
              <w:pStyle w:val="Tablesmalltext"/>
              <w:jc w:val="right"/>
              <w:cnfStyle w:val="100000000000" w:firstRow="1" w:lastRow="0" w:firstColumn="0" w:lastColumn="0" w:oddVBand="0" w:evenVBand="0" w:oddHBand="0" w:evenHBand="0" w:firstRowFirstColumn="0" w:firstRowLastColumn="0" w:lastRowFirstColumn="0" w:lastRowLastColumn="0"/>
              <w:rPr>
                <w:bCs w:val="0"/>
                <w:lang w:val="en-AU"/>
              </w:rPr>
            </w:pPr>
            <w:r w:rsidRPr="00AC22E4">
              <w:rPr>
                <w:bCs w:val="0"/>
                <w:lang w:val="en-AU"/>
              </w:rPr>
              <w:t>Flow (ML/d)</w:t>
            </w:r>
          </w:p>
        </w:tc>
        <w:tc>
          <w:tcPr>
            <w:tcW w:w="3587" w:type="dxa"/>
            <w:gridSpan w:val="3"/>
            <w:shd w:val="clear" w:color="auto" w:fill="001946" w:themeFill="accent1" w:themeFillShade="80"/>
            <w:vAlign w:val="bottom"/>
          </w:tcPr>
          <w:p w14:paraId="7AF0C0DC" w14:textId="77777777" w:rsidR="00F60575" w:rsidRPr="00AC22E4" w:rsidRDefault="00F60575" w:rsidP="00CB5331">
            <w:pPr>
              <w:pStyle w:val="Tablesmalltext"/>
              <w:jc w:val="right"/>
              <w:cnfStyle w:val="100000000000" w:firstRow="1" w:lastRow="0" w:firstColumn="0" w:lastColumn="0" w:oddVBand="0" w:evenVBand="0" w:oddHBand="0" w:evenHBand="0" w:firstRowFirstColumn="0" w:firstRowLastColumn="0" w:lastRowFirstColumn="0" w:lastRowLastColumn="0"/>
              <w:rPr>
                <w:lang w:val="en-AU"/>
              </w:rPr>
            </w:pPr>
            <w:r>
              <w:rPr>
                <w:lang w:val="en-AU"/>
              </w:rPr>
              <w:t>Velocity (m/s)</w:t>
            </w:r>
          </w:p>
        </w:tc>
      </w:tr>
      <w:tr w:rsidR="00F60575" w:rsidRPr="00BD156A" w14:paraId="7F1B7728" w14:textId="77777777" w:rsidTr="00CB533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dxa"/>
            <w:shd w:val="clear" w:color="auto" w:fill="001946" w:themeFill="accent1" w:themeFillShade="80"/>
            <w:noWrap/>
            <w:hideMark/>
          </w:tcPr>
          <w:p w14:paraId="5432EBB3" w14:textId="77777777" w:rsidR="00F60575" w:rsidRPr="00BD156A" w:rsidRDefault="00F60575" w:rsidP="00CB5331">
            <w:pPr>
              <w:pStyle w:val="Tablesmalltext"/>
              <w:rPr>
                <w:b w:val="0"/>
                <w:color w:val="000000"/>
                <w:lang w:val="en-AU"/>
              </w:rPr>
            </w:pPr>
          </w:p>
        </w:tc>
        <w:tc>
          <w:tcPr>
            <w:tcW w:w="1195" w:type="dxa"/>
            <w:shd w:val="clear" w:color="auto" w:fill="001946" w:themeFill="accent1" w:themeFillShade="80"/>
            <w:noWrap/>
            <w:vAlign w:val="bottom"/>
            <w:hideMark/>
          </w:tcPr>
          <w:p w14:paraId="40892006" w14:textId="77777777" w:rsidR="00F60575" w:rsidRPr="00B554F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color w:val="FFFFFF" w:themeColor="background1"/>
                <w:lang w:val="en-AU"/>
              </w:rPr>
            </w:pPr>
            <w:r w:rsidRPr="00B554F4">
              <w:rPr>
                <w:color w:val="FFFFFF" w:themeColor="background1"/>
                <w:lang w:val="en-AU"/>
              </w:rPr>
              <w:t>2.5%</w:t>
            </w:r>
          </w:p>
        </w:tc>
        <w:tc>
          <w:tcPr>
            <w:tcW w:w="1196" w:type="dxa"/>
            <w:shd w:val="clear" w:color="auto" w:fill="001946" w:themeFill="accent1" w:themeFillShade="80"/>
            <w:noWrap/>
            <w:vAlign w:val="bottom"/>
            <w:hideMark/>
          </w:tcPr>
          <w:p w14:paraId="679E5DFE" w14:textId="77777777" w:rsidR="00F60575" w:rsidRPr="00B554F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color w:val="FFFFFF" w:themeColor="background1"/>
                <w:lang w:val="en-AU"/>
              </w:rPr>
            </w:pPr>
            <w:r w:rsidRPr="00B554F4">
              <w:rPr>
                <w:color w:val="FFFFFF" w:themeColor="background1"/>
                <w:lang w:val="en-AU"/>
              </w:rPr>
              <w:t>median</w:t>
            </w:r>
          </w:p>
        </w:tc>
        <w:tc>
          <w:tcPr>
            <w:tcW w:w="1195" w:type="dxa"/>
            <w:shd w:val="clear" w:color="auto" w:fill="001946" w:themeFill="accent1" w:themeFillShade="80"/>
            <w:noWrap/>
            <w:vAlign w:val="bottom"/>
            <w:hideMark/>
          </w:tcPr>
          <w:p w14:paraId="4188D4FB" w14:textId="77777777" w:rsidR="00F60575" w:rsidRPr="00B554F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color w:val="FFFFFF" w:themeColor="background1"/>
                <w:lang w:val="en-AU"/>
              </w:rPr>
            </w:pPr>
            <w:r w:rsidRPr="00B554F4">
              <w:rPr>
                <w:color w:val="FFFFFF" w:themeColor="background1"/>
                <w:lang w:val="en-AU"/>
              </w:rPr>
              <w:t>97.5%</w:t>
            </w:r>
          </w:p>
        </w:tc>
        <w:tc>
          <w:tcPr>
            <w:tcW w:w="1196" w:type="dxa"/>
            <w:shd w:val="clear" w:color="auto" w:fill="001946" w:themeFill="accent1" w:themeFillShade="80"/>
            <w:vAlign w:val="bottom"/>
          </w:tcPr>
          <w:p w14:paraId="395F76C1" w14:textId="77777777" w:rsidR="00F60575" w:rsidRPr="00B554F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color w:val="FFFFFF" w:themeColor="background1"/>
                <w:lang w:val="en-AU"/>
              </w:rPr>
            </w:pPr>
            <w:r w:rsidRPr="00B554F4">
              <w:rPr>
                <w:color w:val="FFFFFF" w:themeColor="background1"/>
                <w:lang w:val="en-AU"/>
              </w:rPr>
              <w:t>2.5%</w:t>
            </w:r>
          </w:p>
        </w:tc>
        <w:tc>
          <w:tcPr>
            <w:tcW w:w="1195" w:type="dxa"/>
            <w:shd w:val="clear" w:color="auto" w:fill="001946" w:themeFill="accent1" w:themeFillShade="80"/>
            <w:vAlign w:val="bottom"/>
          </w:tcPr>
          <w:p w14:paraId="1E5B8E3A" w14:textId="77777777" w:rsidR="00F60575" w:rsidRPr="00B554F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color w:val="FFFFFF" w:themeColor="background1"/>
                <w:lang w:val="en-AU"/>
              </w:rPr>
            </w:pPr>
            <w:r w:rsidRPr="00B554F4">
              <w:rPr>
                <w:color w:val="FFFFFF" w:themeColor="background1"/>
                <w:lang w:val="en-AU"/>
              </w:rPr>
              <w:t>median</w:t>
            </w:r>
          </w:p>
        </w:tc>
        <w:tc>
          <w:tcPr>
            <w:tcW w:w="1196" w:type="dxa"/>
            <w:shd w:val="clear" w:color="auto" w:fill="001946" w:themeFill="accent1" w:themeFillShade="80"/>
            <w:vAlign w:val="bottom"/>
          </w:tcPr>
          <w:p w14:paraId="396BFED1" w14:textId="77777777" w:rsidR="00F60575" w:rsidRPr="00B554F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color w:val="FFFFFF" w:themeColor="background1"/>
                <w:lang w:val="en-AU"/>
              </w:rPr>
            </w:pPr>
            <w:r w:rsidRPr="00B554F4">
              <w:rPr>
                <w:color w:val="FFFFFF" w:themeColor="background1"/>
                <w:lang w:val="en-AU"/>
              </w:rPr>
              <w:t>97.5%</w:t>
            </w:r>
          </w:p>
        </w:tc>
      </w:tr>
      <w:tr w:rsidR="00F60575" w:rsidRPr="0017601C" w14:paraId="1FB8D272" w14:textId="77777777" w:rsidTr="00CB5331">
        <w:trPr>
          <w:trHeight w:val="30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BB73490" w14:textId="77777777" w:rsidR="00F60575" w:rsidRPr="00B50884" w:rsidRDefault="00F60575" w:rsidP="00CB5331">
            <w:pPr>
              <w:pStyle w:val="Tablesmalltext"/>
              <w:rPr>
                <w:rFonts w:cstheme="minorBidi"/>
                <w:lang w:eastAsia="en-US"/>
              </w:rPr>
            </w:pPr>
            <w:r w:rsidRPr="00B50884">
              <w:rPr>
                <w:rFonts w:cstheme="minorBidi"/>
                <w:lang w:eastAsia="en-US"/>
              </w:rPr>
              <w:t>eff.Q</w:t>
            </w:r>
          </w:p>
        </w:tc>
        <w:tc>
          <w:tcPr>
            <w:tcW w:w="1195" w:type="dxa"/>
            <w:noWrap/>
            <w:vAlign w:val="bottom"/>
          </w:tcPr>
          <w:p w14:paraId="1E685C0B"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0.43</w:t>
            </w:r>
          </w:p>
        </w:tc>
        <w:tc>
          <w:tcPr>
            <w:tcW w:w="1196" w:type="dxa"/>
            <w:noWrap/>
            <w:vAlign w:val="bottom"/>
          </w:tcPr>
          <w:p w14:paraId="249FE2C5"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0.49</w:t>
            </w:r>
          </w:p>
        </w:tc>
        <w:tc>
          <w:tcPr>
            <w:tcW w:w="1195" w:type="dxa"/>
            <w:noWrap/>
            <w:vAlign w:val="bottom"/>
          </w:tcPr>
          <w:p w14:paraId="24CB7210"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0.54</w:t>
            </w:r>
          </w:p>
        </w:tc>
        <w:tc>
          <w:tcPr>
            <w:tcW w:w="1196" w:type="dxa"/>
            <w:vAlign w:val="bottom"/>
          </w:tcPr>
          <w:p w14:paraId="2BE3A921"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0.009</w:t>
            </w:r>
          </w:p>
        </w:tc>
        <w:tc>
          <w:tcPr>
            <w:tcW w:w="1195" w:type="dxa"/>
            <w:vAlign w:val="bottom"/>
          </w:tcPr>
          <w:p w14:paraId="57DC1E3E"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0.087</w:t>
            </w:r>
          </w:p>
        </w:tc>
        <w:tc>
          <w:tcPr>
            <w:tcW w:w="1196" w:type="dxa"/>
            <w:vAlign w:val="bottom"/>
          </w:tcPr>
          <w:p w14:paraId="328126C3"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0.165</w:t>
            </w:r>
          </w:p>
        </w:tc>
      </w:tr>
      <w:tr w:rsidR="00F60575" w:rsidRPr="0017601C" w14:paraId="05B00302" w14:textId="77777777" w:rsidTr="00CB533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06E1D75" w14:textId="77777777" w:rsidR="00F60575" w:rsidRPr="00B50884" w:rsidRDefault="00F60575" w:rsidP="00CB5331">
            <w:pPr>
              <w:pStyle w:val="Tablesmalltext"/>
              <w:rPr>
                <w:rFonts w:cstheme="minorBidi"/>
                <w:lang w:eastAsia="en-US"/>
              </w:rPr>
            </w:pPr>
            <w:r w:rsidRPr="00B50884">
              <w:rPr>
                <w:rFonts w:cstheme="minorBidi"/>
                <w:lang w:eastAsia="en-US"/>
              </w:rPr>
              <w:t>eff.year1</w:t>
            </w:r>
          </w:p>
        </w:tc>
        <w:tc>
          <w:tcPr>
            <w:tcW w:w="1195" w:type="dxa"/>
            <w:noWrap/>
            <w:vAlign w:val="bottom"/>
          </w:tcPr>
          <w:p w14:paraId="6B6CD443"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eastAsiaTheme="minorEastAsia" w:cstheme="minorBidi"/>
                <w:lang w:eastAsia="en-US"/>
              </w:rPr>
              <w:t>-9.65</w:t>
            </w:r>
          </w:p>
        </w:tc>
        <w:tc>
          <w:tcPr>
            <w:tcW w:w="1196" w:type="dxa"/>
            <w:noWrap/>
            <w:vAlign w:val="bottom"/>
          </w:tcPr>
          <w:p w14:paraId="49180879"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eastAsiaTheme="minorEastAsia" w:cstheme="minorBidi"/>
                <w:lang w:eastAsia="en-US"/>
              </w:rPr>
              <w:t>-0.80</w:t>
            </w:r>
          </w:p>
        </w:tc>
        <w:tc>
          <w:tcPr>
            <w:tcW w:w="1195" w:type="dxa"/>
            <w:noWrap/>
            <w:vAlign w:val="bottom"/>
          </w:tcPr>
          <w:p w14:paraId="3A09E6CB"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eastAsiaTheme="minorEastAsia" w:cstheme="minorBidi"/>
                <w:lang w:eastAsia="en-US"/>
              </w:rPr>
              <w:t>8.85</w:t>
            </w:r>
          </w:p>
        </w:tc>
        <w:tc>
          <w:tcPr>
            <w:tcW w:w="1196" w:type="dxa"/>
            <w:vAlign w:val="bottom"/>
          </w:tcPr>
          <w:p w14:paraId="28E7D59C"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cstheme="minorBidi"/>
              </w:rPr>
              <w:t>-9.90</w:t>
            </w:r>
          </w:p>
        </w:tc>
        <w:tc>
          <w:tcPr>
            <w:tcW w:w="1195" w:type="dxa"/>
            <w:vAlign w:val="bottom"/>
          </w:tcPr>
          <w:p w14:paraId="60FA8FAC"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cstheme="minorBidi"/>
              </w:rPr>
              <w:t>-0.04</w:t>
            </w:r>
          </w:p>
        </w:tc>
        <w:tc>
          <w:tcPr>
            <w:tcW w:w="1196" w:type="dxa"/>
            <w:vAlign w:val="bottom"/>
          </w:tcPr>
          <w:p w14:paraId="076696B3"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cstheme="minorBidi"/>
              </w:rPr>
              <w:t>8.17</w:t>
            </w:r>
          </w:p>
        </w:tc>
      </w:tr>
      <w:tr w:rsidR="00F60575" w:rsidRPr="0017601C" w14:paraId="3FB437B1" w14:textId="77777777" w:rsidTr="00CB5331">
        <w:trPr>
          <w:trHeight w:val="30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C701D1F" w14:textId="77777777" w:rsidR="00F60575" w:rsidRPr="00B50884" w:rsidRDefault="00F60575" w:rsidP="00CB5331">
            <w:pPr>
              <w:pStyle w:val="Tablesmalltext"/>
              <w:rPr>
                <w:rFonts w:cstheme="minorBidi"/>
                <w:lang w:eastAsia="en-US"/>
              </w:rPr>
            </w:pPr>
            <w:r w:rsidRPr="00B50884">
              <w:rPr>
                <w:rFonts w:cstheme="minorBidi"/>
                <w:lang w:eastAsia="en-US"/>
              </w:rPr>
              <w:t>eff.year2</w:t>
            </w:r>
          </w:p>
        </w:tc>
        <w:tc>
          <w:tcPr>
            <w:tcW w:w="1195" w:type="dxa"/>
            <w:noWrap/>
            <w:vAlign w:val="bottom"/>
          </w:tcPr>
          <w:p w14:paraId="041A0D5A"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-11.76</w:t>
            </w:r>
          </w:p>
        </w:tc>
        <w:tc>
          <w:tcPr>
            <w:tcW w:w="1196" w:type="dxa"/>
            <w:noWrap/>
            <w:vAlign w:val="bottom"/>
          </w:tcPr>
          <w:p w14:paraId="767ED610"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-2.96</w:t>
            </w:r>
          </w:p>
        </w:tc>
        <w:tc>
          <w:tcPr>
            <w:tcW w:w="1195" w:type="dxa"/>
            <w:noWrap/>
            <w:vAlign w:val="bottom"/>
          </w:tcPr>
          <w:p w14:paraId="7AE70FA2"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6.63</w:t>
            </w:r>
          </w:p>
        </w:tc>
        <w:tc>
          <w:tcPr>
            <w:tcW w:w="1196" w:type="dxa"/>
            <w:vAlign w:val="bottom"/>
          </w:tcPr>
          <w:p w14:paraId="0D4FA261"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-12.65</w:t>
            </w:r>
          </w:p>
        </w:tc>
        <w:tc>
          <w:tcPr>
            <w:tcW w:w="1195" w:type="dxa"/>
            <w:vAlign w:val="bottom"/>
          </w:tcPr>
          <w:p w14:paraId="431525B3"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-2.67</w:t>
            </w:r>
          </w:p>
        </w:tc>
        <w:tc>
          <w:tcPr>
            <w:tcW w:w="1196" w:type="dxa"/>
            <w:vAlign w:val="bottom"/>
          </w:tcPr>
          <w:p w14:paraId="1D54224A"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5.45</w:t>
            </w:r>
          </w:p>
        </w:tc>
      </w:tr>
      <w:tr w:rsidR="00F60575" w:rsidRPr="0017601C" w14:paraId="219DBD70" w14:textId="77777777" w:rsidTr="00CB533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FC94DB9" w14:textId="77777777" w:rsidR="00F60575" w:rsidRPr="00B50884" w:rsidRDefault="00F60575" w:rsidP="00CB5331">
            <w:pPr>
              <w:pStyle w:val="Tablesmalltext"/>
              <w:rPr>
                <w:rFonts w:cstheme="minorBidi"/>
                <w:lang w:eastAsia="en-US"/>
              </w:rPr>
            </w:pPr>
            <w:r w:rsidRPr="00B50884">
              <w:rPr>
                <w:rFonts w:cstheme="minorBidi"/>
                <w:lang w:eastAsia="en-US"/>
              </w:rPr>
              <w:t>eff.year3</w:t>
            </w:r>
          </w:p>
        </w:tc>
        <w:tc>
          <w:tcPr>
            <w:tcW w:w="1195" w:type="dxa"/>
            <w:noWrap/>
            <w:vAlign w:val="bottom"/>
          </w:tcPr>
          <w:p w14:paraId="68B7BCE6"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eastAsiaTheme="minorEastAsia" w:cstheme="minorBidi"/>
                <w:lang w:eastAsia="en-US"/>
              </w:rPr>
              <w:t>-9.41</w:t>
            </w:r>
          </w:p>
        </w:tc>
        <w:tc>
          <w:tcPr>
            <w:tcW w:w="1196" w:type="dxa"/>
            <w:noWrap/>
            <w:vAlign w:val="bottom"/>
          </w:tcPr>
          <w:p w14:paraId="6BD6A5C9"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eastAsiaTheme="minorEastAsia" w:cstheme="minorBidi"/>
                <w:lang w:eastAsia="en-US"/>
              </w:rPr>
              <w:t>-0.56</w:t>
            </w:r>
          </w:p>
        </w:tc>
        <w:tc>
          <w:tcPr>
            <w:tcW w:w="1195" w:type="dxa"/>
            <w:noWrap/>
            <w:vAlign w:val="bottom"/>
          </w:tcPr>
          <w:p w14:paraId="24A2EEE1"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eastAsiaTheme="minorEastAsia" w:cstheme="minorBidi"/>
                <w:lang w:eastAsia="en-US"/>
              </w:rPr>
              <w:t>8.97</w:t>
            </w:r>
          </w:p>
        </w:tc>
        <w:tc>
          <w:tcPr>
            <w:tcW w:w="1196" w:type="dxa"/>
            <w:vAlign w:val="bottom"/>
          </w:tcPr>
          <w:p w14:paraId="19B30615"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cstheme="minorBidi"/>
              </w:rPr>
              <w:t>-10.75</w:t>
            </w:r>
          </w:p>
        </w:tc>
        <w:tc>
          <w:tcPr>
            <w:tcW w:w="1195" w:type="dxa"/>
            <w:vAlign w:val="bottom"/>
          </w:tcPr>
          <w:p w14:paraId="03FD0D07"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cstheme="minorBidi"/>
              </w:rPr>
              <w:t>-0.77</w:t>
            </w:r>
          </w:p>
        </w:tc>
        <w:tc>
          <w:tcPr>
            <w:tcW w:w="1196" w:type="dxa"/>
            <w:vAlign w:val="bottom"/>
          </w:tcPr>
          <w:p w14:paraId="1DE97E44"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rPr>
            </w:pPr>
            <w:r w:rsidRPr="00B50884">
              <w:rPr>
                <w:rFonts w:cstheme="minorBidi"/>
              </w:rPr>
              <w:t>7.37</w:t>
            </w:r>
          </w:p>
        </w:tc>
      </w:tr>
      <w:tr w:rsidR="00F60575" w:rsidRPr="0017601C" w14:paraId="4B0A4D65" w14:textId="77777777" w:rsidTr="00CB5331">
        <w:trPr>
          <w:trHeight w:val="301"/>
        </w:trPr>
        <w:tc>
          <w:tcPr>
            <w:cnfStyle w:val="001000000000" w:firstRow="0" w:lastRow="0" w:firstColumn="1" w:lastColumn="0" w:oddVBand="0" w:evenVBand="0" w:oddHBand="0" w:evenHBand="0" w:firstRowFirstColumn="0" w:firstRowLastColumn="0" w:lastRowFirstColumn="0" w:lastRowLastColumn="0"/>
            <w:tcW w:w="2410" w:type="dxa"/>
            <w:noWrap/>
          </w:tcPr>
          <w:p w14:paraId="3B793726" w14:textId="77777777" w:rsidR="00F60575" w:rsidRPr="00B50884" w:rsidRDefault="00F60575" w:rsidP="00CB5331">
            <w:pPr>
              <w:pStyle w:val="Tablesmalltext"/>
              <w:rPr>
                <w:rFonts w:cstheme="minorBidi"/>
                <w:lang w:eastAsia="en-US"/>
              </w:rPr>
            </w:pPr>
            <w:r w:rsidRPr="00B50884">
              <w:rPr>
                <w:rFonts w:cstheme="minorBidi"/>
                <w:lang w:eastAsia="en-US"/>
              </w:rPr>
              <w:t>eff.year4</w:t>
            </w:r>
          </w:p>
        </w:tc>
        <w:tc>
          <w:tcPr>
            <w:tcW w:w="1195" w:type="dxa"/>
            <w:noWrap/>
            <w:vAlign w:val="bottom"/>
          </w:tcPr>
          <w:p w14:paraId="34456EE4"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-9.28</w:t>
            </w:r>
          </w:p>
        </w:tc>
        <w:tc>
          <w:tcPr>
            <w:tcW w:w="1196" w:type="dxa"/>
            <w:noWrap/>
            <w:vAlign w:val="bottom"/>
          </w:tcPr>
          <w:p w14:paraId="66BC029C"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-0.44</w:t>
            </w:r>
          </w:p>
        </w:tc>
        <w:tc>
          <w:tcPr>
            <w:tcW w:w="1195" w:type="dxa"/>
            <w:noWrap/>
            <w:vAlign w:val="bottom"/>
          </w:tcPr>
          <w:p w14:paraId="55BCF615"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eastAsiaTheme="minorEastAsia" w:cstheme="minorBidi"/>
                <w:lang w:eastAsia="en-US"/>
              </w:rPr>
              <w:t>9.14</w:t>
            </w:r>
          </w:p>
        </w:tc>
        <w:tc>
          <w:tcPr>
            <w:tcW w:w="1196" w:type="dxa"/>
            <w:vAlign w:val="bottom"/>
          </w:tcPr>
          <w:p w14:paraId="4D39748C"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-10.55</w:t>
            </w:r>
          </w:p>
        </w:tc>
        <w:tc>
          <w:tcPr>
            <w:tcW w:w="1195" w:type="dxa"/>
            <w:vAlign w:val="bottom"/>
          </w:tcPr>
          <w:p w14:paraId="3038EE6F"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-0.55</w:t>
            </w:r>
          </w:p>
        </w:tc>
        <w:tc>
          <w:tcPr>
            <w:tcW w:w="1196" w:type="dxa"/>
            <w:vAlign w:val="bottom"/>
          </w:tcPr>
          <w:p w14:paraId="131FEE6B"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rPr>
            </w:pPr>
            <w:r w:rsidRPr="00B50884">
              <w:rPr>
                <w:rFonts w:cstheme="minorBidi"/>
              </w:rPr>
              <w:t>7.63</w:t>
            </w:r>
          </w:p>
        </w:tc>
      </w:tr>
      <w:tr w:rsidR="00F60575" w:rsidRPr="0017601C" w14:paraId="5CE0937D" w14:textId="77777777" w:rsidTr="00CB533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dxa"/>
            <w:noWrap/>
          </w:tcPr>
          <w:p w14:paraId="65480351" w14:textId="77777777" w:rsidR="00F60575" w:rsidRPr="00B50884" w:rsidRDefault="00F60575" w:rsidP="00CB5331">
            <w:pPr>
              <w:pStyle w:val="Tablesmalltext"/>
              <w:rPr>
                <w:rFonts w:cstheme="minorBidi"/>
                <w:lang w:eastAsia="en-US"/>
              </w:rPr>
            </w:pPr>
            <w:r w:rsidRPr="00B50884">
              <w:rPr>
                <w:rFonts w:cstheme="minorBidi"/>
                <w:lang w:eastAsia="en-US"/>
              </w:rPr>
              <w:t>eff.temp</w:t>
            </w:r>
          </w:p>
        </w:tc>
        <w:tc>
          <w:tcPr>
            <w:tcW w:w="1195" w:type="dxa"/>
            <w:noWrap/>
            <w:vAlign w:val="bottom"/>
          </w:tcPr>
          <w:p w14:paraId="16B41C49"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B50884">
              <w:rPr>
                <w:rFonts w:cstheme="minorBidi"/>
                <w:lang w:eastAsia="en-US"/>
              </w:rPr>
              <w:t>0.05</w:t>
            </w:r>
          </w:p>
        </w:tc>
        <w:tc>
          <w:tcPr>
            <w:tcW w:w="1196" w:type="dxa"/>
            <w:noWrap/>
            <w:vAlign w:val="bottom"/>
          </w:tcPr>
          <w:p w14:paraId="16ADD88A"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B50884">
              <w:rPr>
                <w:rFonts w:cstheme="minorBidi"/>
                <w:lang w:eastAsia="en-US"/>
              </w:rPr>
              <w:t>0.20</w:t>
            </w:r>
          </w:p>
        </w:tc>
        <w:tc>
          <w:tcPr>
            <w:tcW w:w="1195" w:type="dxa"/>
            <w:noWrap/>
            <w:vAlign w:val="bottom"/>
          </w:tcPr>
          <w:p w14:paraId="2658EC91"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B50884">
              <w:rPr>
                <w:rFonts w:cstheme="minorBidi"/>
                <w:lang w:eastAsia="en-US"/>
              </w:rPr>
              <w:t>0.34</w:t>
            </w:r>
          </w:p>
        </w:tc>
        <w:tc>
          <w:tcPr>
            <w:tcW w:w="1196" w:type="dxa"/>
            <w:vAlign w:val="bottom"/>
          </w:tcPr>
          <w:p w14:paraId="3C7846A0"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B50884">
              <w:rPr>
                <w:rFonts w:cstheme="minorBidi"/>
                <w:lang w:eastAsia="en-US"/>
              </w:rPr>
              <w:t>0.06</w:t>
            </w:r>
          </w:p>
        </w:tc>
        <w:tc>
          <w:tcPr>
            <w:tcW w:w="1195" w:type="dxa"/>
            <w:vAlign w:val="bottom"/>
          </w:tcPr>
          <w:p w14:paraId="6D3A3AB2"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B50884">
              <w:rPr>
                <w:rFonts w:cstheme="minorBidi"/>
                <w:lang w:eastAsia="en-US"/>
              </w:rPr>
              <w:t>0.20</w:t>
            </w:r>
          </w:p>
        </w:tc>
        <w:tc>
          <w:tcPr>
            <w:tcW w:w="1196" w:type="dxa"/>
            <w:vAlign w:val="bottom"/>
          </w:tcPr>
          <w:p w14:paraId="6DEA9EF2"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cstheme="minorBidi"/>
                <w:lang w:eastAsia="en-US"/>
              </w:rPr>
            </w:pPr>
            <w:r w:rsidRPr="00B50884">
              <w:rPr>
                <w:rFonts w:cstheme="minorBidi"/>
                <w:lang w:eastAsia="en-US"/>
              </w:rPr>
              <w:t>0.34</w:t>
            </w:r>
          </w:p>
        </w:tc>
      </w:tr>
      <w:tr w:rsidR="00F60575" w:rsidRPr="0017601C" w14:paraId="3AC5A745" w14:textId="77777777" w:rsidTr="00CB5331">
        <w:trPr>
          <w:trHeight w:val="30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E86F9B4" w14:textId="77777777" w:rsidR="00F60575" w:rsidRPr="0017601C" w:rsidRDefault="00F60575" w:rsidP="00CB5331">
            <w:pPr>
              <w:pStyle w:val="Tablesmalltext"/>
              <w:rPr>
                <w:rFonts w:cs="Arial"/>
                <w:color w:val="000000"/>
                <w:lang w:val="en-AU"/>
              </w:rPr>
            </w:pPr>
            <w:r w:rsidRPr="0017601C">
              <w:rPr>
                <w:rFonts w:cs="Arial"/>
                <w:color w:val="000000"/>
                <w:lang w:val="en-AU"/>
              </w:rPr>
              <w:t>eff.Size</w:t>
            </w:r>
          </w:p>
        </w:tc>
        <w:tc>
          <w:tcPr>
            <w:tcW w:w="1195" w:type="dxa"/>
            <w:noWrap/>
            <w:vAlign w:val="bottom"/>
          </w:tcPr>
          <w:p w14:paraId="0B263953"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-8.70</w:t>
            </w:r>
          </w:p>
        </w:tc>
        <w:tc>
          <w:tcPr>
            <w:tcW w:w="1196" w:type="dxa"/>
            <w:noWrap/>
            <w:vAlign w:val="bottom"/>
          </w:tcPr>
          <w:p w14:paraId="5471CAD7"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1.09</w:t>
            </w:r>
          </w:p>
        </w:tc>
        <w:tc>
          <w:tcPr>
            <w:tcW w:w="1195" w:type="dxa"/>
            <w:noWrap/>
            <w:vAlign w:val="bottom"/>
          </w:tcPr>
          <w:p w14:paraId="2C7F81F5"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9.94</w:t>
            </w:r>
          </w:p>
        </w:tc>
        <w:tc>
          <w:tcPr>
            <w:tcW w:w="1196" w:type="dxa"/>
            <w:vAlign w:val="bottom"/>
          </w:tcPr>
          <w:p w14:paraId="32A96467"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-9.56</w:t>
            </w:r>
          </w:p>
        </w:tc>
        <w:tc>
          <w:tcPr>
            <w:tcW w:w="1195" w:type="dxa"/>
            <w:vAlign w:val="bottom"/>
          </w:tcPr>
          <w:p w14:paraId="277D9970"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0.52</w:t>
            </w:r>
          </w:p>
        </w:tc>
        <w:tc>
          <w:tcPr>
            <w:tcW w:w="1196" w:type="dxa"/>
            <w:vAlign w:val="bottom"/>
          </w:tcPr>
          <w:p w14:paraId="1874253F"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10.89</w:t>
            </w:r>
          </w:p>
        </w:tc>
      </w:tr>
      <w:tr w:rsidR="00F60575" w:rsidRPr="0017601C" w14:paraId="0963B599" w14:textId="77777777" w:rsidTr="00CB533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BAEE38C" w14:textId="77777777" w:rsidR="00F60575" w:rsidRPr="0017601C" w:rsidRDefault="00F60575" w:rsidP="00CB5331">
            <w:pPr>
              <w:pStyle w:val="Tablesmalltext"/>
              <w:rPr>
                <w:rFonts w:cs="Arial"/>
                <w:color w:val="000000"/>
                <w:lang w:val="en-AU"/>
              </w:rPr>
            </w:pPr>
            <w:r w:rsidRPr="0017601C">
              <w:rPr>
                <w:rFonts w:cs="Arial"/>
                <w:color w:val="000000"/>
                <w:lang w:val="en-AU"/>
              </w:rPr>
              <w:t>int</w:t>
            </w:r>
          </w:p>
        </w:tc>
        <w:tc>
          <w:tcPr>
            <w:tcW w:w="1195" w:type="dxa"/>
            <w:noWrap/>
            <w:vAlign w:val="bottom"/>
          </w:tcPr>
          <w:p w14:paraId="0F5C57C4"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-12.04</w:t>
            </w:r>
          </w:p>
        </w:tc>
        <w:tc>
          <w:tcPr>
            <w:tcW w:w="1196" w:type="dxa"/>
            <w:noWrap/>
            <w:vAlign w:val="bottom"/>
          </w:tcPr>
          <w:p w14:paraId="649FAEE0"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-2.03</w:t>
            </w:r>
          </w:p>
        </w:tc>
        <w:tc>
          <w:tcPr>
            <w:tcW w:w="1195" w:type="dxa"/>
            <w:noWrap/>
            <w:vAlign w:val="bottom"/>
          </w:tcPr>
          <w:p w14:paraId="5D04BBD0"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6.54</w:t>
            </w:r>
          </w:p>
        </w:tc>
        <w:tc>
          <w:tcPr>
            <w:tcW w:w="1196" w:type="dxa"/>
            <w:vAlign w:val="bottom"/>
          </w:tcPr>
          <w:p w14:paraId="19A5FEBF"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-12.39</w:t>
            </w:r>
          </w:p>
        </w:tc>
        <w:tc>
          <w:tcPr>
            <w:tcW w:w="1195" w:type="dxa"/>
            <w:vAlign w:val="bottom"/>
          </w:tcPr>
          <w:p w14:paraId="102A933F"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-2.84</w:t>
            </w:r>
          </w:p>
        </w:tc>
        <w:tc>
          <w:tcPr>
            <w:tcW w:w="1196" w:type="dxa"/>
            <w:vAlign w:val="bottom"/>
          </w:tcPr>
          <w:p w14:paraId="4C5F91A8" w14:textId="77777777" w:rsidR="00F60575" w:rsidRPr="00B50884" w:rsidRDefault="00F60575" w:rsidP="00CB5331">
            <w:pPr>
              <w:pStyle w:val="Tablesmalltext"/>
              <w:jc w:val="right"/>
              <w:cnfStyle w:val="000000100000" w:firstRow="0" w:lastRow="0" w:firstColumn="0" w:lastColumn="0" w:oddVBand="0" w:evenVBand="0" w:oddHBand="1" w:evenHBand="0" w:firstRowFirstColumn="0" w:firstRowLastColumn="0" w:lastRowFirstColumn="0" w:lastRowLastColumn="0"/>
              <w:rPr>
                <w:rFonts w:eastAsiaTheme="minorEastAsia" w:cstheme="minorBidi"/>
                <w:lang w:eastAsia="en-US"/>
              </w:rPr>
            </w:pPr>
            <w:r w:rsidRPr="00B50884">
              <w:rPr>
                <w:rFonts w:eastAsiaTheme="minorEastAsia" w:cstheme="minorBidi"/>
                <w:lang w:eastAsia="en-US"/>
              </w:rPr>
              <w:t>6.66</w:t>
            </w:r>
          </w:p>
        </w:tc>
      </w:tr>
      <w:tr w:rsidR="00F60575" w:rsidRPr="0017601C" w14:paraId="2F62B106" w14:textId="77777777" w:rsidTr="00CB5331">
        <w:trPr>
          <w:trHeight w:val="301"/>
        </w:trPr>
        <w:tc>
          <w:tcPr>
            <w:cnfStyle w:val="001000000000" w:firstRow="0" w:lastRow="0" w:firstColumn="1" w:lastColumn="0" w:oddVBand="0" w:evenVBand="0" w:oddHBand="0" w:evenHBand="0" w:firstRowFirstColumn="0" w:firstRowLastColumn="0" w:lastRowFirstColumn="0" w:lastRowLastColumn="0"/>
            <w:tcW w:w="2410" w:type="dxa"/>
            <w:noWrap/>
          </w:tcPr>
          <w:p w14:paraId="513A60B5" w14:textId="77777777" w:rsidR="00F60575" w:rsidRPr="00B50884" w:rsidRDefault="00F60575" w:rsidP="00CB5331">
            <w:pPr>
              <w:pStyle w:val="Tablesmalltext"/>
              <w:rPr>
                <w:rFonts w:cstheme="minorBidi"/>
                <w:lang w:eastAsia="en-US"/>
              </w:rPr>
            </w:pPr>
            <w:r w:rsidRPr="00B50884">
              <w:rPr>
                <w:rFonts w:cstheme="minorBidi"/>
                <w:lang w:eastAsia="en-US"/>
              </w:rPr>
              <w:t>Prob. increasing movement due to Eflows</w:t>
            </w:r>
          </w:p>
        </w:tc>
        <w:tc>
          <w:tcPr>
            <w:tcW w:w="1195" w:type="dxa"/>
            <w:noWrap/>
            <w:vAlign w:val="bottom"/>
          </w:tcPr>
          <w:p w14:paraId="479CED73"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B50884">
              <w:rPr>
                <w:rFonts w:cstheme="minorBidi"/>
                <w:lang w:eastAsia="en-US"/>
              </w:rPr>
              <w:t>0.58</w:t>
            </w:r>
          </w:p>
        </w:tc>
        <w:tc>
          <w:tcPr>
            <w:tcW w:w="1196" w:type="dxa"/>
            <w:noWrap/>
            <w:vAlign w:val="bottom"/>
          </w:tcPr>
          <w:p w14:paraId="6A4E2B9E"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B50884">
              <w:rPr>
                <w:rFonts w:cstheme="minorBidi"/>
                <w:lang w:eastAsia="en-US"/>
              </w:rPr>
              <w:t>0.58</w:t>
            </w:r>
          </w:p>
        </w:tc>
        <w:tc>
          <w:tcPr>
            <w:tcW w:w="1195" w:type="dxa"/>
            <w:noWrap/>
            <w:vAlign w:val="bottom"/>
          </w:tcPr>
          <w:p w14:paraId="53EC3A3E"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B50884">
              <w:rPr>
                <w:rFonts w:cstheme="minorBidi"/>
                <w:lang w:eastAsia="en-US"/>
              </w:rPr>
              <w:t>0.58</w:t>
            </w:r>
          </w:p>
        </w:tc>
        <w:tc>
          <w:tcPr>
            <w:tcW w:w="1196" w:type="dxa"/>
            <w:vAlign w:val="bottom"/>
          </w:tcPr>
          <w:p w14:paraId="2883414E"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B50884">
              <w:rPr>
                <w:rFonts w:cstheme="minorBidi"/>
                <w:lang w:eastAsia="en-US"/>
              </w:rPr>
              <w:t>0.60</w:t>
            </w:r>
          </w:p>
        </w:tc>
        <w:tc>
          <w:tcPr>
            <w:tcW w:w="1195" w:type="dxa"/>
            <w:vAlign w:val="bottom"/>
          </w:tcPr>
          <w:p w14:paraId="4E6D0C93"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B50884">
              <w:rPr>
                <w:rFonts w:cstheme="minorBidi"/>
                <w:lang w:eastAsia="en-US"/>
              </w:rPr>
              <w:t>0.60</w:t>
            </w:r>
          </w:p>
        </w:tc>
        <w:tc>
          <w:tcPr>
            <w:tcW w:w="1196" w:type="dxa"/>
            <w:vAlign w:val="bottom"/>
          </w:tcPr>
          <w:p w14:paraId="488848EE" w14:textId="77777777" w:rsidR="00F60575" w:rsidRPr="00B50884" w:rsidRDefault="00F60575" w:rsidP="00CB5331">
            <w:pPr>
              <w:pStyle w:val="Tablesmalltext"/>
              <w:jc w:val="right"/>
              <w:cnfStyle w:val="000000000000" w:firstRow="0" w:lastRow="0" w:firstColumn="0" w:lastColumn="0" w:oddVBand="0" w:evenVBand="0" w:oddHBand="0" w:evenHBand="0" w:firstRowFirstColumn="0" w:firstRowLastColumn="0" w:lastRowFirstColumn="0" w:lastRowLastColumn="0"/>
              <w:rPr>
                <w:rFonts w:cstheme="minorBidi"/>
                <w:lang w:eastAsia="en-US"/>
              </w:rPr>
            </w:pPr>
            <w:r w:rsidRPr="00B50884">
              <w:rPr>
                <w:rFonts w:cstheme="minorBidi"/>
                <w:lang w:eastAsia="en-US"/>
              </w:rPr>
              <w:t>0.60</w:t>
            </w:r>
          </w:p>
        </w:tc>
      </w:tr>
    </w:tbl>
    <w:p w14:paraId="782DEF7E" w14:textId="30910275" w:rsidR="00F60575" w:rsidRDefault="00F60575" w:rsidP="00F60575">
      <w:pPr>
        <w:pStyle w:val="Para0"/>
        <w:rPr>
          <w:rFonts w:cs="Arial"/>
          <w:noProof/>
        </w:rPr>
      </w:pPr>
      <w:r w:rsidRPr="007E4A12">
        <w:t>As an overall pattern across all years, movement probabilities for individual fish are less than or equal to 0.3 (</w:t>
      </w:r>
      <w:r w:rsidR="004B54B1">
        <w:fldChar w:fldCharType="begin"/>
      </w:r>
      <w:r w:rsidR="004B54B1">
        <w:instrText xml:space="preserve"> REF _Ref526802936 </w:instrText>
      </w:r>
      <w:r w:rsidR="004B54B1">
        <w:fldChar w:fldCharType="separate"/>
      </w:r>
      <w:r w:rsidR="004B54B1" w:rsidRPr="004B54B1">
        <w:t xml:space="preserve">Figure </w:t>
      </w:r>
      <w:r w:rsidR="004B54B1" w:rsidRPr="004B54B1">
        <w:rPr>
          <w:noProof/>
        </w:rPr>
        <w:t>7</w:t>
      </w:r>
      <w:r w:rsidR="004B54B1" w:rsidRPr="004B54B1">
        <w:noBreakHyphen/>
      </w:r>
      <w:r w:rsidR="004B54B1" w:rsidRPr="004B54B1">
        <w:rPr>
          <w:noProof/>
        </w:rPr>
        <w:t>14</w:t>
      </w:r>
      <w:r w:rsidR="004B54B1">
        <w:fldChar w:fldCharType="end"/>
      </w:r>
      <w:r w:rsidRPr="007E4A12">
        <w:t>). However, movement probability varies depending on the individual fish (</w:t>
      </w:r>
      <w:r w:rsidR="004B54B1">
        <w:fldChar w:fldCharType="begin"/>
      </w:r>
      <w:r w:rsidR="004B54B1">
        <w:instrText xml:space="preserve"> REF _Ref526802934 </w:instrText>
      </w:r>
      <w:r w:rsidR="004B54B1">
        <w:fldChar w:fldCharType="separate"/>
      </w:r>
      <w:r w:rsidR="004B54B1" w:rsidRPr="004B54B1">
        <w:t xml:space="preserve">Figure </w:t>
      </w:r>
      <w:r w:rsidR="004B54B1" w:rsidRPr="004B54B1">
        <w:rPr>
          <w:noProof/>
        </w:rPr>
        <w:t>7</w:t>
      </w:r>
      <w:r w:rsidR="004B54B1" w:rsidRPr="004B54B1">
        <w:noBreakHyphen/>
      </w:r>
      <w:r w:rsidR="004B54B1" w:rsidRPr="004B54B1">
        <w:rPr>
          <w:noProof/>
        </w:rPr>
        <w:t>13</w:t>
      </w:r>
      <w:r w:rsidR="004B54B1">
        <w:fldChar w:fldCharType="end"/>
      </w:r>
      <w:r w:rsidRPr="007E4A12">
        <w:t xml:space="preserve">, </w:t>
      </w:r>
      <w:r w:rsidR="004B54B1">
        <w:fldChar w:fldCharType="begin"/>
      </w:r>
      <w:r w:rsidR="004B54B1">
        <w:instrText xml:space="preserve"> REF _Ref526802936 </w:instrText>
      </w:r>
      <w:r w:rsidR="004B54B1">
        <w:fldChar w:fldCharType="separate"/>
      </w:r>
      <w:r w:rsidR="004B54B1" w:rsidRPr="004B54B1">
        <w:t xml:space="preserve">Figure </w:t>
      </w:r>
      <w:r w:rsidR="004B54B1" w:rsidRPr="004B54B1">
        <w:rPr>
          <w:noProof/>
        </w:rPr>
        <w:t>7</w:t>
      </w:r>
      <w:r w:rsidR="004B54B1" w:rsidRPr="004B54B1">
        <w:noBreakHyphen/>
      </w:r>
      <w:r w:rsidR="004B54B1" w:rsidRPr="004B54B1">
        <w:rPr>
          <w:noProof/>
        </w:rPr>
        <w:t>14</w:t>
      </w:r>
      <w:r w:rsidR="004B54B1">
        <w:fldChar w:fldCharType="end"/>
      </w:r>
      <w:r w:rsidRPr="007E4A12">
        <w:t>). Comparing across individual years, Year 2 shows a clearly lower movement probability (with all probabilities less than 0.1) than all other years.</w:t>
      </w:r>
    </w:p>
    <w:p w14:paraId="1549BD72" w14:textId="77777777" w:rsidR="00F60575" w:rsidRPr="0017601C" w:rsidRDefault="00F60575" w:rsidP="00F60575">
      <w:pPr>
        <w:keepNext/>
        <w:jc w:val="center"/>
        <w:rPr>
          <w:rFonts w:cs="Arial"/>
        </w:rPr>
      </w:pPr>
      <w:r>
        <w:rPr>
          <w:noProof/>
          <w:lang w:val="en-AU" w:eastAsia="en-AU"/>
        </w:rPr>
        <w:drawing>
          <wp:inline distT="0" distB="0" distL="0" distR="0" wp14:anchorId="2B9FE825" wp14:editId="3099AC15">
            <wp:extent cx="4248150" cy="3598644"/>
            <wp:effectExtent l="0" t="0" r="0" b="190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cstate="email">
                      <a:extLst>
                        <a:ext uri="{28A0092B-C50C-407E-A947-70E740481C1C}">
                          <a14:useLocalDpi xmlns:a14="http://schemas.microsoft.com/office/drawing/2010/main"/>
                        </a:ext>
                      </a:extLst>
                    </a:blip>
                    <a:stretch>
                      <a:fillRect/>
                    </a:stretch>
                  </pic:blipFill>
                  <pic:spPr>
                    <a:xfrm>
                      <a:off x="0" y="0"/>
                      <a:ext cx="4278473" cy="3624331"/>
                    </a:xfrm>
                    <a:prstGeom prst="rect">
                      <a:avLst/>
                    </a:prstGeom>
                  </pic:spPr>
                </pic:pic>
              </a:graphicData>
            </a:graphic>
          </wp:inline>
        </w:drawing>
      </w:r>
    </w:p>
    <w:p w14:paraId="48F57DE1" w14:textId="4FE14F0F" w:rsidR="00F60575" w:rsidRDefault="00F60575" w:rsidP="00F60575">
      <w:pPr>
        <w:pStyle w:val="Caption"/>
      </w:pPr>
      <w:bookmarkStart w:id="447" w:name="_Ref526802934"/>
      <w:bookmarkStart w:id="448" w:name="_Toc5629957"/>
      <w:r w:rsidRPr="004B54B1">
        <w:t xml:space="preserve">Figure </w:t>
      </w:r>
      <w:r w:rsidR="004B54B1">
        <w:fldChar w:fldCharType="begin"/>
      </w:r>
      <w:r w:rsidR="004B54B1">
        <w:instrText xml:space="preserve"> STYLEREF 1 \s </w:instrText>
      </w:r>
      <w:r w:rsidR="004B54B1">
        <w:fldChar w:fldCharType="separate"/>
      </w:r>
      <w:r w:rsidR="004B54B1">
        <w:rPr>
          <w:noProof/>
        </w:rPr>
        <w:t>7</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13</w:t>
      </w:r>
      <w:r w:rsidR="004B54B1">
        <w:fldChar w:fldCharType="end"/>
      </w:r>
      <w:bookmarkEnd w:id="447"/>
      <w:r w:rsidRPr="004B54B1">
        <w:t>.</w:t>
      </w:r>
      <w:r w:rsidRPr="001E0245">
        <w:t xml:space="preserve"> </w:t>
      </w:r>
      <w:r w:rsidRPr="004F45E8">
        <w:t xml:space="preserve">Histograms showing the distribution of the </w:t>
      </w:r>
      <w:r>
        <w:t xml:space="preserve">average </w:t>
      </w:r>
      <w:r w:rsidRPr="004F45E8">
        <w:t xml:space="preserve">probability of occurrence of movement </w:t>
      </w:r>
      <w:r>
        <w:t xml:space="preserve">for each tagged fish, </w:t>
      </w:r>
      <w:r w:rsidRPr="004F45E8">
        <w:t>under different flow and temperature conditions</w:t>
      </w:r>
      <w:r>
        <w:t>, for each of four years</w:t>
      </w:r>
      <w:r w:rsidRPr="004F45E8">
        <w:t>.</w:t>
      </w:r>
      <w:bookmarkEnd w:id="448"/>
    </w:p>
    <w:p w14:paraId="0CEAF4D0" w14:textId="77777777" w:rsidR="00F60575" w:rsidRPr="00AA64D4" w:rsidRDefault="00F60575" w:rsidP="00F60575">
      <w:pPr>
        <w:jc w:val="center"/>
      </w:pPr>
      <w:r>
        <w:rPr>
          <w:noProof/>
          <w:lang w:val="en-AU" w:eastAsia="en-AU"/>
        </w:rPr>
        <w:drawing>
          <wp:inline distT="0" distB="0" distL="0" distR="0" wp14:anchorId="126B76E7" wp14:editId="3FBD2428">
            <wp:extent cx="3156609" cy="2481580"/>
            <wp:effectExtent l="0" t="0" r="571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cstate="email">
                      <a:extLst>
                        <a:ext uri="{28A0092B-C50C-407E-A947-70E740481C1C}">
                          <a14:useLocalDpi xmlns:a14="http://schemas.microsoft.com/office/drawing/2010/main"/>
                        </a:ext>
                      </a:extLst>
                    </a:blip>
                    <a:stretch>
                      <a:fillRect/>
                    </a:stretch>
                  </pic:blipFill>
                  <pic:spPr>
                    <a:xfrm>
                      <a:off x="0" y="0"/>
                      <a:ext cx="3173449" cy="2494819"/>
                    </a:xfrm>
                    <a:prstGeom prst="rect">
                      <a:avLst/>
                    </a:prstGeom>
                  </pic:spPr>
                </pic:pic>
              </a:graphicData>
            </a:graphic>
          </wp:inline>
        </w:drawing>
      </w:r>
    </w:p>
    <w:p w14:paraId="2CBE7B66" w14:textId="133B133F" w:rsidR="00F60575" w:rsidRPr="00AA64D4" w:rsidRDefault="00F60575" w:rsidP="00F60575">
      <w:pPr>
        <w:pStyle w:val="Caption"/>
      </w:pPr>
      <w:bookmarkStart w:id="449" w:name="_Ref526802936"/>
      <w:bookmarkStart w:id="450" w:name="_Toc5629958"/>
      <w:r w:rsidRPr="004B54B1">
        <w:t xml:space="preserve">Figure </w:t>
      </w:r>
      <w:r w:rsidR="004B54B1">
        <w:fldChar w:fldCharType="begin"/>
      </w:r>
      <w:r w:rsidR="004B54B1">
        <w:instrText xml:space="preserve"> STYLEREF 1 \s </w:instrText>
      </w:r>
      <w:r w:rsidR="004B54B1">
        <w:fldChar w:fldCharType="separate"/>
      </w:r>
      <w:r w:rsidR="004B54B1">
        <w:rPr>
          <w:noProof/>
        </w:rPr>
        <w:t>7</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14</w:t>
      </w:r>
      <w:r w:rsidR="004B54B1">
        <w:fldChar w:fldCharType="end"/>
      </w:r>
      <w:bookmarkEnd w:id="449"/>
      <w:r w:rsidRPr="004B54B1">
        <w:t>.</w:t>
      </w:r>
      <w:r w:rsidRPr="001E0245">
        <w:t xml:space="preserve"> </w:t>
      </w:r>
      <w:r w:rsidRPr="004F45E8">
        <w:t xml:space="preserve">Histograms showing the distribution of the </w:t>
      </w:r>
      <w:r>
        <w:t xml:space="preserve">average </w:t>
      </w:r>
      <w:r w:rsidRPr="004F45E8">
        <w:t xml:space="preserve">probability of occurrence of movement </w:t>
      </w:r>
      <w:r>
        <w:t xml:space="preserve">for each tagged fish, </w:t>
      </w:r>
      <w:r w:rsidRPr="004F45E8">
        <w:t>under different flow and temperature conditions</w:t>
      </w:r>
      <w:r>
        <w:t>, across all four years</w:t>
      </w:r>
      <w:r w:rsidRPr="004F45E8">
        <w:t>.</w:t>
      </w:r>
      <w:bookmarkEnd w:id="450"/>
    </w:p>
    <w:p w14:paraId="2290B57F" w14:textId="77777777" w:rsidR="00F60575" w:rsidRPr="00702E7B" w:rsidRDefault="00F60575" w:rsidP="00F60575">
      <w:pPr>
        <w:pStyle w:val="Heading2"/>
      </w:pPr>
      <w:bookmarkStart w:id="451" w:name="_Toc529424314"/>
      <w:r>
        <w:t>Discussion</w:t>
      </w:r>
      <w:bookmarkEnd w:id="451"/>
    </w:p>
    <w:p w14:paraId="248FA0E1" w14:textId="6EE1F701" w:rsidR="00F60575" w:rsidRDefault="00F60575" w:rsidP="00F60575">
      <w:pPr>
        <w:pStyle w:val="Para0"/>
      </w:pPr>
      <w:r>
        <w:t>The lower Goulburn River supports several species of conservation significance, including the nationally threatened silver perch, Murray cod and trout cod.</w:t>
      </w:r>
      <w:r w:rsidRPr="00163578">
        <w:t xml:space="preserve"> </w:t>
      </w:r>
      <w:r>
        <w:t>An important finding of the recent surveys was the confirmation that breeding populations of trout cod still exist within the lower Goulburn River.</w:t>
      </w:r>
      <w:r w:rsidRPr="00853426">
        <w:t xml:space="preserve"> </w:t>
      </w:r>
      <w:r>
        <w:t xml:space="preserve">Although adult trout cod have not been collected in the annual surveys in the last two years, trout cod larvae were collected at three sites (Pyke Road, McCoys Bridge and Yambuna) in 2017, implying that adults must be present. </w:t>
      </w:r>
      <w:r w:rsidRPr="00AA1B6E">
        <w:t xml:space="preserve">This </w:t>
      </w:r>
      <w:r w:rsidRPr="009B54CB">
        <w:t>collection represents the first record of trout cod larvae in the lower Goulburn River in the four surveys of LTIM Project and in drift surveys since 2008</w:t>
      </w:r>
      <w:r w:rsidR="009B54CB">
        <w:t xml:space="preserve"> </w:t>
      </w:r>
      <w:r w:rsidR="009B54CB">
        <w:fldChar w:fldCharType="begin"/>
      </w:r>
      <w:r w:rsidR="009B54CB">
        <w:instrText xml:space="preserve"> ADDIN EN.CITE &lt;EndNote&gt;&lt;Cite&gt;&lt;Author&gt;Koster&lt;/Author&gt;&lt;Year&gt;2012&lt;/Year&gt;&lt;RecNum&gt;16&lt;/RecNum&gt;&lt;DisplayText&gt;(Koster et al. 2012)&lt;/DisplayText&gt;&lt;record&gt;&lt;rec-number&gt;16&lt;/rec-number&gt;&lt;foreign-keys&gt;&lt;key app="EN" db-id="2e2zvev90esr99ezpda5edxa09sst9zd5xax" timestamp="1509239730"&gt;16&lt;/key&gt;&lt;/foreign-keys&gt;&lt;ref-type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Environment&lt;/publisher&gt;&lt;urls&gt;&lt;/urls&gt;&lt;/record&gt;&lt;/Cite&gt;&lt;/EndNote&gt;</w:instrText>
      </w:r>
      <w:r w:rsidR="009B54CB">
        <w:fldChar w:fldCharType="separate"/>
      </w:r>
      <w:r w:rsidR="009B54CB">
        <w:rPr>
          <w:noProof/>
        </w:rPr>
        <w:t>(</w:t>
      </w:r>
      <w:hyperlink w:anchor="_ENREF_22" w:tooltip="Koster, 2012 #16" w:history="1">
        <w:r w:rsidR="006A5601">
          <w:rPr>
            <w:noProof/>
          </w:rPr>
          <w:t>Koster et al. 2012</w:t>
        </w:r>
      </w:hyperlink>
      <w:r w:rsidR="009B54CB">
        <w:rPr>
          <w:noProof/>
        </w:rPr>
        <w:t>)</w:t>
      </w:r>
      <w:r w:rsidR="009B54CB">
        <w:fldChar w:fldCharType="end"/>
      </w:r>
      <w:r w:rsidRPr="009B54CB">
        <w:t xml:space="preserve">. Trout cod are most common in upstream reaches near Murchison </w:t>
      </w:r>
      <w:r w:rsidRPr="009B54CB">
        <w:fldChar w:fldCharType="begin"/>
      </w:r>
      <w:r w:rsidR="009B54CB">
        <w:instrText xml:space="preserve"> ADDIN EN.CITE &lt;EndNote&gt;&lt;Cite&gt;&lt;Author&gt;Koster&lt;/Author&gt;&lt;Year&gt;2012&lt;/Year&gt;&lt;RecNum&gt;16&lt;/RecNum&gt;&lt;DisplayText&gt;(Koster et al. 2012, Tonkin et al. 2017a)&lt;/DisplayText&gt;&lt;record&gt;&lt;rec-number&gt;16&lt;/rec-number&gt;&lt;foreign-keys&gt;&lt;key app="EN" db-id="2e2zvev90esr99ezpda5edxa09sst9zd5xax" timestamp="1509239730"&gt;16&lt;/key&gt;&lt;/foreign-keys&gt;&lt;ref-type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Environment&lt;/publisher&gt;&lt;urls&gt;&lt;/urls&gt;&lt;/record&gt;&lt;/Cite&gt;&lt;Cite&gt;&lt;Author&gt;Tonkin&lt;/Author&gt;&lt;Year&gt;2017&lt;/Year&gt;&lt;RecNum&gt;1009&lt;/RecNum&gt;&lt;record&gt;&lt;rec-number&gt;1009&lt;/rec-number&gt;&lt;foreign-keys&gt;&lt;key app="EN" db-id="da0229afqdvvwje2w5f55ttutswzv2dr0z55" timestamp="1531092685"&gt;1009&lt;/key&gt;&lt;/foreign-keys&gt;&lt;ref-type name="Journal Article"&gt;17&lt;/ref-type&gt;&lt;contributors&gt;&lt;authors&gt;&lt;author&gt;Zeb Tonkin&lt;/author&gt;&lt;author&gt;Matthew Jones&lt;/author&gt;&lt;author&gt;Wayne Koster&lt;/author&gt;&lt;author&gt;Justin O’Connor&lt;/author&gt;&lt;author&gt;Kasey Stamation&lt;/author&gt;&lt;author&gt;Adrian Kitchingman&lt;/author&gt;&lt;author&gt;David Dawson&lt;/author&gt;&lt;author&gt;Graeme Hackett&lt;/author&gt;&lt;author&gt;Ivor Stuart&lt;/author&gt;&lt;author&gt;Justin O’Mahony&lt;/author&gt;&lt;author&gt;Joanne Kearns&lt;/author&gt;&lt;author&gt;Jarod Lyon&lt;/author&gt;&lt;/authors&gt;&lt;/contributors&gt;&lt;titles&gt;&lt;title&gt;VEFMAP Stage 6: Monitoring fish response to environmental flow delivery in northern Victorian rivers, 2016/17. Arthur Rylah Institute for Environmental Research, Department of Environment, Land, Water and Planning. Heidelberg, Victoria&lt;/title&gt;&lt;/titles&gt;&lt;dates&gt;&lt;year&gt;2017&lt;/year&gt;&lt;/dates&gt;&lt;urls&gt;&lt;/urls&gt;&lt;/record&gt;&lt;/Cite&gt;&lt;/EndNote&gt;</w:instrText>
      </w:r>
      <w:r w:rsidRPr="009B54CB">
        <w:fldChar w:fldCharType="separate"/>
      </w:r>
      <w:r w:rsidR="009B54CB">
        <w:rPr>
          <w:noProof/>
        </w:rPr>
        <w:t>(</w:t>
      </w:r>
      <w:hyperlink w:anchor="_ENREF_22" w:tooltip="Koster, 2012 #16" w:history="1">
        <w:r w:rsidR="006A5601">
          <w:rPr>
            <w:noProof/>
          </w:rPr>
          <w:t>Koster et al. 2012</w:t>
        </w:r>
      </w:hyperlink>
      <w:r w:rsidR="009B54CB">
        <w:rPr>
          <w:noProof/>
        </w:rPr>
        <w:t xml:space="preserve">, </w:t>
      </w:r>
      <w:hyperlink w:anchor="_ENREF_38" w:tooltip="Tonkin, 2017 #1009" w:history="1">
        <w:r w:rsidR="006A5601">
          <w:rPr>
            <w:noProof/>
          </w:rPr>
          <w:t>Tonkin et al. 2017a</w:t>
        </w:r>
      </w:hyperlink>
      <w:r w:rsidR="009B54CB">
        <w:rPr>
          <w:noProof/>
        </w:rPr>
        <w:t>)</w:t>
      </w:r>
      <w:r w:rsidRPr="009B54CB">
        <w:fldChar w:fldCharType="end"/>
      </w:r>
      <w:r w:rsidRPr="009B54CB">
        <w:t>. The collection</w:t>
      </w:r>
      <w:r>
        <w:t xml:space="preserve"> of trout cod larvae in 2017 could </w:t>
      </w:r>
      <w:r w:rsidRPr="005B0C72">
        <w:t xml:space="preserve">indicate a recent range expansion, </w:t>
      </w:r>
      <w:r>
        <w:t>notwithstanding</w:t>
      </w:r>
      <w:r w:rsidRPr="005B0C72">
        <w:t xml:space="preserve"> trout cod </w:t>
      </w:r>
      <w:r w:rsidRPr="007E4A12">
        <w:t>were</w:t>
      </w:r>
      <w:r w:rsidRPr="005B0C72">
        <w:t xml:space="preserve"> not recorded in the </w:t>
      </w:r>
      <w:r>
        <w:t xml:space="preserve">annual surveys in the </w:t>
      </w:r>
      <w:r w:rsidRPr="005B0C72">
        <w:t xml:space="preserve">last two years (2017 or 2018). </w:t>
      </w:r>
      <w:r w:rsidRPr="00A32000">
        <w:t xml:space="preserve">It is also possible that trout cod larvae have drifted downstream from upstream reaches (e.g. Murchison). </w:t>
      </w:r>
      <w:r>
        <w:t>T</w:t>
      </w:r>
      <w:r w:rsidRPr="005B0C72">
        <w:t>argeted monitoring would be valuable to establish the spatial distribution of trout cod in the lower Goulburn River.</w:t>
      </w:r>
    </w:p>
    <w:p w14:paraId="351BA61D" w14:textId="0BCCCC4A" w:rsidR="00F60575" w:rsidRDefault="00F60575" w:rsidP="009B54CB">
      <w:pPr>
        <w:pStyle w:val="Para0"/>
      </w:pPr>
      <w:bookmarkStart w:id="452" w:name="_Hlk518912204"/>
      <w:r w:rsidRPr="009B54CB">
        <w:t xml:space="preserve">Murray cod abundance decreased in 2017 following a hypoxic blackwater event in January 2017 as a result of debris-rich run-off from tributaries (e.g. Castle and Seven Creeks) that entered the Goulburn River near Shepparton. The decline in 2017 was most evident at Zeerust near Shepparton. Decreases in Murray cod abundance were also observed in other LTIM Selected Areas (e.g. Edward-Wakool, Lachlan). Several other fish kills have also occurred in </w:t>
      </w:r>
      <w:r w:rsidR="002E3FB1">
        <w:t xml:space="preserve">the past in </w:t>
      </w:r>
      <w:r w:rsidRPr="009B54CB">
        <w:t xml:space="preserve">lower Goulburn River, with a large kill occurring in 1984 </w:t>
      </w:r>
      <w:r w:rsidRPr="009B54CB">
        <w:fldChar w:fldCharType="begin"/>
      </w:r>
      <w:r w:rsidRPr="009B54CB">
        <w:instrText xml:space="preserve"> ADDIN EN.CITE &lt;EndNote&gt;&lt;Cite&gt;&lt;Author&gt;Anderson&lt;/Author&gt;&lt;Year&gt;1988&lt;/Year&gt;&lt;RecNum&gt;193&lt;/RecNum&gt;&lt;DisplayText&gt;(Anderson and Morison 1988)&lt;/DisplayText&gt;&lt;record&gt;&lt;rec-number&gt;193&lt;/rec-number&gt;&lt;foreign-keys&gt;&lt;key app="EN" db-id="da0229afqdvvwje2w5f55ttutswzv2dr0z55" timestamp="0"&gt;193&lt;/key&gt;&lt;/foreign-keys&gt;&lt;ref-type name="Report"&gt;27&lt;/ref-type&gt;&lt;contributors&gt;&lt;authors&gt;&lt;author&gt;Anderson, J.R.&lt;/author&gt;&lt;author&gt;Morison, A.K.&lt;/author&gt;&lt;/authors&gt;&lt;/contributors&gt;&lt;titles&gt;&lt;title&gt;A study of the native fish habitat in the Goulburn River, Shepparton – Impact of a proposal to operate a paddle-streamer. Arthur Rylah Institute for Environmental Research Technical Report Series No. 68&lt;/title&gt;&lt;/titles&gt;&lt;pages&gt;99&lt;/pages&gt;&lt;dates&gt;&lt;year&gt;1988&lt;/year&gt;&lt;/dates&gt;&lt;pub-location&gt;Victoria&lt;/pub-location&gt;&lt;publisher&gt;Department of Conservation, Forests and Lands, Fisheries Division&lt;/publisher&gt;&lt;urls&gt;&lt;/urls&gt;&lt;/record&gt;&lt;/Cite&gt;&lt;/EndNote&gt;</w:instrText>
      </w:r>
      <w:r w:rsidRPr="009B54CB">
        <w:fldChar w:fldCharType="separate"/>
      </w:r>
      <w:r w:rsidRPr="009B54CB">
        <w:rPr>
          <w:noProof/>
        </w:rPr>
        <w:t>(</w:t>
      </w:r>
      <w:hyperlink w:anchor="_ENREF_1" w:tooltip="Anderson, 1988 #193" w:history="1">
        <w:r w:rsidR="006A5601" w:rsidRPr="009B54CB">
          <w:rPr>
            <w:noProof/>
          </w:rPr>
          <w:t>Anderson and Morison 1988</w:t>
        </w:r>
      </w:hyperlink>
      <w:r w:rsidRPr="009B54CB">
        <w:rPr>
          <w:noProof/>
        </w:rPr>
        <w:t>)</w:t>
      </w:r>
      <w:r w:rsidRPr="009B54CB">
        <w:fldChar w:fldCharType="end"/>
      </w:r>
      <w:r w:rsidRPr="009B54CB">
        <w:t xml:space="preserve"> and more recent kills occurring in 2004 and 2010 </w:t>
      </w:r>
      <w:r w:rsidRPr="009B54CB">
        <w:fldChar w:fldCharType="begin"/>
      </w:r>
      <w:r w:rsidR="009B54CB" w:rsidRPr="009B54CB">
        <w:instrText xml:space="preserve"> ADDIN EN.CITE &lt;EndNote&gt;&lt;Cite&gt;&lt;Author&gt;Koster&lt;/Author&gt;&lt;Year&gt;2012&lt;/Year&gt;&lt;RecNum&gt;16&lt;/RecNum&gt;&lt;DisplayText&gt;(Koster et al. 2012)&lt;/DisplayText&gt;&lt;record&gt;&lt;rec-number&gt;16&lt;/rec-number&gt;&lt;foreign-keys&gt;&lt;key app="EN" db-id="2e2zvev90esr99ezpda5edxa09sst9zd5xax" timestamp="1509239730"&gt;16&lt;/key&gt;&lt;/foreign-keys&gt;&lt;ref-type name="Report"&gt;27&lt;/ref-type&gt;&lt;contributors&gt;&lt;authors&gt;&lt;author&gt;Koster, W.&lt;/author&gt;&lt;author&gt;Crook, D.&lt;/author&gt;&lt;author&gt;Dawson,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Client Report, Department of Sustainability and Environment&lt;/publisher&gt;&lt;urls&gt;&lt;/urls&gt;&lt;/record&gt;&lt;/Cite&gt;&lt;/EndNote&gt;</w:instrText>
      </w:r>
      <w:r w:rsidRPr="009B54CB">
        <w:fldChar w:fldCharType="separate"/>
      </w:r>
      <w:r w:rsidR="009B54CB" w:rsidRPr="009B54CB">
        <w:rPr>
          <w:noProof/>
        </w:rPr>
        <w:t>(</w:t>
      </w:r>
      <w:hyperlink w:anchor="_ENREF_22" w:tooltip="Koster, 2012 #16" w:history="1">
        <w:r w:rsidR="006A5601" w:rsidRPr="009B54CB">
          <w:rPr>
            <w:noProof/>
          </w:rPr>
          <w:t>Koster et al. 2012</w:t>
        </w:r>
      </w:hyperlink>
      <w:r w:rsidR="009B54CB" w:rsidRPr="009B54CB">
        <w:rPr>
          <w:noProof/>
        </w:rPr>
        <w:t>)</w:t>
      </w:r>
      <w:r w:rsidRPr="009B54CB">
        <w:fldChar w:fldCharType="end"/>
      </w:r>
      <w:r w:rsidRPr="009B54CB">
        <w:t xml:space="preserve">. It is possible that some Murray cod emigrated from the Goulburn River to avoid the adverse water quality in January 2017 </w:t>
      </w:r>
      <w:r w:rsidRPr="009B54CB">
        <w:fldChar w:fldCharType="begin">
          <w:fldData xml:space="preserve">PEVuZE5vdGU+PENpdGU+PEF1dGhvcj5MZWlnaDwvQXV0aG9yPjxZZWFyPjIwMTM8L1llYXI+PFJl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</w:fldData>
        </w:fldChar>
      </w:r>
      <w:r w:rsidRPr="00C85CE9">
        <w:instrText xml:space="preserve"> ADDIN EN.CITE </w:instrText>
      </w:r>
      <w:r w:rsidRPr="00C85CE9">
        <w:fldChar w:fldCharType="begin">
          <w:fldData xml:space="preserve">PEVuZE5vdGU+PENpdGU+PEF1dGhvcj5MZWlnaDwvQXV0aG9yPjxZZWFyPjIwMTM8L1llYXI+PFJl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</w:fldData>
        </w:fldChar>
      </w:r>
      <w:r w:rsidRPr="00C85CE9">
        <w:instrText xml:space="preserve"> ADDIN EN.CITE.DATA </w:instrText>
      </w:r>
      <w:r w:rsidRPr="00C85CE9">
        <w:fldChar w:fldCharType="end"/>
      </w:r>
      <w:r w:rsidRPr="009B54CB">
        <w:fldChar w:fldCharType="separate"/>
      </w:r>
      <w:r w:rsidRPr="009B54CB">
        <w:t xml:space="preserve">(see for example </w:t>
      </w:r>
      <w:hyperlink w:anchor="_ENREF_24" w:tooltip="Leigh, 2013 #1010" w:history="1">
        <w:r w:rsidR="006A5601" w:rsidRPr="009B54CB">
          <w:t>Leigh and Zampatti 2013</w:t>
        </w:r>
      </w:hyperlink>
      <w:r w:rsidRPr="009B54CB">
        <w:t xml:space="preserve">, </w:t>
      </w:r>
      <w:hyperlink w:anchor="_ENREF_39" w:tooltip="Tonkin, 2017 #1011" w:history="1">
        <w:r w:rsidR="006A5601" w:rsidRPr="009B54CB">
          <w:t>Tonkin et al. 2017b</w:t>
        </w:r>
      </w:hyperlink>
      <w:r w:rsidRPr="009B54CB">
        <w:t>)</w:t>
      </w:r>
      <w:r w:rsidRPr="009B54CB">
        <w:fldChar w:fldCharType="end"/>
      </w:r>
      <w:r w:rsidR="009B54CB" w:rsidRPr="009B54CB">
        <w:t xml:space="preserve">. </w:t>
      </w:r>
      <w:r w:rsidRPr="009B54CB">
        <w:t>Murray cod abundance in the lower Goulburn River remained suppressed in 2018, and indeed declined further compared to 2017. The decline in numbers of Murray cod in 2018 was more widespread throughout the Goulburn River. This may have resulted from reduced sampling efficiency associated with elevated flows due to inter-valley-transfers throughout autumn 2018. Supporting this hypothesis, the abundance in samples of numerous other species such as silver perch, Murray River rainbowfish, Australian smelt, carp gudgeon, carp and eastern gambusia was also reduced in 2018. Future data analyses should incorporate approaches to lessen potential error that might result from changes in capture probabilities</w:t>
      </w:r>
      <w:r w:rsidR="009B54CB" w:rsidRPr="009B54CB">
        <w:t xml:space="preserve"> </w:t>
      </w:r>
      <w:r w:rsidR="009B54CB">
        <w:fldChar w:fldCharType="begin"/>
      </w:r>
      <w:r w:rsidR="009B54CB">
        <w:instrText xml:space="preserve"> ADDIN EN.CITE &lt;EndNote&gt;&lt;Cite&gt;&lt;Author&gt;Lyon&lt;/Author&gt;&lt;Year&gt;2014&lt;/Year&gt;&lt;RecNum&gt;1012&lt;/RecNum&gt;&lt;DisplayText&gt;(Lyon et al. 2014)&lt;/DisplayText&gt;&lt;record&gt;&lt;rec-number&gt;1012&lt;/rec-number&gt;&lt;foreign-keys&gt;&lt;key app="EN" db-id="da0229afqdvvwje2w5f55ttutswzv2dr0z55" timestamp="1531444196"&gt;1012&lt;/key&gt;&lt;/foreign-keys&gt;&lt;ref-type name="Journal Article"&gt;17&lt;/ref-type&gt;&lt;contributors&gt;&lt;authors&gt;&lt;author&gt;Lyon, Jarod P.&lt;/author&gt;&lt;author&gt;Bird, Tomas&lt;/author&gt;&lt;author&gt;Nicol, Simon&lt;/author&gt;&lt;author&gt;Kearns, Joanne&lt;/author&gt;&lt;author&gt;O’Mahony, Justin&lt;/author&gt;&lt;author&gt;Todd, Charles R.&lt;/author&gt;&lt;author&gt;Cowx, Ian G.&lt;/author&gt;&lt;author&gt;Bradshaw, Corey J. A.&lt;/author&gt;&lt;/authors&gt;&lt;/contributors&gt;&lt;titles&gt;&lt;title&gt;Efficiency of electrofishing in turbid lowland rivers: implications for measuring temporal change in fish populations&lt;/title&gt;&lt;secondary-title&gt;Canadian Journal of Fisheries and Aquatic Sciences&lt;/secondary-title&gt;&lt;/titles&gt;&lt;periodical&gt;&lt;full-title&gt;Canadian Journal of Fisheries and Aquatic Sciences&lt;/full-title&gt;&lt;/periodical&gt;&lt;pages&gt;878-886&lt;/pages&gt;&lt;volume&gt;71&lt;/volume&gt;&lt;number&gt;6&lt;/number&gt;&lt;dates&gt;&lt;year&gt;2014&lt;/year&gt;&lt;pub-dates&gt;&lt;date&gt;2014/06/01&lt;/date&gt;&lt;/pub-dates&gt;&lt;/dates&gt;&lt;publisher&gt;NRC Research Press&lt;/publisher&gt;&lt;isbn&gt;0706-652X&lt;/isbn&gt;&lt;urls&gt;&lt;related-urls&gt;&lt;url&gt;https://doi.org/10.1139/cjfas-2013-0287&lt;/url&gt;&lt;/related-urls&gt;&lt;/urls&gt;&lt;electronic-resource-num&gt;10.1139/cjfas-2013-0287&lt;/electronic-resource-num&gt;&lt;access-date&gt;2018/07/12&lt;/access-date&gt;&lt;/record&gt;&lt;/Cite&gt;&lt;/EndNote&gt;</w:instrText>
      </w:r>
      <w:r w:rsidR="009B54CB">
        <w:fldChar w:fldCharType="separate"/>
      </w:r>
      <w:r w:rsidR="009B54CB">
        <w:rPr>
          <w:noProof/>
        </w:rPr>
        <w:t>(</w:t>
      </w:r>
      <w:hyperlink w:anchor="_ENREF_26" w:tooltip="Lyon, 2014 #1012" w:history="1">
        <w:r w:rsidR="006A5601">
          <w:rPr>
            <w:noProof/>
          </w:rPr>
          <w:t>Lyon et al. 2014</w:t>
        </w:r>
      </w:hyperlink>
      <w:r w:rsidR="009B54CB">
        <w:rPr>
          <w:noProof/>
        </w:rPr>
        <w:t>)</w:t>
      </w:r>
      <w:r w:rsidR="009B54CB">
        <w:fldChar w:fldCharType="end"/>
      </w:r>
      <w:r w:rsidRPr="009B54CB">
        <w:t>.</w:t>
      </w:r>
    </w:p>
    <w:p w14:paraId="00C0803A" w14:textId="15A65A0A" w:rsidR="00F60575" w:rsidRPr="009B54CB" w:rsidRDefault="00F60575" w:rsidP="009B54CB">
      <w:pPr>
        <w:pStyle w:val="Para0"/>
      </w:pPr>
      <w:r w:rsidRPr="009B54CB">
        <w:t xml:space="preserve">Silver perch abundance increased considerably in the Goulburn River in 2017. Silver perch abundance increases were also observed in the nearby Campaspe River in 2017 </w:t>
      </w:r>
      <w:r w:rsidRPr="009B54CB">
        <w:fldChar w:fldCharType="begin"/>
      </w:r>
      <w:r w:rsidRPr="009B54CB">
        <w:instrText xml:space="preserve"> ADDIN EN.CITE &lt;EndNote&gt;&lt;Cite&gt;&lt;Author&gt;Tonkin&lt;/Author&gt;&lt;Year&gt;2017&lt;/Year&gt;&lt;RecNum&gt;1009&lt;/RecNum&gt;&lt;DisplayText&gt;(Tonkin et al. 2017a)&lt;/DisplayText&gt;&lt;record&gt;&lt;rec-number&gt;1009&lt;/rec-number&gt;&lt;foreign-keys&gt;&lt;key app="EN" db-id="da0229afqdvvwje2w5f55ttutswzv2dr0z55" timestamp="1531092685"&gt;1009&lt;/key&gt;&lt;/foreign-keys&gt;&lt;ref-type name="Journal Article"&gt;17&lt;/ref-type&gt;&lt;contributors&gt;&lt;authors&gt;&lt;author&gt;Zeb Tonkin&lt;/author&gt;&lt;author&gt;Matthew Jones&lt;/author&gt;&lt;author&gt;Wayne Koster&lt;/author&gt;&lt;author&gt;Justin O’Connor&lt;/author&gt;&lt;author&gt;Kasey Stamation&lt;/author&gt;&lt;author&gt;Adrian Kitchingman&lt;/author&gt;&lt;author&gt;David Dawson&lt;/author&gt;&lt;author&gt;Graeme Hackett&lt;/author&gt;&lt;author&gt;Ivor Stuart&lt;/author&gt;&lt;author&gt;Justin O’Mahony&lt;/author&gt;&lt;author&gt;Joanne Kearns&lt;/author&gt;&lt;author&gt;Jarod Lyon&lt;/author&gt;&lt;/authors&gt;&lt;/contributors&gt;&lt;titles&gt;&lt;title&gt;VEFMAP Stage 6: Monitoring fish response to environmental flow delivery in northern Victorian rivers, 2016/17. Arthur Rylah Institute for Environmental Research, Department of Environment, Land, Water and Planning. Heidelberg, Victoria&lt;/title&gt;&lt;/titles&gt;&lt;dates&gt;&lt;year&gt;2017&lt;/year&gt;&lt;/dates&gt;&lt;urls&gt;&lt;/urls&gt;&lt;/record&gt;&lt;/Cite&gt;&lt;/EndNote&gt;</w:instrText>
      </w:r>
      <w:r w:rsidRPr="009B54CB">
        <w:fldChar w:fldCharType="separate"/>
      </w:r>
      <w:r w:rsidRPr="009B54CB">
        <w:t>(</w:t>
      </w:r>
      <w:hyperlink w:anchor="_ENREF_38" w:tooltip="Tonkin, 2017 #1009" w:history="1">
        <w:r w:rsidR="006A5601" w:rsidRPr="009B54CB">
          <w:t>Tonkin et al. 2017a</w:t>
        </w:r>
      </w:hyperlink>
      <w:r w:rsidRPr="009B54CB">
        <w:t>)</w:t>
      </w:r>
      <w:r w:rsidRPr="009B54CB">
        <w:fldChar w:fldCharType="end"/>
      </w:r>
      <w:r w:rsidRPr="009B54CB">
        <w:t xml:space="preserve">. High flows in late 2016–early 2017, including an autumn fresh environmental flow release in 2017, may have promoted immigration of silver perch into these rivers. As part of an MDBA/VEFMAP project, silver perch tagged in the Murray River at Torrumbarry Weir were detected moving upstream and into the Goulburn River in autumn 2017 coinciding with an autumn fresh </w:t>
      </w:r>
      <w:r w:rsidRPr="009B54CB">
        <w:fldChar w:fldCharType="begin"/>
      </w:r>
      <w:r w:rsidRPr="009B54CB">
        <w:instrText xml:space="preserve"> ADDIN EN.CITE &lt;EndNote&gt;&lt;Cite&gt;&lt;Author&gt;Tonkin&lt;/Author&gt;&lt;Year&gt;2017&lt;/Year&gt;&lt;RecNum&gt;1009&lt;/RecNum&gt;&lt;DisplayText&gt;(Tonkin et al. 2017a)&lt;/DisplayText&gt;&lt;record&gt;&lt;rec-number&gt;1009&lt;/rec-number&gt;&lt;foreign-keys&gt;&lt;key app="EN" db-id="da0229afqdvvwje2w5f55ttutswzv2dr0z55" timestamp="1531092685"&gt;1009&lt;/key&gt;&lt;/foreign-keys&gt;&lt;ref-type name="Journal Article"&gt;17&lt;/ref-type&gt;&lt;contributors&gt;&lt;authors&gt;&lt;author&gt;Zeb Tonkin&lt;/author&gt;&lt;author&gt;Matthew Jones&lt;/author&gt;&lt;author&gt;Wayne Koster&lt;/author&gt;&lt;author&gt;Justin O’Connor&lt;/author&gt;&lt;author&gt;Kasey Stamation&lt;/author&gt;&lt;author&gt;Adrian Kitchingman&lt;/author&gt;&lt;author&gt;David Dawson&lt;/author&gt;&lt;author&gt;Graeme Hackett&lt;/author&gt;&lt;author&gt;Ivor Stuart&lt;/author&gt;&lt;author&gt;Justin O’Mahony&lt;/author&gt;&lt;author&gt;Joanne Kearns&lt;/author&gt;&lt;author&gt;Jarod Lyon&lt;/author&gt;&lt;/authors&gt;&lt;/contributors&gt;&lt;titles&gt;&lt;title&gt;VEFMAP Stage 6: Monitoring fish response to environmental flow delivery in northern Victorian rivers, 2016/17. Arthur Rylah Institute for Environmental Research, Department of Environment, Land, Water and Planning. Heidelberg, Victoria&lt;/title&gt;&lt;/titles&gt;&lt;dates&gt;&lt;year&gt;2017&lt;/year&gt;&lt;/dates&gt;&lt;urls&gt;&lt;/urls&gt;&lt;/record&gt;&lt;/Cite&gt;&lt;/EndNote&gt;</w:instrText>
      </w:r>
      <w:r w:rsidRPr="009B54CB">
        <w:fldChar w:fldCharType="separate"/>
      </w:r>
      <w:r w:rsidRPr="009B54CB">
        <w:t>(</w:t>
      </w:r>
      <w:hyperlink w:anchor="_ENREF_38" w:tooltip="Tonkin, 2017 #1009" w:history="1">
        <w:r w:rsidR="006A5601" w:rsidRPr="009B54CB">
          <w:t>Tonkin et al. 2017a</w:t>
        </w:r>
      </w:hyperlink>
      <w:r w:rsidRPr="009B54CB">
        <w:t>)</w:t>
      </w:r>
      <w:r w:rsidRPr="009B54CB">
        <w:fldChar w:fldCharType="end"/>
      </w:r>
      <w:r w:rsidRPr="009B54CB">
        <w:t xml:space="preserve">. Silver perch abundance in 2018 declined. Silver Perch are a highly mobile species </w:t>
      </w:r>
      <w:r w:rsidRPr="009B54CB">
        <w:fldChar w:fldCharType="begin">
          <w:fldData xml:space="preserve">PEVuZE5vdGU+PENpdGU+PEF1dGhvcj5NYWxsZW4tQ29vcGVyPC9BdXRob3I+PFllYXI+MTk5Njwv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</w:fldData>
        </w:fldChar>
      </w:r>
      <w:r w:rsidRPr="00C85CE9">
        <w:instrText xml:space="preserve"> ADDIN EN.CITE </w:instrText>
      </w:r>
      <w:r w:rsidRPr="00C85CE9">
        <w:fldChar w:fldCharType="begin">
          <w:fldData xml:space="preserve">PEVuZE5vdGU+PENpdGU+PEF1dGhvcj5NYWxsZW4tQ29vcGVyPC9BdXRob3I+PFllYXI+MTk5Njwv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</w:fldData>
        </w:fldChar>
      </w:r>
      <w:r w:rsidRPr="00C85CE9">
        <w:instrText xml:space="preserve"> ADDIN EN.CITE.DATA </w:instrText>
      </w:r>
      <w:r w:rsidRPr="00C85CE9">
        <w:fldChar w:fldCharType="end"/>
      </w:r>
      <w:r w:rsidRPr="009B54CB">
        <w:fldChar w:fldCharType="separate"/>
      </w:r>
      <w:r w:rsidRPr="009B54CB">
        <w:t>(</w:t>
      </w:r>
      <w:hyperlink w:anchor="_ENREF_27" w:tooltip="Mallen-Cooper, 1996 #225" w:history="1">
        <w:r w:rsidR="006A5601" w:rsidRPr="009B54CB">
          <w:t>Mallen-Cooper et al. 1996</w:t>
        </w:r>
      </w:hyperlink>
      <w:r w:rsidRPr="009B54CB">
        <w:t xml:space="preserve">, </w:t>
      </w:r>
      <w:hyperlink w:anchor="_ENREF_40" w:tooltip="Tonkin, 2017 #917" w:history="1">
        <w:r w:rsidR="006A5601" w:rsidRPr="009B54CB">
          <w:t>Tonkin et al. 2017c</w:t>
        </w:r>
      </w:hyperlink>
      <w:r w:rsidRPr="009B54CB">
        <w:t>)</w:t>
      </w:r>
      <w:r w:rsidRPr="009B54CB">
        <w:fldChar w:fldCharType="end"/>
      </w:r>
      <w:r w:rsidRPr="009B54CB">
        <w:t xml:space="preserve">. Indeed the tagging study showed that some silver perch returned to the Murray River, usually as flows in the Goulburn River receded </w:t>
      </w:r>
      <w:r w:rsidRPr="009B54CB">
        <w:fldChar w:fldCharType="begin"/>
      </w:r>
      <w:r w:rsidRPr="009B54CB">
        <w:instrText xml:space="preserve"> ADDIN EN.CITE &lt;EndNote&gt;&lt;Cite&gt;&lt;Author&gt;Tonkin&lt;/Author&gt;&lt;Year&gt;2017&lt;/Year&gt;&lt;RecNum&gt;1009&lt;/RecNum&gt;&lt;DisplayText&gt;(Tonkin et al. 2017a)&lt;/DisplayText&gt;&lt;record&gt;&lt;rec-number&gt;1009&lt;/rec-number&gt;&lt;foreign-keys&gt;&lt;key app="EN" db-id="da0229afqdvvwje2w5f55ttutswzv2dr0z55" timestamp="1531092685"&gt;1009&lt;/key&gt;&lt;/foreign-keys&gt;&lt;ref-type name="Journal Article"&gt;17&lt;/ref-type&gt;&lt;contributors&gt;&lt;authors&gt;&lt;author&gt;Zeb Tonkin&lt;/author&gt;&lt;author&gt;Matthew Jones&lt;/author&gt;&lt;author&gt;Wayne Koster&lt;/author&gt;&lt;author&gt;Justin O’Connor&lt;/author&gt;&lt;author&gt;Kasey Stamation&lt;/author&gt;&lt;author&gt;Adrian Kitchingman&lt;/author&gt;&lt;author&gt;David Dawson&lt;/author&gt;&lt;author&gt;Graeme Hackett&lt;/author&gt;&lt;author&gt;Ivor Stuart&lt;/author&gt;&lt;author&gt;Justin O’Mahony&lt;/author&gt;&lt;author&gt;Joanne Kearns&lt;/author&gt;&lt;author&gt;Jarod Lyon&lt;/author&gt;&lt;/authors&gt;&lt;/contributors&gt;&lt;titles&gt;&lt;title&gt;VEFMAP Stage 6: Monitoring fish response to environmental flow delivery in northern Victorian rivers, 2016/17. Arthur Rylah Institute for Environmental Research, Department of Environment, Land, Water and Planning. Heidelberg, Victoria&lt;/title&gt;&lt;/titles&gt;&lt;dates&gt;&lt;year&gt;2017&lt;/year&gt;&lt;/dates&gt;&lt;urls&gt;&lt;/urls&gt;&lt;/record&gt;&lt;/Cite&gt;&lt;/EndNote&gt;</w:instrText>
      </w:r>
      <w:r w:rsidRPr="009B54CB">
        <w:fldChar w:fldCharType="separate"/>
      </w:r>
      <w:r w:rsidRPr="009B54CB">
        <w:t>(</w:t>
      </w:r>
      <w:hyperlink w:anchor="_ENREF_38" w:tooltip="Tonkin, 2017 #1009" w:history="1">
        <w:r w:rsidR="006A5601" w:rsidRPr="009B54CB">
          <w:t>Tonkin et al. 2017a</w:t>
        </w:r>
      </w:hyperlink>
      <w:r w:rsidRPr="009B54CB">
        <w:t>)</w:t>
      </w:r>
      <w:r w:rsidRPr="009B54CB">
        <w:fldChar w:fldCharType="end"/>
      </w:r>
      <w:r w:rsidRPr="009B54CB">
        <w:t xml:space="preserve">. The reduced abundance of silver perch in 2018 could also be related to reduced sampling efficiency inferred in 2018. Although the increase in silver perch abundance may have been temporary, fish that migrate nonetheless may have had access to increased food availability, which can lead to greater growth and increased fitness </w:t>
      </w:r>
      <w:r w:rsidRPr="009B54CB">
        <w:fldChar w:fldCharType="begin"/>
      </w:r>
      <w:r w:rsidRPr="009B54CB">
        <w:instrText xml:space="preserve"> ADDIN EN.CITE &lt;EndNote&gt;&lt;Cite&gt;&lt;Author&gt;Gillanders&lt;/Author&gt;&lt;Year&gt;2015&lt;/Year&gt;&lt;RecNum&gt;1006&lt;/RecNum&gt;&lt;DisplayText&gt;(Gillanders et al. 2015, Tonkin et al. 2017c)&lt;/DisplayText&gt;&lt;record&gt;&lt;rec-number&gt;1006&lt;/rec-number&gt;&lt;foreign-keys&gt;&lt;key app="EN" db-id="da0229afqdvvwje2w5f55ttutswzv2dr0z55" timestamp="1530830463"&gt;1006&lt;/key&gt;&lt;/foreign-keys&gt;&lt;ref-type name="Journal Article"&gt;17&lt;/ref-type&gt;&lt;contributors&gt;&lt;authors&gt;&lt;author&gt;Gillanders, Bronwyn M.&lt;/author&gt;&lt;author&gt;Izzo, Christopher&lt;/author&gt;&lt;author&gt;Doubleday, Zoë A.&lt;/author&gt;&lt;author&gt;Ye, Qifeng&lt;/author&gt;&lt;/authors&gt;&lt;/contributors&gt;&lt;titles&gt;&lt;title&gt;Partial migration: growth varies between resident and migratory fish&lt;/title&gt;&lt;secondary-title&gt;Biology Letters&lt;/secondary-title&gt;&lt;/titles&gt;&lt;periodical&gt;&lt;full-title&gt;Biology Letters&lt;/full-title&gt;&lt;/periodical&gt;&lt;volume&gt;11&lt;/volume&gt;&lt;number&gt;3&lt;/number&gt;&lt;dates&gt;&lt;year&gt;2015&lt;/year&gt;&lt;/dates&gt;&lt;urls&gt;&lt;related-urls&gt;&lt;url&gt;http://rsbl.royalsocietypublishing.org/content/roybiolett/11/3/20140850.full.pdf&lt;/url&gt;&lt;/related-urls&gt;&lt;/urls&gt;&lt;electronic-resource-num&gt;10.1098/rsbl.2014.0850&lt;/electronic-resource-num&gt;&lt;/record&gt;&lt;/Cite&gt;&lt;Cite&gt;&lt;Author&gt;Tonkin&lt;/Author&gt;&lt;Year&gt;2017&lt;/Year&gt;&lt;RecNum&gt;917&lt;/RecNum&gt;&lt;record&gt;&lt;rec-number&gt;917&lt;/rec-number&gt;&lt;foreign-keys&gt;&lt;key app="EN" db-id="da0229afqdvvwje2w5f55ttutswzv2dr0z55" timestamp="1499400297"&gt;917&lt;/key&gt;&lt;/foreign-keys&gt;&lt;ref-type name="Generic"&gt;13&lt;/ref-type&gt;&lt;contributors&gt;&lt;authors&gt;&lt;author&gt;Zeb Tonkin&lt;/author&gt;&lt;author&gt;Ivor Stuart&lt;/author&gt;&lt;author&gt;Adrian Kitchingman&lt;/author&gt;&lt;author&gt;Mathew Jones&lt;/author&gt;&lt;author&gt;Jason Thiem&lt;/author&gt;&lt;author&gt;Brenton Zampatti&lt;/author&gt;&lt;author&gt;Graeme Hackett&lt;/author&gt;&lt;author&gt;Wayne Koster&lt;/author&gt;&lt;author&gt;John Koehn&lt;/author&gt;&lt;/authors&gt;&lt;/contributors&gt;&lt;titles&gt;&lt;title&gt;The effects of flow on silver perch population dynamics in the Murray River. Unpublished Client Report for the Murray Darling Basin Authority March 2017. Arthur Rylah Institute for Environmental Research, Department of Environment, Land, Water and Planning, Heidelberg, Victoria&lt;/title&gt;&lt;/titles&gt;&lt;dates&gt;&lt;year&gt;2017&lt;/year&gt;&lt;/dates&gt;&lt;urls&gt;&lt;/urls&gt;&lt;/record&gt;&lt;/Cite&gt;&lt;/EndNote&gt;</w:instrText>
      </w:r>
      <w:r w:rsidRPr="009B54CB">
        <w:fldChar w:fldCharType="separate"/>
      </w:r>
      <w:r w:rsidRPr="009B54CB">
        <w:t>(</w:t>
      </w:r>
      <w:hyperlink w:anchor="_ENREF_12" w:tooltip="Gillanders, 2015 #1006" w:history="1">
        <w:r w:rsidR="006A5601" w:rsidRPr="009B54CB">
          <w:t>Gillanders et al. 2015</w:t>
        </w:r>
      </w:hyperlink>
      <w:r w:rsidRPr="009B54CB">
        <w:t xml:space="preserve">, </w:t>
      </w:r>
      <w:hyperlink w:anchor="_ENREF_40" w:tooltip="Tonkin, 2017 #917" w:history="1">
        <w:r w:rsidR="006A5601" w:rsidRPr="009B54CB">
          <w:t>Tonkin et al. 2017c</w:t>
        </w:r>
      </w:hyperlink>
      <w:r w:rsidRPr="009B54CB">
        <w:t>)</w:t>
      </w:r>
      <w:r w:rsidRPr="009B54CB">
        <w:fldChar w:fldCharType="end"/>
      </w:r>
      <w:r w:rsidRPr="009B54CB">
        <w:t xml:space="preserve">. </w:t>
      </w:r>
    </w:p>
    <w:bookmarkEnd w:id="452"/>
    <w:p w14:paraId="7403F4CD" w14:textId="2336E93B" w:rsidR="00F60575" w:rsidRPr="009B54CB" w:rsidRDefault="00F60575" w:rsidP="009B54CB">
      <w:pPr>
        <w:pStyle w:val="Para0"/>
      </w:pPr>
      <w:r w:rsidRPr="009B54CB">
        <w:t xml:space="preserve">Higher flows in late October-early December, including bankfull flows and within-channel freshes, can promote spawning of golden perch and silver perch. Golden perch and silver perch spawned in each year except 2015. In the case of golden perch, many more eggs were collected in 2014 than in the other years. Differences in flow conditions among the years in the pre-spawning period may influence levels of golden perch spawning. For example, in years characterised by extended periods (e.g. 2-3 weeks) of low stable flows throughout spring (e.g. 2011, 2012, 2015, 2017), little or no spawning occurred on the first subsequent flow pulse. Food availability is known to influence reproductive development in female golden perch with a decrease in food reducing reproductive development </w:t>
      </w:r>
      <w:r w:rsidRPr="009B54CB">
        <w:fldChar w:fldCharType="begin"/>
      </w:r>
      <w:r w:rsidRPr="009B54CB">
        <w:instrText xml:space="preserve"> ADDIN EN.CITE &lt;EndNote&gt;&lt;Cite&gt;&lt;Author&gt;Collins&lt;/Author&gt;&lt;Year&gt;1999&lt;/Year&gt;&lt;RecNum&gt;1004&lt;/RecNum&gt;&lt;DisplayText&gt;(Collins and Anderson 1999)&lt;/DisplayText&gt;&lt;record&gt;&lt;rec-number&gt;1004&lt;/rec-number&gt;&lt;foreign-keys&gt;&lt;key app="EN" db-id="da0229afqdvvwje2w5f55ttutswzv2dr0z55" timestamp="1529890543"&gt;1004&lt;/key&gt;&lt;/foreign-keys&gt;&lt;ref-type name="Journal Article"&gt;17&lt;/ref-type&gt;&lt;contributors&gt;&lt;authors&gt;&lt;author&gt;Collins, A. L.&lt;/author&gt;&lt;author&gt;Anderson, T. A.&lt;/author&gt;&lt;/authors&gt;&lt;/contributors&gt;&lt;titles&gt;&lt;title&gt;The role of food availability in regulating reproductive development in female golden perch&lt;/title&gt;&lt;secondary-title&gt;Journal of Fish Biology&lt;/secondary-title&gt;&lt;/titles&gt;&lt;periodical&gt;&lt;full-title&gt;Journal of Fish Biology&lt;/full-title&gt;&lt;/periodical&gt;&lt;pages&gt;94-104&lt;/pages&gt;&lt;volume&gt;55&lt;/volume&gt;&lt;number&gt;1&lt;/number&gt;&lt;dates&gt;&lt;year&gt;1999&lt;/year&gt;&lt;/dates&gt;&lt;urls&gt;&lt;related-urls&gt;&lt;url&gt;https://onlinelibrary.wiley.com/doi/abs/10.1111/j.1095-8649.1999.tb00659.x&lt;/url&gt;&lt;/related-urls&gt;&lt;/urls&gt;&lt;electronic-resource-num&gt;doi:10.1111/j.1095-8649.1999.tb00659.x&lt;/electronic-resource-num&gt;&lt;/record&gt;&lt;/Cite&gt;&lt;/EndNote&gt;</w:instrText>
      </w:r>
      <w:r w:rsidRPr="009B54CB">
        <w:fldChar w:fldCharType="separate"/>
      </w:r>
      <w:r w:rsidRPr="009B54CB">
        <w:t>(</w:t>
      </w:r>
      <w:hyperlink w:anchor="_ENREF_3" w:tooltip="Collins, 1999 #1004" w:history="1">
        <w:r w:rsidR="006A5601" w:rsidRPr="009B54CB">
          <w:t>Collins and Anderson 1999</w:t>
        </w:r>
      </w:hyperlink>
      <w:r w:rsidRPr="009B54CB">
        <w:t>)</w:t>
      </w:r>
      <w:r w:rsidRPr="009B54CB">
        <w:fldChar w:fldCharType="end"/>
      </w:r>
      <w:r w:rsidRPr="009B54CB">
        <w:t xml:space="preserve">. It is possible therefore that during extended low flow conditions, food may be more limiting, hence a reduction in spawning. </w:t>
      </w:r>
    </w:p>
    <w:p w14:paraId="56D36478" w14:textId="77777777" w:rsidR="00F60575" w:rsidRDefault="00F60575" w:rsidP="009B54CB">
      <w:pPr>
        <w:pStyle w:val="Para0"/>
      </w:pPr>
      <w:r>
        <w:t>Higher flows</w:t>
      </w:r>
      <w:r w:rsidRPr="004B035C">
        <w:t xml:space="preserve"> </w:t>
      </w:r>
      <w:r>
        <w:t xml:space="preserve">in spring-early summer, </w:t>
      </w:r>
      <w:r w:rsidRPr="002859A0">
        <w:t xml:space="preserve">including bankfull flows and within-channel </w:t>
      </w:r>
      <w:r>
        <w:t>freshes,</w:t>
      </w:r>
      <w:r w:rsidRPr="003F4945">
        <w:t xml:space="preserve"> can </w:t>
      </w:r>
      <w:r>
        <w:t xml:space="preserve">also </w:t>
      </w:r>
      <w:r w:rsidRPr="003F4945">
        <w:t xml:space="preserve">promote </w:t>
      </w:r>
      <w:r>
        <w:t>movement</w:t>
      </w:r>
      <w:r w:rsidRPr="003F4945">
        <w:t xml:space="preserve"> </w:t>
      </w:r>
      <w:r>
        <w:t xml:space="preserve">of </w:t>
      </w:r>
      <w:r w:rsidRPr="003F4945">
        <w:t>golden perch</w:t>
      </w:r>
      <w:r>
        <w:t xml:space="preserve"> within the Goulburn River, and between the Goulburn and Murray rivers</w:t>
      </w:r>
      <w:r w:rsidRPr="003F4945">
        <w:t xml:space="preserve">. </w:t>
      </w:r>
      <w:r>
        <w:t>Movement occurred primarily downstream during the spawning season and often coincided with the presence of eggs in drift samples.</w:t>
      </w:r>
      <w:r w:rsidRPr="00535D80">
        <w:t xml:space="preserve"> </w:t>
      </w:r>
      <w:r>
        <w:t xml:space="preserve">About 33% of the fish moved into the Murray River. These movements were mostly characterised by temporary occupation, with fish returning to the Goulburn River. However, about 23% of these fish did not return to the Goulburn River. The coincident timing of movement and spawning suggests that </w:t>
      </w:r>
      <w:r w:rsidRPr="00E879ED">
        <w:t>movements are related to reproduction</w:t>
      </w:r>
      <w:r>
        <w:t>. Obtaining finer scale information on golden perch movement and spawning behaviours, using techniques such as radio-telemetry</w:t>
      </w:r>
      <w:r w:rsidRPr="00FA662E">
        <w:t xml:space="preserve"> </w:t>
      </w:r>
      <w:r>
        <w:t>which can provide</w:t>
      </w:r>
      <w:r w:rsidRPr="00FA662E">
        <w:t xml:space="preserve"> </w:t>
      </w:r>
      <w:r>
        <w:t xml:space="preserve">very </w:t>
      </w:r>
      <w:r w:rsidRPr="00FA662E">
        <w:t>high spatial resolution (i.e. &lt;2 m)</w:t>
      </w:r>
      <w:r w:rsidRPr="00227900">
        <w:t>, coupled with direct evidence of spawning (e.g. collections of eggs and larvae)</w:t>
      </w:r>
      <w:r>
        <w:t xml:space="preserve"> would be valuable</w:t>
      </w:r>
      <w:r w:rsidRPr="00227900">
        <w:t xml:space="preserve"> to</w:t>
      </w:r>
      <w:r>
        <w:t xml:space="preserve"> identify potential</w:t>
      </w:r>
      <w:r w:rsidRPr="00227900">
        <w:t xml:space="preserve"> spawning areas and whether </w:t>
      </w:r>
      <w:r w:rsidRPr="00FA662E">
        <w:t>there are particular instream characteristics associated with such areas</w:t>
      </w:r>
      <w:r>
        <w:t>.</w:t>
      </w:r>
      <w:r w:rsidRPr="007128D7">
        <w:t xml:space="preserve"> </w:t>
      </w:r>
      <w:r>
        <w:t xml:space="preserve">The findings also highlight the potential for movement to </w:t>
      </w:r>
      <w:r w:rsidRPr="00671EDE">
        <w:t xml:space="preserve">influence population </w:t>
      </w:r>
      <w:r>
        <w:t xml:space="preserve">dynamics and </w:t>
      </w:r>
      <w:r w:rsidRPr="00671EDE">
        <w:t xml:space="preserve">demography in </w:t>
      </w:r>
      <w:r>
        <w:t>other</w:t>
      </w:r>
      <w:r w:rsidRPr="00671EDE">
        <w:t xml:space="preserve"> regions</w:t>
      </w:r>
      <w:r>
        <w:t xml:space="preserve"> and the </w:t>
      </w:r>
      <w:r w:rsidRPr="007128D7">
        <w:t xml:space="preserve">need for a river-scale perspective for the management of </w:t>
      </w:r>
      <w:r>
        <w:t xml:space="preserve">golden perch such as using </w:t>
      </w:r>
      <w:r w:rsidRPr="007128D7">
        <w:t>coordinated environmental flows</w:t>
      </w:r>
      <w:r>
        <w:t xml:space="preserve"> </w:t>
      </w:r>
      <w:r w:rsidRPr="007128D7">
        <w:t>across broad spatial scales</w:t>
      </w:r>
      <w:r>
        <w:t>.</w:t>
      </w:r>
    </w:p>
    <w:p w14:paraId="06C228B0" w14:textId="53A6FC42" w:rsidR="00F60575" w:rsidRDefault="00F60575" w:rsidP="009B54CB">
      <w:pPr>
        <w:pStyle w:val="Para0"/>
      </w:pPr>
      <w:r>
        <w:t>Although g</w:t>
      </w:r>
      <w:r w:rsidRPr="009D2B48">
        <w:t xml:space="preserve">olden perch and silver perch spawned in </w:t>
      </w:r>
      <w:r>
        <w:t xml:space="preserve">each year except 2015, few or no </w:t>
      </w:r>
      <w:r w:rsidRPr="009D2B48">
        <w:t xml:space="preserve">young-of-year fish were collected in </w:t>
      </w:r>
      <w:r>
        <w:t xml:space="preserve">the autumn </w:t>
      </w:r>
      <w:r w:rsidRPr="009D2B48">
        <w:t>surveys</w:t>
      </w:r>
      <w:r>
        <w:t>.</w:t>
      </w:r>
      <w:r w:rsidRPr="009D2B48">
        <w:t xml:space="preserve"> </w:t>
      </w:r>
      <w:r>
        <w:t>G</w:t>
      </w:r>
      <w:r w:rsidRPr="009D2B48">
        <w:t>olden perch and silver perch eggs are semi-buoyant and drift downstream, potentially over large distances</w:t>
      </w:r>
      <w:r>
        <w:t>. I</w:t>
      </w:r>
      <w:r w:rsidRPr="009D2B48">
        <w:t>t is possible that eggs drift downstream into the Murray River</w:t>
      </w:r>
      <w:r>
        <w:t xml:space="preserve">. Under this scenario, </w:t>
      </w:r>
      <w:r w:rsidRPr="009D2B48">
        <w:t xml:space="preserve">recruitment </w:t>
      </w:r>
      <w:r>
        <w:t xml:space="preserve">may be reliant on immigration of fish from the Murray River into the Goulburn River. </w:t>
      </w:r>
      <w:r w:rsidRPr="009206B5">
        <w:t xml:space="preserve">Determining whether golden perch </w:t>
      </w:r>
      <w:r>
        <w:t xml:space="preserve">and silver perch </w:t>
      </w:r>
      <w:r w:rsidRPr="009206B5">
        <w:t xml:space="preserve">in the Goulburn River have migrated into the system from elsewhere, and relating this to patterns of flow, </w:t>
      </w:r>
      <w:r>
        <w:t>is currently being i</w:t>
      </w:r>
      <w:r w:rsidRPr="009206B5">
        <w:t>nvestigated as part of the LTIM</w:t>
      </w:r>
      <w:r>
        <w:t>, VEFMAP and</w:t>
      </w:r>
      <w:r w:rsidRPr="009206B5">
        <w:t xml:space="preserve"> </w:t>
      </w:r>
      <w:r>
        <w:t>EWKR</w:t>
      </w:r>
      <w:r w:rsidRPr="009206B5">
        <w:t xml:space="preserve"> project</w:t>
      </w:r>
      <w:r>
        <w:t xml:space="preserve">s </w:t>
      </w:r>
      <w:r w:rsidRPr="009206B5">
        <w:t>using otolith chemistry</w:t>
      </w:r>
      <w:r>
        <w:t xml:space="preserve"> and telemetry.</w:t>
      </w:r>
      <w:r w:rsidRPr="009206B5">
        <w:t xml:space="preserve"> </w:t>
      </w:r>
      <w:r w:rsidR="00782F52">
        <w:t>There also remains the possibility that adult populations of golden perch in the Goulburn River are being maintained by stocking. The identification of adults with a Murrumbidgee water signature in their otoliths (W. Koster, unpubl.) provides evidence that stocked fish make up at least part of the adult population, but adult golden perch are being found with otolith signatures from several different rivers.</w:t>
      </w:r>
    </w:p>
    <w:p w14:paraId="619F9A4A" w14:textId="62D135DD" w:rsidR="00F60575" w:rsidRPr="009B54CB" w:rsidRDefault="00F60575" w:rsidP="009B54CB">
      <w:pPr>
        <w:pStyle w:val="Para0"/>
      </w:pPr>
      <w:r w:rsidRPr="009B54CB">
        <w:t xml:space="preserve">Higher flows in spring-early summer, including bankfull flows and freshes, can promote spawning of carp. Carp spawning has been detected in the last three years (2015, 2016 and 2017). Recent modelling indicates that within-channel flows may have relatively little effect on carp recruitment, whereas widespread flooding can lead to substantial recruitment </w:t>
      </w:r>
      <w:r w:rsidRPr="009B54CB">
        <w:fldChar w:fldCharType="begin"/>
      </w:r>
      <w:r w:rsidRPr="009B54CB">
        <w:instrText xml:space="preserve"> ADDIN EN.CITE &lt;EndNote&gt;&lt;Cite&gt;&lt;Author&gt;Koehn&lt;/Author&gt;&lt;Year&gt;2017&lt;/Year&gt;&lt;RecNum&gt;914&lt;/RecNum&gt;&lt;DisplayText&gt;(Koehn et al. 2017)&lt;/DisplayText&gt;&lt;record&gt;&lt;rec-number&gt;914&lt;/rec-number&gt;&lt;foreign-keys&gt;&lt;key app="EN" db-id="da0229afqdvvwje2w5f55ttutswzv2dr0z55" timestamp="1499055400"&gt;914&lt;/key&gt;&lt;/foreign-keys&gt;&lt;ref-type name="Journal Article"&gt;17&lt;/ref-type&gt;&lt;contributors&gt;&lt;authors&gt;&lt;author&gt;Koehn, John D&lt;/author&gt;&lt;author&gt;Todd, Charles R&lt;/author&gt;&lt;author&gt;Zampatti, Brenton P&lt;/author&gt;&lt;author&gt;Stuart, Ivor G&lt;/author&gt;&lt;author&gt;Conallin, Anthony&lt;/author&gt;&lt;author&gt;Thwaites, Leigh&lt;/author&gt;&lt;author&gt;Ye, Qifeng&lt;/author&gt;&lt;/authors&gt;&lt;/contributors&gt;&lt;titles&gt;&lt;title&gt;&lt;style face="normal" font="default" size="100%"&gt;Using a population model to inform the management of river flows and invasive carp (&lt;/style&gt;&lt;style face="italic" font="default" size="100%"&gt;Cyprinus carpio&lt;/style&gt;&lt;style face="normal" font="default" size="100%"&gt;)&lt;/style&gt;&lt;/title&gt;&lt;secondary-title&gt;Environmental Management&lt;/secondary-title&gt;&lt;/titles&gt;&lt;periodical&gt;&lt;full-title&gt;Environmental Management&lt;/full-title&gt;&lt;abbr-1&gt;Environmental Management&lt;/abbr-1&gt;&lt;/periodical&gt;&lt;pages&gt;432–442 &lt;/pages&gt;&lt;volume&gt;61&lt;/volume&gt;&lt;dates&gt;&lt;year&gt;2017&lt;/year&gt;&lt;/dates&gt;&lt;isbn&gt;1432-1009&lt;/isbn&gt;&lt;urls&gt;&lt;/urls&gt;&lt;/record&gt;&lt;/Cite&gt;&lt;/EndNote&gt;</w:instrText>
      </w:r>
      <w:r w:rsidRPr="009B54CB">
        <w:fldChar w:fldCharType="separate"/>
      </w:r>
      <w:r w:rsidRPr="009B54CB">
        <w:t>(</w:t>
      </w:r>
      <w:hyperlink w:anchor="_ENREF_21" w:tooltip="Koehn, 2017 #914" w:history="1">
        <w:r w:rsidR="006A5601" w:rsidRPr="009B54CB">
          <w:t>Koehn et al. 2017</w:t>
        </w:r>
      </w:hyperlink>
      <w:r w:rsidRPr="009B54CB">
        <w:t>)</w:t>
      </w:r>
      <w:r w:rsidRPr="009B54CB">
        <w:fldChar w:fldCharType="end"/>
      </w:r>
      <w:r w:rsidRPr="009B54CB">
        <w:t xml:space="preserve">. Indeed, large carp abundance increases were observed following the 2016 flooding across multiple Selected Areas </w:t>
      </w:r>
      <w:r w:rsidRPr="009B54CB">
        <w:fldChar w:fldCharType="begin"/>
      </w:r>
      <w:r w:rsidRPr="009B54CB">
        <w:instrText xml:space="preserve"> ADDIN EN.CITE &lt;EndNote&gt;&lt;Cite&gt;&lt;Author&gt;Stoffels&lt;/Author&gt;&lt;Year&gt;2017&lt;/Year&gt;&lt;RecNum&gt;1007&lt;/RecNum&gt;&lt;DisplayText&gt;(Stoffels et al. 2017)&lt;/DisplayText&gt;&lt;record&gt;&lt;rec-number&gt;1007&lt;/rec-number&gt;&lt;foreign-keys&gt;&lt;key app="EN" db-id="da0229afqdvvwje2w5f55ttutswzv2dr0z55" timestamp="1530839295"&gt;1007&lt;/key&gt;&lt;/foreign-keys&gt;&lt;ref-type name="Journal Article"&gt;17&lt;/ref-type&gt;&lt;contributors&gt;&lt;authors&gt;&lt;author&gt;Rick Stoffels&lt;/author&gt;&lt;author&gt;Nick Bond&lt;/author&gt;&lt;author&gt;Enzo Guarino&lt;/author&gt;&lt;/authors&gt;&lt;/contributors&gt;&lt;titles&gt;&lt;title&gt;2015–16 Basin-scale evaluation of Commonwealth environmental water – Fish. Draft Report prepared for the Commonwealth Environmental Water Office by The Murray–Darling Freshwater Research Centre, MDFRC Publication 146/2017, May, 68pp.&lt;/title&gt;&lt;/titles&gt;&lt;dates&gt;&lt;year&gt;2017&lt;/year&gt;&lt;/dates&gt;&lt;urls&gt;&lt;/urls&gt;&lt;/record&gt;&lt;/Cite&gt;&lt;/EndNote&gt;</w:instrText>
      </w:r>
      <w:r w:rsidRPr="009B54CB">
        <w:fldChar w:fldCharType="separate"/>
      </w:r>
      <w:r w:rsidRPr="009B54CB">
        <w:t>(</w:t>
      </w:r>
      <w:hyperlink w:anchor="_ENREF_36" w:tooltip="Stoffels, 2017 #1007" w:history="1">
        <w:r w:rsidR="006A5601" w:rsidRPr="009B54CB">
          <w:t>Stoffels et al. 2017</w:t>
        </w:r>
      </w:hyperlink>
      <w:r w:rsidRPr="009B54CB">
        <w:t>)</w:t>
      </w:r>
      <w:r w:rsidRPr="009B54CB">
        <w:fldChar w:fldCharType="end"/>
      </w:r>
      <w:r w:rsidRPr="009B54CB">
        <w:t xml:space="preserve">. Widespread flooding in spring 2016 likely facilitated substantial spawning events at some locations, resulting in recruitment of carp to the reach. </w:t>
      </w:r>
    </w:p>
    <w:p w14:paraId="42EEE51F" w14:textId="0DB7D219" w:rsidR="00F60575" w:rsidRPr="000446C6" w:rsidRDefault="00F60575" w:rsidP="009B54CB">
      <w:pPr>
        <w:pStyle w:val="Para0"/>
        <w:rPr>
          <w:i/>
        </w:rPr>
      </w:pPr>
      <w:r>
        <w:t>T</w:t>
      </w:r>
      <w:r w:rsidRPr="00245008">
        <w:t xml:space="preserve">he </w:t>
      </w:r>
      <w:r>
        <w:t>introduced</w:t>
      </w:r>
      <w:r w:rsidRPr="00245008">
        <w:t xml:space="preserve"> Redfin perch </w:t>
      </w:r>
      <w:r>
        <w:t xml:space="preserve">was collected in 2018, which represents the first record of this species in the four years of surveys. </w:t>
      </w:r>
      <w:bookmarkStart w:id="453" w:name="_Hlk518553736"/>
      <w:r>
        <w:t xml:space="preserve">This species was once common and widespread in the lower Goulburn River, but has declined since the 1980s, possibly as a result of an </w:t>
      </w:r>
      <w:r w:rsidRPr="009F798D">
        <w:t xml:space="preserve">outbreak of epizootic haematopoietic </w:t>
      </w:r>
      <w:r>
        <w:t xml:space="preserve">necrosis in the 1980s </w:t>
      </w:r>
      <w:r>
        <w:fldChar w:fldCharType="begin"/>
      </w:r>
      <w:r w:rsidR="009B54CB">
        <w:instrText xml:space="preserve"> ADDIN EN.CITE &lt;EndNote&gt;&lt;Cite&gt;&lt;Author&gt;CSIRO&lt;/Author&gt;&lt;Year&gt;2002&lt;/Year&gt;&lt;RecNum&gt;305&lt;/RecNum&gt;&lt;DisplayText&gt;(CSIRO 2002)&lt;/DisplayText&gt;&lt;record&gt;&lt;rec-number&gt;305&lt;/rec-number&gt;&lt;foreign-keys&gt;&lt;key app="EN" db-id="da0229afqdvvwje2w5f55ttutswzv2dr0z55" timestamp="1346992620"&gt;305&lt;/key&gt;&lt;/foreign-keys&gt;&lt;ref-type name="Report"&gt;27&lt;/ref-type&gt;&lt;contributors&gt;&lt;authors&gt;&lt;author&gt;CSIRO&lt;/author&gt;&lt;/authors&gt;&lt;/contributors&gt;&lt;titles&gt;&lt;title&gt;&lt;style face="normal" font="default" size="100%"&gt;Biology and diagnostic assays for epizootic haematopoietic necrosis virus (EHNV). CSIRO Information Sheet. Available at &lt;/style&gt;&lt;style face="underline" font="default" size="100%"&gt;&amp;lt;http://www.csiro.au/index.asp?type=faqandid=EHNVandstyle&amp;gt;&lt;/style&gt;&lt;style face="normal" font="default" size="100%"&gt; sheet =aboutCSIROInformationSheetandpf=yes [Verified 6 February 2006]&lt;/style&gt;&lt;/title&gt;&lt;/titles&gt;&lt;dates&gt;&lt;year&gt;2002&lt;/year&gt;&lt;/dates&gt;&lt;urls&gt;&lt;/urls&gt;&lt;/record&gt;&lt;/Cite&gt;&lt;/EndNote&gt;</w:instrText>
      </w:r>
      <w:r>
        <w:fldChar w:fldCharType="separate"/>
      </w:r>
      <w:r w:rsidR="009B54CB">
        <w:rPr>
          <w:noProof/>
        </w:rPr>
        <w:t>(</w:t>
      </w:r>
      <w:hyperlink w:anchor="_ENREF_7" w:tooltip="CSIRO, 2002 #305" w:history="1">
        <w:r w:rsidR="006A5601">
          <w:rPr>
            <w:noProof/>
          </w:rPr>
          <w:t>CSIRO 2002</w:t>
        </w:r>
      </w:hyperlink>
      <w:r w:rsidR="009B54CB">
        <w:rPr>
          <w:noProof/>
        </w:rPr>
        <w:t>)</w:t>
      </w:r>
      <w:r>
        <w:fldChar w:fldCharType="end"/>
      </w:r>
      <w:r>
        <w:t>.</w:t>
      </w:r>
      <w:r w:rsidRPr="00CA211C">
        <w:t xml:space="preserve"> </w:t>
      </w:r>
      <w:bookmarkEnd w:id="453"/>
    </w:p>
    <w:p w14:paraId="48DF0BA0" w14:textId="77777777" w:rsidR="00DD261F" w:rsidRDefault="00DD261F" w:rsidP="00DD261F">
      <w:pPr>
        <w:pStyle w:val="Heading1"/>
      </w:pPr>
      <w:bookmarkStart w:id="454" w:name="_Toc529424315"/>
      <w:r>
        <w:t>Stakeholder communications</w:t>
      </w:r>
      <w:bookmarkEnd w:id="318"/>
      <w:bookmarkEnd w:id="454"/>
    </w:p>
    <w:p w14:paraId="0EA54108" w14:textId="4899583F" w:rsidR="00201765" w:rsidRPr="001A6E06" w:rsidRDefault="00201765" w:rsidP="00201765">
      <w:pPr>
        <w:pStyle w:val="Para0"/>
      </w:pPr>
      <w:bookmarkStart w:id="455" w:name="_Hlk520128175"/>
      <w:bookmarkEnd w:id="455"/>
      <w:r w:rsidRPr="004B54B1">
        <w:t xml:space="preserve">The following communication and engagement actives were undertaken over the 2017–18 period to inform stakeholders and the broader community about the aims and results of the Goulburn River LTIM Project and the role of the Commonwealth Environmental Water Office in environmental water management. Selected examples of communications are included </w:t>
      </w:r>
      <w:r w:rsidR="004B54B1" w:rsidRPr="004B54B1">
        <w:t>below.</w:t>
      </w:r>
    </w:p>
    <w:p w14:paraId="74BC815B" w14:textId="77777777" w:rsidR="00201765" w:rsidRPr="001A6E06" w:rsidRDefault="00201765" w:rsidP="00201765">
      <w:pPr>
        <w:pStyle w:val="Heading2"/>
      </w:pPr>
      <w:bookmarkStart w:id="456" w:name="_Toc529424316"/>
      <w:r w:rsidRPr="001A6E06">
        <w:t>Media Releases and Articles</w:t>
      </w:r>
      <w:bookmarkEnd w:id="456"/>
    </w:p>
    <w:p w14:paraId="7EBB7BC3" w14:textId="0C1A9FF8" w:rsidR="00201765" w:rsidRDefault="00201765" w:rsidP="00201765">
      <w:pPr>
        <w:pStyle w:val="Para0"/>
      </w:pPr>
      <w:r w:rsidRPr="001A6E06">
        <w:t>Between July 2017 and June 2018 12 media releases were prepared and monthly columns/ad</w:t>
      </w:r>
      <w:r>
        <w:t xml:space="preserve">vertisements </w:t>
      </w:r>
      <w:r w:rsidRPr="001A6E06">
        <w:t xml:space="preserve">were run in the </w:t>
      </w:r>
      <w:r w:rsidRPr="001A6E06">
        <w:rPr>
          <w:i/>
        </w:rPr>
        <w:t>Shepparton Advisor</w:t>
      </w:r>
      <w:r w:rsidRPr="001A6E06">
        <w:t xml:space="preserve"> and the </w:t>
      </w:r>
      <w:r w:rsidRPr="001A6E06">
        <w:rPr>
          <w:i/>
        </w:rPr>
        <w:t>Country New</w:t>
      </w:r>
      <w:r w:rsidRPr="001A6E06">
        <w:t xml:space="preserve">s. These promoted the project, Commonwealth environmental water use in the Goulburn River and ecological responses (native fish movement and breeding, bank vegetation growth and bank erosion) to environmental flows. These resulted in 10 corresponding articles published in local newspapers including the </w:t>
      </w:r>
      <w:r w:rsidRPr="001A6E06">
        <w:rPr>
          <w:i/>
        </w:rPr>
        <w:t>Shepparton Advisor, Euroa Gazette, Alexandra Standard, Riverine Herald</w:t>
      </w:r>
      <w:r w:rsidRPr="001A6E06">
        <w:t xml:space="preserve"> and the </w:t>
      </w:r>
      <w:r w:rsidRPr="001A6E06">
        <w:rPr>
          <w:i/>
        </w:rPr>
        <w:t>Country New</w:t>
      </w:r>
      <w:r w:rsidRPr="001A6E06">
        <w:t xml:space="preserve">s. Articles were also included in the GB CMA electronic newsletter </w:t>
      </w:r>
      <w:r w:rsidRPr="00201765">
        <w:rPr>
          <w:i/>
        </w:rPr>
        <w:t>Connecting Community and Catchment</w:t>
      </w:r>
      <w:r w:rsidRPr="001A6E06">
        <w:t>, which has over 900 subscribers.</w:t>
      </w:r>
    </w:p>
    <w:p w14:paraId="0F58E3D0" w14:textId="176E3D5B" w:rsidR="00201765" w:rsidRDefault="00201765" w:rsidP="00201765">
      <w:pPr>
        <w:pStyle w:val="Para0"/>
      </w:pPr>
      <w:r>
        <w:t xml:space="preserve">Angus Webb led an article in </w:t>
      </w:r>
      <w:r>
        <w:rPr>
          <w:i/>
        </w:rPr>
        <w:t>The Conversation</w:t>
      </w:r>
      <w:r>
        <w:t xml:space="preserve"> that described outcomes from the whole LTIM Project (</w:t>
      </w:r>
      <w:hyperlink r:id="rId226" w:history="1">
        <w:r w:rsidRPr="00571D6B">
          <w:rPr>
            <w:rStyle w:val="Hyperlink"/>
          </w:rPr>
          <w:t>https://theconversation.com/it-will-take-decades-but-the-murray-darling-basin-plan-is-delivering-environmental-improvements-93568</w:t>
        </w:r>
      </w:hyperlink>
      <w:r>
        <w:t>) as an attempt to counter some of the negative reporting of the Basin Plan emerging in the media. This article has been read approximately 10,000 times.</w:t>
      </w:r>
      <w:r w:rsidR="00D93643">
        <w:t xml:space="preserve"> Following the article, Angus was interviewed by Peter Hannam, Environment Editor for the Sydney Morning Herald, but no specific publication came out of that interview.</w:t>
      </w:r>
    </w:p>
    <w:p w14:paraId="77202058" w14:textId="41073807" w:rsidR="00D93643" w:rsidRPr="00201765" w:rsidRDefault="00D93643" w:rsidP="00201765">
      <w:pPr>
        <w:pStyle w:val="Para0"/>
      </w:pPr>
      <w:r>
        <w:t>Angus was also interviewed for an article in The University of Melbourne’s Pursuit magazine (</w:t>
      </w:r>
      <w:hyperlink r:id="rId227" w:history="1">
        <w:r w:rsidRPr="00571D6B">
          <w:rPr>
            <w:rStyle w:val="Hyperlink"/>
          </w:rPr>
          <w:t>https://pursuit.unimelb.edu.au/articles/repairing-the-murray-darling-basin</w:t>
        </w:r>
      </w:hyperlink>
      <w:r>
        <w:t>) that was more closely focused on the Goulburn River LTIM Project.</w:t>
      </w:r>
    </w:p>
    <w:p w14:paraId="7987E3D8" w14:textId="77777777" w:rsidR="00201765" w:rsidRPr="001A6E06" w:rsidRDefault="00201765" w:rsidP="00201765">
      <w:pPr>
        <w:pStyle w:val="Heading2"/>
      </w:pPr>
      <w:bookmarkStart w:id="457" w:name="_Toc529424317"/>
      <w:r w:rsidRPr="001A6E06">
        <w:t>Technical publications</w:t>
      </w:r>
      <w:bookmarkEnd w:id="457"/>
    </w:p>
    <w:p w14:paraId="4CFD3D68" w14:textId="4CB39C64" w:rsidR="00D93643" w:rsidRDefault="00D93643" w:rsidP="00D93643">
      <w:pPr>
        <w:pStyle w:val="Para0"/>
      </w:pPr>
      <w:r>
        <w:t>Over 2017–18, several publications have appeared in the peer-reviewed scientific literature that report on aspects of the Goulburn River LTIM Project and the greater LTIM Project to a greater or lesser extent.</w:t>
      </w:r>
    </w:p>
    <w:p w14:paraId="574C04AF" w14:textId="77777777" w:rsidR="00D93643" w:rsidRDefault="00D93643" w:rsidP="000C5237">
      <w:pPr>
        <w:pStyle w:val="Para0"/>
        <w:numPr>
          <w:ilvl w:val="0"/>
          <w:numId w:val="74"/>
        </w:numPr>
        <w:rPr>
          <w:lang w:val="en-US"/>
        </w:rPr>
      </w:pPr>
      <w:r>
        <w:rPr>
          <w:lang w:val="en-US"/>
        </w:rPr>
        <w:t xml:space="preserve">Horne AC, Webb JA, Stewardson MJ, Richter B, Acreman M (Eds) (2017) </w:t>
      </w:r>
      <w:r>
        <w:rPr>
          <w:i/>
          <w:iCs/>
          <w:lang w:val="en-US"/>
        </w:rPr>
        <w:t>Water for the Environment: from Policy and Science to Implementation and Management</w:t>
      </w:r>
      <w:r>
        <w:rPr>
          <w:lang w:val="en-US"/>
        </w:rPr>
        <w:t>. Elsevier, Cambridge MA.</w:t>
      </w:r>
    </w:p>
    <w:p w14:paraId="6D4D61F3" w14:textId="77777777" w:rsidR="00D93643" w:rsidRDefault="00D93643" w:rsidP="000C5237">
      <w:pPr>
        <w:pStyle w:val="Para0"/>
        <w:numPr>
          <w:ilvl w:val="0"/>
          <w:numId w:val="74"/>
        </w:numPr>
        <w:rPr>
          <w:lang w:val="en-US"/>
        </w:rPr>
      </w:pPr>
      <w:r>
        <w:rPr>
          <w:lang w:val="en-US"/>
        </w:rPr>
        <w:t xml:space="preserve">Vietz GJ, Lintern A, Webb JA, Straccione D (2018) River bank erosion and the influence of environmental flow management. </w:t>
      </w:r>
      <w:r>
        <w:rPr>
          <w:i/>
          <w:iCs/>
          <w:lang w:val="en-US"/>
        </w:rPr>
        <w:t>Env. Manage.</w:t>
      </w:r>
      <w:r>
        <w:rPr>
          <w:lang w:val="en-US"/>
        </w:rPr>
        <w:t xml:space="preserve"> </w:t>
      </w:r>
      <w:r>
        <w:rPr>
          <w:b/>
          <w:bCs/>
          <w:lang w:val="en-US"/>
        </w:rPr>
        <w:t>61</w:t>
      </w:r>
      <w:r>
        <w:rPr>
          <w:lang w:val="en-US"/>
        </w:rPr>
        <w:t>, 454-468.</w:t>
      </w:r>
    </w:p>
    <w:p w14:paraId="649B151D" w14:textId="2CC22BD2" w:rsidR="004C3BB3" w:rsidRPr="004C3BB3" w:rsidRDefault="004C3BB3" w:rsidP="000C5237">
      <w:pPr>
        <w:pStyle w:val="Para0"/>
        <w:numPr>
          <w:ilvl w:val="0"/>
          <w:numId w:val="74"/>
        </w:numPr>
        <w:rPr>
          <w:lang w:val="en-US"/>
        </w:rPr>
      </w:pPr>
      <w:r>
        <w:rPr>
          <w:lang w:val="en-US"/>
        </w:rPr>
        <w:t xml:space="preserve">Stewardson MJ, Gaurino F (2018) Basin-scale environmental water delivery in the Murray-Darling, Australia: a hydrological perspective. </w:t>
      </w:r>
      <w:r>
        <w:rPr>
          <w:i/>
          <w:lang w:val="en-US"/>
        </w:rPr>
        <w:t>Freshw. Biol.</w:t>
      </w:r>
      <w:r>
        <w:rPr>
          <w:lang w:val="en-US"/>
        </w:rPr>
        <w:t xml:space="preserve"> </w:t>
      </w:r>
      <w:r>
        <w:rPr>
          <w:b/>
          <w:lang w:val="en-US"/>
        </w:rPr>
        <w:t>63</w:t>
      </w:r>
      <w:r>
        <w:rPr>
          <w:lang w:val="en-US"/>
        </w:rPr>
        <w:t>, 969-985</w:t>
      </w:r>
    </w:p>
    <w:p w14:paraId="13EBA9FB" w14:textId="77777777" w:rsidR="00201765" w:rsidRPr="001A6E06" w:rsidRDefault="00201765" w:rsidP="004C3BB3">
      <w:pPr>
        <w:pStyle w:val="Heading2"/>
      </w:pPr>
      <w:bookmarkStart w:id="458" w:name="_Toc529424318"/>
      <w:r w:rsidRPr="001A6E06">
        <w:t>Social Media</w:t>
      </w:r>
      <w:bookmarkEnd w:id="458"/>
    </w:p>
    <w:p w14:paraId="52E4C9E4" w14:textId="75668C5C" w:rsidR="00201765" w:rsidRDefault="00201765" w:rsidP="004C3BB3">
      <w:pPr>
        <w:pStyle w:val="Para0"/>
      </w:pPr>
      <w:r w:rsidRPr="001A6E06">
        <w:t xml:space="preserve">Numerous Facebook posts and tweets promoted the project and the benefits of environmental water. These were viewed </w:t>
      </w:r>
      <w:r w:rsidR="00F72145">
        <w:t>thousands</w:t>
      </w:r>
      <w:r w:rsidR="00F72145" w:rsidRPr="001A6E06">
        <w:t xml:space="preserve"> </w:t>
      </w:r>
      <w:r w:rsidRPr="001A6E06">
        <w:t>of times</w:t>
      </w:r>
      <w:r>
        <w:t xml:space="preserve"> and are usually amongst </w:t>
      </w:r>
      <w:r w:rsidR="00F72145">
        <w:t xml:space="preserve">GB CMA’s </w:t>
      </w:r>
      <w:r>
        <w:t>most popular and engaging posts</w:t>
      </w:r>
      <w:r w:rsidRPr="001A6E06">
        <w:t>. Currently, the GB CMA has over 3,000 social media followers.</w:t>
      </w:r>
    </w:p>
    <w:p w14:paraId="01AF8EED" w14:textId="6AB795F7" w:rsidR="004C3BB3" w:rsidRDefault="002579B8" w:rsidP="000C5237">
      <w:pPr>
        <w:pStyle w:val="Para0"/>
        <w:numPr>
          <w:ilvl w:val="0"/>
          <w:numId w:val="75"/>
        </w:numPr>
      </w:pPr>
      <w:hyperlink r:id="rId228" w:history="1">
        <w:r w:rsidR="004C3BB3" w:rsidRPr="00571D6B">
          <w:rPr>
            <w:rStyle w:val="Hyperlink"/>
          </w:rPr>
          <w:t>https://www.facebook.com/gbcma</w:t>
        </w:r>
      </w:hyperlink>
    </w:p>
    <w:p w14:paraId="470AD870" w14:textId="7ED43A95" w:rsidR="004C3BB3" w:rsidRDefault="002579B8" w:rsidP="000C5237">
      <w:pPr>
        <w:pStyle w:val="Para0"/>
        <w:numPr>
          <w:ilvl w:val="0"/>
          <w:numId w:val="75"/>
        </w:numPr>
      </w:pPr>
      <w:hyperlink r:id="rId229" w:history="1">
        <w:r w:rsidR="004C3BB3" w:rsidRPr="00571D6B">
          <w:rPr>
            <w:rStyle w:val="Hyperlink"/>
          </w:rPr>
          <w:t>https://twitter.com/gbcma</w:t>
        </w:r>
      </w:hyperlink>
    </w:p>
    <w:p w14:paraId="435866A6" w14:textId="77777777" w:rsidR="00201765" w:rsidRPr="001A6E06" w:rsidRDefault="00201765" w:rsidP="004C3BB3">
      <w:pPr>
        <w:pStyle w:val="Heading2"/>
      </w:pPr>
      <w:bookmarkStart w:id="459" w:name="_Toc529424319"/>
      <w:r w:rsidRPr="001A6E06">
        <w:t>Videos</w:t>
      </w:r>
      <w:bookmarkEnd w:id="459"/>
    </w:p>
    <w:p w14:paraId="3166C24D" w14:textId="595626CD" w:rsidR="00201765" w:rsidRPr="004C3BB3" w:rsidRDefault="00201765" w:rsidP="004C3BB3">
      <w:pPr>
        <w:pStyle w:val="Para0"/>
      </w:pPr>
      <w:r w:rsidRPr="001A6E06">
        <w:t>The short web videos developed to explain environmental water, blackwater and each key monitoring activity (fish, vegetation, macroinvertebrates, stream metabolism and bank condition) continue to be viewed on a regular basis. The videos have collectively been viewed 473 times in the 2017</w:t>
      </w:r>
      <w:r w:rsidR="004C3BB3">
        <w:t>–</w:t>
      </w:r>
      <w:r w:rsidRPr="001A6E06">
        <w:t xml:space="preserve">18 period. Two new web videos were developed in the 2017-18 period. One on the social, economic and recreational benefits of environmental water in the Goulburn and Broken Catchments </w:t>
      </w:r>
      <w:r>
        <w:t xml:space="preserve">(June 2018) </w:t>
      </w:r>
      <w:r w:rsidRPr="001A6E06">
        <w:t>and one on the benefits of a higher mid Goulburn River winter baseflow provided by environmental water releases</w:t>
      </w:r>
      <w:r>
        <w:t xml:space="preserve"> (August 2017)</w:t>
      </w:r>
      <w:r w:rsidRPr="001A6E06">
        <w:t xml:space="preserve">. These have been viewed 135 </w:t>
      </w:r>
      <w:r w:rsidRPr="004C3BB3">
        <w:t>and 185 times respectively.</w:t>
      </w:r>
    </w:p>
    <w:p w14:paraId="75F288A0" w14:textId="5D5CB5DD" w:rsidR="004C3BB3" w:rsidRDefault="00201765" w:rsidP="000C5237">
      <w:pPr>
        <w:pStyle w:val="Para0"/>
        <w:numPr>
          <w:ilvl w:val="0"/>
          <w:numId w:val="76"/>
        </w:numPr>
        <w:rPr>
          <w:rStyle w:val="Hyperlink"/>
          <w:color w:val="auto"/>
          <w:u w:val="none"/>
        </w:rPr>
      </w:pPr>
      <w:r w:rsidRPr="004C3BB3">
        <w:t xml:space="preserve">Shared Benefits: </w:t>
      </w:r>
      <w:hyperlink r:id="rId230" w:history="1">
        <w:r w:rsidR="004C3BB3" w:rsidRPr="00571D6B">
          <w:rPr>
            <w:rStyle w:val="Hyperlink"/>
          </w:rPr>
          <w:t>https://www.youtube.com/watch?v=Pk9w4prdNno</w:t>
        </w:r>
      </w:hyperlink>
    </w:p>
    <w:p w14:paraId="0ED81271" w14:textId="22E530EC" w:rsidR="004C3BB3" w:rsidRPr="004C3BB3" w:rsidRDefault="00201765" w:rsidP="000C5237">
      <w:pPr>
        <w:pStyle w:val="Para0"/>
        <w:numPr>
          <w:ilvl w:val="0"/>
          <w:numId w:val="76"/>
        </w:numPr>
      </w:pPr>
      <w:r w:rsidRPr="004C3BB3">
        <w:t xml:space="preserve">Goulburn Flows: </w:t>
      </w:r>
      <w:hyperlink r:id="rId231" w:history="1">
        <w:r w:rsidR="00557AFF" w:rsidRPr="00571D6B">
          <w:rPr>
            <w:rStyle w:val="Hyperlink"/>
          </w:rPr>
          <w:t>https://www.youtube.com/watch?v=gtCTOnCSx54&amp;feature=youtu.be</w:t>
        </w:r>
      </w:hyperlink>
      <w:r w:rsidR="00557AFF">
        <w:rPr>
          <w:rStyle w:val="Hyperlink"/>
          <w:color w:val="auto"/>
          <w:u w:val="none"/>
        </w:rPr>
        <w:t xml:space="preserve"> </w:t>
      </w:r>
    </w:p>
    <w:p w14:paraId="59E2F946" w14:textId="77777777" w:rsidR="00201765" w:rsidRPr="001A6E06" w:rsidRDefault="00201765" w:rsidP="00557AFF">
      <w:pPr>
        <w:pStyle w:val="Heading2"/>
      </w:pPr>
      <w:bookmarkStart w:id="460" w:name="_Toc529424320"/>
      <w:r w:rsidRPr="001A6E06">
        <w:t>Presentations</w:t>
      </w:r>
      <w:bookmarkEnd w:id="460"/>
    </w:p>
    <w:p w14:paraId="4673F3EB" w14:textId="77777777" w:rsidR="00201765" w:rsidRPr="001A6E06" w:rsidRDefault="00201765" w:rsidP="00557AFF">
      <w:pPr>
        <w:pStyle w:val="Para0"/>
      </w:pPr>
      <w:r w:rsidRPr="001A6E06">
        <w:t>GB CMA staff presented/provided updates to a number of government, community and agency groups throughout the year on environmental water management and the Goulburn River LTIM project. These groups included:</w:t>
      </w:r>
    </w:p>
    <w:p w14:paraId="69616612" w14:textId="77777777" w:rsidR="00201765" w:rsidRPr="001A6E06" w:rsidRDefault="00201765" w:rsidP="000C5237">
      <w:pPr>
        <w:pStyle w:val="Para0"/>
        <w:numPr>
          <w:ilvl w:val="0"/>
          <w:numId w:val="77"/>
        </w:numPr>
      </w:pPr>
      <w:r w:rsidRPr="001A6E06">
        <w:t>MDBA graduates;</w:t>
      </w:r>
    </w:p>
    <w:p w14:paraId="5895A95D" w14:textId="77777777" w:rsidR="00201765" w:rsidRPr="001A6E06" w:rsidRDefault="00201765" w:rsidP="000C5237">
      <w:pPr>
        <w:pStyle w:val="Para0"/>
        <w:numPr>
          <w:ilvl w:val="0"/>
          <w:numId w:val="77"/>
        </w:numPr>
        <w:spacing w:before="120"/>
        <w:ind w:left="714" w:hanging="357"/>
      </w:pPr>
      <w:r w:rsidRPr="001A6E06">
        <w:t>South Australian MDB Royal Commission;</w:t>
      </w:r>
    </w:p>
    <w:p w14:paraId="008F330D" w14:textId="77777777" w:rsidR="00201765" w:rsidRPr="001A6E06" w:rsidRDefault="00201765" w:rsidP="000C5237">
      <w:pPr>
        <w:pStyle w:val="Para0"/>
        <w:numPr>
          <w:ilvl w:val="0"/>
          <w:numId w:val="77"/>
        </w:numPr>
        <w:spacing w:before="120"/>
        <w:ind w:left="714" w:hanging="357"/>
      </w:pPr>
      <w:r w:rsidRPr="001A6E06">
        <w:t>Commonwealth House of Representative enquiry into Commonwealth Environmental Water;</w:t>
      </w:r>
    </w:p>
    <w:p w14:paraId="10A61A2B" w14:textId="77777777" w:rsidR="00201765" w:rsidRPr="001A6E06" w:rsidRDefault="00201765" w:rsidP="000C5237">
      <w:pPr>
        <w:pStyle w:val="Para0"/>
        <w:numPr>
          <w:ilvl w:val="0"/>
          <w:numId w:val="77"/>
        </w:numPr>
        <w:spacing w:before="120"/>
        <w:ind w:left="714" w:hanging="357"/>
      </w:pPr>
      <w:r w:rsidRPr="001A6E06">
        <w:t>Victorian Parliament enquiry into environmental water;</w:t>
      </w:r>
    </w:p>
    <w:p w14:paraId="4F46B00C" w14:textId="77777777" w:rsidR="00201765" w:rsidRPr="001A6E06" w:rsidRDefault="00201765" w:rsidP="000C5237">
      <w:pPr>
        <w:pStyle w:val="Para0"/>
        <w:numPr>
          <w:ilvl w:val="0"/>
          <w:numId w:val="77"/>
        </w:numPr>
        <w:spacing w:before="120"/>
        <w:ind w:left="714" w:hanging="357"/>
      </w:pPr>
      <w:r w:rsidRPr="001A6E06">
        <w:t>Yorta Yorta Nation Aboriginal Corporation;</w:t>
      </w:r>
    </w:p>
    <w:p w14:paraId="65DCAC30" w14:textId="77777777" w:rsidR="00201765" w:rsidRPr="001A6E06" w:rsidRDefault="00201765" w:rsidP="000C5237">
      <w:pPr>
        <w:pStyle w:val="Para0"/>
        <w:numPr>
          <w:ilvl w:val="0"/>
          <w:numId w:val="77"/>
        </w:numPr>
        <w:spacing w:before="120"/>
        <w:ind w:left="714" w:hanging="357"/>
      </w:pPr>
      <w:r w:rsidRPr="001A6E06">
        <w:t>Taungurung Aboriginal Corporation;</w:t>
      </w:r>
    </w:p>
    <w:p w14:paraId="5DC69E47" w14:textId="77777777" w:rsidR="00201765" w:rsidRPr="001A6E06" w:rsidRDefault="00201765" w:rsidP="000C5237">
      <w:pPr>
        <w:pStyle w:val="Para0"/>
        <w:numPr>
          <w:ilvl w:val="0"/>
          <w:numId w:val="77"/>
        </w:numPr>
        <w:spacing w:before="120"/>
        <w:ind w:left="714" w:hanging="357"/>
      </w:pPr>
      <w:r w:rsidRPr="001A6E06">
        <w:t>Parks Victoria;</w:t>
      </w:r>
    </w:p>
    <w:p w14:paraId="27B2F8C3" w14:textId="77777777" w:rsidR="00201765" w:rsidRPr="001A6E06" w:rsidRDefault="00201765" w:rsidP="000C5237">
      <w:pPr>
        <w:pStyle w:val="Para0"/>
        <w:numPr>
          <w:ilvl w:val="0"/>
          <w:numId w:val="77"/>
        </w:numPr>
        <w:spacing w:before="120"/>
        <w:ind w:left="714" w:hanging="357"/>
      </w:pPr>
      <w:r w:rsidRPr="001A6E06">
        <w:t xml:space="preserve">Goulburn-Murray Water; </w:t>
      </w:r>
    </w:p>
    <w:p w14:paraId="17FE2B0E" w14:textId="77777777" w:rsidR="00201765" w:rsidRPr="001A6E06" w:rsidRDefault="00201765" w:rsidP="000C5237">
      <w:pPr>
        <w:pStyle w:val="Para0"/>
        <w:numPr>
          <w:ilvl w:val="0"/>
          <w:numId w:val="77"/>
        </w:numPr>
        <w:spacing w:before="120"/>
        <w:ind w:left="714" w:hanging="357"/>
      </w:pPr>
      <w:r w:rsidRPr="001A6E06">
        <w:t>Schools and research institutes</w:t>
      </w:r>
    </w:p>
    <w:p w14:paraId="0CC6863D" w14:textId="77777777" w:rsidR="00201765" w:rsidRPr="001A6E06" w:rsidRDefault="00201765" w:rsidP="000C5237">
      <w:pPr>
        <w:pStyle w:val="Para0"/>
        <w:numPr>
          <w:ilvl w:val="0"/>
          <w:numId w:val="77"/>
        </w:numPr>
        <w:spacing w:before="120"/>
        <w:ind w:left="714" w:hanging="357"/>
      </w:pPr>
      <w:r w:rsidRPr="001A6E06">
        <w:t>Australia China Sustainable Agricultura Forum;</w:t>
      </w:r>
    </w:p>
    <w:p w14:paraId="371896F2" w14:textId="77777777" w:rsidR="00201765" w:rsidRPr="001A6E06" w:rsidRDefault="00201765" w:rsidP="000C5237">
      <w:pPr>
        <w:pStyle w:val="Para0"/>
        <w:numPr>
          <w:ilvl w:val="0"/>
          <w:numId w:val="77"/>
        </w:numPr>
        <w:spacing w:before="120"/>
        <w:ind w:left="714" w:hanging="357"/>
      </w:pPr>
      <w:r w:rsidRPr="001A6E06">
        <w:t>Shepparton Ethnic Council;</w:t>
      </w:r>
    </w:p>
    <w:p w14:paraId="45639203" w14:textId="77777777" w:rsidR="00201765" w:rsidRPr="001A6E06" w:rsidRDefault="00201765" w:rsidP="000C5237">
      <w:pPr>
        <w:pStyle w:val="Para0"/>
        <w:numPr>
          <w:ilvl w:val="0"/>
          <w:numId w:val="77"/>
        </w:numPr>
        <w:spacing w:before="120"/>
        <w:ind w:left="714" w:hanging="357"/>
      </w:pPr>
      <w:r w:rsidRPr="001A6E06">
        <w:t>Recreational fishing groups and fish management agencies;</w:t>
      </w:r>
    </w:p>
    <w:p w14:paraId="17E55D9A" w14:textId="77777777" w:rsidR="00201765" w:rsidRPr="001A6E06" w:rsidRDefault="00201765" w:rsidP="000C5237">
      <w:pPr>
        <w:pStyle w:val="Para0"/>
        <w:numPr>
          <w:ilvl w:val="0"/>
          <w:numId w:val="77"/>
        </w:numPr>
        <w:spacing w:before="120"/>
        <w:ind w:left="714" w:hanging="357"/>
      </w:pPr>
      <w:r w:rsidRPr="001A6E06">
        <w:t>River Basin Management Society;</w:t>
      </w:r>
    </w:p>
    <w:p w14:paraId="55448E9F" w14:textId="77777777" w:rsidR="00201765" w:rsidRPr="001A6E06" w:rsidRDefault="00201765" w:rsidP="000C5237">
      <w:pPr>
        <w:pStyle w:val="Para0"/>
        <w:numPr>
          <w:ilvl w:val="0"/>
          <w:numId w:val="77"/>
        </w:numPr>
        <w:spacing w:before="120"/>
        <w:ind w:left="714" w:hanging="357"/>
      </w:pPr>
      <w:r w:rsidRPr="001A6E06">
        <w:t>GB CMA partnership group;</w:t>
      </w:r>
    </w:p>
    <w:p w14:paraId="42205403" w14:textId="77777777" w:rsidR="00201765" w:rsidRPr="001A6E06" w:rsidRDefault="00201765" w:rsidP="000C5237">
      <w:pPr>
        <w:pStyle w:val="Para0"/>
        <w:numPr>
          <w:ilvl w:val="0"/>
          <w:numId w:val="77"/>
        </w:numPr>
        <w:spacing w:before="120"/>
        <w:ind w:left="714" w:hanging="357"/>
      </w:pPr>
      <w:r w:rsidRPr="001A6E06">
        <w:t>Environmental Water Advisory Groups; and</w:t>
      </w:r>
    </w:p>
    <w:p w14:paraId="6D43C04B" w14:textId="77777777" w:rsidR="00201765" w:rsidRPr="001A6E06" w:rsidRDefault="00201765" w:rsidP="000C5237">
      <w:pPr>
        <w:pStyle w:val="Para0"/>
        <w:numPr>
          <w:ilvl w:val="0"/>
          <w:numId w:val="77"/>
        </w:numPr>
        <w:spacing w:before="120"/>
        <w:ind w:left="714" w:hanging="357"/>
      </w:pPr>
      <w:r w:rsidRPr="001A6E06">
        <w:t>Fairley Leadership Group.</w:t>
      </w:r>
    </w:p>
    <w:p w14:paraId="5B34E8D7" w14:textId="3D27F3F8" w:rsidR="00201765" w:rsidRDefault="00557AFF" w:rsidP="00201765">
      <w:pPr>
        <w:rPr>
          <w:rFonts w:ascii="Calibri Light" w:hAnsi="Calibri Light"/>
          <w:sz w:val="24"/>
        </w:rPr>
      </w:pPr>
      <w:r>
        <w:rPr>
          <w:rFonts w:ascii="Calibri Light" w:hAnsi="Calibri Light"/>
          <w:sz w:val="24"/>
        </w:rPr>
        <w:t>Angus Webb presented talks on different aspects of the Goulburn River and larger LTIM Project at international conferences</w:t>
      </w:r>
    </w:p>
    <w:p w14:paraId="71A39A68" w14:textId="32BEAFEC" w:rsidR="00557AFF" w:rsidRDefault="00557AFF" w:rsidP="000C5237">
      <w:pPr>
        <w:pStyle w:val="ListParagraph"/>
        <w:numPr>
          <w:ilvl w:val="0"/>
          <w:numId w:val="77"/>
        </w:numPr>
        <w:rPr>
          <w:rFonts w:ascii="Calibri Light" w:hAnsi="Calibri Light"/>
          <w:sz w:val="24"/>
        </w:rPr>
      </w:pPr>
      <w:r>
        <w:rPr>
          <w:rFonts w:ascii="Calibri Light" w:hAnsi="Calibri Light"/>
          <w:sz w:val="24"/>
        </w:rPr>
        <w:t>International Society for River Science, Hamilton, New Zealand, Nov 2017</w:t>
      </w:r>
    </w:p>
    <w:p w14:paraId="0BBB7D32" w14:textId="586FB285" w:rsidR="00557AFF" w:rsidRDefault="00557AFF" w:rsidP="000C5237">
      <w:pPr>
        <w:pStyle w:val="ListParagraph"/>
        <w:numPr>
          <w:ilvl w:val="0"/>
          <w:numId w:val="77"/>
        </w:numPr>
        <w:rPr>
          <w:rFonts w:ascii="Calibri Light" w:hAnsi="Calibri Light"/>
          <w:sz w:val="24"/>
        </w:rPr>
      </w:pPr>
      <w:r>
        <w:rPr>
          <w:rFonts w:ascii="Calibri Light" w:hAnsi="Calibri Light"/>
          <w:sz w:val="24"/>
        </w:rPr>
        <w:t>Society for Freshwater Science, Detroit, USA, May 2018</w:t>
      </w:r>
    </w:p>
    <w:p w14:paraId="40C74564" w14:textId="37BDE512" w:rsidR="00557AFF" w:rsidRPr="00557AFF" w:rsidRDefault="00557AFF" w:rsidP="000C5237">
      <w:pPr>
        <w:pStyle w:val="ListParagraph"/>
        <w:numPr>
          <w:ilvl w:val="0"/>
          <w:numId w:val="77"/>
        </w:numPr>
        <w:rPr>
          <w:rFonts w:ascii="Calibri Light" w:hAnsi="Calibri Light"/>
          <w:sz w:val="24"/>
        </w:rPr>
      </w:pPr>
      <w:r>
        <w:rPr>
          <w:rFonts w:ascii="Calibri Light" w:hAnsi="Calibri Light"/>
          <w:sz w:val="24"/>
        </w:rPr>
        <w:t>International Society for Ecohydraulics, Tokyo, Japan, August 2018</w:t>
      </w:r>
    </w:p>
    <w:p w14:paraId="35750331" w14:textId="745D07DE" w:rsidR="00201765" w:rsidRDefault="00557AFF" w:rsidP="00201765">
      <w:pPr>
        <w:pStyle w:val="Heading2"/>
      </w:pPr>
      <w:bookmarkStart w:id="461" w:name="_Toc529424321"/>
      <w:r>
        <w:t>Examples of media</w:t>
      </w:r>
      <w:bookmarkEnd w:id="461"/>
    </w:p>
    <w:p w14:paraId="2EF7268B" w14:textId="0E3CB3A6" w:rsidR="00557AFF" w:rsidRPr="00557AFF" w:rsidRDefault="00557AFF" w:rsidP="004B54B1">
      <w:pPr>
        <w:pStyle w:val="Caption"/>
        <w:keepNext/>
      </w:pPr>
      <w:bookmarkStart w:id="462" w:name="_Toc5629959"/>
      <w:r w:rsidRPr="00557AFF">
        <w:t xml:space="preserve">Figure </w:t>
      </w:r>
      <w:r w:rsidR="004B54B1">
        <w:fldChar w:fldCharType="begin"/>
      </w:r>
      <w:r w:rsidR="004B54B1">
        <w:instrText xml:space="preserve"> STYLEREF 1 \s </w:instrText>
      </w:r>
      <w:r w:rsidR="004B54B1">
        <w:fldChar w:fldCharType="separate"/>
      </w:r>
      <w:r w:rsidR="004B54B1">
        <w:rPr>
          <w:noProof/>
        </w:rPr>
        <w:t>8</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1</w:t>
      </w:r>
      <w:r w:rsidR="004B54B1">
        <w:fldChar w:fldCharType="end"/>
      </w:r>
      <w:r>
        <w:t xml:space="preserve">. </w:t>
      </w:r>
      <w:r w:rsidRPr="00557AFF">
        <w:t>Shepparton News 13 September 2017</w:t>
      </w:r>
      <w:bookmarkEnd w:id="462"/>
    </w:p>
    <w:p w14:paraId="65082EB6" w14:textId="509CEB2E" w:rsidR="00201765" w:rsidRPr="00B20EAE" w:rsidRDefault="00201765" w:rsidP="004B54B1">
      <w:pPr>
        <w:jc w:val="center"/>
        <w:rPr>
          <w:rFonts w:asciiTheme="majorHAnsi" w:hAnsiTheme="majorHAnsi" w:cstheme="majorHAnsi"/>
        </w:rPr>
      </w:pPr>
      <w:r w:rsidRPr="00B20EAE">
        <w:rPr>
          <w:rFonts w:asciiTheme="majorHAnsi" w:hAnsiTheme="majorHAnsi" w:cstheme="majorHAnsi"/>
          <w:noProof/>
          <w:lang w:val="en-AU" w:eastAsia="en-AU"/>
        </w:rPr>
        <w:drawing>
          <wp:inline distT="0" distB="0" distL="0" distR="0" wp14:anchorId="02162D9C" wp14:editId="6409D528">
            <wp:extent cx="6034494" cy="2448000"/>
            <wp:effectExtent l="0" t="0" r="4445" b="9525"/>
            <wp:docPr id="7209" name="Picture 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2" cstate="email">
                      <a:extLst>
                        <a:ext uri="{28A0092B-C50C-407E-A947-70E740481C1C}">
                          <a14:useLocalDpi xmlns:a14="http://schemas.microsoft.com/office/drawing/2010/main"/>
                        </a:ext>
                      </a:extLst>
                    </a:blip>
                    <a:srcRect/>
                    <a:stretch/>
                  </pic:blipFill>
                  <pic:spPr bwMode="auto">
                    <a:xfrm>
                      <a:off x="0" y="0"/>
                      <a:ext cx="6034494" cy="2448000"/>
                    </a:xfrm>
                    <a:prstGeom prst="rect">
                      <a:avLst/>
                    </a:prstGeom>
                    <a:noFill/>
                    <a:ln>
                      <a:noFill/>
                    </a:ln>
                    <a:extLst>
                      <a:ext uri="{53640926-AAD7-44D8-BBD7-CCE9431645EC}">
                        <a14:shadowObscured xmlns:a14="http://schemas.microsoft.com/office/drawing/2010/main"/>
                      </a:ext>
                    </a:extLst>
                  </pic:spPr>
                </pic:pic>
              </a:graphicData>
            </a:graphic>
          </wp:inline>
        </w:drawing>
      </w:r>
    </w:p>
    <w:p w14:paraId="05F4FA00" w14:textId="09DA31CB" w:rsidR="00201765" w:rsidRPr="00557AFF" w:rsidRDefault="00557AFF" w:rsidP="00557AFF">
      <w:pPr>
        <w:pStyle w:val="Caption"/>
      </w:pPr>
      <w:bookmarkStart w:id="463" w:name="_Toc5629960"/>
      <w:r w:rsidRPr="00557AFF">
        <w:t xml:space="preserve">Figure </w:t>
      </w:r>
      <w:r w:rsidR="004B54B1">
        <w:fldChar w:fldCharType="begin"/>
      </w:r>
      <w:r w:rsidR="004B54B1">
        <w:instrText xml:space="preserve"> STYLEREF 1 \s </w:instrText>
      </w:r>
      <w:r w:rsidR="004B54B1">
        <w:fldChar w:fldCharType="separate"/>
      </w:r>
      <w:r w:rsidR="004B54B1">
        <w:rPr>
          <w:noProof/>
        </w:rPr>
        <w:t>8</w:t>
      </w:r>
      <w:r w:rsidR="004B54B1">
        <w:fldChar w:fldCharType="end"/>
      </w:r>
      <w:r w:rsidR="004B54B1">
        <w:noBreakHyphen/>
      </w:r>
      <w:r w:rsidR="004B54B1">
        <w:fldChar w:fldCharType="begin"/>
      </w:r>
      <w:r w:rsidR="004B54B1">
        <w:instrText xml:space="preserve"> SEQ Figure \* ARABIC \s 1 </w:instrText>
      </w:r>
      <w:r w:rsidR="004B54B1">
        <w:fldChar w:fldCharType="separate"/>
      </w:r>
      <w:r w:rsidR="004B54B1">
        <w:rPr>
          <w:noProof/>
        </w:rPr>
        <w:t>2</w:t>
      </w:r>
      <w:r w:rsidR="004B54B1">
        <w:fldChar w:fldCharType="end"/>
      </w:r>
      <w:r>
        <w:t xml:space="preserve">. </w:t>
      </w:r>
      <w:r w:rsidR="00201765" w:rsidRPr="00557AFF">
        <w:t>Country News 14 November 2017</w:t>
      </w:r>
      <w:bookmarkEnd w:id="463"/>
    </w:p>
    <w:p w14:paraId="22278B79" w14:textId="77777777" w:rsidR="00201765" w:rsidRPr="00B20EAE" w:rsidRDefault="00201765" w:rsidP="004B54B1">
      <w:pPr>
        <w:jc w:val="center"/>
        <w:rPr>
          <w:rFonts w:asciiTheme="majorHAnsi" w:hAnsiTheme="majorHAnsi" w:cstheme="majorHAnsi"/>
          <w:sz w:val="24"/>
        </w:rPr>
      </w:pPr>
      <w:r w:rsidRPr="00B20EAE">
        <w:rPr>
          <w:rFonts w:asciiTheme="majorHAnsi" w:hAnsiTheme="majorHAnsi" w:cstheme="majorHAnsi"/>
          <w:noProof/>
          <w:sz w:val="24"/>
          <w:lang w:val="en-AU" w:eastAsia="en-AU"/>
        </w:rPr>
        <w:drawing>
          <wp:inline distT="0" distB="0" distL="0" distR="0" wp14:anchorId="0E10B2A2" wp14:editId="786477B6">
            <wp:extent cx="6120000" cy="2094790"/>
            <wp:effectExtent l="0" t="0" r="0" b="1270"/>
            <wp:docPr id="7210" name="Picture 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3" cstate="email">
                      <a:extLst>
                        <a:ext uri="{28A0092B-C50C-407E-A947-70E740481C1C}">
                          <a14:useLocalDpi xmlns:a14="http://schemas.microsoft.com/office/drawing/2010/main"/>
                        </a:ext>
                      </a:extLst>
                    </a:blip>
                    <a:srcRect/>
                    <a:stretch/>
                  </pic:blipFill>
                  <pic:spPr bwMode="auto">
                    <a:xfrm>
                      <a:off x="0" y="0"/>
                      <a:ext cx="6120000" cy="2094790"/>
                    </a:xfrm>
                    <a:prstGeom prst="rect">
                      <a:avLst/>
                    </a:prstGeom>
                    <a:noFill/>
                    <a:ln>
                      <a:noFill/>
                    </a:ln>
                    <a:extLst>
                      <a:ext uri="{53640926-AAD7-44D8-BBD7-CCE9431645EC}">
                        <a14:shadowObscured xmlns:a14="http://schemas.microsoft.com/office/drawing/2010/main"/>
                      </a:ext>
                    </a:extLst>
                  </pic:spPr>
                </pic:pic>
              </a:graphicData>
            </a:graphic>
          </wp:inline>
        </w:drawing>
      </w:r>
    </w:p>
    <w:p w14:paraId="621E60A5" w14:textId="63EA13B2" w:rsidR="00201765" w:rsidRPr="00B20EAE" w:rsidRDefault="004B54B1" w:rsidP="004B54B1">
      <w:pPr>
        <w:pStyle w:val="Caption"/>
      </w:pPr>
      <w:bookmarkStart w:id="464" w:name="_Toc5629961"/>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3</w:t>
      </w:r>
      <w:r>
        <w:fldChar w:fldCharType="end"/>
      </w:r>
      <w:r>
        <w:t xml:space="preserve">. </w:t>
      </w:r>
      <w:r w:rsidR="00201765" w:rsidRPr="00B20EAE">
        <w:t>Tweet 15 November 2017</w:t>
      </w:r>
      <w:bookmarkEnd w:id="464"/>
    </w:p>
    <w:p w14:paraId="426E82EB" w14:textId="77777777" w:rsidR="00201765" w:rsidRPr="00B20EAE" w:rsidRDefault="00201765" w:rsidP="00557AFF">
      <w:pPr>
        <w:jc w:val="center"/>
        <w:rPr>
          <w:rFonts w:asciiTheme="majorHAnsi" w:hAnsiTheme="majorHAnsi" w:cstheme="majorHAnsi"/>
          <w:sz w:val="24"/>
        </w:rPr>
      </w:pPr>
      <w:r w:rsidRPr="00B20EAE">
        <w:rPr>
          <w:rFonts w:asciiTheme="majorHAnsi" w:hAnsiTheme="majorHAnsi" w:cstheme="majorHAnsi"/>
          <w:noProof/>
          <w:sz w:val="24"/>
          <w:lang w:val="en-AU" w:eastAsia="en-AU"/>
        </w:rPr>
        <w:drawing>
          <wp:inline distT="0" distB="0" distL="0" distR="0" wp14:anchorId="54F079E7" wp14:editId="08B6927C">
            <wp:extent cx="4084595" cy="2880000"/>
            <wp:effectExtent l="19050" t="19050" r="11430" b="15875"/>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4" cstate="email">
                      <a:extLst>
                        <a:ext uri="{28A0092B-C50C-407E-A947-70E740481C1C}">
                          <a14:useLocalDpi xmlns:a14="http://schemas.microsoft.com/office/drawing/2010/main"/>
                        </a:ext>
                      </a:extLst>
                    </a:blip>
                    <a:srcRect/>
                    <a:stretch/>
                  </pic:blipFill>
                  <pic:spPr bwMode="auto">
                    <a:xfrm>
                      <a:off x="0" y="0"/>
                      <a:ext cx="4084595" cy="288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A63E57D" w14:textId="78A1C393" w:rsidR="00E6628E" w:rsidRPr="00E6628E" w:rsidRDefault="004B54B1" w:rsidP="004B54B1">
      <w:pPr>
        <w:pStyle w:val="Caption"/>
        <w:rPr>
          <w:i/>
        </w:rPr>
      </w:pPr>
      <w:bookmarkStart w:id="465" w:name="_Toc5629962"/>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4</w:t>
      </w:r>
      <w:r>
        <w:fldChar w:fldCharType="end"/>
      </w:r>
      <w:r>
        <w:t xml:space="preserve">. </w:t>
      </w:r>
      <w:r w:rsidR="00E6628E" w:rsidRPr="00E6628E">
        <w:t>Tweet 4 March 2018</w:t>
      </w:r>
      <w:r w:rsidR="00E6628E">
        <w:t xml:space="preserve"> promoting Angus Webb’s article in </w:t>
      </w:r>
      <w:r w:rsidR="00E6628E">
        <w:rPr>
          <w:i/>
        </w:rPr>
        <w:t>Pursuit</w:t>
      </w:r>
      <w:bookmarkEnd w:id="465"/>
    </w:p>
    <w:p w14:paraId="2321C472" w14:textId="5567C174" w:rsidR="00201765" w:rsidRPr="00B20EAE" w:rsidRDefault="00201765" w:rsidP="00E6628E">
      <w:pPr>
        <w:jc w:val="center"/>
        <w:rPr>
          <w:rFonts w:asciiTheme="majorHAnsi" w:hAnsiTheme="majorHAnsi" w:cstheme="majorHAnsi"/>
        </w:rPr>
      </w:pPr>
      <w:r w:rsidRPr="00B20EAE">
        <w:rPr>
          <w:rFonts w:asciiTheme="majorHAnsi" w:hAnsiTheme="majorHAnsi" w:cstheme="majorHAnsi"/>
          <w:noProof/>
          <w:lang w:val="en-AU" w:eastAsia="en-AU"/>
        </w:rPr>
        <w:drawing>
          <wp:inline distT="0" distB="0" distL="0" distR="0" wp14:anchorId="26F32F92" wp14:editId="3D66EAE8">
            <wp:extent cx="4320000" cy="4143263"/>
            <wp:effectExtent l="19050" t="19050" r="23495" b="10160"/>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5" cstate="email">
                      <a:extLst>
                        <a:ext uri="{28A0092B-C50C-407E-A947-70E740481C1C}">
                          <a14:useLocalDpi xmlns:a14="http://schemas.microsoft.com/office/drawing/2010/main"/>
                        </a:ext>
                      </a:extLst>
                    </a:blip>
                    <a:srcRect/>
                    <a:stretch/>
                  </pic:blipFill>
                  <pic:spPr bwMode="auto">
                    <a:xfrm>
                      <a:off x="0" y="0"/>
                      <a:ext cx="4320000" cy="414326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E5C8026" w14:textId="40D0E333" w:rsidR="00201765" w:rsidRPr="00B20EAE" w:rsidRDefault="004B54B1" w:rsidP="004B54B1">
      <w:pPr>
        <w:pStyle w:val="Caption"/>
      </w:pPr>
      <w:bookmarkStart w:id="466" w:name="_Toc5629963"/>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5</w:t>
      </w:r>
      <w:r>
        <w:fldChar w:fldCharType="end"/>
      </w:r>
      <w:r>
        <w:t xml:space="preserve">. </w:t>
      </w:r>
      <w:r w:rsidR="00201765" w:rsidRPr="00B20EAE">
        <w:t>Tweet 4 June 2018</w:t>
      </w:r>
      <w:r w:rsidR="00E6628E">
        <w:t xml:space="preserve"> promoting fish monitoring results.</w:t>
      </w:r>
      <w:bookmarkEnd w:id="466"/>
    </w:p>
    <w:p w14:paraId="1DAD2978" w14:textId="77777777" w:rsidR="00201765" w:rsidRPr="00B20EAE" w:rsidRDefault="00201765" w:rsidP="00E6628E">
      <w:pPr>
        <w:jc w:val="center"/>
        <w:rPr>
          <w:rFonts w:asciiTheme="majorHAnsi" w:hAnsiTheme="majorHAnsi" w:cstheme="majorHAnsi"/>
          <w:sz w:val="24"/>
        </w:rPr>
      </w:pPr>
      <w:r w:rsidRPr="00B20EAE">
        <w:rPr>
          <w:rFonts w:asciiTheme="majorHAnsi" w:hAnsiTheme="majorHAnsi" w:cstheme="majorHAnsi"/>
          <w:noProof/>
          <w:lang w:val="en-AU" w:eastAsia="en-AU"/>
        </w:rPr>
        <w:drawing>
          <wp:inline distT="0" distB="0" distL="0" distR="0" wp14:anchorId="3B226453" wp14:editId="304EA631">
            <wp:extent cx="4320000" cy="3775583"/>
            <wp:effectExtent l="19050" t="19050" r="23495" b="15875"/>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6" cstate="email">
                      <a:extLst>
                        <a:ext uri="{28A0092B-C50C-407E-A947-70E740481C1C}">
                          <a14:useLocalDpi xmlns:a14="http://schemas.microsoft.com/office/drawing/2010/main"/>
                        </a:ext>
                      </a:extLst>
                    </a:blip>
                    <a:srcRect/>
                    <a:stretch/>
                  </pic:blipFill>
                  <pic:spPr bwMode="auto">
                    <a:xfrm>
                      <a:off x="0" y="0"/>
                      <a:ext cx="4320000" cy="37755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11F21C" w14:textId="784922B6" w:rsidR="00201765" w:rsidRPr="00B20EAE" w:rsidRDefault="004B54B1" w:rsidP="004B54B1">
      <w:pPr>
        <w:pStyle w:val="Caption"/>
      </w:pPr>
      <w:bookmarkStart w:id="467" w:name="_Toc5629964"/>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6</w:t>
      </w:r>
      <w:r>
        <w:fldChar w:fldCharType="end"/>
      </w:r>
      <w:r>
        <w:t xml:space="preserve">. </w:t>
      </w:r>
      <w:r w:rsidR="00201765" w:rsidRPr="00B20EAE">
        <w:t>Facebook post 27 June 2018</w:t>
      </w:r>
      <w:bookmarkEnd w:id="467"/>
    </w:p>
    <w:p w14:paraId="0181EF9C" w14:textId="77777777" w:rsidR="00201765" w:rsidRPr="00B20EAE" w:rsidRDefault="00201765" w:rsidP="00E6628E">
      <w:pPr>
        <w:jc w:val="center"/>
        <w:rPr>
          <w:rFonts w:asciiTheme="majorHAnsi" w:hAnsiTheme="majorHAnsi" w:cstheme="majorHAnsi"/>
          <w:sz w:val="24"/>
        </w:rPr>
      </w:pPr>
      <w:r w:rsidRPr="00B20EAE">
        <w:rPr>
          <w:rFonts w:asciiTheme="majorHAnsi" w:hAnsiTheme="majorHAnsi" w:cstheme="majorHAnsi"/>
          <w:noProof/>
          <w:lang w:val="en-AU" w:eastAsia="en-AU"/>
        </w:rPr>
        <w:drawing>
          <wp:inline distT="0" distB="0" distL="0" distR="0" wp14:anchorId="35596118" wp14:editId="45ECA6F4">
            <wp:extent cx="5400000" cy="7653723"/>
            <wp:effectExtent l="19050" t="19050" r="10795" b="23495"/>
            <wp:docPr id="7221" name="Picture 7221" descr="cid:image001.png@01D422A7.CF89E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22A7.CF89E2B0"/>
                    <pic:cNvPicPr>
                      <a:picLocks noChangeAspect="1" noChangeArrowheads="1"/>
                    </pic:cNvPicPr>
                  </pic:nvPicPr>
                  <pic:blipFill rotWithShape="1">
                    <a:blip r:embed="rId237" r:link="rId238" cstate="email">
                      <a:extLst>
                        <a:ext uri="{28A0092B-C50C-407E-A947-70E740481C1C}">
                          <a14:useLocalDpi xmlns:a14="http://schemas.microsoft.com/office/drawing/2010/main"/>
                        </a:ext>
                      </a:extLst>
                    </a:blip>
                    <a:srcRect/>
                    <a:stretch/>
                  </pic:blipFill>
                  <pic:spPr bwMode="auto">
                    <a:xfrm>
                      <a:off x="0" y="0"/>
                      <a:ext cx="5400000" cy="765372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E9B5E4" w14:textId="347BE530" w:rsidR="00201765" w:rsidRPr="00B20EAE" w:rsidRDefault="004B54B1" w:rsidP="004B54B1">
      <w:pPr>
        <w:pStyle w:val="Caption"/>
        <w:keepNext/>
      </w:pPr>
      <w:bookmarkStart w:id="468" w:name="_Toc5629965"/>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7</w:t>
      </w:r>
      <w:r>
        <w:fldChar w:fldCharType="end"/>
      </w:r>
      <w:r>
        <w:t xml:space="preserve">. </w:t>
      </w:r>
      <w:r w:rsidR="00201765" w:rsidRPr="00B20EAE">
        <w:t>Facebook post 21 June 2018</w:t>
      </w:r>
      <w:bookmarkEnd w:id="468"/>
    </w:p>
    <w:p w14:paraId="6FF3AFEF" w14:textId="77777777" w:rsidR="00201765" w:rsidRPr="00B20EAE" w:rsidRDefault="00201765" w:rsidP="00E6628E">
      <w:pPr>
        <w:jc w:val="center"/>
        <w:rPr>
          <w:rFonts w:asciiTheme="majorHAnsi" w:hAnsiTheme="majorHAnsi" w:cstheme="majorHAnsi"/>
          <w:sz w:val="24"/>
        </w:rPr>
      </w:pPr>
      <w:r w:rsidRPr="00B20EAE">
        <w:rPr>
          <w:rFonts w:asciiTheme="majorHAnsi" w:hAnsiTheme="majorHAnsi" w:cstheme="majorHAnsi"/>
          <w:noProof/>
          <w:lang w:val="en-AU" w:eastAsia="en-AU"/>
        </w:rPr>
        <w:drawing>
          <wp:inline distT="0" distB="0" distL="0" distR="0" wp14:anchorId="702A211F" wp14:editId="767CB2F3">
            <wp:extent cx="3588269" cy="7632000"/>
            <wp:effectExtent l="19050" t="19050" r="12700" b="26670"/>
            <wp:docPr id="7222" name="Picture 7222" descr="cid:image003.jpg@01D422A8.5338D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422A8.5338D2B0"/>
                    <pic:cNvPicPr>
                      <a:picLocks noChangeAspect="1" noChangeArrowheads="1"/>
                    </pic:cNvPicPr>
                  </pic:nvPicPr>
                  <pic:blipFill rotWithShape="1">
                    <a:blip r:embed="rId239" r:link="rId240">
                      <a:extLst>
                        <a:ext uri="{28A0092B-C50C-407E-A947-70E740481C1C}">
                          <a14:useLocalDpi xmlns:a14="http://schemas.microsoft.com/office/drawing/2010/main"/>
                        </a:ext>
                      </a:extLst>
                    </a:blip>
                    <a:srcRect/>
                    <a:stretch/>
                  </pic:blipFill>
                  <pic:spPr bwMode="auto">
                    <a:xfrm>
                      <a:off x="0" y="0"/>
                      <a:ext cx="3588269" cy="763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D59E62E" w14:textId="7FB170EB" w:rsidR="00201765" w:rsidRPr="00B20EAE" w:rsidRDefault="004B54B1" w:rsidP="004B54B1">
      <w:pPr>
        <w:pStyle w:val="Caption"/>
        <w:keepNext/>
      </w:pPr>
      <w:bookmarkStart w:id="469" w:name="_Toc5629966"/>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8</w:t>
      </w:r>
      <w:r>
        <w:fldChar w:fldCharType="end"/>
      </w:r>
      <w:r>
        <w:t xml:space="preserve">. </w:t>
      </w:r>
      <w:r w:rsidR="00201765" w:rsidRPr="00B20EAE">
        <w:t>Facebook post 16 November 2017</w:t>
      </w:r>
      <w:bookmarkEnd w:id="469"/>
    </w:p>
    <w:p w14:paraId="7CE05E9B" w14:textId="77777777" w:rsidR="00201765" w:rsidRDefault="00201765" w:rsidP="00E6628E">
      <w:pPr>
        <w:jc w:val="center"/>
        <w:rPr>
          <w:rFonts w:ascii="Calibri Light" w:hAnsi="Calibri Light"/>
          <w:sz w:val="24"/>
        </w:rPr>
      </w:pPr>
      <w:r>
        <w:rPr>
          <w:noProof/>
          <w:lang w:val="en-AU" w:eastAsia="en-AU"/>
        </w:rPr>
        <w:drawing>
          <wp:inline distT="0" distB="0" distL="0" distR="0" wp14:anchorId="4C1F3DB2" wp14:editId="3CCA96E9">
            <wp:extent cx="4281248" cy="7560000"/>
            <wp:effectExtent l="19050" t="19050" r="24130" b="22225"/>
            <wp:docPr id="7223" name="Picture 7223" descr="cid:image006.png@01D422A8.3BF8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422A8.3BF81070"/>
                    <pic:cNvPicPr>
                      <a:picLocks noChangeAspect="1" noChangeArrowheads="1"/>
                    </pic:cNvPicPr>
                  </pic:nvPicPr>
                  <pic:blipFill rotWithShape="1">
                    <a:blip r:embed="rId241" r:link="rId242" cstate="email">
                      <a:extLst>
                        <a:ext uri="{28A0092B-C50C-407E-A947-70E740481C1C}">
                          <a14:useLocalDpi xmlns:a14="http://schemas.microsoft.com/office/drawing/2010/main"/>
                        </a:ext>
                      </a:extLst>
                    </a:blip>
                    <a:srcRect/>
                    <a:stretch/>
                  </pic:blipFill>
                  <pic:spPr bwMode="auto">
                    <a:xfrm>
                      <a:off x="0" y="0"/>
                      <a:ext cx="4281248" cy="7560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30C32C0" w14:textId="557AE627" w:rsidR="00E6628E" w:rsidRDefault="004B54B1" w:rsidP="004B54B1">
      <w:pPr>
        <w:pStyle w:val="Caption"/>
        <w:keepNext/>
        <w:rPr>
          <w:i/>
        </w:rPr>
      </w:pPr>
      <w:bookmarkStart w:id="470" w:name="_Toc5629967"/>
      <w:r>
        <w:t xml:space="preserve">Figure </w:t>
      </w:r>
      <w:r>
        <w:fldChar w:fldCharType="begin"/>
      </w:r>
      <w:r>
        <w:instrText xml:space="preserve"> STYLEREF 1 \s </w:instrText>
      </w:r>
      <w:r>
        <w:fldChar w:fldCharType="separate"/>
      </w:r>
      <w:r>
        <w:rPr>
          <w:noProof/>
        </w:rPr>
        <w:t>8</w:t>
      </w:r>
      <w:r>
        <w:fldChar w:fldCharType="end"/>
      </w:r>
      <w:r>
        <w:noBreakHyphen/>
      </w:r>
      <w:r>
        <w:fldChar w:fldCharType="begin"/>
      </w:r>
      <w:r>
        <w:instrText xml:space="preserve"> SEQ Figure \* ARABIC \s 1 </w:instrText>
      </w:r>
      <w:r>
        <w:fldChar w:fldCharType="separate"/>
      </w:r>
      <w:r>
        <w:rPr>
          <w:noProof/>
        </w:rPr>
        <w:t>9</w:t>
      </w:r>
      <w:r>
        <w:fldChar w:fldCharType="end"/>
      </w:r>
      <w:r>
        <w:t xml:space="preserve">. </w:t>
      </w:r>
      <w:r w:rsidR="00E6628E">
        <w:t xml:space="preserve">Banner shot from the article in </w:t>
      </w:r>
      <w:r w:rsidR="00E6628E">
        <w:rPr>
          <w:i/>
        </w:rPr>
        <w:t>The Conversation</w:t>
      </w:r>
      <w:bookmarkEnd w:id="470"/>
    </w:p>
    <w:p w14:paraId="184B6F32" w14:textId="1B0832E1" w:rsidR="00E6628E" w:rsidRPr="00E6628E" w:rsidRDefault="00E6628E" w:rsidP="00BE7A42">
      <w:pPr>
        <w:pStyle w:val="Para0"/>
        <w:jc w:val="center"/>
      </w:pPr>
      <w:r>
        <w:rPr>
          <w:noProof/>
          <w:lang w:val="en-AU" w:eastAsia="en-AU"/>
        </w:rPr>
        <w:drawing>
          <wp:inline distT="0" distB="0" distL="0" distR="0" wp14:anchorId="2494A2DA" wp14:editId="7A539801">
            <wp:extent cx="6300000" cy="5464712"/>
            <wp:effectExtent l="19050" t="19050" r="24765" b="22225"/>
            <wp:docPr id="7224" name="Picture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cstate="email">
                      <a:extLst>
                        <a:ext uri="{28A0092B-C50C-407E-A947-70E740481C1C}">
                          <a14:useLocalDpi xmlns:a14="http://schemas.microsoft.com/office/drawing/2010/main"/>
                        </a:ext>
                      </a:extLst>
                    </a:blip>
                    <a:stretch>
                      <a:fillRect/>
                    </a:stretch>
                  </pic:blipFill>
                  <pic:spPr>
                    <a:xfrm>
                      <a:off x="0" y="0"/>
                      <a:ext cx="6300000" cy="5464712"/>
                    </a:xfrm>
                    <a:prstGeom prst="rect">
                      <a:avLst/>
                    </a:prstGeom>
                    <a:ln>
                      <a:solidFill>
                        <a:schemeClr val="tx1"/>
                      </a:solidFill>
                    </a:ln>
                  </pic:spPr>
                </pic:pic>
              </a:graphicData>
            </a:graphic>
          </wp:inline>
        </w:drawing>
      </w:r>
    </w:p>
    <w:p w14:paraId="4F50FCBE" w14:textId="0760D332" w:rsidR="00D4626E" w:rsidRDefault="00DF720F" w:rsidP="00D4626E">
      <w:pPr>
        <w:pStyle w:val="Heading1"/>
        <w:numPr>
          <w:ilvl w:val="0"/>
          <w:numId w:val="0"/>
        </w:numPr>
        <w:ind w:left="851" w:hanging="851"/>
      </w:pPr>
      <w:bookmarkStart w:id="471" w:name="_Toc529424322"/>
      <w:r>
        <w:t>References cited</w:t>
      </w:r>
      <w:bookmarkEnd w:id="319"/>
      <w:bookmarkEnd w:id="471"/>
    </w:p>
    <w:p w14:paraId="4554A70D" w14:textId="77777777" w:rsidR="006A5601" w:rsidRPr="006A5601" w:rsidRDefault="00D4626E" w:rsidP="006A5601">
      <w:pPr>
        <w:pStyle w:val="EndNoteBibliography"/>
        <w:spacing w:after="240"/>
        <w:ind w:left="720" w:hanging="720"/>
      </w:pPr>
      <w:r>
        <w:fldChar w:fldCharType="begin"/>
      </w:r>
      <w:r>
        <w:instrText xml:space="preserve"> ADDIN EN.REFLIST </w:instrText>
      </w:r>
      <w:r>
        <w:fldChar w:fldCharType="separate"/>
      </w:r>
      <w:bookmarkStart w:id="472" w:name="_ENREF_1"/>
      <w:r w:rsidR="006A5601" w:rsidRPr="006A5601">
        <w:t xml:space="preserve">Anderson, J. R., and A. K. Morison. 1988. A study of the native fish habitat in the Goulburn River, Shepparton – Impact of a proposal to operate a paddle-streamer. Arthur Rylah Institute for Environmental Research Technical Report Series No. 68. p. 99. Department of Conservation, Forests and Lands, Fisheries Division, Victoria. </w:t>
      </w:r>
      <w:bookmarkEnd w:id="472"/>
    </w:p>
    <w:p w14:paraId="2058F963" w14:textId="77777777" w:rsidR="006A5601" w:rsidRPr="006A5601" w:rsidRDefault="006A5601" w:rsidP="006A5601">
      <w:pPr>
        <w:pStyle w:val="EndNoteBibliography"/>
        <w:spacing w:after="240"/>
        <w:ind w:left="720" w:hanging="720"/>
      </w:pPr>
      <w:bookmarkStart w:id="473" w:name="_ENREF_2"/>
      <w:r w:rsidRPr="006A5601">
        <w:rPr>
          <w:rFonts w:hint="eastAsia"/>
        </w:rPr>
        <w:t>Bernot, M. J., D. J. Sobota, R. O. Hall, P. J. Mulholland, W. K. Dodds, J. R. Webster, J. L. Tank, L. R. Ashkenas, L. W. Cooper, and C. N. Dahm. 2010. Inter</w:t>
      </w:r>
      <w:r w:rsidRPr="006A5601">
        <w:rPr>
          <w:rFonts w:hint="eastAsia"/>
        </w:rPr>
        <w:t>‐</w:t>
      </w:r>
      <w:r w:rsidRPr="006A5601">
        <w:rPr>
          <w:rFonts w:hint="eastAsia"/>
        </w:rPr>
        <w:t>regional comparison of land</w:t>
      </w:r>
      <w:r w:rsidRPr="006A5601">
        <w:rPr>
          <w:rFonts w:hint="eastAsia"/>
        </w:rPr>
        <w:t>‐</w:t>
      </w:r>
      <w:r w:rsidRPr="006A5601">
        <w:rPr>
          <w:rFonts w:hint="eastAsia"/>
        </w:rPr>
        <w:t>use effects on stream metabolism. Freshwater Biology 55:1874-1890.</w:t>
      </w:r>
      <w:bookmarkEnd w:id="473"/>
    </w:p>
    <w:p w14:paraId="680DDC3F" w14:textId="77777777" w:rsidR="006A5601" w:rsidRPr="006A5601" w:rsidRDefault="006A5601" w:rsidP="006A5601">
      <w:pPr>
        <w:pStyle w:val="EndNoteBibliography"/>
        <w:spacing w:after="240"/>
        <w:ind w:left="720" w:hanging="720"/>
      </w:pPr>
      <w:bookmarkStart w:id="474" w:name="_ENREF_3"/>
      <w:r w:rsidRPr="006A5601">
        <w:t>Collins, A. L., and T. A. Anderson. 1999. The role of food availability in regulating reproductive development in female golden perch. Journal of Fish Biology 55:94-104.</w:t>
      </w:r>
      <w:bookmarkEnd w:id="474"/>
    </w:p>
    <w:p w14:paraId="02F58AEA" w14:textId="77777777" w:rsidR="006A5601" w:rsidRPr="006A5601" w:rsidRDefault="006A5601" w:rsidP="006A5601">
      <w:pPr>
        <w:pStyle w:val="EndNoteBibliography"/>
        <w:spacing w:after="240"/>
        <w:ind w:left="720" w:hanging="720"/>
      </w:pPr>
      <w:bookmarkStart w:id="475" w:name="_ENREF_4"/>
      <w:r w:rsidRPr="006A5601">
        <w:t xml:space="preserve">Cook, R., W. Paul, J. Hawking, C. Davey, and P. Suter. 2011. River Murray Biological (Macroinvertebrate) Monitoring Program - review of monitoring 1980-2009. Final Report prepared for the Murray-Darling Basin Authority. Murray-Darling Freshwater Research Centre, Albury. </w:t>
      </w:r>
      <w:bookmarkEnd w:id="475"/>
    </w:p>
    <w:p w14:paraId="226AF2A7" w14:textId="77777777" w:rsidR="006A5601" w:rsidRPr="006A5601" w:rsidRDefault="006A5601" w:rsidP="006A5601">
      <w:pPr>
        <w:pStyle w:val="EndNoteBibliography"/>
        <w:spacing w:after="240"/>
        <w:ind w:left="720" w:hanging="720"/>
      </w:pPr>
      <w:bookmarkStart w:id="476" w:name="_ENREF_5"/>
      <w:r w:rsidRPr="006A5601">
        <w:t>Cottingham, P., and SKM. 2011. Environmental water delivery: lower Goulburn River. Report prepared for Commonwealth Environmental Water, Department of Sustainability, Environment, Water, Populations and Communities. Canberra.</w:t>
      </w:r>
      <w:bookmarkEnd w:id="476"/>
    </w:p>
    <w:p w14:paraId="1C2DA26D" w14:textId="77777777" w:rsidR="006A5601" w:rsidRPr="006A5601" w:rsidRDefault="006A5601" w:rsidP="006A5601">
      <w:pPr>
        <w:pStyle w:val="EndNoteBibliography"/>
        <w:spacing w:after="240"/>
        <w:ind w:left="720" w:hanging="720"/>
      </w:pPr>
      <w:bookmarkStart w:id="477" w:name="_ENREF_6"/>
      <w:r w:rsidRPr="006A5601">
        <w:t xml:space="preserve">Cottingham, P., G. Vietz, J. Roberts, D. Frood, A. Graesser, J. Kaye, and A. Shields. 2013. Lower Goulburn River: observations on managing water releases in light of recent bank slumping. Report prepared for the Goulburn Broken Catchment Management Authority. Peter Cottingham and Associates, Melbourne. </w:t>
      </w:r>
      <w:bookmarkEnd w:id="477"/>
    </w:p>
    <w:p w14:paraId="54ACCFBE" w14:textId="2F1F0D0B" w:rsidR="006A5601" w:rsidRPr="006A5601" w:rsidRDefault="006A5601" w:rsidP="006A5601">
      <w:pPr>
        <w:pStyle w:val="EndNoteBibliography"/>
        <w:spacing w:after="240"/>
        <w:ind w:left="720" w:hanging="720"/>
      </w:pPr>
      <w:bookmarkStart w:id="478" w:name="_ENREF_7"/>
      <w:r w:rsidRPr="006A5601">
        <w:t xml:space="preserve">CSIRO. 2002. Biology and diagnostic assays for epizootic haematopoietic necrosis virus (EHNV). CSIRO Information Sheet. Available at </w:t>
      </w:r>
      <w:r w:rsidRPr="006A5601">
        <w:rPr>
          <w:u w:val="single"/>
        </w:rPr>
        <w:t>&lt;</w:t>
      </w:r>
      <w:hyperlink r:id="rId244" w:history="1">
        <w:r w:rsidRPr="006A5601">
          <w:rPr>
            <w:rStyle w:val="Hyperlink"/>
          </w:rPr>
          <w:t>http://www.csiro.au/index.asp?type=faqandid=EHNVandstyle</w:t>
        </w:r>
      </w:hyperlink>
      <w:r w:rsidRPr="006A5601">
        <w:rPr>
          <w:u w:val="single"/>
        </w:rPr>
        <w:t>&gt;</w:t>
      </w:r>
      <w:r w:rsidRPr="006A5601">
        <w:t xml:space="preserve"> sheet =aboutCSIROInformationSheetandpf=yes [Verified 6 February 2006]. </w:t>
      </w:r>
      <w:bookmarkEnd w:id="478"/>
    </w:p>
    <w:p w14:paraId="1D6DFA7E" w14:textId="5837D1B4" w:rsidR="006A5601" w:rsidRPr="006A5601" w:rsidRDefault="006A5601" w:rsidP="006A5601">
      <w:pPr>
        <w:pStyle w:val="EndNoteBibliography"/>
        <w:spacing w:after="240"/>
        <w:ind w:left="720" w:hanging="720"/>
      </w:pPr>
      <w:bookmarkStart w:id="479" w:name="_ENREF_8"/>
      <w:r w:rsidRPr="006A5601">
        <w:t xml:space="preserve">DELWP. 2015. Water measurement information system. Department of Environment, Land, Water and Planning. (Available from: </w:t>
      </w:r>
      <w:hyperlink r:id="rId245" w:history="1">
        <w:r w:rsidRPr="006A5601">
          <w:rPr>
            <w:rStyle w:val="Hyperlink"/>
          </w:rPr>
          <w:t>http://data.water.vic.gov.au/monitoring.htm</w:t>
        </w:r>
      </w:hyperlink>
      <w:r w:rsidRPr="006A5601">
        <w:t>)</w:t>
      </w:r>
      <w:bookmarkEnd w:id="479"/>
    </w:p>
    <w:p w14:paraId="38F19393" w14:textId="77777777" w:rsidR="006A5601" w:rsidRPr="006A5601" w:rsidRDefault="006A5601" w:rsidP="006A5601">
      <w:pPr>
        <w:pStyle w:val="EndNoteBibliography"/>
        <w:spacing w:after="240"/>
        <w:ind w:left="720" w:hanging="720"/>
      </w:pPr>
      <w:bookmarkStart w:id="480" w:name="_ENREF_9"/>
      <w:r w:rsidRPr="006A5601">
        <w:t xml:space="preserve">GBCMA. 2017. Goulburn River January 2017 blackwater event. Event summary and GBCMA actions. Goulburn Broken Catchment Management Authority, Shepparton. </w:t>
      </w:r>
      <w:bookmarkEnd w:id="480"/>
    </w:p>
    <w:p w14:paraId="46128B95" w14:textId="77777777" w:rsidR="006A5601" w:rsidRPr="006A5601" w:rsidRDefault="006A5601" w:rsidP="006A5601">
      <w:pPr>
        <w:pStyle w:val="EndNoteBibliography"/>
        <w:spacing w:after="240"/>
        <w:ind w:left="720" w:hanging="720"/>
      </w:pPr>
      <w:bookmarkStart w:id="481" w:name="_ENREF_10"/>
      <w:r w:rsidRPr="006A5601">
        <w:t xml:space="preserve">Gigney, H., J. Hawking, L. Smith, and B. Gawne. 2007a. Murray Irrigation Region Aquatic Ecosystem Monitoring Program Development: 2005 Pilot Study Report. A report for Murray Irrigation Limited. Murray-Darling Freshwater Research Centre, Albury. </w:t>
      </w:r>
      <w:bookmarkEnd w:id="481"/>
    </w:p>
    <w:p w14:paraId="0A4A9EB3" w14:textId="77777777" w:rsidR="006A5601" w:rsidRPr="006A5601" w:rsidRDefault="006A5601" w:rsidP="006A5601">
      <w:pPr>
        <w:pStyle w:val="EndNoteBibliography"/>
        <w:spacing w:after="240"/>
        <w:ind w:left="720" w:hanging="720"/>
      </w:pPr>
      <w:bookmarkStart w:id="482" w:name="_ENREF_11"/>
      <w:r w:rsidRPr="006A5601">
        <w:t xml:space="preserve">Gigney, H., J. Hawking, L. Smith, and B. Gawne. 2007b. Murray Irrigation Region Aquatic Ecosystem Monitoring Program Development: Protocols handbook. A report for Murray Irrigation Limited. Murray-Darling Freshwater Research Centre, Albury. </w:t>
      </w:r>
      <w:bookmarkEnd w:id="482"/>
    </w:p>
    <w:p w14:paraId="6287EEF3" w14:textId="77777777" w:rsidR="006A5601" w:rsidRPr="006A5601" w:rsidRDefault="006A5601" w:rsidP="006A5601">
      <w:pPr>
        <w:pStyle w:val="EndNoteBibliography"/>
        <w:spacing w:after="240"/>
        <w:ind w:left="720" w:hanging="720"/>
      </w:pPr>
      <w:bookmarkStart w:id="483" w:name="_ENREF_12"/>
      <w:r w:rsidRPr="006A5601">
        <w:t>Gillanders, B. M., C. Izzo, Z. A. Doubleday, and Q. Ye. 2015. Partial migration: growth varies between resident and migratory fish. Biology Letters 11.</w:t>
      </w:r>
      <w:bookmarkEnd w:id="483"/>
    </w:p>
    <w:p w14:paraId="72AF5B5F" w14:textId="77777777" w:rsidR="006A5601" w:rsidRPr="006A5601" w:rsidRDefault="006A5601" w:rsidP="006A5601">
      <w:pPr>
        <w:pStyle w:val="EndNoteBibliography"/>
        <w:spacing w:after="240"/>
        <w:ind w:left="720" w:hanging="720"/>
      </w:pPr>
      <w:bookmarkStart w:id="484" w:name="_ENREF_13"/>
      <w:r w:rsidRPr="006A5601">
        <w:t xml:space="preserve">Grace, M. 2016. 2014–15 Basin-scale evaluation of Commonwealth environmental water — stream metabolism and water quality: Report prepared for the Commonwealth Environmental Water Office. p. 39. Murray-Darling Freshwater Research Centre, Albury. </w:t>
      </w:r>
      <w:bookmarkEnd w:id="484"/>
    </w:p>
    <w:p w14:paraId="7759102E" w14:textId="77777777" w:rsidR="006A5601" w:rsidRPr="006A5601" w:rsidRDefault="006A5601" w:rsidP="006A5601">
      <w:pPr>
        <w:pStyle w:val="EndNoteBibliography"/>
        <w:spacing w:after="240"/>
        <w:ind w:left="720" w:hanging="720"/>
      </w:pPr>
      <w:bookmarkStart w:id="485" w:name="_ENREF_14"/>
      <w:r w:rsidRPr="006A5601">
        <w:t xml:space="preserve">Grace, M. 2017. 2015–16 Basin-scale evaluation of Commonwealth environmental water — stream metabolism and water quality: Report prepared for the Commonwealth Environmental Water Office. p. 88. Murray-Darling Freshwater Research Centre, Albury. </w:t>
      </w:r>
      <w:bookmarkEnd w:id="485"/>
    </w:p>
    <w:p w14:paraId="4E3C099F" w14:textId="77777777" w:rsidR="006A5601" w:rsidRPr="006A5601" w:rsidRDefault="006A5601" w:rsidP="006A5601">
      <w:pPr>
        <w:pStyle w:val="EndNoteBibliography"/>
        <w:spacing w:after="240"/>
        <w:ind w:left="720" w:hanging="720"/>
      </w:pPr>
      <w:bookmarkStart w:id="486" w:name="_ENREF_15"/>
      <w:r w:rsidRPr="006A5601">
        <w:t xml:space="preserve">Grace, M. 2018. 2016–17 Basin-scale evaluation of Commonwealth environmental water — stream metabolism and water quality: Report prepared for the Commonwealth Environmental Water Office. p. 82. Latrobe University, Albury. </w:t>
      </w:r>
      <w:bookmarkEnd w:id="486"/>
    </w:p>
    <w:p w14:paraId="0E8378B4" w14:textId="77777777" w:rsidR="006A5601" w:rsidRPr="006A5601" w:rsidRDefault="006A5601" w:rsidP="006A5601">
      <w:pPr>
        <w:pStyle w:val="EndNoteBibliography"/>
        <w:spacing w:after="240"/>
        <w:ind w:left="720" w:hanging="720"/>
      </w:pPr>
      <w:bookmarkStart w:id="487" w:name="_ENREF_16"/>
      <w:r w:rsidRPr="006A5601">
        <w:t xml:space="preserve">Grace, M. R. 2015. Basin matter - stream metabolism and water quality foundation report: Report prepared for the Commonwealth Environmental Water Office p. 10. Murray-Darling Freshwater Research Centre, Albury. </w:t>
      </w:r>
      <w:bookmarkEnd w:id="487"/>
    </w:p>
    <w:p w14:paraId="1EAEB98A" w14:textId="77777777" w:rsidR="006A5601" w:rsidRPr="006A5601" w:rsidRDefault="006A5601" w:rsidP="006A5601">
      <w:pPr>
        <w:pStyle w:val="EndNoteBibliography"/>
        <w:spacing w:after="240"/>
        <w:ind w:left="720" w:hanging="720"/>
      </w:pPr>
      <w:bookmarkStart w:id="488" w:name="_ENREF_17"/>
      <w:r w:rsidRPr="006A5601">
        <w:t>Grace, M. R., D. P. Gilling, S. Hladyz, V. Caron, R. M. Thompson, and R. Mac Nally. 2015. Fast processing of diel oxygen curves: estimating stream betabolism with BASE (BAyesian Single-station Estimation). Limnology and Oceanography Methods 13:103-114.</w:t>
      </w:r>
      <w:bookmarkEnd w:id="488"/>
    </w:p>
    <w:p w14:paraId="5342AA20" w14:textId="77777777" w:rsidR="006A5601" w:rsidRPr="006A5601" w:rsidRDefault="006A5601" w:rsidP="006A5601">
      <w:pPr>
        <w:pStyle w:val="EndNoteBibliography"/>
        <w:spacing w:after="240"/>
        <w:ind w:left="720" w:hanging="720"/>
      </w:pPr>
      <w:bookmarkStart w:id="489" w:name="_ENREF_18"/>
      <w:r w:rsidRPr="006A5601">
        <w:t xml:space="preserve">Guarino, F., and M. Stewardson. 2018. 2016–17 Basin-scale evaluation of Commonwealth environmental water — hydrology. Latrobe University, Albury. </w:t>
      </w:r>
      <w:bookmarkEnd w:id="489"/>
    </w:p>
    <w:p w14:paraId="31EADB03" w14:textId="77777777" w:rsidR="006A5601" w:rsidRPr="006A5601" w:rsidRDefault="006A5601" w:rsidP="006A5601">
      <w:pPr>
        <w:pStyle w:val="EndNoteBibliography"/>
        <w:spacing w:after="240"/>
        <w:ind w:left="720" w:hanging="720"/>
      </w:pPr>
      <w:bookmarkStart w:id="490" w:name="_ENREF_19"/>
      <w:r w:rsidRPr="006A5601">
        <w:t xml:space="preserve">Hale, J., R. Stoffels, R. Butcher, M. Shackleton, S. Brooks, B. Gawne, and M. Stewardson. 2014. Commonwealth Environmental Water Office Long Term Intervention Monitoring Project – standard methods: Report prepared for the Commonwealth Environmental Water Office p. 175. Murray-Darling Freshwater Research Centre, Albury. </w:t>
      </w:r>
      <w:bookmarkEnd w:id="490"/>
    </w:p>
    <w:p w14:paraId="5E403AB9" w14:textId="77777777" w:rsidR="006A5601" w:rsidRPr="006A5601" w:rsidRDefault="006A5601" w:rsidP="006A5601">
      <w:pPr>
        <w:pStyle w:val="EndNoteBibliography"/>
        <w:spacing w:after="240"/>
        <w:ind w:left="720" w:hanging="720"/>
      </w:pPr>
      <w:bookmarkStart w:id="491" w:name="_ENREF_20"/>
      <w:r w:rsidRPr="006A5601">
        <w:t>Hall, R. O., and J. J. Beaulieu. 2013. Estimating autotrophic respiration in streams using daily metabolism data. Freshwater Science 32:507-516.</w:t>
      </w:r>
      <w:bookmarkEnd w:id="491"/>
    </w:p>
    <w:p w14:paraId="76EF0636" w14:textId="77777777" w:rsidR="006A5601" w:rsidRPr="006A5601" w:rsidRDefault="006A5601" w:rsidP="006A5601">
      <w:pPr>
        <w:pStyle w:val="EndNoteBibliography"/>
        <w:spacing w:after="240"/>
        <w:ind w:left="720" w:hanging="720"/>
      </w:pPr>
      <w:bookmarkStart w:id="492" w:name="_ENREF_21"/>
      <w:r w:rsidRPr="006A5601">
        <w:t>Koehn, J. D., C. R. Todd, B. P. Zampatti, I. G. Stuart, A. Conallin, L. Thwaites, and Q. Ye. 2017. Using a population model to inform the management of river flows and invasive carp (</w:t>
      </w:r>
      <w:r w:rsidRPr="006A5601">
        <w:rPr>
          <w:i/>
        </w:rPr>
        <w:t>Cyprinus carpio</w:t>
      </w:r>
      <w:r w:rsidRPr="006A5601">
        <w:t xml:space="preserve">). Environmental Management 61:432–442 </w:t>
      </w:r>
      <w:bookmarkEnd w:id="492"/>
    </w:p>
    <w:p w14:paraId="0BBDD5F9" w14:textId="77777777" w:rsidR="006A5601" w:rsidRPr="006A5601" w:rsidRDefault="006A5601" w:rsidP="006A5601">
      <w:pPr>
        <w:pStyle w:val="EndNoteBibliography"/>
        <w:spacing w:after="240"/>
        <w:ind w:left="720" w:hanging="720"/>
      </w:pPr>
      <w:bookmarkStart w:id="493" w:name="_ENREF_22"/>
      <w:r w:rsidRPr="006A5601">
        <w:t xml:space="preserve">Koster, W., D. Crook, D. Dawson, and P. Moloney. 2012. Status of fish populations in the lower Goulburn River (2003-2012). Arthur Rylah Institute for Environmental Research Client Report, Department of Sustainability and Environment, Heidelberg, Victoria. </w:t>
      </w:r>
      <w:bookmarkEnd w:id="493"/>
    </w:p>
    <w:p w14:paraId="556225EE" w14:textId="77777777" w:rsidR="006A5601" w:rsidRPr="006A5601" w:rsidRDefault="006A5601" w:rsidP="006A5601">
      <w:pPr>
        <w:pStyle w:val="EndNoteBibliography"/>
        <w:spacing w:after="240"/>
        <w:ind w:left="720" w:hanging="720"/>
      </w:pPr>
      <w:bookmarkStart w:id="494" w:name="_ENREF_23"/>
      <w:r w:rsidRPr="006A5601">
        <w:t>Leck, M. A., and M. A. Brock. 2000. Ecological and evolutionary trends in wetlands: evidence from seeds and seed banks in New South Wales, Australia and New Jersey, USA. Plant Species Biology 15:97-112.</w:t>
      </w:r>
      <w:bookmarkEnd w:id="494"/>
    </w:p>
    <w:p w14:paraId="73CF2A52" w14:textId="77777777" w:rsidR="006A5601" w:rsidRPr="006A5601" w:rsidRDefault="006A5601" w:rsidP="006A5601">
      <w:pPr>
        <w:pStyle w:val="EndNoteBibliography"/>
        <w:spacing w:after="240"/>
        <w:ind w:left="720" w:hanging="720"/>
      </w:pPr>
      <w:bookmarkStart w:id="495" w:name="_ENREF_24"/>
      <w:r w:rsidRPr="006A5601">
        <w:t xml:space="preserve">Leigh, S. J., and B. P. Zampatti. 2013. Movement and mortality of Murray cod, </w:t>
      </w:r>
      <w:r w:rsidRPr="006A5601">
        <w:rPr>
          <w:i/>
        </w:rPr>
        <w:t>Maccullochella peelii</w:t>
      </w:r>
      <w:r w:rsidRPr="006A5601">
        <w:t>, during overbank flows in the lower River Murray, Australia. Australian Journal of Zoology 61:160-169.</w:t>
      </w:r>
      <w:bookmarkEnd w:id="495"/>
    </w:p>
    <w:p w14:paraId="4C180720" w14:textId="77777777" w:rsidR="006A5601" w:rsidRPr="006A5601" w:rsidRDefault="006A5601" w:rsidP="006A5601">
      <w:pPr>
        <w:pStyle w:val="EndNoteBibliography"/>
        <w:spacing w:after="240"/>
        <w:ind w:left="720" w:hanging="720"/>
      </w:pPr>
      <w:bookmarkStart w:id="496" w:name="_ENREF_25"/>
      <w:r w:rsidRPr="006A5601">
        <w:t>Lunn, D., D. Spiegelhalter, A. Thomas, and N. Best. 2009. The BUGS project: Evolution, critique and future directions (with discussion). Statistics in Medicine 28:3049-3082.</w:t>
      </w:r>
      <w:bookmarkEnd w:id="496"/>
    </w:p>
    <w:p w14:paraId="2266E17D" w14:textId="77777777" w:rsidR="006A5601" w:rsidRPr="006A5601" w:rsidRDefault="006A5601" w:rsidP="006A5601">
      <w:pPr>
        <w:pStyle w:val="EndNoteBibliography"/>
        <w:spacing w:after="240"/>
        <w:ind w:left="720" w:hanging="720"/>
      </w:pPr>
      <w:bookmarkStart w:id="497" w:name="_ENREF_26"/>
      <w:r w:rsidRPr="006A5601">
        <w:t>Lyon, J. P., T. Bird, S. Nicol, J. Kearns, J. O’Mahony, C. R. Todd, I. G. Cowx, and C. J. A. Bradshaw. 2014. Efficiency of electrofishing in turbid lowland rivers: implications for measuring temporal change in fish populations. Canadian Journal of Fisheries and Aquatic Sciences 71:878-886.</w:t>
      </w:r>
      <w:bookmarkEnd w:id="497"/>
    </w:p>
    <w:p w14:paraId="403CD0EC" w14:textId="77777777" w:rsidR="006A5601" w:rsidRPr="006A5601" w:rsidRDefault="006A5601" w:rsidP="006A5601">
      <w:pPr>
        <w:pStyle w:val="EndNoteBibliography"/>
        <w:spacing w:after="240"/>
        <w:ind w:left="720" w:hanging="720"/>
      </w:pPr>
      <w:bookmarkStart w:id="498" w:name="_ENREF_27"/>
      <w:r w:rsidRPr="006A5601">
        <w:t>Mallen-Cooper, M., I. G. Stuart, F. Hides-Pearson, and J. Harris. 1996. Fish migration in the Murray River and assessment of the Torrumbarry fishway. Pages 33–39 in R. J. Banens and R. Lehane (editors). 1995 Riverine Environment Research Forum. Proceedings of the inaugural Riverine Environment Research Forum of MDBC Natural Resource Management Strategy funded projects. Murray Darling Basin Commission, Attwood.</w:t>
      </w:r>
      <w:bookmarkEnd w:id="498"/>
    </w:p>
    <w:p w14:paraId="316F6234" w14:textId="77777777" w:rsidR="006A5601" w:rsidRPr="006A5601" w:rsidRDefault="006A5601" w:rsidP="006A5601">
      <w:pPr>
        <w:pStyle w:val="EndNoteBibliography"/>
        <w:spacing w:after="240"/>
        <w:ind w:left="720" w:hanging="720"/>
      </w:pPr>
      <w:bookmarkStart w:id="499" w:name="_ENREF_28"/>
      <w:r w:rsidRPr="006A5601">
        <w:t>Marcarelli, A. M., C. V. Baxter, M. M. Mineau, and R. O. Hall. 2011. Quantity and quality: unifying food web and ecosystem perspectives on the role of resource subsidies in freshwaters. Ecology 92:1215-1225.</w:t>
      </w:r>
      <w:bookmarkEnd w:id="499"/>
    </w:p>
    <w:p w14:paraId="213B8108" w14:textId="672DC804" w:rsidR="006A5601" w:rsidRPr="006A5601" w:rsidRDefault="006A5601" w:rsidP="006A5601">
      <w:pPr>
        <w:pStyle w:val="EndNoteBibliography"/>
        <w:spacing w:after="240"/>
        <w:ind w:left="720" w:hanging="720"/>
      </w:pPr>
      <w:bookmarkStart w:id="500" w:name="_ENREF_29"/>
      <w:r w:rsidRPr="006A5601">
        <w:t>Miller, K. A., J. A. Webb, S. C. de Little, M. J. Stewardson, and I.</w:t>
      </w:r>
      <w:r w:rsidRPr="006A5601">
        <w:rPr>
          <w:rFonts w:hint="eastAsia"/>
        </w:rPr>
        <w:t xml:space="preserve"> D. Rutherfurd. 2015. How effective are environmental flows? Analyses of flow</w:t>
      </w:r>
      <w:r w:rsidRPr="006A5601">
        <w:rPr>
          <w:rFonts w:hint="eastAsia"/>
        </w:rPr>
        <w:t>‐</w:t>
      </w:r>
      <w:r w:rsidRPr="006A5601">
        <w:rPr>
          <w:rFonts w:hint="eastAsia"/>
        </w:rPr>
        <w:t>ecology relationships in the Victorian Environmental Flow Monitoring and Assessment Program (VEFMAP) from 2011</w:t>
      </w:r>
      <w:r w:rsidRPr="006A5601">
        <w:rPr>
          <w:rFonts w:hint="eastAsia"/>
        </w:rPr>
        <w:t>‐</w:t>
      </w:r>
      <w:r w:rsidRPr="006A5601">
        <w:rPr>
          <w:rFonts w:hint="eastAsia"/>
        </w:rPr>
        <w:t>2014. A report to the Department of Environment, Land, Water and P</w:t>
      </w:r>
      <w:r w:rsidRPr="006A5601">
        <w:t xml:space="preserve">lanning, p. xiv + 342. University of Melbourne, Melbourne. (Available from: </w:t>
      </w:r>
      <w:hyperlink r:id="rId246" w:history="1">
        <w:r w:rsidRPr="006A5601">
          <w:rPr>
            <w:rStyle w:val="Hyperlink"/>
          </w:rPr>
          <w:t>https://doi.org/10.13140/RG.2.2.18049.15206</w:t>
        </w:r>
      </w:hyperlink>
      <w:r w:rsidRPr="006A5601">
        <w:t>)</w:t>
      </w:r>
      <w:bookmarkEnd w:id="500"/>
    </w:p>
    <w:p w14:paraId="4968BCEA" w14:textId="77777777" w:rsidR="006A5601" w:rsidRPr="006A5601" w:rsidRDefault="006A5601" w:rsidP="006A5601">
      <w:pPr>
        <w:pStyle w:val="EndNoteBibliography"/>
        <w:spacing w:after="240"/>
        <w:ind w:left="720" w:hanging="720"/>
      </w:pPr>
      <w:bookmarkStart w:id="501" w:name="_ENREF_30"/>
      <w:r w:rsidRPr="006A5601">
        <w:t>Odum, H. T. 1956. Primary production in flowing waters. Limnology and Oceanography 1:102-117.</w:t>
      </w:r>
      <w:bookmarkEnd w:id="501"/>
    </w:p>
    <w:p w14:paraId="0645DE60" w14:textId="3E67327D" w:rsidR="006A5601" w:rsidRPr="006A5601" w:rsidRDefault="006A5601" w:rsidP="006A5601">
      <w:pPr>
        <w:pStyle w:val="EndNoteBibliography"/>
        <w:spacing w:after="240"/>
        <w:ind w:left="720" w:hanging="720"/>
      </w:pPr>
      <w:bookmarkStart w:id="502" w:name="_ENREF_31"/>
      <w:r w:rsidRPr="006A5601">
        <w:t>R Development Core Team. 2010. R: A language and Environment for Statistical Computing. R Foundation for Statistical Computing, Vienna, Austria. (Available from: http:</w:t>
      </w:r>
      <w:hyperlink r:id="rId247" w:history="1">
        <w:r w:rsidRPr="006A5601">
          <w:rPr>
            <w:rStyle w:val="Hyperlink"/>
          </w:rPr>
          <w:t>www.r-project.org</w:t>
        </w:r>
      </w:hyperlink>
      <w:r w:rsidRPr="006A5601">
        <w:t>)</w:t>
      </w:r>
      <w:bookmarkEnd w:id="502"/>
    </w:p>
    <w:p w14:paraId="3B6DC46E" w14:textId="77777777" w:rsidR="006A5601" w:rsidRPr="006A5601" w:rsidRDefault="006A5601" w:rsidP="006A5601">
      <w:pPr>
        <w:pStyle w:val="EndNoteBibliography"/>
        <w:spacing w:after="240"/>
        <w:ind w:left="720" w:hanging="720"/>
      </w:pPr>
      <w:bookmarkStart w:id="503" w:name="_ENREF_32"/>
      <w:r w:rsidRPr="006A5601">
        <w:t>Roberts, B. J., and J. P. Mulholland. 2007. In-stream biotic control on nutrient biogeochemistry in a forested stream, West Fork of Walker Branch. Journal of Geophysical Research 112:G04002.</w:t>
      </w:r>
      <w:bookmarkEnd w:id="503"/>
    </w:p>
    <w:p w14:paraId="7E2F693D" w14:textId="77777777" w:rsidR="006A5601" w:rsidRPr="006A5601" w:rsidRDefault="006A5601" w:rsidP="006A5601">
      <w:pPr>
        <w:pStyle w:val="EndNoteBibliography"/>
        <w:spacing w:after="240"/>
        <w:ind w:left="720" w:hanging="720"/>
      </w:pPr>
      <w:bookmarkStart w:id="504" w:name="_ENREF_33"/>
      <w:r w:rsidRPr="006A5601">
        <w:t>Song, C., W. K. Dodds, M. T. Trentman, J. Rüegg, and F. Ballantyne. 2016. Methods of approximation influence aquatic ecosystem metabolism estimates. Limnology and Oceanography: Methods 14:557-569.</w:t>
      </w:r>
      <w:bookmarkEnd w:id="504"/>
    </w:p>
    <w:p w14:paraId="45C341B3" w14:textId="77777777" w:rsidR="006A5601" w:rsidRPr="006A5601" w:rsidRDefault="006A5601" w:rsidP="006A5601">
      <w:pPr>
        <w:pStyle w:val="EndNoteBibliography"/>
        <w:spacing w:after="240"/>
        <w:ind w:left="720" w:hanging="720"/>
      </w:pPr>
      <w:bookmarkStart w:id="505" w:name="_ENREF_34"/>
      <w:r w:rsidRPr="006A5601">
        <w:t xml:space="preserve">Stewardson, M., M. Jones, W. Koster, G. Rees, D. Skinner, R. Thompson, G. Vietz, and A. Webb. 2014. Monitoring of ecosystem responses to the delivery of environmental water in the lower Goulburn River and Broken Creek in 2012-13. Report prepared for the Commonwealth Environmental Water Office, p. 244. The University of Melbourne, Melbourne. </w:t>
      </w:r>
      <w:bookmarkEnd w:id="505"/>
    </w:p>
    <w:p w14:paraId="3E5EFEFF" w14:textId="77777777" w:rsidR="006A5601" w:rsidRPr="006A5601" w:rsidRDefault="006A5601" w:rsidP="006A5601">
      <w:pPr>
        <w:pStyle w:val="EndNoteBibliography"/>
        <w:spacing w:after="240"/>
        <w:ind w:left="720" w:hanging="720"/>
      </w:pPr>
      <w:bookmarkStart w:id="506" w:name="_ENREF_35"/>
      <w:r w:rsidRPr="006A5601">
        <w:rPr>
          <w:rFonts w:hint="eastAsia"/>
        </w:rPr>
        <w:t>Stewardson, M. J., and F. Guarino. 2018. Basin</w:t>
      </w:r>
      <w:r w:rsidRPr="006A5601">
        <w:rPr>
          <w:rFonts w:hint="eastAsia"/>
        </w:rPr>
        <w:t>‐</w:t>
      </w:r>
      <w:r w:rsidRPr="006A5601">
        <w:rPr>
          <w:rFonts w:hint="eastAsia"/>
        </w:rPr>
        <w:t>scale environmental water delivery in the Murray</w:t>
      </w:r>
      <w:r w:rsidRPr="006A5601">
        <w:rPr>
          <w:rFonts w:hint="eastAsia"/>
        </w:rPr>
        <w:t>–</w:t>
      </w:r>
      <w:r w:rsidRPr="006A5601">
        <w:rPr>
          <w:rFonts w:hint="eastAsia"/>
        </w:rPr>
        <w:t>Darling, Australia: a hydrological perspective</w:t>
      </w:r>
      <w:r w:rsidRPr="006A5601">
        <w:t>. Freshwater Biology 63:969-985.</w:t>
      </w:r>
      <w:bookmarkEnd w:id="506"/>
    </w:p>
    <w:p w14:paraId="12620F1F" w14:textId="77777777" w:rsidR="006A5601" w:rsidRPr="006A5601" w:rsidRDefault="006A5601" w:rsidP="006A5601">
      <w:pPr>
        <w:pStyle w:val="EndNoteBibliography"/>
        <w:spacing w:after="240"/>
        <w:ind w:left="720" w:hanging="720"/>
      </w:pPr>
      <w:bookmarkStart w:id="507" w:name="_ENREF_36"/>
      <w:r w:rsidRPr="006A5601">
        <w:t>Stoffels, R., N. Bond, and E. Guarino. 2017. 2015–16 Basin-scale evaluation of Commonwealth environmental water – Fish. Draft Report prepared for the Commonwealth Environmental Water Office by The Murray–Darling Freshwater Research Centre, MDFRC Publication 146/2017, May, 68pp.</w:t>
      </w:r>
      <w:bookmarkEnd w:id="507"/>
    </w:p>
    <w:p w14:paraId="0AB90AC3" w14:textId="77777777" w:rsidR="006A5601" w:rsidRPr="006A5601" w:rsidRDefault="006A5601" w:rsidP="006A5601">
      <w:pPr>
        <w:pStyle w:val="EndNoteBibliography"/>
        <w:spacing w:after="240"/>
        <w:ind w:left="720" w:hanging="720"/>
      </w:pPr>
      <w:bookmarkStart w:id="508" w:name="_ENREF_37"/>
      <w:r w:rsidRPr="006A5601">
        <w:t>Sturz, S., U. Ligges, and A. Gelman. 2005. R2WinBUGS: a package for running WinBUGS from R. Journal of Statistical Software 12:1-16.</w:t>
      </w:r>
      <w:bookmarkEnd w:id="508"/>
    </w:p>
    <w:p w14:paraId="75BAC6F0" w14:textId="77777777" w:rsidR="006A5601" w:rsidRPr="006A5601" w:rsidRDefault="006A5601" w:rsidP="006A5601">
      <w:pPr>
        <w:pStyle w:val="EndNoteBibliography"/>
        <w:spacing w:after="240"/>
        <w:ind w:left="720" w:hanging="720"/>
      </w:pPr>
      <w:bookmarkStart w:id="509" w:name="_ENREF_38"/>
      <w:r w:rsidRPr="006A5601">
        <w:t>Tonkin, Z., M. Jones, W. Koster, J. O’Connor, K. Stamation, A. Kitchingman, D. Dawson, G. Hackett, I. Stuart, J. O’Mahony, J. Kearns, and J. Lyon. 2017a. VEFMAP Stage 6: Monitoring fish response to environmental flow delivery in northern Victorian rivers, 2016/17. Arthur Rylah Institute for Environmental Research, Department of Environment, Land, Water and Planning. Heidelberg, Victoria.</w:t>
      </w:r>
      <w:bookmarkEnd w:id="509"/>
    </w:p>
    <w:p w14:paraId="0D887A7D" w14:textId="77777777" w:rsidR="006A5601" w:rsidRPr="006A5601" w:rsidRDefault="006A5601" w:rsidP="006A5601">
      <w:pPr>
        <w:pStyle w:val="EndNoteBibliography"/>
        <w:spacing w:after="240"/>
        <w:ind w:left="720" w:hanging="720"/>
      </w:pPr>
      <w:bookmarkStart w:id="510" w:name="_ENREF_39"/>
      <w:r w:rsidRPr="006A5601">
        <w:t>Tonkin, Z., J. O’Mahony, D. McMaster, S. Raymond, P. Moloney, and J. Lyon. 2017b. Fish movement in the Lindsay and Mulcra Island anabranch systems: 2017 Progress report. Unpublished Client Report for the Mallee Catchment Management Authority. Arthur Rylah Institute for Environmental Research. Department of Environment, Energy, Environment and Climate Change Group, Heidelberg, Victoria.</w:t>
      </w:r>
      <w:bookmarkEnd w:id="510"/>
    </w:p>
    <w:p w14:paraId="7B998560" w14:textId="77777777" w:rsidR="006A5601" w:rsidRPr="006A5601" w:rsidRDefault="006A5601" w:rsidP="006A5601">
      <w:pPr>
        <w:pStyle w:val="EndNoteBibliography"/>
        <w:spacing w:after="240"/>
        <w:ind w:left="720" w:hanging="720"/>
      </w:pPr>
      <w:bookmarkStart w:id="511" w:name="_ENREF_40"/>
      <w:r w:rsidRPr="006A5601">
        <w:t xml:space="preserve">Tonkin, Z., I. Stuart, A. Kitchingman, M. Jones, J. Thiem, B. Zampatti, G. Hackett, W. Koster, and J. Koehn. 2017c. The effects of flow on silver perch population dynamics in the Murray River. Unpublished Client Report for the Murray Darling Basin Authority March 2017. Arthur Rylah Institute for Environmental Research, Department of Environment, Land, Water and Planning, Heidelberg, Victoria. </w:t>
      </w:r>
      <w:bookmarkEnd w:id="511"/>
    </w:p>
    <w:p w14:paraId="22E22FD7" w14:textId="77777777" w:rsidR="006A5601" w:rsidRPr="006A5601" w:rsidRDefault="006A5601" w:rsidP="006A5601">
      <w:pPr>
        <w:pStyle w:val="EndNoteBibliography"/>
        <w:spacing w:after="240"/>
        <w:ind w:left="720" w:hanging="720"/>
      </w:pPr>
      <w:bookmarkStart w:id="512" w:name="_ENREF_41"/>
      <w:r w:rsidRPr="006A5601">
        <w:t>Uehlinger, U. 2000. Resistance and resilience of ecosystem metabolism in a flood-prone river system. Freshwater Biology 45:319-332.</w:t>
      </w:r>
      <w:bookmarkEnd w:id="512"/>
    </w:p>
    <w:p w14:paraId="304755FD" w14:textId="77777777" w:rsidR="006A5601" w:rsidRPr="006A5601" w:rsidRDefault="006A5601" w:rsidP="006A5601">
      <w:pPr>
        <w:pStyle w:val="EndNoteBibliography"/>
        <w:spacing w:after="240"/>
        <w:ind w:left="720" w:hanging="720"/>
      </w:pPr>
      <w:bookmarkStart w:id="513" w:name="_ENREF_42"/>
      <w:r w:rsidRPr="006A5601">
        <w:t>Vietz, G. J., A. Lintern, J. A. Webb, and D. Straccione. 2018. River bank erosion and the influence of environmental flow management. Environmental Management 61:454-468.</w:t>
      </w:r>
      <w:bookmarkEnd w:id="513"/>
    </w:p>
    <w:p w14:paraId="055279D8" w14:textId="2C6DDB68" w:rsidR="006A5601" w:rsidRPr="006A5601" w:rsidRDefault="006A5601" w:rsidP="006A5601">
      <w:pPr>
        <w:pStyle w:val="EndNoteBibliography"/>
        <w:spacing w:after="240"/>
        <w:ind w:left="720" w:hanging="720"/>
      </w:pPr>
      <w:bookmarkStart w:id="514" w:name="_ENREF_43"/>
      <w:r w:rsidRPr="006A5601">
        <w:t xml:space="preserve">Webb, A., S. Casanelia, G. Earl, M. Grace, E. King, W. Koster, K. Morris, V. Pettigrove, A. Sharpe, K. Townsend, G. Vietz, A. Woodman, and A. Ziebell. 2016. Commonwealth Environmental Water Office Long Term Intervention Monitoring Project: Goulburn River Selected Area evaluation report 2014-15. p. ix + 107. University of Melbourne Commercial, Melbourne. (Available from: </w:t>
      </w:r>
      <w:hyperlink r:id="rId248" w:history="1">
        <w:r w:rsidRPr="006A5601">
          <w:rPr>
            <w:rStyle w:val="Hyperlink"/>
          </w:rPr>
          <w:t>http://www.environment.gov.au/water/cewo/publications/goulburn-ltim-report-2015-16</w:t>
        </w:r>
      </w:hyperlink>
      <w:r w:rsidRPr="006A5601">
        <w:t>)</w:t>
      </w:r>
      <w:bookmarkEnd w:id="514"/>
    </w:p>
    <w:p w14:paraId="4DF88A43" w14:textId="77777777" w:rsidR="006A5601" w:rsidRPr="006A5601" w:rsidRDefault="006A5601" w:rsidP="006A5601">
      <w:pPr>
        <w:pStyle w:val="EndNoteBibliography"/>
        <w:spacing w:after="240"/>
        <w:ind w:left="720" w:hanging="720"/>
      </w:pPr>
      <w:bookmarkStart w:id="515" w:name="_ENREF_44"/>
      <w:r w:rsidRPr="006A5601">
        <w:t xml:space="preserve">Webb, A., D. Guo, E. King, S. Treadwell, B. Baker, S. Casanelia, M. Grace, W. Koster, D. Lovell, K. Morris, V. Pettigrove, K. Townsend, and G. Vietz. in review. Commonwealth Environmental Water Office Long Term Intervention Monitoring Project Goulburn River Selected Area Summary Report 2017–18. p. 20. University of Melbourne Commercial, Melbourne. </w:t>
      </w:r>
      <w:bookmarkEnd w:id="515"/>
    </w:p>
    <w:p w14:paraId="13F56D5C" w14:textId="77777777" w:rsidR="006A5601" w:rsidRPr="006A5601" w:rsidRDefault="006A5601" w:rsidP="006A5601">
      <w:pPr>
        <w:pStyle w:val="EndNoteBibliography"/>
        <w:spacing w:after="240"/>
        <w:ind w:left="720" w:hanging="720"/>
      </w:pPr>
      <w:bookmarkStart w:id="516" w:name="_ENREF_45"/>
      <w:r w:rsidRPr="006A5601">
        <w:t xml:space="preserve">Webb, A., E. King, S. Treadwell, A. Lintern, B. Baker, S. Casanelia, M. Grace, W. Koster, D. Lovell, K. Morris, V. Pettigrove, K. Townsend, and G. Vietz. 2017. Commonwealth Environmental Water Office Long Term Intervention Monitoring Project: Goulburn River Selected Area evaluation report 2016-17. Report prepared for the Commonwealth Environmental Water Office. p. xxi + 168. Commonwealth of Australia, Melbourne. </w:t>
      </w:r>
      <w:bookmarkEnd w:id="516"/>
    </w:p>
    <w:p w14:paraId="6CDDD11A" w14:textId="77777777" w:rsidR="006A5601" w:rsidRPr="006A5601" w:rsidRDefault="006A5601" w:rsidP="006A5601">
      <w:pPr>
        <w:pStyle w:val="EndNoteBibliography"/>
        <w:spacing w:after="240"/>
        <w:ind w:left="720" w:hanging="720"/>
      </w:pPr>
      <w:bookmarkStart w:id="517" w:name="_ENREF_46"/>
      <w:r w:rsidRPr="006A5601">
        <w:t xml:space="preserve">Webb, A., A. Sharpe, W. Koster, V. Pettigrove, M. Grace, G. Vietz, A. Woodman, G. Earl, and S. Casanelia. 2018. Long-term intervention monitoring program for the lower Goulburn River: final monitoring and evaluation plan. Report prepared forthe Commonwealth Environmental Water Office. University of Melborne Commercial. </w:t>
      </w:r>
      <w:bookmarkEnd w:id="517"/>
    </w:p>
    <w:p w14:paraId="5F663D2A" w14:textId="77777777" w:rsidR="006A5601" w:rsidRPr="006A5601" w:rsidRDefault="006A5601" w:rsidP="006A5601">
      <w:pPr>
        <w:pStyle w:val="EndNoteBibliography"/>
        <w:ind w:left="720" w:hanging="720"/>
      </w:pPr>
      <w:bookmarkStart w:id="518" w:name="_ENREF_47"/>
      <w:r w:rsidRPr="006A5601">
        <w:t xml:space="preserve">Webb, A., G. Vietz, S. Windecker, S. Hladyz, R. Thompson, W. Koster, and M. Jones. 2015. Monitoring and reporting on the ecological outcomes of commonwealth environmental water delivered in the lower Goulburn River and Broken Creek in 2013/14. Report prepared for the Commonwealth Environmental Water Office, p. ix + 177. The University of Melbourne, Melbourne. </w:t>
      </w:r>
      <w:bookmarkEnd w:id="518"/>
    </w:p>
    <w:p w14:paraId="6D3B4AC2" w14:textId="0B0BD139" w:rsidR="005320A5" w:rsidRPr="005320A5" w:rsidRDefault="00D4626E" w:rsidP="005320A5">
      <w:pPr>
        <w:pStyle w:val="Para0"/>
      </w:pPr>
      <w:r>
        <w:fldChar w:fldCharType="end"/>
      </w:r>
      <w:r w:rsidR="00B46AB2">
        <w:fldChar w:fldCharType="begin"/>
      </w:r>
      <w:r w:rsidR="00B46AB2">
        <w:instrText xml:space="preserve"> ADDIN </w:instrText>
      </w:r>
      <w:r w:rsidR="00B46AB2">
        <w:fldChar w:fldCharType="end"/>
      </w:r>
    </w:p>
    <w:sectPr w:rsidR="005320A5" w:rsidRPr="005320A5" w:rsidSect="001329A5">
      <w:headerReference w:type="default" r:id="rId249"/>
      <w:footerReference w:type="default" r:id="rId250"/>
      <w:headerReference w:type="first" r:id="rId251"/>
      <w:footerReference w:type="first" r:id="rId252"/>
      <w:pgSz w:w="11901" w:h="16840" w:code="9"/>
      <w:pgMar w:top="567" w:right="851" w:bottom="851" w:left="1134" w:header="567" w:footer="369" w:gutter="0"/>
      <w:cols w:space="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512E2" w14:textId="77777777" w:rsidR="002579B8" w:rsidRDefault="002579B8" w:rsidP="00EA3E55">
      <w:pPr>
        <w:spacing w:after="0" w:line="240" w:lineRule="auto"/>
      </w:pPr>
      <w:r>
        <w:separator/>
      </w:r>
    </w:p>
  </w:endnote>
  <w:endnote w:type="continuationSeparator" w:id="0">
    <w:p w14:paraId="18240775" w14:textId="77777777" w:rsidR="002579B8" w:rsidRDefault="002579B8"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8FDCC" w14:textId="77777777" w:rsidR="002579B8" w:rsidRDefault="002579B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697922"/>
      <w:docPartObj>
        <w:docPartGallery w:val="Page Numbers (Bottom of Page)"/>
        <w:docPartUnique/>
      </w:docPartObj>
    </w:sdtPr>
    <w:sdtEndPr>
      <w:rPr>
        <w:noProof/>
      </w:rPr>
    </w:sdtEndPr>
    <w:sdtContent>
      <w:p w14:paraId="3894FC02" w14:textId="6580E646" w:rsidR="002579B8" w:rsidRDefault="002579B8">
        <w:pPr>
          <w:pStyle w:val="Footer"/>
          <w:jc w:val="right"/>
        </w:pPr>
        <w:r>
          <w:fldChar w:fldCharType="begin"/>
        </w:r>
        <w:r>
          <w:instrText xml:space="preserve"> PAGE   \* MERGEFORMAT </w:instrText>
        </w:r>
        <w:r>
          <w:fldChar w:fldCharType="separate"/>
        </w:r>
        <w:r w:rsidR="00D60E91">
          <w:rPr>
            <w:noProof/>
          </w:rPr>
          <w:t>127</w:t>
        </w:r>
        <w:r>
          <w:rPr>
            <w:noProof/>
          </w:rPr>
          <w:fldChar w:fldCharType="end"/>
        </w:r>
      </w:p>
    </w:sdtContent>
  </w:sdt>
  <w:p w14:paraId="3894FC03" w14:textId="77777777" w:rsidR="002579B8" w:rsidRPr="001329A5" w:rsidRDefault="002579B8" w:rsidP="00515948">
    <w:pPr>
      <w:pStyle w:val="Footer"/>
      <w:rPr>
        <w:b/>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C08" w14:textId="77777777" w:rsidR="002579B8" w:rsidRPr="00E76686" w:rsidRDefault="002579B8">
    <w:pPr>
      <w:pStyle w:val="Footer"/>
      <w:rPr>
        <w:b/>
      </w:rPr>
    </w:pPr>
    <w:fldSimple w:instr=" DOCPROPERTY  &quot;Document Number&quot;  \* MERGEFORMAT ">
      <w:r>
        <w:t>Document No.</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4" w14:textId="77777777" w:rsidR="002579B8" w:rsidRPr="00446DC1" w:rsidRDefault="002579B8" w:rsidP="000925C1">
    <w:pPr>
      <w:pStyle w:val="Footer"/>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6" w14:textId="77777777" w:rsidR="002579B8" w:rsidRDefault="002579B8" w:rsidP="000925C1">
    <w:pPr>
      <w:pStyle w:val="Para0"/>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B" w14:textId="77777777" w:rsidR="002579B8" w:rsidRDefault="002579B8" w:rsidP="00324783">
    <w:pPr>
      <w:pStyle w:val="Footer"/>
    </w:pPr>
  </w:p>
  <w:p w14:paraId="3894FBFC" w14:textId="23FF57CE" w:rsidR="002579B8" w:rsidRPr="001A5FC3" w:rsidRDefault="002579B8" w:rsidP="00324783">
    <w:pPr>
      <w:pStyle w:val="Footer"/>
      <w:rPr>
        <w:b/>
      </w:rPr>
    </w:pPr>
    <w:r w:rsidRPr="001A5FC3">
      <w:tab/>
    </w:r>
    <w:r>
      <w:fldChar w:fldCharType="begin"/>
    </w:r>
    <w:r>
      <w:instrText xml:space="preserve"> PAGE   \* MERGEFORMAT </w:instrText>
    </w:r>
    <w:r>
      <w:fldChar w:fldCharType="separate"/>
    </w:r>
    <w:r w:rsidR="00D60E91">
      <w:rPr>
        <w:noProof/>
      </w:rPr>
      <w:t>ii</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D" w14:textId="77777777" w:rsidR="002579B8" w:rsidRPr="001A5FC3" w:rsidRDefault="002579B8" w:rsidP="000925C1">
    <w:pPr>
      <w:pStyle w:val="Footer"/>
      <w:rPr>
        <w:b/>
      </w:rPr>
    </w:pPr>
    <w:fldSimple w:instr=" DOCPROPERTY  &quot;Document Number&quot;  \* MERGEFORMAT ">
      <w:r>
        <w:t>Document No.</w:t>
      </w:r>
    </w:fldSimple>
    <w:r w:rsidRPr="001A5FC3">
      <w:tab/>
    </w:r>
    <w:r>
      <w:fldChar w:fldCharType="begin"/>
    </w:r>
    <w:r>
      <w:instrText xml:space="preserve"> PAGE  \* Arabic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5553008"/>
      <w:docPartObj>
        <w:docPartGallery w:val="Page Numbers (Bottom of Page)"/>
        <w:docPartUnique/>
      </w:docPartObj>
    </w:sdtPr>
    <w:sdtEndPr>
      <w:rPr>
        <w:noProof/>
      </w:rPr>
    </w:sdtEndPr>
    <w:sdtContent>
      <w:p w14:paraId="53D8DEA0" w14:textId="77777777" w:rsidR="002579B8" w:rsidRDefault="002579B8">
        <w:pPr>
          <w:pStyle w:val="Footer"/>
          <w:jc w:val="right"/>
        </w:pPr>
        <w:r>
          <w:fldChar w:fldCharType="begin"/>
        </w:r>
        <w:r>
          <w:instrText xml:space="preserve"> PAGE   \* MERGEFORMAT </w:instrText>
        </w:r>
        <w:r>
          <w:fldChar w:fldCharType="separate"/>
        </w:r>
        <w:r w:rsidR="00D60E91">
          <w:rPr>
            <w:noProof/>
          </w:rPr>
          <w:t>9</w:t>
        </w:r>
        <w:r>
          <w:rPr>
            <w:noProof/>
          </w:rPr>
          <w:fldChar w:fldCharType="end"/>
        </w:r>
      </w:p>
    </w:sdtContent>
  </w:sdt>
  <w:p w14:paraId="41E1862D" w14:textId="77777777" w:rsidR="002579B8" w:rsidRPr="001329A5" w:rsidRDefault="002579B8" w:rsidP="00515948">
    <w:pPr>
      <w:pStyle w:val="Footer"/>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A55EB" w14:textId="77777777" w:rsidR="002579B8" w:rsidRPr="00E76686" w:rsidRDefault="002579B8">
    <w:pPr>
      <w:pStyle w:val="Footer"/>
      <w:rPr>
        <w:b/>
      </w:rPr>
    </w:pPr>
    <w:fldSimple w:instr=" DOCPROPERTY  &quot;Document Number&quot;  \* MERGEFORMAT ">
      <w:r>
        <w:t>Document No.</w:t>
      </w:r>
    </w:fldSimple>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5683502"/>
      <w:docPartObj>
        <w:docPartGallery w:val="Page Numbers (Bottom of Page)"/>
        <w:docPartUnique/>
      </w:docPartObj>
    </w:sdtPr>
    <w:sdtEndPr>
      <w:rPr>
        <w:noProof/>
      </w:rPr>
    </w:sdtEndPr>
    <w:sdtContent>
      <w:p w14:paraId="12B12546" w14:textId="77777777" w:rsidR="002579B8" w:rsidRDefault="002579B8">
        <w:pPr>
          <w:pStyle w:val="Footer"/>
          <w:jc w:val="right"/>
        </w:pPr>
        <w:r>
          <w:fldChar w:fldCharType="begin"/>
        </w:r>
        <w:r>
          <w:instrText xml:space="preserve"> PAGE   \* MERGEFORMAT </w:instrText>
        </w:r>
        <w:r>
          <w:fldChar w:fldCharType="separate"/>
        </w:r>
        <w:r w:rsidR="00D60E91">
          <w:rPr>
            <w:noProof/>
          </w:rPr>
          <w:t>112</w:t>
        </w:r>
        <w:r>
          <w:rPr>
            <w:noProof/>
          </w:rPr>
          <w:fldChar w:fldCharType="end"/>
        </w:r>
      </w:p>
    </w:sdtContent>
  </w:sdt>
  <w:p w14:paraId="30EFA1AF" w14:textId="77777777" w:rsidR="002579B8" w:rsidRPr="001329A5" w:rsidRDefault="002579B8" w:rsidP="00515948">
    <w:pPr>
      <w:pStyle w:val="Footer"/>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1B569" w14:textId="77777777" w:rsidR="002579B8" w:rsidRPr="00E76686" w:rsidRDefault="002579B8">
    <w:pPr>
      <w:pStyle w:val="Footer"/>
      <w:rPr>
        <w:b/>
      </w:rPr>
    </w:pPr>
    <w:fldSimple w:instr=" DOCPROPERTY  &quot;Document Number&quot;  \* MERGEFORMAT ">
      <w:r>
        <w:t>Document No.</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AA58C" w14:textId="77777777" w:rsidR="002579B8" w:rsidRDefault="002579B8" w:rsidP="00EA3E55">
      <w:pPr>
        <w:spacing w:after="0" w:line="240" w:lineRule="auto"/>
      </w:pPr>
      <w:r>
        <w:separator/>
      </w:r>
    </w:p>
  </w:footnote>
  <w:footnote w:type="continuationSeparator" w:id="0">
    <w:p w14:paraId="1425328B" w14:textId="77777777" w:rsidR="002579B8" w:rsidRDefault="002579B8" w:rsidP="00EA3E55">
      <w:pPr>
        <w:spacing w:after="0" w:line="240" w:lineRule="auto"/>
      </w:pPr>
      <w:r>
        <w:continuationSeparator/>
      </w:r>
    </w:p>
  </w:footnote>
  <w:footnote w:id="1">
    <w:p w14:paraId="585C8DC8" w14:textId="6DD024C2" w:rsidR="002579B8" w:rsidRPr="005C1E36" w:rsidRDefault="002579B8" w:rsidP="00745F53">
      <w:pPr>
        <w:pStyle w:val="FootnoteText"/>
        <w:rPr>
          <w:lang w:val="en-AU"/>
        </w:rPr>
      </w:pPr>
      <w:r>
        <w:rPr>
          <w:rStyle w:val="FootnoteReference"/>
        </w:rPr>
        <w:footnoteRef/>
      </w:r>
      <w:r>
        <w:t xml:space="preserve"> </w:t>
      </w:r>
      <w:r>
        <w:rPr>
          <w:lang w:val="en-AU"/>
        </w:rPr>
        <w:t>The site at Day Rd was chosen in 2015-16 to replace the Moss Rd site used in 2014-15 and has been used since that time. It was found that the Moss Rd site was simply too close to the weir wall and almost no usable data (met acceptance criteria) were obtained.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51CC0" w14:textId="77777777" w:rsidR="002579B8" w:rsidRDefault="002579B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2579B8" w:rsidRPr="00037461" w14:paraId="5B3F0EBD" w14:textId="77777777" w:rsidTr="000925C1">
      <w:trPr>
        <w:cantSplit/>
        <w:trHeight w:hRule="exact" w:val="1134"/>
      </w:trPr>
      <w:tc>
        <w:tcPr>
          <w:tcW w:w="6804" w:type="dxa"/>
          <w:shd w:val="clear" w:color="auto" w:fill="auto"/>
          <w:vAlign w:val="center"/>
        </w:tcPr>
        <w:p w14:paraId="35C7B65C" w14:textId="77777777" w:rsidR="002579B8" w:rsidRPr="00037461" w:rsidRDefault="002579B8" w:rsidP="000925C1">
          <w:pPr>
            <w:pStyle w:val="Header"/>
          </w:pPr>
          <w:r w:rsidRPr="00032A0D">
            <w:rPr>
              <w:noProof/>
              <w:lang w:val="en-AU" w:eastAsia="en-AU"/>
            </w:rPr>
            <w:drawing>
              <wp:anchor distT="0" distB="0" distL="114300" distR="114300" simplePos="0" relativeHeight="251646976" behindDoc="1" locked="0" layoutInCell="0" allowOverlap="1" wp14:anchorId="7E740986" wp14:editId="449E4A99">
                <wp:simplePos x="0" y="0"/>
                <wp:positionH relativeFrom="page">
                  <wp:posOffset>720090</wp:posOffset>
                </wp:positionH>
                <wp:positionV relativeFrom="page">
                  <wp:posOffset>360045</wp:posOffset>
                </wp:positionV>
                <wp:extent cx="4320000" cy="720000"/>
                <wp:effectExtent l="0" t="0" r="4445" b="4445"/>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Pr="00DD723A">
            <w:rPr>
              <w:b/>
              <w:bCs/>
              <w:noProof/>
            </w:rPr>
            <w:t>Commonwealth Environmental Water</w:t>
          </w:r>
          <w:r>
            <w:rPr>
              <w:noProof/>
            </w:rPr>
            <w:t xml:space="preserve"> Office Long Term Intervention Monitoring Project Goulburn River Selected Area: Scientific Report 2017-18</w:t>
          </w:r>
          <w:r>
            <w:rPr>
              <w:noProof/>
            </w:rPr>
            <w:fldChar w:fldCharType="end"/>
          </w:r>
        </w:p>
      </w:tc>
      <w:tc>
        <w:tcPr>
          <w:tcW w:w="3119" w:type="dxa"/>
          <w:shd w:val="clear" w:color="auto" w:fill="auto"/>
          <w:vAlign w:val="center"/>
        </w:tcPr>
        <w:p w14:paraId="49ABB4AC" w14:textId="77777777" w:rsidR="002579B8" w:rsidRPr="00037461" w:rsidRDefault="002579B8" w:rsidP="004267B2">
          <w:pPr>
            <w:pStyle w:val="Bodynarrow"/>
          </w:pPr>
        </w:p>
      </w:tc>
    </w:tr>
  </w:tbl>
  <w:p w14:paraId="1D2543DA" w14:textId="77777777" w:rsidR="002579B8" w:rsidRDefault="002579B8" w:rsidP="00BD0B6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2579B8" w:rsidRPr="00037461" w14:paraId="3894FC00" w14:textId="77777777" w:rsidTr="0060477B">
      <w:trPr>
        <w:cantSplit/>
        <w:trHeight w:hRule="exact" w:val="1134"/>
      </w:trPr>
      <w:tc>
        <w:tcPr>
          <w:tcW w:w="6946" w:type="dxa"/>
          <w:shd w:val="clear" w:color="auto" w:fill="auto"/>
          <w:tcMar>
            <w:right w:w="567" w:type="dxa"/>
          </w:tcMar>
          <w:vAlign w:val="center"/>
        </w:tcPr>
        <w:p w14:paraId="3894FBFE" w14:textId="60007738" w:rsidR="002579B8" w:rsidRPr="00037461" w:rsidRDefault="002579B8" w:rsidP="000925C1">
          <w:pPr>
            <w:pStyle w:val="Header"/>
          </w:pPr>
          <w:r w:rsidRPr="00032A0D">
            <w:rPr>
              <w:noProof/>
              <w:lang w:val="en-AU" w:eastAsia="en-AU"/>
            </w:rPr>
            <w:drawing>
              <wp:anchor distT="0" distB="0" distL="114300" distR="114300" simplePos="0" relativeHeight="251625472" behindDoc="1" locked="0" layoutInCell="0" allowOverlap="1" wp14:anchorId="3894FC0B" wp14:editId="1D9AFBC2">
                <wp:simplePos x="0" y="0"/>
                <wp:positionH relativeFrom="page">
                  <wp:posOffset>-29845</wp:posOffset>
                </wp:positionH>
                <wp:positionV relativeFrom="page">
                  <wp:posOffset>-74930</wp:posOffset>
                </wp:positionV>
                <wp:extent cx="4319905" cy="719455"/>
                <wp:effectExtent l="0" t="0" r="4445" b="444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00D60E91">
            <w:rPr>
              <w:b/>
              <w:bCs/>
              <w:noProof/>
            </w:rPr>
            <w:t>Commonwealth Environmental</w:t>
          </w:r>
          <w:r w:rsidR="00D60E91" w:rsidRPr="00D60E91">
            <w:rPr>
              <w:noProof/>
            </w:rPr>
            <w:t xml:space="preserve"> Water Office Long Term Intervention Monitoring Project Goulburn River Selected Area: Scientific Report 2017–18</w:t>
          </w:r>
          <w:r>
            <w:rPr>
              <w:noProof/>
            </w:rPr>
            <w:fldChar w:fldCharType="end"/>
          </w:r>
        </w:p>
      </w:tc>
      <w:tc>
        <w:tcPr>
          <w:tcW w:w="2977" w:type="dxa"/>
          <w:shd w:val="clear" w:color="auto" w:fill="auto"/>
          <w:vAlign w:val="center"/>
        </w:tcPr>
        <w:p w14:paraId="3894FBFF" w14:textId="77777777" w:rsidR="002579B8" w:rsidRPr="00037461" w:rsidRDefault="002579B8" w:rsidP="004267B2">
          <w:pPr>
            <w:pStyle w:val="Bodynarrow"/>
          </w:pPr>
        </w:p>
      </w:tc>
    </w:tr>
  </w:tbl>
  <w:p w14:paraId="3894FC01" w14:textId="77777777" w:rsidR="002579B8" w:rsidRDefault="002579B8" w:rsidP="00014CF3">
    <w:pPr>
      <w:pStyle w:val="HeaderSpac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2579B8" w:rsidRPr="00037461" w14:paraId="3894FC06" w14:textId="77777777" w:rsidTr="000925C1">
      <w:trPr>
        <w:cantSplit/>
        <w:trHeight w:hRule="exact" w:val="1134"/>
      </w:trPr>
      <w:tc>
        <w:tcPr>
          <w:tcW w:w="6804" w:type="dxa"/>
          <w:shd w:val="clear" w:color="auto" w:fill="auto"/>
          <w:vAlign w:val="center"/>
        </w:tcPr>
        <w:p w14:paraId="3894FC04" w14:textId="77777777" w:rsidR="002579B8" w:rsidRPr="00037461" w:rsidRDefault="002579B8" w:rsidP="000925C1">
          <w:pPr>
            <w:pStyle w:val="Header"/>
          </w:pPr>
          <w:r w:rsidRPr="00032A0D">
            <w:rPr>
              <w:noProof/>
              <w:lang w:val="en-AU" w:eastAsia="en-AU"/>
            </w:rPr>
            <w:drawing>
              <wp:anchor distT="0" distB="0" distL="114300" distR="114300" simplePos="0" relativeHeight="251624448" behindDoc="1" locked="0" layoutInCell="0" allowOverlap="1" wp14:anchorId="3894FC0D" wp14:editId="3894FC0E">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Pr="004F474A">
            <w:rPr>
              <w:b/>
              <w:bCs/>
              <w:noProof/>
            </w:rPr>
            <w:t>Commonwealth Environmental Water</w:t>
          </w:r>
          <w:r>
            <w:rPr>
              <w:noProof/>
            </w:rPr>
            <w:t xml:space="preserve"> Office Long-Term Intervention Monitoring Project – Goulburn River Selected Area evaluation report 2014-15</w:t>
          </w:r>
          <w:r>
            <w:rPr>
              <w:noProof/>
            </w:rPr>
            <w:fldChar w:fldCharType="end"/>
          </w:r>
        </w:p>
      </w:tc>
      <w:tc>
        <w:tcPr>
          <w:tcW w:w="3119" w:type="dxa"/>
          <w:shd w:val="clear" w:color="auto" w:fill="auto"/>
          <w:vAlign w:val="center"/>
        </w:tcPr>
        <w:p w14:paraId="3894FC05" w14:textId="77777777" w:rsidR="002579B8" w:rsidRPr="00037461" w:rsidRDefault="002579B8" w:rsidP="004267B2">
          <w:pPr>
            <w:pStyle w:val="Bodynarrow"/>
          </w:pPr>
        </w:p>
      </w:tc>
    </w:tr>
  </w:tbl>
  <w:p w14:paraId="3894FC07" w14:textId="77777777" w:rsidR="002579B8" w:rsidRDefault="002579B8" w:rsidP="00BD0B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3" w14:textId="77777777" w:rsidR="002579B8" w:rsidRDefault="002579B8" w:rsidP="000925C1">
    <w:pPr>
      <w:pStyle w:val="Empty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4FBF5" w14:textId="77777777" w:rsidR="002579B8" w:rsidRDefault="002579B8" w:rsidP="000925C1">
    <w:pPr>
      <w:pStyle w:val="EmptyHeader"/>
    </w:pP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2579B8" w:rsidRPr="00037461" w14:paraId="3894FBF9" w14:textId="77777777" w:rsidTr="00D622C5">
      <w:trPr>
        <w:cantSplit/>
        <w:trHeight w:hRule="exact" w:val="1134"/>
      </w:trPr>
      <w:tc>
        <w:tcPr>
          <w:tcW w:w="6946" w:type="dxa"/>
          <w:shd w:val="clear" w:color="auto" w:fill="auto"/>
          <w:tcMar>
            <w:right w:w="567" w:type="dxa"/>
          </w:tcMar>
          <w:vAlign w:val="center"/>
        </w:tcPr>
        <w:p w14:paraId="3894FBF7" w14:textId="025593D7" w:rsidR="002579B8" w:rsidRPr="00037461" w:rsidRDefault="002579B8" w:rsidP="000925C1">
          <w:pPr>
            <w:pStyle w:val="Header"/>
          </w:pPr>
          <w:r w:rsidRPr="00032A0D">
            <w:rPr>
              <w:noProof/>
              <w:lang w:val="en-AU" w:eastAsia="en-AU"/>
            </w:rPr>
            <w:drawing>
              <wp:anchor distT="0" distB="0" distL="114300" distR="114300" simplePos="0" relativeHeight="251655168" behindDoc="1" locked="0" layoutInCell="0" allowOverlap="1" wp14:anchorId="3894FC09" wp14:editId="25477898">
                <wp:simplePos x="0" y="0"/>
                <wp:positionH relativeFrom="page">
                  <wp:posOffset>19050</wp:posOffset>
                </wp:positionH>
                <wp:positionV relativeFrom="page">
                  <wp:posOffset>-90805</wp:posOffset>
                </wp:positionV>
                <wp:extent cx="4319905" cy="719455"/>
                <wp:effectExtent l="0" t="0" r="4445" b="4445"/>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noProof/>
            </w:rPr>
            <w:fldChar w:fldCharType="begin"/>
          </w:r>
          <w:r>
            <w:rPr>
              <w:noProof/>
            </w:rPr>
            <w:instrText xml:space="preserve"> STYLEREF  "Document Title"  \* MERGEFORMAT </w:instrText>
          </w:r>
          <w:r>
            <w:rPr>
              <w:noProof/>
            </w:rPr>
            <w:fldChar w:fldCharType="separate"/>
          </w:r>
          <w:r w:rsidR="00D60E91">
            <w:rPr>
              <w:noProof/>
            </w:rPr>
            <w:t>Commonwealth Environmental Water Office Long Term Intervention Monitoring Project Goulburn River Selected Area: Scientific Report 2017–18</w:t>
          </w:r>
          <w:r>
            <w:rPr>
              <w:noProof/>
            </w:rPr>
            <w:fldChar w:fldCharType="end"/>
          </w:r>
        </w:p>
      </w:tc>
      <w:tc>
        <w:tcPr>
          <w:tcW w:w="2977" w:type="dxa"/>
          <w:shd w:val="clear" w:color="auto" w:fill="auto"/>
          <w:vAlign w:val="center"/>
        </w:tcPr>
        <w:p w14:paraId="3894FBF8" w14:textId="77777777" w:rsidR="002579B8" w:rsidRPr="00037461" w:rsidRDefault="002579B8" w:rsidP="000925C1">
          <w:pPr>
            <w:pStyle w:val="Bodynarrow"/>
          </w:pPr>
        </w:p>
      </w:tc>
    </w:tr>
  </w:tbl>
  <w:p w14:paraId="3894FBFA" w14:textId="4813701C" w:rsidR="002579B8" w:rsidRPr="00A80A11" w:rsidRDefault="002579B8" w:rsidP="000925C1">
    <w:pPr>
      <w:pStyle w:val="HeaderSpac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2579B8" w:rsidRPr="00037461" w14:paraId="01E4956F" w14:textId="77777777" w:rsidTr="0060477B">
      <w:trPr>
        <w:cantSplit/>
        <w:trHeight w:hRule="exact" w:val="1134"/>
      </w:trPr>
      <w:tc>
        <w:tcPr>
          <w:tcW w:w="6946" w:type="dxa"/>
          <w:shd w:val="clear" w:color="auto" w:fill="auto"/>
          <w:tcMar>
            <w:right w:w="567" w:type="dxa"/>
          </w:tcMar>
          <w:vAlign w:val="center"/>
        </w:tcPr>
        <w:p w14:paraId="7AA9F2AA" w14:textId="68718D23" w:rsidR="002579B8" w:rsidRPr="00037461" w:rsidRDefault="002579B8" w:rsidP="000925C1">
          <w:pPr>
            <w:pStyle w:val="Header"/>
          </w:pPr>
          <w:r w:rsidRPr="00032A0D">
            <w:rPr>
              <w:noProof/>
              <w:lang w:val="en-AU" w:eastAsia="en-AU"/>
            </w:rPr>
            <w:drawing>
              <wp:anchor distT="0" distB="0" distL="114300" distR="114300" simplePos="0" relativeHeight="251663360" behindDoc="1" locked="0" layoutInCell="0" allowOverlap="1" wp14:anchorId="51B36A83" wp14:editId="76D38D82">
                <wp:simplePos x="0" y="0"/>
                <wp:positionH relativeFrom="page">
                  <wp:posOffset>8890</wp:posOffset>
                </wp:positionH>
                <wp:positionV relativeFrom="page">
                  <wp:posOffset>-102870</wp:posOffset>
                </wp:positionV>
                <wp:extent cx="4319905" cy="719455"/>
                <wp:effectExtent l="0" t="0" r="4445" b="4445"/>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00D60E91">
            <w:rPr>
              <w:b/>
              <w:bCs/>
              <w:noProof/>
            </w:rPr>
            <w:t>Commonwealth Environmental</w:t>
          </w:r>
          <w:r w:rsidR="00D60E91" w:rsidRPr="00D60E91">
            <w:rPr>
              <w:noProof/>
            </w:rPr>
            <w:t xml:space="preserve"> Water Office Long Term Intervention Monitoring Project Goulburn River Selected Area: Scientific Report 2017</w:t>
          </w:r>
          <w:r w:rsidR="00D60E91">
            <w:rPr>
              <w:b/>
              <w:bCs/>
              <w:noProof/>
            </w:rPr>
            <w:t>–18</w:t>
          </w:r>
          <w:r>
            <w:rPr>
              <w:noProof/>
            </w:rPr>
            <w:fldChar w:fldCharType="end"/>
          </w:r>
        </w:p>
      </w:tc>
      <w:tc>
        <w:tcPr>
          <w:tcW w:w="2977" w:type="dxa"/>
          <w:shd w:val="clear" w:color="auto" w:fill="auto"/>
          <w:vAlign w:val="center"/>
        </w:tcPr>
        <w:p w14:paraId="64CF5B0B" w14:textId="77777777" w:rsidR="002579B8" w:rsidRPr="00037461" w:rsidRDefault="002579B8" w:rsidP="004267B2">
          <w:pPr>
            <w:pStyle w:val="Bodynarrow"/>
          </w:pPr>
        </w:p>
      </w:tc>
    </w:tr>
  </w:tbl>
  <w:p w14:paraId="39456E09" w14:textId="77777777" w:rsidR="002579B8" w:rsidRDefault="002579B8" w:rsidP="00014CF3">
    <w:pPr>
      <w:pStyle w:val="HeaderSpac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2579B8" w:rsidRPr="00037461" w14:paraId="3C44637F" w14:textId="77777777" w:rsidTr="000925C1">
      <w:trPr>
        <w:cantSplit/>
        <w:trHeight w:hRule="exact" w:val="1134"/>
      </w:trPr>
      <w:tc>
        <w:tcPr>
          <w:tcW w:w="6804" w:type="dxa"/>
          <w:shd w:val="clear" w:color="auto" w:fill="auto"/>
          <w:vAlign w:val="center"/>
        </w:tcPr>
        <w:p w14:paraId="100716FD" w14:textId="77777777" w:rsidR="002579B8" w:rsidRPr="00037461" w:rsidRDefault="002579B8" w:rsidP="000925C1">
          <w:pPr>
            <w:pStyle w:val="Header"/>
          </w:pPr>
          <w:r w:rsidRPr="00032A0D">
            <w:rPr>
              <w:noProof/>
              <w:lang w:val="en-AU" w:eastAsia="en-AU"/>
            </w:rPr>
            <w:drawing>
              <wp:anchor distT="0" distB="0" distL="114300" distR="114300" simplePos="0" relativeHeight="251659264" behindDoc="1" locked="0" layoutInCell="0" allowOverlap="1" wp14:anchorId="787D3FF1" wp14:editId="780AF643">
                <wp:simplePos x="0" y="0"/>
                <wp:positionH relativeFrom="page">
                  <wp:posOffset>720090</wp:posOffset>
                </wp:positionH>
                <wp:positionV relativeFrom="page">
                  <wp:posOffset>360045</wp:posOffset>
                </wp:positionV>
                <wp:extent cx="4320000" cy="720000"/>
                <wp:effectExtent l="0" t="0" r="4445" b="4445"/>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Pr="004F474A">
            <w:rPr>
              <w:b/>
              <w:bCs/>
              <w:noProof/>
            </w:rPr>
            <w:t>Commonwealth Environmental Water</w:t>
          </w:r>
          <w:r>
            <w:rPr>
              <w:noProof/>
            </w:rPr>
            <w:t xml:space="preserve"> Office Long-Term Intervention Monitoring Project – Goulburn River Selected Area evaluation report 2014-15</w:t>
          </w:r>
          <w:r>
            <w:rPr>
              <w:noProof/>
            </w:rPr>
            <w:fldChar w:fldCharType="end"/>
          </w:r>
        </w:p>
      </w:tc>
      <w:tc>
        <w:tcPr>
          <w:tcW w:w="3119" w:type="dxa"/>
          <w:shd w:val="clear" w:color="auto" w:fill="auto"/>
          <w:vAlign w:val="center"/>
        </w:tcPr>
        <w:p w14:paraId="7B09A679" w14:textId="77777777" w:rsidR="002579B8" w:rsidRPr="00037461" w:rsidRDefault="002579B8" w:rsidP="004267B2">
          <w:pPr>
            <w:pStyle w:val="Bodynarrow"/>
          </w:pPr>
        </w:p>
      </w:tc>
    </w:tr>
  </w:tbl>
  <w:p w14:paraId="26A9DC93" w14:textId="77777777" w:rsidR="002579B8" w:rsidRDefault="002579B8" w:rsidP="00BD0B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2579B8" w:rsidRPr="00037461" w14:paraId="732C07DB" w14:textId="77777777" w:rsidTr="0060477B">
      <w:trPr>
        <w:cantSplit/>
        <w:trHeight w:hRule="exact" w:val="1134"/>
      </w:trPr>
      <w:tc>
        <w:tcPr>
          <w:tcW w:w="6946" w:type="dxa"/>
          <w:shd w:val="clear" w:color="auto" w:fill="auto"/>
          <w:tcMar>
            <w:right w:w="567" w:type="dxa"/>
          </w:tcMar>
          <w:vAlign w:val="center"/>
        </w:tcPr>
        <w:p w14:paraId="5A09FD39" w14:textId="4A82FF17" w:rsidR="002579B8" w:rsidRPr="00037461" w:rsidRDefault="002579B8" w:rsidP="000925C1">
          <w:pPr>
            <w:pStyle w:val="Header"/>
          </w:pPr>
          <w:r w:rsidRPr="00032A0D">
            <w:rPr>
              <w:noProof/>
              <w:lang w:val="en-AU" w:eastAsia="en-AU"/>
            </w:rPr>
            <w:drawing>
              <wp:anchor distT="0" distB="0" distL="114300" distR="114300" simplePos="0" relativeHeight="251671552" behindDoc="1" locked="0" layoutInCell="0" allowOverlap="1" wp14:anchorId="6F1E7BC2" wp14:editId="60B79C86">
                <wp:simplePos x="0" y="0"/>
                <wp:positionH relativeFrom="page">
                  <wp:posOffset>-10795</wp:posOffset>
                </wp:positionH>
                <wp:positionV relativeFrom="page">
                  <wp:posOffset>-120015</wp:posOffset>
                </wp:positionV>
                <wp:extent cx="4319905" cy="719455"/>
                <wp:effectExtent l="0" t="0" r="4445" b="4445"/>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00D60E91">
            <w:rPr>
              <w:b/>
              <w:bCs/>
              <w:noProof/>
            </w:rPr>
            <w:t>Commonwealth Environmental</w:t>
          </w:r>
          <w:r w:rsidR="00D60E91" w:rsidRPr="00D60E91">
            <w:rPr>
              <w:noProof/>
            </w:rPr>
            <w:t xml:space="preserve"> Water Office Long Term Intervention Monitoring Project Goulburn River Selected Area: Scientific Report 2017</w:t>
          </w:r>
          <w:r w:rsidR="00D60E91">
            <w:rPr>
              <w:b/>
              <w:bCs/>
              <w:noProof/>
            </w:rPr>
            <w:t>–18</w:t>
          </w:r>
          <w:r>
            <w:rPr>
              <w:noProof/>
            </w:rPr>
            <w:fldChar w:fldCharType="end"/>
          </w:r>
        </w:p>
      </w:tc>
      <w:tc>
        <w:tcPr>
          <w:tcW w:w="2977" w:type="dxa"/>
          <w:shd w:val="clear" w:color="auto" w:fill="auto"/>
          <w:vAlign w:val="center"/>
        </w:tcPr>
        <w:p w14:paraId="4C444C32" w14:textId="77777777" w:rsidR="002579B8" w:rsidRPr="00037461" w:rsidRDefault="002579B8" w:rsidP="004267B2">
          <w:pPr>
            <w:pStyle w:val="Bodynarrow"/>
          </w:pPr>
        </w:p>
      </w:tc>
    </w:tr>
  </w:tbl>
  <w:p w14:paraId="7B3659C3" w14:textId="77777777" w:rsidR="002579B8" w:rsidRDefault="002579B8" w:rsidP="00014CF3">
    <w:pPr>
      <w:pStyle w:val="HeaderSpac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CellMar>
        <w:left w:w="0" w:type="dxa"/>
        <w:right w:w="0" w:type="dxa"/>
      </w:tblCellMar>
      <w:tblLook w:val="04A0" w:firstRow="1" w:lastRow="0" w:firstColumn="1" w:lastColumn="0" w:noHBand="0" w:noVBand="1"/>
    </w:tblPr>
    <w:tblGrid>
      <w:gridCol w:w="6946"/>
      <w:gridCol w:w="2977"/>
    </w:tblGrid>
    <w:tr w:rsidR="002579B8" w:rsidRPr="00037461" w14:paraId="1DC21805" w14:textId="77777777" w:rsidTr="0060477B">
      <w:trPr>
        <w:cantSplit/>
        <w:trHeight w:hRule="exact" w:val="1134"/>
      </w:trPr>
      <w:tc>
        <w:tcPr>
          <w:tcW w:w="6946" w:type="dxa"/>
          <w:shd w:val="clear" w:color="auto" w:fill="auto"/>
          <w:tcMar>
            <w:right w:w="567" w:type="dxa"/>
          </w:tcMar>
          <w:vAlign w:val="center"/>
        </w:tcPr>
        <w:p w14:paraId="4CCF54D3" w14:textId="28F2E6B5" w:rsidR="002579B8" w:rsidRPr="00037461" w:rsidRDefault="002579B8" w:rsidP="000925C1">
          <w:pPr>
            <w:pStyle w:val="Header"/>
          </w:pPr>
          <w:r w:rsidRPr="00032A0D">
            <w:rPr>
              <w:noProof/>
              <w:lang w:val="en-AU" w:eastAsia="en-AU"/>
            </w:rPr>
            <w:drawing>
              <wp:anchor distT="0" distB="0" distL="114300" distR="114300" simplePos="0" relativeHeight="251667456" behindDoc="1" locked="0" layoutInCell="0" allowOverlap="1" wp14:anchorId="0174138A" wp14:editId="72681D67">
                <wp:simplePos x="0" y="0"/>
                <wp:positionH relativeFrom="page">
                  <wp:posOffset>-1905</wp:posOffset>
                </wp:positionH>
                <wp:positionV relativeFrom="page">
                  <wp:posOffset>-97790</wp:posOffset>
                </wp:positionV>
                <wp:extent cx="4319905" cy="719455"/>
                <wp:effectExtent l="0" t="0" r="4445" b="444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00D60E91">
            <w:rPr>
              <w:b/>
              <w:bCs/>
              <w:noProof/>
            </w:rPr>
            <w:t>Commonwealth Environmental</w:t>
          </w:r>
          <w:r w:rsidR="00D60E91" w:rsidRPr="00D60E91">
            <w:rPr>
              <w:noProof/>
            </w:rPr>
            <w:t xml:space="preserve"> Water Office Long Term Intervention Monitoring Project Goulburn River Selected Area: Scientific Report 2017</w:t>
          </w:r>
          <w:r w:rsidR="00D60E91">
            <w:rPr>
              <w:b/>
              <w:bCs/>
              <w:noProof/>
            </w:rPr>
            <w:t>–18</w:t>
          </w:r>
          <w:r>
            <w:rPr>
              <w:noProof/>
            </w:rPr>
            <w:fldChar w:fldCharType="end"/>
          </w:r>
        </w:p>
      </w:tc>
      <w:tc>
        <w:tcPr>
          <w:tcW w:w="2977" w:type="dxa"/>
          <w:shd w:val="clear" w:color="auto" w:fill="auto"/>
          <w:vAlign w:val="center"/>
        </w:tcPr>
        <w:p w14:paraId="48F5EE41" w14:textId="77777777" w:rsidR="002579B8" w:rsidRPr="00037461" w:rsidRDefault="002579B8" w:rsidP="004267B2">
          <w:pPr>
            <w:pStyle w:val="Bodynarrow"/>
          </w:pPr>
        </w:p>
      </w:tc>
    </w:tr>
  </w:tbl>
  <w:p w14:paraId="3A203A94" w14:textId="77777777" w:rsidR="002579B8" w:rsidRDefault="002579B8" w:rsidP="00014CF3">
    <w:pPr>
      <w:pStyle w:val="HeaderSpac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284" w:type="dxa"/>
      <w:tblLayout w:type="fixed"/>
      <w:tblCellMar>
        <w:left w:w="0" w:type="dxa"/>
        <w:right w:w="0" w:type="dxa"/>
      </w:tblCellMar>
      <w:tblLook w:val="04A0" w:firstRow="1" w:lastRow="0" w:firstColumn="1" w:lastColumn="0" w:noHBand="0" w:noVBand="1"/>
    </w:tblPr>
    <w:tblGrid>
      <w:gridCol w:w="6662"/>
      <w:gridCol w:w="2977"/>
    </w:tblGrid>
    <w:tr w:rsidR="002579B8" w:rsidRPr="00037461" w14:paraId="3E09CD8B" w14:textId="77777777" w:rsidTr="008E52E4">
      <w:trPr>
        <w:cantSplit/>
        <w:trHeight w:hRule="exact" w:val="1134"/>
      </w:trPr>
      <w:tc>
        <w:tcPr>
          <w:tcW w:w="6662" w:type="dxa"/>
          <w:shd w:val="clear" w:color="auto" w:fill="auto"/>
          <w:tcMar>
            <w:right w:w="567" w:type="dxa"/>
          </w:tcMar>
          <w:vAlign w:val="center"/>
        </w:tcPr>
        <w:p w14:paraId="3F6E1228" w14:textId="49609700" w:rsidR="002579B8" w:rsidRPr="00037461" w:rsidRDefault="002579B8" w:rsidP="000925C1">
          <w:pPr>
            <w:pStyle w:val="Header"/>
          </w:pPr>
          <w:r w:rsidRPr="00032A0D">
            <w:rPr>
              <w:noProof/>
              <w:lang w:val="en-AU" w:eastAsia="en-AU"/>
            </w:rPr>
            <w:drawing>
              <wp:anchor distT="0" distB="0" distL="114300" distR="114300" simplePos="0" relativeHeight="251651072" behindDoc="1" locked="0" layoutInCell="0" allowOverlap="1" wp14:anchorId="70D03DD6" wp14:editId="6D727911">
                <wp:simplePos x="0" y="0"/>
                <wp:positionH relativeFrom="page">
                  <wp:posOffset>1270</wp:posOffset>
                </wp:positionH>
                <wp:positionV relativeFrom="page">
                  <wp:posOffset>-90805</wp:posOffset>
                </wp:positionV>
                <wp:extent cx="4319905" cy="719455"/>
                <wp:effectExtent l="0" t="0" r="4445" b="4445"/>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anchor>
            </w:drawing>
          </w:r>
          <w:r>
            <w:rPr>
              <w:b/>
              <w:bCs/>
              <w:noProof/>
            </w:rPr>
            <w:fldChar w:fldCharType="begin"/>
          </w:r>
          <w:r>
            <w:rPr>
              <w:b/>
              <w:bCs/>
              <w:noProof/>
            </w:rPr>
            <w:instrText xml:space="preserve"> STYLEREF  "Document Title"  \* MERGEFORMAT </w:instrText>
          </w:r>
          <w:r>
            <w:rPr>
              <w:b/>
              <w:bCs/>
              <w:noProof/>
            </w:rPr>
            <w:fldChar w:fldCharType="separate"/>
          </w:r>
          <w:r w:rsidR="00D60E91">
            <w:rPr>
              <w:b/>
              <w:bCs/>
              <w:noProof/>
            </w:rPr>
            <w:t>Commonwealth Environmental</w:t>
          </w:r>
          <w:r w:rsidR="00D60E91" w:rsidRPr="00D60E91">
            <w:rPr>
              <w:noProof/>
            </w:rPr>
            <w:t xml:space="preserve"> Water Office Long Term Intervention Monitoring Project Goulburn River Selected Area: Scientific Report 2017–18</w:t>
          </w:r>
          <w:r>
            <w:rPr>
              <w:noProof/>
            </w:rPr>
            <w:fldChar w:fldCharType="end"/>
          </w:r>
        </w:p>
      </w:tc>
      <w:tc>
        <w:tcPr>
          <w:tcW w:w="2977" w:type="dxa"/>
          <w:shd w:val="clear" w:color="auto" w:fill="auto"/>
          <w:vAlign w:val="center"/>
        </w:tcPr>
        <w:p w14:paraId="7CBB71CD" w14:textId="77777777" w:rsidR="002579B8" w:rsidRPr="00037461" w:rsidRDefault="002579B8" w:rsidP="004267B2">
          <w:pPr>
            <w:pStyle w:val="Bodynarrow"/>
          </w:pPr>
        </w:p>
      </w:tc>
    </w:tr>
  </w:tbl>
  <w:p w14:paraId="191F21F1" w14:textId="634E61A7" w:rsidR="002579B8" w:rsidRDefault="002579B8" w:rsidP="00014CF3">
    <w:pPr>
      <w:pStyle w:val="HeaderSpac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553C9"/>
    <w:multiLevelType w:val="hybridMultilevel"/>
    <w:tmpl w:val="E55CA69A"/>
    <w:lvl w:ilvl="0" w:tplc="AF2E2CC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A25834"/>
    <w:multiLevelType w:val="hybridMultilevel"/>
    <w:tmpl w:val="968E55B0"/>
    <w:lvl w:ilvl="0" w:tplc="FA02EA1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2D00E14"/>
    <w:multiLevelType w:val="multilevel"/>
    <w:tmpl w:val="6098423A"/>
    <w:styleLink w:val="SKM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 w15:restartNumberingAfterBreak="0">
    <w:nsid w:val="050117EA"/>
    <w:multiLevelType w:val="hybridMultilevel"/>
    <w:tmpl w:val="49E0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2221D"/>
    <w:multiLevelType w:val="hybridMultilevel"/>
    <w:tmpl w:val="E91A06E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CB71CC"/>
    <w:multiLevelType w:val="hybridMultilevel"/>
    <w:tmpl w:val="A7748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44D75"/>
    <w:multiLevelType w:val="multilevel"/>
    <w:tmpl w:val="F474C104"/>
    <w:styleLink w:val="SKM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7" w15:restartNumberingAfterBreak="0">
    <w:nsid w:val="07B02B10"/>
    <w:multiLevelType w:val="multilevel"/>
    <w:tmpl w:val="4D92313A"/>
    <w:lvl w:ilvl="0">
      <w:start w:val="1"/>
      <w:numFmt w:val="bullet"/>
      <w:pStyle w:val="Sidebarbullet"/>
      <w:lvlText w:val=""/>
      <w:lvlJc w:val="left"/>
      <w:pPr>
        <w:ind w:left="284" w:hanging="171"/>
      </w:pPr>
      <w:rPr>
        <w:rFonts w:ascii="Symbol" w:hAnsi="Symbol"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8" w15:restartNumberingAfterBreak="0">
    <w:nsid w:val="08CB7CF9"/>
    <w:multiLevelType w:val="hybridMultilevel"/>
    <w:tmpl w:val="51C69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10"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826F2"/>
    <w:multiLevelType w:val="hybridMultilevel"/>
    <w:tmpl w:val="A2B0D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813282"/>
    <w:multiLevelType w:val="multilevel"/>
    <w:tmpl w:val="17F69C06"/>
    <w:lvl w:ilvl="0">
      <w:start w:val="1"/>
      <w:numFmt w:val="bullet"/>
      <w:pStyle w:val="Bodynarrowbullet"/>
      <w:lvlText w:val=""/>
      <w:lvlJc w:val="left"/>
      <w:pPr>
        <w:tabs>
          <w:tab w:val="num" w:pos="3600"/>
        </w:tabs>
        <w:ind w:left="3600" w:hanging="3600"/>
      </w:pPr>
      <w:rPr>
        <w:rFonts w:ascii="Symbol" w:hAnsi="Symbol" w:hint="default"/>
        <w:color w:val="auto"/>
        <w:sz w:val="14"/>
      </w:rPr>
    </w:lvl>
    <w:lvl w:ilvl="1">
      <w:start w:val="1"/>
      <w:numFmt w:val="bullet"/>
      <w:lvlRestart w:val="0"/>
      <w:pStyle w:val="Bodynarrowarrow"/>
      <w:lvlText w:val=""/>
      <w:lvlJc w:val="left"/>
      <w:pPr>
        <w:ind w:left="3799" w:hanging="3601"/>
      </w:pPr>
      <w:rPr>
        <w:rFonts w:ascii="Symbol" w:hAnsi="Symbol" w:hint="default"/>
        <w:color w:val="auto"/>
      </w:rPr>
    </w:lvl>
    <w:lvl w:ilvl="2">
      <w:numFmt w:val="none"/>
      <w:lvlRestart w:val="0"/>
      <w:lvlText w:val=""/>
      <w:lvlJc w:val="left"/>
      <w:pPr>
        <w:ind w:left="3799" w:hanging="3601"/>
      </w:pPr>
      <w:rPr>
        <w:rFonts w:hint="default"/>
      </w:rPr>
    </w:lvl>
    <w:lvl w:ilvl="3">
      <w:numFmt w:val="none"/>
      <w:lvlRestart w:val="0"/>
      <w:lvlText w:val=""/>
      <w:lvlJc w:val="left"/>
      <w:pPr>
        <w:ind w:left="3799" w:hanging="3601"/>
      </w:pPr>
      <w:rPr>
        <w:rFonts w:hint="default"/>
      </w:rPr>
    </w:lvl>
    <w:lvl w:ilvl="4">
      <w:numFmt w:val="none"/>
      <w:lvlRestart w:val="0"/>
      <w:lvlText w:val=""/>
      <w:lvlJc w:val="left"/>
      <w:pPr>
        <w:ind w:left="3799" w:hanging="3601"/>
      </w:pPr>
      <w:rPr>
        <w:rFonts w:hint="default"/>
      </w:rPr>
    </w:lvl>
    <w:lvl w:ilvl="5">
      <w:numFmt w:val="none"/>
      <w:lvlRestart w:val="0"/>
      <w:lvlText w:val=""/>
      <w:lvlJc w:val="left"/>
      <w:pPr>
        <w:ind w:left="3799" w:hanging="3601"/>
      </w:pPr>
      <w:rPr>
        <w:rFonts w:hint="default"/>
      </w:rPr>
    </w:lvl>
    <w:lvl w:ilvl="6">
      <w:numFmt w:val="none"/>
      <w:lvlRestart w:val="0"/>
      <w:lvlText w:val=""/>
      <w:lvlJc w:val="left"/>
      <w:pPr>
        <w:ind w:left="3799" w:hanging="3601"/>
      </w:pPr>
      <w:rPr>
        <w:rFonts w:hint="default"/>
      </w:rPr>
    </w:lvl>
    <w:lvl w:ilvl="7">
      <w:numFmt w:val="none"/>
      <w:lvlRestart w:val="0"/>
      <w:lvlText w:val=""/>
      <w:lvlJc w:val="left"/>
      <w:pPr>
        <w:ind w:left="3799" w:hanging="3601"/>
      </w:pPr>
      <w:rPr>
        <w:rFonts w:hint="default"/>
      </w:rPr>
    </w:lvl>
    <w:lvl w:ilvl="8">
      <w:numFmt w:val="none"/>
      <w:lvlRestart w:val="0"/>
      <w:lvlText w:val=""/>
      <w:lvlJc w:val="left"/>
      <w:pPr>
        <w:ind w:left="3799" w:hanging="3601"/>
      </w:pPr>
      <w:rPr>
        <w:rFonts w:hint="default"/>
      </w:rPr>
    </w:lvl>
  </w:abstractNum>
  <w:abstractNum w:abstractNumId="13" w15:restartNumberingAfterBreak="0">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4" w15:restartNumberingAfterBreak="0">
    <w:nsid w:val="0FF67913"/>
    <w:multiLevelType w:val="hybridMultilevel"/>
    <w:tmpl w:val="387657E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8A1E41"/>
    <w:multiLevelType w:val="hybridMultilevel"/>
    <w:tmpl w:val="88021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D220C7"/>
    <w:multiLevelType w:val="multilevel"/>
    <w:tmpl w:val="3BA44F1A"/>
    <w:numStyleLink w:val="SKMTableList1"/>
  </w:abstractNum>
  <w:abstractNum w:abstractNumId="17" w15:restartNumberingAfterBreak="0">
    <w:nsid w:val="15156EB2"/>
    <w:multiLevelType w:val="multilevel"/>
    <w:tmpl w:val="BD3067A6"/>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8" w15:restartNumberingAfterBreak="0">
    <w:nsid w:val="15977F3F"/>
    <w:multiLevelType w:val="hybridMultilevel"/>
    <w:tmpl w:val="C0C4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C10C25"/>
    <w:multiLevelType w:val="multilevel"/>
    <w:tmpl w:val="080ABF0C"/>
    <w:styleLink w:val="SKM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0" w15:restartNumberingAfterBreak="0">
    <w:nsid w:val="1B4C66E2"/>
    <w:multiLevelType w:val="hybridMultilevel"/>
    <w:tmpl w:val="6D5CF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930A62"/>
    <w:multiLevelType w:val="hybridMultilevel"/>
    <w:tmpl w:val="051E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C02F9D"/>
    <w:multiLevelType w:val="hybridMultilevel"/>
    <w:tmpl w:val="BDCCBD10"/>
    <w:lvl w:ilvl="0" w:tplc="0C090001">
      <w:start w:val="1"/>
      <w:numFmt w:val="bullet"/>
      <w:lvlText w:val=""/>
      <w:lvlJc w:val="left"/>
      <w:pPr>
        <w:ind w:left="720" w:hanging="360"/>
      </w:pPr>
      <w:rPr>
        <w:rFonts w:ascii="Symbol" w:hAnsi="Symbol" w:hint="default"/>
      </w:rPr>
    </w:lvl>
    <w:lvl w:ilvl="1" w:tplc="C8D0783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8F3C23"/>
    <w:multiLevelType w:val="multilevel"/>
    <w:tmpl w:val="6098423A"/>
    <w:numStyleLink w:val="SKMTablesmallitem"/>
  </w:abstractNum>
  <w:abstractNum w:abstractNumId="24" w15:restartNumberingAfterBreak="0">
    <w:nsid w:val="20A93BB0"/>
    <w:multiLevelType w:val="multilevel"/>
    <w:tmpl w:val="A462EF18"/>
    <w:styleLink w:val="SKM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5" w15:restartNumberingAfterBreak="0">
    <w:nsid w:val="2102742E"/>
    <w:multiLevelType w:val="hybridMultilevel"/>
    <w:tmpl w:val="95849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7A53ED"/>
    <w:multiLevelType w:val="hybridMultilevel"/>
    <w:tmpl w:val="DD6E5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8" w15:restartNumberingAfterBreak="0">
    <w:nsid w:val="244C2EDA"/>
    <w:multiLevelType w:val="hybridMultilevel"/>
    <w:tmpl w:val="5FC43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1D7B7E"/>
    <w:multiLevelType w:val="hybridMultilevel"/>
    <w:tmpl w:val="69B6D3C4"/>
    <w:lvl w:ilvl="0" w:tplc="08090001">
      <w:start w:val="1"/>
      <w:numFmt w:val="bullet"/>
      <w:lvlText w:val=""/>
      <w:lvlJc w:val="left"/>
      <w:pPr>
        <w:ind w:left="720" w:hanging="360"/>
      </w:pPr>
      <w:rPr>
        <w:rFonts w:ascii="Symbol" w:hAnsi="Symbol" w:hint="default"/>
      </w:rPr>
    </w:lvl>
    <w:lvl w:ilvl="1" w:tplc="C8D0783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31" w15:restartNumberingAfterBreak="0">
    <w:nsid w:val="2A763B6E"/>
    <w:multiLevelType w:val="hybridMultilevel"/>
    <w:tmpl w:val="6610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9936E7"/>
    <w:multiLevelType w:val="hybridMultilevel"/>
    <w:tmpl w:val="D5A01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35" w15:restartNumberingAfterBreak="0">
    <w:nsid w:val="2E4C4EA9"/>
    <w:multiLevelType w:val="hybridMultilevel"/>
    <w:tmpl w:val="BC34BE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ED73C08"/>
    <w:multiLevelType w:val="hybridMultilevel"/>
    <w:tmpl w:val="8954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8" w15:restartNumberingAfterBreak="0">
    <w:nsid w:val="2FF459CA"/>
    <w:multiLevelType w:val="hybridMultilevel"/>
    <w:tmpl w:val="A58A3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2D54839"/>
    <w:multiLevelType w:val="multilevel"/>
    <w:tmpl w:val="4AEE2348"/>
    <w:numStyleLink w:val="SKMSmallTableList1"/>
  </w:abstractNum>
  <w:abstractNum w:abstractNumId="40"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EE642B"/>
    <w:multiLevelType w:val="hybridMultilevel"/>
    <w:tmpl w:val="23109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43"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F65907"/>
    <w:multiLevelType w:val="hybridMultilevel"/>
    <w:tmpl w:val="31201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116354"/>
    <w:multiLevelType w:val="multilevel"/>
    <w:tmpl w:val="F5AC586E"/>
    <w:styleLink w:val="SKM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47" w15:restartNumberingAfterBreak="0">
    <w:nsid w:val="42D76D76"/>
    <w:multiLevelType w:val="multilevel"/>
    <w:tmpl w:val="59D82C7C"/>
    <w:styleLink w:val="SKMBodyList"/>
    <w:lvl w:ilvl="0">
      <w:start w:val="1"/>
      <w:numFmt w:val="bullet"/>
      <w:lvlText w:val=""/>
      <w:lvlJc w:val="left"/>
      <w:pPr>
        <w:tabs>
          <w:tab w:val="num" w:pos="3600"/>
        </w:tabs>
        <w:ind w:left="3600" w:hanging="3600"/>
      </w:pPr>
      <w:rPr>
        <w:rFonts w:ascii="Symbol" w:hAnsi="Symbol" w:hint="default"/>
        <w:color w:val="auto"/>
      </w:rPr>
    </w:lvl>
    <w:lvl w:ilvl="1">
      <w:start w:val="1"/>
      <w:numFmt w:val="bullet"/>
      <w:lvlRestart w:val="0"/>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48" w15:restartNumberingAfterBreak="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9"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50" w15:restartNumberingAfterBreak="0">
    <w:nsid w:val="46D23207"/>
    <w:multiLevelType w:val="multilevel"/>
    <w:tmpl w:val="BFACDB88"/>
    <w:styleLink w:val="SKMSidebarList"/>
    <w:lvl w:ilvl="0">
      <w:start w:val="1"/>
      <w:numFmt w:val="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1" w15:restartNumberingAfterBreak="0">
    <w:nsid w:val="4F2F0E50"/>
    <w:multiLevelType w:val="hybridMultilevel"/>
    <w:tmpl w:val="9F26F42C"/>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2" w15:restartNumberingAfterBreak="0">
    <w:nsid w:val="553D4472"/>
    <w:multiLevelType w:val="hybridMultilevel"/>
    <w:tmpl w:val="C5389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5C7092F"/>
    <w:multiLevelType w:val="hybridMultilevel"/>
    <w:tmpl w:val="5792FFE8"/>
    <w:lvl w:ilvl="0" w:tplc="BF8E1EE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7441F1E"/>
    <w:multiLevelType w:val="multilevel"/>
    <w:tmpl w:val="07F22186"/>
    <w:styleLink w:val="SKM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55" w15:restartNumberingAfterBreak="0">
    <w:nsid w:val="583C41D7"/>
    <w:multiLevelType w:val="hybridMultilevel"/>
    <w:tmpl w:val="20466F86"/>
    <w:lvl w:ilvl="0" w:tplc="1C6A62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7C4E77"/>
    <w:multiLevelType w:val="multilevel"/>
    <w:tmpl w:val="0B04FC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1844"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57" w15:restartNumberingAfterBreak="0">
    <w:nsid w:val="5CCA0AF2"/>
    <w:multiLevelType w:val="hybridMultilevel"/>
    <w:tmpl w:val="2EE6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984D5A"/>
    <w:multiLevelType w:val="hybridMultilevel"/>
    <w:tmpl w:val="95D45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1D11F1"/>
    <w:multiLevelType w:val="hybridMultilevel"/>
    <w:tmpl w:val="A684A65C"/>
    <w:lvl w:ilvl="0" w:tplc="08090001">
      <w:start w:val="1"/>
      <w:numFmt w:val="bullet"/>
      <w:lvlText w:val=""/>
      <w:lvlJc w:val="left"/>
      <w:pPr>
        <w:ind w:left="720" w:hanging="360"/>
      </w:pPr>
      <w:rPr>
        <w:rFonts w:ascii="Symbol" w:hAnsi="Symbol" w:hint="default"/>
      </w:rPr>
    </w:lvl>
    <w:lvl w:ilvl="1" w:tplc="C8D0783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4D43A1"/>
    <w:multiLevelType w:val="hybridMultilevel"/>
    <w:tmpl w:val="51B2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62" w15:restartNumberingAfterBreak="0">
    <w:nsid w:val="61B061A8"/>
    <w:multiLevelType w:val="multilevel"/>
    <w:tmpl w:val="5AFCE06A"/>
    <w:styleLink w:val="SKM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63" w15:restartNumberingAfterBreak="0">
    <w:nsid w:val="623675AD"/>
    <w:multiLevelType w:val="hybridMultilevel"/>
    <w:tmpl w:val="5B34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3D6386"/>
    <w:multiLevelType w:val="multilevel"/>
    <w:tmpl w:val="8C1ED4FC"/>
    <w:lvl w:ilvl="0">
      <w:start w:val="2"/>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65" w15:restartNumberingAfterBreak="0">
    <w:nsid w:val="654D7DF2"/>
    <w:multiLevelType w:val="hybridMultilevel"/>
    <w:tmpl w:val="995CDFB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DA308E"/>
    <w:multiLevelType w:val="hybridMultilevel"/>
    <w:tmpl w:val="9190B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E2A1DE1"/>
    <w:multiLevelType w:val="hybridMultilevel"/>
    <w:tmpl w:val="0C00E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E370F0A"/>
    <w:multiLevelType w:val="hybridMultilevel"/>
    <w:tmpl w:val="6B4A9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048575A"/>
    <w:multiLevelType w:val="hybridMultilevel"/>
    <w:tmpl w:val="DF5A4330"/>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tentative="1">
      <w:start w:val="1"/>
      <w:numFmt w:val="bullet"/>
      <w:lvlText w:val=""/>
      <w:lvlJc w:val="left"/>
      <w:pPr>
        <w:ind w:left="2170" w:hanging="360"/>
      </w:pPr>
      <w:rPr>
        <w:rFonts w:ascii="Wingdings" w:hAnsi="Wingdings" w:hint="default"/>
      </w:rPr>
    </w:lvl>
    <w:lvl w:ilvl="3" w:tplc="0C090001" w:tentative="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abstractNum w:abstractNumId="70" w15:restartNumberingAfterBreak="0">
    <w:nsid w:val="73124563"/>
    <w:multiLevelType w:val="hybridMultilevel"/>
    <w:tmpl w:val="658637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6F491C"/>
    <w:multiLevelType w:val="hybridMultilevel"/>
    <w:tmpl w:val="05CA8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6A328F4"/>
    <w:multiLevelType w:val="hybridMultilevel"/>
    <w:tmpl w:val="B50A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B41731"/>
    <w:multiLevelType w:val="hybridMultilevel"/>
    <w:tmpl w:val="C26C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6D06E3D"/>
    <w:multiLevelType w:val="hybridMultilevel"/>
    <w:tmpl w:val="D93E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4A74F1"/>
    <w:multiLevelType w:val="multilevel"/>
    <w:tmpl w:val="07F22186"/>
    <w:numStyleLink w:val="SKMTableItem"/>
  </w:abstractNum>
  <w:abstractNum w:abstractNumId="77"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8" w15:restartNumberingAfterBreak="0">
    <w:nsid w:val="7F1944CE"/>
    <w:multiLevelType w:val="hybridMultilevel"/>
    <w:tmpl w:val="CC94CD9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2"/>
  </w:num>
  <w:num w:numId="4">
    <w:abstractNumId w:val="44"/>
  </w:num>
  <w:num w:numId="5">
    <w:abstractNumId w:val="40"/>
  </w:num>
  <w:num w:numId="6">
    <w:abstractNumId w:val="71"/>
  </w:num>
  <w:num w:numId="7">
    <w:abstractNumId w:val="56"/>
  </w:num>
  <w:num w:numId="8">
    <w:abstractNumId w:val="47"/>
  </w:num>
  <w:num w:numId="9">
    <w:abstractNumId w:val="19"/>
  </w:num>
  <w:num w:numId="10">
    <w:abstractNumId w:val="46"/>
  </w:num>
  <w:num w:numId="11">
    <w:abstractNumId w:val="30"/>
  </w:num>
  <w:num w:numId="12">
    <w:abstractNumId w:val="62"/>
  </w:num>
  <w:num w:numId="13">
    <w:abstractNumId w:val="24"/>
  </w:num>
  <w:num w:numId="14">
    <w:abstractNumId w:val="6"/>
  </w:num>
  <w:num w:numId="15">
    <w:abstractNumId w:val="17"/>
  </w:num>
  <w:num w:numId="16">
    <w:abstractNumId w:val="50"/>
  </w:num>
  <w:num w:numId="17">
    <w:abstractNumId w:val="27"/>
  </w:num>
  <w:num w:numId="18">
    <w:abstractNumId w:val="13"/>
  </w:num>
  <w:num w:numId="19">
    <w:abstractNumId w:val="37"/>
  </w:num>
  <w:num w:numId="20">
    <w:abstractNumId w:val="54"/>
  </w:num>
  <w:num w:numId="21">
    <w:abstractNumId w:val="49"/>
  </w:num>
  <w:num w:numId="22">
    <w:abstractNumId w:val="61"/>
  </w:num>
  <w:num w:numId="23">
    <w:abstractNumId w:val="48"/>
  </w:num>
  <w:num w:numId="24">
    <w:abstractNumId w:val="2"/>
  </w:num>
  <w:num w:numId="25">
    <w:abstractNumId w:val="16"/>
  </w:num>
  <w:num w:numId="26">
    <w:abstractNumId w:val="76"/>
  </w:num>
  <w:num w:numId="27">
    <w:abstractNumId w:val="48"/>
  </w:num>
  <w:num w:numId="28">
    <w:abstractNumId w:val="61"/>
  </w:num>
  <w:num w:numId="29">
    <w:abstractNumId w:val="39"/>
  </w:num>
  <w:num w:numId="30">
    <w:abstractNumId w:val="23"/>
  </w:num>
  <w:num w:numId="31">
    <w:abstractNumId w:val="37"/>
  </w:num>
  <w:num w:numId="32">
    <w:abstractNumId w:val="13"/>
  </w:num>
  <w:num w:numId="33">
    <w:abstractNumId w:val="64"/>
  </w:num>
  <w:num w:numId="34">
    <w:abstractNumId w:val="30"/>
  </w:num>
  <w:num w:numId="35">
    <w:abstractNumId w:val="77"/>
  </w:num>
  <w:num w:numId="36">
    <w:abstractNumId w:val="17"/>
  </w:num>
  <w:num w:numId="37">
    <w:abstractNumId w:val="19"/>
  </w:num>
  <w:num w:numId="38">
    <w:abstractNumId w:val="46"/>
  </w:num>
  <w:num w:numId="39">
    <w:abstractNumId w:val="6"/>
  </w:num>
  <w:num w:numId="40">
    <w:abstractNumId w:val="24"/>
  </w:num>
  <w:num w:numId="41">
    <w:abstractNumId w:val="12"/>
  </w:num>
  <w:num w:numId="42">
    <w:abstractNumId w:val="7"/>
  </w:num>
  <w:num w:numId="43">
    <w:abstractNumId w:val="34"/>
  </w:num>
  <w:num w:numId="44">
    <w:abstractNumId w:val="42"/>
  </w:num>
  <w:num w:numId="45">
    <w:abstractNumId w:val="67"/>
  </w:num>
  <w:num w:numId="46">
    <w:abstractNumId w:val="51"/>
  </w:num>
  <w:num w:numId="47">
    <w:abstractNumId w:val="69"/>
  </w:num>
  <w:num w:numId="48">
    <w:abstractNumId w:val="26"/>
  </w:num>
  <w:num w:numId="49">
    <w:abstractNumId w:val="25"/>
  </w:num>
  <w:num w:numId="50">
    <w:abstractNumId w:val="74"/>
  </w:num>
  <w:num w:numId="51">
    <w:abstractNumId w:val="45"/>
  </w:num>
  <w:num w:numId="52">
    <w:abstractNumId w:val="15"/>
  </w:num>
  <w:num w:numId="53">
    <w:abstractNumId w:val="4"/>
  </w:num>
  <w:num w:numId="54">
    <w:abstractNumId w:val="14"/>
  </w:num>
  <w:num w:numId="55">
    <w:abstractNumId w:val="35"/>
  </w:num>
  <w:num w:numId="56">
    <w:abstractNumId w:val="63"/>
  </w:num>
  <w:num w:numId="57">
    <w:abstractNumId w:val="3"/>
  </w:num>
  <w:num w:numId="58">
    <w:abstractNumId w:val="33"/>
  </w:num>
  <w:num w:numId="59">
    <w:abstractNumId w:val="73"/>
  </w:num>
  <w:num w:numId="60">
    <w:abstractNumId w:val="60"/>
  </w:num>
  <w:num w:numId="61">
    <w:abstractNumId w:val="11"/>
  </w:num>
  <w:num w:numId="62">
    <w:abstractNumId w:val="43"/>
  </w:num>
  <w:num w:numId="63">
    <w:abstractNumId w:val="57"/>
  </w:num>
  <w:num w:numId="64">
    <w:abstractNumId w:val="21"/>
  </w:num>
  <w:num w:numId="65">
    <w:abstractNumId w:val="20"/>
  </w:num>
  <w:num w:numId="66">
    <w:abstractNumId w:val="75"/>
  </w:num>
  <w:num w:numId="67">
    <w:abstractNumId w:val="53"/>
  </w:num>
  <w:num w:numId="68">
    <w:abstractNumId w:val="65"/>
  </w:num>
  <w:num w:numId="69">
    <w:abstractNumId w:val="78"/>
  </w:num>
  <w:num w:numId="70">
    <w:abstractNumId w:val="1"/>
  </w:num>
  <w:num w:numId="71">
    <w:abstractNumId w:val="28"/>
  </w:num>
  <w:num w:numId="72">
    <w:abstractNumId w:val="0"/>
  </w:num>
  <w:num w:numId="73">
    <w:abstractNumId w:val="18"/>
  </w:num>
  <w:num w:numId="74">
    <w:abstractNumId w:val="31"/>
  </w:num>
  <w:num w:numId="75">
    <w:abstractNumId w:val="36"/>
  </w:num>
  <w:num w:numId="76">
    <w:abstractNumId w:val="58"/>
  </w:num>
  <w:num w:numId="77">
    <w:abstractNumId w:val="8"/>
  </w:num>
  <w:num w:numId="78">
    <w:abstractNumId w:val="68"/>
  </w:num>
  <w:num w:numId="79">
    <w:abstractNumId w:val="41"/>
  </w:num>
  <w:num w:numId="80">
    <w:abstractNumId w:val="38"/>
  </w:num>
  <w:num w:numId="81">
    <w:abstractNumId w:val="59"/>
  </w:num>
  <w:num w:numId="82">
    <w:abstractNumId w:val="70"/>
  </w:num>
  <w:num w:numId="83">
    <w:abstractNumId w:val="29"/>
  </w:num>
  <w:num w:numId="84">
    <w:abstractNumId w:val="22"/>
  </w:num>
  <w:num w:numId="85">
    <w:abstractNumId w:val="72"/>
  </w:num>
  <w:num w:numId="86">
    <w:abstractNumId w:val="52"/>
  </w:num>
  <w:num w:numId="87">
    <w:abstractNumId w:val="5"/>
  </w:num>
  <w:num w:numId="88">
    <w:abstractNumId w:val="66"/>
  </w:num>
  <w:num w:numId="89">
    <w:abstractNumId w:val="5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 w:val="Floor 11, 452 Flinders Street_x000b_Melbourne VIC 3000_x000b_PO Box 312, Flinders Lane_x000b_Melbourne VIC 8009 Australia"/>
    <w:docVar w:name="AuthorEmail" w:val="Andrew.Sharpe2@Jacobs.com"/>
    <w:docVar w:name="AuthorName" w:val="Andrew Sharpe"/>
    <w:docVar w:name="AuthorPhone" w:val="61 3 8668 3548"/>
    <w:docVar w:name="AuthorTitle" w:val="Associate Aquatic Ecologist"/>
    <w:docVar w:name="Branding" w:val="JACOBS"/>
    <w:docVar w:name="CoverBusinessRegoNo" w:val="ABN 37 001 024 095"/>
    <w:docVar w:name="CoverCopyright" w:val="Jacobs Group (Australia) Pty Limited"/>
    <w:docVar w:name="CoverLimitation" w:val="Jacobs"/>
    <w:docVar w:name="CoverLogoInUse" w:val=" "/>
    <w:docVar w:name="EN.InstantFormat" w:val="&lt;ENInstantFormat&gt;&lt;Enabled&gt;0&lt;/Enabled&gt;&lt;ScanUnformatted&gt;1&lt;/ScanUnformatted&gt;&lt;ScanChanges&gt;1&lt;/ScanChanges&gt;&lt;Suspended&gt;0&lt;/Suspended&gt;&lt;/ENInstantFormat&gt;"/>
    <w:docVar w:name="EN.Layout" w:val="&lt;ENLayout&gt;&lt;Style&gt;JNAB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s525xsr2lfv0fgepxeavzwvz5ppptx92v5e9&quot;&gt;Webb Main Library&lt;record-ids&gt;&lt;item&gt;1692&lt;/item&gt;&lt;item&gt;1847&lt;/item&gt;&lt;item&gt;2034&lt;/item&gt;&lt;item&gt;2065&lt;/item&gt;&lt;item&gt;2069&lt;/item&gt;&lt;item&gt;2070&lt;/item&gt;&lt;item&gt;2071&lt;/item&gt;&lt;item&gt;2072&lt;/item&gt;&lt;item&gt;2219&lt;/item&gt;&lt;item&gt;2286&lt;/item&gt;&lt;item&gt;2287&lt;/item&gt;&lt;item&gt;2294&lt;/item&gt;&lt;item&gt;2314&lt;/item&gt;&lt;item&gt;2427&lt;/item&gt;&lt;item&gt;2451&lt;/item&gt;&lt;item&gt;2452&lt;/item&gt;&lt;item&gt;2454&lt;/item&gt;&lt;item&gt;2461&lt;/item&gt;&lt;/record-ids&gt;&lt;/item&gt;&lt;/Libraries&gt;"/>
    <w:docVar w:name="EntityName" w:val="Jacobs Group (Australia) Pty Limited"/>
    <w:docVar w:name="EntityOnly" w:val="Jacobs Group (Australia) Pty Limited"/>
    <w:docVar w:name="Fax" w:val="F +61 3 8668 3001"/>
    <w:docVar w:name="FaxFooter" w:val="Jacobs Group (Australia) Pty Limited ABN 37 001 024 095"/>
    <w:docVar w:name="FaxFooterFollowOn" w:val=" "/>
    <w:docVar w:name="FilterItem" w:val="Australia"/>
    <w:docVar w:name="Footer" w:val="Jacobs Group (Australia) Pty Limited ABN 37 001 024 095"/>
    <w:docVar w:name="FooterFollowOn" w:val=" "/>
    <w:docVar w:name="LetterFooter" w:val="Jacobs Group (Australia) Pty Limited ABN 37 001 024 095"/>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stationery logo (color)"/>
    <w:docVar w:name="LogoStationeryLetterUSL" w:val="Jacobs stationery logo (color)"/>
    <w:docVar w:name="LogoUSL" w:val=" "/>
    <w:docVar w:name="OfficeName" w:val="Melbourne (Flinders Street)"/>
    <w:docVar w:name="Paper Size" w:val="A4"/>
    <w:docVar w:name="Phone" w:val="T +61 3 8668 3000"/>
    <w:docVar w:name="RegisteredTradeMark" w:val="Jacobs® is a trademark of Jacobs Engineering Group Inc."/>
    <w:docVar w:name="ShortAddress1" w:val=" "/>
    <w:docVar w:name="ShortAddress2" w:val=" "/>
    <w:docVar w:name="Web" w:val="www.jacobs.com"/>
  </w:docVars>
  <w:rsids>
    <w:rsidRoot w:val="001665D6"/>
    <w:rsid w:val="00000509"/>
    <w:rsid w:val="000014B3"/>
    <w:rsid w:val="0000195D"/>
    <w:rsid w:val="00003143"/>
    <w:rsid w:val="00006B5A"/>
    <w:rsid w:val="00007410"/>
    <w:rsid w:val="00007B43"/>
    <w:rsid w:val="00011476"/>
    <w:rsid w:val="000120A8"/>
    <w:rsid w:val="00012480"/>
    <w:rsid w:val="000127D8"/>
    <w:rsid w:val="00012F85"/>
    <w:rsid w:val="00013512"/>
    <w:rsid w:val="00014CF3"/>
    <w:rsid w:val="00015523"/>
    <w:rsid w:val="000157E5"/>
    <w:rsid w:val="00016CF3"/>
    <w:rsid w:val="0001705B"/>
    <w:rsid w:val="00020F53"/>
    <w:rsid w:val="000217C0"/>
    <w:rsid w:val="00022FBA"/>
    <w:rsid w:val="00024B85"/>
    <w:rsid w:val="00025193"/>
    <w:rsid w:val="000252CA"/>
    <w:rsid w:val="00025944"/>
    <w:rsid w:val="00026231"/>
    <w:rsid w:val="0003182A"/>
    <w:rsid w:val="00031BD2"/>
    <w:rsid w:val="000344CB"/>
    <w:rsid w:val="000352B5"/>
    <w:rsid w:val="000368FC"/>
    <w:rsid w:val="000373F0"/>
    <w:rsid w:val="00037461"/>
    <w:rsid w:val="000407F2"/>
    <w:rsid w:val="00040A20"/>
    <w:rsid w:val="0004293B"/>
    <w:rsid w:val="0004302B"/>
    <w:rsid w:val="00043C9F"/>
    <w:rsid w:val="00044E79"/>
    <w:rsid w:val="000505E7"/>
    <w:rsid w:val="000524AE"/>
    <w:rsid w:val="0005266C"/>
    <w:rsid w:val="000526D2"/>
    <w:rsid w:val="00052B3B"/>
    <w:rsid w:val="00052B71"/>
    <w:rsid w:val="0005390A"/>
    <w:rsid w:val="00054594"/>
    <w:rsid w:val="0005491F"/>
    <w:rsid w:val="00055C5F"/>
    <w:rsid w:val="00056A85"/>
    <w:rsid w:val="00061562"/>
    <w:rsid w:val="00062407"/>
    <w:rsid w:val="000628B8"/>
    <w:rsid w:val="00063351"/>
    <w:rsid w:val="000633ED"/>
    <w:rsid w:val="0006345F"/>
    <w:rsid w:val="0006464F"/>
    <w:rsid w:val="00064759"/>
    <w:rsid w:val="000670B2"/>
    <w:rsid w:val="00067BEB"/>
    <w:rsid w:val="000702C8"/>
    <w:rsid w:val="00070FB4"/>
    <w:rsid w:val="00071889"/>
    <w:rsid w:val="0007200E"/>
    <w:rsid w:val="000727AE"/>
    <w:rsid w:val="00074B80"/>
    <w:rsid w:val="000758F9"/>
    <w:rsid w:val="00075D0D"/>
    <w:rsid w:val="00076BB8"/>
    <w:rsid w:val="00077DAC"/>
    <w:rsid w:val="00081C6F"/>
    <w:rsid w:val="000827A8"/>
    <w:rsid w:val="00082F46"/>
    <w:rsid w:val="00083479"/>
    <w:rsid w:val="0008351E"/>
    <w:rsid w:val="000847A8"/>
    <w:rsid w:val="00084C34"/>
    <w:rsid w:val="000860D4"/>
    <w:rsid w:val="00086451"/>
    <w:rsid w:val="00086790"/>
    <w:rsid w:val="000867FF"/>
    <w:rsid w:val="00086BCD"/>
    <w:rsid w:val="00086E78"/>
    <w:rsid w:val="00087A4B"/>
    <w:rsid w:val="00091D03"/>
    <w:rsid w:val="00091D06"/>
    <w:rsid w:val="000925C1"/>
    <w:rsid w:val="00092F89"/>
    <w:rsid w:val="00093693"/>
    <w:rsid w:val="00094190"/>
    <w:rsid w:val="00096085"/>
    <w:rsid w:val="00097841"/>
    <w:rsid w:val="000A0E10"/>
    <w:rsid w:val="000A1438"/>
    <w:rsid w:val="000A1945"/>
    <w:rsid w:val="000A20EF"/>
    <w:rsid w:val="000A2959"/>
    <w:rsid w:val="000A34A5"/>
    <w:rsid w:val="000A3931"/>
    <w:rsid w:val="000A44CA"/>
    <w:rsid w:val="000A71CC"/>
    <w:rsid w:val="000A782F"/>
    <w:rsid w:val="000B07EA"/>
    <w:rsid w:val="000B5DC3"/>
    <w:rsid w:val="000B6C73"/>
    <w:rsid w:val="000B7020"/>
    <w:rsid w:val="000B7078"/>
    <w:rsid w:val="000C0BA2"/>
    <w:rsid w:val="000C2DE4"/>
    <w:rsid w:val="000C2EAF"/>
    <w:rsid w:val="000C309F"/>
    <w:rsid w:val="000C3406"/>
    <w:rsid w:val="000C5237"/>
    <w:rsid w:val="000C654E"/>
    <w:rsid w:val="000C7516"/>
    <w:rsid w:val="000C7A96"/>
    <w:rsid w:val="000D2EDA"/>
    <w:rsid w:val="000D3176"/>
    <w:rsid w:val="000D48EC"/>
    <w:rsid w:val="000D4912"/>
    <w:rsid w:val="000D6250"/>
    <w:rsid w:val="000D7805"/>
    <w:rsid w:val="000E0154"/>
    <w:rsid w:val="000E1485"/>
    <w:rsid w:val="000E195E"/>
    <w:rsid w:val="000E1EA7"/>
    <w:rsid w:val="000E2676"/>
    <w:rsid w:val="000E29EE"/>
    <w:rsid w:val="000E3302"/>
    <w:rsid w:val="000E337F"/>
    <w:rsid w:val="000F04CE"/>
    <w:rsid w:val="000F0EE5"/>
    <w:rsid w:val="000F1818"/>
    <w:rsid w:val="000F2DCD"/>
    <w:rsid w:val="000F3100"/>
    <w:rsid w:val="000F3552"/>
    <w:rsid w:val="000F38BE"/>
    <w:rsid w:val="000F3DB0"/>
    <w:rsid w:val="000F494A"/>
    <w:rsid w:val="000F49F4"/>
    <w:rsid w:val="000F4E89"/>
    <w:rsid w:val="000F53A1"/>
    <w:rsid w:val="000F6F05"/>
    <w:rsid w:val="00100084"/>
    <w:rsid w:val="00100A1F"/>
    <w:rsid w:val="00101052"/>
    <w:rsid w:val="00101D0E"/>
    <w:rsid w:val="00101FEF"/>
    <w:rsid w:val="00103683"/>
    <w:rsid w:val="00106744"/>
    <w:rsid w:val="00107C37"/>
    <w:rsid w:val="0011226D"/>
    <w:rsid w:val="00112282"/>
    <w:rsid w:val="00112F88"/>
    <w:rsid w:val="00113CFE"/>
    <w:rsid w:val="001143B7"/>
    <w:rsid w:val="00115E60"/>
    <w:rsid w:val="001174F3"/>
    <w:rsid w:val="001175AB"/>
    <w:rsid w:val="00117715"/>
    <w:rsid w:val="0011784D"/>
    <w:rsid w:val="00117869"/>
    <w:rsid w:val="001178F2"/>
    <w:rsid w:val="00121F3E"/>
    <w:rsid w:val="00122486"/>
    <w:rsid w:val="00122575"/>
    <w:rsid w:val="00122DF8"/>
    <w:rsid w:val="00123BED"/>
    <w:rsid w:val="001249A3"/>
    <w:rsid w:val="0012691C"/>
    <w:rsid w:val="00127C0E"/>
    <w:rsid w:val="00127C46"/>
    <w:rsid w:val="0013088D"/>
    <w:rsid w:val="00130CF9"/>
    <w:rsid w:val="00131525"/>
    <w:rsid w:val="00132510"/>
    <w:rsid w:val="00132619"/>
    <w:rsid w:val="00132879"/>
    <w:rsid w:val="001329A5"/>
    <w:rsid w:val="00134D7D"/>
    <w:rsid w:val="0014018E"/>
    <w:rsid w:val="0014107C"/>
    <w:rsid w:val="00141CBD"/>
    <w:rsid w:val="0014204D"/>
    <w:rsid w:val="00142DCF"/>
    <w:rsid w:val="00143BE0"/>
    <w:rsid w:val="0014487E"/>
    <w:rsid w:val="001456CA"/>
    <w:rsid w:val="00146769"/>
    <w:rsid w:val="00146F8C"/>
    <w:rsid w:val="0014724D"/>
    <w:rsid w:val="0015098F"/>
    <w:rsid w:val="00150E30"/>
    <w:rsid w:val="00152CDD"/>
    <w:rsid w:val="00153090"/>
    <w:rsid w:val="00155051"/>
    <w:rsid w:val="001551A8"/>
    <w:rsid w:val="00156D73"/>
    <w:rsid w:val="00157170"/>
    <w:rsid w:val="00157620"/>
    <w:rsid w:val="00160681"/>
    <w:rsid w:val="00161569"/>
    <w:rsid w:val="00161E9D"/>
    <w:rsid w:val="00162083"/>
    <w:rsid w:val="001628B8"/>
    <w:rsid w:val="0016335F"/>
    <w:rsid w:val="00163A01"/>
    <w:rsid w:val="00163E0F"/>
    <w:rsid w:val="00164B92"/>
    <w:rsid w:val="0016597D"/>
    <w:rsid w:val="00165B58"/>
    <w:rsid w:val="001665D6"/>
    <w:rsid w:val="00170125"/>
    <w:rsid w:val="0017069E"/>
    <w:rsid w:val="00170E13"/>
    <w:rsid w:val="00170FDB"/>
    <w:rsid w:val="0017126C"/>
    <w:rsid w:val="00171500"/>
    <w:rsid w:val="001715AC"/>
    <w:rsid w:val="0017295D"/>
    <w:rsid w:val="00173261"/>
    <w:rsid w:val="00173577"/>
    <w:rsid w:val="00174C71"/>
    <w:rsid w:val="001755CB"/>
    <w:rsid w:val="001755FB"/>
    <w:rsid w:val="0017620C"/>
    <w:rsid w:val="00177614"/>
    <w:rsid w:val="0017789D"/>
    <w:rsid w:val="00177FDA"/>
    <w:rsid w:val="00180105"/>
    <w:rsid w:val="0018042B"/>
    <w:rsid w:val="00181066"/>
    <w:rsid w:val="001816FF"/>
    <w:rsid w:val="00182D55"/>
    <w:rsid w:val="0018373C"/>
    <w:rsid w:val="00183C33"/>
    <w:rsid w:val="00183EB7"/>
    <w:rsid w:val="00184330"/>
    <w:rsid w:val="001860B5"/>
    <w:rsid w:val="00186109"/>
    <w:rsid w:val="00186D39"/>
    <w:rsid w:val="001879A7"/>
    <w:rsid w:val="0019156E"/>
    <w:rsid w:val="00192EB2"/>
    <w:rsid w:val="001963C7"/>
    <w:rsid w:val="00196D13"/>
    <w:rsid w:val="0019755B"/>
    <w:rsid w:val="001A175E"/>
    <w:rsid w:val="001A36D2"/>
    <w:rsid w:val="001A3F34"/>
    <w:rsid w:val="001A42CC"/>
    <w:rsid w:val="001A7354"/>
    <w:rsid w:val="001B0035"/>
    <w:rsid w:val="001B005A"/>
    <w:rsid w:val="001B2790"/>
    <w:rsid w:val="001B32D7"/>
    <w:rsid w:val="001B39C9"/>
    <w:rsid w:val="001B40BE"/>
    <w:rsid w:val="001B5766"/>
    <w:rsid w:val="001B5C26"/>
    <w:rsid w:val="001B6D0B"/>
    <w:rsid w:val="001B71DB"/>
    <w:rsid w:val="001C0B9D"/>
    <w:rsid w:val="001C0E03"/>
    <w:rsid w:val="001C1EA8"/>
    <w:rsid w:val="001C1F3A"/>
    <w:rsid w:val="001C2021"/>
    <w:rsid w:val="001C33DA"/>
    <w:rsid w:val="001C38B6"/>
    <w:rsid w:val="001C4154"/>
    <w:rsid w:val="001C4470"/>
    <w:rsid w:val="001C456A"/>
    <w:rsid w:val="001C45CF"/>
    <w:rsid w:val="001C49C9"/>
    <w:rsid w:val="001C4EDA"/>
    <w:rsid w:val="001C6615"/>
    <w:rsid w:val="001C7157"/>
    <w:rsid w:val="001C725F"/>
    <w:rsid w:val="001C7750"/>
    <w:rsid w:val="001C784E"/>
    <w:rsid w:val="001D17FE"/>
    <w:rsid w:val="001D1BC8"/>
    <w:rsid w:val="001D4210"/>
    <w:rsid w:val="001D478B"/>
    <w:rsid w:val="001D5E3F"/>
    <w:rsid w:val="001D74FA"/>
    <w:rsid w:val="001D7606"/>
    <w:rsid w:val="001D7DE2"/>
    <w:rsid w:val="001E1256"/>
    <w:rsid w:val="001E12F2"/>
    <w:rsid w:val="001E3658"/>
    <w:rsid w:val="001E4D1D"/>
    <w:rsid w:val="001E4D1E"/>
    <w:rsid w:val="001E4EDA"/>
    <w:rsid w:val="001E507B"/>
    <w:rsid w:val="001E67A5"/>
    <w:rsid w:val="001E6AC1"/>
    <w:rsid w:val="001F0697"/>
    <w:rsid w:val="001F150C"/>
    <w:rsid w:val="001F2DD7"/>
    <w:rsid w:val="001F2F2A"/>
    <w:rsid w:val="001F3D0A"/>
    <w:rsid w:val="001F418B"/>
    <w:rsid w:val="001F436E"/>
    <w:rsid w:val="001F5420"/>
    <w:rsid w:val="001F619C"/>
    <w:rsid w:val="001F7291"/>
    <w:rsid w:val="001F74B3"/>
    <w:rsid w:val="001F77E1"/>
    <w:rsid w:val="0020155D"/>
    <w:rsid w:val="00201765"/>
    <w:rsid w:val="002022C2"/>
    <w:rsid w:val="00202AF0"/>
    <w:rsid w:val="00202CA4"/>
    <w:rsid w:val="00203B30"/>
    <w:rsid w:val="0020454A"/>
    <w:rsid w:val="00204B30"/>
    <w:rsid w:val="00204BAD"/>
    <w:rsid w:val="0020544F"/>
    <w:rsid w:val="00206A35"/>
    <w:rsid w:val="00206F76"/>
    <w:rsid w:val="00213631"/>
    <w:rsid w:val="00213E89"/>
    <w:rsid w:val="002143E9"/>
    <w:rsid w:val="00215F33"/>
    <w:rsid w:val="00222FCB"/>
    <w:rsid w:val="002233F0"/>
    <w:rsid w:val="00223951"/>
    <w:rsid w:val="00223DEF"/>
    <w:rsid w:val="00224068"/>
    <w:rsid w:val="002246C8"/>
    <w:rsid w:val="00224FA7"/>
    <w:rsid w:val="00225F88"/>
    <w:rsid w:val="002264C0"/>
    <w:rsid w:val="00226575"/>
    <w:rsid w:val="00230452"/>
    <w:rsid w:val="002313D4"/>
    <w:rsid w:val="002328E2"/>
    <w:rsid w:val="002344A6"/>
    <w:rsid w:val="0023681C"/>
    <w:rsid w:val="00236A21"/>
    <w:rsid w:val="0024108E"/>
    <w:rsid w:val="0024167D"/>
    <w:rsid w:val="00241814"/>
    <w:rsid w:val="00241F39"/>
    <w:rsid w:val="00242D61"/>
    <w:rsid w:val="0024455A"/>
    <w:rsid w:val="00244B89"/>
    <w:rsid w:val="00244F7C"/>
    <w:rsid w:val="00245B77"/>
    <w:rsid w:val="002474CD"/>
    <w:rsid w:val="002474F0"/>
    <w:rsid w:val="00247B7C"/>
    <w:rsid w:val="00251A70"/>
    <w:rsid w:val="00251CEA"/>
    <w:rsid w:val="002520D0"/>
    <w:rsid w:val="00252AD9"/>
    <w:rsid w:val="00252FCB"/>
    <w:rsid w:val="002535DC"/>
    <w:rsid w:val="00254801"/>
    <w:rsid w:val="00255E56"/>
    <w:rsid w:val="002566FD"/>
    <w:rsid w:val="002568C7"/>
    <w:rsid w:val="0025702F"/>
    <w:rsid w:val="002571B6"/>
    <w:rsid w:val="00257327"/>
    <w:rsid w:val="002579B8"/>
    <w:rsid w:val="00257A09"/>
    <w:rsid w:val="0026152B"/>
    <w:rsid w:val="0026179A"/>
    <w:rsid w:val="00262E79"/>
    <w:rsid w:val="00263D5C"/>
    <w:rsid w:val="00263F0D"/>
    <w:rsid w:val="00264230"/>
    <w:rsid w:val="0026441F"/>
    <w:rsid w:val="0026544B"/>
    <w:rsid w:val="002663E4"/>
    <w:rsid w:val="00267EF3"/>
    <w:rsid w:val="00270ED9"/>
    <w:rsid w:val="0027188B"/>
    <w:rsid w:val="00272230"/>
    <w:rsid w:val="00274744"/>
    <w:rsid w:val="00274C85"/>
    <w:rsid w:val="002752B2"/>
    <w:rsid w:val="00275890"/>
    <w:rsid w:val="00275DB5"/>
    <w:rsid w:val="0027714D"/>
    <w:rsid w:val="0027759C"/>
    <w:rsid w:val="002776CE"/>
    <w:rsid w:val="002806DC"/>
    <w:rsid w:val="0028203F"/>
    <w:rsid w:val="00282357"/>
    <w:rsid w:val="00283089"/>
    <w:rsid w:val="00283975"/>
    <w:rsid w:val="00285112"/>
    <w:rsid w:val="0028596B"/>
    <w:rsid w:val="00287269"/>
    <w:rsid w:val="00287C01"/>
    <w:rsid w:val="00287F6A"/>
    <w:rsid w:val="00290A79"/>
    <w:rsid w:val="002911B2"/>
    <w:rsid w:val="00292170"/>
    <w:rsid w:val="00292753"/>
    <w:rsid w:val="00292B49"/>
    <w:rsid w:val="002944D7"/>
    <w:rsid w:val="0029458C"/>
    <w:rsid w:val="002959C4"/>
    <w:rsid w:val="0029638F"/>
    <w:rsid w:val="002A00CE"/>
    <w:rsid w:val="002A1A3C"/>
    <w:rsid w:val="002A1CF8"/>
    <w:rsid w:val="002A3E36"/>
    <w:rsid w:val="002A4CD9"/>
    <w:rsid w:val="002A551E"/>
    <w:rsid w:val="002A629B"/>
    <w:rsid w:val="002A68C8"/>
    <w:rsid w:val="002A6B32"/>
    <w:rsid w:val="002A7CAB"/>
    <w:rsid w:val="002B3695"/>
    <w:rsid w:val="002B3827"/>
    <w:rsid w:val="002B3C2E"/>
    <w:rsid w:val="002B4ABA"/>
    <w:rsid w:val="002B6318"/>
    <w:rsid w:val="002B6F8B"/>
    <w:rsid w:val="002C02FB"/>
    <w:rsid w:val="002C11A2"/>
    <w:rsid w:val="002C2CEF"/>
    <w:rsid w:val="002C2F94"/>
    <w:rsid w:val="002C38C3"/>
    <w:rsid w:val="002C5EBA"/>
    <w:rsid w:val="002C6A76"/>
    <w:rsid w:val="002C70C7"/>
    <w:rsid w:val="002D0844"/>
    <w:rsid w:val="002D1A9F"/>
    <w:rsid w:val="002D1BCA"/>
    <w:rsid w:val="002D444F"/>
    <w:rsid w:val="002D549F"/>
    <w:rsid w:val="002D59CD"/>
    <w:rsid w:val="002D5C52"/>
    <w:rsid w:val="002D7B56"/>
    <w:rsid w:val="002E0AFC"/>
    <w:rsid w:val="002E1552"/>
    <w:rsid w:val="002E16D5"/>
    <w:rsid w:val="002E170F"/>
    <w:rsid w:val="002E1794"/>
    <w:rsid w:val="002E1D85"/>
    <w:rsid w:val="002E1DD3"/>
    <w:rsid w:val="002E235B"/>
    <w:rsid w:val="002E3592"/>
    <w:rsid w:val="002E3FB1"/>
    <w:rsid w:val="002E4386"/>
    <w:rsid w:val="002E5D59"/>
    <w:rsid w:val="002E61CB"/>
    <w:rsid w:val="002E69A2"/>
    <w:rsid w:val="002E6F72"/>
    <w:rsid w:val="002E7970"/>
    <w:rsid w:val="002E7DC6"/>
    <w:rsid w:val="002F1064"/>
    <w:rsid w:val="002F2727"/>
    <w:rsid w:val="002F4511"/>
    <w:rsid w:val="002F686B"/>
    <w:rsid w:val="00302656"/>
    <w:rsid w:val="00304077"/>
    <w:rsid w:val="0030412E"/>
    <w:rsid w:val="00304BD4"/>
    <w:rsid w:val="00305295"/>
    <w:rsid w:val="0030576A"/>
    <w:rsid w:val="0030764E"/>
    <w:rsid w:val="00307BF0"/>
    <w:rsid w:val="0031069D"/>
    <w:rsid w:val="0031089E"/>
    <w:rsid w:val="00310C2C"/>
    <w:rsid w:val="003110FD"/>
    <w:rsid w:val="003111C7"/>
    <w:rsid w:val="00311964"/>
    <w:rsid w:val="00312B0C"/>
    <w:rsid w:val="00314807"/>
    <w:rsid w:val="00316296"/>
    <w:rsid w:val="003169FD"/>
    <w:rsid w:val="003202A7"/>
    <w:rsid w:val="00320383"/>
    <w:rsid w:val="003204CD"/>
    <w:rsid w:val="00320B61"/>
    <w:rsid w:val="003212CE"/>
    <w:rsid w:val="003220C5"/>
    <w:rsid w:val="003226F4"/>
    <w:rsid w:val="0032320D"/>
    <w:rsid w:val="003239AF"/>
    <w:rsid w:val="00324783"/>
    <w:rsid w:val="003252EA"/>
    <w:rsid w:val="003309F2"/>
    <w:rsid w:val="00330FB8"/>
    <w:rsid w:val="003326ED"/>
    <w:rsid w:val="00332763"/>
    <w:rsid w:val="003330E6"/>
    <w:rsid w:val="003341D4"/>
    <w:rsid w:val="00334626"/>
    <w:rsid w:val="00336E1A"/>
    <w:rsid w:val="00340828"/>
    <w:rsid w:val="00340D23"/>
    <w:rsid w:val="00341780"/>
    <w:rsid w:val="00341B76"/>
    <w:rsid w:val="00343DBB"/>
    <w:rsid w:val="00344967"/>
    <w:rsid w:val="00345AA6"/>
    <w:rsid w:val="0034782A"/>
    <w:rsid w:val="0034795D"/>
    <w:rsid w:val="00347D96"/>
    <w:rsid w:val="003506DF"/>
    <w:rsid w:val="00351097"/>
    <w:rsid w:val="00351507"/>
    <w:rsid w:val="00351AD1"/>
    <w:rsid w:val="00353F07"/>
    <w:rsid w:val="003540A3"/>
    <w:rsid w:val="0035480C"/>
    <w:rsid w:val="003552CE"/>
    <w:rsid w:val="00356452"/>
    <w:rsid w:val="00357C6D"/>
    <w:rsid w:val="00357E92"/>
    <w:rsid w:val="003611D2"/>
    <w:rsid w:val="00362377"/>
    <w:rsid w:val="003629D1"/>
    <w:rsid w:val="00362D25"/>
    <w:rsid w:val="00364CFC"/>
    <w:rsid w:val="00366CAC"/>
    <w:rsid w:val="003672A2"/>
    <w:rsid w:val="00367E95"/>
    <w:rsid w:val="00370182"/>
    <w:rsid w:val="00371748"/>
    <w:rsid w:val="00371B79"/>
    <w:rsid w:val="00372103"/>
    <w:rsid w:val="00372843"/>
    <w:rsid w:val="003730BF"/>
    <w:rsid w:val="00373110"/>
    <w:rsid w:val="00375C25"/>
    <w:rsid w:val="00376AEF"/>
    <w:rsid w:val="00376CD2"/>
    <w:rsid w:val="003772ED"/>
    <w:rsid w:val="0037743F"/>
    <w:rsid w:val="00377B68"/>
    <w:rsid w:val="00377EA9"/>
    <w:rsid w:val="00380BBE"/>
    <w:rsid w:val="00381000"/>
    <w:rsid w:val="003813BD"/>
    <w:rsid w:val="003825C4"/>
    <w:rsid w:val="003829E3"/>
    <w:rsid w:val="00383287"/>
    <w:rsid w:val="00383416"/>
    <w:rsid w:val="00384177"/>
    <w:rsid w:val="0038422B"/>
    <w:rsid w:val="00384844"/>
    <w:rsid w:val="00385342"/>
    <w:rsid w:val="00385B81"/>
    <w:rsid w:val="00387FBA"/>
    <w:rsid w:val="00390449"/>
    <w:rsid w:val="003909F3"/>
    <w:rsid w:val="00390D65"/>
    <w:rsid w:val="00391D94"/>
    <w:rsid w:val="003924B0"/>
    <w:rsid w:val="00393F74"/>
    <w:rsid w:val="00396074"/>
    <w:rsid w:val="00396D30"/>
    <w:rsid w:val="003975FA"/>
    <w:rsid w:val="003976ED"/>
    <w:rsid w:val="00397C87"/>
    <w:rsid w:val="003A00A6"/>
    <w:rsid w:val="003A0A22"/>
    <w:rsid w:val="003A0D3E"/>
    <w:rsid w:val="003A175A"/>
    <w:rsid w:val="003A198E"/>
    <w:rsid w:val="003A2B0F"/>
    <w:rsid w:val="003A3034"/>
    <w:rsid w:val="003A35AB"/>
    <w:rsid w:val="003A390E"/>
    <w:rsid w:val="003A5F6A"/>
    <w:rsid w:val="003A6027"/>
    <w:rsid w:val="003A6828"/>
    <w:rsid w:val="003B0305"/>
    <w:rsid w:val="003B03DD"/>
    <w:rsid w:val="003B043C"/>
    <w:rsid w:val="003B1407"/>
    <w:rsid w:val="003B178B"/>
    <w:rsid w:val="003B1AE8"/>
    <w:rsid w:val="003B24FC"/>
    <w:rsid w:val="003B2811"/>
    <w:rsid w:val="003B301F"/>
    <w:rsid w:val="003B3DD5"/>
    <w:rsid w:val="003B4CC6"/>
    <w:rsid w:val="003B5A3C"/>
    <w:rsid w:val="003B666D"/>
    <w:rsid w:val="003C021D"/>
    <w:rsid w:val="003C057C"/>
    <w:rsid w:val="003C1804"/>
    <w:rsid w:val="003C2B38"/>
    <w:rsid w:val="003C67BE"/>
    <w:rsid w:val="003C757B"/>
    <w:rsid w:val="003C7FFC"/>
    <w:rsid w:val="003D099B"/>
    <w:rsid w:val="003D1ECB"/>
    <w:rsid w:val="003D2533"/>
    <w:rsid w:val="003D2E6F"/>
    <w:rsid w:val="003D4495"/>
    <w:rsid w:val="003E150C"/>
    <w:rsid w:val="003E21E8"/>
    <w:rsid w:val="003E472C"/>
    <w:rsid w:val="003E5197"/>
    <w:rsid w:val="003E59A6"/>
    <w:rsid w:val="003E6362"/>
    <w:rsid w:val="003E66AF"/>
    <w:rsid w:val="003E6E41"/>
    <w:rsid w:val="003E6F51"/>
    <w:rsid w:val="003E72BF"/>
    <w:rsid w:val="003E7ED9"/>
    <w:rsid w:val="003F09A4"/>
    <w:rsid w:val="003F106A"/>
    <w:rsid w:val="003F155A"/>
    <w:rsid w:val="003F2663"/>
    <w:rsid w:val="003F2B10"/>
    <w:rsid w:val="003F37F0"/>
    <w:rsid w:val="003F410A"/>
    <w:rsid w:val="003F41F9"/>
    <w:rsid w:val="003F5870"/>
    <w:rsid w:val="003F69DC"/>
    <w:rsid w:val="00400B48"/>
    <w:rsid w:val="00400D61"/>
    <w:rsid w:val="00400F37"/>
    <w:rsid w:val="0040199D"/>
    <w:rsid w:val="00402CEB"/>
    <w:rsid w:val="00403866"/>
    <w:rsid w:val="004045D9"/>
    <w:rsid w:val="004059BD"/>
    <w:rsid w:val="00406376"/>
    <w:rsid w:val="004067A3"/>
    <w:rsid w:val="0041158F"/>
    <w:rsid w:val="004117D8"/>
    <w:rsid w:val="00412058"/>
    <w:rsid w:val="004120C2"/>
    <w:rsid w:val="00412FA7"/>
    <w:rsid w:val="00414374"/>
    <w:rsid w:val="00414DF0"/>
    <w:rsid w:val="0041555E"/>
    <w:rsid w:val="0041598B"/>
    <w:rsid w:val="00416786"/>
    <w:rsid w:val="00417695"/>
    <w:rsid w:val="00417D1D"/>
    <w:rsid w:val="004200A9"/>
    <w:rsid w:val="00420660"/>
    <w:rsid w:val="00420D5F"/>
    <w:rsid w:val="0042269C"/>
    <w:rsid w:val="00422D6C"/>
    <w:rsid w:val="00423D9F"/>
    <w:rsid w:val="00423F03"/>
    <w:rsid w:val="004241BE"/>
    <w:rsid w:val="00425EA4"/>
    <w:rsid w:val="004267B2"/>
    <w:rsid w:val="004300A0"/>
    <w:rsid w:val="00430F16"/>
    <w:rsid w:val="00432E76"/>
    <w:rsid w:val="0043300A"/>
    <w:rsid w:val="0043317F"/>
    <w:rsid w:val="00434361"/>
    <w:rsid w:val="00434526"/>
    <w:rsid w:val="00434EC4"/>
    <w:rsid w:val="00435EE3"/>
    <w:rsid w:val="0043617D"/>
    <w:rsid w:val="00436E53"/>
    <w:rsid w:val="0044077F"/>
    <w:rsid w:val="00440A80"/>
    <w:rsid w:val="00440D32"/>
    <w:rsid w:val="00441743"/>
    <w:rsid w:val="00442E25"/>
    <w:rsid w:val="00443B88"/>
    <w:rsid w:val="0044473B"/>
    <w:rsid w:val="00444AFC"/>
    <w:rsid w:val="0044537D"/>
    <w:rsid w:val="004464F0"/>
    <w:rsid w:val="004469F5"/>
    <w:rsid w:val="004513C8"/>
    <w:rsid w:val="0045193F"/>
    <w:rsid w:val="00453C8E"/>
    <w:rsid w:val="0045542E"/>
    <w:rsid w:val="0045552D"/>
    <w:rsid w:val="00455936"/>
    <w:rsid w:val="00456518"/>
    <w:rsid w:val="00456CCE"/>
    <w:rsid w:val="00460241"/>
    <w:rsid w:val="00460741"/>
    <w:rsid w:val="00462AD3"/>
    <w:rsid w:val="00462CB3"/>
    <w:rsid w:val="00462D0D"/>
    <w:rsid w:val="00463857"/>
    <w:rsid w:val="00463AB5"/>
    <w:rsid w:val="004646DE"/>
    <w:rsid w:val="00464DA8"/>
    <w:rsid w:val="00464E96"/>
    <w:rsid w:val="00465611"/>
    <w:rsid w:val="004659D9"/>
    <w:rsid w:val="00465A60"/>
    <w:rsid w:val="00466175"/>
    <w:rsid w:val="00467CCE"/>
    <w:rsid w:val="00472625"/>
    <w:rsid w:val="004731DF"/>
    <w:rsid w:val="0047354D"/>
    <w:rsid w:val="00473D40"/>
    <w:rsid w:val="0047666B"/>
    <w:rsid w:val="00477583"/>
    <w:rsid w:val="00477A91"/>
    <w:rsid w:val="00482053"/>
    <w:rsid w:val="004820FB"/>
    <w:rsid w:val="00482EE8"/>
    <w:rsid w:val="004837BE"/>
    <w:rsid w:val="00484FD3"/>
    <w:rsid w:val="00485E48"/>
    <w:rsid w:val="00486B4A"/>
    <w:rsid w:val="004872EB"/>
    <w:rsid w:val="00487542"/>
    <w:rsid w:val="00487CAE"/>
    <w:rsid w:val="00487F00"/>
    <w:rsid w:val="00490765"/>
    <w:rsid w:val="0049085E"/>
    <w:rsid w:val="0049114A"/>
    <w:rsid w:val="00491431"/>
    <w:rsid w:val="00491776"/>
    <w:rsid w:val="00491B38"/>
    <w:rsid w:val="004937E8"/>
    <w:rsid w:val="00496130"/>
    <w:rsid w:val="0049667F"/>
    <w:rsid w:val="004A0239"/>
    <w:rsid w:val="004A03D2"/>
    <w:rsid w:val="004A1D42"/>
    <w:rsid w:val="004A201A"/>
    <w:rsid w:val="004A237E"/>
    <w:rsid w:val="004A3A35"/>
    <w:rsid w:val="004A523E"/>
    <w:rsid w:val="004B1323"/>
    <w:rsid w:val="004B24FD"/>
    <w:rsid w:val="004B27A2"/>
    <w:rsid w:val="004B306E"/>
    <w:rsid w:val="004B4631"/>
    <w:rsid w:val="004B4C09"/>
    <w:rsid w:val="004B54B1"/>
    <w:rsid w:val="004B775E"/>
    <w:rsid w:val="004C05F7"/>
    <w:rsid w:val="004C1BE0"/>
    <w:rsid w:val="004C24CE"/>
    <w:rsid w:val="004C3699"/>
    <w:rsid w:val="004C374E"/>
    <w:rsid w:val="004C3852"/>
    <w:rsid w:val="004C3BB3"/>
    <w:rsid w:val="004C4CE4"/>
    <w:rsid w:val="004C6283"/>
    <w:rsid w:val="004C7720"/>
    <w:rsid w:val="004C79E5"/>
    <w:rsid w:val="004D0B05"/>
    <w:rsid w:val="004D128B"/>
    <w:rsid w:val="004D18A9"/>
    <w:rsid w:val="004D29DE"/>
    <w:rsid w:val="004D3968"/>
    <w:rsid w:val="004D421C"/>
    <w:rsid w:val="004D4E01"/>
    <w:rsid w:val="004D5019"/>
    <w:rsid w:val="004D5164"/>
    <w:rsid w:val="004D5335"/>
    <w:rsid w:val="004D5488"/>
    <w:rsid w:val="004D54EC"/>
    <w:rsid w:val="004D5D34"/>
    <w:rsid w:val="004D6125"/>
    <w:rsid w:val="004D7A3B"/>
    <w:rsid w:val="004D7BB2"/>
    <w:rsid w:val="004D7CEB"/>
    <w:rsid w:val="004E185A"/>
    <w:rsid w:val="004E29BC"/>
    <w:rsid w:val="004E369D"/>
    <w:rsid w:val="004E468B"/>
    <w:rsid w:val="004E570F"/>
    <w:rsid w:val="004E57C8"/>
    <w:rsid w:val="004E6541"/>
    <w:rsid w:val="004E65E7"/>
    <w:rsid w:val="004F1718"/>
    <w:rsid w:val="004F21FE"/>
    <w:rsid w:val="004F2501"/>
    <w:rsid w:val="004F25EC"/>
    <w:rsid w:val="004F2C0F"/>
    <w:rsid w:val="004F401D"/>
    <w:rsid w:val="004F464B"/>
    <w:rsid w:val="004F474A"/>
    <w:rsid w:val="004F48F4"/>
    <w:rsid w:val="004F4E9F"/>
    <w:rsid w:val="004F534C"/>
    <w:rsid w:val="004F66B1"/>
    <w:rsid w:val="0050127A"/>
    <w:rsid w:val="00503B4B"/>
    <w:rsid w:val="00503FBD"/>
    <w:rsid w:val="00507192"/>
    <w:rsid w:val="0050747E"/>
    <w:rsid w:val="0050777F"/>
    <w:rsid w:val="00511FD3"/>
    <w:rsid w:val="00512430"/>
    <w:rsid w:val="00513D2A"/>
    <w:rsid w:val="0051485F"/>
    <w:rsid w:val="00515948"/>
    <w:rsid w:val="005163C9"/>
    <w:rsid w:val="005167D0"/>
    <w:rsid w:val="00516D09"/>
    <w:rsid w:val="00517FFE"/>
    <w:rsid w:val="00520146"/>
    <w:rsid w:val="00520778"/>
    <w:rsid w:val="00520DE0"/>
    <w:rsid w:val="00523360"/>
    <w:rsid w:val="00523D25"/>
    <w:rsid w:val="00523F9D"/>
    <w:rsid w:val="0052627B"/>
    <w:rsid w:val="005267B8"/>
    <w:rsid w:val="005271BE"/>
    <w:rsid w:val="00530480"/>
    <w:rsid w:val="005304FE"/>
    <w:rsid w:val="00530B47"/>
    <w:rsid w:val="00531E6D"/>
    <w:rsid w:val="00531F2B"/>
    <w:rsid w:val="005320A5"/>
    <w:rsid w:val="00534198"/>
    <w:rsid w:val="0053431A"/>
    <w:rsid w:val="0053463E"/>
    <w:rsid w:val="005354FD"/>
    <w:rsid w:val="00535794"/>
    <w:rsid w:val="005359B5"/>
    <w:rsid w:val="00536452"/>
    <w:rsid w:val="00536681"/>
    <w:rsid w:val="00536A4B"/>
    <w:rsid w:val="00536E59"/>
    <w:rsid w:val="00536E6B"/>
    <w:rsid w:val="005379B9"/>
    <w:rsid w:val="00537F25"/>
    <w:rsid w:val="005401C1"/>
    <w:rsid w:val="00541515"/>
    <w:rsid w:val="005422BA"/>
    <w:rsid w:val="0054412F"/>
    <w:rsid w:val="00544282"/>
    <w:rsid w:val="00544DE9"/>
    <w:rsid w:val="00545228"/>
    <w:rsid w:val="005456C8"/>
    <w:rsid w:val="00546BE4"/>
    <w:rsid w:val="00546F86"/>
    <w:rsid w:val="005472CA"/>
    <w:rsid w:val="005503A6"/>
    <w:rsid w:val="005503F8"/>
    <w:rsid w:val="00550400"/>
    <w:rsid w:val="0055099F"/>
    <w:rsid w:val="005522EF"/>
    <w:rsid w:val="00552CDF"/>
    <w:rsid w:val="00553284"/>
    <w:rsid w:val="0055366A"/>
    <w:rsid w:val="00554DFE"/>
    <w:rsid w:val="00554E19"/>
    <w:rsid w:val="00554E58"/>
    <w:rsid w:val="00556115"/>
    <w:rsid w:val="00556362"/>
    <w:rsid w:val="00557AFF"/>
    <w:rsid w:val="00561AD5"/>
    <w:rsid w:val="00561F2E"/>
    <w:rsid w:val="005628F7"/>
    <w:rsid w:val="0056344C"/>
    <w:rsid w:val="00564CBE"/>
    <w:rsid w:val="00565598"/>
    <w:rsid w:val="005662CA"/>
    <w:rsid w:val="005669CD"/>
    <w:rsid w:val="00566A84"/>
    <w:rsid w:val="0056765F"/>
    <w:rsid w:val="0056780F"/>
    <w:rsid w:val="00567977"/>
    <w:rsid w:val="005679AA"/>
    <w:rsid w:val="00567F73"/>
    <w:rsid w:val="00570FA8"/>
    <w:rsid w:val="00573B81"/>
    <w:rsid w:val="0057447D"/>
    <w:rsid w:val="005749F6"/>
    <w:rsid w:val="00574F53"/>
    <w:rsid w:val="00575671"/>
    <w:rsid w:val="00575CD8"/>
    <w:rsid w:val="005767FD"/>
    <w:rsid w:val="00577615"/>
    <w:rsid w:val="0058190F"/>
    <w:rsid w:val="00581CD3"/>
    <w:rsid w:val="00582210"/>
    <w:rsid w:val="00590E4A"/>
    <w:rsid w:val="00595523"/>
    <w:rsid w:val="00596319"/>
    <w:rsid w:val="00596E5D"/>
    <w:rsid w:val="00597B65"/>
    <w:rsid w:val="005A0559"/>
    <w:rsid w:val="005A1B54"/>
    <w:rsid w:val="005A1B99"/>
    <w:rsid w:val="005A1C0F"/>
    <w:rsid w:val="005A3B5B"/>
    <w:rsid w:val="005A5441"/>
    <w:rsid w:val="005A7C70"/>
    <w:rsid w:val="005A7CCC"/>
    <w:rsid w:val="005B004E"/>
    <w:rsid w:val="005B0A63"/>
    <w:rsid w:val="005B1425"/>
    <w:rsid w:val="005B2680"/>
    <w:rsid w:val="005B2D29"/>
    <w:rsid w:val="005B5009"/>
    <w:rsid w:val="005B7A80"/>
    <w:rsid w:val="005C0FA6"/>
    <w:rsid w:val="005C3798"/>
    <w:rsid w:val="005D04CE"/>
    <w:rsid w:val="005D14F4"/>
    <w:rsid w:val="005D17D6"/>
    <w:rsid w:val="005D1D81"/>
    <w:rsid w:val="005D1EBD"/>
    <w:rsid w:val="005D2958"/>
    <w:rsid w:val="005D3136"/>
    <w:rsid w:val="005D3251"/>
    <w:rsid w:val="005D4B2B"/>
    <w:rsid w:val="005D4E92"/>
    <w:rsid w:val="005D6E44"/>
    <w:rsid w:val="005D7144"/>
    <w:rsid w:val="005D7499"/>
    <w:rsid w:val="005E1668"/>
    <w:rsid w:val="005E1D64"/>
    <w:rsid w:val="005E2179"/>
    <w:rsid w:val="005E23EA"/>
    <w:rsid w:val="005E323F"/>
    <w:rsid w:val="005E3F0E"/>
    <w:rsid w:val="005E4FA9"/>
    <w:rsid w:val="005E561E"/>
    <w:rsid w:val="005F0114"/>
    <w:rsid w:val="005F0279"/>
    <w:rsid w:val="005F0316"/>
    <w:rsid w:val="005F06D1"/>
    <w:rsid w:val="005F0B13"/>
    <w:rsid w:val="005F1642"/>
    <w:rsid w:val="005F1D02"/>
    <w:rsid w:val="005F2AFE"/>
    <w:rsid w:val="005F3DA4"/>
    <w:rsid w:val="005F3EBD"/>
    <w:rsid w:val="005F545D"/>
    <w:rsid w:val="005F5B33"/>
    <w:rsid w:val="005F6D00"/>
    <w:rsid w:val="006006DD"/>
    <w:rsid w:val="00602428"/>
    <w:rsid w:val="00603856"/>
    <w:rsid w:val="0060477B"/>
    <w:rsid w:val="006052E7"/>
    <w:rsid w:val="00605653"/>
    <w:rsid w:val="006064CE"/>
    <w:rsid w:val="00607A9E"/>
    <w:rsid w:val="00607FB7"/>
    <w:rsid w:val="0061091B"/>
    <w:rsid w:val="00611A0B"/>
    <w:rsid w:val="0061227F"/>
    <w:rsid w:val="00612765"/>
    <w:rsid w:val="0061309C"/>
    <w:rsid w:val="0061420F"/>
    <w:rsid w:val="006151B0"/>
    <w:rsid w:val="00615863"/>
    <w:rsid w:val="00615F32"/>
    <w:rsid w:val="006170BC"/>
    <w:rsid w:val="0061721B"/>
    <w:rsid w:val="00620201"/>
    <w:rsid w:val="006204FF"/>
    <w:rsid w:val="006207E1"/>
    <w:rsid w:val="00620F7C"/>
    <w:rsid w:val="006218E7"/>
    <w:rsid w:val="00621A59"/>
    <w:rsid w:val="0062204E"/>
    <w:rsid w:val="00623412"/>
    <w:rsid w:val="00624661"/>
    <w:rsid w:val="006251A0"/>
    <w:rsid w:val="006256E9"/>
    <w:rsid w:val="0062579D"/>
    <w:rsid w:val="006266BC"/>
    <w:rsid w:val="006272CA"/>
    <w:rsid w:val="00627BCE"/>
    <w:rsid w:val="0063018B"/>
    <w:rsid w:val="00630738"/>
    <w:rsid w:val="00632CFA"/>
    <w:rsid w:val="006336DE"/>
    <w:rsid w:val="00633F4F"/>
    <w:rsid w:val="006340AE"/>
    <w:rsid w:val="006341D0"/>
    <w:rsid w:val="00634564"/>
    <w:rsid w:val="00634FA7"/>
    <w:rsid w:val="00635EA7"/>
    <w:rsid w:val="00637BA7"/>
    <w:rsid w:val="00640071"/>
    <w:rsid w:val="00641496"/>
    <w:rsid w:val="0064173F"/>
    <w:rsid w:val="006419D0"/>
    <w:rsid w:val="00642689"/>
    <w:rsid w:val="00642879"/>
    <w:rsid w:val="00644304"/>
    <w:rsid w:val="0064434D"/>
    <w:rsid w:val="00644359"/>
    <w:rsid w:val="0064456E"/>
    <w:rsid w:val="0064472E"/>
    <w:rsid w:val="00645015"/>
    <w:rsid w:val="00645A7C"/>
    <w:rsid w:val="00645DD3"/>
    <w:rsid w:val="00646865"/>
    <w:rsid w:val="006509B6"/>
    <w:rsid w:val="0065189A"/>
    <w:rsid w:val="0065216E"/>
    <w:rsid w:val="0065464F"/>
    <w:rsid w:val="00654687"/>
    <w:rsid w:val="00654CDF"/>
    <w:rsid w:val="00655FC7"/>
    <w:rsid w:val="00657C60"/>
    <w:rsid w:val="00657FFB"/>
    <w:rsid w:val="006629E0"/>
    <w:rsid w:val="0066339A"/>
    <w:rsid w:val="00664283"/>
    <w:rsid w:val="00664925"/>
    <w:rsid w:val="00664FA1"/>
    <w:rsid w:val="0066610E"/>
    <w:rsid w:val="00666C78"/>
    <w:rsid w:val="0067108D"/>
    <w:rsid w:val="00672C35"/>
    <w:rsid w:val="006736B9"/>
    <w:rsid w:val="00673896"/>
    <w:rsid w:val="006756D5"/>
    <w:rsid w:val="00675E4A"/>
    <w:rsid w:val="00676219"/>
    <w:rsid w:val="00676C7E"/>
    <w:rsid w:val="00676D91"/>
    <w:rsid w:val="00677255"/>
    <w:rsid w:val="0068078C"/>
    <w:rsid w:val="00680A11"/>
    <w:rsid w:val="00680A9B"/>
    <w:rsid w:val="00680ECA"/>
    <w:rsid w:val="00681071"/>
    <w:rsid w:val="006817CA"/>
    <w:rsid w:val="00681B64"/>
    <w:rsid w:val="0068427A"/>
    <w:rsid w:val="00684B26"/>
    <w:rsid w:val="00685186"/>
    <w:rsid w:val="00685C4C"/>
    <w:rsid w:val="00686C3F"/>
    <w:rsid w:val="0068703A"/>
    <w:rsid w:val="00687F7B"/>
    <w:rsid w:val="006902B0"/>
    <w:rsid w:val="00690CBE"/>
    <w:rsid w:val="00692C86"/>
    <w:rsid w:val="00693434"/>
    <w:rsid w:val="00694603"/>
    <w:rsid w:val="0069608C"/>
    <w:rsid w:val="00696861"/>
    <w:rsid w:val="00696DDF"/>
    <w:rsid w:val="006A038C"/>
    <w:rsid w:val="006A054B"/>
    <w:rsid w:val="006A1A19"/>
    <w:rsid w:val="006A1E0F"/>
    <w:rsid w:val="006A25C6"/>
    <w:rsid w:val="006A25D7"/>
    <w:rsid w:val="006A366B"/>
    <w:rsid w:val="006A37C9"/>
    <w:rsid w:val="006A5171"/>
    <w:rsid w:val="006A5601"/>
    <w:rsid w:val="006A7869"/>
    <w:rsid w:val="006A7BDC"/>
    <w:rsid w:val="006A7DC0"/>
    <w:rsid w:val="006B1511"/>
    <w:rsid w:val="006B2F2B"/>
    <w:rsid w:val="006B55BC"/>
    <w:rsid w:val="006B5617"/>
    <w:rsid w:val="006B6197"/>
    <w:rsid w:val="006C09D1"/>
    <w:rsid w:val="006C0D68"/>
    <w:rsid w:val="006C1BC4"/>
    <w:rsid w:val="006C293D"/>
    <w:rsid w:val="006C3ED8"/>
    <w:rsid w:val="006C5106"/>
    <w:rsid w:val="006C672A"/>
    <w:rsid w:val="006C7888"/>
    <w:rsid w:val="006D0B90"/>
    <w:rsid w:val="006D16A1"/>
    <w:rsid w:val="006D23F0"/>
    <w:rsid w:val="006D4185"/>
    <w:rsid w:val="006D4515"/>
    <w:rsid w:val="006D634B"/>
    <w:rsid w:val="006D6847"/>
    <w:rsid w:val="006D6CC0"/>
    <w:rsid w:val="006D6F98"/>
    <w:rsid w:val="006D7159"/>
    <w:rsid w:val="006E0CEE"/>
    <w:rsid w:val="006E1045"/>
    <w:rsid w:val="006E45FE"/>
    <w:rsid w:val="006E4674"/>
    <w:rsid w:val="006E4744"/>
    <w:rsid w:val="006E496B"/>
    <w:rsid w:val="006E5C2B"/>
    <w:rsid w:val="006E5FDC"/>
    <w:rsid w:val="006E78E5"/>
    <w:rsid w:val="006E7F8D"/>
    <w:rsid w:val="006F085C"/>
    <w:rsid w:val="006F094A"/>
    <w:rsid w:val="006F1EBB"/>
    <w:rsid w:val="006F251C"/>
    <w:rsid w:val="006F2CFF"/>
    <w:rsid w:val="006F3567"/>
    <w:rsid w:val="006F59B2"/>
    <w:rsid w:val="006F6A50"/>
    <w:rsid w:val="006F6C68"/>
    <w:rsid w:val="006F72D3"/>
    <w:rsid w:val="006F751A"/>
    <w:rsid w:val="007008A4"/>
    <w:rsid w:val="007009DF"/>
    <w:rsid w:val="007046D8"/>
    <w:rsid w:val="00704CB4"/>
    <w:rsid w:val="007062F5"/>
    <w:rsid w:val="00706F25"/>
    <w:rsid w:val="00707C70"/>
    <w:rsid w:val="007102F2"/>
    <w:rsid w:val="007105B5"/>
    <w:rsid w:val="00710878"/>
    <w:rsid w:val="007117E6"/>
    <w:rsid w:val="00714DA0"/>
    <w:rsid w:val="00715B08"/>
    <w:rsid w:val="007161A7"/>
    <w:rsid w:val="007167A5"/>
    <w:rsid w:val="00716A53"/>
    <w:rsid w:val="00716CE7"/>
    <w:rsid w:val="00717A2B"/>
    <w:rsid w:val="00717C3B"/>
    <w:rsid w:val="007203A1"/>
    <w:rsid w:val="00720B35"/>
    <w:rsid w:val="00720EA0"/>
    <w:rsid w:val="007227DE"/>
    <w:rsid w:val="00723217"/>
    <w:rsid w:val="007232CA"/>
    <w:rsid w:val="007234E2"/>
    <w:rsid w:val="007253F7"/>
    <w:rsid w:val="00725CF2"/>
    <w:rsid w:val="0072644F"/>
    <w:rsid w:val="007278F1"/>
    <w:rsid w:val="00727B09"/>
    <w:rsid w:val="00727DF3"/>
    <w:rsid w:val="007301B1"/>
    <w:rsid w:val="00730471"/>
    <w:rsid w:val="007325BA"/>
    <w:rsid w:val="00733591"/>
    <w:rsid w:val="00734071"/>
    <w:rsid w:val="0073426D"/>
    <w:rsid w:val="00734EEF"/>
    <w:rsid w:val="00741D0E"/>
    <w:rsid w:val="007420E7"/>
    <w:rsid w:val="007421F2"/>
    <w:rsid w:val="007436FA"/>
    <w:rsid w:val="00743AEA"/>
    <w:rsid w:val="0074487F"/>
    <w:rsid w:val="007449E4"/>
    <w:rsid w:val="007451BF"/>
    <w:rsid w:val="00745F53"/>
    <w:rsid w:val="00746722"/>
    <w:rsid w:val="00746910"/>
    <w:rsid w:val="007479DA"/>
    <w:rsid w:val="0075122C"/>
    <w:rsid w:val="0075132B"/>
    <w:rsid w:val="0075286F"/>
    <w:rsid w:val="007529F5"/>
    <w:rsid w:val="00753322"/>
    <w:rsid w:val="00757067"/>
    <w:rsid w:val="00761320"/>
    <w:rsid w:val="007627B3"/>
    <w:rsid w:val="00763850"/>
    <w:rsid w:val="00767A1C"/>
    <w:rsid w:val="00767BDB"/>
    <w:rsid w:val="00767DF8"/>
    <w:rsid w:val="0077039B"/>
    <w:rsid w:val="00771187"/>
    <w:rsid w:val="007728FC"/>
    <w:rsid w:val="007729DD"/>
    <w:rsid w:val="00773456"/>
    <w:rsid w:val="007736BB"/>
    <w:rsid w:val="00773E08"/>
    <w:rsid w:val="00774D3C"/>
    <w:rsid w:val="00776AFC"/>
    <w:rsid w:val="007770D1"/>
    <w:rsid w:val="007772D1"/>
    <w:rsid w:val="007826AD"/>
    <w:rsid w:val="00782F52"/>
    <w:rsid w:val="00783360"/>
    <w:rsid w:val="007837E2"/>
    <w:rsid w:val="007837F7"/>
    <w:rsid w:val="007838D5"/>
    <w:rsid w:val="007846B1"/>
    <w:rsid w:val="007848B1"/>
    <w:rsid w:val="00785CD3"/>
    <w:rsid w:val="007873E1"/>
    <w:rsid w:val="00790B81"/>
    <w:rsid w:val="007931EB"/>
    <w:rsid w:val="0079499D"/>
    <w:rsid w:val="00794ED0"/>
    <w:rsid w:val="0079524C"/>
    <w:rsid w:val="007956CA"/>
    <w:rsid w:val="00795CC7"/>
    <w:rsid w:val="00795E8C"/>
    <w:rsid w:val="00795F00"/>
    <w:rsid w:val="007967B8"/>
    <w:rsid w:val="00797657"/>
    <w:rsid w:val="007A05F4"/>
    <w:rsid w:val="007A09BE"/>
    <w:rsid w:val="007A0A35"/>
    <w:rsid w:val="007A2040"/>
    <w:rsid w:val="007A57E7"/>
    <w:rsid w:val="007A7EA5"/>
    <w:rsid w:val="007B0CFF"/>
    <w:rsid w:val="007B0DDD"/>
    <w:rsid w:val="007B1C28"/>
    <w:rsid w:val="007B4F36"/>
    <w:rsid w:val="007B5330"/>
    <w:rsid w:val="007B61D6"/>
    <w:rsid w:val="007B739C"/>
    <w:rsid w:val="007B73F4"/>
    <w:rsid w:val="007B7A33"/>
    <w:rsid w:val="007C0EEA"/>
    <w:rsid w:val="007C1375"/>
    <w:rsid w:val="007C1583"/>
    <w:rsid w:val="007C3A9D"/>
    <w:rsid w:val="007C6744"/>
    <w:rsid w:val="007D13B5"/>
    <w:rsid w:val="007D2364"/>
    <w:rsid w:val="007D473C"/>
    <w:rsid w:val="007E15A4"/>
    <w:rsid w:val="007E2206"/>
    <w:rsid w:val="007E2DDD"/>
    <w:rsid w:val="007E30D9"/>
    <w:rsid w:val="007E3138"/>
    <w:rsid w:val="007E388B"/>
    <w:rsid w:val="007E5337"/>
    <w:rsid w:val="007E5920"/>
    <w:rsid w:val="007E7542"/>
    <w:rsid w:val="007E7D52"/>
    <w:rsid w:val="007E7FD0"/>
    <w:rsid w:val="007F1289"/>
    <w:rsid w:val="007F1358"/>
    <w:rsid w:val="007F13E7"/>
    <w:rsid w:val="007F1649"/>
    <w:rsid w:val="007F1E99"/>
    <w:rsid w:val="007F2A07"/>
    <w:rsid w:val="00800FCF"/>
    <w:rsid w:val="00801662"/>
    <w:rsid w:val="00801F07"/>
    <w:rsid w:val="00803195"/>
    <w:rsid w:val="00803543"/>
    <w:rsid w:val="00803742"/>
    <w:rsid w:val="00804BBE"/>
    <w:rsid w:val="00806593"/>
    <w:rsid w:val="0080768B"/>
    <w:rsid w:val="00810A4C"/>
    <w:rsid w:val="008111C3"/>
    <w:rsid w:val="0081143E"/>
    <w:rsid w:val="00811D13"/>
    <w:rsid w:val="00812844"/>
    <w:rsid w:val="00814F21"/>
    <w:rsid w:val="008166C1"/>
    <w:rsid w:val="00817286"/>
    <w:rsid w:val="00822322"/>
    <w:rsid w:val="008229E6"/>
    <w:rsid w:val="00822AD2"/>
    <w:rsid w:val="008238E6"/>
    <w:rsid w:val="00824343"/>
    <w:rsid w:val="008259E3"/>
    <w:rsid w:val="00825A80"/>
    <w:rsid w:val="00826673"/>
    <w:rsid w:val="00826CDB"/>
    <w:rsid w:val="0082715B"/>
    <w:rsid w:val="00830344"/>
    <w:rsid w:val="008307CD"/>
    <w:rsid w:val="00830F0A"/>
    <w:rsid w:val="00831B4A"/>
    <w:rsid w:val="0083221D"/>
    <w:rsid w:val="0083301B"/>
    <w:rsid w:val="00833B24"/>
    <w:rsid w:val="00833F53"/>
    <w:rsid w:val="00834619"/>
    <w:rsid w:val="00834EC2"/>
    <w:rsid w:val="0083535C"/>
    <w:rsid w:val="0083691B"/>
    <w:rsid w:val="008400AD"/>
    <w:rsid w:val="00840CD7"/>
    <w:rsid w:val="008411A8"/>
    <w:rsid w:val="008411FB"/>
    <w:rsid w:val="00841F7F"/>
    <w:rsid w:val="008421D5"/>
    <w:rsid w:val="008435D9"/>
    <w:rsid w:val="008435E1"/>
    <w:rsid w:val="008438F0"/>
    <w:rsid w:val="00843B37"/>
    <w:rsid w:val="00844851"/>
    <w:rsid w:val="008458CF"/>
    <w:rsid w:val="00846784"/>
    <w:rsid w:val="008468D5"/>
    <w:rsid w:val="00846AFE"/>
    <w:rsid w:val="00846F91"/>
    <w:rsid w:val="0084740A"/>
    <w:rsid w:val="008475CD"/>
    <w:rsid w:val="00851AF1"/>
    <w:rsid w:val="0085252A"/>
    <w:rsid w:val="00852588"/>
    <w:rsid w:val="00853B35"/>
    <w:rsid w:val="008562D2"/>
    <w:rsid w:val="00856CE1"/>
    <w:rsid w:val="00860CB8"/>
    <w:rsid w:val="00861051"/>
    <w:rsid w:val="008611F3"/>
    <w:rsid w:val="008617BA"/>
    <w:rsid w:val="00861A1E"/>
    <w:rsid w:val="00862453"/>
    <w:rsid w:val="00862D5C"/>
    <w:rsid w:val="00863EEC"/>
    <w:rsid w:val="00863F75"/>
    <w:rsid w:val="008653B6"/>
    <w:rsid w:val="00865691"/>
    <w:rsid w:val="00866974"/>
    <w:rsid w:val="0086757E"/>
    <w:rsid w:val="0087085A"/>
    <w:rsid w:val="0087129E"/>
    <w:rsid w:val="00871FF4"/>
    <w:rsid w:val="00872221"/>
    <w:rsid w:val="00874066"/>
    <w:rsid w:val="0087481B"/>
    <w:rsid w:val="00874852"/>
    <w:rsid w:val="00874F9A"/>
    <w:rsid w:val="008755A7"/>
    <w:rsid w:val="0088006F"/>
    <w:rsid w:val="00881C46"/>
    <w:rsid w:val="00882172"/>
    <w:rsid w:val="00884241"/>
    <w:rsid w:val="00884A8A"/>
    <w:rsid w:val="00885EF9"/>
    <w:rsid w:val="008862D7"/>
    <w:rsid w:val="008903AD"/>
    <w:rsid w:val="00890AD7"/>
    <w:rsid w:val="00891DCB"/>
    <w:rsid w:val="008920FE"/>
    <w:rsid w:val="00893317"/>
    <w:rsid w:val="00893E8D"/>
    <w:rsid w:val="008964B9"/>
    <w:rsid w:val="00897BC7"/>
    <w:rsid w:val="008A0F3B"/>
    <w:rsid w:val="008A141E"/>
    <w:rsid w:val="008A1859"/>
    <w:rsid w:val="008A325D"/>
    <w:rsid w:val="008A329D"/>
    <w:rsid w:val="008A45C9"/>
    <w:rsid w:val="008A5723"/>
    <w:rsid w:val="008A69B9"/>
    <w:rsid w:val="008A6FC4"/>
    <w:rsid w:val="008B03B9"/>
    <w:rsid w:val="008B0FD1"/>
    <w:rsid w:val="008B200A"/>
    <w:rsid w:val="008B2182"/>
    <w:rsid w:val="008B2AF6"/>
    <w:rsid w:val="008B4C50"/>
    <w:rsid w:val="008B4D7A"/>
    <w:rsid w:val="008B6061"/>
    <w:rsid w:val="008B60A4"/>
    <w:rsid w:val="008B6D44"/>
    <w:rsid w:val="008B7299"/>
    <w:rsid w:val="008C0023"/>
    <w:rsid w:val="008C0697"/>
    <w:rsid w:val="008C0A79"/>
    <w:rsid w:val="008C0AD1"/>
    <w:rsid w:val="008C236F"/>
    <w:rsid w:val="008C286A"/>
    <w:rsid w:val="008C29F6"/>
    <w:rsid w:val="008C3482"/>
    <w:rsid w:val="008C3B90"/>
    <w:rsid w:val="008C51C4"/>
    <w:rsid w:val="008C63DD"/>
    <w:rsid w:val="008C76B5"/>
    <w:rsid w:val="008C7CD3"/>
    <w:rsid w:val="008D1414"/>
    <w:rsid w:val="008D32C5"/>
    <w:rsid w:val="008D3823"/>
    <w:rsid w:val="008D68CC"/>
    <w:rsid w:val="008D6CE0"/>
    <w:rsid w:val="008D7924"/>
    <w:rsid w:val="008E0363"/>
    <w:rsid w:val="008E0DEC"/>
    <w:rsid w:val="008E1784"/>
    <w:rsid w:val="008E189F"/>
    <w:rsid w:val="008E1B62"/>
    <w:rsid w:val="008E1CB5"/>
    <w:rsid w:val="008E23CE"/>
    <w:rsid w:val="008E26D1"/>
    <w:rsid w:val="008E2A04"/>
    <w:rsid w:val="008E2B72"/>
    <w:rsid w:val="008E33CF"/>
    <w:rsid w:val="008E3A29"/>
    <w:rsid w:val="008E4AE7"/>
    <w:rsid w:val="008E504F"/>
    <w:rsid w:val="008E52E4"/>
    <w:rsid w:val="008F074A"/>
    <w:rsid w:val="008F1334"/>
    <w:rsid w:val="008F1EA6"/>
    <w:rsid w:val="008F1F60"/>
    <w:rsid w:val="008F313F"/>
    <w:rsid w:val="008F351F"/>
    <w:rsid w:val="008F4B3E"/>
    <w:rsid w:val="008F66D3"/>
    <w:rsid w:val="00901140"/>
    <w:rsid w:val="009038E7"/>
    <w:rsid w:val="00903D9F"/>
    <w:rsid w:val="00903EC7"/>
    <w:rsid w:val="009061EF"/>
    <w:rsid w:val="009071A6"/>
    <w:rsid w:val="00907477"/>
    <w:rsid w:val="00907ED5"/>
    <w:rsid w:val="0091015E"/>
    <w:rsid w:val="00910AC7"/>
    <w:rsid w:val="00911A36"/>
    <w:rsid w:val="00911FD2"/>
    <w:rsid w:val="0091263B"/>
    <w:rsid w:val="00912E9D"/>
    <w:rsid w:val="00913434"/>
    <w:rsid w:val="0091350E"/>
    <w:rsid w:val="00915A0C"/>
    <w:rsid w:val="00916E57"/>
    <w:rsid w:val="0091726B"/>
    <w:rsid w:val="009205C2"/>
    <w:rsid w:val="00920AD4"/>
    <w:rsid w:val="0092157D"/>
    <w:rsid w:val="0092176E"/>
    <w:rsid w:val="00924F67"/>
    <w:rsid w:val="009307C8"/>
    <w:rsid w:val="00930823"/>
    <w:rsid w:val="00934C07"/>
    <w:rsid w:val="009360FE"/>
    <w:rsid w:val="0093674C"/>
    <w:rsid w:val="00940745"/>
    <w:rsid w:val="009414F7"/>
    <w:rsid w:val="009417B2"/>
    <w:rsid w:val="00942406"/>
    <w:rsid w:val="00942D12"/>
    <w:rsid w:val="009439C8"/>
    <w:rsid w:val="00945261"/>
    <w:rsid w:val="00945783"/>
    <w:rsid w:val="00946AC0"/>
    <w:rsid w:val="00947272"/>
    <w:rsid w:val="00947A56"/>
    <w:rsid w:val="00950516"/>
    <w:rsid w:val="00950F5F"/>
    <w:rsid w:val="00951666"/>
    <w:rsid w:val="0095291F"/>
    <w:rsid w:val="009539F1"/>
    <w:rsid w:val="00953A30"/>
    <w:rsid w:val="00954B34"/>
    <w:rsid w:val="0095500D"/>
    <w:rsid w:val="00955138"/>
    <w:rsid w:val="00955306"/>
    <w:rsid w:val="0095542C"/>
    <w:rsid w:val="0095613F"/>
    <w:rsid w:val="00956C76"/>
    <w:rsid w:val="00957BA9"/>
    <w:rsid w:val="009602A1"/>
    <w:rsid w:val="00960958"/>
    <w:rsid w:val="009618B1"/>
    <w:rsid w:val="00963976"/>
    <w:rsid w:val="00966DBD"/>
    <w:rsid w:val="0096722B"/>
    <w:rsid w:val="009709DF"/>
    <w:rsid w:val="0097186D"/>
    <w:rsid w:val="009723AE"/>
    <w:rsid w:val="00972821"/>
    <w:rsid w:val="00972A61"/>
    <w:rsid w:val="00972CF2"/>
    <w:rsid w:val="00973F52"/>
    <w:rsid w:val="00974362"/>
    <w:rsid w:val="009744B2"/>
    <w:rsid w:val="0097486E"/>
    <w:rsid w:val="00974EDD"/>
    <w:rsid w:val="00975178"/>
    <w:rsid w:val="00976D75"/>
    <w:rsid w:val="00977116"/>
    <w:rsid w:val="00980C0B"/>
    <w:rsid w:val="0098182B"/>
    <w:rsid w:val="00981DB0"/>
    <w:rsid w:val="00982C0D"/>
    <w:rsid w:val="00982DC4"/>
    <w:rsid w:val="00983642"/>
    <w:rsid w:val="00984E56"/>
    <w:rsid w:val="0098580E"/>
    <w:rsid w:val="00990D27"/>
    <w:rsid w:val="00991588"/>
    <w:rsid w:val="009915C7"/>
    <w:rsid w:val="00991B15"/>
    <w:rsid w:val="00992010"/>
    <w:rsid w:val="00992AE4"/>
    <w:rsid w:val="00992D60"/>
    <w:rsid w:val="00992F90"/>
    <w:rsid w:val="00993F96"/>
    <w:rsid w:val="00994070"/>
    <w:rsid w:val="00995C79"/>
    <w:rsid w:val="00996BC7"/>
    <w:rsid w:val="00997940"/>
    <w:rsid w:val="009A044C"/>
    <w:rsid w:val="009A10D6"/>
    <w:rsid w:val="009A1DD0"/>
    <w:rsid w:val="009A21E4"/>
    <w:rsid w:val="009A24CA"/>
    <w:rsid w:val="009A44C0"/>
    <w:rsid w:val="009A44FA"/>
    <w:rsid w:val="009A7620"/>
    <w:rsid w:val="009B0F0B"/>
    <w:rsid w:val="009B23DE"/>
    <w:rsid w:val="009B2512"/>
    <w:rsid w:val="009B2575"/>
    <w:rsid w:val="009B4366"/>
    <w:rsid w:val="009B4B00"/>
    <w:rsid w:val="009B54CB"/>
    <w:rsid w:val="009B6692"/>
    <w:rsid w:val="009C076C"/>
    <w:rsid w:val="009C25DB"/>
    <w:rsid w:val="009C3D9D"/>
    <w:rsid w:val="009C47DE"/>
    <w:rsid w:val="009C4D7C"/>
    <w:rsid w:val="009C4FB5"/>
    <w:rsid w:val="009C53E8"/>
    <w:rsid w:val="009C6700"/>
    <w:rsid w:val="009C73B4"/>
    <w:rsid w:val="009D005A"/>
    <w:rsid w:val="009D0637"/>
    <w:rsid w:val="009D1F38"/>
    <w:rsid w:val="009D1F41"/>
    <w:rsid w:val="009D2317"/>
    <w:rsid w:val="009D26B4"/>
    <w:rsid w:val="009D2896"/>
    <w:rsid w:val="009D31C6"/>
    <w:rsid w:val="009D3C39"/>
    <w:rsid w:val="009D4C43"/>
    <w:rsid w:val="009D6647"/>
    <w:rsid w:val="009D6E1A"/>
    <w:rsid w:val="009E0829"/>
    <w:rsid w:val="009E09F3"/>
    <w:rsid w:val="009E1187"/>
    <w:rsid w:val="009E1740"/>
    <w:rsid w:val="009E237B"/>
    <w:rsid w:val="009E5E51"/>
    <w:rsid w:val="009E5E7A"/>
    <w:rsid w:val="009E7880"/>
    <w:rsid w:val="009E7AF5"/>
    <w:rsid w:val="009F0AFE"/>
    <w:rsid w:val="009F0C73"/>
    <w:rsid w:val="009F1718"/>
    <w:rsid w:val="009F189D"/>
    <w:rsid w:val="009F1A9A"/>
    <w:rsid w:val="009F1F8D"/>
    <w:rsid w:val="009F3B0A"/>
    <w:rsid w:val="009F3B9E"/>
    <w:rsid w:val="009F41E2"/>
    <w:rsid w:val="009F4B75"/>
    <w:rsid w:val="009F4CF8"/>
    <w:rsid w:val="009F5221"/>
    <w:rsid w:val="009F6DB3"/>
    <w:rsid w:val="009F7235"/>
    <w:rsid w:val="009F77AF"/>
    <w:rsid w:val="00A00138"/>
    <w:rsid w:val="00A01194"/>
    <w:rsid w:val="00A01C26"/>
    <w:rsid w:val="00A04A2F"/>
    <w:rsid w:val="00A04DDE"/>
    <w:rsid w:val="00A05784"/>
    <w:rsid w:val="00A05C82"/>
    <w:rsid w:val="00A0633D"/>
    <w:rsid w:val="00A068C5"/>
    <w:rsid w:val="00A06C32"/>
    <w:rsid w:val="00A076C0"/>
    <w:rsid w:val="00A10303"/>
    <w:rsid w:val="00A10527"/>
    <w:rsid w:val="00A107DA"/>
    <w:rsid w:val="00A1138B"/>
    <w:rsid w:val="00A1313B"/>
    <w:rsid w:val="00A132A7"/>
    <w:rsid w:val="00A13AE2"/>
    <w:rsid w:val="00A15375"/>
    <w:rsid w:val="00A153F5"/>
    <w:rsid w:val="00A15C91"/>
    <w:rsid w:val="00A16D1D"/>
    <w:rsid w:val="00A1792F"/>
    <w:rsid w:val="00A2037B"/>
    <w:rsid w:val="00A26773"/>
    <w:rsid w:val="00A26A59"/>
    <w:rsid w:val="00A26B1B"/>
    <w:rsid w:val="00A278C9"/>
    <w:rsid w:val="00A309A5"/>
    <w:rsid w:val="00A31D06"/>
    <w:rsid w:val="00A321A0"/>
    <w:rsid w:val="00A332BD"/>
    <w:rsid w:val="00A333FC"/>
    <w:rsid w:val="00A356CD"/>
    <w:rsid w:val="00A35964"/>
    <w:rsid w:val="00A3622E"/>
    <w:rsid w:val="00A36D0D"/>
    <w:rsid w:val="00A36E8B"/>
    <w:rsid w:val="00A36ECD"/>
    <w:rsid w:val="00A3712A"/>
    <w:rsid w:val="00A41787"/>
    <w:rsid w:val="00A42C1A"/>
    <w:rsid w:val="00A434D2"/>
    <w:rsid w:val="00A44BBB"/>
    <w:rsid w:val="00A45E8E"/>
    <w:rsid w:val="00A504D1"/>
    <w:rsid w:val="00A50BB0"/>
    <w:rsid w:val="00A51A27"/>
    <w:rsid w:val="00A5440E"/>
    <w:rsid w:val="00A54487"/>
    <w:rsid w:val="00A55E9F"/>
    <w:rsid w:val="00A566AB"/>
    <w:rsid w:val="00A62465"/>
    <w:rsid w:val="00A6359F"/>
    <w:rsid w:val="00A64D9B"/>
    <w:rsid w:val="00A66B5C"/>
    <w:rsid w:val="00A67AD8"/>
    <w:rsid w:val="00A709E0"/>
    <w:rsid w:val="00A70E4C"/>
    <w:rsid w:val="00A710CD"/>
    <w:rsid w:val="00A71EE4"/>
    <w:rsid w:val="00A728BD"/>
    <w:rsid w:val="00A73FB8"/>
    <w:rsid w:val="00A75541"/>
    <w:rsid w:val="00A779D2"/>
    <w:rsid w:val="00A80A11"/>
    <w:rsid w:val="00A80DD5"/>
    <w:rsid w:val="00A81533"/>
    <w:rsid w:val="00A83330"/>
    <w:rsid w:val="00A83E01"/>
    <w:rsid w:val="00A84F46"/>
    <w:rsid w:val="00A87DD5"/>
    <w:rsid w:val="00A91A75"/>
    <w:rsid w:val="00A91DD7"/>
    <w:rsid w:val="00A91DDB"/>
    <w:rsid w:val="00A93F49"/>
    <w:rsid w:val="00A94214"/>
    <w:rsid w:val="00A946FF"/>
    <w:rsid w:val="00A94D20"/>
    <w:rsid w:val="00A95216"/>
    <w:rsid w:val="00A958B5"/>
    <w:rsid w:val="00A95A95"/>
    <w:rsid w:val="00A97A50"/>
    <w:rsid w:val="00A97F8A"/>
    <w:rsid w:val="00AA0988"/>
    <w:rsid w:val="00AA219C"/>
    <w:rsid w:val="00AA2B5B"/>
    <w:rsid w:val="00AA2DF7"/>
    <w:rsid w:val="00AA32DD"/>
    <w:rsid w:val="00AA3AF7"/>
    <w:rsid w:val="00AA3B84"/>
    <w:rsid w:val="00AA495A"/>
    <w:rsid w:val="00AA4B0C"/>
    <w:rsid w:val="00AA71EC"/>
    <w:rsid w:val="00AB10D6"/>
    <w:rsid w:val="00AB2369"/>
    <w:rsid w:val="00AB337E"/>
    <w:rsid w:val="00AB43ED"/>
    <w:rsid w:val="00AB4788"/>
    <w:rsid w:val="00AB4DDC"/>
    <w:rsid w:val="00AB6458"/>
    <w:rsid w:val="00AB72E8"/>
    <w:rsid w:val="00AB74A6"/>
    <w:rsid w:val="00AC155C"/>
    <w:rsid w:val="00AC16BA"/>
    <w:rsid w:val="00AC2184"/>
    <w:rsid w:val="00AC240A"/>
    <w:rsid w:val="00AC374B"/>
    <w:rsid w:val="00AC7A16"/>
    <w:rsid w:val="00AC7B93"/>
    <w:rsid w:val="00AD0AC2"/>
    <w:rsid w:val="00AD0F67"/>
    <w:rsid w:val="00AD14C4"/>
    <w:rsid w:val="00AD18E4"/>
    <w:rsid w:val="00AD2286"/>
    <w:rsid w:val="00AD254B"/>
    <w:rsid w:val="00AD2CDC"/>
    <w:rsid w:val="00AD2F32"/>
    <w:rsid w:val="00AD32E9"/>
    <w:rsid w:val="00AD347D"/>
    <w:rsid w:val="00AD41D2"/>
    <w:rsid w:val="00AD4EFC"/>
    <w:rsid w:val="00AD503D"/>
    <w:rsid w:val="00AD512F"/>
    <w:rsid w:val="00AD5349"/>
    <w:rsid w:val="00AD6952"/>
    <w:rsid w:val="00AD7CFC"/>
    <w:rsid w:val="00AE1413"/>
    <w:rsid w:val="00AE4128"/>
    <w:rsid w:val="00AE416A"/>
    <w:rsid w:val="00AE43AD"/>
    <w:rsid w:val="00AE4649"/>
    <w:rsid w:val="00AE49E1"/>
    <w:rsid w:val="00AE56A6"/>
    <w:rsid w:val="00AE574E"/>
    <w:rsid w:val="00AE607D"/>
    <w:rsid w:val="00AE6C85"/>
    <w:rsid w:val="00AE76A2"/>
    <w:rsid w:val="00AE7954"/>
    <w:rsid w:val="00AE79B5"/>
    <w:rsid w:val="00AE7B19"/>
    <w:rsid w:val="00AF0198"/>
    <w:rsid w:val="00AF0253"/>
    <w:rsid w:val="00AF07FA"/>
    <w:rsid w:val="00AF12EB"/>
    <w:rsid w:val="00AF1BF4"/>
    <w:rsid w:val="00AF2360"/>
    <w:rsid w:val="00AF3255"/>
    <w:rsid w:val="00AF339B"/>
    <w:rsid w:val="00AF405C"/>
    <w:rsid w:val="00AF47BB"/>
    <w:rsid w:val="00AF5F2F"/>
    <w:rsid w:val="00AF5FB9"/>
    <w:rsid w:val="00AF69BF"/>
    <w:rsid w:val="00AF70B0"/>
    <w:rsid w:val="00AF7770"/>
    <w:rsid w:val="00AF7B17"/>
    <w:rsid w:val="00AF7C4E"/>
    <w:rsid w:val="00AF7D80"/>
    <w:rsid w:val="00B0094B"/>
    <w:rsid w:val="00B01602"/>
    <w:rsid w:val="00B01736"/>
    <w:rsid w:val="00B01E43"/>
    <w:rsid w:val="00B02506"/>
    <w:rsid w:val="00B026C7"/>
    <w:rsid w:val="00B02875"/>
    <w:rsid w:val="00B02F07"/>
    <w:rsid w:val="00B05234"/>
    <w:rsid w:val="00B05ADC"/>
    <w:rsid w:val="00B10C6B"/>
    <w:rsid w:val="00B10EE7"/>
    <w:rsid w:val="00B113D5"/>
    <w:rsid w:val="00B11478"/>
    <w:rsid w:val="00B12296"/>
    <w:rsid w:val="00B13BB4"/>
    <w:rsid w:val="00B15D50"/>
    <w:rsid w:val="00B165F0"/>
    <w:rsid w:val="00B16866"/>
    <w:rsid w:val="00B169CD"/>
    <w:rsid w:val="00B16CBF"/>
    <w:rsid w:val="00B202F8"/>
    <w:rsid w:val="00B20D27"/>
    <w:rsid w:val="00B20DB2"/>
    <w:rsid w:val="00B219FC"/>
    <w:rsid w:val="00B226C5"/>
    <w:rsid w:val="00B2272E"/>
    <w:rsid w:val="00B228AA"/>
    <w:rsid w:val="00B23497"/>
    <w:rsid w:val="00B26230"/>
    <w:rsid w:val="00B27118"/>
    <w:rsid w:val="00B27AAC"/>
    <w:rsid w:val="00B27AB8"/>
    <w:rsid w:val="00B27BC1"/>
    <w:rsid w:val="00B30318"/>
    <w:rsid w:val="00B30B1B"/>
    <w:rsid w:val="00B313A7"/>
    <w:rsid w:val="00B3266D"/>
    <w:rsid w:val="00B32934"/>
    <w:rsid w:val="00B32B09"/>
    <w:rsid w:val="00B32CCA"/>
    <w:rsid w:val="00B32F29"/>
    <w:rsid w:val="00B3382D"/>
    <w:rsid w:val="00B34095"/>
    <w:rsid w:val="00B34A0F"/>
    <w:rsid w:val="00B357EE"/>
    <w:rsid w:val="00B367CA"/>
    <w:rsid w:val="00B36941"/>
    <w:rsid w:val="00B3751B"/>
    <w:rsid w:val="00B37E89"/>
    <w:rsid w:val="00B40B15"/>
    <w:rsid w:val="00B40D9E"/>
    <w:rsid w:val="00B41A82"/>
    <w:rsid w:val="00B42696"/>
    <w:rsid w:val="00B42ACF"/>
    <w:rsid w:val="00B42B7D"/>
    <w:rsid w:val="00B43250"/>
    <w:rsid w:val="00B4389D"/>
    <w:rsid w:val="00B43B40"/>
    <w:rsid w:val="00B44D0D"/>
    <w:rsid w:val="00B44FD4"/>
    <w:rsid w:val="00B4593E"/>
    <w:rsid w:val="00B46AB2"/>
    <w:rsid w:val="00B52D72"/>
    <w:rsid w:val="00B56335"/>
    <w:rsid w:val="00B56718"/>
    <w:rsid w:val="00B60E89"/>
    <w:rsid w:val="00B60F08"/>
    <w:rsid w:val="00B613CC"/>
    <w:rsid w:val="00B6210A"/>
    <w:rsid w:val="00B6280E"/>
    <w:rsid w:val="00B630CD"/>
    <w:rsid w:val="00B63198"/>
    <w:rsid w:val="00B64486"/>
    <w:rsid w:val="00B66B53"/>
    <w:rsid w:val="00B7029B"/>
    <w:rsid w:val="00B71A21"/>
    <w:rsid w:val="00B75BAD"/>
    <w:rsid w:val="00B765FA"/>
    <w:rsid w:val="00B77A75"/>
    <w:rsid w:val="00B77F76"/>
    <w:rsid w:val="00B801CD"/>
    <w:rsid w:val="00B80340"/>
    <w:rsid w:val="00B80C7D"/>
    <w:rsid w:val="00B82404"/>
    <w:rsid w:val="00B82579"/>
    <w:rsid w:val="00B82DBA"/>
    <w:rsid w:val="00B82FC9"/>
    <w:rsid w:val="00B83F1D"/>
    <w:rsid w:val="00B84667"/>
    <w:rsid w:val="00B85F18"/>
    <w:rsid w:val="00B868F1"/>
    <w:rsid w:val="00B87486"/>
    <w:rsid w:val="00B9208B"/>
    <w:rsid w:val="00B92F7B"/>
    <w:rsid w:val="00B93878"/>
    <w:rsid w:val="00B951D8"/>
    <w:rsid w:val="00B96A96"/>
    <w:rsid w:val="00B9713F"/>
    <w:rsid w:val="00B971DD"/>
    <w:rsid w:val="00B97D66"/>
    <w:rsid w:val="00BA1B28"/>
    <w:rsid w:val="00BA35B7"/>
    <w:rsid w:val="00BA3ECD"/>
    <w:rsid w:val="00BA5824"/>
    <w:rsid w:val="00BA5BE3"/>
    <w:rsid w:val="00BA5EB1"/>
    <w:rsid w:val="00BA70DB"/>
    <w:rsid w:val="00BA70E7"/>
    <w:rsid w:val="00BA799F"/>
    <w:rsid w:val="00BB086E"/>
    <w:rsid w:val="00BB0930"/>
    <w:rsid w:val="00BB0AB2"/>
    <w:rsid w:val="00BB2828"/>
    <w:rsid w:val="00BB2B35"/>
    <w:rsid w:val="00BB2EEC"/>
    <w:rsid w:val="00BB39FF"/>
    <w:rsid w:val="00BB3A5C"/>
    <w:rsid w:val="00BB48D2"/>
    <w:rsid w:val="00BB4ED3"/>
    <w:rsid w:val="00BB50D7"/>
    <w:rsid w:val="00BB5826"/>
    <w:rsid w:val="00BB6DFE"/>
    <w:rsid w:val="00BB6E4A"/>
    <w:rsid w:val="00BB70EA"/>
    <w:rsid w:val="00BB7398"/>
    <w:rsid w:val="00BC09FA"/>
    <w:rsid w:val="00BC407F"/>
    <w:rsid w:val="00BC76C6"/>
    <w:rsid w:val="00BC7CE7"/>
    <w:rsid w:val="00BC7FAC"/>
    <w:rsid w:val="00BD01EE"/>
    <w:rsid w:val="00BD0B6A"/>
    <w:rsid w:val="00BD1227"/>
    <w:rsid w:val="00BD12E4"/>
    <w:rsid w:val="00BD1A4C"/>
    <w:rsid w:val="00BD37D7"/>
    <w:rsid w:val="00BD47B6"/>
    <w:rsid w:val="00BE03E9"/>
    <w:rsid w:val="00BE0EF4"/>
    <w:rsid w:val="00BE18BA"/>
    <w:rsid w:val="00BE1E32"/>
    <w:rsid w:val="00BE2335"/>
    <w:rsid w:val="00BE2E41"/>
    <w:rsid w:val="00BE305B"/>
    <w:rsid w:val="00BE4CFA"/>
    <w:rsid w:val="00BE519A"/>
    <w:rsid w:val="00BE5549"/>
    <w:rsid w:val="00BE5606"/>
    <w:rsid w:val="00BE6618"/>
    <w:rsid w:val="00BE6710"/>
    <w:rsid w:val="00BE7A42"/>
    <w:rsid w:val="00BE7A7D"/>
    <w:rsid w:val="00BE7EFB"/>
    <w:rsid w:val="00BF0476"/>
    <w:rsid w:val="00BF2416"/>
    <w:rsid w:val="00BF4375"/>
    <w:rsid w:val="00BF691B"/>
    <w:rsid w:val="00BF7F75"/>
    <w:rsid w:val="00C00B7E"/>
    <w:rsid w:val="00C01030"/>
    <w:rsid w:val="00C04102"/>
    <w:rsid w:val="00C05C70"/>
    <w:rsid w:val="00C05DC8"/>
    <w:rsid w:val="00C05E4D"/>
    <w:rsid w:val="00C064BC"/>
    <w:rsid w:val="00C11072"/>
    <w:rsid w:val="00C11D15"/>
    <w:rsid w:val="00C11F78"/>
    <w:rsid w:val="00C120F1"/>
    <w:rsid w:val="00C1244C"/>
    <w:rsid w:val="00C12887"/>
    <w:rsid w:val="00C132F9"/>
    <w:rsid w:val="00C1379E"/>
    <w:rsid w:val="00C17E6C"/>
    <w:rsid w:val="00C203F4"/>
    <w:rsid w:val="00C207A9"/>
    <w:rsid w:val="00C21EF5"/>
    <w:rsid w:val="00C23214"/>
    <w:rsid w:val="00C237CF"/>
    <w:rsid w:val="00C240E3"/>
    <w:rsid w:val="00C2427F"/>
    <w:rsid w:val="00C24665"/>
    <w:rsid w:val="00C25E11"/>
    <w:rsid w:val="00C262FD"/>
    <w:rsid w:val="00C328FB"/>
    <w:rsid w:val="00C32A8E"/>
    <w:rsid w:val="00C32D73"/>
    <w:rsid w:val="00C32E2E"/>
    <w:rsid w:val="00C343F6"/>
    <w:rsid w:val="00C34D65"/>
    <w:rsid w:val="00C37E11"/>
    <w:rsid w:val="00C412A9"/>
    <w:rsid w:val="00C4153E"/>
    <w:rsid w:val="00C4155C"/>
    <w:rsid w:val="00C41AF1"/>
    <w:rsid w:val="00C41B5E"/>
    <w:rsid w:val="00C43209"/>
    <w:rsid w:val="00C4331A"/>
    <w:rsid w:val="00C43619"/>
    <w:rsid w:val="00C43921"/>
    <w:rsid w:val="00C44009"/>
    <w:rsid w:val="00C44D70"/>
    <w:rsid w:val="00C45648"/>
    <w:rsid w:val="00C46781"/>
    <w:rsid w:val="00C46D26"/>
    <w:rsid w:val="00C479C4"/>
    <w:rsid w:val="00C47CF0"/>
    <w:rsid w:val="00C502C3"/>
    <w:rsid w:val="00C52C5D"/>
    <w:rsid w:val="00C54061"/>
    <w:rsid w:val="00C544A1"/>
    <w:rsid w:val="00C545F8"/>
    <w:rsid w:val="00C54E76"/>
    <w:rsid w:val="00C54F7C"/>
    <w:rsid w:val="00C55027"/>
    <w:rsid w:val="00C560A1"/>
    <w:rsid w:val="00C57924"/>
    <w:rsid w:val="00C604F6"/>
    <w:rsid w:val="00C60C5E"/>
    <w:rsid w:val="00C625F3"/>
    <w:rsid w:val="00C64461"/>
    <w:rsid w:val="00C649DB"/>
    <w:rsid w:val="00C65688"/>
    <w:rsid w:val="00C66015"/>
    <w:rsid w:val="00C66B96"/>
    <w:rsid w:val="00C67080"/>
    <w:rsid w:val="00C72B79"/>
    <w:rsid w:val="00C74B97"/>
    <w:rsid w:val="00C74F7D"/>
    <w:rsid w:val="00C76045"/>
    <w:rsid w:val="00C76DD8"/>
    <w:rsid w:val="00C85752"/>
    <w:rsid w:val="00C85CE9"/>
    <w:rsid w:val="00C86311"/>
    <w:rsid w:val="00C90957"/>
    <w:rsid w:val="00C90E12"/>
    <w:rsid w:val="00C9167E"/>
    <w:rsid w:val="00C935BC"/>
    <w:rsid w:val="00C9382E"/>
    <w:rsid w:val="00C96E01"/>
    <w:rsid w:val="00C97401"/>
    <w:rsid w:val="00CA0C71"/>
    <w:rsid w:val="00CA152E"/>
    <w:rsid w:val="00CA16C2"/>
    <w:rsid w:val="00CA2F4F"/>
    <w:rsid w:val="00CA3019"/>
    <w:rsid w:val="00CA357F"/>
    <w:rsid w:val="00CA5E7C"/>
    <w:rsid w:val="00CB0856"/>
    <w:rsid w:val="00CB0AFB"/>
    <w:rsid w:val="00CB0E68"/>
    <w:rsid w:val="00CB1789"/>
    <w:rsid w:val="00CB1860"/>
    <w:rsid w:val="00CB1964"/>
    <w:rsid w:val="00CB2BA7"/>
    <w:rsid w:val="00CB360C"/>
    <w:rsid w:val="00CB3F3F"/>
    <w:rsid w:val="00CB47AF"/>
    <w:rsid w:val="00CB5279"/>
    <w:rsid w:val="00CB5331"/>
    <w:rsid w:val="00CB5390"/>
    <w:rsid w:val="00CB53C1"/>
    <w:rsid w:val="00CB541D"/>
    <w:rsid w:val="00CB704A"/>
    <w:rsid w:val="00CB7287"/>
    <w:rsid w:val="00CB734E"/>
    <w:rsid w:val="00CC0D2C"/>
    <w:rsid w:val="00CC27FE"/>
    <w:rsid w:val="00CC356A"/>
    <w:rsid w:val="00CC41B0"/>
    <w:rsid w:val="00CC50BC"/>
    <w:rsid w:val="00CC5CE9"/>
    <w:rsid w:val="00CC668B"/>
    <w:rsid w:val="00CC787D"/>
    <w:rsid w:val="00CD1127"/>
    <w:rsid w:val="00CD27CA"/>
    <w:rsid w:val="00CD2C15"/>
    <w:rsid w:val="00CD46AF"/>
    <w:rsid w:val="00CD47A4"/>
    <w:rsid w:val="00CD4ED1"/>
    <w:rsid w:val="00CD5227"/>
    <w:rsid w:val="00CD593B"/>
    <w:rsid w:val="00CD6EBB"/>
    <w:rsid w:val="00CE084B"/>
    <w:rsid w:val="00CE1690"/>
    <w:rsid w:val="00CE2C9E"/>
    <w:rsid w:val="00CE3715"/>
    <w:rsid w:val="00CE37F8"/>
    <w:rsid w:val="00CE3CB1"/>
    <w:rsid w:val="00CE4165"/>
    <w:rsid w:val="00CE4A4A"/>
    <w:rsid w:val="00CE6B7D"/>
    <w:rsid w:val="00CF08A0"/>
    <w:rsid w:val="00CF0CC1"/>
    <w:rsid w:val="00CF309F"/>
    <w:rsid w:val="00CF3780"/>
    <w:rsid w:val="00CF62AA"/>
    <w:rsid w:val="00D01787"/>
    <w:rsid w:val="00D03374"/>
    <w:rsid w:val="00D03D73"/>
    <w:rsid w:val="00D04179"/>
    <w:rsid w:val="00D041BB"/>
    <w:rsid w:val="00D04DFA"/>
    <w:rsid w:val="00D04E57"/>
    <w:rsid w:val="00D06142"/>
    <w:rsid w:val="00D0652F"/>
    <w:rsid w:val="00D070B4"/>
    <w:rsid w:val="00D0730C"/>
    <w:rsid w:val="00D07AB1"/>
    <w:rsid w:val="00D07FFB"/>
    <w:rsid w:val="00D104F6"/>
    <w:rsid w:val="00D10E98"/>
    <w:rsid w:val="00D11656"/>
    <w:rsid w:val="00D11AAB"/>
    <w:rsid w:val="00D1275F"/>
    <w:rsid w:val="00D1345B"/>
    <w:rsid w:val="00D142F8"/>
    <w:rsid w:val="00D145AB"/>
    <w:rsid w:val="00D15323"/>
    <w:rsid w:val="00D15793"/>
    <w:rsid w:val="00D160BC"/>
    <w:rsid w:val="00D16207"/>
    <w:rsid w:val="00D166A6"/>
    <w:rsid w:val="00D176B8"/>
    <w:rsid w:val="00D178B6"/>
    <w:rsid w:val="00D202CF"/>
    <w:rsid w:val="00D212C2"/>
    <w:rsid w:val="00D21D6E"/>
    <w:rsid w:val="00D23098"/>
    <w:rsid w:val="00D23C1B"/>
    <w:rsid w:val="00D24551"/>
    <w:rsid w:val="00D25A0E"/>
    <w:rsid w:val="00D27488"/>
    <w:rsid w:val="00D27CFA"/>
    <w:rsid w:val="00D30136"/>
    <w:rsid w:val="00D30C00"/>
    <w:rsid w:val="00D334B2"/>
    <w:rsid w:val="00D356A4"/>
    <w:rsid w:val="00D35CB8"/>
    <w:rsid w:val="00D36099"/>
    <w:rsid w:val="00D36D17"/>
    <w:rsid w:val="00D37507"/>
    <w:rsid w:val="00D41078"/>
    <w:rsid w:val="00D423E1"/>
    <w:rsid w:val="00D4398F"/>
    <w:rsid w:val="00D43B5D"/>
    <w:rsid w:val="00D4427D"/>
    <w:rsid w:val="00D44728"/>
    <w:rsid w:val="00D447A6"/>
    <w:rsid w:val="00D44AEC"/>
    <w:rsid w:val="00D44D64"/>
    <w:rsid w:val="00D44FC4"/>
    <w:rsid w:val="00D451F1"/>
    <w:rsid w:val="00D457A2"/>
    <w:rsid w:val="00D45FE9"/>
    <w:rsid w:val="00D4626E"/>
    <w:rsid w:val="00D47726"/>
    <w:rsid w:val="00D5072F"/>
    <w:rsid w:val="00D51487"/>
    <w:rsid w:val="00D5154E"/>
    <w:rsid w:val="00D51601"/>
    <w:rsid w:val="00D5447D"/>
    <w:rsid w:val="00D55DED"/>
    <w:rsid w:val="00D56835"/>
    <w:rsid w:val="00D602FE"/>
    <w:rsid w:val="00D60E91"/>
    <w:rsid w:val="00D61106"/>
    <w:rsid w:val="00D622C5"/>
    <w:rsid w:val="00D625F4"/>
    <w:rsid w:val="00D62B6F"/>
    <w:rsid w:val="00D64D04"/>
    <w:rsid w:val="00D652AB"/>
    <w:rsid w:val="00D65811"/>
    <w:rsid w:val="00D6606B"/>
    <w:rsid w:val="00D6697D"/>
    <w:rsid w:val="00D669D2"/>
    <w:rsid w:val="00D672FA"/>
    <w:rsid w:val="00D74722"/>
    <w:rsid w:val="00D74E6F"/>
    <w:rsid w:val="00D75F11"/>
    <w:rsid w:val="00D77225"/>
    <w:rsid w:val="00D800D0"/>
    <w:rsid w:val="00D81D20"/>
    <w:rsid w:val="00D81D92"/>
    <w:rsid w:val="00D84C36"/>
    <w:rsid w:val="00D850FF"/>
    <w:rsid w:val="00D863A5"/>
    <w:rsid w:val="00D86736"/>
    <w:rsid w:val="00D8719A"/>
    <w:rsid w:val="00D91BB7"/>
    <w:rsid w:val="00D91EEA"/>
    <w:rsid w:val="00D926B5"/>
    <w:rsid w:val="00D931BF"/>
    <w:rsid w:val="00D934AD"/>
    <w:rsid w:val="00D93643"/>
    <w:rsid w:val="00D93845"/>
    <w:rsid w:val="00D95004"/>
    <w:rsid w:val="00D95AED"/>
    <w:rsid w:val="00D9629D"/>
    <w:rsid w:val="00D9713A"/>
    <w:rsid w:val="00D97737"/>
    <w:rsid w:val="00D97969"/>
    <w:rsid w:val="00DA2A1A"/>
    <w:rsid w:val="00DA2F25"/>
    <w:rsid w:val="00DA331B"/>
    <w:rsid w:val="00DA3ED0"/>
    <w:rsid w:val="00DA44D8"/>
    <w:rsid w:val="00DA56C4"/>
    <w:rsid w:val="00DA5889"/>
    <w:rsid w:val="00DA5FEF"/>
    <w:rsid w:val="00DA6A32"/>
    <w:rsid w:val="00DA79C1"/>
    <w:rsid w:val="00DB0E1A"/>
    <w:rsid w:val="00DB11EA"/>
    <w:rsid w:val="00DB2372"/>
    <w:rsid w:val="00DB301F"/>
    <w:rsid w:val="00DB5876"/>
    <w:rsid w:val="00DB736B"/>
    <w:rsid w:val="00DB7A22"/>
    <w:rsid w:val="00DC005C"/>
    <w:rsid w:val="00DC1771"/>
    <w:rsid w:val="00DC2BB4"/>
    <w:rsid w:val="00DC3293"/>
    <w:rsid w:val="00DC4C38"/>
    <w:rsid w:val="00DC671E"/>
    <w:rsid w:val="00DD0C1B"/>
    <w:rsid w:val="00DD17E8"/>
    <w:rsid w:val="00DD1C5D"/>
    <w:rsid w:val="00DD261F"/>
    <w:rsid w:val="00DD3A8A"/>
    <w:rsid w:val="00DD4A62"/>
    <w:rsid w:val="00DD7312"/>
    <w:rsid w:val="00DE0C8A"/>
    <w:rsid w:val="00DE2029"/>
    <w:rsid w:val="00DE2CA5"/>
    <w:rsid w:val="00DE2D89"/>
    <w:rsid w:val="00DE3ECE"/>
    <w:rsid w:val="00DE4525"/>
    <w:rsid w:val="00DE516D"/>
    <w:rsid w:val="00DE555D"/>
    <w:rsid w:val="00DE60FA"/>
    <w:rsid w:val="00DE64F7"/>
    <w:rsid w:val="00DE724B"/>
    <w:rsid w:val="00DE7659"/>
    <w:rsid w:val="00DE7F5C"/>
    <w:rsid w:val="00DF2087"/>
    <w:rsid w:val="00DF2559"/>
    <w:rsid w:val="00DF2686"/>
    <w:rsid w:val="00DF378D"/>
    <w:rsid w:val="00DF442D"/>
    <w:rsid w:val="00DF4A6B"/>
    <w:rsid w:val="00DF57C2"/>
    <w:rsid w:val="00DF5AC5"/>
    <w:rsid w:val="00DF61C6"/>
    <w:rsid w:val="00DF720F"/>
    <w:rsid w:val="00DF77ED"/>
    <w:rsid w:val="00DF7A84"/>
    <w:rsid w:val="00E001FA"/>
    <w:rsid w:val="00E00BD1"/>
    <w:rsid w:val="00E01EDC"/>
    <w:rsid w:val="00E0217B"/>
    <w:rsid w:val="00E028ED"/>
    <w:rsid w:val="00E0367B"/>
    <w:rsid w:val="00E042BB"/>
    <w:rsid w:val="00E04488"/>
    <w:rsid w:val="00E05022"/>
    <w:rsid w:val="00E06199"/>
    <w:rsid w:val="00E06B9F"/>
    <w:rsid w:val="00E07926"/>
    <w:rsid w:val="00E105BD"/>
    <w:rsid w:val="00E11A0A"/>
    <w:rsid w:val="00E128C7"/>
    <w:rsid w:val="00E13B13"/>
    <w:rsid w:val="00E1505B"/>
    <w:rsid w:val="00E150AB"/>
    <w:rsid w:val="00E17D23"/>
    <w:rsid w:val="00E22858"/>
    <w:rsid w:val="00E22FDE"/>
    <w:rsid w:val="00E233A5"/>
    <w:rsid w:val="00E235BE"/>
    <w:rsid w:val="00E238CE"/>
    <w:rsid w:val="00E2451E"/>
    <w:rsid w:val="00E24773"/>
    <w:rsid w:val="00E25419"/>
    <w:rsid w:val="00E302F3"/>
    <w:rsid w:val="00E30382"/>
    <w:rsid w:val="00E3170A"/>
    <w:rsid w:val="00E333DD"/>
    <w:rsid w:val="00E33614"/>
    <w:rsid w:val="00E34437"/>
    <w:rsid w:val="00E360C4"/>
    <w:rsid w:val="00E37090"/>
    <w:rsid w:val="00E370F5"/>
    <w:rsid w:val="00E3756E"/>
    <w:rsid w:val="00E402E5"/>
    <w:rsid w:val="00E40402"/>
    <w:rsid w:val="00E4096E"/>
    <w:rsid w:val="00E40F6C"/>
    <w:rsid w:val="00E41225"/>
    <w:rsid w:val="00E42238"/>
    <w:rsid w:val="00E422D2"/>
    <w:rsid w:val="00E42A71"/>
    <w:rsid w:val="00E43720"/>
    <w:rsid w:val="00E43E49"/>
    <w:rsid w:val="00E43F9E"/>
    <w:rsid w:val="00E45083"/>
    <w:rsid w:val="00E469DB"/>
    <w:rsid w:val="00E5000B"/>
    <w:rsid w:val="00E51368"/>
    <w:rsid w:val="00E51737"/>
    <w:rsid w:val="00E52276"/>
    <w:rsid w:val="00E52950"/>
    <w:rsid w:val="00E55C0D"/>
    <w:rsid w:val="00E561CF"/>
    <w:rsid w:val="00E56E11"/>
    <w:rsid w:val="00E56FFA"/>
    <w:rsid w:val="00E57B6A"/>
    <w:rsid w:val="00E60951"/>
    <w:rsid w:val="00E62967"/>
    <w:rsid w:val="00E63F2B"/>
    <w:rsid w:val="00E63F81"/>
    <w:rsid w:val="00E6628B"/>
    <w:rsid w:val="00E6628E"/>
    <w:rsid w:val="00E66A04"/>
    <w:rsid w:val="00E66D9E"/>
    <w:rsid w:val="00E679AF"/>
    <w:rsid w:val="00E718E9"/>
    <w:rsid w:val="00E726AE"/>
    <w:rsid w:val="00E72E26"/>
    <w:rsid w:val="00E73C28"/>
    <w:rsid w:val="00E73DCE"/>
    <w:rsid w:val="00E73E53"/>
    <w:rsid w:val="00E740DA"/>
    <w:rsid w:val="00E74E26"/>
    <w:rsid w:val="00E750EB"/>
    <w:rsid w:val="00E75E7B"/>
    <w:rsid w:val="00E76686"/>
    <w:rsid w:val="00E7677B"/>
    <w:rsid w:val="00E80823"/>
    <w:rsid w:val="00E81433"/>
    <w:rsid w:val="00E8270C"/>
    <w:rsid w:val="00E84A99"/>
    <w:rsid w:val="00E86DA5"/>
    <w:rsid w:val="00E87039"/>
    <w:rsid w:val="00E87041"/>
    <w:rsid w:val="00E8750B"/>
    <w:rsid w:val="00E91438"/>
    <w:rsid w:val="00E91606"/>
    <w:rsid w:val="00E94564"/>
    <w:rsid w:val="00E960FD"/>
    <w:rsid w:val="00E9763C"/>
    <w:rsid w:val="00EA0269"/>
    <w:rsid w:val="00EA04A3"/>
    <w:rsid w:val="00EA0D4F"/>
    <w:rsid w:val="00EA0DC3"/>
    <w:rsid w:val="00EA102E"/>
    <w:rsid w:val="00EA1061"/>
    <w:rsid w:val="00EA1A19"/>
    <w:rsid w:val="00EA1C24"/>
    <w:rsid w:val="00EA34B0"/>
    <w:rsid w:val="00EA3E55"/>
    <w:rsid w:val="00EA4004"/>
    <w:rsid w:val="00EA4E2A"/>
    <w:rsid w:val="00EA5BEF"/>
    <w:rsid w:val="00EA611F"/>
    <w:rsid w:val="00EA6515"/>
    <w:rsid w:val="00EA7323"/>
    <w:rsid w:val="00EA7E92"/>
    <w:rsid w:val="00EB01E7"/>
    <w:rsid w:val="00EB0C3E"/>
    <w:rsid w:val="00EB2852"/>
    <w:rsid w:val="00EB2EA5"/>
    <w:rsid w:val="00EB415B"/>
    <w:rsid w:val="00EB48A0"/>
    <w:rsid w:val="00EB6411"/>
    <w:rsid w:val="00EB69CC"/>
    <w:rsid w:val="00EB6AB2"/>
    <w:rsid w:val="00EB7C10"/>
    <w:rsid w:val="00EC087B"/>
    <w:rsid w:val="00EC3844"/>
    <w:rsid w:val="00EC3DBA"/>
    <w:rsid w:val="00EC4DFD"/>
    <w:rsid w:val="00EC622C"/>
    <w:rsid w:val="00ED0110"/>
    <w:rsid w:val="00ED025E"/>
    <w:rsid w:val="00ED0A06"/>
    <w:rsid w:val="00ED1426"/>
    <w:rsid w:val="00ED18F5"/>
    <w:rsid w:val="00ED28E1"/>
    <w:rsid w:val="00ED3757"/>
    <w:rsid w:val="00ED53FD"/>
    <w:rsid w:val="00ED681E"/>
    <w:rsid w:val="00ED6B28"/>
    <w:rsid w:val="00ED74EF"/>
    <w:rsid w:val="00ED7B42"/>
    <w:rsid w:val="00EE0557"/>
    <w:rsid w:val="00EE0E9A"/>
    <w:rsid w:val="00EE1603"/>
    <w:rsid w:val="00EE168B"/>
    <w:rsid w:val="00EE22AD"/>
    <w:rsid w:val="00EE2D87"/>
    <w:rsid w:val="00EE3BE1"/>
    <w:rsid w:val="00EE40E9"/>
    <w:rsid w:val="00EE44BA"/>
    <w:rsid w:val="00EE44D2"/>
    <w:rsid w:val="00EE4A07"/>
    <w:rsid w:val="00EE4B70"/>
    <w:rsid w:val="00EE4B86"/>
    <w:rsid w:val="00EE50A7"/>
    <w:rsid w:val="00EE55B2"/>
    <w:rsid w:val="00EE79E1"/>
    <w:rsid w:val="00EF0E79"/>
    <w:rsid w:val="00EF18D6"/>
    <w:rsid w:val="00EF4905"/>
    <w:rsid w:val="00EF5059"/>
    <w:rsid w:val="00EF52F0"/>
    <w:rsid w:val="00EF5F3E"/>
    <w:rsid w:val="00EF638D"/>
    <w:rsid w:val="00EF63B2"/>
    <w:rsid w:val="00EF779D"/>
    <w:rsid w:val="00F0205B"/>
    <w:rsid w:val="00F0351F"/>
    <w:rsid w:val="00F0380E"/>
    <w:rsid w:val="00F03AAA"/>
    <w:rsid w:val="00F050C7"/>
    <w:rsid w:val="00F05D26"/>
    <w:rsid w:val="00F066FB"/>
    <w:rsid w:val="00F0717F"/>
    <w:rsid w:val="00F0732D"/>
    <w:rsid w:val="00F0798B"/>
    <w:rsid w:val="00F11107"/>
    <w:rsid w:val="00F11206"/>
    <w:rsid w:val="00F112FB"/>
    <w:rsid w:val="00F1277B"/>
    <w:rsid w:val="00F14616"/>
    <w:rsid w:val="00F14CC7"/>
    <w:rsid w:val="00F205E2"/>
    <w:rsid w:val="00F21056"/>
    <w:rsid w:val="00F21136"/>
    <w:rsid w:val="00F227B2"/>
    <w:rsid w:val="00F22E3F"/>
    <w:rsid w:val="00F22F2B"/>
    <w:rsid w:val="00F22FDE"/>
    <w:rsid w:val="00F23440"/>
    <w:rsid w:val="00F23D5B"/>
    <w:rsid w:val="00F255CC"/>
    <w:rsid w:val="00F27A34"/>
    <w:rsid w:val="00F27D8E"/>
    <w:rsid w:val="00F303FC"/>
    <w:rsid w:val="00F30FF9"/>
    <w:rsid w:val="00F32621"/>
    <w:rsid w:val="00F32F63"/>
    <w:rsid w:val="00F335C0"/>
    <w:rsid w:val="00F338C2"/>
    <w:rsid w:val="00F34F4E"/>
    <w:rsid w:val="00F366CA"/>
    <w:rsid w:val="00F369F6"/>
    <w:rsid w:val="00F36F3A"/>
    <w:rsid w:val="00F374FB"/>
    <w:rsid w:val="00F40B05"/>
    <w:rsid w:val="00F40F68"/>
    <w:rsid w:val="00F410C7"/>
    <w:rsid w:val="00F41A15"/>
    <w:rsid w:val="00F41C0A"/>
    <w:rsid w:val="00F422EF"/>
    <w:rsid w:val="00F42B43"/>
    <w:rsid w:val="00F42BE4"/>
    <w:rsid w:val="00F43776"/>
    <w:rsid w:val="00F439C9"/>
    <w:rsid w:val="00F46ABF"/>
    <w:rsid w:val="00F47B99"/>
    <w:rsid w:val="00F506C0"/>
    <w:rsid w:val="00F509F3"/>
    <w:rsid w:val="00F51340"/>
    <w:rsid w:val="00F528D3"/>
    <w:rsid w:val="00F544B1"/>
    <w:rsid w:val="00F55975"/>
    <w:rsid w:val="00F57F66"/>
    <w:rsid w:val="00F60575"/>
    <w:rsid w:val="00F61A6A"/>
    <w:rsid w:val="00F61BA0"/>
    <w:rsid w:val="00F61C9C"/>
    <w:rsid w:val="00F61ED2"/>
    <w:rsid w:val="00F6470F"/>
    <w:rsid w:val="00F7002E"/>
    <w:rsid w:val="00F70B7E"/>
    <w:rsid w:val="00F71D31"/>
    <w:rsid w:val="00F71D9B"/>
    <w:rsid w:val="00F71DE5"/>
    <w:rsid w:val="00F72145"/>
    <w:rsid w:val="00F725A8"/>
    <w:rsid w:val="00F729BF"/>
    <w:rsid w:val="00F73516"/>
    <w:rsid w:val="00F73768"/>
    <w:rsid w:val="00F739CA"/>
    <w:rsid w:val="00F75023"/>
    <w:rsid w:val="00F75795"/>
    <w:rsid w:val="00F76CB5"/>
    <w:rsid w:val="00F77F23"/>
    <w:rsid w:val="00F83F08"/>
    <w:rsid w:val="00F8419C"/>
    <w:rsid w:val="00F84206"/>
    <w:rsid w:val="00F84552"/>
    <w:rsid w:val="00F84EC5"/>
    <w:rsid w:val="00F86F10"/>
    <w:rsid w:val="00F87741"/>
    <w:rsid w:val="00F87F5A"/>
    <w:rsid w:val="00F87FC9"/>
    <w:rsid w:val="00F901B4"/>
    <w:rsid w:val="00F90782"/>
    <w:rsid w:val="00F90CEC"/>
    <w:rsid w:val="00F92270"/>
    <w:rsid w:val="00F925F5"/>
    <w:rsid w:val="00F92B70"/>
    <w:rsid w:val="00F94A11"/>
    <w:rsid w:val="00F95F08"/>
    <w:rsid w:val="00F96D5C"/>
    <w:rsid w:val="00F97BC7"/>
    <w:rsid w:val="00FA02CA"/>
    <w:rsid w:val="00FA2A24"/>
    <w:rsid w:val="00FA3B58"/>
    <w:rsid w:val="00FA4B57"/>
    <w:rsid w:val="00FA5236"/>
    <w:rsid w:val="00FA529B"/>
    <w:rsid w:val="00FA5F06"/>
    <w:rsid w:val="00FA5FF3"/>
    <w:rsid w:val="00FA6BB0"/>
    <w:rsid w:val="00FA6EAF"/>
    <w:rsid w:val="00FA75AE"/>
    <w:rsid w:val="00FA7B77"/>
    <w:rsid w:val="00FB0A42"/>
    <w:rsid w:val="00FB12CD"/>
    <w:rsid w:val="00FB3B2F"/>
    <w:rsid w:val="00FB41D5"/>
    <w:rsid w:val="00FB5A2F"/>
    <w:rsid w:val="00FB6479"/>
    <w:rsid w:val="00FC01A6"/>
    <w:rsid w:val="00FC02C6"/>
    <w:rsid w:val="00FC05A4"/>
    <w:rsid w:val="00FC1BD5"/>
    <w:rsid w:val="00FC2093"/>
    <w:rsid w:val="00FC2B3F"/>
    <w:rsid w:val="00FC2F65"/>
    <w:rsid w:val="00FC3336"/>
    <w:rsid w:val="00FC4106"/>
    <w:rsid w:val="00FC54E2"/>
    <w:rsid w:val="00FD0D97"/>
    <w:rsid w:val="00FD1019"/>
    <w:rsid w:val="00FD2127"/>
    <w:rsid w:val="00FD59A3"/>
    <w:rsid w:val="00FD5EB7"/>
    <w:rsid w:val="00FE0294"/>
    <w:rsid w:val="00FE165C"/>
    <w:rsid w:val="00FE36D7"/>
    <w:rsid w:val="00FE3CD6"/>
    <w:rsid w:val="00FE3E28"/>
    <w:rsid w:val="00FE5A06"/>
    <w:rsid w:val="00FE7784"/>
    <w:rsid w:val="00FE7B96"/>
    <w:rsid w:val="00FF0797"/>
    <w:rsid w:val="00FF1040"/>
    <w:rsid w:val="00FF36DC"/>
    <w:rsid w:val="00FF38ED"/>
    <w:rsid w:val="00FF4A02"/>
    <w:rsid w:val="00FF4FA5"/>
    <w:rsid w:val="00FF53FB"/>
    <w:rsid w:val="00FF587F"/>
    <w:rsid w:val="00FF7C2D"/>
    <w:rsid w:val="00FF7D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94FB02"/>
  <w15:docId w15:val="{69672CF0-0AF8-4189-9E3A-F51D670E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087A4B"/>
    <w:pPr>
      <w:spacing w:after="220" w:line="240" w:lineRule="atLeast"/>
    </w:pPr>
    <w:rPr>
      <w:rFonts w:ascii="Arial" w:hAnsi="Arial"/>
      <w:sz w:val="20"/>
      <w:lang w:val="en-GB"/>
    </w:rPr>
  </w:style>
  <w:style w:type="paragraph" w:styleId="Heading1">
    <w:name w:val="heading 1"/>
    <w:basedOn w:val="Para0"/>
    <w:next w:val="Para0"/>
    <w:link w:val="Heading1Char"/>
    <w:qFormat/>
    <w:rsid w:val="0095613F"/>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95613F"/>
    <w:pPr>
      <w:keepNext/>
      <w:keepLines/>
      <w:numPr>
        <w:ilvl w:val="1"/>
        <w:numId w:val="7"/>
      </w:numPr>
      <w:ind w:left="851"/>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95613F"/>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qFormat/>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qFormat/>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qFormat/>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666C78"/>
    <w:pPr>
      <w:keepNext/>
      <w:pageBreakBefore/>
      <w:numPr>
        <w:numId w:val="33"/>
      </w:numPr>
      <w:spacing w:line="360" w:lineRule="exact"/>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E33614"/>
    <w:pPr>
      <w:spacing w:before="240" w:after="120"/>
    </w:pPr>
  </w:style>
  <w:style w:type="character" w:customStyle="1" w:styleId="Heading1Char">
    <w:name w:val="Heading 1 Char"/>
    <w:basedOn w:val="DefaultParagraphFont"/>
    <w:link w:val="Heading1"/>
    <w:rsid w:val="0095613F"/>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95613F"/>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95613F"/>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666C78"/>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link w:val="TableheadingChar"/>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aliases w:val="CDM B/Caption,Table Caption,TABLE,Char,Item"/>
    <w:basedOn w:val="Tableheading"/>
    <w:next w:val="Para0"/>
    <w:link w:val="CaptionChar"/>
    <w:uiPriority w:val="35"/>
    <w:qFormat/>
    <w:rsid w:val="00436E53"/>
    <w:pPr>
      <w:keepNext w:val="0"/>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3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qFormat/>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unhideWhenUsed/>
    <w:qFormat/>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8"/>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9"/>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31"/>
      </w:numPr>
    </w:pPr>
  </w:style>
  <w:style w:type="paragraph" w:customStyle="1" w:styleId="Tablesmallnumber">
    <w:name w:val="Table small number"/>
    <w:basedOn w:val="Tablesmallbullet"/>
    <w:uiPriority w:val="15"/>
    <w:qFormat/>
    <w:rsid w:val="00AD7CFC"/>
    <w:pPr>
      <w:numPr>
        <w:numId w:val="3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rsid w:val="00BB6DFE"/>
    <w:pPr>
      <w:ind w:left="142"/>
    </w:pPr>
    <w:rPr>
      <w:color w:val="666666"/>
      <w:sz w:val="20"/>
    </w:rPr>
  </w:style>
  <w:style w:type="character" w:customStyle="1" w:styleId="HeaderChar">
    <w:name w:val="Header Char"/>
    <w:basedOn w:val="DefaultParagraphFont"/>
    <w:link w:val="Header"/>
    <w:rsid w:val="00BB6DFE"/>
    <w:rPr>
      <w:rFonts w:ascii="Arial Black" w:hAnsi="Arial Black"/>
      <w:color w:val="666666"/>
      <w:sz w:val="20"/>
    </w:rPr>
  </w:style>
  <w:style w:type="paragraph" w:styleId="Footer">
    <w:name w:val="footer"/>
    <w:basedOn w:val="Normal"/>
    <w:link w:val="FooterChar"/>
    <w:uiPriority w:val="9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99"/>
    <w:rsid w:val="009F5221"/>
    <w:rPr>
      <w:rFonts w:ascii="Arial" w:eastAsia="Times" w:hAnsi="Arial" w:cs="Times New Roman"/>
      <w:color w:val="999999"/>
      <w:sz w:val="16"/>
      <w:szCs w:val="20"/>
    </w:rPr>
  </w:style>
  <w:style w:type="paragraph" w:styleId="TOCHeading">
    <w:name w:val="TOC Heading"/>
    <w:basedOn w:val="Heading1"/>
    <w:next w:val="Normal"/>
    <w:uiPriority w:val="39"/>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42"/>
      </w:numPr>
      <w:spacing w:after="60"/>
      <w:ind w:left="170" w:hanging="17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unhideWhenUsed/>
    <w:qFormat/>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41"/>
      </w:numPr>
      <w:tabs>
        <w:tab w:val="left" w:pos="198"/>
      </w:tabs>
      <w:spacing w:after="60"/>
    </w:pPr>
  </w:style>
  <w:style w:type="paragraph" w:customStyle="1" w:styleId="Bodynarrowarrow">
    <w:name w:val="Body narrow arrow"/>
    <w:basedOn w:val="Bodynarrowbullet"/>
    <w:uiPriority w:val="10"/>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qFormat/>
    <w:rsid w:val="00264230"/>
  </w:style>
  <w:style w:type="paragraph" w:customStyle="1" w:styleId="Para0narrowbullet">
    <w:name w:val="Para 0 narrow bullet"/>
    <w:basedOn w:val="Para0bullet"/>
    <w:next w:val="Para0bullet"/>
    <w:link w:val="Para0narrowbulletChar"/>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40"/>
      </w:numPr>
      <w:tabs>
        <w:tab w:val="left" w:pos="851"/>
      </w:tabs>
      <w:spacing w:before="0"/>
    </w:pPr>
  </w:style>
  <w:style w:type="paragraph" w:customStyle="1" w:styleId="Para0arrow">
    <w:name w:val="Para 0 arrow"/>
    <w:basedOn w:val="Para0"/>
    <w:uiPriority w:val="4"/>
    <w:qFormat/>
    <w:rsid w:val="00264230"/>
    <w:pPr>
      <w:numPr>
        <w:numId w:val="34"/>
      </w:numPr>
      <w:tabs>
        <w:tab w:val="left" w:pos="851"/>
      </w:tabs>
      <w:spacing w:before="0"/>
    </w:pPr>
  </w:style>
  <w:style w:type="paragraph" w:customStyle="1" w:styleId="Para0dash">
    <w:name w:val="Para 0 dash"/>
    <w:basedOn w:val="Para0"/>
    <w:qFormat/>
    <w:rsid w:val="00264230"/>
    <w:pPr>
      <w:numPr>
        <w:numId w:val="38"/>
      </w:numPr>
      <w:tabs>
        <w:tab w:val="left" w:pos="851"/>
      </w:tabs>
      <w:spacing w:before="0"/>
    </w:pPr>
  </w:style>
  <w:style w:type="paragraph" w:customStyle="1" w:styleId="Para0roman">
    <w:name w:val="Para 0 roman"/>
    <w:basedOn w:val="Para0"/>
    <w:uiPriority w:val="4"/>
    <w:qFormat/>
    <w:rsid w:val="00264230"/>
    <w:pPr>
      <w:numPr>
        <w:numId w:val="36"/>
      </w:numPr>
      <w:tabs>
        <w:tab w:val="left" w:pos="851"/>
      </w:tabs>
      <w:spacing w:before="0"/>
    </w:pPr>
  </w:style>
  <w:style w:type="paragraph" w:customStyle="1" w:styleId="Para0letter">
    <w:name w:val="Para 0 letter"/>
    <w:basedOn w:val="Para0"/>
    <w:uiPriority w:val="4"/>
    <w:qFormat/>
    <w:rsid w:val="00264230"/>
    <w:pPr>
      <w:numPr>
        <w:numId w:val="39"/>
      </w:numPr>
      <w:tabs>
        <w:tab w:val="left" w:pos="851"/>
      </w:tabs>
      <w:spacing w:before="0"/>
    </w:pPr>
  </w:style>
  <w:style w:type="paragraph" w:customStyle="1" w:styleId="Para0bullet">
    <w:name w:val="Para 0 bullet"/>
    <w:basedOn w:val="Para0"/>
    <w:link w:val="Para0bulletChar"/>
    <w:qFormat/>
    <w:rsid w:val="00264230"/>
    <w:pPr>
      <w:numPr>
        <w:numId w:val="37"/>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unhideWhenUsed/>
    <w:rsid w:val="00997940"/>
    <w:pPr>
      <w:tabs>
        <w:tab w:val="right" w:leader="dot" w:pos="9906"/>
      </w:tabs>
      <w:spacing w:after="100"/>
      <w:ind w:left="1315" w:hanging="1315"/>
    </w:pPr>
  </w:style>
  <w:style w:type="paragraph" w:styleId="TOC5">
    <w:name w:val="toc 5"/>
    <w:basedOn w:val="Normal"/>
    <w:next w:val="Normal"/>
    <w:autoRedefine/>
    <w:uiPriority w:val="39"/>
    <w:unhideWhenUsed/>
    <w:rsid w:val="00997940"/>
    <w:pPr>
      <w:tabs>
        <w:tab w:val="right" w:leader="dot" w:pos="9923"/>
      </w:tabs>
      <w:spacing w:after="100"/>
      <w:ind w:left="1315" w:hanging="1315"/>
    </w:pPr>
  </w:style>
  <w:style w:type="paragraph" w:styleId="TOC6">
    <w:name w:val="toc 6"/>
    <w:basedOn w:val="Normal"/>
    <w:next w:val="Normal"/>
    <w:autoRedefine/>
    <w:uiPriority w:val="39"/>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link w:val="Para1narrowarrowChar"/>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35"/>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qFormat/>
    <w:rsid w:val="00AD7CFC"/>
    <w:pPr>
      <w:numPr>
        <w:ilvl w:val="0"/>
        <w:numId w:val="0"/>
      </w:numPr>
    </w:pPr>
  </w:style>
  <w:style w:type="paragraph" w:customStyle="1" w:styleId="DocumentTitle">
    <w:name w:val="Document Title"/>
    <w:basedOn w:val="Normal"/>
    <w:uiPriority w:val="19"/>
    <w:rsid w:val="00AD7CFC"/>
    <w:pPr>
      <w:spacing w:before="60"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666C78"/>
    <w:pPr>
      <w:keepNext/>
      <w:numPr>
        <w:ilvl w:val="1"/>
        <w:numId w:val="33"/>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33"/>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40"/>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
    <w:rsid w:val="00F70B7E"/>
    <w:rPr>
      <w:rFonts w:ascii="Arial" w:hAnsi="Arial"/>
      <w:b/>
      <w:sz w:val="20"/>
    </w:rPr>
  </w:style>
  <w:style w:type="numbering" w:customStyle="1" w:styleId="SKMNumberedList1">
    <w:name w:val="SKM Numbered List 1"/>
    <w:uiPriority w:val="99"/>
    <w:rsid w:val="00AD7CFC"/>
    <w:pPr>
      <w:numPr>
        <w:numId w:val="13"/>
      </w:numPr>
    </w:pPr>
  </w:style>
  <w:style w:type="numbering" w:customStyle="1" w:styleId="SKMNumberedList2">
    <w:name w:val="SKM Numbered List 2"/>
    <w:uiPriority w:val="99"/>
    <w:rsid w:val="00AD7CFC"/>
    <w:pPr>
      <w:numPr>
        <w:numId w:val="14"/>
      </w:numPr>
    </w:pPr>
  </w:style>
  <w:style w:type="numbering" w:customStyle="1" w:styleId="SKMNumberedList3">
    <w:name w:val="SKM Numbered List 3"/>
    <w:uiPriority w:val="99"/>
    <w:rsid w:val="00AD7CFC"/>
    <w:pPr>
      <w:numPr>
        <w:numId w:val="15"/>
      </w:numPr>
    </w:pPr>
  </w:style>
  <w:style w:type="numbering" w:customStyle="1" w:styleId="SKMBulletList1">
    <w:name w:val="SKM Bullet List 1"/>
    <w:uiPriority w:val="99"/>
    <w:rsid w:val="00AD7CFC"/>
    <w:pPr>
      <w:numPr>
        <w:numId w:val="9"/>
      </w:numPr>
    </w:pPr>
  </w:style>
  <w:style w:type="numbering" w:customStyle="1" w:styleId="SKMBulletList2">
    <w:name w:val="SKM Bullet List 2"/>
    <w:uiPriority w:val="99"/>
    <w:rsid w:val="00AD7CFC"/>
    <w:pPr>
      <w:numPr>
        <w:numId w:val="10"/>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43"/>
      </w:numPr>
    </w:pPr>
    <w:rPr>
      <w:color w:val="000000"/>
      <w:sz w:val="19"/>
    </w:rPr>
  </w:style>
  <w:style w:type="numbering" w:customStyle="1" w:styleId="SKMBulletList3">
    <w:name w:val="SKM Bullet List 3"/>
    <w:uiPriority w:val="99"/>
    <w:rsid w:val="00AD7CFC"/>
    <w:pPr>
      <w:numPr>
        <w:numId w:val="11"/>
      </w:numPr>
    </w:pPr>
  </w:style>
  <w:style w:type="numbering" w:customStyle="1" w:styleId="SKMTableList1">
    <w:name w:val="SKM Table List 1"/>
    <w:uiPriority w:val="99"/>
    <w:rsid w:val="00AD7CFC"/>
    <w:pPr>
      <w:numPr>
        <w:numId w:val="21"/>
      </w:numPr>
    </w:pPr>
  </w:style>
  <w:style w:type="numbering" w:customStyle="1" w:styleId="SKMTableNumberedList1">
    <w:name w:val="SKM Table Numbered List 1"/>
    <w:uiPriority w:val="99"/>
    <w:rsid w:val="00AD7CFC"/>
    <w:pPr>
      <w:numPr>
        <w:numId w:val="22"/>
      </w:numPr>
    </w:pPr>
  </w:style>
  <w:style w:type="numbering" w:customStyle="1" w:styleId="SKMTableNumberedList2">
    <w:name w:val="SKM Table Numbered List 2"/>
    <w:uiPriority w:val="99"/>
    <w:rsid w:val="00AD7CFC"/>
    <w:pPr>
      <w:numPr>
        <w:numId w:val="23"/>
      </w:numPr>
    </w:pPr>
  </w:style>
  <w:style w:type="numbering" w:customStyle="1" w:styleId="SKMSmallTableList1">
    <w:name w:val="SKM Small Table List 1"/>
    <w:uiPriority w:val="99"/>
    <w:rsid w:val="00AD7CFC"/>
    <w:pPr>
      <w:numPr>
        <w:numId w:val="17"/>
      </w:numPr>
    </w:pPr>
  </w:style>
  <w:style w:type="numbering" w:customStyle="1" w:styleId="SKMSmallTableNumberedList1">
    <w:name w:val="SKM Small Table Numbered List 1"/>
    <w:uiPriority w:val="99"/>
    <w:rsid w:val="00AD7CFC"/>
    <w:pPr>
      <w:numPr>
        <w:numId w:val="18"/>
      </w:numPr>
    </w:pPr>
  </w:style>
  <w:style w:type="numbering" w:customStyle="1" w:styleId="SKMSmallTableNumberedList2">
    <w:name w:val="SKM Small Table Numbered List 2"/>
    <w:uiPriority w:val="99"/>
    <w:rsid w:val="00AD7CFC"/>
    <w:pPr>
      <w:numPr>
        <w:numId w:val="19"/>
      </w:numPr>
    </w:pPr>
  </w:style>
  <w:style w:type="numbering" w:customStyle="1" w:styleId="SKMBodyList">
    <w:name w:val="SKM Body List"/>
    <w:uiPriority w:val="99"/>
    <w:rsid w:val="00AD7CFC"/>
    <w:pPr>
      <w:numPr>
        <w:numId w:val="8"/>
      </w:numPr>
    </w:pPr>
  </w:style>
  <w:style w:type="numbering" w:customStyle="1" w:styleId="SKMNarrowList">
    <w:name w:val="SKM Narrow List"/>
    <w:uiPriority w:val="99"/>
    <w:rsid w:val="00AD7CFC"/>
    <w:pPr>
      <w:numPr>
        <w:numId w:val="12"/>
      </w:numPr>
    </w:pPr>
  </w:style>
  <w:style w:type="numbering" w:customStyle="1" w:styleId="SKMSidebarList">
    <w:name w:val="SKM Sidebar List"/>
    <w:uiPriority w:val="99"/>
    <w:rsid w:val="00AD7CFC"/>
    <w:pPr>
      <w:numPr>
        <w:numId w:val="16"/>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rsid w:val="00AD7CFC"/>
    <w:pPr>
      <w:numPr>
        <w:numId w:val="26"/>
      </w:numPr>
    </w:pPr>
  </w:style>
  <w:style w:type="paragraph" w:customStyle="1" w:styleId="Tablesmallitem">
    <w:name w:val="Table small item"/>
    <w:basedOn w:val="Tablesmalltext"/>
    <w:uiPriority w:val="15"/>
    <w:rsid w:val="00AD7CFC"/>
    <w:pPr>
      <w:numPr>
        <w:numId w:val="30"/>
      </w:numPr>
    </w:pPr>
  </w:style>
  <w:style w:type="numbering" w:customStyle="1" w:styleId="SKMTableItem">
    <w:name w:val="SKM Table Item"/>
    <w:uiPriority w:val="99"/>
    <w:rsid w:val="00AD7CFC"/>
    <w:pPr>
      <w:numPr>
        <w:numId w:val="20"/>
      </w:numPr>
    </w:pPr>
  </w:style>
  <w:style w:type="numbering" w:customStyle="1" w:styleId="SKMTablesmallitem">
    <w:name w:val="SKM Table small item"/>
    <w:uiPriority w:val="99"/>
    <w:rsid w:val="00AD7CFC"/>
    <w:pPr>
      <w:numPr>
        <w:numId w:val="24"/>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aliases w:val="Auto Char,After:  3 pt Char Char"/>
    <w:basedOn w:val="DefaultParagraphFont"/>
    <w:link w:val="Para0"/>
    <w:rsid w:val="00E33614"/>
    <w:rPr>
      <w:rFonts w:ascii="Arial" w:hAnsi="Arial"/>
      <w:sz w:val="20"/>
      <w:lang w:val="en-GB"/>
    </w:rPr>
  </w:style>
  <w:style w:type="paragraph" w:styleId="IntenseQuote">
    <w:name w:val="Intense Quote"/>
    <w:basedOn w:val="Normal"/>
    <w:next w:val="Normal"/>
    <w:link w:val="IntenseQuoteChar"/>
    <w:uiPriority w:val="30"/>
    <w:qFormat/>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qFormat/>
    <w:rsid w:val="00AD7CFC"/>
    <w:rPr>
      <w:i/>
      <w:iCs/>
      <w:color w:val="00338D"/>
    </w:rPr>
  </w:style>
  <w:style w:type="character" w:customStyle="1" w:styleId="QuoteChar">
    <w:name w:val="Quote Char"/>
    <w:basedOn w:val="DefaultParagraphFont"/>
    <w:link w:val="Quote"/>
    <w:uiPriority w:val="29"/>
    <w:rsid w:val="00AD7CFC"/>
    <w:rPr>
      <w:rFonts w:ascii="Arial" w:hAnsi="Arial"/>
      <w:i/>
      <w:iCs/>
      <w:color w:val="00338D"/>
      <w:sz w:val="20"/>
      <w:lang w:val="en-AU"/>
    </w:rPr>
  </w:style>
  <w:style w:type="paragraph" w:styleId="Subtitle">
    <w:name w:val="Subtitle"/>
    <w:basedOn w:val="Normal"/>
    <w:next w:val="Normal"/>
    <w:link w:val="SubtitleChar"/>
    <w:uiPriority w:val="11"/>
    <w:qFormat/>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rPr>
      <w:rFonts w:ascii="Arial" w:hAnsi="Arial"/>
    </w:r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CD27CA"/>
    <w:pPr>
      <w:spacing w:after="160" w:line="32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44"/>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basedOn w:val="DefaultParagraphFont"/>
    <w:uiPriority w:val="99"/>
    <w:semiHidden/>
    <w:unhideWhenUsed/>
    <w:rsid w:val="003E150C"/>
    <w:rPr>
      <w:sz w:val="16"/>
      <w:szCs w:val="16"/>
    </w:rPr>
  </w:style>
  <w:style w:type="paragraph" w:styleId="CommentText">
    <w:name w:val="annotation text"/>
    <w:basedOn w:val="Normal"/>
    <w:link w:val="CommentTextChar"/>
    <w:uiPriority w:val="99"/>
    <w:unhideWhenUsed/>
    <w:rsid w:val="003E150C"/>
    <w:pPr>
      <w:spacing w:line="240" w:lineRule="auto"/>
    </w:pPr>
    <w:rPr>
      <w:szCs w:val="20"/>
    </w:rPr>
  </w:style>
  <w:style w:type="character" w:customStyle="1" w:styleId="CommentTextChar">
    <w:name w:val="Comment Text Char"/>
    <w:basedOn w:val="DefaultParagraphFont"/>
    <w:link w:val="CommentText"/>
    <w:uiPriority w:val="99"/>
    <w:rsid w:val="003E150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3E150C"/>
    <w:rPr>
      <w:b/>
      <w:bCs/>
    </w:rPr>
  </w:style>
  <w:style w:type="character" w:customStyle="1" w:styleId="CommentSubjectChar">
    <w:name w:val="Comment Subject Char"/>
    <w:basedOn w:val="CommentTextChar"/>
    <w:link w:val="CommentSubject"/>
    <w:uiPriority w:val="99"/>
    <w:semiHidden/>
    <w:rsid w:val="003E150C"/>
    <w:rPr>
      <w:rFonts w:ascii="Arial" w:hAnsi="Arial"/>
      <w:b/>
      <w:bCs/>
      <w:sz w:val="20"/>
      <w:szCs w:val="20"/>
      <w:lang w:val="en-GB"/>
    </w:rPr>
  </w:style>
  <w:style w:type="paragraph" w:customStyle="1" w:styleId="Default">
    <w:name w:val="Default"/>
    <w:rsid w:val="00B10EE7"/>
    <w:pPr>
      <w:autoSpaceDE w:val="0"/>
      <w:autoSpaceDN w:val="0"/>
      <w:adjustRightInd w:val="0"/>
    </w:pPr>
    <w:rPr>
      <w:rFonts w:ascii="Arial" w:eastAsiaTheme="minorHAnsi" w:hAnsi="Arial" w:cs="Arial"/>
      <w:color w:val="000000"/>
      <w:lang w:val="en-AU"/>
    </w:rPr>
  </w:style>
  <w:style w:type="character" w:customStyle="1" w:styleId="Para0bulletChar">
    <w:name w:val="Para 0 bullet Char"/>
    <w:basedOn w:val="DefaultParagraphFont"/>
    <w:link w:val="Para0bullet"/>
    <w:locked/>
    <w:rsid w:val="00B10EE7"/>
    <w:rPr>
      <w:rFonts w:ascii="Arial" w:hAnsi="Arial"/>
      <w:sz w:val="20"/>
      <w:lang w:val="en-GB"/>
    </w:rPr>
  </w:style>
  <w:style w:type="paragraph" w:styleId="ListParagraph">
    <w:name w:val="List Paragraph"/>
    <w:basedOn w:val="Normal"/>
    <w:uiPriority w:val="34"/>
    <w:qFormat/>
    <w:rsid w:val="009307C8"/>
    <w:pPr>
      <w:spacing w:after="200" w:line="276" w:lineRule="auto"/>
      <w:ind w:left="720"/>
      <w:contextualSpacing/>
    </w:pPr>
    <w:rPr>
      <w:rFonts w:asciiTheme="minorHAnsi" w:eastAsiaTheme="minorHAnsi" w:hAnsiTheme="minorHAnsi"/>
      <w:sz w:val="22"/>
      <w:szCs w:val="22"/>
      <w:lang w:val="en-AU"/>
    </w:rPr>
  </w:style>
  <w:style w:type="paragraph" w:styleId="Revision">
    <w:name w:val="Revision"/>
    <w:hidden/>
    <w:uiPriority w:val="99"/>
    <w:semiHidden/>
    <w:rsid w:val="000C2EAF"/>
    <w:rPr>
      <w:rFonts w:ascii="Arial" w:hAnsi="Arial"/>
      <w:sz w:val="20"/>
      <w:lang w:val="en-GB"/>
    </w:rPr>
  </w:style>
  <w:style w:type="paragraph" w:customStyle="1" w:styleId="MTDisplayEquation">
    <w:name w:val="MTDisplayEquation"/>
    <w:basedOn w:val="Para1narrowarrow"/>
    <w:next w:val="Normal"/>
    <w:link w:val="MTDisplayEquationChar"/>
    <w:rsid w:val="0045542E"/>
    <w:pPr>
      <w:numPr>
        <w:ilvl w:val="0"/>
        <w:numId w:val="0"/>
      </w:numPr>
      <w:tabs>
        <w:tab w:val="clear" w:pos="851"/>
        <w:tab w:val="center" w:pos="4960"/>
        <w:tab w:val="right" w:pos="9920"/>
      </w:tabs>
    </w:pPr>
  </w:style>
  <w:style w:type="character" w:customStyle="1" w:styleId="Para0narrowbulletChar">
    <w:name w:val="Para 0 narrow bullet Char"/>
    <w:basedOn w:val="Para0bulletChar"/>
    <w:link w:val="Para0narrowbullet"/>
    <w:rsid w:val="0045542E"/>
    <w:rPr>
      <w:rFonts w:ascii="Arial" w:hAnsi="Arial"/>
      <w:sz w:val="20"/>
      <w:lang w:val="en-GB"/>
    </w:rPr>
  </w:style>
  <w:style w:type="character" w:customStyle="1" w:styleId="Para1narrowarrowChar">
    <w:name w:val="Para 1 narrow arrow Char"/>
    <w:basedOn w:val="Para0narrowbulletChar"/>
    <w:link w:val="Para1narrowarrow"/>
    <w:uiPriority w:val="5"/>
    <w:rsid w:val="0045542E"/>
    <w:rPr>
      <w:rFonts w:ascii="Arial" w:hAnsi="Arial"/>
      <w:sz w:val="20"/>
      <w:lang w:val="en-GB"/>
    </w:rPr>
  </w:style>
  <w:style w:type="character" w:customStyle="1" w:styleId="MTDisplayEquationChar">
    <w:name w:val="MTDisplayEquation Char"/>
    <w:basedOn w:val="Para1narrowarrowChar"/>
    <w:link w:val="MTDisplayEquation"/>
    <w:rsid w:val="0045542E"/>
    <w:rPr>
      <w:rFonts w:ascii="Arial" w:hAnsi="Arial"/>
      <w:sz w:val="20"/>
      <w:lang w:val="en-GB"/>
    </w:rPr>
  </w:style>
  <w:style w:type="table" w:styleId="LightList-Accent1">
    <w:name w:val="Light List Accent 1"/>
    <w:basedOn w:val="TableNormal"/>
    <w:uiPriority w:val="61"/>
    <w:rsid w:val="00F41A15"/>
    <w:tblPr>
      <w:tblStyleRowBandSize w:val="1"/>
      <w:tblStyleColBandSize w:val="1"/>
      <w:tblBorders>
        <w:top w:val="single" w:sz="8" w:space="0" w:color="00338D" w:themeColor="accent1"/>
        <w:left w:val="single" w:sz="8" w:space="0" w:color="00338D" w:themeColor="accent1"/>
        <w:bottom w:val="single" w:sz="8" w:space="0" w:color="00338D" w:themeColor="accent1"/>
        <w:right w:val="single" w:sz="8" w:space="0" w:color="00338D" w:themeColor="accent1"/>
      </w:tblBorders>
    </w:tblPr>
    <w:tblStylePr w:type="firstRow">
      <w:pPr>
        <w:spacing w:before="0" w:after="0" w:line="240" w:lineRule="auto"/>
      </w:pPr>
      <w:rPr>
        <w:b/>
        <w:bCs/>
        <w:color w:val="FFFFFF" w:themeColor="background1"/>
      </w:rPr>
      <w:tblPr/>
      <w:tcPr>
        <w:shd w:val="clear" w:color="auto" w:fill="00338D" w:themeFill="accent1"/>
      </w:tcPr>
    </w:tblStylePr>
    <w:tblStylePr w:type="lastRow">
      <w:pPr>
        <w:spacing w:before="0" w:after="0" w:line="240" w:lineRule="auto"/>
      </w:pPr>
      <w:rPr>
        <w:b/>
        <w:bCs/>
      </w:rPr>
      <w:tblPr/>
      <w:tcPr>
        <w:tcBorders>
          <w:top w:val="double" w:sz="6" w:space="0" w:color="00338D" w:themeColor="accent1"/>
          <w:left w:val="single" w:sz="8" w:space="0" w:color="00338D" w:themeColor="accent1"/>
          <w:bottom w:val="single" w:sz="8" w:space="0" w:color="00338D" w:themeColor="accent1"/>
          <w:right w:val="single" w:sz="8" w:space="0" w:color="00338D" w:themeColor="accent1"/>
        </w:tcBorders>
      </w:tcPr>
    </w:tblStylePr>
    <w:tblStylePr w:type="firstCol">
      <w:rPr>
        <w:b/>
        <w:bCs/>
      </w:rPr>
    </w:tblStylePr>
    <w:tblStylePr w:type="lastCol">
      <w:rPr>
        <w:b/>
        <w:bCs/>
      </w:rPr>
    </w:tblStylePr>
    <w:tblStylePr w:type="band1Vert">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tblStylePr w:type="band1Horz">
      <w:tblPr/>
      <w:tcPr>
        <w:tcBorders>
          <w:top w:val="single" w:sz="8" w:space="0" w:color="00338D" w:themeColor="accent1"/>
          <w:left w:val="single" w:sz="8" w:space="0" w:color="00338D" w:themeColor="accent1"/>
          <w:bottom w:val="single" w:sz="8" w:space="0" w:color="00338D" w:themeColor="accent1"/>
          <w:right w:val="single" w:sz="8" w:space="0" w:color="00338D" w:themeColor="accent1"/>
        </w:tcBorders>
      </w:tcPr>
    </w:tblStylePr>
  </w:style>
  <w:style w:type="character" w:customStyle="1" w:styleId="UoMCHeading2Char">
    <w:name w:val="UoMC Heading 2 Char"/>
    <w:basedOn w:val="DefaultParagraphFont"/>
    <w:link w:val="UoMCHeading2"/>
    <w:locked/>
    <w:rsid w:val="00F41A15"/>
    <w:rPr>
      <w:rFonts w:ascii="Calibri" w:eastAsia="Times New Roman" w:hAnsi="Calibri" w:cs="Arial"/>
      <w:b/>
      <w:bCs/>
      <w:iCs/>
      <w:color w:val="0093D0"/>
      <w:sz w:val="26"/>
      <w:szCs w:val="28"/>
      <w:lang w:eastAsia="en-AU"/>
    </w:rPr>
  </w:style>
  <w:style w:type="paragraph" w:customStyle="1" w:styleId="UoMCHeading2">
    <w:name w:val="UoMC Heading 2"/>
    <w:basedOn w:val="Normal"/>
    <w:link w:val="UoMCHeading2Char"/>
    <w:qFormat/>
    <w:rsid w:val="00F41A15"/>
    <w:pPr>
      <w:keepNext/>
      <w:spacing w:before="240" w:after="60" w:line="240" w:lineRule="auto"/>
      <w:outlineLvl w:val="1"/>
    </w:pPr>
    <w:rPr>
      <w:rFonts w:ascii="Calibri" w:eastAsia="Times New Roman" w:hAnsi="Calibri" w:cs="Arial"/>
      <w:b/>
      <w:bCs/>
      <w:iCs/>
      <w:color w:val="0093D0"/>
      <w:sz w:val="26"/>
      <w:szCs w:val="28"/>
      <w:lang w:val="en-US" w:eastAsia="en-AU"/>
    </w:rPr>
  </w:style>
  <w:style w:type="paragraph" w:customStyle="1" w:styleId="EndNoteBibliographyTitle">
    <w:name w:val="EndNote Bibliography Title"/>
    <w:basedOn w:val="Normal"/>
    <w:link w:val="EndNoteBibliographyTitleChar"/>
    <w:rsid w:val="001C49C9"/>
    <w:pPr>
      <w:spacing w:after="0"/>
      <w:jc w:val="center"/>
    </w:pPr>
    <w:rPr>
      <w:rFonts w:cs="Arial"/>
      <w:noProof/>
      <w:lang w:val="en-US"/>
    </w:rPr>
  </w:style>
  <w:style w:type="character" w:customStyle="1" w:styleId="TableheadingChar">
    <w:name w:val="Table heading Char"/>
    <w:basedOn w:val="DefaultParagraphFont"/>
    <w:link w:val="Tableheading"/>
    <w:uiPriority w:val="14"/>
    <w:rsid w:val="001C49C9"/>
    <w:rPr>
      <w:rFonts w:ascii="Arial Black" w:hAnsi="Arial Black"/>
      <w:sz w:val="16"/>
      <w:lang w:val="en-GB"/>
    </w:rPr>
  </w:style>
  <w:style w:type="character" w:customStyle="1" w:styleId="CaptionChar">
    <w:name w:val="Caption Char"/>
    <w:aliases w:val="CDM B/Caption Char,Table Caption Char,TABLE Char,Char Char,Item Char"/>
    <w:basedOn w:val="TableheadingChar"/>
    <w:link w:val="Caption"/>
    <w:rsid w:val="001C49C9"/>
    <w:rPr>
      <w:rFonts w:ascii="Arial Narrow" w:hAnsi="Arial Narrow"/>
      <w:b/>
      <w:sz w:val="20"/>
      <w:lang w:val="en-GB"/>
    </w:rPr>
  </w:style>
  <w:style w:type="character" w:customStyle="1" w:styleId="EndNoteBibliographyTitleChar">
    <w:name w:val="EndNote Bibliography Title Char"/>
    <w:basedOn w:val="CaptionChar"/>
    <w:link w:val="EndNoteBibliographyTitle"/>
    <w:rsid w:val="001C49C9"/>
    <w:rPr>
      <w:rFonts w:ascii="Arial" w:hAnsi="Arial" w:cs="Arial"/>
      <w:b w:val="0"/>
      <w:noProof/>
      <w:sz w:val="20"/>
      <w:lang w:val="en-GB"/>
    </w:rPr>
  </w:style>
  <w:style w:type="paragraph" w:customStyle="1" w:styleId="EndNoteBibliography">
    <w:name w:val="EndNote Bibliography"/>
    <w:basedOn w:val="Normal"/>
    <w:link w:val="EndNoteBibliographyChar"/>
    <w:rsid w:val="001C49C9"/>
    <w:rPr>
      <w:rFonts w:cs="Arial"/>
      <w:noProof/>
      <w:lang w:val="en-US"/>
    </w:rPr>
  </w:style>
  <w:style w:type="character" w:customStyle="1" w:styleId="EndNoteBibliographyChar">
    <w:name w:val="EndNote Bibliography Char"/>
    <w:basedOn w:val="CaptionChar"/>
    <w:link w:val="EndNoteBibliography"/>
    <w:rsid w:val="001C49C9"/>
    <w:rPr>
      <w:rFonts w:ascii="Arial" w:hAnsi="Arial" w:cs="Arial"/>
      <w:b w:val="0"/>
      <w:noProof/>
      <w:sz w:val="20"/>
      <w:lang w:val="en-GB"/>
    </w:rPr>
  </w:style>
  <w:style w:type="paragraph" w:customStyle="1" w:styleId="BodyText1">
    <w:name w:val="Body Text1"/>
    <w:basedOn w:val="Normal"/>
    <w:rsid w:val="00AF12EB"/>
    <w:pPr>
      <w:spacing w:before="120" w:after="120" w:line="360" w:lineRule="auto"/>
      <w:jc w:val="both"/>
    </w:pPr>
    <w:rPr>
      <w:rFonts w:ascii="Century Gothic" w:eastAsiaTheme="minorHAnsi" w:hAnsi="Century Gothic" w:cs="Times New Roman"/>
      <w:sz w:val="22"/>
      <w:szCs w:val="22"/>
      <w:lang w:val="en-AU" w:eastAsia="en-AU"/>
    </w:rPr>
  </w:style>
  <w:style w:type="character" w:styleId="SubtleReference">
    <w:name w:val="Subtle Reference"/>
    <w:uiPriority w:val="31"/>
    <w:qFormat/>
    <w:rsid w:val="006D634B"/>
    <w:rPr>
      <w:smallCaps/>
    </w:rPr>
  </w:style>
  <w:style w:type="table" w:styleId="LightList">
    <w:name w:val="Light List"/>
    <w:basedOn w:val="TableNormal"/>
    <w:uiPriority w:val="61"/>
    <w:rsid w:val="0056344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29638F"/>
    <w:rPr>
      <w:color w:val="800080" w:themeColor="followedHyperlink"/>
      <w:u w:val="single"/>
    </w:rPr>
  </w:style>
  <w:style w:type="table" w:customStyle="1" w:styleId="GridTable5Dark-Accent11">
    <w:name w:val="Grid Table 5 Dark - Accent 11"/>
    <w:basedOn w:val="TableNormal"/>
    <w:uiPriority w:val="50"/>
    <w:rsid w:val="001C1F3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C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8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8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8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8D" w:themeFill="accent1"/>
      </w:tcPr>
    </w:tblStylePr>
    <w:tblStylePr w:type="band1Vert">
      <w:tblPr/>
      <w:tcPr>
        <w:shd w:val="clear" w:color="auto" w:fill="6BA0FF" w:themeFill="accent1" w:themeFillTint="66"/>
      </w:tcPr>
    </w:tblStylePr>
    <w:tblStylePr w:type="band1Horz">
      <w:tblPr/>
      <w:tcPr>
        <w:shd w:val="clear" w:color="auto" w:fill="6BA0FF" w:themeFill="accent1" w:themeFillTint="66"/>
      </w:tcPr>
    </w:tblStylePr>
  </w:style>
  <w:style w:type="paragraph" w:customStyle="1" w:styleId="paragraph">
    <w:name w:val="paragraph"/>
    <w:basedOn w:val="Normal"/>
    <w:rsid w:val="00A94D20"/>
    <w:pPr>
      <w:spacing w:before="100" w:beforeAutospacing="1" w:after="100" w:afterAutospacing="1" w:line="240" w:lineRule="auto"/>
    </w:pPr>
    <w:rPr>
      <w:rFonts w:ascii="Times New Roman" w:eastAsia="Times New Roman" w:hAnsi="Times New Roman" w:cs="Times New Roman"/>
      <w:sz w:val="24"/>
      <w:lang w:val="en-AU"/>
    </w:rPr>
  </w:style>
  <w:style w:type="character" w:customStyle="1" w:styleId="normaltextrun">
    <w:name w:val="normaltextrun"/>
    <w:basedOn w:val="DefaultParagraphFont"/>
    <w:rsid w:val="00A94D20"/>
  </w:style>
  <w:style w:type="character" w:customStyle="1" w:styleId="eop">
    <w:name w:val="eop"/>
    <w:basedOn w:val="DefaultParagraphFont"/>
    <w:rsid w:val="00A94D20"/>
  </w:style>
  <w:style w:type="character" w:customStyle="1" w:styleId="spellingerror">
    <w:name w:val="spellingerror"/>
    <w:basedOn w:val="DefaultParagraphFont"/>
    <w:rsid w:val="00A94D20"/>
  </w:style>
  <w:style w:type="character" w:customStyle="1" w:styleId="pagebreaktextspan">
    <w:name w:val="pagebreaktextspan"/>
    <w:basedOn w:val="DefaultParagraphFont"/>
    <w:rsid w:val="00A94D20"/>
  </w:style>
  <w:style w:type="table" w:customStyle="1" w:styleId="LightList-Accent11">
    <w:name w:val="Light List - Accent 11"/>
    <w:basedOn w:val="TableNormal"/>
    <w:uiPriority w:val="61"/>
    <w:rsid w:val="00A94D20"/>
    <w:rPr>
      <w:rFonts w:ascii="Calibri" w:eastAsia="MS Mincho" w:hAnsi="Calibri" w:cs="Times New Roman"/>
      <w:sz w:val="20"/>
      <w:szCs w:val="20"/>
      <w:lang w:val="en-AU"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customStyle="1" w:styleId="TableCaption0">
    <w:name w:val="TableCaption"/>
    <w:basedOn w:val="Normal"/>
    <w:next w:val="Normal"/>
    <w:uiPriority w:val="12"/>
    <w:qFormat/>
    <w:rsid w:val="00745F53"/>
    <w:pPr>
      <w:spacing w:after="160" w:line="240" w:lineRule="auto"/>
    </w:pPr>
    <w:rPr>
      <w:rFonts w:asciiTheme="minorHAnsi" w:eastAsia="Times New Roman" w:hAnsiTheme="minorHAnsi" w:cs="Times New Roman"/>
      <w:b/>
      <w:color w:val="000000"/>
      <w:kern w:val="28"/>
      <w:szCs w:val="20"/>
      <w:lang w:val="en-AU"/>
    </w:rPr>
  </w:style>
  <w:style w:type="paragraph" w:styleId="ListNumber">
    <w:name w:val="List Number"/>
    <w:basedOn w:val="ListParagraph"/>
    <w:uiPriority w:val="22"/>
    <w:qFormat/>
    <w:rsid w:val="00745F53"/>
    <w:pPr>
      <w:numPr>
        <w:numId w:val="62"/>
      </w:numPr>
      <w:spacing w:after="160" w:line="240" w:lineRule="auto"/>
    </w:pPr>
    <w:rPr>
      <w:rFonts w:eastAsia="Times New Roman" w:cs="Arial"/>
      <w:color w:val="000000"/>
      <w:kern w:val="28"/>
    </w:rPr>
  </w:style>
  <w:style w:type="paragraph" w:customStyle="1" w:styleId="References">
    <w:name w:val="References"/>
    <w:basedOn w:val="Normal"/>
    <w:uiPriority w:val="22"/>
    <w:qFormat/>
    <w:rsid w:val="00745F53"/>
    <w:pPr>
      <w:spacing w:after="160" w:line="240" w:lineRule="auto"/>
      <w:ind w:left="357" w:hanging="357"/>
    </w:pPr>
    <w:rPr>
      <w:rFonts w:asciiTheme="minorHAnsi" w:eastAsia="Times New Roman" w:hAnsiTheme="minorHAnsi" w:cs="Arial"/>
      <w:color w:val="000000"/>
      <w:kern w:val="28"/>
      <w:sz w:val="22"/>
      <w:szCs w:val="22"/>
      <w:lang w:val="en-AU"/>
    </w:rPr>
  </w:style>
  <w:style w:type="table" w:customStyle="1" w:styleId="MediumList21">
    <w:name w:val="Medium List 21"/>
    <w:basedOn w:val="TableNormal"/>
    <w:uiPriority w:val="66"/>
    <w:rsid w:val="00487F00"/>
    <w:rPr>
      <w:rFonts w:ascii="Cambria" w:eastAsia="MS Gothic" w:hAnsi="Cambria" w:cs="Times New Roman"/>
      <w:color w:val="000000"/>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ghtList1">
    <w:name w:val="Light List1"/>
    <w:basedOn w:val="TableNormal"/>
    <w:uiPriority w:val="61"/>
    <w:rsid w:val="00487F00"/>
    <w:rPr>
      <w:rFonts w:ascii="Calibri" w:eastAsia="MS Mincho" w:hAnsi="Calibri" w:cs="Times New Roman"/>
      <w:sz w:val="20"/>
      <w:szCs w:val="20"/>
      <w:lang w:val="en-AU"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extIndent">
    <w:name w:val="Text Indent"/>
    <w:autoRedefine/>
    <w:uiPriority w:val="99"/>
    <w:rsid w:val="00487F00"/>
    <w:pPr>
      <w:spacing w:line="260" w:lineRule="exact"/>
      <w:jc w:val="both"/>
    </w:pPr>
    <w:rPr>
      <w:rFonts w:ascii="Times New Roman" w:eastAsia="Times New Roman" w:hAnsi="Times New Roman" w:cs="Times New Roman"/>
    </w:rPr>
  </w:style>
  <w:style w:type="paragraph" w:customStyle="1" w:styleId="spara">
    <w:name w:val="spara"/>
    <w:basedOn w:val="Normal"/>
    <w:next w:val="Normal"/>
    <w:uiPriority w:val="99"/>
    <w:rsid w:val="00487F00"/>
    <w:pPr>
      <w:spacing w:after="0" w:line="260" w:lineRule="exact"/>
      <w:jc w:val="both"/>
    </w:pPr>
    <w:rPr>
      <w:rFonts w:ascii="Times New Roman" w:eastAsia="Times New Roman" w:hAnsi="Times New Roman" w:cs="Times New Roman"/>
      <w:sz w:val="24"/>
      <w:lang w:val="en-US"/>
    </w:rPr>
  </w:style>
  <w:style w:type="paragraph" w:styleId="NormalWeb">
    <w:name w:val="Normal (Web)"/>
    <w:basedOn w:val="Normal"/>
    <w:uiPriority w:val="99"/>
    <w:semiHidden/>
    <w:unhideWhenUsed/>
    <w:rsid w:val="00487F00"/>
    <w:pPr>
      <w:spacing w:before="100" w:beforeAutospacing="1" w:after="100" w:afterAutospacing="1" w:line="240" w:lineRule="auto"/>
    </w:pPr>
    <w:rPr>
      <w:rFonts w:ascii="Times New Roman" w:eastAsia="MS Mincho" w:hAnsi="Times New Roman" w:cs="Times New Roman"/>
      <w:sz w:val="24"/>
      <w:lang w:val="en-AU" w:eastAsia="en-AU"/>
    </w:rPr>
  </w:style>
  <w:style w:type="paragraph" w:styleId="TableofFigures">
    <w:name w:val="table of figures"/>
    <w:basedOn w:val="Normal"/>
    <w:next w:val="Normal"/>
    <w:uiPriority w:val="99"/>
    <w:unhideWhenUsed/>
    <w:rsid w:val="00487F00"/>
    <w:pPr>
      <w:spacing w:after="0"/>
    </w:pPr>
    <w:rPr>
      <w:rFonts w:eastAsia="MS Mincho" w:cs="Times New Roman"/>
    </w:rPr>
  </w:style>
  <w:style w:type="character" w:styleId="HTMLCite">
    <w:name w:val="HTML Cite"/>
    <w:uiPriority w:val="99"/>
    <w:semiHidden/>
    <w:unhideWhenUsed/>
    <w:rsid w:val="00487F00"/>
    <w:rPr>
      <w:i/>
      <w:iCs/>
    </w:rPr>
  </w:style>
  <w:style w:type="character" w:styleId="PlaceholderText">
    <w:name w:val="Placeholder Text"/>
    <w:uiPriority w:val="99"/>
    <w:semiHidden/>
    <w:rsid w:val="00487F00"/>
    <w:rPr>
      <w:color w:val="808080"/>
    </w:rPr>
  </w:style>
  <w:style w:type="paragraph" w:customStyle="1" w:styleId="Bullet">
    <w:name w:val="_Bullet"/>
    <w:basedOn w:val="ListParagraph"/>
    <w:link w:val="BulletChar"/>
    <w:qFormat/>
    <w:rsid w:val="00487F00"/>
    <w:pPr>
      <w:numPr>
        <w:numId w:val="67"/>
      </w:numPr>
      <w:spacing w:before="120" w:after="120" w:line="270" w:lineRule="exact"/>
      <w:jc w:val="both"/>
    </w:pPr>
    <w:rPr>
      <w:rFonts w:ascii="Arial" w:eastAsia="Times New Roman" w:hAnsi="Arial" w:cs="Arial"/>
      <w:szCs w:val="24"/>
      <w:lang w:eastAsia="en-AU"/>
    </w:rPr>
  </w:style>
  <w:style w:type="character" w:customStyle="1" w:styleId="BulletChar">
    <w:name w:val="_Bullet Char"/>
    <w:link w:val="Bullet"/>
    <w:rsid w:val="00487F00"/>
    <w:rPr>
      <w:rFonts w:ascii="Arial" w:eastAsia="Times New Roman" w:hAnsi="Arial" w:cs="Arial"/>
      <w:sz w:val="22"/>
      <w:lang w:val="en-AU" w:eastAsia="en-AU"/>
    </w:rPr>
  </w:style>
  <w:style w:type="character" w:customStyle="1" w:styleId="Heading9Char1">
    <w:name w:val="Heading 9 Char1"/>
    <w:aliases w:val="Appendix Char1"/>
    <w:basedOn w:val="DefaultParagraphFont"/>
    <w:semiHidden/>
    <w:rsid w:val="00487F00"/>
    <w:rPr>
      <w:rFonts w:asciiTheme="majorHAnsi" w:eastAsiaTheme="majorEastAsia" w:hAnsiTheme="majorHAnsi" w:cstheme="majorBidi"/>
      <w:i/>
      <w:iCs/>
      <w:color w:val="404040" w:themeColor="text1" w:themeTint="BF"/>
      <w:lang w:val="en-GB" w:eastAsia="en-US"/>
    </w:rPr>
  </w:style>
  <w:style w:type="paragraph" w:customStyle="1" w:styleId="xl65">
    <w:name w:val="xl65"/>
    <w:basedOn w:val="Normal"/>
    <w:rsid w:val="00487F00"/>
    <w:pPr>
      <w:spacing w:before="100" w:beforeAutospacing="1" w:after="100" w:afterAutospacing="1" w:line="240" w:lineRule="auto"/>
    </w:pPr>
    <w:rPr>
      <w:rFonts w:ascii="Times New Roman" w:eastAsia="Times New Roman" w:hAnsi="Times New Roman" w:cs="Times New Roman"/>
      <w:szCs w:val="20"/>
      <w:lang w:val="en-AU" w:eastAsia="en-AU"/>
    </w:rPr>
  </w:style>
  <w:style w:type="paragraph" w:customStyle="1" w:styleId="xl66">
    <w:name w:val="xl66"/>
    <w:basedOn w:val="Normal"/>
    <w:rsid w:val="00487F00"/>
    <w:pPr>
      <w:spacing w:before="100" w:beforeAutospacing="1" w:after="100" w:afterAutospacing="1" w:line="240" w:lineRule="auto"/>
    </w:pPr>
    <w:rPr>
      <w:rFonts w:ascii="Times New Roman" w:eastAsia="Times New Roman" w:hAnsi="Times New Roman" w:cs="Times New Roman"/>
      <w:szCs w:val="20"/>
      <w:lang w:val="en-AU" w:eastAsia="en-AU"/>
    </w:rPr>
  </w:style>
  <w:style w:type="paragraph" w:customStyle="1" w:styleId="xl67">
    <w:name w:val="xl67"/>
    <w:basedOn w:val="Normal"/>
    <w:rsid w:val="00487F00"/>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val="en-AU" w:eastAsia="en-AU"/>
    </w:rPr>
  </w:style>
  <w:style w:type="paragraph" w:customStyle="1" w:styleId="xl68">
    <w:name w:val="xl68"/>
    <w:basedOn w:val="Normal"/>
    <w:rsid w:val="00487F00"/>
    <w:pPr>
      <w:pBdr>
        <w:bottom w:val="single" w:sz="4" w:space="0" w:color="auto"/>
      </w:pBdr>
      <w:spacing w:before="100" w:beforeAutospacing="1" w:after="100" w:afterAutospacing="1" w:line="240" w:lineRule="auto"/>
    </w:pPr>
    <w:rPr>
      <w:rFonts w:ascii="Times New Roman" w:eastAsia="Times New Roman" w:hAnsi="Times New Roman" w:cs="Times New Roman"/>
      <w:szCs w:val="20"/>
      <w:lang w:val="en-AU" w:eastAsia="en-AU"/>
    </w:rPr>
  </w:style>
  <w:style w:type="paragraph" w:customStyle="1" w:styleId="Caption-Figure">
    <w:name w:val="_Caption - Figure"/>
    <w:qFormat/>
    <w:rsid w:val="00487F00"/>
    <w:pPr>
      <w:spacing w:before="120" w:after="120"/>
      <w:jc w:val="both"/>
    </w:pPr>
    <w:rPr>
      <w:rFonts w:ascii="Arial" w:eastAsia="Times New Roman" w:hAnsi="Arial" w:cs="Arial"/>
      <w:b/>
      <w:color w:val="002669" w:themeColor="text2" w:themeShade="BF"/>
      <w:sz w:val="20"/>
      <w:szCs w:val="22"/>
      <w:lang w:val="en-AU"/>
    </w:rPr>
  </w:style>
  <w:style w:type="paragraph" w:styleId="BodyText">
    <w:name w:val="Body Text"/>
    <w:basedOn w:val="Normal"/>
    <w:link w:val="BodyTextChar"/>
    <w:qFormat/>
    <w:rsid w:val="00487F00"/>
    <w:pPr>
      <w:spacing w:before="60" w:after="120"/>
    </w:pPr>
    <w:rPr>
      <w:rFonts w:asciiTheme="minorHAnsi" w:eastAsia="Times New Roman" w:hAnsiTheme="minorHAnsi" w:cs="Times New Roman"/>
      <w:color w:val="000000" w:themeColor="text1"/>
      <w:szCs w:val="20"/>
      <w:lang w:val="en-AU"/>
    </w:rPr>
  </w:style>
  <w:style w:type="character" w:customStyle="1" w:styleId="BodyTextChar">
    <w:name w:val="Body Text Char"/>
    <w:basedOn w:val="DefaultParagraphFont"/>
    <w:link w:val="BodyText"/>
    <w:rsid w:val="00487F00"/>
    <w:rPr>
      <w:rFonts w:eastAsia="Times New Roman" w:cs="Times New Roman"/>
      <w:color w:val="000000" w:themeColor="text1"/>
      <w:sz w:val="20"/>
      <w:szCs w:val="20"/>
      <w:lang w:val="en-AU"/>
    </w:rPr>
  </w:style>
  <w:style w:type="character" w:customStyle="1" w:styleId="UnresolvedMention1">
    <w:name w:val="Unresolved Mention1"/>
    <w:basedOn w:val="DefaultParagraphFont"/>
    <w:uiPriority w:val="99"/>
    <w:semiHidden/>
    <w:unhideWhenUsed/>
    <w:rsid w:val="00487F00"/>
    <w:rPr>
      <w:color w:val="808080"/>
      <w:shd w:val="clear" w:color="auto" w:fill="E6E6E6"/>
    </w:rPr>
  </w:style>
  <w:style w:type="character" w:customStyle="1" w:styleId="UnresolvedMention2">
    <w:name w:val="Unresolved Mention2"/>
    <w:basedOn w:val="DefaultParagraphFont"/>
    <w:uiPriority w:val="99"/>
    <w:semiHidden/>
    <w:unhideWhenUsed/>
    <w:rsid w:val="00487F00"/>
    <w:rPr>
      <w:color w:val="808080"/>
      <w:shd w:val="clear" w:color="auto" w:fill="E6E6E6"/>
    </w:rPr>
  </w:style>
  <w:style w:type="table" w:customStyle="1" w:styleId="TableGrid1">
    <w:name w:val="Table Grid1"/>
    <w:basedOn w:val="TableNormal"/>
    <w:next w:val="TableGrid"/>
    <w:uiPriority w:val="39"/>
    <w:rsid w:val="00487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87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7F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vent-Bold">
    <w:name w:val="Event - Bold"/>
    <w:basedOn w:val="Normal"/>
    <w:qFormat/>
    <w:rsid w:val="00487F00"/>
    <w:pPr>
      <w:spacing w:after="80" w:line="240" w:lineRule="auto"/>
    </w:pPr>
    <w:rPr>
      <w:rFonts w:asciiTheme="minorHAnsi" w:eastAsiaTheme="minorHAnsi" w:hAnsiTheme="minorHAnsi"/>
      <w:b/>
      <w:sz w:val="18"/>
      <w:szCs w:val="22"/>
      <w:lang w:val="en-US"/>
    </w:rPr>
  </w:style>
  <w:style w:type="character" w:customStyle="1" w:styleId="UnresolvedMention3">
    <w:name w:val="Unresolved Mention3"/>
    <w:basedOn w:val="DefaultParagraphFont"/>
    <w:uiPriority w:val="99"/>
    <w:semiHidden/>
    <w:unhideWhenUsed/>
    <w:rsid w:val="00B43B40"/>
    <w:rPr>
      <w:color w:val="808080"/>
      <w:shd w:val="clear" w:color="auto" w:fill="E6E6E6"/>
    </w:rPr>
  </w:style>
  <w:style w:type="character" w:customStyle="1" w:styleId="UnresolvedMention4">
    <w:name w:val="Unresolved Mention4"/>
    <w:basedOn w:val="DefaultParagraphFont"/>
    <w:uiPriority w:val="99"/>
    <w:semiHidden/>
    <w:unhideWhenUsed/>
    <w:rsid w:val="00F60575"/>
    <w:rPr>
      <w:color w:val="808080"/>
      <w:shd w:val="clear" w:color="auto" w:fill="E6E6E6"/>
    </w:rPr>
  </w:style>
  <w:style w:type="character" w:customStyle="1" w:styleId="UnresolvedMention5">
    <w:name w:val="Unresolved Mention5"/>
    <w:basedOn w:val="DefaultParagraphFont"/>
    <w:uiPriority w:val="99"/>
    <w:semiHidden/>
    <w:unhideWhenUsed/>
    <w:rsid w:val="00D4626E"/>
    <w:rPr>
      <w:color w:val="808080"/>
      <w:shd w:val="clear" w:color="auto" w:fill="E6E6E6"/>
    </w:rPr>
  </w:style>
  <w:style w:type="character" w:customStyle="1" w:styleId="UnresolvedMention6">
    <w:name w:val="Unresolved Mention6"/>
    <w:basedOn w:val="DefaultParagraphFont"/>
    <w:uiPriority w:val="99"/>
    <w:semiHidden/>
    <w:unhideWhenUsed/>
    <w:rsid w:val="00862453"/>
    <w:rPr>
      <w:color w:val="605E5C"/>
      <w:shd w:val="clear" w:color="auto" w:fill="E1DFDD"/>
    </w:rPr>
  </w:style>
  <w:style w:type="character" w:customStyle="1" w:styleId="UnresolvedMention7">
    <w:name w:val="Unresolved Mention7"/>
    <w:basedOn w:val="DefaultParagraphFont"/>
    <w:uiPriority w:val="99"/>
    <w:semiHidden/>
    <w:unhideWhenUsed/>
    <w:rsid w:val="0097186D"/>
    <w:rPr>
      <w:color w:val="605E5C"/>
      <w:shd w:val="clear" w:color="auto" w:fill="E1DFDD"/>
    </w:rPr>
  </w:style>
  <w:style w:type="character" w:customStyle="1" w:styleId="UnresolvedMention">
    <w:name w:val="Unresolved Mention"/>
    <w:basedOn w:val="DefaultParagraphFont"/>
    <w:uiPriority w:val="99"/>
    <w:semiHidden/>
    <w:unhideWhenUsed/>
    <w:rsid w:val="006A5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8283">
      <w:bodyDiv w:val="1"/>
      <w:marLeft w:val="0"/>
      <w:marRight w:val="0"/>
      <w:marTop w:val="0"/>
      <w:marBottom w:val="0"/>
      <w:divBdr>
        <w:top w:val="none" w:sz="0" w:space="0" w:color="auto"/>
        <w:left w:val="none" w:sz="0" w:space="0" w:color="auto"/>
        <w:bottom w:val="none" w:sz="0" w:space="0" w:color="auto"/>
        <w:right w:val="none" w:sz="0" w:space="0" w:color="auto"/>
      </w:divBdr>
    </w:div>
    <w:div w:id="381827821">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867520123">
      <w:bodyDiv w:val="1"/>
      <w:marLeft w:val="0"/>
      <w:marRight w:val="0"/>
      <w:marTop w:val="0"/>
      <w:marBottom w:val="0"/>
      <w:divBdr>
        <w:top w:val="none" w:sz="0" w:space="0" w:color="auto"/>
        <w:left w:val="none" w:sz="0" w:space="0" w:color="auto"/>
        <w:bottom w:val="none" w:sz="0" w:space="0" w:color="auto"/>
        <w:right w:val="none" w:sz="0" w:space="0" w:color="auto"/>
      </w:divBdr>
    </w:div>
    <w:div w:id="2099708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image" Target="media/image7.jpeg"/><Relationship Id="rId42" Type="http://schemas.openxmlformats.org/officeDocument/2006/relationships/header" Target="header4.xml"/><Relationship Id="rId63" Type="http://schemas.openxmlformats.org/officeDocument/2006/relationships/footer" Target="footer7.xml"/><Relationship Id="rId84" Type="http://schemas.openxmlformats.org/officeDocument/2006/relationships/image" Target="media/image58.wmf"/><Relationship Id="rId138" Type="http://schemas.openxmlformats.org/officeDocument/2006/relationships/image" Target="media/image111.png"/><Relationship Id="rId159" Type="http://schemas.openxmlformats.org/officeDocument/2006/relationships/image" Target="media/image134.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4.png"/><Relationship Id="rId226" Type="http://schemas.openxmlformats.org/officeDocument/2006/relationships/hyperlink" Target="https://theconversation.com/it-will-take-decades-but-the-murray-darling-basin-plan-is-delivering-environmental-improvements-93568" TargetMode="External"/><Relationship Id="rId247" Type="http://schemas.openxmlformats.org/officeDocument/2006/relationships/hyperlink" Target="file:///C:\Users\a16460\AppData\Local\Temp\Cherwell\www.r-project.org" TargetMode="External"/><Relationship Id="rId107" Type="http://schemas.openxmlformats.org/officeDocument/2006/relationships/image" Target="media/image80.emf"/><Relationship Id="rId11" Type="http://schemas.openxmlformats.org/officeDocument/2006/relationships/header" Target="header2.xml"/><Relationship Id="rId32" Type="http://schemas.openxmlformats.org/officeDocument/2006/relationships/image" Target="media/image15.png"/><Relationship Id="rId53" Type="http://schemas.openxmlformats.org/officeDocument/2006/relationships/image" Target="media/image32.jpeg"/><Relationship Id="rId74" Type="http://schemas.openxmlformats.org/officeDocument/2006/relationships/image" Target="media/image48.jpeg"/><Relationship Id="rId128" Type="http://schemas.openxmlformats.org/officeDocument/2006/relationships/image" Target="media/image101.emf"/><Relationship Id="rId149" Type="http://schemas.openxmlformats.org/officeDocument/2006/relationships/image" Target="media/image122.png"/><Relationship Id="rId5" Type="http://schemas.openxmlformats.org/officeDocument/2006/relationships/footnotes" Target="footnotes.xml"/><Relationship Id="rId95" Type="http://schemas.openxmlformats.org/officeDocument/2006/relationships/image" Target="media/image69.emf"/><Relationship Id="rId160" Type="http://schemas.openxmlformats.org/officeDocument/2006/relationships/image" Target="media/image135.png"/><Relationship Id="rId181" Type="http://schemas.openxmlformats.org/officeDocument/2006/relationships/image" Target="media/image154.png"/><Relationship Id="rId216" Type="http://schemas.openxmlformats.org/officeDocument/2006/relationships/image" Target="media/image187.png"/><Relationship Id="rId237" Type="http://schemas.openxmlformats.org/officeDocument/2006/relationships/image" Target="media/image195.png"/><Relationship Id="rId22" Type="http://schemas.openxmlformats.org/officeDocument/2006/relationships/image" Target="media/image8.jpeg"/><Relationship Id="rId43" Type="http://schemas.openxmlformats.org/officeDocument/2006/relationships/footer" Target="footer4.xml"/><Relationship Id="rId64" Type="http://schemas.openxmlformats.org/officeDocument/2006/relationships/header" Target="header7.xml"/><Relationship Id="rId118" Type="http://schemas.openxmlformats.org/officeDocument/2006/relationships/image" Target="media/image91.emf"/><Relationship Id="rId139" Type="http://schemas.openxmlformats.org/officeDocument/2006/relationships/image" Target="media/image114.png"/><Relationship Id="rId85" Type="http://schemas.openxmlformats.org/officeDocument/2006/relationships/image" Target="media/image59.emf"/><Relationship Id="rId150" Type="http://schemas.openxmlformats.org/officeDocument/2006/relationships/image" Target="media/image123.png"/><Relationship Id="rId171" Type="http://schemas.openxmlformats.org/officeDocument/2006/relationships/image" Target="media/image144.png"/><Relationship Id="rId192" Type="http://schemas.openxmlformats.org/officeDocument/2006/relationships/image" Target="media/image165.png"/><Relationship Id="rId206" Type="http://schemas.openxmlformats.org/officeDocument/2006/relationships/image" Target="media/image175.png"/><Relationship Id="rId227" Type="http://schemas.openxmlformats.org/officeDocument/2006/relationships/hyperlink" Target="https://pursuit.unimelb.edu.au/articles/repairing-the-murray-darling-basin" TargetMode="External"/><Relationship Id="rId248" Type="http://schemas.openxmlformats.org/officeDocument/2006/relationships/hyperlink" Target="http://www.environment.gov.au/water/cewo/publications/goulburn-ltim-report-2015-16" TargetMode="External"/><Relationship Id="rId12" Type="http://schemas.openxmlformats.org/officeDocument/2006/relationships/footer" Target="footer1.xml"/><Relationship Id="rId33" Type="http://schemas.openxmlformats.org/officeDocument/2006/relationships/image" Target="media/image16.jpeg"/><Relationship Id="rId108" Type="http://schemas.openxmlformats.org/officeDocument/2006/relationships/image" Target="media/image81.emf"/><Relationship Id="rId129" Type="http://schemas.openxmlformats.org/officeDocument/2006/relationships/image" Target="media/image102.png"/><Relationship Id="rId54" Type="http://schemas.openxmlformats.org/officeDocument/2006/relationships/image" Target="media/image33.jpeg"/><Relationship Id="rId70" Type="http://schemas.openxmlformats.org/officeDocument/2006/relationships/image" Target="media/image44.png"/><Relationship Id="rId75" Type="http://schemas.openxmlformats.org/officeDocument/2006/relationships/image" Target="media/image49.jpeg"/><Relationship Id="rId91" Type="http://schemas.openxmlformats.org/officeDocument/2006/relationships/image" Target="media/image65.emf"/><Relationship Id="rId96" Type="http://schemas.openxmlformats.org/officeDocument/2006/relationships/image" Target="media/image70.emf"/><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39.png"/><Relationship Id="rId182" Type="http://schemas.openxmlformats.org/officeDocument/2006/relationships/image" Target="media/image155.png"/><Relationship Id="rId187" Type="http://schemas.openxmlformats.org/officeDocument/2006/relationships/image" Target="media/image160.png"/><Relationship Id="rId217" Type="http://schemas.openxmlformats.org/officeDocument/2006/relationships/image" Target="media/image188.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1.png"/><Relationship Id="rId233" Type="http://schemas.openxmlformats.org/officeDocument/2006/relationships/image" Target="media/image186.jpeg"/><Relationship Id="rId238" Type="http://schemas.openxmlformats.org/officeDocument/2006/relationships/image" Target="cid:image001.png@01D422A7.CF89E2B0" TargetMode="External"/><Relationship Id="rId254" Type="http://schemas.openxmlformats.org/officeDocument/2006/relationships/theme" Target="theme/theme1.xm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image" Target="media/image28.jpeg"/><Relationship Id="rId114" Type="http://schemas.openxmlformats.org/officeDocument/2006/relationships/image" Target="media/image87.emf"/><Relationship Id="rId119" Type="http://schemas.openxmlformats.org/officeDocument/2006/relationships/image" Target="media/image92.emf"/><Relationship Id="rId44" Type="http://schemas.openxmlformats.org/officeDocument/2006/relationships/footer" Target="footer5.xml"/><Relationship Id="rId60" Type="http://schemas.openxmlformats.org/officeDocument/2006/relationships/header" Target="header5.xml"/><Relationship Id="rId65" Type="http://schemas.openxmlformats.org/officeDocument/2006/relationships/image" Target="media/image39.png"/><Relationship Id="rId81" Type="http://schemas.openxmlformats.org/officeDocument/2006/relationships/image" Target="media/image55.png"/><Relationship Id="rId86" Type="http://schemas.openxmlformats.org/officeDocument/2006/relationships/image" Target="media/image60.emf"/><Relationship Id="rId130" Type="http://schemas.openxmlformats.org/officeDocument/2006/relationships/image" Target="media/image103.png"/><Relationship Id="rId135" Type="http://schemas.openxmlformats.org/officeDocument/2006/relationships/image" Target="media/image108.png"/><Relationship Id="rId151" Type="http://schemas.openxmlformats.org/officeDocument/2006/relationships/image" Target="media/image124.png"/><Relationship Id="rId156" Type="http://schemas.openxmlformats.org/officeDocument/2006/relationships/image" Target="media/image131.pn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5.png"/><Relationship Id="rId193" Type="http://schemas.openxmlformats.org/officeDocument/2006/relationships/image" Target="media/image166.png"/><Relationship Id="rId202" Type="http://schemas.openxmlformats.org/officeDocument/2006/relationships/header" Target="header10.xml"/><Relationship Id="rId207" Type="http://schemas.openxmlformats.org/officeDocument/2006/relationships/image" Target="media/image176.png"/><Relationship Id="rId223" Type="http://schemas.openxmlformats.org/officeDocument/2006/relationships/image" Target="media/image194.png"/><Relationship Id="rId228" Type="http://schemas.openxmlformats.org/officeDocument/2006/relationships/hyperlink" Target="https://www.facebook.com/gbcma" TargetMode="External"/><Relationship Id="rId244" Type="http://schemas.openxmlformats.org/officeDocument/2006/relationships/hyperlink" Target="http://www.csiro.au/index.asp?type=faqandid=EHNVandstyle" TargetMode="External"/><Relationship Id="rId249" Type="http://schemas.openxmlformats.org/officeDocument/2006/relationships/header" Target="header11.xml"/><Relationship Id="rId13" Type="http://schemas.openxmlformats.org/officeDocument/2006/relationships/footer" Target="footer2.xml"/><Relationship Id="rId18" Type="http://schemas.openxmlformats.org/officeDocument/2006/relationships/hyperlink" Target="http://creativecommons.org/licenses/by/3.0/au/" TargetMode="External"/><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7.jpe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image" Target="media/image71.emf"/><Relationship Id="rId104" Type="http://schemas.openxmlformats.org/officeDocument/2006/relationships/image" Target="media/image77.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image" Target="media/image66.emf"/><Relationship Id="rId162" Type="http://schemas.openxmlformats.org/officeDocument/2006/relationships/image" Target="media/image128.png"/><Relationship Id="rId183" Type="http://schemas.openxmlformats.org/officeDocument/2006/relationships/image" Target="media/image156.png"/><Relationship Id="rId213" Type="http://schemas.openxmlformats.org/officeDocument/2006/relationships/image" Target="media/image182.png"/><Relationship Id="rId218" Type="http://schemas.openxmlformats.org/officeDocument/2006/relationships/image" Target="media/image189.png"/><Relationship Id="rId234" Type="http://schemas.openxmlformats.org/officeDocument/2006/relationships/image" Target="media/image187.jpeg"/><Relationship Id="rId239" Type="http://schemas.openxmlformats.org/officeDocument/2006/relationships/image" Target="media/image196.jpeg"/><Relationship Id="rId2" Type="http://schemas.openxmlformats.org/officeDocument/2006/relationships/styles" Target="styles.xml"/><Relationship Id="rId29" Type="http://schemas.openxmlformats.org/officeDocument/2006/relationships/image" Target="media/image15.jpeg"/><Relationship Id="rId250" Type="http://schemas.openxmlformats.org/officeDocument/2006/relationships/footer" Target="footer10.xml"/><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2.jpeg"/><Relationship Id="rId66" Type="http://schemas.openxmlformats.org/officeDocument/2006/relationships/image" Target="media/image40.png"/><Relationship Id="rId87" Type="http://schemas.openxmlformats.org/officeDocument/2006/relationships/image" Target="media/image61.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2.png"/><Relationship Id="rId178" Type="http://schemas.openxmlformats.org/officeDocument/2006/relationships/image" Target="media/image151.png"/><Relationship Id="rId61" Type="http://schemas.openxmlformats.org/officeDocument/2006/relationships/footer" Target="footer6.xml"/><Relationship Id="rId82" Type="http://schemas.openxmlformats.org/officeDocument/2006/relationships/image" Target="media/image56.png"/><Relationship Id="rId152" Type="http://schemas.openxmlformats.org/officeDocument/2006/relationships/image" Target="media/image125.pn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footer" Target="footer9.xml"/><Relationship Id="rId208" Type="http://schemas.openxmlformats.org/officeDocument/2006/relationships/image" Target="media/image177.png"/><Relationship Id="rId229" Type="http://schemas.openxmlformats.org/officeDocument/2006/relationships/hyperlink" Target="https://twitter.com/gbcma" TargetMode="External"/><Relationship Id="rId19" Type="http://schemas.openxmlformats.org/officeDocument/2006/relationships/image" Target="media/image5.png"/><Relationship Id="rId224" Type="http://schemas.openxmlformats.org/officeDocument/2006/relationships/image" Target="media/image183.png"/><Relationship Id="rId240" Type="http://schemas.openxmlformats.org/officeDocument/2006/relationships/image" Target="cid:image003.jpg@01D422A8.5338D2B0" TargetMode="External"/><Relationship Id="rId245" Type="http://schemas.openxmlformats.org/officeDocument/2006/relationships/hyperlink" Target="http://data.water.vic.gov.au/monitoring.htm" TargetMode="External"/><Relationship Id="rId14" Type="http://schemas.openxmlformats.org/officeDocument/2006/relationships/header" Target="header3.xml"/><Relationship Id="rId35" Type="http://schemas.openxmlformats.org/officeDocument/2006/relationships/image" Target="media/image18.jpeg"/><Relationship Id="rId56" Type="http://schemas.openxmlformats.org/officeDocument/2006/relationships/image" Target="media/image35.jpeg"/><Relationship Id="rId77" Type="http://schemas.openxmlformats.org/officeDocument/2006/relationships/image" Target="media/image51.png"/><Relationship Id="rId100" Type="http://schemas.openxmlformats.org/officeDocument/2006/relationships/header" Target="header8.xml"/><Relationship Id="rId105" Type="http://schemas.openxmlformats.org/officeDocument/2006/relationships/image" Target="media/image78.emf"/><Relationship Id="rId126" Type="http://schemas.openxmlformats.org/officeDocument/2006/relationships/image" Target="media/image99.emf"/><Relationship Id="rId147" Type="http://schemas.openxmlformats.org/officeDocument/2006/relationships/image" Target="media/image112.png"/><Relationship Id="rId168"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30.jpeg"/><Relationship Id="rId72" Type="http://schemas.openxmlformats.org/officeDocument/2006/relationships/image" Target="media/image46.png"/><Relationship Id="rId93" Type="http://schemas.openxmlformats.org/officeDocument/2006/relationships/image" Target="media/image67.emf"/><Relationship Id="rId98" Type="http://schemas.openxmlformats.org/officeDocument/2006/relationships/image" Target="media/image72.emf"/><Relationship Id="rId121" Type="http://schemas.openxmlformats.org/officeDocument/2006/relationships/image" Target="media/image94.emf"/><Relationship Id="rId142" Type="http://schemas.openxmlformats.org/officeDocument/2006/relationships/image" Target="media/image117.png"/><Relationship Id="rId163" Type="http://schemas.openxmlformats.org/officeDocument/2006/relationships/image" Target="media/image129.png"/><Relationship Id="rId184" Type="http://schemas.openxmlformats.org/officeDocument/2006/relationships/image" Target="media/image157.png"/><Relationship Id="rId189" Type="http://schemas.openxmlformats.org/officeDocument/2006/relationships/image" Target="media/image162.png"/><Relationship Id="rId219" Type="http://schemas.openxmlformats.org/officeDocument/2006/relationships/image" Target="media/image190.png"/><Relationship Id="rId3" Type="http://schemas.openxmlformats.org/officeDocument/2006/relationships/settings" Target="settings.xml"/><Relationship Id="rId214" Type="http://schemas.openxmlformats.org/officeDocument/2006/relationships/image" Target="media/image185.png"/><Relationship Id="rId230" Type="http://schemas.openxmlformats.org/officeDocument/2006/relationships/hyperlink" Target="https://www.youtube.com/watch?v=Pk9w4prdNnon" TargetMode="External"/><Relationship Id="rId235" Type="http://schemas.openxmlformats.org/officeDocument/2006/relationships/image" Target="media/image188.jpeg"/><Relationship Id="rId251" Type="http://schemas.openxmlformats.org/officeDocument/2006/relationships/header" Target="header12.xml"/><Relationship Id="rId25" Type="http://schemas.openxmlformats.org/officeDocument/2006/relationships/image" Target="media/image11.png"/><Relationship Id="rId46" Type="http://schemas.openxmlformats.org/officeDocument/2006/relationships/image" Target="media/image25.jpeg"/><Relationship Id="rId67" Type="http://schemas.openxmlformats.org/officeDocument/2006/relationships/image" Target="media/image41.png"/><Relationship Id="rId116" Type="http://schemas.openxmlformats.org/officeDocument/2006/relationships/image" Target="media/image89.emf"/><Relationship Id="rId137" Type="http://schemas.openxmlformats.org/officeDocument/2006/relationships/image" Target="media/image110.png"/><Relationship Id="rId158" Type="http://schemas.openxmlformats.org/officeDocument/2006/relationships/image" Target="media/image133.png"/><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header" Target="header6.xml"/><Relationship Id="rId83" Type="http://schemas.openxmlformats.org/officeDocument/2006/relationships/image" Target="media/image57.jpeg"/><Relationship Id="rId88" Type="http://schemas.openxmlformats.org/officeDocument/2006/relationships/image" Target="media/image62.emf"/><Relationship Id="rId111" Type="http://schemas.openxmlformats.org/officeDocument/2006/relationships/image" Target="media/image84.emf"/><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7.jpe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78.png"/><Relationship Id="rId190" Type="http://schemas.openxmlformats.org/officeDocument/2006/relationships/image" Target="media/image163.png"/><Relationship Id="rId204" Type="http://schemas.openxmlformats.org/officeDocument/2006/relationships/image" Target="media/image173.png"/><Relationship Id="rId220" Type="http://schemas.openxmlformats.org/officeDocument/2006/relationships/image" Target="media/image191.png"/><Relationship Id="rId225" Type="http://schemas.openxmlformats.org/officeDocument/2006/relationships/image" Target="media/image184.png"/><Relationship Id="rId241" Type="http://schemas.openxmlformats.org/officeDocument/2006/relationships/image" Target="media/image197.png"/><Relationship Id="rId246" Type="http://schemas.openxmlformats.org/officeDocument/2006/relationships/hyperlink" Target="https://doi.org/10.13140/RG.2.2.18049.15206" TargetMode="External"/><Relationship Id="rId15" Type="http://schemas.openxmlformats.org/officeDocument/2006/relationships/footer" Target="footer3.xml"/><Relationship Id="rId36" Type="http://schemas.openxmlformats.org/officeDocument/2006/relationships/image" Target="media/image19.jpeg"/><Relationship Id="rId57" Type="http://schemas.openxmlformats.org/officeDocument/2006/relationships/image" Target="media/image36.png"/><Relationship Id="rId106" Type="http://schemas.openxmlformats.org/officeDocument/2006/relationships/image" Target="media/image79.emf"/><Relationship Id="rId127" Type="http://schemas.openxmlformats.org/officeDocument/2006/relationships/image" Target="media/image100.emf"/><Relationship Id="rId10" Type="http://schemas.openxmlformats.org/officeDocument/2006/relationships/header" Target="header1.xml"/><Relationship Id="rId31" Type="http://schemas.openxmlformats.org/officeDocument/2006/relationships/image" Target="media/image14.png"/><Relationship Id="rId52" Type="http://schemas.openxmlformats.org/officeDocument/2006/relationships/image" Target="media/image31.jpe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emf"/><Relationship Id="rId99" Type="http://schemas.openxmlformats.org/officeDocument/2006/relationships/image" Target="media/image73.png"/><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image" Target="media/image118.png"/><Relationship Id="rId148" Type="http://schemas.openxmlformats.org/officeDocument/2006/relationships/image" Target="media/image113.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3.png"/><Relationship Id="rId210" Type="http://schemas.openxmlformats.org/officeDocument/2006/relationships/image" Target="media/image179.png"/><Relationship Id="rId215" Type="http://schemas.openxmlformats.org/officeDocument/2006/relationships/image" Target="media/image186.png"/><Relationship Id="rId236" Type="http://schemas.openxmlformats.org/officeDocument/2006/relationships/image" Target="media/image189.jpeg"/><Relationship Id="rId26" Type="http://schemas.openxmlformats.org/officeDocument/2006/relationships/image" Target="media/image12.jpeg"/><Relationship Id="rId231" Type="http://schemas.openxmlformats.org/officeDocument/2006/relationships/hyperlink" Target="https://www.youtube.com/watch?v=gtCTOnCSx54&amp;feature=youtu.beb" TargetMode="External"/><Relationship Id="rId252" Type="http://schemas.openxmlformats.org/officeDocument/2006/relationships/footer" Target="footer11.xml"/><Relationship Id="rId47" Type="http://schemas.openxmlformats.org/officeDocument/2006/relationships/image" Target="media/image26.jpeg"/><Relationship Id="rId68" Type="http://schemas.openxmlformats.org/officeDocument/2006/relationships/image" Target="media/image42.png"/><Relationship Id="rId89" Type="http://schemas.openxmlformats.org/officeDocument/2006/relationships/image" Target="media/image63.emf"/><Relationship Id="rId112" Type="http://schemas.openxmlformats.org/officeDocument/2006/relationships/image" Target="media/image85.png"/><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8.jpeg"/><Relationship Id="rId196" Type="http://schemas.openxmlformats.org/officeDocument/2006/relationships/image" Target="media/image169.png"/><Relationship Id="rId200" Type="http://schemas.openxmlformats.org/officeDocument/2006/relationships/header" Target="header9.xml"/><Relationship Id="rId16" Type="http://schemas.openxmlformats.org/officeDocument/2006/relationships/image" Target="media/image4.png"/><Relationship Id="rId221" Type="http://schemas.openxmlformats.org/officeDocument/2006/relationships/image" Target="media/image192.png"/><Relationship Id="rId242" Type="http://schemas.openxmlformats.org/officeDocument/2006/relationships/image" Target="cid:image006.png@01D422A8.3BF81070" TargetMode="External"/><Relationship Id="rId37" Type="http://schemas.openxmlformats.org/officeDocument/2006/relationships/image" Target="media/image20.png"/><Relationship Id="rId58" Type="http://schemas.openxmlformats.org/officeDocument/2006/relationships/image" Target="media/image37.jpeg"/><Relationship Id="rId79" Type="http://schemas.openxmlformats.org/officeDocument/2006/relationships/image" Target="media/image53.png"/><Relationship Id="rId102" Type="http://schemas.openxmlformats.org/officeDocument/2006/relationships/image" Target="media/image75.emf"/><Relationship Id="rId123" Type="http://schemas.openxmlformats.org/officeDocument/2006/relationships/image" Target="media/image96.emf"/><Relationship Id="rId144" Type="http://schemas.openxmlformats.org/officeDocument/2006/relationships/image" Target="media/image119.png"/><Relationship Id="rId90" Type="http://schemas.openxmlformats.org/officeDocument/2006/relationships/image" Target="media/image64.emf"/><Relationship Id="rId165" Type="http://schemas.openxmlformats.org/officeDocument/2006/relationships/image" Target="media/image138.jpeg"/><Relationship Id="rId186" Type="http://schemas.openxmlformats.org/officeDocument/2006/relationships/image" Target="media/image159.png"/><Relationship Id="rId211" Type="http://schemas.openxmlformats.org/officeDocument/2006/relationships/image" Target="media/image180.png"/><Relationship Id="rId232" Type="http://schemas.openxmlformats.org/officeDocument/2006/relationships/image" Target="media/image185.jpeg"/><Relationship Id="rId253" Type="http://schemas.openxmlformats.org/officeDocument/2006/relationships/fontTable" Target="fontTable.xml"/><Relationship Id="rId27" Type="http://schemas.openxmlformats.org/officeDocument/2006/relationships/image" Target="media/image13.png"/><Relationship Id="rId48" Type="http://schemas.openxmlformats.org/officeDocument/2006/relationships/image" Target="media/image27.jpeg"/><Relationship Id="rId69" Type="http://schemas.openxmlformats.org/officeDocument/2006/relationships/image" Target="media/image43.png"/><Relationship Id="rId113" Type="http://schemas.openxmlformats.org/officeDocument/2006/relationships/image" Target="media/image86.emf"/><Relationship Id="rId134" Type="http://schemas.openxmlformats.org/officeDocument/2006/relationships/image" Target="media/image107.png"/><Relationship Id="rId80" Type="http://schemas.openxmlformats.org/officeDocument/2006/relationships/image" Target="media/image54.png"/><Relationship Id="rId155" Type="http://schemas.openxmlformats.org/officeDocument/2006/relationships/image" Target="media/image130.png"/><Relationship Id="rId176" Type="http://schemas.openxmlformats.org/officeDocument/2006/relationships/image" Target="media/image149.png"/><Relationship Id="rId197" Type="http://schemas.openxmlformats.org/officeDocument/2006/relationships/image" Target="media/image170.png"/><Relationship Id="rId201" Type="http://schemas.openxmlformats.org/officeDocument/2006/relationships/footer" Target="footer8.xml"/><Relationship Id="rId222" Type="http://schemas.openxmlformats.org/officeDocument/2006/relationships/image" Target="media/image193.png"/><Relationship Id="rId243" Type="http://schemas.openxmlformats.org/officeDocument/2006/relationships/image" Target="media/image198.png"/><Relationship Id="rId17" Type="http://schemas.openxmlformats.org/officeDocument/2006/relationships/image" Target="cid:image001.png@01CF3236.F571C350" TargetMode="External"/><Relationship Id="rId38" Type="http://schemas.openxmlformats.org/officeDocument/2006/relationships/image" Target="media/image21.jpeg"/><Relationship Id="rId59" Type="http://schemas.openxmlformats.org/officeDocument/2006/relationships/image" Target="media/image38.png"/><Relationship Id="rId103" Type="http://schemas.openxmlformats.org/officeDocument/2006/relationships/image" Target="media/image76.emf"/><Relationship Id="rId124" Type="http://schemas.openxmlformats.org/officeDocument/2006/relationships/image" Target="media/image97.emf"/></Relationships>
</file>

<file path=word/_rels/header10.xml.rels><?xml version="1.0" encoding="UTF-8" standalone="yes"?>
<Relationships xmlns="http://schemas.openxmlformats.org/package/2006/relationships"><Relationship Id="rId1" Type="http://schemas.openxmlformats.org/officeDocument/2006/relationships/image" Target="media/image20.jpeg"/></Relationships>
</file>

<file path=word/_rels/header11.xml.rels><?xml version="1.0" encoding="UTF-8" standalone="yes"?>
<Relationships xmlns="http://schemas.openxmlformats.org/package/2006/relationships"><Relationship Id="rId1" Type="http://schemas.openxmlformats.org/officeDocument/2006/relationships/image" Target="media/image20.jpeg"/></Relationships>
</file>

<file path=word/_rels/header12.xml.rels><?xml version="1.0" encoding="UTF-8" standalone="yes"?>
<Relationships xmlns="http://schemas.openxmlformats.org/package/2006/relationships"><Relationship Id="rId1" Type="http://schemas.openxmlformats.org/officeDocument/2006/relationships/image" Target="media/image20.jpe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20.jpeg"/></Relationships>
</file>

<file path=word/_rels/header6.xml.rels><?xml version="1.0" encoding="UTF-8" standalone="yes"?>
<Relationships xmlns="http://schemas.openxmlformats.org/package/2006/relationships"><Relationship Id="rId1" Type="http://schemas.openxmlformats.org/officeDocument/2006/relationships/image" Target="media/image20.jpeg"/></Relationships>
</file>

<file path=word/_rels/header7.xml.rels><?xml version="1.0" encoding="UTF-8" standalone="yes"?>
<Relationships xmlns="http://schemas.openxmlformats.org/package/2006/relationships"><Relationship Id="rId1" Type="http://schemas.openxmlformats.org/officeDocument/2006/relationships/image" Target="media/image20.jpeg"/></Relationships>
</file>

<file path=word/_rels/header8.xml.rels><?xml version="1.0" encoding="UTF-8" standalone="yes"?>
<Relationships xmlns="http://schemas.openxmlformats.org/package/2006/relationships"><Relationship Id="rId1" Type="http://schemas.openxmlformats.org/officeDocument/2006/relationships/image" Target="media/image20.jpeg"/></Relationships>
</file>

<file path=word/_rels/header9.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68967FBD.dotm</Template>
  <TotalTime>0</TotalTime>
  <Pages>139</Pages>
  <Words>57715</Words>
  <Characters>328982</Characters>
  <Application>Microsoft Office Word</Application>
  <DocSecurity>0</DocSecurity>
  <Lines>2741</Lines>
  <Paragraphs>771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LTIM Goulburn River Selected Area Scientific Report 2017-18</dc:title>
  <dc:subject/>
  <dc:creator>Angus Webb, Danlu Guo, Elise King, Simon Treadwell, Ben Baker, Simon Casanelia, Michael Grace, Wayne Koster, Daniel Lovell, Kay Morris, Vin Pettigrove, Kallie Townsend, Geoff Vietz</dc:creator>
  <cp:keywords/>
  <cp:lastModifiedBy>Bec Durack</cp:lastModifiedBy>
  <cp:revision>2</cp:revision>
  <dcterms:created xsi:type="dcterms:W3CDTF">2019-04-16T06:32:00Z</dcterms:created>
  <dcterms:modified xsi:type="dcterms:W3CDTF">2019-04-16T06:32:00Z</dcterms:modified>
</cp:coreProperties>
</file>