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FFFFFF" w:themeColor="background1"/>
          <w:sz w:val="20"/>
        </w:rPr>
        <w:id w:val="-1181043092"/>
        <w:docPartObj>
          <w:docPartGallery w:val="Cover Pages"/>
          <w:docPartUnique/>
        </w:docPartObj>
      </w:sdtPr>
      <w:sdtEndPr>
        <w:rPr>
          <w:color w:val="auto"/>
          <w:sz w:val="2"/>
        </w:rPr>
      </w:sdtEndPr>
      <w:sdtContent>
        <w:tbl>
          <w:tblPr>
            <w:tblW w:w="10773" w:type="dxa"/>
            <w:tblLayout w:type="fixed"/>
            <w:tblCellMar>
              <w:left w:w="0" w:type="dxa"/>
              <w:right w:w="0" w:type="dxa"/>
            </w:tblCellMar>
            <w:tblLook w:val="04A0" w:firstRow="1" w:lastRow="0" w:firstColumn="1" w:lastColumn="0" w:noHBand="0" w:noVBand="1"/>
          </w:tblPr>
          <w:tblGrid>
            <w:gridCol w:w="10773"/>
          </w:tblGrid>
          <w:tr w:rsidR="001665D6" w:rsidRPr="001665D6" w14:paraId="3894FB0F" w14:textId="77777777" w:rsidTr="000925C1">
            <w:trPr>
              <w:trHeight w:hRule="exact" w:val="10772"/>
            </w:trPr>
            <w:tc>
              <w:tcPr>
                <w:tcW w:w="10773" w:type="dxa"/>
                <w:shd w:val="clear" w:color="auto" w:fill="auto"/>
              </w:tcPr>
              <w:p w14:paraId="3894FB02" w14:textId="77777777" w:rsidR="001665D6" w:rsidRPr="001665D6" w:rsidRDefault="009709DF" w:rsidP="000925C1">
                <w:pPr>
                  <w:pStyle w:val="CoverDate"/>
                  <w:rPr>
                    <w:color w:val="FFFFFF" w:themeColor="background1"/>
                  </w:rPr>
                </w:pPr>
                <w:r>
                  <w:rPr>
                    <w:noProof/>
                    <w:lang w:val="en-AU" w:eastAsia="en-AU"/>
                  </w:rPr>
                  <w:drawing>
                    <wp:anchor distT="0" distB="0" distL="114300" distR="114300" simplePos="0" relativeHeight="251658240" behindDoc="0" locked="0" layoutInCell="1" allowOverlap="1" wp14:anchorId="3894FBCF" wp14:editId="3894FBD0">
                      <wp:simplePos x="0" y="0"/>
                      <wp:positionH relativeFrom="margin">
                        <wp:align>center</wp:align>
                      </wp:positionH>
                      <wp:positionV relativeFrom="margin">
                        <wp:align>top</wp:align>
                      </wp:positionV>
                      <wp:extent cx="6839585" cy="18878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6839585" cy="1887855"/>
                              </a:xfrm>
                              <a:prstGeom prst="rect">
                                <a:avLst/>
                              </a:prstGeom>
                              <a:ln>
                                <a:noFill/>
                              </a:ln>
                              <a:extLst>
                                <a:ext uri="{53640926-AAD7-44D8-BBD7-CCE9431645EC}">
                                  <a14:shadowObscured xmlns:a14="http://schemas.microsoft.com/office/drawing/2010/main"/>
                                </a:ext>
                              </a:extLst>
                            </pic:spPr>
                          </pic:pic>
                        </a:graphicData>
                      </a:graphic>
                    </wp:anchor>
                  </w:drawing>
                </w:r>
                <w:r w:rsidR="00884241">
                  <w:rPr>
                    <w:color w:val="FFFFFF" w:themeColor="background1"/>
                    <w:sz w:val="20"/>
                  </w:rPr>
                  <w:t>-</w:t>
                </w:r>
              </w:p>
              <w:p w14:paraId="3894FB03" w14:textId="578FB1B4" w:rsidR="001665D6" w:rsidRPr="001665D6" w:rsidRDefault="001665D6" w:rsidP="000925C1">
                <w:pPr>
                  <w:pStyle w:val="CoverHeading"/>
                  <w:rPr>
                    <w:color w:val="FFFFFF" w:themeColor="background1"/>
                  </w:rPr>
                </w:pPr>
              </w:p>
              <w:p w14:paraId="3894FB04" w14:textId="77777777" w:rsidR="001665D6" w:rsidRPr="001665D6" w:rsidRDefault="001665D6" w:rsidP="000925C1">
                <w:pPr>
                  <w:pStyle w:val="CoverHeading"/>
                  <w:rPr>
                    <w:color w:val="FFFFFF" w:themeColor="background1"/>
                  </w:rPr>
                </w:pPr>
              </w:p>
              <w:p w14:paraId="3894FB05" w14:textId="77777777" w:rsidR="001665D6" w:rsidRPr="001665D6" w:rsidRDefault="00E63F2B" w:rsidP="000925C1">
                <w:pPr>
                  <w:pStyle w:val="CoverHeading"/>
                  <w:rPr>
                    <w:color w:val="FFFFFF" w:themeColor="background1"/>
                  </w:rPr>
                </w:pPr>
                <w:r w:rsidRPr="00E63F2B">
                  <w:rPr>
                    <w:noProof/>
                    <w:color w:val="FFFFFF" w:themeColor="background1"/>
                    <w:lang w:val="en-AU" w:eastAsia="en-AU"/>
                  </w:rPr>
                  <w:drawing>
                    <wp:anchor distT="0" distB="0" distL="114300" distR="114300" simplePos="0" relativeHeight="251658242" behindDoc="0" locked="0" layoutInCell="1" allowOverlap="1" wp14:anchorId="3894FBD1" wp14:editId="3894FBD2">
                      <wp:simplePos x="0" y="0"/>
                      <wp:positionH relativeFrom="margin">
                        <wp:posOffset>252730</wp:posOffset>
                      </wp:positionH>
                      <wp:positionV relativeFrom="margin">
                        <wp:posOffset>1879600</wp:posOffset>
                      </wp:positionV>
                      <wp:extent cx="3877945" cy="869315"/>
                      <wp:effectExtent l="0" t="0" r="0" b="0"/>
                      <wp:wrapSquare wrapText="bothSides"/>
                      <wp:docPr id="1026" name="Picture 2" descr="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monwealth Environmental Water Off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945" cy="869315"/>
                              </a:xfrm>
                              <a:prstGeom prst="rect">
                                <a:avLst/>
                              </a:prstGeom>
                              <a:noFill/>
                              <a:extLst/>
                            </pic:spPr>
                          </pic:pic>
                        </a:graphicData>
                      </a:graphic>
                    </wp:anchor>
                  </w:drawing>
                </w:r>
              </w:p>
              <w:p w14:paraId="3894FB06" w14:textId="77777777" w:rsidR="001665D6" w:rsidRPr="001665D6" w:rsidRDefault="001665D6" w:rsidP="000925C1">
                <w:pPr>
                  <w:pStyle w:val="CoverHeading"/>
                  <w:rPr>
                    <w:color w:val="FFFFFF" w:themeColor="background1"/>
                  </w:rPr>
                </w:pPr>
              </w:p>
              <w:p w14:paraId="3894FB07" w14:textId="77777777" w:rsidR="001665D6" w:rsidRDefault="001665D6" w:rsidP="002A4CD9">
                <w:pPr>
                  <w:pStyle w:val="CoverHeading2"/>
                  <w:tabs>
                    <w:tab w:val="left" w:pos="9950"/>
                  </w:tabs>
                </w:pPr>
                <w:r w:rsidRPr="001665D6">
                  <w:rPr>
                    <w:color w:val="FFFFFF" w:themeColor="background1"/>
                  </w:rPr>
                  <w:br/>
                </w:r>
                <w:bookmarkStart w:id="0" w:name="starthere"/>
                <w:bookmarkEnd w:id="0"/>
                <w:r w:rsidR="005D6E44">
                  <w:t>Commonwealth Environmental Water Office</w:t>
                </w:r>
              </w:p>
              <w:p w14:paraId="3894FB08" w14:textId="77777777" w:rsidR="005D6E44" w:rsidRDefault="005D6E44" w:rsidP="002A4CD9">
                <w:pPr>
                  <w:pStyle w:val="CoverHeading2"/>
                  <w:tabs>
                    <w:tab w:val="left" w:pos="9950"/>
                  </w:tabs>
                </w:pPr>
                <w:r>
                  <w:t>Long Term Intervention Monitoring Project</w:t>
                </w:r>
              </w:p>
              <w:p w14:paraId="3894FB09" w14:textId="6FA4C5B4" w:rsidR="005D6E44" w:rsidRDefault="00C97F8D" w:rsidP="002A4CD9">
                <w:pPr>
                  <w:pStyle w:val="CoverHeading2"/>
                  <w:tabs>
                    <w:tab w:val="left" w:pos="9950"/>
                  </w:tabs>
                </w:pPr>
                <w:r>
                  <w:t>Goulburn River Selected Area</w:t>
                </w:r>
              </w:p>
              <w:p w14:paraId="45FBC603" w14:textId="4D762F84" w:rsidR="00C97F8D" w:rsidRPr="001665D6" w:rsidRDefault="003C0674" w:rsidP="002A4CD9">
                <w:pPr>
                  <w:pStyle w:val="CoverHeading2"/>
                  <w:tabs>
                    <w:tab w:val="left" w:pos="9950"/>
                  </w:tabs>
                </w:pPr>
                <w:r>
                  <w:t>Summary Report 2017–</w:t>
                </w:r>
                <w:r w:rsidR="00C97F8D">
                  <w:t>18</w:t>
                </w:r>
              </w:p>
              <w:p w14:paraId="3894FB0A" w14:textId="77777777" w:rsidR="00CB0AFB" w:rsidRPr="001665D6" w:rsidRDefault="00CB0AFB" w:rsidP="000925C1">
                <w:pPr>
                  <w:pStyle w:val="CoverDate2"/>
                </w:pPr>
              </w:p>
              <w:p w14:paraId="3894FB0B" w14:textId="0FBF9F7F" w:rsidR="00CB0AFB" w:rsidRDefault="00DE03D4" w:rsidP="0024187D">
                <w:pPr>
                  <w:pStyle w:val="CoverDate2"/>
                  <w:ind w:left="2268"/>
                </w:pPr>
                <w:r w:rsidRPr="00995F12">
                  <w:t xml:space="preserve">Angus Webb, </w:t>
                </w:r>
                <w:r>
                  <w:t xml:space="preserve">Danlu Guo, </w:t>
                </w:r>
                <w:r w:rsidRPr="00995F12">
                  <w:t xml:space="preserve">Elise King, </w:t>
                </w:r>
                <w:r>
                  <w:t xml:space="preserve">Simon Treadwell, </w:t>
                </w:r>
                <w:r w:rsidRPr="00995F12">
                  <w:t>Ben Baker, Simon Casanelia, Michael Grace, Wayne Koster, Daniel Lovell, Kay Morris, Vin Pettigrove, Kallie Townsend, Geoff Vietz</w:t>
                </w:r>
              </w:p>
              <w:p w14:paraId="3894FB0C" w14:textId="59F5B835" w:rsidR="003813BD" w:rsidRDefault="002F0518" w:rsidP="000925C1">
                <w:pPr>
                  <w:pStyle w:val="CoverDate2"/>
                </w:pPr>
                <w:r>
                  <w:t xml:space="preserve">Final </w:t>
                </w:r>
                <w:r w:rsidR="0093648E">
                  <w:t>Report</w:t>
                </w:r>
                <w:r>
                  <w:t xml:space="preserve"> </w:t>
                </w:r>
              </w:p>
              <w:p w14:paraId="3894FB0D" w14:textId="7C7EC90D" w:rsidR="001665D6" w:rsidRDefault="0093648E" w:rsidP="000925C1">
                <w:pPr>
                  <w:pStyle w:val="CoverDate2"/>
                </w:pPr>
                <w:r>
                  <w:t>April</w:t>
                </w:r>
                <w:r w:rsidR="00B825A1">
                  <w:t xml:space="preserve"> 2019</w:t>
                </w:r>
              </w:p>
              <w:p w14:paraId="3894FB0E" w14:textId="77777777" w:rsidR="001665D6" w:rsidRPr="001665D6" w:rsidRDefault="001665D6" w:rsidP="00EB69CC">
                <w:pPr>
                  <w:pStyle w:val="CoverDate2"/>
                </w:pPr>
              </w:p>
            </w:tc>
          </w:tr>
          <w:tr w:rsidR="001665D6" w:rsidRPr="001665D6" w14:paraId="3894FB12" w14:textId="77777777" w:rsidTr="000925C1">
            <w:trPr>
              <w:trHeight w:hRule="exact" w:val="4820"/>
            </w:trPr>
            <w:tc>
              <w:tcPr>
                <w:tcW w:w="10773" w:type="dxa"/>
                <w:shd w:val="clear" w:color="auto" w:fill="auto"/>
              </w:tcPr>
              <w:p w14:paraId="3894FB10" w14:textId="77777777" w:rsidR="001665D6" w:rsidRPr="001665D6" w:rsidRDefault="00113CFE" w:rsidP="000925C1">
                <w:pPr>
                  <w:pStyle w:val="DocumentTitle"/>
                  <w:spacing w:before="0" w:after="0" w:line="240" w:lineRule="auto"/>
                  <w:rPr>
                    <w:color w:val="FFFFFF" w:themeColor="background1"/>
                    <w:sz w:val="2"/>
                  </w:rPr>
                </w:pPr>
                <w:r>
                  <w:rPr>
                    <w:color w:val="FFFFFF" w:themeColor="background1"/>
                    <w:sz w:val="2"/>
                  </w:rPr>
                  <w:t>Area evaluation report</w:t>
                </w:r>
              </w:p>
              <w:p w14:paraId="3894FB11" w14:textId="77777777" w:rsidR="001665D6" w:rsidRPr="001665D6" w:rsidRDefault="009709DF" w:rsidP="000925C1">
                <w:pPr>
                  <w:pStyle w:val="ClientName"/>
                  <w:spacing w:after="0" w:line="240" w:lineRule="auto"/>
                </w:pPr>
                <w:r>
                  <w:rPr>
                    <w:noProof/>
                    <w:lang w:val="en-AU" w:eastAsia="en-AU"/>
                  </w:rPr>
                  <w:drawing>
                    <wp:anchor distT="0" distB="0" distL="114300" distR="114300" simplePos="0" relativeHeight="251658241" behindDoc="0" locked="0" layoutInCell="1" allowOverlap="1" wp14:anchorId="3894FBD3" wp14:editId="3894FBD4">
                      <wp:simplePos x="0" y="0"/>
                      <wp:positionH relativeFrom="margin">
                        <wp:posOffset>17780</wp:posOffset>
                      </wp:positionH>
                      <wp:positionV relativeFrom="margin">
                        <wp:posOffset>144780</wp:posOffset>
                      </wp:positionV>
                      <wp:extent cx="6803390" cy="28936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803390" cy="2893695"/>
                              </a:xfrm>
                              <a:prstGeom prst="rect">
                                <a:avLst/>
                              </a:prstGeom>
                              <a:ln>
                                <a:noFill/>
                              </a:ln>
                              <a:extLst>
                                <a:ext uri="{53640926-AAD7-44D8-BBD7-CCE9431645EC}">
                                  <a14:shadowObscured xmlns:a14="http://schemas.microsoft.com/office/drawing/2010/main"/>
                                </a:ext>
                              </a:extLst>
                            </pic:spPr>
                          </pic:pic>
                        </a:graphicData>
                      </a:graphic>
                    </wp:anchor>
                  </w:drawing>
                </w:r>
                <w:r w:rsidR="00113CFE">
                  <w:rPr>
                    <w:color w:val="FFFFFF" w:themeColor="background1"/>
                    <w:sz w:val="2"/>
                  </w:rPr>
                  <w:t>UoM Commercial</w:t>
                </w:r>
              </w:p>
            </w:tc>
          </w:tr>
        </w:tbl>
        <w:p w14:paraId="3894FB13" w14:textId="77777777" w:rsidR="001665D6" w:rsidRPr="001665D6" w:rsidRDefault="00492A3B" w:rsidP="000925C1">
          <w:pPr>
            <w:pStyle w:val="Para0"/>
            <w:spacing w:before="0" w:after="0" w:line="240" w:lineRule="auto"/>
            <w:rPr>
              <w:sz w:val="2"/>
            </w:rPr>
            <w:sectPr w:rsidR="001665D6" w:rsidRPr="001665D6" w:rsidSect="001665D6">
              <w:headerReference w:type="even" r:id="rId11"/>
              <w:headerReference w:type="default" r:id="rId12"/>
              <w:footerReference w:type="even" r:id="rId13"/>
              <w:footerReference w:type="default" r:id="rId14"/>
              <w:headerReference w:type="first" r:id="rId15"/>
              <w:footerReference w:type="first" r:id="rId16"/>
              <w:pgSz w:w="11901" w:h="16840" w:code="9"/>
              <w:pgMar w:top="567" w:right="567" w:bottom="567" w:left="567" w:header="567" w:footer="369" w:gutter="0"/>
              <w:cols w:space="0"/>
              <w:formProt w:val="0"/>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1665D6" w:rsidRPr="001665D6" w14:paraId="3894FB15" w14:textId="77777777" w:rsidTr="000925C1">
        <w:trPr>
          <w:trHeight w:hRule="exact" w:val="683"/>
        </w:trPr>
        <w:tc>
          <w:tcPr>
            <w:tcW w:w="5000" w:type="pct"/>
            <w:gridSpan w:val="2"/>
          </w:tcPr>
          <w:p w14:paraId="3894FB14" w14:textId="25A954C8" w:rsidR="001665D6" w:rsidRPr="001665D6" w:rsidRDefault="00C97F8D" w:rsidP="00C97F8D">
            <w:pPr>
              <w:pStyle w:val="ProjectName"/>
            </w:pPr>
            <w:r>
              <w:lastRenderedPageBreak/>
              <w:t>Commonwealth Environmental Water Office Long Term Intervention Monitoring Project Goulburn River Sel</w:t>
            </w:r>
            <w:r w:rsidR="003C0674">
              <w:t>ected Area: Summary Report 2017–</w:t>
            </w:r>
            <w:r>
              <w:t>18</w:t>
            </w:r>
          </w:p>
        </w:tc>
      </w:tr>
      <w:tr w:rsidR="001665D6" w:rsidRPr="001665D6" w14:paraId="3894FB18" w14:textId="77777777" w:rsidTr="000925C1">
        <w:trPr>
          <w:trHeight w:val="284"/>
        </w:trPr>
        <w:tc>
          <w:tcPr>
            <w:tcW w:w="1000" w:type="pct"/>
          </w:tcPr>
          <w:p w14:paraId="3894FB16" w14:textId="77777777" w:rsidR="001665D6" w:rsidRPr="001665D6" w:rsidRDefault="001665D6" w:rsidP="000925C1">
            <w:pPr>
              <w:pStyle w:val="Tabletext"/>
              <w:spacing w:before="0"/>
            </w:pPr>
            <w:r w:rsidRPr="001665D6">
              <w:t>Project no:</w:t>
            </w:r>
          </w:p>
        </w:tc>
        <w:tc>
          <w:tcPr>
            <w:tcW w:w="4000" w:type="pct"/>
          </w:tcPr>
          <w:p w14:paraId="3894FB17" w14:textId="77777777" w:rsidR="001665D6" w:rsidRPr="001665D6" w:rsidRDefault="003813BD" w:rsidP="003813BD">
            <w:pPr>
              <w:pStyle w:val="ProjectNo"/>
            </w:pPr>
            <w:r>
              <w:t>UoMC 2014-235</w:t>
            </w:r>
          </w:p>
        </w:tc>
      </w:tr>
      <w:tr w:rsidR="001665D6" w:rsidRPr="001665D6" w14:paraId="3894FB1B" w14:textId="77777777" w:rsidTr="000925C1">
        <w:trPr>
          <w:trHeight w:val="284"/>
        </w:trPr>
        <w:tc>
          <w:tcPr>
            <w:tcW w:w="1000" w:type="pct"/>
          </w:tcPr>
          <w:p w14:paraId="3894FB19" w14:textId="77777777" w:rsidR="001665D6" w:rsidRPr="001665D6" w:rsidRDefault="001665D6" w:rsidP="000925C1">
            <w:pPr>
              <w:pStyle w:val="Tabletext"/>
              <w:spacing w:before="0"/>
            </w:pPr>
            <w:r w:rsidRPr="001665D6">
              <w:t>Document title:</w:t>
            </w:r>
          </w:p>
        </w:tc>
        <w:tc>
          <w:tcPr>
            <w:tcW w:w="4000" w:type="pct"/>
          </w:tcPr>
          <w:p w14:paraId="3894FB1A" w14:textId="6B04F408" w:rsidR="001665D6" w:rsidRPr="001665D6" w:rsidRDefault="00C97F8D" w:rsidP="007C0EEA">
            <w:pPr>
              <w:pStyle w:val="DocumentTitle"/>
              <w:spacing w:before="0" w:after="0"/>
            </w:pPr>
            <w:r w:rsidRPr="00C97F8D">
              <w:t>Commonwealth Environmental Water Office Long Term Intervention Monitoring Project Goulburn River Sel</w:t>
            </w:r>
            <w:r w:rsidR="003C0674">
              <w:t>ected Area: Summary Report 2017–</w:t>
            </w:r>
            <w:r w:rsidRPr="00C97F8D">
              <w:t>18</w:t>
            </w:r>
          </w:p>
        </w:tc>
      </w:tr>
      <w:tr w:rsidR="001665D6" w:rsidRPr="001665D6" w14:paraId="3894FB1E" w14:textId="77777777" w:rsidTr="000925C1">
        <w:trPr>
          <w:trHeight w:val="284"/>
        </w:trPr>
        <w:tc>
          <w:tcPr>
            <w:tcW w:w="1000" w:type="pct"/>
          </w:tcPr>
          <w:p w14:paraId="3894FB1C" w14:textId="77777777" w:rsidR="001665D6" w:rsidRPr="001665D6" w:rsidRDefault="001665D6" w:rsidP="000925C1">
            <w:pPr>
              <w:pStyle w:val="Tabletext"/>
              <w:spacing w:before="0"/>
            </w:pPr>
            <w:r w:rsidRPr="001665D6">
              <w:t>Revision:</w:t>
            </w:r>
          </w:p>
        </w:tc>
        <w:tc>
          <w:tcPr>
            <w:tcW w:w="4000" w:type="pct"/>
          </w:tcPr>
          <w:p w14:paraId="3894FB1D" w14:textId="0F845818" w:rsidR="001665D6" w:rsidRPr="001665D6" w:rsidRDefault="002F0518" w:rsidP="000925C1">
            <w:pPr>
              <w:pStyle w:val="Tabletext"/>
              <w:spacing w:before="0"/>
            </w:pPr>
            <w:r>
              <w:t xml:space="preserve">Final </w:t>
            </w:r>
            <w:r w:rsidR="0093648E">
              <w:t>Report</w:t>
            </w:r>
          </w:p>
        </w:tc>
      </w:tr>
      <w:tr w:rsidR="001665D6" w:rsidRPr="001665D6" w14:paraId="3894FB21" w14:textId="77777777" w:rsidTr="000925C1">
        <w:trPr>
          <w:trHeight w:val="284"/>
        </w:trPr>
        <w:tc>
          <w:tcPr>
            <w:tcW w:w="1000" w:type="pct"/>
          </w:tcPr>
          <w:p w14:paraId="3894FB1F" w14:textId="77777777" w:rsidR="001665D6" w:rsidRPr="001665D6" w:rsidRDefault="001665D6" w:rsidP="000925C1">
            <w:pPr>
              <w:pStyle w:val="Tabletext"/>
              <w:spacing w:before="0"/>
            </w:pPr>
            <w:r w:rsidRPr="001665D6">
              <w:t>Date:</w:t>
            </w:r>
          </w:p>
        </w:tc>
        <w:tc>
          <w:tcPr>
            <w:tcW w:w="4000" w:type="pct"/>
          </w:tcPr>
          <w:p w14:paraId="3894FB20" w14:textId="6EA8F35E" w:rsidR="001665D6" w:rsidRPr="001665D6" w:rsidRDefault="0093648E" w:rsidP="00E63F81">
            <w:pPr>
              <w:pStyle w:val="Tabletext"/>
              <w:spacing w:before="0"/>
            </w:pPr>
            <w:r>
              <w:t>April</w:t>
            </w:r>
            <w:r w:rsidR="00B825A1">
              <w:t xml:space="preserve"> 2019</w:t>
            </w:r>
          </w:p>
        </w:tc>
      </w:tr>
      <w:tr w:rsidR="001665D6" w:rsidRPr="001665D6" w14:paraId="3894FB24" w14:textId="77777777" w:rsidTr="000925C1">
        <w:trPr>
          <w:trHeight w:val="284"/>
        </w:trPr>
        <w:tc>
          <w:tcPr>
            <w:tcW w:w="1000" w:type="pct"/>
          </w:tcPr>
          <w:p w14:paraId="3894FB22" w14:textId="77777777" w:rsidR="001665D6" w:rsidRPr="001665D6" w:rsidRDefault="001665D6" w:rsidP="000925C1">
            <w:pPr>
              <w:pStyle w:val="Tabletext"/>
              <w:spacing w:before="0"/>
            </w:pPr>
            <w:r w:rsidRPr="001665D6">
              <w:t>Client name:</w:t>
            </w:r>
          </w:p>
        </w:tc>
        <w:tc>
          <w:tcPr>
            <w:tcW w:w="4000" w:type="pct"/>
          </w:tcPr>
          <w:p w14:paraId="3894FB23" w14:textId="7A2D75DC" w:rsidR="001665D6" w:rsidRPr="001665D6" w:rsidRDefault="00963976" w:rsidP="000925C1">
            <w:pPr>
              <w:pStyle w:val="ClientName"/>
            </w:pPr>
            <w:r>
              <w:t xml:space="preserve">Commonwealth Department of </w:t>
            </w:r>
            <w:r w:rsidR="007C0EEA">
              <w:t xml:space="preserve">the </w:t>
            </w:r>
            <w:r>
              <w:t>Environment</w:t>
            </w:r>
            <w:r w:rsidR="007C0EEA">
              <w:t xml:space="preserve"> and Energy</w:t>
            </w:r>
          </w:p>
        </w:tc>
      </w:tr>
      <w:tr w:rsidR="001665D6" w:rsidRPr="001665D6" w14:paraId="3894FB27" w14:textId="77777777" w:rsidTr="000925C1">
        <w:trPr>
          <w:trHeight w:val="284"/>
        </w:trPr>
        <w:tc>
          <w:tcPr>
            <w:tcW w:w="1000" w:type="pct"/>
          </w:tcPr>
          <w:p w14:paraId="3894FB25" w14:textId="77777777" w:rsidR="001665D6" w:rsidRPr="001665D6" w:rsidRDefault="001665D6" w:rsidP="000925C1">
            <w:pPr>
              <w:pStyle w:val="Tabletext"/>
              <w:spacing w:before="0"/>
            </w:pPr>
            <w:r w:rsidRPr="001665D6">
              <w:t>Project manager:</w:t>
            </w:r>
          </w:p>
        </w:tc>
        <w:tc>
          <w:tcPr>
            <w:tcW w:w="4000" w:type="pct"/>
          </w:tcPr>
          <w:p w14:paraId="3894FB26" w14:textId="77777777" w:rsidR="001665D6" w:rsidRPr="001665D6" w:rsidRDefault="00113CFE" w:rsidP="000925C1">
            <w:pPr>
              <w:pStyle w:val="Tabletext"/>
              <w:spacing w:before="0"/>
            </w:pPr>
            <w:r>
              <w:t>Angus Webb</w:t>
            </w:r>
          </w:p>
        </w:tc>
      </w:tr>
      <w:tr w:rsidR="001665D6" w:rsidRPr="001665D6" w14:paraId="3894FB2A" w14:textId="77777777" w:rsidTr="000925C1">
        <w:trPr>
          <w:trHeight w:val="284"/>
        </w:trPr>
        <w:tc>
          <w:tcPr>
            <w:tcW w:w="1000" w:type="pct"/>
          </w:tcPr>
          <w:p w14:paraId="3894FB28" w14:textId="77777777" w:rsidR="001665D6" w:rsidRPr="001665D6" w:rsidRDefault="001665D6" w:rsidP="000925C1">
            <w:pPr>
              <w:pStyle w:val="Tabletext"/>
              <w:spacing w:before="0"/>
            </w:pPr>
            <w:r w:rsidRPr="001665D6">
              <w:t>Author</w:t>
            </w:r>
            <w:r w:rsidR="00CB0AFB">
              <w:t>s</w:t>
            </w:r>
            <w:r w:rsidRPr="001665D6">
              <w:t>:</w:t>
            </w:r>
          </w:p>
        </w:tc>
        <w:tc>
          <w:tcPr>
            <w:tcW w:w="4000" w:type="pct"/>
          </w:tcPr>
          <w:p w14:paraId="3894FB29" w14:textId="10AE8A73" w:rsidR="001665D6" w:rsidRPr="001665D6" w:rsidRDefault="00DE03D4" w:rsidP="00CB0AFB">
            <w:pPr>
              <w:pStyle w:val="Tabletext"/>
              <w:spacing w:before="0"/>
            </w:pPr>
            <w:bookmarkStart w:id="1" w:name="_GoBack"/>
            <w:r w:rsidRPr="00995F12">
              <w:t xml:space="preserve">Angus Webb, </w:t>
            </w:r>
            <w:r>
              <w:t xml:space="preserve">Danlu Guo, </w:t>
            </w:r>
            <w:r w:rsidRPr="00995F12">
              <w:t xml:space="preserve">Elise King, </w:t>
            </w:r>
            <w:r>
              <w:t xml:space="preserve">Simon Treadwell, </w:t>
            </w:r>
            <w:r w:rsidRPr="00995F12">
              <w:t>Ben Baker, Simon Casanelia, Michael Grace, Wayne Koster, Daniel Lovell, Kay Morris, Vin Pettigrove, Kallie Townsend, Geoff Vietz</w:t>
            </w:r>
            <w:bookmarkEnd w:id="1"/>
          </w:p>
        </w:tc>
      </w:tr>
      <w:tr w:rsidR="001665D6" w:rsidRPr="001665D6" w14:paraId="3894FB2D" w14:textId="77777777" w:rsidTr="000925C1">
        <w:trPr>
          <w:trHeight w:val="284"/>
        </w:trPr>
        <w:tc>
          <w:tcPr>
            <w:tcW w:w="1000" w:type="pct"/>
          </w:tcPr>
          <w:p w14:paraId="3894FB2B" w14:textId="77777777" w:rsidR="001665D6" w:rsidRPr="001665D6" w:rsidRDefault="001665D6" w:rsidP="000925C1">
            <w:pPr>
              <w:pStyle w:val="Tabletext"/>
              <w:spacing w:before="0"/>
            </w:pPr>
            <w:r w:rsidRPr="001665D6">
              <w:t>File name:</w:t>
            </w:r>
          </w:p>
        </w:tc>
        <w:tc>
          <w:tcPr>
            <w:tcW w:w="4000" w:type="pct"/>
          </w:tcPr>
          <w:p w14:paraId="3894FB2C" w14:textId="710AF17F" w:rsidR="001665D6" w:rsidRPr="001665D6" w:rsidRDefault="00DE03D4" w:rsidP="00206A35">
            <w:pPr>
              <w:pStyle w:val="Tabletext"/>
              <w:spacing w:before="0"/>
            </w:pPr>
            <w:r>
              <w:t>2017-18 Go</w:t>
            </w:r>
            <w:r w:rsidR="002F0518">
              <w:t>ulburn LTIM Summary Report FINAL</w:t>
            </w:r>
          </w:p>
        </w:tc>
      </w:tr>
      <w:tr w:rsidR="000C654E" w:rsidRPr="001665D6" w14:paraId="3894FB35" w14:textId="77777777" w:rsidTr="000925C1">
        <w:trPr>
          <w:trHeight w:val="2278"/>
        </w:trPr>
        <w:tc>
          <w:tcPr>
            <w:tcW w:w="5000" w:type="pct"/>
            <w:gridSpan w:val="2"/>
          </w:tcPr>
          <w:p w14:paraId="3894FB2E" w14:textId="77777777" w:rsidR="00D01787" w:rsidRDefault="00D01787" w:rsidP="00963976">
            <w:pPr>
              <w:pStyle w:val="Tabletext"/>
              <w:spacing w:before="0" w:after="0"/>
            </w:pPr>
          </w:p>
          <w:p w14:paraId="3894FB2F" w14:textId="77777777" w:rsidR="000C654E" w:rsidRDefault="000C654E" w:rsidP="00963976">
            <w:pPr>
              <w:pStyle w:val="Tabletext"/>
              <w:spacing w:before="0" w:after="0"/>
            </w:pPr>
            <w:r>
              <w:t>University of Melbourne Commercial Ltd</w:t>
            </w:r>
            <w:r w:rsidRPr="001665D6">
              <w:t xml:space="preserve"> </w:t>
            </w:r>
          </w:p>
          <w:p w14:paraId="3894FB30" w14:textId="77777777" w:rsidR="000C654E" w:rsidRDefault="000C654E" w:rsidP="00963976">
            <w:pPr>
              <w:pStyle w:val="Tabletext"/>
              <w:spacing w:before="0" w:after="0"/>
            </w:pPr>
            <w:r>
              <w:t>442 Auburn Road</w:t>
            </w:r>
          </w:p>
          <w:p w14:paraId="3894FB31" w14:textId="77777777" w:rsidR="000C654E" w:rsidRDefault="000C654E" w:rsidP="00963976">
            <w:pPr>
              <w:pStyle w:val="Tabletext"/>
              <w:spacing w:before="0" w:after="0"/>
            </w:pPr>
            <w:r>
              <w:t>Hawthorn VIC, 3122</w:t>
            </w:r>
          </w:p>
          <w:p w14:paraId="3894FB32" w14:textId="77777777" w:rsidR="000C654E" w:rsidRDefault="000C654E" w:rsidP="00963976">
            <w:pPr>
              <w:pStyle w:val="Tabletext"/>
              <w:spacing w:before="0" w:after="0"/>
            </w:pPr>
            <w:r>
              <w:t>T + 61 3 8344 9347</w:t>
            </w:r>
          </w:p>
          <w:p w14:paraId="3894FB33" w14:textId="77777777" w:rsidR="000C654E" w:rsidRDefault="000C654E" w:rsidP="00963976">
            <w:pPr>
              <w:pStyle w:val="Tabletext"/>
              <w:spacing w:before="0" w:after="0"/>
            </w:pPr>
            <w:r>
              <w:t>ABN 53081 182 685</w:t>
            </w:r>
          </w:p>
          <w:p w14:paraId="3894FB34" w14:textId="77777777" w:rsidR="000C654E" w:rsidRDefault="000C654E" w:rsidP="00B32B09">
            <w:pPr>
              <w:pStyle w:val="Tabletext"/>
              <w:spacing w:before="0" w:after="0"/>
              <w:rPr>
                <w:rFonts w:eastAsiaTheme="majorEastAsia" w:cstheme="majorBidi"/>
                <w:b/>
                <w:bCs/>
                <w:color w:val="00338D"/>
                <w:szCs w:val="26"/>
              </w:rPr>
            </w:pPr>
          </w:p>
        </w:tc>
      </w:tr>
    </w:tbl>
    <w:p w14:paraId="3894FB36" w14:textId="77777777" w:rsidR="001665D6" w:rsidRPr="001665D6" w:rsidRDefault="001665D6" w:rsidP="000925C1">
      <w:pPr>
        <w:pStyle w:val="Tablecaption"/>
      </w:pPr>
      <w:r w:rsidRPr="001665D6">
        <w:t>Document history and status</w:t>
      </w:r>
    </w:p>
    <w:tbl>
      <w:tblPr>
        <w:tblStyle w:val="TableGrid"/>
        <w:tblW w:w="492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081"/>
        <w:gridCol w:w="1081"/>
        <w:gridCol w:w="4079"/>
        <w:gridCol w:w="1255"/>
        <w:gridCol w:w="1124"/>
        <w:gridCol w:w="1139"/>
      </w:tblGrid>
      <w:tr w:rsidR="007C0256" w:rsidRPr="001665D6" w14:paraId="3894FB3D" w14:textId="77777777" w:rsidTr="00DE03D4">
        <w:trPr>
          <w:cantSplit/>
          <w:tblHeader/>
        </w:trPr>
        <w:tc>
          <w:tcPr>
            <w:tcW w:w="1090" w:type="dxa"/>
            <w:tcBorders>
              <w:right w:val="single" w:sz="4" w:space="0" w:color="FFFFFF" w:themeColor="background1"/>
            </w:tcBorders>
            <w:shd w:val="clear" w:color="auto" w:fill="00338D"/>
          </w:tcPr>
          <w:p w14:paraId="3894FB37" w14:textId="77777777" w:rsidR="001665D6" w:rsidRPr="001665D6" w:rsidRDefault="001665D6" w:rsidP="000925C1">
            <w:pPr>
              <w:pStyle w:val="Tablesmallheading"/>
            </w:pPr>
            <w:r w:rsidRPr="001665D6">
              <w:t>Revision</w:t>
            </w:r>
          </w:p>
        </w:tc>
        <w:tc>
          <w:tcPr>
            <w:tcW w:w="1092" w:type="dxa"/>
            <w:tcBorders>
              <w:left w:val="single" w:sz="4" w:space="0" w:color="FFFFFF" w:themeColor="background1"/>
              <w:right w:val="single" w:sz="4" w:space="0" w:color="FFFFFF" w:themeColor="background1"/>
            </w:tcBorders>
            <w:shd w:val="clear" w:color="auto" w:fill="00338D"/>
          </w:tcPr>
          <w:p w14:paraId="3894FB38" w14:textId="77777777" w:rsidR="001665D6" w:rsidRPr="001665D6" w:rsidRDefault="001665D6" w:rsidP="000925C1">
            <w:pPr>
              <w:pStyle w:val="Tablesmallheading"/>
            </w:pPr>
            <w:r w:rsidRPr="001665D6">
              <w:t>Date</w:t>
            </w:r>
          </w:p>
        </w:tc>
        <w:tc>
          <w:tcPr>
            <w:tcW w:w="4197" w:type="dxa"/>
            <w:tcBorders>
              <w:left w:val="single" w:sz="4" w:space="0" w:color="FFFFFF" w:themeColor="background1"/>
              <w:right w:val="single" w:sz="4" w:space="0" w:color="FFFFFF" w:themeColor="background1"/>
            </w:tcBorders>
            <w:shd w:val="clear" w:color="auto" w:fill="00338D"/>
          </w:tcPr>
          <w:p w14:paraId="3894FB39" w14:textId="77777777" w:rsidR="001665D6" w:rsidRPr="001665D6" w:rsidRDefault="001665D6" w:rsidP="000925C1">
            <w:pPr>
              <w:pStyle w:val="Tablesmallheading"/>
            </w:pPr>
            <w:r w:rsidRPr="001665D6">
              <w:t>Description</w:t>
            </w:r>
          </w:p>
        </w:tc>
        <w:tc>
          <w:tcPr>
            <w:tcW w:w="1276" w:type="dxa"/>
            <w:tcBorders>
              <w:left w:val="single" w:sz="4" w:space="0" w:color="FFFFFF" w:themeColor="background1"/>
              <w:right w:val="single" w:sz="4" w:space="0" w:color="FFFFFF" w:themeColor="background1"/>
            </w:tcBorders>
            <w:shd w:val="clear" w:color="auto" w:fill="00338D"/>
          </w:tcPr>
          <w:p w14:paraId="3894FB3A" w14:textId="77777777" w:rsidR="001665D6" w:rsidRPr="001665D6" w:rsidRDefault="001665D6" w:rsidP="000925C1">
            <w:pPr>
              <w:pStyle w:val="Tablesmallheading"/>
            </w:pPr>
            <w:r w:rsidRPr="001665D6">
              <w:t>By</w:t>
            </w:r>
          </w:p>
        </w:tc>
        <w:tc>
          <w:tcPr>
            <w:tcW w:w="1134" w:type="dxa"/>
            <w:tcBorders>
              <w:left w:val="single" w:sz="4" w:space="0" w:color="FFFFFF" w:themeColor="background1"/>
              <w:right w:val="single" w:sz="4" w:space="0" w:color="FFFFFF" w:themeColor="background1"/>
            </w:tcBorders>
            <w:shd w:val="clear" w:color="auto" w:fill="00338D"/>
          </w:tcPr>
          <w:p w14:paraId="3894FB3B" w14:textId="77777777" w:rsidR="001665D6" w:rsidRPr="001665D6" w:rsidRDefault="001665D6" w:rsidP="000925C1">
            <w:pPr>
              <w:pStyle w:val="Tablesmallheading"/>
            </w:pPr>
            <w:r w:rsidRPr="001665D6">
              <w:t>Review</w:t>
            </w:r>
          </w:p>
        </w:tc>
        <w:tc>
          <w:tcPr>
            <w:tcW w:w="1148" w:type="dxa"/>
            <w:tcBorders>
              <w:left w:val="single" w:sz="4" w:space="0" w:color="FFFFFF" w:themeColor="background1"/>
            </w:tcBorders>
            <w:shd w:val="clear" w:color="auto" w:fill="00338D"/>
          </w:tcPr>
          <w:p w14:paraId="3894FB3C" w14:textId="77777777" w:rsidR="001665D6" w:rsidRPr="001665D6" w:rsidRDefault="001665D6" w:rsidP="000925C1">
            <w:pPr>
              <w:pStyle w:val="Tablesmallheading"/>
            </w:pPr>
            <w:r w:rsidRPr="001665D6">
              <w:t>Approved</w:t>
            </w:r>
          </w:p>
        </w:tc>
      </w:tr>
      <w:tr w:rsidR="007C0256" w:rsidRPr="001665D6" w14:paraId="3894FB44" w14:textId="77777777" w:rsidTr="00DE03D4">
        <w:trPr>
          <w:cantSplit/>
        </w:trPr>
        <w:tc>
          <w:tcPr>
            <w:tcW w:w="1090" w:type="dxa"/>
          </w:tcPr>
          <w:p w14:paraId="3894FB3E" w14:textId="20989CDB" w:rsidR="001665D6" w:rsidRPr="001665D6" w:rsidRDefault="00DE03D4" w:rsidP="000925C1">
            <w:pPr>
              <w:pStyle w:val="Tablesmalltext"/>
            </w:pPr>
            <w:r>
              <w:t>First Draft</w:t>
            </w:r>
          </w:p>
        </w:tc>
        <w:tc>
          <w:tcPr>
            <w:tcW w:w="1092" w:type="dxa"/>
          </w:tcPr>
          <w:p w14:paraId="3894FB3F" w14:textId="78759FAF" w:rsidR="001665D6" w:rsidRPr="001665D6" w:rsidRDefault="00DE03D4" w:rsidP="000925C1">
            <w:pPr>
              <w:pStyle w:val="Tablesmalltext"/>
            </w:pPr>
            <w:r>
              <w:t>17/10/18</w:t>
            </w:r>
          </w:p>
        </w:tc>
        <w:tc>
          <w:tcPr>
            <w:tcW w:w="4197" w:type="dxa"/>
          </w:tcPr>
          <w:p w14:paraId="3894FB40" w14:textId="537C06BE" w:rsidR="001665D6" w:rsidRPr="001665D6" w:rsidRDefault="00DE03D4" w:rsidP="000925C1">
            <w:pPr>
              <w:pStyle w:val="Tablesmalltext"/>
            </w:pPr>
            <w:r>
              <w:t>Draft submitted to CEWO</w:t>
            </w:r>
          </w:p>
        </w:tc>
        <w:tc>
          <w:tcPr>
            <w:tcW w:w="1276" w:type="dxa"/>
          </w:tcPr>
          <w:p w14:paraId="3894FB41" w14:textId="581B7EC3" w:rsidR="001665D6" w:rsidRPr="001665D6" w:rsidRDefault="00DE03D4" w:rsidP="000925C1">
            <w:pPr>
              <w:pStyle w:val="Tablesmalltext"/>
            </w:pPr>
            <w:r>
              <w:t>Authors</w:t>
            </w:r>
          </w:p>
        </w:tc>
        <w:tc>
          <w:tcPr>
            <w:tcW w:w="1134" w:type="dxa"/>
          </w:tcPr>
          <w:p w14:paraId="3894FB42" w14:textId="2829DFCB" w:rsidR="001665D6" w:rsidRPr="001665D6" w:rsidRDefault="00DE03D4" w:rsidP="000925C1">
            <w:pPr>
              <w:pStyle w:val="Tablesmalltext"/>
            </w:pPr>
            <w:r>
              <w:t xml:space="preserve"> Co-authors</w:t>
            </w:r>
          </w:p>
        </w:tc>
        <w:tc>
          <w:tcPr>
            <w:tcW w:w="1148" w:type="dxa"/>
          </w:tcPr>
          <w:p w14:paraId="3894FB43" w14:textId="697B3C38" w:rsidR="001665D6" w:rsidRPr="001665D6" w:rsidRDefault="00DE03D4" w:rsidP="000925C1">
            <w:pPr>
              <w:pStyle w:val="Tablesmalltext"/>
            </w:pPr>
            <w:r>
              <w:t>Angus Webb</w:t>
            </w:r>
          </w:p>
        </w:tc>
      </w:tr>
      <w:tr w:rsidR="007C0256" w:rsidRPr="001665D6" w14:paraId="3894FB4B" w14:textId="77777777" w:rsidTr="00DE03D4">
        <w:trPr>
          <w:cantSplit/>
        </w:trPr>
        <w:tc>
          <w:tcPr>
            <w:tcW w:w="1090" w:type="dxa"/>
          </w:tcPr>
          <w:p w14:paraId="3894FB45" w14:textId="4E421116" w:rsidR="001665D6" w:rsidRPr="001665D6" w:rsidRDefault="00BB3086" w:rsidP="000925C1">
            <w:pPr>
              <w:pStyle w:val="Tablesmalltext"/>
            </w:pPr>
            <w:r>
              <w:t>Second Draft</w:t>
            </w:r>
          </w:p>
        </w:tc>
        <w:tc>
          <w:tcPr>
            <w:tcW w:w="1092" w:type="dxa"/>
          </w:tcPr>
          <w:p w14:paraId="3894FB46" w14:textId="3339DC33" w:rsidR="001665D6" w:rsidRPr="001665D6" w:rsidRDefault="007C0256" w:rsidP="000925C1">
            <w:pPr>
              <w:pStyle w:val="Tablesmalltext"/>
            </w:pPr>
            <w:r>
              <w:t>16/01/19</w:t>
            </w:r>
          </w:p>
        </w:tc>
        <w:tc>
          <w:tcPr>
            <w:tcW w:w="4197" w:type="dxa"/>
          </w:tcPr>
          <w:p w14:paraId="3894FB47" w14:textId="1FB51F58" w:rsidR="001665D6" w:rsidRPr="001665D6" w:rsidRDefault="00BB3086" w:rsidP="000925C1">
            <w:pPr>
              <w:pStyle w:val="Tablesmalltext"/>
            </w:pPr>
            <w:r>
              <w:t>Revised following comments from CEWO and independent language edit</w:t>
            </w:r>
          </w:p>
        </w:tc>
        <w:tc>
          <w:tcPr>
            <w:tcW w:w="1276" w:type="dxa"/>
          </w:tcPr>
          <w:p w14:paraId="3894FB48" w14:textId="12C3D019" w:rsidR="001665D6" w:rsidRPr="001665D6" w:rsidRDefault="00BB3086" w:rsidP="000925C1">
            <w:pPr>
              <w:pStyle w:val="Tablesmalltext"/>
            </w:pPr>
            <w:r>
              <w:t>Angus Webb</w:t>
            </w:r>
          </w:p>
        </w:tc>
        <w:tc>
          <w:tcPr>
            <w:tcW w:w="1134" w:type="dxa"/>
          </w:tcPr>
          <w:p w14:paraId="3894FB49" w14:textId="2B7565CE" w:rsidR="001665D6" w:rsidRPr="001665D6" w:rsidRDefault="00BB3086" w:rsidP="000925C1">
            <w:pPr>
              <w:pStyle w:val="Tablesmalltext"/>
            </w:pPr>
            <w:r>
              <w:t>Simon Treadwell</w:t>
            </w:r>
          </w:p>
        </w:tc>
        <w:tc>
          <w:tcPr>
            <w:tcW w:w="1148" w:type="dxa"/>
          </w:tcPr>
          <w:p w14:paraId="3894FB4A" w14:textId="482DE7FE" w:rsidR="001665D6" w:rsidRPr="001665D6" w:rsidRDefault="00BB3086" w:rsidP="000925C1">
            <w:pPr>
              <w:pStyle w:val="Tablesmalltext"/>
            </w:pPr>
            <w:r>
              <w:t>Simon Treadwell</w:t>
            </w:r>
          </w:p>
        </w:tc>
      </w:tr>
      <w:tr w:rsidR="007C0256" w:rsidRPr="001665D6" w14:paraId="3894FB52" w14:textId="77777777" w:rsidTr="00DE03D4">
        <w:trPr>
          <w:cantSplit/>
        </w:trPr>
        <w:tc>
          <w:tcPr>
            <w:tcW w:w="1090" w:type="dxa"/>
          </w:tcPr>
          <w:p w14:paraId="3894FB4C" w14:textId="5869DB11" w:rsidR="001665D6" w:rsidRPr="001665D6" w:rsidRDefault="000D7891" w:rsidP="000925C1">
            <w:pPr>
              <w:pStyle w:val="Tablesmalltext"/>
            </w:pPr>
            <w:r>
              <w:t>Final Report</w:t>
            </w:r>
          </w:p>
        </w:tc>
        <w:tc>
          <w:tcPr>
            <w:tcW w:w="1092" w:type="dxa"/>
          </w:tcPr>
          <w:p w14:paraId="3894FB4D" w14:textId="0FF3955B" w:rsidR="001665D6" w:rsidRPr="001665D6" w:rsidRDefault="000D7891" w:rsidP="000925C1">
            <w:pPr>
              <w:pStyle w:val="Tablesmalltext"/>
            </w:pPr>
            <w:r>
              <w:t>26/3/19</w:t>
            </w:r>
          </w:p>
        </w:tc>
        <w:tc>
          <w:tcPr>
            <w:tcW w:w="4197" w:type="dxa"/>
          </w:tcPr>
          <w:p w14:paraId="3894FB4E" w14:textId="1CDCE715" w:rsidR="001665D6" w:rsidRPr="001665D6" w:rsidRDefault="000D7891" w:rsidP="000925C1">
            <w:pPr>
              <w:pStyle w:val="Tablesmalltext"/>
            </w:pPr>
            <w:r>
              <w:t>Final report approved for publication by CEWO</w:t>
            </w:r>
          </w:p>
        </w:tc>
        <w:tc>
          <w:tcPr>
            <w:tcW w:w="1276" w:type="dxa"/>
          </w:tcPr>
          <w:p w14:paraId="3894FB4F" w14:textId="2CB0AAF1" w:rsidR="001665D6" w:rsidRPr="001665D6" w:rsidRDefault="000D7891" w:rsidP="000925C1">
            <w:pPr>
              <w:pStyle w:val="Tablesmalltext"/>
            </w:pPr>
            <w:r>
              <w:t>Angus Webb</w:t>
            </w:r>
          </w:p>
        </w:tc>
        <w:tc>
          <w:tcPr>
            <w:tcW w:w="1134" w:type="dxa"/>
          </w:tcPr>
          <w:p w14:paraId="3894FB50" w14:textId="2A7F959E" w:rsidR="001665D6" w:rsidRPr="001665D6" w:rsidRDefault="000D7891" w:rsidP="000925C1">
            <w:pPr>
              <w:pStyle w:val="Tablesmalltext"/>
            </w:pPr>
            <w:r>
              <w:t>Sean Kelly</w:t>
            </w:r>
          </w:p>
        </w:tc>
        <w:tc>
          <w:tcPr>
            <w:tcW w:w="1148" w:type="dxa"/>
          </w:tcPr>
          <w:p w14:paraId="3894FB51" w14:textId="7C75AF8D" w:rsidR="001665D6" w:rsidRPr="001665D6" w:rsidRDefault="000D7891" w:rsidP="000925C1">
            <w:pPr>
              <w:pStyle w:val="Tablesmalltext"/>
            </w:pPr>
            <w:r>
              <w:t>CEWH</w:t>
            </w:r>
          </w:p>
        </w:tc>
      </w:tr>
      <w:tr w:rsidR="007C0256" w:rsidRPr="001665D6" w14:paraId="3894FB59" w14:textId="77777777" w:rsidTr="00DE03D4">
        <w:trPr>
          <w:cantSplit/>
        </w:trPr>
        <w:tc>
          <w:tcPr>
            <w:tcW w:w="1090" w:type="dxa"/>
          </w:tcPr>
          <w:p w14:paraId="3894FB53" w14:textId="77777777" w:rsidR="001665D6" w:rsidRPr="001665D6" w:rsidRDefault="001665D6" w:rsidP="000925C1">
            <w:pPr>
              <w:pStyle w:val="Tablesmalltext"/>
            </w:pPr>
          </w:p>
        </w:tc>
        <w:tc>
          <w:tcPr>
            <w:tcW w:w="1092" w:type="dxa"/>
          </w:tcPr>
          <w:p w14:paraId="3894FB54" w14:textId="77777777" w:rsidR="001665D6" w:rsidRPr="001665D6" w:rsidRDefault="001665D6" w:rsidP="000925C1">
            <w:pPr>
              <w:pStyle w:val="Tablesmalltext"/>
            </w:pPr>
          </w:p>
        </w:tc>
        <w:tc>
          <w:tcPr>
            <w:tcW w:w="4197" w:type="dxa"/>
          </w:tcPr>
          <w:p w14:paraId="3894FB55" w14:textId="77777777" w:rsidR="001665D6" w:rsidRPr="001665D6" w:rsidRDefault="001665D6" w:rsidP="00206A35">
            <w:pPr>
              <w:pStyle w:val="Tablesmalltext"/>
            </w:pPr>
          </w:p>
        </w:tc>
        <w:tc>
          <w:tcPr>
            <w:tcW w:w="1276" w:type="dxa"/>
          </w:tcPr>
          <w:p w14:paraId="3894FB56" w14:textId="77777777" w:rsidR="001665D6" w:rsidRPr="001665D6" w:rsidRDefault="001665D6" w:rsidP="000925C1">
            <w:pPr>
              <w:pStyle w:val="Tablesmalltext"/>
            </w:pPr>
          </w:p>
        </w:tc>
        <w:tc>
          <w:tcPr>
            <w:tcW w:w="1134" w:type="dxa"/>
          </w:tcPr>
          <w:p w14:paraId="3894FB57" w14:textId="77777777" w:rsidR="001665D6" w:rsidRPr="001665D6" w:rsidRDefault="001665D6" w:rsidP="000925C1">
            <w:pPr>
              <w:pStyle w:val="Tablesmalltext"/>
            </w:pPr>
          </w:p>
        </w:tc>
        <w:tc>
          <w:tcPr>
            <w:tcW w:w="1148" w:type="dxa"/>
          </w:tcPr>
          <w:p w14:paraId="3894FB58" w14:textId="77777777" w:rsidR="001665D6" w:rsidRPr="001665D6" w:rsidRDefault="001665D6" w:rsidP="000925C1">
            <w:pPr>
              <w:pStyle w:val="Tablesmalltext"/>
            </w:pPr>
          </w:p>
        </w:tc>
      </w:tr>
      <w:tr w:rsidR="007C0256" w:rsidRPr="001665D6" w14:paraId="3894FB60" w14:textId="77777777" w:rsidTr="00DE03D4">
        <w:trPr>
          <w:cantSplit/>
        </w:trPr>
        <w:tc>
          <w:tcPr>
            <w:tcW w:w="1090" w:type="dxa"/>
          </w:tcPr>
          <w:p w14:paraId="3894FB5A" w14:textId="77777777" w:rsidR="00D01787" w:rsidRPr="001665D6" w:rsidRDefault="00D01787" w:rsidP="000925C1">
            <w:pPr>
              <w:pStyle w:val="Tablesmalltext"/>
            </w:pPr>
          </w:p>
        </w:tc>
        <w:tc>
          <w:tcPr>
            <w:tcW w:w="1092" w:type="dxa"/>
          </w:tcPr>
          <w:p w14:paraId="3894FB5B" w14:textId="77777777" w:rsidR="00D01787" w:rsidRPr="001665D6" w:rsidRDefault="00D01787" w:rsidP="000925C1">
            <w:pPr>
              <w:pStyle w:val="Tablesmalltext"/>
            </w:pPr>
          </w:p>
        </w:tc>
        <w:tc>
          <w:tcPr>
            <w:tcW w:w="4197" w:type="dxa"/>
          </w:tcPr>
          <w:p w14:paraId="3894FB5C" w14:textId="77777777" w:rsidR="00D01787" w:rsidRPr="001665D6" w:rsidRDefault="00D01787" w:rsidP="000925C1">
            <w:pPr>
              <w:pStyle w:val="Tablesmalltext"/>
            </w:pPr>
          </w:p>
        </w:tc>
        <w:tc>
          <w:tcPr>
            <w:tcW w:w="1276" w:type="dxa"/>
          </w:tcPr>
          <w:p w14:paraId="3894FB5D" w14:textId="77777777" w:rsidR="00D01787" w:rsidRPr="001665D6" w:rsidRDefault="00D01787" w:rsidP="000925C1">
            <w:pPr>
              <w:pStyle w:val="Tablesmalltext"/>
            </w:pPr>
          </w:p>
        </w:tc>
        <w:tc>
          <w:tcPr>
            <w:tcW w:w="1134" w:type="dxa"/>
          </w:tcPr>
          <w:p w14:paraId="3894FB5E" w14:textId="77777777" w:rsidR="00D01787" w:rsidRPr="001665D6" w:rsidRDefault="00D01787" w:rsidP="000925C1">
            <w:pPr>
              <w:pStyle w:val="Tablesmalltext"/>
            </w:pPr>
          </w:p>
        </w:tc>
        <w:tc>
          <w:tcPr>
            <w:tcW w:w="1148" w:type="dxa"/>
          </w:tcPr>
          <w:p w14:paraId="3894FB5F" w14:textId="77777777" w:rsidR="00D01787" w:rsidRPr="001665D6" w:rsidRDefault="00D01787" w:rsidP="000925C1">
            <w:pPr>
              <w:pStyle w:val="Tablesmalltext"/>
            </w:pPr>
          </w:p>
        </w:tc>
      </w:tr>
    </w:tbl>
    <w:p w14:paraId="440F0A46" w14:textId="7BB27BEF" w:rsidR="00CF0CC1" w:rsidRDefault="00CF0CC1" w:rsidP="00CF0CC1">
      <w:pPr>
        <w:pStyle w:val="CoverDate2"/>
        <w:jc w:val="left"/>
        <w:rPr>
          <w:sz w:val="20"/>
        </w:rPr>
      </w:pPr>
    </w:p>
    <w:p w14:paraId="23EFAB00" w14:textId="587ACFC9" w:rsidR="004D421C" w:rsidRDefault="004D421C" w:rsidP="004D421C">
      <w:pPr>
        <w:pStyle w:val="BodyText1"/>
        <w:spacing w:line="276" w:lineRule="auto"/>
        <w:jc w:val="left"/>
        <w:rPr>
          <w:sz w:val="18"/>
          <w:szCs w:val="18"/>
        </w:rPr>
      </w:pPr>
      <w:r w:rsidRPr="00B32B09">
        <w:rPr>
          <w:b/>
          <w:sz w:val="18"/>
          <w:szCs w:val="18"/>
        </w:rPr>
        <w:t>Acknowledgment:</w:t>
      </w:r>
      <w:r>
        <w:rPr>
          <w:sz w:val="18"/>
          <w:szCs w:val="18"/>
        </w:rPr>
        <w:t xml:space="preserve"> The Commonwealth Environmental Water Office acknowledges the efforts of all consortium partners in delivering the Goulburn Long-Term Intervention Monitoring </w:t>
      </w:r>
      <w:r w:rsidR="000E2542">
        <w:rPr>
          <w:sz w:val="18"/>
          <w:szCs w:val="18"/>
        </w:rPr>
        <w:t>P</w:t>
      </w:r>
      <w:r>
        <w:rPr>
          <w:sz w:val="18"/>
          <w:szCs w:val="18"/>
        </w:rPr>
        <w:t xml:space="preserve">roject and preparing this report. </w:t>
      </w:r>
    </w:p>
    <w:p w14:paraId="3C7FEFC6" w14:textId="77777777" w:rsidR="004D421C" w:rsidRDefault="004D421C" w:rsidP="004D421C">
      <w:pPr>
        <w:pStyle w:val="BodyText1"/>
        <w:spacing w:line="276" w:lineRule="auto"/>
        <w:jc w:val="left"/>
        <w:rPr>
          <w:sz w:val="18"/>
          <w:szCs w:val="18"/>
        </w:rPr>
      </w:pPr>
    </w:p>
    <w:p w14:paraId="131E516E" w14:textId="77777777" w:rsidR="004D421C" w:rsidRDefault="004D421C" w:rsidP="004D421C">
      <w:pPr>
        <w:pStyle w:val="BodyText1"/>
        <w:spacing w:line="276" w:lineRule="auto"/>
        <w:jc w:val="left"/>
        <w:rPr>
          <w:sz w:val="18"/>
          <w:szCs w:val="18"/>
        </w:rPr>
      </w:pPr>
    </w:p>
    <w:p w14:paraId="0D269BEA" w14:textId="194AD62A" w:rsidR="004D421C" w:rsidRDefault="004D421C" w:rsidP="004D421C">
      <w:pPr>
        <w:pStyle w:val="BodyText1"/>
        <w:spacing w:line="276" w:lineRule="auto"/>
        <w:jc w:val="left"/>
        <w:rPr>
          <w:b/>
          <w:bCs/>
          <w:sz w:val="18"/>
          <w:szCs w:val="18"/>
        </w:rPr>
      </w:pPr>
      <w:r w:rsidRPr="00536AC8">
        <w:rPr>
          <w:sz w:val="18"/>
          <w:szCs w:val="18"/>
        </w:rPr>
        <w:t>The authors of this report as well as the Commonwealth Environmental Water Office respectfully acknowledge the traditional owners, their Elders past and present, their Nations of the Murray</w:t>
      </w:r>
      <w:r w:rsidR="004F5F0F">
        <w:rPr>
          <w:sz w:val="18"/>
          <w:szCs w:val="18"/>
        </w:rPr>
        <w:t>–</w:t>
      </w:r>
      <w:r w:rsidRPr="00536AC8">
        <w:rPr>
          <w:sz w:val="18"/>
          <w:szCs w:val="18"/>
        </w:rPr>
        <w:t>Darling Basin, and their cultural, social, environmental, spiritual and economic connection to their lands and waters</w:t>
      </w:r>
      <w:r>
        <w:rPr>
          <w:sz w:val="18"/>
          <w:szCs w:val="18"/>
        </w:rPr>
        <w:t>; in</w:t>
      </w:r>
      <w:r w:rsidRPr="00536AC8">
        <w:rPr>
          <w:sz w:val="18"/>
          <w:szCs w:val="18"/>
        </w:rPr>
        <w:t xml:space="preserve"> particular the </w:t>
      </w:r>
      <w:r>
        <w:rPr>
          <w:sz w:val="18"/>
          <w:szCs w:val="18"/>
        </w:rPr>
        <w:t>Taungurung Clans and Yorta Yorta Nation</w:t>
      </w:r>
      <w:r w:rsidRPr="00536AC8">
        <w:rPr>
          <w:sz w:val="18"/>
          <w:szCs w:val="18"/>
        </w:rPr>
        <w:t xml:space="preserve">, traditional owners of the </w:t>
      </w:r>
      <w:r>
        <w:rPr>
          <w:sz w:val="18"/>
          <w:szCs w:val="18"/>
        </w:rPr>
        <w:t>Goulburn River catchment</w:t>
      </w:r>
      <w:r w:rsidR="004F5F0F">
        <w:rPr>
          <w:sz w:val="18"/>
          <w:szCs w:val="18"/>
        </w:rPr>
        <w:t>.</w:t>
      </w:r>
    </w:p>
    <w:p w14:paraId="67522A7F" w14:textId="55466C58" w:rsidR="00CF0CC1" w:rsidRDefault="00CF0CC1" w:rsidP="00CF0CC1">
      <w:pPr>
        <w:pStyle w:val="CoverDate2"/>
        <w:jc w:val="left"/>
        <w:rPr>
          <w:sz w:val="20"/>
        </w:rPr>
      </w:pPr>
    </w:p>
    <w:p w14:paraId="0A011100" w14:textId="77777777" w:rsidR="00CF0CC1" w:rsidRDefault="00CF0CC1" w:rsidP="00AF12EB">
      <w:pPr>
        <w:pStyle w:val="BodyText1"/>
        <w:jc w:val="left"/>
        <w:rPr>
          <w:b/>
          <w:bCs/>
          <w:sz w:val="18"/>
          <w:szCs w:val="18"/>
        </w:rPr>
      </w:pPr>
    </w:p>
    <w:p w14:paraId="3894FB62" w14:textId="77777777" w:rsidR="00AF12EB" w:rsidRDefault="00AF12EB" w:rsidP="00B32B09">
      <w:pPr>
        <w:pStyle w:val="Para0"/>
        <w:rPr>
          <w:rFonts w:ascii="Century Gothic" w:eastAsiaTheme="minorHAnsi" w:hAnsi="Century Gothic" w:cs="Times New Roman"/>
          <w:lang w:val="en-AU" w:eastAsia="en-AU"/>
        </w:rPr>
      </w:pPr>
      <w:r>
        <w:br w:type="page"/>
      </w:r>
    </w:p>
    <w:p w14:paraId="3894FB63" w14:textId="04DC8082" w:rsidR="00AF12EB" w:rsidRPr="005B153B" w:rsidRDefault="00AF12EB" w:rsidP="00B32B09">
      <w:pPr>
        <w:pStyle w:val="BodyText1"/>
        <w:spacing w:line="276" w:lineRule="auto"/>
        <w:jc w:val="left"/>
        <w:rPr>
          <w:sz w:val="18"/>
          <w:szCs w:val="18"/>
        </w:rPr>
      </w:pPr>
      <w:r w:rsidRPr="005B153B">
        <w:rPr>
          <w:b/>
          <w:bCs/>
          <w:sz w:val="18"/>
          <w:szCs w:val="18"/>
        </w:rPr>
        <w:lastRenderedPageBreak/>
        <w:t>Copyright</w:t>
      </w:r>
      <w:r w:rsidR="00D01787">
        <w:rPr>
          <w:b/>
          <w:bCs/>
          <w:sz w:val="18"/>
          <w:szCs w:val="18"/>
        </w:rPr>
        <w:t xml:space="preserve">: </w:t>
      </w:r>
      <w:r w:rsidRPr="005B153B">
        <w:rPr>
          <w:sz w:val="18"/>
          <w:szCs w:val="18"/>
        </w:rPr>
        <w:t xml:space="preserve">© Copyright Commonwealth of Australia, </w:t>
      </w:r>
      <w:r>
        <w:rPr>
          <w:sz w:val="18"/>
          <w:szCs w:val="18"/>
        </w:rPr>
        <w:t>201</w:t>
      </w:r>
      <w:r w:rsidR="007C0256">
        <w:rPr>
          <w:sz w:val="18"/>
          <w:szCs w:val="18"/>
        </w:rPr>
        <w:t>9</w:t>
      </w:r>
    </w:p>
    <w:p w14:paraId="3894FB64" w14:textId="77777777" w:rsidR="00AF12EB" w:rsidRPr="005B153B" w:rsidRDefault="00AF12EB" w:rsidP="00B32B09">
      <w:pPr>
        <w:pStyle w:val="BodyText1"/>
        <w:spacing w:line="276" w:lineRule="auto"/>
        <w:jc w:val="left"/>
        <w:rPr>
          <w:sz w:val="18"/>
          <w:szCs w:val="18"/>
        </w:rPr>
      </w:pPr>
      <w:r w:rsidRPr="005B153B">
        <w:rPr>
          <w:noProof/>
          <w:sz w:val="18"/>
          <w:szCs w:val="18"/>
        </w:rPr>
        <w:drawing>
          <wp:inline distT="0" distB="0" distL="0" distR="0" wp14:anchorId="3894FBD5" wp14:editId="3894FBD6">
            <wp:extent cx="1809750" cy="628650"/>
            <wp:effectExtent l="19050" t="0" r="0" b="0"/>
            <wp:docPr id="123"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7" r:link="rId18"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3894FB65" w14:textId="77777777" w:rsidR="00AF12EB" w:rsidRPr="005B153B" w:rsidRDefault="00AF12EB" w:rsidP="00B32B09">
      <w:pPr>
        <w:pStyle w:val="BodyText1"/>
        <w:spacing w:line="276" w:lineRule="auto"/>
        <w:rPr>
          <w:sz w:val="18"/>
          <w:szCs w:val="18"/>
        </w:rPr>
      </w:pPr>
      <w:r>
        <w:rPr>
          <w:sz w:val="18"/>
          <w:szCs w:val="18"/>
        </w:rPr>
        <w:t>This document</w:t>
      </w:r>
      <w:r w:rsidRPr="00EC5195">
        <w:rPr>
          <w:sz w:val="18"/>
          <w:szCs w:val="18"/>
        </w:rPr>
        <w:t xml:space="preserve"> </w:t>
      </w:r>
      <w:r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5B153B">
          <w:rPr>
            <w:rStyle w:val="Hyperlink"/>
            <w:sz w:val="18"/>
            <w:szCs w:val="18"/>
          </w:rPr>
          <w:t>http://creativecommons.org/licenses/by/3.0/au/</w:t>
        </w:r>
      </w:hyperlink>
      <w:r w:rsidRPr="005B153B">
        <w:rPr>
          <w:sz w:val="18"/>
          <w:szCs w:val="18"/>
        </w:rPr>
        <w:t xml:space="preserve"> </w:t>
      </w:r>
    </w:p>
    <w:p w14:paraId="3894FB66" w14:textId="77777777" w:rsidR="00AF12EB" w:rsidRDefault="00AF12EB" w:rsidP="00B32B09">
      <w:pPr>
        <w:pStyle w:val="BodyText1"/>
        <w:spacing w:line="276" w:lineRule="auto"/>
        <w:rPr>
          <w:sz w:val="18"/>
          <w:szCs w:val="18"/>
        </w:rPr>
      </w:pPr>
      <w:r w:rsidRPr="00B32B09">
        <w:rPr>
          <w:b/>
          <w:sz w:val="18"/>
          <w:szCs w:val="18"/>
        </w:rPr>
        <w:t>Citation:</w:t>
      </w:r>
      <w:r>
        <w:rPr>
          <w:sz w:val="18"/>
          <w:szCs w:val="18"/>
        </w:rPr>
        <w:t xml:space="preserve"> </w:t>
      </w:r>
      <w:r w:rsidRPr="005B153B">
        <w:rPr>
          <w:sz w:val="18"/>
          <w:szCs w:val="18"/>
        </w:rPr>
        <w:t>This report should be attributed as</w:t>
      </w:r>
      <w:r>
        <w:rPr>
          <w:sz w:val="18"/>
          <w:szCs w:val="18"/>
        </w:rPr>
        <w:t>:</w:t>
      </w:r>
    </w:p>
    <w:p w14:paraId="3894FB67" w14:textId="75E6074F" w:rsidR="00AF12EB" w:rsidRDefault="00AF12EB" w:rsidP="00C97F8D">
      <w:pPr>
        <w:pStyle w:val="BodyText1"/>
        <w:spacing w:after="0" w:line="276" w:lineRule="auto"/>
        <w:ind w:left="851" w:hanging="851"/>
        <w:rPr>
          <w:sz w:val="18"/>
          <w:szCs w:val="18"/>
        </w:rPr>
      </w:pPr>
      <w:r>
        <w:rPr>
          <w:sz w:val="18"/>
          <w:szCs w:val="18"/>
        </w:rPr>
        <w:t>Title:</w:t>
      </w:r>
      <w:r>
        <w:rPr>
          <w:sz w:val="18"/>
          <w:szCs w:val="18"/>
        </w:rPr>
        <w:tab/>
      </w:r>
      <w:r w:rsidR="00C97F8D" w:rsidRPr="00C97F8D">
        <w:rPr>
          <w:sz w:val="18"/>
          <w:szCs w:val="18"/>
        </w:rPr>
        <w:t>Commonwealth Environmental Water Office</w:t>
      </w:r>
      <w:r w:rsidR="00C97F8D">
        <w:rPr>
          <w:sz w:val="18"/>
          <w:szCs w:val="18"/>
        </w:rPr>
        <w:t xml:space="preserve"> </w:t>
      </w:r>
      <w:r w:rsidR="00C97F8D" w:rsidRPr="00C97F8D">
        <w:rPr>
          <w:sz w:val="18"/>
          <w:szCs w:val="18"/>
        </w:rPr>
        <w:t>Long Term Intervention Monitoring Project</w:t>
      </w:r>
      <w:r w:rsidR="00C97F8D">
        <w:rPr>
          <w:sz w:val="18"/>
          <w:szCs w:val="18"/>
        </w:rPr>
        <w:t xml:space="preserve"> </w:t>
      </w:r>
      <w:r w:rsidR="00C97F8D" w:rsidRPr="00C97F8D">
        <w:rPr>
          <w:sz w:val="18"/>
          <w:szCs w:val="18"/>
        </w:rPr>
        <w:t>Goulburn River Selected Area</w:t>
      </w:r>
      <w:r w:rsidR="00C97F8D">
        <w:rPr>
          <w:sz w:val="18"/>
          <w:szCs w:val="18"/>
        </w:rPr>
        <w:t xml:space="preserve">: </w:t>
      </w:r>
      <w:r w:rsidR="00C97F8D" w:rsidRPr="00C97F8D">
        <w:rPr>
          <w:sz w:val="18"/>
          <w:szCs w:val="18"/>
        </w:rPr>
        <w:t>Summary Report 2017</w:t>
      </w:r>
      <w:r w:rsidR="00C00B59">
        <w:rPr>
          <w:sz w:val="18"/>
          <w:szCs w:val="18"/>
        </w:rPr>
        <w:t>–</w:t>
      </w:r>
      <w:r w:rsidR="00C97F8D" w:rsidRPr="00C97F8D">
        <w:rPr>
          <w:sz w:val="18"/>
          <w:szCs w:val="18"/>
        </w:rPr>
        <w:t>18</w:t>
      </w:r>
      <w:r>
        <w:rPr>
          <w:sz w:val="18"/>
          <w:szCs w:val="18"/>
        </w:rPr>
        <w:t xml:space="preserve">. Report </w:t>
      </w:r>
      <w:r w:rsidRPr="00EC5195">
        <w:rPr>
          <w:sz w:val="18"/>
          <w:szCs w:val="18"/>
        </w:rPr>
        <w:t>prepared for the</w:t>
      </w:r>
      <w:r>
        <w:rPr>
          <w:sz w:val="18"/>
          <w:szCs w:val="18"/>
        </w:rPr>
        <w:t xml:space="preserve"> </w:t>
      </w:r>
      <w:r w:rsidRPr="00EC5195">
        <w:rPr>
          <w:sz w:val="18"/>
          <w:szCs w:val="18"/>
        </w:rPr>
        <w:t>Commonwealth Environmental Water Office</w:t>
      </w:r>
    </w:p>
    <w:p w14:paraId="3894FB68" w14:textId="4D03A495" w:rsidR="00D01787" w:rsidRPr="00DE03D4" w:rsidRDefault="00D01787" w:rsidP="00B32B09">
      <w:pPr>
        <w:pStyle w:val="BodyText1"/>
        <w:spacing w:before="0" w:after="0" w:line="276" w:lineRule="auto"/>
        <w:ind w:left="851" w:hanging="851"/>
        <w:rPr>
          <w:sz w:val="18"/>
          <w:szCs w:val="18"/>
        </w:rPr>
      </w:pPr>
      <w:r>
        <w:rPr>
          <w:sz w:val="18"/>
          <w:szCs w:val="18"/>
        </w:rPr>
        <w:t>Date:</w:t>
      </w:r>
      <w:r>
        <w:rPr>
          <w:sz w:val="18"/>
          <w:szCs w:val="18"/>
        </w:rPr>
        <w:tab/>
      </w:r>
      <w:r w:rsidR="000D7891">
        <w:rPr>
          <w:sz w:val="18"/>
          <w:szCs w:val="18"/>
        </w:rPr>
        <w:t>April</w:t>
      </w:r>
      <w:r w:rsidR="007C0256">
        <w:rPr>
          <w:sz w:val="18"/>
          <w:szCs w:val="18"/>
        </w:rPr>
        <w:t xml:space="preserve"> 2019</w:t>
      </w:r>
    </w:p>
    <w:p w14:paraId="3894FB69" w14:textId="77777777" w:rsidR="00AF12EB" w:rsidRPr="00DE03D4" w:rsidRDefault="00AF12EB" w:rsidP="00B32B09">
      <w:pPr>
        <w:pStyle w:val="BodyText1"/>
        <w:spacing w:before="0" w:after="0" w:line="276" w:lineRule="auto"/>
        <w:ind w:left="851" w:hanging="851"/>
        <w:rPr>
          <w:sz w:val="18"/>
          <w:szCs w:val="18"/>
        </w:rPr>
      </w:pPr>
      <w:r w:rsidRPr="00DE03D4">
        <w:rPr>
          <w:sz w:val="18"/>
          <w:szCs w:val="18"/>
        </w:rPr>
        <w:t>Source:</w:t>
      </w:r>
      <w:r w:rsidRPr="00DE03D4">
        <w:rPr>
          <w:sz w:val="18"/>
          <w:szCs w:val="18"/>
        </w:rPr>
        <w:tab/>
        <w:t>Licensed from the Commonwealth Environmental Water Office, under a Creative Commons Attribution 3.0 Australia License</w:t>
      </w:r>
    </w:p>
    <w:p w14:paraId="3894FB6A" w14:textId="731813C2" w:rsidR="00AF12EB" w:rsidRDefault="00AF12EB" w:rsidP="00B32B09">
      <w:pPr>
        <w:pStyle w:val="BodyText1"/>
        <w:spacing w:before="0" w:after="0" w:line="276" w:lineRule="auto"/>
        <w:ind w:left="851" w:hanging="851"/>
        <w:rPr>
          <w:sz w:val="18"/>
          <w:szCs w:val="18"/>
        </w:rPr>
      </w:pPr>
      <w:r w:rsidRPr="00DE03D4">
        <w:rPr>
          <w:sz w:val="18"/>
          <w:szCs w:val="18"/>
        </w:rPr>
        <w:t>Authors:</w:t>
      </w:r>
      <w:r w:rsidRPr="00DE03D4">
        <w:rPr>
          <w:sz w:val="18"/>
          <w:szCs w:val="18"/>
        </w:rPr>
        <w:tab/>
      </w:r>
      <w:r w:rsidR="00DE03D4" w:rsidRPr="00DE03D4">
        <w:rPr>
          <w:sz w:val="18"/>
          <w:szCs w:val="18"/>
        </w:rPr>
        <w:t>Angus Webb, Danlu Guo, Elise King, Simon Treadwell, Ben Baker, Simon Casanelia, Michael Grace, Wayne Koster, Daniel Lovell, Kay Morris, Vin Pettigrove, Kallie Townsend, Geoff Vietz</w:t>
      </w:r>
      <w:r w:rsidRPr="00DE03D4">
        <w:rPr>
          <w:sz w:val="18"/>
          <w:szCs w:val="18"/>
        </w:rPr>
        <w:t xml:space="preserve">, </w:t>
      </w:r>
    </w:p>
    <w:p w14:paraId="3894FB6B" w14:textId="77777777" w:rsidR="00AF12EB" w:rsidRPr="005B153B" w:rsidRDefault="00AF12EB" w:rsidP="00B32B09">
      <w:pPr>
        <w:pStyle w:val="BodyText1"/>
        <w:spacing w:before="0" w:after="0" w:line="276" w:lineRule="auto"/>
        <w:ind w:left="851" w:hanging="851"/>
        <w:rPr>
          <w:sz w:val="18"/>
          <w:szCs w:val="18"/>
        </w:rPr>
      </w:pPr>
      <w:r>
        <w:rPr>
          <w:sz w:val="18"/>
          <w:szCs w:val="18"/>
        </w:rPr>
        <w:t>Publisher:</w:t>
      </w:r>
      <w:r>
        <w:rPr>
          <w:sz w:val="18"/>
          <w:szCs w:val="18"/>
        </w:rPr>
        <w:tab/>
      </w:r>
      <w:r w:rsidRPr="005B153B">
        <w:rPr>
          <w:sz w:val="18"/>
          <w:szCs w:val="18"/>
        </w:rPr>
        <w:t>Commonwealth of Australia</w:t>
      </w:r>
    </w:p>
    <w:p w14:paraId="3894FB6C" w14:textId="0EB6D9C1" w:rsidR="00AF12EB" w:rsidRPr="005B153B" w:rsidRDefault="00AF12EB" w:rsidP="00B32B09">
      <w:pPr>
        <w:pStyle w:val="BodyText1"/>
        <w:spacing w:after="240" w:line="276" w:lineRule="auto"/>
        <w:jc w:val="left"/>
        <w:rPr>
          <w:sz w:val="18"/>
          <w:szCs w:val="18"/>
        </w:rPr>
      </w:pPr>
      <w:r w:rsidRPr="005B153B">
        <w:rPr>
          <w:sz w:val="18"/>
          <w:szCs w:val="18"/>
        </w:rPr>
        <w:t xml:space="preserve">The Commonwealth of Australia has made all reasonable efforts to identify content supplied by third parties using the following format ‘© Copyright, </w:t>
      </w:r>
      <w:r w:rsidRPr="00C474A4">
        <w:rPr>
          <w:sz w:val="18"/>
          <w:szCs w:val="18"/>
        </w:rPr>
        <w:t>[name of third party]</w:t>
      </w:r>
      <w:r w:rsidRPr="005B153B">
        <w:rPr>
          <w:sz w:val="18"/>
          <w:szCs w:val="18"/>
        </w:rPr>
        <w:t>’.</w:t>
      </w:r>
    </w:p>
    <w:p w14:paraId="3894FB6D" w14:textId="77777777" w:rsidR="00AF12EB" w:rsidRPr="005B153B" w:rsidRDefault="00AF12EB" w:rsidP="00B32B09">
      <w:pPr>
        <w:pStyle w:val="BodyText1"/>
        <w:spacing w:line="276" w:lineRule="auto"/>
        <w:jc w:val="left"/>
        <w:rPr>
          <w:sz w:val="18"/>
          <w:szCs w:val="18"/>
        </w:rPr>
      </w:pPr>
      <w:r w:rsidRPr="005B153B">
        <w:rPr>
          <w:b/>
          <w:bCs/>
          <w:sz w:val="18"/>
          <w:szCs w:val="18"/>
        </w:rPr>
        <w:t>Disclaimer</w:t>
      </w:r>
      <w:r>
        <w:rPr>
          <w:b/>
          <w:bCs/>
          <w:sz w:val="18"/>
          <w:szCs w:val="18"/>
        </w:rPr>
        <w:t xml:space="preserve">: </w:t>
      </w:r>
      <w:r w:rsidRPr="005B153B">
        <w:rPr>
          <w:sz w:val="18"/>
          <w:szCs w:val="18"/>
        </w:rPr>
        <w:t xml:space="preserve">The views and opinions expressed in this publication are those of the authors and do not necessarily reflect those of the Australian Government or the Minister for the Environment. </w:t>
      </w:r>
    </w:p>
    <w:p w14:paraId="3894FB6E" w14:textId="77777777" w:rsidR="00AF12EB" w:rsidRDefault="00AF12EB" w:rsidP="00B32B09">
      <w:pPr>
        <w:pStyle w:val="BodyText1"/>
        <w:spacing w:after="240" w:line="276" w:lineRule="auto"/>
        <w:jc w:val="left"/>
        <w:rPr>
          <w:sz w:val="18"/>
          <w:szCs w:val="18"/>
        </w:rPr>
      </w:pPr>
      <w:r w:rsidRPr="005B153B">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894FB6F" w14:textId="2C20087D" w:rsidR="00AF12EB" w:rsidRDefault="00AF12EB" w:rsidP="00B32B09">
      <w:pPr>
        <w:pStyle w:val="BodyText1"/>
        <w:spacing w:after="240" w:line="276" w:lineRule="auto"/>
        <w:jc w:val="left"/>
        <w:rPr>
          <w:sz w:val="18"/>
          <w:szCs w:val="18"/>
        </w:rPr>
      </w:pPr>
      <w:r w:rsidRPr="00B32B09">
        <w:rPr>
          <w:b/>
          <w:sz w:val="18"/>
          <w:szCs w:val="18"/>
        </w:rPr>
        <w:t>Funding</w:t>
      </w:r>
      <w:r>
        <w:rPr>
          <w:b/>
          <w:sz w:val="18"/>
          <w:szCs w:val="18"/>
        </w:rPr>
        <w:t xml:space="preserve">: </w:t>
      </w:r>
      <w:r w:rsidRPr="005B153B">
        <w:rPr>
          <w:sz w:val="18"/>
          <w:szCs w:val="18"/>
        </w:rPr>
        <w:t xml:space="preserve">This monitoring project was commissioned and funded by </w:t>
      </w:r>
      <w:r w:rsidR="00CE2C9E">
        <w:rPr>
          <w:sz w:val="18"/>
          <w:szCs w:val="18"/>
        </w:rPr>
        <w:t xml:space="preserve">the </w:t>
      </w:r>
      <w:r w:rsidRPr="005B153B">
        <w:rPr>
          <w:sz w:val="18"/>
          <w:szCs w:val="18"/>
        </w:rPr>
        <w:t>Commonwealth Environmental Water Office</w:t>
      </w:r>
      <w:r>
        <w:rPr>
          <w:sz w:val="18"/>
          <w:szCs w:val="18"/>
        </w:rPr>
        <w:t>, with additional investment from the Victorian Department of Environment, Land, Water and Planning, and the Victorian Environmental Water Holder</w:t>
      </w:r>
      <w:r w:rsidRPr="005B153B">
        <w:rPr>
          <w:sz w:val="18"/>
          <w:szCs w:val="18"/>
        </w:rPr>
        <w:t>.</w:t>
      </w:r>
    </w:p>
    <w:p w14:paraId="4A800E16" w14:textId="7E744805" w:rsidR="004D421C" w:rsidRPr="00D01787" w:rsidRDefault="004D421C" w:rsidP="004D421C">
      <w:pPr>
        <w:pStyle w:val="BodyText1"/>
        <w:spacing w:before="0" w:after="0" w:line="276" w:lineRule="auto"/>
        <w:jc w:val="left"/>
      </w:pPr>
      <w:r w:rsidRPr="004D421C">
        <w:rPr>
          <w:noProof/>
        </w:rPr>
        <mc:AlternateContent>
          <mc:Choice Requires="wpg">
            <w:drawing>
              <wp:inline distT="0" distB="0" distL="0" distR="0" wp14:anchorId="5B0C7EB5" wp14:editId="1812E6AF">
                <wp:extent cx="6300000" cy="2725067"/>
                <wp:effectExtent l="0" t="0" r="5715" b="0"/>
                <wp:docPr id="3"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0000" cy="2725067"/>
                          <a:chOff x="0" y="0"/>
                          <a:chExt cx="6593104" cy="2849608"/>
                        </a:xfrm>
                      </wpg:grpSpPr>
                      <pic:pic xmlns:pic="http://schemas.openxmlformats.org/drawingml/2006/picture">
                        <pic:nvPicPr>
                          <pic:cNvPr id="4" name="Picture 4"/>
                          <pic:cNvPicPr/>
                        </pic:nvPicPr>
                        <pic:blipFill>
                          <a:blip r:embed="rId20"/>
                          <a:srcRect/>
                          <a:stretch>
                            <a:fillRect/>
                          </a:stretch>
                        </pic:blipFill>
                        <pic:spPr bwMode="auto">
                          <a:xfrm>
                            <a:off x="26636" y="770000"/>
                            <a:ext cx="1892300" cy="889000"/>
                          </a:xfrm>
                          <a:prstGeom prst="rect">
                            <a:avLst/>
                          </a:prstGeom>
                          <a:noFill/>
                          <a:ln w="9525">
                            <a:noFill/>
                            <a:miter lim="800000"/>
                            <a:headEnd/>
                            <a:tailEnd/>
                          </a:ln>
                        </pic:spPr>
                      </pic:pic>
                      <pic:pic xmlns:pic="http://schemas.openxmlformats.org/drawingml/2006/picture">
                        <pic:nvPicPr>
                          <pic:cNvPr id="5" name="Picture 5" descr="Commonwealth Environmental Water Office"/>
                          <pic:cNvPicPr/>
                        </pic:nvPicPr>
                        <pic:blipFill>
                          <a:blip r:embed="rId9"/>
                          <a:srcRect/>
                          <a:stretch>
                            <a:fillRect/>
                          </a:stretch>
                        </pic:blipFill>
                        <pic:spPr bwMode="auto">
                          <a:xfrm>
                            <a:off x="0" y="119760"/>
                            <a:ext cx="2699385" cy="605155"/>
                          </a:xfrm>
                          <a:prstGeom prst="rect">
                            <a:avLst/>
                          </a:prstGeom>
                          <a:noFill/>
                          <a:ln w="9525">
                            <a:noFill/>
                            <a:miter lim="800000"/>
                            <a:headEnd/>
                            <a:tailEnd/>
                          </a:ln>
                        </pic:spPr>
                      </pic:pic>
                      <pic:pic xmlns:pic="http://schemas.openxmlformats.org/drawingml/2006/picture">
                        <pic:nvPicPr>
                          <pic:cNvPr id="7" name="Picture 7" descr="http://scholaryselective.medicine.unimelb.edu.au/bundles/metuscholselect/images/uomlogo.jpg"/>
                          <pic:cNvPicPr/>
                        </pic:nvPicPr>
                        <pic:blipFill>
                          <a:blip r:embed="rId21"/>
                          <a:srcRect/>
                          <a:stretch>
                            <a:fillRect/>
                          </a:stretch>
                        </pic:blipFill>
                        <pic:spPr bwMode="auto">
                          <a:xfrm>
                            <a:off x="2771630" y="0"/>
                            <a:ext cx="1259840" cy="1259840"/>
                          </a:xfrm>
                          <a:prstGeom prst="rect">
                            <a:avLst/>
                          </a:prstGeom>
                          <a:noFill/>
                          <a:ln w="9525">
                            <a:noFill/>
                            <a:miter lim="800000"/>
                            <a:headEnd/>
                            <a:tailEnd/>
                          </a:ln>
                        </pic:spPr>
                      </pic:pic>
                      <pic:pic xmlns:pic="http://schemas.openxmlformats.org/drawingml/2006/picture">
                        <pic:nvPicPr>
                          <pic:cNvPr id="8" name="Picture 8"/>
                          <pic:cNvPicPr/>
                        </pic:nvPicPr>
                        <pic:blipFill>
                          <a:blip r:embed="rId22"/>
                          <a:srcRect/>
                          <a:stretch>
                            <a:fillRect/>
                          </a:stretch>
                        </pic:blipFill>
                        <pic:spPr bwMode="auto">
                          <a:xfrm>
                            <a:off x="4080314" y="335660"/>
                            <a:ext cx="2339975" cy="359410"/>
                          </a:xfrm>
                          <a:prstGeom prst="rect">
                            <a:avLst/>
                          </a:prstGeom>
                          <a:noFill/>
                          <a:ln w="9525">
                            <a:noFill/>
                            <a:miter lim="800000"/>
                            <a:headEnd/>
                            <a:tailEnd/>
                          </a:ln>
                        </pic:spPr>
                      </pic:pic>
                      <pic:pic xmlns:pic="http://schemas.openxmlformats.org/drawingml/2006/picture">
                        <pic:nvPicPr>
                          <pic:cNvPr id="9" name="Picture 9" descr="Arthur Rylah Logo"/>
                          <pic:cNvPicPr/>
                        </pic:nvPicPr>
                        <pic:blipFill>
                          <a:blip r:embed="rId23"/>
                          <a:srcRect/>
                          <a:stretch>
                            <a:fillRect/>
                          </a:stretch>
                        </pic:blipFill>
                        <pic:spPr bwMode="auto">
                          <a:xfrm>
                            <a:off x="5003699" y="837310"/>
                            <a:ext cx="1589405" cy="934720"/>
                          </a:xfrm>
                          <a:prstGeom prst="rect">
                            <a:avLst/>
                          </a:prstGeom>
                          <a:noFill/>
                          <a:ln w="9525">
                            <a:noFill/>
                            <a:miter lim="800000"/>
                            <a:headEnd/>
                            <a:tailEnd/>
                          </a:ln>
                        </pic:spPr>
                      </pic:pic>
                      <pic:pic xmlns:pic="http://schemas.openxmlformats.org/drawingml/2006/picture">
                        <pic:nvPicPr>
                          <pic:cNvPr id="10" name="Picture 10" descr="http://www.logoland.com.au/c_logos/capim2.jpg"/>
                          <pic:cNvPicPr/>
                        </pic:nvPicPr>
                        <pic:blipFill rotWithShape="1">
                          <a:blip r:embed="rId24" cstate="print">
                            <a:extLst>
                              <a:ext uri="{28A0092B-C50C-407E-A947-70E740481C1C}">
                                <a14:useLocalDpi xmlns:a14="http://schemas.microsoft.com/office/drawing/2010/main"/>
                              </a:ext>
                            </a:extLst>
                          </a:blip>
                          <a:srcRect/>
                          <a:stretch/>
                        </pic:blipFill>
                        <pic:spPr bwMode="auto">
                          <a:xfrm>
                            <a:off x="2791950" y="1819506"/>
                            <a:ext cx="1219200" cy="288324"/>
                          </a:xfrm>
                          <a:prstGeom prst="rect">
                            <a:avLst/>
                          </a:prstGeom>
                          <a:noFill/>
                          <a:ln w="9525">
                            <a:noFill/>
                            <a:miter lim="800000"/>
                            <a:headEnd/>
                            <a:tailEnd/>
                          </a:ln>
                        </pic:spPr>
                      </pic:pic>
                      <pic:pic xmlns:pic="http://schemas.openxmlformats.org/drawingml/2006/picture">
                        <pic:nvPicPr>
                          <pic:cNvPr id="11" name="Picture 11" descr="GBCMA - Goulburn Broken CMA Logo"/>
                          <pic:cNvPicPr/>
                        </pic:nvPicPr>
                        <pic:blipFill>
                          <a:blip r:embed="rId25"/>
                          <a:srcRect/>
                          <a:stretch>
                            <a:fillRect/>
                          </a:stretch>
                        </pic:blipFill>
                        <pic:spPr bwMode="auto">
                          <a:xfrm>
                            <a:off x="87596" y="1587880"/>
                            <a:ext cx="1637665" cy="1079500"/>
                          </a:xfrm>
                          <a:prstGeom prst="rect">
                            <a:avLst/>
                          </a:prstGeom>
                          <a:noFill/>
                          <a:ln w="9525">
                            <a:noFill/>
                            <a:miter lim="800000"/>
                            <a:headEnd/>
                            <a:tailEnd/>
                          </a:ln>
                        </pic:spPr>
                      </pic:pic>
                      <pic:pic xmlns:pic="http://schemas.openxmlformats.org/drawingml/2006/picture">
                        <pic:nvPicPr>
                          <pic:cNvPr id="12" name="Picture 12" descr="https://www.amcouncil.com.au/upload/membership/img/5203.jpg"/>
                          <pic:cNvPicPr/>
                        </pic:nvPicPr>
                        <pic:blipFill>
                          <a:blip r:embed="rId26"/>
                          <a:srcRect/>
                          <a:stretch>
                            <a:fillRect/>
                          </a:stretch>
                        </pic:blipFill>
                        <pic:spPr bwMode="auto">
                          <a:xfrm>
                            <a:off x="5478625" y="1947222"/>
                            <a:ext cx="937260" cy="719455"/>
                          </a:xfrm>
                          <a:prstGeom prst="rect">
                            <a:avLst/>
                          </a:prstGeom>
                          <a:noFill/>
                          <a:ln w="9525">
                            <a:noFill/>
                            <a:miter lim="800000"/>
                            <a:headEnd/>
                            <a:tailEnd/>
                          </a:ln>
                        </pic:spPr>
                      </pic:pic>
                      <pic:pic xmlns:pic="http://schemas.openxmlformats.org/drawingml/2006/picture">
                        <pic:nvPicPr>
                          <pic:cNvPr id="13" name="Picture 13" descr="http://www.shaunmckenna.com/wp-content/uploads/2015/08/monash-university-logo1.png"/>
                          <pic:cNvPicPr/>
                        </pic:nvPicPr>
                        <pic:blipFill>
                          <a:blip r:embed="rId27"/>
                          <a:srcRect/>
                          <a:stretch>
                            <a:fillRect/>
                          </a:stretch>
                        </pic:blipFill>
                        <pic:spPr bwMode="auto">
                          <a:xfrm>
                            <a:off x="4095837" y="1770108"/>
                            <a:ext cx="1079500" cy="1079500"/>
                          </a:xfrm>
                          <a:prstGeom prst="rect">
                            <a:avLst/>
                          </a:prstGeom>
                          <a:noFill/>
                          <a:ln w="9525">
                            <a:noFill/>
                            <a:miter lim="800000"/>
                            <a:headEnd/>
                            <a:tailEnd/>
                          </a:ln>
                        </pic:spPr>
                      </pic:pic>
                      <pic:pic xmlns:pic="http://schemas.openxmlformats.org/drawingml/2006/picture">
                        <pic:nvPicPr>
                          <pic:cNvPr id="14" name="Picture 14"/>
                          <pic:cNvPicPr/>
                        </pic:nvPicPr>
                        <pic:blipFill>
                          <a:blip r:embed="rId28"/>
                          <a:srcRect/>
                          <a:stretch>
                            <a:fillRect/>
                          </a:stretch>
                        </pic:blipFill>
                        <pic:spPr bwMode="auto">
                          <a:xfrm>
                            <a:off x="2148378" y="1289945"/>
                            <a:ext cx="2506345" cy="359410"/>
                          </a:xfrm>
                          <a:prstGeom prst="rect">
                            <a:avLst/>
                          </a:prstGeom>
                          <a:noFill/>
                          <a:ln w="9525">
                            <a:noFill/>
                            <a:miter lim="800000"/>
                            <a:headEnd/>
                            <a:tailEnd/>
                          </a:ln>
                        </pic:spPr>
                      </pic:pic>
                      <pic:pic xmlns:pic="http://schemas.openxmlformats.org/drawingml/2006/picture">
                        <pic:nvPicPr>
                          <pic:cNvPr id="16" name="Picture 16" descr="Image result for delw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2028549" y="2146174"/>
                            <a:ext cx="1764000" cy="5550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7F419" id="Group 21" o:spid="_x0000_s1026" style="width:496.05pt;height:214.55pt;mso-position-horizontal-relative:char;mso-position-vertical-relative:line" coordsize="65931,28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PD94cGFja2V0IGVuZD0ndyc/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9sAQwACAQECAQECAgICAgICAgMFAwMDAwMGBAQDBQcGBwcHBgcH&#10;CAkLCQgICggHBwoNCgoLDAwMDAcJDg8NDA4LDAwM/9sAQwECAgIDAwMGAwMGDAgHCAwMDAwMDAwM&#10;DAwMDAwMDAwMDAwMDAwMDAwMDAwMDAwMDAwMDAwMDAwMDAwMDAwMDAwM/8AAEQgANw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BjSITmk24AAJNuAAAVAAAAZHJzL21lZGlhL2ltYWdlNC5qcGVn/9j/4AAQSkZJRgAB&#10;AQEA3ADcAAD/2wBDAAIBAQIBAQICAgICAgICAwUDAwMDAwYEBAMFBwYHBwcGBwcICQsJCAgKCAcH&#10;Cg0KCgsMDAwMBwkODw0MDgsMDAz/2wBDAQICAgMDAwYDAwYMCAcIDAwMDAwMDAwMDAwMDAwMDAwM&#10;DAwMDAwMDAwMDAwMDAwMDAwMDAwMDAwMDAwMDAwMDAz/wAARCAB5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6;top:7700;width:18923;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6bLCAAAA2gAAAA8AAABkcnMvZG93bnJldi54bWxEj0GLwjAUhO8L/ofwBC+iqcUVrUYRUVj2&#10;tlXQ46N5ttXmpTSx1n+/WVjwOMzMN8xq05lKtNS40rKCyTgCQZxZXXKu4HQ8jOYgnEfWWFkmBS9y&#10;sFn3PlaYaPvkH2pTn4sAYZeggsL7OpHSZQUZdGNbEwfvahuDPsgml7rBZ4CbSsZRNJMGSw4LBda0&#10;Kyi7pw+jIOJ0P+RzvGin85es4u/P4eVWKzXod9slCE+df4f/219awRT+ro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pOmywgAAANoAAAAPAAAAAAAAAAAAAAAAAJ8C&#10;AABkcnMvZG93bnJldi54bWxQSwUGAAAAAAQABAD3AAAAjgMAAAAA&#10;">
                  <v:imagedata r:id="rId31" o:title=""/>
                </v:shape>
                <v:shape id="Picture 5" o:spid="_x0000_s1028" type="#_x0000_t75" alt="Commonwealth Environmental Water Office" style="position:absolute;top:1197;width:26993;height: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k4TDAAAA2gAAAA8AAABkcnMvZG93bnJldi54bWxEj9FqwkAURN8L/sNyhb4U3bRQG6KbUFJa&#10;hD5p/YBr9poNZu/G7NZEv75bEHwcZuYMsypG24oz9b5xrOB5noAgrpxuuFaw+/mcpSB8QNbYOiYF&#10;F/JQ5JOHFWbaDbyh8zbUIkLYZ6jAhNBlUvrKkEU/dx1x9A6utxii7Gupexwi3LbyJUkW0mLDccFg&#10;R6Wh6rj9tQqagfanxffVX8xT+fXhEd/K9KTU43R8X4IINIZ7+NZeawWv8H8l3gC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eThMMAAADaAAAADwAAAAAAAAAAAAAAAACf&#10;AgAAZHJzL2Rvd25yZXYueG1sUEsFBgAAAAAEAAQA9wAAAI8DAAAAAA==&#10;">
                  <v:imagedata r:id="rId32" o:title="Commonwealth Environmental Water Office"/>
                </v:shape>
                <v:shape id="Picture 7" o:spid="_x0000_s1029" type="#_x0000_t75" alt="http://scholaryselective.medicine.unimelb.edu.au/bundles/metuscholselect/images/uomlogo.jpg" style="position:absolute;left:27716;width:12598;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1vTAAAAA2gAAAA8AAABkcnMvZG93bnJldi54bWxEj0uLwjAUhfeC/yFcYXaa6sJKxyjDgKAg&#10;DD427i7NtSnT3JQktvXfTwYEl4fz+Djr7WAb0ZEPtWMF81kGgrh0uuZKwfWym65AhIissXFMCp4U&#10;YLsZj9ZYaNfzibpzrEQa4VCgAhNjW0gZSkMWw8y1xMm7O28xJukrqT32adw2cpFlS2mx5kQw2NK3&#10;ofL3/LCJe8u7/EbG+Z/8GFaHu6Z+HpX6mAxfnyAiDfEdfrX3WkEO/1fSDZ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zW9MAAAADaAAAADwAAAAAAAAAAAAAAAACfAgAA&#10;ZHJzL2Rvd25yZXYueG1sUEsFBgAAAAAEAAQA9wAAAIwDAAAAAA==&#10;">
                  <v:imagedata r:id="rId33" o:title="uomlogo"/>
                </v:shape>
                <v:shape id="Picture 8" o:spid="_x0000_s1030" type="#_x0000_t75" style="position:absolute;left:40803;top:3356;width:23399;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vL2/AAAA2gAAAA8AAABkcnMvZG93bnJldi54bWxET8uKwjAU3Qv+Q7gDbmSa6kJKx1SGQUGX&#10;44PZXprbBzY3NYla/frJQnB5OO/lajCduJHzrWUFsyQFQVxa3XKt4HjYfGYgfEDW2FkmBQ/ysCrG&#10;oyXm2t75l277UIsYwj5HBU0IfS6lLxsy6BPbE0euss5giNDVUju8x3DTyXmaLqTBlmNDgz39NFSe&#10;91ejIGS7v2mfHdyzKi/zyp1P9WV9UmryMXx/gQg0hLf45d5qBXFrvBJvgC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Ary9vwAAANoAAAAPAAAAAAAAAAAAAAAAAJ8CAABk&#10;cnMvZG93bnJldi54bWxQSwUGAAAAAAQABAD3AAAAiwMAAAAA&#10;">
                  <v:imagedata r:id="rId34" o:title=""/>
                </v:shape>
                <v:shape id="Picture 9" o:spid="_x0000_s1031" type="#_x0000_t75" alt="Arthur Rylah Logo" style="position:absolute;left:50036;top:8373;width:15895;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1RxjDAAAA2gAAAA8AAABkcnMvZG93bnJldi54bWxEj0FrwkAUhO+C/2F5gjfdWKSa6CpSWuil&#10;WKPi9Zl9JsHs25DdavTXu0LB4zAz3zDzZWsqcaHGlZYVjIYRCOLM6pJzBbvt12AKwnlkjZVlUnAj&#10;B8tFtzPHRNsrb+iS+lwECLsEFRTe14mULivIoBvamjh4J9sY9EE2udQNXgPcVPItit6lwZLDQoE1&#10;fRSUndM/o+Ae37WT6WRS7aLj/vfzZz0+xCel+r12NQPhqfWv8H/7WyuI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VHGMMAAADaAAAADwAAAAAAAAAAAAAAAACf&#10;AgAAZHJzL2Rvd25yZXYueG1sUEsFBgAAAAAEAAQA9wAAAI8DAAAAAA==&#10;">
                  <v:imagedata r:id="rId35" o:title="Arthur Rylah Logo"/>
                </v:shape>
                <v:shape id="Picture 10" o:spid="_x0000_s1032" type="#_x0000_t75" alt="http://www.logoland.com.au/c_logos/capim2.jpg" style="position:absolute;left:27919;top:18195;width:12192;height: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GRbFAAAA2wAAAA8AAABkcnMvZG93bnJldi54bWxEj0FrwkAQhe9C/8Myhd50k0JLSV1FKoUW&#10;Sq1W0OOYHZNgdjZkNzH+e+cgeJvhvXnvm+l8cLXqqQ2VZwPpJAFFnHtbcWFg+/85fgMVIrLF2jMZ&#10;uFCA+exhNMXM+jOvqd/EQkkIhwwNlDE2mdYhL8lhmPiGWLSjbx1GWdtC2xbPEu5q/Zwkr9phxdJQ&#10;YkMfJeWnTecM7H663x5fDtt69b1P/1LXLZcFGfP0OCzeQUUa4t18u/6ygi/08osMo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hkWxQAAANsAAAAPAAAAAAAAAAAAAAAA&#10;AJ8CAABkcnMvZG93bnJldi54bWxQSwUGAAAAAAQABAD3AAAAkQMAAAAA&#10;">
                  <v:imagedata r:id="rId36" o:title="capim2"/>
                </v:shape>
                <v:shape id="Picture 11" o:spid="_x0000_s1033" type="#_x0000_t75" alt="GBCMA - Goulburn Broken CMA Logo" style="position:absolute;left:875;top:15878;width:16377;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QMHAAAAA2wAAAA8AAABkcnMvZG93bnJldi54bWxET02LwjAQvQv+hzCCN011UdyuUVQouiBI&#10;u+J5aGbbYjMpTVbrv98Igrd5vM9ZrjtTixu1rrKsYDKOQBDnVldcKDj/JKMFCOeRNdaWScGDHKxX&#10;/d4SY23vnNIt84UIIexiVFB638RSurwkg25sG+LA/drWoA+wLaRu8R7CTS2nUTSXBisODSU2tCsp&#10;v2Z/RsHHPj1uZbrn2fc1n+PFfSbJySs1HHSbLxCeOv8Wv9wHHeZP4PlLOE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xAwcAAAADbAAAADwAAAAAAAAAAAAAAAACfAgAA&#10;ZHJzL2Rvd25yZXYueG1sUEsFBgAAAAAEAAQA9wAAAIwDAAAAAA==&#10;">
                  <v:imagedata r:id="rId37" o:title="GBCMA - Goulburn Broken CMA Logo"/>
                </v:shape>
                <v:shape id="Picture 12" o:spid="_x0000_s1034" type="#_x0000_t75" alt="https://www.amcouncil.com.au/upload/membership/img/5203.jpg" style="position:absolute;left:54786;top:19472;width:9372;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KUDAAAAA2wAAAA8AAABkcnMvZG93bnJldi54bWxET02LwjAQvQv7H8IIe9NUQZFqFBEWPKor&#10;Fm9jMzalzaQ2Ubv++o2wsLd5vM9ZrDpbiwe1vnSsYDRMQBDnTpdcKDh+fw1mIHxA1lg7JgU/5GG1&#10;/OgtMNXuyXt6HEIhYgj7FBWYEJpUSp8bsuiHriGO3NW1FkOEbSF1i88Ybms5TpKptFhybDDY0MZQ&#10;Xh3uVsHtdTHH+y7Js6w6lbvqdsbJa6LUZ79bz0EE6sK/+M+91XH+GN6/x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QpQMAAAADbAAAADwAAAAAAAAAAAAAAAACfAgAA&#10;ZHJzL2Rvd25yZXYueG1sUEsFBgAAAAAEAAQA9wAAAIwDAAAAAA==&#10;">
                  <v:imagedata r:id="rId38" o:title="5203"/>
                </v:shape>
                <v:shape id="Picture 13" o:spid="_x0000_s1035" type="#_x0000_t75" alt="http://www.shaunmckenna.com/wp-content/uploads/2015/08/monash-university-logo1.png" style="position:absolute;left:40958;top:17701;width:107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vZTCAAAA2wAAAA8AAABkcnMvZG93bnJldi54bWxET01rwkAQvRf6H5Yp9KabtkQ0ZiNSDLXF&#10;ixo8D9kxCc3OhuyapP/eLRR6m8f7nHQzmVYM1LvGsoKXeQSCuLS64UpBcc5nSxDOI2tsLZOCH3Kw&#10;yR4fUky0HflIw8lXIoSwS1BB7X2XSOnKmgy6ue2IA3e1vUEfYF9J3eMYwk0rX6NoIQ02HBpq7Oi9&#10;pvL7dDMKGn2+tPqziLfLr7yij3h3WHWFUs9P03YNwtPk/8V/7r0O89/g95dwgM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b2UwgAAANsAAAAPAAAAAAAAAAAAAAAAAJ8C&#10;AABkcnMvZG93bnJldi54bWxQSwUGAAAAAAQABAD3AAAAjgMAAAAA&#10;">
                  <v:imagedata r:id="rId39" o:title="monash-university-logo1"/>
                </v:shape>
                <v:shape id="Picture 14" o:spid="_x0000_s1036" type="#_x0000_t75" style="position:absolute;left:21483;top:12899;width:25064;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Xo/EAAAA2wAAAA8AAABkcnMvZG93bnJldi54bWxET01Lw0AQvRf6H5YRvLWbiNg0dluqoNhD&#10;xaZF7W3Ijkk0Oxt21yb+e1coeJvH+5zFajCtOJHzjWUF6TQBQVxa3XCl4LB/mGQgfEDW2FomBT/k&#10;YbUcjxaYa9vzjk5FqEQMYZ+jgjqELpfSlzUZ9FPbEUfuwzqDIUJXSe2wj+GmlVdJciMNNhwbauzo&#10;vqbyq/g2Co4vx+fXN0o388/Hrc1c37zfzQqlLi+G9S2IQEP4F5/dTzrOv4a/X+I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fXo/EAAAA2wAAAA8AAAAAAAAAAAAAAAAA&#10;nwIAAGRycy9kb3ducmV2LnhtbFBLBQYAAAAABAAEAPcAAACQAwAAAAA=&#10;">
                  <v:imagedata r:id="rId40" o:title=""/>
                </v:shape>
                <v:shape id="Picture 16" o:spid="_x0000_s1037" type="#_x0000_t75" alt="Image result for delwp" style="position:absolute;left:20285;top:21461;width:17640;height:5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dhPEAAAA2wAAAA8AAABkcnMvZG93bnJldi54bWxEj81qwzAQhO+FvIPYQG+1nBCc4FoJJVBI&#10;6Clpaa5ba2ubWCtXUvzz9lGh0NsuMzvfbLEbTSt6cr6xrGCRpCCIS6sbrhR8vL8+bUD4gKyxtUwK&#10;JvKw284eCsy1HfhE/TlUIoawz1FBHUKXS+nLmgz6xHbEUfu2zmCIq6ukdjjEcNPKZZpm0mDDkVBj&#10;R/uayuv5ZhSMl5+vPo2o4/q4uk6Tdm+f1Vqpx/n48gwi0Bj+zX/XBx3rZ/D7Sxx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EdhPEAAAA2wAAAA8AAAAAAAAAAAAAAAAA&#10;nwIAAGRycy9kb3ducmV2LnhtbFBLBQYAAAAABAAEAPcAAACQAwAAAAA=&#10;">
                  <v:imagedata r:id="rId41" o:title="Image result for delwp"/>
                </v:shape>
                <w10:anchorlock/>
              </v:group>
            </w:pict>
          </mc:Fallback>
        </mc:AlternateContent>
      </w:r>
    </w:p>
    <w:p w14:paraId="40389B31" w14:textId="47A33E71" w:rsidR="00387FBA" w:rsidRDefault="00387FBA">
      <w:pPr>
        <w:spacing w:after="0" w:line="240" w:lineRule="auto"/>
      </w:pPr>
      <w:r>
        <w:br w:type="page"/>
      </w:r>
    </w:p>
    <w:sdt>
      <w:sdtPr>
        <w:rPr>
          <w:rFonts w:ascii="Arial" w:eastAsiaTheme="minorEastAsia" w:hAnsi="Arial" w:cstheme="minorBidi"/>
          <w:b w:val="0"/>
          <w:bCs w:val="0"/>
          <w:color w:val="auto"/>
          <w:sz w:val="20"/>
          <w:szCs w:val="24"/>
        </w:rPr>
        <w:id w:val="975491676"/>
        <w:docPartObj>
          <w:docPartGallery w:val="Table of Contents"/>
          <w:docPartUnique/>
        </w:docPartObj>
      </w:sdtPr>
      <w:sdtEndPr>
        <w:rPr>
          <w:noProof/>
        </w:rPr>
      </w:sdtEndPr>
      <w:sdtContent>
        <w:p w14:paraId="4310E3FB" w14:textId="1930F2A0" w:rsidR="000A25BD" w:rsidRPr="000A25BD" w:rsidRDefault="000A25BD">
          <w:pPr>
            <w:pStyle w:val="TOCHeading"/>
            <w:rPr>
              <w:rFonts w:ascii="Arial" w:hAnsi="Arial" w:cs="Arial"/>
              <w:color w:val="00338D" w:themeColor="accent1"/>
              <w:sz w:val="32"/>
              <w:szCs w:val="32"/>
            </w:rPr>
          </w:pPr>
          <w:r w:rsidRPr="000A25BD">
            <w:rPr>
              <w:rFonts w:ascii="Arial" w:hAnsi="Arial" w:cs="Arial"/>
              <w:color w:val="00338D" w:themeColor="accent1"/>
              <w:sz w:val="32"/>
              <w:szCs w:val="32"/>
            </w:rPr>
            <w:t>Table of Contents</w:t>
          </w:r>
        </w:p>
        <w:p w14:paraId="6EC328F1" w14:textId="60ACBF13" w:rsidR="009D1C19" w:rsidRDefault="000A25BD">
          <w:pPr>
            <w:pStyle w:val="TOC1"/>
            <w:rPr>
              <w:rFonts w:asciiTheme="minorHAnsi" w:hAnsiTheme="minorHAnsi"/>
              <w:b w:val="0"/>
              <w:sz w:val="22"/>
              <w:szCs w:val="22"/>
              <w:lang w:val="en-AU" w:eastAsia="en-AU"/>
            </w:rPr>
          </w:pPr>
          <w:r>
            <w:fldChar w:fldCharType="begin"/>
          </w:r>
          <w:r>
            <w:instrText xml:space="preserve"> TOC \o "1-3" \h \z \u </w:instrText>
          </w:r>
          <w:r>
            <w:fldChar w:fldCharType="separate"/>
          </w:r>
          <w:hyperlink w:anchor="_Toc5629096" w:history="1">
            <w:r w:rsidR="009D1C19" w:rsidRPr="00822AB3">
              <w:rPr>
                <w:rStyle w:val="Hyperlink"/>
              </w:rPr>
              <w:t>1.</w:t>
            </w:r>
            <w:r w:rsidR="009D1C19">
              <w:rPr>
                <w:rFonts w:asciiTheme="minorHAnsi" w:hAnsiTheme="minorHAnsi"/>
                <w:b w:val="0"/>
                <w:sz w:val="22"/>
                <w:szCs w:val="22"/>
                <w:lang w:val="en-AU" w:eastAsia="en-AU"/>
              </w:rPr>
              <w:tab/>
            </w:r>
            <w:r w:rsidR="009D1C19" w:rsidRPr="00822AB3">
              <w:rPr>
                <w:rStyle w:val="Hyperlink"/>
              </w:rPr>
              <w:t>Monitoring and evaluation of environmental water in the lower Goulburn River</w:t>
            </w:r>
            <w:r w:rsidR="009D1C19">
              <w:rPr>
                <w:webHidden/>
              </w:rPr>
              <w:tab/>
            </w:r>
            <w:r w:rsidR="009D1C19">
              <w:rPr>
                <w:webHidden/>
              </w:rPr>
              <w:fldChar w:fldCharType="begin"/>
            </w:r>
            <w:r w:rsidR="009D1C19">
              <w:rPr>
                <w:webHidden/>
              </w:rPr>
              <w:instrText xml:space="preserve"> PAGEREF _Toc5629096 \h </w:instrText>
            </w:r>
            <w:r w:rsidR="009D1C19">
              <w:rPr>
                <w:webHidden/>
              </w:rPr>
            </w:r>
            <w:r w:rsidR="009D1C19">
              <w:rPr>
                <w:webHidden/>
              </w:rPr>
              <w:fldChar w:fldCharType="separate"/>
            </w:r>
            <w:r w:rsidR="009D1C19">
              <w:rPr>
                <w:webHidden/>
              </w:rPr>
              <w:t>1</w:t>
            </w:r>
            <w:r w:rsidR="009D1C19">
              <w:rPr>
                <w:webHidden/>
              </w:rPr>
              <w:fldChar w:fldCharType="end"/>
            </w:r>
          </w:hyperlink>
        </w:p>
        <w:p w14:paraId="5006A7ED" w14:textId="283B516D" w:rsidR="009D1C19" w:rsidRDefault="00492A3B">
          <w:pPr>
            <w:pStyle w:val="TOC2"/>
            <w:rPr>
              <w:rFonts w:asciiTheme="minorHAnsi" w:hAnsiTheme="minorHAnsi"/>
              <w:sz w:val="22"/>
              <w:szCs w:val="22"/>
              <w:lang w:val="en-AU" w:eastAsia="en-AU"/>
            </w:rPr>
          </w:pPr>
          <w:hyperlink w:anchor="_Toc5629097" w:history="1">
            <w:r w:rsidR="009D1C19" w:rsidRPr="00822AB3">
              <w:rPr>
                <w:rStyle w:val="Hyperlink"/>
              </w:rPr>
              <w:t>1.1</w:t>
            </w:r>
            <w:r w:rsidR="009D1C19">
              <w:rPr>
                <w:rFonts w:asciiTheme="minorHAnsi" w:hAnsiTheme="minorHAnsi"/>
                <w:sz w:val="22"/>
                <w:szCs w:val="22"/>
                <w:lang w:val="en-AU" w:eastAsia="en-AU"/>
              </w:rPr>
              <w:tab/>
            </w:r>
            <w:r w:rsidR="009D1C19" w:rsidRPr="00822AB3">
              <w:rPr>
                <w:rStyle w:val="Hyperlink"/>
              </w:rPr>
              <w:t>Lower Goulburn River selected area</w:t>
            </w:r>
            <w:r w:rsidR="009D1C19">
              <w:rPr>
                <w:webHidden/>
              </w:rPr>
              <w:tab/>
            </w:r>
            <w:r w:rsidR="009D1C19">
              <w:rPr>
                <w:webHidden/>
              </w:rPr>
              <w:fldChar w:fldCharType="begin"/>
            </w:r>
            <w:r w:rsidR="009D1C19">
              <w:rPr>
                <w:webHidden/>
              </w:rPr>
              <w:instrText xml:space="preserve"> PAGEREF _Toc5629097 \h </w:instrText>
            </w:r>
            <w:r w:rsidR="009D1C19">
              <w:rPr>
                <w:webHidden/>
              </w:rPr>
            </w:r>
            <w:r w:rsidR="009D1C19">
              <w:rPr>
                <w:webHidden/>
              </w:rPr>
              <w:fldChar w:fldCharType="separate"/>
            </w:r>
            <w:r w:rsidR="009D1C19">
              <w:rPr>
                <w:webHidden/>
              </w:rPr>
              <w:t>1</w:t>
            </w:r>
            <w:r w:rsidR="009D1C19">
              <w:rPr>
                <w:webHidden/>
              </w:rPr>
              <w:fldChar w:fldCharType="end"/>
            </w:r>
          </w:hyperlink>
        </w:p>
        <w:p w14:paraId="2A650B09" w14:textId="0881BFE7" w:rsidR="009D1C19" w:rsidRDefault="00492A3B">
          <w:pPr>
            <w:pStyle w:val="TOC2"/>
            <w:rPr>
              <w:rFonts w:asciiTheme="minorHAnsi" w:hAnsiTheme="minorHAnsi"/>
              <w:sz w:val="22"/>
              <w:szCs w:val="22"/>
              <w:lang w:val="en-AU" w:eastAsia="en-AU"/>
            </w:rPr>
          </w:pPr>
          <w:hyperlink w:anchor="_Toc5629098" w:history="1">
            <w:r w:rsidR="009D1C19" w:rsidRPr="00822AB3">
              <w:rPr>
                <w:rStyle w:val="Hyperlink"/>
              </w:rPr>
              <w:t>1.2</w:t>
            </w:r>
            <w:r w:rsidR="009D1C19">
              <w:rPr>
                <w:rFonts w:asciiTheme="minorHAnsi" w:hAnsiTheme="minorHAnsi"/>
                <w:sz w:val="22"/>
                <w:szCs w:val="22"/>
                <w:lang w:val="en-AU" w:eastAsia="en-AU"/>
              </w:rPr>
              <w:tab/>
            </w:r>
            <w:r w:rsidR="009D1C19" w:rsidRPr="00822AB3">
              <w:rPr>
                <w:rStyle w:val="Hyperlink"/>
              </w:rPr>
              <w:t>Environmental values and flow regulation of the lower Goulburn River</w:t>
            </w:r>
            <w:r w:rsidR="009D1C19">
              <w:rPr>
                <w:webHidden/>
              </w:rPr>
              <w:tab/>
            </w:r>
            <w:r w:rsidR="009D1C19">
              <w:rPr>
                <w:webHidden/>
              </w:rPr>
              <w:fldChar w:fldCharType="begin"/>
            </w:r>
            <w:r w:rsidR="009D1C19">
              <w:rPr>
                <w:webHidden/>
              </w:rPr>
              <w:instrText xml:space="preserve"> PAGEREF _Toc5629098 \h </w:instrText>
            </w:r>
            <w:r w:rsidR="009D1C19">
              <w:rPr>
                <w:webHidden/>
              </w:rPr>
            </w:r>
            <w:r w:rsidR="009D1C19">
              <w:rPr>
                <w:webHidden/>
              </w:rPr>
              <w:fldChar w:fldCharType="separate"/>
            </w:r>
            <w:r w:rsidR="009D1C19">
              <w:rPr>
                <w:webHidden/>
              </w:rPr>
              <w:t>3</w:t>
            </w:r>
            <w:r w:rsidR="009D1C19">
              <w:rPr>
                <w:webHidden/>
              </w:rPr>
              <w:fldChar w:fldCharType="end"/>
            </w:r>
          </w:hyperlink>
        </w:p>
        <w:p w14:paraId="01652D3E" w14:textId="34CA6932" w:rsidR="009D1C19" w:rsidRDefault="00492A3B">
          <w:pPr>
            <w:pStyle w:val="TOC1"/>
            <w:rPr>
              <w:rFonts w:asciiTheme="minorHAnsi" w:hAnsiTheme="minorHAnsi"/>
              <w:b w:val="0"/>
              <w:sz w:val="22"/>
              <w:szCs w:val="22"/>
              <w:lang w:val="en-AU" w:eastAsia="en-AU"/>
            </w:rPr>
          </w:pPr>
          <w:hyperlink w:anchor="_Toc5629099" w:history="1">
            <w:r w:rsidR="009D1C19" w:rsidRPr="00822AB3">
              <w:rPr>
                <w:rStyle w:val="Hyperlink"/>
              </w:rPr>
              <w:t>2.</w:t>
            </w:r>
            <w:r w:rsidR="009D1C19">
              <w:rPr>
                <w:rFonts w:asciiTheme="minorHAnsi" w:hAnsiTheme="minorHAnsi"/>
                <w:b w:val="0"/>
                <w:sz w:val="22"/>
                <w:szCs w:val="22"/>
                <w:lang w:val="en-AU" w:eastAsia="en-AU"/>
              </w:rPr>
              <w:tab/>
            </w:r>
            <w:r w:rsidR="009D1C19" w:rsidRPr="00822AB3">
              <w:rPr>
                <w:rStyle w:val="Hyperlink"/>
              </w:rPr>
              <w:t>Environmental watering in the lower Goulburn in 2017</w:t>
            </w:r>
            <w:r w:rsidR="009D1C19" w:rsidRPr="00822AB3">
              <w:rPr>
                <w:rStyle w:val="Hyperlink"/>
                <w:rFonts w:cs="Arial"/>
              </w:rPr>
              <w:t>–</w:t>
            </w:r>
            <w:r w:rsidR="009D1C19" w:rsidRPr="00822AB3">
              <w:rPr>
                <w:rStyle w:val="Hyperlink"/>
              </w:rPr>
              <w:t>18</w:t>
            </w:r>
            <w:r w:rsidR="009D1C19">
              <w:rPr>
                <w:webHidden/>
              </w:rPr>
              <w:tab/>
            </w:r>
            <w:r w:rsidR="009D1C19">
              <w:rPr>
                <w:webHidden/>
              </w:rPr>
              <w:fldChar w:fldCharType="begin"/>
            </w:r>
            <w:r w:rsidR="009D1C19">
              <w:rPr>
                <w:webHidden/>
              </w:rPr>
              <w:instrText xml:space="preserve"> PAGEREF _Toc5629099 \h </w:instrText>
            </w:r>
            <w:r w:rsidR="009D1C19">
              <w:rPr>
                <w:webHidden/>
              </w:rPr>
            </w:r>
            <w:r w:rsidR="009D1C19">
              <w:rPr>
                <w:webHidden/>
              </w:rPr>
              <w:fldChar w:fldCharType="separate"/>
            </w:r>
            <w:r w:rsidR="009D1C19">
              <w:rPr>
                <w:webHidden/>
              </w:rPr>
              <w:t>3</w:t>
            </w:r>
            <w:r w:rsidR="009D1C19">
              <w:rPr>
                <w:webHidden/>
              </w:rPr>
              <w:fldChar w:fldCharType="end"/>
            </w:r>
          </w:hyperlink>
        </w:p>
        <w:p w14:paraId="21855641" w14:textId="784A45C7" w:rsidR="009D1C19" w:rsidRDefault="00492A3B">
          <w:pPr>
            <w:pStyle w:val="TOC2"/>
            <w:rPr>
              <w:rFonts w:asciiTheme="minorHAnsi" w:hAnsiTheme="minorHAnsi"/>
              <w:sz w:val="22"/>
              <w:szCs w:val="22"/>
              <w:lang w:val="en-AU" w:eastAsia="en-AU"/>
            </w:rPr>
          </w:pPr>
          <w:hyperlink w:anchor="_Toc5629100" w:history="1">
            <w:r w:rsidR="009D1C19" w:rsidRPr="00822AB3">
              <w:rPr>
                <w:rStyle w:val="Hyperlink"/>
              </w:rPr>
              <w:t>2.1</w:t>
            </w:r>
            <w:r w:rsidR="009D1C19">
              <w:rPr>
                <w:rFonts w:asciiTheme="minorHAnsi" w:hAnsiTheme="minorHAnsi"/>
                <w:sz w:val="22"/>
                <w:szCs w:val="22"/>
                <w:lang w:val="en-AU" w:eastAsia="en-AU"/>
              </w:rPr>
              <w:tab/>
            </w:r>
            <w:r w:rsidR="009D1C19" w:rsidRPr="00822AB3">
              <w:rPr>
                <w:rStyle w:val="Hyperlink"/>
              </w:rPr>
              <w:t>Overview of Commonwealth environmental watering</w:t>
            </w:r>
            <w:r w:rsidR="009D1C19">
              <w:rPr>
                <w:webHidden/>
              </w:rPr>
              <w:tab/>
            </w:r>
            <w:r w:rsidR="009D1C19">
              <w:rPr>
                <w:webHidden/>
              </w:rPr>
              <w:fldChar w:fldCharType="begin"/>
            </w:r>
            <w:r w:rsidR="009D1C19">
              <w:rPr>
                <w:webHidden/>
              </w:rPr>
              <w:instrText xml:space="preserve"> PAGEREF _Toc5629100 \h </w:instrText>
            </w:r>
            <w:r w:rsidR="009D1C19">
              <w:rPr>
                <w:webHidden/>
              </w:rPr>
            </w:r>
            <w:r w:rsidR="009D1C19">
              <w:rPr>
                <w:webHidden/>
              </w:rPr>
              <w:fldChar w:fldCharType="separate"/>
            </w:r>
            <w:r w:rsidR="009D1C19">
              <w:rPr>
                <w:webHidden/>
              </w:rPr>
              <w:t>3</w:t>
            </w:r>
            <w:r w:rsidR="009D1C19">
              <w:rPr>
                <w:webHidden/>
              </w:rPr>
              <w:fldChar w:fldCharType="end"/>
            </w:r>
          </w:hyperlink>
        </w:p>
        <w:p w14:paraId="134AADF8" w14:textId="4A11AEEB" w:rsidR="009D1C19" w:rsidRDefault="00492A3B">
          <w:pPr>
            <w:pStyle w:val="TOC2"/>
            <w:rPr>
              <w:rFonts w:asciiTheme="minorHAnsi" w:hAnsiTheme="minorHAnsi"/>
              <w:sz w:val="22"/>
              <w:szCs w:val="22"/>
              <w:lang w:val="en-AU" w:eastAsia="en-AU"/>
            </w:rPr>
          </w:pPr>
          <w:hyperlink w:anchor="_Toc5629101" w:history="1">
            <w:r w:rsidR="009D1C19" w:rsidRPr="00822AB3">
              <w:rPr>
                <w:rStyle w:val="Hyperlink"/>
              </w:rPr>
              <w:t>2.2</w:t>
            </w:r>
            <w:r w:rsidR="009D1C19">
              <w:rPr>
                <w:rFonts w:asciiTheme="minorHAnsi" w:hAnsiTheme="minorHAnsi"/>
                <w:sz w:val="22"/>
                <w:szCs w:val="22"/>
                <w:lang w:val="en-AU" w:eastAsia="en-AU"/>
              </w:rPr>
              <w:tab/>
            </w:r>
            <w:r w:rsidR="009D1C19" w:rsidRPr="00822AB3">
              <w:rPr>
                <w:rStyle w:val="Hyperlink"/>
              </w:rPr>
              <w:t>Environmental water delivered in 2017–18 and context</w:t>
            </w:r>
            <w:r w:rsidR="009D1C19">
              <w:rPr>
                <w:webHidden/>
              </w:rPr>
              <w:tab/>
            </w:r>
            <w:r w:rsidR="009D1C19">
              <w:rPr>
                <w:webHidden/>
              </w:rPr>
              <w:fldChar w:fldCharType="begin"/>
            </w:r>
            <w:r w:rsidR="009D1C19">
              <w:rPr>
                <w:webHidden/>
              </w:rPr>
              <w:instrText xml:space="preserve"> PAGEREF _Toc5629101 \h </w:instrText>
            </w:r>
            <w:r w:rsidR="009D1C19">
              <w:rPr>
                <w:webHidden/>
              </w:rPr>
            </w:r>
            <w:r w:rsidR="009D1C19">
              <w:rPr>
                <w:webHidden/>
              </w:rPr>
              <w:fldChar w:fldCharType="separate"/>
            </w:r>
            <w:r w:rsidR="009D1C19">
              <w:rPr>
                <w:webHidden/>
              </w:rPr>
              <w:t>4</w:t>
            </w:r>
            <w:r w:rsidR="009D1C19">
              <w:rPr>
                <w:webHidden/>
              </w:rPr>
              <w:fldChar w:fldCharType="end"/>
            </w:r>
          </w:hyperlink>
        </w:p>
        <w:p w14:paraId="3300C478" w14:textId="265DC15B" w:rsidR="009D1C19" w:rsidRDefault="00492A3B">
          <w:pPr>
            <w:pStyle w:val="TOC2"/>
            <w:rPr>
              <w:rFonts w:asciiTheme="minorHAnsi" w:hAnsiTheme="minorHAnsi"/>
              <w:sz w:val="22"/>
              <w:szCs w:val="22"/>
              <w:lang w:val="en-AU" w:eastAsia="en-AU"/>
            </w:rPr>
          </w:pPr>
          <w:hyperlink w:anchor="_Toc5629102" w:history="1">
            <w:r w:rsidR="009D1C19" w:rsidRPr="00822AB3">
              <w:rPr>
                <w:rStyle w:val="Hyperlink"/>
              </w:rPr>
              <w:t>2.3</w:t>
            </w:r>
            <w:r w:rsidR="009D1C19">
              <w:rPr>
                <w:rFonts w:asciiTheme="minorHAnsi" w:hAnsiTheme="minorHAnsi"/>
                <w:sz w:val="22"/>
                <w:szCs w:val="22"/>
                <w:lang w:val="en-AU" w:eastAsia="en-AU"/>
              </w:rPr>
              <w:tab/>
            </w:r>
            <w:r w:rsidR="009D1C19" w:rsidRPr="00822AB3">
              <w:rPr>
                <w:rStyle w:val="Hyperlink"/>
              </w:rPr>
              <w:t>Outcomes of Environmental watering in 2017-18</w:t>
            </w:r>
            <w:r w:rsidR="009D1C19">
              <w:rPr>
                <w:webHidden/>
              </w:rPr>
              <w:tab/>
            </w:r>
            <w:r w:rsidR="009D1C19">
              <w:rPr>
                <w:webHidden/>
              </w:rPr>
              <w:fldChar w:fldCharType="begin"/>
            </w:r>
            <w:r w:rsidR="009D1C19">
              <w:rPr>
                <w:webHidden/>
              </w:rPr>
              <w:instrText xml:space="preserve"> PAGEREF _Toc5629102 \h </w:instrText>
            </w:r>
            <w:r w:rsidR="009D1C19">
              <w:rPr>
                <w:webHidden/>
              </w:rPr>
            </w:r>
            <w:r w:rsidR="009D1C19">
              <w:rPr>
                <w:webHidden/>
              </w:rPr>
              <w:fldChar w:fldCharType="separate"/>
            </w:r>
            <w:r w:rsidR="009D1C19">
              <w:rPr>
                <w:webHidden/>
              </w:rPr>
              <w:t>7</w:t>
            </w:r>
            <w:r w:rsidR="009D1C19">
              <w:rPr>
                <w:webHidden/>
              </w:rPr>
              <w:fldChar w:fldCharType="end"/>
            </w:r>
          </w:hyperlink>
        </w:p>
        <w:p w14:paraId="3F7E08B9" w14:textId="20BC0B38" w:rsidR="009D1C19" w:rsidRDefault="00492A3B">
          <w:pPr>
            <w:pStyle w:val="TOC3"/>
            <w:rPr>
              <w:rFonts w:asciiTheme="minorHAnsi" w:hAnsiTheme="minorHAnsi"/>
              <w:sz w:val="22"/>
              <w:szCs w:val="22"/>
              <w:lang w:val="en-AU" w:eastAsia="en-AU"/>
            </w:rPr>
          </w:pPr>
          <w:hyperlink w:anchor="_Toc5629103" w:history="1">
            <w:r w:rsidR="009D1C19" w:rsidRPr="00822AB3">
              <w:rPr>
                <w:rStyle w:val="Hyperlink"/>
              </w:rPr>
              <w:t>2.3.1</w:t>
            </w:r>
            <w:r w:rsidR="009D1C19">
              <w:rPr>
                <w:rFonts w:asciiTheme="minorHAnsi" w:hAnsiTheme="minorHAnsi"/>
                <w:sz w:val="22"/>
                <w:szCs w:val="22"/>
                <w:lang w:val="en-AU" w:eastAsia="en-AU"/>
              </w:rPr>
              <w:tab/>
            </w:r>
            <w:r w:rsidR="009D1C19" w:rsidRPr="00822AB3">
              <w:rPr>
                <w:rStyle w:val="Hyperlink"/>
              </w:rPr>
              <w:t>Physical Habitat</w:t>
            </w:r>
            <w:r w:rsidR="009D1C19">
              <w:rPr>
                <w:webHidden/>
              </w:rPr>
              <w:tab/>
            </w:r>
            <w:r w:rsidR="009D1C19">
              <w:rPr>
                <w:webHidden/>
              </w:rPr>
              <w:fldChar w:fldCharType="begin"/>
            </w:r>
            <w:r w:rsidR="009D1C19">
              <w:rPr>
                <w:webHidden/>
              </w:rPr>
              <w:instrText xml:space="preserve"> PAGEREF _Toc5629103 \h </w:instrText>
            </w:r>
            <w:r w:rsidR="009D1C19">
              <w:rPr>
                <w:webHidden/>
              </w:rPr>
            </w:r>
            <w:r w:rsidR="009D1C19">
              <w:rPr>
                <w:webHidden/>
              </w:rPr>
              <w:fldChar w:fldCharType="separate"/>
            </w:r>
            <w:r w:rsidR="009D1C19">
              <w:rPr>
                <w:webHidden/>
              </w:rPr>
              <w:t>9</w:t>
            </w:r>
            <w:r w:rsidR="009D1C19">
              <w:rPr>
                <w:webHidden/>
              </w:rPr>
              <w:fldChar w:fldCharType="end"/>
            </w:r>
          </w:hyperlink>
        </w:p>
        <w:p w14:paraId="61216A39" w14:textId="1FDF7FD4" w:rsidR="009D1C19" w:rsidRDefault="00492A3B">
          <w:pPr>
            <w:pStyle w:val="TOC3"/>
            <w:rPr>
              <w:rFonts w:asciiTheme="minorHAnsi" w:hAnsiTheme="minorHAnsi"/>
              <w:sz w:val="22"/>
              <w:szCs w:val="22"/>
              <w:lang w:val="en-AU" w:eastAsia="en-AU"/>
            </w:rPr>
          </w:pPr>
          <w:hyperlink w:anchor="_Toc5629104" w:history="1">
            <w:r w:rsidR="009D1C19" w:rsidRPr="00822AB3">
              <w:rPr>
                <w:rStyle w:val="Hyperlink"/>
              </w:rPr>
              <w:t>2.3.2</w:t>
            </w:r>
            <w:r w:rsidR="009D1C19">
              <w:rPr>
                <w:rFonts w:asciiTheme="minorHAnsi" w:hAnsiTheme="minorHAnsi"/>
                <w:sz w:val="22"/>
                <w:szCs w:val="22"/>
                <w:lang w:val="en-AU" w:eastAsia="en-AU"/>
              </w:rPr>
              <w:tab/>
            </w:r>
            <w:r w:rsidR="009D1C19" w:rsidRPr="00822AB3">
              <w:rPr>
                <w:rStyle w:val="Hyperlink"/>
              </w:rPr>
              <w:t>Stream Metabolism</w:t>
            </w:r>
            <w:r w:rsidR="009D1C19">
              <w:rPr>
                <w:webHidden/>
              </w:rPr>
              <w:tab/>
            </w:r>
            <w:r w:rsidR="009D1C19">
              <w:rPr>
                <w:webHidden/>
              </w:rPr>
              <w:fldChar w:fldCharType="begin"/>
            </w:r>
            <w:r w:rsidR="009D1C19">
              <w:rPr>
                <w:webHidden/>
              </w:rPr>
              <w:instrText xml:space="preserve"> PAGEREF _Toc5629104 \h </w:instrText>
            </w:r>
            <w:r w:rsidR="009D1C19">
              <w:rPr>
                <w:webHidden/>
              </w:rPr>
            </w:r>
            <w:r w:rsidR="009D1C19">
              <w:rPr>
                <w:webHidden/>
              </w:rPr>
              <w:fldChar w:fldCharType="separate"/>
            </w:r>
            <w:r w:rsidR="009D1C19">
              <w:rPr>
                <w:webHidden/>
              </w:rPr>
              <w:t>10</w:t>
            </w:r>
            <w:r w:rsidR="009D1C19">
              <w:rPr>
                <w:webHidden/>
              </w:rPr>
              <w:fldChar w:fldCharType="end"/>
            </w:r>
          </w:hyperlink>
        </w:p>
        <w:p w14:paraId="59F4FA1A" w14:textId="2709B2BE" w:rsidR="009D1C19" w:rsidRDefault="00492A3B">
          <w:pPr>
            <w:pStyle w:val="TOC3"/>
            <w:rPr>
              <w:rFonts w:asciiTheme="minorHAnsi" w:hAnsiTheme="minorHAnsi"/>
              <w:sz w:val="22"/>
              <w:szCs w:val="22"/>
              <w:lang w:val="en-AU" w:eastAsia="en-AU"/>
            </w:rPr>
          </w:pPr>
          <w:hyperlink w:anchor="_Toc5629105" w:history="1">
            <w:r w:rsidR="009D1C19" w:rsidRPr="00822AB3">
              <w:rPr>
                <w:rStyle w:val="Hyperlink"/>
              </w:rPr>
              <w:t>2.3.3</w:t>
            </w:r>
            <w:r w:rsidR="009D1C19">
              <w:rPr>
                <w:rFonts w:asciiTheme="minorHAnsi" w:hAnsiTheme="minorHAnsi"/>
                <w:sz w:val="22"/>
                <w:szCs w:val="22"/>
                <w:lang w:val="en-AU" w:eastAsia="en-AU"/>
              </w:rPr>
              <w:tab/>
            </w:r>
            <w:r w:rsidR="009D1C19" w:rsidRPr="00822AB3">
              <w:rPr>
                <w:rStyle w:val="Hyperlink"/>
              </w:rPr>
              <w:t>Macroinvertebrates (large water bugs)</w:t>
            </w:r>
            <w:r w:rsidR="009D1C19">
              <w:rPr>
                <w:webHidden/>
              </w:rPr>
              <w:tab/>
            </w:r>
            <w:r w:rsidR="009D1C19">
              <w:rPr>
                <w:webHidden/>
              </w:rPr>
              <w:fldChar w:fldCharType="begin"/>
            </w:r>
            <w:r w:rsidR="009D1C19">
              <w:rPr>
                <w:webHidden/>
              </w:rPr>
              <w:instrText xml:space="preserve"> PAGEREF _Toc5629105 \h </w:instrText>
            </w:r>
            <w:r w:rsidR="009D1C19">
              <w:rPr>
                <w:webHidden/>
              </w:rPr>
            </w:r>
            <w:r w:rsidR="009D1C19">
              <w:rPr>
                <w:webHidden/>
              </w:rPr>
              <w:fldChar w:fldCharType="separate"/>
            </w:r>
            <w:r w:rsidR="009D1C19">
              <w:rPr>
                <w:webHidden/>
              </w:rPr>
              <w:t>11</w:t>
            </w:r>
            <w:r w:rsidR="009D1C19">
              <w:rPr>
                <w:webHidden/>
              </w:rPr>
              <w:fldChar w:fldCharType="end"/>
            </w:r>
          </w:hyperlink>
        </w:p>
        <w:p w14:paraId="262B98C7" w14:textId="2984E1BA" w:rsidR="009D1C19" w:rsidRDefault="00492A3B">
          <w:pPr>
            <w:pStyle w:val="TOC3"/>
            <w:rPr>
              <w:rFonts w:asciiTheme="minorHAnsi" w:hAnsiTheme="minorHAnsi"/>
              <w:sz w:val="22"/>
              <w:szCs w:val="22"/>
              <w:lang w:val="en-AU" w:eastAsia="en-AU"/>
            </w:rPr>
          </w:pPr>
          <w:hyperlink w:anchor="_Toc5629106" w:history="1">
            <w:r w:rsidR="009D1C19" w:rsidRPr="00822AB3">
              <w:rPr>
                <w:rStyle w:val="Hyperlink"/>
              </w:rPr>
              <w:t>2.3.4</w:t>
            </w:r>
            <w:r w:rsidR="009D1C19">
              <w:rPr>
                <w:rFonts w:asciiTheme="minorHAnsi" w:hAnsiTheme="minorHAnsi"/>
                <w:sz w:val="22"/>
                <w:szCs w:val="22"/>
                <w:lang w:val="en-AU" w:eastAsia="en-AU"/>
              </w:rPr>
              <w:tab/>
            </w:r>
            <w:r w:rsidR="009D1C19" w:rsidRPr="00822AB3">
              <w:rPr>
                <w:rStyle w:val="Hyperlink"/>
              </w:rPr>
              <w:t>Bank Vegetation</w:t>
            </w:r>
            <w:r w:rsidR="009D1C19">
              <w:rPr>
                <w:webHidden/>
              </w:rPr>
              <w:tab/>
            </w:r>
            <w:r w:rsidR="009D1C19">
              <w:rPr>
                <w:webHidden/>
              </w:rPr>
              <w:fldChar w:fldCharType="begin"/>
            </w:r>
            <w:r w:rsidR="009D1C19">
              <w:rPr>
                <w:webHidden/>
              </w:rPr>
              <w:instrText xml:space="preserve"> PAGEREF _Toc5629106 \h </w:instrText>
            </w:r>
            <w:r w:rsidR="009D1C19">
              <w:rPr>
                <w:webHidden/>
              </w:rPr>
            </w:r>
            <w:r w:rsidR="009D1C19">
              <w:rPr>
                <w:webHidden/>
              </w:rPr>
              <w:fldChar w:fldCharType="separate"/>
            </w:r>
            <w:r w:rsidR="009D1C19">
              <w:rPr>
                <w:webHidden/>
              </w:rPr>
              <w:t>12</w:t>
            </w:r>
            <w:r w:rsidR="009D1C19">
              <w:rPr>
                <w:webHidden/>
              </w:rPr>
              <w:fldChar w:fldCharType="end"/>
            </w:r>
          </w:hyperlink>
        </w:p>
        <w:p w14:paraId="7190E242" w14:textId="36343C2D" w:rsidR="009D1C19" w:rsidRDefault="00492A3B">
          <w:pPr>
            <w:pStyle w:val="TOC3"/>
            <w:rPr>
              <w:rFonts w:asciiTheme="minorHAnsi" w:hAnsiTheme="minorHAnsi"/>
              <w:sz w:val="22"/>
              <w:szCs w:val="22"/>
              <w:lang w:val="en-AU" w:eastAsia="en-AU"/>
            </w:rPr>
          </w:pPr>
          <w:hyperlink w:anchor="_Toc5629107" w:history="1">
            <w:r w:rsidR="009D1C19" w:rsidRPr="00822AB3">
              <w:rPr>
                <w:rStyle w:val="Hyperlink"/>
              </w:rPr>
              <w:t>2.3.5</w:t>
            </w:r>
            <w:r w:rsidR="009D1C19">
              <w:rPr>
                <w:rFonts w:asciiTheme="minorHAnsi" w:hAnsiTheme="minorHAnsi"/>
                <w:sz w:val="22"/>
                <w:szCs w:val="22"/>
                <w:lang w:val="en-AU" w:eastAsia="en-AU"/>
              </w:rPr>
              <w:tab/>
            </w:r>
            <w:r w:rsidR="009D1C19" w:rsidRPr="00822AB3">
              <w:rPr>
                <w:rStyle w:val="Hyperlink"/>
              </w:rPr>
              <w:t>Native Fish</w:t>
            </w:r>
            <w:r w:rsidR="009D1C19">
              <w:rPr>
                <w:webHidden/>
              </w:rPr>
              <w:tab/>
            </w:r>
            <w:r w:rsidR="009D1C19">
              <w:rPr>
                <w:webHidden/>
              </w:rPr>
              <w:fldChar w:fldCharType="begin"/>
            </w:r>
            <w:r w:rsidR="009D1C19">
              <w:rPr>
                <w:webHidden/>
              </w:rPr>
              <w:instrText xml:space="preserve"> PAGEREF _Toc5629107 \h </w:instrText>
            </w:r>
            <w:r w:rsidR="009D1C19">
              <w:rPr>
                <w:webHidden/>
              </w:rPr>
            </w:r>
            <w:r w:rsidR="009D1C19">
              <w:rPr>
                <w:webHidden/>
              </w:rPr>
              <w:fldChar w:fldCharType="separate"/>
            </w:r>
            <w:r w:rsidR="009D1C19">
              <w:rPr>
                <w:webHidden/>
              </w:rPr>
              <w:t>12</w:t>
            </w:r>
            <w:r w:rsidR="009D1C19">
              <w:rPr>
                <w:webHidden/>
              </w:rPr>
              <w:fldChar w:fldCharType="end"/>
            </w:r>
          </w:hyperlink>
        </w:p>
        <w:p w14:paraId="5E44E141" w14:textId="7EA8B728" w:rsidR="009D1C19" w:rsidRDefault="00492A3B">
          <w:pPr>
            <w:pStyle w:val="TOC1"/>
            <w:rPr>
              <w:rFonts w:asciiTheme="minorHAnsi" w:hAnsiTheme="minorHAnsi"/>
              <w:b w:val="0"/>
              <w:sz w:val="22"/>
              <w:szCs w:val="22"/>
              <w:lang w:val="en-AU" w:eastAsia="en-AU"/>
            </w:rPr>
          </w:pPr>
          <w:hyperlink w:anchor="_Toc5629108" w:history="1">
            <w:r w:rsidR="009D1C19" w:rsidRPr="00822AB3">
              <w:rPr>
                <w:rStyle w:val="Hyperlink"/>
              </w:rPr>
              <w:t>3.</w:t>
            </w:r>
            <w:r w:rsidR="009D1C19">
              <w:rPr>
                <w:rFonts w:asciiTheme="minorHAnsi" w:hAnsiTheme="minorHAnsi"/>
                <w:b w:val="0"/>
                <w:sz w:val="22"/>
                <w:szCs w:val="22"/>
                <w:lang w:val="en-AU" w:eastAsia="en-AU"/>
              </w:rPr>
              <w:tab/>
            </w:r>
            <w:r w:rsidR="009D1C19" w:rsidRPr="00822AB3">
              <w:rPr>
                <w:rStyle w:val="Hyperlink"/>
              </w:rPr>
              <w:t>Environmental watering 2014–15 to 2017–18</w:t>
            </w:r>
            <w:r w:rsidR="009D1C19">
              <w:rPr>
                <w:webHidden/>
              </w:rPr>
              <w:tab/>
            </w:r>
            <w:r w:rsidR="009D1C19">
              <w:rPr>
                <w:webHidden/>
              </w:rPr>
              <w:fldChar w:fldCharType="begin"/>
            </w:r>
            <w:r w:rsidR="009D1C19">
              <w:rPr>
                <w:webHidden/>
              </w:rPr>
              <w:instrText xml:space="preserve"> PAGEREF _Toc5629108 \h </w:instrText>
            </w:r>
            <w:r w:rsidR="009D1C19">
              <w:rPr>
                <w:webHidden/>
              </w:rPr>
            </w:r>
            <w:r w:rsidR="009D1C19">
              <w:rPr>
                <w:webHidden/>
              </w:rPr>
              <w:fldChar w:fldCharType="separate"/>
            </w:r>
            <w:r w:rsidR="009D1C19">
              <w:rPr>
                <w:webHidden/>
              </w:rPr>
              <w:t>14</w:t>
            </w:r>
            <w:r w:rsidR="009D1C19">
              <w:rPr>
                <w:webHidden/>
              </w:rPr>
              <w:fldChar w:fldCharType="end"/>
            </w:r>
          </w:hyperlink>
        </w:p>
        <w:p w14:paraId="13826E61" w14:textId="3C61A466" w:rsidR="009D1C19" w:rsidRDefault="00492A3B">
          <w:pPr>
            <w:pStyle w:val="TOC2"/>
            <w:rPr>
              <w:rFonts w:asciiTheme="minorHAnsi" w:hAnsiTheme="minorHAnsi"/>
              <w:sz w:val="22"/>
              <w:szCs w:val="22"/>
              <w:lang w:val="en-AU" w:eastAsia="en-AU"/>
            </w:rPr>
          </w:pPr>
          <w:hyperlink w:anchor="_Toc5629109" w:history="1">
            <w:r w:rsidR="009D1C19" w:rsidRPr="00822AB3">
              <w:rPr>
                <w:rStyle w:val="Hyperlink"/>
              </w:rPr>
              <w:t>3.1</w:t>
            </w:r>
            <w:r w:rsidR="009D1C19">
              <w:rPr>
                <w:rFonts w:asciiTheme="minorHAnsi" w:hAnsiTheme="minorHAnsi"/>
                <w:sz w:val="22"/>
                <w:szCs w:val="22"/>
                <w:lang w:val="en-AU" w:eastAsia="en-AU"/>
              </w:rPr>
              <w:tab/>
            </w:r>
            <w:r w:rsidR="009D1C19" w:rsidRPr="00822AB3">
              <w:rPr>
                <w:rStyle w:val="Hyperlink"/>
              </w:rPr>
              <w:t>Environmental water delivery 2014–2018</w:t>
            </w:r>
            <w:r w:rsidR="009D1C19">
              <w:rPr>
                <w:webHidden/>
              </w:rPr>
              <w:tab/>
            </w:r>
            <w:r w:rsidR="009D1C19">
              <w:rPr>
                <w:webHidden/>
              </w:rPr>
              <w:fldChar w:fldCharType="begin"/>
            </w:r>
            <w:r w:rsidR="009D1C19">
              <w:rPr>
                <w:webHidden/>
              </w:rPr>
              <w:instrText xml:space="preserve"> PAGEREF _Toc5629109 \h </w:instrText>
            </w:r>
            <w:r w:rsidR="009D1C19">
              <w:rPr>
                <w:webHidden/>
              </w:rPr>
            </w:r>
            <w:r w:rsidR="009D1C19">
              <w:rPr>
                <w:webHidden/>
              </w:rPr>
              <w:fldChar w:fldCharType="separate"/>
            </w:r>
            <w:r w:rsidR="009D1C19">
              <w:rPr>
                <w:webHidden/>
              </w:rPr>
              <w:t>14</w:t>
            </w:r>
            <w:r w:rsidR="009D1C19">
              <w:rPr>
                <w:webHidden/>
              </w:rPr>
              <w:fldChar w:fldCharType="end"/>
            </w:r>
          </w:hyperlink>
        </w:p>
        <w:p w14:paraId="0DD14B12" w14:textId="15A2E357" w:rsidR="009D1C19" w:rsidRDefault="00492A3B">
          <w:pPr>
            <w:pStyle w:val="TOC2"/>
            <w:rPr>
              <w:rFonts w:asciiTheme="minorHAnsi" w:hAnsiTheme="minorHAnsi"/>
              <w:sz w:val="22"/>
              <w:szCs w:val="22"/>
              <w:lang w:val="en-AU" w:eastAsia="en-AU"/>
            </w:rPr>
          </w:pPr>
          <w:hyperlink w:anchor="_Toc5629110" w:history="1">
            <w:r w:rsidR="009D1C19" w:rsidRPr="00822AB3">
              <w:rPr>
                <w:rStyle w:val="Hyperlink"/>
              </w:rPr>
              <w:t>3.2</w:t>
            </w:r>
            <w:r w:rsidR="009D1C19">
              <w:rPr>
                <w:rFonts w:asciiTheme="minorHAnsi" w:hAnsiTheme="minorHAnsi"/>
                <w:sz w:val="22"/>
                <w:szCs w:val="22"/>
                <w:lang w:val="en-AU" w:eastAsia="en-AU"/>
              </w:rPr>
              <w:tab/>
            </w:r>
            <w:r w:rsidR="009D1C19" w:rsidRPr="00822AB3">
              <w:rPr>
                <w:rStyle w:val="Hyperlink"/>
              </w:rPr>
              <w:t>Key outcomes from environmental water use</w:t>
            </w:r>
            <w:r w:rsidR="009D1C19">
              <w:rPr>
                <w:webHidden/>
              </w:rPr>
              <w:tab/>
            </w:r>
            <w:r w:rsidR="009D1C19">
              <w:rPr>
                <w:webHidden/>
              </w:rPr>
              <w:fldChar w:fldCharType="begin"/>
            </w:r>
            <w:r w:rsidR="009D1C19">
              <w:rPr>
                <w:webHidden/>
              </w:rPr>
              <w:instrText xml:space="preserve"> PAGEREF _Toc5629110 \h </w:instrText>
            </w:r>
            <w:r w:rsidR="009D1C19">
              <w:rPr>
                <w:webHidden/>
              </w:rPr>
            </w:r>
            <w:r w:rsidR="009D1C19">
              <w:rPr>
                <w:webHidden/>
              </w:rPr>
              <w:fldChar w:fldCharType="separate"/>
            </w:r>
            <w:r w:rsidR="009D1C19">
              <w:rPr>
                <w:webHidden/>
              </w:rPr>
              <w:t>14</w:t>
            </w:r>
            <w:r w:rsidR="009D1C19">
              <w:rPr>
                <w:webHidden/>
              </w:rPr>
              <w:fldChar w:fldCharType="end"/>
            </w:r>
          </w:hyperlink>
        </w:p>
        <w:p w14:paraId="31399E1F" w14:textId="4D51D1ED" w:rsidR="009D1C19" w:rsidRDefault="00492A3B">
          <w:pPr>
            <w:pStyle w:val="TOC2"/>
            <w:rPr>
              <w:rFonts w:asciiTheme="minorHAnsi" w:hAnsiTheme="minorHAnsi"/>
              <w:sz w:val="22"/>
              <w:szCs w:val="22"/>
              <w:lang w:val="en-AU" w:eastAsia="en-AU"/>
            </w:rPr>
          </w:pPr>
          <w:hyperlink w:anchor="_Toc5629111" w:history="1">
            <w:r w:rsidR="009D1C19" w:rsidRPr="00822AB3">
              <w:rPr>
                <w:rStyle w:val="Hyperlink"/>
              </w:rPr>
              <w:t>3.3</w:t>
            </w:r>
            <w:r w:rsidR="009D1C19">
              <w:rPr>
                <w:rFonts w:asciiTheme="minorHAnsi" w:hAnsiTheme="minorHAnsi"/>
                <w:sz w:val="22"/>
                <w:szCs w:val="22"/>
                <w:lang w:val="en-AU" w:eastAsia="en-AU"/>
              </w:rPr>
              <w:tab/>
            </w:r>
            <w:r w:rsidR="009D1C19" w:rsidRPr="00822AB3">
              <w:rPr>
                <w:rStyle w:val="Hyperlink"/>
              </w:rPr>
              <w:t>Integration of monitoring results</w:t>
            </w:r>
            <w:r w:rsidR="009D1C19">
              <w:rPr>
                <w:webHidden/>
              </w:rPr>
              <w:tab/>
            </w:r>
            <w:r w:rsidR="009D1C19">
              <w:rPr>
                <w:webHidden/>
              </w:rPr>
              <w:fldChar w:fldCharType="begin"/>
            </w:r>
            <w:r w:rsidR="009D1C19">
              <w:rPr>
                <w:webHidden/>
              </w:rPr>
              <w:instrText xml:space="preserve"> PAGEREF _Toc5629111 \h </w:instrText>
            </w:r>
            <w:r w:rsidR="009D1C19">
              <w:rPr>
                <w:webHidden/>
              </w:rPr>
            </w:r>
            <w:r w:rsidR="009D1C19">
              <w:rPr>
                <w:webHidden/>
              </w:rPr>
              <w:fldChar w:fldCharType="separate"/>
            </w:r>
            <w:r w:rsidR="009D1C19">
              <w:rPr>
                <w:webHidden/>
              </w:rPr>
              <w:t>17</w:t>
            </w:r>
            <w:r w:rsidR="009D1C19">
              <w:rPr>
                <w:webHidden/>
              </w:rPr>
              <w:fldChar w:fldCharType="end"/>
            </w:r>
          </w:hyperlink>
        </w:p>
        <w:p w14:paraId="0A73E807" w14:textId="29249280" w:rsidR="009D1C19" w:rsidRDefault="00492A3B">
          <w:pPr>
            <w:pStyle w:val="TOC1"/>
            <w:rPr>
              <w:rFonts w:asciiTheme="minorHAnsi" w:hAnsiTheme="minorHAnsi"/>
              <w:b w:val="0"/>
              <w:sz w:val="22"/>
              <w:szCs w:val="22"/>
              <w:lang w:val="en-AU" w:eastAsia="en-AU"/>
            </w:rPr>
          </w:pPr>
          <w:hyperlink w:anchor="_Toc5629112" w:history="1">
            <w:r w:rsidR="009D1C19" w:rsidRPr="00822AB3">
              <w:rPr>
                <w:rStyle w:val="Hyperlink"/>
              </w:rPr>
              <w:t>4.</w:t>
            </w:r>
            <w:r w:rsidR="009D1C19">
              <w:rPr>
                <w:rFonts w:asciiTheme="minorHAnsi" w:hAnsiTheme="minorHAnsi"/>
                <w:b w:val="0"/>
                <w:sz w:val="22"/>
                <w:szCs w:val="22"/>
                <w:lang w:val="en-AU" w:eastAsia="en-AU"/>
              </w:rPr>
              <w:tab/>
            </w:r>
            <w:r w:rsidR="009D1C19" w:rsidRPr="00822AB3">
              <w:rPr>
                <w:rStyle w:val="Hyperlink"/>
              </w:rPr>
              <w:t>Implications for Future Management of Environmental Water</w:t>
            </w:r>
            <w:r w:rsidR="009D1C19">
              <w:rPr>
                <w:webHidden/>
              </w:rPr>
              <w:tab/>
            </w:r>
            <w:r w:rsidR="009D1C19">
              <w:rPr>
                <w:webHidden/>
              </w:rPr>
              <w:fldChar w:fldCharType="begin"/>
            </w:r>
            <w:r w:rsidR="009D1C19">
              <w:rPr>
                <w:webHidden/>
              </w:rPr>
              <w:instrText xml:space="preserve"> PAGEREF _Toc5629112 \h </w:instrText>
            </w:r>
            <w:r w:rsidR="009D1C19">
              <w:rPr>
                <w:webHidden/>
              </w:rPr>
            </w:r>
            <w:r w:rsidR="009D1C19">
              <w:rPr>
                <w:webHidden/>
              </w:rPr>
              <w:fldChar w:fldCharType="separate"/>
            </w:r>
            <w:r w:rsidR="009D1C19">
              <w:rPr>
                <w:webHidden/>
              </w:rPr>
              <w:t>19</w:t>
            </w:r>
            <w:r w:rsidR="009D1C19">
              <w:rPr>
                <w:webHidden/>
              </w:rPr>
              <w:fldChar w:fldCharType="end"/>
            </w:r>
          </w:hyperlink>
        </w:p>
        <w:p w14:paraId="1B990313" w14:textId="1D25A57E" w:rsidR="009D1C19" w:rsidRDefault="00492A3B">
          <w:pPr>
            <w:pStyle w:val="TOC2"/>
            <w:rPr>
              <w:rFonts w:asciiTheme="minorHAnsi" w:hAnsiTheme="minorHAnsi"/>
              <w:sz w:val="22"/>
              <w:szCs w:val="22"/>
              <w:lang w:val="en-AU" w:eastAsia="en-AU"/>
            </w:rPr>
          </w:pPr>
          <w:hyperlink w:anchor="_Toc5629113" w:history="1">
            <w:r w:rsidR="009D1C19" w:rsidRPr="00822AB3">
              <w:rPr>
                <w:rStyle w:val="Hyperlink"/>
                <w:lang w:val="en-AU"/>
              </w:rPr>
              <w:t>4.1</w:t>
            </w:r>
            <w:r w:rsidR="009D1C19">
              <w:rPr>
                <w:rFonts w:asciiTheme="minorHAnsi" w:hAnsiTheme="minorHAnsi"/>
                <w:sz w:val="22"/>
                <w:szCs w:val="22"/>
                <w:lang w:val="en-AU" w:eastAsia="en-AU"/>
              </w:rPr>
              <w:tab/>
            </w:r>
            <w:r w:rsidR="009D1C19" w:rsidRPr="00822AB3">
              <w:rPr>
                <w:rStyle w:val="Hyperlink"/>
                <w:lang w:val="en-AU"/>
              </w:rPr>
              <w:t>Spring freshes</w:t>
            </w:r>
            <w:r w:rsidR="009D1C19">
              <w:rPr>
                <w:webHidden/>
              </w:rPr>
              <w:tab/>
            </w:r>
            <w:r w:rsidR="009D1C19">
              <w:rPr>
                <w:webHidden/>
              </w:rPr>
              <w:fldChar w:fldCharType="begin"/>
            </w:r>
            <w:r w:rsidR="009D1C19">
              <w:rPr>
                <w:webHidden/>
              </w:rPr>
              <w:instrText xml:space="preserve"> PAGEREF _Toc5629113 \h </w:instrText>
            </w:r>
            <w:r w:rsidR="009D1C19">
              <w:rPr>
                <w:webHidden/>
              </w:rPr>
            </w:r>
            <w:r w:rsidR="009D1C19">
              <w:rPr>
                <w:webHidden/>
              </w:rPr>
              <w:fldChar w:fldCharType="separate"/>
            </w:r>
            <w:r w:rsidR="009D1C19">
              <w:rPr>
                <w:webHidden/>
              </w:rPr>
              <w:t>19</w:t>
            </w:r>
            <w:r w:rsidR="009D1C19">
              <w:rPr>
                <w:webHidden/>
              </w:rPr>
              <w:fldChar w:fldCharType="end"/>
            </w:r>
          </w:hyperlink>
        </w:p>
        <w:p w14:paraId="5817C206" w14:textId="4E1FB6EB" w:rsidR="009D1C19" w:rsidRDefault="00492A3B">
          <w:pPr>
            <w:pStyle w:val="TOC2"/>
            <w:rPr>
              <w:rFonts w:asciiTheme="minorHAnsi" w:hAnsiTheme="minorHAnsi"/>
              <w:sz w:val="22"/>
              <w:szCs w:val="22"/>
              <w:lang w:val="en-AU" w:eastAsia="en-AU"/>
            </w:rPr>
          </w:pPr>
          <w:hyperlink w:anchor="_Toc5629114" w:history="1">
            <w:r w:rsidR="009D1C19" w:rsidRPr="00822AB3">
              <w:rPr>
                <w:rStyle w:val="Hyperlink"/>
                <w:lang w:val="en-AU"/>
              </w:rPr>
              <w:t>4.2</w:t>
            </w:r>
            <w:r w:rsidR="009D1C19">
              <w:rPr>
                <w:rFonts w:asciiTheme="minorHAnsi" w:hAnsiTheme="minorHAnsi"/>
                <w:sz w:val="22"/>
                <w:szCs w:val="22"/>
                <w:lang w:val="en-AU" w:eastAsia="en-AU"/>
              </w:rPr>
              <w:tab/>
            </w:r>
            <w:r w:rsidR="009D1C19" w:rsidRPr="00822AB3">
              <w:rPr>
                <w:rStyle w:val="Hyperlink"/>
                <w:lang w:val="en-AU"/>
              </w:rPr>
              <w:t>Overbank flows</w:t>
            </w:r>
            <w:r w:rsidR="009D1C19">
              <w:rPr>
                <w:webHidden/>
              </w:rPr>
              <w:tab/>
            </w:r>
            <w:r w:rsidR="009D1C19">
              <w:rPr>
                <w:webHidden/>
              </w:rPr>
              <w:fldChar w:fldCharType="begin"/>
            </w:r>
            <w:r w:rsidR="009D1C19">
              <w:rPr>
                <w:webHidden/>
              </w:rPr>
              <w:instrText xml:space="preserve"> PAGEREF _Toc5629114 \h </w:instrText>
            </w:r>
            <w:r w:rsidR="009D1C19">
              <w:rPr>
                <w:webHidden/>
              </w:rPr>
            </w:r>
            <w:r w:rsidR="009D1C19">
              <w:rPr>
                <w:webHidden/>
              </w:rPr>
              <w:fldChar w:fldCharType="separate"/>
            </w:r>
            <w:r w:rsidR="009D1C19">
              <w:rPr>
                <w:webHidden/>
              </w:rPr>
              <w:t>19</w:t>
            </w:r>
            <w:r w:rsidR="009D1C19">
              <w:rPr>
                <w:webHidden/>
              </w:rPr>
              <w:fldChar w:fldCharType="end"/>
            </w:r>
          </w:hyperlink>
        </w:p>
        <w:p w14:paraId="227B3D05" w14:textId="0F6C9448" w:rsidR="009D1C19" w:rsidRDefault="00492A3B">
          <w:pPr>
            <w:pStyle w:val="TOC2"/>
            <w:rPr>
              <w:rFonts w:asciiTheme="minorHAnsi" w:hAnsiTheme="minorHAnsi"/>
              <w:sz w:val="22"/>
              <w:szCs w:val="22"/>
              <w:lang w:val="en-AU" w:eastAsia="en-AU"/>
            </w:rPr>
          </w:pPr>
          <w:hyperlink w:anchor="_Toc5629115" w:history="1">
            <w:r w:rsidR="009D1C19" w:rsidRPr="00822AB3">
              <w:rPr>
                <w:rStyle w:val="Hyperlink"/>
                <w:lang w:val="en-AU"/>
              </w:rPr>
              <w:t>4.3</w:t>
            </w:r>
            <w:r w:rsidR="009D1C19">
              <w:rPr>
                <w:rFonts w:asciiTheme="minorHAnsi" w:hAnsiTheme="minorHAnsi"/>
                <w:sz w:val="22"/>
                <w:szCs w:val="22"/>
                <w:lang w:val="en-AU" w:eastAsia="en-AU"/>
              </w:rPr>
              <w:tab/>
            </w:r>
            <w:r w:rsidR="009D1C19" w:rsidRPr="00822AB3">
              <w:rPr>
                <w:rStyle w:val="Hyperlink"/>
                <w:lang w:val="en-AU"/>
              </w:rPr>
              <w:t>Inter-Valley Transfers</w:t>
            </w:r>
            <w:r w:rsidR="009D1C19">
              <w:rPr>
                <w:webHidden/>
              </w:rPr>
              <w:tab/>
            </w:r>
            <w:r w:rsidR="009D1C19">
              <w:rPr>
                <w:webHidden/>
              </w:rPr>
              <w:fldChar w:fldCharType="begin"/>
            </w:r>
            <w:r w:rsidR="009D1C19">
              <w:rPr>
                <w:webHidden/>
              </w:rPr>
              <w:instrText xml:space="preserve"> PAGEREF _Toc5629115 \h </w:instrText>
            </w:r>
            <w:r w:rsidR="009D1C19">
              <w:rPr>
                <w:webHidden/>
              </w:rPr>
            </w:r>
            <w:r w:rsidR="009D1C19">
              <w:rPr>
                <w:webHidden/>
              </w:rPr>
              <w:fldChar w:fldCharType="separate"/>
            </w:r>
            <w:r w:rsidR="009D1C19">
              <w:rPr>
                <w:webHidden/>
              </w:rPr>
              <w:t>19</w:t>
            </w:r>
            <w:r w:rsidR="009D1C19">
              <w:rPr>
                <w:webHidden/>
              </w:rPr>
              <w:fldChar w:fldCharType="end"/>
            </w:r>
          </w:hyperlink>
        </w:p>
        <w:p w14:paraId="6CE09E50" w14:textId="059315F3" w:rsidR="009D1C19" w:rsidRDefault="00492A3B">
          <w:pPr>
            <w:pStyle w:val="TOC2"/>
            <w:rPr>
              <w:rFonts w:asciiTheme="minorHAnsi" w:hAnsiTheme="minorHAnsi"/>
              <w:sz w:val="22"/>
              <w:szCs w:val="22"/>
              <w:lang w:val="en-AU" w:eastAsia="en-AU"/>
            </w:rPr>
          </w:pPr>
          <w:hyperlink w:anchor="_Toc5629116" w:history="1">
            <w:r w:rsidR="009D1C19" w:rsidRPr="00822AB3">
              <w:rPr>
                <w:rStyle w:val="Hyperlink"/>
                <w:lang w:val="en-AU"/>
              </w:rPr>
              <w:t>4.4</w:t>
            </w:r>
            <w:r w:rsidR="009D1C19">
              <w:rPr>
                <w:rFonts w:asciiTheme="minorHAnsi" w:hAnsiTheme="minorHAnsi"/>
                <w:sz w:val="22"/>
                <w:szCs w:val="22"/>
                <w:lang w:val="en-AU" w:eastAsia="en-AU"/>
              </w:rPr>
              <w:tab/>
            </w:r>
            <w:r w:rsidR="009D1C19" w:rsidRPr="00822AB3">
              <w:rPr>
                <w:rStyle w:val="Hyperlink"/>
                <w:lang w:val="en-AU"/>
              </w:rPr>
              <w:t>Adaptive management</w:t>
            </w:r>
            <w:r w:rsidR="009D1C19">
              <w:rPr>
                <w:webHidden/>
              </w:rPr>
              <w:tab/>
            </w:r>
            <w:r w:rsidR="009D1C19">
              <w:rPr>
                <w:webHidden/>
              </w:rPr>
              <w:fldChar w:fldCharType="begin"/>
            </w:r>
            <w:r w:rsidR="009D1C19">
              <w:rPr>
                <w:webHidden/>
              </w:rPr>
              <w:instrText xml:space="preserve"> PAGEREF _Toc5629116 \h </w:instrText>
            </w:r>
            <w:r w:rsidR="009D1C19">
              <w:rPr>
                <w:webHidden/>
              </w:rPr>
            </w:r>
            <w:r w:rsidR="009D1C19">
              <w:rPr>
                <w:webHidden/>
              </w:rPr>
              <w:fldChar w:fldCharType="separate"/>
            </w:r>
            <w:r w:rsidR="009D1C19">
              <w:rPr>
                <w:webHidden/>
              </w:rPr>
              <w:t>20</w:t>
            </w:r>
            <w:r w:rsidR="009D1C19">
              <w:rPr>
                <w:webHidden/>
              </w:rPr>
              <w:fldChar w:fldCharType="end"/>
            </w:r>
          </w:hyperlink>
        </w:p>
        <w:p w14:paraId="0026576E" w14:textId="03E63788" w:rsidR="009D1C19" w:rsidRDefault="00492A3B">
          <w:pPr>
            <w:pStyle w:val="TOC1"/>
            <w:rPr>
              <w:rFonts w:asciiTheme="minorHAnsi" w:hAnsiTheme="minorHAnsi"/>
              <w:b w:val="0"/>
              <w:sz w:val="22"/>
              <w:szCs w:val="22"/>
              <w:lang w:val="en-AU" w:eastAsia="en-AU"/>
            </w:rPr>
          </w:pPr>
          <w:hyperlink w:anchor="_Toc5629117" w:history="1">
            <w:r w:rsidR="009D1C19" w:rsidRPr="00822AB3">
              <w:rPr>
                <w:rStyle w:val="Hyperlink"/>
              </w:rPr>
              <w:t>5.</w:t>
            </w:r>
            <w:r w:rsidR="009D1C19">
              <w:rPr>
                <w:rFonts w:asciiTheme="minorHAnsi" w:hAnsiTheme="minorHAnsi"/>
                <w:b w:val="0"/>
                <w:sz w:val="22"/>
                <w:szCs w:val="22"/>
                <w:lang w:val="en-AU" w:eastAsia="en-AU"/>
              </w:rPr>
              <w:tab/>
            </w:r>
            <w:r w:rsidR="009D1C19" w:rsidRPr="00822AB3">
              <w:rPr>
                <w:rStyle w:val="Hyperlink"/>
              </w:rPr>
              <w:t>References cited</w:t>
            </w:r>
            <w:r w:rsidR="009D1C19">
              <w:rPr>
                <w:webHidden/>
              </w:rPr>
              <w:tab/>
            </w:r>
            <w:r w:rsidR="009D1C19">
              <w:rPr>
                <w:webHidden/>
              </w:rPr>
              <w:fldChar w:fldCharType="begin"/>
            </w:r>
            <w:r w:rsidR="009D1C19">
              <w:rPr>
                <w:webHidden/>
              </w:rPr>
              <w:instrText xml:space="preserve"> PAGEREF _Toc5629117 \h </w:instrText>
            </w:r>
            <w:r w:rsidR="009D1C19">
              <w:rPr>
                <w:webHidden/>
              </w:rPr>
            </w:r>
            <w:r w:rsidR="009D1C19">
              <w:rPr>
                <w:webHidden/>
              </w:rPr>
              <w:fldChar w:fldCharType="separate"/>
            </w:r>
            <w:r w:rsidR="009D1C19">
              <w:rPr>
                <w:webHidden/>
              </w:rPr>
              <w:t>21</w:t>
            </w:r>
            <w:r w:rsidR="009D1C19">
              <w:rPr>
                <w:webHidden/>
              </w:rPr>
              <w:fldChar w:fldCharType="end"/>
            </w:r>
          </w:hyperlink>
        </w:p>
        <w:p w14:paraId="7A06EB9F" w14:textId="3C1AE4AA" w:rsidR="000A25BD" w:rsidRDefault="000A25BD">
          <w:r>
            <w:rPr>
              <w:b/>
              <w:bCs/>
              <w:noProof/>
            </w:rPr>
            <w:fldChar w:fldCharType="end"/>
          </w:r>
        </w:p>
      </w:sdtContent>
    </w:sdt>
    <w:p w14:paraId="2C2DAD6A" w14:textId="77777777" w:rsidR="009D1C19" w:rsidRDefault="009D1C19">
      <w:pPr>
        <w:spacing w:after="0" w:line="240" w:lineRule="auto"/>
        <w:sectPr w:rsidR="009D1C19" w:rsidSect="009D1C19">
          <w:headerReference w:type="default" r:id="rId42"/>
          <w:footerReference w:type="default" r:id="rId43"/>
          <w:headerReference w:type="first" r:id="rId44"/>
          <w:footerReference w:type="first" r:id="rId45"/>
          <w:pgSz w:w="11901" w:h="16840" w:code="9"/>
          <w:pgMar w:top="567" w:right="851" w:bottom="851" w:left="1134" w:header="567" w:footer="369" w:gutter="0"/>
          <w:pgNumType w:fmt="lowerRoman"/>
          <w:cols w:space="0"/>
          <w:formProt w:val="0"/>
          <w:docGrid w:linePitch="360"/>
        </w:sectPr>
      </w:pPr>
    </w:p>
    <w:p w14:paraId="0148273B" w14:textId="21B1EAB5" w:rsidR="00CE2C9E" w:rsidRDefault="00C97F8D" w:rsidP="007846B1">
      <w:pPr>
        <w:pStyle w:val="Heading1"/>
      </w:pPr>
      <w:bookmarkStart w:id="2" w:name="_Toc5629096"/>
      <w:r>
        <w:lastRenderedPageBreak/>
        <w:t>Monitoring and evaluation of environmental water in the lower Goulburn River</w:t>
      </w:r>
      <w:bookmarkEnd w:id="2"/>
    </w:p>
    <w:p w14:paraId="0A231729" w14:textId="302603F3" w:rsidR="00C2184E" w:rsidRPr="004335CD" w:rsidRDefault="00CB11DF" w:rsidP="000B63B3">
      <w:pPr>
        <w:spacing w:before="240" w:after="120"/>
      </w:pPr>
      <w:r>
        <w:t>The Commonwealth Environmental Water Office (CEWO) is funding a Long-Term Intervention Monitoring (LTIM) Project in seven Selected Areas to evaluate the ecological outcome</w:t>
      </w:r>
      <w:r w:rsidR="004873AA">
        <w:t>s</w:t>
      </w:r>
      <w:r>
        <w:t xml:space="preserve"> of Commonwealth environmental water use throughout the Murray-Darling Basin. The LTIM Project is being implemented over five years from 2014</w:t>
      </w:r>
      <w:r>
        <w:rPr>
          <w:rFonts w:cs="Arial"/>
        </w:rPr>
        <w:t>–</w:t>
      </w:r>
      <w:r>
        <w:t>15 to 2018</w:t>
      </w:r>
      <w:r>
        <w:rPr>
          <w:rFonts w:cs="Arial"/>
        </w:rPr>
        <w:t>–</w:t>
      </w:r>
      <w:r>
        <w:t>19</w:t>
      </w:r>
      <w:r w:rsidR="00C2184E">
        <w:t xml:space="preserve"> </w:t>
      </w:r>
      <w:r w:rsidR="00C2184E" w:rsidRPr="004335CD">
        <w:t>to deliver five high-level outcomes</w:t>
      </w:r>
      <w:r w:rsidR="00B81F91">
        <w:t xml:space="preserve"> </w:t>
      </w:r>
      <w:r w:rsidR="00854719">
        <w:fldChar w:fldCharType="begin"/>
      </w:r>
      <w:r w:rsidR="00854719">
        <w:instrText xml:space="preserve"> ADDIN EN.CITE &lt;EndNote&gt;&lt;Cite&gt;&lt;Author&gt;Gawne&lt;/Author&gt;&lt;Year&gt;2013&lt;/Year&gt;&lt;RecNum&gt;2281&lt;/RecNum&gt;&lt;DisplayText&gt;(Gawne et al. 2013b)&lt;/DisplayText&gt;&lt;record&gt;&lt;rec-number&gt;2281&lt;/rec-number&gt;&lt;foreign-keys&gt;&lt;key app="EN" db-id="s525xsr2lfv0fgepxeavzwvz5ppptx92v5e9" timestamp="1485860284"&gt;2281&lt;/key&gt;&lt;key app="ENWeb" db-id=""&gt;0&lt;/key&gt;&lt;/foreign-keys&gt;&lt;ref-type name="Report"&gt;27&lt;/ref-type&gt;&lt;contributors&gt;&lt;authors&gt;&lt;author&gt;Gawne, B&lt;/author&gt;&lt;author&gt;Brooks, S&lt;/author&gt;&lt;author&gt;Butcher, Rhonda&lt;/author&gt;&lt;author&gt;Cottingham, P&lt;/author&gt;&lt;author&gt;Everingham, P&lt;/author&gt;&lt;author&gt;Hale, J&lt;/author&gt;&lt;author&gt;Nielsen, D&lt;/author&gt;&lt;author&gt;Stewardson, M&lt;/author&gt;&lt;author&gt;Stoffels, R&lt;/author&gt;&lt;/authors&gt;&lt;/contributors&gt;&lt;titles&gt;&lt;title&gt;Long Term Intervention Monitoring Project: Logic and Rationale Document Version 1.0&lt;/title&gt;&lt;secondary-title&gt;Report prepared for the Commonwealth Environmental Water Office&lt;/secondary-title&gt;&lt;/titles&gt;&lt;pages&gt;109&lt;/pages&gt;&lt;number&gt;MDFRC Publication 01/2013&lt;/number&gt;&lt;dates&gt;&lt;year&gt;2013&lt;/year&gt;&lt;/dates&gt;&lt;publisher&gt;Murray-Darling Freshwater Research Centre&lt;/publisher&gt;&lt;urls&gt;&lt;related-urls&gt;&lt;url&gt;https://www.environment.gov.au/water/cewo/publications/long-term-intervention-monitoring-project-logic-and-rationale-document&lt;/url&gt;&lt;/related-urls&gt;&lt;/urls&gt;&lt;/record&gt;&lt;/Cite&gt;&lt;/EndNote&gt;</w:instrText>
      </w:r>
      <w:r w:rsidR="00854719">
        <w:fldChar w:fldCharType="separate"/>
      </w:r>
      <w:r w:rsidR="00854719">
        <w:rPr>
          <w:noProof/>
        </w:rPr>
        <w:t>(</w:t>
      </w:r>
      <w:hyperlink w:anchor="_ENREF_7" w:tooltip="Gawne, 2013 #2281" w:history="1">
        <w:r w:rsidR="003A696D">
          <w:rPr>
            <w:noProof/>
          </w:rPr>
          <w:t>Gawne et al. 2013b</w:t>
        </w:r>
      </w:hyperlink>
      <w:r w:rsidR="00854719">
        <w:rPr>
          <w:noProof/>
        </w:rPr>
        <w:t>)</w:t>
      </w:r>
      <w:r w:rsidR="00854719">
        <w:fldChar w:fldCharType="end"/>
      </w:r>
      <w:r w:rsidR="00C2184E" w:rsidRPr="004335CD">
        <w:t>:</w:t>
      </w:r>
    </w:p>
    <w:p w14:paraId="1DD8E8FA" w14:textId="77777777" w:rsidR="00B81F91" w:rsidRDefault="00B81F91" w:rsidP="00D412B6">
      <w:pPr>
        <w:numPr>
          <w:ilvl w:val="0"/>
          <w:numId w:val="87"/>
        </w:numPr>
        <w:spacing w:after="120" w:line="276" w:lineRule="auto"/>
        <w:ind w:left="1134" w:hanging="567"/>
      </w:pPr>
      <w:r w:rsidRPr="004335CD">
        <w:t xml:space="preserve">Monitor the ecological response to Commonwealth environmental watering at each </w:t>
      </w:r>
      <w:r>
        <w:t>S</w:t>
      </w:r>
      <w:r w:rsidRPr="004335CD">
        <w:t>elected Area</w:t>
      </w:r>
    </w:p>
    <w:p w14:paraId="4AB0EF6F" w14:textId="3478EAD0" w:rsidR="00B81F91" w:rsidRDefault="00B81F91" w:rsidP="00D412B6">
      <w:pPr>
        <w:numPr>
          <w:ilvl w:val="0"/>
          <w:numId w:val="87"/>
        </w:numPr>
        <w:spacing w:after="120" w:line="276" w:lineRule="auto"/>
        <w:ind w:left="1134" w:hanging="567"/>
      </w:pPr>
      <w:r w:rsidRPr="004335CD">
        <w:t>Evaluate ecological outcomes of Commonwealth environmental watering at each Selected Area</w:t>
      </w:r>
    </w:p>
    <w:p w14:paraId="45A7FCDF" w14:textId="10B64B1C" w:rsidR="00C2184E" w:rsidRPr="004335CD" w:rsidRDefault="00C2184E" w:rsidP="00D412B6">
      <w:pPr>
        <w:numPr>
          <w:ilvl w:val="0"/>
          <w:numId w:val="87"/>
        </w:numPr>
        <w:spacing w:after="120" w:line="276" w:lineRule="auto"/>
        <w:ind w:left="1134" w:hanging="567"/>
      </w:pPr>
      <w:r w:rsidRPr="004335CD">
        <w:t xml:space="preserve">Evaluate the contribution of Commonwealth environmental watering </w:t>
      </w:r>
      <w:r>
        <w:t>to the objectives of the Murray</w:t>
      </w:r>
      <w:r w:rsidR="00B81F91">
        <w:t>-</w:t>
      </w:r>
      <w:r w:rsidRPr="004335CD">
        <w:t>Darling Basin Plan</w:t>
      </w:r>
    </w:p>
    <w:p w14:paraId="589CC90F" w14:textId="1A9613B0" w:rsidR="00C2184E" w:rsidRPr="004335CD" w:rsidRDefault="00C2184E" w:rsidP="00D412B6">
      <w:pPr>
        <w:numPr>
          <w:ilvl w:val="0"/>
          <w:numId w:val="87"/>
        </w:numPr>
        <w:spacing w:after="120" w:line="276" w:lineRule="auto"/>
        <w:ind w:left="1134" w:hanging="567"/>
      </w:pPr>
      <w:r w:rsidRPr="004335CD">
        <w:t xml:space="preserve">Infer ecological outcomes of Commonwealth environmental </w:t>
      </w:r>
      <w:r>
        <w:t>watering in areas of the Murray</w:t>
      </w:r>
      <w:r w:rsidR="00B81F91">
        <w:t>-</w:t>
      </w:r>
      <w:r w:rsidRPr="004335CD">
        <w:t>Darling Basin not monitored</w:t>
      </w:r>
    </w:p>
    <w:p w14:paraId="77307568" w14:textId="472BC5F7" w:rsidR="00C2184E" w:rsidRPr="004335CD" w:rsidRDefault="00C2184E" w:rsidP="00C275A9">
      <w:pPr>
        <w:numPr>
          <w:ilvl w:val="0"/>
          <w:numId w:val="87"/>
        </w:numPr>
        <w:spacing w:after="120" w:line="276" w:lineRule="auto"/>
        <w:ind w:left="1134" w:hanging="567"/>
      </w:pPr>
      <w:r w:rsidRPr="004335CD">
        <w:t>Support the adaptive management of Commonwealth environmental water</w:t>
      </w:r>
      <w:r w:rsidR="00C430E4">
        <w:t>.</w:t>
      </w:r>
    </w:p>
    <w:p w14:paraId="21990427" w14:textId="748BDCA1" w:rsidR="00CB11DF" w:rsidRPr="003239AF" w:rsidRDefault="00CB11DF" w:rsidP="00D412B6">
      <w:pPr>
        <w:pStyle w:val="Para0"/>
      </w:pPr>
      <w:r>
        <w:t xml:space="preserve">This </w:t>
      </w:r>
      <w:r w:rsidRPr="00E0054B">
        <w:t>Summary Report</w:t>
      </w:r>
      <w:r>
        <w:t xml:space="preserve"> </w:t>
      </w:r>
      <w:r w:rsidR="00F30345">
        <w:t xml:space="preserve">outlines </w:t>
      </w:r>
      <w:r w:rsidR="00C30317">
        <w:t xml:space="preserve">the </w:t>
      </w:r>
      <w:r w:rsidR="00F30345">
        <w:t>outcomes from the monitoring activities undertaken in the lower Goulburn River Selected Area in 2017</w:t>
      </w:r>
      <w:r w:rsidR="00F30345">
        <w:rPr>
          <w:rFonts w:cs="Arial"/>
        </w:rPr>
        <w:t>–</w:t>
      </w:r>
      <w:r w:rsidR="00F30345">
        <w:t xml:space="preserve">18 and </w:t>
      </w:r>
      <w:r w:rsidR="006337E5">
        <w:t xml:space="preserve">provides an overview of the </w:t>
      </w:r>
      <w:r w:rsidR="00E0054B">
        <w:t xml:space="preserve">overall </w:t>
      </w:r>
      <w:r w:rsidR="00C90D0C">
        <w:t>flow and ecological outcomes for 2014–15 to 201</w:t>
      </w:r>
      <w:r w:rsidR="00501F5C">
        <w:t>7</w:t>
      </w:r>
      <w:r w:rsidR="00C90D0C">
        <w:t>–1</w:t>
      </w:r>
      <w:r w:rsidR="00501F5C">
        <w:t>8</w:t>
      </w:r>
      <w:r>
        <w:t xml:space="preserve">. Detailed descriptions of monitoring, results and analyses for each monitoring discipline are provided in the accompanying </w:t>
      </w:r>
      <w:r w:rsidRPr="00E0054B">
        <w:t>Scientific Report</w:t>
      </w:r>
      <w:r w:rsidR="004500AA">
        <w:t>.</w:t>
      </w:r>
    </w:p>
    <w:p w14:paraId="0640FE13" w14:textId="77777777" w:rsidR="00CB11DF" w:rsidRDefault="00CB11DF" w:rsidP="00CB11DF">
      <w:pPr>
        <w:pStyle w:val="Heading2"/>
      </w:pPr>
      <w:bookmarkStart w:id="3" w:name="_Toc430418226"/>
      <w:bookmarkStart w:id="4" w:name="_Toc465090765"/>
      <w:bookmarkStart w:id="5" w:name="_Toc500342685"/>
      <w:bookmarkStart w:id="6" w:name="_Toc5629097"/>
      <w:r>
        <w:t>Lower Goulburn River selected area</w:t>
      </w:r>
      <w:bookmarkEnd w:id="3"/>
      <w:bookmarkEnd w:id="4"/>
      <w:bookmarkEnd w:id="5"/>
      <w:bookmarkEnd w:id="6"/>
    </w:p>
    <w:p w14:paraId="065FD155" w14:textId="2D3B7A73" w:rsidR="00CB11DF" w:rsidRPr="005B153B" w:rsidRDefault="00CB11DF" w:rsidP="00CB11DF">
      <w:pPr>
        <w:pStyle w:val="Para0"/>
      </w:pPr>
      <w:r w:rsidRPr="005B153B">
        <w:t xml:space="preserve">The Goulburn River extends from the northern slopes of the Great Dividing Range north to the Murray River near Echuca </w:t>
      </w:r>
      <w:r>
        <w:t>(</w:t>
      </w:r>
      <w:r w:rsidR="000A25BD">
        <w:rPr>
          <w:highlight w:val="yellow"/>
        </w:rPr>
        <w:fldChar w:fldCharType="begin"/>
      </w:r>
      <w:r w:rsidR="000A25BD">
        <w:instrText xml:space="preserve"> REF _Ref465348282 </w:instrText>
      </w:r>
      <w:r w:rsidR="000A25BD">
        <w:rPr>
          <w:highlight w:val="yellow"/>
        </w:rPr>
        <w:fldChar w:fldCharType="separate"/>
      </w:r>
      <w:r w:rsidR="00DD1945">
        <w:t xml:space="preserve">Figure </w:t>
      </w:r>
      <w:r w:rsidR="00DD1945">
        <w:rPr>
          <w:noProof/>
        </w:rPr>
        <w:t>1</w:t>
      </w:r>
      <w:r w:rsidR="000A25BD">
        <w:rPr>
          <w:highlight w:val="yellow"/>
        </w:rPr>
        <w:fldChar w:fldCharType="end"/>
      </w:r>
      <w:r>
        <w:t>)</w:t>
      </w:r>
      <w:r w:rsidRPr="005B153B">
        <w:t>.</w:t>
      </w:r>
      <w:r>
        <w:t xml:space="preserve"> </w:t>
      </w:r>
      <w:r w:rsidRPr="005B153B">
        <w:t xml:space="preserve">Mean annual </w:t>
      </w:r>
      <w:r>
        <w:t>flow</w:t>
      </w:r>
      <w:r w:rsidRPr="005B153B">
        <w:t xml:space="preserve"> for the catchment is approximately 3,200 GL </w:t>
      </w:r>
      <w:r w:rsidR="00782C50">
        <w:rPr>
          <w:noProof/>
        </w:rPr>
        <w:fldChar w:fldCharType="begin"/>
      </w:r>
      <w:r w:rsidR="00782C50">
        <w:rPr>
          <w:noProof/>
        </w:rPr>
        <w:instrText xml:space="preserve"> ADDIN EN.CITE &lt;EndNote&gt;&lt;Cite&gt;&lt;Author&gt;CSIRO&lt;/Author&gt;&lt;Year&gt;2008&lt;/Year&gt;&lt;RecNum&gt;2035&lt;/RecNum&gt;&lt;DisplayText&gt;(CSIRO 2008)&lt;/DisplayText&gt;&lt;record&gt;&lt;rec-number&gt;2035&lt;/rec-number&gt;&lt;foreign-keys&gt;&lt;key app="EN" db-id="s525xsr2lfv0fgepxeavzwvz5ppptx92v5e9" timestamp="1485859978"&gt;2035&lt;/key&gt;&lt;/foreign-keys&gt;&lt;ref-type name="Report"&gt;27&lt;/ref-type&gt;&lt;contributors&gt;&lt;authors&gt;&lt;author&gt;CSIRO&lt;/author&gt;&lt;/authors&gt;&lt;/contributors&gt;&lt;titles&gt;&lt;title&gt;Water availability in the Goulburn-Broken&lt;/title&gt;&lt;secondary-title&gt;Report for the Australian Government&lt;/secondary-title&gt;&lt;/titles&gt;&lt;dates&gt;&lt;year&gt;2008&lt;/year&gt;&lt;/dates&gt;&lt;publisher&gt;Commonwealth Industrial and Scientific Research Organisation&lt;/publisher&gt;&lt;urls&gt;&lt;/urls&gt;&lt;/record&gt;&lt;/Cite&gt;&lt;/EndNote&gt;</w:instrText>
      </w:r>
      <w:r w:rsidR="00782C50">
        <w:rPr>
          <w:noProof/>
        </w:rPr>
        <w:fldChar w:fldCharType="separate"/>
      </w:r>
      <w:r w:rsidR="00782C50">
        <w:rPr>
          <w:noProof/>
        </w:rPr>
        <w:t>(</w:t>
      </w:r>
      <w:hyperlink w:anchor="_ENREF_5" w:tooltip="CSIRO, 2008 #2035" w:history="1">
        <w:r w:rsidR="003A696D">
          <w:rPr>
            <w:noProof/>
          </w:rPr>
          <w:t>CSIRO 2008</w:t>
        </w:r>
      </w:hyperlink>
      <w:r w:rsidR="00782C50">
        <w:rPr>
          <w:noProof/>
        </w:rPr>
        <w:t>)</w:t>
      </w:r>
      <w:r w:rsidR="00782C50">
        <w:rPr>
          <w:noProof/>
        </w:rPr>
        <w:fldChar w:fldCharType="end"/>
      </w:r>
      <w:r w:rsidRPr="005B153B">
        <w:t xml:space="preserve">, and approximately </w:t>
      </w:r>
      <w:r w:rsidR="00B81F91">
        <w:t>half</w:t>
      </w:r>
      <w:r w:rsidRPr="005B153B">
        <w:t xml:space="preserve"> of that is on average diverted to meet agricultural, stock and domestic demand. </w:t>
      </w:r>
    </w:p>
    <w:p w14:paraId="24EE66B9" w14:textId="0EDE800C" w:rsidR="00CB11DF" w:rsidRPr="005B153B" w:rsidRDefault="00CB11DF" w:rsidP="00CB11DF">
      <w:pPr>
        <w:pStyle w:val="Para0"/>
      </w:pPr>
      <w:r w:rsidRPr="005B153B">
        <w:t xml:space="preserve">The </w:t>
      </w:r>
      <w:r w:rsidR="00583907">
        <w:t xml:space="preserve">Lower </w:t>
      </w:r>
      <w:r w:rsidRPr="005B153B">
        <w:t xml:space="preserve">Goulburn River Selected Area includes the main river channel between Goulburn Weir and the Murray River (235 km), along with any low-lying riparian or wetland/floodplain assets that are connected to the river by in-channel flows up to bankfull. Environmental flows in the lower Goulburn River </w:t>
      </w:r>
      <w:r>
        <w:t xml:space="preserve">are </w:t>
      </w:r>
      <w:r w:rsidRPr="005B153B">
        <w:t xml:space="preserve">not used to deliver overbank flows or </w:t>
      </w:r>
      <w:r>
        <w:t xml:space="preserve">to </w:t>
      </w:r>
      <w:r w:rsidRPr="005B153B">
        <w:t>water the floodplain</w:t>
      </w:r>
      <w:r>
        <w:t>. T</w:t>
      </w:r>
      <w:r w:rsidRPr="005B153B">
        <w:t>herefore</w:t>
      </w:r>
      <w:r>
        <w:t>,</w:t>
      </w:r>
      <w:r w:rsidRPr="005B153B">
        <w:t xml:space="preserve"> for the purposes of the LTIM </w:t>
      </w:r>
      <w:r>
        <w:t>P</w:t>
      </w:r>
      <w:r w:rsidRPr="005B153B">
        <w:t xml:space="preserve">roject, the </w:t>
      </w:r>
      <w:r w:rsidR="003935DB">
        <w:t>l</w:t>
      </w:r>
      <w:r w:rsidRPr="009F2C22">
        <w:t xml:space="preserve">ower Goulburn River Selected Area is considered a Riverine System under the Australian National Aquatic Ecosystem (ANAE) classification </w:t>
      </w:r>
      <w:r w:rsidR="00782C50">
        <w:rPr>
          <w:noProof/>
        </w:rPr>
        <w:fldChar w:fldCharType="begin"/>
      </w:r>
      <w:r w:rsidR="00782C50">
        <w:rPr>
          <w:noProof/>
        </w:rPr>
        <w:instrText xml:space="preserve"> ADDIN EN.CITE &lt;EndNote&gt;&lt;Cite&gt;&lt;Author&gt;Brooks&lt;/Author&gt;&lt;Year&gt;2013&lt;/Year&gt;&lt;RecNum&gt;2060&lt;/RecNum&gt;&lt;DisplayText&gt;(Brooks et al. 2013)&lt;/DisplayText&gt;&lt;record&gt;&lt;rec-number&gt;2060&lt;/rec-number&gt;&lt;foreign-keys&gt;&lt;key app="EN" db-id="s525xsr2lfv0fgepxeavzwvz5ppptx92v5e9" timestamp="1485859982"&gt;2060&lt;/key&gt;&lt;/foreign-keys&gt;&lt;ref-type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report.&lt;/title&gt;&lt;/titles&gt;&lt;dates&gt;&lt;year&gt;2013&lt;/year&gt;&lt;/dates&gt;&lt;publisher&gt;Peter Cottingham and Associates report to the Commonwealth Environmental Water Office and Murray-Darling Basin Authority, Canberra&lt;/publisher&gt;&lt;urls&gt;&lt;/urls&gt;&lt;/record&gt;&lt;/Cite&gt;&lt;/EndNote&gt;</w:instrText>
      </w:r>
      <w:r w:rsidR="00782C50">
        <w:rPr>
          <w:noProof/>
        </w:rPr>
        <w:fldChar w:fldCharType="separate"/>
      </w:r>
      <w:r w:rsidR="00782C50">
        <w:rPr>
          <w:noProof/>
        </w:rPr>
        <w:t>(</w:t>
      </w:r>
      <w:hyperlink w:anchor="_ENREF_1" w:tooltip="Brooks, 2013 #2060" w:history="1">
        <w:r w:rsidR="003A696D">
          <w:rPr>
            <w:noProof/>
          </w:rPr>
          <w:t>Brooks et al. 2013</w:t>
        </w:r>
      </w:hyperlink>
      <w:r w:rsidR="00782C50">
        <w:rPr>
          <w:noProof/>
        </w:rPr>
        <w:t>)</w:t>
      </w:r>
      <w:r w:rsidR="00782C50">
        <w:rPr>
          <w:noProof/>
        </w:rPr>
        <w:fldChar w:fldCharType="end"/>
      </w:r>
      <w:r w:rsidRPr="009F2C22">
        <w:t>.</w:t>
      </w:r>
    </w:p>
    <w:p w14:paraId="162EBCA9" w14:textId="3E18A876" w:rsidR="00CB11DF" w:rsidRPr="005B153B" w:rsidRDefault="00CB11DF" w:rsidP="00CB11DF">
      <w:pPr>
        <w:pStyle w:val="Para0"/>
      </w:pPr>
      <w:r w:rsidRPr="005B153B">
        <w:t xml:space="preserve">The </w:t>
      </w:r>
      <w:r>
        <w:t>Goulburn LTIM Project divid</w:t>
      </w:r>
      <w:r w:rsidR="004500AA">
        <w:t xml:space="preserve">es its monitoring locations by </w:t>
      </w:r>
      <w:r w:rsidRPr="004500AA">
        <w:rPr>
          <w:i/>
        </w:rPr>
        <w:t>zones</w:t>
      </w:r>
      <w:r w:rsidR="00FA6436" w:rsidRPr="00FA6436">
        <w:t xml:space="preserve"> </w:t>
      </w:r>
      <w:r w:rsidR="00FA6436">
        <w:t>(</w:t>
      </w:r>
      <w:r w:rsidR="00FA6436">
        <w:rPr>
          <w:highlight w:val="yellow"/>
        </w:rPr>
        <w:fldChar w:fldCharType="begin"/>
      </w:r>
      <w:r w:rsidR="00FA6436">
        <w:rPr>
          <w:noProof/>
        </w:rPr>
        <w:instrText xml:space="preserve"> REF _Ref465348282 </w:instrText>
      </w:r>
      <w:r w:rsidR="00FA6436">
        <w:rPr>
          <w:highlight w:val="yellow"/>
        </w:rPr>
        <w:fldChar w:fldCharType="separate"/>
      </w:r>
      <w:r w:rsidR="00DD1945">
        <w:t xml:space="preserve">Figure </w:t>
      </w:r>
      <w:r w:rsidR="00DD1945">
        <w:rPr>
          <w:noProof/>
        </w:rPr>
        <w:t>1</w:t>
      </w:r>
      <w:r w:rsidR="00FA6436">
        <w:rPr>
          <w:highlight w:val="yellow"/>
        </w:rPr>
        <w:fldChar w:fldCharType="end"/>
      </w:r>
      <w:r w:rsidR="00FA6436">
        <w:t>)</w:t>
      </w:r>
      <w:r w:rsidR="00FA6436" w:rsidRPr="004C79E5">
        <w:t>.</w:t>
      </w:r>
      <w:r>
        <w:t xml:space="preserve"> These are</w:t>
      </w:r>
      <w:r w:rsidR="004500AA">
        <w:t xml:space="preserve"> equivalent to the </w:t>
      </w:r>
      <w:r w:rsidR="004500AA" w:rsidRPr="004500AA">
        <w:rPr>
          <w:i/>
        </w:rPr>
        <w:t>reaches</w:t>
      </w:r>
      <w:r w:rsidR="004500AA">
        <w:t xml:space="preserve"> used in previous environmental flow assessments </w:t>
      </w:r>
      <w:r w:rsidR="00782C50">
        <w:fldChar w:fldCharType="begin"/>
      </w:r>
      <w:r w:rsidR="00782C50">
        <w:instrText xml:space="preserve"> ADDIN EN.CITE &lt;EndNote&gt;&lt;Cite&gt;&lt;Author&gt;Cottingham&lt;/Author&gt;&lt;Year&gt;2011&lt;/Year&gt;&lt;RecNum&gt;2068&lt;/RecNum&gt;&lt;Prefix&gt;e.g. &lt;/Prefix&gt;&lt;DisplayText&gt;(e.g. Cottingham and SKM 2011)&lt;/DisplayText&gt;&lt;record&gt;&lt;rec-number&gt;2068&lt;/rec-number&gt;&lt;foreign-keys&gt;&lt;key app="EN" db-id="s525xsr2lfv0fgepxeavzwvz5ppptx92v5e9" timestamp="1485859983"&gt;2068&lt;/key&gt;&lt;/foreign-keys&gt;&lt;ref-type name="Report"&gt;27&lt;/ref-type&gt;&lt;contributors&gt;&lt;authors&gt;&lt;author&gt;Cottingham, P&lt;/author&gt;&lt;author&gt;SKM, &lt;/author&gt;&lt;/authors&gt;&lt;/contributors&gt;&lt;titles&gt;&lt;title&gt;Environmental water delivery: lower Goulburn River&lt;/title&gt;&lt;/titles&gt;&lt;dates&gt;&lt;year&gt;2011&lt;/year&gt;&lt;/dates&gt;&lt;publisher&gt;Report prepared for Commonwealth Environmental Water, Department of Sustainability, Environment, Water, Populations and Communities.  Canberra.&lt;/publisher&gt;&lt;urls&gt;&lt;/urls&gt;&lt;/record&gt;&lt;/Cite&gt;&lt;/EndNote&gt;</w:instrText>
      </w:r>
      <w:r w:rsidR="00782C50">
        <w:fldChar w:fldCharType="separate"/>
      </w:r>
      <w:r w:rsidR="00782C50">
        <w:rPr>
          <w:noProof/>
        </w:rPr>
        <w:t>(</w:t>
      </w:r>
      <w:hyperlink w:anchor="_ENREF_4" w:tooltip="Cottingham, 2011 #2068" w:history="1">
        <w:r w:rsidR="003A696D">
          <w:rPr>
            <w:noProof/>
          </w:rPr>
          <w:t>e.g. Cottingham and SKM 2011</w:t>
        </w:r>
      </w:hyperlink>
      <w:r w:rsidR="00782C50">
        <w:rPr>
          <w:noProof/>
        </w:rPr>
        <w:t>)</w:t>
      </w:r>
      <w:r w:rsidR="00782C50">
        <w:fldChar w:fldCharType="end"/>
      </w:r>
      <w:r w:rsidRPr="005B153B">
        <w:t>:</w:t>
      </w:r>
    </w:p>
    <w:p w14:paraId="1A084FBA" w14:textId="0B5739B6" w:rsidR="00CB11DF" w:rsidRPr="005B153B" w:rsidRDefault="00CB11DF" w:rsidP="00D412B6">
      <w:pPr>
        <w:pStyle w:val="Para0bullet"/>
        <w:numPr>
          <w:ilvl w:val="0"/>
          <w:numId w:val="9"/>
        </w:numPr>
      </w:pPr>
      <w:r w:rsidRPr="005B153B">
        <w:t xml:space="preserve">Zone 1 – Main channel of the Goulburn River and associated wetlands and backwaters that are connected to the main channel at flows less than bankfull between Goulburn Weir and the confluence of the Broken River </w:t>
      </w:r>
      <w:r w:rsidR="00FA6436">
        <w:t xml:space="preserve">near Shepparton </w:t>
      </w:r>
      <w:r w:rsidRPr="005B153B">
        <w:t>(i.e. Environmental Flow Reach 4).</w:t>
      </w:r>
    </w:p>
    <w:p w14:paraId="2869F8DE" w14:textId="39E36CE1" w:rsidR="00CB11DF" w:rsidRDefault="00CB11DF" w:rsidP="00D412B6">
      <w:pPr>
        <w:pStyle w:val="Para0bullet"/>
        <w:numPr>
          <w:ilvl w:val="0"/>
          <w:numId w:val="9"/>
        </w:numPr>
      </w:pPr>
      <w:r w:rsidRPr="005B153B">
        <w:t xml:space="preserve">Zone 2 – Main channel of the Goulburn River and associated wetlands and backwaters that are connected to the main channel at flows less than bankfull between the confluence of the Broken River and the Murray River (i.e. Environmental Flow Reach 5). </w:t>
      </w:r>
    </w:p>
    <w:p w14:paraId="047D3452" w14:textId="1B69617B" w:rsidR="00CB11DF" w:rsidRDefault="00CB11DF" w:rsidP="00CB11DF">
      <w:pPr>
        <w:pStyle w:val="Para0bullet"/>
        <w:numPr>
          <w:ilvl w:val="0"/>
          <w:numId w:val="9"/>
        </w:numPr>
      </w:pPr>
      <w:r>
        <w:t xml:space="preserve">There are several sites outside these zones: the control site for macroinvertebrate monitoring in the lower Broken River, and several acoustic monitoring stations </w:t>
      </w:r>
      <w:r w:rsidR="00DC5617">
        <w:t xml:space="preserve">(for tracking fish movement) </w:t>
      </w:r>
      <w:r>
        <w:t>in the Murray River near the Goulburn confluence.</w:t>
      </w:r>
    </w:p>
    <w:p w14:paraId="524CCED5" w14:textId="3A2D3A02" w:rsidR="00CB11DF" w:rsidRPr="004C79E5" w:rsidRDefault="00CB11DF" w:rsidP="00D412B6">
      <w:pPr>
        <w:pStyle w:val="Para0"/>
      </w:pPr>
      <w:r w:rsidRPr="004C79E5">
        <w:t>Zone 1 and Zone 2 are physically similar, have similar hydrology and are not separated by significant barriers.</w:t>
      </w:r>
      <w:r>
        <w:t xml:space="preserve"> </w:t>
      </w:r>
      <w:r w:rsidRPr="004C79E5">
        <w:t xml:space="preserve">Moreover, they </w:t>
      </w:r>
      <w:r>
        <w:t xml:space="preserve">are </w:t>
      </w:r>
      <w:r w:rsidRPr="004C79E5">
        <w:t xml:space="preserve">equally affected by Commonwealth </w:t>
      </w:r>
      <w:r>
        <w:t>e</w:t>
      </w:r>
      <w:r w:rsidRPr="004C79E5">
        <w:t xml:space="preserve">nvironmental </w:t>
      </w:r>
      <w:r>
        <w:t>w</w:t>
      </w:r>
      <w:r w:rsidRPr="004C79E5">
        <w:t xml:space="preserve">ater, which </w:t>
      </w:r>
      <w:r>
        <w:t xml:space="preserve">is </w:t>
      </w:r>
      <w:r w:rsidRPr="004C79E5">
        <w:t>controlled by the regulator at Goulburn Weir.</w:t>
      </w:r>
      <w:r>
        <w:t xml:space="preserve"> </w:t>
      </w:r>
      <w:r w:rsidR="004500AA">
        <w:t xml:space="preserve">With this in mind, </w:t>
      </w:r>
      <w:r w:rsidR="00345053">
        <w:t>the LTIM team</w:t>
      </w:r>
      <w:r w:rsidR="004500AA">
        <w:t xml:space="preserve"> </w:t>
      </w:r>
      <w:r w:rsidRPr="004C79E5">
        <w:t>decided to invest effort in many monitoring activities in a single zone</w:t>
      </w:r>
      <w:r>
        <w:t>,</w:t>
      </w:r>
      <w:r w:rsidRPr="004C79E5">
        <w:t xml:space="preserve"> rather than a small number of monitoring activities in both zones</w:t>
      </w:r>
      <w:r>
        <w:t xml:space="preserve">, and </w:t>
      </w:r>
      <w:r w:rsidRPr="004C79E5">
        <w:t>are focussing on responses to environmental flows in Zone 2</w:t>
      </w:r>
      <w:r>
        <w:t xml:space="preserve">. </w:t>
      </w:r>
    </w:p>
    <w:p w14:paraId="1C8FB237" w14:textId="02EC61CF" w:rsidR="00D412B6" w:rsidRDefault="00D412B6" w:rsidP="00D412B6">
      <w:pPr>
        <w:pStyle w:val="Para0"/>
        <w:spacing w:before="120"/>
      </w:pPr>
      <w:r>
        <w:lastRenderedPageBreak/>
        <w:t xml:space="preserve">Ecological Matters being </w:t>
      </w:r>
      <w:r w:rsidRPr="004C79E5">
        <w:t>investigat</w:t>
      </w:r>
      <w:r>
        <w:t xml:space="preserve">ed are: physical habitat - </w:t>
      </w:r>
      <w:r w:rsidRPr="00427EFC">
        <w:t>hydraulic</w:t>
      </w:r>
      <w:r>
        <w:t xml:space="preserve"> (river flow and depth characteristics) and</w:t>
      </w:r>
      <w:r w:rsidRPr="004C79E5">
        <w:t xml:space="preserve"> </w:t>
      </w:r>
      <w:r>
        <w:t xml:space="preserve">bank condition (erosion and sediment deposition); </w:t>
      </w:r>
      <w:r w:rsidRPr="004C79E5">
        <w:t xml:space="preserve">stream metabolism </w:t>
      </w:r>
      <w:r>
        <w:t xml:space="preserve">(plant photosynthesis and respiration as a potential source of food for macroinvertebrates and fish); </w:t>
      </w:r>
      <w:r w:rsidRPr="004C79E5">
        <w:t>macroinvertebrate</w:t>
      </w:r>
      <w:r>
        <w:t>s</w:t>
      </w:r>
      <w:r w:rsidRPr="004C79E5">
        <w:t xml:space="preserve"> </w:t>
      </w:r>
      <w:r>
        <w:t>(the combined weight and diversity of large bugs such as insects and shrimps);</w:t>
      </w:r>
      <w:r w:rsidRPr="004C79E5">
        <w:t xml:space="preserve"> </w:t>
      </w:r>
      <w:r>
        <w:t xml:space="preserve">bank </w:t>
      </w:r>
      <w:r w:rsidRPr="004C79E5">
        <w:t>vegetation</w:t>
      </w:r>
      <w:r>
        <w:t xml:space="preserve"> (abundance and diversity of plant cover); and</w:t>
      </w:r>
      <w:r w:rsidRPr="004C79E5">
        <w:t xml:space="preserve"> </w:t>
      </w:r>
      <w:r>
        <w:t xml:space="preserve">native </w:t>
      </w:r>
      <w:r w:rsidRPr="004C79E5">
        <w:t>fish</w:t>
      </w:r>
      <w:r>
        <w:t xml:space="preserve"> movement, spawning and populations (composition and abundance).</w:t>
      </w:r>
    </w:p>
    <w:p w14:paraId="07549E79" w14:textId="2520A03C" w:rsidR="00103AA0" w:rsidRDefault="00F1464C" w:rsidP="00103AA0">
      <w:pPr>
        <w:pStyle w:val="Default"/>
        <w:keepNext/>
        <w:spacing w:after="200"/>
        <w:jc w:val="center"/>
      </w:pPr>
      <w:r>
        <w:rPr>
          <w:noProof/>
          <w:lang w:eastAsia="en-AU"/>
        </w:rPr>
        <w:drawing>
          <wp:inline distT="0" distB="0" distL="0" distR="0" wp14:anchorId="48F24A7A" wp14:editId="2CE37068">
            <wp:extent cx="4938876" cy="69840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FINAL.tiff"/>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4938876" cy="6984000"/>
                    </a:xfrm>
                    <a:prstGeom prst="rect">
                      <a:avLst/>
                    </a:prstGeom>
                    <a:ln>
                      <a:noFill/>
                    </a:ln>
                    <a:extLst>
                      <a:ext uri="{53640926-AAD7-44D8-BBD7-CCE9431645EC}">
                        <a14:shadowObscured xmlns:a14="http://schemas.microsoft.com/office/drawing/2010/main"/>
                      </a:ext>
                    </a:extLst>
                  </pic:spPr>
                </pic:pic>
              </a:graphicData>
            </a:graphic>
          </wp:inline>
        </w:drawing>
      </w:r>
    </w:p>
    <w:p w14:paraId="5450398F" w14:textId="44E4B729" w:rsidR="00103AA0" w:rsidRDefault="000A25BD" w:rsidP="000A25BD">
      <w:pPr>
        <w:pStyle w:val="Caption"/>
      </w:pPr>
      <w:bookmarkStart w:id="7" w:name="_Ref465348282"/>
      <w:bookmarkStart w:id="8" w:name="_Toc500342825"/>
      <w:r>
        <w:t xml:space="preserve">Figure </w:t>
      </w:r>
      <w:r w:rsidR="008F29DB">
        <w:fldChar w:fldCharType="begin"/>
      </w:r>
      <w:r w:rsidR="008F29DB">
        <w:instrText xml:space="preserve"> SEQ Figure \* ARABIC </w:instrText>
      </w:r>
      <w:r w:rsidR="008F29DB">
        <w:fldChar w:fldCharType="separate"/>
      </w:r>
      <w:r w:rsidR="00DD1945">
        <w:rPr>
          <w:noProof/>
        </w:rPr>
        <w:t>1</w:t>
      </w:r>
      <w:r w:rsidR="008F29DB">
        <w:fldChar w:fldCharType="end"/>
      </w:r>
      <w:bookmarkEnd w:id="7"/>
      <w:r w:rsidR="00103AA0">
        <w:t>. Map of the lower Goulburn River, with all monitoring sites marked, along with flow gauges used to generate flow data used in this report. Some sites extend into the Murray and Broken rivers. Colours denote different monitoring activities, with some sites being used for multiple activities. Sites are indicated with site numbers, with the key providing the site name. Monitoring Zone 1 runs from Goulburn Weir to the confluence of the Broken River near Shepparton, with Zone 2 downstream from this point to the confluence with the Murray River.</w:t>
      </w:r>
      <w:bookmarkEnd w:id="8"/>
    </w:p>
    <w:p w14:paraId="0BB1F523" w14:textId="77777777" w:rsidR="007510FE" w:rsidRDefault="007510FE" w:rsidP="007510FE">
      <w:pPr>
        <w:pStyle w:val="Heading2"/>
      </w:pPr>
      <w:bookmarkStart w:id="9" w:name="_Toc430418227"/>
      <w:bookmarkStart w:id="10" w:name="_Toc465090766"/>
      <w:bookmarkStart w:id="11" w:name="_Toc500342686"/>
      <w:bookmarkStart w:id="12" w:name="_Toc5629098"/>
      <w:r>
        <w:lastRenderedPageBreak/>
        <w:t>Environmental values and flow regulation of the lower Goulburn River</w:t>
      </w:r>
      <w:bookmarkEnd w:id="9"/>
      <w:bookmarkEnd w:id="10"/>
      <w:bookmarkEnd w:id="11"/>
      <w:bookmarkEnd w:id="12"/>
    </w:p>
    <w:p w14:paraId="45160912" w14:textId="65497D21" w:rsidR="007510FE" w:rsidRPr="00CC00B3" w:rsidRDefault="007510FE" w:rsidP="007510FE">
      <w:pPr>
        <w:pStyle w:val="Para0"/>
        <w:rPr>
          <w:lang w:val="en-US"/>
        </w:rPr>
      </w:pPr>
      <w:r w:rsidRPr="00CC00B3">
        <w:rPr>
          <w:lang w:val="en-US"/>
        </w:rPr>
        <w:t xml:space="preserve">The Goulburn Broken </w:t>
      </w:r>
      <w:r>
        <w:rPr>
          <w:lang w:val="en-US"/>
        </w:rPr>
        <w:t>Waterway Strategy 2014–2022</w:t>
      </w:r>
      <w:r w:rsidRPr="00CC00B3">
        <w:rPr>
          <w:lang w:val="en-US"/>
        </w:rPr>
        <w:t xml:space="preserve"> </w:t>
      </w:r>
      <w:r>
        <w:rPr>
          <w:lang w:val="en-US"/>
        </w:rPr>
        <w:fldChar w:fldCharType="begin"/>
      </w:r>
      <w:r>
        <w:rPr>
          <w:lang w:val="en-US"/>
        </w:rPr>
        <w:instrText xml:space="preserve"> ADDIN EN.CITE &lt;EndNote&gt;&lt;Cite&gt;&lt;Author&gt;GBCMA&lt;/Author&gt;&lt;Year&gt;2014&lt;/Year&gt;&lt;RecNum&gt;2457&lt;/RecNum&gt;&lt;DisplayText&gt;(GBCMA 2014)&lt;/DisplayText&gt;&lt;record&gt;&lt;rec-number&gt;2457&lt;/rec-number&gt;&lt;foreign-keys&gt;&lt;key app="EN" db-id="s525xsr2lfv0fgepxeavzwvz5ppptx92v5e9" timestamp="1544496354"&gt;2457&lt;/key&gt;&lt;/foreign-keys&gt;&lt;ref-type name="Report"&gt;27&lt;/ref-type&gt;&lt;contributors&gt;&lt;authors&gt;&lt;author&gt;GBCMA&lt;/author&gt;&lt;/authors&gt;&lt;/contributors&gt;&lt;titles&gt;&lt;title&gt;Goulburn Broken Waterway Strategy 2014-2022&lt;/title&gt;&lt;/titles&gt;&lt;dates&gt;&lt;year&gt;2014&lt;/year&gt;&lt;/dates&gt;&lt;pub-location&gt;Shepparton&lt;/pub-location&gt;&lt;publisher&gt;Goulburn Broken Catchment Management Authority&lt;/publisher&gt;&lt;urls&gt;&lt;/urls&gt;&lt;/record&gt;&lt;/Cite&gt;&lt;/EndNote&gt;</w:instrText>
      </w:r>
      <w:r>
        <w:rPr>
          <w:lang w:val="en-US"/>
        </w:rPr>
        <w:fldChar w:fldCharType="separate"/>
      </w:r>
      <w:r>
        <w:rPr>
          <w:noProof/>
          <w:lang w:val="en-US"/>
        </w:rPr>
        <w:t>(</w:t>
      </w:r>
      <w:hyperlink w:anchor="_ENREF_8" w:tooltip="GBCMA, 2014 #2457" w:history="1">
        <w:r w:rsidR="003A696D">
          <w:rPr>
            <w:noProof/>
            <w:lang w:val="en-US"/>
          </w:rPr>
          <w:t>GBCMA 2014</w:t>
        </w:r>
      </w:hyperlink>
      <w:r>
        <w:rPr>
          <w:noProof/>
          <w:lang w:val="en-US"/>
        </w:rPr>
        <w:t>)</w:t>
      </w:r>
      <w:r>
        <w:rPr>
          <w:lang w:val="en-US"/>
        </w:rPr>
        <w:fldChar w:fldCharType="end"/>
      </w:r>
      <w:r w:rsidRPr="00CC00B3">
        <w:rPr>
          <w:lang w:val="en-US"/>
        </w:rPr>
        <w:t xml:space="preserve"> identifies the Goulburn River as a priority waterway due to its significant environmental</w:t>
      </w:r>
      <w:r>
        <w:rPr>
          <w:lang w:val="en-US"/>
        </w:rPr>
        <w:t>, social, cultural and economic</w:t>
      </w:r>
      <w:r w:rsidRPr="00CC00B3">
        <w:rPr>
          <w:lang w:val="en-US"/>
        </w:rPr>
        <w:t xml:space="preserve"> values. The river and its associated floodplain and wetland habitats support intact River Red Gum forest and numerous threatened species such as Murray </w:t>
      </w:r>
      <w:r>
        <w:rPr>
          <w:lang w:val="en-US"/>
        </w:rPr>
        <w:t>c</w:t>
      </w:r>
      <w:r w:rsidRPr="00CC00B3">
        <w:rPr>
          <w:lang w:val="en-US"/>
        </w:rPr>
        <w:t xml:space="preserve">od, </w:t>
      </w:r>
      <w:r>
        <w:rPr>
          <w:lang w:val="en-US"/>
        </w:rPr>
        <w:t>t</w:t>
      </w:r>
      <w:r w:rsidRPr="00CC00B3">
        <w:rPr>
          <w:lang w:val="en-US"/>
        </w:rPr>
        <w:t xml:space="preserve">rout </w:t>
      </w:r>
      <w:r>
        <w:rPr>
          <w:lang w:val="en-US"/>
        </w:rPr>
        <w:t>c</w:t>
      </w:r>
      <w:r w:rsidRPr="00CC00B3">
        <w:rPr>
          <w:lang w:val="en-US"/>
        </w:rPr>
        <w:t>od,</w:t>
      </w:r>
      <w:r>
        <w:rPr>
          <w:lang w:val="en-US"/>
        </w:rPr>
        <w:t xml:space="preserve"> Australasian painted snipe and superb parrot. </w:t>
      </w:r>
      <w:r>
        <w:rPr>
          <w:szCs w:val="20"/>
        </w:rPr>
        <w:t>Natural</w:t>
      </w:r>
      <w:r w:rsidRPr="005B153B">
        <w:rPr>
          <w:szCs w:val="20"/>
        </w:rPr>
        <w:t xml:space="preserve"> </w:t>
      </w:r>
      <w:r>
        <w:rPr>
          <w:szCs w:val="20"/>
        </w:rPr>
        <w:t>river flows would have been high in the winter</w:t>
      </w:r>
      <w:r w:rsidRPr="005B153B">
        <w:rPr>
          <w:szCs w:val="20"/>
        </w:rPr>
        <w:t xml:space="preserve"> and low </w:t>
      </w:r>
      <w:r>
        <w:rPr>
          <w:szCs w:val="20"/>
        </w:rPr>
        <w:t xml:space="preserve">over the </w:t>
      </w:r>
      <w:r w:rsidRPr="005B153B">
        <w:rPr>
          <w:szCs w:val="20"/>
        </w:rPr>
        <w:t xml:space="preserve">summer </w:t>
      </w:r>
      <w:r>
        <w:rPr>
          <w:szCs w:val="20"/>
        </w:rPr>
        <w:t>months.</w:t>
      </w:r>
    </w:p>
    <w:p w14:paraId="7966CAB5" w14:textId="77777777" w:rsidR="007510FE" w:rsidRDefault="007510FE" w:rsidP="007510FE">
      <w:pPr>
        <w:pStyle w:val="Para0"/>
        <w:rPr>
          <w:szCs w:val="20"/>
        </w:rPr>
      </w:pPr>
      <w:r>
        <w:t xml:space="preserve">Two major flow regulating structure are located on the Goulburn River; Lake Eildon and Goulburn Weir. The reach from Lake Eildon to Goulburn Weir is referred to as the mid Goulburn and the reach from Goulburn Weir to the Murray River is the lower Goulburn. </w:t>
      </w:r>
      <w:r w:rsidRPr="005B153B">
        <w:rPr>
          <w:szCs w:val="20"/>
        </w:rPr>
        <w:t>Flow in the mid</w:t>
      </w:r>
      <w:r>
        <w:rPr>
          <w:szCs w:val="20"/>
        </w:rPr>
        <w:t>-</w:t>
      </w:r>
      <w:r w:rsidRPr="005B153B">
        <w:rPr>
          <w:szCs w:val="20"/>
        </w:rPr>
        <w:t xml:space="preserve">Goulburn River is </w:t>
      </w:r>
      <w:r>
        <w:rPr>
          <w:szCs w:val="20"/>
        </w:rPr>
        <w:t xml:space="preserve">now lower than it would naturally be in winter and spring (flow is stored in Lake Eildon) and </w:t>
      </w:r>
      <w:r w:rsidRPr="005B153B">
        <w:rPr>
          <w:szCs w:val="20"/>
        </w:rPr>
        <w:t xml:space="preserve">higher than it would naturally be in summer and early autumn </w:t>
      </w:r>
      <w:r>
        <w:rPr>
          <w:szCs w:val="20"/>
        </w:rPr>
        <w:t>(flow is released from Lake Eildon and then mostly diverted from the river at Goulburn Weir</w:t>
      </w:r>
      <w:r w:rsidRPr="001E0062">
        <w:rPr>
          <w:szCs w:val="20"/>
        </w:rPr>
        <w:t xml:space="preserve"> </w:t>
      </w:r>
      <w:r w:rsidRPr="005B153B">
        <w:rPr>
          <w:szCs w:val="20"/>
        </w:rPr>
        <w:t>to supply</w:t>
      </w:r>
      <w:r>
        <w:rPr>
          <w:szCs w:val="20"/>
        </w:rPr>
        <w:t xml:space="preserve"> </w:t>
      </w:r>
      <w:r w:rsidRPr="005B153B">
        <w:rPr>
          <w:szCs w:val="20"/>
        </w:rPr>
        <w:t xml:space="preserve">irrigation </w:t>
      </w:r>
      <w:r>
        <w:rPr>
          <w:szCs w:val="20"/>
        </w:rPr>
        <w:t xml:space="preserve">and consumptive </w:t>
      </w:r>
      <w:r w:rsidRPr="005B153B">
        <w:rPr>
          <w:szCs w:val="20"/>
        </w:rPr>
        <w:t>needs</w:t>
      </w:r>
      <w:r>
        <w:rPr>
          <w:szCs w:val="20"/>
        </w:rPr>
        <w:t>)</w:t>
      </w:r>
      <w:r w:rsidRPr="005B153B">
        <w:rPr>
          <w:szCs w:val="20"/>
        </w:rPr>
        <w:t>.</w:t>
      </w:r>
      <w:r>
        <w:rPr>
          <w:szCs w:val="20"/>
        </w:rPr>
        <w:t xml:space="preserve"> </w:t>
      </w:r>
    </w:p>
    <w:p w14:paraId="777B736B" w14:textId="77777777" w:rsidR="007510FE" w:rsidRPr="005B153B" w:rsidRDefault="007510FE" w:rsidP="007510FE">
      <w:pPr>
        <w:pStyle w:val="Para0"/>
        <w:rPr>
          <w:szCs w:val="20"/>
        </w:rPr>
      </w:pPr>
      <w:r>
        <w:rPr>
          <w:szCs w:val="20"/>
        </w:rPr>
        <w:t xml:space="preserve">Downstream of Goulburn Weir the overall flow volume is decreased compared to natural but inflows </w:t>
      </w:r>
      <w:r w:rsidRPr="005B153B">
        <w:rPr>
          <w:szCs w:val="20"/>
        </w:rPr>
        <w:t>from tributaries such as the Broken River and Seven Creeks have helped to retain the natural seasonal flow patterns (i.e. high winter flows and low summer flows).</w:t>
      </w:r>
      <w:r>
        <w:rPr>
          <w:szCs w:val="20"/>
        </w:rPr>
        <w:t xml:space="preserve"> However, more recently, there has been an increase in summer and autumn flows through the lower Goulburn River as a result of I</w:t>
      </w:r>
      <w:r w:rsidRPr="005B153B">
        <w:rPr>
          <w:szCs w:val="20"/>
        </w:rPr>
        <w:t>nter-</w:t>
      </w:r>
      <w:r>
        <w:rPr>
          <w:szCs w:val="20"/>
        </w:rPr>
        <w:t>V</w:t>
      </w:r>
      <w:r w:rsidRPr="005B153B">
        <w:rPr>
          <w:szCs w:val="20"/>
        </w:rPr>
        <w:t xml:space="preserve">alley </w:t>
      </w:r>
      <w:r>
        <w:rPr>
          <w:szCs w:val="20"/>
        </w:rPr>
        <w:t>T</w:t>
      </w:r>
      <w:r w:rsidRPr="005B153B">
        <w:rPr>
          <w:szCs w:val="20"/>
        </w:rPr>
        <w:t xml:space="preserve">ransfer (IVT) flows </w:t>
      </w:r>
      <w:r>
        <w:rPr>
          <w:szCs w:val="20"/>
        </w:rPr>
        <w:t xml:space="preserve">from Lake Eildon to supply users further downstream in the Murray River. </w:t>
      </w:r>
      <w:r>
        <w:t xml:space="preserve">The timing and volume of </w:t>
      </w:r>
      <w:r w:rsidRPr="00D23292">
        <w:t xml:space="preserve">IVT </w:t>
      </w:r>
      <w:r>
        <w:t>delivery</w:t>
      </w:r>
      <w:r w:rsidRPr="00D23292">
        <w:t xml:space="preserve"> is at the discretion of </w:t>
      </w:r>
      <w:r>
        <w:t>river operators</w:t>
      </w:r>
      <w:r w:rsidRPr="00D23292">
        <w:t>,</w:t>
      </w:r>
      <w:r>
        <w:t xml:space="preserve"> however,</w:t>
      </w:r>
      <w:r w:rsidRPr="00D23292">
        <w:t xml:space="preserve"> e</w:t>
      </w:r>
      <w:r>
        <w:t xml:space="preserve">nvironmental </w:t>
      </w:r>
      <w:r w:rsidRPr="00D23292">
        <w:t xml:space="preserve">water managers provide advice </w:t>
      </w:r>
      <w:r>
        <w:t>to minimise ecological impacts of these releases.</w:t>
      </w:r>
    </w:p>
    <w:p w14:paraId="5607BED7" w14:textId="00E3C7CE" w:rsidR="007510FE" w:rsidRDefault="007510FE" w:rsidP="007510FE">
      <w:pPr>
        <w:pStyle w:val="Para0"/>
      </w:pPr>
      <w:r>
        <w:t>The lower Goulburn River was heavily affected by the Millennium Drought and the following floods in 2010</w:t>
      </w:r>
      <w:r>
        <w:rPr>
          <w:rFonts w:cs="Arial"/>
        </w:rPr>
        <w:t>–</w:t>
      </w:r>
      <w:r>
        <w:t xml:space="preserve">11 and 2012, which resulted in bare river banks susceptible to erosion. Vegetation has begun to re-establish over recent years. Also, golden perch, a flow-cued spawner, did not spawn during the Millennium Drought </w:t>
      </w:r>
      <w:r>
        <w:rPr>
          <w:noProof/>
        </w:rPr>
        <w:fldChar w:fldCharType="begin"/>
      </w:r>
      <w:r>
        <w:rPr>
          <w:noProof/>
        </w:rPr>
        <w:instrText xml:space="preserve"> ADDIN EN.CITE &lt;EndNote&gt;&lt;Cite&gt;&lt;Author&gt;Koster&lt;/Author&gt;&lt;Year&gt;2012&lt;/Year&gt;&lt;RecNum&gt;2063&lt;/RecNum&gt;&lt;DisplayText&gt;(Koster et al. 2012)&lt;/DisplayText&gt;&lt;record&gt;&lt;rec-number&gt;2063&lt;/rec-number&gt;&lt;foreign-keys&gt;&lt;key app="EN" db-id="s525xsr2lfv0fgepxeavzwvz5ppptx92v5e9" timestamp="1485859982"&gt;2063&lt;/key&gt;&lt;/foreign-keys&gt;&lt;ref-type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Pr>
          <w:noProof/>
        </w:rPr>
        <w:fldChar w:fldCharType="separate"/>
      </w:r>
      <w:r>
        <w:rPr>
          <w:noProof/>
        </w:rPr>
        <w:t>(</w:t>
      </w:r>
      <w:hyperlink w:anchor="_ENREF_10" w:tooltip="Koster, 2012 #2063" w:history="1">
        <w:r w:rsidR="003A696D">
          <w:rPr>
            <w:noProof/>
          </w:rPr>
          <w:t>Koster et al. 2012</w:t>
        </w:r>
      </w:hyperlink>
      <w:r>
        <w:rPr>
          <w:noProof/>
        </w:rPr>
        <w:t>)</w:t>
      </w:r>
      <w:r>
        <w:rPr>
          <w:noProof/>
        </w:rPr>
        <w:fldChar w:fldCharType="end"/>
      </w:r>
      <w:r>
        <w:t>, making spawning and survival a priority to rebuild populations and age classes.</w:t>
      </w:r>
    </w:p>
    <w:p w14:paraId="7B0F51AF" w14:textId="05C70B99" w:rsidR="003F17B4" w:rsidRDefault="00C97F8D" w:rsidP="00D05845">
      <w:pPr>
        <w:pStyle w:val="Heading1"/>
      </w:pPr>
      <w:bookmarkStart w:id="13" w:name="_Toc5629099"/>
      <w:r w:rsidRPr="00C97F8D">
        <w:t xml:space="preserve">Environmental watering in </w:t>
      </w:r>
      <w:r w:rsidR="008E4003">
        <w:t>the lower Goulburn</w:t>
      </w:r>
      <w:r w:rsidRPr="00C97F8D">
        <w:t xml:space="preserve"> in 2017</w:t>
      </w:r>
      <w:r w:rsidR="008E4003">
        <w:rPr>
          <w:rFonts w:cs="Arial"/>
        </w:rPr>
        <w:t>–</w:t>
      </w:r>
      <w:r w:rsidRPr="00C97F8D">
        <w:t>18</w:t>
      </w:r>
      <w:bookmarkEnd w:id="13"/>
    </w:p>
    <w:p w14:paraId="753ACE61" w14:textId="77777777" w:rsidR="00103AA0" w:rsidRDefault="00103AA0" w:rsidP="00103AA0">
      <w:pPr>
        <w:pStyle w:val="Heading2"/>
      </w:pPr>
      <w:bookmarkStart w:id="14" w:name="_Toc430418228"/>
      <w:bookmarkStart w:id="15" w:name="_Toc465090767"/>
      <w:bookmarkStart w:id="16" w:name="_Toc500342687"/>
      <w:bookmarkStart w:id="17" w:name="_Toc5629100"/>
      <w:r>
        <w:t>Overview of Commonwealth environmental watering</w:t>
      </w:r>
      <w:bookmarkEnd w:id="14"/>
      <w:bookmarkEnd w:id="15"/>
      <w:bookmarkEnd w:id="16"/>
      <w:bookmarkEnd w:id="17"/>
      <w:r>
        <w:t xml:space="preserve"> </w:t>
      </w:r>
    </w:p>
    <w:p w14:paraId="6C0C5240" w14:textId="55133FC9" w:rsidR="00103AA0" w:rsidRDefault="00103AA0" w:rsidP="00103AA0">
      <w:pPr>
        <w:pStyle w:val="Para0"/>
        <w:rPr>
          <w:lang w:eastAsia="en-AU"/>
        </w:rPr>
      </w:pPr>
      <w:r w:rsidRPr="009F2C22">
        <w:rPr>
          <w:lang w:eastAsia="en-AU"/>
        </w:rPr>
        <w:t>As of</w:t>
      </w:r>
      <w:r>
        <w:rPr>
          <w:lang w:eastAsia="en-AU"/>
        </w:rPr>
        <w:t xml:space="preserve"> 31 </w:t>
      </w:r>
      <w:r w:rsidR="00737212">
        <w:rPr>
          <w:lang w:eastAsia="en-AU"/>
        </w:rPr>
        <w:t xml:space="preserve">August </w:t>
      </w:r>
      <w:r>
        <w:rPr>
          <w:lang w:eastAsia="en-AU"/>
        </w:rPr>
        <w:t>201</w:t>
      </w:r>
      <w:r w:rsidR="000419AA">
        <w:rPr>
          <w:lang w:eastAsia="en-AU"/>
        </w:rPr>
        <w:t>8</w:t>
      </w:r>
      <w:r w:rsidRPr="009F2C22">
        <w:rPr>
          <w:lang w:eastAsia="en-AU"/>
        </w:rPr>
        <w:t xml:space="preserve">, the </w:t>
      </w:r>
      <w:r w:rsidRPr="002B3DE1">
        <w:rPr>
          <w:lang w:eastAsia="en-AU"/>
        </w:rPr>
        <w:t xml:space="preserve">Commonwealth held </w:t>
      </w:r>
      <w:r w:rsidR="000419AA">
        <w:rPr>
          <w:lang w:eastAsia="en-AU"/>
        </w:rPr>
        <w:t>327.</w:t>
      </w:r>
      <w:r w:rsidR="009A0408">
        <w:rPr>
          <w:lang w:eastAsia="en-AU"/>
        </w:rPr>
        <w:t>7</w:t>
      </w:r>
      <w:r w:rsidR="000419AA">
        <w:rPr>
          <w:lang w:eastAsia="en-AU"/>
        </w:rPr>
        <w:t xml:space="preserve"> </w:t>
      </w:r>
      <w:r w:rsidRPr="002B3DE1">
        <w:rPr>
          <w:lang w:eastAsia="en-AU"/>
        </w:rPr>
        <w:t xml:space="preserve">GL of </w:t>
      </w:r>
      <w:r w:rsidRPr="009F2C22">
        <w:rPr>
          <w:lang w:eastAsia="en-AU"/>
        </w:rPr>
        <w:t>environmental water entitlements in the Goulburn River</w:t>
      </w:r>
      <w:r>
        <w:rPr>
          <w:lang w:eastAsia="en-AU"/>
        </w:rPr>
        <w:t xml:space="preserve"> (</w:t>
      </w:r>
      <w:r w:rsidR="000A25BD">
        <w:rPr>
          <w:highlight w:val="yellow"/>
        </w:rPr>
        <w:fldChar w:fldCharType="begin"/>
      </w:r>
      <w:r w:rsidR="000A25BD">
        <w:rPr>
          <w:lang w:eastAsia="en-AU"/>
        </w:rPr>
        <w:instrText xml:space="preserve"> REF _Ref469922240 </w:instrText>
      </w:r>
      <w:r w:rsidR="000A25BD">
        <w:rPr>
          <w:highlight w:val="yellow"/>
        </w:rPr>
        <w:fldChar w:fldCharType="separate"/>
      </w:r>
      <w:r w:rsidR="00DD1945">
        <w:t xml:space="preserve">Table </w:t>
      </w:r>
      <w:r w:rsidR="00DD1945">
        <w:rPr>
          <w:noProof/>
        </w:rPr>
        <w:t>1</w:t>
      </w:r>
      <w:r w:rsidR="000A25BD">
        <w:rPr>
          <w:highlight w:val="yellow"/>
        </w:rPr>
        <w:fldChar w:fldCharType="end"/>
      </w:r>
      <w:r w:rsidRPr="00053981">
        <w:rPr>
          <w:lang w:eastAsia="en-AU"/>
        </w:rPr>
        <w:t>).</w:t>
      </w:r>
      <w:r>
        <w:rPr>
          <w:lang w:eastAsia="en-AU"/>
        </w:rPr>
        <w:t xml:space="preserve"> </w:t>
      </w:r>
      <w:r w:rsidRPr="009F2C22">
        <w:rPr>
          <w:lang w:eastAsia="en-AU"/>
        </w:rPr>
        <w:t xml:space="preserve">The Goulburn River receives other environmental flows </w:t>
      </w:r>
      <w:r>
        <w:rPr>
          <w:lang w:eastAsia="en-AU"/>
        </w:rPr>
        <w:t xml:space="preserve">including from </w:t>
      </w:r>
      <w:r w:rsidRPr="009F2C22">
        <w:rPr>
          <w:lang w:eastAsia="en-AU"/>
        </w:rPr>
        <w:t>the Victorian Environmental Water Holder</w:t>
      </w:r>
      <w:r>
        <w:rPr>
          <w:lang w:eastAsia="en-AU"/>
        </w:rPr>
        <w:t xml:space="preserve"> and </w:t>
      </w:r>
      <w:r w:rsidRPr="009F2C22">
        <w:rPr>
          <w:lang w:eastAsia="en-AU"/>
        </w:rPr>
        <w:t xml:space="preserve">The Living Murray </w:t>
      </w:r>
      <w:r>
        <w:rPr>
          <w:lang w:eastAsia="en-AU"/>
        </w:rPr>
        <w:t>program</w:t>
      </w:r>
      <w:r w:rsidR="000419AA">
        <w:rPr>
          <w:lang w:eastAsia="en-AU"/>
        </w:rPr>
        <w:t xml:space="preserve">, but the </w:t>
      </w:r>
      <w:r w:rsidR="000419AA" w:rsidRPr="009F2C22">
        <w:rPr>
          <w:lang w:eastAsia="en-AU"/>
        </w:rPr>
        <w:t>Commonwealth environmental water entitlement provide</w:t>
      </w:r>
      <w:r w:rsidR="000419AA">
        <w:rPr>
          <w:lang w:eastAsia="en-AU"/>
        </w:rPr>
        <w:t>s</w:t>
      </w:r>
      <w:r w:rsidR="000419AA" w:rsidRPr="009F2C22">
        <w:rPr>
          <w:lang w:eastAsia="en-AU"/>
        </w:rPr>
        <w:t xml:space="preserve"> most of the </w:t>
      </w:r>
      <w:r w:rsidR="000419AA">
        <w:rPr>
          <w:lang w:eastAsia="en-AU"/>
        </w:rPr>
        <w:t xml:space="preserve">environmental </w:t>
      </w:r>
      <w:r w:rsidR="000419AA" w:rsidRPr="009F2C22">
        <w:rPr>
          <w:lang w:eastAsia="en-AU"/>
        </w:rPr>
        <w:t>water used to meet specific environmental flow objectives in the lower Goulburn River channel</w:t>
      </w:r>
      <w:r>
        <w:rPr>
          <w:lang w:eastAsia="en-AU"/>
        </w:rPr>
        <w:t>. I</w:t>
      </w:r>
      <w:r w:rsidRPr="009F2C22">
        <w:rPr>
          <w:lang w:eastAsia="en-AU"/>
        </w:rPr>
        <w:t>nter</w:t>
      </w:r>
      <w:r>
        <w:rPr>
          <w:lang w:eastAsia="en-AU"/>
        </w:rPr>
        <w:t>-V</w:t>
      </w:r>
      <w:r w:rsidRPr="009F2C22">
        <w:rPr>
          <w:lang w:eastAsia="en-AU"/>
        </w:rPr>
        <w:t xml:space="preserve">alley </w:t>
      </w:r>
      <w:r>
        <w:rPr>
          <w:lang w:eastAsia="en-AU"/>
        </w:rPr>
        <w:t>T</w:t>
      </w:r>
      <w:r w:rsidRPr="009F2C22">
        <w:rPr>
          <w:lang w:eastAsia="en-AU"/>
        </w:rPr>
        <w:t>ransfers</w:t>
      </w:r>
      <w:r w:rsidR="00275E8A">
        <w:rPr>
          <w:lang w:eastAsia="en-AU"/>
        </w:rPr>
        <w:t xml:space="preserve"> </w:t>
      </w:r>
      <w:r>
        <w:rPr>
          <w:lang w:eastAsia="en-AU"/>
        </w:rPr>
        <w:t xml:space="preserve">are also used to meet environmental flow targets when possible </w:t>
      </w:r>
      <w:r w:rsidR="00031687">
        <w:rPr>
          <w:noProof/>
          <w:lang w:eastAsia="en-AU"/>
        </w:rPr>
        <w:fldChar w:fldCharType="begin"/>
      </w:r>
      <w:r w:rsidR="00854719">
        <w:rPr>
          <w:noProof/>
          <w:lang w:eastAsia="en-AU"/>
        </w:rPr>
        <w:instrText xml:space="preserve"> ADDIN EN.CITE &lt;EndNote&gt;&lt;Cite&gt;&lt;Author&gt;Gawne&lt;/Author&gt;&lt;Year&gt;2013&lt;/Year&gt;&lt;RecNum&gt;2062&lt;/RecNum&gt;&lt;Prefix&gt;see &lt;/Prefix&gt;&lt;Suffix&gt; for further details&lt;/Suffix&gt;&lt;DisplayText&gt;(see Gawne et al. 2013a for further details)&lt;/DisplayText&gt;&lt;record&gt;&lt;rec-number&gt;2062&lt;/rec-number&gt;&lt;foreign-keys&gt;&lt;key app="EN" db-id="s525xsr2lfv0fgepxeavzwvz5ppptx92v5e9" timestamp="1485859982"&gt;2062&lt;/key&gt;&lt;/foreign-keys&gt;&lt;ref-type name="Report"&gt;27&lt;/ref-type&gt;&lt;contributors&gt;&lt;authors&gt;&lt;author&gt;Gawne, B.&lt;/author&gt;&lt;author&gt;Brooks, S.&lt;/author&gt;&lt;author&gt;Butcher, R.&lt;/author&gt;&lt;author&gt;Cottingham, P.&lt;/author&gt;&lt;author&gt;Everingham, P.&lt;/author&gt;&lt;author&gt;Hale, J.&lt;/author&gt;&lt;/authors&gt;&lt;/contributors&gt;&lt;titles&gt;&lt;title&gt;Long Term Intervention Monitoring Project Monitoring and Evaluation Requirements Goulburn River for Commonwealth environmental water&lt;/title&gt;&lt;/titles&gt;&lt;pages&gt;31pp&lt;/pages&gt;&lt;dates&gt;&lt;year&gt;2013&lt;/year&gt;&lt;/dates&gt;&lt;publisher&gt;Final Report prepared for the Commonwealth Environmental Water Office by the Murray-Darling Freshwater Research Centre&lt;/publisher&gt;&lt;isbn&gt;MDFRC Publication 01.2/2013, May 31pp.&lt;/isbn&gt;&lt;urls&gt;&lt;/urls&gt;&lt;/record&gt;&lt;/Cite&gt;&lt;/EndNote&gt;</w:instrText>
      </w:r>
      <w:r w:rsidR="00031687">
        <w:rPr>
          <w:noProof/>
          <w:lang w:eastAsia="en-AU"/>
        </w:rPr>
        <w:fldChar w:fldCharType="separate"/>
      </w:r>
      <w:r w:rsidR="00854719">
        <w:rPr>
          <w:noProof/>
          <w:lang w:eastAsia="en-AU"/>
        </w:rPr>
        <w:t>(</w:t>
      </w:r>
      <w:hyperlink w:anchor="_ENREF_6" w:tooltip="Gawne, 2013 #2062" w:history="1">
        <w:r w:rsidR="003A696D">
          <w:rPr>
            <w:noProof/>
            <w:lang w:eastAsia="en-AU"/>
          </w:rPr>
          <w:t>see Gawne et al. 2013a for further details</w:t>
        </w:r>
      </w:hyperlink>
      <w:r w:rsidR="00854719">
        <w:rPr>
          <w:noProof/>
          <w:lang w:eastAsia="en-AU"/>
        </w:rPr>
        <w:t>)</w:t>
      </w:r>
      <w:r w:rsidR="00031687">
        <w:rPr>
          <w:noProof/>
          <w:lang w:eastAsia="en-AU"/>
        </w:rPr>
        <w:fldChar w:fldCharType="end"/>
      </w:r>
      <w:r w:rsidR="000419AA">
        <w:rPr>
          <w:lang w:eastAsia="en-AU"/>
        </w:rPr>
        <w:t>.</w:t>
      </w:r>
    </w:p>
    <w:p w14:paraId="3C752A46" w14:textId="571D3AC1" w:rsidR="000419AA" w:rsidRDefault="000A25BD" w:rsidP="00C30317">
      <w:pPr>
        <w:pStyle w:val="Caption"/>
        <w:keepNext/>
        <w:spacing w:after="120"/>
      </w:pPr>
      <w:bookmarkStart w:id="18" w:name="_Ref469922240"/>
      <w:bookmarkStart w:id="19" w:name="_Toc500342924"/>
      <w:r>
        <w:t xml:space="preserve">Table </w:t>
      </w:r>
      <w:r w:rsidR="00EB3776">
        <w:fldChar w:fldCharType="begin"/>
      </w:r>
      <w:r w:rsidR="00EB3776">
        <w:instrText xml:space="preserve"> SEQ Table \* ARABIC </w:instrText>
      </w:r>
      <w:r w:rsidR="00EB3776">
        <w:fldChar w:fldCharType="separate"/>
      </w:r>
      <w:r w:rsidR="00DD1945">
        <w:rPr>
          <w:noProof/>
        </w:rPr>
        <w:t>1</w:t>
      </w:r>
      <w:r w:rsidR="00EB3776">
        <w:fldChar w:fldCharType="end"/>
      </w:r>
      <w:bookmarkEnd w:id="18"/>
      <w:r w:rsidR="000419AA">
        <w:t>. Commonwealth environmental water entitlements as at 31 August 2018 (</w:t>
      </w:r>
      <w:hyperlink r:id="rId47" w:history="1">
        <w:r w:rsidR="000B63B3" w:rsidRPr="002251E1">
          <w:rPr>
            <w:rStyle w:val="Hyperlink"/>
          </w:rPr>
          <w:t>http://www.environment.gov.au/water/cewo/about/water-holdings</w:t>
        </w:r>
      </w:hyperlink>
      <w:r w:rsidR="000B63B3">
        <w:t xml:space="preserve"> </w:t>
      </w:r>
      <w:r w:rsidR="000419AA">
        <w:t>).</w:t>
      </w:r>
      <w:bookmarkEnd w:id="19"/>
      <w:r w:rsidR="000419AA">
        <w:t xml:space="preserve"> </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454"/>
        <w:gridCol w:w="3119"/>
        <w:gridCol w:w="3173"/>
      </w:tblGrid>
      <w:tr w:rsidR="000419AA" w:rsidRPr="008E4003" w14:paraId="54472E68" w14:textId="77777777" w:rsidTr="00D05845">
        <w:trPr>
          <w:cantSplit/>
          <w:tblHeader/>
        </w:trPr>
        <w:tc>
          <w:tcPr>
            <w:tcW w:w="1772" w:type="pct"/>
            <w:shd w:val="clear" w:color="auto" w:fill="002669" w:themeFill="accent1" w:themeFillShade="BF"/>
          </w:tcPr>
          <w:p w14:paraId="75E3A3D5" w14:textId="77777777" w:rsidR="000419AA" w:rsidRPr="008E4003" w:rsidRDefault="000419AA" w:rsidP="00D05845">
            <w:pPr>
              <w:pStyle w:val="Tablesmallheading"/>
              <w:rPr>
                <w:color w:val="FFFFFF" w:themeColor="background1"/>
                <w:sz w:val="20"/>
                <w:szCs w:val="20"/>
              </w:rPr>
            </w:pPr>
            <w:r w:rsidRPr="008E4003">
              <w:rPr>
                <w:color w:val="FFFFFF" w:themeColor="background1"/>
                <w:sz w:val="20"/>
                <w:szCs w:val="20"/>
                <w:lang w:eastAsia="en-AU"/>
              </w:rPr>
              <w:t xml:space="preserve">Entitlement type </w:t>
            </w:r>
          </w:p>
        </w:tc>
        <w:tc>
          <w:tcPr>
            <w:tcW w:w="1600" w:type="pct"/>
            <w:shd w:val="clear" w:color="auto" w:fill="002669" w:themeFill="accent1" w:themeFillShade="BF"/>
          </w:tcPr>
          <w:p w14:paraId="39110B81" w14:textId="77777777" w:rsidR="000419AA" w:rsidRPr="008E4003" w:rsidRDefault="000419AA" w:rsidP="00D05845">
            <w:pPr>
              <w:pStyle w:val="Tablesmallheading"/>
              <w:rPr>
                <w:color w:val="FFFFFF" w:themeColor="background1"/>
                <w:sz w:val="20"/>
                <w:szCs w:val="20"/>
              </w:rPr>
            </w:pPr>
            <w:r w:rsidRPr="008E4003">
              <w:rPr>
                <w:color w:val="FFFFFF" w:themeColor="background1"/>
                <w:sz w:val="20"/>
                <w:szCs w:val="20"/>
              </w:rPr>
              <w:t>Registered entitlements (GL)</w:t>
            </w:r>
          </w:p>
        </w:tc>
        <w:tc>
          <w:tcPr>
            <w:tcW w:w="1628" w:type="pct"/>
            <w:shd w:val="clear" w:color="auto" w:fill="002669" w:themeFill="accent1" w:themeFillShade="BF"/>
          </w:tcPr>
          <w:p w14:paraId="5DF327B5" w14:textId="77777777" w:rsidR="000419AA" w:rsidRPr="008E4003" w:rsidRDefault="000419AA" w:rsidP="00D05845">
            <w:pPr>
              <w:pStyle w:val="Tablesmallheading"/>
              <w:rPr>
                <w:color w:val="FFFFFF" w:themeColor="background1"/>
                <w:sz w:val="20"/>
                <w:szCs w:val="20"/>
              </w:rPr>
            </w:pPr>
            <w:r w:rsidRPr="008E4003">
              <w:rPr>
                <w:color w:val="FFFFFF" w:themeColor="background1"/>
                <w:sz w:val="20"/>
                <w:szCs w:val="20"/>
              </w:rPr>
              <w:t>Long term average annual yield (GL)</w:t>
            </w:r>
          </w:p>
        </w:tc>
      </w:tr>
      <w:tr w:rsidR="000419AA" w:rsidRPr="008E4003" w14:paraId="11708C22" w14:textId="77777777" w:rsidTr="00D05845">
        <w:trPr>
          <w:cantSplit/>
        </w:trPr>
        <w:tc>
          <w:tcPr>
            <w:tcW w:w="1772" w:type="pct"/>
            <w:shd w:val="clear" w:color="auto" w:fill="auto"/>
          </w:tcPr>
          <w:p w14:paraId="49CC3BF3" w14:textId="77777777" w:rsidR="000419AA" w:rsidRPr="008E4003" w:rsidRDefault="000419AA" w:rsidP="00D05845">
            <w:pPr>
              <w:pStyle w:val="Tablesmalltext"/>
              <w:rPr>
                <w:sz w:val="20"/>
                <w:szCs w:val="20"/>
              </w:rPr>
            </w:pPr>
            <w:r w:rsidRPr="008E4003">
              <w:rPr>
                <w:sz w:val="20"/>
                <w:szCs w:val="20"/>
              </w:rPr>
              <w:t>Goulburn (high reliability)</w:t>
            </w:r>
          </w:p>
        </w:tc>
        <w:tc>
          <w:tcPr>
            <w:tcW w:w="1600" w:type="pct"/>
            <w:shd w:val="clear" w:color="auto" w:fill="auto"/>
          </w:tcPr>
          <w:p w14:paraId="3B24AFE5" w14:textId="77777777" w:rsidR="000419AA" w:rsidRPr="008E4003" w:rsidRDefault="000419AA" w:rsidP="00D05845">
            <w:pPr>
              <w:pStyle w:val="Tablesmalltext"/>
              <w:rPr>
                <w:sz w:val="20"/>
                <w:szCs w:val="20"/>
              </w:rPr>
            </w:pPr>
            <w:r w:rsidRPr="008E4003">
              <w:rPr>
                <w:sz w:val="20"/>
                <w:szCs w:val="20"/>
              </w:rPr>
              <w:t>285.2</w:t>
            </w:r>
          </w:p>
        </w:tc>
        <w:tc>
          <w:tcPr>
            <w:tcW w:w="1628" w:type="pct"/>
            <w:shd w:val="clear" w:color="auto" w:fill="auto"/>
          </w:tcPr>
          <w:p w14:paraId="097CBD23" w14:textId="77777777" w:rsidR="000419AA" w:rsidRPr="008E4003" w:rsidRDefault="000419AA" w:rsidP="00D05845">
            <w:pPr>
              <w:pStyle w:val="Tablesmalltext"/>
              <w:rPr>
                <w:sz w:val="20"/>
                <w:szCs w:val="20"/>
              </w:rPr>
            </w:pPr>
            <w:r w:rsidRPr="008E4003">
              <w:rPr>
                <w:sz w:val="20"/>
                <w:szCs w:val="20"/>
              </w:rPr>
              <w:t>270.2</w:t>
            </w:r>
          </w:p>
        </w:tc>
      </w:tr>
      <w:tr w:rsidR="000419AA" w:rsidRPr="008E4003" w14:paraId="0E0A9F89" w14:textId="77777777" w:rsidTr="00D05845">
        <w:trPr>
          <w:cantSplit/>
        </w:trPr>
        <w:tc>
          <w:tcPr>
            <w:tcW w:w="1772" w:type="pct"/>
            <w:shd w:val="clear" w:color="auto" w:fill="auto"/>
          </w:tcPr>
          <w:p w14:paraId="25BCB278" w14:textId="77777777" w:rsidR="000419AA" w:rsidRPr="008E4003" w:rsidRDefault="000419AA" w:rsidP="00D05845">
            <w:pPr>
              <w:pStyle w:val="Tablesmalltext"/>
              <w:rPr>
                <w:sz w:val="20"/>
                <w:szCs w:val="20"/>
              </w:rPr>
            </w:pPr>
            <w:r w:rsidRPr="008E4003">
              <w:rPr>
                <w:sz w:val="20"/>
                <w:szCs w:val="20"/>
              </w:rPr>
              <w:t>Goulburn (low reliability)</w:t>
            </w:r>
          </w:p>
        </w:tc>
        <w:tc>
          <w:tcPr>
            <w:tcW w:w="1600" w:type="pct"/>
            <w:shd w:val="clear" w:color="auto" w:fill="auto"/>
          </w:tcPr>
          <w:p w14:paraId="53176F53" w14:textId="77777777" w:rsidR="000419AA" w:rsidRPr="008E4003" w:rsidRDefault="000419AA" w:rsidP="00D05845">
            <w:pPr>
              <w:pStyle w:val="Tablesmalltext"/>
              <w:rPr>
                <w:sz w:val="20"/>
                <w:szCs w:val="20"/>
              </w:rPr>
            </w:pPr>
            <w:r w:rsidRPr="008E4003">
              <w:rPr>
                <w:sz w:val="20"/>
                <w:szCs w:val="20"/>
              </w:rPr>
              <w:t>42.5</w:t>
            </w:r>
          </w:p>
        </w:tc>
        <w:tc>
          <w:tcPr>
            <w:tcW w:w="1628" w:type="pct"/>
            <w:shd w:val="clear" w:color="auto" w:fill="auto"/>
          </w:tcPr>
          <w:p w14:paraId="451692CD" w14:textId="77777777" w:rsidR="000419AA" w:rsidRPr="008E4003" w:rsidRDefault="000419AA" w:rsidP="00D05845">
            <w:pPr>
              <w:pStyle w:val="Tablesmalltext"/>
              <w:rPr>
                <w:sz w:val="20"/>
                <w:szCs w:val="20"/>
              </w:rPr>
            </w:pPr>
            <w:r w:rsidRPr="008E4003">
              <w:rPr>
                <w:sz w:val="20"/>
                <w:szCs w:val="20"/>
              </w:rPr>
              <w:t>19.3</w:t>
            </w:r>
          </w:p>
        </w:tc>
      </w:tr>
    </w:tbl>
    <w:p w14:paraId="269F8C8E" w14:textId="43884651" w:rsidR="009B6FFE" w:rsidRPr="009F2C22" w:rsidRDefault="009B6FFE" w:rsidP="009B6FFE">
      <w:pPr>
        <w:pStyle w:val="Para0"/>
        <w:rPr>
          <w:lang w:eastAsia="en-AU"/>
        </w:rPr>
      </w:pPr>
      <w:r>
        <w:t>When managed flows are to be above 3</w:t>
      </w:r>
      <w:r w:rsidR="000E43E2">
        <w:t>,</w:t>
      </w:r>
      <w:r>
        <w:t>000 ML/day at Goulburn Weir</w:t>
      </w:r>
      <w:r w:rsidR="00921176">
        <w:t>,</w:t>
      </w:r>
      <w:r>
        <w:t xml:space="preserve"> landowners are advised ahead of time to allow for pumps at risk of being inundated to be moved.</w:t>
      </w:r>
      <w:r>
        <w:rPr>
          <w:lang w:val="en-AU"/>
        </w:rPr>
        <w:t xml:space="preserve"> </w:t>
      </w:r>
      <w:r w:rsidR="00CF322C">
        <w:rPr>
          <w:lang w:val="en-AU"/>
        </w:rPr>
        <w:t>Managed r</w:t>
      </w:r>
      <w:r w:rsidR="008E4C45">
        <w:rPr>
          <w:lang w:val="en-AU"/>
        </w:rPr>
        <w:t>eleases from Goulburn Weir do not exceed 10,000 ML/day</w:t>
      </w:r>
      <w:r w:rsidR="00BB0D87">
        <w:rPr>
          <w:lang w:val="en-AU"/>
        </w:rPr>
        <w:t xml:space="preserve"> due to risks to private property</w:t>
      </w:r>
      <w:r w:rsidR="008E4C45">
        <w:rPr>
          <w:lang w:val="en-AU"/>
        </w:rPr>
        <w:t xml:space="preserve">. </w:t>
      </w:r>
      <w:r w:rsidR="00CF322C">
        <w:rPr>
          <w:lang w:val="en-AU"/>
        </w:rPr>
        <w:t xml:space="preserve">However, </w:t>
      </w:r>
      <w:r w:rsidR="00CF322C">
        <w:t>i</w:t>
      </w:r>
      <w:r>
        <w:t xml:space="preserve">n the event of high natural flows, </w:t>
      </w:r>
      <w:r w:rsidR="00BB0D87">
        <w:t xml:space="preserve">environmental </w:t>
      </w:r>
      <w:r>
        <w:t>watering may commence at 15</w:t>
      </w:r>
      <w:r w:rsidR="000E43E2">
        <w:t>,</w:t>
      </w:r>
      <w:r>
        <w:t xml:space="preserve">000 ML/day at McCoy’s Bridge to slow-down flow recession rates. </w:t>
      </w:r>
    </w:p>
    <w:p w14:paraId="51DFF46F" w14:textId="08407B17" w:rsidR="009B6FFE" w:rsidRDefault="009B6FFE" w:rsidP="009B6FFE">
      <w:pPr>
        <w:pStyle w:val="Para0"/>
        <w:rPr>
          <w:lang w:eastAsia="en-AU"/>
        </w:rPr>
      </w:pPr>
      <w:r w:rsidRPr="008B7299">
        <w:t>To maximise the efficient and effective use of Commonwealth environmental water, where possible</w:t>
      </w:r>
      <w:r>
        <w:t>,</w:t>
      </w:r>
      <w:r w:rsidRPr="008B7299">
        <w:t xml:space="preserve"> return flows from the Goulburn </w:t>
      </w:r>
      <w:r>
        <w:t>River</w:t>
      </w:r>
      <w:r w:rsidRPr="008B7299">
        <w:t xml:space="preserve"> </w:t>
      </w:r>
      <w:r>
        <w:t>are</w:t>
      </w:r>
      <w:r w:rsidRPr="008B7299">
        <w:t xml:space="preserve"> traded for use downstream</w:t>
      </w:r>
      <w:r>
        <w:t>,</w:t>
      </w:r>
      <w:r w:rsidRPr="008B7299">
        <w:t xml:space="preserve"> providing environmental benefits at multiple sites </w:t>
      </w:r>
      <w:r w:rsidRPr="008B7299">
        <w:lastRenderedPageBreak/>
        <w:t xml:space="preserve">including </w:t>
      </w:r>
      <w:r>
        <w:t xml:space="preserve">Gunbower Forest, Hattah Lakes, </w:t>
      </w:r>
      <w:r w:rsidRPr="008B7299">
        <w:t>the lower River Murray channel and floodplain wetlands, Lower Lakes, Coorong and Murray Mouth</w:t>
      </w:r>
      <w:r>
        <w:t xml:space="preserve"> </w:t>
      </w:r>
      <w:r w:rsidR="00A00143">
        <w:fldChar w:fldCharType="begin"/>
      </w:r>
      <w:r w:rsidR="00A00143">
        <w:instrText xml:space="preserve"> ADDIN EN.CITE &lt;EndNote&gt;&lt;Cite&gt;&lt;Author&gt;CEWO&lt;/Author&gt;&lt;Year&gt;2017&lt;/Year&gt;&lt;RecNum&gt;2458&lt;/RecNum&gt;&lt;DisplayText&gt;(CEWO 2017)&lt;/DisplayText&gt;&lt;record&gt;&lt;rec-number&gt;2458&lt;/rec-number&gt;&lt;foreign-keys&gt;&lt;key app="EN" db-id="s525xsr2lfv0fgepxeavzwvz5ppptx92v5e9" timestamp="1544498272"&gt;2458&lt;/key&gt;&lt;/foreign-keys&gt;&lt;ref-type name="Report"&gt;27&lt;/ref-type&gt;&lt;contributors&gt;&lt;authors&gt;&lt;author&gt;CEWO&lt;/author&gt;&lt;/authors&gt;&lt;/contributors&gt;&lt;titles&gt;&lt;title&gt;Commonwealth Environmental Water Portfolio Management Plan: Victorian Rivers in the Murray-Darling Basin 2017-18&lt;/title&gt;&lt;/titles&gt;&lt;dates&gt;&lt;year&gt;2017&lt;/year&gt;&lt;/dates&gt;&lt;publisher&gt;Commonwealth of Australia&lt;/publisher&gt;&lt;urls&gt;&lt;/urls&gt;&lt;/record&gt;&lt;/Cite&gt;&lt;/EndNote&gt;</w:instrText>
      </w:r>
      <w:r w:rsidR="00A00143">
        <w:fldChar w:fldCharType="separate"/>
      </w:r>
      <w:r w:rsidR="00A00143">
        <w:rPr>
          <w:noProof/>
        </w:rPr>
        <w:t>(</w:t>
      </w:r>
      <w:hyperlink w:anchor="_ENREF_2" w:tooltip="CEWO, 2017 #2458" w:history="1">
        <w:r w:rsidR="003A696D">
          <w:rPr>
            <w:noProof/>
          </w:rPr>
          <w:t>CEWO 2017</w:t>
        </w:r>
      </w:hyperlink>
      <w:r w:rsidR="00A00143">
        <w:rPr>
          <w:noProof/>
        </w:rPr>
        <w:t>)</w:t>
      </w:r>
      <w:r w:rsidR="00A00143">
        <w:fldChar w:fldCharType="end"/>
      </w:r>
      <w:r>
        <w:t>.</w:t>
      </w:r>
    </w:p>
    <w:p w14:paraId="463A997F" w14:textId="5B7C25C5" w:rsidR="00103AA0" w:rsidRDefault="00103AA0" w:rsidP="009B6FFE">
      <w:pPr>
        <w:pStyle w:val="Para0"/>
      </w:pPr>
      <w:r>
        <w:t xml:space="preserve">Commonwealth environmental water </w:t>
      </w:r>
      <w:r w:rsidR="00E22A7E">
        <w:t xml:space="preserve">for the lower Goulburn </w:t>
      </w:r>
      <w:r>
        <w:t xml:space="preserve">is </w:t>
      </w:r>
      <w:r w:rsidR="00AF5C8A">
        <w:t xml:space="preserve">stored in Lake Eildon and delivered via </w:t>
      </w:r>
      <w:r w:rsidRPr="00220F5D">
        <w:t>Goulburn Weir</w:t>
      </w:r>
      <w:r>
        <w:t>.</w:t>
      </w:r>
      <w:r w:rsidRPr="00220F5D">
        <w:t xml:space="preserve"> </w:t>
      </w:r>
      <w:r>
        <w:t xml:space="preserve">Throughout the year </w:t>
      </w:r>
      <w:r w:rsidRPr="00220F5D">
        <w:t xml:space="preserve">river flows are assessed to see how well they </w:t>
      </w:r>
      <w:r>
        <w:t>are meeting</w:t>
      </w:r>
      <w:r w:rsidRPr="00220F5D">
        <w:t xml:space="preserve"> </w:t>
      </w:r>
      <w:r>
        <w:t xml:space="preserve">identified </w:t>
      </w:r>
      <w:r w:rsidRPr="00220F5D">
        <w:t xml:space="preserve">flow </w:t>
      </w:r>
      <w:r>
        <w:t>targets in the lower Goulburn River</w:t>
      </w:r>
      <w:r w:rsidRPr="00220F5D">
        <w:t xml:space="preserve">. </w:t>
      </w:r>
      <w:r>
        <w:t xml:space="preserve">If </w:t>
      </w:r>
      <w:r w:rsidR="00E22A7E">
        <w:t>required</w:t>
      </w:r>
      <w:r>
        <w:t>, e</w:t>
      </w:r>
      <w:r w:rsidRPr="00220F5D">
        <w:t xml:space="preserve">nvironmental water </w:t>
      </w:r>
      <w:r>
        <w:t xml:space="preserve">can be </w:t>
      </w:r>
      <w:r w:rsidR="00E22A7E">
        <w:t>used</w:t>
      </w:r>
      <w:r w:rsidRPr="00220F5D">
        <w:t xml:space="preserve"> to increase</w:t>
      </w:r>
      <w:r>
        <w:t xml:space="preserve"> </w:t>
      </w:r>
      <w:r w:rsidRPr="00220F5D">
        <w:t xml:space="preserve">flow </w:t>
      </w:r>
      <w:r>
        <w:t>rate and duration to meet these targets</w:t>
      </w:r>
      <w:r w:rsidRPr="00220F5D">
        <w:t>.</w:t>
      </w:r>
      <w:r>
        <w:t xml:space="preserve"> </w:t>
      </w:r>
    </w:p>
    <w:p w14:paraId="3D0A9EAD" w14:textId="2DE71289" w:rsidR="00103AA0" w:rsidRDefault="00103AA0" w:rsidP="00103AA0">
      <w:pPr>
        <w:pStyle w:val="Heading2"/>
      </w:pPr>
      <w:bookmarkStart w:id="20" w:name="_Toc430418232"/>
      <w:bookmarkStart w:id="21" w:name="_Toc465090771"/>
      <w:bookmarkStart w:id="22" w:name="_Toc500342691"/>
      <w:bookmarkStart w:id="23" w:name="_Toc5629101"/>
      <w:r>
        <w:t>Environmental water delivered in 201</w:t>
      </w:r>
      <w:r w:rsidR="003D2227">
        <w:t>7</w:t>
      </w:r>
      <w:r>
        <w:t>–1</w:t>
      </w:r>
      <w:r w:rsidR="003D2227">
        <w:t>8</w:t>
      </w:r>
      <w:r>
        <w:t xml:space="preserve"> and context</w:t>
      </w:r>
      <w:bookmarkEnd w:id="20"/>
      <w:bookmarkEnd w:id="21"/>
      <w:bookmarkEnd w:id="22"/>
      <w:bookmarkEnd w:id="23"/>
    </w:p>
    <w:p w14:paraId="27B98B07" w14:textId="4152C757" w:rsidR="009B6FFE" w:rsidRDefault="009B6FFE" w:rsidP="00103AA0">
      <w:pPr>
        <w:pStyle w:val="Para0"/>
        <w:rPr>
          <w:noProof/>
        </w:rPr>
      </w:pPr>
      <w:r>
        <w:t>High priority w</w:t>
      </w:r>
      <w:r w:rsidRPr="005B153B">
        <w:t xml:space="preserve">atering </w:t>
      </w:r>
      <w:r>
        <w:t>actions</w:t>
      </w:r>
      <w:r w:rsidRPr="005B153B">
        <w:t xml:space="preserve"> </w:t>
      </w:r>
      <w:r w:rsidR="00051CFC">
        <w:t>planned</w:t>
      </w:r>
      <w:r w:rsidR="008F29DB">
        <w:t xml:space="preserve"> </w:t>
      </w:r>
      <w:r>
        <w:t xml:space="preserve">for </w:t>
      </w:r>
      <w:r>
        <w:rPr>
          <w:lang w:eastAsia="en-AU"/>
        </w:rPr>
        <w:t>2017</w:t>
      </w:r>
      <w:r>
        <w:rPr>
          <w:rFonts w:cs="Arial"/>
        </w:rPr>
        <w:t>–</w:t>
      </w:r>
      <w:r>
        <w:rPr>
          <w:lang w:eastAsia="en-AU"/>
        </w:rPr>
        <w:t>18</w:t>
      </w:r>
      <w:r>
        <w:t xml:space="preserve"> in Reaches 4 and 5 </w:t>
      </w:r>
      <w:r w:rsidRPr="005B153B">
        <w:t>include</w:t>
      </w:r>
      <w:r>
        <w:t>d</w:t>
      </w:r>
      <w:r w:rsidR="00051CFC">
        <w:t>:</w:t>
      </w:r>
      <w:r w:rsidRPr="005B153B">
        <w:t xml:space="preserve"> </w:t>
      </w:r>
      <w:r>
        <w:t xml:space="preserve">continuous </w:t>
      </w:r>
      <w:r w:rsidRPr="005B153B">
        <w:t>baseflows throughout the year</w:t>
      </w:r>
      <w:r>
        <w:t xml:space="preserve"> for habitat</w:t>
      </w:r>
      <w:r w:rsidR="00051CFC">
        <w:t>;</w:t>
      </w:r>
      <w:r w:rsidRPr="005B153B">
        <w:t xml:space="preserve"> </w:t>
      </w:r>
      <w:r>
        <w:t>winter, spring and autumn freshes for bank vegetation</w:t>
      </w:r>
      <w:r w:rsidR="00051CFC">
        <w:t>;</w:t>
      </w:r>
      <w:r>
        <w:t xml:space="preserve"> a spring/summer fresh to stimulate golden perch spawning</w:t>
      </w:r>
      <w:r w:rsidR="00390934">
        <w:t>;</w:t>
      </w:r>
      <w:r>
        <w:t xml:space="preserve"> </w:t>
      </w:r>
      <w:r w:rsidR="00390934">
        <w:t xml:space="preserve">and </w:t>
      </w:r>
      <w:r>
        <w:t xml:space="preserve">a summer/autumn fresh to attract young of year fish migrating up the Murray River into the </w:t>
      </w:r>
      <w:r w:rsidR="007510FE">
        <w:fldChar w:fldCharType="begin"/>
      </w:r>
      <w:r w:rsidR="007510FE">
        <w:instrText xml:space="preserve"> ADDIN EN.CITE &lt;EndNote&gt;&lt;Cite&gt;&lt;Author&gt;CoA&lt;/Author&gt;&lt;Year&gt;2017&lt;/Year&gt;&lt;RecNum&gt;2448&lt;/RecNum&gt;&lt;DisplayText&gt;(CoA 2017, GBCMA 2017)&lt;/DisplayText&gt;&lt;record&gt;&lt;rec-number&gt;2448&lt;/rec-number&gt;&lt;foreign-keys&gt;&lt;key app="EN" db-id="s525xsr2lfv0fgepxeavzwvz5ppptx92v5e9" timestamp="1537873274"&gt;2448&lt;/key&gt;&lt;/foreign-keys&gt;&lt;ref-type name="Report"&gt;27&lt;/ref-type&gt;&lt;contributors&gt;&lt;authors&gt;&lt;author&gt;CoA&lt;/author&gt;&lt;/authors&gt;&lt;/contributors&gt;&lt;titles&gt;&lt;title&gt;Commonwealth environmental water portfolio management plan: Victorian rivers in the Murray-Darling Basin 2017–18&lt;/title&gt;&lt;/titles&gt;&lt;dates&gt;&lt;year&gt;2017&lt;/year&gt;&lt;/dates&gt;&lt;pub-location&gt;Canberra&lt;/pub-location&gt;&lt;publisher&gt;Commonwealth of Australia&lt;/publisher&gt;&lt;urls&gt;&lt;/urls&gt;&lt;/record&gt;&lt;/Cite&gt;&lt;Cite&gt;&lt;Author&gt;GBCMA&lt;/Author&gt;&lt;Year&gt;2017&lt;/Year&gt;&lt;RecNum&gt;2447&lt;/RecNum&gt;&lt;record&gt;&lt;rec-number&gt;2447&lt;/rec-number&gt;&lt;foreign-keys&gt;&lt;key app="EN" db-id="s525xsr2lfv0fgepxeavzwvz5ppptx92v5e9" timestamp="1537873122"&gt;2447&lt;/key&gt;&lt;/foreign-keys&gt;&lt;ref-type name="Report"&gt;27&lt;/ref-type&gt;&lt;contributors&gt;&lt;authors&gt;&lt;author&gt;GBCMA&lt;/author&gt;&lt;/authors&gt;&lt;/contributors&gt;&lt;titles&gt;&lt;title&gt;Goulburn River seasonal watering proposal 2017-2018&lt;/title&gt;&lt;/titles&gt;&lt;dates&gt;&lt;year&gt;2017&lt;/year&gt;&lt;/dates&gt;&lt;pub-location&gt;Shepparton&lt;/pub-location&gt;&lt;publisher&gt;Goulburn Broken Catchment Management Authority&lt;/publisher&gt;&lt;urls&gt;&lt;/urls&gt;&lt;/record&gt;&lt;/Cite&gt;&lt;/EndNote&gt;</w:instrText>
      </w:r>
      <w:r w:rsidR="007510FE">
        <w:fldChar w:fldCharType="separate"/>
      </w:r>
      <w:r w:rsidR="007510FE">
        <w:rPr>
          <w:noProof/>
        </w:rPr>
        <w:t>(</w:t>
      </w:r>
      <w:hyperlink w:anchor="_ENREF_3" w:tooltip="CoA, 2017 #2448" w:history="1">
        <w:r w:rsidR="003A696D">
          <w:rPr>
            <w:noProof/>
          </w:rPr>
          <w:t>CoA 2017</w:t>
        </w:r>
      </w:hyperlink>
      <w:r w:rsidR="007510FE">
        <w:rPr>
          <w:noProof/>
        </w:rPr>
        <w:t xml:space="preserve">, </w:t>
      </w:r>
      <w:hyperlink w:anchor="_ENREF_9" w:tooltip="GBCMA, 2017 #2447" w:history="1">
        <w:r w:rsidR="003A696D">
          <w:rPr>
            <w:noProof/>
          </w:rPr>
          <w:t>GBCMA 2017</w:t>
        </w:r>
      </w:hyperlink>
      <w:r w:rsidR="007510FE">
        <w:rPr>
          <w:noProof/>
        </w:rPr>
        <w:t>)</w:t>
      </w:r>
      <w:r w:rsidR="007510FE">
        <w:fldChar w:fldCharType="end"/>
      </w:r>
      <w:hyperlink w:anchor="_ENREF_3" w:tooltip="CoA, 2017 #2448" w:history="1"/>
      <w:r w:rsidR="00C30317">
        <w:rPr>
          <w:noProof/>
        </w:rPr>
        <w:t xml:space="preserve"> (</w:t>
      </w:r>
      <w:r w:rsidR="00C30317">
        <w:rPr>
          <w:noProof/>
        </w:rPr>
        <w:fldChar w:fldCharType="begin"/>
      </w:r>
      <w:r w:rsidR="00C30317">
        <w:rPr>
          <w:noProof/>
        </w:rPr>
        <w:instrText xml:space="preserve"> REF _Ref535077 \h </w:instrText>
      </w:r>
      <w:r w:rsidR="00C30317">
        <w:rPr>
          <w:noProof/>
        </w:rPr>
      </w:r>
      <w:r w:rsidR="00C30317">
        <w:rPr>
          <w:noProof/>
        </w:rPr>
        <w:fldChar w:fldCharType="separate"/>
      </w:r>
      <w:r w:rsidR="00DD1945">
        <w:t xml:space="preserve">Figure </w:t>
      </w:r>
      <w:r w:rsidR="00DD1945">
        <w:rPr>
          <w:noProof/>
        </w:rPr>
        <w:t>2</w:t>
      </w:r>
      <w:r w:rsidR="00C30317">
        <w:rPr>
          <w:noProof/>
        </w:rPr>
        <w:fldChar w:fldCharType="end"/>
      </w:r>
      <w:r w:rsidR="00C30317">
        <w:rPr>
          <w:noProof/>
        </w:rPr>
        <w:t>)</w:t>
      </w:r>
      <w:r w:rsidR="00051CFC">
        <w:rPr>
          <w:noProof/>
        </w:rPr>
        <w:t>.</w:t>
      </w:r>
    </w:p>
    <w:p w14:paraId="438E9858" w14:textId="1C7DCBEB" w:rsidR="00773F1D" w:rsidRDefault="00773F1D" w:rsidP="00773F1D">
      <w:pPr>
        <w:pStyle w:val="Para0"/>
        <w:jc w:val="center"/>
        <w:rPr>
          <w:noProof/>
        </w:rPr>
      </w:pPr>
      <w:r>
        <w:rPr>
          <w:noProof/>
          <w:lang w:val="en-AU" w:eastAsia="en-AU"/>
        </w:rPr>
        <w:drawing>
          <wp:inline distT="0" distB="0" distL="0" distR="0" wp14:anchorId="2104BD41" wp14:editId="4DDD3A02">
            <wp:extent cx="4803775" cy="2865120"/>
            <wp:effectExtent l="0" t="0" r="0"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3775" cy="2865120"/>
                    </a:xfrm>
                    <a:prstGeom prst="rect">
                      <a:avLst/>
                    </a:prstGeom>
                    <a:noFill/>
                  </pic:spPr>
                </pic:pic>
              </a:graphicData>
            </a:graphic>
          </wp:inline>
        </w:drawing>
      </w:r>
    </w:p>
    <w:p w14:paraId="5FACF874" w14:textId="3B33C057" w:rsidR="00773F1D" w:rsidRPr="007510FE" w:rsidRDefault="009615D1" w:rsidP="007510FE">
      <w:pPr>
        <w:pStyle w:val="Caption"/>
      </w:pPr>
      <w:bookmarkStart w:id="24" w:name="_Ref534894"/>
      <w:bookmarkStart w:id="25" w:name="_Ref535077"/>
      <w:bookmarkStart w:id="26" w:name="_Ref534887"/>
      <w:r w:rsidRPr="007510FE">
        <w:t xml:space="preserve">Figure </w:t>
      </w:r>
      <w:r w:rsidRPr="007510FE">
        <w:fldChar w:fldCharType="begin"/>
      </w:r>
      <w:r w:rsidRPr="007510FE">
        <w:instrText xml:space="preserve"> SEQ Figure \* ARABIC </w:instrText>
      </w:r>
      <w:r w:rsidRPr="007510FE">
        <w:fldChar w:fldCharType="separate"/>
      </w:r>
      <w:r w:rsidR="00DD1945" w:rsidRPr="007510FE">
        <w:t>2</w:t>
      </w:r>
      <w:r w:rsidRPr="007510FE">
        <w:fldChar w:fldCharType="end"/>
      </w:r>
      <w:bookmarkEnd w:id="24"/>
      <w:bookmarkEnd w:id="25"/>
      <w:r w:rsidR="007510FE" w:rsidRPr="007510FE">
        <w:t>.</w:t>
      </w:r>
      <w:r w:rsidRPr="007510FE">
        <w:t xml:space="preserve"> Flow stages</w:t>
      </w:r>
      <w:r w:rsidR="007510FE" w:rsidRPr="007510FE">
        <w:t xml:space="preserve"> defined by </w:t>
      </w:r>
      <w:bookmarkEnd w:id="26"/>
      <w:r w:rsidR="003A696D">
        <w:fldChar w:fldCharType="begin"/>
      </w:r>
      <w:r w:rsidR="003A696D">
        <w:instrText xml:space="preserve"> HYPERLINK \l "_ENREF_11" \o "Stewardson, 2018 #2454" </w:instrText>
      </w:r>
      <w:r w:rsidR="003A696D">
        <w:fldChar w:fldCharType="separate"/>
      </w:r>
      <w:r w:rsidR="003A696D">
        <w:fldChar w:fldCharType="begin"/>
      </w:r>
      <w:r w:rsidR="003A696D">
        <w:instrText xml:space="preserve"> ADDIN EN.CITE &lt;EndNote&gt;&lt;Cite AuthorYear="1"&gt;&lt;Author&gt;Stewardson&lt;/Author&gt;&lt;Year&gt;2018&lt;/Year&gt;&lt;RecNum&gt;2454&lt;/RecNum&gt;&lt;DisplayText&gt;Stewardson and Guarino (2018)&lt;/DisplayText&gt;&lt;record&gt;&lt;rec-number&gt;2454&lt;/rec-number&gt;&lt;foreign-keys&gt;&lt;key app="EN" db-id="s525xsr2lfv0fgepxeavzwvz5ppptx92v5e9" timestamp="1541584042"&gt;2454&lt;/key&gt;&lt;/foreign-keys&gt;&lt;ref-type name="Journal Article"&gt;17&lt;/ref-type&gt;&lt;contributors&gt;&lt;authors&gt;&lt;author&gt;Stewardson, Michael J&lt;/author&gt;&lt;author&gt;Guarino, Fiorenzo&lt;/author&gt;&lt;/authors&gt;&lt;/contributors&gt;&lt;titles&gt;&lt;title&gt;Basin</w:instrText>
      </w:r>
      <w:r w:rsidR="003A696D">
        <w:rPr>
          <w:rFonts w:hint="eastAsia"/>
        </w:rPr>
        <w:instrText>‐</w:instrText>
      </w:r>
      <w:r w:rsidR="003A696D">
        <w:rPr>
          <w:rFonts w:hint="eastAsia"/>
        </w:rPr>
        <w:instrText>scale environmental water delivery in the Murray</w:instrText>
      </w:r>
      <w:r w:rsidR="003A696D">
        <w:rPr>
          <w:rFonts w:hint="eastAsia"/>
        </w:rPr>
        <w:instrText>–</w:instrText>
      </w:r>
      <w:r w:rsidR="003A696D">
        <w:rPr>
          <w:rFonts w:hint="eastAsia"/>
        </w:rPr>
        <w:instrText>Darling, Australia: a hydrological perspective&lt;/title&gt;&lt;secondary-title&gt;Freshwater Biology&lt;/secondary-title&gt;&lt;/titles&gt;&lt;periodical&gt;&lt;full-title&gt;Freshwater Biology&lt;/full-title&gt;&lt;abbr-1&gt;Freshw. Biol.&lt;/abbr-1&gt;&lt;/pe</w:instrText>
      </w:r>
      <w:r w:rsidR="003A696D">
        <w:instrText>riodical&gt;&lt;pages&gt;969-985&lt;/pages&gt;&lt;volume&gt;63&lt;/volume&gt;&lt;number&gt;8&lt;/number&gt;&lt;dates&gt;&lt;year&gt;2018&lt;/year&gt;&lt;/dates&gt;&lt;isbn&gt;0046-5070&lt;/isbn&gt;&lt;urls&gt;&lt;/urls&gt;&lt;/record&gt;&lt;/Cite&gt;&lt;/EndNote&gt;</w:instrText>
      </w:r>
      <w:r w:rsidR="003A696D">
        <w:fldChar w:fldCharType="separate"/>
      </w:r>
      <w:r w:rsidR="003A696D">
        <w:rPr>
          <w:noProof/>
        </w:rPr>
        <w:t>Stewardson and Guarino (2018)</w:t>
      </w:r>
      <w:r w:rsidR="003A696D">
        <w:fldChar w:fldCharType="end"/>
      </w:r>
      <w:r w:rsidR="003A696D">
        <w:fldChar w:fldCharType="end"/>
      </w:r>
      <w:r w:rsidR="007510FE" w:rsidRPr="007510FE">
        <w:t>.</w:t>
      </w:r>
    </w:p>
    <w:p w14:paraId="6B1385F1" w14:textId="736BE18E" w:rsidR="00C30317" w:rsidRDefault="00C30317" w:rsidP="00C30317">
      <w:pPr>
        <w:pStyle w:val="Para0"/>
        <w:rPr>
          <w:noProof/>
        </w:rPr>
      </w:pPr>
      <w:r>
        <w:t xml:space="preserve">During </w:t>
      </w:r>
      <w:r>
        <w:rPr>
          <w:lang w:eastAsia="en-AU"/>
        </w:rPr>
        <w:t>2017</w:t>
      </w:r>
      <w:r>
        <w:rPr>
          <w:rFonts w:cs="Arial"/>
        </w:rPr>
        <w:t>–</w:t>
      </w:r>
      <w:r>
        <w:rPr>
          <w:lang w:eastAsia="en-AU"/>
        </w:rPr>
        <w:t>18</w:t>
      </w:r>
      <w:r>
        <w:t xml:space="preserve"> around 350 GL of environmental water was released into the lower Goulburn River (</w:t>
      </w:r>
      <w:r>
        <w:fldChar w:fldCharType="begin"/>
      </w:r>
      <w:r>
        <w:instrText xml:space="preserve"> REF _Ref534965770 \h </w:instrText>
      </w:r>
      <w:r>
        <w:fldChar w:fldCharType="separate"/>
      </w:r>
      <w:r w:rsidR="00DD1945">
        <w:t xml:space="preserve">Figure </w:t>
      </w:r>
      <w:r w:rsidR="00DD1945">
        <w:rPr>
          <w:noProof/>
        </w:rPr>
        <w:t>3</w:t>
      </w:r>
      <w:r>
        <w:fldChar w:fldCharType="end"/>
      </w:r>
      <w:r>
        <w:t>). In addition, there were IVT flows of 258 GL, a substantial increase on previous years of the LTIM Project. This reduced the delivery of environmental water</w:t>
      </w:r>
      <w:r w:rsidR="00630527">
        <w:t>,</w:t>
      </w:r>
      <w:r>
        <w:rPr>
          <w:noProof/>
        </w:rPr>
        <w:t xml:space="preserve"> particularly over the summer and autumn period.</w:t>
      </w:r>
    </w:p>
    <w:p w14:paraId="67066BFB" w14:textId="2C8F27DA" w:rsidR="00C30317" w:rsidRDefault="00630527" w:rsidP="00C30317">
      <w:pPr>
        <w:pStyle w:val="Para0"/>
        <w:rPr>
          <w:noProof/>
        </w:rPr>
      </w:pPr>
      <w:r>
        <w:rPr>
          <w:noProof/>
        </w:rPr>
        <w:t xml:space="preserve">The planned delivery for environmental water in 2017–18 is summarised in </w:t>
      </w:r>
      <w:r>
        <w:fldChar w:fldCharType="begin"/>
      </w:r>
      <w:r>
        <w:instrText xml:space="preserve"> REF _Ref469923300 \h </w:instrText>
      </w:r>
      <w:r>
        <w:fldChar w:fldCharType="separate"/>
      </w:r>
      <w:r w:rsidR="00DD1945">
        <w:t xml:space="preserve">Table </w:t>
      </w:r>
      <w:r w:rsidR="00DD1945">
        <w:rPr>
          <w:noProof/>
        </w:rPr>
        <w:t>2</w:t>
      </w:r>
      <w:r>
        <w:fldChar w:fldCharType="end"/>
      </w:r>
      <w:r>
        <w:t xml:space="preserve"> which also outlines the actual delivery and the conditions that influenced use decisions during the year.</w:t>
      </w:r>
    </w:p>
    <w:p w14:paraId="6E5704D0" w14:textId="77777777" w:rsidR="00773F1D" w:rsidRDefault="00773F1D" w:rsidP="008F29DB">
      <w:pPr>
        <w:pStyle w:val="Para0"/>
        <w:rPr>
          <w:noProof/>
        </w:rPr>
      </w:pPr>
    </w:p>
    <w:p w14:paraId="4322BD28" w14:textId="77777777" w:rsidR="008E4003" w:rsidRDefault="008E4003" w:rsidP="008F29DB">
      <w:pPr>
        <w:pStyle w:val="Para0"/>
        <w:rPr>
          <w:noProof/>
        </w:rPr>
        <w:sectPr w:rsidR="008E4003" w:rsidSect="009D1C19">
          <w:pgSz w:w="11901" w:h="16840" w:code="9"/>
          <w:pgMar w:top="567" w:right="851" w:bottom="851" w:left="1134" w:header="567" w:footer="369" w:gutter="0"/>
          <w:pgNumType w:start="1"/>
          <w:cols w:space="0"/>
          <w:formProt w:val="0"/>
          <w:docGrid w:linePitch="360"/>
        </w:sectPr>
      </w:pPr>
    </w:p>
    <w:p w14:paraId="2106705E" w14:textId="4984F46B" w:rsidR="00433F38" w:rsidRDefault="00433F38" w:rsidP="008F29DB">
      <w:pPr>
        <w:pStyle w:val="Para0"/>
        <w:rPr>
          <w:noProof/>
        </w:rPr>
      </w:pPr>
      <w:r>
        <w:rPr>
          <w:noProof/>
          <w:lang w:val="en-AU" w:eastAsia="en-AU"/>
        </w:rPr>
        <w:lastRenderedPageBreak/>
        <w:drawing>
          <wp:inline distT="0" distB="0" distL="0" distR="0" wp14:anchorId="3E0F5220" wp14:editId="60AF8B6E">
            <wp:extent cx="9431020" cy="4413885"/>
            <wp:effectExtent l="0" t="0" r="0" b="5715"/>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31020" cy="4413885"/>
                    </a:xfrm>
                    <a:prstGeom prst="rect">
                      <a:avLst/>
                    </a:prstGeom>
                    <a:noFill/>
                  </pic:spPr>
                </pic:pic>
              </a:graphicData>
            </a:graphic>
          </wp:inline>
        </w:drawing>
      </w:r>
    </w:p>
    <w:p w14:paraId="3959DDCF" w14:textId="2E61617A" w:rsidR="005B6598" w:rsidRDefault="008F29DB" w:rsidP="008F29DB">
      <w:pPr>
        <w:pStyle w:val="Caption"/>
      </w:pPr>
      <w:bookmarkStart w:id="27" w:name="_Ref534965770"/>
      <w:r>
        <w:t xml:space="preserve">Figure </w:t>
      </w:r>
      <w:r>
        <w:fldChar w:fldCharType="begin"/>
      </w:r>
      <w:r>
        <w:instrText xml:space="preserve"> SEQ Figure \* ARABIC </w:instrText>
      </w:r>
      <w:r>
        <w:fldChar w:fldCharType="separate"/>
      </w:r>
      <w:r w:rsidR="00DD1945">
        <w:rPr>
          <w:noProof/>
        </w:rPr>
        <w:t>3</w:t>
      </w:r>
      <w:r>
        <w:fldChar w:fldCharType="end"/>
      </w:r>
      <w:bookmarkEnd w:id="27"/>
      <w:r w:rsidR="003A696D">
        <w:t>.</w:t>
      </w:r>
      <w:r>
        <w:t xml:space="preserve"> Relative sources of water contributing to total Goulburn River flows in 2017</w:t>
      </w:r>
      <w:r w:rsidR="003A696D">
        <w:rPr>
          <w:noProof/>
        </w:rPr>
        <w:t>–</w:t>
      </w:r>
      <w:r>
        <w:t>18</w:t>
      </w:r>
    </w:p>
    <w:p w14:paraId="3812B69E" w14:textId="77777777" w:rsidR="007510FE" w:rsidRPr="007510FE" w:rsidRDefault="007510FE" w:rsidP="007510FE">
      <w:pPr>
        <w:pStyle w:val="Para0"/>
      </w:pPr>
    </w:p>
    <w:p w14:paraId="227E7679" w14:textId="038DEB43" w:rsidR="008E4003" w:rsidRDefault="008E4003">
      <w:pPr>
        <w:spacing w:after="0" w:line="240" w:lineRule="auto"/>
        <w:sectPr w:rsidR="008E4003" w:rsidSect="008E4003">
          <w:pgSz w:w="16840" w:h="11901" w:orient="landscape" w:code="9"/>
          <w:pgMar w:top="1134" w:right="567" w:bottom="851" w:left="851" w:header="567" w:footer="369" w:gutter="0"/>
          <w:cols w:space="0"/>
          <w:formProt w:val="0"/>
          <w:docGrid w:linePitch="360"/>
        </w:sectPr>
      </w:pPr>
    </w:p>
    <w:p w14:paraId="4ADAC479" w14:textId="68ECC86C" w:rsidR="003F17B4" w:rsidRDefault="000A25BD" w:rsidP="000A25BD">
      <w:pPr>
        <w:pStyle w:val="Caption"/>
        <w:keepNext/>
      </w:pPr>
      <w:bookmarkStart w:id="28" w:name="_Ref469923300"/>
      <w:bookmarkStart w:id="29" w:name="_Ref469994663"/>
      <w:bookmarkStart w:id="30" w:name="_Toc500342925"/>
      <w:r>
        <w:lastRenderedPageBreak/>
        <w:t xml:space="preserve">Table </w:t>
      </w:r>
      <w:r w:rsidR="00EB3776">
        <w:fldChar w:fldCharType="begin"/>
      </w:r>
      <w:r w:rsidR="00EB3776">
        <w:instrText xml:space="preserve"> SEQ Table \* ARABIC </w:instrText>
      </w:r>
      <w:r w:rsidR="00EB3776">
        <w:fldChar w:fldCharType="separate"/>
      </w:r>
      <w:r w:rsidR="00DD1945">
        <w:rPr>
          <w:noProof/>
        </w:rPr>
        <w:t>2</w:t>
      </w:r>
      <w:r w:rsidR="00EB3776">
        <w:fldChar w:fldCharType="end"/>
      </w:r>
      <w:bookmarkEnd w:id="28"/>
      <w:r w:rsidR="003F17B4">
        <w:t xml:space="preserve">. </w:t>
      </w:r>
      <w:bookmarkEnd w:id="29"/>
      <w:r w:rsidR="003F17B4">
        <w:t>Summary of planned and actual environmental flow</w:t>
      </w:r>
      <w:r w:rsidR="00111EAF">
        <w:t>s</w:t>
      </w:r>
      <w:r w:rsidR="003F17B4">
        <w:t xml:space="preserve"> for the </w:t>
      </w:r>
      <w:r w:rsidR="00BB4357">
        <w:t>l</w:t>
      </w:r>
      <w:r w:rsidR="003F17B4">
        <w:t xml:space="preserve">ower Goulburn River 2017–18. Information on planned delivery and expected </w:t>
      </w:r>
      <w:r w:rsidR="003F17B4" w:rsidRPr="000153FD">
        <w:t>outcomes</w:t>
      </w:r>
      <w:r w:rsidR="003F17B4">
        <w:t xml:space="preserve"> from </w:t>
      </w:r>
      <w:hyperlink w:anchor="_ENREF_3" w:tooltip="CoA, 2017 #2448" w:history="1">
        <w:r w:rsidR="003A696D">
          <w:rPr>
            <w:noProof/>
          </w:rPr>
          <w:fldChar w:fldCharType="begin"/>
        </w:r>
        <w:r w:rsidR="003A696D">
          <w:rPr>
            <w:noProof/>
          </w:rPr>
          <w:instrText xml:space="preserve"> ADDIN EN.CITE &lt;EndNote&gt;&lt;Cite AuthorYear="1"&gt;&lt;Author&gt;CoA&lt;/Author&gt;&lt;Year&gt;2017&lt;/Year&gt;&lt;RecNum&gt;2448&lt;/RecNum&gt;&lt;DisplayText&gt;CoA (2017)&lt;/DisplayText&gt;&lt;record&gt;&lt;rec-number&gt;2448&lt;/rec-number&gt;&lt;foreign-keys&gt;&lt;key app="EN" db-id="s525xsr2lfv0fgepxeavzwvz5ppptx92v5e9" timestamp="1537873274"&gt;2448&lt;/key&gt;&lt;/foreign-keys&gt;&lt;ref-type name="Report"&gt;27&lt;/ref-type&gt;&lt;contributors&gt;&lt;authors&gt;&lt;author&gt;CoA&lt;/author&gt;&lt;/authors&gt;&lt;/contributors&gt;&lt;titles&gt;&lt;title&gt;Commonwealth environmental water portfolio management plan: Victorian rivers in the Murray-Darling Basin 2017–18&lt;/title&gt;&lt;/titles&gt;&lt;dates&gt;&lt;year&gt;2017&lt;/year&gt;&lt;/dates&gt;&lt;pub-location&gt;Canberra&lt;/pub-location&gt;&lt;publisher&gt;Commonwealth of Australia&lt;/publisher&gt;&lt;urls&gt;&lt;/urls&gt;&lt;/record&gt;&lt;/Cite&gt;&lt;/EndNote&gt;</w:instrText>
        </w:r>
        <w:r w:rsidR="003A696D">
          <w:rPr>
            <w:noProof/>
          </w:rPr>
          <w:fldChar w:fldCharType="separate"/>
        </w:r>
        <w:r w:rsidR="003A696D">
          <w:rPr>
            <w:noProof/>
          </w:rPr>
          <w:t>CoA (2017)</w:t>
        </w:r>
        <w:r w:rsidR="003A696D">
          <w:rPr>
            <w:noProof/>
          </w:rPr>
          <w:fldChar w:fldCharType="end"/>
        </w:r>
      </w:hyperlink>
      <w:r w:rsidR="00985493">
        <w:rPr>
          <w:noProof/>
        </w:rPr>
        <w:t xml:space="preserve"> and </w:t>
      </w:r>
      <w:hyperlink w:anchor="_ENREF_9" w:tooltip="GBCMA, 2017 #2447" w:history="1">
        <w:r w:rsidR="003A696D">
          <w:rPr>
            <w:noProof/>
          </w:rPr>
          <w:fldChar w:fldCharType="begin"/>
        </w:r>
        <w:r w:rsidR="003A696D">
          <w:rPr>
            <w:noProof/>
          </w:rPr>
          <w:instrText xml:space="preserve"> ADDIN EN.CITE &lt;EndNote&gt;&lt;Cite AuthorYear="1"&gt;&lt;Author&gt;GBCMA&lt;/Author&gt;&lt;Year&gt;2017&lt;/Year&gt;&lt;RecNum&gt;2447&lt;/RecNum&gt;&lt;DisplayText&gt;GBCMA (2017)&lt;/DisplayText&gt;&lt;record&gt;&lt;rec-number&gt;2447&lt;/rec-number&gt;&lt;foreign-keys&gt;&lt;key app="EN" db-id="s525xsr2lfv0fgepxeavzwvz5ppptx92v5e9" timestamp="1537873122"&gt;2447&lt;/key&gt;&lt;/foreign-keys&gt;&lt;ref-type name="Report"&gt;27&lt;/ref-type&gt;&lt;contributors&gt;&lt;authors&gt;&lt;author&gt;GBCMA&lt;/author&gt;&lt;/authors&gt;&lt;/contributors&gt;&lt;titles&gt;&lt;title&gt;Goulburn River seasonal watering proposal 2017-2018&lt;/title&gt;&lt;/titles&gt;&lt;dates&gt;&lt;year&gt;2017&lt;/year&gt;&lt;/dates&gt;&lt;pub-location&gt;Shepparton&lt;/pub-location&gt;&lt;publisher&gt;Goulburn Broken Catchment Management Authority&lt;/publisher&gt;&lt;urls&gt;&lt;/urls&gt;&lt;/record&gt;&lt;/Cite&gt;&lt;/EndNote&gt;</w:instrText>
        </w:r>
        <w:r w:rsidR="003A696D">
          <w:rPr>
            <w:noProof/>
          </w:rPr>
          <w:fldChar w:fldCharType="separate"/>
        </w:r>
        <w:r w:rsidR="003A696D">
          <w:rPr>
            <w:noProof/>
          </w:rPr>
          <w:t>GBCMA (2017)</w:t>
        </w:r>
        <w:r w:rsidR="003A696D">
          <w:rPr>
            <w:noProof/>
          </w:rPr>
          <w:fldChar w:fldCharType="end"/>
        </w:r>
      </w:hyperlink>
      <w:r w:rsidR="003F17B4">
        <w:t>. Information on actual delivery provided by CEWO (unpubl. data).</w:t>
      </w:r>
      <w:bookmarkEnd w:id="30"/>
    </w:p>
    <w:tbl>
      <w:tblPr>
        <w:tblStyle w:val="LightList-Accent11"/>
        <w:tblW w:w="0" w:type="auto"/>
        <w:tblLook w:val="00A0" w:firstRow="1" w:lastRow="0" w:firstColumn="1" w:lastColumn="0" w:noHBand="0" w:noVBand="0"/>
      </w:tblPr>
      <w:tblGrid>
        <w:gridCol w:w="2117"/>
        <w:gridCol w:w="2835"/>
        <w:gridCol w:w="4944"/>
      </w:tblGrid>
      <w:tr w:rsidR="000153FD" w:rsidRPr="003E2C09" w14:paraId="50F6744A" w14:textId="77777777" w:rsidTr="00EC0A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dxa"/>
          </w:tcPr>
          <w:p w14:paraId="7D10B9AE" w14:textId="77777777" w:rsidR="000153FD" w:rsidRPr="003E2C09" w:rsidRDefault="000153FD" w:rsidP="000153FD">
            <w:pPr>
              <w:pStyle w:val="Tablesmalltext"/>
            </w:pPr>
            <w:r w:rsidRPr="003E2C09">
              <w:t xml:space="preserve">Flow component type and </w:t>
            </w:r>
            <w:r w:rsidRPr="003E2C09">
              <w:rPr>
                <w:u w:val="single"/>
              </w:rPr>
              <w:t xml:space="preserve">planned </w:t>
            </w:r>
            <w:r w:rsidRPr="003E2C09">
              <w:t>magnitude, duration, timing</w:t>
            </w:r>
          </w:p>
        </w:tc>
        <w:tc>
          <w:tcPr>
            <w:cnfStyle w:val="000010000000" w:firstRow="0" w:lastRow="0" w:firstColumn="0" w:lastColumn="0" w:oddVBand="1" w:evenVBand="0" w:oddHBand="0" w:evenHBand="0" w:firstRowFirstColumn="0" w:firstRowLastColumn="0" w:lastRowFirstColumn="0" w:lastRowLastColumn="0"/>
            <w:tcW w:w="2835" w:type="dxa"/>
          </w:tcPr>
          <w:p w14:paraId="02757242" w14:textId="77777777" w:rsidR="000153FD" w:rsidRPr="003E2C09" w:rsidRDefault="000153FD" w:rsidP="000153FD">
            <w:pPr>
              <w:pStyle w:val="Tablesmalltext"/>
            </w:pPr>
            <w:r w:rsidRPr="003E2C09">
              <w:t xml:space="preserve">Expected outcomes </w:t>
            </w:r>
          </w:p>
          <w:p w14:paraId="6EACED25" w14:textId="77777777" w:rsidR="000153FD" w:rsidRPr="003E2C09" w:rsidRDefault="000153FD" w:rsidP="000153FD">
            <w:pPr>
              <w:pStyle w:val="Tablesmalltext"/>
              <w:rPr>
                <w:color w:val="2171FF" w:themeColor="text2" w:themeTint="99"/>
              </w:rPr>
            </w:pPr>
            <w:r w:rsidRPr="003E2C09">
              <w:t xml:space="preserve">(primary and secondary </w:t>
            </w:r>
            <w:r w:rsidRPr="003E2C09">
              <w:rPr>
                <w:u w:val="single"/>
              </w:rPr>
              <w:t>as at delivery</w:t>
            </w:r>
            <w:r w:rsidRPr="003E2C09">
              <w:t>)</w:t>
            </w:r>
          </w:p>
        </w:tc>
        <w:tc>
          <w:tcPr>
            <w:tcW w:w="4944" w:type="dxa"/>
          </w:tcPr>
          <w:p w14:paraId="7B1293DC" w14:textId="77777777" w:rsidR="000153FD" w:rsidRPr="003E2C09" w:rsidRDefault="000153FD" w:rsidP="000153FD">
            <w:pPr>
              <w:pStyle w:val="Tablesmalltext"/>
              <w:cnfStyle w:val="100000000000" w:firstRow="1" w:lastRow="0" w:firstColumn="0" w:lastColumn="0" w:oddVBand="0" w:evenVBand="0" w:oddHBand="0" w:evenHBand="0" w:firstRowFirstColumn="0" w:firstRowLastColumn="0" w:lastRowFirstColumn="0" w:lastRowLastColumn="0"/>
              <w:rPr>
                <w:color w:val="0070C0"/>
              </w:rPr>
            </w:pPr>
            <w:r w:rsidRPr="003E2C09">
              <w:rPr>
                <w:u w:val="single"/>
              </w:rPr>
              <w:t>Actual</w:t>
            </w:r>
            <w:r w:rsidRPr="003E2C09">
              <w:t xml:space="preserve"> delivery details and any operational issues that may have affected expected outcomes </w:t>
            </w:r>
          </w:p>
          <w:p w14:paraId="12BF5397" w14:textId="77777777" w:rsidR="000153FD" w:rsidRPr="003E2C09" w:rsidRDefault="000153FD" w:rsidP="000153FD">
            <w:pPr>
              <w:pStyle w:val="Tablesmalltext"/>
              <w:cnfStyle w:val="100000000000" w:firstRow="1" w:lastRow="0" w:firstColumn="0" w:lastColumn="0" w:oddVBand="0" w:evenVBand="0" w:oddHBand="0" w:evenHBand="0" w:firstRowFirstColumn="0" w:firstRowLastColumn="0" w:lastRowFirstColumn="0" w:lastRowLastColumn="0"/>
              <w:rPr>
                <w:u w:val="single"/>
              </w:rPr>
            </w:pPr>
            <w:r w:rsidRPr="003E2C09">
              <w:t>Comments</w:t>
            </w:r>
          </w:p>
        </w:tc>
      </w:tr>
      <w:tr w:rsidR="000153FD" w:rsidRPr="003E2C09" w14:paraId="64DA8E02" w14:textId="77777777" w:rsidTr="00EC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68619933" w14:textId="0C5CE468" w:rsidR="000153FD" w:rsidRPr="00EF4E66" w:rsidRDefault="000153FD" w:rsidP="000153FD">
            <w:pPr>
              <w:pStyle w:val="Tablesmalltext"/>
            </w:pPr>
            <w:r>
              <w:t>Winter fresh (Jun-</w:t>
            </w:r>
            <w:r w:rsidRPr="00EF4E66">
              <w:t>Jul) of up to 15</w:t>
            </w:r>
            <w:r w:rsidR="00D456E1">
              <w:t>,</w:t>
            </w:r>
            <w:r w:rsidRPr="00EF4E66">
              <w:t>000</w:t>
            </w:r>
            <w:r w:rsidR="00BA2EAB">
              <w:t>*</w:t>
            </w:r>
            <w:r w:rsidRPr="00EF4E66">
              <w:t xml:space="preserve"> ML/day at Murchison/McCoys with </w:t>
            </w:r>
            <w:r>
              <w:t>14 days above 6</w:t>
            </w:r>
            <w:r w:rsidR="000E43E2">
              <w:t>,</w:t>
            </w:r>
            <w:r>
              <w:t>600 ML/day</w:t>
            </w:r>
          </w:p>
        </w:tc>
        <w:tc>
          <w:tcPr>
            <w:cnfStyle w:val="000010000000" w:firstRow="0" w:lastRow="0" w:firstColumn="0" w:lastColumn="0" w:oddVBand="1" w:evenVBand="0" w:oddHBand="0" w:evenHBand="0" w:firstRowFirstColumn="0" w:firstRowLastColumn="0" w:lastRowFirstColumn="0" w:lastRowLastColumn="0"/>
            <w:tcW w:w="2835" w:type="dxa"/>
          </w:tcPr>
          <w:p w14:paraId="23C7EC6A" w14:textId="77777777" w:rsidR="000153FD" w:rsidRDefault="000153FD" w:rsidP="000153FD">
            <w:pPr>
              <w:pStyle w:val="Tablesmalltext"/>
            </w:pPr>
            <w:r w:rsidRPr="00EF4E66">
              <w:t xml:space="preserve">Contribute to a winter fresh to </w:t>
            </w:r>
            <w:r>
              <w:t xml:space="preserve">provide vegetation and </w:t>
            </w:r>
            <w:r w:rsidRPr="00EF4E66">
              <w:t>maintain macroinvertebrate habitat.</w:t>
            </w:r>
            <w:r>
              <w:t xml:space="preserve"> </w:t>
            </w:r>
          </w:p>
          <w:p w14:paraId="47C55BE0" w14:textId="77777777" w:rsidR="000153FD" w:rsidRPr="00BD0441" w:rsidRDefault="000153FD" w:rsidP="00C275A9">
            <w:pPr>
              <w:pStyle w:val="Tablesmalltext"/>
              <w:spacing w:after="120"/>
            </w:pPr>
            <w:r>
              <w:t>Also provides benefits to downstream ecological targets including lamprey migration.</w:t>
            </w:r>
          </w:p>
        </w:tc>
        <w:tc>
          <w:tcPr>
            <w:tcW w:w="4944" w:type="dxa"/>
          </w:tcPr>
          <w:p w14:paraId="509B914D" w14:textId="77777777" w:rsidR="000153FD" w:rsidRDefault="000153FD" w:rsidP="000153FD">
            <w:pPr>
              <w:pStyle w:val="Tablesmalltext"/>
              <w:cnfStyle w:val="000000100000" w:firstRow="0" w:lastRow="0" w:firstColumn="0" w:lastColumn="0" w:oddVBand="0" w:evenVBand="0" w:oddHBand="1" w:evenHBand="0" w:firstRowFirstColumn="0" w:firstRowLastColumn="0" w:lastRowFirstColumn="0" w:lastRowLastColumn="0"/>
            </w:pPr>
            <w:r>
              <w:t xml:space="preserve">This is the ramp-down of the winter fresh which commenced </w:t>
            </w:r>
            <w:r w:rsidRPr="00BE4696">
              <w:t>on 22 June 2017</w:t>
            </w:r>
            <w:r>
              <w:t xml:space="preserve">. Due to drying conditions across the catchment the planned duration and peak of the flow was slightly reduced. </w:t>
            </w:r>
          </w:p>
          <w:p w14:paraId="7B22105C" w14:textId="451C644D" w:rsidR="000153FD" w:rsidRPr="003E2C09" w:rsidRDefault="000153FD" w:rsidP="000153FD">
            <w:pPr>
              <w:pStyle w:val="Tablesmalltext"/>
              <w:cnfStyle w:val="000000100000" w:firstRow="0" w:lastRow="0" w:firstColumn="0" w:lastColumn="0" w:oddVBand="0" w:evenVBand="0" w:oddHBand="1" w:evenHBand="0" w:firstRowFirstColumn="0" w:firstRowLastColumn="0" w:lastRowFirstColumn="0" w:lastRowLastColumn="0"/>
            </w:pPr>
            <w:r>
              <w:t>A</w:t>
            </w:r>
            <w:r w:rsidRPr="00BE4696">
              <w:t>t Murchison</w:t>
            </w:r>
            <w:r>
              <w:t xml:space="preserve"> the flow remained above 6,600 </w:t>
            </w:r>
            <w:r w:rsidR="00FA4BD6">
              <w:t xml:space="preserve">ML/day </w:t>
            </w:r>
            <w:r>
              <w:t>for 12 days and the peak flow reached just under 9,000 ML</w:t>
            </w:r>
            <w:r w:rsidR="00D456E1">
              <w:t>/day</w:t>
            </w:r>
            <w:r>
              <w:t xml:space="preserve"> for 2 days on the 1</w:t>
            </w:r>
            <w:r w:rsidRPr="00E74856">
              <w:rPr>
                <w:vertAlign w:val="superscript"/>
              </w:rPr>
              <w:t>st</w:t>
            </w:r>
            <w:r>
              <w:t xml:space="preserve"> and 2</w:t>
            </w:r>
            <w:r w:rsidRPr="00E74856">
              <w:rPr>
                <w:vertAlign w:val="superscript"/>
              </w:rPr>
              <w:t>nd</w:t>
            </w:r>
            <w:r>
              <w:t xml:space="preserve"> July 2017. </w:t>
            </w:r>
          </w:p>
        </w:tc>
      </w:tr>
      <w:tr w:rsidR="000153FD" w:rsidRPr="003E2C09" w14:paraId="7E2B71B9" w14:textId="77777777" w:rsidTr="00EC0A0C">
        <w:tc>
          <w:tcPr>
            <w:cnfStyle w:val="001000000000" w:firstRow="0" w:lastRow="0" w:firstColumn="1" w:lastColumn="0" w:oddVBand="0" w:evenVBand="0" w:oddHBand="0" w:evenHBand="0" w:firstRowFirstColumn="0" w:firstRowLastColumn="0" w:lastRowFirstColumn="0" w:lastRowLastColumn="0"/>
            <w:tcW w:w="2117" w:type="dxa"/>
          </w:tcPr>
          <w:p w14:paraId="3622AC4C" w14:textId="1CAD3F48" w:rsidR="000153FD" w:rsidRDefault="000153FD" w:rsidP="000153FD">
            <w:pPr>
              <w:pStyle w:val="Tablesmalltext"/>
            </w:pPr>
            <w:r>
              <w:t>B</w:t>
            </w:r>
            <w:r w:rsidRPr="00137749">
              <w:t xml:space="preserve">aseflow </w:t>
            </w:r>
            <w:r>
              <w:t xml:space="preserve">(July-Sep) </w:t>
            </w:r>
            <w:r w:rsidRPr="00137749">
              <w:t>5</w:t>
            </w:r>
            <w:r>
              <w:t>0</w:t>
            </w:r>
            <w:r w:rsidRPr="00137749">
              <w:t>0–9</w:t>
            </w:r>
            <w:r>
              <w:t>4</w:t>
            </w:r>
            <w:r w:rsidRPr="00137749">
              <w:t>0 ML/day at Murchison/McCoys</w:t>
            </w:r>
          </w:p>
          <w:p w14:paraId="6B38B420" w14:textId="77777777" w:rsidR="000153FD" w:rsidRPr="00BD0441" w:rsidRDefault="000153FD" w:rsidP="000153FD">
            <w:pPr>
              <w:pStyle w:val="Tablesmalltext"/>
            </w:pPr>
          </w:p>
        </w:tc>
        <w:tc>
          <w:tcPr>
            <w:cnfStyle w:val="000010000000" w:firstRow="0" w:lastRow="0" w:firstColumn="0" w:lastColumn="0" w:oddVBand="1" w:evenVBand="0" w:oddHBand="0" w:evenHBand="0" w:firstRowFirstColumn="0" w:firstRowLastColumn="0" w:lastRowFirstColumn="0" w:lastRowLastColumn="0"/>
            <w:tcW w:w="2835" w:type="dxa"/>
          </w:tcPr>
          <w:p w14:paraId="6DEE296C" w14:textId="11713743" w:rsidR="000153FD" w:rsidRPr="00804619" w:rsidRDefault="000153FD" w:rsidP="000153FD">
            <w:pPr>
              <w:pStyle w:val="Tablesmalltext"/>
            </w:pPr>
            <w:r w:rsidRPr="00EF4E66">
              <w:t xml:space="preserve">Contribute to baseflows to maintain water quality and provide suitable habitat and food resources </w:t>
            </w:r>
            <w:r>
              <w:t>for</w:t>
            </w:r>
            <w:r w:rsidRPr="00EF4E66">
              <w:t xml:space="preserve"> native fish and macroinvertebrate</w:t>
            </w:r>
            <w:r w:rsidR="00217D0D">
              <w:t>s</w:t>
            </w:r>
            <w:r>
              <w:t xml:space="preserve"> and to</w:t>
            </w:r>
            <w:r w:rsidRPr="00EF4E66">
              <w:t xml:space="preserve"> water bank vegetation.</w:t>
            </w:r>
          </w:p>
        </w:tc>
        <w:tc>
          <w:tcPr>
            <w:tcW w:w="4944" w:type="dxa"/>
          </w:tcPr>
          <w:p w14:paraId="0384EEFE" w14:textId="77777777" w:rsidR="000153FD" w:rsidRDefault="000153FD" w:rsidP="000153FD">
            <w:pPr>
              <w:pStyle w:val="Tablesmalltext"/>
              <w:cnfStyle w:val="000000000000" w:firstRow="0" w:lastRow="0" w:firstColumn="0" w:lastColumn="0" w:oddVBand="0" w:evenVBand="0" w:oddHBand="0" w:evenHBand="0" w:firstRowFirstColumn="0" w:firstRowLastColumn="0" w:lastRowFirstColumn="0" w:lastRowLastColumn="0"/>
            </w:pPr>
            <w:r w:rsidRPr="00876D11">
              <w:t xml:space="preserve">As planned, </w:t>
            </w:r>
            <w:r>
              <w:t xml:space="preserve">baseflow </w:t>
            </w:r>
            <w:r w:rsidRPr="00876D11">
              <w:t xml:space="preserve">releases </w:t>
            </w:r>
            <w:r>
              <w:t xml:space="preserve">from </w:t>
            </w:r>
            <w:r w:rsidRPr="00876D11">
              <w:t xml:space="preserve">Murchison </w:t>
            </w:r>
            <w:r>
              <w:t xml:space="preserve">to provide 6 weeks of low </w:t>
            </w:r>
            <w:r w:rsidRPr="00876D11">
              <w:t>flows between freshes</w:t>
            </w:r>
            <w:r>
              <w:t>, a</w:t>
            </w:r>
            <w:r w:rsidRPr="00876D11">
              <w:t>s recommended by LTIM veg researchers.</w:t>
            </w:r>
            <w:r>
              <w:t xml:space="preserve"> </w:t>
            </w:r>
            <w:r w:rsidRPr="00876D11">
              <w:t>The average baseflow for this period at Murchison was 845 ML/day</w:t>
            </w:r>
            <w:r>
              <w:t>, at the higher end of the range</w:t>
            </w:r>
            <w:r w:rsidRPr="00876D11">
              <w:t xml:space="preserve">. </w:t>
            </w:r>
          </w:p>
          <w:p w14:paraId="1DD136AE" w14:textId="6A4D510D" w:rsidR="000153FD" w:rsidRPr="003E2C09" w:rsidRDefault="000153FD" w:rsidP="00C275A9">
            <w:pPr>
              <w:pStyle w:val="Tablesmalltext"/>
              <w:spacing w:after="120"/>
              <w:cnfStyle w:val="000000000000" w:firstRow="0" w:lastRow="0" w:firstColumn="0" w:lastColumn="0" w:oddVBand="0" w:evenVBand="0" w:oddHBand="0" w:evenHBand="0" w:firstRowFirstColumn="0" w:firstRowLastColumn="0" w:lastRowFirstColumn="0" w:lastRowLastColumn="0"/>
            </w:pPr>
            <w:r w:rsidRPr="00876D11">
              <w:t xml:space="preserve">Natural flows and tributary inflows downstream of Murchison </w:t>
            </w:r>
            <w:r>
              <w:t>between 9 Aug and 3 Sept 2017 provided a double peak of increased</w:t>
            </w:r>
            <w:r w:rsidRPr="00876D11">
              <w:t xml:space="preserve"> flow at McCoys Bridge.</w:t>
            </w:r>
          </w:p>
        </w:tc>
      </w:tr>
      <w:tr w:rsidR="000153FD" w:rsidRPr="003E2C09" w14:paraId="15068FD8" w14:textId="77777777" w:rsidTr="00EC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72688409" w14:textId="77777777" w:rsidR="000153FD" w:rsidRDefault="000153FD" w:rsidP="000153FD">
            <w:pPr>
              <w:pStyle w:val="Tablesmalltext"/>
            </w:pPr>
            <w:r>
              <w:t>Winter/early spring fresh (Aug) of up to 5,000 ML/day at Murchison/McCoys for 2 days</w:t>
            </w:r>
          </w:p>
        </w:tc>
        <w:tc>
          <w:tcPr>
            <w:cnfStyle w:val="000010000000" w:firstRow="0" w:lastRow="0" w:firstColumn="0" w:lastColumn="0" w:oddVBand="1" w:evenVBand="0" w:oddHBand="0" w:evenHBand="0" w:firstRowFirstColumn="0" w:firstRowLastColumn="0" w:lastRowFirstColumn="0" w:lastRowLastColumn="0"/>
            <w:tcW w:w="2835" w:type="dxa"/>
          </w:tcPr>
          <w:p w14:paraId="2AD1E8DF" w14:textId="77777777" w:rsidR="000153FD" w:rsidRPr="00EF4E66" w:rsidRDefault="000153FD" w:rsidP="000153FD">
            <w:pPr>
              <w:pStyle w:val="Tablesmalltext"/>
            </w:pPr>
            <w:r>
              <w:t>Contribute to a late winter fresh to achieve pre-spawning migration and increase food availability and fish condition prior to the Nov/Dec fish spawning flow.</w:t>
            </w:r>
          </w:p>
        </w:tc>
        <w:tc>
          <w:tcPr>
            <w:tcW w:w="4944" w:type="dxa"/>
          </w:tcPr>
          <w:p w14:paraId="04D87F27" w14:textId="35E51B12" w:rsidR="000153FD" w:rsidRDefault="000153FD" w:rsidP="000153FD">
            <w:pPr>
              <w:pStyle w:val="Tablesmalltext"/>
              <w:cnfStyle w:val="000000100000" w:firstRow="0" w:lastRow="0" w:firstColumn="0" w:lastColumn="0" w:oddVBand="0" w:evenVBand="0" w:oddHBand="1" w:evenHBand="0" w:firstRowFirstColumn="0" w:firstRowLastColumn="0" w:lastRowFirstColumn="0" w:lastRowLastColumn="0"/>
            </w:pPr>
            <w:r>
              <w:t xml:space="preserve">Not Delivered. </w:t>
            </w:r>
            <w:r w:rsidRPr="00027ECA">
              <w:t xml:space="preserve">This action was included </w:t>
            </w:r>
            <w:r>
              <w:t xml:space="preserve">in CEWO and VEWH plans </w:t>
            </w:r>
            <w:r w:rsidRPr="00027ECA">
              <w:t>for the first time based on LTIM findings</w:t>
            </w:r>
            <w:r>
              <w:t>. D</w:t>
            </w:r>
            <w:r w:rsidRPr="00027ECA">
              <w:t xml:space="preserve">ue to potential </w:t>
            </w:r>
            <w:r>
              <w:t xml:space="preserve">for low water availability later in the year it was decided to give preference to delivering the two other planned spring freshes. </w:t>
            </w:r>
          </w:p>
          <w:p w14:paraId="0092A668" w14:textId="77777777" w:rsidR="000153FD" w:rsidRPr="00027ECA" w:rsidRDefault="000153FD" w:rsidP="00C275A9">
            <w:pPr>
              <w:pStyle w:val="Tablesmalltext"/>
              <w:spacing w:after="120"/>
              <w:cnfStyle w:val="000000100000" w:firstRow="0" w:lastRow="0" w:firstColumn="0" w:lastColumn="0" w:oddVBand="0" w:evenVBand="0" w:oddHBand="1" w:evenHBand="0" w:firstRowFirstColumn="0" w:firstRowLastColumn="0" w:lastRowFirstColumn="0" w:lastRowLastColumn="0"/>
            </w:pPr>
            <w:r>
              <w:t>As it happened natural in-flows upstream of McCoys provided additional flows in the lower Goulburn.</w:t>
            </w:r>
          </w:p>
        </w:tc>
      </w:tr>
      <w:tr w:rsidR="000153FD" w:rsidRPr="003E2C09" w14:paraId="42E9D0B5" w14:textId="77777777" w:rsidTr="00EC0A0C">
        <w:tc>
          <w:tcPr>
            <w:cnfStyle w:val="001000000000" w:firstRow="0" w:lastRow="0" w:firstColumn="1" w:lastColumn="0" w:oddVBand="0" w:evenVBand="0" w:oddHBand="0" w:evenHBand="0" w:firstRowFirstColumn="0" w:firstRowLastColumn="0" w:lastRowFirstColumn="0" w:lastRowLastColumn="0"/>
            <w:tcW w:w="2117" w:type="dxa"/>
          </w:tcPr>
          <w:p w14:paraId="39D51E55" w14:textId="7FDFA17A" w:rsidR="000153FD" w:rsidRPr="00353B60" w:rsidRDefault="000153FD" w:rsidP="003E7218">
            <w:pPr>
              <w:pStyle w:val="Tablesmalltext"/>
              <w:rPr>
                <w:rFonts w:ascii="Century Gothic" w:hAnsi="Century Gothic"/>
                <w:color w:val="000000" w:themeColor="text1"/>
              </w:rPr>
            </w:pPr>
            <w:r w:rsidRPr="00BD0DA5">
              <w:t>Spring fresh (Sept</w:t>
            </w:r>
            <w:r w:rsidR="00D319DC">
              <w:t>-</w:t>
            </w:r>
            <w:r w:rsidRPr="00BD0DA5">
              <w:t>Oct) of up to 10</w:t>
            </w:r>
            <w:r>
              <w:t>,</w:t>
            </w:r>
            <w:r w:rsidRPr="00BD0DA5">
              <w:t>000 ML/day at Murchison/McC</w:t>
            </w:r>
            <w:r>
              <w:t>oys Bridge with 14 days above 5,</w:t>
            </w:r>
            <w:r w:rsidRPr="00BD0DA5">
              <w:t>600 ML/day</w:t>
            </w:r>
          </w:p>
        </w:tc>
        <w:tc>
          <w:tcPr>
            <w:cnfStyle w:val="000010000000" w:firstRow="0" w:lastRow="0" w:firstColumn="0" w:lastColumn="0" w:oddVBand="1" w:evenVBand="0" w:oddHBand="0" w:evenHBand="0" w:firstRowFirstColumn="0" w:firstRowLastColumn="0" w:lastRowFirstColumn="0" w:lastRowLastColumn="0"/>
            <w:tcW w:w="2835" w:type="dxa"/>
          </w:tcPr>
          <w:p w14:paraId="3AFC7E53" w14:textId="703F716D" w:rsidR="000153FD" w:rsidRPr="00353B60" w:rsidRDefault="000153FD" w:rsidP="000153FD">
            <w:pPr>
              <w:pStyle w:val="Tablesmalltext"/>
              <w:rPr>
                <w:rFonts w:ascii="Century Gothic" w:hAnsi="Century Gothic"/>
                <w:color w:val="000000" w:themeColor="text1"/>
              </w:rPr>
            </w:pPr>
            <w:r w:rsidRPr="00353B60">
              <w:t>Contribute to long-duration freshes in spring to water bank vegetation, provide soil moisture to banks and benches, distribute seed and allow plants to flower and seed for later germination and distribution</w:t>
            </w:r>
            <w:r w:rsidR="00D319DC">
              <w:t>.</w:t>
            </w:r>
          </w:p>
        </w:tc>
        <w:tc>
          <w:tcPr>
            <w:tcW w:w="4944" w:type="dxa"/>
          </w:tcPr>
          <w:p w14:paraId="5C26431F" w14:textId="39F39CEF" w:rsidR="000153FD" w:rsidRPr="003E2C09" w:rsidRDefault="000153FD" w:rsidP="000153FD">
            <w:pPr>
              <w:pStyle w:val="Tablesmalltext"/>
              <w:cnfStyle w:val="000000000000" w:firstRow="0" w:lastRow="0" w:firstColumn="0" w:lastColumn="0" w:oddVBand="0" w:evenVBand="0" w:oddHBand="0" w:evenHBand="0" w:firstRowFirstColumn="0" w:firstRowLastColumn="0" w:lastRowFirstColumn="0" w:lastRowLastColumn="0"/>
            </w:pPr>
            <w:r>
              <w:t xml:space="preserve">Due to continued drying conditions across the catchment the planned duration and peak of the first spring fresh was slightly reduced. At Murchison the spring fresh peaked </w:t>
            </w:r>
            <w:r w:rsidR="00D456E1">
              <w:t xml:space="preserve">at </w:t>
            </w:r>
            <w:r>
              <w:t xml:space="preserve">7,685 </w:t>
            </w:r>
            <w:r w:rsidR="00FA4BD6">
              <w:t>ML</w:t>
            </w:r>
            <w:r w:rsidR="00D456E1">
              <w:t>/day</w:t>
            </w:r>
            <w:r w:rsidR="00FA4BD6">
              <w:t xml:space="preserve"> </w:t>
            </w:r>
            <w:r>
              <w:t xml:space="preserve">and remained above 5,600 Ml/day for 9 days. At McCoys the peak was slightly lower and the days above 5,600 </w:t>
            </w:r>
            <w:r w:rsidR="00FA4BD6">
              <w:t>ML</w:t>
            </w:r>
            <w:r w:rsidR="00D456E1">
              <w:t>/day</w:t>
            </w:r>
            <w:r w:rsidR="00FA4BD6">
              <w:t xml:space="preserve"> </w:t>
            </w:r>
            <w:r>
              <w:t>slightly fewer.</w:t>
            </w:r>
          </w:p>
        </w:tc>
      </w:tr>
      <w:tr w:rsidR="000153FD" w:rsidRPr="003E2C09" w14:paraId="5B7B756E" w14:textId="77777777" w:rsidTr="00EC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3963FD5B" w14:textId="78E54D32" w:rsidR="000153FD" w:rsidRPr="000B2024" w:rsidRDefault="000153FD" w:rsidP="000153FD">
            <w:pPr>
              <w:pStyle w:val="Tablesmalltext"/>
              <w:rPr>
                <w:rFonts w:ascii="Century Gothic" w:hAnsi="Century Gothic"/>
                <w:color w:val="000000" w:themeColor="text1"/>
              </w:rPr>
            </w:pPr>
            <w:r>
              <w:t>B</w:t>
            </w:r>
            <w:r w:rsidRPr="00137749">
              <w:t xml:space="preserve">aseflow </w:t>
            </w:r>
            <w:r>
              <w:t xml:space="preserve">(Oct-Nov) </w:t>
            </w:r>
            <w:r w:rsidRPr="00137749">
              <w:t>5</w:t>
            </w:r>
            <w:r>
              <w:t>0</w:t>
            </w:r>
            <w:r w:rsidRPr="00137749">
              <w:t>0–9</w:t>
            </w:r>
            <w:r>
              <w:t>4</w:t>
            </w:r>
            <w:r w:rsidRPr="00137749">
              <w:t>0 ML/day at Murchison/McCoys</w:t>
            </w:r>
          </w:p>
        </w:tc>
        <w:tc>
          <w:tcPr>
            <w:cnfStyle w:val="000010000000" w:firstRow="0" w:lastRow="0" w:firstColumn="0" w:lastColumn="0" w:oddVBand="1" w:evenVBand="0" w:oddHBand="0" w:evenHBand="0" w:firstRowFirstColumn="0" w:firstRowLastColumn="0" w:lastRowFirstColumn="0" w:lastRowLastColumn="0"/>
            <w:tcW w:w="2835" w:type="dxa"/>
          </w:tcPr>
          <w:p w14:paraId="04DD7964" w14:textId="77777777" w:rsidR="000153FD" w:rsidRPr="000B2024" w:rsidRDefault="000153FD" w:rsidP="00C275A9">
            <w:pPr>
              <w:pStyle w:val="Tablesmalltext"/>
              <w:spacing w:after="120"/>
              <w:rPr>
                <w:rFonts w:ascii="Century Gothic" w:hAnsi="Century Gothic"/>
                <w:color w:val="000000" w:themeColor="text1"/>
              </w:rPr>
            </w:pPr>
            <w:r w:rsidRPr="00EF4E66">
              <w:t xml:space="preserve">Contribute to baseflows </w:t>
            </w:r>
            <w:r>
              <w:t>t</w:t>
            </w:r>
            <w:r w:rsidRPr="00EF4E66">
              <w:t xml:space="preserve">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4944" w:type="dxa"/>
          </w:tcPr>
          <w:p w14:paraId="72A91444" w14:textId="2B8C6D2D" w:rsidR="000153FD" w:rsidRPr="003E2C09" w:rsidRDefault="000153FD" w:rsidP="000D73F6">
            <w:pPr>
              <w:pStyle w:val="Tablesmalltext"/>
              <w:cnfStyle w:val="000000100000" w:firstRow="0" w:lastRow="0" w:firstColumn="0" w:lastColumn="0" w:oddVBand="0" w:evenVBand="0" w:oddHBand="1" w:evenHBand="0" w:firstRowFirstColumn="0" w:firstRowLastColumn="0" w:lastRowFirstColumn="0" w:lastRowLastColumn="0"/>
            </w:pPr>
            <w:r>
              <w:t>As planned, baseflows were delivered to allow a maximum time between freshes for vegetation outcomes. This action was at the lower end of the range, with an average flow at Murchison of 559 ML/day and at McCoys Bridge of 745 ML/day.</w:t>
            </w:r>
          </w:p>
        </w:tc>
      </w:tr>
      <w:tr w:rsidR="000153FD" w:rsidRPr="003E2C09" w14:paraId="05529AB9" w14:textId="77777777" w:rsidTr="00EC0A0C">
        <w:tc>
          <w:tcPr>
            <w:cnfStyle w:val="001000000000" w:firstRow="0" w:lastRow="0" w:firstColumn="1" w:lastColumn="0" w:oddVBand="0" w:evenVBand="0" w:oddHBand="0" w:evenHBand="0" w:firstRowFirstColumn="0" w:firstRowLastColumn="0" w:lastRowFirstColumn="0" w:lastRowLastColumn="0"/>
            <w:tcW w:w="2117" w:type="dxa"/>
          </w:tcPr>
          <w:p w14:paraId="1E3F12DF" w14:textId="54643927" w:rsidR="000153FD" w:rsidRPr="00164B8B" w:rsidRDefault="000153FD" w:rsidP="000153FD">
            <w:pPr>
              <w:pStyle w:val="Tablesmalltext"/>
            </w:pPr>
            <w:r w:rsidRPr="00B372F2">
              <w:t>Spring/summer fresh (Nov</w:t>
            </w:r>
            <w:r w:rsidR="00D319DC">
              <w:t>-</w:t>
            </w:r>
            <w:r w:rsidRPr="00B372F2">
              <w:t>Dec) of up to 10,000 ML/day at Murchison/McCoys with 2 days above 6,600 ML/day</w:t>
            </w:r>
          </w:p>
        </w:tc>
        <w:tc>
          <w:tcPr>
            <w:cnfStyle w:val="000010000000" w:firstRow="0" w:lastRow="0" w:firstColumn="0" w:lastColumn="0" w:oddVBand="1" w:evenVBand="0" w:oddHBand="0" w:evenHBand="0" w:firstRowFirstColumn="0" w:firstRowLastColumn="0" w:lastRowFirstColumn="0" w:lastRowLastColumn="0"/>
            <w:tcW w:w="2835" w:type="dxa"/>
          </w:tcPr>
          <w:p w14:paraId="501337BA" w14:textId="03E0D41E" w:rsidR="000153FD" w:rsidRPr="00164B8B" w:rsidRDefault="000153FD" w:rsidP="000153FD">
            <w:pPr>
              <w:pStyle w:val="Tablesmalltext"/>
            </w:pPr>
            <w:r w:rsidRPr="00B372F2">
              <w:t>Contribute to short-</w:t>
            </w:r>
            <w:r>
              <w:t>duration freshes during Nov</w:t>
            </w:r>
            <w:r w:rsidR="00BA2EAB">
              <w:t>-</w:t>
            </w:r>
            <w:r>
              <w:t>Dec</w:t>
            </w:r>
            <w:r w:rsidRPr="00B372F2">
              <w:t xml:space="preserve"> to stimulate breeding of native fish (flow cued spawners), particularly golden perch.</w:t>
            </w:r>
            <w:r w:rsidR="00B65B8F">
              <w:t xml:space="preserve"> </w:t>
            </w:r>
          </w:p>
        </w:tc>
        <w:tc>
          <w:tcPr>
            <w:tcW w:w="4944" w:type="dxa"/>
          </w:tcPr>
          <w:p w14:paraId="1EC69286" w14:textId="31670B38" w:rsidR="000153FD" w:rsidRDefault="000153FD" w:rsidP="000153FD">
            <w:pPr>
              <w:pStyle w:val="Tablesmalltext"/>
              <w:cnfStyle w:val="000000000000" w:firstRow="0" w:lastRow="0" w:firstColumn="0" w:lastColumn="0" w:oddVBand="0" w:evenVBand="0" w:oddHBand="0" w:evenHBand="0" w:firstRowFirstColumn="0" w:firstRowLastColumn="0" w:lastRowFirstColumn="0" w:lastRowLastColumn="0"/>
            </w:pPr>
            <w:r>
              <w:t>As with earlier freshes in 2017–18 a revised lower peak of 5,500 ML</w:t>
            </w:r>
            <w:r w:rsidR="00D456E1">
              <w:t>/day</w:t>
            </w:r>
            <w:r>
              <w:t xml:space="preserve"> was agreed for the second spring fresh. </w:t>
            </w:r>
          </w:p>
          <w:p w14:paraId="42EFD1DB" w14:textId="419508D9" w:rsidR="000153FD" w:rsidRPr="003E2C09" w:rsidRDefault="000153FD" w:rsidP="000153FD">
            <w:pPr>
              <w:pStyle w:val="Tablesmalltext"/>
              <w:cnfStyle w:val="000000000000" w:firstRow="0" w:lastRow="0" w:firstColumn="0" w:lastColumn="0" w:oddVBand="0" w:evenVBand="0" w:oddHBand="0" w:evenHBand="0" w:firstRowFirstColumn="0" w:firstRowLastColumn="0" w:lastRowFirstColumn="0" w:lastRowLastColumn="0"/>
            </w:pPr>
            <w:r>
              <w:t>The actual peak was 5,190 ML</w:t>
            </w:r>
            <w:r w:rsidR="00D456E1">
              <w:t>/day</w:t>
            </w:r>
            <w:r>
              <w:t xml:space="preserve"> on 20 Nov </w:t>
            </w:r>
            <w:r w:rsidR="00166135">
              <w:t xml:space="preserve">2017 </w:t>
            </w:r>
            <w:r>
              <w:t>at Murchison and slightly less at McCoys. Channel constraints prevented the revised peak being achieved.</w:t>
            </w:r>
          </w:p>
        </w:tc>
      </w:tr>
      <w:tr w:rsidR="000153FD" w:rsidRPr="003E2C09" w14:paraId="524D707D" w14:textId="77777777" w:rsidTr="00EC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42299BE1" w14:textId="0FCF763F" w:rsidR="000153FD" w:rsidRPr="00B372F2" w:rsidRDefault="000153FD" w:rsidP="000153FD">
            <w:pPr>
              <w:pStyle w:val="Tablesmalltext"/>
            </w:pPr>
            <w:r>
              <w:t>B</w:t>
            </w:r>
            <w:r w:rsidRPr="00137749">
              <w:t xml:space="preserve">aseflow </w:t>
            </w:r>
            <w:r>
              <w:t xml:space="preserve">(Nov-Dec) </w:t>
            </w:r>
            <w:r w:rsidRPr="00137749">
              <w:t>5</w:t>
            </w:r>
            <w:r>
              <w:t>0</w:t>
            </w:r>
            <w:r w:rsidRPr="00137749">
              <w:t>0–9</w:t>
            </w:r>
            <w:r>
              <w:t>4</w:t>
            </w:r>
            <w:r w:rsidRPr="00137749">
              <w:t>0 ML/day at Murchison/McCoys</w:t>
            </w:r>
          </w:p>
        </w:tc>
        <w:tc>
          <w:tcPr>
            <w:cnfStyle w:val="000010000000" w:firstRow="0" w:lastRow="0" w:firstColumn="0" w:lastColumn="0" w:oddVBand="1" w:evenVBand="0" w:oddHBand="0" w:evenHBand="0" w:firstRowFirstColumn="0" w:firstRowLastColumn="0" w:lastRowFirstColumn="0" w:lastRowLastColumn="0"/>
            <w:tcW w:w="2835" w:type="dxa"/>
          </w:tcPr>
          <w:p w14:paraId="6BC51956" w14:textId="77777777" w:rsidR="000153FD" w:rsidRPr="00B372F2" w:rsidRDefault="000153FD" w:rsidP="00C275A9">
            <w:pPr>
              <w:pStyle w:val="Tablesmalltext"/>
              <w:spacing w:after="120"/>
            </w:pPr>
            <w:r w:rsidRPr="00EF4E66">
              <w:t xml:space="preserve">Contribute to baseflows </w:t>
            </w:r>
            <w:r>
              <w:t>t</w:t>
            </w:r>
            <w:r w:rsidRPr="00EF4E66">
              <w:t xml:space="preserve">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4944" w:type="dxa"/>
          </w:tcPr>
          <w:p w14:paraId="0F4B2EC2" w14:textId="77777777" w:rsidR="000153FD" w:rsidRDefault="000153FD" w:rsidP="000153FD">
            <w:pPr>
              <w:pStyle w:val="Tablesmalltext"/>
              <w:cnfStyle w:val="000000100000" w:firstRow="0" w:lastRow="0" w:firstColumn="0" w:lastColumn="0" w:oddVBand="0" w:evenVBand="0" w:oddHBand="1" w:evenHBand="0" w:firstRowFirstColumn="0" w:firstRowLastColumn="0" w:lastRowFirstColumn="0" w:lastRowLastColumn="0"/>
            </w:pPr>
            <w:r>
              <w:t>The planned return to baseflows of 500–940 ML/day after the second spring fresh lasted 5 days before rainfall fell across the catchment (see entry below).</w:t>
            </w:r>
          </w:p>
        </w:tc>
      </w:tr>
      <w:tr w:rsidR="00111EAF" w:rsidRPr="003E2C09" w14:paraId="46736100" w14:textId="77777777" w:rsidTr="003A696D">
        <w:trPr>
          <w:cantSplit/>
        </w:trPr>
        <w:tc>
          <w:tcPr>
            <w:cnfStyle w:val="001000000000" w:firstRow="0" w:lastRow="0" w:firstColumn="1" w:lastColumn="0" w:oddVBand="0" w:evenVBand="0" w:oddHBand="0" w:evenHBand="0" w:firstRowFirstColumn="0" w:firstRowLastColumn="0" w:lastRowFirstColumn="0" w:lastRowLastColumn="0"/>
            <w:tcW w:w="2117" w:type="dxa"/>
          </w:tcPr>
          <w:p w14:paraId="208439B7" w14:textId="0F8E7732" w:rsidR="00111EAF" w:rsidRDefault="00111EAF" w:rsidP="00111EAF">
            <w:pPr>
              <w:pStyle w:val="Tablesmalltext"/>
            </w:pPr>
            <w:r>
              <w:lastRenderedPageBreak/>
              <w:t>Unplanned natural rainfall event</w:t>
            </w:r>
          </w:p>
        </w:tc>
        <w:tc>
          <w:tcPr>
            <w:cnfStyle w:val="000010000000" w:firstRow="0" w:lastRow="0" w:firstColumn="0" w:lastColumn="0" w:oddVBand="1" w:evenVBand="0" w:oddHBand="0" w:evenHBand="0" w:firstRowFirstColumn="0" w:firstRowLastColumn="0" w:lastRowFirstColumn="0" w:lastRowLastColumn="0"/>
            <w:tcW w:w="2835" w:type="dxa"/>
          </w:tcPr>
          <w:p w14:paraId="0BA6EBBD" w14:textId="5E8ED65E" w:rsidR="00111EAF" w:rsidRPr="00EF4E66" w:rsidRDefault="00111EAF" w:rsidP="00111EAF">
            <w:pPr>
              <w:pStyle w:val="Tablesmalltext"/>
            </w:pPr>
          </w:p>
        </w:tc>
        <w:tc>
          <w:tcPr>
            <w:tcW w:w="4944" w:type="dxa"/>
          </w:tcPr>
          <w:p w14:paraId="100B285E" w14:textId="4FD856E9" w:rsidR="00111EAF" w:rsidRDefault="00111EAF" w:rsidP="000E37EB">
            <w:pPr>
              <w:pStyle w:val="Tablesmalltext"/>
              <w:cnfStyle w:val="000000000000" w:firstRow="0" w:lastRow="0" w:firstColumn="0" w:lastColumn="0" w:oddVBand="0" w:evenVBand="0" w:oddHBand="0" w:evenHBand="0" w:firstRowFirstColumn="0" w:firstRowLastColumn="0" w:lastRowFirstColumn="0" w:lastRowLastColumn="0"/>
            </w:pPr>
            <w:r>
              <w:t xml:space="preserve">Rainfall across the catchment resulted in </w:t>
            </w:r>
            <w:r w:rsidRPr="0056063C">
              <w:t xml:space="preserve">overbank flows at Shepparton and near bankfull </w:t>
            </w:r>
            <w:r>
              <w:t xml:space="preserve">flows </w:t>
            </w:r>
            <w:r w:rsidRPr="0056063C">
              <w:t>at Murchison and McCoys Bridge.</w:t>
            </w:r>
            <w:r>
              <w:t xml:space="preserve"> The peak flow at Murchison was 12,504 ML/day on 4 Dec </w:t>
            </w:r>
            <w:r w:rsidR="00166135">
              <w:t xml:space="preserve">2017 </w:t>
            </w:r>
            <w:r>
              <w:t>and at McCoys was 15,559 ML/day on 7 Dec</w:t>
            </w:r>
            <w:r w:rsidR="00166135">
              <w:t xml:space="preserve"> 2017</w:t>
            </w:r>
            <w:r>
              <w:t>.</w:t>
            </w:r>
          </w:p>
          <w:p w14:paraId="17184F4E" w14:textId="06F700F1" w:rsidR="00111EAF" w:rsidRDefault="00111EAF" w:rsidP="000E37EB">
            <w:pPr>
              <w:pStyle w:val="Tablesmalltext"/>
              <w:cnfStyle w:val="000000000000" w:firstRow="0" w:lastRow="0" w:firstColumn="0" w:lastColumn="0" w:oddVBand="0" w:evenVBand="0" w:oddHBand="0" w:evenHBand="0" w:firstRowFirstColumn="0" w:firstRowLastColumn="0" w:lastRowFirstColumn="0" w:lastRowLastColumn="0"/>
            </w:pPr>
            <w:r>
              <w:t xml:space="preserve">These natural flows resulted in organic matter being transferred to the Goulburn River from the floodplains and tributaries, causing low DO levels and increasing the risk of hypoxic black water with rising summer temperatures. </w:t>
            </w:r>
          </w:p>
          <w:p w14:paraId="1AA71CCF" w14:textId="0B707DF9" w:rsidR="00111EAF" w:rsidRDefault="00111EAF" w:rsidP="000E37EB">
            <w:pPr>
              <w:pStyle w:val="Tablesmalltext"/>
              <w:cnfStyle w:val="000000000000" w:firstRow="0" w:lastRow="0" w:firstColumn="0" w:lastColumn="0" w:oddVBand="0" w:evenVBand="0" w:oddHBand="0" w:evenHBand="0" w:firstRowFirstColumn="0" w:firstRowLastColumn="0" w:lastRowFirstColumn="0" w:lastRowLastColumn="0"/>
            </w:pPr>
            <w:r>
              <w:t xml:space="preserve">As the natural flows receded, environmental water for baseflows recommenced and water from the VEWH’s Water Quality Reserve was released for 10 days; this additional water brought about a slowing of the recession rate and an increase in flow rate to help dilute the organic matter. </w:t>
            </w:r>
          </w:p>
          <w:p w14:paraId="1DAE655D" w14:textId="1808F0E4" w:rsidR="00111EAF" w:rsidRDefault="00111EAF" w:rsidP="00C275A9">
            <w:pPr>
              <w:pStyle w:val="Tablesmalltext"/>
              <w:spacing w:after="120"/>
              <w:cnfStyle w:val="000000000000" w:firstRow="0" w:lastRow="0" w:firstColumn="0" w:lastColumn="0" w:oddVBand="0" w:evenVBand="0" w:oddHBand="0" w:evenHBand="0" w:firstRowFirstColumn="0" w:firstRowLastColumn="0" w:lastRowFirstColumn="0" w:lastRowLastColumn="0"/>
            </w:pPr>
            <w:r>
              <w:t>There were n</w:t>
            </w:r>
            <w:r w:rsidRPr="0056063C">
              <w:t>o reports of biota stress</w:t>
            </w:r>
            <w:r>
              <w:t>.</w:t>
            </w:r>
          </w:p>
        </w:tc>
      </w:tr>
      <w:tr w:rsidR="00111EAF" w:rsidRPr="003E2C09" w14:paraId="3DB8D02E" w14:textId="77777777" w:rsidTr="00EC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0B8EAC6A" w14:textId="212FC093" w:rsidR="00111EAF" w:rsidRDefault="00111EAF" w:rsidP="00111EAF">
            <w:pPr>
              <w:pStyle w:val="Tablesmalltext"/>
            </w:pPr>
            <w:r>
              <w:t>B</w:t>
            </w:r>
            <w:r w:rsidRPr="00137749">
              <w:t xml:space="preserve">aseflow </w:t>
            </w:r>
            <w:r>
              <w:t xml:space="preserve">(Dec-Jan) </w:t>
            </w:r>
            <w:r w:rsidRPr="00137749">
              <w:t>5</w:t>
            </w:r>
            <w:r>
              <w:t>0</w:t>
            </w:r>
            <w:r w:rsidRPr="00137749">
              <w:t>0–9</w:t>
            </w:r>
            <w:r>
              <w:t>4</w:t>
            </w:r>
            <w:r w:rsidRPr="00137749">
              <w:t>0 ML/day at Murchison/McCoys</w:t>
            </w:r>
          </w:p>
        </w:tc>
        <w:tc>
          <w:tcPr>
            <w:cnfStyle w:val="000010000000" w:firstRow="0" w:lastRow="0" w:firstColumn="0" w:lastColumn="0" w:oddVBand="1" w:evenVBand="0" w:oddHBand="0" w:evenHBand="0" w:firstRowFirstColumn="0" w:firstRowLastColumn="0" w:lastRowFirstColumn="0" w:lastRowLastColumn="0"/>
            <w:tcW w:w="2835" w:type="dxa"/>
          </w:tcPr>
          <w:p w14:paraId="7B792649" w14:textId="6C5EA30E" w:rsidR="00111EAF" w:rsidRPr="00EF4E66" w:rsidRDefault="00111EAF" w:rsidP="00111EAF">
            <w:pPr>
              <w:pStyle w:val="Tablesmalltext"/>
            </w:pPr>
            <w:r w:rsidRPr="00EF4E66">
              <w:t xml:space="preserve">Contribute to baseflows to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4944" w:type="dxa"/>
          </w:tcPr>
          <w:p w14:paraId="7AA78F43" w14:textId="137F1E62" w:rsidR="00111EAF" w:rsidRDefault="00111EAF" w:rsidP="000E37EB">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The river flow returned to low</w:t>
            </w:r>
            <w:r w:rsidR="00166135">
              <w:rPr>
                <w:lang w:val="en-US"/>
              </w:rPr>
              <w:t>er</w:t>
            </w:r>
            <w:r>
              <w:rPr>
                <w:lang w:val="en-US"/>
              </w:rPr>
              <w:t xml:space="preserve"> levels during this period and environmental water and </w:t>
            </w:r>
            <w:r w:rsidR="00166135">
              <w:rPr>
                <w:lang w:val="en-US"/>
              </w:rPr>
              <w:t>IVT was</w:t>
            </w:r>
            <w:r>
              <w:rPr>
                <w:lang w:val="en-US"/>
              </w:rPr>
              <w:t xml:space="preserve"> delivered so that baseflows at the higher end of the planned range </w:t>
            </w:r>
            <w:r w:rsidR="000E37EB">
              <w:rPr>
                <w:lang w:val="en-US"/>
              </w:rPr>
              <w:t>were</w:t>
            </w:r>
            <w:r>
              <w:rPr>
                <w:lang w:val="en-US"/>
              </w:rPr>
              <w:t xml:space="preserve"> achieved.</w:t>
            </w:r>
          </w:p>
          <w:p w14:paraId="71BEBF2B" w14:textId="6E53E5C2" w:rsidR="00111EAF" w:rsidRDefault="00111EAF" w:rsidP="00C275A9">
            <w:pPr>
              <w:pStyle w:val="Tablesmalltext"/>
              <w:spacing w:after="120"/>
              <w:cnfStyle w:val="000000100000" w:firstRow="0" w:lastRow="0" w:firstColumn="0" w:lastColumn="0" w:oddVBand="0" w:evenVBand="0" w:oddHBand="1" w:evenHBand="0" w:firstRowFirstColumn="0" w:firstRowLastColumn="0" w:lastRowFirstColumn="0" w:lastRowLastColumn="0"/>
            </w:pPr>
            <w:r>
              <w:rPr>
                <w:lang w:val="en-US"/>
              </w:rPr>
              <w:t>E</w:t>
            </w:r>
            <w:r w:rsidR="000E37EB">
              <w:rPr>
                <w:lang w:val="en-US"/>
              </w:rPr>
              <w:t xml:space="preserve">nvironmental </w:t>
            </w:r>
            <w:r>
              <w:rPr>
                <w:lang w:val="en-US"/>
              </w:rPr>
              <w:t>water delivery at Murchison ceased on 31 Dec 2017 and IVT flows commenced on 1 Jan 2018.</w:t>
            </w:r>
          </w:p>
        </w:tc>
      </w:tr>
      <w:tr w:rsidR="00111EAF" w:rsidRPr="003E2C09" w14:paraId="7D86B6A5" w14:textId="77777777" w:rsidTr="00EC0A0C">
        <w:tc>
          <w:tcPr>
            <w:cnfStyle w:val="001000000000" w:firstRow="0" w:lastRow="0" w:firstColumn="1" w:lastColumn="0" w:oddVBand="0" w:evenVBand="0" w:oddHBand="0" w:evenHBand="0" w:firstRowFirstColumn="0" w:firstRowLastColumn="0" w:lastRowFirstColumn="0" w:lastRowLastColumn="0"/>
            <w:tcW w:w="2117" w:type="dxa"/>
          </w:tcPr>
          <w:p w14:paraId="47D427E7" w14:textId="77777777" w:rsidR="000E37EB" w:rsidRDefault="000E37EB" w:rsidP="000E37EB">
            <w:pPr>
              <w:pStyle w:val="Tablesmalltext"/>
              <w:rPr>
                <w:rFonts w:ascii="Century Gothic" w:hAnsi="Century Gothic"/>
                <w:color w:val="000000" w:themeColor="text1"/>
              </w:rPr>
            </w:pPr>
            <w:r w:rsidRPr="005C0BE0">
              <w:t>Summer/autumn fresh (Feb to April)</w:t>
            </w:r>
            <w:r>
              <w:t xml:space="preserve"> of 5,600 ML/day at Murchison/McCoys for 2 days or 4,600 ML/day for 10 days</w:t>
            </w:r>
            <w:r>
              <w:rPr>
                <w:rFonts w:ascii="Century Gothic" w:hAnsi="Century Gothic"/>
                <w:color w:val="000000" w:themeColor="text1"/>
              </w:rPr>
              <w:t xml:space="preserve"> </w:t>
            </w:r>
          </w:p>
          <w:p w14:paraId="6463708F" w14:textId="373DAB43" w:rsidR="00111EAF" w:rsidRDefault="000E37EB" w:rsidP="000E37EB">
            <w:pPr>
              <w:pStyle w:val="Tablesmalltext"/>
            </w:pPr>
            <w:r>
              <w:t>B</w:t>
            </w:r>
            <w:r w:rsidRPr="00137749">
              <w:t xml:space="preserve">aseflow </w:t>
            </w:r>
            <w:r>
              <w:t xml:space="preserve">(Feb-Apr) </w:t>
            </w:r>
            <w:r w:rsidRPr="00137749">
              <w:t>5</w:t>
            </w:r>
            <w:r>
              <w:t>0</w:t>
            </w:r>
            <w:r w:rsidRPr="00137749">
              <w:t>0–9</w:t>
            </w:r>
            <w:r>
              <w:t>4</w:t>
            </w:r>
            <w:r w:rsidRPr="00137749">
              <w:t>0 ML/day at Murchison/McCoys</w:t>
            </w:r>
          </w:p>
        </w:tc>
        <w:tc>
          <w:tcPr>
            <w:cnfStyle w:val="000010000000" w:firstRow="0" w:lastRow="0" w:firstColumn="0" w:lastColumn="0" w:oddVBand="1" w:evenVBand="0" w:oddHBand="0" w:evenHBand="0" w:firstRowFirstColumn="0" w:firstRowLastColumn="0" w:lastRowFirstColumn="0" w:lastRowLastColumn="0"/>
            <w:tcW w:w="2835" w:type="dxa"/>
          </w:tcPr>
          <w:p w14:paraId="78476640" w14:textId="77777777" w:rsidR="000E37EB" w:rsidRDefault="000E37EB" w:rsidP="000E37EB">
            <w:pPr>
              <w:pStyle w:val="Tablesmalltext"/>
            </w:pPr>
            <w:r w:rsidRPr="00D46CC6">
              <w:t>Contribute to a fresh to maintain existing vegetation and encourage germination of new see</w:t>
            </w:r>
            <w:r>
              <w:t>d</w:t>
            </w:r>
            <w:r w:rsidRPr="00D46CC6">
              <w:t>s</w:t>
            </w:r>
            <w:r>
              <w:t xml:space="preserve"> and</w:t>
            </w:r>
            <w:r w:rsidRPr="00D46CC6">
              <w:t xml:space="preserve"> when coordinated with flows in the Murray River, facilitate fish migration</w:t>
            </w:r>
            <w:r>
              <w:t>.</w:t>
            </w:r>
          </w:p>
          <w:p w14:paraId="55E1FA69" w14:textId="662A974A" w:rsidR="00111EAF" w:rsidRPr="00EF4E66" w:rsidRDefault="000E37EB" w:rsidP="00C275A9">
            <w:pPr>
              <w:pStyle w:val="Tablesmalltext"/>
              <w:spacing w:after="120"/>
            </w:pPr>
            <w:r w:rsidRPr="00EF4E66">
              <w:t xml:space="preserve">Contribute to baseflows to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4944" w:type="dxa"/>
          </w:tcPr>
          <w:p w14:paraId="31C2F465" w14:textId="4A8D24A9" w:rsidR="000E37EB" w:rsidRDefault="00275E8A" w:rsidP="000E37EB">
            <w:pPr>
              <w:pStyle w:val="Tablesmalltext"/>
              <w:cnfStyle w:val="000000000000" w:firstRow="0" w:lastRow="0" w:firstColumn="0" w:lastColumn="0" w:oddVBand="0" w:evenVBand="0" w:oddHBand="0" w:evenHBand="0" w:firstRowFirstColumn="0" w:firstRowLastColumn="0" w:lastRowFirstColumn="0" w:lastRowLastColumn="0"/>
              <w:rPr>
                <w:lang w:val="en-US"/>
              </w:rPr>
            </w:pPr>
            <w:r>
              <w:t>F</w:t>
            </w:r>
            <w:r w:rsidR="000E37EB" w:rsidRPr="00A64AF0">
              <w:t xml:space="preserve">or the </w:t>
            </w:r>
            <w:r w:rsidR="000E37EB" w:rsidRPr="00A64AF0">
              <w:rPr>
                <w:lang w:val="en-US"/>
              </w:rPr>
              <w:t>f</w:t>
            </w:r>
            <w:r w:rsidR="000E37EB">
              <w:rPr>
                <w:lang w:val="en-US"/>
              </w:rPr>
              <w:t xml:space="preserve">irst four months of 2018 the planned </w:t>
            </w:r>
            <w:r w:rsidR="006337E5">
              <w:rPr>
                <w:lang w:val="en-US"/>
              </w:rPr>
              <w:t>flows</w:t>
            </w:r>
            <w:r w:rsidR="000E37EB">
              <w:rPr>
                <w:lang w:val="en-US"/>
              </w:rPr>
              <w:t xml:space="preserve"> w</w:t>
            </w:r>
            <w:r w:rsidR="006337E5">
              <w:rPr>
                <w:lang w:val="en-US"/>
              </w:rPr>
              <w:t>ere</w:t>
            </w:r>
            <w:r w:rsidR="000E37EB">
              <w:rPr>
                <w:lang w:val="en-US"/>
              </w:rPr>
              <w:t xml:space="preserve"> </w:t>
            </w:r>
            <w:r w:rsidR="006337E5">
              <w:rPr>
                <w:lang w:val="en-US"/>
              </w:rPr>
              <w:t>un</w:t>
            </w:r>
            <w:r w:rsidR="000E37EB">
              <w:rPr>
                <w:lang w:val="en-US"/>
              </w:rPr>
              <w:t xml:space="preserve">able to be implemented. </w:t>
            </w:r>
          </w:p>
          <w:p w14:paraId="1F26A45B" w14:textId="7EA2CBD5" w:rsidR="000E37EB" w:rsidRDefault="006337E5" w:rsidP="000E37EB">
            <w:pPr>
              <w:pStyle w:val="Tablesmalltext"/>
              <w:cnfStyle w:val="000000000000" w:firstRow="0" w:lastRow="0" w:firstColumn="0" w:lastColumn="0" w:oddVBand="0" w:evenVBand="0" w:oddHBand="0" w:evenHBand="0" w:firstRowFirstColumn="0" w:firstRowLastColumn="0" w:lastRowFirstColumn="0" w:lastRowLastColumn="0"/>
              <w:rPr>
                <w:lang w:val="en-US"/>
              </w:rPr>
            </w:pPr>
            <w:r>
              <w:rPr>
                <w:lang w:val="en-US"/>
              </w:rPr>
              <w:t>Instead, a</w:t>
            </w:r>
            <w:r w:rsidR="00934DB5">
              <w:rPr>
                <w:lang w:val="en-US"/>
              </w:rPr>
              <w:t xml:space="preserve"> </w:t>
            </w:r>
            <w:r w:rsidR="000E37EB">
              <w:rPr>
                <w:lang w:val="en-US"/>
              </w:rPr>
              <w:t xml:space="preserve">high IVT balance dominated the volume and timing of water delivered and despite the best intentions of </w:t>
            </w:r>
            <w:r w:rsidR="00934DB5">
              <w:rPr>
                <w:lang w:val="en-US"/>
              </w:rPr>
              <w:t xml:space="preserve">environmental water </w:t>
            </w:r>
            <w:r w:rsidR="000E37EB">
              <w:rPr>
                <w:lang w:val="en-US"/>
              </w:rPr>
              <w:t xml:space="preserve">holders, catchment managers and river operators the planned baseflows and summer/autumn fresh were not achieved. </w:t>
            </w:r>
          </w:p>
          <w:p w14:paraId="59506D87" w14:textId="77777777" w:rsidR="00111EAF" w:rsidRDefault="00111EAF" w:rsidP="000E37EB">
            <w:pPr>
              <w:pStyle w:val="Tablesmalltext"/>
              <w:cnfStyle w:val="000000000000" w:firstRow="0" w:lastRow="0" w:firstColumn="0" w:lastColumn="0" w:oddVBand="0" w:evenVBand="0" w:oddHBand="0" w:evenHBand="0" w:firstRowFirstColumn="0" w:firstRowLastColumn="0" w:lastRowFirstColumn="0" w:lastRowLastColumn="0"/>
            </w:pPr>
          </w:p>
        </w:tc>
      </w:tr>
      <w:tr w:rsidR="000E37EB" w:rsidRPr="003E2C09" w14:paraId="4E872722" w14:textId="77777777" w:rsidTr="00EC0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5FC1C6A9" w14:textId="741202D2" w:rsidR="000E37EB" w:rsidRDefault="000E37EB" w:rsidP="000E37EB">
            <w:pPr>
              <w:pStyle w:val="Tablesmalltext"/>
            </w:pPr>
            <w:r>
              <w:t>B</w:t>
            </w:r>
            <w:r w:rsidRPr="00137749">
              <w:t xml:space="preserve">aseflow </w:t>
            </w:r>
            <w:r>
              <w:t xml:space="preserve">(May-Jun) </w:t>
            </w:r>
            <w:r w:rsidRPr="00137749">
              <w:t>5</w:t>
            </w:r>
            <w:r>
              <w:t>0</w:t>
            </w:r>
            <w:r w:rsidRPr="00137749">
              <w:t>0–9</w:t>
            </w:r>
            <w:r>
              <w:t>4</w:t>
            </w:r>
            <w:r w:rsidRPr="00137749">
              <w:t>0 ML/day at Murchison/McCoys</w:t>
            </w:r>
          </w:p>
        </w:tc>
        <w:tc>
          <w:tcPr>
            <w:cnfStyle w:val="000010000000" w:firstRow="0" w:lastRow="0" w:firstColumn="0" w:lastColumn="0" w:oddVBand="1" w:evenVBand="0" w:oddHBand="0" w:evenHBand="0" w:firstRowFirstColumn="0" w:firstRowLastColumn="0" w:lastRowFirstColumn="0" w:lastRowLastColumn="0"/>
            <w:tcW w:w="2835" w:type="dxa"/>
          </w:tcPr>
          <w:p w14:paraId="27EF2FB1" w14:textId="37E62D5C" w:rsidR="000E37EB" w:rsidRPr="00EF4E66" w:rsidRDefault="000E37EB" w:rsidP="000E37EB">
            <w:pPr>
              <w:pStyle w:val="Tablesmalltext"/>
            </w:pPr>
            <w:r w:rsidRPr="00EF4E66">
              <w:t xml:space="preserve">Contribute to baseflows to maintain water quality and provide suitable habitat and food resources </w:t>
            </w:r>
            <w:r>
              <w:t>for</w:t>
            </w:r>
            <w:r w:rsidRPr="00EF4E66">
              <w:t xml:space="preserve"> native fish and macroinvertebrate</w:t>
            </w:r>
            <w:r>
              <w:t xml:space="preserve"> and to</w:t>
            </w:r>
            <w:r w:rsidRPr="00EF4E66">
              <w:t xml:space="preserve"> water bank vegetation.</w:t>
            </w:r>
          </w:p>
        </w:tc>
        <w:tc>
          <w:tcPr>
            <w:tcW w:w="4944" w:type="dxa"/>
          </w:tcPr>
          <w:p w14:paraId="61508C3F" w14:textId="77777777" w:rsidR="000E37EB" w:rsidRDefault="000E37EB" w:rsidP="000E37EB">
            <w:pPr>
              <w:pStyle w:val="Tablesmall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Baseflows were maintained as planned for 30 of the 41 days during this period. </w:t>
            </w:r>
          </w:p>
          <w:p w14:paraId="1E055B2A" w14:textId="6A212A3F" w:rsidR="000E37EB" w:rsidRDefault="000E37EB" w:rsidP="000E37EB">
            <w:pPr>
              <w:pStyle w:val="Tablesmalltext"/>
              <w:cnfStyle w:val="000000100000" w:firstRow="0" w:lastRow="0" w:firstColumn="0" w:lastColumn="0" w:oddVBand="0" w:evenVBand="0" w:oddHBand="1" w:evenHBand="0" w:firstRowFirstColumn="0" w:firstRowLastColumn="0" w:lastRowFirstColumn="0" w:lastRowLastColumn="0"/>
            </w:pPr>
            <w:r>
              <w:rPr>
                <w:lang w:val="en-US"/>
              </w:rPr>
              <w:t>For 9 days from 25 May to 4 June 2018 there was a late-season increase in IVT demand. As a result of this flows increased to an average of 1,350 ML/day.</w:t>
            </w:r>
          </w:p>
        </w:tc>
      </w:tr>
      <w:tr w:rsidR="000E37EB" w:rsidRPr="003E2C09" w14:paraId="31E6104A" w14:textId="77777777" w:rsidTr="00EC0A0C">
        <w:tc>
          <w:tcPr>
            <w:cnfStyle w:val="001000000000" w:firstRow="0" w:lastRow="0" w:firstColumn="1" w:lastColumn="0" w:oddVBand="0" w:evenVBand="0" w:oddHBand="0" w:evenHBand="0" w:firstRowFirstColumn="0" w:firstRowLastColumn="0" w:lastRowFirstColumn="0" w:lastRowLastColumn="0"/>
            <w:tcW w:w="2117" w:type="dxa"/>
          </w:tcPr>
          <w:p w14:paraId="73B0DAF6" w14:textId="3C1DEE67" w:rsidR="000E37EB" w:rsidRDefault="000E37EB" w:rsidP="000E37EB">
            <w:pPr>
              <w:pStyle w:val="Tablesmalltext"/>
            </w:pPr>
            <w:r>
              <w:t>Winter fresh (Jun-</w:t>
            </w:r>
            <w:r w:rsidRPr="005C0BE0">
              <w:t>Jul) of up to 15,000</w:t>
            </w:r>
            <w:r w:rsidR="00BA2EAB">
              <w:t>*</w:t>
            </w:r>
            <w:r w:rsidRPr="005C0BE0">
              <w:t xml:space="preserve"> ML/day at Murchison/McCoys with 14 days over 6,600 ML/day</w:t>
            </w:r>
          </w:p>
        </w:tc>
        <w:tc>
          <w:tcPr>
            <w:cnfStyle w:val="000010000000" w:firstRow="0" w:lastRow="0" w:firstColumn="0" w:lastColumn="0" w:oddVBand="1" w:evenVBand="0" w:oddHBand="0" w:evenHBand="0" w:firstRowFirstColumn="0" w:firstRowLastColumn="0" w:lastRowFirstColumn="0" w:lastRowLastColumn="0"/>
            <w:tcW w:w="2835" w:type="dxa"/>
          </w:tcPr>
          <w:p w14:paraId="3307849A" w14:textId="77777777" w:rsidR="000E37EB" w:rsidRDefault="000E37EB" w:rsidP="000E37EB">
            <w:pPr>
              <w:pStyle w:val="Tablesmalltext"/>
            </w:pPr>
            <w:r w:rsidRPr="00EF4E66">
              <w:t xml:space="preserve">Contribute to a winter fresh to </w:t>
            </w:r>
            <w:r>
              <w:t xml:space="preserve">provide vegetation and </w:t>
            </w:r>
            <w:r w:rsidRPr="00EF4E66">
              <w:t>maintain macroinvertebrate habitat.</w:t>
            </w:r>
            <w:r>
              <w:t xml:space="preserve"> </w:t>
            </w:r>
          </w:p>
          <w:p w14:paraId="62CD0334" w14:textId="4276CE87" w:rsidR="000E37EB" w:rsidRPr="00EF4E66" w:rsidRDefault="000E37EB" w:rsidP="00C275A9">
            <w:pPr>
              <w:pStyle w:val="Tablesmalltext"/>
              <w:spacing w:after="120"/>
            </w:pPr>
            <w:r>
              <w:t>Also provides benefits to downstream ecological targets including lamprey migration.</w:t>
            </w:r>
          </w:p>
        </w:tc>
        <w:tc>
          <w:tcPr>
            <w:tcW w:w="4944" w:type="dxa"/>
          </w:tcPr>
          <w:p w14:paraId="6E00DB32" w14:textId="2A1189E5" w:rsidR="000E37EB" w:rsidRDefault="00934DB5" w:rsidP="000E37EB">
            <w:pPr>
              <w:pStyle w:val="Tablesmalltext"/>
              <w:cnfStyle w:val="000000000000" w:firstRow="0" w:lastRow="0" w:firstColumn="0" w:lastColumn="0" w:oddVBand="0" w:evenVBand="0" w:oddHBand="0" w:evenHBand="0" w:firstRowFirstColumn="0" w:firstRowLastColumn="0" w:lastRowFirstColumn="0" w:lastRowLastColumn="0"/>
            </w:pPr>
            <w:r>
              <w:rPr>
                <w:lang w:val="en-US"/>
              </w:rPr>
              <w:t>Cognizant</w:t>
            </w:r>
            <w:r w:rsidR="000E37EB">
              <w:rPr>
                <w:lang w:val="en-US"/>
              </w:rPr>
              <w:t xml:space="preserve"> of the need to maximise carryover into 2018–19 for early season environmental water, the peak for the winter fresh was revised down to 9,</w:t>
            </w:r>
            <w:r w:rsidR="006337E5">
              <w:rPr>
                <w:lang w:val="en-US"/>
              </w:rPr>
              <w:t>0</w:t>
            </w:r>
            <w:r w:rsidR="000E37EB">
              <w:rPr>
                <w:lang w:val="en-US"/>
              </w:rPr>
              <w:t>00 ML/day. The actual peak was 8,986 ML achieved at Murchison on 30 June 2018. The target of 14 days over 6,600 ML/day was achieved.</w:t>
            </w:r>
          </w:p>
        </w:tc>
      </w:tr>
    </w:tbl>
    <w:p w14:paraId="14270DAC" w14:textId="4E690E68" w:rsidR="00BA2EAB" w:rsidRDefault="00BA2EAB" w:rsidP="002F0924">
      <w:pPr>
        <w:pStyle w:val="Para0"/>
        <w:spacing w:before="0"/>
        <w:rPr>
          <w:sz w:val="16"/>
        </w:rPr>
      </w:pPr>
      <w:r w:rsidRPr="006337E5">
        <w:rPr>
          <w:sz w:val="16"/>
        </w:rPr>
        <w:t>* Th</w:t>
      </w:r>
      <w:r w:rsidR="003E7218">
        <w:rPr>
          <w:sz w:val="16"/>
        </w:rPr>
        <w:t>is</w:t>
      </w:r>
      <w:r w:rsidRPr="006337E5">
        <w:rPr>
          <w:sz w:val="16"/>
        </w:rPr>
        <w:t xml:space="preserve"> volume</w:t>
      </w:r>
      <w:r w:rsidR="003E7218">
        <w:rPr>
          <w:sz w:val="16"/>
        </w:rPr>
        <w:t xml:space="preserve"> is</w:t>
      </w:r>
      <w:r w:rsidRPr="006337E5">
        <w:rPr>
          <w:sz w:val="16"/>
        </w:rPr>
        <w:t xml:space="preserve"> recommended by scientists to achieve maximum ecological outcomes, but </w:t>
      </w:r>
      <w:r w:rsidR="00376B19">
        <w:rPr>
          <w:sz w:val="16"/>
        </w:rPr>
        <w:t>is</w:t>
      </w:r>
      <w:r w:rsidRPr="006337E5">
        <w:rPr>
          <w:sz w:val="16"/>
        </w:rPr>
        <w:t xml:space="preserve"> unable to be achieved due to </w:t>
      </w:r>
      <w:r w:rsidR="003E7218">
        <w:rPr>
          <w:sz w:val="16"/>
        </w:rPr>
        <w:t xml:space="preserve">operational </w:t>
      </w:r>
      <w:r w:rsidR="00EA1A38" w:rsidRPr="006337E5">
        <w:rPr>
          <w:sz w:val="16"/>
        </w:rPr>
        <w:t>constraints</w:t>
      </w:r>
      <w:r w:rsidR="003E7218">
        <w:rPr>
          <w:sz w:val="16"/>
        </w:rPr>
        <w:t xml:space="preserve"> that l</w:t>
      </w:r>
      <w:r w:rsidR="00EA1A38" w:rsidRPr="006337E5">
        <w:rPr>
          <w:sz w:val="16"/>
        </w:rPr>
        <w:t xml:space="preserve">imit </w:t>
      </w:r>
      <w:r w:rsidR="003E7218">
        <w:rPr>
          <w:sz w:val="16"/>
        </w:rPr>
        <w:t xml:space="preserve">release from Goulburn Weir to around 10,000 </w:t>
      </w:r>
      <w:r w:rsidR="00EA1A38" w:rsidRPr="006337E5">
        <w:rPr>
          <w:sz w:val="16"/>
        </w:rPr>
        <w:t>ML/day</w:t>
      </w:r>
      <w:r w:rsidRPr="006337E5">
        <w:rPr>
          <w:sz w:val="16"/>
        </w:rPr>
        <w:t>.</w:t>
      </w:r>
    </w:p>
    <w:p w14:paraId="73966448" w14:textId="7046126D" w:rsidR="00217D0D" w:rsidRDefault="00217D0D" w:rsidP="00217D0D">
      <w:pPr>
        <w:pStyle w:val="Heading2"/>
      </w:pPr>
      <w:bookmarkStart w:id="31" w:name="_Toc5629102"/>
      <w:r>
        <w:t>Outcomes of Environmental watering in 2017-18</w:t>
      </w:r>
      <w:bookmarkEnd w:id="31"/>
    </w:p>
    <w:p w14:paraId="658E2375" w14:textId="481D125B" w:rsidR="00616FB1" w:rsidRDefault="00616FB1" w:rsidP="00616FB1">
      <w:pPr>
        <w:pStyle w:val="Para0"/>
      </w:pPr>
      <w:r>
        <w:t xml:space="preserve">Findings from 2017–18 for each </w:t>
      </w:r>
      <w:r w:rsidR="00630527">
        <w:t xml:space="preserve">Goulburn </w:t>
      </w:r>
      <w:r>
        <w:t xml:space="preserve">environmental watering action </w:t>
      </w:r>
      <w:r w:rsidR="003F3909">
        <w:t xml:space="preserve">is summarised </w:t>
      </w:r>
      <w:r>
        <w:t xml:space="preserve">in </w:t>
      </w:r>
      <w:r w:rsidR="00AF5C8A">
        <w:fldChar w:fldCharType="begin"/>
      </w:r>
      <w:r w:rsidR="00AF5C8A">
        <w:instrText xml:space="preserve"> REF _Ref535332482 \h </w:instrText>
      </w:r>
      <w:r w:rsidR="00AF5C8A">
        <w:fldChar w:fldCharType="separate"/>
      </w:r>
      <w:r w:rsidR="00DD1945">
        <w:t xml:space="preserve">Table </w:t>
      </w:r>
      <w:r w:rsidR="00DD1945">
        <w:rPr>
          <w:noProof/>
        </w:rPr>
        <w:t>3</w:t>
      </w:r>
      <w:r w:rsidR="00AF5C8A">
        <w:fldChar w:fldCharType="end"/>
      </w:r>
      <w:r w:rsidR="00BB42F1">
        <w:t xml:space="preserve"> </w:t>
      </w:r>
      <w:r w:rsidR="00934DB5">
        <w:t>and</w:t>
      </w:r>
      <w:r>
        <w:t xml:space="preserve"> described in more detail for each monitoring matter in the paragraphs below. </w:t>
      </w:r>
    </w:p>
    <w:p w14:paraId="1EE4D93E" w14:textId="77777777" w:rsidR="00AF5C8A" w:rsidRDefault="00AF5C8A" w:rsidP="00616FB1">
      <w:pPr>
        <w:pStyle w:val="Para0"/>
      </w:pPr>
    </w:p>
    <w:p w14:paraId="6292BDD4" w14:textId="77777777" w:rsidR="002F0924" w:rsidRDefault="002F0924" w:rsidP="00616FB1">
      <w:pPr>
        <w:pStyle w:val="Para0"/>
        <w:sectPr w:rsidR="002F0924" w:rsidSect="008E4003">
          <w:pgSz w:w="11901" w:h="16840" w:code="9"/>
          <w:pgMar w:top="567" w:right="851" w:bottom="851" w:left="1134" w:header="567" w:footer="369" w:gutter="0"/>
          <w:cols w:space="0"/>
          <w:formProt w:val="0"/>
          <w:docGrid w:linePitch="360"/>
        </w:sectPr>
      </w:pPr>
    </w:p>
    <w:p w14:paraId="2F86653A" w14:textId="189D6896" w:rsidR="00AF5C8A" w:rsidRDefault="00AF5C8A" w:rsidP="00AF5C8A">
      <w:pPr>
        <w:pStyle w:val="Caption"/>
      </w:pPr>
      <w:bookmarkStart w:id="32" w:name="_Ref535332482"/>
      <w:r>
        <w:lastRenderedPageBreak/>
        <w:t xml:space="preserve">Table </w:t>
      </w:r>
      <w:r>
        <w:fldChar w:fldCharType="begin"/>
      </w:r>
      <w:r>
        <w:instrText xml:space="preserve"> SEQ Table \* ARABIC </w:instrText>
      </w:r>
      <w:r>
        <w:fldChar w:fldCharType="separate"/>
      </w:r>
      <w:r w:rsidR="00DD1945">
        <w:rPr>
          <w:noProof/>
        </w:rPr>
        <w:t>3</w:t>
      </w:r>
      <w:r>
        <w:fldChar w:fldCharType="end"/>
      </w:r>
      <w:bookmarkEnd w:id="32"/>
      <w:r>
        <w:t>. Summary of observed responses to flow actions in 2017–18. Where observed responses cannot be related to an individual flow component, cells are merged.</w:t>
      </w:r>
    </w:p>
    <w:tbl>
      <w:tblPr>
        <w:tblStyle w:val="LightList-Accent11"/>
        <w:tblW w:w="5000" w:type="pct"/>
        <w:tblLayout w:type="fixed"/>
        <w:tblLook w:val="00A0" w:firstRow="1" w:lastRow="0" w:firstColumn="1" w:lastColumn="0" w:noHBand="0" w:noVBand="0"/>
      </w:tblPr>
      <w:tblGrid>
        <w:gridCol w:w="2063"/>
        <w:gridCol w:w="3495"/>
        <w:gridCol w:w="3365"/>
        <w:gridCol w:w="3365"/>
        <w:gridCol w:w="3365"/>
        <w:gridCol w:w="3360"/>
        <w:gridCol w:w="3360"/>
      </w:tblGrid>
      <w:tr w:rsidR="00AF5C8A" w:rsidRPr="006A7953" w14:paraId="4949BD1E" w14:textId="77777777" w:rsidTr="00AF5C8A">
        <w:trPr>
          <w:cnfStyle w:val="100000000000" w:firstRow="1" w:lastRow="0" w:firstColumn="0" w:lastColumn="0" w:oddVBand="0" w:evenVBand="0" w:oddHBand="0"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461" w:type="pct"/>
          </w:tcPr>
          <w:p w14:paraId="51E61E3D" w14:textId="77777777" w:rsidR="00AF5C8A" w:rsidRPr="006A7953" w:rsidRDefault="00AF5C8A" w:rsidP="00AF5C8A">
            <w:pPr>
              <w:pStyle w:val="Tablesmalltext"/>
            </w:pPr>
            <w:r>
              <w:t>Monitoring Matter</w:t>
            </w:r>
          </w:p>
        </w:tc>
        <w:tc>
          <w:tcPr>
            <w:cnfStyle w:val="000010000000" w:firstRow="0" w:lastRow="0" w:firstColumn="0" w:lastColumn="0" w:oddVBand="1" w:evenVBand="0" w:oddHBand="0" w:evenHBand="0" w:firstRowFirstColumn="0" w:firstRowLastColumn="0" w:lastRowFirstColumn="0" w:lastRowLastColumn="0"/>
            <w:tcW w:w="781" w:type="pct"/>
          </w:tcPr>
          <w:p w14:paraId="0422DE89" w14:textId="77777777" w:rsidR="00AF5C8A" w:rsidRPr="006A7953" w:rsidRDefault="00AF5C8A" w:rsidP="00AF5C8A">
            <w:pPr>
              <w:pStyle w:val="Tablesmalltext"/>
              <w:rPr>
                <w:color w:val="2171FF" w:themeColor="text2" w:themeTint="99"/>
              </w:rPr>
            </w:pPr>
            <w:r>
              <w:t xml:space="preserve">Winter fresh (Jul) </w:t>
            </w:r>
          </w:p>
        </w:tc>
        <w:tc>
          <w:tcPr>
            <w:tcW w:w="752" w:type="pct"/>
          </w:tcPr>
          <w:p w14:paraId="48BFCF1D" w14:textId="77777777" w:rsidR="00AF5C8A" w:rsidRPr="004903FD" w:rsidRDefault="00AF5C8A" w:rsidP="00AF5C8A">
            <w:pPr>
              <w:pStyle w:val="Tablesmalltext"/>
              <w:cnfStyle w:val="100000000000" w:firstRow="1" w:lastRow="0" w:firstColumn="0" w:lastColumn="0" w:oddVBand="0" w:evenVBand="0" w:oddHBand="0" w:evenHBand="0" w:firstRowFirstColumn="0" w:firstRowLastColumn="0" w:lastRowFirstColumn="0" w:lastRowLastColumn="0"/>
            </w:pPr>
            <w:r>
              <w:t>Early Spring fresh (mid-Sep to mid-Oct)</w:t>
            </w:r>
          </w:p>
        </w:tc>
        <w:tc>
          <w:tcPr>
            <w:cnfStyle w:val="000010000000" w:firstRow="0" w:lastRow="0" w:firstColumn="0" w:lastColumn="0" w:oddVBand="1" w:evenVBand="0" w:oddHBand="0" w:evenHBand="0" w:firstRowFirstColumn="0" w:firstRowLastColumn="0" w:lastRowFirstColumn="0" w:lastRowLastColumn="0"/>
            <w:tcW w:w="752" w:type="pct"/>
          </w:tcPr>
          <w:p w14:paraId="01795EDC" w14:textId="77777777" w:rsidR="00AF5C8A" w:rsidRPr="004903FD" w:rsidRDefault="00AF5C8A" w:rsidP="00AF5C8A">
            <w:pPr>
              <w:pStyle w:val="Tablesmalltext"/>
            </w:pPr>
            <w:r>
              <w:t>Late Spring fresh (late Nov)</w:t>
            </w:r>
          </w:p>
        </w:tc>
        <w:tc>
          <w:tcPr>
            <w:tcW w:w="752" w:type="pct"/>
          </w:tcPr>
          <w:p w14:paraId="2838D0CD" w14:textId="77777777" w:rsidR="00AF5C8A" w:rsidRDefault="00AF5C8A" w:rsidP="00AF5C8A">
            <w:pPr>
              <w:pStyle w:val="Tablesmalltext"/>
              <w:cnfStyle w:val="100000000000" w:firstRow="1" w:lastRow="0" w:firstColumn="0" w:lastColumn="0" w:oddVBand="0" w:evenVBand="0" w:oddHBand="0" w:evenHBand="0" w:firstRowFirstColumn="0" w:firstRowLastColumn="0" w:lastRowFirstColumn="0" w:lastRowLastColumn="0"/>
            </w:pPr>
            <w:r>
              <w:t>Enhanced winter base flows (Aug-Sep)</w:t>
            </w:r>
          </w:p>
        </w:tc>
        <w:tc>
          <w:tcPr>
            <w:cnfStyle w:val="000010000000" w:firstRow="0" w:lastRow="0" w:firstColumn="0" w:lastColumn="0" w:oddVBand="1" w:evenVBand="0" w:oddHBand="0" w:evenHBand="0" w:firstRowFirstColumn="0" w:firstRowLastColumn="0" w:lastRowFirstColumn="0" w:lastRowLastColumn="0"/>
            <w:tcW w:w="751" w:type="pct"/>
          </w:tcPr>
          <w:p w14:paraId="26AF08C4" w14:textId="77777777" w:rsidR="00AF5C8A" w:rsidRPr="00743E0C" w:rsidRDefault="00AF5C8A" w:rsidP="00AF5C8A">
            <w:pPr>
              <w:pStyle w:val="Tablesmalltext"/>
              <w:rPr>
                <w:color w:val="FFFFFF" w:themeColor="background1"/>
              </w:rPr>
            </w:pPr>
            <w:r w:rsidRPr="00743E0C">
              <w:rPr>
                <w:color w:val="FFFFFF" w:themeColor="background1"/>
              </w:rPr>
              <w:t>Recession flows (mid Dec)</w:t>
            </w:r>
          </w:p>
        </w:tc>
        <w:tc>
          <w:tcPr>
            <w:tcW w:w="751" w:type="pct"/>
          </w:tcPr>
          <w:p w14:paraId="23F00057" w14:textId="77777777" w:rsidR="00AF5C8A" w:rsidRPr="00743E0C" w:rsidRDefault="00AF5C8A" w:rsidP="00AF5C8A">
            <w:pPr>
              <w:pStyle w:val="Tablesmall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Inter-Valley Transfers (Feb-Apr)</w:t>
            </w:r>
          </w:p>
        </w:tc>
      </w:tr>
      <w:tr w:rsidR="00AF5C8A" w:rsidRPr="009C5A95" w14:paraId="766B5B0E" w14:textId="77777777" w:rsidTr="00AF5C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1" w:type="pct"/>
          </w:tcPr>
          <w:p w14:paraId="2CE9103D" w14:textId="77777777" w:rsidR="00AF5C8A" w:rsidRPr="009C5A95" w:rsidRDefault="00AF5C8A" w:rsidP="00AF5C8A">
            <w:pPr>
              <w:pStyle w:val="Tablesmalltext"/>
              <w:rPr>
                <w:highlight w:val="green"/>
              </w:rPr>
            </w:pPr>
            <w:r>
              <w:t>Physical habitat – bank condition</w:t>
            </w:r>
          </w:p>
        </w:tc>
        <w:tc>
          <w:tcPr>
            <w:cnfStyle w:val="000010000000" w:firstRow="0" w:lastRow="0" w:firstColumn="0" w:lastColumn="0" w:oddVBand="1" w:evenVBand="0" w:oddHBand="0" w:evenHBand="0" w:firstRowFirstColumn="0" w:firstRowLastColumn="0" w:lastRowFirstColumn="0" w:lastRowLastColumn="0"/>
            <w:tcW w:w="781" w:type="pct"/>
          </w:tcPr>
          <w:p w14:paraId="0420B859" w14:textId="77777777" w:rsidR="00AF5C8A" w:rsidRPr="00EB1B3F" w:rsidRDefault="00AF5C8A" w:rsidP="00AF5C8A">
            <w:pPr>
              <w:pStyle w:val="Tablesmalltext"/>
            </w:pPr>
            <w:r>
              <w:t>The highest rates of deposition on riverbanks during the 4-years of investigation (50-65 per cent of assessment points underwent deposition)</w:t>
            </w:r>
          </w:p>
        </w:tc>
        <w:tc>
          <w:tcPr>
            <w:tcW w:w="1504" w:type="pct"/>
            <w:gridSpan w:val="2"/>
          </w:tcPr>
          <w:p w14:paraId="764CED0B" w14:textId="77777777" w:rsidR="00AF5C8A" w:rsidRPr="00FC471E"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r>
              <w:t>Active riverbanks with h</w:t>
            </w:r>
            <w:r w:rsidRPr="002D409C">
              <w:t>ighly variable response</w:t>
            </w:r>
            <w:r>
              <w:t>,</w:t>
            </w:r>
            <w:r w:rsidRPr="002D409C">
              <w:t xml:space="preserve"> with </w:t>
            </w:r>
            <w:r>
              <w:t>both erosion and deposition observed. Greater prevalence of vegetation further added to the complexity of the response</w:t>
            </w:r>
          </w:p>
        </w:tc>
        <w:tc>
          <w:tcPr>
            <w:cnfStyle w:val="000010000000" w:firstRow="0" w:lastRow="0" w:firstColumn="0" w:lastColumn="0" w:oddVBand="1" w:evenVBand="0" w:oddHBand="0" w:evenHBand="0" w:firstRowFirstColumn="0" w:firstRowLastColumn="0" w:lastRowFirstColumn="0" w:lastRowLastColumn="0"/>
            <w:tcW w:w="1503" w:type="pct"/>
            <w:gridSpan w:val="2"/>
          </w:tcPr>
          <w:p w14:paraId="002EC07A" w14:textId="77777777" w:rsidR="00AF5C8A" w:rsidRPr="009C5A95" w:rsidRDefault="00AF5C8A" w:rsidP="00AF5C8A">
            <w:pPr>
              <w:pStyle w:val="Tablesmalltext"/>
              <w:rPr>
                <w:highlight w:val="green"/>
              </w:rPr>
            </w:pPr>
            <w:r w:rsidRPr="00FC471E">
              <w:t>No riverbank changes evident</w:t>
            </w:r>
          </w:p>
        </w:tc>
        <w:tc>
          <w:tcPr>
            <w:tcW w:w="751" w:type="pct"/>
          </w:tcPr>
          <w:p w14:paraId="1C9AB701" w14:textId="77777777" w:rsidR="00AF5C8A" w:rsidRPr="009C5A95" w:rsidRDefault="00AF5C8A" w:rsidP="00AF5C8A">
            <w:pPr>
              <w:pStyle w:val="Tablesmalltext"/>
              <w:cnfStyle w:val="000000100000" w:firstRow="0" w:lastRow="0" w:firstColumn="0" w:lastColumn="0" w:oddVBand="0" w:evenVBand="0" w:oddHBand="1" w:evenHBand="0" w:firstRowFirstColumn="0" w:firstRowLastColumn="0" w:lastRowFirstColumn="0" w:lastRowLastColumn="0"/>
              <w:rPr>
                <w:highlight w:val="green"/>
              </w:rPr>
            </w:pPr>
            <w:r w:rsidRPr="00CD66B1">
              <w:t xml:space="preserve">Evidence </w:t>
            </w:r>
            <w:r>
              <w:t>of erosion in the form of notching (trim line) around the 2,000 ML/day flow level. There was also some minor slumping from the top of the notch, with deposition at the bottom (toe) of the bank.</w:t>
            </w:r>
          </w:p>
        </w:tc>
      </w:tr>
      <w:tr w:rsidR="00AF5C8A" w:rsidRPr="006A7953" w14:paraId="48532782" w14:textId="77777777" w:rsidTr="00AF5C8A">
        <w:trPr>
          <w:cantSplit/>
        </w:trPr>
        <w:tc>
          <w:tcPr>
            <w:cnfStyle w:val="001000000000" w:firstRow="0" w:lastRow="0" w:firstColumn="1" w:lastColumn="0" w:oddVBand="0" w:evenVBand="0" w:oddHBand="0" w:evenHBand="0" w:firstRowFirstColumn="0" w:firstRowLastColumn="0" w:lastRowFirstColumn="0" w:lastRowLastColumn="0"/>
            <w:tcW w:w="461" w:type="pct"/>
          </w:tcPr>
          <w:p w14:paraId="0F91316F" w14:textId="77777777" w:rsidR="00AF5C8A" w:rsidRPr="006A7953" w:rsidRDefault="00AF5C8A" w:rsidP="00AF5C8A">
            <w:pPr>
              <w:pStyle w:val="Tablesmalltext"/>
            </w:pPr>
            <w:r>
              <w:t>Stream metabolism: carbon production and respiration</w:t>
            </w:r>
          </w:p>
        </w:tc>
        <w:tc>
          <w:tcPr>
            <w:cnfStyle w:val="000010000000" w:firstRow="0" w:lastRow="0" w:firstColumn="0" w:lastColumn="0" w:oddVBand="1" w:evenVBand="0" w:oddHBand="0" w:evenHBand="0" w:firstRowFirstColumn="0" w:firstRowLastColumn="0" w:lastRowFirstColumn="0" w:lastRowLastColumn="0"/>
            <w:tcW w:w="4539" w:type="pct"/>
            <w:gridSpan w:val="6"/>
          </w:tcPr>
          <w:p w14:paraId="502220DA" w14:textId="77777777" w:rsidR="00AF5C8A" w:rsidRPr="006A7953" w:rsidRDefault="00AF5C8A" w:rsidP="00AF5C8A">
            <w:pPr>
              <w:pStyle w:val="Tablesmalltext"/>
            </w:pPr>
            <w:r>
              <w:t>Based on daily organic carbon load and pooling of flows into categories, it is clear that increasing flows through environmental watering actions is having a beneficial response for stream metabolic outcomes, but these cannot yet be tied to individual watering actions. Higher flows, even if constrained within channels, will produce more organic carbon. This is the energy (food) supply underpinning aquatic food webs (macroinvertebrates, fish). These increases appear greater in summertime, but extended logger deployments recently agreed for 2018-19 should help to better capture seasonal trends in organic carbon production and consumption.</w:t>
            </w:r>
          </w:p>
        </w:tc>
      </w:tr>
      <w:tr w:rsidR="00AF5C8A" w:rsidRPr="006A7953" w14:paraId="1AF5B04E" w14:textId="77777777" w:rsidTr="00AF5C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1" w:type="pct"/>
          </w:tcPr>
          <w:p w14:paraId="391F77AD" w14:textId="77777777" w:rsidR="00AF5C8A" w:rsidRPr="006A7953" w:rsidRDefault="00AF5C8A" w:rsidP="00AF5C8A">
            <w:pPr>
              <w:pStyle w:val="Tablesmalltext"/>
            </w:pPr>
            <w:r>
              <w:t xml:space="preserve">Macroinvertebrate biomass (combined weight) and diversity </w:t>
            </w:r>
          </w:p>
        </w:tc>
        <w:tc>
          <w:tcPr>
            <w:cnfStyle w:val="000010000000" w:firstRow="0" w:lastRow="0" w:firstColumn="0" w:lastColumn="0" w:oddVBand="1" w:evenVBand="0" w:oddHBand="0" w:evenHBand="0" w:firstRowFirstColumn="0" w:firstRowLastColumn="0" w:lastRowFirstColumn="0" w:lastRowLastColumn="0"/>
            <w:tcW w:w="781" w:type="pct"/>
          </w:tcPr>
          <w:p w14:paraId="073EEC56" w14:textId="77777777" w:rsidR="00AF5C8A" w:rsidRPr="006A7953" w:rsidRDefault="00AF5C8A" w:rsidP="00AF5C8A">
            <w:pPr>
              <w:pStyle w:val="Tablesmalltext"/>
            </w:pPr>
          </w:p>
        </w:tc>
        <w:tc>
          <w:tcPr>
            <w:tcW w:w="752" w:type="pct"/>
          </w:tcPr>
          <w:p w14:paraId="13FD5378" w14:textId="77777777" w:rsidR="00AF5C8A" w:rsidRPr="006A7953"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7877ED38" w14:textId="77777777" w:rsidR="00AF5C8A" w:rsidRPr="006A7953" w:rsidRDefault="00AF5C8A" w:rsidP="00AF5C8A">
            <w:pPr>
              <w:pStyle w:val="Tablesmalltext"/>
            </w:pPr>
            <w:r>
              <w:t>Increased abundances and biomass of some groups (especially shrimp and freshwater prawns)</w:t>
            </w:r>
          </w:p>
        </w:tc>
        <w:tc>
          <w:tcPr>
            <w:tcW w:w="752" w:type="pct"/>
          </w:tcPr>
          <w:p w14:paraId="2BD47A40" w14:textId="77777777" w:rsidR="00AF5C8A" w:rsidRPr="006A7953"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1" w:type="pct"/>
          </w:tcPr>
          <w:p w14:paraId="1162BB4D" w14:textId="77777777" w:rsidR="00AF5C8A" w:rsidRPr="006A7953" w:rsidRDefault="00AF5C8A" w:rsidP="00AF5C8A">
            <w:pPr>
              <w:pStyle w:val="Tablesmalltext"/>
            </w:pPr>
          </w:p>
        </w:tc>
        <w:tc>
          <w:tcPr>
            <w:tcW w:w="751" w:type="pct"/>
          </w:tcPr>
          <w:p w14:paraId="13B8287B" w14:textId="77777777" w:rsidR="00AF5C8A" w:rsidRPr="006A7953"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p>
        </w:tc>
      </w:tr>
      <w:tr w:rsidR="00AF5C8A" w:rsidRPr="006A7953" w14:paraId="24648A3E" w14:textId="77777777" w:rsidTr="00AF5C8A">
        <w:trPr>
          <w:cantSplit/>
        </w:trPr>
        <w:tc>
          <w:tcPr>
            <w:cnfStyle w:val="001000000000" w:firstRow="0" w:lastRow="0" w:firstColumn="1" w:lastColumn="0" w:oddVBand="0" w:evenVBand="0" w:oddHBand="0" w:evenHBand="0" w:firstRowFirstColumn="0" w:firstRowLastColumn="0" w:lastRowFirstColumn="0" w:lastRowLastColumn="0"/>
            <w:tcW w:w="461" w:type="pct"/>
          </w:tcPr>
          <w:p w14:paraId="5E796DF6" w14:textId="77777777" w:rsidR="00AF5C8A" w:rsidRDefault="00AF5C8A" w:rsidP="00AF5C8A">
            <w:pPr>
              <w:pStyle w:val="Tablesmalltext"/>
            </w:pPr>
            <w:r>
              <w:t>Macroinvertebrate biomass (combined weight)</w:t>
            </w:r>
          </w:p>
        </w:tc>
        <w:tc>
          <w:tcPr>
            <w:cnfStyle w:val="000010000000" w:firstRow="0" w:lastRow="0" w:firstColumn="0" w:lastColumn="0" w:oddVBand="1" w:evenVBand="0" w:oddHBand="0" w:evenHBand="0" w:firstRowFirstColumn="0" w:firstRowLastColumn="0" w:lastRowFirstColumn="0" w:lastRowLastColumn="0"/>
            <w:tcW w:w="781" w:type="pct"/>
          </w:tcPr>
          <w:p w14:paraId="737C5719" w14:textId="77777777" w:rsidR="00AF5C8A" w:rsidRPr="006A7953" w:rsidRDefault="00AF5C8A" w:rsidP="00AF5C8A">
            <w:pPr>
              <w:pStyle w:val="Tablesmalltext"/>
            </w:pPr>
          </w:p>
        </w:tc>
        <w:tc>
          <w:tcPr>
            <w:tcW w:w="752" w:type="pct"/>
          </w:tcPr>
          <w:p w14:paraId="04264708" w14:textId="77777777" w:rsidR="00AF5C8A" w:rsidRPr="006A7953"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4B7FB594" w14:textId="77777777" w:rsidR="00AF5C8A" w:rsidRPr="006A7953" w:rsidRDefault="00AF5C8A" w:rsidP="00AF5C8A">
            <w:pPr>
              <w:pStyle w:val="Tablesmalltext"/>
            </w:pPr>
            <w:r>
              <w:t>Increased abundances and biomass of shrimp and freshwater prawns (crustaceans)</w:t>
            </w:r>
          </w:p>
        </w:tc>
        <w:tc>
          <w:tcPr>
            <w:tcW w:w="752" w:type="pct"/>
          </w:tcPr>
          <w:p w14:paraId="7D65C707" w14:textId="77777777" w:rsidR="00AF5C8A" w:rsidRPr="006A7953"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1" w:type="pct"/>
          </w:tcPr>
          <w:p w14:paraId="449156B2" w14:textId="77777777" w:rsidR="00AF5C8A" w:rsidRPr="006A7953" w:rsidRDefault="00AF5C8A" w:rsidP="00AF5C8A">
            <w:pPr>
              <w:pStyle w:val="Tablesmalltext"/>
            </w:pPr>
            <w:r>
              <w:t xml:space="preserve">Continued increase </w:t>
            </w:r>
            <w:r w:rsidRPr="00E35CB8">
              <w:t>in crustacean</w:t>
            </w:r>
            <w:r>
              <w:t xml:space="preserve"> abundance and biomass; supported crustacean reproduction and maintenance of important edge habitats (inundated terrestrial vegetation)</w:t>
            </w:r>
          </w:p>
        </w:tc>
        <w:tc>
          <w:tcPr>
            <w:tcW w:w="751" w:type="pct"/>
          </w:tcPr>
          <w:p w14:paraId="16B7CDF2" w14:textId="77777777" w:rsidR="00AF5C8A" w:rsidRPr="006A7953"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r>
              <w:t>Sustained crustacean populations</w:t>
            </w:r>
          </w:p>
        </w:tc>
      </w:tr>
      <w:tr w:rsidR="00AF5C8A" w:rsidRPr="006A7953" w14:paraId="36489C49" w14:textId="77777777" w:rsidTr="00AF5C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1" w:type="pct"/>
          </w:tcPr>
          <w:p w14:paraId="40183162" w14:textId="77777777" w:rsidR="00AF5C8A" w:rsidRDefault="00AF5C8A" w:rsidP="00AF5C8A">
            <w:pPr>
              <w:pStyle w:val="Tablesmalltext"/>
            </w:pPr>
            <w:r>
              <w:t>Bank vegetation abundance and diversity</w:t>
            </w:r>
          </w:p>
        </w:tc>
        <w:tc>
          <w:tcPr>
            <w:cnfStyle w:val="000010000000" w:firstRow="0" w:lastRow="0" w:firstColumn="0" w:lastColumn="0" w:oddVBand="1" w:evenVBand="0" w:oddHBand="0" w:evenHBand="0" w:firstRowFirstColumn="0" w:firstRowLastColumn="0" w:lastRowFirstColumn="0" w:lastRowLastColumn="0"/>
            <w:tcW w:w="781" w:type="pct"/>
          </w:tcPr>
          <w:p w14:paraId="7B2B53AA" w14:textId="77777777" w:rsidR="00AF5C8A" w:rsidRDefault="00AF5C8A" w:rsidP="00AF5C8A">
            <w:pPr>
              <w:pStyle w:val="Tablesmalltext"/>
            </w:pPr>
          </w:p>
        </w:tc>
        <w:tc>
          <w:tcPr>
            <w:tcW w:w="1504" w:type="pct"/>
            <w:gridSpan w:val="2"/>
          </w:tcPr>
          <w:p w14:paraId="4835A382" w14:textId="77777777" w:rsidR="00AF5C8A"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r>
              <w:t>The effect of the spring fresh in 2017–18 could not be determined due to natural high flows in early December 2017, which limited plant growth. Post fresh sampling in December 2017 was also more limited as natural high flows had not fully receded. The data however reveal that the cover of common tussock grass which occupies higher elevations on the bank face tended to increase between sampling in September and December 2017. This may reflect improved soil moisture at higher elevations. In contrast, the cover of water dependant species that occupy lower elevations on the bank and experienced longer periods of deeper inundation declined slightly between surveys.</w:t>
            </w:r>
          </w:p>
        </w:tc>
        <w:tc>
          <w:tcPr>
            <w:cnfStyle w:val="000010000000" w:firstRow="0" w:lastRow="0" w:firstColumn="0" w:lastColumn="0" w:oddVBand="1" w:evenVBand="0" w:oddHBand="0" w:evenHBand="0" w:firstRowFirstColumn="0" w:firstRowLastColumn="0" w:lastRowFirstColumn="0" w:lastRowLastColumn="0"/>
            <w:tcW w:w="752" w:type="pct"/>
          </w:tcPr>
          <w:p w14:paraId="4CCE8AB7" w14:textId="77777777" w:rsidR="00AF5C8A" w:rsidRDefault="00AF5C8A" w:rsidP="00AF5C8A">
            <w:pPr>
              <w:pStyle w:val="Tablesmalltext"/>
            </w:pPr>
          </w:p>
        </w:tc>
        <w:tc>
          <w:tcPr>
            <w:tcW w:w="751" w:type="pct"/>
          </w:tcPr>
          <w:p w14:paraId="2AAC7C2D" w14:textId="77777777" w:rsidR="00AF5C8A"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1" w:type="pct"/>
          </w:tcPr>
          <w:p w14:paraId="3624A131" w14:textId="77777777" w:rsidR="00AF5C8A" w:rsidRDefault="00AF5C8A" w:rsidP="00AF5C8A">
            <w:pPr>
              <w:pStyle w:val="Tablesmalltext"/>
            </w:pPr>
          </w:p>
        </w:tc>
      </w:tr>
      <w:tr w:rsidR="00AF5C8A" w:rsidRPr="006A7953" w14:paraId="27370D19" w14:textId="77777777" w:rsidTr="00AF5C8A">
        <w:trPr>
          <w:cantSplit/>
          <w:trHeight w:val="116"/>
        </w:trPr>
        <w:tc>
          <w:tcPr>
            <w:cnfStyle w:val="001000000000" w:firstRow="0" w:lastRow="0" w:firstColumn="1" w:lastColumn="0" w:oddVBand="0" w:evenVBand="0" w:oddHBand="0" w:evenHBand="0" w:firstRowFirstColumn="0" w:firstRowLastColumn="0" w:lastRowFirstColumn="0" w:lastRowLastColumn="0"/>
            <w:tcW w:w="461" w:type="pct"/>
          </w:tcPr>
          <w:p w14:paraId="1AA05AF0" w14:textId="77777777" w:rsidR="00AF5C8A" w:rsidRPr="00677D01" w:rsidRDefault="00AF5C8A" w:rsidP="00AF5C8A">
            <w:pPr>
              <w:pStyle w:val="Tablesmalltext"/>
              <w:rPr>
                <w:u w:val="single"/>
              </w:rPr>
            </w:pPr>
            <w:r>
              <w:t>Native fish movement</w:t>
            </w:r>
          </w:p>
        </w:tc>
        <w:tc>
          <w:tcPr>
            <w:cnfStyle w:val="000010000000" w:firstRow="0" w:lastRow="0" w:firstColumn="0" w:lastColumn="0" w:oddVBand="1" w:evenVBand="0" w:oddHBand="0" w:evenHBand="0" w:firstRowFirstColumn="0" w:firstRowLastColumn="0" w:lastRowFirstColumn="0" w:lastRowLastColumn="0"/>
            <w:tcW w:w="781" w:type="pct"/>
          </w:tcPr>
          <w:p w14:paraId="14CD686E" w14:textId="77777777" w:rsidR="00AF5C8A" w:rsidRPr="006A7953" w:rsidRDefault="00AF5C8A" w:rsidP="00AF5C8A">
            <w:pPr>
              <w:pStyle w:val="Tablesmalltext"/>
            </w:pPr>
          </w:p>
        </w:tc>
        <w:tc>
          <w:tcPr>
            <w:tcW w:w="752" w:type="pct"/>
          </w:tcPr>
          <w:p w14:paraId="272C0321" w14:textId="77777777" w:rsidR="00AF5C8A" w:rsidRPr="006A7953"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r>
              <w:t>Golden perch undertook long-distance movements coinciding with</w:t>
            </w:r>
            <w:r w:rsidRPr="0078209F">
              <w:t xml:space="preserve"> a spring ‘fresh’ environmental flow release in </w:t>
            </w:r>
            <w:r>
              <w:t>early October 2017</w:t>
            </w:r>
          </w:p>
        </w:tc>
        <w:tc>
          <w:tcPr>
            <w:cnfStyle w:val="000010000000" w:firstRow="0" w:lastRow="0" w:firstColumn="0" w:lastColumn="0" w:oddVBand="1" w:evenVBand="0" w:oddHBand="0" w:evenHBand="0" w:firstRowFirstColumn="0" w:firstRowLastColumn="0" w:lastRowFirstColumn="0" w:lastRowLastColumn="0"/>
            <w:tcW w:w="752" w:type="pct"/>
          </w:tcPr>
          <w:p w14:paraId="5E80C12F" w14:textId="77777777" w:rsidR="00AF5C8A" w:rsidRPr="006A7953" w:rsidRDefault="00AF5C8A" w:rsidP="00AF5C8A">
            <w:pPr>
              <w:pStyle w:val="Tablesmalltext"/>
            </w:pPr>
            <w:r>
              <w:t>Golden perch undertook long-distance movements coinciding with</w:t>
            </w:r>
            <w:r w:rsidRPr="0078209F">
              <w:t xml:space="preserve"> a spring ‘fresh’ environmental flow release in late November 2017</w:t>
            </w:r>
          </w:p>
        </w:tc>
        <w:tc>
          <w:tcPr>
            <w:tcW w:w="752" w:type="pct"/>
          </w:tcPr>
          <w:p w14:paraId="0C800AC2" w14:textId="77777777" w:rsidR="00AF5C8A" w:rsidRPr="006A7953"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1" w:type="pct"/>
          </w:tcPr>
          <w:p w14:paraId="2729706C" w14:textId="77777777" w:rsidR="00AF5C8A" w:rsidRPr="006A7953" w:rsidRDefault="00AF5C8A" w:rsidP="00AF5C8A">
            <w:pPr>
              <w:pStyle w:val="Tablesmalltext"/>
            </w:pPr>
          </w:p>
        </w:tc>
        <w:tc>
          <w:tcPr>
            <w:tcW w:w="751" w:type="pct"/>
          </w:tcPr>
          <w:p w14:paraId="7BCA9EB2" w14:textId="77777777" w:rsidR="00AF5C8A" w:rsidRPr="006A7953"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p>
        </w:tc>
      </w:tr>
      <w:tr w:rsidR="00AF5C8A" w:rsidRPr="006A7953" w14:paraId="313B9759" w14:textId="77777777" w:rsidTr="00AF5C8A">
        <w:trPr>
          <w:cnfStyle w:val="000000100000" w:firstRow="0" w:lastRow="0" w:firstColumn="0" w:lastColumn="0" w:oddVBand="0" w:evenVBand="0" w:oddHBand="1" w:evenHBand="0" w:firstRowFirstColumn="0" w:firstRowLastColumn="0" w:lastRowFirstColumn="0" w:lastRowLastColumn="0"/>
          <w:cantSplit/>
          <w:trHeight w:val="96"/>
        </w:trPr>
        <w:tc>
          <w:tcPr>
            <w:cnfStyle w:val="001000000000" w:firstRow="0" w:lastRow="0" w:firstColumn="1" w:lastColumn="0" w:oddVBand="0" w:evenVBand="0" w:oddHBand="0" w:evenHBand="0" w:firstRowFirstColumn="0" w:firstRowLastColumn="0" w:lastRowFirstColumn="0" w:lastRowLastColumn="0"/>
            <w:tcW w:w="461" w:type="pct"/>
          </w:tcPr>
          <w:p w14:paraId="05FE4A6F" w14:textId="77777777" w:rsidR="00AF5C8A" w:rsidRDefault="00AF5C8A" w:rsidP="00AF5C8A">
            <w:pPr>
              <w:pStyle w:val="Tablesmalltext"/>
            </w:pPr>
            <w:r>
              <w:t>Native fish spawning</w:t>
            </w:r>
          </w:p>
        </w:tc>
        <w:tc>
          <w:tcPr>
            <w:cnfStyle w:val="000010000000" w:firstRow="0" w:lastRow="0" w:firstColumn="0" w:lastColumn="0" w:oddVBand="1" w:evenVBand="0" w:oddHBand="0" w:evenHBand="0" w:firstRowFirstColumn="0" w:firstRowLastColumn="0" w:lastRowFirstColumn="0" w:lastRowLastColumn="0"/>
            <w:tcW w:w="781" w:type="pct"/>
          </w:tcPr>
          <w:p w14:paraId="077A2958" w14:textId="77777777" w:rsidR="00AF5C8A" w:rsidRDefault="00AF5C8A" w:rsidP="00AF5C8A">
            <w:pPr>
              <w:pStyle w:val="Tablesmalltext"/>
            </w:pPr>
          </w:p>
        </w:tc>
        <w:tc>
          <w:tcPr>
            <w:tcW w:w="752" w:type="pct"/>
          </w:tcPr>
          <w:p w14:paraId="7490BE1A" w14:textId="77777777" w:rsidR="00AF5C8A"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6FD9E0EE" w14:textId="77777777" w:rsidR="00AF5C8A" w:rsidRDefault="00AF5C8A" w:rsidP="00AF5C8A">
            <w:pPr>
              <w:pStyle w:val="Tablesmalltext"/>
            </w:pPr>
            <w:r>
              <w:t>Golden perch e</w:t>
            </w:r>
            <w:r w:rsidRPr="00E50367">
              <w:t>gg</w:t>
            </w:r>
            <w:r>
              <w:t>s</w:t>
            </w:r>
            <w:r w:rsidRPr="00E50367">
              <w:t xml:space="preserve"> and larvae </w:t>
            </w:r>
            <w:r>
              <w:t>and silver perch eggs were collected</w:t>
            </w:r>
            <w:r w:rsidRPr="00E50367">
              <w:t xml:space="preserve"> coincid</w:t>
            </w:r>
            <w:r>
              <w:t>ing</w:t>
            </w:r>
            <w:r w:rsidRPr="00E50367">
              <w:t xml:space="preserve"> with a spring ‘fresh’ environmental flow release in late November 2017</w:t>
            </w:r>
          </w:p>
        </w:tc>
        <w:tc>
          <w:tcPr>
            <w:tcW w:w="752" w:type="pct"/>
          </w:tcPr>
          <w:p w14:paraId="14970379" w14:textId="77777777" w:rsidR="00AF5C8A"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1" w:type="pct"/>
          </w:tcPr>
          <w:p w14:paraId="006CF9ED" w14:textId="77777777" w:rsidR="00AF5C8A" w:rsidRDefault="00AF5C8A" w:rsidP="00AF5C8A">
            <w:pPr>
              <w:pStyle w:val="Tablesmalltext"/>
            </w:pPr>
          </w:p>
        </w:tc>
        <w:tc>
          <w:tcPr>
            <w:tcW w:w="751" w:type="pct"/>
          </w:tcPr>
          <w:p w14:paraId="6FBC98B7" w14:textId="77777777" w:rsidR="00AF5C8A" w:rsidRDefault="00AF5C8A" w:rsidP="00AF5C8A">
            <w:pPr>
              <w:pStyle w:val="Tablesmalltext"/>
              <w:cnfStyle w:val="000000100000" w:firstRow="0" w:lastRow="0" w:firstColumn="0" w:lastColumn="0" w:oddVBand="0" w:evenVBand="0" w:oddHBand="1" w:evenHBand="0" w:firstRowFirstColumn="0" w:firstRowLastColumn="0" w:lastRowFirstColumn="0" w:lastRowLastColumn="0"/>
            </w:pPr>
          </w:p>
        </w:tc>
      </w:tr>
      <w:tr w:rsidR="00AF5C8A" w:rsidRPr="006A7953" w14:paraId="2B3DE98D" w14:textId="77777777" w:rsidTr="00AF5C8A">
        <w:trPr>
          <w:cantSplit/>
          <w:trHeight w:val="96"/>
        </w:trPr>
        <w:tc>
          <w:tcPr>
            <w:cnfStyle w:val="001000000000" w:firstRow="0" w:lastRow="0" w:firstColumn="1" w:lastColumn="0" w:oddVBand="0" w:evenVBand="0" w:oddHBand="0" w:evenHBand="0" w:firstRowFirstColumn="0" w:firstRowLastColumn="0" w:lastRowFirstColumn="0" w:lastRowLastColumn="0"/>
            <w:tcW w:w="461" w:type="pct"/>
          </w:tcPr>
          <w:p w14:paraId="562A01E1" w14:textId="77777777" w:rsidR="00AF5C8A" w:rsidRDefault="00AF5C8A" w:rsidP="00AF5C8A">
            <w:pPr>
              <w:pStyle w:val="Tablesmalltext"/>
            </w:pPr>
            <w:r>
              <w:t>Fish assemblage composition and abundance</w:t>
            </w:r>
          </w:p>
        </w:tc>
        <w:tc>
          <w:tcPr>
            <w:cnfStyle w:val="000010000000" w:firstRow="0" w:lastRow="0" w:firstColumn="0" w:lastColumn="0" w:oddVBand="1" w:evenVBand="0" w:oddHBand="0" w:evenHBand="0" w:firstRowFirstColumn="0" w:firstRowLastColumn="0" w:lastRowFirstColumn="0" w:lastRowLastColumn="0"/>
            <w:tcW w:w="781" w:type="pct"/>
          </w:tcPr>
          <w:p w14:paraId="2496F8B2" w14:textId="77777777" w:rsidR="00AF5C8A" w:rsidRDefault="00AF5C8A" w:rsidP="00AF5C8A">
            <w:pPr>
              <w:pStyle w:val="Tablesmalltext"/>
            </w:pPr>
          </w:p>
        </w:tc>
        <w:tc>
          <w:tcPr>
            <w:tcW w:w="752" w:type="pct"/>
          </w:tcPr>
          <w:p w14:paraId="4ECF83FA" w14:textId="77777777" w:rsidR="00AF5C8A"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2" w:type="pct"/>
          </w:tcPr>
          <w:p w14:paraId="0A06FA52" w14:textId="77777777" w:rsidR="00AF5C8A" w:rsidRDefault="00AF5C8A" w:rsidP="00AF5C8A">
            <w:pPr>
              <w:pStyle w:val="Tablesmalltext"/>
            </w:pPr>
          </w:p>
        </w:tc>
        <w:tc>
          <w:tcPr>
            <w:tcW w:w="752" w:type="pct"/>
          </w:tcPr>
          <w:p w14:paraId="48BDCFDD" w14:textId="77777777" w:rsidR="00AF5C8A"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51" w:type="pct"/>
          </w:tcPr>
          <w:p w14:paraId="34DC3457" w14:textId="77777777" w:rsidR="00AF5C8A" w:rsidRDefault="00AF5C8A" w:rsidP="00AF5C8A">
            <w:pPr>
              <w:pStyle w:val="Tablesmalltext"/>
            </w:pPr>
          </w:p>
        </w:tc>
        <w:tc>
          <w:tcPr>
            <w:tcW w:w="751" w:type="pct"/>
          </w:tcPr>
          <w:p w14:paraId="7ED0CC63" w14:textId="77777777" w:rsidR="00AF5C8A" w:rsidRDefault="00AF5C8A" w:rsidP="00AF5C8A">
            <w:pPr>
              <w:pStyle w:val="Tablesmalltext"/>
              <w:cnfStyle w:val="000000000000" w:firstRow="0" w:lastRow="0" w:firstColumn="0" w:lastColumn="0" w:oddVBand="0" w:evenVBand="0" w:oddHBand="0" w:evenHBand="0" w:firstRowFirstColumn="0" w:firstRowLastColumn="0" w:lastRowFirstColumn="0" w:lastRowLastColumn="0"/>
            </w:pPr>
            <w:r w:rsidRPr="0078209F">
              <w:t xml:space="preserve">The abundance of numerous species </w:t>
            </w:r>
            <w:r>
              <w:t>(Murray cod.</w:t>
            </w:r>
            <w:r w:rsidRPr="0078209F">
              <w:t xml:space="preserve"> silver perch, Murray River rainbowfish, Australian smelt, carp gudgeon, carp and eastern gambusia</w:t>
            </w:r>
            <w:r>
              <w:t>)</w:t>
            </w:r>
            <w:r w:rsidRPr="0078209F">
              <w:t xml:space="preserve"> </w:t>
            </w:r>
            <w:r>
              <w:t xml:space="preserve">in the annual electrofishing / netting surveys </w:t>
            </w:r>
            <w:r w:rsidRPr="0078209F">
              <w:t>was reduced in 2018, possibly because of reduced sampling efficiency associated with elevated flows due to inter-valley-transfers throughout autumn 2018.</w:t>
            </w:r>
          </w:p>
        </w:tc>
      </w:tr>
    </w:tbl>
    <w:p w14:paraId="6B7238D7" w14:textId="5F58BA65" w:rsidR="00AF5C8A" w:rsidRDefault="00AF5C8A" w:rsidP="00616FB1">
      <w:pPr>
        <w:pStyle w:val="Para0"/>
      </w:pPr>
    </w:p>
    <w:p w14:paraId="029CDC91" w14:textId="77777777" w:rsidR="00AF5C8A" w:rsidRDefault="00AF5C8A" w:rsidP="00616FB1">
      <w:pPr>
        <w:pStyle w:val="Para0"/>
        <w:sectPr w:rsidR="00AF5C8A" w:rsidSect="00AF5C8A">
          <w:pgSz w:w="23811" w:h="16838" w:orient="landscape" w:code="8"/>
          <w:pgMar w:top="1134" w:right="567" w:bottom="851" w:left="851" w:header="567" w:footer="369" w:gutter="0"/>
          <w:cols w:space="0"/>
          <w:formProt w:val="0"/>
          <w:docGrid w:linePitch="360"/>
        </w:sectPr>
      </w:pPr>
    </w:p>
    <w:p w14:paraId="07B7F26C" w14:textId="77777777" w:rsidR="003A696D" w:rsidRDefault="003A696D" w:rsidP="003A696D">
      <w:pPr>
        <w:pStyle w:val="Heading3"/>
      </w:pPr>
      <w:bookmarkStart w:id="33" w:name="_Toc5629103"/>
      <w:r>
        <w:lastRenderedPageBreak/>
        <w:t>Physical Habitat</w:t>
      </w:r>
      <w:bookmarkEnd w:id="33"/>
      <w:r>
        <w:t xml:space="preserve"> </w:t>
      </w:r>
    </w:p>
    <w:p w14:paraId="36DBD028" w14:textId="77777777" w:rsidR="003A696D" w:rsidRDefault="003A696D" w:rsidP="003A696D">
      <w:pPr>
        <w:pStyle w:val="Heading4"/>
      </w:pPr>
      <w:r>
        <w:t>Hydraulic Habitat</w:t>
      </w:r>
    </w:p>
    <w:p w14:paraId="29CD6DD7" w14:textId="77777777" w:rsidR="003A696D" w:rsidRDefault="003A696D" w:rsidP="003A696D">
      <w:pPr>
        <w:pStyle w:val="Para0"/>
      </w:pPr>
      <w:r w:rsidRPr="00B464EB">
        <w:t>The hydraulic habitat in a river refers to the characteristics of the water where plants and animals live, for example, slow and fast flowing areas and shallow and deep pools</w:t>
      </w:r>
      <w:r>
        <w:t>. In the lower Goulburn relationships between flow volumes and the mix of different hydraulic habitats have been identified. Improving the understanding of t</w:t>
      </w:r>
      <w:r w:rsidRPr="006F09CC">
        <w:t xml:space="preserve">hese relationships </w:t>
      </w:r>
      <w:r>
        <w:t xml:space="preserve">has </w:t>
      </w:r>
      <w:r w:rsidRPr="006F09CC">
        <w:t>allow</w:t>
      </w:r>
      <w:r>
        <w:t>ed</w:t>
      </w:r>
      <w:r w:rsidRPr="006F09CC">
        <w:t xml:space="preserve"> </w:t>
      </w:r>
      <w:r>
        <w:t xml:space="preserve">the delivery of </w:t>
      </w:r>
      <w:r w:rsidRPr="006F09CC">
        <w:t>targeted flow</w:t>
      </w:r>
      <w:r>
        <w:t>s</w:t>
      </w:r>
      <w:r w:rsidRPr="006F09CC">
        <w:t xml:space="preserve"> to maximise habitat (or prevent reduced habitat)</w:t>
      </w:r>
      <w:r>
        <w:t xml:space="preserve">, for example, it is now known that shallow, slow-flowing water (important for juvenile and small-bodied fish) is maximised at flows of between 1,000 and 5,000 ML/day, peaking at 2,000 ML/day, depending on individual sites. </w:t>
      </w:r>
    </w:p>
    <w:p w14:paraId="48FBACBE" w14:textId="77777777" w:rsidR="003A696D" w:rsidRDefault="003A696D" w:rsidP="003A696D">
      <w:pPr>
        <w:pStyle w:val="Para0"/>
      </w:pPr>
      <w:r>
        <w:t xml:space="preserve">The hydraulic habitat work has also </w:t>
      </w:r>
      <w:r w:rsidRPr="006F09CC">
        <w:t>identif</w:t>
      </w:r>
      <w:r>
        <w:t>ied flow triggers for fish</w:t>
      </w:r>
      <w:r w:rsidRPr="006F09CC">
        <w:t xml:space="preserve"> </w:t>
      </w:r>
      <w:r>
        <w:t xml:space="preserve">movement </w:t>
      </w:r>
      <w:r w:rsidRPr="006F09CC">
        <w:t xml:space="preserve">and </w:t>
      </w:r>
      <w:r>
        <w:t xml:space="preserve">has been used on several occasions to guide the delivery of environmental water to encourage fish movement, (particularly golden perch) into the Goulburn River from the Murray River. </w:t>
      </w:r>
    </w:p>
    <w:p w14:paraId="7A1ED47B" w14:textId="77777777" w:rsidR="003A696D" w:rsidRDefault="003A696D" w:rsidP="003A696D">
      <w:pPr>
        <w:pStyle w:val="Heading4"/>
      </w:pPr>
      <w:r>
        <w:t>Bank Condition</w:t>
      </w:r>
    </w:p>
    <w:p w14:paraId="0BCA5C43" w14:textId="77777777" w:rsidR="003A696D" w:rsidRDefault="003A696D" w:rsidP="003A696D">
      <w:pPr>
        <w:pStyle w:val="Para0"/>
      </w:pPr>
      <w:r w:rsidRPr="00B464EB">
        <w:t xml:space="preserve">River bank condition refers to the erosion and deposition of sediment </w:t>
      </w:r>
      <w:r>
        <w:t xml:space="preserve">(when sand, mud and pebbles are dropped from the water onto the riverbank or riverbed) </w:t>
      </w:r>
      <w:r w:rsidRPr="00B464EB">
        <w:t>over time.</w:t>
      </w:r>
      <w:r w:rsidRPr="0078730F">
        <w:t xml:space="preserve"> </w:t>
      </w:r>
      <w:r>
        <w:t xml:space="preserve">Improving the </w:t>
      </w:r>
      <w:r w:rsidRPr="00B464EB">
        <w:t>understand</w:t>
      </w:r>
      <w:r>
        <w:t>ing of</w:t>
      </w:r>
      <w:r w:rsidRPr="00B464EB">
        <w:t xml:space="preserve"> the relationship between the volume of water flowing through the river, water habitats and river bank condition </w:t>
      </w:r>
      <w:r>
        <w:t xml:space="preserve">is informing the delivery of environmental water to positively improve (or prevent a reduction in) </w:t>
      </w:r>
      <w:r w:rsidRPr="00B464EB">
        <w:t>animal, plant and overall ecosystem health.</w:t>
      </w:r>
    </w:p>
    <w:p w14:paraId="6D422744" w14:textId="77777777" w:rsidR="003A696D" w:rsidRDefault="003A696D" w:rsidP="003A696D">
      <w:pPr>
        <w:pStyle w:val="Para0"/>
      </w:pPr>
      <w:r>
        <w:t>B</w:t>
      </w:r>
      <w:r w:rsidRPr="006F09CC">
        <w:t>ank condition monitoring</w:t>
      </w:r>
      <w:r>
        <w:t xml:space="preserve"> has found that sustained watering actions with little flow variability can be related to erosion processes such as notching (horizontal grooves along the riverbank). Slow rates of drawdown after high flows have been associated with the development of mud drapes (deposition of mud over the existing bank) on the lower banks. This knowledge has influenced the timing and duration of environmental flows in the Goulburn River over several years so that variable flows followed by slow draw-down rates are now common practice.</w:t>
      </w:r>
    </w:p>
    <w:p w14:paraId="1DE94CFF" w14:textId="7CCE65E1" w:rsidR="003A696D" w:rsidRDefault="003A696D" w:rsidP="003A696D">
      <w:pPr>
        <w:pStyle w:val="Para0"/>
      </w:pPr>
      <w:r>
        <w:t>These findings have also been used to inform the delivery of IVT using variable flows, however, during summer 2017–18 the unusually high IVT volume (258 GL) saw the development of notches and subsequent bank erosion, despite a concerted effort to vary flow levels to mitigate this risk (</w:t>
      </w:r>
      <w:r>
        <w:fldChar w:fldCharType="begin"/>
      </w:r>
      <w:r>
        <w:instrText xml:space="preserve"> REF _Ref536314 \h </w:instrText>
      </w:r>
      <w:r>
        <w:fldChar w:fldCharType="separate"/>
      </w:r>
      <w:r>
        <w:t xml:space="preserve">Figure </w:t>
      </w:r>
      <w:r>
        <w:rPr>
          <w:noProof/>
        </w:rPr>
        <w:t>4</w:t>
      </w:r>
      <w:r>
        <w:fldChar w:fldCharType="end"/>
      </w:r>
      <w:r>
        <w:t>a). During the same period, the presence of mud drapes was also observed (</w:t>
      </w:r>
      <w:r>
        <w:fldChar w:fldCharType="begin"/>
      </w:r>
      <w:r>
        <w:instrText xml:space="preserve"> REF _Ref536314 \h </w:instrText>
      </w:r>
      <w:r>
        <w:fldChar w:fldCharType="separate"/>
      </w:r>
      <w:r>
        <w:t xml:space="preserve">Figure </w:t>
      </w:r>
      <w:r>
        <w:rPr>
          <w:noProof/>
        </w:rPr>
        <w:t>4</w:t>
      </w:r>
      <w:r>
        <w:fldChar w:fldCharType="end"/>
      </w:r>
      <w:r>
        <w:t xml:space="preserve">b) providing suitable conditions for the re-establishment of plants along the lower banks. </w:t>
      </w:r>
    </w:p>
    <w:p w14:paraId="584D4D0E" w14:textId="77777777" w:rsidR="003D1AFF" w:rsidRDefault="003D1AFF" w:rsidP="003D1AFF">
      <w:pPr>
        <w:pStyle w:val="Para0"/>
      </w:pPr>
      <w:r>
        <w:t>Previous watering events also play a role in bank condition, for example, the deposition on the Goulburn riverbanks observed in the spring 2017 (September) fresh are likely to have been augmented by natural tributary inflows in August. An understanding of flow variability, and rates of drawdown is still being developed and will greatly assist the effective management of bank condition.</w:t>
      </w:r>
    </w:p>
    <w:p w14:paraId="2891E7E1" w14:textId="77777777" w:rsidR="003D1AFF" w:rsidRDefault="003D1AFF" w:rsidP="003D1AFF">
      <w:pPr>
        <w:pStyle w:val="Para0"/>
      </w:pPr>
      <w:r w:rsidRPr="00D47B0C">
        <w:t xml:space="preserve">The erosion evident during the </w:t>
      </w:r>
      <w:r>
        <w:t xml:space="preserve">2018 </w:t>
      </w:r>
      <w:r w:rsidRPr="00D47B0C">
        <w:t xml:space="preserve">summer period points to the important role of riverbank drying in erosion processes. </w:t>
      </w:r>
      <w:r>
        <w:t xml:space="preserve">Erosion is not generally </w:t>
      </w:r>
      <w:r w:rsidRPr="00D47B0C">
        <w:t xml:space="preserve">related to high </w:t>
      </w:r>
      <w:r>
        <w:t>flows</w:t>
      </w:r>
      <w:r w:rsidRPr="00D47B0C">
        <w:t xml:space="preserve"> but </w:t>
      </w:r>
      <w:r>
        <w:t xml:space="preserve">rather </w:t>
      </w:r>
      <w:r w:rsidRPr="00D47B0C">
        <w:t xml:space="preserve">the </w:t>
      </w:r>
      <w:r>
        <w:t>extent of the time the bank is underwater (duration of inundation). Prior (antecedent) conditions are also important. D</w:t>
      </w:r>
      <w:r w:rsidRPr="00D47B0C">
        <w:t xml:space="preserve">rying of clay-rich soils leads to cracking and preparation of banks for erosion during subsequent inundation. The role of bank erosion relative to bank vegetation has yet to be </w:t>
      </w:r>
      <w:r>
        <w:t>properly investigated</w:t>
      </w:r>
      <w:r w:rsidRPr="00D47B0C">
        <w:t xml:space="preserve">. Zones of deposition provide niches for </w:t>
      </w:r>
      <w:r>
        <w:t xml:space="preserve">the spread of bank </w:t>
      </w:r>
      <w:r w:rsidRPr="00D47B0C">
        <w:t>vegetation</w:t>
      </w:r>
      <w:r>
        <w:t>.</w:t>
      </w:r>
      <w:r w:rsidRPr="00D47B0C">
        <w:t xml:space="preserve"> Anecdotally, vegetation plays an important role in the resistance of banks to erosion. </w:t>
      </w:r>
      <w:r>
        <w:t>D</w:t>
      </w:r>
      <w:r w:rsidRPr="00D47B0C">
        <w:t xml:space="preserve">rying and cracking is exacerbated when vegetation is not available to shade soils. In addition, </w:t>
      </w:r>
      <w:r>
        <w:t xml:space="preserve">vegetation </w:t>
      </w:r>
      <w:r w:rsidRPr="00D47B0C">
        <w:t>root</w:t>
      </w:r>
      <w:r>
        <w:t>s</w:t>
      </w:r>
      <w:r w:rsidRPr="00D47B0C">
        <w:t xml:space="preserve"> </w:t>
      </w:r>
      <w:r>
        <w:t xml:space="preserve">increase the strength of the riverbank to resist future erosion. </w:t>
      </w:r>
    </w:p>
    <w:p w14:paraId="7C43ADC9" w14:textId="76B50D81" w:rsidR="003A696D" w:rsidRDefault="003A696D" w:rsidP="003A696D">
      <w:pPr>
        <w:keepNext/>
      </w:pPr>
      <w:r w:rsidRPr="00D101EE">
        <w:rPr>
          <w:b/>
        </w:rPr>
        <w:lastRenderedPageBreak/>
        <w:t xml:space="preserve">  </w:t>
      </w:r>
      <w:r>
        <w:rPr>
          <w:b/>
        </w:rPr>
        <w:t>a</w:t>
      </w:r>
      <w:r w:rsidRPr="00D101EE">
        <w:rPr>
          <w:b/>
        </w:rPr>
        <w:t>)</w:t>
      </w:r>
      <w:r>
        <w:tab/>
      </w:r>
      <w:r>
        <w:tab/>
      </w:r>
      <w:r>
        <w:tab/>
      </w:r>
      <w:r>
        <w:tab/>
      </w:r>
      <w:r>
        <w:tab/>
      </w:r>
      <w:r>
        <w:tab/>
      </w:r>
      <w:r>
        <w:tab/>
      </w:r>
      <w:r>
        <w:tab/>
      </w:r>
      <w:r>
        <w:tab/>
      </w:r>
      <w:r>
        <w:tab/>
      </w:r>
      <w:r>
        <w:tab/>
      </w:r>
      <w:r>
        <w:tab/>
      </w:r>
      <w:r>
        <w:tab/>
      </w:r>
      <w:r>
        <w:tab/>
      </w:r>
      <w:r>
        <w:tab/>
      </w:r>
      <w:r w:rsidRPr="00D101EE">
        <w:rPr>
          <w:b/>
        </w:rPr>
        <w:t xml:space="preserve">    </w:t>
      </w:r>
      <w:r>
        <w:rPr>
          <w:b/>
        </w:rPr>
        <w:t>b</w:t>
      </w:r>
      <w:r w:rsidRPr="00D101EE">
        <w:rPr>
          <w:b/>
        </w:rPr>
        <w:t>)</w:t>
      </w:r>
    </w:p>
    <w:p w14:paraId="4B6EEEC8" w14:textId="77777777" w:rsidR="003A696D" w:rsidRDefault="003A696D" w:rsidP="003A696D">
      <w:pPr>
        <w:pStyle w:val="Para0"/>
        <w:spacing w:before="0"/>
        <w:jc w:val="center"/>
      </w:pPr>
      <w:r w:rsidRPr="00CA4752">
        <w:rPr>
          <w:noProof/>
          <w:lang w:val="en-AU" w:eastAsia="en-AU"/>
        </w:rPr>
        <mc:AlternateContent>
          <mc:Choice Requires="wpg">
            <w:drawing>
              <wp:inline distT="0" distB="0" distL="0" distR="0" wp14:anchorId="456B86EE" wp14:editId="49244542">
                <wp:extent cx="4077335" cy="3059430"/>
                <wp:effectExtent l="19050" t="19050" r="18415" b="26670"/>
                <wp:docPr id="1"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77335" cy="3059430"/>
                          <a:chOff x="0" y="0"/>
                          <a:chExt cx="4077335" cy="3059430"/>
                        </a:xfrm>
                      </wpg:grpSpPr>
                      <pic:pic xmlns:pic="http://schemas.openxmlformats.org/drawingml/2006/picture">
                        <pic:nvPicPr>
                          <pic:cNvPr id="17" name="Picture 17">
                            <a:extLst/>
                          </pic:cNvPr>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4077335" cy="3059430"/>
                          </a:xfrm>
                          <a:prstGeom prst="rect">
                            <a:avLst/>
                          </a:prstGeom>
                          <a:noFill/>
                          <a:ln>
                            <a:solidFill>
                              <a:sysClr val="windowText" lastClr="000000"/>
                            </a:solidFill>
                          </a:ln>
                        </pic:spPr>
                      </pic:pic>
                      <wps:wsp>
                        <wps:cNvPr id="19" name="Straight Arrow Connector 19">
                          <a:extLst/>
                        </wps:cNvPr>
                        <wps:cNvCnPr>
                          <a:cxnSpLocks/>
                        </wps:cNvCnPr>
                        <wps:spPr>
                          <a:xfrm flipV="1">
                            <a:off x="2971265" y="1685528"/>
                            <a:ext cx="154675" cy="232011"/>
                          </a:xfrm>
                          <a:prstGeom prst="straightConnector1">
                            <a:avLst/>
                          </a:prstGeom>
                          <a:noFill/>
                          <a:ln w="38100" cap="flat" cmpd="sng" algn="ctr">
                            <a:solidFill>
                              <a:sysClr val="windowText" lastClr="000000"/>
                            </a:solidFill>
                            <a:prstDash val="solid"/>
                            <a:tailEnd type="triangle"/>
                          </a:ln>
                          <a:effectLst/>
                        </wps:spPr>
                        <wps:bodyPr/>
                      </wps:wsp>
                      <wps:wsp>
                        <wps:cNvPr id="20" name="Straight Arrow Connector 20">
                          <a:extLst/>
                        </wps:cNvPr>
                        <wps:cNvCnPr>
                          <a:cxnSpLocks/>
                        </wps:cNvCnPr>
                        <wps:spPr>
                          <a:xfrm flipV="1">
                            <a:off x="1454089" y="1355708"/>
                            <a:ext cx="154675" cy="232011"/>
                          </a:xfrm>
                          <a:prstGeom prst="straightConnector1">
                            <a:avLst/>
                          </a:prstGeom>
                          <a:noFill/>
                          <a:ln w="38100" cap="flat" cmpd="sng" algn="ctr">
                            <a:solidFill>
                              <a:sysClr val="windowText" lastClr="000000"/>
                            </a:solidFill>
                            <a:prstDash val="solid"/>
                            <a:tailEnd type="triangle"/>
                          </a:ln>
                          <a:effectLst/>
                        </wps:spPr>
                        <wps:bodyPr/>
                      </wps:wsp>
                      <wps:wsp>
                        <wps:cNvPr id="25" name="Straight Arrow Connector 25">
                          <a:extLst/>
                        </wps:cNvPr>
                        <wps:cNvCnPr>
                          <a:cxnSpLocks/>
                        </wps:cNvCnPr>
                        <wps:spPr>
                          <a:xfrm flipV="1">
                            <a:off x="2134202" y="1478537"/>
                            <a:ext cx="154675" cy="232011"/>
                          </a:xfrm>
                          <a:prstGeom prst="straightConnector1">
                            <a:avLst/>
                          </a:prstGeom>
                          <a:noFill/>
                          <a:ln w="38100" cap="flat" cmpd="sng" algn="ctr">
                            <a:solidFill>
                              <a:sysClr val="windowText" lastClr="000000"/>
                            </a:solidFill>
                            <a:prstDash val="solid"/>
                            <a:tailEnd type="triangle"/>
                          </a:ln>
                          <a:effec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F860C" id="Group 9" o:spid="_x0000_s1026" style="width:321.05pt;height:240.9pt;mso-position-horizontal-relative:char;mso-position-vertical-relative:line" coordsize="40773,30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0773;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" stroked="t" strokecolor="windowText">
                  <v:imagedata r:id="rId51" o:title=""/>
                </v:shape>
                <v:shapetype id="_x0000_t32" coordsize="21600,21600" o:spt="32" o:oned="t" path="m,l21600,21600e" filled="f">
                  <v:path arrowok="t" fillok="f" o:connecttype="none"/>
                  <o:lock v:ext="edit" shapetype="t"/>
                </v:shapetype>
                <v:shape id="Straight Arrow Connector 19" o:spid="_x0000_s1028" type="#_x0000_t32" style="position:absolute;left:29712;top:16855;width:1547;height:2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" strokecolor="windowText" strokeweight="3pt">
                  <v:stroke endarrow="block"/>
                  <o:lock v:ext="edit" shapetype="f"/>
                </v:shape>
                <v:shape id="Straight Arrow Connector 20" o:spid="_x0000_s1029" type="#_x0000_t32" style="position:absolute;left:14540;top:13557;width:1547;height:2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" strokecolor="windowText" strokeweight="3pt">
                  <v:stroke endarrow="block"/>
                  <o:lock v:ext="edit" shapetype="f"/>
                </v:shape>
                <v:shape id="Straight Arrow Connector 25" o:spid="_x0000_s1030" type="#_x0000_t32" style="position:absolute;left:21342;top:14785;width:1546;height:2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" strokecolor="windowText" strokeweight="3pt">
                  <v:stroke endarrow="block"/>
                  <o:lock v:ext="edit" shapetype="f"/>
                </v:shape>
                <w10:anchorlock/>
              </v:group>
            </w:pict>
          </mc:Fallback>
        </mc:AlternateContent>
      </w:r>
      <w:r w:rsidRPr="00D101EE">
        <w:rPr>
          <w:noProof/>
          <w:lang w:val="en-US"/>
        </w:rPr>
        <w:t xml:space="preserve"> </w:t>
      </w:r>
      <w:r>
        <w:rPr>
          <w:noProof/>
          <w:lang w:val="en-AU" w:eastAsia="en-AU"/>
        </w:rPr>
        <w:drawing>
          <wp:inline distT="0" distB="0" distL="0" distR="0" wp14:anchorId="0F81C4EE" wp14:editId="006C8AAC">
            <wp:extent cx="3060000" cy="2039999"/>
            <wp:effectExtent l="14605" t="23495" r="22225" b="2222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171.JPG"/>
                    <pic:cNvPicPr/>
                  </pic:nvPicPr>
                  <pic:blipFill>
                    <a:blip r:embed="rId52" cstate="print">
                      <a:extLst>
                        <a:ext uri="{28A0092B-C50C-407E-A947-70E740481C1C}">
                          <a14:useLocalDpi xmlns:a14="http://schemas.microsoft.com/office/drawing/2010/main"/>
                        </a:ext>
                      </a:extLst>
                    </a:blip>
                    <a:stretch>
                      <a:fillRect/>
                    </a:stretch>
                  </pic:blipFill>
                  <pic:spPr>
                    <a:xfrm rot="16200000">
                      <a:off x="0" y="0"/>
                      <a:ext cx="3060000" cy="2039999"/>
                    </a:xfrm>
                    <a:prstGeom prst="rect">
                      <a:avLst/>
                    </a:prstGeom>
                    <a:ln>
                      <a:solidFill>
                        <a:sysClr val="windowText" lastClr="000000"/>
                      </a:solidFill>
                    </a:ln>
                  </pic:spPr>
                </pic:pic>
              </a:graphicData>
            </a:graphic>
          </wp:inline>
        </w:drawing>
      </w:r>
    </w:p>
    <w:p w14:paraId="79CB44BF" w14:textId="77777777" w:rsidR="003A696D" w:rsidRDefault="003A696D" w:rsidP="003D1AFF">
      <w:pPr>
        <w:pStyle w:val="Caption"/>
      </w:pPr>
      <w:bookmarkStart w:id="34" w:name="_Ref536314"/>
      <w:r>
        <w:t xml:space="preserve">Figure </w:t>
      </w:r>
      <w:r>
        <w:fldChar w:fldCharType="begin"/>
      </w:r>
      <w:r>
        <w:instrText xml:space="preserve"> SEQ Figure \* ARABIC </w:instrText>
      </w:r>
      <w:r>
        <w:fldChar w:fldCharType="separate"/>
      </w:r>
      <w:r>
        <w:rPr>
          <w:noProof/>
        </w:rPr>
        <w:t>4</w:t>
      </w:r>
      <w:r>
        <w:fldChar w:fldCharType="end"/>
      </w:r>
      <w:bookmarkEnd w:id="34"/>
      <w:r w:rsidRPr="00FE1A2D">
        <w:t xml:space="preserve">. </w:t>
      </w:r>
      <w:r>
        <w:t xml:space="preserve">a) </w:t>
      </w:r>
      <w:r w:rsidRPr="00FE1A2D">
        <w:t xml:space="preserve">Riverbank notching </w:t>
      </w:r>
      <w:r>
        <w:t xml:space="preserve">(highlighted with arrows) </w:t>
      </w:r>
      <w:r w:rsidRPr="00FE1A2D">
        <w:t xml:space="preserve">associated with the IVT and some erosion </w:t>
      </w:r>
      <w:r>
        <w:t xml:space="preserve">(below the notching) </w:t>
      </w:r>
      <w:r w:rsidRPr="00FE1A2D">
        <w:t>subsequent to the following f</w:t>
      </w:r>
      <w:r>
        <w:t xml:space="preserve">resh (McCoys Bridge, June 2018). b) </w:t>
      </w:r>
      <w:r w:rsidRPr="00FE1A2D">
        <w:t>Deposition on the lower banks provides niches for seed establishment and vegetation growth, even following a highly managed IVT (</w:t>
      </w:r>
      <w:r>
        <w:t>Loch Garry</w:t>
      </w:r>
      <w:r w:rsidRPr="00FE1A2D">
        <w:t>, May 2018)</w:t>
      </w:r>
      <w:r>
        <w:t>.</w:t>
      </w:r>
    </w:p>
    <w:p w14:paraId="16E1DB69" w14:textId="36FFABA2" w:rsidR="00217D0D" w:rsidRDefault="00217D0D" w:rsidP="003D31D6">
      <w:pPr>
        <w:pStyle w:val="Heading3"/>
      </w:pPr>
      <w:bookmarkStart w:id="35" w:name="_Toc5629104"/>
      <w:r>
        <w:t>Stream Metabolism</w:t>
      </w:r>
      <w:bookmarkEnd w:id="35"/>
    </w:p>
    <w:p w14:paraId="3232E7A1" w14:textId="77777777" w:rsidR="00E7681C" w:rsidRDefault="00217D0D" w:rsidP="00217D0D">
      <w:pPr>
        <w:pStyle w:val="Para0"/>
        <w:rPr>
          <w:lang w:val="en-US"/>
        </w:rPr>
      </w:pPr>
      <w:r>
        <w:t>S</w:t>
      </w:r>
      <w:r w:rsidRPr="00F56D15">
        <w:rPr>
          <w:lang w:val="en-US"/>
        </w:rPr>
        <w:t xml:space="preserve">tream metabolism </w:t>
      </w:r>
      <w:r w:rsidR="00610B12">
        <w:rPr>
          <w:lang w:val="en-US"/>
        </w:rPr>
        <w:t xml:space="preserve">provides an estimate of the amount of food (organic carbon) that </w:t>
      </w:r>
      <w:r>
        <w:rPr>
          <w:lang w:val="en-US"/>
        </w:rPr>
        <w:t>is</w:t>
      </w:r>
      <w:r w:rsidRPr="00F56D15">
        <w:rPr>
          <w:lang w:val="en-US"/>
        </w:rPr>
        <w:t xml:space="preserve"> </w:t>
      </w:r>
      <w:r w:rsidR="00610B12">
        <w:rPr>
          <w:lang w:val="en-US"/>
        </w:rPr>
        <w:t xml:space="preserve">produced and consumed within the river. Stream metabolism is measured as the </w:t>
      </w:r>
      <w:r w:rsidR="006A67D7">
        <w:rPr>
          <w:lang w:val="en-US"/>
        </w:rPr>
        <w:t>rate of increase and decrease</w:t>
      </w:r>
      <w:r w:rsidR="00610B12">
        <w:rPr>
          <w:lang w:val="en-US"/>
        </w:rPr>
        <w:t xml:space="preserve"> in dissolved oxygen </w:t>
      </w:r>
      <w:r w:rsidR="006A67D7">
        <w:rPr>
          <w:lang w:val="en-US"/>
        </w:rPr>
        <w:t xml:space="preserve">(DO) </w:t>
      </w:r>
      <w:r w:rsidR="00610B12">
        <w:rPr>
          <w:lang w:val="en-US"/>
        </w:rPr>
        <w:t>in the water column, Dissolved oxygen</w:t>
      </w:r>
      <w:r w:rsidR="006A67D7">
        <w:rPr>
          <w:lang w:val="en-US"/>
        </w:rPr>
        <w:t xml:space="preserve"> </w:t>
      </w:r>
      <w:r w:rsidR="00610B12">
        <w:rPr>
          <w:lang w:val="en-US"/>
        </w:rPr>
        <w:t xml:space="preserve">increases </w:t>
      </w:r>
      <w:r w:rsidR="006A67D7">
        <w:rPr>
          <w:lang w:val="en-US"/>
        </w:rPr>
        <w:t>due to</w:t>
      </w:r>
      <w:r w:rsidR="00610B12">
        <w:rPr>
          <w:lang w:val="en-US"/>
        </w:rPr>
        <w:t xml:space="preserve"> photosynthesis </w:t>
      </w:r>
      <w:r w:rsidR="006A67D7">
        <w:rPr>
          <w:lang w:val="en-US"/>
        </w:rPr>
        <w:t xml:space="preserve">by algae and submerged plants. This produces new plant material that </w:t>
      </w:r>
      <w:r w:rsidR="006A67D7" w:rsidRPr="00F56D15">
        <w:rPr>
          <w:lang w:val="en-US"/>
        </w:rPr>
        <w:t xml:space="preserve">becomes food for organisms </w:t>
      </w:r>
      <w:r w:rsidR="006A67D7">
        <w:rPr>
          <w:lang w:val="en-US"/>
        </w:rPr>
        <w:t xml:space="preserve">(e.g. water bugs and fish) </w:t>
      </w:r>
      <w:r w:rsidR="006A67D7" w:rsidRPr="00F56D15">
        <w:rPr>
          <w:lang w:val="en-US"/>
        </w:rPr>
        <w:t xml:space="preserve">higher </w:t>
      </w:r>
      <w:r w:rsidR="006A67D7">
        <w:rPr>
          <w:lang w:val="en-US"/>
        </w:rPr>
        <w:t xml:space="preserve">up the food chain, Dissolved oxygen decreases (is consumed) due to respiration </w:t>
      </w:r>
      <w:r>
        <w:rPr>
          <w:lang w:val="en-US"/>
        </w:rPr>
        <w:t>by aquatic plants, bacteria, fungi and animals</w:t>
      </w:r>
      <w:r w:rsidR="006A67D7">
        <w:rPr>
          <w:lang w:val="en-US"/>
        </w:rPr>
        <w:t>.</w:t>
      </w:r>
      <w:r>
        <w:rPr>
          <w:lang w:val="en-US"/>
        </w:rPr>
        <w:t xml:space="preserve"> </w:t>
      </w:r>
    </w:p>
    <w:p w14:paraId="71AB1971" w14:textId="433C5989" w:rsidR="00217D0D" w:rsidRDefault="006A67D7" w:rsidP="00217D0D">
      <w:pPr>
        <w:pStyle w:val="Para0"/>
      </w:pPr>
      <w:r>
        <w:rPr>
          <w:lang w:val="en-US"/>
        </w:rPr>
        <w:t>Rates of change in DO are used as an estimate of the amount of organic carbon that is produced and consumed.</w:t>
      </w:r>
      <w:r w:rsidR="00B65B8F">
        <w:rPr>
          <w:lang w:val="en-US"/>
        </w:rPr>
        <w:t xml:space="preserve"> </w:t>
      </w:r>
      <w:r w:rsidR="00217D0D" w:rsidRPr="00F56D15">
        <w:rPr>
          <w:lang w:val="en-US"/>
        </w:rPr>
        <w:t xml:space="preserve">Healthy aquatic ecosystems need both processes </w:t>
      </w:r>
      <w:r w:rsidR="00E721EB">
        <w:rPr>
          <w:lang w:val="en-US"/>
        </w:rPr>
        <w:t>to produce</w:t>
      </w:r>
      <w:r>
        <w:rPr>
          <w:lang w:val="en-US"/>
        </w:rPr>
        <w:t xml:space="preserve"> food </w:t>
      </w:r>
      <w:r w:rsidR="00217D0D">
        <w:rPr>
          <w:lang w:val="en-US"/>
        </w:rPr>
        <w:t>and to break-</w:t>
      </w:r>
      <w:r w:rsidR="00217D0D" w:rsidRPr="00F56D15">
        <w:rPr>
          <w:lang w:val="en-US"/>
        </w:rPr>
        <w:t xml:space="preserve">down </w:t>
      </w:r>
      <w:r>
        <w:rPr>
          <w:lang w:val="en-US"/>
        </w:rPr>
        <w:t xml:space="preserve">dead </w:t>
      </w:r>
      <w:r w:rsidR="00217D0D" w:rsidRPr="00F56D15">
        <w:rPr>
          <w:lang w:val="en-US"/>
        </w:rPr>
        <w:t>plant</w:t>
      </w:r>
      <w:r w:rsidR="00217D0D">
        <w:rPr>
          <w:lang w:val="en-US"/>
        </w:rPr>
        <w:t>s</w:t>
      </w:r>
      <w:r w:rsidR="00217D0D" w:rsidRPr="00F56D15">
        <w:rPr>
          <w:lang w:val="en-US"/>
        </w:rPr>
        <w:t xml:space="preserve"> and animal</w:t>
      </w:r>
      <w:r w:rsidR="00217D0D">
        <w:rPr>
          <w:lang w:val="en-US"/>
        </w:rPr>
        <w:t xml:space="preserve">s </w:t>
      </w:r>
      <w:r w:rsidR="007516F8">
        <w:rPr>
          <w:lang w:val="en-US"/>
        </w:rPr>
        <w:t xml:space="preserve">(detritus) </w:t>
      </w:r>
      <w:r w:rsidR="00217D0D">
        <w:rPr>
          <w:lang w:val="en-US"/>
        </w:rPr>
        <w:t>and their</w:t>
      </w:r>
      <w:r w:rsidR="00217D0D" w:rsidRPr="00F56D15">
        <w:rPr>
          <w:lang w:val="en-US"/>
        </w:rPr>
        <w:t xml:space="preserve"> </w:t>
      </w:r>
      <w:r w:rsidR="00217D0D">
        <w:rPr>
          <w:lang w:val="en-US"/>
        </w:rPr>
        <w:t>waste</w:t>
      </w:r>
      <w:r w:rsidR="007516F8">
        <w:rPr>
          <w:lang w:val="en-US"/>
        </w:rPr>
        <w:t xml:space="preserve"> products, including organic material and nutrients, which are</w:t>
      </w:r>
      <w:r w:rsidR="00E721EB">
        <w:rPr>
          <w:lang w:val="en-US"/>
        </w:rPr>
        <w:t xml:space="preserve"> </w:t>
      </w:r>
      <w:r w:rsidR="00217D0D" w:rsidRPr="00F56D15">
        <w:rPr>
          <w:lang w:val="en-US"/>
        </w:rPr>
        <w:t>recycle</w:t>
      </w:r>
      <w:r w:rsidR="00E721EB">
        <w:rPr>
          <w:lang w:val="en-US"/>
        </w:rPr>
        <w:t>d</w:t>
      </w:r>
      <w:r w:rsidR="007516F8">
        <w:rPr>
          <w:lang w:val="en-US"/>
        </w:rPr>
        <w:t xml:space="preserve"> to e</w:t>
      </w:r>
      <w:r w:rsidR="00217D0D" w:rsidRPr="00F56D15">
        <w:rPr>
          <w:lang w:val="en-US"/>
        </w:rPr>
        <w:t xml:space="preserve">nable </w:t>
      </w:r>
      <w:r>
        <w:rPr>
          <w:lang w:val="en-US"/>
        </w:rPr>
        <w:t xml:space="preserve">further </w:t>
      </w:r>
      <w:r w:rsidR="00217D0D">
        <w:rPr>
          <w:lang w:val="en-US"/>
        </w:rPr>
        <w:t xml:space="preserve">plant </w:t>
      </w:r>
      <w:r w:rsidR="00217D0D" w:rsidRPr="00F56D15">
        <w:rPr>
          <w:lang w:val="en-US"/>
        </w:rPr>
        <w:t xml:space="preserve">growth to occur. </w:t>
      </w:r>
      <w:r w:rsidR="007516F8">
        <w:rPr>
          <w:lang w:val="en-US"/>
        </w:rPr>
        <w:t xml:space="preserve">Organic carbon food sources can also enter the river from the surrounding </w:t>
      </w:r>
      <w:r w:rsidR="00764923">
        <w:rPr>
          <w:lang w:val="en-US"/>
        </w:rPr>
        <w:t xml:space="preserve">land </w:t>
      </w:r>
      <w:r w:rsidR="007516F8">
        <w:rPr>
          <w:lang w:val="en-US"/>
        </w:rPr>
        <w:t xml:space="preserve">in the form of leaves and twigs during high flows and flood events that wash organic material off the river banks and floodplain. </w:t>
      </w:r>
    </w:p>
    <w:p w14:paraId="4BFBFD22" w14:textId="77777777" w:rsidR="00217D0D" w:rsidRDefault="00217D0D" w:rsidP="00217D0D">
      <w:pPr>
        <w:pStyle w:val="Para0"/>
      </w:pPr>
      <w:r>
        <w:t xml:space="preserve">Findings to date show that the major effect of a flow increase is to immediately decrease metabolic rates simply due to dilution caused by greater quantities of water coming down the river. </w:t>
      </w:r>
    </w:p>
    <w:p w14:paraId="1D2AEF93" w14:textId="6FCE174E" w:rsidR="00217D0D" w:rsidRDefault="00217D0D" w:rsidP="00217D0D">
      <w:pPr>
        <w:pStyle w:val="Para0"/>
      </w:pPr>
      <w:r>
        <w:t>A new major finding in 2017–18 was that when considering the daily organic carbon load being created, even small flow increases, where water is still retained in the river channel, will have positive benefits</w:t>
      </w:r>
      <w:r w:rsidR="000F76CC">
        <w:t xml:space="preserve"> in terms of potential food production</w:t>
      </w:r>
      <w:r>
        <w:t xml:space="preserve">. For </w:t>
      </w:r>
      <w:r w:rsidR="007516F8">
        <w:t>example,</w:t>
      </w:r>
      <w:r>
        <w:t xml:space="preserve"> when looking at McCoys Bridge, increasing flow</w:t>
      </w:r>
      <w:r w:rsidR="000F76CC">
        <w:t xml:space="preserve"> </w:t>
      </w:r>
      <w:r>
        <w:t>from a very low volume of 312 ML/day to 960 ML/day will result in an increase of 73 per cent in organic carbon produced and an increase in 19 per cent in the amount of organic carbon respired. It is recommended that whenever possible, watering actions be undertaken that increase flows sufficiently to reconnect backwaters and flood-runners to introduce more organic carbon and nutrients. This should elicit even greater amounts of organic carbon creation to underpin aquatic food webs.</w:t>
      </w:r>
    </w:p>
    <w:p w14:paraId="1335954D" w14:textId="64BAE173" w:rsidR="00217D0D" w:rsidRDefault="00217D0D" w:rsidP="00217D0D">
      <w:pPr>
        <w:pStyle w:val="Para0"/>
      </w:pPr>
      <w:r>
        <w:t xml:space="preserve">A heavy summer storm event in the northern Goulburn catchment resulted in low oxygen water entering the Goulburn from the Seven / Pranjip / Castle creeks. Low oxygen persisted in the Goulburn sites downstream </w:t>
      </w:r>
      <w:r>
        <w:lastRenderedPageBreak/>
        <w:t>from these inflows for up to two weeks. Unlike 2016–17, the river did not become anoxic (zero</w:t>
      </w:r>
      <w:r w:rsidRPr="00F56D15">
        <w:rPr>
          <w:lang w:val="en-US"/>
        </w:rPr>
        <w:t xml:space="preserve"> dissolved oxygen</w:t>
      </w:r>
      <w:r>
        <w:t xml:space="preserve">). </w:t>
      </w:r>
      <w:r w:rsidR="007516F8">
        <w:t>Nevertheless,</w:t>
      </w:r>
      <w:r>
        <w:t xml:space="preserve"> such low DO events have been recorded in 3 of the 4 years of the LTIM project and therefore need to be regarded as ‘likely’</w:t>
      </w:r>
      <w:r w:rsidR="007516F8">
        <w:t xml:space="preserve"> a</w:t>
      </w:r>
      <w:r>
        <w:t>lthough the timing during summer appears unpredictable</w:t>
      </w:r>
      <w:r w:rsidR="007516F8">
        <w:t>.</w:t>
      </w:r>
      <w:r w:rsidR="00B65B8F">
        <w:t xml:space="preserve"> </w:t>
      </w:r>
      <w:r w:rsidR="007516F8">
        <w:t xml:space="preserve">This makes management of </w:t>
      </w:r>
      <w:r w:rsidR="007516F8" w:rsidRPr="003104B3">
        <w:t>risks</w:t>
      </w:r>
      <w:r w:rsidR="007516F8">
        <w:t xml:space="preserve"> difficult, however, the release of well-oxygenated water from Goulburn Weir during a low DO event may help to mitigate impacts.</w:t>
      </w:r>
    </w:p>
    <w:p w14:paraId="09AD559C" w14:textId="77777777" w:rsidR="00217D0D" w:rsidRDefault="00217D0D" w:rsidP="003D31D6">
      <w:pPr>
        <w:pStyle w:val="Heading3"/>
      </w:pPr>
      <w:bookmarkStart w:id="36" w:name="_Toc5629105"/>
      <w:r>
        <w:t>Macroinvertebrates (large water bugs)</w:t>
      </w:r>
      <w:bookmarkEnd w:id="36"/>
    </w:p>
    <w:p w14:paraId="716F24DA" w14:textId="5DF12E69" w:rsidR="003D31D6" w:rsidRDefault="00217D0D" w:rsidP="003D31D6">
      <w:pPr>
        <w:pStyle w:val="Para0"/>
      </w:pPr>
      <w:r w:rsidRPr="00AF5FE8">
        <w:t xml:space="preserve">Macroinvertebrates </w:t>
      </w:r>
      <w:r>
        <w:t xml:space="preserve">(e.g. insects, snails, shrimps, prawns) </w:t>
      </w:r>
      <w:r w:rsidRPr="00AF5FE8">
        <w:t>are an essent</w:t>
      </w:r>
      <w:r>
        <w:t>ial part of healthy aquatic ecosystems</w:t>
      </w:r>
      <w:r w:rsidR="007516F8">
        <w:t>.</w:t>
      </w:r>
      <w:r w:rsidR="00B65B8F">
        <w:t xml:space="preserve"> </w:t>
      </w:r>
      <w:r w:rsidR="007516F8">
        <w:t xml:space="preserve">They help to recycle nutrients through the consumption of plants and dead organic material and also provide </w:t>
      </w:r>
      <w:r w:rsidRPr="00AF5FE8">
        <w:t xml:space="preserve">food for larger aquatic </w:t>
      </w:r>
      <w:r>
        <w:t>animals</w:t>
      </w:r>
      <w:r w:rsidRPr="00AF5FE8">
        <w:t xml:space="preserve"> such as fish</w:t>
      </w:r>
      <w:r>
        <w:t>. They are also used throughout the world as general indicators of river ecosystem health</w:t>
      </w:r>
      <w:r w:rsidR="003D31D6">
        <w:t>.</w:t>
      </w:r>
      <w:r w:rsidR="00B65B8F">
        <w:t xml:space="preserve"> </w:t>
      </w:r>
      <w:r w:rsidR="003D31D6">
        <w:t>Healthy ecosystems tend to have a larger number (diversity) of different macroinvertebrate types (species) compared to unhealthy ecosystems.</w:t>
      </w:r>
      <w:r w:rsidR="00B65B8F">
        <w:t xml:space="preserve"> </w:t>
      </w:r>
      <w:r w:rsidR="003D31D6">
        <w:t>Healthy ecosystems also tend to have a have a larger number of macroinvertebrate species present that are sensitive to poor water quality (i.e. unhealthy ecosystems tend to be dominated by species that are tolerant of poor water quality).</w:t>
      </w:r>
      <w:r w:rsidR="003D31D6" w:rsidRPr="003D31D6">
        <w:t xml:space="preserve"> </w:t>
      </w:r>
    </w:p>
    <w:p w14:paraId="59BA02B5" w14:textId="4F451F8A" w:rsidR="00217D0D" w:rsidRDefault="003D31D6" w:rsidP="00217D0D">
      <w:pPr>
        <w:pStyle w:val="Para0"/>
      </w:pPr>
      <w:r>
        <w:t>Monitoring (</w:t>
      </w:r>
      <w:r>
        <w:fldChar w:fldCharType="begin"/>
      </w:r>
      <w:r>
        <w:instrText xml:space="preserve"> REF _Ref535317059 \h </w:instrText>
      </w:r>
      <w:r>
        <w:fldChar w:fldCharType="separate"/>
      </w:r>
      <w:r w:rsidR="00DD1945">
        <w:t xml:space="preserve">Figure </w:t>
      </w:r>
      <w:r w:rsidR="00DD1945">
        <w:rPr>
          <w:noProof/>
        </w:rPr>
        <w:t>5</w:t>
      </w:r>
      <w:r>
        <w:fldChar w:fldCharType="end"/>
      </w:r>
      <w:r>
        <w:t xml:space="preserve">), continues to demonstrate that macroinvertebrate abundances </w:t>
      </w:r>
      <w:r w:rsidR="002C186A">
        <w:t xml:space="preserve">(number of individual species) </w:t>
      </w:r>
      <w:r>
        <w:t>and biomass (the combined weight of sampled macroinvertebrates) tends</w:t>
      </w:r>
      <w:r w:rsidR="00E7681C">
        <w:t xml:space="preserve"> to increase in response</w:t>
      </w:r>
      <w:r>
        <w:t xml:space="preserve"> to increased flows in spring.</w:t>
      </w:r>
      <w:r w:rsidR="00B65B8F">
        <w:t xml:space="preserve"> </w:t>
      </w:r>
      <w:r>
        <w:t>However, the overall diversity of macro</w:t>
      </w:r>
      <w:r w:rsidR="002C186A">
        <w:t>invertebrates tends not to chang</w:t>
      </w:r>
      <w:r>
        <w:t>e.</w:t>
      </w:r>
      <w:r w:rsidR="00B65B8F">
        <w:t xml:space="preserve"> </w:t>
      </w:r>
      <w:r>
        <w:t>Increases in biomass are group-specific.</w:t>
      </w:r>
      <w:r w:rsidR="00B65B8F">
        <w:t xml:space="preserve"> </w:t>
      </w:r>
      <w:r>
        <w:t>For example, shrimps (an important source of food for fish) seem especially sensitive to flows</w:t>
      </w:r>
      <w:r w:rsidR="00E7681C">
        <w:t>,</w:t>
      </w:r>
      <w:r>
        <w:t xml:space="preserve"> with small increases in biomass in response to environmental water</w:t>
      </w:r>
      <w:r w:rsidR="002C186A">
        <w:t xml:space="preserve"> (</w:t>
      </w:r>
      <w:r>
        <w:t>spring freshes</w:t>
      </w:r>
      <w:r w:rsidR="002C186A">
        <w:t>).</w:t>
      </w:r>
      <w:r w:rsidR="00B65B8F">
        <w:t xml:space="preserve"> </w:t>
      </w:r>
      <w:r w:rsidR="002C186A">
        <w:t>However, much larger increases in abundance and biomass were observed following</w:t>
      </w:r>
      <w:r>
        <w:t xml:space="preserve"> the large, natural overbank flows in spring 2016–17. </w:t>
      </w:r>
    </w:p>
    <w:p w14:paraId="6A90B357" w14:textId="77777777" w:rsidR="00E7681C" w:rsidRDefault="00E7681C" w:rsidP="00E7681C">
      <w:pPr>
        <w:pStyle w:val="Para0"/>
      </w:pPr>
      <w:r>
        <w:t>This suggests that within-bank spring freshes do not provide the same benefit as natural overbank flows which increase river productivity, causing changes to important food sources such as benthic biofilms</w:t>
      </w:r>
      <w:r w:rsidDel="00984B00">
        <w:t xml:space="preserve"> </w:t>
      </w:r>
      <w:r>
        <w:t>(the microscopic plants that grow on hard surfaces). To begin to explore the potential mechanism for increased macroinvertebrate productivity and to help link stream metabolism with macroinvertebrate responses, additional monitoring of algal biofilms will be done in 2018–19.</w:t>
      </w:r>
    </w:p>
    <w:p w14:paraId="5006CD11" w14:textId="77777777" w:rsidR="00217D0D" w:rsidRDefault="00217D0D" w:rsidP="00217D0D">
      <w:pPr>
        <w:pStyle w:val="Para0"/>
      </w:pPr>
      <w:r>
        <w:rPr>
          <w:noProof/>
          <w:lang w:val="en-AU" w:eastAsia="en-AU"/>
        </w:rPr>
        <w:drawing>
          <wp:inline distT="0" distB="0" distL="0" distR="0" wp14:anchorId="0AE0B2CC" wp14:editId="6937FE7F">
            <wp:extent cx="6120000" cy="3442654"/>
            <wp:effectExtent l="19050" t="19050" r="14605"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ulburnRiver PreCEW 20171106b.jpg"/>
                    <pic:cNvPicPr/>
                  </pic:nvPicPr>
                  <pic:blipFill>
                    <a:blip r:embed="rId53" cstate="print">
                      <a:extLst>
                        <a:ext uri="{28A0092B-C50C-407E-A947-70E740481C1C}">
                          <a14:useLocalDpi xmlns:a14="http://schemas.microsoft.com/office/drawing/2010/main"/>
                        </a:ext>
                      </a:extLst>
                    </a:blip>
                    <a:stretch>
                      <a:fillRect/>
                    </a:stretch>
                  </pic:blipFill>
                  <pic:spPr>
                    <a:xfrm>
                      <a:off x="0" y="0"/>
                      <a:ext cx="6120000" cy="3442654"/>
                    </a:xfrm>
                    <a:prstGeom prst="rect">
                      <a:avLst/>
                    </a:prstGeom>
                    <a:ln w="6350">
                      <a:solidFill>
                        <a:schemeClr val="tx1"/>
                      </a:solidFill>
                    </a:ln>
                  </pic:spPr>
                </pic:pic>
              </a:graphicData>
            </a:graphic>
          </wp:inline>
        </w:drawing>
      </w:r>
    </w:p>
    <w:p w14:paraId="2FF5F3EC" w14:textId="77777777" w:rsidR="00217D0D" w:rsidRDefault="00217D0D" w:rsidP="00217D0D">
      <w:pPr>
        <w:pStyle w:val="Caption"/>
      </w:pPr>
      <w:bookmarkStart w:id="37" w:name="_Ref535317059"/>
      <w:r>
        <w:t xml:space="preserve">Figure </w:t>
      </w:r>
      <w:r>
        <w:fldChar w:fldCharType="begin"/>
      </w:r>
      <w:r>
        <w:instrText xml:space="preserve"> SEQ Figure \* ARABIC </w:instrText>
      </w:r>
      <w:r>
        <w:fldChar w:fldCharType="separate"/>
      </w:r>
      <w:r w:rsidR="00DD1945">
        <w:rPr>
          <w:noProof/>
        </w:rPr>
        <w:t>5</w:t>
      </w:r>
      <w:r>
        <w:fldChar w:fldCharType="end"/>
      </w:r>
      <w:bookmarkEnd w:id="37"/>
      <w:r>
        <w:t>. Macroinvertebrate sampling at McCoys Bridge, 2017–18.</w:t>
      </w:r>
    </w:p>
    <w:p w14:paraId="74AD1F3F" w14:textId="69DABF7D" w:rsidR="00217D0D" w:rsidRDefault="00217D0D" w:rsidP="00217D0D">
      <w:pPr>
        <w:pStyle w:val="Para0"/>
      </w:pPr>
      <w:r>
        <w:lastRenderedPageBreak/>
        <w:t>Environmental water flows have positive impacts on macroinvertebrates in the Goulburn River by providing bank and aquatic vegetation growth, including through drier months, for food and shelter. An example of the importance of these habitats comes from Loch Garry where in January 2018 a combination of earlier freshes along with elevated summer flows supported dense bank vegetation that provided a sheltered environment to support numerous immature crustaceans</w:t>
      </w:r>
      <w:r w:rsidR="002C186A">
        <w:t xml:space="preserve"> (shrimps, prawns and yabbies)</w:t>
      </w:r>
      <w:r>
        <w:t xml:space="preserve"> that would otherwise have been washed downstream</w:t>
      </w:r>
      <w:r w:rsidR="002C186A">
        <w:t>.</w:t>
      </w:r>
    </w:p>
    <w:p w14:paraId="3094B4EA" w14:textId="77777777" w:rsidR="00217D0D" w:rsidRDefault="00217D0D" w:rsidP="002C186A">
      <w:pPr>
        <w:pStyle w:val="Heading3"/>
      </w:pPr>
      <w:bookmarkStart w:id="38" w:name="_Toc5629106"/>
      <w:r>
        <w:t>Bank Vegetation</w:t>
      </w:r>
      <w:bookmarkEnd w:id="38"/>
    </w:p>
    <w:p w14:paraId="53ED46C1" w14:textId="7CE88CEA" w:rsidR="00217D0D" w:rsidRDefault="00217D0D" w:rsidP="00217D0D">
      <w:pPr>
        <w:pStyle w:val="Para0"/>
      </w:pPr>
      <w:r>
        <w:t>River bank v</w:t>
      </w:r>
      <w:r w:rsidRPr="00220F5D">
        <w:t xml:space="preserve">egetation </w:t>
      </w:r>
      <w:r>
        <w:t xml:space="preserve">protects banks from erosion, provides shade to reduce water temperature, helps to slow river flow, and provides food and habitat for a range of animals. The </w:t>
      </w:r>
      <w:r w:rsidR="002C186A">
        <w:t>water level</w:t>
      </w:r>
      <w:r>
        <w:t xml:space="preserve"> typically reached</w:t>
      </w:r>
      <w:r w:rsidRPr="001206C8">
        <w:t xml:space="preserve"> by spring freshes </w:t>
      </w:r>
      <w:r>
        <w:t>is</w:t>
      </w:r>
      <w:r w:rsidRPr="001206C8">
        <w:t xml:space="preserve"> related </w:t>
      </w:r>
      <w:r>
        <w:t>to</w:t>
      </w:r>
      <w:r w:rsidRPr="001206C8">
        <w:t xml:space="preserve"> the distribution and cover of vegetation along the </w:t>
      </w:r>
      <w:r>
        <w:t>river</w:t>
      </w:r>
      <w:r w:rsidRPr="001206C8">
        <w:t xml:space="preserve">bank. </w:t>
      </w:r>
      <w:r>
        <w:t xml:space="preserve">Native grasses (mostly </w:t>
      </w:r>
      <w:r w:rsidRPr="0051101E">
        <w:t>tussock</w:t>
      </w:r>
      <w:r>
        <w:t xml:space="preserve"> grass), have the highest cover at </w:t>
      </w:r>
      <w:r w:rsidR="002C186A">
        <w:t xml:space="preserve">bank </w:t>
      </w:r>
      <w:r>
        <w:t>elevations at and above the level typically reached by spring freshes</w:t>
      </w:r>
      <w:r w:rsidR="002C186A">
        <w:t xml:space="preserve"> (i.e. they prefer drier</w:t>
      </w:r>
      <w:r w:rsidR="00E35CB8">
        <w:t>, or more terrestrial,</w:t>
      </w:r>
      <w:r w:rsidR="002C186A">
        <w:t xml:space="preserve"> conditions)</w:t>
      </w:r>
      <w:r>
        <w:t>. In contrast, the cover of creeping knotweed</w:t>
      </w:r>
      <w:r w:rsidR="002C186A">
        <w:t xml:space="preserve"> (a species that prefers moist conditions)</w:t>
      </w:r>
      <w:r>
        <w:t xml:space="preserve"> declines at elevations above that typically reached by spring freshes. Lesser joyweed and sedges</w:t>
      </w:r>
      <w:r w:rsidR="002C186A">
        <w:t xml:space="preserve"> (species that prefer wet conditions)</w:t>
      </w:r>
      <w:r>
        <w:t xml:space="preserve"> occupy comparatively lower elevations where inundation is more frequent, indicating a greater dependence on water availability. Lower elevations are subject to the most pronounced variations in inundation depth and duration, and this likely contributes to the higher variability in vegetation cover observed. </w:t>
      </w:r>
      <w:r w:rsidRPr="001206C8">
        <w:t>The recruitment of</w:t>
      </w:r>
      <w:r>
        <w:t xml:space="preserve"> silver wattle</w:t>
      </w:r>
      <w:r w:rsidRPr="001206C8">
        <w:t xml:space="preserve"> </w:t>
      </w:r>
      <w:r>
        <w:t>and river red gum are generally</w:t>
      </w:r>
      <w:r w:rsidRPr="001206C8">
        <w:t xml:space="preserve"> restricted to </w:t>
      </w:r>
      <w:r>
        <w:t xml:space="preserve">the </w:t>
      </w:r>
      <w:r w:rsidRPr="001206C8">
        <w:t xml:space="preserve">higher areas of the bank </w:t>
      </w:r>
      <w:r>
        <w:t>that</w:t>
      </w:r>
      <w:r w:rsidRPr="001206C8">
        <w:t xml:space="preserve"> experience shall</w:t>
      </w:r>
      <w:r>
        <w:t xml:space="preserve">ow and less frequent inundation. </w:t>
      </w:r>
    </w:p>
    <w:p w14:paraId="50C03A78" w14:textId="77777777" w:rsidR="00217D0D" w:rsidRDefault="00217D0D" w:rsidP="00217D0D">
      <w:pPr>
        <w:pStyle w:val="Para0"/>
      </w:pPr>
      <w:r>
        <w:t>The cover of water dependant vegetation across all sampling locations at both Loch Garry and McCoys Bridge increased following spring freshes in 2014–15 and 2015–16. In contrast during these years, the cover of all grasses as a group tended to decrease, but native grasses tended to either not change or increase. While this pattern is correlated with spring freshes, it is not known how much is due to seasonal patterns of plant growth that would have occurred without the delivery of spring freshes. I</w:t>
      </w:r>
      <w:r w:rsidRPr="00624E35">
        <w:t xml:space="preserve">n </w:t>
      </w:r>
      <w:r>
        <w:t xml:space="preserve">2016–17 the spring fresh was not delivered due to natural flooding, but vegetation cover increased </w:t>
      </w:r>
      <w:r w:rsidRPr="00E66806">
        <w:t>following</w:t>
      </w:r>
      <w:r>
        <w:t xml:space="preserve"> the recession of flood waters. In 2017–</w:t>
      </w:r>
      <w:r w:rsidRPr="00624E35">
        <w:t xml:space="preserve">18 </w:t>
      </w:r>
      <w:r>
        <w:t xml:space="preserve">the </w:t>
      </w:r>
      <w:r w:rsidRPr="00624E35">
        <w:t>natural high flow</w:t>
      </w:r>
      <w:r>
        <w:t>s</w:t>
      </w:r>
      <w:r w:rsidRPr="00624E35">
        <w:t xml:space="preserve"> </w:t>
      </w:r>
      <w:r>
        <w:t>in early</w:t>
      </w:r>
      <w:r w:rsidRPr="00624E35">
        <w:t xml:space="preserve"> </w:t>
      </w:r>
      <w:r>
        <w:t>December 2017, shortly after a managed environmental flow action, obscured responses to the spring fresh. The cover of most plant groups and species tended to decline over this period, except for tussock grass</w:t>
      </w:r>
      <w:r>
        <w:rPr>
          <w:i/>
        </w:rPr>
        <w:t xml:space="preserve">, </w:t>
      </w:r>
      <w:r>
        <w:t>which occupies higher elevations on the bank face. It is likely that vegetation cover increased again following the recession of the natural high flows, but additional sampling was not undertaken.</w:t>
      </w:r>
    </w:p>
    <w:p w14:paraId="798FFE0F" w14:textId="77777777" w:rsidR="00217D0D" w:rsidRDefault="00217D0D" w:rsidP="002C186A">
      <w:pPr>
        <w:pStyle w:val="Heading3"/>
      </w:pPr>
      <w:bookmarkStart w:id="39" w:name="_Toc5629107"/>
      <w:r>
        <w:t>Native Fish</w:t>
      </w:r>
      <w:bookmarkEnd w:id="39"/>
      <w:r>
        <w:t xml:space="preserve"> </w:t>
      </w:r>
    </w:p>
    <w:p w14:paraId="241277F1" w14:textId="77777777" w:rsidR="00217D0D" w:rsidRDefault="00217D0D" w:rsidP="002C186A">
      <w:pPr>
        <w:pStyle w:val="Heading4"/>
      </w:pPr>
      <w:r>
        <w:t>Movement of golden perch</w:t>
      </w:r>
    </w:p>
    <w:p w14:paraId="73902101" w14:textId="1CEAB70E" w:rsidR="00217D0D" w:rsidRDefault="002C186A" w:rsidP="00217D0D">
      <w:pPr>
        <w:pStyle w:val="Para0"/>
      </w:pPr>
      <w:r>
        <w:t>The ability for fish to move</w:t>
      </w:r>
      <w:r w:rsidR="00217D0D">
        <w:t xml:space="preserve"> within and between water-dependent ecosystems can be crucial for sustaining populations by enabling fish to recolonise or avoid unfavourable conditions</w:t>
      </w:r>
      <w:r>
        <w:t xml:space="preserve"> (e.g. low flows, poor water quality etc)</w:t>
      </w:r>
      <w:r w:rsidR="00217D0D">
        <w:t>. For some fish species</w:t>
      </w:r>
      <w:r w:rsidR="00B725AD">
        <w:t xml:space="preserve"> (e.g. golden perch)</w:t>
      </w:r>
      <w:r w:rsidR="00217D0D">
        <w:t>, movement also occurs for the purposes of reproduction</w:t>
      </w:r>
      <w:r>
        <w:t xml:space="preserve"> (e.g. to a location in the river system that provides suitable spawning habitat or better conditions for juvenile fish survival)</w:t>
      </w:r>
      <w:r w:rsidR="00217D0D">
        <w:t>. Movement monitoring in the Goulburn River LTIM Project focuses on golden perch.</w:t>
      </w:r>
    </w:p>
    <w:p w14:paraId="7B4F1600" w14:textId="77777777" w:rsidR="00217D0D" w:rsidRDefault="00217D0D" w:rsidP="00217D0D">
      <w:pPr>
        <w:pStyle w:val="Para0"/>
      </w:pPr>
      <w:r>
        <w:t>Higher flows in spring/early summer, including bankfull flows and the delivery of within-channel freshes, can promote movement of golden perch, within the Goulburn River, and between the Goulburn and Murray rivers. Observed m</w:t>
      </w:r>
      <w:r w:rsidRPr="009E2E7D">
        <w:t xml:space="preserve">ovement </w:t>
      </w:r>
      <w:r>
        <w:t xml:space="preserve">of golden perch has been </w:t>
      </w:r>
      <w:r w:rsidRPr="009E2E7D">
        <w:t>most prevalent during the spawning season (spring to early summer) and occur</w:t>
      </w:r>
      <w:r>
        <w:t>s</w:t>
      </w:r>
      <w:r w:rsidRPr="009E2E7D">
        <w:t xml:space="preserve"> primarily in a downstream direction into the lower </w:t>
      </w:r>
      <w:r>
        <w:t>Goulburn R</w:t>
      </w:r>
      <w:r w:rsidRPr="009E2E7D">
        <w:t>iver reaches, typically followed by return upstream movements</w:t>
      </w:r>
      <w:r>
        <w:t>.</w:t>
      </w:r>
      <w:r w:rsidRPr="009E2E7D">
        <w:t xml:space="preserve"> </w:t>
      </w:r>
      <w:r>
        <w:t xml:space="preserve">Movement often coincides with the presence of eggs/larvae in drift samples. The coincident timing of movement and spawning strongly suggests that at least some movements are related to reproduction for golden perch. </w:t>
      </w:r>
    </w:p>
    <w:p w14:paraId="240BFAE8" w14:textId="77777777" w:rsidR="00217D0D" w:rsidRDefault="00217D0D" w:rsidP="00B725AD">
      <w:pPr>
        <w:pStyle w:val="Heading4"/>
      </w:pPr>
      <w:r>
        <w:t>Fish Spawning</w:t>
      </w:r>
    </w:p>
    <w:p w14:paraId="7AA56853" w14:textId="77777777" w:rsidR="00217D0D" w:rsidRDefault="00217D0D" w:rsidP="00217D0D">
      <w:pPr>
        <w:pStyle w:val="Para0"/>
      </w:pPr>
      <w:r>
        <w:t>Fish spawning surveys for the lower Goulburn River are collecting eggs and larvae of all species, but are designed primarily to detect golden perch spawning. Golden perch is one of only two fish species (along with silver perch) in the Murray Darling Basin for which there is strong evidence of the need for increased flow to stimulate spawning. Environmental flows in the Goulburn River are explicitly used to promote spawning and survival of golden perch.</w:t>
      </w:r>
    </w:p>
    <w:p w14:paraId="36A03462" w14:textId="30E5AEE6" w:rsidR="00217D0D" w:rsidRDefault="00217D0D" w:rsidP="00217D0D">
      <w:pPr>
        <w:pStyle w:val="Para0"/>
      </w:pPr>
      <w:r>
        <w:lastRenderedPageBreak/>
        <w:t>Higher flows i</w:t>
      </w:r>
      <w:r w:rsidR="00E7681C">
        <w:t xml:space="preserve">n spring-early summer (November / </w:t>
      </w:r>
      <w:r>
        <w:t>early December), including bankfull flows and the delivery of within-channel freshes, can promote spawning of golden perch and silver perch. Golden perch and silver perch have spawned in each year of the LTIM Project, except 2015–16 when no flows were delivered over this period. In the case of golden perch, many more eggs were collected in 2014–15 than in the other years. Differences in flow conditions among the years in the pre-spawning period may influence levels of golden perch spawning. For example, in years characterised by extended periods (e.g. 2-3 weeks) of low stable flows throughout spring, little or no spawning occurred on the first subsequent flow pulse.</w:t>
      </w:r>
    </w:p>
    <w:p w14:paraId="3B0673BC" w14:textId="77777777" w:rsidR="00217D0D" w:rsidRDefault="00217D0D" w:rsidP="00217D0D">
      <w:pPr>
        <w:pStyle w:val="Para0"/>
      </w:pPr>
      <w:r>
        <w:t>Larvae of the endangered trout cod were collected in 2017–18, but not related to any particular flow action. This is the first time trout cod larvae have been observed in the four years of the Goulburn LTIM Project, demonstrating that breeding population of this species still exist within the lower Goulburn.</w:t>
      </w:r>
    </w:p>
    <w:p w14:paraId="0192CEDD" w14:textId="77777777" w:rsidR="00217D0D" w:rsidRDefault="00217D0D" w:rsidP="00B725AD">
      <w:pPr>
        <w:pStyle w:val="Heading4"/>
      </w:pPr>
      <w:r>
        <w:t>Fish Survey</w:t>
      </w:r>
    </w:p>
    <w:p w14:paraId="5185795A" w14:textId="76737A5A" w:rsidR="00B725AD" w:rsidRDefault="00217D0D" w:rsidP="00217D0D">
      <w:pPr>
        <w:pStyle w:val="Para0"/>
      </w:pPr>
      <w:r w:rsidRPr="00741007">
        <w:t>Annual fish surveys</w:t>
      </w:r>
      <w:r w:rsidR="00B725AD">
        <w:t xml:space="preserve"> (</w:t>
      </w:r>
      <w:r w:rsidR="00B725AD" w:rsidRPr="00E7681C">
        <w:fldChar w:fldCharType="begin"/>
      </w:r>
      <w:r w:rsidR="00B725AD" w:rsidRPr="00E7681C">
        <w:instrText xml:space="preserve"> REF _Ref535318041 \h </w:instrText>
      </w:r>
      <w:r w:rsidR="00E7681C" w:rsidRPr="00E7681C">
        <w:instrText xml:space="preserve"> \* MERGEFORMAT </w:instrText>
      </w:r>
      <w:r w:rsidR="00B725AD" w:rsidRPr="00E7681C">
        <w:fldChar w:fldCharType="separate"/>
      </w:r>
      <w:r w:rsidR="00DD1945" w:rsidRPr="00DD1945">
        <w:rPr>
          <w:rFonts w:ascii="Arial Narrow" w:hAnsi="Arial Narrow"/>
        </w:rPr>
        <w:t xml:space="preserve">Figure </w:t>
      </w:r>
      <w:r w:rsidR="00DD1945" w:rsidRPr="00DD1945">
        <w:rPr>
          <w:rFonts w:ascii="Arial Narrow" w:hAnsi="Arial Narrow"/>
          <w:noProof/>
        </w:rPr>
        <w:t>6</w:t>
      </w:r>
      <w:r w:rsidR="00B725AD" w:rsidRPr="00E7681C">
        <w:fldChar w:fldCharType="end"/>
      </w:r>
      <w:r w:rsidR="00B725AD" w:rsidRPr="00E7681C">
        <w:t>)</w:t>
      </w:r>
      <w:r w:rsidRPr="00E7681C">
        <w:t xml:space="preserve"> </w:t>
      </w:r>
      <w:r w:rsidRPr="00741007">
        <w:t xml:space="preserve">in the </w:t>
      </w:r>
      <w:r>
        <w:t>Goulburn R</w:t>
      </w:r>
      <w:r w:rsidRPr="00741007">
        <w:t xml:space="preserve">iver channel help to determine whether fish spawning (detected through larval surveys), or fish movement </w:t>
      </w:r>
      <w:r>
        <w:t>is</w:t>
      </w:r>
      <w:r w:rsidRPr="00741007">
        <w:t xml:space="preserve"> triggered by environmental flow </w:t>
      </w:r>
      <w:r w:rsidR="00B725AD" w:rsidRPr="00741007">
        <w:t>releases</w:t>
      </w:r>
      <w:r w:rsidR="00B725AD">
        <w:t xml:space="preserve"> which</w:t>
      </w:r>
      <w:r w:rsidRPr="00741007">
        <w:t xml:space="preserve"> result in </w:t>
      </w:r>
      <w:r>
        <w:t xml:space="preserve">breeding </w:t>
      </w:r>
      <w:r w:rsidRPr="00741007">
        <w:t>success.</w:t>
      </w:r>
      <w:r>
        <w:t xml:space="preserve"> </w:t>
      </w:r>
    </w:p>
    <w:p w14:paraId="758559E2" w14:textId="77777777" w:rsidR="00C5076E" w:rsidRDefault="00C5076E" w:rsidP="00C5076E">
      <w:pPr>
        <w:pStyle w:val="Para0"/>
      </w:pPr>
      <w:r w:rsidRPr="00C9397E">
        <w:t>The lower Goulburn River supports several species of conservation significance, including the nationally threatened silver perch, Murray cod</w:t>
      </w:r>
      <w:r>
        <w:t>,</w:t>
      </w:r>
      <w:r w:rsidRPr="00C9397E">
        <w:t xml:space="preserve"> trout cod</w:t>
      </w:r>
      <w:r>
        <w:t>, and Murray River rainbow fish.</w:t>
      </w:r>
      <w:r w:rsidRPr="009E2E7D">
        <w:t xml:space="preserve"> </w:t>
      </w:r>
    </w:p>
    <w:p w14:paraId="17D61F87" w14:textId="77777777" w:rsidR="00C5076E" w:rsidRDefault="00C5076E" w:rsidP="00C5076E">
      <w:pPr>
        <w:pStyle w:val="Para0"/>
      </w:pPr>
      <w:r>
        <w:t xml:space="preserve">Murray cod abundance decreased in 2016–17 following an anoxic (low DO) blackwater event in January 2017, and fewer fish were captured in 2017–18. The decline observed in 2017–18 may have resulted from reduced sampling efficiency associated with elevated flows due to an extended and large volume IVT throughout autumn 2018. Higher flows can reduce sampling efficiency because there is a larger volume of water for fish to disperse across. Also, faster flow velocities can limit survey access to certain areas / habitats. </w:t>
      </w:r>
    </w:p>
    <w:p w14:paraId="17FAF7D8" w14:textId="77777777" w:rsidR="00217D0D" w:rsidRPr="00BE3768" w:rsidRDefault="00217D0D" w:rsidP="00217D0D">
      <w:pPr>
        <w:pStyle w:val="Para0"/>
        <w:numPr>
          <w:ilvl w:val="0"/>
          <w:numId w:val="88"/>
        </w:numPr>
        <w:spacing w:after="0"/>
        <w:ind w:hanging="357"/>
        <w:rPr>
          <w:b/>
        </w:rPr>
      </w:pPr>
      <w:r w:rsidRPr="00BE3768">
        <w:rPr>
          <w:b/>
        </w:rPr>
        <w:t xml:space="preserve">                                                                                      b)</w:t>
      </w:r>
    </w:p>
    <w:p w14:paraId="1202D57D" w14:textId="003AC986" w:rsidR="00217D0D" w:rsidRPr="009C4F1D" w:rsidRDefault="00217D0D" w:rsidP="00217D0D">
      <w:pPr>
        <w:spacing w:after="100"/>
        <w:jc w:val="center"/>
        <w:rPr>
          <w:rFonts w:ascii="Arial Narrow" w:hAnsi="Arial Narrow"/>
          <w:b/>
        </w:rPr>
      </w:pPr>
      <w:r w:rsidRPr="009C4F1D">
        <w:rPr>
          <w:rFonts w:ascii="Arial Narrow" w:hAnsi="Arial Narrow"/>
          <w:b/>
          <w:noProof/>
          <w:lang w:val="en-AU" w:eastAsia="en-AU"/>
        </w:rPr>
        <w:drawing>
          <wp:inline distT="0" distB="0" distL="0" distR="0" wp14:anchorId="242B30EF" wp14:editId="2800F414">
            <wp:extent cx="3240000" cy="2160000"/>
            <wp:effectExtent l="19050" t="19050" r="17780" b="12065"/>
            <wp:docPr id="45" name="Picture 45" descr="I:\Fish Ecology and Flows\LOWER GOULBURN RIVER\2017 EF surveys\IMG_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ish Ecology and Flows\LOWER GOULBURN RIVER\2017 EF surveys\IMG_5540.JP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solidFill>
                        <a:schemeClr val="tx1"/>
                      </a:solidFill>
                    </a:ln>
                  </pic:spPr>
                </pic:pic>
              </a:graphicData>
            </a:graphic>
          </wp:inline>
        </w:drawing>
      </w:r>
      <w:r w:rsidRPr="009C4F1D">
        <w:rPr>
          <w:rFonts w:ascii="Arial Narrow" w:hAnsi="Arial Narrow"/>
          <w:b/>
          <w:noProof/>
          <w:lang w:val="en-AU" w:eastAsia="en-AU"/>
        </w:rPr>
        <w:drawing>
          <wp:inline distT="0" distB="0" distL="0" distR="0" wp14:anchorId="47A06008" wp14:editId="6E90F8A8">
            <wp:extent cx="2877120" cy="2160000"/>
            <wp:effectExtent l="19050" t="19050" r="19050" b="12065"/>
            <wp:docPr id="46" name="Picture 46" descr="C:\Users\wk01\AppData\Local\Temp\notes8C70B2\1814_1526533544203_resized_20180523_1134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01\AppData\Local\Temp\notes8C70B2\1814_1526533544203_resized_20180523_113412001.jpe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877120" cy="2160000"/>
                    </a:xfrm>
                    <a:prstGeom prst="rect">
                      <a:avLst/>
                    </a:prstGeom>
                    <a:noFill/>
                    <a:ln>
                      <a:solidFill>
                        <a:schemeClr val="tx1"/>
                      </a:solidFill>
                    </a:ln>
                  </pic:spPr>
                </pic:pic>
              </a:graphicData>
            </a:graphic>
          </wp:inline>
        </w:drawing>
      </w:r>
    </w:p>
    <w:p w14:paraId="5187A1F6" w14:textId="5562F195" w:rsidR="00E7681C" w:rsidRDefault="00217D0D" w:rsidP="003D1AFF">
      <w:pPr>
        <w:pStyle w:val="Caption"/>
      </w:pPr>
      <w:bookmarkStart w:id="40" w:name="_Ref535318041"/>
      <w:r w:rsidRPr="009C4F1D">
        <w:t xml:space="preserve">Figure </w:t>
      </w:r>
      <w:r>
        <w:fldChar w:fldCharType="begin"/>
      </w:r>
      <w:r>
        <w:instrText xml:space="preserve"> SEQ Figure \* ARABIC </w:instrText>
      </w:r>
      <w:r>
        <w:fldChar w:fldCharType="separate"/>
      </w:r>
      <w:r w:rsidR="00DD1945">
        <w:rPr>
          <w:noProof/>
        </w:rPr>
        <w:t>6</w:t>
      </w:r>
      <w:r>
        <w:fldChar w:fldCharType="end"/>
      </w:r>
      <w:bookmarkEnd w:id="40"/>
      <w:r w:rsidRPr="009C4F1D">
        <w:t xml:space="preserve">. </w:t>
      </w:r>
      <w:r>
        <w:t>G</w:t>
      </w:r>
      <w:r w:rsidRPr="009C4F1D">
        <w:t>olden perch</w:t>
      </w:r>
      <w:r>
        <w:t xml:space="preserve"> (a) and Murray cod (b) collected in the Goulburn River</w:t>
      </w:r>
    </w:p>
    <w:p w14:paraId="34F18742" w14:textId="5B5D3BD9" w:rsidR="00E7681C" w:rsidRDefault="00E7681C" w:rsidP="00E7681C">
      <w:pPr>
        <w:pStyle w:val="Para0"/>
      </w:pPr>
      <w:r>
        <w:t>Silver perch abundance increased considerably in 2016–17, likely due to immigration of fish from the Murray River, but declined in 2017–18. This result could indicate that fish migrated back to the Murray River, but is more likely related to the reduced sampling efficiency in 2017–18.</w:t>
      </w:r>
    </w:p>
    <w:p w14:paraId="147B3462" w14:textId="71505ECC" w:rsidR="00217D0D" w:rsidRDefault="00217D0D" w:rsidP="00E7681C">
      <w:pPr>
        <w:pStyle w:val="Para0"/>
        <w:spacing w:after="240"/>
      </w:pPr>
      <w:r>
        <w:t xml:space="preserve">While golden perch and silver perch have spawned in each year except 2015–16, few or no young-of-year fish have been collected in the subsequent autumn surveys. Golden perch and silver perch eggs are semi-buoyant and drift downstream, potentially over large distances and it is likely that eggs drift downstream into the Murray River. Under this scenario, species survival may be reliant on immigration of fish from the Murray River into the Goulburn River, a result supported by separate monitoring of the effect of autumn ‘recruitment flows’ in 2017 </w:t>
      </w:r>
      <w:r>
        <w:fldChar w:fldCharType="begin"/>
      </w:r>
      <w:r>
        <w:instrText xml:space="preserve"> ADDIN EN.CITE &lt;EndNote&gt;&lt;Cite&gt;&lt;Author&gt;Tonkin&lt;/Author&gt;&lt;Year&gt;2017&lt;/Year&gt;&lt;RecNum&gt;2449&lt;/RecNum&gt;&lt;DisplayText&gt;(Tonkin et al. 2017)&lt;/DisplayText&gt;&lt;record&gt;&lt;rec-number&gt;2449&lt;/rec-number&gt;&lt;foreign-keys&gt;&lt;key app="EN" db-id="s525xsr2lfv0fgepxeavzwvz5ppptx92v5e9" timestamp="1539684061"&gt;2449&lt;/key&gt;&lt;/foreign-keys&gt;&lt;ref-type name="Report"&gt;27&lt;/ref-type&gt;&lt;contributors&gt;&lt;authors&gt;&lt;author&gt;Tonkin, Z.&lt;/author&gt;&lt;author&gt;Jones, M&lt;/author&gt;&lt;author&gt;Koster, W&lt;/author&gt;&lt;author&gt;O&amp;apos;Connor, J&lt;/author&gt;&lt;author&gt;Stamation, K&lt;/author&gt;&lt;author&gt;Kitchingman, A&lt;/author&gt;&lt;author&gt;Dawson, D.&lt;/author&gt;&lt;author&gt;Hackett, G&lt;/author&gt;&lt;author&gt;Stuart, I&lt;/author&gt;&lt;author&gt;O&amp;apos;Mahony, J&lt;/author&gt;&lt;author&gt;Kearns, J&lt;/author&gt;&lt;author&gt;Lyon, J&lt;/author&gt;&lt;/authors&gt;&lt;/contributors&gt;&lt;titles&gt;&lt;title&gt;VEFMAP Stage 6: Monitoring fish resonse to environmental flow delivery in northern Victorian rivers 2016-17&lt;/title&gt;&lt;/titles&gt;&lt;dates&gt;&lt;year&gt;2017&lt;/year&gt;&lt;/dates&gt;&lt;pub-location&gt;Heidelberg&lt;/pub-location&gt;&lt;publisher&gt;Arthur Rylah Institute for Environmental Research&lt;/publisher&gt;&lt;urls&gt;&lt;/urls&gt;&lt;/record&gt;&lt;/Cite&gt;&lt;/EndNote&gt;</w:instrText>
      </w:r>
      <w:r>
        <w:fldChar w:fldCharType="separate"/>
      </w:r>
      <w:r>
        <w:rPr>
          <w:noProof/>
        </w:rPr>
        <w:t>(</w:t>
      </w:r>
      <w:hyperlink w:anchor="_ENREF_12" w:tooltip="Tonkin, 2017 #2449" w:history="1">
        <w:r w:rsidR="003A696D">
          <w:rPr>
            <w:noProof/>
          </w:rPr>
          <w:t>Tonkin et al. 2017</w:t>
        </w:r>
      </w:hyperlink>
      <w:r>
        <w:rPr>
          <w:noProof/>
        </w:rPr>
        <w:t>)</w:t>
      </w:r>
      <w:r>
        <w:fldChar w:fldCharType="end"/>
      </w:r>
      <w:r>
        <w:t>.</w:t>
      </w:r>
    </w:p>
    <w:p w14:paraId="5FE397F9" w14:textId="1734FA55" w:rsidR="00DC3E6D" w:rsidRDefault="00217D0D" w:rsidP="00E7681C">
      <w:pPr>
        <w:pStyle w:val="Heading1"/>
        <w:spacing w:before="360"/>
        <w:ind w:left="357" w:hanging="357"/>
      </w:pPr>
      <w:bookmarkStart w:id="41" w:name="_Toc5629108"/>
      <w:r>
        <w:lastRenderedPageBreak/>
        <w:t>Environmental water</w:t>
      </w:r>
      <w:r w:rsidR="00EB3776">
        <w:t xml:space="preserve">ing </w:t>
      </w:r>
      <w:r>
        <w:t>2014</w:t>
      </w:r>
      <w:r w:rsidR="00D82AA4">
        <w:t>–</w:t>
      </w:r>
      <w:r>
        <w:t>15 to 2017</w:t>
      </w:r>
      <w:r w:rsidR="00D82AA4">
        <w:t>–</w:t>
      </w:r>
      <w:r>
        <w:t>18</w:t>
      </w:r>
      <w:bookmarkEnd w:id="41"/>
    </w:p>
    <w:p w14:paraId="0039ED32" w14:textId="078B8715" w:rsidR="00217D0D" w:rsidRDefault="00616FB1" w:rsidP="007C3CA7">
      <w:pPr>
        <w:pStyle w:val="Para0"/>
      </w:pPr>
      <w:r>
        <w:t>Environmental</w:t>
      </w:r>
      <w:r w:rsidR="00217D0D">
        <w:t xml:space="preserve"> water has now been delivered to the lower </w:t>
      </w:r>
      <w:r>
        <w:t>Goulburn</w:t>
      </w:r>
      <w:r w:rsidR="00217D0D">
        <w:t xml:space="preserve"> </w:t>
      </w:r>
      <w:r w:rsidR="00390293">
        <w:t xml:space="preserve">River </w:t>
      </w:r>
      <w:r w:rsidR="00217D0D">
        <w:t>since 2014</w:t>
      </w:r>
      <w:r w:rsidR="00D82AA4">
        <w:t>–</w:t>
      </w:r>
      <w:r w:rsidR="00217D0D">
        <w:t>15.</w:t>
      </w:r>
      <w:r w:rsidR="00B65B8F">
        <w:t xml:space="preserve"> </w:t>
      </w:r>
      <w:r>
        <w:t>This provides an opportunity to summarise the overall environmental water delivery and general findings over the past 4 years</w:t>
      </w:r>
    </w:p>
    <w:p w14:paraId="7946820C" w14:textId="0EC9EE00" w:rsidR="00616FB1" w:rsidRDefault="00616FB1" w:rsidP="00B725AD">
      <w:pPr>
        <w:pStyle w:val="Heading2"/>
      </w:pPr>
      <w:bookmarkStart w:id="42" w:name="_Toc5629109"/>
      <w:r>
        <w:t>Environmental water delivery 2014</w:t>
      </w:r>
      <w:r w:rsidR="00D82AA4">
        <w:t>–</w:t>
      </w:r>
      <w:r>
        <w:t>2018</w:t>
      </w:r>
      <w:bookmarkEnd w:id="42"/>
    </w:p>
    <w:p w14:paraId="71285D3F" w14:textId="1BC9E40A" w:rsidR="00F009DF" w:rsidRDefault="00212BB3" w:rsidP="000876A6">
      <w:pPr>
        <w:pStyle w:val="Para0"/>
        <w:widowControl w:val="0"/>
        <w:spacing w:before="0" w:after="60"/>
      </w:pPr>
      <w:r>
        <w:t xml:space="preserve">The four graphs in </w:t>
      </w:r>
      <w:r w:rsidR="000876A6">
        <w:fldChar w:fldCharType="begin"/>
      </w:r>
      <w:r w:rsidR="000876A6">
        <w:instrText xml:space="preserve"> REF _Ref535319070 \h </w:instrText>
      </w:r>
      <w:r w:rsidR="000876A6">
        <w:fldChar w:fldCharType="separate"/>
      </w:r>
      <w:r w:rsidR="00DD1945">
        <w:t xml:space="preserve">Figure </w:t>
      </w:r>
      <w:r w:rsidR="00DD1945">
        <w:rPr>
          <w:noProof/>
        </w:rPr>
        <w:t>7</w:t>
      </w:r>
      <w:r w:rsidR="000876A6">
        <w:fldChar w:fldCharType="end"/>
      </w:r>
      <w:r w:rsidR="00EB3776">
        <w:t xml:space="preserve"> </w:t>
      </w:r>
      <w:r>
        <w:t xml:space="preserve">show the total flows at McCoys Bridge and the break-down of environmental water and IVT for each of the four years of the LTIM project to date. The variations </w:t>
      </w:r>
      <w:r w:rsidR="007C5471">
        <w:t xml:space="preserve">between years </w:t>
      </w:r>
      <w:r>
        <w:t xml:space="preserve">reflect the </w:t>
      </w:r>
      <w:r w:rsidR="00A27E70">
        <w:t>rainfall and temperature patterns over this period</w:t>
      </w:r>
      <w:r w:rsidR="007C5471">
        <w:t>, irrigation demand</w:t>
      </w:r>
      <w:r w:rsidR="00A27E70">
        <w:t xml:space="preserve"> and the implementation of learnings from the LTIM monitoring. More details are available in the</w:t>
      </w:r>
      <w:r w:rsidR="002C1A9C">
        <w:t xml:space="preserve"> </w:t>
      </w:r>
      <w:hyperlink r:id="rId56" w:history="1">
        <w:r w:rsidR="00390293">
          <w:rPr>
            <w:rStyle w:val="Hyperlink"/>
          </w:rPr>
          <w:t>LTIM reports for these years</w:t>
        </w:r>
      </w:hyperlink>
      <w:r w:rsidR="002C1A9C">
        <w:rPr>
          <w:rStyle w:val="Hyperlink"/>
        </w:rPr>
        <w:t>.</w:t>
      </w:r>
      <w:r w:rsidR="00B65B8F">
        <w:t xml:space="preserve"> </w:t>
      </w:r>
    </w:p>
    <w:p w14:paraId="3FDE52EE" w14:textId="788A6D18" w:rsidR="00F009DF" w:rsidRDefault="00F009DF" w:rsidP="00F009DF">
      <w:pPr>
        <w:pStyle w:val="Heading2"/>
      </w:pPr>
      <w:bookmarkStart w:id="43" w:name="_Toc5629110"/>
      <w:r w:rsidRPr="00783208">
        <w:t>Key outcomes from environmental water use</w:t>
      </w:r>
      <w:bookmarkEnd w:id="43"/>
    </w:p>
    <w:p w14:paraId="4F204ED3" w14:textId="5755B45F" w:rsidR="00F009DF" w:rsidRDefault="00F009DF" w:rsidP="00F009DF">
      <w:pPr>
        <w:pStyle w:val="Para0"/>
      </w:pPr>
      <w:r>
        <w:t xml:space="preserve">Over the past four years responses to environmental flow actions were observed for all environmental monitoring matters: physical habitat (hydraulic and bank condition), stream metabolism, macroinvertebrates, bank vegetation and native fish. Responses are summarised below </w:t>
      </w:r>
      <w:r w:rsidR="003D1AFF">
        <w:t>(</w:t>
      </w:r>
      <w:r w:rsidR="00E7681C">
        <w:fldChar w:fldCharType="begin"/>
      </w:r>
      <w:r w:rsidR="00E7681C">
        <w:instrText xml:space="preserve"> REF _Ref536984 \h </w:instrText>
      </w:r>
      <w:r w:rsidR="00E7681C">
        <w:fldChar w:fldCharType="separate"/>
      </w:r>
      <w:r w:rsidR="00DD1945">
        <w:t xml:space="preserve">Table </w:t>
      </w:r>
      <w:r w:rsidR="00DD1945">
        <w:rPr>
          <w:noProof/>
        </w:rPr>
        <w:t>4</w:t>
      </w:r>
      <w:r w:rsidR="00E7681C">
        <w:fldChar w:fldCharType="end"/>
      </w:r>
      <w:r>
        <w:t xml:space="preserve">). </w:t>
      </w:r>
    </w:p>
    <w:p w14:paraId="01275687" w14:textId="77777777" w:rsidR="00F009DF" w:rsidRDefault="00F009DF" w:rsidP="000876A6">
      <w:pPr>
        <w:pStyle w:val="Para0"/>
        <w:widowControl w:val="0"/>
        <w:spacing w:before="0" w:after="60"/>
      </w:pPr>
    </w:p>
    <w:p w14:paraId="1CEEEE26" w14:textId="77777777" w:rsidR="000876A6" w:rsidRDefault="000876A6" w:rsidP="000876A6">
      <w:pPr>
        <w:pStyle w:val="Para0"/>
        <w:widowControl w:val="0"/>
        <w:spacing w:before="0" w:after="60"/>
        <w:sectPr w:rsidR="000876A6" w:rsidSect="001329A5">
          <w:headerReference w:type="default" r:id="rId57"/>
          <w:footerReference w:type="default" r:id="rId58"/>
          <w:headerReference w:type="first" r:id="rId59"/>
          <w:footerReference w:type="first" r:id="rId60"/>
          <w:pgSz w:w="11901" w:h="16840" w:code="9"/>
          <w:pgMar w:top="567" w:right="851" w:bottom="851" w:left="1134" w:header="567" w:footer="369" w:gutter="0"/>
          <w:cols w:space="0"/>
          <w:formProt w:val="0"/>
          <w:docGrid w:linePitch="360"/>
        </w:sectPr>
      </w:pPr>
    </w:p>
    <w:tbl>
      <w:tblPr>
        <w:tblStyle w:val="Table1"/>
        <w:tblW w:w="0" w:type="auto"/>
        <w:tblLook w:val="04A0" w:firstRow="1" w:lastRow="0" w:firstColumn="1" w:lastColumn="0" w:noHBand="0" w:noVBand="1"/>
      </w:tblPr>
      <w:tblGrid>
        <w:gridCol w:w="7683"/>
        <w:gridCol w:w="7616"/>
      </w:tblGrid>
      <w:tr w:rsidR="000876A6" w14:paraId="751A7A00" w14:textId="77777777" w:rsidTr="00087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8" w:type="dxa"/>
            <w:shd w:val="clear" w:color="auto" w:fill="auto"/>
          </w:tcPr>
          <w:p w14:paraId="621E2309" w14:textId="13EA4A6E" w:rsidR="000876A6" w:rsidRDefault="000876A6" w:rsidP="00EC0A0C">
            <w:pPr>
              <w:pStyle w:val="Para0"/>
              <w:widowControl w:val="0"/>
              <w:spacing w:before="0" w:after="60"/>
              <w:jc w:val="center"/>
            </w:pPr>
            <w:r>
              <w:rPr>
                <w:noProof/>
                <w:lang w:val="en-AU" w:eastAsia="en-AU"/>
              </w:rPr>
              <w:lastRenderedPageBreak/>
              <w:drawing>
                <wp:inline distT="0" distB="0" distL="0" distR="0" wp14:anchorId="1E361A48" wp14:editId="14B797D2">
                  <wp:extent cx="4768056" cy="2143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81197" cy="2149032"/>
                          </a:xfrm>
                          <a:prstGeom prst="rect">
                            <a:avLst/>
                          </a:prstGeom>
                        </pic:spPr>
                      </pic:pic>
                    </a:graphicData>
                  </a:graphic>
                </wp:inline>
              </w:drawing>
            </w:r>
          </w:p>
        </w:tc>
        <w:tc>
          <w:tcPr>
            <w:tcW w:w="7691" w:type="dxa"/>
            <w:shd w:val="clear" w:color="auto" w:fill="auto"/>
          </w:tcPr>
          <w:p w14:paraId="39330383" w14:textId="2D80732E" w:rsidR="000876A6" w:rsidRDefault="000876A6" w:rsidP="00EC0A0C">
            <w:pPr>
              <w:pStyle w:val="Para0"/>
              <w:widowControl w:val="0"/>
              <w:spacing w:before="0" w:after="60"/>
              <w:jc w:val="center"/>
              <w:cnfStyle w:val="100000000000" w:firstRow="1" w:lastRow="0" w:firstColumn="0" w:lastColumn="0" w:oddVBand="0" w:evenVBand="0" w:oddHBand="0" w:evenHBand="0" w:firstRowFirstColumn="0" w:firstRowLastColumn="0" w:lastRowFirstColumn="0" w:lastRowLastColumn="0"/>
            </w:pPr>
            <w:r w:rsidRPr="0099485A">
              <w:rPr>
                <w:noProof/>
                <w:lang w:val="en-AU" w:eastAsia="en-AU"/>
              </w:rPr>
              <w:drawing>
                <wp:inline distT="0" distB="0" distL="0" distR="0" wp14:anchorId="33CF73F1" wp14:editId="30F4808D">
                  <wp:extent cx="4724400" cy="215265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2754" r="1075"/>
                          <a:stretch/>
                        </pic:blipFill>
                        <pic:spPr bwMode="auto">
                          <a:xfrm>
                            <a:off x="0" y="0"/>
                            <a:ext cx="4724857" cy="2152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76A6" w14:paraId="0793E5A7" w14:textId="77777777" w:rsidTr="000876A6">
        <w:tc>
          <w:tcPr>
            <w:cnfStyle w:val="001000000000" w:firstRow="0" w:lastRow="0" w:firstColumn="1" w:lastColumn="0" w:oddVBand="0" w:evenVBand="0" w:oddHBand="0" w:evenHBand="0" w:firstRowFirstColumn="0" w:firstRowLastColumn="0" w:lastRowFirstColumn="0" w:lastRowLastColumn="0"/>
            <w:tcW w:w="7608" w:type="dxa"/>
            <w:shd w:val="clear" w:color="auto" w:fill="auto"/>
          </w:tcPr>
          <w:p w14:paraId="13C741CC" w14:textId="1E1C006A" w:rsidR="000876A6" w:rsidRDefault="000876A6" w:rsidP="00EC0A0C">
            <w:pPr>
              <w:pStyle w:val="Para0"/>
              <w:widowControl w:val="0"/>
              <w:spacing w:before="0" w:after="60"/>
              <w:jc w:val="center"/>
            </w:pPr>
            <w:r w:rsidRPr="003028EF">
              <w:rPr>
                <w:noProof/>
                <w:lang w:val="en-AU" w:eastAsia="en-AU"/>
              </w:rPr>
              <w:drawing>
                <wp:inline distT="0" distB="0" distL="0" distR="0" wp14:anchorId="3348A56C" wp14:editId="0EBC7816">
                  <wp:extent cx="4695825" cy="22479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96291" cy="2248123"/>
                          </a:xfrm>
                          <a:prstGeom prst="rect">
                            <a:avLst/>
                          </a:prstGeom>
                          <a:noFill/>
                          <a:ln>
                            <a:noFill/>
                          </a:ln>
                        </pic:spPr>
                      </pic:pic>
                    </a:graphicData>
                  </a:graphic>
                </wp:inline>
              </w:drawing>
            </w:r>
          </w:p>
        </w:tc>
        <w:tc>
          <w:tcPr>
            <w:tcW w:w="7691" w:type="dxa"/>
            <w:shd w:val="clear" w:color="auto" w:fill="auto"/>
          </w:tcPr>
          <w:p w14:paraId="5E33E2E2" w14:textId="51381BE3" w:rsidR="000876A6" w:rsidRDefault="00EB3776" w:rsidP="00EC0A0C">
            <w:pPr>
              <w:pStyle w:val="Para0"/>
              <w:widowControl w:val="0"/>
              <w:spacing w:before="0" w:after="60"/>
              <w:jc w:val="center"/>
              <w:cnfStyle w:val="000000000000" w:firstRow="0" w:lastRow="0" w:firstColumn="0" w:lastColumn="0" w:oddVBand="0" w:evenVBand="0" w:oddHBand="0" w:evenHBand="0" w:firstRowFirstColumn="0" w:firstRowLastColumn="0" w:lastRowFirstColumn="0" w:lastRowLastColumn="0"/>
            </w:pPr>
            <w:r>
              <w:rPr>
                <w:noProof/>
                <w:lang w:val="en-AU" w:eastAsia="en-AU"/>
              </w:rPr>
              <w:drawing>
                <wp:inline distT="0" distB="0" distL="0" distR="0" wp14:anchorId="7092B578" wp14:editId="6B278D07">
                  <wp:extent cx="4705350" cy="2277987"/>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26165" cy="2288064"/>
                          </a:xfrm>
                          <a:prstGeom prst="rect">
                            <a:avLst/>
                          </a:prstGeom>
                        </pic:spPr>
                      </pic:pic>
                    </a:graphicData>
                  </a:graphic>
                </wp:inline>
              </w:drawing>
            </w:r>
          </w:p>
        </w:tc>
      </w:tr>
    </w:tbl>
    <w:p w14:paraId="1BAE5761" w14:textId="3CDA065B" w:rsidR="007E055A" w:rsidRDefault="000876A6" w:rsidP="000876A6">
      <w:pPr>
        <w:pStyle w:val="Caption"/>
      </w:pPr>
      <w:bookmarkStart w:id="44" w:name="_Ref535319070"/>
      <w:r>
        <w:t xml:space="preserve">Figure </w:t>
      </w:r>
      <w:r>
        <w:fldChar w:fldCharType="begin"/>
      </w:r>
      <w:r>
        <w:instrText xml:space="preserve"> SEQ Figure \* ARABIC </w:instrText>
      </w:r>
      <w:r>
        <w:fldChar w:fldCharType="separate"/>
      </w:r>
      <w:r w:rsidR="00DD1945">
        <w:rPr>
          <w:noProof/>
        </w:rPr>
        <w:t>7</w:t>
      </w:r>
      <w:r>
        <w:fldChar w:fldCharType="end"/>
      </w:r>
      <w:bookmarkEnd w:id="44"/>
      <w:r>
        <w:t xml:space="preserve"> Summary of environmental </w:t>
      </w:r>
      <w:r w:rsidR="00D82AA4">
        <w:t>water</w:t>
      </w:r>
      <w:r>
        <w:t xml:space="preserve"> delivery in the lower Goulburn River 2014–15 (a), 2015–16 (b), </w:t>
      </w:r>
      <w:r>
        <w:rPr>
          <w:lang w:eastAsia="en-AU"/>
        </w:rPr>
        <w:t>2016</w:t>
      </w:r>
      <w:r>
        <w:rPr>
          <w:rFonts w:cs="Arial"/>
        </w:rPr>
        <w:t>–</w:t>
      </w:r>
      <w:r>
        <w:rPr>
          <w:lang w:eastAsia="en-AU"/>
        </w:rPr>
        <w:t>17</w:t>
      </w:r>
      <w:r>
        <w:t xml:space="preserve"> (c), and </w:t>
      </w:r>
      <w:r>
        <w:rPr>
          <w:lang w:eastAsia="en-AU"/>
        </w:rPr>
        <w:t>2017</w:t>
      </w:r>
      <w:r>
        <w:rPr>
          <w:rFonts w:cs="Arial"/>
        </w:rPr>
        <w:t>–</w:t>
      </w:r>
      <w:r>
        <w:rPr>
          <w:lang w:eastAsia="en-AU"/>
        </w:rPr>
        <w:t>18</w:t>
      </w:r>
      <w:r>
        <w:t xml:space="preserve"> (d). Chart shows total flow rate (ML/d) at the McCoys Bridge gauging station near the bottom of the system, along with managed environmental flows delivered at that point, and inter-valley transfer flows. Each panel has the same maximum y-axis value to facilitate comparison among years. For panel (c) peak flow rates are shown for the three events that extend beyond the top of the y-axis. Evaluation in this report covers the period from the start of the monitoring program (~September 2014) to the collection of adult fish monitoring data in May 2018.</w:t>
      </w:r>
    </w:p>
    <w:p w14:paraId="5E54E8FA" w14:textId="77777777" w:rsidR="000876A6" w:rsidRDefault="000876A6">
      <w:pPr>
        <w:spacing w:after="0" w:line="240" w:lineRule="auto"/>
        <w:sectPr w:rsidR="000876A6" w:rsidSect="000876A6">
          <w:pgSz w:w="16840" w:h="11901" w:orient="landscape" w:code="9"/>
          <w:pgMar w:top="1134" w:right="567" w:bottom="851" w:left="851" w:header="567" w:footer="369" w:gutter="0"/>
          <w:cols w:space="0"/>
          <w:formProt w:val="0"/>
          <w:docGrid w:linePitch="360"/>
        </w:sectPr>
      </w:pPr>
    </w:p>
    <w:p w14:paraId="13430D7C" w14:textId="22354DC7" w:rsidR="00421E2A" w:rsidRDefault="00EB3776" w:rsidP="00EB3776">
      <w:pPr>
        <w:pStyle w:val="Caption"/>
      </w:pPr>
      <w:bookmarkStart w:id="45" w:name="_Ref536984"/>
      <w:bookmarkStart w:id="46" w:name="_Ref536976"/>
      <w:r>
        <w:lastRenderedPageBreak/>
        <w:t xml:space="preserve">Table </w:t>
      </w:r>
      <w:r>
        <w:fldChar w:fldCharType="begin"/>
      </w:r>
      <w:r>
        <w:instrText xml:space="preserve"> SEQ Table \* ARABIC </w:instrText>
      </w:r>
      <w:r>
        <w:fldChar w:fldCharType="separate"/>
      </w:r>
      <w:r w:rsidR="00DD1945">
        <w:rPr>
          <w:noProof/>
        </w:rPr>
        <w:t>4</w:t>
      </w:r>
      <w:r>
        <w:fldChar w:fldCharType="end"/>
      </w:r>
      <w:bookmarkEnd w:id="45"/>
      <w:r>
        <w:t xml:space="preserve">. </w:t>
      </w:r>
      <w:r w:rsidR="00421E2A">
        <w:t xml:space="preserve">Summary of observed responses to flow actions </w:t>
      </w:r>
      <w:r w:rsidR="00853D0F">
        <w:t xml:space="preserve">for the four </w:t>
      </w:r>
      <w:r w:rsidR="00853D0F" w:rsidRPr="001E27F5">
        <w:t>years</w:t>
      </w:r>
      <w:r w:rsidR="00421E2A" w:rsidRPr="001E27F5">
        <w:t xml:space="preserve"> 2014</w:t>
      </w:r>
      <w:r w:rsidR="00D87F99">
        <w:t>–15 to 2017–</w:t>
      </w:r>
      <w:r w:rsidR="00421E2A">
        <w:t>18.</w:t>
      </w:r>
      <w:bookmarkEnd w:id="46"/>
      <w:r w:rsidR="00421E2A">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618"/>
      </w:tblGrid>
      <w:tr w:rsidR="0025662D" w:rsidRPr="00BD787B" w14:paraId="705F623F" w14:textId="77777777" w:rsidTr="00056349">
        <w:trPr>
          <w:tblHeader/>
        </w:trPr>
        <w:tc>
          <w:tcPr>
            <w:tcW w:w="1413" w:type="dxa"/>
            <w:shd w:val="clear" w:color="auto" w:fill="002669" w:themeFill="accent1" w:themeFillShade="BF"/>
          </w:tcPr>
          <w:p w14:paraId="055A4566" w14:textId="445A38A1" w:rsidR="0025662D" w:rsidRPr="00BD787B" w:rsidRDefault="0025662D" w:rsidP="0025662D">
            <w:pPr>
              <w:pStyle w:val="Tablesmalltext"/>
              <w:rPr>
                <w:b/>
                <w:color w:val="FFFFFF"/>
              </w:rPr>
            </w:pPr>
            <w:r w:rsidRPr="00BD787B">
              <w:rPr>
                <w:b/>
                <w:color w:val="FFFFFF"/>
              </w:rPr>
              <w:t>Matter</w:t>
            </w:r>
          </w:p>
        </w:tc>
        <w:tc>
          <w:tcPr>
            <w:tcW w:w="8618" w:type="dxa"/>
            <w:shd w:val="clear" w:color="auto" w:fill="002669" w:themeFill="accent1" w:themeFillShade="BF"/>
          </w:tcPr>
          <w:p w14:paraId="73251339" w14:textId="0E5492B3" w:rsidR="0025662D" w:rsidRPr="00BD787B" w:rsidRDefault="0025662D" w:rsidP="0025662D">
            <w:pPr>
              <w:pStyle w:val="Tablesmalltext"/>
              <w:rPr>
                <w:b/>
                <w:color w:val="FFFFFF"/>
              </w:rPr>
            </w:pPr>
            <w:r>
              <w:rPr>
                <w:b/>
                <w:color w:val="FFFFFF"/>
              </w:rPr>
              <w:t>Major Ecological Outcomes 2014</w:t>
            </w:r>
            <w:r w:rsidR="00C90D0C">
              <w:rPr>
                <w:b/>
                <w:color w:val="FFFFFF"/>
              </w:rPr>
              <w:t>–15 to 2017</w:t>
            </w:r>
            <w:r>
              <w:rPr>
                <w:b/>
                <w:color w:val="FFFFFF"/>
              </w:rPr>
              <w:t>–18</w:t>
            </w:r>
          </w:p>
        </w:tc>
      </w:tr>
      <w:tr w:rsidR="00EE0F15" w14:paraId="07CEE536" w14:textId="77777777" w:rsidTr="00056349">
        <w:tc>
          <w:tcPr>
            <w:tcW w:w="1413" w:type="dxa"/>
            <w:shd w:val="clear" w:color="auto" w:fill="auto"/>
          </w:tcPr>
          <w:p w14:paraId="16490480" w14:textId="55E2A892" w:rsidR="00EE0F15" w:rsidRPr="00BD787B" w:rsidRDefault="00EE0F15" w:rsidP="00EE0F15">
            <w:pPr>
              <w:pStyle w:val="Tablesmalltext"/>
            </w:pPr>
            <w:r w:rsidRPr="00BD787B">
              <w:t xml:space="preserve">Physical habitat </w:t>
            </w:r>
            <w:r>
              <w:t>- hydraulic habitat</w:t>
            </w:r>
          </w:p>
        </w:tc>
        <w:tc>
          <w:tcPr>
            <w:tcW w:w="8618" w:type="dxa"/>
            <w:shd w:val="clear" w:color="auto" w:fill="auto"/>
          </w:tcPr>
          <w:p w14:paraId="75B01EE8" w14:textId="6AAACA77" w:rsidR="00EE0F15" w:rsidRDefault="00EE0F15" w:rsidP="00EE0F15">
            <w:pPr>
              <w:numPr>
                <w:ilvl w:val="0"/>
                <w:numId w:val="86"/>
              </w:numPr>
              <w:spacing w:before="40" w:after="40"/>
              <w:ind w:left="176" w:hanging="176"/>
              <w:rPr>
                <w:rFonts w:eastAsia="MS Mincho"/>
                <w:sz w:val="16"/>
              </w:rPr>
            </w:pPr>
            <w:r>
              <w:rPr>
                <w:rFonts w:eastAsia="MS Mincho"/>
                <w:sz w:val="16"/>
              </w:rPr>
              <w:t>As flow increases (</w:t>
            </w:r>
            <w:r w:rsidRPr="00CC2002">
              <w:rPr>
                <w:rFonts w:eastAsia="MS Mincho"/>
                <w:sz w:val="16"/>
              </w:rPr>
              <w:t>up to 2,000 ML/day</w:t>
            </w:r>
            <w:r>
              <w:rPr>
                <w:rFonts w:eastAsia="MS Mincho"/>
                <w:sz w:val="16"/>
              </w:rPr>
              <w:t>), the area of still and slow flowing (</w:t>
            </w:r>
            <w:r w:rsidRPr="00CC2002">
              <w:rPr>
                <w:rFonts w:eastAsia="MS Mincho"/>
                <w:sz w:val="16"/>
              </w:rPr>
              <w:t>slackwater</w:t>
            </w:r>
            <w:r>
              <w:rPr>
                <w:rFonts w:eastAsia="MS Mincho"/>
                <w:sz w:val="16"/>
              </w:rPr>
              <w:t>) habitats increase. These areas are important habitat for small fish and macroinvertebrates, and are ideal sites for vegetation establishment.</w:t>
            </w:r>
          </w:p>
          <w:p w14:paraId="009EADDC" w14:textId="77777777" w:rsidR="00EE0F15" w:rsidRPr="00CC2002" w:rsidRDefault="00EE0F15" w:rsidP="00EE0F15">
            <w:pPr>
              <w:numPr>
                <w:ilvl w:val="0"/>
                <w:numId w:val="86"/>
              </w:numPr>
              <w:spacing w:before="40" w:after="40"/>
              <w:ind w:left="176" w:hanging="176"/>
              <w:rPr>
                <w:rFonts w:eastAsia="MS Mincho"/>
                <w:sz w:val="16"/>
              </w:rPr>
            </w:pPr>
            <w:r>
              <w:rPr>
                <w:rFonts w:eastAsia="MS Mincho"/>
                <w:sz w:val="16"/>
              </w:rPr>
              <w:t>As flow increases further (to around 5,000 ML/d) the area of pool habitat for larger native fish increases.</w:t>
            </w:r>
          </w:p>
          <w:p w14:paraId="628082E6" w14:textId="7C2CA873" w:rsidR="00EE0F15" w:rsidRPr="00CC2002" w:rsidRDefault="00EE0F15" w:rsidP="00EE0F15">
            <w:pPr>
              <w:numPr>
                <w:ilvl w:val="0"/>
                <w:numId w:val="86"/>
              </w:numPr>
              <w:spacing w:before="40" w:after="40"/>
              <w:ind w:left="176" w:hanging="176"/>
              <w:rPr>
                <w:rFonts w:eastAsia="MS Mincho"/>
                <w:sz w:val="16"/>
              </w:rPr>
            </w:pPr>
            <w:r w:rsidRPr="00CC2002">
              <w:rPr>
                <w:rFonts w:eastAsia="MS Mincho"/>
                <w:sz w:val="16"/>
              </w:rPr>
              <w:t xml:space="preserve">Adding a fresh of 5,000 ML/day to baseflow </w:t>
            </w:r>
            <w:r>
              <w:rPr>
                <w:rFonts w:eastAsia="MS Mincho"/>
                <w:sz w:val="16"/>
              </w:rPr>
              <w:t xml:space="preserve">helps remove accumulated sediment from </w:t>
            </w:r>
            <w:r w:rsidR="00EB3776">
              <w:rPr>
                <w:rFonts w:eastAsia="MS Mincho"/>
                <w:sz w:val="16"/>
              </w:rPr>
              <w:t xml:space="preserve">the river </w:t>
            </w:r>
            <w:r w:rsidR="00EB3776" w:rsidRPr="00625E60">
              <w:rPr>
                <w:rFonts w:eastAsia="MS Mincho"/>
                <w:sz w:val="16"/>
              </w:rPr>
              <w:t>bed</w:t>
            </w:r>
            <w:r w:rsidR="00625E60">
              <w:rPr>
                <w:rFonts w:eastAsia="MS Mincho"/>
                <w:sz w:val="16"/>
              </w:rPr>
              <w:t xml:space="preserve"> and hard surfaces such as submerged large wood habitat</w:t>
            </w:r>
            <w:r w:rsidRPr="00625E60">
              <w:rPr>
                <w:rFonts w:eastAsia="MS Mincho"/>
                <w:sz w:val="16"/>
              </w:rPr>
              <w:t>, greatly</w:t>
            </w:r>
            <w:r>
              <w:rPr>
                <w:rFonts w:eastAsia="MS Mincho"/>
                <w:sz w:val="16"/>
              </w:rPr>
              <w:t xml:space="preserve"> </w:t>
            </w:r>
            <w:r w:rsidRPr="00CC2002">
              <w:rPr>
                <w:rFonts w:eastAsia="MS Mincho"/>
                <w:sz w:val="16"/>
              </w:rPr>
              <w:t>increas</w:t>
            </w:r>
            <w:r>
              <w:rPr>
                <w:rFonts w:eastAsia="MS Mincho"/>
                <w:sz w:val="16"/>
              </w:rPr>
              <w:t>ing</w:t>
            </w:r>
            <w:r w:rsidRPr="00CC2002">
              <w:rPr>
                <w:rFonts w:eastAsia="MS Mincho"/>
                <w:sz w:val="16"/>
              </w:rPr>
              <w:t xml:space="preserve"> </w:t>
            </w:r>
            <w:r>
              <w:rPr>
                <w:rFonts w:eastAsia="MS Mincho"/>
                <w:sz w:val="16"/>
              </w:rPr>
              <w:t>the quality of</w:t>
            </w:r>
            <w:r w:rsidR="00625E60">
              <w:rPr>
                <w:rFonts w:eastAsia="MS Mincho"/>
                <w:sz w:val="16"/>
              </w:rPr>
              <w:t xml:space="preserve"> habitats for macroinvertebrates</w:t>
            </w:r>
            <w:r>
              <w:rPr>
                <w:rFonts w:eastAsia="MS Mincho"/>
                <w:sz w:val="16"/>
              </w:rPr>
              <w:t>.</w:t>
            </w:r>
          </w:p>
          <w:p w14:paraId="5A444318" w14:textId="772A9150" w:rsidR="00EE0F15" w:rsidRDefault="00EE0F15" w:rsidP="00EE0F15">
            <w:pPr>
              <w:pStyle w:val="Tablesmalltext"/>
              <w:numPr>
                <w:ilvl w:val="0"/>
                <w:numId w:val="86"/>
              </w:numPr>
              <w:ind w:left="176" w:hanging="176"/>
            </w:pPr>
            <w:r w:rsidRPr="00CC2002">
              <w:rPr>
                <w:rFonts w:eastAsia="MS Mincho"/>
              </w:rPr>
              <w:t>High flow</w:t>
            </w:r>
            <w:r>
              <w:rPr>
                <w:rFonts w:eastAsia="MS Mincho"/>
              </w:rPr>
              <w:t>s</w:t>
            </w:r>
            <w:r w:rsidRPr="00CC2002">
              <w:rPr>
                <w:rFonts w:eastAsia="MS Mincho"/>
              </w:rPr>
              <w:t xml:space="preserve"> </w:t>
            </w:r>
            <w:r>
              <w:rPr>
                <w:rFonts w:eastAsia="MS Mincho"/>
              </w:rPr>
              <w:t xml:space="preserve">that inundate benches and banks </w:t>
            </w:r>
            <w:r w:rsidRPr="00CC2002">
              <w:rPr>
                <w:rFonts w:eastAsia="MS Mincho"/>
              </w:rPr>
              <w:t>enhance sediment transport and deposition</w:t>
            </w:r>
            <w:r>
              <w:rPr>
                <w:rFonts w:eastAsia="MS Mincho"/>
              </w:rPr>
              <w:t xml:space="preserve"> which help </w:t>
            </w:r>
            <w:r w:rsidRPr="00CC2002">
              <w:rPr>
                <w:rFonts w:eastAsia="MS Mincho"/>
              </w:rPr>
              <w:t>provid</w:t>
            </w:r>
            <w:r>
              <w:rPr>
                <w:rFonts w:eastAsia="MS Mincho"/>
              </w:rPr>
              <w:t>e</w:t>
            </w:r>
            <w:r w:rsidRPr="00CC2002">
              <w:rPr>
                <w:rFonts w:eastAsia="MS Mincho"/>
              </w:rPr>
              <w:t xml:space="preserve"> </w:t>
            </w:r>
            <w:r>
              <w:rPr>
                <w:rFonts w:eastAsia="MS Mincho"/>
              </w:rPr>
              <w:t>good</w:t>
            </w:r>
            <w:r w:rsidRPr="00CC2002">
              <w:rPr>
                <w:rFonts w:eastAsia="MS Mincho"/>
              </w:rPr>
              <w:t xml:space="preserve"> conditions (</w:t>
            </w:r>
            <w:r>
              <w:rPr>
                <w:rFonts w:eastAsia="MS Mincho"/>
              </w:rPr>
              <w:t>increased soil moisture and s</w:t>
            </w:r>
            <w:r w:rsidRPr="00CC2002">
              <w:rPr>
                <w:rFonts w:eastAsia="MS Mincho"/>
              </w:rPr>
              <w:t xml:space="preserve">low </w:t>
            </w:r>
            <w:r>
              <w:rPr>
                <w:rFonts w:eastAsia="MS Mincho"/>
              </w:rPr>
              <w:t>flowing areas</w:t>
            </w:r>
            <w:r w:rsidRPr="00CC2002">
              <w:rPr>
                <w:rFonts w:eastAsia="MS Mincho"/>
              </w:rPr>
              <w:t>) for vegetation germination and growth.</w:t>
            </w:r>
          </w:p>
        </w:tc>
      </w:tr>
      <w:tr w:rsidR="00EE0F15" w:rsidRPr="00BD787B" w14:paraId="52C66AC1" w14:textId="77777777" w:rsidTr="00056349">
        <w:tc>
          <w:tcPr>
            <w:tcW w:w="1413" w:type="dxa"/>
            <w:shd w:val="clear" w:color="auto" w:fill="auto"/>
          </w:tcPr>
          <w:p w14:paraId="273BF4E7" w14:textId="02EED369" w:rsidR="00EE0F15" w:rsidRPr="00BD787B" w:rsidRDefault="00EE0F15" w:rsidP="00EE0F15">
            <w:pPr>
              <w:pStyle w:val="Tablesmalltext"/>
            </w:pPr>
            <w:r>
              <w:t>Physical habitat – bank condition</w:t>
            </w:r>
          </w:p>
        </w:tc>
        <w:tc>
          <w:tcPr>
            <w:tcW w:w="8618" w:type="dxa"/>
            <w:shd w:val="clear" w:color="auto" w:fill="auto"/>
          </w:tcPr>
          <w:p w14:paraId="5A4B7BF7" w14:textId="0349EFC1" w:rsidR="00EE0F15" w:rsidRPr="00C019D3" w:rsidRDefault="00EE0F15" w:rsidP="00EE0F15">
            <w:pPr>
              <w:numPr>
                <w:ilvl w:val="0"/>
                <w:numId w:val="86"/>
              </w:numPr>
              <w:spacing w:before="40" w:after="40"/>
              <w:ind w:left="176" w:hanging="176"/>
              <w:rPr>
                <w:rFonts w:eastAsia="MS Mincho"/>
                <w:sz w:val="16"/>
              </w:rPr>
            </w:pPr>
            <w:r w:rsidRPr="00CC2002">
              <w:rPr>
                <w:rFonts w:eastAsia="MS Mincho"/>
                <w:sz w:val="16"/>
              </w:rPr>
              <w:t xml:space="preserve">Current environmental flows do not </w:t>
            </w:r>
            <w:r>
              <w:rPr>
                <w:rFonts w:eastAsia="MS Mincho"/>
                <w:sz w:val="16"/>
              </w:rPr>
              <w:t>cause</w:t>
            </w:r>
            <w:r w:rsidRPr="00CC2002">
              <w:rPr>
                <w:rFonts w:eastAsia="MS Mincho"/>
                <w:sz w:val="16"/>
              </w:rPr>
              <w:t xml:space="preserve"> </w:t>
            </w:r>
            <w:r>
              <w:rPr>
                <w:rFonts w:eastAsia="MS Mincho"/>
                <w:sz w:val="16"/>
              </w:rPr>
              <w:t>more</w:t>
            </w:r>
            <w:r w:rsidRPr="00CC2002">
              <w:rPr>
                <w:rFonts w:eastAsia="MS Mincho"/>
                <w:sz w:val="16"/>
              </w:rPr>
              <w:t xml:space="preserve"> erosion than would occur under </w:t>
            </w:r>
            <w:r w:rsidR="00376B19">
              <w:rPr>
                <w:rFonts w:eastAsia="MS Mincho"/>
                <w:sz w:val="16"/>
              </w:rPr>
              <w:t>natural</w:t>
            </w:r>
            <w:r w:rsidRPr="00CC2002">
              <w:rPr>
                <w:rFonts w:eastAsia="MS Mincho"/>
                <w:sz w:val="16"/>
              </w:rPr>
              <w:t xml:space="preserve"> flows.</w:t>
            </w:r>
          </w:p>
          <w:p w14:paraId="1CDF9650" w14:textId="77777777" w:rsidR="00EE0F15" w:rsidRPr="00CC2002" w:rsidRDefault="00EE0F15" w:rsidP="00EE0F15">
            <w:pPr>
              <w:numPr>
                <w:ilvl w:val="0"/>
                <w:numId w:val="86"/>
              </w:numPr>
              <w:spacing w:before="40" w:after="40"/>
              <w:ind w:left="176" w:hanging="176"/>
              <w:rPr>
                <w:rFonts w:eastAsia="MS Mincho"/>
                <w:sz w:val="16"/>
              </w:rPr>
            </w:pPr>
            <w:r w:rsidRPr="00CC2002">
              <w:rPr>
                <w:rFonts w:eastAsia="MS Mincho"/>
                <w:sz w:val="16"/>
              </w:rPr>
              <w:t>Bank erosion and deposition are highly variable along</w:t>
            </w:r>
            <w:r>
              <w:rPr>
                <w:rFonts w:eastAsia="MS Mincho"/>
                <w:sz w:val="16"/>
              </w:rPr>
              <w:t>, and up and down the banks</w:t>
            </w:r>
            <w:r w:rsidRPr="00CC2002">
              <w:rPr>
                <w:rFonts w:eastAsia="MS Mincho"/>
                <w:sz w:val="16"/>
              </w:rPr>
              <w:t>, and over time, with a single point on the bank often changing from erosion to deposition with subsequent flow events.</w:t>
            </w:r>
          </w:p>
          <w:p w14:paraId="48963DE6" w14:textId="77777777" w:rsidR="00EE0F15" w:rsidRPr="00CC2002" w:rsidRDefault="00EE0F15" w:rsidP="00EE0F15">
            <w:pPr>
              <w:numPr>
                <w:ilvl w:val="0"/>
                <w:numId w:val="86"/>
              </w:numPr>
              <w:spacing w:before="40" w:after="40"/>
              <w:ind w:left="176" w:hanging="176"/>
              <w:rPr>
                <w:rFonts w:eastAsia="MS Mincho"/>
                <w:sz w:val="16"/>
              </w:rPr>
            </w:pPr>
            <w:r>
              <w:rPr>
                <w:rFonts w:eastAsia="MS Mincho"/>
                <w:sz w:val="16"/>
              </w:rPr>
              <w:t>The p</w:t>
            </w:r>
            <w:r w:rsidRPr="00CC2002">
              <w:rPr>
                <w:rFonts w:eastAsia="MS Mincho"/>
                <w:sz w:val="16"/>
              </w:rPr>
              <w:t>eak flow or volume of water is not related to bank erosion.</w:t>
            </w:r>
          </w:p>
          <w:p w14:paraId="46D17B4B" w14:textId="5888CE34" w:rsidR="00EE0F15" w:rsidRPr="00887A42" w:rsidRDefault="00EE0F15" w:rsidP="00EE0F15">
            <w:pPr>
              <w:numPr>
                <w:ilvl w:val="0"/>
                <w:numId w:val="86"/>
              </w:numPr>
              <w:spacing w:before="40" w:after="40"/>
              <w:ind w:left="176" w:hanging="176"/>
              <w:rPr>
                <w:rFonts w:eastAsia="MS Mincho"/>
                <w:sz w:val="16"/>
              </w:rPr>
            </w:pPr>
            <w:r w:rsidRPr="00887A42">
              <w:rPr>
                <w:rFonts w:eastAsia="MS Mincho"/>
                <w:sz w:val="16"/>
              </w:rPr>
              <w:t xml:space="preserve">Slow drawdown rates can </w:t>
            </w:r>
            <w:r w:rsidR="00625E60">
              <w:rPr>
                <w:rFonts w:eastAsia="MS Mincho"/>
                <w:sz w:val="16"/>
              </w:rPr>
              <w:t>promote</w:t>
            </w:r>
            <w:r w:rsidRPr="00887A42">
              <w:rPr>
                <w:rFonts w:eastAsia="MS Mincho"/>
                <w:sz w:val="16"/>
              </w:rPr>
              <w:t xml:space="preserve"> deposition and the development of mud drapes that encourage vegetation establishment.</w:t>
            </w:r>
            <w:r w:rsidRPr="00DF4FE7">
              <w:rPr>
                <w:rFonts w:eastAsia="MS Mincho"/>
                <w:sz w:val="16"/>
              </w:rPr>
              <w:t xml:space="preserve"> </w:t>
            </w:r>
            <w:r w:rsidRPr="00887A42">
              <w:rPr>
                <w:rFonts w:eastAsia="MS Mincho"/>
                <w:sz w:val="16"/>
              </w:rPr>
              <w:t>Fast drawdown rates can increase minor erosion</w:t>
            </w:r>
            <w:r w:rsidRPr="00DF4FE7">
              <w:rPr>
                <w:rFonts w:eastAsia="MS Mincho"/>
                <w:sz w:val="16"/>
              </w:rPr>
              <w:t xml:space="preserve">. However, there is no influence of the rate of drawdown on significant erosion events </w:t>
            </w:r>
            <w:r w:rsidRPr="00887A42">
              <w:rPr>
                <w:rFonts w:eastAsia="MS Mincho"/>
                <w:sz w:val="16"/>
              </w:rPr>
              <w:t>(i.e. erosion &gt; 30 mm).</w:t>
            </w:r>
          </w:p>
          <w:p w14:paraId="2E3217C3" w14:textId="135B7E54" w:rsidR="00EE0F15" w:rsidRDefault="00EE0F15" w:rsidP="00EE0F15">
            <w:pPr>
              <w:pStyle w:val="Tablesmalltext"/>
              <w:numPr>
                <w:ilvl w:val="0"/>
                <w:numId w:val="86"/>
              </w:numPr>
              <w:ind w:left="176" w:hanging="176"/>
            </w:pPr>
            <w:r w:rsidRPr="00CC2002">
              <w:rPr>
                <w:rFonts w:eastAsia="MS Mincho"/>
              </w:rPr>
              <w:t>In 2017–18, following the high IVT flows, greater rates of both erosion and deposition</w:t>
            </w:r>
            <w:r>
              <w:rPr>
                <w:rFonts w:eastAsia="MS Mincho"/>
              </w:rPr>
              <w:t xml:space="preserve"> were observed</w:t>
            </w:r>
            <w:r w:rsidRPr="00CC2002">
              <w:rPr>
                <w:rFonts w:eastAsia="MS Mincho"/>
              </w:rPr>
              <w:t xml:space="preserve">. However, the proportional change from the previous three years </w:t>
            </w:r>
            <w:r>
              <w:rPr>
                <w:rFonts w:eastAsia="MS Mincho"/>
              </w:rPr>
              <w:t>wa</w:t>
            </w:r>
            <w:r w:rsidRPr="00CC2002">
              <w:rPr>
                <w:rFonts w:eastAsia="MS Mincho"/>
              </w:rPr>
              <w:t>s small.</w:t>
            </w:r>
          </w:p>
        </w:tc>
      </w:tr>
      <w:tr w:rsidR="00EE0F15" w:rsidRPr="00BD787B" w14:paraId="2A9F0C19" w14:textId="77777777" w:rsidTr="00056349">
        <w:tc>
          <w:tcPr>
            <w:tcW w:w="1413" w:type="dxa"/>
            <w:shd w:val="clear" w:color="auto" w:fill="auto"/>
          </w:tcPr>
          <w:p w14:paraId="20FA62EE" w14:textId="267E8ED1" w:rsidR="00EE0F15" w:rsidRPr="00BD787B" w:rsidRDefault="00EE0F15" w:rsidP="00376B19">
            <w:pPr>
              <w:pStyle w:val="Tablesmalltext"/>
            </w:pPr>
            <w:r w:rsidRPr="00BD787B">
              <w:t xml:space="preserve">Stream metabolism: </w:t>
            </w:r>
            <w:r w:rsidR="00056349">
              <w:t xml:space="preserve">production </w:t>
            </w:r>
            <w:r w:rsidRPr="00BD787B">
              <w:t>and respiration</w:t>
            </w:r>
          </w:p>
        </w:tc>
        <w:tc>
          <w:tcPr>
            <w:tcW w:w="8618" w:type="dxa"/>
            <w:shd w:val="clear" w:color="auto" w:fill="auto"/>
          </w:tcPr>
          <w:p w14:paraId="626C5DA5" w14:textId="6039A78A" w:rsidR="00EE0F15" w:rsidRPr="00CC2002" w:rsidRDefault="00EE0F15" w:rsidP="00EE0F15">
            <w:pPr>
              <w:numPr>
                <w:ilvl w:val="0"/>
                <w:numId w:val="86"/>
              </w:numPr>
              <w:spacing w:before="40" w:after="40"/>
              <w:ind w:left="176" w:hanging="176"/>
              <w:rPr>
                <w:rFonts w:eastAsia="MS Mincho"/>
                <w:sz w:val="16"/>
              </w:rPr>
            </w:pPr>
            <w:r>
              <w:rPr>
                <w:rFonts w:eastAsia="MS Mincho"/>
                <w:sz w:val="16"/>
              </w:rPr>
              <w:t>Stream metabolism</w:t>
            </w:r>
            <w:r w:rsidR="00D81E26">
              <w:rPr>
                <w:rFonts w:eastAsia="MS Mincho"/>
                <w:sz w:val="16"/>
              </w:rPr>
              <w:t xml:space="preserve"> </w:t>
            </w:r>
            <w:r>
              <w:rPr>
                <w:rFonts w:eastAsia="MS Mincho"/>
                <w:sz w:val="16"/>
              </w:rPr>
              <w:t xml:space="preserve">(the amounts of carbon created and consumed each day) increases with increasing in-channel flows up to around 4,000 ML/d. This represents a </w:t>
            </w:r>
            <w:r w:rsidRPr="00CC2002">
              <w:rPr>
                <w:rFonts w:eastAsia="MS Mincho"/>
                <w:sz w:val="16"/>
              </w:rPr>
              <w:t>benefi</w:t>
            </w:r>
            <w:r>
              <w:rPr>
                <w:rFonts w:eastAsia="MS Mincho"/>
                <w:sz w:val="16"/>
              </w:rPr>
              <w:t>t to</w:t>
            </w:r>
            <w:r w:rsidRPr="00CC2002">
              <w:rPr>
                <w:rFonts w:eastAsia="MS Mincho"/>
                <w:sz w:val="16"/>
              </w:rPr>
              <w:t xml:space="preserve"> the total food resources produced for fish and other organisms</w:t>
            </w:r>
            <w:r>
              <w:rPr>
                <w:rFonts w:eastAsia="MS Mincho"/>
                <w:sz w:val="16"/>
              </w:rPr>
              <w:t>.</w:t>
            </w:r>
            <w:r w:rsidRPr="00CC2002" w:rsidDel="00F7752F">
              <w:rPr>
                <w:rFonts w:eastAsia="MS Mincho"/>
                <w:sz w:val="16"/>
              </w:rPr>
              <w:t xml:space="preserve"> </w:t>
            </w:r>
          </w:p>
          <w:p w14:paraId="66B78CBD" w14:textId="1EDD3B24" w:rsidR="00EE0F15" w:rsidRPr="00BD787B" w:rsidRDefault="00EE0F15" w:rsidP="00EE0F15">
            <w:pPr>
              <w:pStyle w:val="Tablesmalltext"/>
              <w:numPr>
                <w:ilvl w:val="0"/>
                <w:numId w:val="86"/>
              </w:numPr>
              <w:ind w:left="176" w:hanging="176"/>
            </w:pPr>
            <w:r w:rsidRPr="00CC2002">
              <w:rPr>
                <w:rFonts w:eastAsia="MS Mincho"/>
              </w:rPr>
              <w:t xml:space="preserve">Metabolic rates are </w:t>
            </w:r>
            <w:r>
              <w:rPr>
                <w:rFonts w:eastAsia="MS Mincho"/>
              </w:rPr>
              <w:t xml:space="preserve">seasonal with </w:t>
            </w:r>
            <w:r w:rsidRPr="00CC2002">
              <w:rPr>
                <w:rFonts w:eastAsia="MS Mincho"/>
              </w:rPr>
              <w:t>highest</w:t>
            </w:r>
            <w:r>
              <w:rPr>
                <w:rFonts w:eastAsia="MS Mincho"/>
              </w:rPr>
              <w:t xml:space="preserve"> rates</w:t>
            </w:r>
            <w:r w:rsidRPr="00CC2002">
              <w:rPr>
                <w:rFonts w:eastAsia="MS Mincho"/>
              </w:rPr>
              <w:t xml:space="preserve"> during December</w:t>
            </w:r>
            <w:r w:rsidR="00376B19">
              <w:rPr>
                <w:rFonts w:eastAsia="MS Mincho"/>
              </w:rPr>
              <w:t>–</w:t>
            </w:r>
            <w:r w:rsidRPr="00CC2002">
              <w:rPr>
                <w:rFonts w:eastAsia="MS Mincho"/>
              </w:rPr>
              <w:t>January.</w:t>
            </w:r>
          </w:p>
        </w:tc>
      </w:tr>
      <w:tr w:rsidR="00EE0F15" w:rsidRPr="00BD787B" w14:paraId="0AA6E450" w14:textId="77777777" w:rsidTr="00056349">
        <w:tc>
          <w:tcPr>
            <w:tcW w:w="1413" w:type="dxa"/>
            <w:shd w:val="clear" w:color="auto" w:fill="auto"/>
          </w:tcPr>
          <w:p w14:paraId="329FE1F7" w14:textId="4427692E" w:rsidR="00EE0F15" w:rsidRPr="00BD787B" w:rsidRDefault="00EE0F15" w:rsidP="00EE0F15">
            <w:pPr>
              <w:pStyle w:val="Tablesmalltext"/>
            </w:pPr>
            <w:r w:rsidRPr="00BD787B">
              <w:t>Macro</w:t>
            </w:r>
            <w:r>
              <w:t>-</w:t>
            </w:r>
            <w:r w:rsidRPr="00BD787B">
              <w:t>invertebrate biomass and diversity</w:t>
            </w:r>
          </w:p>
        </w:tc>
        <w:tc>
          <w:tcPr>
            <w:tcW w:w="8618" w:type="dxa"/>
            <w:shd w:val="clear" w:color="auto" w:fill="auto"/>
          </w:tcPr>
          <w:p w14:paraId="4F42B079" w14:textId="50F5B588" w:rsidR="00EE0F15" w:rsidRDefault="00EE0F15" w:rsidP="00EE0F15">
            <w:pPr>
              <w:numPr>
                <w:ilvl w:val="0"/>
                <w:numId w:val="86"/>
              </w:numPr>
              <w:spacing w:before="40" w:after="40"/>
              <w:ind w:left="176" w:hanging="176"/>
              <w:rPr>
                <w:rFonts w:eastAsia="MS Mincho"/>
                <w:sz w:val="16"/>
              </w:rPr>
            </w:pPr>
            <w:r>
              <w:rPr>
                <w:rFonts w:eastAsia="MS Mincho"/>
                <w:sz w:val="16"/>
              </w:rPr>
              <w:t>M</w:t>
            </w:r>
            <w:r w:rsidRPr="00DF4FE7">
              <w:rPr>
                <w:rFonts w:eastAsia="MS Mincho"/>
                <w:sz w:val="16"/>
              </w:rPr>
              <w:t>acroinvertebrate richness, abundance and large crustacean biomass increased in both the Goulburn and Broken rivers</w:t>
            </w:r>
            <w:r w:rsidRPr="00970722">
              <w:rPr>
                <w:rFonts w:eastAsia="MS Mincho"/>
                <w:sz w:val="16"/>
              </w:rPr>
              <w:t xml:space="preserve"> following natural winter/spring floods in 2016.</w:t>
            </w:r>
            <w:r w:rsidR="00B65B8F">
              <w:rPr>
                <w:rFonts w:eastAsia="MS Mincho"/>
                <w:sz w:val="16"/>
              </w:rPr>
              <w:t xml:space="preserve"> </w:t>
            </w:r>
          </w:p>
          <w:p w14:paraId="4C78FA55" w14:textId="6C00392D" w:rsidR="00EE0F15" w:rsidRPr="00DF4FE7" w:rsidRDefault="00EE0F15" w:rsidP="00EE0F15">
            <w:pPr>
              <w:numPr>
                <w:ilvl w:val="0"/>
                <w:numId w:val="86"/>
              </w:numPr>
              <w:spacing w:before="40" w:after="40"/>
              <w:ind w:left="176" w:hanging="176"/>
              <w:rPr>
                <w:rFonts w:eastAsia="MS Mincho"/>
                <w:sz w:val="16"/>
              </w:rPr>
            </w:pPr>
            <w:r>
              <w:rPr>
                <w:rFonts w:eastAsia="MS Mincho"/>
                <w:sz w:val="16"/>
              </w:rPr>
              <w:t>Smaller environmental flows also resulted in increased macroinvertebrate biomass and abundance, although the effect was smaller when compared with natural events.</w:t>
            </w:r>
          </w:p>
          <w:p w14:paraId="77015F03" w14:textId="67A15FEE" w:rsidR="00EE0F15" w:rsidRDefault="00EE0F15" w:rsidP="00EE0F15">
            <w:pPr>
              <w:pStyle w:val="Tablesmalltext"/>
              <w:numPr>
                <w:ilvl w:val="0"/>
                <w:numId w:val="86"/>
              </w:numPr>
              <w:ind w:left="176" w:hanging="176"/>
            </w:pPr>
            <w:r w:rsidRPr="00CC2002">
              <w:rPr>
                <w:rFonts w:eastAsia="MS Mincho"/>
              </w:rPr>
              <w:t xml:space="preserve">The January 2016 blackwater event </w:t>
            </w:r>
            <w:r>
              <w:rPr>
                <w:rFonts w:eastAsia="MS Mincho"/>
              </w:rPr>
              <w:t>resulted in a decline in</w:t>
            </w:r>
            <w:r w:rsidRPr="00CC2002">
              <w:rPr>
                <w:rFonts w:eastAsia="MS Mincho"/>
              </w:rPr>
              <w:t xml:space="preserve"> water quality, increasing stress, mortality, and causing macroinvertebrates </w:t>
            </w:r>
            <w:r w:rsidRPr="00E35CB8">
              <w:rPr>
                <w:rFonts w:eastAsia="MS Mincho"/>
              </w:rPr>
              <w:t>to drift</w:t>
            </w:r>
            <w:r w:rsidR="00E35CB8" w:rsidRPr="00E35CB8">
              <w:rPr>
                <w:rFonts w:eastAsia="MS Mincho"/>
              </w:rPr>
              <w:t xml:space="preserve"> downstream</w:t>
            </w:r>
            <w:r w:rsidR="008541C1">
              <w:rPr>
                <w:rFonts w:eastAsia="MS Mincho"/>
              </w:rPr>
              <w:t>.</w:t>
            </w:r>
          </w:p>
        </w:tc>
      </w:tr>
      <w:tr w:rsidR="00EE0F15" w:rsidRPr="00BD787B" w14:paraId="5B3706A6" w14:textId="77777777" w:rsidTr="00056349">
        <w:tc>
          <w:tcPr>
            <w:tcW w:w="1413" w:type="dxa"/>
            <w:shd w:val="clear" w:color="auto" w:fill="auto"/>
          </w:tcPr>
          <w:p w14:paraId="3F918C08" w14:textId="32FFEE21" w:rsidR="00EE0F15" w:rsidRPr="00BD787B" w:rsidRDefault="00EE0F15" w:rsidP="00EE0F15">
            <w:pPr>
              <w:pStyle w:val="Tablesmalltext"/>
            </w:pPr>
            <w:r w:rsidRPr="00BD787B">
              <w:t>Bankside vegetation abundance and diversity</w:t>
            </w:r>
          </w:p>
        </w:tc>
        <w:tc>
          <w:tcPr>
            <w:tcW w:w="8618" w:type="dxa"/>
            <w:shd w:val="clear" w:color="auto" w:fill="auto"/>
          </w:tcPr>
          <w:p w14:paraId="0D3A7988" w14:textId="77777777" w:rsidR="00EE0F15" w:rsidRDefault="00EE0F15" w:rsidP="00EE0F15">
            <w:pPr>
              <w:numPr>
                <w:ilvl w:val="0"/>
                <w:numId w:val="86"/>
              </w:numPr>
              <w:spacing w:before="40" w:after="40"/>
              <w:ind w:left="176" w:hanging="176"/>
              <w:rPr>
                <w:rFonts w:eastAsia="MS Mincho"/>
                <w:sz w:val="16"/>
              </w:rPr>
            </w:pPr>
            <w:r>
              <w:rPr>
                <w:rFonts w:eastAsia="MS Mincho"/>
                <w:sz w:val="16"/>
              </w:rPr>
              <w:t>High flow events provide soil moisture to the banks that help plant establishment and growth.</w:t>
            </w:r>
          </w:p>
          <w:p w14:paraId="17550C22" w14:textId="77777777" w:rsidR="00EE0F15" w:rsidRPr="00CC2002" w:rsidRDefault="00EE0F15" w:rsidP="00EE0F15">
            <w:pPr>
              <w:numPr>
                <w:ilvl w:val="0"/>
                <w:numId w:val="86"/>
              </w:numPr>
              <w:spacing w:before="40" w:after="40"/>
              <w:ind w:left="176" w:hanging="176"/>
              <w:rPr>
                <w:rFonts w:eastAsia="MS Mincho"/>
                <w:sz w:val="16"/>
              </w:rPr>
            </w:pPr>
            <w:r w:rsidRPr="00CC2002">
              <w:rPr>
                <w:rFonts w:eastAsia="MS Mincho"/>
                <w:sz w:val="16"/>
              </w:rPr>
              <w:t xml:space="preserve">Early spring freshes promoted the establishment and growth of flood tolerant </w:t>
            </w:r>
            <w:r>
              <w:rPr>
                <w:rFonts w:eastAsia="MS Mincho"/>
                <w:sz w:val="16"/>
              </w:rPr>
              <w:t>plants</w:t>
            </w:r>
            <w:r w:rsidRPr="00CC2002">
              <w:rPr>
                <w:rFonts w:eastAsia="MS Mincho"/>
                <w:sz w:val="16"/>
              </w:rPr>
              <w:t xml:space="preserve"> and reduced the occurrence of </w:t>
            </w:r>
            <w:r w:rsidRPr="008541C1">
              <w:rPr>
                <w:rFonts w:eastAsia="MS Mincho"/>
                <w:sz w:val="16"/>
              </w:rPr>
              <w:t>terrestrial plants</w:t>
            </w:r>
            <w:r w:rsidRPr="00CC2002">
              <w:rPr>
                <w:rFonts w:eastAsia="MS Mincho"/>
                <w:sz w:val="16"/>
              </w:rPr>
              <w:t xml:space="preserve"> on the banks of the Goulburn River.</w:t>
            </w:r>
          </w:p>
          <w:p w14:paraId="34BF30E5" w14:textId="77777777" w:rsidR="00EE0F15" w:rsidRPr="00CC2002" w:rsidRDefault="00EE0F15" w:rsidP="00EE0F15">
            <w:pPr>
              <w:numPr>
                <w:ilvl w:val="0"/>
                <w:numId w:val="86"/>
              </w:numPr>
              <w:spacing w:before="40" w:after="40"/>
              <w:ind w:left="176" w:hanging="176"/>
              <w:rPr>
                <w:rFonts w:eastAsia="MS Mincho"/>
                <w:sz w:val="16"/>
              </w:rPr>
            </w:pPr>
            <w:r w:rsidRPr="00CC2002">
              <w:rPr>
                <w:rFonts w:eastAsia="MS Mincho"/>
                <w:sz w:val="16"/>
              </w:rPr>
              <w:t>Cover and occurrence of flood tolerant vegetation has risen over the term of the LTIM Project, but appears to have reduced following high IVT flows in summer 2017–18.</w:t>
            </w:r>
          </w:p>
          <w:p w14:paraId="29EBEEDB" w14:textId="37B80B1F" w:rsidR="00EE0F15" w:rsidRDefault="00EE0F15" w:rsidP="00D775D5">
            <w:pPr>
              <w:pStyle w:val="Tablesmalltext"/>
              <w:numPr>
                <w:ilvl w:val="0"/>
                <w:numId w:val="86"/>
              </w:numPr>
              <w:ind w:left="176" w:hanging="176"/>
            </w:pPr>
            <w:r w:rsidRPr="00EB49A4">
              <w:rPr>
                <w:rFonts w:eastAsia="MS Mincho"/>
              </w:rPr>
              <w:t xml:space="preserve">Natural flooding and spring freshes help reduce the cover of exotic pasture grass. However, </w:t>
            </w:r>
            <w:r>
              <w:rPr>
                <w:rFonts w:eastAsia="MS Mincho"/>
              </w:rPr>
              <w:t>p</w:t>
            </w:r>
            <w:r w:rsidRPr="00EB49A4">
              <w:rPr>
                <w:rFonts w:eastAsia="MS Mincho"/>
              </w:rPr>
              <w:t xml:space="preserve">rolonged natural flooding in spring 2016 </w:t>
            </w:r>
            <w:r>
              <w:rPr>
                <w:rFonts w:eastAsia="MS Mincho"/>
              </w:rPr>
              <w:t xml:space="preserve">also </w:t>
            </w:r>
            <w:r w:rsidRPr="00EB49A4">
              <w:rPr>
                <w:rFonts w:eastAsia="MS Mincho"/>
              </w:rPr>
              <w:t xml:space="preserve">caused declines in cover and </w:t>
            </w:r>
            <w:r w:rsidR="00D775D5">
              <w:rPr>
                <w:rFonts w:eastAsia="MS Mincho"/>
              </w:rPr>
              <w:t>presence</w:t>
            </w:r>
            <w:r w:rsidRPr="00EB49A4">
              <w:rPr>
                <w:rFonts w:eastAsia="MS Mincho"/>
              </w:rPr>
              <w:t xml:space="preserve"> of </w:t>
            </w:r>
            <w:r>
              <w:rPr>
                <w:rFonts w:eastAsia="MS Mincho"/>
              </w:rPr>
              <w:t>some native species</w:t>
            </w:r>
            <w:r w:rsidRPr="00EB49A4">
              <w:rPr>
                <w:rFonts w:eastAsia="MS Mincho"/>
              </w:rPr>
              <w:t>.</w:t>
            </w:r>
          </w:p>
        </w:tc>
      </w:tr>
      <w:tr w:rsidR="00056349" w:rsidRPr="00BD787B" w14:paraId="6EA57AD5" w14:textId="77777777" w:rsidTr="00056349">
        <w:tc>
          <w:tcPr>
            <w:tcW w:w="1413" w:type="dxa"/>
            <w:shd w:val="clear" w:color="auto" w:fill="auto"/>
          </w:tcPr>
          <w:p w14:paraId="6906E5E5" w14:textId="404A62CE" w:rsidR="00056349" w:rsidRPr="00BD787B" w:rsidRDefault="00056349" w:rsidP="00056349">
            <w:pPr>
              <w:pStyle w:val="Tablesmalltext"/>
            </w:pPr>
            <w:r>
              <w:t>Native f</w:t>
            </w:r>
            <w:r w:rsidRPr="00BD787B">
              <w:t>ish movement</w:t>
            </w:r>
          </w:p>
        </w:tc>
        <w:tc>
          <w:tcPr>
            <w:tcW w:w="8618" w:type="dxa"/>
            <w:shd w:val="clear" w:color="auto" w:fill="auto"/>
          </w:tcPr>
          <w:p w14:paraId="604AC31E" w14:textId="5D598EA9" w:rsidR="00056349" w:rsidRPr="00CC2002" w:rsidRDefault="00056349" w:rsidP="00056349">
            <w:pPr>
              <w:numPr>
                <w:ilvl w:val="0"/>
                <w:numId w:val="86"/>
              </w:numPr>
              <w:spacing w:before="40" w:after="40"/>
              <w:ind w:left="176" w:hanging="176"/>
              <w:rPr>
                <w:rFonts w:eastAsia="MS Mincho"/>
                <w:sz w:val="16"/>
              </w:rPr>
            </w:pPr>
            <w:r w:rsidRPr="00CC2002">
              <w:rPr>
                <w:rFonts w:eastAsia="MS Mincho"/>
                <w:sz w:val="16"/>
              </w:rPr>
              <w:t>Long-distance movements of golden perch (mostly downstream</w:t>
            </w:r>
            <w:r w:rsidR="00E35CB8">
              <w:rPr>
                <w:rFonts w:eastAsia="MS Mincho"/>
                <w:sz w:val="16"/>
              </w:rPr>
              <w:t xml:space="preserve"> in the Goulburn and from the Goulburn to the Murray</w:t>
            </w:r>
            <w:r w:rsidRPr="00CC2002">
              <w:rPr>
                <w:rFonts w:eastAsia="MS Mincho"/>
                <w:sz w:val="16"/>
              </w:rPr>
              <w:t>) coincide with elevated flows</w:t>
            </w:r>
            <w:r>
              <w:rPr>
                <w:rFonts w:eastAsia="MS Mincho"/>
                <w:sz w:val="16"/>
              </w:rPr>
              <w:t xml:space="preserve"> in spring and </w:t>
            </w:r>
            <w:r w:rsidRPr="00CC2002">
              <w:rPr>
                <w:rFonts w:eastAsia="MS Mincho"/>
                <w:sz w:val="16"/>
              </w:rPr>
              <w:t>the timing of spawning, suggesting reproduction is a driver of fish movement.</w:t>
            </w:r>
          </w:p>
          <w:p w14:paraId="783A463D" w14:textId="7D975464" w:rsidR="00056349" w:rsidRPr="00BD787B" w:rsidRDefault="00056349" w:rsidP="00056349">
            <w:pPr>
              <w:pStyle w:val="Tablesmalltext"/>
              <w:numPr>
                <w:ilvl w:val="0"/>
                <w:numId w:val="86"/>
              </w:numPr>
              <w:ind w:left="176" w:hanging="176"/>
            </w:pPr>
            <w:r w:rsidRPr="00CC2002">
              <w:rPr>
                <w:rFonts w:eastAsia="MS Mincho"/>
              </w:rPr>
              <w:t>Attraction flows</w:t>
            </w:r>
            <w:r>
              <w:rPr>
                <w:rFonts w:eastAsia="MS Mincho"/>
              </w:rPr>
              <w:t xml:space="preserve"> in autumn</w:t>
            </w:r>
            <w:r w:rsidRPr="00CC2002">
              <w:rPr>
                <w:rFonts w:eastAsia="MS Mincho"/>
              </w:rPr>
              <w:t xml:space="preserve"> saw the movement of some tagged sub-adult silver perch </w:t>
            </w:r>
            <w:r w:rsidR="00D775D5">
              <w:rPr>
                <w:rFonts w:eastAsia="MS Mincho"/>
              </w:rPr>
              <w:t xml:space="preserve">from the Murray River </w:t>
            </w:r>
            <w:r w:rsidRPr="00CC2002">
              <w:rPr>
                <w:rFonts w:eastAsia="MS Mincho"/>
              </w:rPr>
              <w:t xml:space="preserve">into the lower Goulburn River. </w:t>
            </w:r>
          </w:p>
        </w:tc>
      </w:tr>
      <w:tr w:rsidR="00056349" w:rsidRPr="00BD787B" w14:paraId="38D5D80D" w14:textId="77777777" w:rsidTr="00056349">
        <w:tc>
          <w:tcPr>
            <w:tcW w:w="1413" w:type="dxa"/>
            <w:shd w:val="clear" w:color="auto" w:fill="auto"/>
          </w:tcPr>
          <w:p w14:paraId="5D663424" w14:textId="42098842" w:rsidR="00056349" w:rsidRPr="00BD787B" w:rsidRDefault="00056349" w:rsidP="00056349">
            <w:pPr>
              <w:pStyle w:val="Tablesmalltext"/>
            </w:pPr>
            <w:r>
              <w:t>Native fish spawning</w:t>
            </w:r>
          </w:p>
        </w:tc>
        <w:tc>
          <w:tcPr>
            <w:tcW w:w="8618" w:type="dxa"/>
            <w:shd w:val="clear" w:color="auto" w:fill="auto"/>
          </w:tcPr>
          <w:p w14:paraId="48BFADF3" w14:textId="77777777" w:rsidR="00056349" w:rsidRDefault="00056349" w:rsidP="00056349">
            <w:pPr>
              <w:numPr>
                <w:ilvl w:val="0"/>
                <w:numId w:val="86"/>
              </w:numPr>
              <w:spacing w:before="40" w:after="40"/>
              <w:ind w:left="176" w:hanging="176"/>
              <w:rPr>
                <w:rFonts w:eastAsia="MS Mincho"/>
                <w:sz w:val="16"/>
              </w:rPr>
            </w:pPr>
            <w:r>
              <w:rPr>
                <w:rFonts w:eastAsia="MS Mincho"/>
                <w:sz w:val="16"/>
              </w:rPr>
              <w:t xml:space="preserve">Conditions </w:t>
            </w:r>
            <w:r w:rsidRPr="00CC2002">
              <w:rPr>
                <w:rFonts w:eastAsia="MS Mincho"/>
                <w:sz w:val="16"/>
              </w:rPr>
              <w:t>for golden perch spawning in the lower Goulburn River</w:t>
            </w:r>
            <w:r>
              <w:rPr>
                <w:rFonts w:eastAsia="MS Mincho"/>
                <w:sz w:val="16"/>
              </w:rPr>
              <w:t xml:space="preserve"> are now well known; with eggs frequently collected following</w:t>
            </w:r>
            <w:r w:rsidRPr="00CC2002">
              <w:rPr>
                <w:rFonts w:eastAsia="MS Mincho"/>
                <w:sz w:val="16"/>
              </w:rPr>
              <w:t xml:space="preserve"> high flow events in late spring with elevated water temperatures (over 18°C)</w:t>
            </w:r>
            <w:r>
              <w:rPr>
                <w:rFonts w:eastAsia="MS Mincho"/>
                <w:sz w:val="16"/>
              </w:rPr>
              <w:t>.</w:t>
            </w:r>
            <w:r w:rsidRPr="00CC2002">
              <w:rPr>
                <w:rFonts w:eastAsia="MS Mincho"/>
                <w:sz w:val="16"/>
              </w:rPr>
              <w:t xml:space="preserve"> </w:t>
            </w:r>
          </w:p>
          <w:p w14:paraId="7C811C10" w14:textId="77777777" w:rsidR="00056349" w:rsidRPr="00CC2002" w:rsidRDefault="00056349" w:rsidP="00056349">
            <w:pPr>
              <w:numPr>
                <w:ilvl w:val="0"/>
                <w:numId w:val="86"/>
              </w:numPr>
              <w:spacing w:before="40" w:after="40"/>
              <w:ind w:left="176" w:hanging="176"/>
              <w:rPr>
                <w:rFonts w:eastAsia="MS Mincho"/>
                <w:sz w:val="16"/>
              </w:rPr>
            </w:pPr>
            <w:r>
              <w:rPr>
                <w:rFonts w:eastAsia="MS Mincho"/>
                <w:sz w:val="16"/>
              </w:rPr>
              <w:t>S</w:t>
            </w:r>
            <w:r w:rsidRPr="00CC2002">
              <w:rPr>
                <w:rFonts w:eastAsia="MS Mincho"/>
                <w:sz w:val="16"/>
              </w:rPr>
              <w:t xml:space="preserve">ilver perch eggs </w:t>
            </w:r>
            <w:r>
              <w:rPr>
                <w:rFonts w:eastAsia="MS Mincho"/>
                <w:sz w:val="16"/>
              </w:rPr>
              <w:t xml:space="preserve">have been </w:t>
            </w:r>
            <w:r w:rsidRPr="00CC2002">
              <w:rPr>
                <w:rFonts w:eastAsia="MS Mincho"/>
                <w:sz w:val="16"/>
              </w:rPr>
              <w:t>collected slightly later and at higher water temperatures (20.7°C vs. 18.5°C).</w:t>
            </w:r>
          </w:p>
          <w:p w14:paraId="001E9B63" w14:textId="77777777" w:rsidR="00056349" w:rsidRPr="00CC2002" w:rsidRDefault="00056349" w:rsidP="00056349">
            <w:pPr>
              <w:numPr>
                <w:ilvl w:val="0"/>
                <w:numId w:val="86"/>
              </w:numPr>
              <w:spacing w:before="40" w:after="40"/>
              <w:ind w:left="176" w:hanging="176"/>
              <w:rPr>
                <w:rFonts w:eastAsia="MS Mincho"/>
                <w:sz w:val="16"/>
              </w:rPr>
            </w:pPr>
            <w:r w:rsidRPr="00CC2002">
              <w:rPr>
                <w:rFonts w:eastAsia="MS Mincho"/>
                <w:sz w:val="16"/>
              </w:rPr>
              <w:t>Golden perch egg occurrence in the lower reach corresponded with the movements of tagged fish.</w:t>
            </w:r>
          </w:p>
          <w:p w14:paraId="313BC4F6" w14:textId="0A35E8AD" w:rsidR="00056349" w:rsidRPr="00CC2002" w:rsidRDefault="00E35CB8" w:rsidP="00056349">
            <w:pPr>
              <w:numPr>
                <w:ilvl w:val="0"/>
                <w:numId w:val="86"/>
              </w:numPr>
              <w:spacing w:before="40" w:after="40"/>
              <w:ind w:left="176" w:hanging="176"/>
              <w:rPr>
                <w:rFonts w:eastAsia="MS Mincho"/>
                <w:sz w:val="16"/>
              </w:rPr>
            </w:pPr>
            <w:r w:rsidRPr="00CC2002">
              <w:rPr>
                <w:rFonts w:eastAsia="MS Mincho"/>
                <w:sz w:val="16"/>
              </w:rPr>
              <w:t>Most</w:t>
            </w:r>
            <w:r w:rsidR="00056349" w:rsidRPr="00CC2002">
              <w:rPr>
                <w:rFonts w:eastAsia="MS Mincho"/>
                <w:sz w:val="16"/>
              </w:rPr>
              <w:t xml:space="preserve"> golden perch eggs (and carp larvae) </w:t>
            </w:r>
            <w:r w:rsidR="00056349">
              <w:rPr>
                <w:rFonts w:eastAsia="MS Mincho"/>
                <w:sz w:val="16"/>
              </w:rPr>
              <w:t>were detected as flow declined following fresh events.</w:t>
            </w:r>
          </w:p>
          <w:p w14:paraId="5CFFDA59" w14:textId="77777777" w:rsidR="00056349" w:rsidRPr="00CC2002" w:rsidRDefault="00056349" w:rsidP="00056349">
            <w:pPr>
              <w:numPr>
                <w:ilvl w:val="0"/>
                <w:numId w:val="86"/>
              </w:numPr>
              <w:spacing w:before="40" w:after="40"/>
              <w:ind w:left="176" w:hanging="176"/>
              <w:rPr>
                <w:rFonts w:eastAsia="MS Mincho"/>
                <w:sz w:val="16"/>
              </w:rPr>
            </w:pPr>
            <w:r w:rsidRPr="00CC2002">
              <w:rPr>
                <w:rFonts w:eastAsia="MS Mincho"/>
                <w:sz w:val="16"/>
              </w:rPr>
              <w:t>Eggs and larvae of other native fish species (e.g. Murray cod</w:t>
            </w:r>
            <w:r>
              <w:rPr>
                <w:rFonts w:eastAsia="MS Mincho"/>
                <w:sz w:val="16"/>
              </w:rPr>
              <w:t>)</w:t>
            </w:r>
            <w:r w:rsidRPr="00CC2002">
              <w:rPr>
                <w:rFonts w:eastAsia="MS Mincho"/>
                <w:sz w:val="16"/>
              </w:rPr>
              <w:t xml:space="preserve"> have been detected in drift net samples, but </w:t>
            </w:r>
            <w:r>
              <w:rPr>
                <w:rFonts w:eastAsia="MS Mincho"/>
                <w:sz w:val="16"/>
              </w:rPr>
              <w:t>we</w:t>
            </w:r>
            <w:r w:rsidRPr="00CC2002">
              <w:rPr>
                <w:rFonts w:eastAsia="MS Mincho"/>
                <w:sz w:val="16"/>
              </w:rPr>
              <w:t>re not associated with flow events.</w:t>
            </w:r>
          </w:p>
          <w:p w14:paraId="15CEC7DB" w14:textId="009E07E6" w:rsidR="00056349" w:rsidRDefault="00056349" w:rsidP="00056349">
            <w:pPr>
              <w:pStyle w:val="Tablesmalltext"/>
              <w:numPr>
                <w:ilvl w:val="0"/>
                <w:numId w:val="86"/>
              </w:numPr>
              <w:ind w:left="176" w:hanging="176"/>
            </w:pPr>
            <w:r w:rsidRPr="00CC2002">
              <w:rPr>
                <w:rFonts w:eastAsia="MS Mincho"/>
              </w:rPr>
              <w:t xml:space="preserve">2017–18 is the first time </w:t>
            </w:r>
            <w:r w:rsidR="00E35CB8">
              <w:rPr>
                <w:rFonts w:eastAsia="MS Mincho"/>
              </w:rPr>
              <w:t>t</w:t>
            </w:r>
            <w:r w:rsidRPr="00CC2002">
              <w:rPr>
                <w:rFonts w:eastAsia="MS Mincho"/>
              </w:rPr>
              <w:t>rout cod larvae have been observed in the four years of the Goulburn LTIM Project, demonstrating that breeding population of this species still exist within the lower Goulburn.</w:t>
            </w:r>
          </w:p>
        </w:tc>
      </w:tr>
      <w:tr w:rsidR="00056349" w:rsidRPr="00BD787B" w14:paraId="2CFF3E74" w14:textId="77777777" w:rsidTr="00056349">
        <w:tc>
          <w:tcPr>
            <w:tcW w:w="1413" w:type="dxa"/>
            <w:shd w:val="clear" w:color="auto" w:fill="auto"/>
          </w:tcPr>
          <w:p w14:paraId="7ECE4D1A" w14:textId="69EB2EC3" w:rsidR="00056349" w:rsidRPr="00BD787B" w:rsidRDefault="00056349" w:rsidP="00056349">
            <w:pPr>
              <w:pStyle w:val="Tablesmalltext"/>
            </w:pPr>
            <w:r>
              <w:lastRenderedPageBreak/>
              <w:t>Fish communities (composition and abundance)</w:t>
            </w:r>
          </w:p>
        </w:tc>
        <w:tc>
          <w:tcPr>
            <w:tcW w:w="8618" w:type="dxa"/>
            <w:shd w:val="clear" w:color="auto" w:fill="auto"/>
          </w:tcPr>
          <w:p w14:paraId="799131F9" w14:textId="6EF97300" w:rsidR="00056349" w:rsidRPr="00E35CB8" w:rsidRDefault="00056349" w:rsidP="00056349">
            <w:pPr>
              <w:numPr>
                <w:ilvl w:val="0"/>
                <w:numId w:val="86"/>
              </w:numPr>
              <w:spacing w:before="40" w:after="40"/>
              <w:ind w:left="176" w:hanging="176"/>
              <w:rPr>
                <w:rFonts w:eastAsia="MS Mincho"/>
                <w:sz w:val="16"/>
              </w:rPr>
            </w:pPr>
            <w:r w:rsidRPr="00E35CB8">
              <w:rPr>
                <w:rFonts w:eastAsia="MS Mincho"/>
                <w:sz w:val="16"/>
              </w:rPr>
              <w:t xml:space="preserve">Despite repeated spawning events, few </w:t>
            </w:r>
            <w:r w:rsidR="00E35CB8" w:rsidRPr="00E35CB8">
              <w:rPr>
                <w:rFonts w:eastAsia="MS Mincho"/>
                <w:sz w:val="16"/>
              </w:rPr>
              <w:t>juvenile (</w:t>
            </w:r>
            <w:r w:rsidRPr="00E35CB8">
              <w:rPr>
                <w:rFonts w:eastAsia="MS Mincho"/>
                <w:sz w:val="16"/>
              </w:rPr>
              <w:t>young of year</w:t>
            </w:r>
            <w:r w:rsidR="00E35CB8" w:rsidRPr="00E35CB8">
              <w:rPr>
                <w:rFonts w:eastAsia="MS Mincho"/>
                <w:sz w:val="16"/>
              </w:rPr>
              <w:t>)</w:t>
            </w:r>
            <w:r w:rsidRPr="00E35CB8">
              <w:rPr>
                <w:rFonts w:eastAsia="MS Mincho"/>
                <w:sz w:val="16"/>
              </w:rPr>
              <w:t xml:space="preserve"> golden or silver perch have been detected in the annual surveys, suggesting early life history stages are taking place outside the Goulburn River with fish returning to the river at a later date.</w:t>
            </w:r>
          </w:p>
          <w:p w14:paraId="52372095" w14:textId="77777777" w:rsidR="00056349" w:rsidRPr="00CC2002" w:rsidRDefault="00056349" w:rsidP="00056349">
            <w:pPr>
              <w:numPr>
                <w:ilvl w:val="0"/>
                <w:numId w:val="86"/>
              </w:numPr>
              <w:spacing w:before="40" w:after="40"/>
              <w:ind w:left="176" w:hanging="176"/>
              <w:rPr>
                <w:rFonts w:eastAsia="MS Mincho"/>
                <w:sz w:val="16"/>
              </w:rPr>
            </w:pPr>
            <w:r w:rsidRPr="00CC2002">
              <w:rPr>
                <w:rFonts w:eastAsia="MS Mincho"/>
                <w:sz w:val="16"/>
              </w:rPr>
              <w:t>Sampled abundances of several species dropped in 2017 following the blackwater event and associated fish kills. H</w:t>
            </w:r>
            <w:r>
              <w:rPr>
                <w:rFonts w:eastAsia="MS Mincho"/>
                <w:sz w:val="16"/>
              </w:rPr>
              <w:t>owever, h</w:t>
            </w:r>
            <w:r w:rsidRPr="00CC2002">
              <w:rPr>
                <w:rFonts w:eastAsia="MS Mincho"/>
                <w:sz w:val="16"/>
              </w:rPr>
              <w:t xml:space="preserve">igher numbers of silver perch were found in 2017, </w:t>
            </w:r>
            <w:r>
              <w:rPr>
                <w:rFonts w:eastAsia="MS Mincho"/>
                <w:sz w:val="16"/>
              </w:rPr>
              <w:t>most</w:t>
            </w:r>
            <w:r w:rsidRPr="00CC2002">
              <w:rPr>
                <w:rFonts w:eastAsia="MS Mincho"/>
                <w:sz w:val="16"/>
              </w:rPr>
              <w:t xml:space="preserve"> likely due to immigration from the Murray River.</w:t>
            </w:r>
          </w:p>
          <w:p w14:paraId="27E9C92D" w14:textId="77777777" w:rsidR="00056349" w:rsidRPr="00CC2002" w:rsidRDefault="00056349" w:rsidP="00056349">
            <w:pPr>
              <w:numPr>
                <w:ilvl w:val="0"/>
                <w:numId w:val="86"/>
              </w:numPr>
              <w:spacing w:before="40" w:after="40"/>
              <w:ind w:left="176" w:hanging="176"/>
              <w:rPr>
                <w:rFonts w:eastAsia="MS Mincho"/>
                <w:sz w:val="16"/>
              </w:rPr>
            </w:pPr>
            <w:r w:rsidRPr="00CC2002">
              <w:rPr>
                <w:rFonts w:eastAsia="MS Mincho"/>
                <w:sz w:val="16"/>
              </w:rPr>
              <w:t xml:space="preserve">Abundances were lower again in 2018, but this is most likely due to reduced sampling efficiency associated with the </w:t>
            </w:r>
            <w:r w:rsidRPr="008541C1">
              <w:rPr>
                <w:rFonts w:eastAsia="MS Mincho"/>
                <w:sz w:val="16"/>
              </w:rPr>
              <w:t>high IVTs being delivered at that</w:t>
            </w:r>
            <w:r w:rsidRPr="00CC2002">
              <w:rPr>
                <w:rFonts w:eastAsia="MS Mincho"/>
                <w:sz w:val="16"/>
              </w:rPr>
              <w:t xml:space="preserve"> time.</w:t>
            </w:r>
          </w:p>
          <w:p w14:paraId="4ED77D0B" w14:textId="77777777" w:rsidR="00056349" w:rsidRPr="00CC2002" w:rsidRDefault="00056349" w:rsidP="00056349">
            <w:pPr>
              <w:numPr>
                <w:ilvl w:val="0"/>
                <w:numId w:val="86"/>
              </w:numPr>
              <w:spacing w:before="40" w:after="40"/>
              <w:ind w:left="176" w:hanging="176"/>
              <w:rPr>
                <w:rFonts w:eastAsia="MS Mincho"/>
                <w:sz w:val="16"/>
              </w:rPr>
            </w:pPr>
            <w:r w:rsidRPr="00CC2002">
              <w:rPr>
                <w:rFonts w:eastAsia="MS Mincho"/>
                <w:sz w:val="16"/>
              </w:rPr>
              <w:t>The elevated spring 2017 flows that improved the recruitment of semi-aquatic bank vegetation may explain the higher abundance of Murray River rainbow fish (listed as threatened in Victoria) as well as carp spawning and survival.</w:t>
            </w:r>
          </w:p>
          <w:p w14:paraId="53BA4BEA" w14:textId="12480859" w:rsidR="00056349" w:rsidRDefault="00056349" w:rsidP="00056349">
            <w:pPr>
              <w:pStyle w:val="Tablesmalltext"/>
              <w:numPr>
                <w:ilvl w:val="0"/>
                <w:numId w:val="86"/>
              </w:numPr>
              <w:ind w:left="176" w:hanging="176"/>
            </w:pPr>
            <w:r w:rsidRPr="00CC2002">
              <w:rPr>
                <w:rFonts w:eastAsia="MS Mincho"/>
              </w:rPr>
              <w:t>Higher abundance of bony herring may represent transient fish that enter the Goulburn River when conditions are stable.</w:t>
            </w:r>
          </w:p>
        </w:tc>
      </w:tr>
    </w:tbl>
    <w:p w14:paraId="760EEA6A" w14:textId="77777777" w:rsidR="00015E6B" w:rsidRDefault="00015E6B" w:rsidP="00015E6B">
      <w:pPr>
        <w:pStyle w:val="Heading2"/>
      </w:pPr>
      <w:bookmarkStart w:id="47" w:name="_Toc532913561"/>
      <w:bookmarkStart w:id="48" w:name="_Toc532913588"/>
      <w:bookmarkStart w:id="49" w:name="_Toc5629111"/>
      <w:bookmarkEnd w:id="47"/>
      <w:bookmarkEnd w:id="48"/>
      <w:r>
        <w:t>Integration of monitoring results</w:t>
      </w:r>
      <w:bookmarkEnd w:id="49"/>
    </w:p>
    <w:p w14:paraId="3543D07B" w14:textId="3F1E2977" w:rsidR="00015E6B" w:rsidRDefault="00015E6B" w:rsidP="00015E6B">
      <w:pPr>
        <w:pStyle w:val="Para0"/>
      </w:pPr>
      <w:r>
        <w:t xml:space="preserve">After four years of monitoring in the </w:t>
      </w:r>
      <w:r w:rsidR="003935DB">
        <w:t>l</w:t>
      </w:r>
      <w:r>
        <w:t xml:space="preserve">ower Goulburn River </w:t>
      </w:r>
      <w:r w:rsidR="00FE6BFB">
        <w:t>LTIM</w:t>
      </w:r>
      <w:r>
        <w:t xml:space="preserve"> Project, and with the increasing incorporation of data collected prior to the start of the LTIM Project, our understanding of the system has increased considerably. The conceptual model linking flow actions and ecological outcomes that we proposed prior to the start of the LTIM Project </w:t>
      </w:r>
      <w:r>
        <w:fldChar w:fldCharType="begin"/>
      </w:r>
      <w:r w:rsidR="007510FE">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fldChar w:fldCharType="separate"/>
      </w:r>
      <w:r w:rsidR="007510FE">
        <w:rPr>
          <w:noProof/>
        </w:rPr>
        <w:t>(</w:t>
      </w:r>
      <w:hyperlink w:anchor="_ENREF_13" w:tooltip="Webb, 2018 #2034" w:history="1">
        <w:r w:rsidR="003A696D">
          <w:rPr>
            <w:noProof/>
          </w:rPr>
          <w:t>Webb et al. 2018</w:t>
        </w:r>
      </w:hyperlink>
      <w:r w:rsidR="007510FE">
        <w:rPr>
          <w:noProof/>
        </w:rPr>
        <w:t>)</w:t>
      </w:r>
      <w:r>
        <w:fldChar w:fldCharType="end"/>
      </w:r>
      <w:r>
        <w:t>, has been largely confirmed. The current</w:t>
      </w:r>
      <w:r w:rsidR="00921682">
        <w:t>-</w:t>
      </w:r>
      <w:r>
        <w:t>year version of the model (</w:t>
      </w:r>
      <w:r>
        <w:fldChar w:fldCharType="begin"/>
      </w:r>
      <w:r>
        <w:instrText xml:space="preserve"> REF _Ref527487205 </w:instrText>
      </w:r>
      <w:r>
        <w:fldChar w:fldCharType="separate"/>
      </w:r>
      <w:r w:rsidR="00DD1945">
        <w:t xml:space="preserve">Figure </w:t>
      </w:r>
      <w:r w:rsidR="00DD1945">
        <w:rPr>
          <w:noProof/>
        </w:rPr>
        <w:t>8</w:t>
      </w:r>
      <w:r>
        <w:fldChar w:fldCharType="end"/>
      </w:r>
      <w:r>
        <w:t>) includes new causal pathways compared to the original, and most of these pathways, as well as the original hypothesi</w:t>
      </w:r>
      <w:r w:rsidR="00921682">
        <w:t>s</w:t>
      </w:r>
      <w:r>
        <w:t>ed pathways, while not proven are being at least strongly suggested by the monitoring data collected.</w:t>
      </w:r>
    </w:p>
    <w:p w14:paraId="6E3149EE" w14:textId="6809CCB1" w:rsidR="00D93341" w:rsidRDefault="00D93341" w:rsidP="009B6FFE">
      <w:pPr>
        <w:pStyle w:val="Para0"/>
      </w:pPr>
      <w:r>
        <w:t xml:space="preserve">Probably the strongest ‘new’ knowledge to arise from the Goulburn LTIM Project in 2017–18 was data linking environmental flow actions much more strongly with ecosystem metabolism outcomes and with flow-on effect on macroinvertebrate biomass in the lower Goulburn River. The consideration of the stream metabolism data in terms of the amount of carbon </w:t>
      </w:r>
      <w:r w:rsidR="00BB7C27">
        <w:t xml:space="preserve">produced as </w:t>
      </w:r>
      <w:r>
        <w:t xml:space="preserve">a usable food resource for river animals, rather than in terms of the rates of oxygen production and consumption, was a major advance. This demonstrated that the wetting of significant proportions of the river channel with major environmental flow actions leads to large increases in the amount of organic carbon </w:t>
      </w:r>
      <w:r w:rsidR="00BB7C27">
        <w:t xml:space="preserve">available </w:t>
      </w:r>
      <w:r>
        <w:t xml:space="preserve">to underpin the river food web. This conclusion was further backed up by the observation of improved biomass of large-bodied </w:t>
      </w:r>
      <w:r w:rsidR="0089573F">
        <w:t xml:space="preserve">shrimps </w:t>
      </w:r>
      <w:r>
        <w:t>in the lower Goulburn River following the spring environmental flow action and also the unregulated natural high flow that occurred in early December 2017</w:t>
      </w:r>
      <w:r w:rsidR="00487807">
        <w:t xml:space="preserve">. While biomass responses are variable among individual macroinvertebrate species, these </w:t>
      </w:r>
      <w:r w:rsidR="0089573F">
        <w:t>shrimp</w:t>
      </w:r>
      <w:r w:rsidR="00487807">
        <w:t xml:space="preserve"> are likely to form a significant portion of the food resource for native fish species in the lower Goulburn River.</w:t>
      </w:r>
    </w:p>
    <w:p w14:paraId="0290DE0A" w14:textId="0348C066" w:rsidR="00D67C78" w:rsidRDefault="00D67C78" w:rsidP="009B6FFE">
      <w:pPr>
        <w:pStyle w:val="Para0"/>
      </w:pPr>
      <w:r>
        <w:t xml:space="preserve">Vegetation data from 2017–18 did not advance knowledge further than previous years, with the large natural flow event in December 2017 affecting the monitoring outcomes for vegetation. Nevertheless, </w:t>
      </w:r>
      <w:r w:rsidR="00921682">
        <w:t xml:space="preserve">the results confirm </w:t>
      </w:r>
      <w:r>
        <w:t>the beneficial effects of flow events early in spring for the promotion of water tolerant species on the river bank and the control of terrestrial species.</w:t>
      </w:r>
    </w:p>
    <w:p w14:paraId="6E14C25F" w14:textId="00CFD5A2" w:rsidR="00487807" w:rsidRDefault="00487807" w:rsidP="009B6FFE">
      <w:pPr>
        <w:pStyle w:val="Para0"/>
      </w:pPr>
      <w:r>
        <w:t xml:space="preserve">Movement and spawning responses of golden perch continued much as previously in 2017–18 as in earlier years. </w:t>
      </w:r>
      <w:r w:rsidR="00921682">
        <w:t>There is</w:t>
      </w:r>
      <w:r>
        <w:t xml:space="preserve"> now a very strong understanding of the conditions required to induce spawning in this species, and </w:t>
      </w:r>
      <w:r w:rsidR="00921682">
        <w:t>a</w:t>
      </w:r>
      <w:r>
        <w:t xml:space="preserve"> belie</w:t>
      </w:r>
      <w:r w:rsidR="00921682">
        <w:t>f</w:t>
      </w:r>
      <w:r>
        <w:t xml:space="preserve"> that spawning can be managed for this species with very high precision and efficient use of environmental water.</w:t>
      </w:r>
    </w:p>
    <w:p w14:paraId="48D8B489" w14:textId="4AB015FF" w:rsidR="007A2F57" w:rsidRDefault="00015E6B" w:rsidP="009B6FFE">
      <w:pPr>
        <w:pStyle w:val="Para0"/>
      </w:pPr>
      <w:r>
        <w:t>The largest knowledge gap within the conceptual model</w:t>
      </w:r>
      <w:r w:rsidR="00921682">
        <w:t xml:space="preserve"> (</w:t>
      </w:r>
      <w:r>
        <w:fldChar w:fldCharType="begin"/>
      </w:r>
      <w:r>
        <w:instrText xml:space="preserve"> REF _Ref527487205 </w:instrText>
      </w:r>
      <w:r>
        <w:fldChar w:fldCharType="separate"/>
      </w:r>
      <w:r w:rsidR="00DD1945">
        <w:t xml:space="preserve">Figure </w:t>
      </w:r>
      <w:r w:rsidR="00DD1945">
        <w:rPr>
          <w:noProof/>
        </w:rPr>
        <w:t>8</w:t>
      </w:r>
      <w:r>
        <w:fldChar w:fldCharType="end"/>
      </w:r>
      <w:r w:rsidR="00921682">
        <w:t>)</w:t>
      </w:r>
      <w:r>
        <w:t xml:space="preserve"> remains the linkages from the other monitoring matters through to adult fish populations in the Goulburn River. Although large numbers of eggs and larvae of species like golden and silver perch</w:t>
      </w:r>
      <w:r w:rsidR="0079086D">
        <w:t xml:space="preserve"> are recorded</w:t>
      </w:r>
      <w:r>
        <w:t xml:space="preserve">, the juvenile ‘young of year’ fish that should appear during the electrofishing surveys approximately </w:t>
      </w:r>
      <w:r w:rsidR="00450245">
        <w:t xml:space="preserve">six </w:t>
      </w:r>
      <w:r>
        <w:t>months later</w:t>
      </w:r>
      <w:r w:rsidR="0079086D">
        <w:t xml:space="preserve"> are rarely caught</w:t>
      </w:r>
      <w:r>
        <w:t>. Moreover, although the</w:t>
      </w:r>
      <w:r w:rsidR="0079086D">
        <w:t>re are strong</w:t>
      </w:r>
      <w:r>
        <w:t xml:space="preserve"> links between flows, metabolism, carbon and large-bodied macroinvertebrates (i.e. fish food), the current approach to monitoring adult fish cannot detect any direct responses in terms of changes in the numbers and species of fish being caught. Similarly, a link between improved near-bank habitat that results from improved bankside vegetation and fish </w:t>
      </w:r>
      <w:r w:rsidR="0079086D">
        <w:t>populations (</w:t>
      </w:r>
      <w:r w:rsidR="007A2F57">
        <w:t xml:space="preserve">composition </w:t>
      </w:r>
      <w:r w:rsidR="00BA54AD">
        <w:t>and abundance</w:t>
      </w:r>
      <w:r w:rsidR="0079086D">
        <w:t>)</w:t>
      </w:r>
      <w:r w:rsidR="00BA54AD">
        <w:t xml:space="preserve"> </w:t>
      </w:r>
      <w:r>
        <w:t xml:space="preserve">also cannot be demonstrated because the adult fish sampling does not target habitats specifically. </w:t>
      </w:r>
    </w:p>
    <w:p w14:paraId="41D18B6B" w14:textId="13372BBE" w:rsidR="00E43D74" w:rsidRDefault="00C5383F" w:rsidP="00E43D74">
      <w:pPr>
        <w:pStyle w:val="Para0"/>
        <w:jc w:val="center"/>
      </w:pPr>
      <w:r>
        <w:rPr>
          <w:noProof/>
          <w:lang w:val="en-AU" w:eastAsia="en-AU"/>
        </w:rPr>
        <w:lastRenderedPageBreak/>
        <w:drawing>
          <wp:inline distT="0" distB="0" distL="0" distR="0" wp14:anchorId="4695CAC0" wp14:editId="4E6F1BE1">
            <wp:extent cx="5668520" cy="413385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2293" cy="4136602"/>
                    </a:xfrm>
                    <a:prstGeom prst="rect">
                      <a:avLst/>
                    </a:prstGeom>
                  </pic:spPr>
                </pic:pic>
              </a:graphicData>
            </a:graphic>
          </wp:inline>
        </w:drawing>
      </w:r>
    </w:p>
    <w:p w14:paraId="4F4216B0" w14:textId="5A2D5EA6" w:rsidR="00BB42F1" w:rsidRDefault="00BB42F1" w:rsidP="00BB42F1">
      <w:pPr>
        <w:pStyle w:val="Caption"/>
      </w:pPr>
      <w:bookmarkStart w:id="50" w:name="_Ref527487205"/>
      <w:r>
        <w:t xml:space="preserve">Figure </w:t>
      </w:r>
      <w:r>
        <w:fldChar w:fldCharType="begin"/>
      </w:r>
      <w:r>
        <w:instrText xml:space="preserve"> SEQ Figure \* ARABIC </w:instrText>
      </w:r>
      <w:r>
        <w:fldChar w:fldCharType="separate"/>
      </w:r>
      <w:r w:rsidR="00DD1945">
        <w:rPr>
          <w:noProof/>
        </w:rPr>
        <w:t>8</w:t>
      </w:r>
      <w:r>
        <w:fldChar w:fldCharType="end"/>
      </w:r>
      <w:bookmarkEnd w:id="50"/>
      <w:r>
        <w:t xml:space="preserve">. Updated conceptual model of the linkages among the different monitoring matters in the lower Goulburn River Long-Term Intervention Monitoring Project </w:t>
      </w:r>
      <w:r>
        <w:fldChar w:fldCharType="begin"/>
      </w:r>
      <w:r w:rsidR="007510FE">
        <w:instrText xml:space="preserve"> ADDIN EN.CITE &lt;EndNote&gt;&lt;Cite&gt;&lt;Author&gt;Webb&lt;/Author&gt;&lt;Year&gt;2018&lt;/Year&gt;&lt;RecNum&gt;2034&lt;/RecNum&gt;&lt;Prefix&gt;modified from &lt;/Prefix&gt;&lt;DisplayText&gt;(modified from 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fldChar w:fldCharType="separate"/>
      </w:r>
      <w:r w:rsidR="007510FE">
        <w:rPr>
          <w:noProof/>
        </w:rPr>
        <w:t>(</w:t>
      </w:r>
      <w:hyperlink w:anchor="_ENREF_13" w:tooltip="Webb, 2018 #2034" w:history="1">
        <w:r w:rsidR="003A696D">
          <w:rPr>
            <w:noProof/>
          </w:rPr>
          <w:t>modified from Webb et al. 2018</w:t>
        </w:r>
      </w:hyperlink>
      <w:r w:rsidR="007510FE">
        <w:rPr>
          <w:noProof/>
        </w:rPr>
        <w:t>)</w:t>
      </w:r>
      <w:r>
        <w:fldChar w:fldCharType="end"/>
      </w:r>
      <w:r>
        <w:t>. The blue ‘hydrology’ box is the ultimate cause – flow enhancement with Commonwealth environmental water; orange boxes are physical effects of this, with flow on effects to intermediate (green) and ultimate (aqua) environmental variables. Arrows are hypothesized causal linkages posed at the start of the LTIM Project (with several added since as well). Ticks are linkages that we believe have been demonstrated by the monitoring data, or at least strongly suggested. Question marks are linkages that are yet to be demonstrated. The linkage between bank condition and vegetation diversity, with both symbols, is strongly suggested. No linkages have been disproved throughout the program.</w:t>
      </w:r>
    </w:p>
    <w:p w14:paraId="3A334535" w14:textId="0943E8B3" w:rsidR="007A2F57" w:rsidRDefault="00015E6B" w:rsidP="009B6FFE">
      <w:pPr>
        <w:pStyle w:val="Para0"/>
      </w:pPr>
      <w:r>
        <w:t xml:space="preserve">Links between environmental flow actions and improved fish </w:t>
      </w:r>
      <w:r w:rsidR="0079086D">
        <w:t>communities</w:t>
      </w:r>
      <w:r>
        <w:t xml:space="preserve"> will always be difficult to demonstrate primarily because of issues of scale. Fish </w:t>
      </w:r>
      <w:r w:rsidR="007A2F57">
        <w:t xml:space="preserve">respond to </w:t>
      </w:r>
      <w:r>
        <w:t xml:space="preserve">multiple </w:t>
      </w:r>
      <w:r w:rsidR="007A2F57">
        <w:t xml:space="preserve">drivers </w:t>
      </w:r>
      <w:r>
        <w:t>over lifetimes that can be literally decades long</w:t>
      </w:r>
      <w:r w:rsidR="007A2F57">
        <w:t>, and so detecting changes in populations driven by subtle changes in flow regimes will always be difficult</w:t>
      </w:r>
      <w:r>
        <w:t xml:space="preserve">. Changes in populations are only immediately evident when catastrophic events occur, such as the January 2016 fish </w:t>
      </w:r>
      <w:r w:rsidR="0079086D">
        <w:t>deaths</w:t>
      </w:r>
      <w:r>
        <w:t xml:space="preserve"> in the Goulburn River associated with the blackwater event. These temporal scales make it impossible to make the kinds of linkages to individual flow </w:t>
      </w:r>
      <w:r w:rsidR="00800E55">
        <w:t>actions</w:t>
      </w:r>
      <w:r>
        <w:t xml:space="preserve"> that are described in</w:t>
      </w:r>
      <w:r w:rsidR="00445AA0">
        <w:t xml:space="preserve"> (</w:t>
      </w:r>
      <w:r w:rsidR="00445AA0">
        <w:fldChar w:fldCharType="begin"/>
      </w:r>
      <w:r w:rsidR="00445AA0">
        <w:instrText xml:space="preserve"> REF _Ref536984 \h </w:instrText>
      </w:r>
      <w:r w:rsidR="00445AA0">
        <w:fldChar w:fldCharType="separate"/>
      </w:r>
      <w:r w:rsidR="00DD1945">
        <w:t xml:space="preserve">Table </w:t>
      </w:r>
      <w:r w:rsidR="00DD1945">
        <w:rPr>
          <w:noProof/>
        </w:rPr>
        <w:t>4</w:t>
      </w:r>
      <w:r w:rsidR="00445AA0">
        <w:fldChar w:fldCharType="end"/>
      </w:r>
      <w:r w:rsidR="00445AA0">
        <w:t>)</w:t>
      </w:r>
      <w:r w:rsidRPr="00015E6B">
        <w:t>.</w:t>
      </w:r>
      <w:r>
        <w:t xml:space="preserve"> </w:t>
      </w:r>
    </w:p>
    <w:p w14:paraId="68FAB64C" w14:textId="207DE8F0" w:rsidR="00015E6B" w:rsidRDefault="00015E6B" w:rsidP="009B6FFE">
      <w:pPr>
        <w:pStyle w:val="Para0"/>
      </w:pPr>
      <w:r>
        <w:t xml:space="preserve">Also, many fish species live their lives over spatial scales much larger than the lower Goulburn River. While </w:t>
      </w:r>
      <w:r w:rsidR="00800E55">
        <w:t>the monitoring</w:t>
      </w:r>
      <w:r>
        <w:t xml:space="preserve"> ha</w:t>
      </w:r>
      <w:r w:rsidR="00800E55">
        <w:t>s</w:t>
      </w:r>
      <w:r>
        <w:t xml:space="preserve"> failed to detect </w:t>
      </w:r>
      <w:r w:rsidR="00800E55">
        <w:t>‘</w:t>
      </w:r>
      <w:r>
        <w:t>young of year</w:t>
      </w:r>
      <w:r w:rsidR="00800E55">
        <w:t>’</w:t>
      </w:r>
      <w:r>
        <w:t xml:space="preserve"> fish for golden perch, older adults </w:t>
      </w:r>
      <w:r w:rsidR="00800E55">
        <w:t xml:space="preserve">continue to be observed </w:t>
      </w:r>
      <w:r>
        <w:t>in the river. They must be coming from somewhere! Current integrated monitoring and research across the lower Murray</w:t>
      </w:r>
      <w:r w:rsidR="00800E55">
        <w:t>-</w:t>
      </w:r>
      <w:r>
        <w:t xml:space="preserve">Darling Basin is pointing to the strong probability that species like golden perch might recruit from different locations in different years, and that autumn flow conditions are important for the </w:t>
      </w:r>
      <w:r w:rsidR="0085690F">
        <w:t>survival</w:t>
      </w:r>
      <w:r>
        <w:t xml:space="preserve"> of sub-adult fish in local populations </w:t>
      </w:r>
      <w:r>
        <w:fldChar w:fldCharType="begin"/>
      </w:r>
      <w:r>
        <w:instrText xml:space="preserve"> ADDIN EN.CITE &lt;EndNote&gt;&lt;Cite&gt;&lt;Author&gt;Tonkin&lt;/Author&gt;&lt;Year&gt;2017&lt;/Year&gt;&lt;RecNum&gt;2449&lt;/RecNum&gt;&lt;DisplayText&gt;(Tonkin et al. 2017)&lt;/DisplayText&gt;&lt;record&gt;&lt;rec-number&gt;2449&lt;/rec-number&gt;&lt;foreign-keys&gt;&lt;key app="EN" db-id="s525xsr2lfv0fgepxeavzwvz5ppptx92v5e9" timestamp="1539684061"&gt;2449&lt;/key&gt;&lt;/foreign-keys&gt;&lt;ref-type name="Report"&gt;27&lt;/ref-type&gt;&lt;contributors&gt;&lt;authors&gt;&lt;author&gt;Tonkin, Z.&lt;/author&gt;&lt;author&gt;Jones, M&lt;/author&gt;&lt;author&gt;Koster, W&lt;/author&gt;&lt;author&gt;O&amp;apos;Connor, J&lt;/author&gt;&lt;author&gt;Stamation, K&lt;/author&gt;&lt;author&gt;Kitchingman, A&lt;/author&gt;&lt;author&gt;Dawson, D.&lt;/author&gt;&lt;author&gt;Hackett, G&lt;/author&gt;&lt;author&gt;Stuart, I&lt;/author&gt;&lt;author&gt;O&amp;apos;Mahony, J&lt;/author&gt;&lt;author&gt;Kearns, J&lt;/author&gt;&lt;author&gt;Lyon, J&lt;/author&gt;&lt;/authors&gt;&lt;/contributors&gt;&lt;titles&gt;&lt;title&gt;VEFMAP Stage 6: Monitoring fish resonse to environmental flow delivery in northern Victorian rivers 2016-17&lt;/title&gt;&lt;/titles&gt;&lt;dates&gt;&lt;year&gt;2017&lt;/year&gt;&lt;/dates&gt;&lt;pub-location&gt;Heidelberg&lt;/pub-location&gt;&lt;publisher&gt;Arthur Rylah Institute for Environmental Research&lt;/publisher&gt;&lt;urls&gt;&lt;/urls&gt;&lt;/record&gt;&lt;/Cite&gt;&lt;/EndNote&gt;</w:instrText>
      </w:r>
      <w:r>
        <w:fldChar w:fldCharType="separate"/>
      </w:r>
      <w:r>
        <w:rPr>
          <w:noProof/>
        </w:rPr>
        <w:t>(</w:t>
      </w:r>
      <w:hyperlink w:anchor="_ENREF_12" w:tooltip="Tonkin, 2017 #2449" w:history="1">
        <w:r w:rsidR="003A696D">
          <w:rPr>
            <w:noProof/>
          </w:rPr>
          <w:t>Tonkin et al. 2017</w:t>
        </w:r>
      </w:hyperlink>
      <w:r>
        <w:rPr>
          <w:noProof/>
        </w:rPr>
        <w:t>)</w:t>
      </w:r>
      <w:r>
        <w:fldChar w:fldCharType="end"/>
      </w:r>
      <w:r>
        <w:t xml:space="preserve">. For questions of adult fish </w:t>
      </w:r>
      <w:r w:rsidR="00800E55">
        <w:t>population</w:t>
      </w:r>
      <w:r>
        <w:t xml:space="preserve"> response to Commonwealth environmental water, the Basin-scale analyses will have a much greater chance of drawing solid conclusions than any of the current Area-scale programs.</w:t>
      </w:r>
    </w:p>
    <w:p w14:paraId="3894FB9B" w14:textId="76A2D54D" w:rsidR="00554E19" w:rsidRDefault="00605653" w:rsidP="00783208">
      <w:pPr>
        <w:pStyle w:val="Heading1"/>
      </w:pPr>
      <w:bookmarkStart w:id="51" w:name="_Toc5629112"/>
      <w:r>
        <w:lastRenderedPageBreak/>
        <w:t xml:space="preserve">Implications </w:t>
      </w:r>
      <w:r w:rsidR="00783208">
        <w:t xml:space="preserve">for Future Management of </w:t>
      </w:r>
      <w:r>
        <w:t>Environmental Water</w:t>
      </w:r>
      <w:bookmarkEnd w:id="51"/>
    </w:p>
    <w:p w14:paraId="0D8572FB" w14:textId="7F3330B6" w:rsidR="00564940" w:rsidRDefault="00564940" w:rsidP="00564940">
      <w:pPr>
        <w:pStyle w:val="Heading2"/>
        <w:rPr>
          <w:lang w:val="en-AU"/>
        </w:rPr>
      </w:pPr>
      <w:bookmarkStart w:id="52" w:name="_Toc5629113"/>
      <w:r>
        <w:rPr>
          <w:lang w:val="en-AU"/>
        </w:rPr>
        <w:t>Spring freshes</w:t>
      </w:r>
      <w:bookmarkEnd w:id="52"/>
    </w:p>
    <w:p w14:paraId="5E33F468" w14:textId="694EF9E2" w:rsidR="0035307B" w:rsidRPr="0051101E" w:rsidRDefault="0035307B" w:rsidP="0051101E">
      <w:pPr>
        <w:pStyle w:val="Para0"/>
        <w:ind w:left="425" w:firstLine="425"/>
        <w:rPr>
          <w:b/>
          <w:lang w:val="en-AU"/>
        </w:rPr>
      </w:pPr>
      <w:r w:rsidRPr="0051101E">
        <w:rPr>
          <w:b/>
          <w:lang w:val="en-AU"/>
        </w:rPr>
        <w:t>Recommendation: At least one spring fresh is prioritised every year</w:t>
      </w:r>
    </w:p>
    <w:p w14:paraId="0E6D0738" w14:textId="340EF507" w:rsidR="00A72EBA" w:rsidRDefault="00A72EBA" w:rsidP="00A72EBA">
      <w:pPr>
        <w:pStyle w:val="Para0"/>
        <w:rPr>
          <w:lang w:val="en-AU"/>
        </w:rPr>
      </w:pPr>
      <w:r>
        <w:rPr>
          <w:lang w:val="en-AU"/>
        </w:rPr>
        <w:t>Results from monitoring in 2017–18 build further on those from previous years to underscore the importance of the spring fresh watering actions for ecological outcomes in the Go</w:t>
      </w:r>
      <w:r w:rsidR="0035307B">
        <w:rPr>
          <w:lang w:val="en-AU"/>
        </w:rPr>
        <w:t>u</w:t>
      </w:r>
      <w:r>
        <w:rPr>
          <w:lang w:val="en-AU"/>
        </w:rPr>
        <w:t>lburn River. Spring freshes have been convincingly linked with:</w:t>
      </w:r>
    </w:p>
    <w:p w14:paraId="402A8789" w14:textId="13ADC448" w:rsidR="00A72EBA" w:rsidRDefault="00A72EBA" w:rsidP="00F009DF">
      <w:pPr>
        <w:pStyle w:val="Para0"/>
        <w:keepNext/>
        <w:numPr>
          <w:ilvl w:val="0"/>
          <w:numId w:val="81"/>
        </w:numPr>
        <w:spacing w:before="0" w:after="60"/>
        <w:rPr>
          <w:lang w:val="en-AU"/>
        </w:rPr>
      </w:pPr>
      <w:r>
        <w:rPr>
          <w:lang w:val="en-AU"/>
        </w:rPr>
        <w:t xml:space="preserve">Increased carbon </w:t>
      </w:r>
      <w:r w:rsidR="00AF5C8A">
        <w:rPr>
          <w:lang w:val="en-AU"/>
        </w:rPr>
        <w:t>production</w:t>
      </w:r>
      <w:r w:rsidR="00BE6298">
        <w:rPr>
          <w:lang w:val="en-AU"/>
        </w:rPr>
        <w:t xml:space="preserve"> </w:t>
      </w:r>
      <w:r>
        <w:rPr>
          <w:lang w:val="en-AU"/>
        </w:rPr>
        <w:t>to underpin the food chain</w:t>
      </w:r>
    </w:p>
    <w:p w14:paraId="294529CC" w14:textId="151C1FEA" w:rsidR="00A72EBA" w:rsidRDefault="00A72EBA" w:rsidP="00F009DF">
      <w:pPr>
        <w:pStyle w:val="Para0"/>
        <w:numPr>
          <w:ilvl w:val="0"/>
          <w:numId w:val="81"/>
        </w:numPr>
        <w:spacing w:before="0" w:after="60"/>
        <w:rPr>
          <w:lang w:val="en-AU"/>
        </w:rPr>
      </w:pPr>
      <w:r>
        <w:rPr>
          <w:lang w:val="en-AU"/>
        </w:rPr>
        <w:t>Increased biomass</w:t>
      </w:r>
      <w:r w:rsidR="00984B00">
        <w:rPr>
          <w:lang w:val="en-AU"/>
        </w:rPr>
        <w:t xml:space="preserve"> </w:t>
      </w:r>
      <w:r>
        <w:rPr>
          <w:lang w:val="en-AU"/>
        </w:rPr>
        <w:t>of large-bodied crustaceans that are an important food resource for native fish</w:t>
      </w:r>
    </w:p>
    <w:p w14:paraId="38555595" w14:textId="657DB705" w:rsidR="00A72EBA" w:rsidRDefault="00A72EBA" w:rsidP="00F009DF">
      <w:pPr>
        <w:pStyle w:val="Para0"/>
        <w:numPr>
          <w:ilvl w:val="0"/>
          <w:numId w:val="81"/>
        </w:numPr>
        <w:spacing w:before="0" w:after="60"/>
        <w:rPr>
          <w:lang w:val="en-AU"/>
        </w:rPr>
      </w:pPr>
      <w:r>
        <w:rPr>
          <w:lang w:val="en-AU"/>
        </w:rPr>
        <w:t>Improved bankside vegetation condition through the summer months, with wetting of the bank in early spring helping plants to survive hotter and drier conditions later in the year</w:t>
      </w:r>
    </w:p>
    <w:p w14:paraId="22E327D7" w14:textId="1C9D7B92" w:rsidR="00A72EBA" w:rsidRDefault="00A72EBA" w:rsidP="009615D1">
      <w:pPr>
        <w:pStyle w:val="Para0"/>
        <w:numPr>
          <w:ilvl w:val="0"/>
          <w:numId w:val="81"/>
        </w:numPr>
        <w:spacing w:before="0"/>
        <w:rPr>
          <w:lang w:val="en-AU"/>
        </w:rPr>
      </w:pPr>
      <w:r>
        <w:rPr>
          <w:lang w:val="en-AU"/>
        </w:rPr>
        <w:t>Movement and spawning of the iconic native fish species golden and silver perch</w:t>
      </w:r>
    </w:p>
    <w:p w14:paraId="422C0360" w14:textId="6B523F9E" w:rsidR="00BB48AD" w:rsidRDefault="00BB48AD" w:rsidP="00A72EBA">
      <w:pPr>
        <w:pStyle w:val="Para0"/>
        <w:rPr>
          <w:lang w:val="en-AU"/>
        </w:rPr>
      </w:pPr>
      <w:r>
        <w:rPr>
          <w:lang w:val="en-AU"/>
        </w:rPr>
        <w:t>The specific timing and duration of the fresh depends upon the target ecological endpoints</w:t>
      </w:r>
      <w:r w:rsidR="008B4415">
        <w:rPr>
          <w:lang w:val="en-AU"/>
        </w:rPr>
        <w:t>, which vary among years. V</w:t>
      </w:r>
      <w:r>
        <w:rPr>
          <w:lang w:val="en-AU"/>
        </w:rPr>
        <w:t xml:space="preserve">egetation </w:t>
      </w:r>
      <w:r w:rsidR="008B4415">
        <w:rPr>
          <w:lang w:val="en-AU"/>
        </w:rPr>
        <w:t xml:space="preserve">is </w:t>
      </w:r>
      <w:r>
        <w:rPr>
          <w:lang w:val="en-AU"/>
        </w:rPr>
        <w:t xml:space="preserve">favoured by earlier, longer freshes in around September, </w:t>
      </w:r>
      <w:r w:rsidR="008B4415">
        <w:rPr>
          <w:lang w:val="en-AU"/>
        </w:rPr>
        <w:t>while</w:t>
      </w:r>
      <w:r>
        <w:rPr>
          <w:lang w:val="en-AU"/>
        </w:rPr>
        <w:t xml:space="preserve"> golden perch </w:t>
      </w:r>
      <w:r w:rsidR="008B4415">
        <w:rPr>
          <w:lang w:val="en-AU"/>
        </w:rPr>
        <w:t xml:space="preserve">is </w:t>
      </w:r>
      <w:r>
        <w:rPr>
          <w:lang w:val="en-AU"/>
        </w:rPr>
        <w:t>advantaged by short sharp freshes late in spring when water temperatures are above 18°C.</w:t>
      </w:r>
    </w:p>
    <w:p w14:paraId="3F0E9B55" w14:textId="4A2A6C50" w:rsidR="00A72EBA" w:rsidRDefault="00A72EBA" w:rsidP="00A72EBA">
      <w:pPr>
        <w:pStyle w:val="Para0"/>
        <w:rPr>
          <w:lang w:val="en-AU"/>
        </w:rPr>
      </w:pPr>
      <w:r>
        <w:rPr>
          <w:lang w:val="en-AU"/>
        </w:rPr>
        <w:t xml:space="preserve">This is not to suggest that other flow actions are not important. However, </w:t>
      </w:r>
      <w:r w:rsidR="00BB48AD">
        <w:rPr>
          <w:lang w:val="en-AU"/>
        </w:rPr>
        <w:t xml:space="preserve">environmental water managers need to </w:t>
      </w:r>
      <w:r w:rsidR="008B4415">
        <w:rPr>
          <w:lang w:val="en-AU"/>
        </w:rPr>
        <w:t>consider</w:t>
      </w:r>
      <w:r w:rsidR="00BB48AD">
        <w:rPr>
          <w:lang w:val="en-AU"/>
        </w:rPr>
        <w:t xml:space="preserve"> limitations on the amount of environmental water available</w:t>
      </w:r>
      <w:r w:rsidR="00BE6298">
        <w:rPr>
          <w:lang w:val="en-AU"/>
        </w:rPr>
        <w:t xml:space="preserve"> and</w:t>
      </w:r>
      <w:r w:rsidR="00AF5C8A">
        <w:rPr>
          <w:lang w:val="en-AU"/>
        </w:rPr>
        <w:t xml:space="preserve"> </w:t>
      </w:r>
      <w:r w:rsidR="00BE6298">
        <w:rPr>
          <w:lang w:val="en-AU"/>
        </w:rPr>
        <w:t>p</w:t>
      </w:r>
      <w:r w:rsidR="00BB48AD">
        <w:rPr>
          <w:lang w:val="en-AU"/>
        </w:rPr>
        <w:t>articularly in dry years, trade-offs are necessary</w:t>
      </w:r>
      <w:r>
        <w:rPr>
          <w:lang w:val="en-AU"/>
        </w:rPr>
        <w:t>.</w:t>
      </w:r>
      <w:r w:rsidR="00564940">
        <w:rPr>
          <w:lang w:val="en-AU"/>
        </w:rPr>
        <w:t xml:space="preserve"> </w:t>
      </w:r>
      <w:r w:rsidR="008B4415">
        <w:rPr>
          <w:lang w:val="en-AU"/>
        </w:rPr>
        <w:t>I</w:t>
      </w:r>
      <w:r w:rsidR="0035307B">
        <w:rPr>
          <w:lang w:val="en-AU"/>
        </w:rPr>
        <w:t>t is</w:t>
      </w:r>
      <w:r w:rsidR="00564940">
        <w:rPr>
          <w:lang w:val="en-AU"/>
        </w:rPr>
        <w:t xml:space="preserve"> recommend</w:t>
      </w:r>
      <w:r w:rsidR="0035307B">
        <w:rPr>
          <w:lang w:val="en-AU"/>
        </w:rPr>
        <w:t>ed</w:t>
      </w:r>
      <w:r w:rsidR="00564940">
        <w:rPr>
          <w:lang w:val="en-AU"/>
        </w:rPr>
        <w:t xml:space="preserve"> that at least one spring fresh be prioriti</w:t>
      </w:r>
      <w:r w:rsidR="0035307B">
        <w:rPr>
          <w:lang w:val="en-AU"/>
        </w:rPr>
        <w:t>s</w:t>
      </w:r>
      <w:r w:rsidR="00564940">
        <w:rPr>
          <w:lang w:val="en-AU"/>
        </w:rPr>
        <w:t>ed every year.</w:t>
      </w:r>
    </w:p>
    <w:p w14:paraId="4DEC5165" w14:textId="3E43736C" w:rsidR="0085489A" w:rsidRDefault="0085489A" w:rsidP="0085489A">
      <w:pPr>
        <w:pStyle w:val="Heading2"/>
        <w:rPr>
          <w:lang w:val="en-AU"/>
        </w:rPr>
      </w:pPr>
      <w:bookmarkStart w:id="53" w:name="_Toc5629114"/>
      <w:r>
        <w:rPr>
          <w:lang w:val="en-AU"/>
        </w:rPr>
        <w:t>Overbank flows</w:t>
      </w:r>
      <w:bookmarkEnd w:id="53"/>
    </w:p>
    <w:p w14:paraId="14BE7D9B" w14:textId="3110E22F" w:rsidR="003D49D7" w:rsidRPr="0051101E" w:rsidRDefault="003D49D7" w:rsidP="0051101E">
      <w:pPr>
        <w:pStyle w:val="Para0"/>
        <w:ind w:left="425" w:firstLine="425"/>
        <w:rPr>
          <w:b/>
          <w:lang w:val="en-AU"/>
        </w:rPr>
      </w:pPr>
      <w:r w:rsidRPr="0051101E">
        <w:rPr>
          <w:b/>
          <w:lang w:val="en-AU"/>
        </w:rPr>
        <w:t>Recommendation: Continue to investigate the potential to deliver overbank flows</w:t>
      </w:r>
    </w:p>
    <w:p w14:paraId="3CAFCE6D" w14:textId="6BCA3B3E" w:rsidR="0085489A" w:rsidRDefault="0085489A" w:rsidP="0085489A">
      <w:pPr>
        <w:pStyle w:val="Para0"/>
        <w:rPr>
          <w:lang w:val="en-AU"/>
        </w:rPr>
      </w:pPr>
      <w:r>
        <w:rPr>
          <w:lang w:val="en-AU"/>
        </w:rPr>
        <w:t xml:space="preserve">Overbank flows are not delivered as part of the Goulburn environmental flows program because of third party risks. However, the results from the LTIM Project underscore the importance of organic carbon input to the system as a major driver of ecological outcomes. The best way to achieve this is with overbank flows. For example, although the spring fresh and natural high flow event in December 2017 saw increased biomass of large-bodied macroinvertebrates, </w:t>
      </w:r>
      <w:r w:rsidR="00BE6298">
        <w:rPr>
          <w:lang w:val="en-AU"/>
        </w:rPr>
        <w:t>it was</w:t>
      </w:r>
      <w:r>
        <w:rPr>
          <w:lang w:val="en-AU"/>
        </w:rPr>
        <w:t xml:space="preserve"> noted that the effect was much smaller than that following the natural flooding event of spring 2016. That event would have brought large amounts of terrestrial organic carbon into the river system to drive increased production over the coming months.</w:t>
      </w:r>
    </w:p>
    <w:p w14:paraId="2AC9F5E2" w14:textId="2FF45B30" w:rsidR="0085489A" w:rsidRPr="0085489A" w:rsidRDefault="008B4415" w:rsidP="0085489A">
      <w:pPr>
        <w:pStyle w:val="Para0"/>
        <w:rPr>
          <w:lang w:val="en-AU"/>
        </w:rPr>
      </w:pPr>
      <w:r>
        <w:rPr>
          <w:lang w:val="en-AU"/>
        </w:rPr>
        <w:t>Although reaching a solution regarding overbank flows that is acceptable for all stakeholders remains very challenging, it is recommended that environmental water managers continue to work towards this end</w:t>
      </w:r>
      <w:r w:rsidR="0085489A">
        <w:rPr>
          <w:lang w:val="en-AU"/>
        </w:rPr>
        <w:t>.</w:t>
      </w:r>
    </w:p>
    <w:p w14:paraId="3DBB1CE7" w14:textId="4E281FB3" w:rsidR="00564940" w:rsidRDefault="00564940" w:rsidP="00564940">
      <w:pPr>
        <w:pStyle w:val="Heading2"/>
        <w:rPr>
          <w:lang w:val="en-AU"/>
        </w:rPr>
      </w:pPr>
      <w:bookmarkStart w:id="54" w:name="_Toc5629115"/>
      <w:r>
        <w:rPr>
          <w:lang w:val="en-AU"/>
        </w:rPr>
        <w:t>Inter-</w:t>
      </w:r>
      <w:r w:rsidR="00275E8A">
        <w:rPr>
          <w:lang w:val="en-AU"/>
        </w:rPr>
        <w:t>V</w:t>
      </w:r>
      <w:r>
        <w:rPr>
          <w:lang w:val="en-AU"/>
        </w:rPr>
        <w:t xml:space="preserve">alley </w:t>
      </w:r>
      <w:r w:rsidR="00275E8A">
        <w:rPr>
          <w:lang w:val="en-AU"/>
        </w:rPr>
        <w:t>T</w:t>
      </w:r>
      <w:r>
        <w:rPr>
          <w:lang w:val="en-AU"/>
        </w:rPr>
        <w:t>ransfers</w:t>
      </w:r>
      <w:bookmarkEnd w:id="54"/>
    </w:p>
    <w:p w14:paraId="06CD8029" w14:textId="7805E23E" w:rsidR="003D49D7" w:rsidRPr="0051101E" w:rsidRDefault="003D49D7" w:rsidP="0051101E">
      <w:pPr>
        <w:pStyle w:val="Para0"/>
        <w:ind w:left="851" w:hanging="1"/>
        <w:rPr>
          <w:b/>
          <w:lang w:val="en-AU"/>
        </w:rPr>
      </w:pPr>
      <w:r w:rsidRPr="0051101E">
        <w:rPr>
          <w:b/>
          <w:lang w:val="en-AU"/>
        </w:rPr>
        <w:t>Recommendation: Explore policy and operational solutions to better managing high IVT volumes</w:t>
      </w:r>
    </w:p>
    <w:p w14:paraId="15BA3C6C" w14:textId="299BCE84" w:rsidR="00A72EBA" w:rsidRDefault="00A72EBA" w:rsidP="00A72EBA">
      <w:pPr>
        <w:pStyle w:val="Para0"/>
        <w:rPr>
          <w:lang w:val="en-AU"/>
        </w:rPr>
      </w:pPr>
      <w:r>
        <w:rPr>
          <w:lang w:val="en-AU"/>
        </w:rPr>
        <w:t>At the opposite end of the water availability scale, increased</w:t>
      </w:r>
      <w:r w:rsidR="00AF5C8A">
        <w:rPr>
          <w:lang w:val="en-AU"/>
        </w:rPr>
        <w:t xml:space="preserve"> </w:t>
      </w:r>
      <w:r>
        <w:rPr>
          <w:lang w:val="en-AU"/>
        </w:rPr>
        <w:t>IVT in the Goulburn River are emerging as an environmental risk that needs to be managed. The 2017–18 IVT was unprecedented in terms of its duration and total volume</w:t>
      </w:r>
      <w:r w:rsidR="00BE6298">
        <w:rPr>
          <w:lang w:val="en-AU"/>
        </w:rPr>
        <w:t xml:space="preserve"> and</w:t>
      </w:r>
      <w:r>
        <w:rPr>
          <w:lang w:val="en-AU"/>
        </w:rPr>
        <w:t xml:space="preserve"> IVT</w:t>
      </w:r>
      <w:r w:rsidR="00BE6298">
        <w:rPr>
          <w:lang w:val="en-AU"/>
        </w:rPr>
        <w:t xml:space="preserve"> flow</w:t>
      </w:r>
      <w:r>
        <w:rPr>
          <w:lang w:val="en-AU"/>
        </w:rPr>
        <w:t>s have started even earlier again in 2018 (GMW, unpubl.). The bank condition monitoring observed bank notching and some slumping associated with the summer IVT in 2017–18</w:t>
      </w:r>
      <w:r w:rsidR="00564940">
        <w:rPr>
          <w:lang w:val="en-AU"/>
        </w:rPr>
        <w:t>. There is also anecdotal data that vegetation on the bank has been seriously affected by the extended high flows during summer 2017–18.</w:t>
      </w:r>
    </w:p>
    <w:p w14:paraId="504FED69" w14:textId="2D45FDDA" w:rsidR="00F009DF" w:rsidRDefault="00564940" w:rsidP="00F009DF">
      <w:pPr>
        <w:pStyle w:val="Para0"/>
        <w:rPr>
          <w:lang w:val="en-AU"/>
        </w:rPr>
      </w:pPr>
      <w:r>
        <w:rPr>
          <w:lang w:val="en-AU"/>
        </w:rPr>
        <w:t xml:space="preserve">The operating conditions under which </w:t>
      </w:r>
      <w:r w:rsidR="003D49D7">
        <w:rPr>
          <w:lang w:val="en-AU"/>
        </w:rPr>
        <w:t xml:space="preserve">IVT flows </w:t>
      </w:r>
      <w:r>
        <w:rPr>
          <w:lang w:val="en-AU"/>
        </w:rPr>
        <w:t xml:space="preserve">are ordered and released do not leave </w:t>
      </w:r>
      <w:r w:rsidR="008B4415">
        <w:rPr>
          <w:lang w:val="en-AU"/>
        </w:rPr>
        <w:t>many options</w:t>
      </w:r>
      <w:r>
        <w:rPr>
          <w:lang w:val="en-AU"/>
        </w:rPr>
        <w:t xml:space="preserve"> for strategic flow management to reduce environmental impacts. Nevertheless, </w:t>
      </w:r>
      <w:r w:rsidR="0085489A">
        <w:rPr>
          <w:lang w:val="en-AU"/>
        </w:rPr>
        <w:t>given that IVT</w:t>
      </w:r>
      <w:r w:rsidR="00BE6298">
        <w:rPr>
          <w:lang w:val="en-AU"/>
        </w:rPr>
        <w:t xml:space="preserve"> flow</w:t>
      </w:r>
      <w:r w:rsidR="0085489A">
        <w:rPr>
          <w:lang w:val="en-AU"/>
        </w:rPr>
        <w:t xml:space="preserve">s are </w:t>
      </w:r>
      <w:r w:rsidR="003D49D7">
        <w:rPr>
          <w:lang w:val="en-AU"/>
        </w:rPr>
        <w:t>likely</w:t>
      </w:r>
      <w:r w:rsidR="008B4415">
        <w:rPr>
          <w:lang w:val="en-AU"/>
        </w:rPr>
        <w:t xml:space="preserve"> </w:t>
      </w:r>
      <w:r w:rsidR="0085489A">
        <w:rPr>
          <w:lang w:val="en-AU"/>
        </w:rPr>
        <w:t xml:space="preserve">to increase in future, </w:t>
      </w:r>
      <w:r>
        <w:rPr>
          <w:lang w:val="en-AU"/>
        </w:rPr>
        <w:t xml:space="preserve">the </w:t>
      </w:r>
      <w:r w:rsidR="0085489A">
        <w:rPr>
          <w:lang w:val="en-AU"/>
        </w:rPr>
        <w:t xml:space="preserve">potential </w:t>
      </w:r>
      <w:r>
        <w:rPr>
          <w:lang w:val="en-AU"/>
        </w:rPr>
        <w:t xml:space="preserve">long-term impacts </w:t>
      </w:r>
      <w:r w:rsidR="00166670">
        <w:rPr>
          <w:lang w:val="en-AU"/>
        </w:rPr>
        <w:t xml:space="preserve">to the environment </w:t>
      </w:r>
      <w:r>
        <w:rPr>
          <w:lang w:val="en-AU"/>
        </w:rPr>
        <w:t>need to be considered</w:t>
      </w:r>
      <w:r w:rsidR="0085489A">
        <w:rPr>
          <w:lang w:val="en-AU"/>
        </w:rPr>
        <w:t xml:space="preserve">. Innovative policy solutions, such as adjustment to the </w:t>
      </w:r>
      <w:r>
        <w:rPr>
          <w:lang w:val="en-AU"/>
        </w:rPr>
        <w:t xml:space="preserve">operating conditions </w:t>
      </w:r>
      <w:r w:rsidR="0085489A">
        <w:rPr>
          <w:lang w:val="en-AU"/>
        </w:rPr>
        <w:t xml:space="preserve">under which </w:t>
      </w:r>
      <w:r w:rsidR="008B4415">
        <w:rPr>
          <w:lang w:val="en-AU"/>
        </w:rPr>
        <w:t>IVT</w:t>
      </w:r>
      <w:r w:rsidR="00BE6298">
        <w:rPr>
          <w:lang w:val="en-AU"/>
        </w:rPr>
        <w:t xml:space="preserve"> i</w:t>
      </w:r>
      <w:r w:rsidR="008B4415">
        <w:rPr>
          <w:lang w:val="en-AU"/>
        </w:rPr>
        <w:t xml:space="preserve">s </w:t>
      </w:r>
      <w:r w:rsidR="0085489A">
        <w:rPr>
          <w:lang w:val="en-AU"/>
        </w:rPr>
        <w:t xml:space="preserve">delivered, </w:t>
      </w:r>
      <w:r>
        <w:rPr>
          <w:lang w:val="en-AU"/>
        </w:rPr>
        <w:t xml:space="preserve">might be </w:t>
      </w:r>
      <w:r w:rsidR="0085489A">
        <w:rPr>
          <w:lang w:val="en-AU"/>
        </w:rPr>
        <w:t>needed</w:t>
      </w:r>
      <w:r>
        <w:rPr>
          <w:lang w:val="en-AU"/>
        </w:rPr>
        <w:t xml:space="preserve"> to reduce the ecological impacts of these economically important flow events.</w:t>
      </w:r>
      <w:r w:rsidR="00F009DF">
        <w:rPr>
          <w:lang w:val="en-AU"/>
        </w:rPr>
        <w:br w:type="page"/>
      </w:r>
    </w:p>
    <w:p w14:paraId="55329581" w14:textId="69B4586B" w:rsidR="0085489A" w:rsidRDefault="0085489A" w:rsidP="0085489A">
      <w:pPr>
        <w:pStyle w:val="Heading2"/>
        <w:rPr>
          <w:lang w:val="en-AU"/>
        </w:rPr>
      </w:pPr>
      <w:bookmarkStart w:id="55" w:name="_Toc5629116"/>
      <w:r>
        <w:rPr>
          <w:lang w:val="en-AU"/>
        </w:rPr>
        <w:lastRenderedPageBreak/>
        <w:t>Adaptive management</w:t>
      </w:r>
      <w:bookmarkEnd w:id="55"/>
    </w:p>
    <w:p w14:paraId="7A54F05C" w14:textId="3F12A88D" w:rsidR="003D49D7" w:rsidRPr="0051101E" w:rsidRDefault="003D49D7" w:rsidP="0051101E">
      <w:pPr>
        <w:pStyle w:val="Para0"/>
        <w:ind w:left="851" w:hanging="1"/>
        <w:rPr>
          <w:b/>
          <w:lang w:val="en-AU"/>
        </w:rPr>
      </w:pPr>
      <w:r w:rsidRPr="0051101E">
        <w:rPr>
          <w:b/>
          <w:lang w:val="en-AU"/>
        </w:rPr>
        <w:t>Recommendation: Continue to include the LTIM team in the decision-making process to improve ecological outcomes when delivering e</w:t>
      </w:r>
      <w:r w:rsidR="00023BC7" w:rsidRPr="0051101E">
        <w:rPr>
          <w:b/>
          <w:lang w:val="en-AU"/>
        </w:rPr>
        <w:t xml:space="preserve">nvironmental </w:t>
      </w:r>
      <w:r w:rsidRPr="0051101E">
        <w:rPr>
          <w:b/>
          <w:lang w:val="en-AU"/>
        </w:rPr>
        <w:t>water and IVT</w:t>
      </w:r>
    </w:p>
    <w:p w14:paraId="4809334D" w14:textId="72D98A25" w:rsidR="00005A45" w:rsidRDefault="0085489A" w:rsidP="0085489A">
      <w:pPr>
        <w:pStyle w:val="Para0"/>
        <w:rPr>
          <w:lang w:val="en-AU"/>
        </w:rPr>
      </w:pPr>
      <w:r>
        <w:rPr>
          <w:lang w:val="en-AU"/>
        </w:rPr>
        <w:t xml:space="preserve">A key success of the Goulburn River </w:t>
      </w:r>
      <w:r w:rsidR="00FE6BFB">
        <w:rPr>
          <w:lang w:val="en-AU"/>
        </w:rPr>
        <w:t>LTIM</w:t>
      </w:r>
      <w:r>
        <w:rPr>
          <w:lang w:val="en-AU"/>
        </w:rPr>
        <w:t xml:space="preserve"> Project over its four years has been the relationships developed between the monitoring team and local, state and federal water managers. This has allowed improved timely decision</w:t>
      </w:r>
      <w:r w:rsidR="005239BD">
        <w:rPr>
          <w:lang w:val="en-AU"/>
        </w:rPr>
        <w:t>-</w:t>
      </w:r>
      <w:r>
        <w:rPr>
          <w:lang w:val="en-AU"/>
        </w:rPr>
        <w:t>making for individual flow actions to maximi</w:t>
      </w:r>
      <w:r w:rsidR="005239BD">
        <w:rPr>
          <w:lang w:val="en-AU"/>
        </w:rPr>
        <w:t>s</w:t>
      </w:r>
      <w:r>
        <w:rPr>
          <w:lang w:val="en-AU"/>
        </w:rPr>
        <w:t xml:space="preserve">e the likely ecological outcomes, </w:t>
      </w:r>
      <w:r w:rsidR="007F71F6">
        <w:rPr>
          <w:lang w:val="en-AU"/>
        </w:rPr>
        <w:t>and</w:t>
      </w:r>
      <w:r w:rsidR="00005A45">
        <w:rPr>
          <w:lang w:val="en-AU"/>
        </w:rPr>
        <w:t xml:space="preserve"> has </w:t>
      </w:r>
      <w:r w:rsidR="005239BD">
        <w:rPr>
          <w:lang w:val="en-AU"/>
        </w:rPr>
        <w:t xml:space="preserve">also </w:t>
      </w:r>
      <w:r w:rsidR="00005A45">
        <w:rPr>
          <w:lang w:val="en-AU"/>
        </w:rPr>
        <w:t>i</w:t>
      </w:r>
      <w:r>
        <w:rPr>
          <w:lang w:val="en-AU"/>
        </w:rPr>
        <w:t xml:space="preserve">mproved the planning process for </w:t>
      </w:r>
      <w:r w:rsidR="005239BD">
        <w:rPr>
          <w:lang w:val="en-AU"/>
        </w:rPr>
        <w:t>annual</w:t>
      </w:r>
      <w:r>
        <w:rPr>
          <w:lang w:val="en-AU"/>
        </w:rPr>
        <w:t xml:space="preserve"> watering </w:t>
      </w:r>
      <w:r w:rsidR="005239BD">
        <w:rPr>
          <w:lang w:val="en-AU"/>
        </w:rPr>
        <w:t>planning</w:t>
      </w:r>
      <w:r>
        <w:rPr>
          <w:lang w:val="en-AU"/>
        </w:rPr>
        <w:t xml:space="preserve">. </w:t>
      </w:r>
      <w:r w:rsidR="00005A45" w:rsidRPr="006F09CC">
        <w:t>The bank condition monitoring in the Goulburn River provides a good example</w:t>
      </w:r>
      <w:r w:rsidR="00005A45">
        <w:t>,</w:t>
      </w:r>
      <w:r w:rsidR="00005A45" w:rsidRPr="006F09CC">
        <w:t xml:space="preserve"> where developing knowledge is being used to inform the environmental flows being monitored. At the same time, the monitoring program is benefiting from the flow of information by water managers to ensure a strategic approach to developing the science. This science-practice partnership represents an example of the doing (delivering environmental flows) both enabling and being undertaken in conjunction with the ‘knowing’ as knowledge is being developed. Essential to this program are the informal lines of communication not often captured in </w:t>
      </w:r>
      <w:r w:rsidR="00005A45">
        <w:t>reports like this one</w:t>
      </w:r>
      <w:r w:rsidR="00005A45" w:rsidRPr="006F09CC">
        <w:t xml:space="preserve">. The expected outcome </w:t>
      </w:r>
      <w:r w:rsidR="003D49D7">
        <w:t>o</w:t>
      </w:r>
      <w:r w:rsidR="00005A45" w:rsidRPr="006F09CC">
        <w:t>f this close interaction with scientific experts is greater return on investment regarding the application of scarce water resources in the Goulburn system.</w:t>
      </w:r>
      <w:r w:rsidR="00005A45">
        <w:t xml:space="preserve"> </w:t>
      </w:r>
    </w:p>
    <w:p w14:paraId="46B0E221" w14:textId="60E0D921" w:rsidR="001E2127" w:rsidRDefault="005239BD" w:rsidP="0085489A">
      <w:pPr>
        <w:pStyle w:val="Para0"/>
        <w:rPr>
          <w:rFonts w:cs="Arial"/>
          <w:szCs w:val="20"/>
        </w:rPr>
      </w:pPr>
      <w:r>
        <w:rPr>
          <w:lang w:val="en-AU"/>
        </w:rPr>
        <w:t>It is</w:t>
      </w:r>
      <w:r w:rsidR="0085489A">
        <w:rPr>
          <w:lang w:val="en-AU"/>
        </w:rPr>
        <w:t xml:space="preserve"> recommend</w:t>
      </w:r>
      <w:r>
        <w:rPr>
          <w:lang w:val="en-AU"/>
        </w:rPr>
        <w:t>ed to</w:t>
      </w:r>
      <w:r w:rsidR="0085489A">
        <w:rPr>
          <w:lang w:val="en-AU"/>
        </w:rPr>
        <w:t xml:space="preserve"> continu</w:t>
      </w:r>
      <w:r>
        <w:rPr>
          <w:lang w:val="en-AU"/>
        </w:rPr>
        <w:t>e</w:t>
      </w:r>
      <w:r w:rsidR="0085489A">
        <w:rPr>
          <w:lang w:val="en-AU"/>
        </w:rPr>
        <w:t xml:space="preserve"> to include the monitoring team in the decision-making process to improve ecological outcomes</w:t>
      </w:r>
      <w:r w:rsidR="00005A45">
        <w:rPr>
          <w:lang w:val="en-AU"/>
        </w:rPr>
        <w:t>, and even potentially extending this</w:t>
      </w:r>
      <w:r w:rsidR="0085489A">
        <w:rPr>
          <w:lang w:val="en-AU"/>
        </w:rPr>
        <w:t xml:space="preserve">. One potential example concerns the </w:t>
      </w:r>
      <w:r>
        <w:rPr>
          <w:lang w:val="en-AU"/>
        </w:rPr>
        <w:t>river</w:t>
      </w:r>
      <w:r w:rsidR="0085489A">
        <w:rPr>
          <w:lang w:val="en-AU"/>
        </w:rPr>
        <w:t xml:space="preserve">bank vegetation. </w:t>
      </w:r>
      <w:r w:rsidR="007F71F6" w:rsidRPr="004939DA">
        <w:rPr>
          <w:rFonts w:cs="Arial"/>
          <w:szCs w:val="20"/>
        </w:rPr>
        <w:t xml:space="preserve">Flow </w:t>
      </w:r>
      <w:r w:rsidR="007F71F6">
        <w:rPr>
          <w:rFonts w:cs="Arial"/>
          <w:szCs w:val="20"/>
        </w:rPr>
        <w:t xml:space="preserve">management </w:t>
      </w:r>
      <w:r w:rsidR="007F71F6" w:rsidRPr="004939DA">
        <w:rPr>
          <w:rFonts w:cs="Arial"/>
          <w:szCs w:val="20"/>
        </w:rPr>
        <w:t xml:space="preserve">for vegetation </w:t>
      </w:r>
      <w:r w:rsidR="007F71F6">
        <w:rPr>
          <w:rFonts w:cs="Arial"/>
          <w:szCs w:val="20"/>
        </w:rPr>
        <w:t>needs</w:t>
      </w:r>
      <w:r w:rsidR="007F71F6" w:rsidRPr="004939DA">
        <w:rPr>
          <w:rFonts w:cs="Arial"/>
          <w:szCs w:val="20"/>
        </w:rPr>
        <w:t xml:space="preserve"> to be </w:t>
      </w:r>
      <w:r w:rsidR="007F71F6">
        <w:rPr>
          <w:rFonts w:cs="Arial"/>
          <w:szCs w:val="20"/>
        </w:rPr>
        <w:t xml:space="preserve">adaptive </w:t>
      </w:r>
      <w:r w:rsidR="007F71F6" w:rsidRPr="004939DA">
        <w:rPr>
          <w:rFonts w:cs="Arial"/>
          <w:szCs w:val="20"/>
        </w:rPr>
        <w:t xml:space="preserve">and able to respond at a finer temporal scale than a year or season. Flow managers on the </w:t>
      </w:r>
      <w:r w:rsidR="003935DB">
        <w:rPr>
          <w:rFonts w:cs="Arial"/>
          <w:szCs w:val="20"/>
        </w:rPr>
        <w:t>l</w:t>
      </w:r>
      <w:r w:rsidR="007F71F6" w:rsidRPr="004939DA">
        <w:rPr>
          <w:rFonts w:cs="Arial"/>
          <w:szCs w:val="20"/>
        </w:rPr>
        <w:t xml:space="preserve">ower Goulburn </w:t>
      </w:r>
      <w:r w:rsidR="003935DB">
        <w:rPr>
          <w:rFonts w:cs="Arial"/>
          <w:szCs w:val="20"/>
        </w:rPr>
        <w:t xml:space="preserve">River </w:t>
      </w:r>
      <w:r w:rsidR="007F71F6">
        <w:rPr>
          <w:rFonts w:cs="Arial"/>
          <w:szCs w:val="20"/>
        </w:rPr>
        <w:t>should</w:t>
      </w:r>
      <w:r w:rsidR="007F71F6" w:rsidRPr="004939DA">
        <w:rPr>
          <w:rFonts w:cs="Arial"/>
          <w:szCs w:val="20"/>
        </w:rPr>
        <w:t xml:space="preserve"> be able to </w:t>
      </w:r>
      <w:r w:rsidR="007F71F6">
        <w:rPr>
          <w:rFonts w:cs="Arial"/>
          <w:szCs w:val="20"/>
        </w:rPr>
        <w:t>adjust flow delivery</w:t>
      </w:r>
      <w:r w:rsidR="007F71F6" w:rsidRPr="004939DA">
        <w:rPr>
          <w:rFonts w:cs="Arial"/>
          <w:szCs w:val="20"/>
        </w:rPr>
        <w:t xml:space="preserve"> in response to natural flooding, as well as to irrigation flows and the delivery of environmental water to endpoints </w:t>
      </w:r>
      <w:r w:rsidR="007F71F6">
        <w:rPr>
          <w:rFonts w:cs="Arial"/>
          <w:szCs w:val="20"/>
        </w:rPr>
        <w:t xml:space="preserve">further </w:t>
      </w:r>
      <w:r w:rsidR="007F71F6" w:rsidRPr="004939DA">
        <w:rPr>
          <w:rFonts w:cs="Arial"/>
          <w:szCs w:val="20"/>
        </w:rPr>
        <w:t>downstream in</w:t>
      </w:r>
      <w:r w:rsidR="007F71F6">
        <w:rPr>
          <w:rFonts w:cs="Arial"/>
          <w:szCs w:val="20"/>
        </w:rPr>
        <w:t xml:space="preserve"> the </w:t>
      </w:r>
      <w:r>
        <w:rPr>
          <w:rFonts w:cs="Arial"/>
          <w:szCs w:val="20"/>
        </w:rPr>
        <w:t>s</w:t>
      </w:r>
      <w:r w:rsidR="007F71F6">
        <w:rPr>
          <w:rFonts w:cs="Arial"/>
          <w:szCs w:val="20"/>
        </w:rPr>
        <w:t xml:space="preserve">outhern </w:t>
      </w:r>
      <w:r>
        <w:rPr>
          <w:rFonts w:cs="Arial"/>
          <w:szCs w:val="20"/>
        </w:rPr>
        <w:t>c</w:t>
      </w:r>
      <w:r w:rsidR="007F71F6">
        <w:rPr>
          <w:rFonts w:cs="Arial"/>
          <w:szCs w:val="20"/>
        </w:rPr>
        <w:t>onnected system.</w:t>
      </w:r>
      <w:r w:rsidR="007F71F6" w:rsidRPr="004939DA">
        <w:rPr>
          <w:rFonts w:cs="Arial"/>
          <w:szCs w:val="20"/>
        </w:rPr>
        <w:t xml:space="preserve"> Without this flexibility, there is a risk of compromising vegetation objectives for the </w:t>
      </w:r>
      <w:r w:rsidR="00BB4357">
        <w:rPr>
          <w:rFonts w:cs="Arial"/>
          <w:szCs w:val="20"/>
        </w:rPr>
        <w:t>l</w:t>
      </w:r>
      <w:r w:rsidR="007F71F6" w:rsidRPr="004939DA">
        <w:rPr>
          <w:rFonts w:cs="Arial"/>
          <w:szCs w:val="20"/>
        </w:rPr>
        <w:t xml:space="preserve">ower Goulburn River. </w:t>
      </w:r>
    </w:p>
    <w:p w14:paraId="2CF6C372" w14:textId="77777777" w:rsidR="001E2127" w:rsidRDefault="001E2127">
      <w:pPr>
        <w:spacing w:after="0" w:line="240" w:lineRule="auto"/>
        <w:rPr>
          <w:rFonts w:cs="Arial"/>
          <w:szCs w:val="20"/>
        </w:rPr>
      </w:pPr>
      <w:r>
        <w:rPr>
          <w:rFonts w:cs="Arial"/>
          <w:szCs w:val="20"/>
        </w:rPr>
        <w:br w:type="page"/>
      </w:r>
    </w:p>
    <w:p w14:paraId="3894FBCC" w14:textId="77777777" w:rsidR="00DF720F" w:rsidRDefault="00DF720F" w:rsidP="00DF720F">
      <w:pPr>
        <w:pStyle w:val="Heading1"/>
      </w:pPr>
      <w:bookmarkStart w:id="56" w:name="_Toc430418270"/>
      <w:bookmarkStart w:id="57" w:name="_Toc5629117"/>
      <w:r>
        <w:lastRenderedPageBreak/>
        <w:t>References cited</w:t>
      </w:r>
      <w:bookmarkEnd w:id="56"/>
      <w:bookmarkEnd w:id="57"/>
    </w:p>
    <w:p w14:paraId="2DD313E9" w14:textId="77777777" w:rsidR="003A696D" w:rsidRPr="003A696D" w:rsidRDefault="00782C50" w:rsidP="003A696D">
      <w:pPr>
        <w:pStyle w:val="EndNoteBibliography"/>
        <w:spacing w:after="240"/>
        <w:ind w:left="720" w:hanging="720"/>
      </w:pPr>
      <w:r>
        <w:fldChar w:fldCharType="begin"/>
      </w:r>
      <w:r>
        <w:instrText xml:space="preserve"> ADDIN EN.REFLIST </w:instrText>
      </w:r>
      <w:r>
        <w:fldChar w:fldCharType="separate"/>
      </w:r>
      <w:bookmarkStart w:id="58" w:name="_ENREF_1"/>
      <w:r w:rsidR="003A696D" w:rsidRPr="003A696D">
        <w:t xml:space="preserve">Brooks, S., P. Cottingham, R. Butcher, and J. Hale. 2013. Murray-Darling Basin aquatic ecosystem classification: Stage 2 report. Peter Cottingham and Associates report to the Commonwealth Environmental Water Office and Murray-Darling Basin Authority, Canberra. </w:t>
      </w:r>
      <w:bookmarkEnd w:id="58"/>
    </w:p>
    <w:p w14:paraId="0E0234DA" w14:textId="77777777" w:rsidR="003A696D" w:rsidRPr="003A696D" w:rsidRDefault="003A696D" w:rsidP="003A696D">
      <w:pPr>
        <w:pStyle w:val="EndNoteBibliography"/>
        <w:spacing w:after="240"/>
        <w:ind w:left="720" w:hanging="720"/>
      </w:pPr>
      <w:bookmarkStart w:id="59" w:name="_ENREF_2"/>
      <w:r w:rsidRPr="003A696D">
        <w:t xml:space="preserve">CEWO. 2017. Commonwealth Environmental Water Portfolio Management Plan: Victorian Rivers in the Murray-Darling Basin 2017-18. Commonwealth of Australia. </w:t>
      </w:r>
      <w:bookmarkEnd w:id="59"/>
    </w:p>
    <w:p w14:paraId="48BBC4C2" w14:textId="77777777" w:rsidR="003A696D" w:rsidRPr="003A696D" w:rsidRDefault="003A696D" w:rsidP="003A696D">
      <w:pPr>
        <w:pStyle w:val="EndNoteBibliography"/>
        <w:spacing w:after="240"/>
        <w:ind w:left="720" w:hanging="720"/>
      </w:pPr>
      <w:bookmarkStart w:id="60" w:name="_ENREF_3"/>
      <w:r w:rsidRPr="003A696D">
        <w:t xml:space="preserve">CoA. 2017. Commonwealth environmental water portfolio management plan: Victorian rivers in the Murray-Darling Basin 2017–18. Commonwealth of Australia, Canberra. </w:t>
      </w:r>
      <w:bookmarkEnd w:id="60"/>
    </w:p>
    <w:p w14:paraId="231A7A94" w14:textId="77777777" w:rsidR="003A696D" w:rsidRPr="003A696D" w:rsidRDefault="003A696D" w:rsidP="003A696D">
      <w:pPr>
        <w:pStyle w:val="EndNoteBibliography"/>
        <w:spacing w:after="240"/>
        <w:ind w:left="720" w:hanging="720"/>
      </w:pPr>
      <w:bookmarkStart w:id="61" w:name="_ENREF_4"/>
      <w:r w:rsidRPr="003A696D">
        <w:t xml:space="preserve">Cottingham, P., and SKM. 2011. Environmental water delivery: lower Goulburn River. Report prepared for Commonwealth Environmental Water, Department of Sustainability, Environment, Water, Populations and Communities.  Canberra. </w:t>
      </w:r>
      <w:bookmarkEnd w:id="61"/>
    </w:p>
    <w:p w14:paraId="46963C99" w14:textId="77777777" w:rsidR="003A696D" w:rsidRPr="003A696D" w:rsidRDefault="003A696D" w:rsidP="003A696D">
      <w:pPr>
        <w:pStyle w:val="EndNoteBibliography"/>
        <w:spacing w:after="240"/>
        <w:ind w:left="720" w:hanging="720"/>
      </w:pPr>
      <w:bookmarkStart w:id="62" w:name="_ENREF_5"/>
      <w:r w:rsidRPr="003A696D">
        <w:t xml:space="preserve">CSIRO. 2008. Water availability in the Goulburn-Broken. Report for the Australian Government. Commonwealth Industrial and Scientific Research Organisation. </w:t>
      </w:r>
      <w:bookmarkEnd w:id="62"/>
    </w:p>
    <w:p w14:paraId="2F4941A2" w14:textId="77777777" w:rsidR="003A696D" w:rsidRPr="003A696D" w:rsidRDefault="003A696D" w:rsidP="003A696D">
      <w:pPr>
        <w:pStyle w:val="EndNoteBibliography"/>
        <w:spacing w:after="240"/>
        <w:ind w:left="720" w:hanging="720"/>
      </w:pPr>
      <w:bookmarkStart w:id="63" w:name="_ENREF_6"/>
      <w:r w:rsidRPr="003A696D">
        <w:t xml:space="preserve">Gawne, B., S. Brooks, R. Butcher, P. Cottingham, P. Everingham, and J. Hale. 2013a. Long Term Intervention Monitoring Project Monitoring and Evaluation Requirements Goulburn River for Commonwealth environmental water. p. 31pp. Final Report prepared for the Commonwealth Environmental Water Office by the Murray-Darling Freshwater Research Centre. </w:t>
      </w:r>
      <w:bookmarkEnd w:id="63"/>
    </w:p>
    <w:p w14:paraId="3274161B" w14:textId="0CE4F51E" w:rsidR="003A696D" w:rsidRPr="003A696D" w:rsidRDefault="003A696D" w:rsidP="003A696D">
      <w:pPr>
        <w:pStyle w:val="EndNoteBibliography"/>
        <w:spacing w:after="240"/>
        <w:ind w:left="720" w:hanging="720"/>
      </w:pPr>
      <w:bookmarkStart w:id="64" w:name="_ENREF_7"/>
      <w:r w:rsidRPr="003A696D">
        <w:t xml:space="preserve">Gawne, B., S. Brooks, R. Butcher, P. Cottingham, P. Everingham, J. Hale, D. Nielsen, M. Stewardson, and R. Stoffels. 2013b. Long Term Intervention Monitoring Project: Logic and Rationale Document Version 1.0. Report prepared for the Commonwealth Environmental Water Office, p. 109. Murray-Darling Freshwater Research Centre. (Available from: </w:t>
      </w:r>
      <w:hyperlink r:id="rId66" w:history="1">
        <w:r w:rsidRPr="003A696D">
          <w:rPr>
            <w:rStyle w:val="Hyperlink"/>
          </w:rPr>
          <w:t>https://www.environment.gov.au/water/cewo/publications/long-term-intervention-monitoring-project-logic-and-rationale-document</w:t>
        </w:r>
      </w:hyperlink>
      <w:r w:rsidRPr="003A696D">
        <w:t>)</w:t>
      </w:r>
      <w:bookmarkEnd w:id="64"/>
    </w:p>
    <w:p w14:paraId="194CE87F" w14:textId="77777777" w:rsidR="003A696D" w:rsidRPr="003A696D" w:rsidRDefault="003A696D" w:rsidP="003A696D">
      <w:pPr>
        <w:pStyle w:val="EndNoteBibliography"/>
        <w:spacing w:after="240"/>
        <w:ind w:left="720" w:hanging="720"/>
      </w:pPr>
      <w:bookmarkStart w:id="65" w:name="_ENREF_8"/>
      <w:r w:rsidRPr="003A696D">
        <w:t xml:space="preserve">GBCMA. 2014. Goulburn Broken Waterway Strategy 2014-2022. Goulburn Broken Catchment Management Authority, Shepparton. </w:t>
      </w:r>
      <w:bookmarkEnd w:id="65"/>
    </w:p>
    <w:p w14:paraId="68428DC4" w14:textId="77777777" w:rsidR="003A696D" w:rsidRPr="003A696D" w:rsidRDefault="003A696D" w:rsidP="003A696D">
      <w:pPr>
        <w:pStyle w:val="EndNoteBibliography"/>
        <w:spacing w:after="240"/>
        <w:ind w:left="720" w:hanging="720"/>
      </w:pPr>
      <w:bookmarkStart w:id="66" w:name="_ENREF_9"/>
      <w:r w:rsidRPr="003A696D">
        <w:t xml:space="preserve">GBCMA. 2017. Goulburn River seasonal watering proposal 2017-2018. Goulburn Broken Catchment Management Authority, Shepparton. </w:t>
      </w:r>
      <w:bookmarkEnd w:id="66"/>
    </w:p>
    <w:p w14:paraId="7DD80B68" w14:textId="77777777" w:rsidR="003A696D" w:rsidRPr="003A696D" w:rsidRDefault="003A696D" w:rsidP="003A696D">
      <w:pPr>
        <w:pStyle w:val="EndNoteBibliography"/>
        <w:spacing w:after="240"/>
        <w:ind w:left="720" w:hanging="720"/>
      </w:pPr>
      <w:bookmarkStart w:id="67" w:name="_ENREF_10"/>
      <w:r w:rsidRPr="003A696D">
        <w:t xml:space="preserve">Koster, W., D. A. Crook, D. Dawson, and P. Moloney. 2012. Status of fish populations in the lower Goulburn River (2003-2012). Arthur Rylah Institute for Environmental Research, Department of Sustainability and Environment, Heidelberg, Victoria. </w:t>
      </w:r>
      <w:bookmarkEnd w:id="67"/>
    </w:p>
    <w:p w14:paraId="0988C1C9" w14:textId="77777777" w:rsidR="003A696D" w:rsidRPr="003A696D" w:rsidRDefault="003A696D" w:rsidP="003A696D">
      <w:pPr>
        <w:pStyle w:val="EndNoteBibliography"/>
        <w:spacing w:after="240"/>
        <w:ind w:left="720" w:hanging="720"/>
      </w:pPr>
      <w:bookmarkStart w:id="68" w:name="_ENREF_11"/>
      <w:r w:rsidRPr="003A696D">
        <w:t>Stewardson, M. J., and</w:t>
      </w:r>
      <w:r w:rsidRPr="003A696D">
        <w:rPr>
          <w:rFonts w:hint="eastAsia"/>
        </w:rPr>
        <w:t xml:space="preserve"> F. Guarino. 2018. Basin</w:t>
      </w:r>
      <w:r w:rsidRPr="003A696D">
        <w:rPr>
          <w:rFonts w:hint="eastAsia"/>
        </w:rPr>
        <w:t>‐</w:t>
      </w:r>
      <w:r w:rsidRPr="003A696D">
        <w:rPr>
          <w:rFonts w:hint="eastAsia"/>
        </w:rPr>
        <w:t>scale environmental water delivery in the Murray</w:t>
      </w:r>
      <w:r w:rsidRPr="003A696D">
        <w:rPr>
          <w:rFonts w:hint="eastAsia"/>
        </w:rPr>
        <w:t>–</w:t>
      </w:r>
      <w:r w:rsidRPr="003A696D">
        <w:rPr>
          <w:rFonts w:hint="eastAsia"/>
        </w:rPr>
        <w:t>Darling, Australia: a hydrological perspective. Freshwater Biology 63:969-985.</w:t>
      </w:r>
      <w:bookmarkEnd w:id="68"/>
    </w:p>
    <w:p w14:paraId="7E3A6180" w14:textId="77777777" w:rsidR="003A696D" w:rsidRPr="003A696D" w:rsidRDefault="003A696D" w:rsidP="003A696D">
      <w:pPr>
        <w:pStyle w:val="EndNoteBibliography"/>
        <w:spacing w:after="240"/>
        <w:ind w:left="720" w:hanging="720"/>
      </w:pPr>
      <w:bookmarkStart w:id="69" w:name="_ENREF_12"/>
      <w:r w:rsidRPr="003A696D">
        <w:t xml:space="preserve">Tonkin, Z., M. Jones, W. Koster, J. O'Connor, K. Stamation, A. Kitchingman, D. Dawson, G. Hackett, I. Stuart, J. O'Mahony, J. Kearns, and J. Lyon. 2017. VEFMAP Stage 6: Monitoring fish resonse to environmental flow delivery in northern Victorian rivers 2016-17. Arthur Rylah Institute for Environmental Research, Heidelberg. </w:t>
      </w:r>
      <w:bookmarkEnd w:id="69"/>
    </w:p>
    <w:p w14:paraId="69E71883" w14:textId="77777777" w:rsidR="003A696D" w:rsidRPr="003A696D" w:rsidRDefault="003A696D" w:rsidP="003A696D">
      <w:pPr>
        <w:pStyle w:val="EndNoteBibliography"/>
        <w:ind w:left="720" w:hanging="720"/>
      </w:pPr>
      <w:bookmarkStart w:id="70" w:name="_ENREF_13"/>
      <w:r w:rsidRPr="003A696D">
        <w:t xml:space="preserve">Webb, A., A. Sharpe, W. Koster, V. Pettigrove, M. Grace, G. Vietz, A. Woodman, G. Earl, and S. Casanelia. 2018. Long-term intervention monitoring program for the lower Goulburn River: final monitoring and evaluation plan. Report prepared forthe Commonwealth Environmental Water Office. University of Melborne Commercial. </w:t>
      </w:r>
      <w:bookmarkEnd w:id="70"/>
    </w:p>
    <w:p w14:paraId="7F91046F" w14:textId="020ED12E" w:rsidR="004500AA" w:rsidRPr="004F464B" w:rsidRDefault="00782C50" w:rsidP="00DF720F">
      <w:pPr>
        <w:pStyle w:val="Para0"/>
      </w:pPr>
      <w:r>
        <w:fldChar w:fldCharType="end"/>
      </w:r>
      <w:r w:rsidR="00285B8C">
        <w:fldChar w:fldCharType="begin"/>
      </w:r>
      <w:r w:rsidR="00285B8C">
        <w:instrText xml:space="preserve"> ADDIN </w:instrText>
      </w:r>
      <w:r w:rsidR="00285B8C">
        <w:fldChar w:fldCharType="end"/>
      </w:r>
    </w:p>
    <w:sectPr w:rsidR="004500AA" w:rsidRPr="004F464B" w:rsidSect="001329A5">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E0CB9" w14:textId="77777777" w:rsidR="00492A3B" w:rsidRDefault="00492A3B" w:rsidP="00EA3E55">
      <w:pPr>
        <w:spacing w:after="0" w:line="240" w:lineRule="auto"/>
      </w:pPr>
      <w:r>
        <w:separator/>
      </w:r>
    </w:p>
  </w:endnote>
  <w:endnote w:type="continuationSeparator" w:id="0">
    <w:p w14:paraId="388AF8D9" w14:textId="77777777" w:rsidR="00492A3B" w:rsidRDefault="00492A3B" w:rsidP="00EA3E55">
      <w:pPr>
        <w:spacing w:after="0" w:line="240" w:lineRule="auto"/>
      </w:pPr>
      <w:r>
        <w:continuationSeparator/>
      </w:r>
    </w:p>
  </w:endnote>
  <w:endnote w:type="continuationNotice" w:id="1">
    <w:p w14:paraId="3C3ABCA0" w14:textId="77777777" w:rsidR="00492A3B" w:rsidRDefault="00492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TimNR-R">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9B810" w14:textId="77777777" w:rsidR="00DE2E96" w:rsidRDefault="00DE2E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4" w14:textId="77777777" w:rsidR="00492A3B" w:rsidRPr="00446DC1" w:rsidRDefault="00492A3B" w:rsidP="000925C1">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6" w14:textId="77777777" w:rsidR="00492A3B" w:rsidRDefault="00492A3B" w:rsidP="000925C1">
    <w:pPr>
      <w:pStyle w:val="Para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36914"/>
      <w:docPartObj>
        <w:docPartGallery w:val="Page Numbers (Bottom of Page)"/>
        <w:docPartUnique/>
      </w:docPartObj>
    </w:sdtPr>
    <w:sdtEndPr>
      <w:rPr>
        <w:noProof/>
      </w:rPr>
    </w:sdtEndPr>
    <w:sdtContent>
      <w:p w14:paraId="41368139" w14:textId="77777777" w:rsidR="00492A3B" w:rsidRDefault="00492A3B">
        <w:pPr>
          <w:pStyle w:val="Footer"/>
          <w:jc w:val="right"/>
        </w:pPr>
        <w:r>
          <w:fldChar w:fldCharType="begin"/>
        </w:r>
        <w:r>
          <w:instrText xml:space="preserve"> PAGE   \* MERGEFORMAT </w:instrText>
        </w:r>
        <w:r>
          <w:fldChar w:fldCharType="separate"/>
        </w:r>
        <w:r w:rsidR="007062AB">
          <w:rPr>
            <w:noProof/>
          </w:rPr>
          <w:t>ii</w:t>
        </w:r>
        <w:r>
          <w:rPr>
            <w:noProof/>
          </w:rPr>
          <w:fldChar w:fldCharType="end"/>
        </w:r>
      </w:p>
    </w:sdtContent>
  </w:sdt>
  <w:p w14:paraId="63084058" w14:textId="77777777" w:rsidR="00492A3B" w:rsidRPr="001329A5" w:rsidRDefault="00492A3B" w:rsidP="00515948">
    <w:pPr>
      <w:pStyle w:val="Footer"/>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2B2DE" w14:textId="77777777" w:rsidR="00492A3B" w:rsidRPr="00E76686" w:rsidRDefault="00492A3B">
    <w:pPr>
      <w:pStyle w:val="Footer"/>
      <w:rPr>
        <w:b/>
      </w:rPr>
    </w:pPr>
    <w:fldSimple w:instr=" DOCPROPERTY  &quot;Document Number&quot;  \* MERGEFORMAT ">
      <w:r>
        <w:t>Document No.</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766249"/>
      <w:docPartObj>
        <w:docPartGallery w:val="Page Numbers (Bottom of Page)"/>
        <w:docPartUnique/>
      </w:docPartObj>
    </w:sdtPr>
    <w:sdtEndPr>
      <w:rPr>
        <w:noProof/>
      </w:rPr>
    </w:sdtEndPr>
    <w:sdtContent>
      <w:p w14:paraId="3894FC02" w14:textId="19564D36" w:rsidR="00492A3B" w:rsidRDefault="00492A3B">
        <w:pPr>
          <w:pStyle w:val="Footer"/>
          <w:jc w:val="right"/>
        </w:pPr>
        <w:r>
          <w:fldChar w:fldCharType="begin"/>
        </w:r>
        <w:r>
          <w:instrText xml:space="preserve"> PAGE   \* MERGEFORMAT </w:instrText>
        </w:r>
        <w:r>
          <w:fldChar w:fldCharType="separate"/>
        </w:r>
        <w:r w:rsidR="00DE2E96">
          <w:rPr>
            <w:noProof/>
          </w:rPr>
          <w:t>17</w:t>
        </w:r>
        <w:r>
          <w:rPr>
            <w:noProof/>
          </w:rPr>
          <w:fldChar w:fldCharType="end"/>
        </w:r>
      </w:p>
    </w:sdtContent>
  </w:sdt>
  <w:p w14:paraId="3894FC03" w14:textId="77777777" w:rsidR="00492A3B" w:rsidRPr="001329A5" w:rsidRDefault="00492A3B" w:rsidP="00515948">
    <w:pPr>
      <w:pStyle w:val="Footer"/>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C08" w14:textId="77777777" w:rsidR="00492A3B" w:rsidRPr="00E76686" w:rsidRDefault="00492A3B">
    <w:pPr>
      <w:pStyle w:val="Footer"/>
      <w:rPr>
        <w:b/>
      </w:rPr>
    </w:pPr>
    <w:fldSimple w:instr=" DOCPROPERTY  &quot;Document Number&quot;  \* MERGEFORMAT ">
      <w:r>
        <w:t>Document No.</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C384C" w14:textId="77777777" w:rsidR="00492A3B" w:rsidRDefault="00492A3B" w:rsidP="00EA3E55">
      <w:pPr>
        <w:spacing w:after="0" w:line="240" w:lineRule="auto"/>
      </w:pPr>
      <w:r>
        <w:separator/>
      </w:r>
    </w:p>
  </w:footnote>
  <w:footnote w:type="continuationSeparator" w:id="0">
    <w:p w14:paraId="29EBAE24" w14:textId="77777777" w:rsidR="00492A3B" w:rsidRDefault="00492A3B" w:rsidP="00EA3E55">
      <w:pPr>
        <w:spacing w:after="0" w:line="240" w:lineRule="auto"/>
      </w:pPr>
      <w:r>
        <w:continuationSeparator/>
      </w:r>
    </w:p>
  </w:footnote>
  <w:footnote w:type="continuationNotice" w:id="1">
    <w:p w14:paraId="5E027585" w14:textId="77777777" w:rsidR="00492A3B" w:rsidRDefault="00492A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1E59D" w14:textId="77777777" w:rsidR="00DE2E96" w:rsidRDefault="00DE2E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3" w14:textId="77777777" w:rsidR="00492A3B" w:rsidRDefault="00492A3B" w:rsidP="000925C1">
    <w:pPr>
      <w:pStyle w:val="Empty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5" w14:textId="77777777" w:rsidR="00492A3B" w:rsidRDefault="00492A3B" w:rsidP="000925C1">
    <w:pPr>
      <w:pStyle w:val="Empty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492A3B" w:rsidRPr="00037461" w14:paraId="3D179470" w14:textId="77777777" w:rsidTr="0060477B">
      <w:trPr>
        <w:cantSplit/>
        <w:trHeight w:hRule="exact" w:val="1134"/>
      </w:trPr>
      <w:tc>
        <w:tcPr>
          <w:tcW w:w="6946" w:type="dxa"/>
          <w:shd w:val="clear" w:color="auto" w:fill="auto"/>
          <w:tcMar>
            <w:right w:w="567" w:type="dxa"/>
          </w:tcMar>
          <w:vAlign w:val="center"/>
        </w:tcPr>
        <w:p w14:paraId="6F654908" w14:textId="78D0CB76" w:rsidR="00492A3B" w:rsidRPr="00037461" w:rsidRDefault="00492A3B" w:rsidP="000925C1">
          <w:pPr>
            <w:pStyle w:val="Header"/>
          </w:pPr>
          <w:r w:rsidRPr="00032A0D">
            <w:rPr>
              <w:noProof/>
              <w:lang w:val="en-AU" w:eastAsia="en-AU"/>
            </w:rPr>
            <w:drawing>
              <wp:anchor distT="0" distB="0" distL="114300" distR="114300" simplePos="0" relativeHeight="251661313" behindDoc="1" locked="0" layoutInCell="0" allowOverlap="1" wp14:anchorId="5EF70E93" wp14:editId="46F703AE">
                <wp:simplePos x="0" y="0"/>
                <wp:positionH relativeFrom="page">
                  <wp:posOffset>36830</wp:posOffset>
                </wp:positionH>
                <wp:positionV relativeFrom="page">
                  <wp:posOffset>-64135</wp:posOffset>
                </wp:positionV>
                <wp:extent cx="4319905" cy="719455"/>
                <wp:effectExtent l="0" t="0" r="4445" b="4445"/>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noProof/>
            </w:rPr>
            <w:fldChar w:fldCharType="begin"/>
          </w:r>
          <w:r>
            <w:rPr>
              <w:noProof/>
            </w:rPr>
            <w:instrText xml:space="preserve"> STYLEREF  "Document Title"  \* MERGEFORMAT </w:instrText>
          </w:r>
          <w:r>
            <w:rPr>
              <w:noProof/>
            </w:rPr>
            <w:fldChar w:fldCharType="separate"/>
          </w:r>
          <w:r w:rsidR="007062AB">
            <w:rPr>
              <w:noProof/>
            </w:rPr>
            <w:t>Commonwealth Environmental Water Office Long Term Intervention Monitoring Project Goulburn River Selected Area: Summary Report 2017–18</w:t>
          </w:r>
          <w:r>
            <w:rPr>
              <w:noProof/>
            </w:rPr>
            <w:fldChar w:fldCharType="end"/>
          </w:r>
        </w:p>
      </w:tc>
      <w:tc>
        <w:tcPr>
          <w:tcW w:w="2977" w:type="dxa"/>
          <w:shd w:val="clear" w:color="auto" w:fill="auto"/>
          <w:vAlign w:val="center"/>
        </w:tcPr>
        <w:p w14:paraId="1BAFA9F3" w14:textId="77777777" w:rsidR="00492A3B" w:rsidRPr="00037461" w:rsidRDefault="00492A3B" w:rsidP="004267B2">
          <w:pPr>
            <w:pStyle w:val="Bodynarrow"/>
          </w:pPr>
        </w:p>
      </w:tc>
    </w:tr>
  </w:tbl>
  <w:p w14:paraId="4CA65944" w14:textId="77777777" w:rsidR="00492A3B" w:rsidRDefault="00492A3B" w:rsidP="00014CF3">
    <w:pPr>
      <w:pStyle w:val="HeaderSpac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492A3B" w:rsidRPr="00037461" w14:paraId="79E3B016" w14:textId="77777777" w:rsidTr="000925C1">
      <w:trPr>
        <w:cantSplit/>
        <w:trHeight w:hRule="exact" w:val="1134"/>
      </w:trPr>
      <w:tc>
        <w:tcPr>
          <w:tcW w:w="6804" w:type="dxa"/>
          <w:shd w:val="clear" w:color="auto" w:fill="auto"/>
          <w:vAlign w:val="center"/>
        </w:tcPr>
        <w:p w14:paraId="6EC1C18B" w14:textId="77777777" w:rsidR="00492A3B" w:rsidRPr="00037461" w:rsidRDefault="00492A3B" w:rsidP="000925C1">
          <w:pPr>
            <w:pStyle w:val="Header"/>
          </w:pPr>
          <w:r w:rsidRPr="00032A0D">
            <w:rPr>
              <w:noProof/>
              <w:lang w:val="en-AU" w:eastAsia="en-AU"/>
            </w:rPr>
            <w:drawing>
              <wp:anchor distT="0" distB="0" distL="114300" distR="114300" simplePos="0" relativeHeight="251660289" behindDoc="1" locked="0" layoutInCell="0" allowOverlap="1" wp14:anchorId="0D5501BB" wp14:editId="11301C68">
                <wp:simplePos x="0" y="0"/>
                <wp:positionH relativeFrom="page">
                  <wp:posOffset>720090</wp:posOffset>
                </wp:positionH>
                <wp:positionV relativeFrom="page">
                  <wp:posOffset>360045</wp:posOffset>
                </wp:positionV>
                <wp:extent cx="4320000" cy="720000"/>
                <wp:effectExtent l="0" t="0" r="4445" b="4445"/>
                <wp:wrapNone/>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Pr>
              <w:b/>
              <w:bCs/>
              <w:noProof/>
            </w:rPr>
            <w:t>Area evaluation report</w:t>
          </w:r>
          <w:r>
            <w:rPr>
              <w:noProof/>
            </w:rPr>
            <w:fldChar w:fldCharType="end"/>
          </w:r>
        </w:p>
      </w:tc>
      <w:tc>
        <w:tcPr>
          <w:tcW w:w="3119" w:type="dxa"/>
          <w:shd w:val="clear" w:color="auto" w:fill="auto"/>
          <w:vAlign w:val="center"/>
        </w:tcPr>
        <w:p w14:paraId="1A2AE018" w14:textId="77777777" w:rsidR="00492A3B" w:rsidRPr="00037461" w:rsidRDefault="00492A3B" w:rsidP="004267B2">
          <w:pPr>
            <w:pStyle w:val="Bodynarrow"/>
          </w:pPr>
        </w:p>
      </w:tc>
    </w:tr>
  </w:tbl>
  <w:p w14:paraId="2EE7451D" w14:textId="77777777" w:rsidR="00492A3B" w:rsidRDefault="00492A3B" w:rsidP="00BD0B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492A3B" w:rsidRPr="00037461" w14:paraId="3894FC00" w14:textId="77777777" w:rsidTr="0060477B">
      <w:trPr>
        <w:cantSplit/>
        <w:trHeight w:hRule="exact" w:val="1134"/>
      </w:trPr>
      <w:tc>
        <w:tcPr>
          <w:tcW w:w="6946" w:type="dxa"/>
          <w:shd w:val="clear" w:color="auto" w:fill="auto"/>
          <w:tcMar>
            <w:right w:w="567" w:type="dxa"/>
          </w:tcMar>
          <w:vAlign w:val="center"/>
        </w:tcPr>
        <w:p w14:paraId="3894FBFE" w14:textId="6F9852C3" w:rsidR="00492A3B" w:rsidRPr="00037461" w:rsidRDefault="00492A3B" w:rsidP="000925C1">
          <w:pPr>
            <w:pStyle w:val="Header"/>
          </w:pPr>
          <w:r w:rsidRPr="00032A0D">
            <w:rPr>
              <w:noProof/>
              <w:lang w:val="en-AU" w:eastAsia="en-AU"/>
            </w:rPr>
            <w:drawing>
              <wp:anchor distT="0" distB="0" distL="114300" distR="114300" simplePos="0" relativeHeight="251658241" behindDoc="1" locked="0" layoutInCell="0" allowOverlap="1" wp14:anchorId="3894FC0B" wp14:editId="2A27EC79">
                <wp:simplePos x="0" y="0"/>
                <wp:positionH relativeFrom="page">
                  <wp:posOffset>36830</wp:posOffset>
                </wp:positionH>
                <wp:positionV relativeFrom="page">
                  <wp:posOffset>-64135</wp:posOffset>
                </wp:positionV>
                <wp:extent cx="4319905" cy="719455"/>
                <wp:effectExtent l="0" t="0" r="4445" b="444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noProof/>
            </w:rPr>
            <w:fldChar w:fldCharType="begin"/>
          </w:r>
          <w:r>
            <w:rPr>
              <w:noProof/>
            </w:rPr>
            <w:instrText xml:space="preserve"> STYLEREF  "Document Title"  \* MERGEFORMAT </w:instrText>
          </w:r>
          <w:r>
            <w:rPr>
              <w:noProof/>
            </w:rPr>
            <w:fldChar w:fldCharType="separate"/>
          </w:r>
          <w:r w:rsidR="00DE2E96">
            <w:rPr>
              <w:noProof/>
            </w:rPr>
            <w:t>Commonwealth Environmental Water Office Long Term Intervention Monitoring Project Goulburn River Selected Area: Summary Report 2017–18</w:t>
          </w:r>
          <w:r>
            <w:rPr>
              <w:noProof/>
            </w:rPr>
            <w:fldChar w:fldCharType="end"/>
          </w:r>
        </w:p>
      </w:tc>
      <w:tc>
        <w:tcPr>
          <w:tcW w:w="2977" w:type="dxa"/>
          <w:shd w:val="clear" w:color="auto" w:fill="auto"/>
          <w:vAlign w:val="center"/>
        </w:tcPr>
        <w:p w14:paraId="3894FBFF" w14:textId="77777777" w:rsidR="00492A3B" w:rsidRPr="00037461" w:rsidRDefault="00492A3B" w:rsidP="004267B2">
          <w:pPr>
            <w:pStyle w:val="Bodynarrow"/>
          </w:pPr>
        </w:p>
      </w:tc>
    </w:tr>
  </w:tbl>
  <w:p w14:paraId="3894FC01" w14:textId="3FDBBDD6" w:rsidR="00492A3B" w:rsidRDefault="00492A3B" w:rsidP="00014CF3">
    <w:pPr>
      <w:pStyle w:val="HeaderSpac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492A3B" w:rsidRPr="00037461" w14:paraId="3894FC06" w14:textId="77777777" w:rsidTr="000925C1">
      <w:trPr>
        <w:cantSplit/>
        <w:trHeight w:hRule="exact" w:val="1134"/>
      </w:trPr>
      <w:tc>
        <w:tcPr>
          <w:tcW w:w="6804" w:type="dxa"/>
          <w:shd w:val="clear" w:color="auto" w:fill="auto"/>
          <w:vAlign w:val="center"/>
        </w:tcPr>
        <w:p w14:paraId="3894FC04" w14:textId="77777777" w:rsidR="00492A3B" w:rsidRPr="00037461" w:rsidRDefault="00492A3B" w:rsidP="000925C1">
          <w:pPr>
            <w:pStyle w:val="Header"/>
          </w:pPr>
          <w:r w:rsidRPr="00032A0D">
            <w:rPr>
              <w:noProof/>
              <w:lang w:val="en-AU" w:eastAsia="en-AU"/>
            </w:rPr>
            <w:drawing>
              <wp:anchor distT="0" distB="0" distL="114300" distR="114300" simplePos="0" relativeHeight="251658240" behindDoc="1" locked="0" layoutInCell="0" allowOverlap="1" wp14:anchorId="3894FC0D" wp14:editId="3894FC0E">
                <wp:simplePos x="0" y="0"/>
                <wp:positionH relativeFrom="page">
                  <wp:posOffset>720090</wp:posOffset>
                </wp:positionH>
                <wp:positionV relativeFrom="page">
                  <wp:posOffset>360045</wp:posOffset>
                </wp:positionV>
                <wp:extent cx="4320000" cy="720000"/>
                <wp:effectExtent l="0" t="0" r="4445" b="444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Pr>
              <w:b/>
              <w:bCs/>
              <w:noProof/>
            </w:rPr>
            <w:t>Commonwealth Environmental Water Office Long Term Intervention Monitoring Project Goulburn River Selected Area: Summary Report 2017–18</w:t>
          </w:r>
          <w:r>
            <w:rPr>
              <w:noProof/>
            </w:rPr>
            <w:fldChar w:fldCharType="end"/>
          </w:r>
        </w:p>
      </w:tc>
      <w:tc>
        <w:tcPr>
          <w:tcW w:w="3119" w:type="dxa"/>
          <w:shd w:val="clear" w:color="auto" w:fill="auto"/>
          <w:vAlign w:val="center"/>
        </w:tcPr>
        <w:p w14:paraId="3894FC05" w14:textId="77777777" w:rsidR="00492A3B" w:rsidRPr="00037461" w:rsidRDefault="00492A3B" w:rsidP="004267B2">
          <w:pPr>
            <w:pStyle w:val="Bodynarrow"/>
          </w:pPr>
        </w:p>
      </w:tc>
    </w:tr>
  </w:tbl>
  <w:p w14:paraId="3894FC07" w14:textId="77777777" w:rsidR="00492A3B" w:rsidRDefault="00492A3B" w:rsidP="00BD0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 w15:restartNumberingAfterBreak="0">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7B02B10"/>
    <w:multiLevelType w:val="multilevel"/>
    <w:tmpl w:val="4D92313A"/>
    <w:lvl w:ilvl="0">
      <w:start w:val="1"/>
      <w:numFmt w:val="bullet"/>
      <w:pStyle w:val="Sidebarbullet"/>
      <w:lvlText w:val=""/>
      <w:lvlJc w:val="left"/>
      <w:pPr>
        <w:ind w:left="284" w:hanging="171"/>
      </w:pPr>
      <w:rPr>
        <w:rFonts w:ascii="Symbol" w:hAnsi="Symbol"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 w15:restartNumberingAfterBreak="0">
    <w:nsid w:val="09412849"/>
    <w:multiLevelType w:val="hybridMultilevel"/>
    <w:tmpl w:val="611CD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7A465D"/>
    <w:multiLevelType w:val="hybridMultilevel"/>
    <w:tmpl w:val="B8E6E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7"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826F2"/>
    <w:multiLevelType w:val="hybridMultilevel"/>
    <w:tmpl w:val="A2B0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13282"/>
    <w:multiLevelType w:val="multilevel"/>
    <w:tmpl w:val="17F69C06"/>
    <w:lvl w:ilvl="0">
      <w:start w:val="1"/>
      <w:numFmt w:val="bullet"/>
      <w:pStyle w:val="Bodynarrowbullet"/>
      <w:lvlText w:val=""/>
      <w:lvlJc w:val="left"/>
      <w:pPr>
        <w:tabs>
          <w:tab w:val="num" w:pos="3600"/>
        </w:tabs>
        <w:ind w:left="3600" w:hanging="3600"/>
      </w:pPr>
      <w:rPr>
        <w:rFonts w:ascii="Symbol" w:hAnsi="Symbol" w:hint="default"/>
        <w:color w:val="auto"/>
        <w:sz w:val="14"/>
      </w:rPr>
    </w:lvl>
    <w:lvl w:ilvl="1">
      <w:start w:val="1"/>
      <w:numFmt w:val="bullet"/>
      <w:lvlRestart w:val="0"/>
      <w:pStyle w:val="Bodynarrowarrow"/>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0" w15:restartNumberingAfterBreak="0">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1" w15:restartNumberingAfterBreak="0">
    <w:nsid w:val="126C75F2"/>
    <w:multiLevelType w:val="hybridMultilevel"/>
    <w:tmpl w:val="3C307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D220C7"/>
    <w:multiLevelType w:val="multilevel"/>
    <w:tmpl w:val="3BA44F1A"/>
    <w:numStyleLink w:val="SKMTableList1"/>
  </w:abstractNum>
  <w:abstractNum w:abstractNumId="13" w15:restartNumberingAfterBreak="0">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4"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5" w15:restartNumberingAfterBreak="0">
    <w:nsid w:val="17E86532"/>
    <w:multiLevelType w:val="hybridMultilevel"/>
    <w:tmpl w:val="F4A6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FA165B"/>
    <w:multiLevelType w:val="hybridMultilevel"/>
    <w:tmpl w:val="C6E495F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7" w15:restartNumberingAfterBreak="0">
    <w:nsid w:val="1F1A52D1"/>
    <w:multiLevelType w:val="hybridMultilevel"/>
    <w:tmpl w:val="E964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9" w15:restartNumberingAfterBreak="0">
    <w:nsid w:val="208F3C23"/>
    <w:multiLevelType w:val="multilevel"/>
    <w:tmpl w:val="6098423A"/>
    <w:numStyleLink w:val="SKMTablesmallitem"/>
  </w:abstractNum>
  <w:abstractNum w:abstractNumId="20" w15:restartNumberingAfterBreak="0">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1" w15:restartNumberingAfterBreak="0">
    <w:nsid w:val="22845034"/>
    <w:multiLevelType w:val="hybridMultilevel"/>
    <w:tmpl w:val="651EC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3" w15:restartNumberingAfterBreak="0">
    <w:nsid w:val="237579B1"/>
    <w:multiLevelType w:val="hybridMultilevel"/>
    <w:tmpl w:val="8FB0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2B3290"/>
    <w:multiLevelType w:val="hybridMultilevel"/>
    <w:tmpl w:val="0BE4A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9A5B8A"/>
    <w:multiLevelType w:val="hybridMultilevel"/>
    <w:tmpl w:val="F76C7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7"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29" w15:restartNumberingAfterBreak="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0" w15:restartNumberingAfterBreak="0">
    <w:nsid w:val="301F4445"/>
    <w:multiLevelType w:val="hybridMultilevel"/>
    <w:tmpl w:val="7AC44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2D54839"/>
    <w:multiLevelType w:val="multilevel"/>
    <w:tmpl w:val="4AEE2348"/>
    <w:numStyleLink w:val="SKMSmallTableList1"/>
  </w:abstractNum>
  <w:abstractNum w:abstractNumId="32" w15:restartNumberingAfterBreak="0">
    <w:nsid w:val="33E05630"/>
    <w:multiLevelType w:val="hybridMultilevel"/>
    <w:tmpl w:val="53FC8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5" w15:restartNumberingAfterBreak="0">
    <w:nsid w:val="38FC64B1"/>
    <w:multiLevelType w:val="hybridMultilevel"/>
    <w:tmpl w:val="50AAF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8" w15:restartNumberingAfterBreak="0">
    <w:nsid w:val="3EC13941"/>
    <w:multiLevelType w:val="hybridMultilevel"/>
    <w:tmpl w:val="7318E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FE15608"/>
    <w:multiLevelType w:val="multilevel"/>
    <w:tmpl w:val="67302618"/>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40" w15:restartNumberingAfterBreak="0">
    <w:nsid w:val="42D76D76"/>
    <w:multiLevelType w:val="multilevel"/>
    <w:tmpl w:val="59D82C7C"/>
    <w:styleLink w:val="SKM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41" w15:restartNumberingAfterBreak="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2" w15:restartNumberingAfterBreak="0">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3" w15:restartNumberingAfterBreak="0">
    <w:nsid w:val="457C78A5"/>
    <w:multiLevelType w:val="hybridMultilevel"/>
    <w:tmpl w:val="4160578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6D23207"/>
    <w:multiLevelType w:val="multilevel"/>
    <w:tmpl w:val="BFACDB88"/>
    <w:styleLink w:val="SKMSidebarList"/>
    <w:lvl w:ilvl="0">
      <w:start w:val="1"/>
      <w:numFmt w:val="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5" w15:restartNumberingAfterBreak="0">
    <w:nsid w:val="4B204DE0"/>
    <w:multiLevelType w:val="hybridMultilevel"/>
    <w:tmpl w:val="DA4E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2F0E50"/>
    <w:multiLevelType w:val="hybridMultilevel"/>
    <w:tmpl w:val="9F26F42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7"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FF06551"/>
    <w:multiLevelType w:val="hybridMultilevel"/>
    <w:tmpl w:val="4332233A"/>
    <w:lvl w:ilvl="0" w:tplc="FAD20F6E">
      <w:numFmt w:val="bullet"/>
      <w:lvlText w:val=""/>
      <w:lvlJc w:val="left"/>
      <w:pPr>
        <w:ind w:left="720" w:hanging="360"/>
      </w:pPr>
      <w:rPr>
        <w:rFonts w:ascii="Symbol" w:eastAsia="Times New Roman" w:hAnsi="Symbol" w:cs="AdvTimNR-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FE404E"/>
    <w:multiLevelType w:val="hybridMultilevel"/>
    <w:tmpl w:val="AFD4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745E22"/>
    <w:multiLevelType w:val="hybridMultilevel"/>
    <w:tmpl w:val="63AC5BB4"/>
    <w:lvl w:ilvl="0" w:tplc="3508D4A6">
      <w:start w:val="1"/>
      <w:numFmt w:val="lowerLetter"/>
      <w:lvlText w:val="%1)"/>
      <w:lvlJc w:val="left"/>
      <w:pPr>
        <w:ind w:left="465" w:hanging="360"/>
      </w:pPr>
      <w:rPr>
        <w:rFonts w:hint="default"/>
      </w:rPr>
    </w:lvl>
    <w:lvl w:ilvl="1" w:tplc="0C090019" w:tentative="1">
      <w:start w:val="1"/>
      <w:numFmt w:val="lowerLetter"/>
      <w:lvlText w:val="%2."/>
      <w:lvlJc w:val="left"/>
      <w:pPr>
        <w:ind w:left="1185" w:hanging="360"/>
      </w:pPr>
    </w:lvl>
    <w:lvl w:ilvl="2" w:tplc="0C09001B" w:tentative="1">
      <w:start w:val="1"/>
      <w:numFmt w:val="lowerRoman"/>
      <w:lvlText w:val="%3."/>
      <w:lvlJc w:val="right"/>
      <w:pPr>
        <w:ind w:left="1905" w:hanging="180"/>
      </w:pPr>
    </w:lvl>
    <w:lvl w:ilvl="3" w:tplc="0C09000F" w:tentative="1">
      <w:start w:val="1"/>
      <w:numFmt w:val="decimal"/>
      <w:lvlText w:val="%4."/>
      <w:lvlJc w:val="left"/>
      <w:pPr>
        <w:ind w:left="2625" w:hanging="360"/>
      </w:pPr>
    </w:lvl>
    <w:lvl w:ilvl="4" w:tplc="0C090019" w:tentative="1">
      <w:start w:val="1"/>
      <w:numFmt w:val="lowerLetter"/>
      <w:lvlText w:val="%5."/>
      <w:lvlJc w:val="left"/>
      <w:pPr>
        <w:ind w:left="3345" w:hanging="360"/>
      </w:pPr>
    </w:lvl>
    <w:lvl w:ilvl="5" w:tplc="0C09001B" w:tentative="1">
      <w:start w:val="1"/>
      <w:numFmt w:val="lowerRoman"/>
      <w:lvlText w:val="%6."/>
      <w:lvlJc w:val="right"/>
      <w:pPr>
        <w:ind w:left="4065" w:hanging="180"/>
      </w:pPr>
    </w:lvl>
    <w:lvl w:ilvl="6" w:tplc="0C09000F" w:tentative="1">
      <w:start w:val="1"/>
      <w:numFmt w:val="decimal"/>
      <w:lvlText w:val="%7."/>
      <w:lvlJc w:val="left"/>
      <w:pPr>
        <w:ind w:left="4785" w:hanging="360"/>
      </w:pPr>
    </w:lvl>
    <w:lvl w:ilvl="7" w:tplc="0C090019" w:tentative="1">
      <w:start w:val="1"/>
      <w:numFmt w:val="lowerLetter"/>
      <w:lvlText w:val="%8."/>
      <w:lvlJc w:val="left"/>
      <w:pPr>
        <w:ind w:left="5505" w:hanging="360"/>
      </w:pPr>
    </w:lvl>
    <w:lvl w:ilvl="8" w:tplc="0C09001B" w:tentative="1">
      <w:start w:val="1"/>
      <w:numFmt w:val="lowerRoman"/>
      <w:lvlText w:val="%9."/>
      <w:lvlJc w:val="right"/>
      <w:pPr>
        <w:ind w:left="6225" w:hanging="180"/>
      </w:pPr>
    </w:lvl>
  </w:abstractNum>
  <w:abstractNum w:abstractNumId="51" w15:restartNumberingAfterBreak="0">
    <w:nsid w:val="54145125"/>
    <w:multiLevelType w:val="hybridMultilevel"/>
    <w:tmpl w:val="A4387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5508B5"/>
    <w:multiLevelType w:val="hybridMultilevel"/>
    <w:tmpl w:val="8A5C8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54" w15:restartNumberingAfterBreak="0">
    <w:nsid w:val="5C53267A"/>
    <w:multiLevelType w:val="hybridMultilevel"/>
    <w:tmpl w:val="8DF8F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7660E7"/>
    <w:multiLevelType w:val="multilevel"/>
    <w:tmpl w:val="725834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C7C4E77"/>
    <w:multiLevelType w:val="multilevel"/>
    <w:tmpl w:val="0B04FCA4"/>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57" w15:restartNumberingAfterBreak="0">
    <w:nsid w:val="5CEA4DE9"/>
    <w:multiLevelType w:val="hybridMultilevel"/>
    <w:tmpl w:val="40009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59" w15:restartNumberingAfterBreak="0">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60" w15:restartNumberingAfterBreak="0">
    <w:nsid w:val="63241B97"/>
    <w:multiLevelType w:val="hybridMultilevel"/>
    <w:tmpl w:val="D20A731C"/>
    <w:lvl w:ilvl="0" w:tplc="13E809C2">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33D6386"/>
    <w:multiLevelType w:val="multilevel"/>
    <w:tmpl w:val="8C1ED4FC"/>
    <w:lvl w:ilvl="0">
      <w:start w:val="2"/>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62" w15:restartNumberingAfterBreak="0">
    <w:nsid w:val="665F12B1"/>
    <w:multiLevelType w:val="hybridMultilevel"/>
    <w:tmpl w:val="61FEA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1A20A1"/>
    <w:multiLevelType w:val="hybridMultilevel"/>
    <w:tmpl w:val="07767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2A1DE1"/>
    <w:multiLevelType w:val="hybridMultilevel"/>
    <w:tmpl w:val="DE2E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048575A"/>
    <w:multiLevelType w:val="hybridMultilevel"/>
    <w:tmpl w:val="DF5A4330"/>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66" w15:restartNumberingAfterBreak="0">
    <w:nsid w:val="70B63E52"/>
    <w:multiLevelType w:val="hybridMultilevel"/>
    <w:tmpl w:val="3C7C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4A74F1"/>
    <w:multiLevelType w:val="multilevel"/>
    <w:tmpl w:val="07F22186"/>
    <w:numStyleLink w:val="SKMTableItem"/>
  </w:abstractNum>
  <w:abstractNum w:abstractNumId="69" w15:restartNumberingAfterBreak="0">
    <w:nsid w:val="7B2C27AA"/>
    <w:multiLevelType w:val="hybridMultilevel"/>
    <w:tmpl w:val="B7907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6"/>
  </w:num>
  <w:num w:numId="2">
    <w:abstractNumId w:val="7"/>
  </w:num>
  <w:num w:numId="3">
    <w:abstractNumId w:val="27"/>
  </w:num>
  <w:num w:numId="4">
    <w:abstractNumId w:val="36"/>
  </w:num>
  <w:num w:numId="5">
    <w:abstractNumId w:val="33"/>
  </w:num>
  <w:num w:numId="6">
    <w:abstractNumId w:val="67"/>
  </w:num>
  <w:num w:numId="7">
    <w:abstractNumId w:val="56"/>
  </w:num>
  <w:num w:numId="8">
    <w:abstractNumId w:val="40"/>
  </w:num>
  <w:num w:numId="9">
    <w:abstractNumId w:val="14"/>
  </w:num>
  <w:num w:numId="10">
    <w:abstractNumId w:val="37"/>
  </w:num>
  <w:num w:numId="11">
    <w:abstractNumId w:val="26"/>
  </w:num>
  <w:num w:numId="12">
    <w:abstractNumId w:val="59"/>
  </w:num>
  <w:num w:numId="13">
    <w:abstractNumId w:val="20"/>
  </w:num>
  <w:num w:numId="14">
    <w:abstractNumId w:val="2"/>
  </w:num>
  <w:num w:numId="15">
    <w:abstractNumId w:val="13"/>
  </w:num>
  <w:num w:numId="16">
    <w:abstractNumId w:val="44"/>
  </w:num>
  <w:num w:numId="17">
    <w:abstractNumId w:val="22"/>
  </w:num>
  <w:num w:numId="18">
    <w:abstractNumId w:val="10"/>
  </w:num>
  <w:num w:numId="19">
    <w:abstractNumId w:val="29"/>
  </w:num>
  <w:num w:numId="20">
    <w:abstractNumId w:val="53"/>
  </w:num>
  <w:num w:numId="21">
    <w:abstractNumId w:val="42"/>
  </w:num>
  <w:num w:numId="22">
    <w:abstractNumId w:val="58"/>
  </w:num>
  <w:num w:numId="23">
    <w:abstractNumId w:val="41"/>
  </w:num>
  <w:num w:numId="24">
    <w:abstractNumId w:val="1"/>
  </w:num>
  <w:num w:numId="25">
    <w:abstractNumId w:val="12"/>
  </w:num>
  <w:num w:numId="26">
    <w:abstractNumId w:val="68"/>
  </w:num>
  <w:num w:numId="27">
    <w:abstractNumId w:val="41"/>
  </w:num>
  <w:num w:numId="28">
    <w:abstractNumId w:val="58"/>
  </w:num>
  <w:num w:numId="29">
    <w:abstractNumId w:val="31"/>
  </w:num>
  <w:num w:numId="30">
    <w:abstractNumId w:val="19"/>
  </w:num>
  <w:num w:numId="31">
    <w:abstractNumId w:val="29"/>
  </w:num>
  <w:num w:numId="32">
    <w:abstractNumId w:val="10"/>
  </w:num>
  <w:num w:numId="33">
    <w:abstractNumId w:val="61"/>
  </w:num>
  <w:num w:numId="34">
    <w:abstractNumId w:val="26"/>
  </w:num>
  <w:num w:numId="35">
    <w:abstractNumId w:val="70"/>
  </w:num>
  <w:num w:numId="36">
    <w:abstractNumId w:val="13"/>
  </w:num>
  <w:num w:numId="37">
    <w:abstractNumId w:val="14"/>
  </w:num>
  <w:num w:numId="38">
    <w:abstractNumId w:val="37"/>
  </w:num>
  <w:num w:numId="39">
    <w:abstractNumId w:val="2"/>
  </w:num>
  <w:num w:numId="40">
    <w:abstractNumId w:val="20"/>
  </w:num>
  <w:num w:numId="41">
    <w:abstractNumId w:val="9"/>
  </w:num>
  <w:num w:numId="42">
    <w:abstractNumId w:val="3"/>
  </w:num>
  <w:num w:numId="43">
    <w:abstractNumId w:val="28"/>
  </w:num>
  <w:num w:numId="44">
    <w:abstractNumId w:val="34"/>
  </w:num>
  <w:num w:numId="45">
    <w:abstractNumId w:val="25"/>
  </w:num>
  <w:num w:numId="46">
    <w:abstractNumId w:val="17"/>
  </w:num>
  <w:num w:numId="47">
    <w:abstractNumId w:val="57"/>
  </w:num>
  <w:num w:numId="48">
    <w:abstractNumId w:val="64"/>
  </w:num>
  <w:num w:numId="49">
    <w:abstractNumId w:val="48"/>
  </w:num>
  <w:num w:numId="50">
    <w:abstractNumId w:val="49"/>
  </w:num>
  <w:num w:numId="51">
    <w:abstractNumId w:val="69"/>
  </w:num>
  <w:num w:numId="52">
    <w:abstractNumId w:val="51"/>
  </w:num>
  <w:num w:numId="53">
    <w:abstractNumId w:val="54"/>
  </w:num>
  <w:num w:numId="54">
    <w:abstractNumId w:val="35"/>
  </w:num>
  <w:num w:numId="55">
    <w:abstractNumId w:val="5"/>
  </w:num>
  <w:num w:numId="56">
    <w:abstractNumId w:val="24"/>
  </w:num>
  <w:num w:numId="57">
    <w:abstractNumId w:val="52"/>
  </w:num>
  <w:num w:numId="58">
    <w:abstractNumId w:val="16"/>
  </w:num>
  <w:num w:numId="59">
    <w:abstractNumId w:val="43"/>
  </w:num>
  <w:num w:numId="60">
    <w:abstractNumId w:val="63"/>
  </w:num>
  <w:num w:numId="61">
    <w:abstractNumId w:val="4"/>
  </w:num>
  <w:num w:numId="62">
    <w:abstractNumId w:val="11"/>
  </w:num>
  <w:num w:numId="63">
    <w:abstractNumId w:val="46"/>
  </w:num>
  <w:num w:numId="64">
    <w:abstractNumId w:val="8"/>
  </w:num>
  <w:num w:numId="65">
    <w:abstractNumId w:val="66"/>
  </w:num>
  <w:num w:numId="66">
    <w:abstractNumId w:val="55"/>
  </w:num>
  <w:num w:numId="6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num>
  <w:num w:numId="75">
    <w:abstractNumId w:val="32"/>
  </w:num>
  <w:num w:numId="76">
    <w:abstractNumId w:val="21"/>
  </w:num>
  <w:num w:numId="77">
    <w:abstractNumId w:val="38"/>
  </w:num>
  <w:num w:numId="78">
    <w:abstractNumId w:val="65"/>
  </w:num>
  <w:num w:numId="79">
    <w:abstractNumId w:val="5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80">
    <w:abstractNumId w:val="15"/>
  </w:num>
  <w:num w:numId="8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num>
  <w:num w:numId="84">
    <w:abstractNumId w:val="30"/>
  </w:num>
  <w:num w:numId="85">
    <w:abstractNumId w:val="23"/>
  </w:num>
  <w:num w:numId="86">
    <w:abstractNumId w:val="45"/>
  </w:num>
  <w:num w:numId="87">
    <w:abstractNumId w:val="47"/>
  </w:num>
  <w:num w:numId="88">
    <w:abstractNumId w:val="50"/>
  </w:num>
  <w:num w:numId="89">
    <w:abstractNumId w:val="6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 w:val="Floor 11, 452 Flinders Street_x000b_Melbourne VIC 3000_x000b_PO Box 312, Flinders Lane_x000b_Melbourne VIC 8009 Australia"/>
    <w:docVar w:name="AuthorEmail" w:val="Andrew.Sharpe2@Jacobs.com"/>
    <w:docVar w:name="AuthorName" w:val="Andrew Sharpe"/>
    <w:docVar w:name="AuthorPhone" w:val="61 3 8668 3548"/>
    <w:docVar w:name="AuthorTitle" w:val="Associate Aquatic Ecologist"/>
    <w:docVar w:name="Branding" w:val="JACOBS"/>
    <w:docVar w:name="CoverBusinessRegoNo" w:val="ABN 37 001 024 095"/>
    <w:docVar w:name="CoverCopyright" w:val="Jacobs Group (Australia) Pty Limited"/>
    <w:docVar w:name="CoverLimitation" w:val="Jacobs"/>
    <w:docVar w:name="CoverLogoInUse" w:val=" "/>
    <w:docVar w:name="EN.InstantFormat" w:val="&lt;ENInstantFormat&gt;&lt;Enabled&gt;1&lt;/Enabled&gt;&lt;ScanUnformatted&gt;1&lt;/ScanUnformatted&gt;&lt;ScanChanges&gt;1&lt;/ScanChanges&gt;&lt;Suspended&gt;0&lt;/Suspended&gt;&lt;/ENInstantFormat&gt;"/>
    <w:docVar w:name="EN.Layout" w:val="&lt;ENLayout&gt;&lt;Style&gt;JNAB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s525xsr2lfv0fgepxeavzwvz5ppptx92v5e9&quot;&gt;Webb Main Library&lt;record-ids&gt;&lt;item&gt;2034&lt;/item&gt;&lt;item&gt;2035&lt;/item&gt;&lt;item&gt;2060&lt;/item&gt;&lt;item&gt;2062&lt;/item&gt;&lt;item&gt;2063&lt;/item&gt;&lt;item&gt;2068&lt;/item&gt;&lt;item&gt;2281&lt;/item&gt;&lt;item&gt;2447&lt;/item&gt;&lt;item&gt;2448&lt;/item&gt;&lt;item&gt;2449&lt;/item&gt;&lt;item&gt;2454&lt;/item&gt;&lt;item&gt;2457&lt;/item&gt;&lt;item&gt;2458&lt;/item&gt;&lt;/record-ids&gt;&lt;/item&gt;&lt;/Libraries&gt;"/>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stationery logo (color)"/>
    <w:docVar w:name="LogoStationeryLetterUSL" w:val="Jacobs stationery logo (color)"/>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1665D6"/>
    <w:rsid w:val="00000509"/>
    <w:rsid w:val="000014B3"/>
    <w:rsid w:val="0000195D"/>
    <w:rsid w:val="00001A5D"/>
    <w:rsid w:val="00003143"/>
    <w:rsid w:val="00003696"/>
    <w:rsid w:val="00005A45"/>
    <w:rsid w:val="00006B5A"/>
    <w:rsid w:val="00007410"/>
    <w:rsid w:val="00007B43"/>
    <w:rsid w:val="00007B9B"/>
    <w:rsid w:val="00011476"/>
    <w:rsid w:val="000120A8"/>
    <w:rsid w:val="00012480"/>
    <w:rsid w:val="00012F85"/>
    <w:rsid w:val="00013512"/>
    <w:rsid w:val="0001366F"/>
    <w:rsid w:val="00014CF3"/>
    <w:rsid w:val="000153FD"/>
    <w:rsid w:val="00015523"/>
    <w:rsid w:val="000157E5"/>
    <w:rsid w:val="00015E6B"/>
    <w:rsid w:val="00016CF3"/>
    <w:rsid w:val="0001705B"/>
    <w:rsid w:val="00020F53"/>
    <w:rsid w:val="000217C0"/>
    <w:rsid w:val="00022FBA"/>
    <w:rsid w:val="00023BC7"/>
    <w:rsid w:val="00024B85"/>
    <w:rsid w:val="00025193"/>
    <w:rsid w:val="000252CA"/>
    <w:rsid w:val="00025944"/>
    <w:rsid w:val="00026231"/>
    <w:rsid w:val="00031687"/>
    <w:rsid w:val="0003182A"/>
    <w:rsid w:val="00031BD2"/>
    <w:rsid w:val="00034F3E"/>
    <w:rsid w:val="000352B5"/>
    <w:rsid w:val="000368FC"/>
    <w:rsid w:val="000373F0"/>
    <w:rsid w:val="00037461"/>
    <w:rsid w:val="000407F2"/>
    <w:rsid w:val="00040A20"/>
    <w:rsid w:val="000419AA"/>
    <w:rsid w:val="0004293B"/>
    <w:rsid w:val="00042EB7"/>
    <w:rsid w:val="0004302B"/>
    <w:rsid w:val="00043C9F"/>
    <w:rsid w:val="000505E7"/>
    <w:rsid w:val="00051CFC"/>
    <w:rsid w:val="000524AE"/>
    <w:rsid w:val="0005266C"/>
    <w:rsid w:val="000526D2"/>
    <w:rsid w:val="00052B3B"/>
    <w:rsid w:val="00052B71"/>
    <w:rsid w:val="0005390A"/>
    <w:rsid w:val="00054594"/>
    <w:rsid w:val="0005491F"/>
    <w:rsid w:val="00056349"/>
    <w:rsid w:val="00056A85"/>
    <w:rsid w:val="00062407"/>
    <w:rsid w:val="000633ED"/>
    <w:rsid w:val="0006345F"/>
    <w:rsid w:val="0006464F"/>
    <w:rsid w:val="00064759"/>
    <w:rsid w:val="000670B2"/>
    <w:rsid w:val="00067BEB"/>
    <w:rsid w:val="000702C8"/>
    <w:rsid w:val="00070FB4"/>
    <w:rsid w:val="00071889"/>
    <w:rsid w:val="0007200E"/>
    <w:rsid w:val="000727AE"/>
    <w:rsid w:val="00074317"/>
    <w:rsid w:val="00074B80"/>
    <w:rsid w:val="000758F9"/>
    <w:rsid w:val="00075D0D"/>
    <w:rsid w:val="00076BB8"/>
    <w:rsid w:val="000775F2"/>
    <w:rsid w:val="00077DAC"/>
    <w:rsid w:val="000808DD"/>
    <w:rsid w:val="00081C6F"/>
    <w:rsid w:val="000827A8"/>
    <w:rsid w:val="00082F46"/>
    <w:rsid w:val="0008351E"/>
    <w:rsid w:val="000845BC"/>
    <w:rsid w:val="000847A8"/>
    <w:rsid w:val="00084C34"/>
    <w:rsid w:val="0008576A"/>
    <w:rsid w:val="000860D4"/>
    <w:rsid w:val="00086451"/>
    <w:rsid w:val="00086790"/>
    <w:rsid w:val="000867FF"/>
    <w:rsid w:val="00086BCD"/>
    <w:rsid w:val="00086E78"/>
    <w:rsid w:val="000876A6"/>
    <w:rsid w:val="00087A4B"/>
    <w:rsid w:val="00091A5E"/>
    <w:rsid w:val="00091D03"/>
    <w:rsid w:val="00091D06"/>
    <w:rsid w:val="000925C1"/>
    <w:rsid w:val="00093693"/>
    <w:rsid w:val="00094190"/>
    <w:rsid w:val="00095C59"/>
    <w:rsid w:val="00096085"/>
    <w:rsid w:val="00097841"/>
    <w:rsid w:val="000A05A9"/>
    <w:rsid w:val="000A0E10"/>
    <w:rsid w:val="000A1438"/>
    <w:rsid w:val="000A1945"/>
    <w:rsid w:val="000A20EF"/>
    <w:rsid w:val="000A25BD"/>
    <w:rsid w:val="000A34A5"/>
    <w:rsid w:val="000A3784"/>
    <w:rsid w:val="000A3931"/>
    <w:rsid w:val="000A44CA"/>
    <w:rsid w:val="000A71CC"/>
    <w:rsid w:val="000A782F"/>
    <w:rsid w:val="000B07EA"/>
    <w:rsid w:val="000B092D"/>
    <w:rsid w:val="000B5DC3"/>
    <w:rsid w:val="000B63B3"/>
    <w:rsid w:val="000B66F5"/>
    <w:rsid w:val="000B6C73"/>
    <w:rsid w:val="000B7020"/>
    <w:rsid w:val="000B7078"/>
    <w:rsid w:val="000C074A"/>
    <w:rsid w:val="000C0BA2"/>
    <w:rsid w:val="000C2DE4"/>
    <w:rsid w:val="000C2EAF"/>
    <w:rsid w:val="000C309F"/>
    <w:rsid w:val="000C3406"/>
    <w:rsid w:val="000C654E"/>
    <w:rsid w:val="000C7516"/>
    <w:rsid w:val="000D2EDA"/>
    <w:rsid w:val="000D3176"/>
    <w:rsid w:val="000D3ED9"/>
    <w:rsid w:val="000D48EC"/>
    <w:rsid w:val="000D4912"/>
    <w:rsid w:val="000D6250"/>
    <w:rsid w:val="000D71B4"/>
    <w:rsid w:val="000D73F6"/>
    <w:rsid w:val="000D7805"/>
    <w:rsid w:val="000D7891"/>
    <w:rsid w:val="000E1485"/>
    <w:rsid w:val="000E195E"/>
    <w:rsid w:val="000E1EA7"/>
    <w:rsid w:val="000E2542"/>
    <w:rsid w:val="000E2676"/>
    <w:rsid w:val="000E29EE"/>
    <w:rsid w:val="000E3302"/>
    <w:rsid w:val="000E337F"/>
    <w:rsid w:val="000E37EB"/>
    <w:rsid w:val="000E43E2"/>
    <w:rsid w:val="000E5850"/>
    <w:rsid w:val="000F04CE"/>
    <w:rsid w:val="000F0EE5"/>
    <w:rsid w:val="000F1818"/>
    <w:rsid w:val="000F2DCD"/>
    <w:rsid w:val="000F3100"/>
    <w:rsid w:val="000F3552"/>
    <w:rsid w:val="000F376F"/>
    <w:rsid w:val="000F38BE"/>
    <w:rsid w:val="000F3DB0"/>
    <w:rsid w:val="000F494A"/>
    <w:rsid w:val="000F49F4"/>
    <w:rsid w:val="000F4E89"/>
    <w:rsid w:val="000F53A1"/>
    <w:rsid w:val="000F548C"/>
    <w:rsid w:val="000F6F05"/>
    <w:rsid w:val="000F76CC"/>
    <w:rsid w:val="00100084"/>
    <w:rsid w:val="00100A1F"/>
    <w:rsid w:val="00101052"/>
    <w:rsid w:val="00101D0E"/>
    <w:rsid w:val="00101FEF"/>
    <w:rsid w:val="00103683"/>
    <w:rsid w:val="00103AA0"/>
    <w:rsid w:val="00104C72"/>
    <w:rsid w:val="00106744"/>
    <w:rsid w:val="00107C37"/>
    <w:rsid w:val="00111EAF"/>
    <w:rsid w:val="0011226D"/>
    <w:rsid w:val="00112282"/>
    <w:rsid w:val="00112F88"/>
    <w:rsid w:val="00113CFE"/>
    <w:rsid w:val="001143B7"/>
    <w:rsid w:val="00115E60"/>
    <w:rsid w:val="001174F3"/>
    <w:rsid w:val="001175AB"/>
    <w:rsid w:val="00117715"/>
    <w:rsid w:val="0011784D"/>
    <w:rsid w:val="00117869"/>
    <w:rsid w:val="001178F2"/>
    <w:rsid w:val="00121F3E"/>
    <w:rsid w:val="00122486"/>
    <w:rsid w:val="00122575"/>
    <w:rsid w:val="00122DF8"/>
    <w:rsid w:val="00123BED"/>
    <w:rsid w:val="00124525"/>
    <w:rsid w:val="001249A3"/>
    <w:rsid w:val="00125979"/>
    <w:rsid w:val="0012691C"/>
    <w:rsid w:val="00127C0E"/>
    <w:rsid w:val="00127C46"/>
    <w:rsid w:val="0013088D"/>
    <w:rsid w:val="00130CF9"/>
    <w:rsid w:val="00132510"/>
    <w:rsid w:val="00132619"/>
    <w:rsid w:val="001326DF"/>
    <w:rsid w:val="001329A5"/>
    <w:rsid w:val="00134D7D"/>
    <w:rsid w:val="0014018E"/>
    <w:rsid w:val="0014107C"/>
    <w:rsid w:val="00141CBD"/>
    <w:rsid w:val="0014204D"/>
    <w:rsid w:val="00142DCF"/>
    <w:rsid w:val="00143BE0"/>
    <w:rsid w:val="0014487E"/>
    <w:rsid w:val="001456CA"/>
    <w:rsid w:val="00146F8C"/>
    <w:rsid w:val="0014724D"/>
    <w:rsid w:val="00150E30"/>
    <w:rsid w:val="00152CDD"/>
    <w:rsid w:val="00153090"/>
    <w:rsid w:val="00155051"/>
    <w:rsid w:val="001551A8"/>
    <w:rsid w:val="00156D46"/>
    <w:rsid w:val="00156D73"/>
    <w:rsid w:val="00157170"/>
    <w:rsid w:val="00157620"/>
    <w:rsid w:val="00160681"/>
    <w:rsid w:val="00161569"/>
    <w:rsid w:val="00161E9D"/>
    <w:rsid w:val="00162083"/>
    <w:rsid w:val="0016335F"/>
    <w:rsid w:val="00163A01"/>
    <w:rsid w:val="0016479A"/>
    <w:rsid w:val="00164B92"/>
    <w:rsid w:val="00165B58"/>
    <w:rsid w:val="00166135"/>
    <w:rsid w:val="001665D6"/>
    <w:rsid w:val="00166670"/>
    <w:rsid w:val="00170125"/>
    <w:rsid w:val="0017069E"/>
    <w:rsid w:val="00170FDB"/>
    <w:rsid w:val="0017126C"/>
    <w:rsid w:val="00171500"/>
    <w:rsid w:val="001715AC"/>
    <w:rsid w:val="00171E32"/>
    <w:rsid w:val="0017295D"/>
    <w:rsid w:val="00173261"/>
    <w:rsid w:val="00173577"/>
    <w:rsid w:val="00174C71"/>
    <w:rsid w:val="001755CB"/>
    <w:rsid w:val="001755FB"/>
    <w:rsid w:val="0017620C"/>
    <w:rsid w:val="00177614"/>
    <w:rsid w:val="0017789D"/>
    <w:rsid w:val="00177FDA"/>
    <w:rsid w:val="00180105"/>
    <w:rsid w:val="0018042B"/>
    <w:rsid w:val="001809D6"/>
    <w:rsid w:val="00181066"/>
    <w:rsid w:val="001816FF"/>
    <w:rsid w:val="00182D55"/>
    <w:rsid w:val="0018373C"/>
    <w:rsid w:val="00183EB7"/>
    <w:rsid w:val="00184330"/>
    <w:rsid w:val="00184748"/>
    <w:rsid w:val="001860B5"/>
    <w:rsid w:val="00186109"/>
    <w:rsid w:val="00186D39"/>
    <w:rsid w:val="0018742A"/>
    <w:rsid w:val="001879A7"/>
    <w:rsid w:val="0019156E"/>
    <w:rsid w:val="00192EB2"/>
    <w:rsid w:val="001963C7"/>
    <w:rsid w:val="00196D13"/>
    <w:rsid w:val="0019755B"/>
    <w:rsid w:val="001A175E"/>
    <w:rsid w:val="001A3F34"/>
    <w:rsid w:val="001A42CC"/>
    <w:rsid w:val="001A7354"/>
    <w:rsid w:val="001A795F"/>
    <w:rsid w:val="001B005A"/>
    <w:rsid w:val="001B2790"/>
    <w:rsid w:val="001B32D7"/>
    <w:rsid w:val="001B39C9"/>
    <w:rsid w:val="001B40BE"/>
    <w:rsid w:val="001B5766"/>
    <w:rsid w:val="001B5C26"/>
    <w:rsid w:val="001B6D0B"/>
    <w:rsid w:val="001B71DB"/>
    <w:rsid w:val="001C0B9D"/>
    <w:rsid w:val="001C0E03"/>
    <w:rsid w:val="001C1EA8"/>
    <w:rsid w:val="001C33DA"/>
    <w:rsid w:val="001C38B6"/>
    <w:rsid w:val="001C4154"/>
    <w:rsid w:val="001C4470"/>
    <w:rsid w:val="001C456A"/>
    <w:rsid w:val="001C45CF"/>
    <w:rsid w:val="001C49C9"/>
    <w:rsid w:val="001C4EDA"/>
    <w:rsid w:val="001C6615"/>
    <w:rsid w:val="001C725F"/>
    <w:rsid w:val="001C784E"/>
    <w:rsid w:val="001C7885"/>
    <w:rsid w:val="001D17FE"/>
    <w:rsid w:val="001D1BC8"/>
    <w:rsid w:val="001D38D5"/>
    <w:rsid w:val="001D4210"/>
    <w:rsid w:val="001D478B"/>
    <w:rsid w:val="001D5E3F"/>
    <w:rsid w:val="001D74FA"/>
    <w:rsid w:val="001D7606"/>
    <w:rsid w:val="001D7DE2"/>
    <w:rsid w:val="001E0062"/>
    <w:rsid w:val="001E1112"/>
    <w:rsid w:val="001E1256"/>
    <w:rsid w:val="001E12F2"/>
    <w:rsid w:val="001E2127"/>
    <w:rsid w:val="001E27F5"/>
    <w:rsid w:val="001E3658"/>
    <w:rsid w:val="001E4D1D"/>
    <w:rsid w:val="001E4D1E"/>
    <w:rsid w:val="001E4EDA"/>
    <w:rsid w:val="001E67A5"/>
    <w:rsid w:val="001E6AC1"/>
    <w:rsid w:val="001F0697"/>
    <w:rsid w:val="001F150C"/>
    <w:rsid w:val="001F2DD7"/>
    <w:rsid w:val="001F2F2A"/>
    <w:rsid w:val="001F3D0A"/>
    <w:rsid w:val="001F418B"/>
    <w:rsid w:val="001F436E"/>
    <w:rsid w:val="001F5420"/>
    <w:rsid w:val="001F609B"/>
    <w:rsid w:val="001F619C"/>
    <w:rsid w:val="001F7291"/>
    <w:rsid w:val="001F74B3"/>
    <w:rsid w:val="001F77E1"/>
    <w:rsid w:val="0020155D"/>
    <w:rsid w:val="002022C2"/>
    <w:rsid w:val="00202AF0"/>
    <w:rsid w:val="00202CA4"/>
    <w:rsid w:val="00203B30"/>
    <w:rsid w:val="0020454A"/>
    <w:rsid w:val="00204B30"/>
    <w:rsid w:val="00204BAD"/>
    <w:rsid w:val="0020544F"/>
    <w:rsid w:val="00206A35"/>
    <w:rsid w:val="00206F76"/>
    <w:rsid w:val="00212BB3"/>
    <w:rsid w:val="00213631"/>
    <w:rsid w:val="00213E89"/>
    <w:rsid w:val="002143E9"/>
    <w:rsid w:val="00217D0D"/>
    <w:rsid w:val="00222FCB"/>
    <w:rsid w:val="002233F0"/>
    <w:rsid w:val="00223951"/>
    <w:rsid w:val="00223DEF"/>
    <w:rsid w:val="00224068"/>
    <w:rsid w:val="002246C8"/>
    <w:rsid w:val="00224FA7"/>
    <w:rsid w:val="00225F88"/>
    <w:rsid w:val="002264C0"/>
    <w:rsid w:val="00226575"/>
    <w:rsid w:val="00230452"/>
    <w:rsid w:val="002313D4"/>
    <w:rsid w:val="002328E2"/>
    <w:rsid w:val="002344A6"/>
    <w:rsid w:val="00234C91"/>
    <w:rsid w:val="0023681C"/>
    <w:rsid w:val="00236A21"/>
    <w:rsid w:val="0024108E"/>
    <w:rsid w:val="0024167D"/>
    <w:rsid w:val="00241814"/>
    <w:rsid w:val="0024187D"/>
    <w:rsid w:val="00241F39"/>
    <w:rsid w:val="00242D61"/>
    <w:rsid w:val="00244490"/>
    <w:rsid w:val="0024455A"/>
    <w:rsid w:val="00244B89"/>
    <w:rsid w:val="00244F7C"/>
    <w:rsid w:val="00245B77"/>
    <w:rsid w:val="002474CD"/>
    <w:rsid w:val="002474F0"/>
    <w:rsid w:val="00247B7C"/>
    <w:rsid w:val="00251A70"/>
    <w:rsid w:val="00251CEA"/>
    <w:rsid w:val="002520D0"/>
    <w:rsid w:val="00252AD9"/>
    <w:rsid w:val="00252FCB"/>
    <w:rsid w:val="002535DC"/>
    <w:rsid w:val="00254801"/>
    <w:rsid w:val="00255E56"/>
    <w:rsid w:val="0025662D"/>
    <w:rsid w:val="002566FD"/>
    <w:rsid w:val="002568C7"/>
    <w:rsid w:val="0025702F"/>
    <w:rsid w:val="002571B6"/>
    <w:rsid w:val="00257327"/>
    <w:rsid w:val="00257A09"/>
    <w:rsid w:val="0026152B"/>
    <w:rsid w:val="0026179A"/>
    <w:rsid w:val="00262E79"/>
    <w:rsid w:val="00263D5C"/>
    <w:rsid w:val="00263F0D"/>
    <w:rsid w:val="00264230"/>
    <w:rsid w:val="002663E4"/>
    <w:rsid w:val="00270ED9"/>
    <w:rsid w:val="0027188B"/>
    <w:rsid w:val="00272230"/>
    <w:rsid w:val="00274744"/>
    <w:rsid w:val="00274C85"/>
    <w:rsid w:val="002752B2"/>
    <w:rsid w:val="00275890"/>
    <w:rsid w:val="00275DB5"/>
    <w:rsid w:val="00275E8A"/>
    <w:rsid w:val="00276FDB"/>
    <w:rsid w:val="0027714D"/>
    <w:rsid w:val="0027759C"/>
    <w:rsid w:val="002776CE"/>
    <w:rsid w:val="002806DC"/>
    <w:rsid w:val="0028203F"/>
    <w:rsid w:val="00282357"/>
    <w:rsid w:val="00282A80"/>
    <w:rsid w:val="00283089"/>
    <w:rsid w:val="00285112"/>
    <w:rsid w:val="0028596B"/>
    <w:rsid w:val="00285B8C"/>
    <w:rsid w:val="00287269"/>
    <w:rsid w:val="002877F1"/>
    <w:rsid w:val="00287C01"/>
    <w:rsid w:val="00287F6A"/>
    <w:rsid w:val="00290A79"/>
    <w:rsid w:val="002911B2"/>
    <w:rsid w:val="00292170"/>
    <w:rsid w:val="00292753"/>
    <w:rsid w:val="00292B49"/>
    <w:rsid w:val="002944D7"/>
    <w:rsid w:val="0029458C"/>
    <w:rsid w:val="002959C4"/>
    <w:rsid w:val="0029638F"/>
    <w:rsid w:val="00297862"/>
    <w:rsid w:val="002A00CE"/>
    <w:rsid w:val="002A1A3C"/>
    <w:rsid w:val="002A1CF8"/>
    <w:rsid w:val="002A3E36"/>
    <w:rsid w:val="002A3E5C"/>
    <w:rsid w:val="002A4CD9"/>
    <w:rsid w:val="002A551E"/>
    <w:rsid w:val="002A629B"/>
    <w:rsid w:val="002A6B32"/>
    <w:rsid w:val="002A7CAB"/>
    <w:rsid w:val="002B3695"/>
    <w:rsid w:val="002B3827"/>
    <w:rsid w:val="002B3C2E"/>
    <w:rsid w:val="002B4273"/>
    <w:rsid w:val="002B4ABA"/>
    <w:rsid w:val="002B4D62"/>
    <w:rsid w:val="002B561D"/>
    <w:rsid w:val="002B6318"/>
    <w:rsid w:val="002B6F8B"/>
    <w:rsid w:val="002B790E"/>
    <w:rsid w:val="002C02FB"/>
    <w:rsid w:val="002C11A2"/>
    <w:rsid w:val="002C186A"/>
    <w:rsid w:val="002C1A9C"/>
    <w:rsid w:val="002C2F94"/>
    <w:rsid w:val="002C38C3"/>
    <w:rsid w:val="002C6A76"/>
    <w:rsid w:val="002C70C7"/>
    <w:rsid w:val="002D0844"/>
    <w:rsid w:val="002D1A9F"/>
    <w:rsid w:val="002D1BCA"/>
    <w:rsid w:val="002D444F"/>
    <w:rsid w:val="002D467A"/>
    <w:rsid w:val="002D549F"/>
    <w:rsid w:val="002D59CD"/>
    <w:rsid w:val="002D5C52"/>
    <w:rsid w:val="002D7B56"/>
    <w:rsid w:val="002E0879"/>
    <w:rsid w:val="002E0AFC"/>
    <w:rsid w:val="002E1552"/>
    <w:rsid w:val="002E16D5"/>
    <w:rsid w:val="002E170F"/>
    <w:rsid w:val="002E1794"/>
    <w:rsid w:val="002E1D85"/>
    <w:rsid w:val="002E1DD3"/>
    <w:rsid w:val="002E235B"/>
    <w:rsid w:val="002E3592"/>
    <w:rsid w:val="002E5D59"/>
    <w:rsid w:val="002E61CB"/>
    <w:rsid w:val="002E69A2"/>
    <w:rsid w:val="002E6F72"/>
    <w:rsid w:val="002E7966"/>
    <w:rsid w:val="002E7970"/>
    <w:rsid w:val="002E7DC6"/>
    <w:rsid w:val="002F0518"/>
    <w:rsid w:val="002F0924"/>
    <w:rsid w:val="002F1064"/>
    <w:rsid w:val="002F18D1"/>
    <w:rsid w:val="002F2727"/>
    <w:rsid w:val="002F3BEA"/>
    <w:rsid w:val="002F4511"/>
    <w:rsid w:val="002F686B"/>
    <w:rsid w:val="00301EA3"/>
    <w:rsid w:val="00302656"/>
    <w:rsid w:val="00304077"/>
    <w:rsid w:val="0030412E"/>
    <w:rsid w:val="00304BD4"/>
    <w:rsid w:val="00305295"/>
    <w:rsid w:val="0030764E"/>
    <w:rsid w:val="00307BF0"/>
    <w:rsid w:val="003104B3"/>
    <w:rsid w:val="0031089E"/>
    <w:rsid w:val="00310C2C"/>
    <w:rsid w:val="003110FD"/>
    <w:rsid w:val="00311964"/>
    <w:rsid w:val="00312B0C"/>
    <w:rsid w:val="00314807"/>
    <w:rsid w:val="00316296"/>
    <w:rsid w:val="003169FD"/>
    <w:rsid w:val="00317FBA"/>
    <w:rsid w:val="003202A7"/>
    <w:rsid w:val="00320383"/>
    <w:rsid w:val="003204CD"/>
    <w:rsid w:val="003212CE"/>
    <w:rsid w:val="003220C5"/>
    <w:rsid w:val="003226F4"/>
    <w:rsid w:val="0032320D"/>
    <w:rsid w:val="003239AF"/>
    <w:rsid w:val="00324783"/>
    <w:rsid w:val="003252EA"/>
    <w:rsid w:val="00326E0A"/>
    <w:rsid w:val="003309F2"/>
    <w:rsid w:val="00330FB8"/>
    <w:rsid w:val="00331921"/>
    <w:rsid w:val="003326ED"/>
    <w:rsid w:val="00332763"/>
    <w:rsid w:val="00332C76"/>
    <w:rsid w:val="003330E6"/>
    <w:rsid w:val="003341D4"/>
    <w:rsid w:val="00334626"/>
    <w:rsid w:val="00336E1A"/>
    <w:rsid w:val="00340828"/>
    <w:rsid w:val="00341780"/>
    <w:rsid w:val="00341B76"/>
    <w:rsid w:val="003422E5"/>
    <w:rsid w:val="00343DBB"/>
    <w:rsid w:val="00344967"/>
    <w:rsid w:val="00345053"/>
    <w:rsid w:val="00345D62"/>
    <w:rsid w:val="0034782A"/>
    <w:rsid w:val="0034795D"/>
    <w:rsid w:val="00347D96"/>
    <w:rsid w:val="003506DF"/>
    <w:rsid w:val="00351097"/>
    <w:rsid w:val="00351507"/>
    <w:rsid w:val="00351693"/>
    <w:rsid w:val="00351AD1"/>
    <w:rsid w:val="00352435"/>
    <w:rsid w:val="0035307B"/>
    <w:rsid w:val="00353F07"/>
    <w:rsid w:val="003540A3"/>
    <w:rsid w:val="0035480C"/>
    <w:rsid w:val="003552CE"/>
    <w:rsid w:val="00356452"/>
    <w:rsid w:val="00357C6D"/>
    <w:rsid w:val="00357E92"/>
    <w:rsid w:val="003611D2"/>
    <w:rsid w:val="00362377"/>
    <w:rsid w:val="00362532"/>
    <w:rsid w:val="003629D1"/>
    <w:rsid w:val="00362D25"/>
    <w:rsid w:val="00364CFC"/>
    <w:rsid w:val="00366CAC"/>
    <w:rsid w:val="003672A2"/>
    <w:rsid w:val="00367790"/>
    <w:rsid w:val="00367E95"/>
    <w:rsid w:val="00370182"/>
    <w:rsid w:val="00371748"/>
    <w:rsid w:val="00371B79"/>
    <w:rsid w:val="00372103"/>
    <w:rsid w:val="003730BF"/>
    <w:rsid w:val="00373110"/>
    <w:rsid w:val="003735C1"/>
    <w:rsid w:val="00375C25"/>
    <w:rsid w:val="00375E2F"/>
    <w:rsid w:val="00376AEF"/>
    <w:rsid w:val="00376B19"/>
    <w:rsid w:val="003772ED"/>
    <w:rsid w:val="0037743F"/>
    <w:rsid w:val="00377B68"/>
    <w:rsid w:val="00377EA9"/>
    <w:rsid w:val="00380BBE"/>
    <w:rsid w:val="00381000"/>
    <w:rsid w:val="003813BD"/>
    <w:rsid w:val="003825C4"/>
    <w:rsid w:val="003829E3"/>
    <w:rsid w:val="00383287"/>
    <w:rsid w:val="00383416"/>
    <w:rsid w:val="00384177"/>
    <w:rsid w:val="0038422B"/>
    <w:rsid w:val="00384844"/>
    <w:rsid w:val="00385342"/>
    <w:rsid w:val="00387FBA"/>
    <w:rsid w:val="00390293"/>
    <w:rsid w:val="00390934"/>
    <w:rsid w:val="003909F3"/>
    <w:rsid w:val="00390D65"/>
    <w:rsid w:val="003916AF"/>
    <w:rsid w:val="00391D94"/>
    <w:rsid w:val="003935DB"/>
    <w:rsid w:val="00393F74"/>
    <w:rsid w:val="00396074"/>
    <w:rsid w:val="00396D30"/>
    <w:rsid w:val="003975FA"/>
    <w:rsid w:val="00397C87"/>
    <w:rsid w:val="003A00A6"/>
    <w:rsid w:val="003A0A22"/>
    <w:rsid w:val="003A0D3E"/>
    <w:rsid w:val="003A175A"/>
    <w:rsid w:val="003A198E"/>
    <w:rsid w:val="003A2B0F"/>
    <w:rsid w:val="003A3034"/>
    <w:rsid w:val="003A35AB"/>
    <w:rsid w:val="003A390E"/>
    <w:rsid w:val="003A4542"/>
    <w:rsid w:val="003A575B"/>
    <w:rsid w:val="003A5E00"/>
    <w:rsid w:val="003A5F6A"/>
    <w:rsid w:val="003A6027"/>
    <w:rsid w:val="003A6828"/>
    <w:rsid w:val="003A696D"/>
    <w:rsid w:val="003B0305"/>
    <w:rsid w:val="003B03DD"/>
    <w:rsid w:val="003B043C"/>
    <w:rsid w:val="003B1407"/>
    <w:rsid w:val="003B178B"/>
    <w:rsid w:val="003B1AE8"/>
    <w:rsid w:val="003B24FC"/>
    <w:rsid w:val="003B2811"/>
    <w:rsid w:val="003B301F"/>
    <w:rsid w:val="003B3DD5"/>
    <w:rsid w:val="003B4379"/>
    <w:rsid w:val="003B4CC6"/>
    <w:rsid w:val="003B5A3C"/>
    <w:rsid w:val="003B666D"/>
    <w:rsid w:val="003C021D"/>
    <w:rsid w:val="003C057C"/>
    <w:rsid w:val="003C0674"/>
    <w:rsid w:val="003C1FD1"/>
    <w:rsid w:val="003C2B38"/>
    <w:rsid w:val="003C67BE"/>
    <w:rsid w:val="003C6A2E"/>
    <w:rsid w:val="003C757B"/>
    <w:rsid w:val="003C7FFC"/>
    <w:rsid w:val="003D099B"/>
    <w:rsid w:val="003D0A1A"/>
    <w:rsid w:val="003D1AFF"/>
    <w:rsid w:val="003D1ECB"/>
    <w:rsid w:val="003D2227"/>
    <w:rsid w:val="003D2533"/>
    <w:rsid w:val="003D2E6F"/>
    <w:rsid w:val="003D31D6"/>
    <w:rsid w:val="003D3BC6"/>
    <w:rsid w:val="003D4495"/>
    <w:rsid w:val="003D49D7"/>
    <w:rsid w:val="003D5F46"/>
    <w:rsid w:val="003E0904"/>
    <w:rsid w:val="003E150C"/>
    <w:rsid w:val="003E21E8"/>
    <w:rsid w:val="003E2924"/>
    <w:rsid w:val="003E472C"/>
    <w:rsid w:val="003E4824"/>
    <w:rsid w:val="003E5197"/>
    <w:rsid w:val="003E59A6"/>
    <w:rsid w:val="003E6362"/>
    <w:rsid w:val="003E66AF"/>
    <w:rsid w:val="003E6E41"/>
    <w:rsid w:val="003E6F51"/>
    <w:rsid w:val="003E7218"/>
    <w:rsid w:val="003E72BF"/>
    <w:rsid w:val="003E7ED9"/>
    <w:rsid w:val="003F09A4"/>
    <w:rsid w:val="003F106A"/>
    <w:rsid w:val="003F155A"/>
    <w:rsid w:val="003F17B4"/>
    <w:rsid w:val="003F2663"/>
    <w:rsid w:val="003F2B10"/>
    <w:rsid w:val="003F37F0"/>
    <w:rsid w:val="003F3909"/>
    <w:rsid w:val="003F3AD5"/>
    <w:rsid w:val="003F410A"/>
    <w:rsid w:val="003F41F9"/>
    <w:rsid w:val="003F5870"/>
    <w:rsid w:val="003F69DC"/>
    <w:rsid w:val="00400B48"/>
    <w:rsid w:val="00400D61"/>
    <w:rsid w:val="00400F37"/>
    <w:rsid w:val="00402EAE"/>
    <w:rsid w:val="00403866"/>
    <w:rsid w:val="004045D9"/>
    <w:rsid w:val="0040475E"/>
    <w:rsid w:val="004059BD"/>
    <w:rsid w:val="00406376"/>
    <w:rsid w:val="004064EB"/>
    <w:rsid w:val="004067A3"/>
    <w:rsid w:val="0041158F"/>
    <w:rsid w:val="004117D8"/>
    <w:rsid w:val="004120C2"/>
    <w:rsid w:val="00412FA7"/>
    <w:rsid w:val="00414374"/>
    <w:rsid w:val="00414DF0"/>
    <w:rsid w:val="0041555E"/>
    <w:rsid w:val="0041598B"/>
    <w:rsid w:val="00416786"/>
    <w:rsid w:val="00417695"/>
    <w:rsid w:val="00417CEE"/>
    <w:rsid w:val="00417D1D"/>
    <w:rsid w:val="004200A9"/>
    <w:rsid w:val="00420660"/>
    <w:rsid w:val="00420D5F"/>
    <w:rsid w:val="00421E2A"/>
    <w:rsid w:val="0042269C"/>
    <w:rsid w:val="00422D6C"/>
    <w:rsid w:val="004237D4"/>
    <w:rsid w:val="00423D9F"/>
    <w:rsid w:val="00423F03"/>
    <w:rsid w:val="004241BE"/>
    <w:rsid w:val="00425EA4"/>
    <w:rsid w:val="004267B2"/>
    <w:rsid w:val="00427EFC"/>
    <w:rsid w:val="004300A0"/>
    <w:rsid w:val="00430937"/>
    <w:rsid w:val="00430F16"/>
    <w:rsid w:val="00432E76"/>
    <w:rsid w:val="0043300A"/>
    <w:rsid w:val="0043317F"/>
    <w:rsid w:val="00433F38"/>
    <w:rsid w:val="00434361"/>
    <w:rsid w:val="00434526"/>
    <w:rsid w:val="00434EC4"/>
    <w:rsid w:val="00435EE3"/>
    <w:rsid w:val="0043617D"/>
    <w:rsid w:val="00436E53"/>
    <w:rsid w:val="00437364"/>
    <w:rsid w:val="0044077F"/>
    <w:rsid w:val="00440A80"/>
    <w:rsid w:val="00441743"/>
    <w:rsid w:val="00442E25"/>
    <w:rsid w:val="00443B88"/>
    <w:rsid w:val="004440CF"/>
    <w:rsid w:val="0044473B"/>
    <w:rsid w:val="00444AFC"/>
    <w:rsid w:val="0044537D"/>
    <w:rsid w:val="00445AA0"/>
    <w:rsid w:val="004464F0"/>
    <w:rsid w:val="004469F5"/>
    <w:rsid w:val="00447010"/>
    <w:rsid w:val="0044748E"/>
    <w:rsid w:val="004500AA"/>
    <w:rsid w:val="00450245"/>
    <w:rsid w:val="004513C8"/>
    <w:rsid w:val="0045193F"/>
    <w:rsid w:val="00453C8E"/>
    <w:rsid w:val="00454FA9"/>
    <w:rsid w:val="0045542E"/>
    <w:rsid w:val="0045552D"/>
    <w:rsid w:val="00455936"/>
    <w:rsid w:val="00456518"/>
    <w:rsid w:val="00456CCE"/>
    <w:rsid w:val="00460241"/>
    <w:rsid w:val="00460741"/>
    <w:rsid w:val="00462CB3"/>
    <w:rsid w:val="00462D0D"/>
    <w:rsid w:val="00463857"/>
    <w:rsid w:val="00463AB5"/>
    <w:rsid w:val="004646DE"/>
    <w:rsid w:val="00464DA8"/>
    <w:rsid w:val="00464E96"/>
    <w:rsid w:val="00465169"/>
    <w:rsid w:val="00465611"/>
    <w:rsid w:val="004659D9"/>
    <w:rsid w:val="00465A60"/>
    <w:rsid w:val="00466175"/>
    <w:rsid w:val="00467CCE"/>
    <w:rsid w:val="00472625"/>
    <w:rsid w:val="004731DF"/>
    <w:rsid w:val="0047337B"/>
    <w:rsid w:val="0047354D"/>
    <w:rsid w:val="00473D40"/>
    <w:rsid w:val="00474C58"/>
    <w:rsid w:val="00477583"/>
    <w:rsid w:val="00477A91"/>
    <w:rsid w:val="00482053"/>
    <w:rsid w:val="004820FB"/>
    <w:rsid w:val="00482EE8"/>
    <w:rsid w:val="004837BE"/>
    <w:rsid w:val="00484FD3"/>
    <w:rsid w:val="00485E48"/>
    <w:rsid w:val="004872EB"/>
    <w:rsid w:val="004873AA"/>
    <w:rsid w:val="00487542"/>
    <w:rsid w:val="00487807"/>
    <w:rsid w:val="00487CAE"/>
    <w:rsid w:val="004903FD"/>
    <w:rsid w:val="00490765"/>
    <w:rsid w:val="0049085E"/>
    <w:rsid w:val="0049114A"/>
    <w:rsid w:val="00491431"/>
    <w:rsid w:val="00491776"/>
    <w:rsid w:val="00491B38"/>
    <w:rsid w:val="004924AC"/>
    <w:rsid w:val="00492A3B"/>
    <w:rsid w:val="00494988"/>
    <w:rsid w:val="00496130"/>
    <w:rsid w:val="0049667F"/>
    <w:rsid w:val="004A0239"/>
    <w:rsid w:val="004A03D2"/>
    <w:rsid w:val="004A1D42"/>
    <w:rsid w:val="004A201A"/>
    <w:rsid w:val="004A237E"/>
    <w:rsid w:val="004A3A35"/>
    <w:rsid w:val="004A4FFB"/>
    <w:rsid w:val="004A523E"/>
    <w:rsid w:val="004A56F1"/>
    <w:rsid w:val="004B1323"/>
    <w:rsid w:val="004B24FD"/>
    <w:rsid w:val="004B27A2"/>
    <w:rsid w:val="004B306E"/>
    <w:rsid w:val="004B4631"/>
    <w:rsid w:val="004B4C09"/>
    <w:rsid w:val="004B58F2"/>
    <w:rsid w:val="004B747C"/>
    <w:rsid w:val="004B775E"/>
    <w:rsid w:val="004C1BE0"/>
    <w:rsid w:val="004C24CE"/>
    <w:rsid w:val="004C3699"/>
    <w:rsid w:val="004C374E"/>
    <w:rsid w:val="004C3852"/>
    <w:rsid w:val="004C46CF"/>
    <w:rsid w:val="004C4CE4"/>
    <w:rsid w:val="004C6283"/>
    <w:rsid w:val="004C7720"/>
    <w:rsid w:val="004C79E5"/>
    <w:rsid w:val="004D0B05"/>
    <w:rsid w:val="004D128B"/>
    <w:rsid w:val="004D29DE"/>
    <w:rsid w:val="004D3968"/>
    <w:rsid w:val="004D421C"/>
    <w:rsid w:val="004D4E01"/>
    <w:rsid w:val="004D5019"/>
    <w:rsid w:val="004D5164"/>
    <w:rsid w:val="004D5488"/>
    <w:rsid w:val="004D54EC"/>
    <w:rsid w:val="004D6125"/>
    <w:rsid w:val="004D7A3B"/>
    <w:rsid w:val="004D7BB2"/>
    <w:rsid w:val="004D7CEB"/>
    <w:rsid w:val="004E1376"/>
    <w:rsid w:val="004E185A"/>
    <w:rsid w:val="004E369D"/>
    <w:rsid w:val="004E468B"/>
    <w:rsid w:val="004E570F"/>
    <w:rsid w:val="004E57C8"/>
    <w:rsid w:val="004E6541"/>
    <w:rsid w:val="004E65E7"/>
    <w:rsid w:val="004F1718"/>
    <w:rsid w:val="004F21FE"/>
    <w:rsid w:val="004F2501"/>
    <w:rsid w:val="004F25EC"/>
    <w:rsid w:val="004F2C0F"/>
    <w:rsid w:val="004F3327"/>
    <w:rsid w:val="004F401D"/>
    <w:rsid w:val="004F464B"/>
    <w:rsid w:val="004F474A"/>
    <w:rsid w:val="004F48F4"/>
    <w:rsid w:val="004F4E9F"/>
    <w:rsid w:val="004F534C"/>
    <w:rsid w:val="004F5F0F"/>
    <w:rsid w:val="004F66B1"/>
    <w:rsid w:val="0050127A"/>
    <w:rsid w:val="00501F5C"/>
    <w:rsid w:val="00503B4B"/>
    <w:rsid w:val="00503FBD"/>
    <w:rsid w:val="00505F5E"/>
    <w:rsid w:val="00507192"/>
    <w:rsid w:val="0050747E"/>
    <w:rsid w:val="0050777F"/>
    <w:rsid w:val="0051101E"/>
    <w:rsid w:val="00511FD3"/>
    <w:rsid w:val="00512430"/>
    <w:rsid w:val="00513D2A"/>
    <w:rsid w:val="0051485F"/>
    <w:rsid w:val="00515948"/>
    <w:rsid w:val="005163C9"/>
    <w:rsid w:val="005167D0"/>
    <w:rsid w:val="00516D09"/>
    <w:rsid w:val="00517FFE"/>
    <w:rsid w:val="00520146"/>
    <w:rsid w:val="00520778"/>
    <w:rsid w:val="00520DE0"/>
    <w:rsid w:val="00520E14"/>
    <w:rsid w:val="00523360"/>
    <w:rsid w:val="005239BD"/>
    <w:rsid w:val="00523D25"/>
    <w:rsid w:val="00523F9D"/>
    <w:rsid w:val="005267B8"/>
    <w:rsid w:val="00526A0B"/>
    <w:rsid w:val="005271BE"/>
    <w:rsid w:val="00527295"/>
    <w:rsid w:val="00530442"/>
    <w:rsid w:val="00530480"/>
    <w:rsid w:val="005304FE"/>
    <w:rsid w:val="00530B47"/>
    <w:rsid w:val="00531F2B"/>
    <w:rsid w:val="00534198"/>
    <w:rsid w:val="0053431A"/>
    <w:rsid w:val="0053463E"/>
    <w:rsid w:val="005354FD"/>
    <w:rsid w:val="00535794"/>
    <w:rsid w:val="005359B5"/>
    <w:rsid w:val="00536452"/>
    <w:rsid w:val="00536681"/>
    <w:rsid w:val="00536A4B"/>
    <w:rsid w:val="00536E59"/>
    <w:rsid w:val="00536E6B"/>
    <w:rsid w:val="005379B9"/>
    <w:rsid w:val="00537F25"/>
    <w:rsid w:val="005401C1"/>
    <w:rsid w:val="00541515"/>
    <w:rsid w:val="005422BA"/>
    <w:rsid w:val="0054412F"/>
    <w:rsid w:val="00544282"/>
    <w:rsid w:val="00544DE9"/>
    <w:rsid w:val="00545228"/>
    <w:rsid w:val="005456C8"/>
    <w:rsid w:val="00545C17"/>
    <w:rsid w:val="00546BE4"/>
    <w:rsid w:val="00546F86"/>
    <w:rsid w:val="005472CA"/>
    <w:rsid w:val="00547ED5"/>
    <w:rsid w:val="005503A6"/>
    <w:rsid w:val="005503F8"/>
    <w:rsid w:val="00550400"/>
    <w:rsid w:val="0055099F"/>
    <w:rsid w:val="00552CDF"/>
    <w:rsid w:val="00553284"/>
    <w:rsid w:val="00554427"/>
    <w:rsid w:val="00554DFE"/>
    <w:rsid w:val="00554E19"/>
    <w:rsid w:val="00554E58"/>
    <w:rsid w:val="00556115"/>
    <w:rsid w:val="00556362"/>
    <w:rsid w:val="005574E2"/>
    <w:rsid w:val="00561AD5"/>
    <w:rsid w:val="0056271C"/>
    <w:rsid w:val="005628F7"/>
    <w:rsid w:val="0056344C"/>
    <w:rsid w:val="00563D37"/>
    <w:rsid w:val="00564940"/>
    <w:rsid w:val="00564CBE"/>
    <w:rsid w:val="00565598"/>
    <w:rsid w:val="005662CA"/>
    <w:rsid w:val="005669CD"/>
    <w:rsid w:val="00566A84"/>
    <w:rsid w:val="0056765F"/>
    <w:rsid w:val="0056780F"/>
    <w:rsid w:val="00567977"/>
    <w:rsid w:val="005679AA"/>
    <w:rsid w:val="00567F73"/>
    <w:rsid w:val="00570CEB"/>
    <w:rsid w:val="00570FA8"/>
    <w:rsid w:val="005717E1"/>
    <w:rsid w:val="00573B81"/>
    <w:rsid w:val="0057447D"/>
    <w:rsid w:val="0057499E"/>
    <w:rsid w:val="005749F6"/>
    <w:rsid w:val="00574F53"/>
    <w:rsid w:val="00575286"/>
    <w:rsid w:val="00575CD8"/>
    <w:rsid w:val="00575E6C"/>
    <w:rsid w:val="005767FD"/>
    <w:rsid w:val="00577615"/>
    <w:rsid w:val="0058190F"/>
    <w:rsid w:val="00581CD3"/>
    <w:rsid w:val="00582210"/>
    <w:rsid w:val="00583907"/>
    <w:rsid w:val="00590495"/>
    <w:rsid w:val="00590E4A"/>
    <w:rsid w:val="005921ED"/>
    <w:rsid w:val="00593118"/>
    <w:rsid w:val="00595523"/>
    <w:rsid w:val="00596E5D"/>
    <w:rsid w:val="0059727E"/>
    <w:rsid w:val="00597B65"/>
    <w:rsid w:val="005A0559"/>
    <w:rsid w:val="005A1B54"/>
    <w:rsid w:val="005A1B99"/>
    <w:rsid w:val="005A1C0F"/>
    <w:rsid w:val="005A3B5B"/>
    <w:rsid w:val="005A5441"/>
    <w:rsid w:val="005A719F"/>
    <w:rsid w:val="005A7C70"/>
    <w:rsid w:val="005A7CCC"/>
    <w:rsid w:val="005B004E"/>
    <w:rsid w:val="005B0A63"/>
    <w:rsid w:val="005B1425"/>
    <w:rsid w:val="005B1FF2"/>
    <w:rsid w:val="005B2680"/>
    <w:rsid w:val="005B2D29"/>
    <w:rsid w:val="005B5009"/>
    <w:rsid w:val="005B5FD5"/>
    <w:rsid w:val="005B647D"/>
    <w:rsid w:val="005B6598"/>
    <w:rsid w:val="005B7A80"/>
    <w:rsid w:val="005C0FA6"/>
    <w:rsid w:val="005C3798"/>
    <w:rsid w:val="005D04CE"/>
    <w:rsid w:val="005D14F4"/>
    <w:rsid w:val="005D17D6"/>
    <w:rsid w:val="005D1D81"/>
    <w:rsid w:val="005D1EBD"/>
    <w:rsid w:val="005D2958"/>
    <w:rsid w:val="005D3136"/>
    <w:rsid w:val="005D3251"/>
    <w:rsid w:val="005D4B2B"/>
    <w:rsid w:val="005D4E92"/>
    <w:rsid w:val="005D4FE8"/>
    <w:rsid w:val="005D6373"/>
    <w:rsid w:val="005D6E44"/>
    <w:rsid w:val="005D7144"/>
    <w:rsid w:val="005D7499"/>
    <w:rsid w:val="005E1668"/>
    <w:rsid w:val="005E1D64"/>
    <w:rsid w:val="005E2179"/>
    <w:rsid w:val="005E23EA"/>
    <w:rsid w:val="005E323F"/>
    <w:rsid w:val="005E3F0E"/>
    <w:rsid w:val="005E4FA9"/>
    <w:rsid w:val="005E561E"/>
    <w:rsid w:val="005E7307"/>
    <w:rsid w:val="005F0114"/>
    <w:rsid w:val="005F0279"/>
    <w:rsid w:val="005F0316"/>
    <w:rsid w:val="005F0B13"/>
    <w:rsid w:val="005F1642"/>
    <w:rsid w:val="005F201A"/>
    <w:rsid w:val="005F2127"/>
    <w:rsid w:val="005F2AFE"/>
    <w:rsid w:val="005F38E1"/>
    <w:rsid w:val="005F3DA4"/>
    <w:rsid w:val="005F3EBD"/>
    <w:rsid w:val="005F545D"/>
    <w:rsid w:val="005F5B33"/>
    <w:rsid w:val="005F6D00"/>
    <w:rsid w:val="006006DD"/>
    <w:rsid w:val="00602428"/>
    <w:rsid w:val="00603856"/>
    <w:rsid w:val="00603DE8"/>
    <w:rsid w:val="0060477B"/>
    <w:rsid w:val="006052E7"/>
    <w:rsid w:val="00605653"/>
    <w:rsid w:val="006064CE"/>
    <w:rsid w:val="0060716E"/>
    <w:rsid w:val="00607A9E"/>
    <w:rsid w:val="00607FB7"/>
    <w:rsid w:val="0061091B"/>
    <w:rsid w:val="00610B12"/>
    <w:rsid w:val="0061136F"/>
    <w:rsid w:val="00611A0B"/>
    <w:rsid w:val="0061227F"/>
    <w:rsid w:val="00612765"/>
    <w:rsid w:val="0061420F"/>
    <w:rsid w:val="006148BB"/>
    <w:rsid w:val="006151B0"/>
    <w:rsid w:val="00615863"/>
    <w:rsid w:val="00615F32"/>
    <w:rsid w:val="00616FB1"/>
    <w:rsid w:val="006170BC"/>
    <w:rsid w:val="0061721B"/>
    <w:rsid w:val="00620201"/>
    <w:rsid w:val="006204FF"/>
    <w:rsid w:val="006206B9"/>
    <w:rsid w:val="006218E7"/>
    <w:rsid w:val="00621A59"/>
    <w:rsid w:val="0062204E"/>
    <w:rsid w:val="00624661"/>
    <w:rsid w:val="006256E9"/>
    <w:rsid w:val="0062579D"/>
    <w:rsid w:val="00625E60"/>
    <w:rsid w:val="006266BC"/>
    <w:rsid w:val="006272CA"/>
    <w:rsid w:val="00627BCE"/>
    <w:rsid w:val="0063018B"/>
    <w:rsid w:val="00630527"/>
    <w:rsid w:val="00630738"/>
    <w:rsid w:val="00630A05"/>
    <w:rsid w:val="00632CFA"/>
    <w:rsid w:val="006336DE"/>
    <w:rsid w:val="006337E5"/>
    <w:rsid w:val="00633F4F"/>
    <w:rsid w:val="006340AE"/>
    <w:rsid w:val="006341D0"/>
    <w:rsid w:val="00634564"/>
    <w:rsid w:val="00634FA7"/>
    <w:rsid w:val="00635EA7"/>
    <w:rsid w:val="00637BA7"/>
    <w:rsid w:val="00640071"/>
    <w:rsid w:val="00641496"/>
    <w:rsid w:val="0064173F"/>
    <w:rsid w:val="006419D0"/>
    <w:rsid w:val="00641B45"/>
    <w:rsid w:val="0064254B"/>
    <w:rsid w:val="00642689"/>
    <w:rsid w:val="00642879"/>
    <w:rsid w:val="00644304"/>
    <w:rsid w:val="00644359"/>
    <w:rsid w:val="0064456E"/>
    <w:rsid w:val="0064472E"/>
    <w:rsid w:val="00645015"/>
    <w:rsid w:val="006457E4"/>
    <w:rsid w:val="00645A7C"/>
    <w:rsid w:val="00645DD3"/>
    <w:rsid w:val="00646865"/>
    <w:rsid w:val="006509B6"/>
    <w:rsid w:val="0065189A"/>
    <w:rsid w:val="0065216E"/>
    <w:rsid w:val="0065464F"/>
    <w:rsid w:val="00654687"/>
    <w:rsid w:val="00654CDF"/>
    <w:rsid w:val="00655FC7"/>
    <w:rsid w:val="00657C60"/>
    <w:rsid w:val="00657FFB"/>
    <w:rsid w:val="006629E0"/>
    <w:rsid w:val="0066339A"/>
    <w:rsid w:val="00664283"/>
    <w:rsid w:val="00664925"/>
    <w:rsid w:val="00664FA1"/>
    <w:rsid w:val="0066610E"/>
    <w:rsid w:val="00666C78"/>
    <w:rsid w:val="0067108D"/>
    <w:rsid w:val="00672C35"/>
    <w:rsid w:val="006736B9"/>
    <w:rsid w:val="00673896"/>
    <w:rsid w:val="006756D5"/>
    <w:rsid w:val="00675E4A"/>
    <w:rsid w:val="00676219"/>
    <w:rsid w:val="00676D91"/>
    <w:rsid w:val="0068078C"/>
    <w:rsid w:val="00680A11"/>
    <w:rsid w:val="00680A9B"/>
    <w:rsid w:val="00680ECA"/>
    <w:rsid w:val="00681071"/>
    <w:rsid w:val="006817CA"/>
    <w:rsid w:val="00681B64"/>
    <w:rsid w:val="0068427A"/>
    <w:rsid w:val="00684B26"/>
    <w:rsid w:val="00685186"/>
    <w:rsid w:val="00685C4C"/>
    <w:rsid w:val="00686C3F"/>
    <w:rsid w:val="0068703A"/>
    <w:rsid w:val="0068715E"/>
    <w:rsid w:val="00687F7B"/>
    <w:rsid w:val="006902B0"/>
    <w:rsid w:val="006907BD"/>
    <w:rsid w:val="00690CBE"/>
    <w:rsid w:val="00692C86"/>
    <w:rsid w:val="00693434"/>
    <w:rsid w:val="00694603"/>
    <w:rsid w:val="0069608C"/>
    <w:rsid w:val="00696861"/>
    <w:rsid w:val="00696DDF"/>
    <w:rsid w:val="0069775D"/>
    <w:rsid w:val="006A038C"/>
    <w:rsid w:val="006A054B"/>
    <w:rsid w:val="006A1A19"/>
    <w:rsid w:val="006A1E0F"/>
    <w:rsid w:val="006A25C6"/>
    <w:rsid w:val="006A25D7"/>
    <w:rsid w:val="006A366B"/>
    <w:rsid w:val="006A37C9"/>
    <w:rsid w:val="006A5171"/>
    <w:rsid w:val="006A67D7"/>
    <w:rsid w:val="006A7869"/>
    <w:rsid w:val="006A7BDC"/>
    <w:rsid w:val="006A7DC0"/>
    <w:rsid w:val="006A7DCB"/>
    <w:rsid w:val="006B131F"/>
    <w:rsid w:val="006B1511"/>
    <w:rsid w:val="006B2F2B"/>
    <w:rsid w:val="006B55BC"/>
    <w:rsid w:val="006B5617"/>
    <w:rsid w:val="006B6197"/>
    <w:rsid w:val="006C09D1"/>
    <w:rsid w:val="006C0D68"/>
    <w:rsid w:val="006C1BC4"/>
    <w:rsid w:val="006C293D"/>
    <w:rsid w:val="006C3ED8"/>
    <w:rsid w:val="006C5106"/>
    <w:rsid w:val="006C672A"/>
    <w:rsid w:val="006C6FC6"/>
    <w:rsid w:val="006C7888"/>
    <w:rsid w:val="006D0B90"/>
    <w:rsid w:val="006D16A1"/>
    <w:rsid w:val="006D23F0"/>
    <w:rsid w:val="006D4185"/>
    <w:rsid w:val="006D4515"/>
    <w:rsid w:val="006D634B"/>
    <w:rsid w:val="006D6847"/>
    <w:rsid w:val="006D6CC0"/>
    <w:rsid w:val="006D6F98"/>
    <w:rsid w:val="006D7159"/>
    <w:rsid w:val="006E0CEE"/>
    <w:rsid w:val="006E1045"/>
    <w:rsid w:val="006E45FE"/>
    <w:rsid w:val="006E4674"/>
    <w:rsid w:val="006E496B"/>
    <w:rsid w:val="006E5C2B"/>
    <w:rsid w:val="006E5FDC"/>
    <w:rsid w:val="006E78E5"/>
    <w:rsid w:val="006E7F8D"/>
    <w:rsid w:val="006F085C"/>
    <w:rsid w:val="006F094A"/>
    <w:rsid w:val="006F251C"/>
    <w:rsid w:val="006F2934"/>
    <w:rsid w:val="006F2CFF"/>
    <w:rsid w:val="006F3567"/>
    <w:rsid w:val="006F4A26"/>
    <w:rsid w:val="006F4F01"/>
    <w:rsid w:val="006F4FE4"/>
    <w:rsid w:val="006F59B2"/>
    <w:rsid w:val="006F6A50"/>
    <w:rsid w:val="006F6C68"/>
    <w:rsid w:val="006F72D3"/>
    <w:rsid w:val="006F751A"/>
    <w:rsid w:val="007009DF"/>
    <w:rsid w:val="007046D8"/>
    <w:rsid w:val="00704CB4"/>
    <w:rsid w:val="007062AB"/>
    <w:rsid w:val="007062F5"/>
    <w:rsid w:val="00706F25"/>
    <w:rsid w:val="00707C70"/>
    <w:rsid w:val="007102F2"/>
    <w:rsid w:val="007105B5"/>
    <w:rsid w:val="00710878"/>
    <w:rsid w:val="007117E6"/>
    <w:rsid w:val="00714DA0"/>
    <w:rsid w:val="00715B08"/>
    <w:rsid w:val="007161A7"/>
    <w:rsid w:val="007167A5"/>
    <w:rsid w:val="00716A53"/>
    <w:rsid w:val="00716CE7"/>
    <w:rsid w:val="00717A2B"/>
    <w:rsid w:val="00717C3B"/>
    <w:rsid w:val="007203A1"/>
    <w:rsid w:val="00720B35"/>
    <w:rsid w:val="00720EA0"/>
    <w:rsid w:val="007227DE"/>
    <w:rsid w:val="007232CA"/>
    <w:rsid w:val="007234E2"/>
    <w:rsid w:val="00723F8A"/>
    <w:rsid w:val="00724B28"/>
    <w:rsid w:val="007253F7"/>
    <w:rsid w:val="00725CF2"/>
    <w:rsid w:val="0072604D"/>
    <w:rsid w:val="0072644F"/>
    <w:rsid w:val="007278F1"/>
    <w:rsid w:val="00727B09"/>
    <w:rsid w:val="00727DF3"/>
    <w:rsid w:val="007301B1"/>
    <w:rsid w:val="007325BA"/>
    <w:rsid w:val="00733591"/>
    <w:rsid w:val="00734071"/>
    <w:rsid w:val="0073426D"/>
    <w:rsid w:val="00734EEF"/>
    <w:rsid w:val="00737212"/>
    <w:rsid w:val="00741D0E"/>
    <w:rsid w:val="007420E7"/>
    <w:rsid w:val="007421F2"/>
    <w:rsid w:val="00742E4D"/>
    <w:rsid w:val="007436FA"/>
    <w:rsid w:val="00743E0C"/>
    <w:rsid w:val="0074487F"/>
    <w:rsid w:val="007449E4"/>
    <w:rsid w:val="007451BF"/>
    <w:rsid w:val="00746722"/>
    <w:rsid w:val="007479DA"/>
    <w:rsid w:val="007510FE"/>
    <w:rsid w:val="0075122C"/>
    <w:rsid w:val="0075132B"/>
    <w:rsid w:val="007516F8"/>
    <w:rsid w:val="0075286F"/>
    <w:rsid w:val="007529F5"/>
    <w:rsid w:val="00753322"/>
    <w:rsid w:val="00757067"/>
    <w:rsid w:val="00761320"/>
    <w:rsid w:val="00764923"/>
    <w:rsid w:val="00767A1C"/>
    <w:rsid w:val="00767BDB"/>
    <w:rsid w:val="00767DF8"/>
    <w:rsid w:val="0077015E"/>
    <w:rsid w:val="0077039B"/>
    <w:rsid w:val="00771187"/>
    <w:rsid w:val="007728FC"/>
    <w:rsid w:val="007729DD"/>
    <w:rsid w:val="00773456"/>
    <w:rsid w:val="007736BB"/>
    <w:rsid w:val="00773E08"/>
    <w:rsid w:val="00773F1D"/>
    <w:rsid w:val="00774D3C"/>
    <w:rsid w:val="00775097"/>
    <w:rsid w:val="00776AFC"/>
    <w:rsid w:val="007770D1"/>
    <w:rsid w:val="007772D1"/>
    <w:rsid w:val="007826AD"/>
    <w:rsid w:val="00782C50"/>
    <w:rsid w:val="00783208"/>
    <w:rsid w:val="00783360"/>
    <w:rsid w:val="007837E2"/>
    <w:rsid w:val="007837F7"/>
    <w:rsid w:val="007838D5"/>
    <w:rsid w:val="007846B1"/>
    <w:rsid w:val="007848B1"/>
    <w:rsid w:val="00785C7C"/>
    <w:rsid w:val="00785CD3"/>
    <w:rsid w:val="0078730F"/>
    <w:rsid w:val="007873E1"/>
    <w:rsid w:val="0079086D"/>
    <w:rsid w:val="007931EB"/>
    <w:rsid w:val="0079499D"/>
    <w:rsid w:val="00794E63"/>
    <w:rsid w:val="00794ED0"/>
    <w:rsid w:val="0079524C"/>
    <w:rsid w:val="007956CA"/>
    <w:rsid w:val="00795CC7"/>
    <w:rsid w:val="00795E8C"/>
    <w:rsid w:val="00795F00"/>
    <w:rsid w:val="007967B8"/>
    <w:rsid w:val="00797657"/>
    <w:rsid w:val="007A05F4"/>
    <w:rsid w:val="007A09BE"/>
    <w:rsid w:val="007A0A35"/>
    <w:rsid w:val="007A0C78"/>
    <w:rsid w:val="007A2040"/>
    <w:rsid w:val="007A2F57"/>
    <w:rsid w:val="007A4D24"/>
    <w:rsid w:val="007A57E7"/>
    <w:rsid w:val="007A6113"/>
    <w:rsid w:val="007A74FD"/>
    <w:rsid w:val="007A7EA5"/>
    <w:rsid w:val="007B0CFF"/>
    <w:rsid w:val="007B0DDD"/>
    <w:rsid w:val="007B1C28"/>
    <w:rsid w:val="007B4F36"/>
    <w:rsid w:val="007B5330"/>
    <w:rsid w:val="007B61D6"/>
    <w:rsid w:val="007B739C"/>
    <w:rsid w:val="007B73F4"/>
    <w:rsid w:val="007B7A33"/>
    <w:rsid w:val="007C0256"/>
    <w:rsid w:val="007C0EEA"/>
    <w:rsid w:val="007C1375"/>
    <w:rsid w:val="007C1583"/>
    <w:rsid w:val="007C3A9D"/>
    <w:rsid w:val="007C3CA7"/>
    <w:rsid w:val="007C5471"/>
    <w:rsid w:val="007C6744"/>
    <w:rsid w:val="007C698C"/>
    <w:rsid w:val="007D13B5"/>
    <w:rsid w:val="007D2364"/>
    <w:rsid w:val="007D473C"/>
    <w:rsid w:val="007D6503"/>
    <w:rsid w:val="007E055A"/>
    <w:rsid w:val="007E15A4"/>
    <w:rsid w:val="007E2206"/>
    <w:rsid w:val="007E2DDD"/>
    <w:rsid w:val="007E30D9"/>
    <w:rsid w:val="007E3138"/>
    <w:rsid w:val="007E388B"/>
    <w:rsid w:val="007E526C"/>
    <w:rsid w:val="007E5337"/>
    <w:rsid w:val="007E5920"/>
    <w:rsid w:val="007E7542"/>
    <w:rsid w:val="007E7902"/>
    <w:rsid w:val="007E7D52"/>
    <w:rsid w:val="007E7FD0"/>
    <w:rsid w:val="007F1289"/>
    <w:rsid w:val="007F1358"/>
    <w:rsid w:val="007F13E7"/>
    <w:rsid w:val="007F1649"/>
    <w:rsid w:val="007F1E99"/>
    <w:rsid w:val="007F2A07"/>
    <w:rsid w:val="007F71F6"/>
    <w:rsid w:val="00800E55"/>
    <w:rsid w:val="00800FCF"/>
    <w:rsid w:val="00801662"/>
    <w:rsid w:val="00801F07"/>
    <w:rsid w:val="00803195"/>
    <w:rsid w:val="00803543"/>
    <w:rsid w:val="00803742"/>
    <w:rsid w:val="00803A76"/>
    <w:rsid w:val="00804BBE"/>
    <w:rsid w:val="00806593"/>
    <w:rsid w:val="0080768B"/>
    <w:rsid w:val="00810A4C"/>
    <w:rsid w:val="008111C3"/>
    <w:rsid w:val="00811D13"/>
    <w:rsid w:val="00812844"/>
    <w:rsid w:val="00814F21"/>
    <w:rsid w:val="008166C1"/>
    <w:rsid w:val="00817286"/>
    <w:rsid w:val="00822322"/>
    <w:rsid w:val="008229E6"/>
    <w:rsid w:val="00822AD2"/>
    <w:rsid w:val="008238E6"/>
    <w:rsid w:val="00824343"/>
    <w:rsid w:val="008257E1"/>
    <w:rsid w:val="008259E3"/>
    <w:rsid w:val="00825A80"/>
    <w:rsid w:val="00826673"/>
    <w:rsid w:val="00826CDB"/>
    <w:rsid w:val="0082715B"/>
    <w:rsid w:val="00830344"/>
    <w:rsid w:val="008307CD"/>
    <w:rsid w:val="00830F0A"/>
    <w:rsid w:val="00831B4A"/>
    <w:rsid w:val="0083221D"/>
    <w:rsid w:val="0083301B"/>
    <w:rsid w:val="00833B24"/>
    <w:rsid w:val="00834619"/>
    <w:rsid w:val="00834EC2"/>
    <w:rsid w:val="0083535C"/>
    <w:rsid w:val="0083691B"/>
    <w:rsid w:val="008400AD"/>
    <w:rsid w:val="00840CD7"/>
    <w:rsid w:val="008411A8"/>
    <w:rsid w:val="008411FB"/>
    <w:rsid w:val="00841F7F"/>
    <w:rsid w:val="008421D5"/>
    <w:rsid w:val="008435D9"/>
    <w:rsid w:val="008435E1"/>
    <w:rsid w:val="008438F0"/>
    <w:rsid w:val="00843953"/>
    <w:rsid w:val="00843B37"/>
    <w:rsid w:val="00844851"/>
    <w:rsid w:val="008458CF"/>
    <w:rsid w:val="00846784"/>
    <w:rsid w:val="008468D5"/>
    <w:rsid w:val="00846AFE"/>
    <w:rsid w:val="00846F91"/>
    <w:rsid w:val="0084740A"/>
    <w:rsid w:val="008475CD"/>
    <w:rsid w:val="008500AA"/>
    <w:rsid w:val="00851AF1"/>
    <w:rsid w:val="0085252A"/>
    <w:rsid w:val="00852588"/>
    <w:rsid w:val="00853B35"/>
    <w:rsid w:val="00853D0F"/>
    <w:rsid w:val="008541C1"/>
    <w:rsid w:val="00854719"/>
    <w:rsid w:val="0085489A"/>
    <w:rsid w:val="008562D2"/>
    <w:rsid w:val="0085690F"/>
    <w:rsid w:val="00856CE1"/>
    <w:rsid w:val="00860CB8"/>
    <w:rsid w:val="00861051"/>
    <w:rsid w:val="008611F3"/>
    <w:rsid w:val="008617BA"/>
    <w:rsid w:val="00861A1E"/>
    <w:rsid w:val="008625F0"/>
    <w:rsid w:val="00862D5C"/>
    <w:rsid w:val="00863EEC"/>
    <w:rsid w:val="00863F75"/>
    <w:rsid w:val="008653B6"/>
    <w:rsid w:val="00865691"/>
    <w:rsid w:val="00866974"/>
    <w:rsid w:val="0086757E"/>
    <w:rsid w:val="0087085A"/>
    <w:rsid w:val="0087129E"/>
    <w:rsid w:val="00872221"/>
    <w:rsid w:val="00874066"/>
    <w:rsid w:val="0087481B"/>
    <w:rsid w:val="00874852"/>
    <w:rsid w:val="00874F9A"/>
    <w:rsid w:val="008755A7"/>
    <w:rsid w:val="00877D0E"/>
    <w:rsid w:val="0088006F"/>
    <w:rsid w:val="00881C46"/>
    <w:rsid w:val="00882172"/>
    <w:rsid w:val="00884241"/>
    <w:rsid w:val="0088476D"/>
    <w:rsid w:val="00884A8A"/>
    <w:rsid w:val="00885EF9"/>
    <w:rsid w:val="008862D7"/>
    <w:rsid w:val="008903AD"/>
    <w:rsid w:val="00890AD7"/>
    <w:rsid w:val="00890D80"/>
    <w:rsid w:val="008920FE"/>
    <w:rsid w:val="00893317"/>
    <w:rsid w:val="00893E8D"/>
    <w:rsid w:val="0089573F"/>
    <w:rsid w:val="008964B9"/>
    <w:rsid w:val="00897B3F"/>
    <w:rsid w:val="00897BC7"/>
    <w:rsid w:val="008A0F3B"/>
    <w:rsid w:val="008A141E"/>
    <w:rsid w:val="008A1859"/>
    <w:rsid w:val="008A325D"/>
    <w:rsid w:val="008A329D"/>
    <w:rsid w:val="008A45C9"/>
    <w:rsid w:val="008A5723"/>
    <w:rsid w:val="008A69B9"/>
    <w:rsid w:val="008B03B9"/>
    <w:rsid w:val="008B16BC"/>
    <w:rsid w:val="008B200A"/>
    <w:rsid w:val="008B2182"/>
    <w:rsid w:val="008B2AF6"/>
    <w:rsid w:val="008B4415"/>
    <w:rsid w:val="008B4A41"/>
    <w:rsid w:val="008B4C50"/>
    <w:rsid w:val="008B4D7A"/>
    <w:rsid w:val="008B546F"/>
    <w:rsid w:val="008B6061"/>
    <w:rsid w:val="008B60A4"/>
    <w:rsid w:val="008B6D44"/>
    <w:rsid w:val="008B7299"/>
    <w:rsid w:val="008C0023"/>
    <w:rsid w:val="008C0697"/>
    <w:rsid w:val="008C0A79"/>
    <w:rsid w:val="008C0AD1"/>
    <w:rsid w:val="008C236F"/>
    <w:rsid w:val="008C286A"/>
    <w:rsid w:val="008C29F6"/>
    <w:rsid w:val="008C3482"/>
    <w:rsid w:val="008C391D"/>
    <w:rsid w:val="008C3B90"/>
    <w:rsid w:val="008C51C4"/>
    <w:rsid w:val="008C63DD"/>
    <w:rsid w:val="008C76B5"/>
    <w:rsid w:val="008C7CD3"/>
    <w:rsid w:val="008D1414"/>
    <w:rsid w:val="008D32C5"/>
    <w:rsid w:val="008D3823"/>
    <w:rsid w:val="008D68CC"/>
    <w:rsid w:val="008D6CE0"/>
    <w:rsid w:val="008D7924"/>
    <w:rsid w:val="008E0363"/>
    <w:rsid w:val="008E1784"/>
    <w:rsid w:val="008E189F"/>
    <w:rsid w:val="008E1B62"/>
    <w:rsid w:val="008E1CB5"/>
    <w:rsid w:val="008E23CE"/>
    <w:rsid w:val="008E26D1"/>
    <w:rsid w:val="008E2A04"/>
    <w:rsid w:val="008E2B72"/>
    <w:rsid w:val="008E33CF"/>
    <w:rsid w:val="008E3A29"/>
    <w:rsid w:val="008E4003"/>
    <w:rsid w:val="008E4AE7"/>
    <w:rsid w:val="008E4C45"/>
    <w:rsid w:val="008E504F"/>
    <w:rsid w:val="008F074A"/>
    <w:rsid w:val="008F1334"/>
    <w:rsid w:val="008F1EA6"/>
    <w:rsid w:val="008F1F60"/>
    <w:rsid w:val="008F29DB"/>
    <w:rsid w:val="008F313F"/>
    <w:rsid w:val="008F351F"/>
    <w:rsid w:val="008F4B3E"/>
    <w:rsid w:val="008F66D3"/>
    <w:rsid w:val="00900530"/>
    <w:rsid w:val="00901140"/>
    <w:rsid w:val="009038E7"/>
    <w:rsid w:val="00903D9F"/>
    <w:rsid w:val="00903EC7"/>
    <w:rsid w:val="009061EF"/>
    <w:rsid w:val="009071A6"/>
    <w:rsid w:val="00907477"/>
    <w:rsid w:val="00907ED5"/>
    <w:rsid w:val="0091015E"/>
    <w:rsid w:val="00911A36"/>
    <w:rsid w:val="00911FD2"/>
    <w:rsid w:val="00912E9D"/>
    <w:rsid w:val="00913434"/>
    <w:rsid w:val="0091350E"/>
    <w:rsid w:val="00915A0C"/>
    <w:rsid w:val="00916991"/>
    <w:rsid w:val="00916E57"/>
    <w:rsid w:val="0091726B"/>
    <w:rsid w:val="009205C2"/>
    <w:rsid w:val="00920AD4"/>
    <w:rsid w:val="00921176"/>
    <w:rsid w:val="0092157D"/>
    <w:rsid w:val="00921682"/>
    <w:rsid w:val="0092176E"/>
    <w:rsid w:val="00924F67"/>
    <w:rsid w:val="009307C8"/>
    <w:rsid w:val="00930823"/>
    <w:rsid w:val="00934C07"/>
    <w:rsid w:val="00934DB5"/>
    <w:rsid w:val="009360FE"/>
    <w:rsid w:val="0093648E"/>
    <w:rsid w:val="00940745"/>
    <w:rsid w:val="009414F7"/>
    <w:rsid w:val="009417B2"/>
    <w:rsid w:val="00942406"/>
    <w:rsid w:val="00942D12"/>
    <w:rsid w:val="0094302F"/>
    <w:rsid w:val="00945261"/>
    <w:rsid w:val="00945783"/>
    <w:rsid w:val="00947272"/>
    <w:rsid w:val="00947A56"/>
    <w:rsid w:val="00950516"/>
    <w:rsid w:val="0095291F"/>
    <w:rsid w:val="009539F1"/>
    <w:rsid w:val="00953A30"/>
    <w:rsid w:val="00954B34"/>
    <w:rsid w:val="0095500D"/>
    <w:rsid w:val="00955138"/>
    <w:rsid w:val="00955306"/>
    <w:rsid w:val="0095542C"/>
    <w:rsid w:val="0095613F"/>
    <w:rsid w:val="00956C76"/>
    <w:rsid w:val="00957BA9"/>
    <w:rsid w:val="009602A1"/>
    <w:rsid w:val="00960958"/>
    <w:rsid w:val="009615D1"/>
    <w:rsid w:val="009618B1"/>
    <w:rsid w:val="00963976"/>
    <w:rsid w:val="00966DBD"/>
    <w:rsid w:val="0096722B"/>
    <w:rsid w:val="009709DF"/>
    <w:rsid w:val="009723AE"/>
    <w:rsid w:val="00972821"/>
    <w:rsid w:val="00972A61"/>
    <w:rsid w:val="00972CF2"/>
    <w:rsid w:val="00973F52"/>
    <w:rsid w:val="00974362"/>
    <w:rsid w:val="009744B2"/>
    <w:rsid w:val="0097486E"/>
    <w:rsid w:val="00974EDD"/>
    <w:rsid w:val="00975178"/>
    <w:rsid w:val="00976D75"/>
    <w:rsid w:val="00977116"/>
    <w:rsid w:val="00980C0B"/>
    <w:rsid w:val="009815FF"/>
    <w:rsid w:val="0098182B"/>
    <w:rsid w:val="00981DB0"/>
    <w:rsid w:val="00982C0D"/>
    <w:rsid w:val="00982DC4"/>
    <w:rsid w:val="00983642"/>
    <w:rsid w:val="00984B00"/>
    <w:rsid w:val="00984E56"/>
    <w:rsid w:val="00985493"/>
    <w:rsid w:val="0098580E"/>
    <w:rsid w:val="00990454"/>
    <w:rsid w:val="00990D27"/>
    <w:rsid w:val="00991588"/>
    <w:rsid w:val="009915C7"/>
    <w:rsid w:val="00991B15"/>
    <w:rsid w:val="00991E16"/>
    <w:rsid w:val="00992010"/>
    <w:rsid w:val="00992AE4"/>
    <w:rsid w:val="00992D60"/>
    <w:rsid w:val="00992F90"/>
    <w:rsid w:val="00993F96"/>
    <w:rsid w:val="00994070"/>
    <w:rsid w:val="00994CF6"/>
    <w:rsid w:val="00995C79"/>
    <w:rsid w:val="00996BC7"/>
    <w:rsid w:val="00997940"/>
    <w:rsid w:val="009A0408"/>
    <w:rsid w:val="009A044C"/>
    <w:rsid w:val="009A10D6"/>
    <w:rsid w:val="009A1DD0"/>
    <w:rsid w:val="009A21E4"/>
    <w:rsid w:val="009A24CA"/>
    <w:rsid w:val="009A2D7C"/>
    <w:rsid w:val="009A2F9E"/>
    <w:rsid w:val="009A44C0"/>
    <w:rsid w:val="009A44FA"/>
    <w:rsid w:val="009A7620"/>
    <w:rsid w:val="009B0F0B"/>
    <w:rsid w:val="009B23DE"/>
    <w:rsid w:val="009B2512"/>
    <w:rsid w:val="009B4366"/>
    <w:rsid w:val="009B4B00"/>
    <w:rsid w:val="009B6692"/>
    <w:rsid w:val="009B6FFE"/>
    <w:rsid w:val="009C007D"/>
    <w:rsid w:val="009C076C"/>
    <w:rsid w:val="009C1C30"/>
    <w:rsid w:val="009C25DB"/>
    <w:rsid w:val="009C4D7C"/>
    <w:rsid w:val="009C4FB5"/>
    <w:rsid w:val="009C53E8"/>
    <w:rsid w:val="009C6700"/>
    <w:rsid w:val="009D005A"/>
    <w:rsid w:val="009D0637"/>
    <w:rsid w:val="009D1C19"/>
    <w:rsid w:val="009D1F38"/>
    <w:rsid w:val="009D1F41"/>
    <w:rsid w:val="009D2317"/>
    <w:rsid w:val="009D26B4"/>
    <w:rsid w:val="009D2896"/>
    <w:rsid w:val="009D31C6"/>
    <w:rsid w:val="009D3C39"/>
    <w:rsid w:val="009D4C43"/>
    <w:rsid w:val="009D5B9D"/>
    <w:rsid w:val="009D6647"/>
    <w:rsid w:val="009D6E1A"/>
    <w:rsid w:val="009E0829"/>
    <w:rsid w:val="009E09F3"/>
    <w:rsid w:val="009E1187"/>
    <w:rsid w:val="009E1740"/>
    <w:rsid w:val="009E237B"/>
    <w:rsid w:val="009E5E51"/>
    <w:rsid w:val="009E5E7A"/>
    <w:rsid w:val="009E62FB"/>
    <w:rsid w:val="009E7880"/>
    <w:rsid w:val="009E7AF5"/>
    <w:rsid w:val="009F0AFE"/>
    <w:rsid w:val="009F0B2D"/>
    <w:rsid w:val="009F0C73"/>
    <w:rsid w:val="009F1718"/>
    <w:rsid w:val="009F189D"/>
    <w:rsid w:val="009F1A9A"/>
    <w:rsid w:val="009F1F8D"/>
    <w:rsid w:val="009F37FA"/>
    <w:rsid w:val="009F3B0A"/>
    <w:rsid w:val="009F3B9E"/>
    <w:rsid w:val="009F41E2"/>
    <w:rsid w:val="009F4B75"/>
    <w:rsid w:val="009F4CF8"/>
    <w:rsid w:val="009F5221"/>
    <w:rsid w:val="009F6DB3"/>
    <w:rsid w:val="009F7235"/>
    <w:rsid w:val="009F77AF"/>
    <w:rsid w:val="00A00143"/>
    <w:rsid w:val="00A01780"/>
    <w:rsid w:val="00A01C26"/>
    <w:rsid w:val="00A04324"/>
    <w:rsid w:val="00A04A2F"/>
    <w:rsid w:val="00A04DDE"/>
    <w:rsid w:val="00A05784"/>
    <w:rsid w:val="00A05C82"/>
    <w:rsid w:val="00A068C5"/>
    <w:rsid w:val="00A06C32"/>
    <w:rsid w:val="00A076C0"/>
    <w:rsid w:val="00A10303"/>
    <w:rsid w:val="00A10527"/>
    <w:rsid w:val="00A1138B"/>
    <w:rsid w:val="00A1313B"/>
    <w:rsid w:val="00A132A7"/>
    <w:rsid w:val="00A13AE2"/>
    <w:rsid w:val="00A15375"/>
    <w:rsid w:val="00A153F5"/>
    <w:rsid w:val="00A15C91"/>
    <w:rsid w:val="00A16D1D"/>
    <w:rsid w:val="00A1792F"/>
    <w:rsid w:val="00A2037B"/>
    <w:rsid w:val="00A25D43"/>
    <w:rsid w:val="00A261CC"/>
    <w:rsid w:val="00A26773"/>
    <w:rsid w:val="00A26A59"/>
    <w:rsid w:val="00A26B1B"/>
    <w:rsid w:val="00A278C9"/>
    <w:rsid w:val="00A27E70"/>
    <w:rsid w:val="00A309A5"/>
    <w:rsid w:val="00A31D06"/>
    <w:rsid w:val="00A31FA5"/>
    <w:rsid w:val="00A321A0"/>
    <w:rsid w:val="00A332BD"/>
    <w:rsid w:val="00A333FC"/>
    <w:rsid w:val="00A356CD"/>
    <w:rsid w:val="00A35964"/>
    <w:rsid w:val="00A36D0D"/>
    <w:rsid w:val="00A36E8B"/>
    <w:rsid w:val="00A36ECD"/>
    <w:rsid w:val="00A3712A"/>
    <w:rsid w:val="00A3752A"/>
    <w:rsid w:val="00A41787"/>
    <w:rsid w:val="00A42C1A"/>
    <w:rsid w:val="00A43EFA"/>
    <w:rsid w:val="00A44BBB"/>
    <w:rsid w:val="00A45E8E"/>
    <w:rsid w:val="00A504D1"/>
    <w:rsid w:val="00A50BB0"/>
    <w:rsid w:val="00A51A27"/>
    <w:rsid w:val="00A5440E"/>
    <w:rsid w:val="00A54487"/>
    <w:rsid w:val="00A55E9F"/>
    <w:rsid w:val="00A566AB"/>
    <w:rsid w:val="00A62465"/>
    <w:rsid w:val="00A6359F"/>
    <w:rsid w:val="00A64D9B"/>
    <w:rsid w:val="00A66B5C"/>
    <w:rsid w:val="00A67AD8"/>
    <w:rsid w:val="00A709E0"/>
    <w:rsid w:val="00A710CD"/>
    <w:rsid w:val="00A71EE4"/>
    <w:rsid w:val="00A72EBA"/>
    <w:rsid w:val="00A73FB8"/>
    <w:rsid w:val="00A75272"/>
    <w:rsid w:val="00A75541"/>
    <w:rsid w:val="00A779D2"/>
    <w:rsid w:val="00A80A11"/>
    <w:rsid w:val="00A80DD5"/>
    <w:rsid w:val="00A81533"/>
    <w:rsid w:val="00A83016"/>
    <w:rsid w:val="00A83330"/>
    <w:rsid w:val="00A83E01"/>
    <w:rsid w:val="00A84C4C"/>
    <w:rsid w:val="00A84F46"/>
    <w:rsid w:val="00A87D4E"/>
    <w:rsid w:val="00A87DD5"/>
    <w:rsid w:val="00A91A75"/>
    <w:rsid w:val="00A91DD7"/>
    <w:rsid w:val="00A91DDB"/>
    <w:rsid w:val="00A93F49"/>
    <w:rsid w:val="00A94214"/>
    <w:rsid w:val="00A946FF"/>
    <w:rsid w:val="00A95216"/>
    <w:rsid w:val="00A95A95"/>
    <w:rsid w:val="00A97A50"/>
    <w:rsid w:val="00A97F8A"/>
    <w:rsid w:val="00AA0988"/>
    <w:rsid w:val="00AA219C"/>
    <w:rsid w:val="00AA22EF"/>
    <w:rsid w:val="00AA2B5B"/>
    <w:rsid w:val="00AA2DF7"/>
    <w:rsid w:val="00AA32DD"/>
    <w:rsid w:val="00AA3AF7"/>
    <w:rsid w:val="00AA3B84"/>
    <w:rsid w:val="00AA4B0C"/>
    <w:rsid w:val="00AA7160"/>
    <w:rsid w:val="00AB10D6"/>
    <w:rsid w:val="00AB2369"/>
    <w:rsid w:val="00AB337E"/>
    <w:rsid w:val="00AB43ED"/>
    <w:rsid w:val="00AB4788"/>
    <w:rsid w:val="00AB4D77"/>
    <w:rsid w:val="00AB4DDC"/>
    <w:rsid w:val="00AB6458"/>
    <w:rsid w:val="00AB72E8"/>
    <w:rsid w:val="00AB74A6"/>
    <w:rsid w:val="00AC155C"/>
    <w:rsid w:val="00AC16BA"/>
    <w:rsid w:val="00AC2184"/>
    <w:rsid w:val="00AC240A"/>
    <w:rsid w:val="00AC374B"/>
    <w:rsid w:val="00AC6423"/>
    <w:rsid w:val="00AC6B09"/>
    <w:rsid w:val="00AC7A16"/>
    <w:rsid w:val="00AC7B93"/>
    <w:rsid w:val="00AD0AC2"/>
    <w:rsid w:val="00AD0F67"/>
    <w:rsid w:val="00AD14C4"/>
    <w:rsid w:val="00AD18E4"/>
    <w:rsid w:val="00AD2286"/>
    <w:rsid w:val="00AD254B"/>
    <w:rsid w:val="00AD2CDC"/>
    <w:rsid w:val="00AD2F32"/>
    <w:rsid w:val="00AD32E9"/>
    <w:rsid w:val="00AD347D"/>
    <w:rsid w:val="00AD41D2"/>
    <w:rsid w:val="00AD4EFC"/>
    <w:rsid w:val="00AD503D"/>
    <w:rsid w:val="00AD512F"/>
    <w:rsid w:val="00AD5349"/>
    <w:rsid w:val="00AD6952"/>
    <w:rsid w:val="00AD7CFC"/>
    <w:rsid w:val="00AE1413"/>
    <w:rsid w:val="00AE4128"/>
    <w:rsid w:val="00AE416A"/>
    <w:rsid w:val="00AE43AD"/>
    <w:rsid w:val="00AE4649"/>
    <w:rsid w:val="00AE49E1"/>
    <w:rsid w:val="00AE56A6"/>
    <w:rsid w:val="00AE574E"/>
    <w:rsid w:val="00AE607D"/>
    <w:rsid w:val="00AE6C85"/>
    <w:rsid w:val="00AE76A2"/>
    <w:rsid w:val="00AE7954"/>
    <w:rsid w:val="00AE7B19"/>
    <w:rsid w:val="00AF0198"/>
    <w:rsid w:val="00AF0253"/>
    <w:rsid w:val="00AF07FA"/>
    <w:rsid w:val="00AF12EB"/>
    <w:rsid w:val="00AF1BF4"/>
    <w:rsid w:val="00AF2360"/>
    <w:rsid w:val="00AF2A76"/>
    <w:rsid w:val="00AF3255"/>
    <w:rsid w:val="00AF405C"/>
    <w:rsid w:val="00AF47BB"/>
    <w:rsid w:val="00AF5C8A"/>
    <w:rsid w:val="00AF5F2F"/>
    <w:rsid w:val="00AF5FB9"/>
    <w:rsid w:val="00AF69BF"/>
    <w:rsid w:val="00AF70B0"/>
    <w:rsid w:val="00AF7770"/>
    <w:rsid w:val="00AF7B17"/>
    <w:rsid w:val="00AF7C4E"/>
    <w:rsid w:val="00AF7D80"/>
    <w:rsid w:val="00B01602"/>
    <w:rsid w:val="00B01736"/>
    <w:rsid w:val="00B01E43"/>
    <w:rsid w:val="00B02506"/>
    <w:rsid w:val="00B026C7"/>
    <w:rsid w:val="00B02875"/>
    <w:rsid w:val="00B02F07"/>
    <w:rsid w:val="00B05ADC"/>
    <w:rsid w:val="00B10C6B"/>
    <w:rsid w:val="00B10EE7"/>
    <w:rsid w:val="00B113D5"/>
    <w:rsid w:val="00B11478"/>
    <w:rsid w:val="00B12296"/>
    <w:rsid w:val="00B13BB4"/>
    <w:rsid w:val="00B15D50"/>
    <w:rsid w:val="00B16866"/>
    <w:rsid w:val="00B169CD"/>
    <w:rsid w:val="00B16CBF"/>
    <w:rsid w:val="00B17443"/>
    <w:rsid w:val="00B202F8"/>
    <w:rsid w:val="00B20D27"/>
    <w:rsid w:val="00B20DB2"/>
    <w:rsid w:val="00B219FC"/>
    <w:rsid w:val="00B226C5"/>
    <w:rsid w:val="00B2272E"/>
    <w:rsid w:val="00B228AA"/>
    <w:rsid w:val="00B23497"/>
    <w:rsid w:val="00B26230"/>
    <w:rsid w:val="00B27118"/>
    <w:rsid w:val="00B27AB8"/>
    <w:rsid w:val="00B27BC1"/>
    <w:rsid w:val="00B30318"/>
    <w:rsid w:val="00B30B1B"/>
    <w:rsid w:val="00B30F70"/>
    <w:rsid w:val="00B313A7"/>
    <w:rsid w:val="00B3266D"/>
    <w:rsid w:val="00B32934"/>
    <w:rsid w:val="00B32B09"/>
    <w:rsid w:val="00B32CCA"/>
    <w:rsid w:val="00B32E05"/>
    <w:rsid w:val="00B32F29"/>
    <w:rsid w:val="00B3382D"/>
    <w:rsid w:val="00B34095"/>
    <w:rsid w:val="00B34A0F"/>
    <w:rsid w:val="00B357EE"/>
    <w:rsid w:val="00B367CA"/>
    <w:rsid w:val="00B36941"/>
    <w:rsid w:val="00B3751B"/>
    <w:rsid w:val="00B37E89"/>
    <w:rsid w:val="00B40B15"/>
    <w:rsid w:val="00B40D9E"/>
    <w:rsid w:val="00B41A82"/>
    <w:rsid w:val="00B42696"/>
    <w:rsid w:val="00B42ACF"/>
    <w:rsid w:val="00B42B7D"/>
    <w:rsid w:val="00B43250"/>
    <w:rsid w:val="00B4389D"/>
    <w:rsid w:val="00B44D0D"/>
    <w:rsid w:val="00B44FD4"/>
    <w:rsid w:val="00B4593E"/>
    <w:rsid w:val="00B464EB"/>
    <w:rsid w:val="00B52D72"/>
    <w:rsid w:val="00B5488C"/>
    <w:rsid w:val="00B550D4"/>
    <w:rsid w:val="00B56335"/>
    <w:rsid w:val="00B56718"/>
    <w:rsid w:val="00B60E89"/>
    <w:rsid w:val="00B60F08"/>
    <w:rsid w:val="00B613CC"/>
    <w:rsid w:val="00B6210A"/>
    <w:rsid w:val="00B6280E"/>
    <w:rsid w:val="00B630CD"/>
    <w:rsid w:val="00B6353F"/>
    <w:rsid w:val="00B64486"/>
    <w:rsid w:val="00B65B8F"/>
    <w:rsid w:val="00B66B53"/>
    <w:rsid w:val="00B678A4"/>
    <w:rsid w:val="00B7029B"/>
    <w:rsid w:val="00B725AD"/>
    <w:rsid w:val="00B75BAD"/>
    <w:rsid w:val="00B765FA"/>
    <w:rsid w:val="00B77A75"/>
    <w:rsid w:val="00B77F76"/>
    <w:rsid w:val="00B801CD"/>
    <w:rsid w:val="00B80340"/>
    <w:rsid w:val="00B80C7D"/>
    <w:rsid w:val="00B81900"/>
    <w:rsid w:val="00B81F91"/>
    <w:rsid w:val="00B82404"/>
    <w:rsid w:val="00B82579"/>
    <w:rsid w:val="00B825A1"/>
    <w:rsid w:val="00B82DBA"/>
    <w:rsid w:val="00B82FC9"/>
    <w:rsid w:val="00B83F1D"/>
    <w:rsid w:val="00B84667"/>
    <w:rsid w:val="00B85F18"/>
    <w:rsid w:val="00B86BCB"/>
    <w:rsid w:val="00B87486"/>
    <w:rsid w:val="00B9208B"/>
    <w:rsid w:val="00B92F7B"/>
    <w:rsid w:val="00B951D8"/>
    <w:rsid w:val="00B96A96"/>
    <w:rsid w:val="00B9713F"/>
    <w:rsid w:val="00B971DD"/>
    <w:rsid w:val="00B97D66"/>
    <w:rsid w:val="00BA0188"/>
    <w:rsid w:val="00BA1B28"/>
    <w:rsid w:val="00BA1E33"/>
    <w:rsid w:val="00BA2EAB"/>
    <w:rsid w:val="00BA35B7"/>
    <w:rsid w:val="00BA3ECD"/>
    <w:rsid w:val="00BA54AD"/>
    <w:rsid w:val="00BA5824"/>
    <w:rsid w:val="00BA5BE3"/>
    <w:rsid w:val="00BA5EB1"/>
    <w:rsid w:val="00BA6E4D"/>
    <w:rsid w:val="00BA70DB"/>
    <w:rsid w:val="00BA70E7"/>
    <w:rsid w:val="00BA799F"/>
    <w:rsid w:val="00BB00F8"/>
    <w:rsid w:val="00BB086E"/>
    <w:rsid w:val="00BB0930"/>
    <w:rsid w:val="00BB0AB2"/>
    <w:rsid w:val="00BB0D87"/>
    <w:rsid w:val="00BB2828"/>
    <w:rsid w:val="00BB2B35"/>
    <w:rsid w:val="00BB3086"/>
    <w:rsid w:val="00BB39FF"/>
    <w:rsid w:val="00BB3A5C"/>
    <w:rsid w:val="00BB42F1"/>
    <w:rsid w:val="00BB4357"/>
    <w:rsid w:val="00BB48AD"/>
    <w:rsid w:val="00BB48D2"/>
    <w:rsid w:val="00BB50D7"/>
    <w:rsid w:val="00BB5826"/>
    <w:rsid w:val="00BB6DFE"/>
    <w:rsid w:val="00BB6E4A"/>
    <w:rsid w:val="00BB70EA"/>
    <w:rsid w:val="00BB7398"/>
    <w:rsid w:val="00BB7C27"/>
    <w:rsid w:val="00BC09FA"/>
    <w:rsid w:val="00BC3C1F"/>
    <w:rsid w:val="00BC407F"/>
    <w:rsid w:val="00BC76C6"/>
    <w:rsid w:val="00BC7CE7"/>
    <w:rsid w:val="00BC7FAC"/>
    <w:rsid w:val="00BD01EE"/>
    <w:rsid w:val="00BD0B6A"/>
    <w:rsid w:val="00BD1227"/>
    <w:rsid w:val="00BD12E4"/>
    <w:rsid w:val="00BD1E03"/>
    <w:rsid w:val="00BD37D7"/>
    <w:rsid w:val="00BD47B6"/>
    <w:rsid w:val="00BD524E"/>
    <w:rsid w:val="00BD6CAE"/>
    <w:rsid w:val="00BD7541"/>
    <w:rsid w:val="00BE03E9"/>
    <w:rsid w:val="00BE0EF4"/>
    <w:rsid w:val="00BE18BA"/>
    <w:rsid w:val="00BE1E32"/>
    <w:rsid w:val="00BE2335"/>
    <w:rsid w:val="00BE2E41"/>
    <w:rsid w:val="00BE305B"/>
    <w:rsid w:val="00BE3768"/>
    <w:rsid w:val="00BE4859"/>
    <w:rsid w:val="00BE4CFA"/>
    <w:rsid w:val="00BE519A"/>
    <w:rsid w:val="00BE5549"/>
    <w:rsid w:val="00BE5606"/>
    <w:rsid w:val="00BE6298"/>
    <w:rsid w:val="00BE6618"/>
    <w:rsid w:val="00BE6710"/>
    <w:rsid w:val="00BE7A7D"/>
    <w:rsid w:val="00BE7EFB"/>
    <w:rsid w:val="00BF0476"/>
    <w:rsid w:val="00BF2416"/>
    <w:rsid w:val="00BF4375"/>
    <w:rsid w:val="00BF5FC6"/>
    <w:rsid w:val="00BF691B"/>
    <w:rsid w:val="00BF7F75"/>
    <w:rsid w:val="00C00B59"/>
    <w:rsid w:val="00C01030"/>
    <w:rsid w:val="00C04102"/>
    <w:rsid w:val="00C05C70"/>
    <w:rsid w:val="00C05DC8"/>
    <w:rsid w:val="00C05E4D"/>
    <w:rsid w:val="00C064BC"/>
    <w:rsid w:val="00C11072"/>
    <w:rsid w:val="00C11D15"/>
    <w:rsid w:val="00C11F78"/>
    <w:rsid w:val="00C120F1"/>
    <w:rsid w:val="00C1244C"/>
    <w:rsid w:val="00C12887"/>
    <w:rsid w:val="00C17E6C"/>
    <w:rsid w:val="00C203F4"/>
    <w:rsid w:val="00C207A9"/>
    <w:rsid w:val="00C2184E"/>
    <w:rsid w:val="00C21EF5"/>
    <w:rsid w:val="00C237CF"/>
    <w:rsid w:val="00C240E3"/>
    <w:rsid w:val="00C2427F"/>
    <w:rsid w:val="00C24665"/>
    <w:rsid w:val="00C25E11"/>
    <w:rsid w:val="00C262A5"/>
    <w:rsid w:val="00C262FD"/>
    <w:rsid w:val="00C275A9"/>
    <w:rsid w:val="00C30317"/>
    <w:rsid w:val="00C328FB"/>
    <w:rsid w:val="00C32A8E"/>
    <w:rsid w:val="00C32D73"/>
    <w:rsid w:val="00C32E2E"/>
    <w:rsid w:val="00C343F6"/>
    <w:rsid w:val="00C34D65"/>
    <w:rsid w:val="00C35098"/>
    <w:rsid w:val="00C37E11"/>
    <w:rsid w:val="00C412A9"/>
    <w:rsid w:val="00C4153E"/>
    <w:rsid w:val="00C4155C"/>
    <w:rsid w:val="00C41AF1"/>
    <w:rsid w:val="00C41B5E"/>
    <w:rsid w:val="00C430E4"/>
    <w:rsid w:val="00C43209"/>
    <w:rsid w:val="00C4331A"/>
    <w:rsid w:val="00C43619"/>
    <w:rsid w:val="00C43921"/>
    <w:rsid w:val="00C44009"/>
    <w:rsid w:val="00C44986"/>
    <w:rsid w:val="00C44D70"/>
    <w:rsid w:val="00C45402"/>
    <w:rsid w:val="00C45648"/>
    <w:rsid w:val="00C46781"/>
    <w:rsid w:val="00C46DB2"/>
    <w:rsid w:val="00C474A4"/>
    <w:rsid w:val="00C479C4"/>
    <w:rsid w:val="00C47CF0"/>
    <w:rsid w:val="00C47FB3"/>
    <w:rsid w:val="00C502C3"/>
    <w:rsid w:val="00C5076E"/>
    <w:rsid w:val="00C52C5D"/>
    <w:rsid w:val="00C5383F"/>
    <w:rsid w:val="00C53A6F"/>
    <w:rsid w:val="00C54061"/>
    <w:rsid w:val="00C5447F"/>
    <w:rsid w:val="00C544A1"/>
    <w:rsid w:val="00C545F8"/>
    <w:rsid w:val="00C54E76"/>
    <w:rsid w:val="00C54F7C"/>
    <w:rsid w:val="00C55027"/>
    <w:rsid w:val="00C560A1"/>
    <w:rsid w:val="00C57924"/>
    <w:rsid w:val="00C604F6"/>
    <w:rsid w:val="00C60C5E"/>
    <w:rsid w:val="00C61A85"/>
    <w:rsid w:val="00C625F3"/>
    <w:rsid w:val="00C64461"/>
    <w:rsid w:val="00C649DB"/>
    <w:rsid w:val="00C65688"/>
    <w:rsid w:val="00C66B96"/>
    <w:rsid w:val="00C67080"/>
    <w:rsid w:val="00C71B5A"/>
    <w:rsid w:val="00C72B79"/>
    <w:rsid w:val="00C74B97"/>
    <w:rsid w:val="00C74F7D"/>
    <w:rsid w:val="00C76DD8"/>
    <w:rsid w:val="00C84FCC"/>
    <w:rsid w:val="00C85752"/>
    <w:rsid w:val="00C86311"/>
    <w:rsid w:val="00C90957"/>
    <w:rsid w:val="00C90D0C"/>
    <w:rsid w:val="00C90E12"/>
    <w:rsid w:val="00C9167E"/>
    <w:rsid w:val="00C93140"/>
    <w:rsid w:val="00C935BC"/>
    <w:rsid w:val="00C9382E"/>
    <w:rsid w:val="00C96E01"/>
    <w:rsid w:val="00C97401"/>
    <w:rsid w:val="00C97F8D"/>
    <w:rsid w:val="00CA0C71"/>
    <w:rsid w:val="00CA152E"/>
    <w:rsid w:val="00CA16C2"/>
    <w:rsid w:val="00CA2F4F"/>
    <w:rsid w:val="00CA357F"/>
    <w:rsid w:val="00CA4752"/>
    <w:rsid w:val="00CB0856"/>
    <w:rsid w:val="00CB0AFB"/>
    <w:rsid w:val="00CB0E68"/>
    <w:rsid w:val="00CB11DF"/>
    <w:rsid w:val="00CB1290"/>
    <w:rsid w:val="00CB1789"/>
    <w:rsid w:val="00CB1860"/>
    <w:rsid w:val="00CB1964"/>
    <w:rsid w:val="00CB2BA7"/>
    <w:rsid w:val="00CB360C"/>
    <w:rsid w:val="00CB3F3F"/>
    <w:rsid w:val="00CB47AF"/>
    <w:rsid w:val="00CB51D0"/>
    <w:rsid w:val="00CB5279"/>
    <w:rsid w:val="00CB5390"/>
    <w:rsid w:val="00CB541D"/>
    <w:rsid w:val="00CB7287"/>
    <w:rsid w:val="00CB734E"/>
    <w:rsid w:val="00CC27FE"/>
    <w:rsid w:val="00CC41B0"/>
    <w:rsid w:val="00CC50BC"/>
    <w:rsid w:val="00CC5CE9"/>
    <w:rsid w:val="00CC5FE5"/>
    <w:rsid w:val="00CC668B"/>
    <w:rsid w:val="00CC787D"/>
    <w:rsid w:val="00CD1127"/>
    <w:rsid w:val="00CD27CA"/>
    <w:rsid w:val="00CD2C0F"/>
    <w:rsid w:val="00CD2CC2"/>
    <w:rsid w:val="00CD4606"/>
    <w:rsid w:val="00CD46AF"/>
    <w:rsid w:val="00CD47A4"/>
    <w:rsid w:val="00CD4ED1"/>
    <w:rsid w:val="00CD5227"/>
    <w:rsid w:val="00CD593B"/>
    <w:rsid w:val="00CD6EBB"/>
    <w:rsid w:val="00CE084B"/>
    <w:rsid w:val="00CE2B89"/>
    <w:rsid w:val="00CE2C9E"/>
    <w:rsid w:val="00CE3715"/>
    <w:rsid w:val="00CE37F8"/>
    <w:rsid w:val="00CE3CB1"/>
    <w:rsid w:val="00CE4165"/>
    <w:rsid w:val="00CE4A4A"/>
    <w:rsid w:val="00CE6B7D"/>
    <w:rsid w:val="00CE7CA1"/>
    <w:rsid w:val="00CF08A0"/>
    <w:rsid w:val="00CF0CC1"/>
    <w:rsid w:val="00CF309F"/>
    <w:rsid w:val="00CF322C"/>
    <w:rsid w:val="00CF3780"/>
    <w:rsid w:val="00CF61A8"/>
    <w:rsid w:val="00CF62AA"/>
    <w:rsid w:val="00D01787"/>
    <w:rsid w:val="00D03374"/>
    <w:rsid w:val="00D03D5E"/>
    <w:rsid w:val="00D03D73"/>
    <w:rsid w:val="00D04179"/>
    <w:rsid w:val="00D041BB"/>
    <w:rsid w:val="00D04DFA"/>
    <w:rsid w:val="00D05845"/>
    <w:rsid w:val="00D06142"/>
    <w:rsid w:val="00D0652F"/>
    <w:rsid w:val="00D0730C"/>
    <w:rsid w:val="00D07FFB"/>
    <w:rsid w:val="00D101EE"/>
    <w:rsid w:val="00D104F6"/>
    <w:rsid w:val="00D10E98"/>
    <w:rsid w:val="00D11656"/>
    <w:rsid w:val="00D11AAB"/>
    <w:rsid w:val="00D1275F"/>
    <w:rsid w:val="00D1345B"/>
    <w:rsid w:val="00D142F8"/>
    <w:rsid w:val="00D15323"/>
    <w:rsid w:val="00D15793"/>
    <w:rsid w:val="00D160BC"/>
    <w:rsid w:val="00D166A6"/>
    <w:rsid w:val="00D176B8"/>
    <w:rsid w:val="00D178B6"/>
    <w:rsid w:val="00D202CF"/>
    <w:rsid w:val="00D206F8"/>
    <w:rsid w:val="00D212C2"/>
    <w:rsid w:val="00D21D6E"/>
    <w:rsid w:val="00D23098"/>
    <w:rsid w:val="00D23B38"/>
    <w:rsid w:val="00D23C1B"/>
    <w:rsid w:val="00D24551"/>
    <w:rsid w:val="00D25A0E"/>
    <w:rsid w:val="00D27488"/>
    <w:rsid w:val="00D27CFA"/>
    <w:rsid w:val="00D30136"/>
    <w:rsid w:val="00D30C00"/>
    <w:rsid w:val="00D319DC"/>
    <w:rsid w:val="00D334B2"/>
    <w:rsid w:val="00D356A4"/>
    <w:rsid w:val="00D35CB8"/>
    <w:rsid w:val="00D36099"/>
    <w:rsid w:val="00D36D17"/>
    <w:rsid w:val="00D40A9A"/>
    <w:rsid w:val="00D41078"/>
    <w:rsid w:val="00D412B6"/>
    <w:rsid w:val="00D423E1"/>
    <w:rsid w:val="00D4398F"/>
    <w:rsid w:val="00D43B5D"/>
    <w:rsid w:val="00D4427D"/>
    <w:rsid w:val="00D44728"/>
    <w:rsid w:val="00D447A6"/>
    <w:rsid w:val="00D44AEC"/>
    <w:rsid w:val="00D44D64"/>
    <w:rsid w:val="00D44FC4"/>
    <w:rsid w:val="00D451F1"/>
    <w:rsid w:val="00D456E1"/>
    <w:rsid w:val="00D457A2"/>
    <w:rsid w:val="00D45FE9"/>
    <w:rsid w:val="00D47726"/>
    <w:rsid w:val="00D47B0C"/>
    <w:rsid w:val="00D5072F"/>
    <w:rsid w:val="00D51487"/>
    <w:rsid w:val="00D51601"/>
    <w:rsid w:val="00D5447D"/>
    <w:rsid w:val="00D5454C"/>
    <w:rsid w:val="00D55DED"/>
    <w:rsid w:val="00D602FE"/>
    <w:rsid w:val="00D61106"/>
    <w:rsid w:val="00D61EF8"/>
    <w:rsid w:val="00D622C5"/>
    <w:rsid w:val="00D625F4"/>
    <w:rsid w:val="00D64D04"/>
    <w:rsid w:val="00D652AB"/>
    <w:rsid w:val="00D65811"/>
    <w:rsid w:val="00D6606B"/>
    <w:rsid w:val="00D6697D"/>
    <w:rsid w:val="00D669D2"/>
    <w:rsid w:val="00D672FA"/>
    <w:rsid w:val="00D6733E"/>
    <w:rsid w:val="00D67C78"/>
    <w:rsid w:val="00D67D14"/>
    <w:rsid w:val="00D70106"/>
    <w:rsid w:val="00D74362"/>
    <w:rsid w:val="00D74722"/>
    <w:rsid w:val="00D74E6F"/>
    <w:rsid w:val="00D75F11"/>
    <w:rsid w:val="00D7605A"/>
    <w:rsid w:val="00D77225"/>
    <w:rsid w:val="00D775D5"/>
    <w:rsid w:val="00D800D0"/>
    <w:rsid w:val="00D81D20"/>
    <w:rsid w:val="00D81D92"/>
    <w:rsid w:val="00D81E26"/>
    <w:rsid w:val="00D82AA4"/>
    <w:rsid w:val="00D84C36"/>
    <w:rsid w:val="00D850FF"/>
    <w:rsid w:val="00D863A5"/>
    <w:rsid w:val="00D86736"/>
    <w:rsid w:val="00D8719A"/>
    <w:rsid w:val="00D87F99"/>
    <w:rsid w:val="00D91EEA"/>
    <w:rsid w:val="00D926B5"/>
    <w:rsid w:val="00D931BF"/>
    <w:rsid w:val="00D93341"/>
    <w:rsid w:val="00D934AD"/>
    <w:rsid w:val="00D95004"/>
    <w:rsid w:val="00D95AED"/>
    <w:rsid w:val="00D9629D"/>
    <w:rsid w:val="00D9713A"/>
    <w:rsid w:val="00D97737"/>
    <w:rsid w:val="00D97969"/>
    <w:rsid w:val="00DA2A1A"/>
    <w:rsid w:val="00DA2F25"/>
    <w:rsid w:val="00DA3ED0"/>
    <w:rsid w:val="00DA44D8"/>
    <w:rsid w:val="00DA56C4"/>
    <w:rsid w:val="00DA5FEF"/>
    <w:rsid w:val="00DA6A32"/>
    <w:rsid w:val="00DA79C1"/>
    <w:rsid w:val="00DB0E1A"/>
    <w:rsid w:val="00DB2372"/>
    <w:rsid w:val="00DB301F"/>
    <w:rsid w:val="00DB5876"/>
    <w:rsid w:val="00DB736B"/>
    <w:rsid w:val="00DB7A22"/>
    <w:rsid w:val="00DC005C"/>
    <w:rsid w:val="00DC1771"/>
    <w:rsid w:val="00DC3293"/>
    <w:rsid w:val="00DC3E6D"/>
    <w:rsid w:val="00DC4C38"/>
    <w:rsid w:val="00DC5617"/>
    <w:rsid w:val="00DC671E"/>
    <w:rsid w:val="00DD0C1B"/>
    <w:rsid w:val="00DD17E8"/>
    <w:rsid w:val="00DD1945"/>
    <w:rsid w:val="00DD1C5D"/>
    <w:rsid w:val="00DD3A8A"/>
    <w:rsid w:val="00DD7312"/>
    <w:rsid w:val="00DE03D4"/>
    <w:rsid w:val="00DE0C8A"/>
    <w:rsid w:val="00DE2029"/>
    <w:rsid w:val="00DE2CA5"/>
    <w:rsid w:val="00DE2D89"/>
    <w:rsid w:val="00DE2E96"/>
    <w:rsid w:val="00DE516D"/>
    <w:rsid w:val="00DE555D"/>
    <w:rsid w:val="00DE60FA"/>
    <w:rsid w:val="00DE6235"/>
    <w:rsid w:val="00DE64F7"/>
    <w:rsid w:val="00DE724B"/>
    <w:rsid w:val="00DE7659"/>
    <w:rsid w:val="00DE7F5C"/>
    <w:rsid w:val="00DF2087"/>
    <w:rsid w:val="00DF2559"/>
    <w:rsid w:val="00DF2686"/>
    <w:rsid w:val="00DF2D3A"/>
    <w:rsid w:val="00DF2FCB"/>
    <w:rsid w:val="00DF378D"/>
    <w:rsid w:val="00DF442D"/>
    <w:rsid w:val="00DF57C2"/>
    <w:rsid w:val="00DF5AC5"/>
    <w:rsid w:val="00DF61C6"/>
    <w:rsid w:val="00DF720F"/>
    <w:rsid w:val="00DF77ED"/>
    <w:rsid w:val="00DF7A84"/>
    <w:rsid w:val="00E001FA"/>
    <w:rsid w:val="00E0054B"/>
    <w:rsid w:val="00E00BD1"/>
    <w:rsid w:val="00E01344"/>
    <w:rsid w:val="00E01EDC"/>
    <w:rsid w:val="00E0217B"/>
    <w:rsid w:val="00E028ED"/>
    <w:rsid w:val="00E0367B"/>
    <w:rsid w:val="00E042BB"/>
    <w:rsid w:val="00E04488"/>
    <w:rsid w:val="00E05022"/>
    <w:rsid w:val="00E06199"/>
    <w:rsid w:val="00E06B9F"/>
    <w:rsid w:val="00E07926"/>
    <w:rsid w:val="00E105BD"/>
    <w:rsid w:val="00E11A0A"/>
    <w:rsid w:val="00E11DBF"/>
    <w:rsid w:val="00E128C7"/>
    <w:rsid w:val="00E13B13"/>
    <w:rsid w:val="00E14C7F"/>
    <w:rsid w:val="00E1505B"/>
    <w:rsid w:val="00E150AB"/>
    <w:rsid w:val="00E17D23"/>
    <w:rsid w:val="00E22858"/>
    <w:rsid w:val="00E22A7E"/>
    <w:rsid w:val="00E22FDE"/>
    <w:rsid w:val="00E233A5"/>
    <w:rsid w:val="00E235BE"/>
    <w:rsid w:val="00E238CE"/>
    <w:rsid w:val="00E2451E"/>
    <w:rsid w:val="00E24773"/>
    <w:rsid w:val="00E25419"/>
    <w:rsid w:val="00E302F3"/>
    <w:rsid w:val="00E30382"/>
    <w:rsid w:val="00E3170A"/>
    <w:rsid w:val="00E333DD"/>
    <w:rsid w:val="00E33614"/>
    <w:rsid w:val="00E34437"/>
    <w:rsid w:val="00E358EC"/>
    <w:rsid w:val="00E35CB8"/>
    <w:rsid w:val="00E37090"/>
    <w:rsid w:val="00E370F5"/>
    <w:rsid w:val="00E3756E"/>
    <w:rsid w:val="00E402E5"/>
    <w:rsid w:val="00E40402"/>
    <w:rsid w:val="00E4096E"/>
    <w:rsid w:val="00E41225"/>
    <w:rsid w:val="00E42238"/>
    <w:rsid w:val="00E422D2"/>
    <w:rsid w:val="00E42A71"/>
    <w:rsid w:val="00E43720"/>
    <w:rsid w:val="00E43D74"/>
    <w:rsid w:val="00E43E49"/>
    <w:rsid w:val="00E43F9E"/>
    <w:rsid w:val="00E45083"/>
    <w:rsid w:val="00E469DB"/>
    <w:rsid w:val="00E5000B"/>
    <w:rsid w:val="00E51368"/>
    <w:rsid w:val="00E51737"/>
    <w:rsid w:val="00E55255"/>
    <w:rsid w:val="00E55C0D"/>
    <w:rsid w:val="00E561CF"/>
    <w:rsid w:val="00E56E11"/>
    <w:rsid w:val="00E56FFA"/>
    <w:rsid w:val="00E57B6A"/>
    <w:rsid w:val="00E60951"/>
    <w:rsid w:val="00E62967"/>
    <w:rsid w:val="00E63EDB"/>
    <w:rsid w:val="00E63F2B"/>
    <w:rsid w:val="00E63F81"/>
    <w:rsid w:val="00E6628B"/>
    <w:rsid w:val="00E66806"/>
    <w:rsid w:val="00E66A04"/>
    <w:rsid w:val="00E679AF"/>
    <w:rsid w:val="00E718E9"/>
    <w:rsid w:val="00E721EB"/>
    <w:rsid w:val="00E726AE"/>
    <w:rsid w:val="00E72E26"/>
    <w:rsid w:val="00E73C28"/>
    <w:rsid w:val="00E73DCE"/>
    <w:rsid w:val="00E740DA"/>
    <w:rsid w:val="00E74E26"/>
    <w:rsid w:val="00E750EB"/>
    <w:rsid w:val="00E75E7B"/>
    <w:rsid w:val="00E76686"/>
    <w:rsid w:val="00E7677B"/>
    <w:rsid w:val="00E7681C"/>
    <w:rsid w:val="00E7754F"/>
    <w:rsid w:val="00E81433"/>
    <w:rsid w:val="00E8251F"/>
    <w:rsid w:val="00E8270C"/>
    <w:rsid w:val="00E84A99"/>
    <w:rsid w:val="00E85B28"/>
    <w:rsid w:val="00E86DA5"/>
    <w:rsid w:val="00E87039"/>
    <w:rsid w:val="00E87041"/>
    <w:rsid w:val="00E91438"/>
    <w:rsid w:val="00E91606"/>
    <w:rsid w:val="00E94564"/>
    <w:rsid w:val="00E960FD"/>
    <w:rsid w:val="00E9763C"/>
    <w:rsid w:val="00E97D48"/>
    <w:rsid w:val="00EA0269"/>
    <w:rsid w:val="00EA04A3"/>
    <w:rsid w:val="00EA0521"/>
    <w:rsid w:val="00EA0D4F"/>
    <w:rsid w:val="00EA0DC3"/>
    <w:rsid w:val="00EA102E"/>
    <w:rsid w:val="00EA1061"/>
    <w:rsid w:val="00EA1A19"/>
    <w:rsid w:val="00EA1A38"/>
    <w:rsid w:val="00EA1C24"/>
    <w:rsid w:val="00EA34B0"/>
    <w:rsid w:val="00EA36A7"/>
    <w:rsid w:val="00EA3E55"/>
    <w:rsid w:val="00EA4004"/>
    <w:rsid w:val="00EA4057"/>
    <w:rsid w:val="00EA4E2A"/>
    <w:rsid w:val="00EA51D9"/>
    <w:rsid w:val="00EA5963"/>
    <w:rsid w:val="00EA5BEF"/>
    <w:rsid w:val="00EA611F"/>
    <w:rsid w:val="00EA7323"/>
    <w:rsid w:val="00EA7C92"/>
    <w:rsid w:val="00EA7E92"/>
    <w:rsid w:val="00EB01E7"/>
    <w:rsid w:val="00EB0C3E"/>
    <w:rsid w:val="00EB1DED"/>
    <w:rsid w:val="00EB2852"/>
    <w:rsid w:val="00EB2EA5"/>
    <w:rsid w:val="00EB3776"/>
    <w:rsid w:val="00EB415B"/>
    <w:rsid w:val="00EB48A0"/>
    <w:rsid w:val="00EB6411"/>
    <w:rsid w:val="00EB69CC"/>
    <w:rsid w:val="00EB6AB2"/>
    <w:rsid w:val="00EB7C10"/>
    <w:rsid w:val="00EC087B"/>
    <w:rsid w:val="00EC0A0C"/>
    <w:rsid w:val="00EC3844"/>
    <w:rsid w:val="00EC3DBA"/>
    <w:rsid w:val="00EC49EB"/>
    <w:rsid w:val="00EC4DFD"/>
    <w:rsid w:val="00EC622C"/>
    <w:rsid w:val="00EC6A0A"/>
    <w:rsid w:val="00ED0110"/>
    <w:rsid w:val="00ED0A06"/>
    <w:rsid w:val="00ED1272"/>
    <w:rsid w:val="00ED1426"/>
    <w:rsid w:val="00ED18F5"/>
    <w:rsid w:val="00ED28E1"/>
    <w:rsid w:val="00ED3757"/>
    <w:rsid w:val="00ED53FD"/>
    <w:rsid w:val="00ED681E"/>
    <w:rsid w:val="00ED6B28"/>
    <w:rsid w:val="00ED74EF"/>
    <w:rsid w:val="00ED7B42"/>
    <w:rsid w:val="00EE0557"/>
    <w:rsid w:val="00EE0E9A"/>
    <w:rsid w:val="00EE0F15"/>
    <w:rsid w:val="00EE1603"/>
    <w:rsid w:val="00EE168B"/>
    <w:rsid w:val="00EE1B24"/>
    <w:rsid w:val="00EE22AD"/>
    <w:rsid w:val="00EE2D87"/>
    <w:rsid w:val="00EE3BE1"/>
    <w:rsid w:val="00EE40E9"/>
    <w:rsid w:val="00EE44BA"/>
    <w:rsid w:val="00EE44D2"/>
    <w:rsid w:val="00EE4A07"/>
    <w:rsid w:val="00EE4B70"/>
    <w:rsid w:val="00EE4B86"/>
    <w:rsid w:val="00EE50A7"/>
    <w:rsid w:val="00EE55B2"/>
    <w:rsid w:val="00EE79E1"/>
    <w:rsid w:val="00EF0E79"/>
    <w:rsid w:val="00EF18D6"/>
    <w:rsid w:val="00EF4905"/>
    <w:rsid w:val="00EF5059"/>
    <w:rsid w:val="00EF52F0"/>
    <w:rsid w:val="00EF5F3E"/>
    <w:rsid w:val="00EF638D"/>
    <w:rsid w:val="00EF63B2"/>
    <w:rsid w:val="00EF779D"/>
    <w:rsid w:val="00F009DF"/>
    <w:rsid w:val="00F0205B"/>
    <w:rsid w:val="00F0380E"/>
    <w:rsid w:val="00F03AAA"/>
    <w:rsid w:val="00F050C7"/>
    <w:rsid w:val="00F05D26"/>
    <w:rsid w:val="00F066FB"/>
    <w:rsid w:val="00F0717F"/>
    <w:rsid w:val="00F0732D"/>
    <w:rsid w:val="00F0798B"/>
    <w:rsid w:val="00F11107"/>
    <w:rsid w:val="00F11206"/>
    <w:rsid w:val="00F112FB"/>
    <w:rsid w:val="00F12063"/>
    <w:rsid w:val="00F1277B"/>
    <w:rsid w:val="00F14616"/>
    <w:rsid w:val="00F1464C"/>
    <w:rsid w:val="00F14CC7"/>
    <w:rsid w:val="00F15056"/>
    <w:rsid w:val="00F20105"/>
    <w:rsid w:val="00F21136"/>
    <w:rsid w:val="00F22E3F"/>
    <w:rsid w:val="00F22F2B"/>
    <w:rsid w:val="00F22FDE"/>
    <w:rsid w:val="00F23440"/>
    <w:rsid w:val="00F23D5B"/>
    <w:rsid w:val="00F255CC"/>
    <w:rsid w:val="00F27A34"/>
    <w:rsid w:val="00F27D8E"/>
    <w:rsid w:val="00F30345"/>
    <w:rsid w:val="00F303FC"/>
    <w:rsid w:val="00F30FF9"/>
    <w:rsid w:val="00F324DD"/>
    <w:rsid w:val="00F32621"/>
    <w:rsid w:val="00F32F63"/>
    <w:rsid w:val="00F335C0"/>
    <w:rsid w:val="00F338C2"/>
    <w:rsid w:val="00F34F4E"/>
    <w:rsid w:val="00F366CA"/>
    <w:rsid w:val="00F369F6"/>
    <w:rsid w:val="00F36F3A"/>
    <w:rsid w:val="00F374FB"/>
    <w:rsid w:val="00F40B05"/>
    <w:rsid w:val="00F40F68"/>
    <w:rsid w:val="00F41026"/>
    <w:rsid w:val="00F410C7"/>
    <w:rsid w:val="00F41A15"/>
    <w:rsid w:val="00F41C0A"/>
    <w:rsid w:val="00F41EE2"/>
    <w:rsid w:val="00F422EF"/>
    <w:rsid w:val="00F424B7"/>
    <w:rsid w:val="00F42B43"/>
    <w:rsid w:val="00F42BE4"/>
    <w:rsid w:val="00F43776"/>
    <w:rsid w:val="00F439C9"/>
    <w:rsid w:val="00F43CAE"/>
    <w:rsid w:val="00F46ABF"/>
    <w:rsid w:val="00F47B99"/>
    <w:rsid w:val="00F506C0"/>
    <w:rsid w:val="00F509F3"/>
    <w:rsid w:val="00F51340"/>
    <w:rsid w:val="00F528D3"/>
    <w:rsid w:val="00F57F66"/>
    <w:rsid w:val="00F61A6A"/>
    <w:rsid w:val="00F61BA0"/>
    <w:rsid w:val="00F61C9C"/>
    <w:rsid w:val="00F61ED2"/>
    <w:rsid w:val="00F6470F"/>
    <w:rsid w:val="00F7002E"/>
    <w:rsid w:val="00F70B7E"/>
    <w:rsid w:val="00F71D31"/>
    <w:rsid w:val="00F71D9B"/>
    <w:rsid w:val="00F71DE5"/>
    <w:rsid w:val="00F729BF"/>
    <w:rsid w:val="00F73768"/>
    <w:rsid w:val="00F739CA"/>
    <w:rsid w:val="00F7433D"/>
    <w:rsid w:val="00F75023"/>
    <w:rsid w:val="00F75795"/>
    <w:rsid w:val="00F77F23"/>
    <w:rsid w:val="00F83F08"/>
    <w:rsid w:val="00F8419C"/>
    <w:rsid w:val="00F84552"/>
    <w:rsid w:val="00F84EC5"/>
    <w:rsid w:val="00F861D5"/>
    <w:rsid w:val="00F86F10"/>
    <w:rsid w:val="00F87741"/>
    <w:rsid w:val="00F87F5A"/>
    <w:rsid w:val="00F87FC9"/>
    <w:rsid w:val="00F901B4"/>
    <w:rsid w:val="00F90782"/>
    <w:rsid w:val="00F90CEC"/>
    <w:rsid w:val="00F92270"/>
    <w:rsid w:val="00F925F5"/>
    <w:rsid w:val="00F92B70"/>
    <w:rsid w:val="00F94A11"/>
    <w:rsid w:val="00F95BDF"/>
    <w:rsid w:val="00F95F08"/>
    <w:rsid w:val="00F96D5C"/>
    <w:rsid w:val="00F97BC7"/>
    <w:rsid w:val="00FA02CA"/>
    <w:rsid w:val="00FA0A50"/>
    <w:rsid w:val="00FA2A24"/>
    <w:rsid w:val="00FA3B58"/>
    <w:rsid w:val="00FA4B57"/>
    <w:rsid w:val="00FA4BD6"/>
    <w:rsid w:val="00FA5236"/>
    <w:rsid w:val="00FA529B"/>
    <w:rsid w:val="00FA5F06"/>
    <w:rsid w:val="00FA5FF3"/>
    <w:rsid w:val="00FA6436"/>
    <w:rsid w:val="00FA6BB0"/>
    <w:rsid w:val="00FA6EAF"/>
    <w:rsid w:val="00FA75AE"/>
    <w:rsid w:val="00FA7B77"/>
    <w:rsid w:val="00FB0A42"/>
    <w:rsid w:val="00FB12CD"/>
    <w:rsid w:val="00FB3B2F"/>
    <w:rsid w:val="00FB41D5"/>
    <w:rsid w:val="00FB5466"/>
    <w:rsid w:val="00FB5A2F"/>
    <w:rsid w:val="00FB6479"/>
    <w:rsid w:val="00FC01A6"/>
    <w:rsid w:val="00FC02C6"/>
    <w:rsid w:val="00FC05A4"/>
    <w:rsid w:val="00FC1BD5"/>
    <w:rsid w:val="00FC2093"/>
    <w:rsid w:val="00FC2B3F"/>
    <w:rsid w:val="00FC2F65"/>
    <w:rsid w:val="00FC3336"/>
    <w:rsid w:val="00FC3663"/>
    <w:rsid w:val="00FC4106"/>
    <w:rsid w:val="00FC471E"/>
    <w:rsid w:val="00FC54E2"/>
    <w:rsid w:val="00FD0D97"/>
    <w:rsid w:val="00FD1019"/>
    <w:rsid w:val="00FD2127"/>
    <w:rsid w:val="00FD2900"/>
    <w:rsid w:val="00FD59A3"/>
    <w:rsid w:val="00FD5EB7"/>
    <w:rsid w:val="00FE0667"/>
    <w:rsid w:val="00FE1339"/>
    <w:rsid w:val="00FE165C"/>
    <w:rsid w:val="00FE36D7"/>
    <w:rsid w:val="00FE3CD6"/>
    <w:rsid w:val="00FE3E28"/>
    <w:rsid w:val="00FE5A06"/>
    <w:rsid w:val="00FE68C8"/>
    <w:rsid w:val="00FE6BFB"/>
    <w:rsid w:val="00FE70B0"/>
    <w:rsid w:val="00FE7784"/>
    <w:rsid w:val="00FE7B96"/>
    <w:rsid w:val="00FF0797"/>
    <w:rsid w:val="00FF1040"/>
    <w:rsid w:val="00FF36DC"/>
    <w:rsid w:val="00FF38ED"/>
    <w:rsid w:val="00FF4A02"/>
    <w:rsid w:val="00FF4FA5"/>
    <w:rsid w:val="00FF53FB"/>
    <w:rsid w:val="00FF587F"/>
    <w:rsid w:val="00FF7C2D"/>
    <w:rsid w:val="00FF7D36"/>
    <w:rsid w:val="00FF7E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94FB02"/>
  <w15:docId w15:val="{BFFD5DC6-D53D-4710-BF64-DDAEECBF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087A4B"/>
    <w:pPr>
      <w:spacing w:after="220" w:line="240" w:lineRule="atLeast"/>
    </w:pPr>
    <w:rPr>
      <w:rFonts w:ascii="Arial" w:hAnsi="Arial"/>
      <w:sz w:val="20"/>
      <w:lang w:val="en-GB"/>
    </w:rPr>
  </w:style>
  <w:style w:type="paragraph" w:styleId="Heading1">
    <w:name w:val="heading 1"/>
    <w:basedOn w:val="Para0"/>
    <w:next w:val="Para0"/>
    <w:link w:val="Heading1Char"/>
    <w:qFormat/>
    <w:rsid w:val="000419AA"/>
    <w:pPr>
      <w:keepNext/>
      <w:keepLines/>
      <w:numPr>
        <w:numId w:val="7"/>
      </w:numPr>
      <w:spacing w:line="360" w:lineRule="exact"/>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95613F"/>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95613F"/>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qFormat/>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qFormat/>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qFormat/>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qFormat/>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66C78"/>
    <w:pPr>
      <w:keepNext/>
      <w:pageBreakBefore/>
      <w:numPr>
        <w:numId w:val="33"/>
      </w:numPr>
      <w:spacing w:line="360" w:lineRule="exact"/>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E33614"/>
    <w:pPr>
      <w:spacing w:before="240" w:after="120"/>
    </w:pPr>
  </w:style>
  <w:style w:type="character" w:customStyle="1" w:styleId="Heading1Char">
    <w:name w:val="Heading 1 Char"/>
    <w:basedOn w:val="DefaultParagraphFont"/>
    <w:link w:val="Heading1"/>
    <w:rsid w:val="000419AA"/>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95613F"/>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95613F"/>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666C78"/>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link w:val="CaptionChar"/>
    <w:qFormat/>
    <w:rsid w:val="00436E53"/>
    <w:pPr>
      <w:keepNext w:val="0"/>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3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qFormat/>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qFormat/>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8"/>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9"/>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31"/>
      </w:numPr>
    </w:pPr>
  </w:style>
  <w:style w:type="paragraph" w:customStyle="1" w:styleId="Tablesmallnumber">
    <w:name w:val="Table small number"/>
    <w:basedOn w:val="Tablesmallbullet"/>
    <w:uiPriority w:val="15"/>
    <w:qFormat/>
    <w:rsid w:val="00AD7CFC"/>
    <w:pPr>
      <w:numPr>
        <w:numId w:val="3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B6DFE"/>
    <w:pPr>
      <w:ind w:left="142"/>
    </w:pPr>
    <w:rPr>
      <w:color w:val="666666"/>
      <w:sz w:val="20"/>
    </w:rPr>
  </w:style>
  <w:style w:type="character" w:customStyle="1" w:styleId="HeaderChar">
    <w:name w:val="Header Char"/>
    <w:basedOn w:val="DefaultParagraphFont"/>
    <w:link w:val="Header"/>
    <w:rsid w:val="00BB6DFE"/>
    <w:rPr>
      <w:rFonts w:ascii="Arial Black" w:hAnsi="Arial Black"/>
      <w:color w:val="666666"/>
      <w:sz w:val="20"/>
    </w:rPr>
  </w:style>
  <w:style w:type="paragraph" w:styleId="Footer">
    <w:name w:val="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42"/>
      </w:numPr>
      <w:spacing w:after="60"/>
      <w:ind w:left="170" w:hanging="17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41"/>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link w:val="Para0narrowbulletChar"/>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40"/>
      </w:numPr>
      <w:tabs>
        <w:tab w:val="left" w:pos="851"/>
      </w:tabs>
      <w:spacing w:before="0"/>
    </w:pPr>
  </w:style>
  <w:style w:type="paragraph" w:customStyle="1" w:styleId="Para0arrow">
    <w:name w:val="Para 0 arrow"/>
    <w:basedOn w:val="Para0"/>
    <w:uiPriority w:val="4"/>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uiPriority w:val="4"/>
    <w:qFormat/>
    <w:rsid w:val="00264230"/>
    <w:pPr>
      <w:numPr>
        <w:numId w:val="36"/>
      </w:numPr>
      <w:tabs>
        <w:tab w:val="left" w:pos="851"/>
      </w:tabs>
      <w:spacing w:before="0"/>
    </w:pPr>
  </w:style>
  <w:style w:type="paragraph" w:customStyle="1" w:styleId="Para0letter">
    <w:name w:val="Para 0 letter"/>
    <w:basedOn w:val="Para0"/>
    <w:uiPriority w:val="4"/>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link w:val="Para1narrowarrowChar"/>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35"/>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uiPriority w:val="19"/>
    <w:rsid w:val="00AD7CFC"/>
    <w:pPr>
      <w:spacing w:before="60"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666C78"/>
    <w:pPr>
      <w:keepNext/>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40"/>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
    <w:rsid w:val="00F70B7E"/>
    <w:rPr>
      <w:rFonts w:ascii="Arial" w:hAnsi="Arial"/>
      <w:b/>
      <w:sz w:val="20"/>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43"/>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uiPriority w:val="15"/>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rPr>
      <w:rFonts w:ascii="Arial" w:hAnsi="Arial"/>
    </w:r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CD27CA"/>
    <w:pPr>
      <w:spacing w:after="160" w:line="32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44"/>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styleId="CommentReference">
    <w:name w:val="annotation reference"/>
    <w:basedOn w:val="DefaultParagraphFont"/>
    <w:uiPriority w:val="99"/>
    <w:semiHidden/>
    <w:unhideWhenUsed/>
    <w:rsid w:val="003E150C"/>
    <w:rPr>
      <w:sz w:val="16"/>
      <w:szCs w:val="16"/>
    </w:rPr>
  </w:style>
  <w:style w:type="paragraph" w:styleId="CommentText">
    <w:name w:val="annotation text"/>
    <w:basedOn w:val="Normal"/>
    <w:link w:val="CommentTextChar"/>
    <w:uiPriority w:val="99"/>
    <w:unhideWhenUsed/>
    <w:rsid w:val="003E150C"/>
    <w:pPr>
      <w:spacing w:line="240" w:lineRule="auto"/>
    </w:pPr>
    <w:rPr>
      <w:szCs w:val="20"/>
    </w:rPr>
  </w:style>
  <w:style w:type="character" w:customStyle="1" w:styleId="CommentTextChar">
    <w:name w:val="Comment Text Char"/>
    <w:basedOn w:val="DefaultParagraphFont"/>
    <w:link w:val="CommentText"/>
    <w:uiPriority w:val="99"/>
    <w:rsid w:val="003E150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E150C"/>
    <w:rPr>
      <w:b/>
      <w:bCs/>
    </w:rPr>
  </w:style>
  <w:style w:type="character" w:customStyle="1" w:styleId="CommentSubjectChar">
    <w:name w:val="Comment Subject Char"/>
    <w:basedOn w:val="CommentTextChar"/>
    <w:link w:val="CommentSubject"/>
    <w:uiPriority w:val="99"/>
    <w:semiHidden/>
    <w:rsid w:val="003E150C"/>
    <w:rPr>
      <w:rFonts w:ascii="Arial" w:hAnsi="Arial"/>
      <w:b/>
      <w:bCs/>
      <w:sz w:val="20"/>
      <w:szCs w:val="20"/>
      <w:lang w:val="en-GB"/>
    </w:rPr>
  </w:style>
  <w:style w:type="paragraph" w:customStyle="1" w:styleId="Default">
    <w:name w:val="Default"/>
    <w:rsid w:val="00B10EE7"/>
    <w:pPr>
      <w:autoSpaceDE w:val="0"/>
      <w:autoSpaceDN w:val="0"/>
      <w:adjustRightInd w:val="0"/>
    </w:pPr>
    <w:rPr>
      <w:rFonts w:ascii="Arial" w:eastAsiaTheme="minorHAnsi" w:hAnsi="Arial" w:cs="Arial"/>
      <w:color w:val="000000"/>
      <w:lang w:val="en-AU"/>
    </w:rPr>
  </w:style>
  <w:style w:type="character" w:customStyle="1" w:styleId="Para0bulletChar">
    <w:name w:val="Para 0 bullet Char"/>
    <w:basedOn w:val="DefaultParagraphFont"/>
    <w:link w:val="Para0bullet"/>
    <w:locked/>
    <w:rsid w:val="00B10EE7"/>
    <w:rPr>
      <w:rFonts w:ascii="Arial" w:hAnsi="Arial"/>
      <w:sz w:val="20"/>
      <w:lang w:val="en-GB"/>
    </w:rPr>
  </w:style>
  <w:style w:type="paragraph" w:styleId="ListParagraph">
    <w:name w:val="List Paragraph"/>
    <w:basedOn w:val="Normal"/>
    <w:uiPriority w:val="34"/>
    <w:qFormat/>
    <w:rsid w:val="009307C8"/>
    <w:pPr>
      <w:spacing w:after="200" w:line="276" w:lineRule="auto"/>
      <w:ind w:left="720"/>
      <w:contextualSpacing/>
    </w:pPr>
    <w:rPr>
      <w:rFonts w:asciiTheme="minorHAnsi" w:eastAsiaTheme="minorHAnsi" w:hAnsiTheme="minorHAnsi"/>
      <w:sz w:val="22"/>
      <w:szCs w:val="22"/>
      <w:lang w:val="en-AU"/>
    </w:rPr>
  </w:style>
  <w:style w:type="paragraph" w:styleId="Revision">
    <w:name w:val="Revision"/>
    <w:hidden/>
    <w:uiPriority w:val="99"/>
    <w:semiHidden/>
    <w:rsid w:val="000C2EAF"/>
    <w:rPr>
      <w:rFonts w:ascii="Arial" w:hAnsi="Arial"/>
      <w:sz w:val="20"/>
      <w:lang w:val="en-GB"/>
    </w:rPr>
  </w:style>
  <w:style w:type="paragraph" w:customStyle="1" w:styleId="MTDisplayEquation">
    <w:name w:val="MTDisplayEquation"/>
    <w:basedOn w:val="Para1narrowarrow"/>
    <w:next w:val="Normal"/>
    <w:link w:val="MTDisplayEquationChar"/>
    <w:rsid w:val="0045542E"/>
    <w:pPr>
      <w:numPr>
        <w:ilvl w:val="0"/>
        <w:numId w:val="0"/>
      </w:numPr>
      <w:tabs>
        <w:tab w:val="clear" w:pos="851"/>
        <w:tab w:val="center" w:pos="4960"/>
        <w:tab w:val="right" w:pos="9920"/>
      </w:tabs>
    </w:pPr>
  </w:style>
  <w:style w:type="character" w:customStyle="1" w:styleId="Para0narrowbulletChar">
    <w:name w:val="Para 0 narrow bullet Char"/>
    <w:basedOn w:val="Para0bulletChar"/>
    <w:link w:val="Para0narrowbullet"/>
    <w:semiHidden/>
    <w:rsid w:val="0045542E"/>
    <w:rPr>
      <w:rFonts w:ascii="Arial" w:hAnsi="Arial"/>
      <w:sz w:val="20"/>
      <w:lang w:val="en-GB"/>
    </w:rPr>
  </w:style>
  <w:style w:type="character" w:customStyle="1" w:styleId="Para1narrowarrowChar">
    <w:name w:val="Para 1 narrow arrow Char"/>
    <w:basedOn w:val="Para0narrowbulletChar"/>
    <w:link w:val="Para1narrowarrow"/>
    <w:uiPriority w:val="5"/>
    <w:rsid w:val="0045542E"/>
    <w:rPr>
      <w:rFonts w:ascii="Arial" w:hAnsi="Arial"/>
      <w:sz w:val="20"/>
      <w:lang w:val="en-GB"/>
    </w:rPr>
  </w:style>
  <w:style w:type="character" w:customStyle="1" w:styleId="MTDisplayEquationChar">
    <w:name w:val="MTDisplayEquation Char"/>
    <w:basedOn w:val="Para1narrowarrowChar"/>
    <w:link w:val="MTDisplayEquation"/>
    <w:rsid w:val="0045542E"/>
    <w:rPr>
      <w:rFonts w:ascii="Arial" w:hAnsi="Arial"/>
      <w:sz w:val="20"/>
      <w:lang w:val="en-GB"/>
    </w:rPr>
  </w:style>
  <w:style w:type="table" w:styleId="LightList-Accent1">
    <w:name w:val="Light List Accent 1"/>
    <w:basedOn w:val="TableNormal"/>
    <w:uiPriority w:val="61"/>
    <w:rsid w:val="00F41A15"/>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character" w:customStyle="1" w:styleId="UoMCHeading2Char">
    <w:name w:val="UoMC Heading 2 Char"/>
    <w:basedOn w:val="DefaultParagraphFont"/>
    <w:link w:val="UoMCHeading2"/>
    <w:locked/>
    <w:rsid w:val="00F41A15"/>
    <w:rPr>
      <w:rFonts w:ascii="Calibri" w:eastAsia="Times New Roman" w:hAnsi="Calibri" w:cs="Arial"/>
      <w:b/>
      <w:bCs/>
      <w:iCs/>
      <w:color w:val="0093D0"/>
      <w:sz w:val="26"/>
      <w:szCs w:val="28"/>
      <w:lang w:eastAsia="en-AU"/>
    </w:rPr>
  </w:style>
  <w:style w:type="paragraph" w:customStyle="1" w:styleId="UoMCHeading2">
    <w:name w:val="UoMC Heading 2"/>
    <w:basedOn w:val="Normal"/>
    <w:link w:val="UoMCHeading2Char"/>
    <w:qFormat/>
    <w:rsid w:val="00F41A15"/>
    <w:pPr>
      <w:keepNext/>
      <w:spacing w:before="240" w:after="60" w:line="240" w:lineRule="auto"/>
      <w:outlineLvl w:val="1"/>
    </w:pPr>
    <w:rPr>
      <w:rFonts w:ascii="Calibri" w:eastAsia="Times New Roman" w:hAnsi="Calibri" w:cs="Arial"/>
      <w:b/>
      <w:bCs/>
      <w:iCs/>
      <w:color w:val="0093D0"/>
      <w:sz w:val="26"/>
      <w:szCs w:val="28"/>
      <w:lang w:val="en-US" w:eastAsia="en-AU"/>
    </w:rPr>
  </w:style>
  <w:style w:type="paragraph" w:customStyle="1" w:styleId="EndNoteBibliographyTitle">
    <w:name w:val="EndNote Bibliography Title"/>
    <w:basedOn w:val="Normal"/>
    <w:link w:val="EndNoteBibliographyTitleChar"/>
    <w:rsid w:val="001C49C9"/>
    <w:pPr>
      <w:spacing w:after="0"/>
      <w:jc w:val="center"/>
    </w:pPr>
    <w:rPr>
      <w:rFonts w:cs="Arial"/>
      <w:noProof/>
      <w:lang w:val="en-US"/>
    </w:rPr>
  </w:style>
  <w:style w:type="character" w:customStyle="1" w:styleId="TableheadingChar">
    <w:name w:val="Table heading Char"/>
    <w:basedOn w:val="DefaultParagraphFont"/>
    <w:link w:val="Tableheading"/>
    <w:uiPriority w:val="14"/>
    <w:rsid w:val="001C49C9"/>
    <w:rPr>
      <w:rFonts w:ascii="Arial Black" w:hAnsi="Arial Black"/>
      <w:sz w:val="16"/>
      <w:lang w:val="en-GB"/>
    </w:rPr>
  </w:style>
  <w:style w:type="character" w:customStyle="1" w:styleId="CaptionChar">
    <w:name w:val="Caption Char"/>
    <w:basedOn w:val="TableheadingChar"/>
    <w:link w:val="Caption"/>
    <w:rsid w:val="001C49C9"/>
    <w:rPr>
      <w:rFonts w:ascii="Arial Narrow" w:hAnsi="Arial Narrow"/>
      <w:b/>
      <w:sz w:val="20"/>
      <w:lang w:val="en-GB"/>
    </w:rPr>
  </w:style>
  <w:style w:type="character" w:customStyle="1" w:styleId="EndNoteBibliographyTitleChar">
    <w:name w:val="EndNote Bibliography Title Char"/>
    <w:basedOn w:val="CaptionChar"/>
    <w:link w:val="EndNoteBibliographyTitle"/>
    <w:rsid w:val="001C49C9"/>
    <w:rPr>
      <w:rFonts w:ascii="Arial" w:hAnsi="Arial" w:cs="Arial"/>
      <w:b w:val="0"/>
      <w:noProof/>
      <w:sz w:val="20"/>
      <w:lang w:val="en-GB"/>
    </w:rPr>
  </w:style>
  <w:style w:type="paragraph" w:customStyle="1" w:styleId="EndNoteBibliography">
    <w:name w:val="EndNote Bibliography"/>
    <w:basedOn w:val="Normal"/>
    <w:link w:val="EndNoteBibliographyChar"/>
    <w:rsid w:val="001C49C9"/>
    <w:rPr>
      <w:rFonts w:cs="Arial"/>
      <w:noProof/>
      <w:lang w:val="en-US"/>
    </w:rPr>
  </w:style>
  <w:style w:type="character" w:customStyle="1" w:styleId="EndNoteBibliographyChar">
    <w:name w:val="EndNote Bibliography Char"/>
    <w:basedOn w:val="CaptionChar"/>
    <w:link w:val="EndNoteBibliography"/>
    <w:rsid w:val="001C49C9"/>
    <w:rPr>
      <w:rFonts w:ascii="Arial" w:hAnsi="Arial" w:cs="Arial"/>
      <w:b w:val="0"/>
      <w:noProof/>
      <w:sz w:val="20"/>
      <w:lang w:val="en-GB"/>
    </w:rPr>
  </w:style>
  <w:style w:type="paragraph" w:customStyle="1" w:styleId="BodyText1">
    <w:name w:val="Body Text1"/>
    <w:basedOn w:val="Normal"/>
    <w:rsid w:val="00AF12EB"/>
    <w:pPr>
      <w:spacing w:before="120" w:after="120" w:line="360" w:lineRule="auto"/>
      <w:jc w:val="both"/>
    </w:pPr>
    <w:rPr>
      <w:rFonts w:ascii="Century Gothic" w:eastAsiaTheme="minorHAnsi" w:hAnsi="Century Gothic" w:cs="Times New Roman"/>
      <w:sz w:val="22"/>
      <w:szCs w:val="22"/>
      <w:lang w:val="en-AU" w:eastAsia="en-AU"/>
    </w:rPr>
  </w:style>
  <w:style w:type="character" w:styleId="SubtleReference">
    <w:name w:val="Subtle Reference"/>
    <w:uiPriority w:val="31"/>
    <w:qFormat/>
    <w:rsid w:val="006D634B"/>
    <w:rPr>
      <w:smallCaps/>
    </w:rPr>
  </w:style>
  <w:style w:type="table" w:styleId="LightList">
    <w:name w:val="Light List"/>
    <w:basedOn w:val="TableNormal"/>
    <w:uiPriority w:val="61"/>
    <w:rsid w:val="005634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29638F"/>
    <w:rPr>
      <w:color w:val="800080" w:themeColor="followedHyperlink"/>
      <w:u w:val="single"/>
    </w:rPr>
  </w:style>
  <w:style w:type="paragraph" w:styleId="ListBullet2">
    <w:name w:val="List Bullet 2"/>
    <w:basedOn w:val="Normal"/>
    <w:uiPriority w:val="99"/>
    <w:semiHidden/>
    <w:unhideWhenUsed/>
    <w:rsid w:val="00783208"/>
    <w:pPr>
      <w:spacing w:after="200" w:line="276" w:lineRule="auto"/>
      <w:ind w:left="737" w:hanging="368"/>
    </w:pPr>
    <w:rPr>
      <w:rFonts w:eastAsia="Calibri" w:cs="Times New Roman"/>
      <w:sz w:val="22"/>
      <w:szCs w:val="22"/>
      <w:lang w:val="en-AU"/>
    </w:rPr>
  </w:style>
  <w:style w:type="paragraph" w:styleId="ListBullet3">
    <w:name w:val="List Bullet 3"/>
    <w:basedOn w:val="Normal"/>
    <w:uiPriority w:val="99"/>
    <w:semiHidden/>
    <w:unhideWhenUsed/>
    <w:rsid w:val="00783208"/>
    <w:pPr>
      <w:spacing w:after="200" w:line="276" w:lineRule="auto"/>
      <w:ind w:left="1106" w:hanging="369"/>
    </w:pPr>
    <w:rPr>
      <w:rFonts w:eastAsia="Calibri" w:cs="Times New Roman"/>
      <w:sz w:val="22"/>
      <w:szCs w:val="22"/>
      <w:lang w:val="en-AU"/>
    </w:rPr>
  </w:style>
  <w:style w:type="paragraph" w:styleId="ListBullet4">
    <w:name w:val="List Bullet 4"/>
    <w:basedOn w:val="Normal"/>
    <w:uiPriority w:val="99"/>
    <w:semiHidden/>
    <w:unhideWhenUsed/>
    <w:rsid w:val="00783208"/>
    <w:pPr>
      <w:spacing w:after="200" w:line="276" w:lineRule="auto"/>
      <w:ind w:left="1474" w:hanging="368"/>
    </w:pPr>
    <w:rPr>
      <w:rFonts w:eastAsia="Calibri" w:cs="Times New Roman"/>
      <w:sz w:val="22"/>
      <w:szCs w:val="22"/>
      <w:lang w:val="en-AU"/>
    </w:rPr>
  </w:style>
  <w:style w:type="paragraph" w:styleId="ListBullet5">
    <w:name w:val="List Bullet 5"/>
    <w:basedOn w:val="Normal"/>
    <w:uiPriority w:val="99"/>
    <w:semiHidden/>
    <w:unhideWhenUsed/>
    <w:rsid w:val="00783208"/>
    <w:pPr>
      <w:spacing w:after="200" w:line="276" w:lineRule="auto"/>
      <w:ind w:left="1800" w:hanging="360"/>
    </w:pPr>
    <w:rPr>
      <w:rFonts w:eastAsia="Calibri" w:cs="Times New Roman"/>
      <w:sz w:val="22"/>
      <w:szCs w:val="22"/>
      <w:lang w:val="en-AU"/>
    </w:rPr>
  </w:style>
  <w:style w:type="numbering" w:customStyle="1" w:styleId="BulletList">
    <w:name w:val="Bullet List"/>
    <w:uiPriority w:val="99"/>
    <w:rsid w:val="00783208"/>
    <w:pPr>
      <w:numPr>
        <w:numId w:val="83"/>
      </w:numPr>
    </w:pPr>
  </w:style>
  <w:style w:type="table" w:customStyle="1" w:styleId="LightList-Accent11">
    <w:name w:val="Light List - Accent 11"/>
    <w:basedOn w:val="TableNormal"/>
    <w:uiPriority w:val="61"/>
    <w:rsid w:val="003F17B4"/>
    <w:rPr>
      <w:rFonts w:ascii="Calibri" w:eastAsia="MS Mincho" w:hAnsi="Calibri" w:cs="Times New Roman"/>
      <w:sz w:val="20"/>
      <w:szCs w:val="20"/>
      <w:lang w:val="en-AU" w:eastAsia="en-AU"/>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paragraph" w:styleId="NormalWeb">
    <w:name w:val="Normal (Web)"/>
    <w:basedOn w:val="Normal"/>
    <w:uiPriority w:val="99"/>
    <w:semiHidden/>
    <w:unhideWhenUsed/>
    <w:rsid w:val="00E66806"/>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UnresolvedMention1">
    <w:name w:val="Unresolved Mention1"/>
    <w:basedOn w:val="DefaultParagraphFont"/>
    <w:uiPriority w:val="99"/>
    <w:semiHidden/>
    <w:unhideWhenUsed/>
    <w:rsid w:val="00854719"/>
    <w:rPr>
      <w:color w:val="808080"/>
      <w:shd w:val="clear" w:color="auto" w:fill="E6E6E6"/>
    </w:rPr>
  </w:style>
  <w:style w:type="character" w:customStyle="1" w:styleId="UnresolvedMention">
    <w:name w:val="Unresolved Mention"/>
    <w:basedOn w:val="DefaultParagraphFont"/>
    <w:uiPriority w:val="99"/>
    <w:semiHidden/>
    <w:unhideWhenUsed/>
    <w:rsid w:val="00751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903759">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051883606">
      <w:bodyDiv w:val="1"/>
      <w:marLeft w:val="0"/>
      <w:marRight w:val="0"/>
      <w:marTop w:val="0"/>
      <w:marBottom w:val="0"/>
      <w:divBdr>
        <w:top w:val="none" w:sz="0" w:space="0" w:color="auto"/>
        <w:left w:val="none" w:sz="0" w:space="0" w:color="auto"/>
        <w:bottom w:val="none" w:sz="0" w:space="0" w:color="auto"/>
        <w:right w:val="none" w:sz="0" w:space="0" w:color="auto"/>
      </w:divBdr>
    </w:div>
    <w:div w:id="1311981258">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cid:image001.png@01CF3236.F571C350" TargetMode="External"/><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header" Target="header4.xml"/><Relationship Id="rId47" Type="http://schemas.openxmlformats.org/officeDocument/2006/relationships/hyperlink" Target="http://www.environment.gov.au/water/cewo/about/water-holdings" TargetMode="External"/><Relationship Id="rId50" Type="http://schemas.openxmlformats.org/officeDocument/2006/relationships/image" Target="media/image20.jpeg"/><Relationship Id="rId55" Type="http://schemas.openxmlformats.org/officeDocument/2006/relationships/image" Target="media/image28.jpeg"/><Relationship Id="rId63" Type="http://schemas.openxmlformats.org/officeDocument/2006/relationships/image" Target="media/image31.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footer" Target="footer5.xml"/><Relationship Id="rId53" Type="http://schemas.openxmlformats.org/officeDocument/2006/relationships/image" Target="media/image26.jpeg"/><Relationship Id="rId58" Type="http://schemas.openxmlformats.org/officeDocument/2006/relationships/footer" Target="footer6.xml"/><Relationship Id="rId66" Type="http://schemas.openxmlformats.org/officeDocument/2006/relationships/hyperlink" Target="https://www.environment.gov.au/water/cewo/publications/long-term-intervention-monitoring-project-logic-and-rationale-document"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18.png"/><Relationship Id="rId57" Type="http://schemas.openxmlformats.org/officeDocument/2006/relationships/header" Target="header6.xml"/><Relationship Id="rId61"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hyperlink" Target="http://creativecommons.org/licenses/by/3.0/au/" TargetMode="External"/><Relationship Id="rId31" Type="http://schemas.openxmlformats.org/officeDocument/2006/relationships/image" Target="media/image14.png"/><Relationship Id="rId44" Type="http://schemas.openxmlformats.org/officeDocument/2006/relationships/header" Target="header5.xml"/><Relationship Id="rId52" Type="http://schemas.openxmlformats.org/officeDocument/2006/relationships/image" Target="media/image25.jpeg"/><Relationship Id="rId60" Type="http://schemas.openxmlformats.org/officeDocument/2006/relationships/footer" Target="footer7.xml"/><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5" Type="http://schemas.openxmlformats.org/officeDocument/2006/relationships/image" Target="media/image18.jpeg"/><Relationship Id="rId43" Type="http://schemas.openxmlformats.org/officeDocument/2006/relationships/footer" Target="footer4.xml"/><Relationship Id="rId48" Type="http://schemas.openxmlformats.org/officeDocument/2006/relationships/image" Target="media/image17.png"/><Relationship Id="rId56" Type="http://schemas.openxmlformats.org/officeDocument/2006/relationships/hyperlink" Target="http://www.environment.gov.au/water/cewo/catchment/northern-victorian-rivers/monitoring" TargetMode="External"/><Relationship Id="rId64"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16.tiff"/><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27.jpeg"/><Relationship Id="rId62" Type="http://schemas.openxmlformats.org/officeDocument/2006/relationships/image" Target="media/image30.emf"/></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3031C-98A2-4B78-9EEA-DA6AA2121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68967FBD.dotm</Template>
  <TotalTime>2</TotalTime>
  <Pages>25</Pages>
  <Words>12448</Words>
  <Characters>70958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CEWO LTIM Goulburn River Selected Area Summary Report 2017-18</vt:lpstr>
    </vt:vector>
  </TitlesOfParts>
  <Company/>
  <LinksUpToDate>false</LinksUpToDate>
  <CharactersWithSpaces>83240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LTIM Goulburn River Selected Area Summary Report 2017-18</dc:title>
  <dc:subject/>
  <dc:creator>Angus Webb, Danlu Guo, Elise King, Simon Treadwell, Ben Baker, Simon Casanelia, Michael Grace, Wayne Koster, Daniel Lovell, Kay Morris, Vin Pettigrove, Kallie Townsend, Geoff Vietz</dc:creator>
  <cp:keywords/>
  <dc:description/>
  <cp:lastModifiedBy>Bec Durack</cp:lastModifiedBy>
  <cp:revision>2</cp:revision>
  <dcterms:created xsi:type="dcterms:W3CDTF">2019-04-16T06:20:00Z</dcterms:created>
  <dcterms:modified xsi:type="dcterms:W3CDTF">2019-04-16T06:20:00Z</dcterms:modified>
</cp:coreProperties>
</file>