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3EC41E" w14:textId="5C25AE3F" w:rsidR="002413FD" w:rsidRDefault="00F325F2" w:rsidP="002E188B">
      <w:r>
        <w:rPr>
          <w:noProof/>
          <w:lang w:eastAsia="en-AU"/>
        </w:rPr>
        <w:drawing>
          <wp:anchor distT="0" distB="0" distL="114300" distR="114300" simplePos="0" relativeHeight="251656192" behindDoc="1" locked="0" layoutInCell="1" allowOverlap="1" wp14:anchorId="5B15AEEA" wp14:editId="7C01655F">
            <wp:simplePos x="0" y="0"/>
            <wp:positionH relativeFrom="page">
              <wp:posOffset>0</wp:posOffset>
            </wp:positionH>
            <wp:positionV relativeFrom="page">
              <wp:posOffset>732006</wp:posOffset>
            </wp:positionV>
            <wp:extent cx="7560310" cy="4147820"/>
            <wp:effectExtent l="0" t="0" r="2540" b="5080"/>
            <wp:wrapNone/>
            <wp:docPr id="52" name="Picture 52"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7560310" cy="4147820"/>
                    </a:xfrm>
                    <a:prstGeom prst="rect">
                      <a:avLst/>
                    </a:prstGeom>
                    <a:noFill/>
                  </pic:spPr>
                </pic:pic>
              </a:graphicData>
            </a:graphic>
            <wp14:sizeRelH relativeFrom="margin">
              <wp14:pctWidth>0</wp14:pctWidth>
            </wp14:sizeRelH>
            <wp14:sizeRelV relativeFrom="margin">
              <wp14:pctHeight>0</wp14:pctHeight>
            </wp14:sizeRelV>
          </wp:anchor>
        </w:drawing>
      </w:r>
      <w:r w:rsidR="00E87E67">
        <w:rPr>
          <w:noProof/>
          <w:lang w:eastAsia="en-AU"/>
        </w:rPr>
        <w:drawing>
          <wp:anchor distT="0" distB="0" distL="114300" distR="114300" simplePos="0" relativeHeight="251661312" behindDoc="0" locked="0" layoutInCell="1" allowOverlap="1" wp14:anchorId="75CAEFD9" wp14:editId="776105C4">
            <wp:simplePos x="0" y="0"/>
            <wp:positionH relativeFrom="column">
              <wp:posOffset>2438400</wp:posOffset>
            </wp:positionH>
            <wp:positionV relativeFrom="paragraph">
              <wp:posOffset>-816552</wp:posOffset>
            </wp:positionV>
            <wp:extent cx="4048125" cy="86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048125"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6A77D" w14:textId="205AF9C8" w:rsidR="003C601E" w:rsidRDefault="00753F80" w:rsidP="00766BF4">
      <w:bookmarkStart w:id="0" w:name="_Hlk521570567"/>
      <w:bookmarkStart w:id="1" w:name="_Hlk521669159"/>
      <w:bookmarkStart w:id="2" w:name="_Hlk17359523"/>
      <w:bookmarkEnd w:id="0"/>
      <w:bookmarkEnd w:id="1"/>
      <w:bookmarkEnd w:id="2"/>
      <w:r>
        <w:rPr>
          <w:noProof/>
          <w:lang w:eastAsia="en-AU"/>
        </w:rPr>
        <w:drawing>
          <wp:anchor distT="0" distB="0" distL="114300" distR="114300" simplePos="0" relativeHeight="251662336" behindDoc="0" locked="0" layoutInCell="1" allowOverlap="1" wp14:anchorId="22971043" wp14:editId="07EAD2FF">
            <wp:simplePos x="0" y="0"/>
            <wp:positionH relativeFrom="column">
              <wp:posOffset>5072380</wp:posOffset>
            </wp:positionH>
            <wp:positionV relativeFrom="paragraph">
              <wp:posOffset>234125</wp:posOffset>
            </wp:positionV>
            <wp:extent cx="1152525" cy="11525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52525" cy="1152525"/>
                    </a:xfrm>
                    <a:prstGeom prst="rect">
                      <a:avLst/>
                    </a:prstGeom>
                    <a:noFill/>
                  </pic:spPr>
                </pic:pic>
              </a:graphicData>
            </a:graphic>
            <wp14:sizeRelH relativeFrom="page">
              <wp14:pctWidth>0</wp14:pctWidth>
            </wp14:sizeRelH>
            <wp14:sizeRelV relativeFrom="page">
              <wp14:pctHeight>0</wp14:pctHeight>
            </wp14:sizeRelV>
          </wp:anchor>
        </w:drawing>
      </w:r>
    </w:p>
    <w:p w14:paraId="1884322A" w14:textId="49EFD909" w:rsidR="003C601E" w:rsidRDefault="003C601E" w:rsidP="00766BF4"/>
    <w:p w14:paraId="2285413D" w14:textId="79707508" w:rsidR="003C601E" w:rsidRDefault="003C601E" w:rsidP="00766BF4"/>
    <w:p w14:paraId="6D247BAD" w14:textId="1EA2C666" w:rsidR="003C601E" w:rsidRDefault="00AD05C0" w:rsidP="00766BF4">
      <w:r>
        <w:rPr>
          <w:noProof/>
          <w:lang w:eastAsia="en-AU"/>
        </w:rPr>
        <mc:AlternateContent>
          <mc:Choice Requires="wps">
            <w:drawing>
              <wp:anchor distT="45720" distB="45720" distL="114300" distR="114300" simplePos="0" relativeHeight="251686912" behindDoc="0" locked="0" layoutInCell="1" allowOverlap="1" wp14:anchorId="3749DC1A" wp14:editId="6249028B">
                <wp:simplePos x="0" y="0"/>
                <wp:positionH relativeFrom="column">
                  <wp:posOffset>-463599</wp:posOffset>
                </wp:positionH>
                <wp:positionV relativeFrom="paragraph">
                  <wp:posOffset>154305</wp:posOffset>
                </wp:positionV>
                <wp:extent cx="1615440" cy="4749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474980"/>
                        </a:xfrm>
                        <a:prstGeom prst="rect">
                          <a:avLst/>
                        </a:prstGeom>
                        <a:noFill/>
                        <a:ln w="9525">
                          <a:noFill/>
                          <a:miter lim="800000"/>
                          <a:headEnd/>
                          <a:tailEnd/>
                        </a:ln>
                      </wps:spPr>
                      <wps:txbx>
                        <w:txbxContent>
                          <w:p w14:paraId="60A4A84B" w14:textId="77777777" w:rsidR="00AB22CB" w:rsidRPr="00FB43F8" w:rsidRDefault="00AB22CB" w:rsidP="00AD05C0">
                            <w:pPr>
                              <w:spacing w:after="0" w:line="240" w:lineRule="exact"/>
                              <w:ind w:left="-113" w:right="-113"/>
                              <w:rPr>
                                <w:rFonts w:ascii="Arial Rounded MT Bold" w:hAnsi="Arial Rounded MT Bold"/>
                                <w:color w:val="FFFFFF" w:themeColor="background1"/>
                              </w:rPr>
                            </w:pPr>
                            <w:r w:rsidRPr="00FB43F8">
                              <w:rPr>
                                <w:rFonts w:cs="Arial"/>
                                <w:color w:val="FFFFFF" w:themeColor="background1"/>
                              </w:rPr>
                              <w:t>_</w:t>
                            </w:r>
                            <w:r>
                              <w:rPr>
                                <w:rFonts w:cs="Arial"/>
                                <w:color w:val="FFFFFF" w:themeColor="background1"/>
                              </w:rPr>
                              <w:t>_</w:t>
                            </w:r>
                            <w:r w:rsidRPr="00FB43F8">
                              <w:rPr>
                                <w:rFonts w:cs="Arial"/>
                                <w:color w:val="FFFFFF" w:themeColor="background1"/>
                              </w:rPr>
                              <w:t>____________________</w:t>
                            </w:r>
                          </w:p>
                          <w:p w14:paraId="27D920F6" w14:textId="77777777" w:rsidR="00AB22CB" w:rsidRPr="00F021D1" w:rsidRDefault="00AB22CB" w:rsidP="00AD05C0">
                            <w:pPr>
                              <w:spacing w:after="0" w:line="240" w:lineRule="exact"/>
                              <w:ind w:left="-113" w:right="-113"/>
                              <w:rPr>
                                <w:rFonts w:ascii="Arial Bold" w:hAnsi="Arial Bold" w:cs="Arial"/>
                                <w:b/>
                                <w:color w:val="FFFFFF" w:themeColor="background1"/>
                                <w:spacing w:val="10"/>
                                <w:sz w:val="18"/>
                                <w:szCs w:val="18"/>
                              </w:rPr>
                            </w:pPr>
                            <w:r w:rsidRPr="00F021D1">
                              <w:rPr>
                                <w:rFonts w:ascii="Arial Bold" w:hAnsi="Arial Bold" w:cs="Arial"/>
                                <w:b/>
                                <w:color w:val="FFFFFF" w:themeColor="background1"/>
                                <w:spacing w:val="10"/>
                                <w:sz w:val="18"/>
                                <w:szCs w:val="18"/>
                              </w:rPr>
                              <w:t>A TETRA TECH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49DC1A" id="_x0000_t202" coordsize="21600,21600" o:spt="202" path="m,l,21600r21600,l21600,xe">
                <v:stroke joinstyle="miter"/>
                <v:path gradientshapeok="t" o:connecttype="rect"/>
              </v:shapetype>
              <v:shape id="Text Box 2" o:spid="_x0000_s1026" type="#_x0000_t202" style="position:absolute;left:0;text-align:left;margin-left:-36.5pt;margin-top:12.15pt;width:127.2pt;height:37.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" filled="f" stroked="f">
                <v:textbox>
                  <w:txbxContent>
                    <w:p w14:paraId="60A4A84B" w14:textId="77777777" w:rsidR="00AB22CB" w:rsidRPr="00FB43F8" w:rsidRDefault="00AB22CB" w:rsidP="00AD05C0">
                      <w:pPr>
                        <w:spacing w:after="0" w:line="240" w:lineRule="exact"/>
                        <w:ind w:left="-113" w:right="-113"/>
                        <w:rPr>
                          <w:rFonts w:ascii="Arial Rounded MT Bold" w:hAnsi="Arial Rounded MT Bold"/>
                          <w:color w:val="FFFFFF" w:themeColor="background1"/>
                        </w:rPr>
                      </w:pPr>
                      <w:r w:rsidRPr="00FB43F8">
                        <w:rPr>
                          <w:rFonts w:cs="Arial"/>
                          <w:color w:val="FFFFFF" w:themeColor="background1"/>
                        </w:rPr>
                        <w:t>_</w:t>
                      </w:r>
                      <w:r>
                        <w:rPr>
                          <w:rFonts w:cs="Arial"/>
                          <w:color w:val="FFFFFF" w:themeColor="background1"/>
                        </w:rPr>
                        <w:t>_</w:t>
                      </w:r>
                      <w:r w:rsidRPr="00FB43F8">
                        <w:rPr>
                          <w:rFonts w:cs="Arial"/>
                          <w:color w:val="FFFFFF" w:themeColor="background1"/>
                        </w:rPr>
                        <w:t>____________________</w:t>
                      </w:r>
                    </w:p>
                    <w:p w14:paraId="27D920F6" w14:textId="77777777" w:rsidR="00AB22CB" w:rsidRPr="00F021D1" w:rsidRDefault="00AB22CB" w:rsidP="00AD05C0">
                      <w:pPr>
                        <w:spacing w:after="0" w:line="240" w:lineRule="exact"/>
                        <w:ind w:left="-113" w:right="-113"/>
                        <w:rPr>
                          <w:rFonts w:ascii="Arial Bold" w:hAnsi="Arial Bold" w:cs="Arial"/>
                          <w:b/>
                          <w:color w:val="FFFFFF" w:themeColor="background1"/>
                          <w:spacing w:val="10"/>
                          <w:sz w:val="18"/>
                          <w:szCs w:val="18"/>
                        </w:rPr>
                      </w:pPr>
                      <w:r w:rsidRPr="00F021D1">
                        <w:rPr>
                          <w:rFonts w:ascii="Arial Bold" w:hAnsi="Arial Bold" w:cs="Arial"/>
                          <w:b/>
                          <w:color w:val="FFFFFF" w:themeColor="background1"/>
                          <w:spacing w:val="10"/>
                          <w:sz w:val="18"/>
                          <w:szCs w:val="18"/>
                        </w:rPr>
                        <w:t>A TETRA TECH COMPANY</w:t>
                      </w:r>
                    </w:p>
                  </w:txbxContent>
                </v:textbox>
                <w10:wrap type="square"/>
              </v:shape>
            </w:pict>
          </mc:Fallback>
        </mc:AlternateContent>
      </w:r>
    </w:p>
    <w:p w14:paraId="24085994" w14:textId="65A1EFA0" w:rsidR="003C601E" w:rsidRDefault="00AD05C0" w:rsidP="00766BF4">
      <w:r>
        <w:rPr>
          <w:noProof/>
          <w:lang w:eastAsia="en-AU"/>
        </w:rPr>
        <mc:AlternateContent>
          <mc:Choice Requires="wps">
            <w:drawing>
              <wp:anchor distT="0" distB="0" distL="114300" distR="114300" simplePos="0" relativeHeight="251658240" behindDoc="0" locked="0" layoutInCell="1" allowOverlap="1" wp14:anchorId="5D901E8A" wp14:editId="19BFD6FA">
                <wp:simplePos x="0" y="0"/>
                <wp:positionH relativeFrom="column">
                  <wp:posOffset>-559435</wp:posOffset>
                </wp:positionH>
                <wp:positionV relativeFrom="paragraph">
                  <wp:posOffset>212280</wp:posOffset>
                </wp:positionV>
                <wp:extent cx="6944360" cy="1936618"/>
                <wp:effectExtent l="0" t="0" r="0" b="0"/>
                <wp:wrapNone/>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1936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D2AD" w14:textId="77777777" w:rsidR="00AB22CB" w:rsidRPr="003C601E" w:rsidRDefault="00AB22CB" w:rsidP="003C601E">
                            <w:pPr>
                              <w:rPr>
                                <w:rFonts w:cs="Arial"/>
                                <w:b/>
                                <w:color w:val="FFFFFF"/>
                                <w:sz w:val="16"/>
                                <w:szCs w:val="16"/>
                              </w:rPr>
                            </w:pPr>
                          </w:p>
                          <w:p w14:paraId="795314E1" w14:textId="77777777" w:rsidR="00AB22CB" w:rsidRPr="00E87E67" w:rsidRDefault="00AB22CB" w:rsidP="003C601E">
                            <w:pPr>
                              <w:spacing w:line="240" w:lineRule="auto"/>
                              <w:jc w:val="left"/>
                              <w:rPr>
                                <w:rFonts w:cs="Arial"/>
                                <w:b/>
                                <w:color w:val="FFFFFF"/>
                                <w:sz w:val="36"/>
                                <w:szCs w:val="36"/>
                              </w:rPr>
                            </w:pPr>
                            <w:r w:rsidRPr="00E87E67">
                              <w:rPr>
                                <w:rFonts w:cs="Arial"/>
                                <w:b/>
                                <w:color w:val="FFFFFF"/>
                                <w:sz w:val="36"/>
                                <w:szCs w:val="36"/>
                              </w:rPr>
                              <w:t>Commonwealth Environmental Water Office</w:t>
                            </w:r>
                          </w:p>
                          <w:p w14:paraId="0354FA5F" w14:textId="77777777" w:rsidR="00AB22CB" w:rsidRPr="00E87E67" w:rsidRDefault="00AB22CB" w:rsidP="003C601E">
                            <w:pPr>
                              <w:spacing w:line="240" w:lineRule="auto"/>
                              <w:jc w:val="left"/>
                              <w:rPr>
                                <w:rFonts w:cs="Arial"/>
                                <w:b/>
                                <w:color w:val="FFFFFF"/>
                                <w:sz w:val="36"/>
                                <w:szCs w:val="36"/>
                              </w:rPr>
                            </w:pPr>
                            <w:r w:rsidRPr="00E87E67">
                              <w:rPr>
                                <w:rFonts w:cs="Arial"/>
                                <w:b/>
                                <w:color w:val="FFFFFF"/>
                                <w:sz w:val="36"/>
                                <w:szCs w:val="36"/>
                              </w:rPr>
                              <w:t>Long Term Intervention Monitoring Project</w:t>
                            </w:r>
                          </w:p>
                          <w:p w14:paraId="6E15C116" w14:textId="44282E89" w:rsidR="00AB22CB" w:rsidRPr="00E87E67" w:rsidRDefault="00AB22CB" w:rsidP="005A34C1">
                            <w:pPr>
                              <w:spacing w:line="240" w:lineRule="auto"/>
                              <w:jc w:val="left"/>
                              <w:rPr>
                                <w:rFonts w:cs="Arial"/>
                                <w:b/>
                                <w:color w:val="FFFFFF"/>
                                <w:sz w:val="36"/>
                                <w:szCs w:val="36"/>
                              </w:rPr>
                            </w:pPr>
                            <w:r>
                              <w:rPr>
                                <w:rFonts w:cs="Arial"/>
                                <w:b/>
                                <w:color w:val="FFFFFF"/>
                                <w:sz w:val="36"/>
                                <w:szCs w:val="36"/>
                              </w:rPr>
                              <w:t>GWYDIR RIVER SYSTEM SELECTED AREA</w:t>
                            </w:r>
                          </w:p>
                          <w:p w14:paraId="539D5A23" w14:textId="30D64900" w:rsidR="00AB22CB" w:rsidRPr="00E87E67" w:rsidRDefault="00AB22CB" w:rsidP="003C601E">
                            <w:pPr>
                              <w:spacing w:line="240" w:lineRule="auto"/>
                              <w:jc w:val="left"/>
                              <w:rPr>
                                <w:rFonts w:cs="Arial"/>
                                <w:color w:val="FFFFFF"/>
                                <w:sz w:val="32"/>
                                <w:szCs w:val="32"/>
                              </w:rPr>
                            </w:pPr>
                            <w:r>
                              <w:rPr>
                                <w:rFonts w:cs="Arial"/>
                                <w:color w:val="FFFFFF"/>
                                <w:sz w:val="32"/>
                                <w:szCs w:val="32"/>
                              </w:rPr>
                              <w:t>Five Year</w:t>
                            </w:r>
                            <w:r w:rsidRPr="00E87E67">
                              <w:rPr>
                                <w:rFonts w:cs="Arial"/>
                                <w:color w:val="FFFFFF"/>
                                <w:sz w:val="32"/>
                                <w:szCs w:val="32"/>
                              </w:rPr>
                              <w:t xml:space="preserve"> Evaluation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01E8A" id="Text Box 53" o:spid="_x0000_s1027" type="#_x0000_t202" style="position:absolute;left:0;text-align:left;margin-left:-44.05pt;margin-top:16.7pt;width:546.8pt;height:1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M1uAIAAMI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" filled="f" stroked="f">
                <v:textbox>
                  <w:txbxContent>
                    <w:p w14:paraId="6644D2AD" w14:textId="77777777" w:rsidR="00AB22CB" w:rsidRPr="003C601E" w:rsidRDefault="00AB22CB" w:rsidP="003C601E">
                      <w:pPr>
                        <w:rPr>
                          <w:rFonts w:cs="Arial"/>
                          <w:b/>
                          <w:color w:val="FFFFFF"/>
                          <w:sz w:val="16"/>
                          <w:szCs w:val="16"/>
                        </w:rPr>
                      </w:pPr>
                    </w:p>
                    <w:p w14:paraId="795314E1" w14:textId="77777777" w:rsidR="00AB22CB" w:rsidRPr="00E87E67" w:rsidRDefault="00AB22CB" w:rsidP="003C601E">
                      <w:pPr>
                        <w:spacing w:line="240" w:lineRule="auto"/>
                        <w:jc w:val="left"/>
                        <w:rPr>
                          <w:rFonts w:cs="Arial"/>
                          <w:b/>
                          <w:color w:val="FFFFFF"/>
                          <w:sz w:val="36"/>
                          <w:szCs w:val="36"/>
                        </w:rPr>
                      </w:pPr>
                      <w:r w:rsidRPr="00E87E67">
                        <w:rPr>
                          <w:rFonts w:cs="Arial"/>
                          <w:b/>
                          <w:color w:val="FFFFFF"/>
                          <w:sz w:val="36"/>
                          <w:szCs w:val="36"/>
                        </w:rPr>
                        <w:t>Commonwealth Environmental Water Office</w:t>
                      </w:r>
                    </w:p>
                    <w:p w14:paraId="0354FA5F" w14:textId="77777777" w:rsidR="00AB22CB" w:rsidRPr="00E87E67" w:rsidRDefault="00AB22CB" w:rsidP="003C601E">
                      <w:pPr>
                        <w:spacing w:line="240" w:lineRule="auto"/>
                        <w:jc w:val="left"/>
                        <w:rPr>
                          <w:rFonts w:cs="Arial"/>
                          <w:b/>
                          <w:color w:val="FFFFFF"/>
                          <w:sz w:val="36"/>
                          <w:szCs w:val="36"/>
                        </w:rPr>
                      </w:pPr>
                      <w:r w:rsidRPr="00E87E67">
                        <w:rPr>
                          <w:rFonts w:cs="Arial"/>
                          <w:b/>
                          <w:color w:val="FFFFFF"/>
                          <w:sz w:val="36"/>
                          <w:szCs w:val="36"/>
                        </w:rPr>
                        <w:t>Long Term Intervention Monitoring Project</w:t>
                      </w:r>
                    </w:p>
                    <w:p w14:paraId="6E15C116" w14:textId="44282E89" w:rsidR="00AB22CB" w:rsidRPr="00E87E67" w:rsidRDefault="00AB22CB" w:rsidP="005A34C1">
                      <w:pPr>
                        <w:spacing w:line="240" w:lineRule="auto"/>
                        <w:jc w:val="left"/>
                        <w:rPr>
                          <w:rFonts w:cs="Arial"/>
                          <w:b/>
                          <w:color w:val="FFFFFF"/>
                          <w:sz w:val="36"/>
                          <w:szCs w:val="36"/>
                        </w:rPr>
                      </w:pPr>
                      <w:r>
                        <w:rPr>
                          <w:rFonts w:cs="Arial"/>
                          <w:b/>
                          <w:color w:val="FFFFFF"/>
                          <w:sz w:val="36"/>
                          <w:szCs w:val="36"/>
                        </w:rPr>
                        <w:t>GWYDIR RIVER SYSTEM SELECTED AREA</w:t>
                      </w:r>
                    </w:p>
                    <w:p w14:paraId="539D5A23" w14:textId="30D64900" w:rsidR="00AB22CB" w:rsidRPr="00E87E67" w:rsidRDefault="00AB22CB" w:rsidP="003C601E">
                      <w:pPr>
                        <w:spacing w:line="240" w:lineRule="auto"/>
                        <w:jc w:val="left"/>
                        <w:rPr>
                          <w:rFonts w:cs="Arial"/>
                          <w:color w:val="FFFFFF"/>
                          <w:sz w:val="32"/>
                          <w:szCs w:val="32"/>
                        </w:rPr>
                      </w:pPr>
                      <w:r>
                        <w:rPr>
                          <w:rFonts w:cs="Arial"/>
                          <w:color w:val="FFFFFF"/>
                          <w:sz w:val="32"/>
                          <w:szCs w:val="32"/>
                        </w:rPr>
                        <w:t>Five Year</w:t>
                      </w:r>
                      <w:r w:rsidRPr="00E87E67">
                        <w:rPr>
                          <w:rFonts w:cs="Arial"/>
                          <w:color w:val="FFFFFF"/>
                          <w:sz w:val="32"/>
                          <w:szCs w:val="32"/>
                        </w:rPr>
                        <w:t xml:space="preserve"> Evaluation Report</w:t>
                      </w:r>
                    </w:p>
                  </w:txbxContent>
                </v:textbox>
              </v:shape>
            </w:pict>
          </mc:Fallback>
        </mc:AlternateContent>
      </w:r>
    </w:p>
    <w:p w14:paraId="6F614DD7" w14:textId="5CB5D5CE" w:rsidR="003C601E" w:rsidRDefault="003C601E" w:rsidP="00766BF4"/>
    <w:p w14:paraId="02F43176" w14:textId="5B99BA5E" w:rsidR="003C601E" w:rsidRDefault="003C601E" w:rsidP="00766BF4"/>
    <w:p w14:paraId="6D1A352F" w14:textId="794A0D94" w:rsidR="003C601E" w:rsidRDefault="003C601E" w:rsidP="00766BF4"/>
    <w:p w14:paraId="21774A8F" w14:textId="698B1309" w:rsidR="003C601E" w:rsidRDefault="003C601E" w:rsidP="00766BF4">
      <w:pPr>
        <w:rPr>
          <w:noProof/>
        </w:rPr>
      </w:pPr>
    </w:p>
    <w:p w14:paraId="17663456" w14:textId="36E9727C" w:rsidR="008A4E6A" w:rsidRDefault="008A4E6A" w:rsidP="00766BF4">
      <w:pPr>
        <w:rPr>
          <w:noProof/>
        </w:rPr>
      </w:pPr>
    </w:p>
    <w:p w14:paraId="2F73927B" w14:textId="4533E5DD" w:rsidR="008A4E6A" w:rsidRDefault="008A4E6A" w:rsidP="00766BF4">
      <w:pPr>
        <w:rPr>
          <w:noProof/>
        </w:rPr>
      </w:pPr>
    </w:p>
    <w:p w14:paraId="146A7A26" w14:textId="2FDCC113" w:rsidR="00AD05C0" w:rsidRDefault="00AD05C0" w:rsidP="00C558B6">
      <w:pPr>
        <w:spacing w:line="240" w:lineRule="auto"/>
        <w:rPr>
          <w:noProof/>
        </w:rPr>
      </w:pPr>
      <w:r>
        <w:rPr>
          <w:noProof/>
          <w:lang w:eastAsia="en-AU"/>
        </w:rPr>
        <w:drawing>
          <wp:anchor distT="0" distB="0" distL="114300" distR="114300" simplePos="0" relativeHeight="251655167" behindDoc="0" locked="0" layoutInCell="1" allowOverlap="1" wp14:anchorId="2E7B85C3" wp14:editId="3669D8A3">
            <wp:simplePos x="0" y="0"/>
            <wp:positionH relativeFrom="column">
              <wp:posOffset>-662305</wp:posOffset>
            </wp:positionH>
            <wp:positionV relativeFrom="paragraph">
              <wp:posOffset>333062</wp:posOffset>
            </wp:positionV>
            <wp:extent cx="7045960" cy="5284472"/>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TS901FS1\Netsuite\Projects\17ARM\8325 Gwydir LTIM Stage 2 -year 4\Indicators\Vegetation Diversity\Field Photos\IMG_1586.JPG"/>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7045960" cy="5284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088B2" w14:textId="49AA932B" w:rsidR="008A4E6A" w:rsidRDefault="008A4E6A" w:rsidP="00C558B6">
      <w:pPr>
        <w:spacing w:line="240" w:lineRule="auto"/>
        <w:rPr>
          <w:noProof/>
        </w:rPr>
      </w:pPr>
    </w:p>
    <w:p w14:paraId="53E2AF09" w14:textId="6665E0EA" w:rsidR="008A4E6A" w:rsidRDefault="008A4E6A" w:rsidP="00A34923">
      <w:pPr>
        <w:spacing w:line="240" w:lineRule="auto"/>
        <w:jc w:val="center"/>
      </w:pPr>
    </w:p>
    <w:p w14:paraId="78740B84" w14:textId="7D0D5E3F" w:rsidR="000D22A2" w:rsidRDefault="009114B7" w:rsidP="00766BF4">
      <w:pPr>
        <w:sectPr w:rsidR="000D22A2" w:rsidSect="00E6714E">
          <w:headerReference w:type="even" r:id="rId11"/>
          <w:headerReference w:type="default" r:id="rId12"/>
          <w:footerReference w:type="even" r:id="rId13"/>
          <w:footerReference w:type="default" r:id="rId14"/>
          <w:headerReference w:type="first" r:id="rId15"/>
          <w:footerReference w:type="first" r:id="rId16"/>
          <w:type w:val="oddPage"/>
          <w:pgSz w:w="11899" w:h="16838"/>
          <w:pgMar w:top="1508" w:right="1217" w:bottom="1457" w:left="1480" w:header="811" w:footer="305" w:gutter="0"/>
          <w:pgNumType w:fmt="lowerRoman" w:start="1"/>
          <w:cols w:space="708"/>
          <w:docGrid w:linePitch="272"/>
        </w:sectPr>
      </w:pPr>
      <w:r>
        <w:rPr>
          <w:noProof/>
          <w:lang w:eastAsia="en-AU"/>
        </w:rPr>
        <w:drawing>
          <wp:anchor distT="0" distB="0" distL="114300" distR="114300" simplePos="0" relativeHeight="251669504" behindDoc="0" locked="0" layoutInCell="1" allowOverlap="1" wp14:anchorId="38F69BC2" wp14:editId="322E5E14">
            <wp:simplePos x="0" y="0"/>
            <wp:positionH relativeFrom="column">
              <wp:posOffset>867410</wp:posOffset>
            </wp:positionH>
            <wp:positionV relativeFrom="paragraph">
              <wp:posOffset>4277088</wp:posOffset>
            </wp:positionV>
            <wp:extent cx="3772535" cy="7378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772535" cy="737870"/>
                    </a:xfrm>
                    <a:prstGeom prst="rect">
                      <a:avLst/>
                    </a:prstGeom>
                  </pic:spPr>
                </pic:pic>
              </a:graphicData>
            </a:graphic>
            <wp14:sizeRelH relativeFrom="page">
              <wp14:pctWidth>0</wp14:pctWidth>
            </wp14:sizeRelH>
            <wp14:sizeRelV relativeFrom="page">
              <wp14:pctHeight>0</wp14:pctHeight>
            </wp14:sizeRelV>
          </wp:anchor>
        </w:drawing>
      </w:r>
    </w:p>
    <w:p w14:paraId="16EAB04E" w14:textId="1896DDB7" w:rsidR="003C601E" w:rsidRDefault="00AF1F5E" w:rsidP="00CB2A0D">
      <w:pPr>
        <w:spacing w:line="240" w:lineRule="auto"/>
        <w:jc w:val="center"/>
      </w:pPr>
      <w:r>
        <w:rPr>
          <w:noProof/>
          <w:lang w:eastAsia="en-AU"/>
        </w:rPr>
        <w:lastRenderedPageBreak/>
        <w:drawing>
          <wp:anchor distT="0" distB="0" distL="114300" distR="114300" simplePos="0" relativeHeight="251688960" behindDoc="0" locked="0" layoutInCell="1" allowOverlap="1" wp14:anchorId="6EC475D7" wp14:editId="57377CD6">
            <wp:simplePos x="0" y="0"/>
            <wp:positionH relativeFrom="column">
              <wp:posOffset>1602550</wp:posOffset>
            </wp:positionH>
            <wp:positionV relativeFrom="paragraph">
              <wp:posOffset>0</wp:posOffset>
            </wp:positionV>
            <wp:extent cx="1266093" cy="914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A_logo_AU_Tt.jpg"/>
                    <pic:cNvPicPr/>
                  </pic:nvPicPr>
                  <pic:blipFill>
                    <a:blip r:embed="rId18"/>
                    <a:stretch>
                      <a:fillRect/>
                    </a:stretch>
                  </pic:blipFill>
                  <pic:spPr>
                    <a:xfrm>
                      <a:off x="0" y="0"/>
                      <a:ext cx="1266093" cy="914400"/>
                    </a:xfrm>
                    <a:prstGeom prst="rect">
                      <a:avLst/>
                    </a:prstGeom>
                  </pic:spPr>
                </pic:pic>
              </a:graphicData>
            </a:graphic>
            <wp14:sizeRelH relativeFrom="page">
              <wp14:pctWidth>0</wp14:pctWidth>
            </wp14:sizeRelH>
            <wp14:sizeRelV relativeFrom="page">
              <wp14:pctHeight>0</wp14:pctHeight>
            </wp14:sizeRelV>
          </wp:anchor>
        </w:drawing>
      </w:r>
      <w:r w:rsidR="00F325F2">
        <w:rPr>
          <w:noProof/>
          <w:lang w:eastAsia="en-AU"/>
        </w:rPr>
        <w:drawing>
          <wp:anchor distT="0" distB="0" distL="114300" distR="114300" simplePos="0" relativeHeight="251682816" behindDoc="0" locked="0" layoutInCell="1" allowOverlap="1" wp14:anchorId="6C0A9717" wp14:editId="1E3FB19B">
            <wp:simplePos x="0" y="0"/>
            <wp:positionH relativeFrom="column">
              <wp:posOffset>4008531</wp:posOffset>
            </wp:positionH>
            <wp:positionV relativeFrom="paragraph">
              <wp:posOffset>107315</wp:posOffset>
            </wp:positionV>
            <wp:extent cx="732790" cy="543103"/>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rog logo email.png"/>
                    <pic:cNvPicPr/>
                  </pic:nvPicPr>
                  <pic:blipFill>
                    <a:blip r:embed="rId19" cstate="print">
                      <a:extLst>
                        <a:ext uri="{28A0092B-C50C-407E-A947-70E740481C1C}">
                          <a14:useLocalDpi xmlns:a14="http://schemas.microsoft.com/office/drawing/2010/main"/>
                        </a:ext>
                      </a:extLst>
                    </a:blip>
                    <a:stretch>
                      <a:fillRect/>
                    </a:stretch>
                  </pic:blipFill>
                  <pic:spPr>
                    <a:xfrm>
                      <a:off x="0" y="0"/>
                      <a:ext cx="732790" cy="543103"/>
                    </a:xfrm>
                    <a:prstGeom prst="rect">
                      <a:avLst/>
                    </a:prstGeom>
                  </pic:spPr>
                </pic:pic>
              </a:graphicData>
            </a:graphic>
            <wp14:sizeRelH relativeFrom="page">
              <wp14:pctWidth>0</wp14:pctWidth>
            </wp14:sizeRelH>
            <wp14:sizeRelV relativeFrom="page">
              <wp14:pctHeight>0</wp14:pctHeight>
            </wp14:sizeRelV>
          </wp:anchor>
        </w:drawing>
      </w:r>
      <w:r w:rsidR="009114B7">
        <w:rPr>
          <w:noProof/>
          <w:lang w:eastAsia="en-AU"/>
        </w:rPr>
        <w:drawing>
          <wp:anchor distT="0" distB="0" distL="114300" distR="114300" simplePos="0" relativeHeight="251671552" behindDoc="0" locked="0" layoutInCell="1" allowOverlap="1" wp14:anchorId="3A0BDC63" wp14:editId="6015D131">
            <wp:simplePos x="0" y="0"/>
            <wp:positionH relativeFrom="column">
              <wp:posOffset>1083011</wp:posOffset>
            </wp:positionH>
            <wp:positionV relativeFrom="paragraph">
              <wp:posOffset>1544955</wp:posOffset>
            </wp:positionV>
            <wp:extent cx="3772535" cy="7378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772535" cy="737870"/>
                    </a:xfrm>
                    <a:prstGeom prst="rect">
                      <a:avLst/>
                    </a:prstGeom>
                  </pic:spPr>
                </pic:pic>
              </a:graphicData>
            </a:graphic>
            <wp14:sizeRelH relativeFrom="page">
              <wp14:pctWidth>0</wp14:pctWidth>
            </wp14:sizeRelH>
            <wp14:sizeRelV relativeFrom="page">
              <wp14:pctHeight>0</wp14:pctHeight>
            </wp14:sizeRelV>
          </wp:anchor>
        </w:drawing>
      </w:r>
      <w:r w:rsidR="00CB2A0D">
        <w:rPr>
          <w:noProof/>
          <w:lang w:eastAsia="en-AU"/>
        </w:rPr>
        <w:drawing>
          <wp:inline distT="0" distB="0" distL="0" distR="0" wp14:anchorId="15424747" wp14:editId="2AB53EBE">
            <wp:extent cx="3868201" cy="162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TIM Agencies Pic.PNG"/>
                    <pic:cNvPicPr/>
                  </pic:nvPicPr>
                  <pic:blipFill>
                    <a:blip r:embed="rId20">
                      <a:extLst>
                        <a:ext uri="{28A0092B-C50C-407E-A947-70E740481C1C}">
                          <a14:useLocalDpi xmlns:a14="http://schemas.microsoft.com/office/drawing/2010/main"/>
                        </a:ext>
                      </a:extLst>
                    </a:blip>
                    <a:stretch>
                      <a:fillRect/>
                    </a:stretch>
                  </pic:blipFill>
                  <pic:spPr>
                    <a:xfrm>
                      <a:off x="0" y="0"/>
                      <a:ext cx="3892433" cy="1637112"/>
                    </a:xfrm>
                    <a:prstGeom prst="rect">
                      <a:avLst/>
                    </a:prstGeom>
                  </pic:spPr>
                </pic:pic>
              </a:graphicData>
            </a:graphic>
          </wp:inline>
        </w:drawing>
      </w:r>
    </w:p>
    <w:p w14:paraId="447A62CC" w14:textId="532E3A3B" w:rsidR="00766BF4" w:rsidRDefault="00766BF4" w:rsidP="00AE1922">
      <w:pPr>
        <w:spacing w:line="240" w:lineRule="auto"/>
      </w:pPr>
    </w:p>
    <w:p w14:paraId="7C806650" w14:textId="2137A61A" w:rsidR="009114B7" w:rsidRDefault="009114B7" w:rsidP="00766BF4"/>
    <w:p w14:paraId="0AB87585" w14:textId="7B8DFEBA" w:rsidR="009114B7" w:rsidRDefault="009114B7" w:rsidP="00766BF4"/>
    <w:p w14:paraId="7DBA4A98" w14:textId="00A05949" w:rsidR="009114B7" w:rsidRPr="00856817" w:rsidRDefault="009114B7" w:rsidP="00766BF4"/>
    <w:p w14:paraId="262D0A5F" w14:textId="2CA8F1C7" w:rsidR="00766BF4" w:rsidRPr="00856817" w:rsidRDefault="00766BF4" w:rsidP="00766BF4"/>
    <w:p w14:paraId="28F3A552" w14:textId="4304E9A3" w:rsidR="00CB2A0D" w:rsidRPr="004335CD" w:rsidRDefault="00CB2A0D" w:rsidP="00CB2A0D">
      <w:r w:rsidRPr="004335CD">
        <w:t>This monitoring project was commissioned and funded by Commonwea</w:t>
      </w:r>
      <w:r>
        <w:t>lth Environmental Water Office, with in-kind support from NSW Office of Environment and Heritage.</w:t>
      </w:r>
    </w:p>
    <w:p w14:paraId="261A0738" w14:textId="36C109AF" w:rsidR="00CB2A0D" w:rsidRPr="004335CD" w:rsidRDefault="00CB2A0D" w:rsidP="00CB2A0D">
      <w:pPr>
        <w:rPr>
          <w:b/>
          <w:bCs/>
        </w:rPr>
      </w:pPr>
      <w:r w:rsidRPr="004335CD">
        <w:rPr>
          <w:b/>
          <w:bCs/>
        </w:rPr>
        <w:t xml:space="preserve">Copyright </w:t>
      </w:r>
    </w:p>
    <w:p w14:paraId="4F93AD4F" w14:textId="615D88DA" w:rsidR="00CB2A0D" w:rsidRDefault="00CB2A0D" w:rsidP="00CB2A0D">
      <w:pPr>
        <w:spacing w:line="240" w:lineRule="exact"/>
      </w:pPr>
      <w:r w:rsidRPr="004335CD">
        <w:t>© Copyright Commonwealth of Australia, 201</w:t>
      </w:r>
      <w:r w:rsidR="00811077">
        <w:t>9</w:t>
      </w:r>
    </w:p>
    <w:p w14:paraId="6F6C91DA" w14:textId="083BE17F" w:rsidR="00CB2A0D" w:rsidRDefault="00CB2A0D" w:rsidP="00CB2A0D">
      <w:pPr>
        <w:spacing w:line="240" w:lineRule="exact"/>
      </w:pPr>
      <w:r>
        <w:rPr>
          <w:noProof/>
          <w:lang w:eastAsia="en-AU"/>
        </w:rPr>
        <w:drawing>
          <wp:anchor distT="0" distB="0" distL="114300" distR="114300" simplePos="0" relativeHeight="251665408" behindDoc="0" locked="0" layoutInCell="1" allowOverlap="1" wp14:anchorId="38BC7983" wp14:editId="509ED9BB">
            <wp:simplePos x="0" y="0"/>
            <wp:positionH relativeFrom="column">
              <wp:posOffset>-14605</wp:posOffset>
            </wp:positionH>
            <wp:positionV relativeFrom="paragraph">
              <wp:posOffset>38735</wp:posOffset>
            </wp:positionV>
            <wp:extent cx="1809115" cy="62865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80911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45673" w14:textId="0C90A16A" w:rsidR="00CB2A0D" w:rsidRDefault="00CB2A0D" w:rsidP="00CB2A0D">
      <w:pPr>
        <w:spacing w:line="240" w:lineRule="exact"/>
      </w:pPr>
    </w:p>
    <w:p w14:paraId="1415562B" w14:textId="5A7C5423" w:rsidR="00CB2A0D" w:rsidRPr="004335CD" w:rsidRDefault="00CB2A0D" w:rsidP="00CB2A0D">
      <w:pPr>
        <w:spacing w:line="240" w:lineRule="exact"/>
      </w:pPr>
    </w:p>
    <w:p w14:paraId="44F05CEF" w14:textId="4B257F8B" w:rsidR="00F96DE9" w:rsidRDefault="00CB2A0D" w:rsidP="00CB2A0D">
      <w:r w:rsidRPr="004335CD">
        <w:t xml:space="preserve">Commonwealth Environmental Water Office Long Term Intervention Monitoring Project </w:t>
      </w:r>
      <w:r w:rsidR="00034A63">
        <w:t xml:space="preserve">- </w:t>
      </w:r>
      <w:r w:rsidR="00802D0A">
        <w:t xml:space="preserve">Gwydir River </w:t>
      </w:r>
      <w:r w:rsidR="00B97657">
        <w:t>s</w:t>
      </w:r>
      <w:r w:rsidR="00802D0A">
        <w:t>ystem</w:t>
      </w:r>
      <w:r w:rsidRPr="004335CD">
        <w:t xml:space="preserve"> Selected Area</w:t>
      </w:r>
      <w:r w:rsidR="00034A63">
        <w:t>,</w:t>
      </w:r>
      <w:r w:rsidRPr="004335CD">
        <w:t xml:space="preserve"> is licensed by the Commonwealth of Australia for use under a Creative Commons By Attribution 3.0 Australia licence</w:t>
      </w:r>
      <w:r w:rsidR="006201FB">
        <w:t>,</w:t>
      </w:r>
      <w:r w:rsidRPr="004335CD">
        <w:t xml:space="preserve"> with the exception of the Coat of Arms of the Commonwealth of Australia, the logo of the agency responsible for publishing the report, content supplied by third parties, and any images depicting people</w:t>
      </w:r>
      <w:r w:rsidR="00837F82">
        <w:t xml:space="preserve">.  </w:t>
      </w:r>
      <w:r w:rsidRPr="004335CD">
        <w:t>For licence conditions see:</w:t>
      </w:r>
    </w:p>
    <w:p w14:paraId="119761AD" w14:textId="225990E3" w:rsidR="00CB2A0D" w:rsidRPr="004335CD" w:rsidRDefault="00CB2A0D" w:rsidP="00CB2A0D">
      <w:r w:rsidRPr="004335CD">
        <w:t xml:space="preserve"> </w:t>
      </w:r>
      <w:hyperlink r:id="rId22" w:history="1">
        <w:r w:rsidRPr="004335CD">
          <w:rPr>
            <w:rStyle w:val="Hyperlink"/>
          </w:rPr>
          <w:t>http://creativecommons.org/licenses/by/3.0/au/</w:t>
        </w:r>
      </w:hyperlink>
      <w:r w:rsidRPr="004335CD">
        <w:t xml:space="preserve"> </w:t>
      </w:r>
    </w:p>
    <w:p w14:paraId="778AEA35" w14:textId="37007EC9" w:rsidR="00CB2A0D" w:rsidRPr="004335CD" w:rsidRDefault="00CB2A0D" w:rsidP="00CB2A0D">
      <w:r w:rsidRPr="004335CD">
        <w:t xml:space="preserve">This report should be attributed as ‘Commonwealth Environmental Water Office Long Term Intervention Monitoring Project </w:t>
      </w:r>
      <w:r w:rsidR="00802D0A">
        <w:t xml:space="preserve">Gwydir River </w:t>
      </w:r>
      <w:r w:rsidR="00B97657">
        <w:t>s</w:t>
      </w:r>
      <w:r w:rsidR="00802D0A">
        <w:t>ystem</w:t>
      </w:r>
      <w:r w:rsidRPr="004335CD">
        <w:t xml:space="preserve"> Selected Area</w:t>
      </w:r>
      <w:r w:rsidR="008A4E6A">
        <w:t xml:space="preserve"> – </w:t>
      </w:r>
      <w:r w:rsidR="00AF1F5E">
        <w:t>Five Y</w:t>
      </w:r>
      <w:r w:rsidR="00811077">
        <w:t>ear</w:t>
      </w:r>
      <w:r>
        <w:t xml:space="preserve"> Evaluation Report,</w:t>
      </w:r>
      <w:r w:rsidRPr="004335CD">
        <w:t xml:space="preserve"> </w:t>
      </w:r>
      <w:bookmarkStart w:id="3" w:name="_GoBack"/>
      <w:r w:rsidRPr="004335CD">
        <w:t>Commonwealth of Australia</w:t>
      </w:r>
      <w:bookmarkEnd w:id="3"/>
      <w:r w:rsidRPr="004335CD">
        <w:t xml:space="preserve"> 201</w:t>
      </w:r>
      <w:r w:rsidR="00811077">
        <w:t>9</w:t>
      </w:r>
      <w:r w:rsidRPr="004335CD">
        <w:t>’.</w:t>
      </w:r>
    </w:p>
    <w:p w14:paraId="2747F495" w14:textId="77777777" w:rsidR="00CB2A0D" w:rsidRPr="004335CD" w:rsidRDefault="00CB2A0D" w:rsidP="00CB2A0D">
      <w:pPr>
        <w:rPr>
          <w:b/>
          <w:bCs/>
        </w:rPr>
      </w:pPr>
      <w:r w:rsidRPr="004335CD">
        <w:rPr>
          <w:b/>
          <w:bCs/>
        </w:rPr>
        <w:t>Disclaimer</w:t>
      </w:r>
    </w:p>
    <w:p w14:paraId="0E7EBF64" w14:textId="6652226E" w:rsidR="00CB2A0D" w:rsidRPr="004335CD" w:rsidRDefault="00CB2A0D" w:rsidP="00CB2A0D">
      <w:r w:rsidRPr="004335CD">
        <w:t>The views and opinions expressed in this publication are those of the authors and do not necessarily reflect those of the Australian Government or the Minister for the Environment</w:t>
      </w:r>
      <w:r w:rsidR="00837F82">
        <w:t xml:space="preserve">.  </w:t>
      </w:r>
    </w:p>
    <w:p w14:paraId="2F8108D7" w14:textId="77777777" w:rsidR="00CB2A0D" w:rsidRPr="00856817" w:rsidRDefault="00CB2A0D" w:rsidP="00CB2A0D">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7675A6CC" w14:textId="77777777" w:rsidR="00766BF4" w:rsidRDefault="00766BF4" w:rsidP="000B2FAF">
      <w:pPr>
        <w:spacing w:after="120"/>
        <w:jc w:val="left"/>
        <w:rPr>
          <w:b/>
          <w:spacing w:val="10"/>
        </w:rPr>
      </w:pPr>
      <w:bookmarkStart w:id="4" w:name="_Toc67305393"/>
      <w:bookmarkStart w:id="5" w:name="_Toc67306015"/>
      <w:r w:rsidRPr="00856817">
        <w:rPr>
          <w:b/>
          <w:spacing w:val="10"/>
        </w:rPr>
        <w:lastRenderedPageBreak/>
        <w:t>DOCUMENT TRACKING</w:t>
      </w:r>
      <w:bookmarkEnd w:id="4"/>
      <w:bookmarkEnd w:id="5"/>
    </w:p>
    <w:tbl>
      <w:tblPr>
        <w:tblStyle w:val="TableGrid"/>
        <w:tblW w:w="0" w:type="auto"/>
        <w:tblLook w:val="04A0" w:firstRow="1" w:lastRow="0" w:firstColumn="1" w:lastColumn="0" w:noHBand="0" w:noVBand="1"/>
      </w:tblPr>
      <w:tblGrid>
        <w:gridCol w:w="1560"/>
        <w:gridCol w:w="7642"/>
      </w:tblGrid>
      <w:tr w:rsidR="008863B2" w:rsidRPr="00705EB6" w14:paraId="7A325366" w14:textId="77777777" w:rsidTr="008863B2">
        <w:tc>
          <w:tcPr>
            <w:tcW w:w="1560" w:type="dxa"/>
            <w:shd w:val="clear" w:color="auto" w:fill="D9D9D9"/>
          </w:tcPr>
          <w:p w14:paraId="1A8CE329" w14:textId="77777777" w:rsidR="008863B2" w:rsidRPr="00705EB6" w:rsidRDefault="008863B2" w:rsidP="007F0FBA">
            <w:pPr>
              <w:spacing w:before="60" w:after="60"/>
              <w:jc w:val="center"/>
              <w:rPr>
                <w:sz w:val="18"/>
                <w:szCs w:val="18"/>
              </w:rPr>
            </w:pPr>
            <w:r>
              <w:rPr>
                <w:sz w:val="18"/>
                <w:szCs w:val="18"/>
              </w:rPr>
              <w:t>Item</w:t>
            </w:r>
          </w:p>
        </w:tc>
        <w:tc>
          <w:tcPr>
            <w:tcW w:w="7642" w:type="dxa"/>
            <w:shd w:val="clear" w:color="auto" w:fill="D9D9D9"/>
          </w:tcPr>
          <w:p w14:paraId="29F369E6" w14:textId="77777777" w:rsidR="008863B2" w:rsidRPr="00705EB6" w:rsidRDefault="008863B2" w:rsidP="007F0FBA">
            <w:pPr>
              <w:spacing w:before="60" w:after="60"/>
              <w:jc w:val="center"/>
              <w:rPr>
                <w:sz w:val="18"/>
                <w:szCs w:val="18"/>
              </w:rPr>
            </w:pPr>
            <w:r>
              <w:rPr>
                <w:sz w:val="18"/>
                <w:szCs w:val="18"/>
              </w:rPr>
              <w:t>Detail</w:t>
            </w:r>
          </w:p>
        </w:tc>
      </w:tr>
      <w:tr w:rsidR="008863B2" w:rsidRPr="00705EB6" w14:paraId="72B404D3" w14:textId="77777777" w:rsidTr="008863B2">
        <w:tc>
          <w:tcPr>
            <w:tcW w:w="1560" w:type="dxa"/>
          </w:tcPr>
          <w:p w14:paraId="77B66EC1" w14:textId="77777777" w:rsidR="008863B2" w:rsidRPr="00705EB6" w:rsidRDefault="008863B2" w:rsidP="007F0FBA">
            <w:pPr>
              <w:spacing w:before="60" w:after="60"/>
              <w:rPr>
                <w:sz w:val="18"/>
                <w:szCs w:val="18"/>
              </w:rPr>
            </w:pPr>
            <w:r w:rsidRPr="009350B0">
              <w:rPr>
                <w:sz w:val="18"/>
                <w:szCs w:val="18"/>
              </w:rPr>
              <w:t>Project Name</w:t>
            </w:r>
          </w:p>
        </w:tc>
        <w:tc>
          <w:tcPr>
            <w:tcW w:w="7642" w:type="dxa"/>
          </w:tcPr>
          <w:p w14:paraId="2CC3E850" w14:textId="3DE20EB2" w:rsidR="008863B2" w:rsidRPr="00705EB6" w:rsidRDefault="008863B2" w:rsidP="00802D0A">
            <w:pPr>
              <w:spacing w:before="60" w:after="60"/>
              <w:rPr>
                <w:sz w:val="18"/>
                <w:szCs w:val="18"/>
              </w:rPr>
            </w:pPr>
            <w:r>
              <w:rPr>
                <w:sz w:val="18"/>
                <w:szCs w:val="18"/>
              </w:rPr>
              <w:t xml:space="preserve">Long Term Intervention Monitoring Project – </w:t>
            </w:r>
            <w:r w:rsidR="00802D0A">
              <w:rPr>
                <w:sz w:val="18"/>
                <w:szCs w:val="18"/>
              </w:rPr>
              <w:t xml:space="preserve">Gwydir River </w:t>
            </w:r>
            <w:r w:rsidR="00B97657">
              <w:rPr>
                <w:sz w:val="18"/>
                <w:szCs w:val="18"/>
              </w:rPr>
              <w:t>s</w:t>
            </w:r>
            <w:r w:rsidR="00802D0A">
              <w:rPr>
                <w:sz w:val="18"/>
                <w:szCs w:val="18"/>
              </w:rPr>
              <w:t>ystem</w:t>
            </w:r>
            <w:r>
              <w:rPr>
                <w:sz w:val="18"/>
                <w:szCs w:val="18"/>
              </w:rPr>
              <w:t xml:space="preserve"> Selected Area</w:t>
            </w:r>
          </w:p>
        </w:tc>
      </w:tr>
      <w:tr w:rsidR="008863B2" w:rsidRPr="00705EB6" w14:paraId="1C84075E" w14:textId="77777777" w:rsidTr="008863B2">
        <w:tc>
          <w:tcPr>
            <w:tcW w:w="1560" w:type="dxa"/>
          </w:tcPr>
          <w:p w14:paraId="7F2A0297" w14:textId="77777777" w:rsidR="008863B2" w:rsidRPr="00705EB6" w:rsidRDefault="008863B2" w:rsidP="007F0FBA">
            <w:pPr>
              <w:spacing w:before="60" w:after="60"/>
              <w:rPr>
                <w:sz w:val="18"/>
                <w:szCs w:val="18"/>
              </w:rPr>
            </w:pPr>
            <w:r w:rsidRPr="009350B0">
              <w:rPr>
                <w:sz w:val="18"/>
                <w:szCs w:val="18"/>
              </w:rPr>
              <w:t>Project Number</w:t>
            </w:r>
          </w:p>
        </w:tc>
        <w:tc>
          <w:tcPr>
            <w:tcW w:w="7642" w:type="dxa"/>
          </w:tcPr>
          <w:p w14:paraId="09B26973" w14:textId="4CB199A8" w:rsidR="008863B2" w:rsidRPr="00705EB6" w:rsidRDefault="00811077" w:rsidP="00802D0A">
            <w:pPr>
              <w:spacing w:before="60" w:after="60"/>
              <w:rPr>
                <w:sz w:val="18"/>
                <w:szCs w:val="18"/>
              </w:rPr>
            </w:pPr>
            <w:r>
              <w:rPr>
                <w:sz w:val="18"/>
                <w:szCs w:val="18"/>
              </w:rPr>
              <w:t>12235</w:t>
            </w:r>
          </w:p>
        </w:tc>
      </w:tr>
      <w:tr w:rsidR="008863B2" w:rsidRPr="00705EB6" w14:paraId="62FB7D45" w14:textId="77777777" w:rsidTr="008863B2">
        <w:trPr>
          <w:trHeight w:val="931"/>
        </w:trPr>
        <w:tc>
          <w:tcPr>
            <w:tcW w:w="1560" w:type="dxa"/>
          </w:tcPr>
          <w:p w14:paraId="101B6988" w14:textId="77777777" w:rsidR="008863B2" w:rsidRPr="00705EB6" w:rsidRDefault="008863B2" w:rsidP="007F0FBA">
            <w:pPr>
              <w:spacing w:before="60" w:after="60"/>
              <w:rPr>
                <w:sz w:val="18"/>
                <w:szCs w:val="18"/>
              </w:rPr>
            </w:pPr>
            <w:r w:rsidRPr="009350B0">
              <w:rPr>
                <w:sz w:val="18"/>
                <w:szCs w:val="18"/>
              </w:rPr>
              <w:t>Project Manager</w:t>
            </w:r>
          </w:p>
        </w:tc>
        <w:tc>
          <w:tcPr>
            <w:tcW w:w="7642" w:type="dxa"/>
          </w:tcPr>
          <w:p w14:paraId="06AC4BB8" w14:textId="77777777" w:rsidR="008863B2" w:rsidRPr="004335CD" w:rsidRDefault="008863B2" w:rsidP="008863B2">
            <w:pPr>
              <w:spacing w:after="0"/>
              <w:contextualSpacing/>
              <w:jc w:val="left"/>
              <w:rPr>
                <w:sz w:val="18"/>
                <w:szCs w:val="18"/>
              </w:rPr>
            </w:pPr>
            <w:r w:rsidRPr="004335CD">
              <w:rPr>
                <w:sz w:val="18"/>
                <w:szCs w:val="18"/>
              </w:rPr>
              <w:t>Dr Mark Southwell</w:t>
            </w:r>
          </w:p>
          <w:p w14:paraId="1AE185FF" w14:textId="77777777" w:rsidR="008863B2" w:rsidRPr="004335CD" w:rsidRDefault="008863B2" w:rsidP="008863B2">
            <w:pPr>
              <w:spacing w:after="0"/>
              <w:contextualSpacing/>
              <w:jc w:val="left"/>
              <w:rPr>
                <w:sz w:val="18"/>
                <w:szCs w:val="18"/>
              </w:rPr>
            </w:pPr>
            <w:r w:rsidRPr="004335CD">
              <w:rPr>
                <w:sz w:val="18"/>
                <w:szCs w:val="18"/>
              </w:rPr>
              <w:t>(02) 8081 2688</w:t>
            </w:r>
          </w:p>
          <w:p w14:paraId="58DE4B4C" w14:textId="77777777" w:rsidR="008863B2" w:rsidRPr="00705EB6" w:rsidRDefault="008863B2" w:rsidP="008863B2">
            <w:pPr>
              <w:spacing w:before="60" w:after="60"/>
              <w:contextualSpacing/>
              <w:rPr>
                <w:sz w:val="18"/>
                <w:szCs w:val="18"/>
              </w:rPr>
            </w:pPr>
            <w:r w:rsidRPr="004335CD">
              <w:rPr>
                <w:sz w:val="18"/>
                <w:szCs w:val="18"/>
              </w:rPr>
              <w:t>92 Taylor Street, Armidale NSW 2350</w:t>
            </w:r>
          </w:p>
        </w:tc>
      </w:tr>
      <w:tr w:rsidR="008863B2" w:rsidRPr="000C651D" w14:paraId="15217F71" w14:textId="77777777" w:rsidTr="00802D0A">
        <w:trPr>
          <w:trHeight w:val="1421"/>
        </w:trPr>
        <w:tc>
          <w:tcPr>
            <w:tcW w:w="1560" w:type="dxa"/>
          </w:tcPr>
          <w:p w14:paraId="6501B806" w14:textId="77777777" w:rsidR="008863B2" w:rsidRPr="000C651D" w:rsidRDefault="008863B2" w:rsidP="007F0FBA">
            <w:pPr>
              <w:spacing w:before="60" w:after="60"/>
              <w:rPr>
                <w:sz w:val="18"/>
                <w:szCs w:val="18"/>
              </w:rPr>
            </w:pPr>
            <w:r w:rsidRPr="000C651D">
              <w:rPr>
                <w:sz w:val="18"/>
                <w:szCs w:val="18"/>
              </w:rPr>
              <w:t>Prepared by</w:t>
            </w:r>
          </w:p>
        </w:tc>
        <w:tc>
          <w:tcPr>
            <w:tcW w:w="7642" w:type="dxa"/>
          </w:tcPr>
          <w:p w14:paraId="0DFDB6F8" w14:textId="5D97551D" w:rsidR="008863B2" w:rsidRPr="000C651D" w:rsidRDefault="008863B2" w:rsidP="008863B2">
            <w:pPr>
              <w:spacing w:after="0"/>
              <w:contextualSpacing/>
              <w:jc w:val="left"/>
              <w:rPr>
                <w:sz w:val="18"/>
                <w:szCs w:val="18"/>
              </w:rPr>
            </w:pPr>
            <w:r w:rsidRPr="000C651D">
              <w:rPr>
                <w:sz w:val="18"/>
                <w:szCs w:val="18"/>
              </w:rPr>
              <w:t xml:space="preserve">Dr Mark Southwell, </w:t>
            </w:r>
            <w:r w:rsidR="00034A63">
              <w:rPr>
                <w:sz w:val="18"/>
                <w:szCs w:val="18"/>
              </w:rPr>
              <w:t xml:space="preserve">Dr Peter Hancock, </w:t>
            </w:r>
            <w:r w:rsidR="0071015F" w:rsidRPr="000C651D">
              <w:rPr>
                <w:sz w:val="18"/>
                <w:szCs w:val="18"/>
              </w:rPr>
              <w:t>Ronnie Hill</w:t>
            </w:r>
            <w:r w:rsidRPr="000C651D">
              <w:rPr>
                <w:sz w:val="18"/>
                <w:szCs w:val="18"/>
              </w:rPr>
              <w:t xml:space="preserve">, Linden Burch, </w:t>
            </w:r>
            <w:r w:rsidR="0096336A">
              <w:rPr>
                <w:sz w:val="18"/>
                <w:szCs w:val="18"/>
              </w:rPr>
              <w:t>Nat</w:t>
            </w:r>
            <w:r w:rsidR="0071015F" w:rsidRPr="000C651D">
              <w:rPr>
                <w:sz w:val="18"/>
                <w:szCs w:val="18"/>
              </w:rPr>
              <w:t>alie Mace</w:t>
            </w:r>
            <w:r w:rsidR="00034A63">
              <w:rPr>
                <w:sz w:val="18"/>
                <w:szCs w:val="18"/>
              </w:rPr>
              <w:t>, Matt Elsley,</w:t>
            </w:r>
            <w:r w:rsidRPr="000C651D">
              <w:rPr>
                <w:sz w:val="18"/>
                <w:szCs w:val="18"/>
              </w:rPr>
              <w:t xml:space="preserve"> </w:t>
            </w:r>
            <w:r w:rsidR="00AF1F5E">
              <w:rPr>
                <w:sz w:val="18"/>
                <w:szCs w:val="18"/>
              </w:rPr>
              <w:t xml:space="preserve">Eliza Biggs, </w:t>
            </w:r>
            <w:r w:rsidR="00034A63">
              <w:rPr>
                <w:sz w:val="18"/>
                <w:szCs w:val="18"/>
              </w:rPr>
              <w:t xml:space="preserve">Tom Kelly </w:t>
            </w:r>
            <w:r w:rsidRPr="000C651D">
              <w:rPr>
                <w:sz w:val="18"/>
                <w:szCs w:val="18"/>
              </w:rPr>
              <w:t>(ELA)</w:t>
            </w:r>
          </w:p>
          <w:p w14:paraId="5960F413" w14:textId="29750136" w:rsidR="008863B2" w:rsidRPr="000C651D" w:rsidRDefault="008863B2" w:rsidP="008863B2">
            <w:pPr>
              <w:spacing w:after="0"/>
              <w:contextualSpacing/>
              <w:jc w:val="left"/>
              <w:rPr>
                <w:sz w:val="18"/>
                <w:szCs w:val="18"/>
              </w:rPr>
            </w:pPr>
            <w:r w:rsidRPr="000C651D">
              <w:rPr>
                <w:sz w:val="18"/>
                <w:szCs w:val="18"/>
              </w:rPr>
              <w:t>Assoc</w:t>
            </w:r>
            <w:r w:rsidR="00837F82">
              <w:rPr>
                <w:sz w:val="18"/>
                <w:szCs w:val="18"/>
              </w:rPr>
              <w:t xml:space="preserve">.  </w:t>
            </w:r>
            <w:r w:rsidRPr="000C651D">
              <w:rPr>
                <w:sz w:val="18"/>
                <w:szCs w:val="18"/>
              </w:rPr>
              <w:t>Prof Darren Ryder, Dr Wing Ying Tsoi (UNE)</w:t>
            </w:r>
          </w:p>
          <w:p w14:paraId="350B3B72" w14:textId="030E3E62" w:rsidR="008863B2" w:rsidRPr="000C651D" w:rsidRDefault="008863B2" w:rsidP="008863B2">
            <w:pPr>
              <w:spacing w:before="60" w:after="60"/>
              <w:contextualSpacing/>
              <w:rPr>
                <w:sz w:val="18"/>
                <w:szCs w:val="18"/>
              </w:rPr>
            </w:pPr>
            <w:r w:rsidRPr="000C651D">
              <w:rPr>
                <w:sz w:val="18"/>
                <w:szCs w:val="18"/>
              </w:rPr>
              <w:t>Dr Gavin Butler</w:t>
            </w:r>
            <w:r w:rsidR="0071015F" w:rsidRPr="000C651D">
              <w:rPr>
                <w:sz w:val="18"/>
                <w:szCs w:val="18"/>
              </w:rPr>
              <w:t>, Luke Carpenter-Bundhoo</w:t>
            </w:r>
            <w:r w:rsidR="00D31958">
              <w:rPr>
                <w:sz w:val="18"/>
                <w:szCs w:val="18"/>
              </w:rPr>
              <w:t>, Tom Davis</w:t>
            </w:r>
            <w:r w:rsidRPr="000C651D">
              <w:rPr>
                <w:sz w:val="18"/>
                <w:szCs w:val="18"/>
              </w:rPr>
              <w:t xml:space="preserve"> (NSW DPI)</w:t>
            </w:r>
          </w:p>
          <w:p w14:paraId="77806EA4" w14:textId="7A72B482" w:rsidR="00802D0A" w:rsidRPr="000C651D" w:rsidRDefault="0071015F" w:rsidP="008863B2">
            <w:pPr>
              <w:spacing w:before="60" w:after="60"/>
              <w:contextualSpacing/>
              <w:rPr>
                <w:sz w:val="18"/>
                <w:szCs w:val="18"/>
              </w:rPr>
            </w:pPr>
            <w:r w:rsidRPr="000C651D">
              <w:rPr>
                <w:sz w:val="18"/>
                <w:szCs w:val="18"/>
              </w:rPr>
              <w:t>Dr Paul Frazier (2rog consulting)</w:t>
            </w:r>
          </w:p>
        </w:tc>
      </w:tr>
      <w:tr w:rsidR="008863B2" w:rsidRPr="00705EB6" w14:paraId="0A745A6B" w14:textId="77777777" w:rsidTr="008863B2">
        <w:tc>
          <w:tcPr>
            <w:tcW w:w="1560" w:type="dxa"/>
          </w:tcPr>
          <w:p w14:paraId="4122E140" w14:textId="77777777" w:rsidR="008863B2" w:rsidRPr="000C651D" w:rsidRDefault="008863B2" w:rsidP="007F0FBA">
            <w:pPr>
              <w:spacing w:before="60" w:after="60"/>
              <w:rPr>
                <w:sz w:val="18"/>
                <w:szCs w:val="18"/>
              </w:rPr>
            </w:pPr>
            <w:r w:rsidRPr="000C651D">
              <w:rPr>
                <w:sz w:val="18"/>
                <w:szCs w:val="18"/>
              </w:rPr>
              <w:t>Reviewed by</w:t>
            </w:r>
          </w:p>
        </w:tc>
        <w:tc>
          <w:tcPr>
            <w:tcW w:w="7642" w:type="dxa"/>
          </w:tcPr>
          <w:p w14:paraId="72282DDD" w14:textId="0044D710" w:rsidR="008863B2" w:rsidRPr="000C651D" w:rsidRDefault="008863B2" w:rsidP="007F0FBA">
            <w:pPr>
              <w:spacing w:before="60" w:after="60"/>
              <w:rPr>
                <w:sz w:val="18"/>
                <w:szCs w:val="18"/>
              </w:rPr>
            </w:pPr>
            <w:r w:rsidRPr="000C651D">
              <w:rPr>
                <w:sz w:val="18"/>
                <w:szCs w:val="18"/>
              </w:rPr>
              <w:t>Dr Mark Southwell, Assoc</w:t>
            </w:r>
            <w:r w:rsidR="00837F82">
              <w:rPr>
                <w:sz w:val="18"/>
                <w:szCs w:val="18"/>
              </w:rPr>
              <w:t xml:space="preserve">. </w:t>
            </w:r>
            <w:r w:rsidRPr="000C651D">
              <w:rPr>
                <w:sz w:val="18"/>
                <w:szCs w:val="18"/>
              </w:rPr>
              <w:t>Prof Darren Ryder</w:t>
            </w:r>
          </w:p>
        </w:tc>
      </w:tr>
      <w:tr w:rsidR="008863B2" w:rsidRPr="00705EB6" w14:paraId="4E711442" w14:textId="77777777" w:rsidTr="008863B2">
        <w:tc>
          <w:tcPr>
            <w:tcW w:w="1560" w:type="dxa"/>
          </w:tcPr>
          <w:p w14:paraId="2CBD7A56" w14:textId="77777777" w:rsidR="008863B2" w:rsidRPr="009350B0" w:rsidRDefault="008863B2" w:rsidP="007F0FBA">
            <w:pPr>
              <w:spacing w:before="60" w:after="60"/>
              <w:rPr>
                <w:sz w:val="18"/>
                <w:szCs w:val="18"/>
              </w:rPr>
            </w:pPr>
            <w:r w:rsidRPr="009350B0">
              <w:rPr>
                <w:sz w:val="18"/>
                <w:szCs w:val="18"/>
              </w:rPr>
              <w:t>Approved by</w:t>
            </w:r>
          </w:p>
        </w:tc>
        <w:tc>
          <w:tcPr>
            <w:tcW w:w="7642" w:type="dxa"/>
          </w:tcPr>
          <w:p w14:paraId="7C0B094F" w14:textId="6896C1C1" w:rsidR="008863B2" w:rsidRPr="00705EB6" w:rsidRDefault="0044236C" w:rsidP="007F0FBA">
            <w:pPr>
              <w:spacing w:before="60" w:after="60"/>
              <w:rPr>
                <w:sz w:val="18"/>
                <w:szCs w:val="18"/>
              </w:rPr>
            </w:pPr>
            <w:r>
              <w:rPr>
                <w:sz w:val="18"/>
                <w:szCs w:val="18"/>
              </w:rPr>
              <w:t xml:space="preserve">Dr </w:t>
            </w:r>
            <w:r w:rsidR="000C651D">
              <w:rPr>
                <w:sz w:val="18"/>
                <w:szCs w:val="18"/>
              </w:rPr>
              <w:t>Paul Frazier</w:t>
            </w:r>
          </w:p>
        </w:tc>
      </w:tr>
      <w:tr w:rsidR="008863B2" w:rsidRPr="00266667" w14:paraId="2D72B452" w14:textId="77777777" w:rsidTr="008863B2">
        <w:tc>
          <w:tcPr>
            <w:tcW w:w="1560" w:type="dxa"/>
          </w:tcPr>
          <w:p w14:paraId="63230BDB" w14:textId="77777777" w:rsidR="008863B2" w:rsidRPr="00266667" w:rsidRDefault="008863B2" w:rsidP="007F0FBA">
            <w:pPr>
              <w:spacing w:before="60" w:after="60"/>
              <w:rPr>
                <w:sz w:val="18"/>
                <w:szCs w:val="18"/>
              </w:rPr>
            </w:pPr>
            <w:r w:rsidRPr="00266667">
              <w:rPr>
                <w:sz w:val="18"/>
                <w:szCs w:val="18"/>
              </w:rPr>
              <w:t>Status</w:t>
            </w:r>
          </w:p>
        </w:tc>
        <w:tc>
          <w:tcPr>
            <w:tcW w:w="7642" w:type="dxa"/>
          </w:tcPr>
          <w:p w14:paraId="528AAF44" w14:textId="568E3407" w:rsidR="008863B2" w:rsidRPr="00266667" w:rsidRDefault="004B477F" w:rsidP="004B477F">
            <w:pPr>
              <w:spacing w:before="60" w:after="60"/>
              <w:rPr>
                <w:sz w:val="18"/>
                <w:szCs w:val="18"/>
              </w:rPr>
            </w:pPr>
            <w:r>
              <w:rPr>
                <w:sz w:val="18"/>
                <w:szCs w:val="18"/>
              </w:rPr>
              <w:t>Final</w:t>
            </w:r>
          </w:p>
        </w:tc>
      </w:tr>
      <w:tr w:rsidR="008863B2" w:rsidRPr="00266667" w14:paraId="0CAF24F6" w14:textId="77777777" w:rsidTr="008863B2">
        <w:tc>
          <w:tcPr>
            <w:tcW w:w="1560" w:type="dxa"/>
          </w:tcPr>
          <w:p w14:paraId="247C87DB" w14:textId="77777777" w:rsidR="008863B2" w:rsidRPr="00266667" w:rsidRDefault="008863B2" w:rsidP="007F0FBA">
            <w:pPr>
              <w:spacing w:before="60" w:after="60"/>
              <w:rPr>
                <w:sz w:val="18"/>
                <w:szCs w:val="18"/>
              </w:rPr>
            </w:pPr>
            <w:r w:rsidRPr="00266667">
              <w:rPr>
                <w:sz w:val="18"/>
                <w:szCs w:val="18"/>
              </w:rPr>
              <w:t>Version Number</w:t>
            </w:r>
          </w:p>
        </w:tc>
        <w:tc>
          <w:tcPr>
            <w:tcW w:w="7642" w:type="dxa"/>
          </w:tcPr>
          <w:p w14:paraId="58749CC5" w14:textId="51EFD69D" w:rsidR="008863B2" w:rsidRPr="00266667" w:rsidRDefault="004B477F" w:rsidP="007F0FBA">
            <w:pPr>
              <w:spacing w:before="60" w:after="60"/>
              <w:rPr>
                <w:sz w:val="18"/>
                <w:szCs w:val="18"/>
              </w:rPr>
            </w:pPr>
            <w:r>
              <w:rPr>
                <w:sz w:val="18"/>
                <w:szCs w:val="18"/>
              </w:rPr>
              <w:t>2</w:t>
            </w:r>
          </w:p>
        </w:tc>
      </w:tr>
      <w:tr w:rsidR="008863B2" w:rsidRPr="00705EB6" w14:paraId="01E089C7" w14:textId="77777777" w:rsidTr="008863B2">
        <w:tc>
          <w:tcPr>
            <w:tcW w:w="1560" w:type="dxa"/>
          </w:tcPr>
          <w:p w14:paraId="36299A5B" w14:textId="77777777" w:rsidR="008863B2" w:rsidRPr="00266667" w:rsidRDefault="008863B2" w:rsidP="007F0FBA">
            <w:pPr>
              <w:spacing w:before="60" w:after="60"/>
              <w:rPr>
                <w:sz w:val="18"/>
                <w:szCs w:val="18"/>
              </w:rPr>
            </w:pPr>
            <w:r w:rsidRPr="00266667">
              <w:rPr>
                <w:sz w:val="18"/>
                <w:szCs w:val="18"/>
              </w:rPr>
              <w:t>Last saved on</w:t>
            </w:r>
          </w:p>
        </w:tc>
        <w:tc>
          <w:tcPr>
            <w:tcW w:w="7642" w:type="dxa"/>
          </w:tcPr>
          <w:p w14:paraId="7513563E" w14:textId="61FBF07B" w:rsidR="008863B2" w:rsidRPr="00705EB6" w:rsidRDefault="008863B2" w:rsidP="007F0FBA">
            <w:pPr>
              <w:spacing w:before="60" w:after="60"/>
              <w:rPr>
                <w:sz w:val="18"/>
                <w:szCs w:val="18"/>
              </w:rPr>
            </w:pPr>
            <w:r w:rsidRPr="0073562B">
              <w:rPr>
                <w:sz w:val="18"/>
                <w:szCs w:val="18"/>
              </w:rPr>
              <w:fldChar w:fldCharType="begin"/>
            </w:r>
            <w:r w:rsidRPr="0073562B">
              <w:rPr>
                <w:sz w:val="18"/>
                <w:szCs w:val="18"/>
              </w:rPr>
              <w:instrText xml:space="preserve"> DATE \@ "d MMMM yyyy" </w:instrText>
            </w:r>
            <w:r w:rsidRPr="0073562B">
              <w:rPr>
                <w:sz w:val="18"/>
                <w:szCs w:val="18"/>
              </w:rPr>
              <w:fldChar w:fldCharType="separate"/>
            </w:r>
            <w:r w:rsidR="00C772C8">
              <w:rPr>
                <w:noProof/>
                <w:sz w:val="18"/>
                <w:szCs w:val="18"/>
              </w:rPr>
              <w:t>27 February 2020</w:t>
            </w:r>
            <w:r w:rsidRPr="0073562B">
              <w:rPr>
                <w:sz w:val="18"/>
                <w:szCs w:val="18"/>
              </w:rPr>
              <w:fldChar w:fldCharType="end"/>
            </w:r>
          </w:p>
        </w:tc>
      </w:tr>
      <w:tr w:rsidR="008863B2" w:rsidRPr="00705EB6" w14:paraId="50221AF7" w14:textId="77777777" w:rsidTr="008863B2">
        <w:tc>
          <w:tcPr>
            <w:tcW w:w="1560" w:type="dxa"/>
          </w:tcPr>
          <w:p w14:paraId="1E125782" w14:textId="77777777" w:rsidR="008863B2" w:rsidRPr="00F96DE9" w:rsidRDefault="008863B2" w:rsidP="007F0FBA">
            <w:pPr>
              <w:spacing w:before="60" w:after="60"/>
              <w:rPr>
                <w:sz w:val="18"/>
                <w:szCs w:val="18"/>
              </w:rPr>
            </w:pPr>
            <w:r w:rsidRPr="00F96DE9">
              <w:rPr>
                <w:sz w:val="18"/>
                <w:szCs w:val="18"/>
              </w:rPr>
              <w:t>Cover photo</w:t>
            </w:r>
          </w:p>
        </w:tc>
        <w:tc>
          <w:tcPr>
            <w:tcW w:w="7642" w:type="dxa"/>
          </w:tcPr>
          <w:p w14:paraId="40B3E341" w14:textId="0C553B39" w:rsidR="008863B2" w:rsidRPr="00705EB6" w:rsidRDefault="001C7391" w:rsidP="007F0FBA">
            <w:pPr>
              <w:spacing w:before="60" w:after="60"/>
              <w:rPr>
                <w:sz w:val="18"/>
                <w:szCs w:val="18"/>
              </w:rPr>
            </w:pPr>
            <w:r>
              <w:rPr>
                <w:sz w:val="18"/>
                <w:szCs w:val="18"/>
              </w:rPr>
              <w:t>G</w:t>
            </w:r>
            <w:r w:rsidR="008A4E6A">
              <w:rPr>
                <w:sz w:val="18"/>
                <w:szCs w:val="18"/>
              </w:rPr>
              <w:t>ingham Water</w:t>
            </w:r>
            <w:r>
              <w:rPr>
                <w:sz w:val="18"/>
                <w:szCs w:val="18"/>
              </w:rPr>
              <w:t>hole</w:t>
            </w:r>
            <w:r w:rsidR="005A34C1" w:rsidRPr="00F96DE9">
              <w:rPr>
                <w:sz w:val="18"/>
                <w:szCs w:val="18"/>
              </w:rPr>
              <w:t xml:space="preserve"> (</w:t>
            </w:r>
            <w:r w:rsidR="00AF1F5E">
              <w:rPr>
                <w:sz w:val="18"/>
                <w:szCs w:val="18"/>
              </w:rPr>
              <w:t>p</w:t>
            </w:r>
            <w:r w:rsidR="005A34C1" w:rsidRPr="00F96DE9">
              <w:rPr>
                <w:sz w:val="18"/>
                <w:szCs w:val="18"/>
              </w:rPr>
              <w:t>hoto</w:t>
            </w:r>
            <w:r w:rsidR="00AF1F5E">
              <w:rPr>
                <w:sz w:val="18"/>
                <w:szCs w:val="18"/>
              </w:rPr>
              <w:t xml:space="preserve"> by</w:t>
            </w:r>
            <w:r w:rsidR="005A34C1" w:rsidRPr="00F96DE9">
              <w:rPr>
                <w:sz w:val="18"/>
                <w:szCs w:val="18"/>
              </w:rPr>
              <w:t xml:space="preserve"> </w:t>
            </w:r>
            <w:r w:rsidR="00807CE7">
              <w:rPr>
                <w:sz w:val="18"/>
                <w:szCs w:val="18"/>
              </w:rPr>
              <w:t>T</w:t>
            </w:r>
            <w:r w:rsidR="00AF1F5E">
              <w:rPr>
                <w:sz w:val="18"/>
                <w:szCs w:val="18"/>
              </w:rPr>
              <w:t xml:space="preserve">om </w:t>
            </w:r>
            <w:r w:rsidR="00807CE7">
              <w:rPr>
                <w:sz w:val="18"/>
                <w:szCs w:val="18"/>
              </w:rPr>
              <w:t>Kelly</w:t>
            </w:r>
            <w:r w:rsidR="005A34C1" w:rsidRPr="00F96DE9">
              <w:rPr>
                <w:sz w:val="18"/>
                <w:szCs w:val="18"/>
              </w:rPr>
              <w:t>)</w:t>
            </w:r>
          </w:p>
        </w:tc>
      </w:tr>
    </w:tbl>
    <w:p w14:paraId="47715437" w14:textId="77777777" w:rsidR="00B965DC" w:rsidRDefault="00B965DC" w:rsidP="00B965DC">
      <w:pPr>
        <w:ind w:right="-140"/>
        <w:jc w:val="left"/>
      </w:pPr>
    </w:p>
    <w:p w14:paraId="61B89DB1" w14:textId="77777777" w:rsidR="00766BF4" w:rsidRPr="00856817" w:rsidRDefault="00766BF4" w:rsidP="00924E7A">
      <w:pPr>
        <w:pStyle w:val="Heading10ptbold"/>
      </w:pPr>
      <w:bookmarkStart w:id="6" w:name="_Toc67305394"/>
      <w:bookmarkStart w:id="7" w:name="_Toc67306016"/>
      <w:r w:rsidRPr="00856817">
        <w:t>Acknowledgements</w:t>
      </w:r>
      <w:bookmarkEnd w:id="6"/>
      <w:bookmarkEnd w:id="7"/>
    </w:p>
    <w:p w14:paraId="06C453AB" w14:textId="1134EE74" w:rsidR="00BF4296" w:rsidRDefault="00CB2A0D" w:rsidP="00CB2A0D">
      <w:pPr>
        <w:ind w:right="-12"/>
      </w:pPr>
      <w:r w:rsidRPr="00856817">
        <w:t xml:space="preserve">This document has been prepared by Eco Logical Australia Pty Ltd with support from </w:t>
      </w:r>
      <w:r w:rsidRPr="004335CD">
        <w:t xml:space="preserve">Associate </w:t>
      </w:r>
      <w:r w:rsidRPr="00AB2608">
        <w:t xml:space="preserve">Professor Darren Ryder and Dr Wing Ying Tsoi from the University of New England, </w:t>
      </w:r>
      <w:r w:rsidR="0071015F">
        <w:t xml:space="preserve">Dr Paul Frazier from 2rog consulting, </w:t>
      </w:r>
      <w:r w:rsidRPr="00AB2608">
        <w:t>Dr Gavin Butler</w:t>
      </w:r>
      <w:r w:rsidR="00D31958">
        <w:t xml:space="preserve">, </w:t>
      </w:r>
      <w:r w:rsidR="0071015F">
        <w:t>Luke Carpenter-Bundhoo</w:t>
      </w:r>
      <w:r w:rsidRPr="00AB2608">
        <w:t xml:space="preserve"> </w:t>
      </w:r>
      <w:r w:rsidR="00D31958">
        <w:t xml:space="preserve">and Tom Davis </w:t>
      </w:r>
      <w:r w:rsidRPr="00AB2608">
        <w:t>from DP</w:t>
      </w:r>
      <w:r>
        <w:t xml:space="preserve">I </w:t>
      </w:r>
      <w:r w:rsidR="001C6A54">
        <w:t>F</w:t>
      </w:r>
      <w:r>
        <w:t>isheries, and staff from</w:t>
      </w:r>
      <w:r w:rsidR="00802D0A" w:rsidRPr="00802D0A">
        <w:t xml:space="preserve"> </w:t>
      </w:r>
      <w:r w:rsidR="00802D0A" w:rsidRPr="004335CD">
        <w:t xml:space="preserve">the NSW </w:t>
      </w:r>
      <w:r w:rsidR="001C6A54">
        <w:t>Department</w:t>
      </w:r>
      <w:r w:rsidR="00802D0A" w:rsidRPr="004335CD">
        <w:t xml:space="preserve"> of </w:t>
      </w:r>
      <w:r w:rsidR="001C6A54">
        <w:t xml:space="preserve">Planning, Industry and </w:t>
      </w:r>
      <w:r w:rsidR="00802D0A" w:rsidRPr="004335CD">
        <w:t xml:space="preserve">Environment </w:t>
      </w:r>
      <w:r w:rsidR="001C6A54">
        <w:t>-</w:t>
      </w:r>
      <w:r w:rsidRPr="00AB2608">
        <w:t xml:space="preserve"> Water.</w:t>
      </w:r>
    </w:p>
    <w:p w14:paraId="028675BB" w14:textId="41DBBAB7" w:rsidR="00CB2A0D" w:rsidRDefault="00BF4296" w:rsidP="00CB2A0D">
      <w:pPr>
        <w:ind w:right="-12"/>
      </w:pPr>
      <w:r>
        <w:t xml:space="preserve">Many sites surveyed as part of the Gwydir Selected Area </w:t>
      </w:r>
      <w:r w:rsidR="003821E1">
        <w:t>LTIM Project</w:t>
      </w:r>
      <w:r>
        <w:t xml:space="preserve"> lie on private land or reserve land managed by NSW National Parks and Wildlife Service (NPWS)</w:t>
      </w:r>
      <w:r w:rsidR="00837F82">
        <w:t xml:space="preserve">.  </w:t>
      </w:r>
      <w:r>
        <w:t>The project team acknowledges the cooperation and valuable contribution provided by the individual landholders in allowing access to sites on their properties to undertake monitoring</w:t>
      </w:r>
      <w:r w:rsidR="00837F82">
        <w:t xml:space="preserve">.  </w:t>
      </w:r>
      <w:r>
        <w:t xml:space="preserve">We are also appreciative to NPWS who allow us access to sites and facilities during field work </w:t>
      </w:r>
      <w:r w:rsidR="00D31958">
        <w:t>and</w:t>
      </w:r>
      <w:r>
        <w:t xml:space="preserve"> provide staff who assist in undertaking monitoring for some indicators</w:t>
      </w:r>
      <w:r w:rsidR="00837F82">
        <w:t xml:space="preserve">.  </w:t>
      </w:r>
    </w:p>
    <w:p w14:paraId="7B5F4605" w14:textId="77777777" w:rsidR="00AC78EF" w:rsidRDefault="00AC78EF" w:rsidP="00CB2A0D">
      <w:pPr>
        <w:ind w:right="-12"/>
      </w:pPr>
    </w:p>
    <w:p w14:paraId="110E2BC7" w14:textId="77777777" w:rsidR="00AC78EF" w:rsidRPr="00856817" w:rsidRDefault="00AC78EF" w:rsidP="00AC78EF">
      <w:pPr>
        <w:pStyle w:val="Heading10ptbold"/>
      </w:pPr>
      <w:r>
        <w:t>Acknowledgement of Country</w:t>
      </w:r>
    </w:p>
    <w:p w14:paraId="67B2225E" w14:textId="65E1B53A" w:rsidR="00AC78EF" w:rsidRDefault="00AC78EF" w:rsidP="00AC78EF">
      <w:r>
        <w:t>The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w:t>
      </w:r>
      <w:r w:rsidR="00837F82">
        <w:t xml:space="preserve">.  </w:t>
      </w:r>
      <w:r>
        <w:t>In particular the Barkindji, Murrawarri, Ngemba and Ngiyampaa peoples, traditional owners of the land on which this publication is focused.</w:t>
      </w:r>
    </w:p>
    <w:tbl>
      <w:tblPr>
        <w:tblW w:w="5000" w:type="pct"/>
        <w:tblBorders>
          <w:top w:val="single" w:sz="2" w:space="0" w:color="000000"/>
          <w:bottom w:val="single" w:sz="2" w:space="0" w:color="000000"/>
          <w:insideH w:val="single" w:sz="2" w:space="0" w:color="000000"/>
          <w:insideV w:val="single" w:sz="2" w:space="0" w:color="000000"/>
        </w:tblBorders>
        <w:tblCellMar>
          <w:top w:w="113" w:type="dxa"/>
          <w:bottom w:w="113" w:type="dxa"/>
        </w:tblCellMar>
        <w:tblLook w:val="01E0" w:firstRow="1" w:lastRow="1" w:firstColumn="1" w:lastColumn="1" w:noHBand="0" w:noVBand="0"/>
      </w:tblPr>
      <w:tblGrid>
        <w:gridCol w:w="9202"/>
      </w:tblGrid>
      <w:tr w:rsidR="00766BF4" w:rsidRPr="00856817" w14:paraId="2A36D4F6" w14:textId="77777777" w:rsidTr="00AC78EF">
        <w:trPr>
          <w:trHeight w:val="1930"/>
        </w:trPr>
        <w:tc>
          <w:tcPr>
            <w:tcW w:w="5000" w:type="pct"/>
            <w:noWrap/>
            <w:vAlign w:val="center"/>
          </w:tcPr>
          <w:p w14:paraId="37DD6F61" w14:textId="583100CA" w:rsidR="00766BF4" w:rsidRPr="0071015F" w:rsidRDefault="00766BF4" w:rsidP="0088041D">
            <w:pPr>
              <w:spacing w:after="60" w:line="200" w:lineRule="exact"/>
              <w:ind w:right="-12"/>
              <w:rPr>
                <w:i/>
                <w:sz w:val="16"/>
              </w:rPr>
            </w:pPr>
            <w:r w:rsidRPr="0071015F">
              <w:rPr>
                <w:b/>
                <w:sz w:val="16"/>
              </w:rPr>
              <w:t>Disclaimer</w:t>
            </w:r>
            <w:r w:rsidRPr="0071015F">
              <w:rPr>
                <w:b/>
                <w:sz w:val="16"/>
              </w:rPr>
              <w:br/>
            </w:r>
            <w:r w:rsidRPr="0071015F">
              <w:rPr>
                <w:i/>
                <w:sz w:val="16"/>
              </w:rPr>
              <w:t xml:space="preserve">This document may only be used for the purpose for which it was commissioned and in accordance with the contract between Eco Logical Australia Pty Ltd and </w:t>
            </w:r>
            <w:r w:rsidR="00AC78EF" w:rsidRPr="0071015F">
              <w:rPr>
                <w:i/>
                <w:sz w:val="16"/>
              </w:rPr>
              <w:t>the Department of the Environment</w:t>
            </w:r>
            <w:r w:rsidR="0071015F" w:rsidRPr="0071015F">
              <w:rPr>
                <w:i/>
                <w:sz w:val="16"/>
              </w:rPr>
              <w:t xml:space="preserve"> and Energy</w:t>
            </w:r>
            <w:r w:rsidR="00837F82">
              <w:rPr>
                <w:i/>
                <w:sz w:val="16"/>
              </w:rPr>
              <w:t xml:space="preserve">.  </w:t>
            </w:r>
            <w:r w:rsidRPr="0071015F">
              <w:rPr>
                <w:i/>
                <w:sz w:val="16"/>
              </w:rPr>
              <w:t xml:space="preserve">The scope of services was defined in consultation with </w:t>
            </w:r>
            <w:r w:rsidR="00AC78EF" w:rsidRPr="0071015F">
              <w:rPr>
                <w:i/>
                <w:sz w:val="16"/>
              </w:rPr>
              <w:t>the Department of the Environment</w:t>
            </w:r>
            <w:r w:rsidR="0071015F" w:rsidRPr="0071015F">
              <w:rPr>
                <w:i/>
                <w:sz w:val="16"/>
              </w:rPr>
              <w:t xml:space="preserve"> and Energy</w:t>
            </w:r>
            <w:r w:rsidRPr="0071015F">
              <w:rPr>
                <w:i/>
                <w:sz w:val="16"/>
              </w:rPr>
              <w:t>, by time</w:t>
            </w:r>
            <w:r w:rsidR="000B2FAF" w:rsidRPr="0071015F">
              <w:rPr>
                <w:i/>
                <w:sz w:val="16"/>
              </w:rPr>
              <w:t xml:space="preserve"> </w:t>
            </w:r>
            <w:r w:rsidR="00EE508C" w:rsidRPr="0071015F">
              <w:rPr>
                <w:i/>
                <w:sz w:val="16"/>
              </w:rPr>
              <w:t>and budgetary</w:t>
            </w:r>
            <w:r w:rsidRPr="0071015F">
              <w:rPr>
                <w:i/>
                <w:sz w:val="16"/>
              </w:rPr>
              <w:t xml:space="preserve"> constraints imposed by the client, and the availability of reports and other data on the subject area</w:t>
            </w:r>
            <w:r w:rsidR="00837F82">
              <w:rPr>
                <w:i/>
                <w:sz w:val="16"/>
              </w:rPr>
              <w:t xml:space="preserve">.  </w:t>
            </w:r>
            <w:r w:rsidRPr="0071015F">
              <w:rPr>
                <w:i/>
                <w:sz w:val="16"/>
              </w:rPr>
              <w:t>Changes to available information, legislation and schedules are made on an ongoing basis and readers should obtain up to date information.</w:t>
            </w:r>
          </w:p>
          <w:p w14:paraId="4506A00C" w14:textId="7113F2B2" w:rsidR="00EE508C" w:rsidRPr="00EE508C" w:rsidRDefault="00766BF4" w:rsidP="0088041D">
            <w:pPr>
              <w:spacing w:after="60" w:line="200" w:lineRule="exact"/>
              <w:ind w:right="-12"/>
              <w:rPr>
                <w:i/>
                <w:sz w:val="16"/>
              </w:rPr>
            </w:pPr>
            <w:r w:rsidRPr="0071015F">
              <w:rPr>
                <w:i/>
                <w:sz w:val="16"/>
              </w:rPr>
              <w:t>Eco Logical Australia Pty Ltd accepts no liability or responsibility whatsoever for or in respect of any use of or reliance upon this report and its supporting material by any third party</w:t>
            </w:r>
            <w:r w:rsidR="00837F82">
              <w:rPr>
                <w:i/>
                <w:sz w:val="16"/>
              </w:rPr>
              <w:t xml:space="preserve">.  </w:t>
            </w:r>
            <w:r w:rsidRPr="0071015F">
              <w:rPr>
                <w:i/>
                <w:sz w:val="16"/>
              </w:rPr>
              <w:t>Information provided is not intended to be a substitute for site specific assessment or legal advice in relation to any matter</w:t>
            </w:r>
            <w:r w:rsidR="00837F82">
              <w:rPr>
                <w:i/>
                <w:sz w:val="16"/>
              </w:rPr>
              <w:t xml:space="preserve">.  </w:t>
            </w:r>
            <w:r w:rsidRPr="0071015F">
              <w:rPr>
                <w:i/>
                <w:sz w:val="16"/>
              </w:rPr>
              <w:t>Unauthorised use of this report in any form is prohibited.</w:t>
            </w:r>
          </w:p>
        </w:tc>
      </w:tr>
    </w:tbl>
    <w:p w14:paraId="1494AABA" w14:textId="77777777" w:rsidR="00203ED0" w:rsidRDefault="00203ED0" w:rsidP="00203ED0">
      <w:pPr>
        <w:spacing w:after="400" w:line="240" w:lineRule="auto"/>
        <w:ind w:right="85"/>
        <w:jc w:val="right"/>
        <w:rPr>
          <w:sz w:val="8"/>
          <w:szCs w:val="8"/>
        </w:rPr>
      </w:pPr>
      <w:bookmarkStart w:id="8" w:name="_Toc67305395"/>
      <w:bookmarkStart w:id="9" w:name="_Toc213131209"/>
      <w:bookmarkStart w:id="10" w:name="_Toc259635066"/>
      <w:r>
        <w:rPr>
          <w:sz w:val="8"/>
          <w:szCs w:val="8"/>
        </w:rPr>
        <w:t xml:space="preserve">Template </w:t>
      </w:r>
      <w:r w:rsidR="00401966">
        <w:rPr>
          <w:sz w:val="8"/>
          <w:szCs w:val="8"/>
        </w:rPr>
        <w:t>29/9/2015</w:t>
      </w:r>
    </w:p>
    <w:p w14:paraId="26664E61" w14:textId="77777777" w:rsidR="00AC78EF" w:rsidRDefault="00AC78EF" w:rsidP="00AC78EF">
      <w:pPr>
        <w:rPr>
          <w:b/>
          <w:bCs/>
        </w:rPr>
      </w:pPr>
    </w:p>
    <w:p w14:paraId="3DD9AA8B" w14:textId="77777777" w:rsidR="00AC78EF" w:rsidRPr="004335CD" w:rsidRDefault="00AC78EF" w:rsidP="00AC78EF">
      <w:pPr>
        <w:rPr>
          <w:b/>
          <w:bCs/>
        </w:rPr>
      </w:pPr>
      <w:r w:rsidRPr="0073562B">
        <w:rPr>
          <w:b/>
          <w:bCs/>
        </w:rPr>
        <w:t>Document control</w:t>
      </w:r>
      <w:r w:rsidRPr="004335CD">
        <w:rPr>
          <w:b/>
          <w:bCs/>
        </w:rPr>
        <w:t xml:space="preserve"> </w:t>
      </w:r>
    </w:p>
    <w:tbl>
      <w:tblPr>
        <w:tblW w:w="5000" w:type="pct"/>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131"/>
        <w:gridCol w:w="1988"/>
        <w:gridCol w:w="3968"/>
        <w:gridCol w:w="2115"/>
      </w:tblGrid>
      <w:tr w:rsidR="00AC78EF" w:rsidRPr="004335CD" w14:paraId="05F048AD" w14:textId="77777777" w:rsidTr="008863B2">
        <w:trPr>
          <w:trHeight w:val="397"/>
        </w:trPr>
        <w:tc>
          <w:tcPr>
            <w:tcW w:w="615" w:type="pct"/>
            <w:shd w:val="clear" w:color="auto" w:fill="D9D9D9"/>
            <w:noWrap/>
            <w:vAlign w:val="center"/>
          </w:tcPr>
          <w:p w14:paraId="62705F06" w14:textId="77777777" w:rsidR="00AC78EF" w:rsidRPr="008863B2" w:rsidRDefault="00AC78EF" w:rsidP="008863B2">
            <w:pPr>
              <w:spacing w:before="60" w:after="60"/>
              <w:jc w:val="left"/>
              <w:rPr>
                <w:sz w:val="18"/>
                <w:szCs w:val="18"/>
              </w:rPr>
            </w:pPr>
            <w:r w:rsidRPr="008863B2">
              <w:rPr>
                <w:sz w:val="18"/>
                <w:szCs w:val="18"/>
              </w:rPr>
              <w:t xml:space="preserve">Version </w:t>
            </w:r>
          </w:p>
        </w:tc>
        <w:tc>
          <w:tcPr>
            <w:tcW w:w="1080" w:type="pct"/>
            <w:shd w:val="clear" w:color="auto" w:fill="D9D9D9"/>
            <w:vAlign w:val="center"/>
          </w:tcPr>
          <w:p w14:paraId="0BFA62CB" w14:textId="77777777" w:rsidR="00AC78EF" w:rsidRPr="008863B2" w:rsidRDefault="00AC78EF" w:rsidP="008863B2">
            <w:pPr>
              <w:spacing w:before="60" w:after="60"/>
              <w:jc w:val="left"/>
              <w:rPr>
                <w:sz w:val="18"/>
                <w:szCs w:val="18"/>
              </w:rPr>
            </w:pPr>
            <w:r w:rsidRPr="008863B2">
              <w:rPr>
                <w:sz w:val="18"/>
                <w:szCs w:val="18"/>
              </w:rPr>
              <w:t xml:space="preserve">Date </w:t>
            </w:r>
          </w:p>
        </w:tc>
        <w:tc>
          <w:tcPr>
            <w:tcW w:w="2156" w:type="pct"/>
            <w:shd w:val="clear" w:color="auto" w:fill="D9D9D9"/>
            <w:vAlign w:val="center"/>
          </w:tcPr>
          <w:p w14:paraId="1FACB1A8" w14:textId="77777777" w:rsidR="00AC78EF" w:rsidRPr="008863B2" w:rsidRDefault="00AC78EF" w:rsidP="008863B2">
            <w:pPr>
              <w:spacing w:before="60" w:after="60"/>
              <w:jc w:val="left"/>
              <w:rPr>
                <w:sz w:val="18"/>
                <w:szCs w:val="18"/>
              </w:rPr>
            </w:pPr>
            <w:r w:rsidRPr="008863B2">
              <w:rPr>
                <w:sz w:val="18"/>
                <w:szCs w:val="18"/>
              </w:rPr>
              <w:t>Reviewed by</w:t>
            </w:r>
          </w:p>
        </w:tc>
        <w:tc>
          <w:tcPr>
            <w:tcW w:w="1149" w:type="pct"/>
            <w:shd w:val="clear" w:color="auto" w:fill="D9D9D9"/>
            <w:noWrap/>
            <w:vAlign w:val="center"/>
          </w:tcPr>
          <w:p w14:paraId="3F283E71" w14:textId="77777777" w:rsidR="00AC78EF" w:rsidRPr="008863B2" w:rsidRDefault="00AC78EF" w:rsidP="008863B2">
            <w:pPr>
              <w:spacing w:before="60" w:after="60"/>
              <w:jc w:val="left"/>
              <w:rPr>
                <w:sz w:val="18"/>
                <w:szCs w:val="18"/>
              </w:rPr>
            </w:pPr>
            <w:r w:rsidRPr="008863B2">
              <w:rPr>
                <w:sz w:val="18"/>
                <w:szCs w:val="18"/>
              </w:rPr>
              <w:t xml:space="preserve">Approved by </w:t>
            </w:r>
          </w:p>
        </w:tc>
      </w:tr>
      <w:tr w:rsidR="00AC78EF" w:rsidRPr="004335CD" w14:paraId="3D247080" w14:textId="77777777" w:rsidTr="008863B2">
        <w:trPr>
          <w:trHeight w:val="378"/>
        </w:trPr>
        <w:tc>
          <w:tcPr>
            <w:tcW w:w="615" w:type="pct"/>
            <w:noWrap/>
            <w:vAlign w:val="center"/>
          </w:tcPr>
          <w:p w14:paraId="6E20BD3B" w14:textId="353EEBC3" w:rsidR="00AC78EF" w:rsidRPr="0031059B" w:rsidRDefault="00E914A4" w:rsidP="008863B2">
            <w:pPr>
              <w:spacing w:before="60" w:after="60"/>
              <w:jc w:val="left"/>
              <w:rPr>
                <w:sz w:val="18"/>
                <w:szCs w:val="18"/>
              </w:rPr>
            </w:pPr>
            <w:r w:rsidRPr="0031059B">
              <w:rPr>
                <w:sz w:val="18"/>
                <w:szCs w:val="18"/>
              </w:rPr>
              <w:t>1</w:t>
            </w:r>
          </w:p>
        </w:tc>
        <w:tc>
          <w:tcPr>
            <w:tcW w:w="1080" w:type="pct"/>
            <w:vAlign w:val="center"/>
          </w:tcPr>
          <w:p w14:paraId="79087CF6" w14:textId="12B7721E" w:rsidR="00AC78EF" w:rsidRPr="0031059B" w:rsidRDefault="00AB4AAB" w:rsidP="008863B2">
            <w:pPr>
              <w:spacing w:before="60" w:after="60"/>
              <w:jc w:val="left"/>
              <w:rPr>
                <w:sz w:val="18"/>
                <w:szCs w:val="18"/>
              </w:rPr>
            </w:pPr>
            <w:r w:rsidRPr="0031059B">
              <w:rPr>
                <w:sz w:val="18"/>
                <w:szCs w:val="18"/>
              </w:rPr>
              <w:t>2</w:t>
            </w:r>
            <w:r w:rsidR="006201FB" w:rsidRPr="0031059B">
              <w:rPr>
                <w:sz w:val="18"/>
                <w:szCs w:val="18"/>
              </w:rPr>
              <w:t>8</w:t>
            </w:r>
            <w:r w:rsidRPr="0031059B">
              <w:rPr>
                <w:sz w:val="18"/>
                <w:szCs w:val="18"/>
              </w:rPr>
              <w:t>/8/201</w:t>
            </w:r>
            <w:r w:rsidR="001C6A54" w:rsidRPr="0031059B">
              <w:rPr>
                <w:sz w:val="18"/>
                <w:szCs w:val="18"/>
              </w:rPr>
              <w:t>9</w:t>
            </w:r>
          </w:p>
        </w:tc>
        <w:tc>
          <w:tcPr>
            <w:tcW w:w="2156" w:type="pct"/>
            <w:vAlign w:val="center"/>
          </w:tcPr>
          <w:p w14:paraId="55AEE55F" w14:textId="06426EC3" w:rsidR="00AC78EF" w:rsidRPr="0044236C" w:rsidRDefault="00495486" w:rsidP="008863B2">
            <w:pPr>
              <w:spacing w:before="60" w:after="60"/>
              <w:jc w:val="left"/>
              <w:rPr>
                <w:sz w:val="18"/>
                <w:szCs w:val="18"/>
              </w:rPr>
            </w:pPr>
            <w:r>
              <w:rPr>
                <w:sz w:val="18"/>
                <w:szCs w:val="18"/>
              </w:rPr>
              <w:t>Dr Mark Southwell, Assoc</w:t>
            </w:r>
            <w:r w:rsidR="00837F82">
              <w:rPr>
                <w:sz w:val="18"/>
                <w:szCs w:val="18"/>
              </w:rPr>
              <w:t xml:space="preserve">. </w:t>
            </w:r>
            <w:r>
              <w:rPr>
                <w:sz w:val="18"/>
                <w:szCs w:val="18"/>
              </w:rPr>
              <w:t>Prof</w:t>
            </w:r>
            <w:r w:rsidR="00837F82">
              <w:rPr>
                <w:sz w:val="18"/>
                <w:szCs w:val="18"/>
              </w:rPr>
              <w:t xml:space="preserve">. </w:t>
            </w:r>
            <w:r>
              <w:rPr>
                <w:sz w:val="18"/>
                <w:szCs w:val="18"/>
              </w:rPr>
              <w:t>Darren Ryder</w:t>
            </w:r>
          </w:p>
        </w:tc>
        <w:tc>
          <w:tcPr>
            <w:tcW w:w="1149" w:type="pct"/>
            <w:shd w:val="clear" w:color="auto" w:fill="auto"/>
            <w:noWrap/>
            <w:vAlign w:val="center"/>
          </w:tcPr>
          <w:p w14:paraId="31A25F07" w14:textId="4B765725" w:rsidR="00AC78EF" w:rsidRPr="0044236C" w:rsidRDefault="00495486" w:rsidP="008863B2">
            <w:pPr>
              <w:spacing w:before="60" w:after="60"/>
              <w:jc w:val="left"/>
              <w:rPr>
                <w:sz w:val="18"/>
                <w:szCs w:val="18"/>
              </w:rPr>
            </w:pPr>
            <w:r>
              <w:rPr>
                <w:sz w:val="18"/>
                <w:szCs w:val="18"/>
              </w:rPr>
              <w:t>Dr Paul Frazier</w:t>
            </w:r>
          </w:p>
        </w:tc>
      </w:tr>
      <w:tr w:rsidR="00AC78EF" w:rsidRPr="004335CD" w14:paraId="160450D9" w14:textId="77777777" w:rsidTr="008863B2">
        <w:trPr>
          <w:trHeight w:val="397"/>
        </w:trPr>
        <w:tc>
          <w:tcPr>
            <w:tcW w:w="615" w:type="pct"/>
            <w:noWrap/>
            <w:vAlign w:val="center"/>
          </w:tcPr>
          <w:p w14:paraId="39FCB9FD" w14:textId="4EEF8B96" w:rsidR="00AC78EF" w:rsidRPr="001E2C15" w:rsidRDefault="004B477F" w:rsidP="008863B2">
            <w:pPr>
              <w:spacing w:before="60" w:after="60"/>
              <w:jc w:val="left"/>
              <w:rPr>
                <w:sz w:val="18"/>
                <w:szCs w:val="18"/>
              </w:rPr>
            </w:pPr>
            <w:r>
              <w:rPr>
                <w:sz w:val="18"/>
                <w:szCs w:val="18"/>
              </w:rPr>
              <w:t>2</w:t>
            </w:r>
          </w:p>
        </w:tc>
        <w:tc>
          <w:tcPr>
            <w:tcW w:w="1080" w:type="pct"/>
            <w:vAlign w:val="center"/>
          </w:tcPr>
          <w:p w14:paraId="2F77F06F" w14:textId="0CD246C5" w:rsidR="00AC78EF" w:rsidRPr="001E2C15" w:rsidRDefault="004B477F" w:rsidP="008863B2">
            <w:pPr>
              <w:spacing w:before="60" w:after="60"/>
              <w:jc w:val="left"/>
              <w:rPr>
                <w:sz w:val="18"/>
                <w:szCs w:val="18"/>
              </w:rPr>
            </w:pPr>
            <w:r>
              <w:rPr>
                <w:sz w:val="18"/>
                <w:szCs w:val="18"/>
              </w:rPr>
              <w:t>9/1/2020</w:t>
            </w:r>
          </w:p>
        </w:tc>
        <w:tc>
          <w:tcPr>
            <w:tcW w:w="2156" w:type="pct"/>
            <w:vAlign w:val="center"/>
          </w:tcPr>
          <w:p w14:paraId="274F9DC7" w14:textId="5D92334C" w:rsidR="00AC78EF" w:rsidRPr="001E2C15" w:rsidRDefault="004B477F" w:rsidP="008863B2">
            <w:pPr>
              <w:spacing w:before="60" w:after="60"/>
              <w:jc w:val="left"/>
              <w:rPr>
                <w:sz w:val="18"/>
                <w:szCs w:val="18"/>
              </w:rPr>
            </w:pPr>
            <w:r>
              <w:rPr>
                <w:sz w:val="18"/>
                <w:szCs w:val="18"/>
              </w:rPr>
              <w:t>Dr Mark Southwell</w:t>
            </w:r>
          </w:p>
        </w:tc>
        <w:tc>
          <w:tcPr>
            <w:tcW w:w="1149" w:type="pct"/>
            <w:noWrap/>
            <w:vAlign w:val="center"/>
          </w:tcPr>
          <w:p w14:paraId="3464B1C3" w14:textId="54AD9443" w:rsidR="00AC78EF" w:rsidRPr="001E2C15" w:rsidRDefault="004B477F" w:rsidP="008863B2">
            <w:pPr>
              <w:spacing w:before="60" w:after="60"/>
              <w:jc w:val="left"/>
              <w:rPr>
                <w:sz w:val="18"/>
                <w:szCs w:val="18"/>
              </w:rPr>
            </w:pPr>
            <w:r>
              <w:rPr>
                <w:sz w:val="18"/>
                <w:szCs w:val="18"/>
              </w:rPr>
              <w:t>Dr Paul Frazier</w:t>
            </w:r>
          </w:p>
        </w:tc>
      </w:tr>
    </w:tbl>
    <w:p w14:paraId="3E9E417D" w14:textId="77777777" w:rsidR="00AC78EF" w:rsidRPr="004335CD" w:rsidRDefault="00AC78EF" w:rsidP="00AC78EF"/>
    <w:p w14:paraId="58433C23" w14:textId="77777777" w:rsidR="00AC78EF" w:rsidRPr="004335CD" w:rsidRDefault="00AC78EF" w:rsidP="00AC78EF"/>
    <w:tbl>
      <w:tblPr>
        <w:tblW w:w="5000" w:type="pct"/>
        <w:tblBorders>
          <w:top w:val="single" w:sz="2" w:space="0" w:color="000000"/>
          <w:bottom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6"/>
        <w:gridCol w:w="7216"/>
      </w:tblGrid>
      <w:tr w:rsidR="00AC78EF" w:rsidRPr="004335CD" w14:paraId="2CD8919E" w14:textId="77777777" w:rsidTr="008863B2">
        <w:trPr>
          <w:trHeight w:val="397"/>
        </w:trPr>
        <w:tc>
          <w:tcPr>
            <w:tcW w:w="1079" w:type="pct"/>
            <w:tcBorders>
              <w:top w:val="single" w:sz="2" w:space="0" w:color="000000"/>
              <w:left w:val="nil"/>
              <w:bottom w:val="single" w:sz="2" w:space="0" w:color="000000"/>
              <w:right w:val="single" w:sz="2" w:space="0" w:color="000000"/>
            </w:tcBorders>
            <w:shd w:val="clear" w:color="auto" w:fill="D9D9D9"/>
            <w:noWrap/>
            <w:vAlign w:val="center"/>
            <w:hideMark/>
          </w:tcPr>
          <w:p w14:paraId="266701DA" w14:textId="77777777" w:rsidR="00AC78EF" w:rsidRPr="008863B2" w:rsidRDefault="00AC78EF" w:rsidP="00D57E8D">
            <w:pPr>
              <w:spacing w:before="60" w:after="60"/>
              <w:jc w:val="left"/>
              <w:rPr>
                <w:sz w:val="18"/>
                <w:szCs w:val="18"/>
              </w:rPr>
            </w:pPr>
            <w:r w:rsidRPr="008863B2">
              <w:rPr>
                <w:sz w:val="18"/>
                <w:szCs w:val="18"/>
              </w:rPr>
              <w:t>Item</w:t>
            </w:r>
          </w:p>
        </w:tc>
        <w:tc>
          <w:tcPr>
            <w:tcW w:w="3921" w:type="pct"/>
            <w:tcBorders>
              <w:top w:val="single" w:sz="2" w:space="0" w:color="000000"/>
              <w:left w:val="single" w:sz="2" w:space="0" w:color="000000"/>
              <w:bottom w:val="single" w:sz="2" w:space="0" w:color="000000"/>
              <w:right w:val="nil"/>
            </w:tcBorders>
            <w:shd w:val="clear" w:color="auto" w:fill="D9D9D9"/>
            <w:noWrap/>
            <w:vAlign w:val="center"/>
            <w:hideMark/>
          </w:tcPr>
          <w:p w14:paraId="58BEDAB1" w14:textId="77777777" w:rsidR="00AC78EF" w:rsidRPr="008863B2" w:rsidRDefault="00AC78EF" w:rsidP="00D57E8D">
            <w:pPr>
              <w:spacing w:before="60" w:after="60"/>
              <w:jc w:val="left"/>
              <w:rPr>
                <w:sz w:val="18"/>
                <w:szCs w:val="18"/>
              </w:rPr>
            </w:pPr>
            <w:r w:rsidRPr="008863B2">
              <w:rPr>
                <w:sz w:val="18"/>
                <w:szCs w:val="18"/>
              </w:rPr>
              <w:t>Details</w:t>
            </w:r>
          </w:p>
        </w:tc>
      </w:tr>
      <w:tr w:rsidR="00AC78EF" w:rsidRPr="004335CD" w14:paraId="752A04E2"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0B5721A9" w14:textId="77777777" w:rsidR="00AC78EF" w:rsidRPr="004335CD" w:rsidRDefault="00AC78EF" w:rsidP="00D57E8D">
            <w:pPr>
              <w:spacing w:before="60" w:after="60"/>
              <w:jc w:val="left"/>
              <w:rPr>
                <w:sz w:val="18"/>
                <w:szCs w:val="18"/>
              </w:rPr>
            </w:pPr>
            <w:r w:rsidRPr="005B0AB0">
              <w:rPr>
                <w:sz w:val="18"/>
                <w:szCs w:val="18"/>
              </w:rPr>
              <w:t>ELA Project Number</w:t>
            </w:r>
          </w:p>
        </w:tc>
        <w:tc>
          <w:tcPr>
            <w:tcW w:w="3921" w:type="pct"/>
            <w:tcBorders>
              <w:top w:val="single" w:sz="2" w:space="0" w:color="000000"/>
              <w:left w:val="single" w:sz="2" w:space="0" w:color="000000"/>
              <w:bottom w:val="single" w:sz="2" w:space="0" w:color="000000"/>
              <w:right w:val="nil"/>
            </w:tcBorders>
            <w:noWrap/>
            <w:vAlign w:val="center"/>
          </w:tcPr>
          <w:p w14:paraId="28B2F9E8" w14:textId="62359F47" w:rsidR="00AC78EF" w:rsidRPr="004335CD" w:rsidRDefault="00807CE7" w:rsidP="00802D0A">
            <w:pPr>
              <w:spacing w:before="60" w:after="60"/>
              <w:jc w:val="left"/>
              <w:rPr>
                <w:sz w:val="18"/>
                <w:szCs w:val="18"/>
              </w:rPr>
            </w:pPr>
            <w:r>
              <w:rPr>
                <w:sz w:val="18"/>
                <w:szCs w:val="18"/>
              </w:rPr>
              <w:t>12235</w:t>
            </w:r>
          </w:p>
        </w:tc>
      </w:tr>
      <w:tr w:rsidR="00AC78EF" w:rsidRPr="004335CD" w14:paraId="42D94CAE"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680A3681" w14:textId="77777777" w:rsidR="00AC78EF" w:rsidRPr="004335CD" w:rsidRDefault="00AC78EF" w:rsidP="00D57E8D">
            <w:pPr>
              <w:spacing w:before="60" w:after="60"/>
              <w:jc w:val="left"/>
              <w:rPr>
                <w:sz w:val="18"/>
                <w:szCs w:val="18"/>
              </w:rPr>
            </w:pPr>
            <w:r w:rsidRPr="005B0AB0">
              <w:rPr>
                <w:sz w:val="18"/>
                <w:szCs w:val="18"/>
              </w:rPr>
              <w:t>Project Director/s</w:t>
            </w:r>
          </w:p>
        </w:tc>
        <w:tc>
          <w:tcPr>
            <w:tcW w:w="3921" w:type="pct"/>
            <w:tcBorders>
              <w:top w:val="single" w:sz="2" w:space="0" w:color="000000"/>
              <w:left w:val="single" w:sz="2" w:space="0" w:color="000000"/>
              <w:bottom w:val="single" w:sz="2" w:space="0" w:color="000000"/>
              <w:right w:val="nil"/>
            </w:tcBorders>
            <w:noWrap/>
            <w:vAlign w:val="center"/>
          </w:tcPr>
          <w:p w14:paraId="6AD9DBFC" w14:textId="3D9FF1AD" w:rsidR="00AC78EF" w:rsidRPr="00702FAB" w:rsidRDefault="00AC78EF" w:rsidP="00D57E8D">
            <w:pPr>
              <w:spacing w:before="60" w:after="60"/>
              <w:jc w:val="left"/>
              <w:rPr>
                <w:sz w:val="18"/>
                <w:szCs w:val="18"/>
              </w:rPr>
            </w:pPr>
            <w:r w:rsidRPr="00702FAB">
              <w:rPr>
                <w:sz w:val="18"/>
                <w:szCs w:val="18"/>
              </w:rPr>
              <w:t>Dr Paul Frazier, Assoc</w:t>
            </w:r>
            <w:r w:rsidR="00837F82">
              <w:rPr>
                <w:sz w:val="18"/>
                <w:szCs w:val="18"/>
              </w:rPr>
              <w:t xml:space="preserve">. </w:t>
            </w:r>
            <w:r w:rsidRPr="00702FAB">
              <w:rPr>
                <w:sz w:val="18"/>
                <w:szCs w:val="18"/>
              </w:rPr>
              <w:t xml:space="preserve">Prof Darren Ryder </w:t>
            </w:r>
          </w:p>
        </w:tc>
      </w:tr>
      <w:tr w:rsidR="00AC78EF" w:rsidRPr="004335CD" w14:paraId="72B94CB4"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255F8C0D" w14:textId="77777777" w:rsidR="00AC78EF" w:rsidRPr="004335CD" w:rsidRDefault="00AC78EF" w:rsidP="00D57E8D">
            <w:pPr>
              <w:spacing w:before="60" w:after="60"/>
              <w:jc w:val="left"/>
              <w:rPr>
                <w:sz w:val="18"/>
                <w:szCs w:val="18"/>
              </w:rPr>
            </w:pPr>
            <w:r w:rsidRPr="005B0AB0">
              <w:rPr>
                <w:sz w:val="18"/>
                <w:szCs w:val="18"/>
              </w:rPr>
              <w:t>Project Manager</w:t>
            </w:r>
          </w:p>
        </w:tc>
        <w:tc>
          <w:tcPr>
            <w:tcW w:w="3921" w:type="pct"/>
            <w:tcBorders>
              <w:top w:val="single" w:sz="2" w:space="0" w:color="000000"/>
              <w:left w:val="single" w:sz="2" w:space="0" w:color="000000"/>
              <w:bottom w:val="single" w:sz="2" w:space="0" w:color="000000"/>
              <w:right w:val="nil"/>
            </w:tcBorders>
            <w:noWrap/>
            <w:vAlign w:val="center"/>
          </w:tcPr>
          <w:p w14:paraId="5D8C8438" w14:textId="77777777" w:rsidR="00AC78EF" w:rsidRPr="00702FAB" w:rsidRDefault="00AC78EF" w:rsidP="00D57E8D">
            <w:pPr>
              <w:spacing w:before="60" w:after="60"/>
              <w:jc w:val="left"/>
              <w:rPr>
                <w:sz w:val="18"/>
                <w:szCs w:val="18"/>
              </w:rPr>
            </w:pPr>
            <w:r w:rsidRPr="00702FAB">
              <w:rPr>
                <w:sz w:val="18"/>
                <w:szCs w:val="18"/>
              </w:rPr>
              <w:t>Dr Mark Southwell</w:t>
            </w:r>
          </w:p>
        </w:tc>
      </w:tr>
      <w:tr w:rsidR="00AC78EF" w:rsidRPr="004335CD" w14:paraId="6343D64C"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49C098F7" w14:textId="77777777" w:rsidR="00AC78EF" w:rsidRPr="004335CD" w:rsidRDefault="00AC78EF" w:rsidP="00D57E8D">
            <w:pPr>
              <w:spacing w:before="60" w:after="60"/>
              <w:jc w:val="left"/>
              <w:rPr>
                <w:sz w:val="18"/>
                <w:szCs w:val="18"/>
              </w:rPr>
            </w:pPr>
            <w:r w:rsidRPr="005B0AB0">
              <w:rPr>
                <w:sz w:val="18"/>
                <w:szCs w:val="18"/>
              </w:rPr>
              <w:t>Prepared by</w:t>
            </w:r>
          </w:p>
        </w:tc>
        <w:tc>
          <w:tcPr>
            <w:tcW w:w="3921" w:type="pct"/>
            <w:tcBorders>
              <w:top w:val="single" w:sz="2" w:space="0" w:color="000000"/>
              <w:left w:val="single" w:sz="2" w:space="0" w:color="000000"/>
              <w:bottom w:val="single" w:sz="2" w:space="0" w:color="000000"/>
              <w:right w:val="nil"/>
            </w:tcBorders>
            <w:noWrap/>
            <w:vAlign w:val="center"/>
          </w:tcPr>
          <w:p w14:paraId="7CB91411" w14:textId="3C075496" w:rsidR="00AC78EF" w:rsidRPr="00702FAB" w:rsidRDefault="00AC78EF" w:rsidP="00D57E8D">
            <w:pPr>
              <w:spacing w:before="60" w:after="60"/>
              <w:jc w:val="left"/>
              <w:rPr>
                <w:sz w:val="18"/>
                <w:szCs w:val="18"/>
              </w:rPr>
            </w:pPr>
            <w:r w:rsidRPr="00702FAB">
              <w:rPr>
                <w:sz w:val="18"/>
                <w:szCs w:val="18"/>
              </w:rPr>
              <w:t>Dr Paul Frazier, Assoc</w:t>
            </w:r>
            <w:r w:rsidR="00837F82">
              <w:rPr>
                <w:sz w:val="18"/>
                <w:szCs w:val="18"/>
              </w:rPr>
              <w:t xml:space="preserve">. </w:t>
            </w:r>
            <w:r w:rsidRPr="00702FAB">
              <w:rPr>
                <w:sz w:val="18"/>
                <w:szCs w:val="18"/>
              </w:rPr>
              <w:t xml:space="preserve">Prof Darren Ryder, Dr Mark Southwell, </w:t>
            </w:r>
            <w:r w:rsidR="00702FAB" w:rsidRPr="00702FAB">
              <w:rPr>
                <w:sz w:val="18"/>
                <w:szCs w:val="18"/>
              </w:rPr>
              <w:t xml:space="preserve">Dr Wing Ying Tsoi, Dr Gavin Butler, Luke Carpenter-Bundhoo, Ronnie Hill, </w:t>
            </w:r>
            <w:r w:rsidRPr="00702FAB">
              <w:rPr>
                <w:sz w:val="18"/>
                <w:szCs w:val="18"/>
              </w:rPr>
              <w:t>Linden Burch</w:t>
            </w:r>
            <w:r w:rsidR="00702FAB" w:rsidRPr="00702FAB">
              <w:rPr>
                <w:sz w:val="18"/>
                <w:szCs w:val="18"/>
              </w:rPr>
              <w:t>, Natalie Mace</w:t>
            </w:r>
            <w:r w:rsidR="00807CE7">
              <w:rPr>
                <w:sz w:val="18"/>
                <w:szCs w:val="18"/>
              </w:rPr>
              <w:t xml:space="preserve">, </w:t>
            </w:r>
            <w:r w:rsidR="00AF1F5E">
              <w:rPr>
                <w:sz w:val="18"/>
                <w:szCs w:val="18"/>
              </w:rPr>
              <w:t xml:space="preserve">Eliza Biggs, </w:t>
            </w:r>
            <w:r w:rsidR="00807CE7">
              <w:rPr>
                <w:sz w:val="18"/>
                <w:szCs w:val="18"/>
              </w:rPr>
              <w:t>Matt Elsley, Tom Kelly.</w:t>
            </w:r>
          </w:p>
        </w:tc>
      </w:tr>
    </w:tbl>
    <w:p w14:paraId="3C8100D8" w14:textId="77777777" w:rsidR="00F36022" w:rsidRDefault="00F36022" w:rsidP="00EE508C">
      <w:pPr>
        <w:spacing w:after="400" w:line="240" w:lineRule="auto"/>
        <w:jc w:val="left"/>
      </w:pPr>
      <w:r>
        <w:br w:type="page"/>
      </w:r>
    </w:p>
    <w:p w14:paraId="3C0A3323" w14:textId="77777777" w:rsidR="00FB46AE" w:rsidRPr="009350B0" w:rsidRDefault="00766BF4" w:rsidP="00EE508C">
      <w:pPr>
        <w:spacing w:after="400" w:line="240" w:lineRule="auto"/>
        <w:jc w:val="left"/>
        <w:rPr>
          <w:sz w:val="44"/>
          <w:szCs w:val="44"/>
        </w:rPr>
      </w:pPr>
      <w:r w:rsidRPr="009350B0">
        <w:rPr>
          <w:sz w:val="44"/>
          <w:szCs w:val="44"/>
        </w:rPr>
        <w:t>Contents</w:t>
      </w:r>
      <w:bookmarkEnd w:id="8"/>
      <w:bookmarkEnd w:id="9"/>
      <w:bookmarkEnd w:id="10"/>
    </w:p>
    <w:p w14:paraId="2D4B5F95" w14:textId="441FCFA2" w:rsidR="0044576A" w:rsidRDefault="002E188B">
      <w:pPr>
        <w:pStyle w:val="TOC1"/>
        <w:rPr>
          <w:rFonts w:asciiTheme="minorHAnsi" w:eastAsiaTheme="minorEastAsia" w:hAnsiTheme="minorHAnsi" w:cstheme="minorBidi"/>
          <w:b w:val="0"/>
          <w:bCs w:val="0"/>
          <w:sz w:val="22"/>
          <w:szCs w:val="22"/>
          <w:lang w:eastAsia="en-AU"/>
        </w:rPr>
      </w:pPr>
      <w:r>
        <w:rPr>
          <w:b w:val="0"/>
          <w:bCs w:val="0"/>
        </w:rPr>
        <w:fldChar w:fldCharType="begin"/>
      </w:r>
      <w:r>
        <w:rPr>
          <w:b w:val="0"/>
          <w:bCs w:val="0"/>
        </w:rPr>
        <w:instrText xml:space="preserve"> TOC \o "1-3" \h \z \t "Appendix Heading,1" </w:instrText>
      </w:r>
      <w:r>
        <w:rPr>
          <w:b w:val="0"/>
          <w:bCs w:val="0"/>
        </w:rPr>
        <w:fldChar w:fldCharType="separate"/>
      </w:r>
      <w:hyperlink w:anchor="_Toc17896231" w:history="1">
        <w:r w:rsidR="0044576A" w:rsidRPr="005D500E">
          <w:rPr>
            <w:rStyle w:val="Hyperlink"/>
          </w:rPr>
          <w:t>Executive Summary</w:t>
        </w:r>
        <w:r w:rsidR="0044576A">
          <w:rPr>
            <w:webHidden/>
          </w:rPr>
          <w:tab/>
        </w:r>
        <w:r w:rsidR="0044576A">
          <w:rPr>
            <w:webHidden/>
          </w:rPr>
          <w:fldChar w:fldCharType="begin"/>
        </w:r>
        <w:r w:rsidR="0044576A">
          <w:rPr>
            <w:webHidden/>
          </w:rPr>
          <w:instrText xml:space="preserve"> PAGEREF _Toc17896231 \h </w:instrText>
        </w:r>
        <w:r w:rsidR="0044576A">
          <w:rPr>
            <w:webHidden/>
          </w:rPr>
        </w:r>
        <w:r w:rsidR="0044576A">
          <w:rPr>
            <w:webHidden/>
          </w:rPr>
          <w:fldChar w:fldCharType="separate"/>
        </w:r>
        <w:r w:rsidR="00BA74F6">
          <w:rPr>
            <w:webHidden/>
          </w:rPr>
          <w:t>vi</w:t>
        </w:r>
        <w:r w:rsidR="0044576A">
          <w:rPr>
            <w:webHidden/>
          </w:rPr>
          <w:fldChar w:fldCharType="end"/>
        </w:r>
      </w:hyperlink>
    </w:p>
    <w:p w14:paraId="3F9EA222" w14:textId="63224B21" w:rsidR="0044576A" w:rsidRDefault="00C772C8">
      <w:pPr>
        <w:pStyle w:val="TOC1"/>
        <w:rPr>
          <w:rFonts w:asciiTheme="minorHAnsi" w:eastAsiaTheme="minorEastAsia" w:hAnsiTheme="minorHAnsi" w:cstheme="minorBidi"/>
          <w:b w:val="0"/>
          <w:bCs w:val="0"/>
          <w:sz w:val="22"/>
          <w:szCs w:val="22"/>
          <w:lang w:eastAsia="en-AU"/>
        </w:rPr>
      </w:pPr>
      <w:hyperlink w:anchor="_Toc17896232" w:history="1">
        <w:r w:rsidR="0044576A" w:rsidRPr="005D500E">
          <w:rPr>
            <w:rStyle w:val="Hyperlink"/>
          </w:rPr>
          <w:t>1</w:t>
        </w:r>
        <w:r w:rsidR="0044576A">
          <w:rPr>
            <w:rFonts w:asciiTheme="minorHAnsi" w:eastAsiaTheme="minorEastAsia" w:hAnsiTheme="minorHAnsi" w:cstheme="minorBidi"/>
            <w:b w:val="0"/>
            <w:bCs w:val="0"/>
            <w:sz w:val="22"/>
            <w:szCs w:val="22"/>
            <w:lang w:eastAsia="en-AU"/>
          </w:rPr>
          <w:tab/>
        </w:r>
        <w:r w:rsidR="0044576A" w:rsidRPr="005D500E">
          <w:rPr>
            <w:rStyle w:val="Hyperlink"/>
          </w:rPr>
          <w:t>Monitoring and Evaluation of Environmental Water in the Gwydir River System Selected Area</w:t>
        </w:r>
        <w:r w:rsidR="0044576A">
          <w:rPr>
            <w:webHidden/>
          </w:rPr>
          <w:tab/>
        </w:r>
        <w:r w:rsidR="0044576A">
          <w:rPr>
            <w:webHidden/>
          </w:rPr>
          <w:tab/>
        </w:r>
        <w:r w:rsidR="0044576A">
          <w:rPr>
            <w:webHidden/>
          </w:rPr>
          <w:fldChar w:fldCharType="begin"/>
        </w:r>
        <w:r w:rsidR="0044576A">
          <w:rPr>
            <w:webHidden/>
          </w:rPr>
          <w:instrText xml:space="preserve"> PAGEREF _Toc17896232 \h </w:instrText>
        </w:r>
        <w:r w:rsidR="0044576A">
          <w:rPr>
            <w:webHidden/>
          </w:rPr>
        </w:r>
        <w:r w:rsidR="0044576A">
          <w:rPr>
            <w:webHidden/>
          </w:rPr>
          <w:fldChar w:fldCharType="separate"/>
        </w:r>
        <w:r w:rsidR="00BA74F6">
          <w:rPr>
            <w:webHidden/>
          </w:rPr>
          <w:t>1</w:t>
        </w:r>
        <w:r w:rsidR="0044576A">
          <w:rPr>
            <w:webHidden/>
          </w:rPr>
          <w:fldChar w:fldCharType="end"/>
        </w:r>
      </w:hyperlink>
    </w:p>
    <w:p w14:paraId="43BEC55F" w14:textId="318FB300" w:rsidR="0044576A" w:rsidRDefault="00C772C8">
      <w:pPr>
        <w:pStyle w:val="TOC2"/>
        <w:rPr>
          <w:rFonts w:asciiTheme="minorHAnsi" w:eastAsiaTheme="minorEastAsia" w:hAnsiTheme="minorHAnsi" w:cstheme="minorBidi"/>
          <w:sz w:val="22"/>
          <w:szCs w:val="22"/>
          <w:lang w:eastAsia="en-AU"/>
        </w:rPr>
      </w:pPr>
      <w:hyperlink w:anchor="_Toc17896233" w:history="1">
        <w:r w:rsidR="0044576A" w:rsidRPr="005D500E">
          <w:rPr>
            <w:rStyle w:val="Hyperlink"/>
          </w:rPr>
          <w:t>1.1</w:t>
        </w:r>
        <w:r w:rsidR="0044576A">
          <w:rPr>
            <w:rFonts w:asciiTheme="minorHAnsi" w:eastAsiaTheme="minorEastAsia" w:hAnsiTheme="minorHAnsi" w:cstheme="minorBidi"/>
            <w:sz w:val="22"/>
            <w:szCs w:val="22"/>
            <w:lang w:eastAsia="en-AU"/>
          </w:rPr>
          <w:tab/>
        </w:r>
        <w:r w:rsidR="0044576A" w:rsidRPr="005D500E">
          <w:rPr>
            <w:rStyle w:val="Hyperlink"/>
          </w:rPr>
          <w:t>Introduction</w:t>
        </w:r>
        <w:r w:rsidR="0044576A">
          <w:rPr>
            <w:webHidden/>
          </w:rPr>
          <w:tab/>
        </w:r>
        <w:r w:rsidR="0044576A">
          <w:rPr>
            <w:webHidden/>
          </w:rPr>
          <w:fldChar w:fldCharType="begin"/>
        </w:r>
        <w:r w:rsidR="0044576A">
          <w:rPr>
            <w:webHidden/>
          </w:rPr>
          <w:instrText xml:space="preserve"> PAGEREF _Toc17896233 \h </w:instrText>
        </w:r>
        <w:r w:rsidR="0044576A">
          <w:rPr>
            <w:webHidden/>
          </w:rPr>
        </w:r>
        <w:r w:rsidR="0044576A">
          <w:rPr>
            <w:webHidden/>
          </w:rPr>
          <w:fldChar w:fldCharType="separate"/>
        </w:r>
        <w:r w:rsidR="00BA74F6">
          <w:rPr>
            <w:webHidden/>
          </w:rPr>
          <w:t>1</w:t>
        </w:r>
        <w:r w:rsidR="0044576A">
          <w:rPr>
            <w:webHidden/>
          </w:rPr>
          <w:fldChar w:fldCharType="end"/>
        </w:r>
      </w:hyperlink>
    </w:p>
    <w:p w14:paraId="08A6B13F" w14:textId="60C9DAA9" w:rsidR="0044576A" w:rsidRDefault="00C772C8">
      <w:pPr>
        <w:pStyle w:val="TOC2"/>
        <w:rPr>
          <w:rFonts w:asciiTheme="minorHAnsi" w:eastAsiaTheme="minorEastAsia" w:hAnsiTheme="minorHAnsi" w:cstheme="minorBidi"/>
          <w:sz w:val="22"/>
          <w:szCs w:val="22"/>
          <w:lang w:eastAsia="en-AU"/>
        </w:rPr>
      </w:pPr>
      <w:hyperlink w:anchor="_Toc17896234" w:history="1">
        <w:r w:rsidR="0044576A" w:rsidRPr="005D500E">
          <w:rPr>
            <w:rStyle w:val="Hyperlink"/>
          </w:rPr>
          <w:t>1.2</w:t>
        </w:r>
        <w:r w:rsidR="0044576A">
          <w:rPr>
            <w:rFonts w:asciiTheme="minorHAnsi" w:eastAsiaTheme="minorEastAsia" w:hAnsiTheme="minorHAnsi" w:cstheme="minorBidi"/>
            <w:sz w:val="22"/>
            <w:szCs w:val="22"/>
            <w:lang w:eastAsia="en-AU"/>
          </w:rPr>
          <w:tab/>
        </w:r>
        <w:r w:rsidR="0044576A" w:rsidRPr="005D500E">
          <w:rPr>
            <w:rStyle w:val="Hyperlink"/>
          </w:rPr>
          <w:t>Gwydir River System Selected Area</w:t>
        </w:r>
        <w:r w:rsidR="0044576A">
          <w:rPr>
            <w:webHidden/>
          </w:rPr>
          <w:tab/>
        </w:r>
        <w:r w:rsidR="0044576A">
          <w:rPr>
            <w:webHidden/>
          </w:rPr>
          <w:fldChar w:fldCharType="begin"/>
        </w:r>
        <w:r w:rsidR="0044576A">
          <w:rPr>
            <w:webHidden/>
          </w:rPr>
          <w:instrText xml:space="preserve"> PAGEREF _Toc17896234 \h </w:instrText>
        </w:r>
        <w:r w:rsidR="0044576A">
          <w:rPr>
            <w:webHidden/>
          </w:rPr>
        </w:r>
        <w:r w:rsidR="0044576A">
          <w:rPr>
            <w:webHidden/>
          </w:rPr>
          <w:fldChar w:fldCharType="separate"/>
        </w:r>
        <w:r w:rsidR="00BA74F6">
          <w:rPr>
            <w:webHidden/>
          </w:rPr>
          <w:t>1</w:t>
        </w:r>
        <w:r w:rsidR="0044576A">
          <w:rPr>
            <w:webHidden/>
          </w:rPr>
          <w:fldChar w:fldCharType="end"/>
        </w:r>
      </w:hyperlink>
    </w:p>
    <w:p w14:paraId="7DEA684B" w14:textId="507A2B27" w:rsidR="0044576A" w:rsidRDefault="00C772C8">
      <w:pPr>
        <w:pStyle w:val="TOC1"/>
        <w:rPr>
          <w:rFonts w:asciiTheme="minorHAnsi" w:eastAsiaTheme="minorEastAsia" w:hAnsiTheme="minorHAnsi" w:cstheme="minorBidi"/>
          <w:b w:val="0"/>
          <w:bCs w:val="0"/>
          <w:sz w:val="22"/>
          <w:szCs w:val="22"/>
          <w:lang w:eastAsia="en-AU"/>
        </w:rPr>
      </w:pPr>
      <w:hyperlink w:anchor="_Toc17896235" w:history="1">
        <w:r w:rsidR="0044576A" w:rsidRPr="005D500E">
          <w:rPr>
            <w:rStyle w:val="Hyperlink"/>
          </w:rPr>
          <w:t>2</w:t>
        </w:r>
        <w:r w:rsidR="0044576A">
          <w:rPr>
            <w:rFonts w:asciiTheme="minorHAnsi" w:eastAsiaTheme="minorEastAsia" w:hAnsiTheme="minorHAnsi" w:cstheme="minorBidi"/>
            <w:b w:val="0"/>
            <w:bCs w:val="0"/>
            <w:sz w:val="22"/>
            <w:szCs w:val="22"/>
            <w:lang w:eastAsia="en-AU"/>
          </w:rPr>
          <w:tab/>
        </w:r>
        <w:r w:rsidR="0044576A" w:rsidRPr="005D500E">
          <w:rPr>
            <w:rStyle w:val="Hyperlink"/>
          </w:rPr>
          <w:t>Environmental Watering Actions over the LTIM Project</w:t>
        </w:r>
        <w:r w:rsidR="0044576A">
          <w:rPr>
            <w:webHidden/>
          </w:rPr>
          <w:tab/>
        </w:r>
        <w:r w:rsidR="0044576A">
          <w:rPr>
            <w:webHidden/>
          </w:rPr>
          <w:fldChar w:fldCharType="begin"/>
        </w:r>
        <w:r w:rsidR="0044576A">
          <w:rPr>
            <w:webHidden/>
          </w:rPr>
          <w:instrText xml:space="preserve"> PAGEREF _Toc17896235 \h </w:instrText>
        </w:r>
        <w:r w:rsidR="0044576A">
          <w:rPr>
            <w:webHidden/>
          </w:rPr>
        </w:r>
        <w:r w:rsidR="0044576A">
          <w:rPr>
            <w:webHidden/>
          </w:rPr>
          <w:fldChar w:fldCharType="separate"/>
        </w:r>
        <w:r w:rsidR="00BA74F6">
          <w:rPr>
            <w:webHidden/>
          </w:rPr>
          <w:t>4</w:t>
        </w:r>
        <w:r w:rsidR="0044576A">
          <w:rPr>
            <w:webHidden/>
          </w:rPr>
          <w:fldChar w:fldCharType="end"/>
        </w:r>
      </w:hyperlink>
    </w:p>
    <w:p w14:paraId="24AFFE1C" w14:textId="2FD7356A" w:rsidR="0044576A" w:rsidRDefault="00C772C8">
      <w:pPr>
        <w:pStyle w:val="TOC1"/>
        <w:rPr>
          <w:rFonts w:asciiTheme="minorHAnsi" w:eastAsiaTheme="minorEastAsia" w:hAnsiTheme="minorHAnsi" w:cstheme="minorBidi"/>
          <w:b w:val="0"/>
          <w:bCs w:val="0"/>
          <w:sz w:val="22"/>
          <w:szCs w:val="22"/>
          <w:lang w:eastAsia="en-AU"/>
        </w:rPr>
      </w:pPr>
      <w:hyperlink w:anchor="_Toc17896236" w:history="1">
        <w:r w:rsidR="0044576A" w:rsidRPr="005D500E">
          <w:rPr>
            <w:rStyle w:val="Hyperlink"/>
          </w:rPr>
          <w:t>3</w:t>
        </w:r>
        <w:r w:rsidR="0044576A">
          <w:rPr>
            <w:rFonts w:asciiTheme="minorHAnsi" w:eastAsiaTheme="minorEastAsia" w:hAnsiTheme="minorHAnsi" w:cstheme="minorBidi"/>
            <w:b w:val="0"/>
            <w:bCs w:val="0"/>
            <w:sz w:val="22"/>
            <w:szCs w:val="22"/>
            <w:lang w:eastAsia="en-AU"/>
          </w:rPr>
          <w:tab/>
        </w:r>
        <w:r w:rsidR="0044576A" w:rsidRPr="005D500E">
          <w:rPr>
            <w:rStyle w:val="Hyperlink"/>
          </w:rPr>
          <w:t>Key Outcomes from Environmental Water Use</w:t>
        </w:r>
        <w:r w:rsidR="0044576A">
          <w:rPr>
            <w:webHidden/>
          </w:rPr>
          <w:tab/>
        </w:r>
        <w:r w:rsidR="0044576A">
          <w:rPr>
            <w:webHidden/>
          </w:rPr>
          <w:fldChar w:fldCharType="begin"/>
        </w:r>
        <w:r w:rsidR="0044576A">
          <w:rPr>
            <w:webHidden/>
          </w:rPr>
          <w:instrText xml:space="preserve"> PAGEREF _Toc17896236 \h </w:instrText>
        </w:r>
        <w:r w:rsidR="0044576A">
          <w:rPr>
            <w:webHidden/>
          </w:rPr>
        </w:r>
        <w:r w:rsidR="0044576A">
          <w:rPr>
            <w:webHidden/>
          </w:rPr>
          <w:fldChar w:fldCharType="separate"/>
        </w:r>
        <w:r w:rsidR="00BA74F6">
          <w:rPr>
            <w:webHidden/>
          </w:rPr>
          <w:t>9</w:t>
        </w:r>
        <w:r w:rsidR="0044576A">
          <w:rPr>
            <w:webHidden/>
          </w:rPr>
          <w:fldChar w:fldCharType="end"/>
        </w:r>
      </w:hyperlink>
    </w:p>
    <w:p w14:paraId="0EB42B34" w14:textId="33F9A31C" w:rsidR="0044576A" w:rsidRDefault="00C772C8">
      <w:pPr>
        <w:pStyle w:val="TOC2"/>
        <w:rPr>
          <w:rFonts w:asciiTheme="minorHAnsi" w:eastAsiaTheme="minorEastAsia" w:hAnsiTheme="minorHAnsi" w:cstheme="minorBidi"/>
          <w:sz w:val="22"/>
          <w:szCs w:val="22"/>
          <w:lang w:eastAsia="en-AU"/>
        </w:rPr>
      </w:pPr>
      <w:hyperlink w:anchor="_Toc17896237" w:history="1">
        <w:r w:rsidR="0044576A" w:rsidRPr="005D500E">
          <w:rPr>
            <w:rStyle w:val="Hyperlink"/>
          </w:rPr>
          <w:t>3.1</w:t>
        </w:r>
        <w:r w:rsidR="0044576A">
          <w:rPr>
            <w:rFonts w:asciiTheme="minorHAnsi" w:eastAsiaTheme="minorEastAsia" w:hAnsiTheme="minorHAnsi" w:cstheme="minorBidi"/>
            <w:sz w:val="22"/>
            <w:szCs w:val="22"/>
            <w:lang w:eastAsia="en-AU"/>
          </w:rPr>
          <w:tab/>
        </w:r>
        <w:r w:rsidR="0044576A" w:rsidRPr="005D500E">
          <w:rPr>
            <w:rStyle w:val="Hyperlink"/>
          </w:rPr>
          <w:t>Expected Outcomes</w:t>
        </w:r>
        <w:r w:rsidR="0044576A">
          <w:rPr>
            <w:webHidden/>
          </w:rPr>
          <w:tab/>
        </w:r>
        <w:r w:rsidR="0044576A">
          <w:rPr>
            <w:webHidden/>
          </w:rPr>
          <w:fldChar w:fldCharType="begin"/>
        </w:r>
        <w:r w:rsidR="0044576A">
          <w:rPr>
            <w:webHidden/>
          </w:rPr>
          <w:instrText xml:space="preserve"> PAGEREF _Toc17896237 \h </w:instrText>
        </w:r>
        <w:r w:rsidR="0044576A">
          <w:rPr>
            <w:webHidden/>
          </w:rPr>
        </w:r>
        <w:r w:rsidR="0044576A">
          <w:rPr>
            <w:webHidden/>
          </w:rPr>
          <w:fldChar w:fldCharType="separate"/>
        </w:r>
        <w:r w:rsidR="00BA74F6">
          <w:rPr>
            <w:webHidden/>
          </w:rPr>
          <w:t>9</w:t>
        </w:r>
        <w:r w:rsidR="0044576A">
          <w:rPr>
            <w:webHidden/>
          </w:rPr>
          <w:fldChar w:fldCharType="end"/>
        </w:r>
      </w:hyperlink>
    </w:p>
    <w:p w14:paraId="30EA11C1" w14:textId="318C99B2" w:rsidR="0044576A" w:rsidRDefault="00C772C8">
      <w:pPr>
        <w:pStyle w:val="TOC2"/>
        <w:rPr>
          <w:rFonts w:asciiTheme="minorHAnsi" w:eastAsiaTheme="minorEastAsia" w:hAnsiTheme="minorHAnsi" w:cstheme="minorBidi"/>
          <w:sz w:val="22"/>
          <w:szCs w:val="22"/>
          <w:lang w:eastAsia="en-AU"/>
        </w:rPr>
      </w:pPr>
      <w:hyperlink w:anchor="_Toc17896238" w:history="1">
        <w:r w:rsidR="0044576A" w:rsidRPr="005D500E">
          <w:rPr>
            <w:rStyle w:val="Hyperlink"/>
          </w:rPr>
          <w:t>3.2</w:t>
        </w:r>
        <w:r w:rsidR="0044576A">
          <w:rPr>
            <w:rFonts w:asciiTheme="minorHAnsi" w:eastAsiaTheme="minorEastAsia" w:hAnsiTheme="minorHAnsi" w:cstheme="minorBidi"/>
            <w:sz w:val="22"/>
            <w:szCs w:val="22"/>
            <w:lang w:eastAsia="en-AU"/>
          </w:rPr>
          <w:tab/>
        </w:r>
        <w:r w:rsidR="0044576A" w:rsidRPr="005D500E">
          <w:rPr>
            <w:rStyle w:val="Hyperlink"/>
          </w:rPr>
          <w:t>Flows and Ecosystem Functions</w:t>
        </w:r>
        <w:r w:rsidR="0044576A">
          <w:rPr>
            <w:webHidden/>
          </w:rPr>
          <w:tab/>
        </w:r>
        <w:r w:rsidR="0044576A">
          <w:rPr>
            <w:webHidden/>
          </w:rPr>
          <w:fldChar w:fldCharType="begin"/>
        </w:r>
        <w:r w:rsidR="0044576A">
          <w:rPr>
            <w:webHidden/>
          </w:rPr>
          <w:instrText xml:space="preserve"> PAGEREF _Toc17896238 \h </w:instrText>
        </w:r>
        <w:r w:rsidR="0044576A">
          <w:rPr>
            <w:webHidden/>
          </w:rPr>
        </w:r>
        <w:r w:rsidR="0044576A">
          <w:rPr>
            <w:webHidden/>
          </w:rPr>
          <w:fldChar w:fldCharType="separate"/>
        </w:r>
        <w:r w:rsidR="00BA74F6">
          <w:rPr>
            <w:webHidden/>
          </w:rPr>
          <w:t>15</w:t>
        </w:r>
        <w:r w:rsidR="0044576A">
          <w:rPr>
            <w:webHidden/>
          </w:rPr>
          <w:fldChar w:fldCharType="end"/>
        </w:r>
      </w:hyperlink>
    </w:p>
    <w:p w14:paraId="1EB7E4DE" w14:textId="2D85E5E8" w:rsidR="0044576A" w:rsidRDefault="00C772C8">
      <w:pPr>
        <w:pStyle w:val="TOC2"/>
        <w:rPr>
          <w:rFonts w:asciiTheme="minorHAnsi" w:eastAsiaTheme="minorEastAsia" w:hAnsiTheme="minorHAnsi" w:cstheme="minorBidi"/>
          <w:sz w:val="22"/>
          <w:szCs w:val="22"/>
          <w:lang w:eastAsia="en-AU"/>
        </w:rPr>
      </w:pPr>
      <w:hyperlink w:anchor="_Toc17896239" w:history="1">
        <w:r w:rsidR="0044576A" w:rsidRPr="005D500E">
          <w:rPr>
            <w:rStyle w:val="Hyperlink"/>
          </w:rPr>
          <w:t>3.3</w:t>
        </w:r>
        <w:r w:rsidR="0044576A">
          <w:rPr>
            <w:rFonts w:asciiTheme="minorHAnsi" w:eastAsiaTheme="minorEastAsia" w:hAnsiTheme="minorHAnsi" w:cstheme="minorBidi"/>
            <w:sz w:val="22"/>
            <w:szCs w:val="22"/>
            <w:lang w:eastAsia="en-AU"/>
          </w:rPr>
          <w:tab/>
        </w:r>
        <w:r w:rsidR="0044576A" w:rsidRPr="005D500E">
          <w:rPr>
            <w:rStyle w:val="Hyperlink"/>
          </w:rPr>
          <w:t>Water Quality Responses to Flow</w:t>
        </w:r>
        <w:r w:rsidR="0044576A">
          <w:rPr>
            <w:webHidden/>
          </w:rPr>
          <w:tab/>
        </w:r>
        <w:r w:rsidR="0044576A">
          <w:rPr>
            <w:webHidden/>
          </w:rPr>
          <w:fldChar w:fldCharType="begin"/>
        </w:r>
        <w:r w:rsidR="0044576A">
          <w:rPr>
            <w:webHidden/>
          </w:rPr>
          <w:instrText xml:space="preserve"> PAGEREF _Toc17896239 \h </w:instrText>
        </w:r>
        <w:r w:rsidR="0044576A">
          <w:rPr>
            <w:webHidden/>
          </w:rPr>
        </w:r>
        <w:r w:rsidR="0044576A">
          <w:rPr>
            <w:webHidden/>
          </w:rPr>
          <w:fldChar w:fldCharType="separate"/>
        </w:r>
        <w:r w:rsidR="00BA74F6">
          <w:rPr>
            <w:webHidden/>
          </w:rPr>
          <w:t>17</w:t>
        </w:r>
        <w:r w:rsidR="0044576A">
          <w:rPr>
            <w:webHidden/>
          </w:rPr>
          <w:fldChar w:fldCharType="end"/>
        </w:r>
      </w:hyperlink>
    </w:p>
    <w:p w14:paraId="0FD3E4A1" w14:textId="7B356148" w:rsidR="0044576A" w:rsidRDefault="00C772C8">
      <w:pPr>
        <w:pStyle w:val="TOC2"/>
        <w:rPr>
          <w:rFonts w:asciiTheme="minorHAnsi" w:eastAsiaTheme="minorEastAsia" w:hAnsiTheme="minorHAnsi" w:cstheme="minorBidi"/>
          <w:sz w:val="22"/>
          <w:szCs w:val="22"/>
          <w:lang w:eastAsia="en-AU"/>
        </w:rPr>
      </w:pPr>
      <w:hyperlink w:anchor="_Toc17896240" w:history="1">
        <w:r w:rsidR="0044576A" w:rsidRPr="005D500E">
          <w:rPr>
            <w:rStyle w:val="Hyperlink"/>
          </w:rPr>
          <w:t>3.4</w:t>
        </w:r>
        <w:r w:rsidR="0044576A">
          <w:rPr>
            <w:rFonts w:asciiTheme="minorHAnsi" w:eastAsiaTheme="minorEastAsia" w:hAnsiTheme="minorHAnsi" w:cstheme="minorBidi"/>
            <w:sz w:val="22"/>
            <w:szCs w:val="22"/>
            <w:lang w:eastAsia="en-AU"/>
          </w:rPr>
          <w:tab/>
        </w:r>
        <w:r w:rsidR="0044576A" w:rsidRPr="005D500E">
          <w:rPr>
            <w:rStyle w:val="Hyperlink"/>
          </w:rPr>
          <w:t>Ecological Response to Flow</w:t>
        </w:r>
        <w:r w:rsidR="0044576A">
          <w:rPr>
            <w:webHidden/>
          </w:rPr>
          <w:tab/>
        </w:r>
        <w:r w:rsidR="0044576A">
          <w:rPr>
            <w:webHidden/>
          </w:rPr>
          <w:fldChar w:fldCharType="begin"/>
        </w:r>
        <w:r w:rsidR="0044576A">
          <w:rPr>
            <w:webHidden/>
          </w:rPr>
          <w:instrText xml:space="preserve"> PAGEREF _Toc17896240 \h </w:instrText>
        </w:r>
        <w:r w:rsidR="0044576A">
          <w:rPr>
            <w:webHidden/>
          </w:rPr>
        </w:r>
        <w:r w:rsidR="0044576A">
          <w:rPr>
            <w:webHidden/>
          </w:rPr>
          <w:fldChar w:fldCharType="separate"/>
        </w:r>
        <w:r w:rsidR="00BA74F6">
          <w:rPr>
            <w:webHidden/>
          </w:rPr>
          <w:t>17</w:t>
        </w:r>
        <w:r w:rsidR="0044576A">
          <w:rPr>
            <w:webHidden/>
          </w:rPr>
          <w:fldChar w:fldCharType="end"/>
        </w:r>
      </w:hyperlink>
    </w:p>
    <w:p w14:paraId="4EF6AF02" w14:textId="7F0D687E" w:rsidR="0044576A" w:rsidRDefault="00C772C8">
      <w:pPr>
        <w:pStyle w:val="TOC2"/>
        <w:rPr>
          <w:rFonts w:asciiTheme="minorHAnsi" w:eastAsiaTheme="minorEastAsia" w:hAnsiTheme="minorHAnsi" w:cstheme="minorBidi"/>
          <w:sz w:val="22"/>
          <w:szCs w:val="22"/>
          <w:lang w:eastAsia="en-AU"/>
        </w:rPr>
      </w:pPr>
      <w:hyperlink w:anchor="_Toc17896241" w:history="1">
        <w:r w:rsidR="0044576A" w:rsidRPr="005D500E">
          <w:rPr>
            <w:rStyle w:val="Hyperlink"/>
          </w:rPr>
          <w:t>3.5</w:t>
        </w:r>
        <w:r w:rsidR="0044576A">
          <w:rPr>
            <w:rFonts w:asciiTheme="minorHAnsi" w:eastAsiaTheme="minorEastAsia" w:hAnsiTheme="minorHAnsi" w:cstheme="minorBidi"/>
            <w:sz w:val="22"/>
            <w:szCs w:val="22"/>
            <w:lang w:eastAsia="en-AU"/>
          </w:rPr>
          <w:tab/>
        </w:r>
        <w:r w:rsidR="0044576A" w:rsidRPr="005D500E">
          <w:rPr>
            <w:rStyle w:val="Hyperlink"/>
          </w:rPr>
          <w:t>Summary</w:t>
        </w:r>
        <w:r w:rsidR="0044576A">
          <w:rPr>
            <w:webHidden/>
          </w:rPr>
          <w:tab/>
        </w:r>
        <w:r w:rsidR="0044576A">
          <w:rPr>
            <w:webHidden/>
          </w:rPr>
          <w:fldChar w:fldCharType="begin"/>
        </w:r>
        <w:r w:rsidR="0044576A">
          <w:rPr>
            <w:webHidden/>
          </w:rPr>
          <w:instrText xml:space="preserve"> PAGEREF _Toc17896241 \h </w:instrText>
        </w:r>
        <w:r w:rsidR="0044576A">
          <w:rPr>
            <w:webHidden/>
          </w:rPr>
        </w:r>
        <w:r w:rsidR="0044576A">
          <w:rPr>
            <w:webHidden/>
          </w:rPr>
          <w:fldChar w:fldCharType="separate"/>
        </w:r>
        <w:r w:rsidR="00BA74F6">
          <w:rPr>
            <w:webHidden/>
          </w:rPr>
          <w:t>21</w:t>
        </w:r>
        <w:r w:rsidR="0044576A">
          <w:rPr>
            <w:webHidden/>
          </w:rPr>
          <w:fldChar w:fldCharType="end"/>
        </w:r>
      </w:hyperlink>
    </w:p>
    <w:p w14:paraId="68A4B43E" w14:textId="711406A3" w:rsidR="0044576A" w:rsidRDefault="00C772C8">
      <w:pPr>
        <w:pStyle w:val="TOC1"/>
        <w:rPr>
          <w:rFonts w:asciiTheme="minorHAnsi" w:eastAsiaTheme="minorEastAsia" w:hAnsiTheme="minorHAnsi" w:cstheme="minorBidi"/>
          <w:b w:val="0"/>
          <w:bCs w:val="0"/>
          <w:sz w:val="22"/>
          <w:szCs w:val="22"/>
          <w:lang w:eastAsia="en-AU"/>
        </w:rPr>
      </w:pPr>
      <w:hyperlink w:anchor="_Toc17896242" w:history="1">
        <w:r w:rsidR="0044576A" w:rsidRPr="005D500E">
          <w:rPr>
            <w:rStyle w:val="Hyperlink"/>
          </w:rPr>
          <w:t>4</w:t>
        </w:r>
        <w:r w:rsidR="0044576A">
          <w:rPr>
            <w:rFonts w:asciiTheme="minorHAnsi" w:eastAsiaTheme="minorEastAsia" w:hAnsiTheme="minorHAnsi" w:cstheme="minorBidi"/>
            <w:b w:val="0"/>
            <w:bCs w:val="0"/>
            <w:sz w:val="22"/>
            <w:szCs w:val="22"/>
            <w:lang w:eastAsia="en-AU"/>
          </w:rPr>
          <w:tab/>
        </w:r>
        <w:r w:rsidR="0044576A" w:rsidRPr="005D500E">
          <w:rPr>
            <w:rStyle w:val="Hyperlink"/>
          </w:rPr>
          <w:t>Implications for Future Management of Environmental Water</w:t>
        </w:r>
        <w:r w:rsidR="0044576A">
          <w:rPr>
            <w:webHidden/>
          </w:rPr>
          <w:tab/>
        </w:r>
        <w:r w:rsidR="0044576A">
          <w:rPr>
            <w:webHidden/>
          </w:rPr>
          <w:fldChar w:fldCharType="begin"/>
        </w:r>
        <w:r w:rsidR="0044576A">
          <w:rPr>
            <w:webHidden/>
          </w:rPr>
          <w:instrText xml:space="preserve"> PAGEREF _Toc17896242 \h </w:instrText>
        </w:r>
        <w:r w:rsidR="0044576A">
          <w:rPr>
            <w:webHidden/>
          </w:rPr>
        </w:r>
        <w:r w:rsidR="0044576A">
          <w:rPr>
            <w:webHidden/>
          </w:rPr>
          <w:fldChar w:fldCharType="separate"/>
        </w:r>
        <w:r w:rsidR="00BA74F6">
          <w:rPr>
            <w:webHidden/>
          </w:rPr>
          <w:t>22</w:t>
        </w:r>
        <w:r w:rsidR="0044576A">
          <w:rPr>
            <w:webHidden/>
          </w:rPr>
          <w:fldChar w:fldCharType="end"/>
        </w:r>
      </w:hyperlink>
    </w:p>
    <w:p w14:paraId="11A3AA88" w14:textId="0CFC7862" w:rsidR="0044576A" w:rsidRDefault="00C772C8">
      <w:pPr>
        <w:pStyle w:val="TOC1"/>
        <w:rPr>
          <w:rFonts w:asciiTheme="minorHAnsi" w:eastAsiaTheme="minorEastAsia" w:hAnsiTheme="minorHAnsi" w:cstheme="minorBidi"/>
          <w:b w:val="0"/>
          <w:bCs w:val="0"/>
          <w:sz w:val="22"/>
          <w:szCs w:val="22"/>
          <w:lang w:eastAsia="en-AU"/>
        </w:rPr>
      </w:pPr>
      <w:hyperlink w:anchor="_Toc17896243" w:history="1">
        <w:r w:rsidR="0044576A" w:rsidRPr="005D500E">
          <w:rPr>
            <w:rStyle w:val="Hyperlink"/>
          </w:rPr>
          <w:t>5</w:t>
        </w:r>
        <w:r w:rsidR="0044576A">
          <w:rPr>
            <w:rFonts w:asciiTheme="minorHAnsi" w:eastAsiaTheme="minorEastAsia" w:hAnsiTheme="minorHAnsi" w:cstheme="minorBidi"/>
            <w:b w:val="0"/>
            <w:bCs w:val="0"/>
            <w:sz w:val="22"/>
            <w:szCs w:val="22"/>
            <w:lang w:eastAsia="en-AU"/>
          </w:rPr>
          <w:tab/>
        </w:r>
        <w:r w:rsidR="0044576A" w:rsidRPr="005D500E">
          <w:rPr>
            <w:rStyle w:val="Hyperlink"/>
          </w:rPr>
          <w:t>References</w:t>
        </w:r>
        <w:r w:rsidR="0044576A">
          <w:rPr>
            <w:webHidden/>
          </w:rPr>
          <w:tab/>
        </w:r>
        <w:r w:rsidR="0044576A">
          <w:rPr>
            <w:webHidden/>
          </w:rPr>
          <w:fldChar w:fldCharType="begin"/>
        </w:r>
        <w:r w:rsidR="0044576A">
          <w:rPr>
            <w:webHidden/>
          </w:rPr>
          <w:instrText xml:space="preserve"> PAGEREF _Toc17896243 \h </w:instrText>
        </w:r>
        <w:r w:rsidR="0044576A">
          <w:rPr>
            <w:webHidden/>
          </w:rPr>
        </w:r>
        <w:r w:rsidR="0044576A">
          <w:rPr>
            <w:webHidden/>
          </w:rPr>
          <w:fldChar w:fldCharType="separate"/>
        </w:r>
        <w:r w:rsidR="00BA74F6">
          <w:rPr>
            <w:webHidden/>
          </w:rPr>
          <w:t>24</w:t>
        </w:r>
        <w:r w:rsidR="0044576A">
          <w:rPr>
            <w:webHidden/>
          </w:rPr>
          <w:fldChar w:fldCharType="end"/>
        </w:r>
      </w:hyperlink>
    </w:p>
    <w:p w14:paraId="548FDF2E" w14:textId="5BB441C1" w:rsidR="00766BF4" w:rsidRDefault="002E188B" w:rsidP="00191590">
      <w:pPr>
        <w:pStyle w:val="TOC2"/>
        <w:rPr>
          <w:b/>
          <w:bCs/>
        </w:rPr>
      </w:pPr>
      <w:r>
        <w:rPr>
          <w:b/>
          <w:bCs/>
        </w:rPr>
        <w:fldChar w:fldCharType="end"/>
      </w:r>
    </w:p>
    <w:p w14:paraId="5D7A4093" w14:textId="77777777" w:rsidR="00F96DE9" w:rsidRDefault="00F96DE9" w:rsidP="00F96DE9">
      <w:pPr>
        <w:rPr>
          <w:b/>
        </w:rPr>
      </w:pPr>
      <w:bookmarkStart w:id="11" w:name="_Hlk17189765"/>
      <w:r w:rsidRPr="00357620">
        <w:rPr>
          <w:b/>
        </w:rPr>
        <w:t>Appendix A – Hydrology (River)</w:t>
      </w:r>
    </w:p>
    <w:p w14:paraId="360C3FAA" w14:textId="77777777" w:rsidR="00F96DE9" w:rsidRDefault="00F96DE9" w:rsidP="00F96DE9">
      <w:pPr>
        <w:rPr>
          <w:b/>
        </w:rPr>
      </w:pPr>
      <w:r w:rsidRPr="00357620">
        <w:rPr>
          <w:b/>
        </w:rPr>
        <w:t xml:space="preserve">Appendix </w:t>
      </w:r>
      <w:r>
        <w:rPr>
          <w:b/>
        </w:rPr>
        <w:t>B</w:t>
      </w:r>
      <w:r w:rsidRPr="00357620">
        <w:rPr>
          <w:b/>
        </w:rPr>
        <w:t xml:space="preserve"> –</w:t>
      </w:r>
      <w:r>
        <w:rPr>
          <w:b/>
        </w:rPr>
        <w:t xml:space="preserve"> Hydrology (Watercourse)</w:t>
      </w:r>
    </w:p>
    <w:p w14:paraId="0EF33028" w14:textId="6303A7FF" w:rsidR="00F96DE9" w:rsidRDefault="00F96DE9" w:rsidP="00F96DE9">
      <w:pPr>
        <w:rPr>
          <w:b/>
        </w:rPr>
      </w:pPr>
      <w:r w:rsidRPr="00357620">
        <w:rPr>
          <w:b/>
        </w:rPr>
        <w:t xml:space="preserve">Appendix </w:t>
      </w:r>
      <w:r>
        <w:rPr>
          <w:b/>
        </w:rPr>
        <w:t>C</w:t>
      </w:r>
      <w:r w:rsidRPr="00357620">
        <w:rPr>
          <w:b/>
        </w:rPr>
        <w:t xml:space="preserve"> –</w:t>
      </w:r>
      <w:r>
        <w:rPr>
          <w:b/>
        </w:rPr>
        <w:t xml:space="preserve"> </w:t>
      </w:r>
      <w:r w:rsidR="00753F80">
        <w:rPr>
          <w:b/>
        </w:rPr>
        <w:t>Cat</w:t>
      </w:r>
      <w:r w:rsidR="00314E8A">
        <w:rPr>
          <w:b/>
        </w:rPr>
        <w:t>egory</w:t>
      </w:r>
      <w:r w:rsidR="00753F80">
        <w:rPr>
          <w:b/>
        </w:rPr>
        <w:t xml:space="preserve"> II - </w:t>
      </w:r>
      <w:r>
        <w:rPr>
          <w:b/>
        </w:rPr>
        <w:t>Water Quality</w:t>
      </w:r>
    </w:p>
    <w:p w14:paraId="228B2861" w14:textId="655B4F65" w:rsidR="00F96DE9" w:rsidRDefault="00F96DE9" w:rsidP="00F96DE9">
      <w:pPr>
        <w:rPr>
          <w:b/>
        </w:rPr>
      </w:pPr>
      <w:r w:rsidRPr="00357620">
        <w:rPr>
          <w:b/>
        </w:rPr>
        <w:t xml:space="preserve">Appendix </w:t>
      </w:r>
      <w:r>
        <w:rPr>
          <w:b/>
        </w:rPr>
        <w:t>D</w:t>
      </w:r>
      <w:r w:rsidRPr="00357620">
        <w:rPr>
          <w:b/>
        </w:rPr>
        <w:t xml:space="preserve"> –</w:t>
      </w:r>
      <w:r>
        <w:rPr>
          <w:b/>
        </w:rPr>
        <w:t xml:space="preserve"> </w:t>
      </w:r>
      <w:r w:rsidR="00753F80">
        <w:rPr>
          <w:b/>
        </w:rPr>
        <w:t>Cat</w:t>
      </w:r>
      <w:r w:rsidR="00314E8A">
        <w:rPr>
          <w:b/>
        </w:rPr>
        <w:t>egory</w:t>
      </w:r>
      <w:r w:rsidR="00753F80">
        <w:rPr>
          <w:b/>
        </w:rPr>
        <w:t xml:space="preserve"> III – Water Quality</w:t>
      </w:r>
    </w:p>
    <w:p w14:paraId="4F98CD68" w14:textId="5AD92FDF" w:rsidR="00F96DE9" w:rsidRDefault="00F96DE9" w:rsidP="00F96DE9">
      <w:pPr>
        <w:rPr>
          <w:b/>
        </w:rPr>
      </w:pPr>
      <w:r w:rsidRPr="00357620">
        <w:rPr>
          <w:b/>
        </w:rPr>
        <w:t xml:space="preserve">Appendix </w:t>
      </w:r>
      <w:r>
        <w:rPr>
          <w:b/>
        </w:rPr>
        <w:t>E</w:t>
      </w:r>
      <w:r w:rsidRPr="00357620">
        <w:rPr>
          <w:b/>
        </w:rPr>
        <w:t xml:space="preserve"> –</w:t>
      </w:r>
      <w:r>
        <w:rPr>
          <w:b/>
        </w:rPr>
        <w:t xml:space="preserve"> </w:t>
      </w:r>
      <w:r w:rsidR="00753F80">
        <w:rPr>
          <w:b/>
        </w:rPr>
        <w:t>Microinvertebrates</w:t>
      </w:r>
    </w:p>
    <w:p w14:paraId="340CE327" w14:textId="2D91140E" w:rsidR="00F96DE9" w:rsidRDefault="00F96DE9" w:rsidP="00F96DE9">
      <w:pPr>
        <w:rPr>
          <w:b/>
        </w:rPr>
      </w:pPr>
      <w:r w:rsidRPr="00357620">
        <w:rPr>
          <w:b/>
        </w:rPr>
        <w:t xml:space="preserve">Appendix </w:t>
      </w:r>
      <w:r>
        <w:rPr>
          <w:b/>
        </w:rPr>
        <w:t>F</w:t>
      </w:r>
      <w:r w:rsidRPr="00357620">
        <w:rPr>
          <w:b/>
        </w:rPr>
        <w:t xml:space="preserve"> –</w:t>
      </w:r>
      <w:r>
        <w:rPr>
          <w:b/>
        </w:rPr>
        <w:t xml:space="preserve"> </w:t>
      </w:r>
      <w:r w:rsidR="00753F80">
        <w:rPr>
          <w:b/>
        </w:rPr>
        <w:t>Macroinvertebrates</w:t>
      </w:r>
    </w:p>
    <w:p w14:paraId="6D7316DF" w14:textId="1735BD04" w:rsidR="00F96DE9" w:rsidRDefault="00F96DE9" w:rsidP="00F96DE9">
      <w:pPr>
        <w:rPr>
          <w:b/>
        </w:rPr>
      </w:pPr>
      <w:r>
        <w:rPr>
          <w:b/>
        </w:rPr>
        <w:t>Appendix G</w:t>
      </w:r>
      <w:r w:rsidRPr="00357620">
        <w:rPr>
          <w:b/>
        </w:rPr>
        <w:t xml:space="preserve"> –</w:t>
      </w:r>
      <w:r>
        <w:rPr>
          <w:b/>
        </w:rPr>
        <w:t xml:space="preserve"> </w:t>
      </w:r>
      <w:r w:rsidR="00753F80">
        <w:rPr>
          <w:b/>
        </w:rPr>
        <w:t>Ecosystem Type</w:t>
      </w:r>
    </w:p>
    <w:p w14:paraId="2E741FE8" w14:textId="6FE30AF7" w:rsidR="00F96DE9" w:rsidRDefault="00F96DE9" w:rsidP="00F96DE9">
      <w:pPr>
        <w:rPr>
          <w:b/>
        </w:rPr>
      </w:pPr>
      <w:r>
        <w:rPr>
          <w:b/>
        </w:rPr>
        <w:t xml:space="preserve">Appendix </w:t>
      </w:r>
      <w:r w:rsidR="000918E2">
        <w:rPr>
          <w:b/>
        </w:rPr>
        <w:t>H</w:t>
      </w:r>
      <w:r w:rsidRPr="00357620">
        <w:rPr>
          <w:b/>
        </w:rPr>
        <w:t xml:space="preserve"> –</w:t>
      </w:r>
      <w:r w:rsidR="0044236C">
        <w:rPr>
          <w:b/>
        </w:rPr>
        <w:t xml:space="preserve"> </w:t>
      </w:r>
      <w:r w:rsidR="00753F80">
        <w:rPr>
          <w:b/>
        </w:rPr>
        <w:t>Vegetation Diversity</w:t>
      </w:r>
    </w:p>
    <w:p w14:paraId="37F8C7A5" w14:textId="7428A688" w:rsidR="00F96DE9" w:rsidRDefault="00F96DE9" w:rsidP="00F96DE9">
      <w:pPr>
        <w:rPr>
          <w:b/>
        </w:rPr>
      </w:pPr>
      <w:r>
        <w:rPr>
          <w:b/>
        </w:rPr>
        <w:t xml:space="preserve">Appendix </w:t>
      </w:r>
      <w:r w:rsidR="000918E2">
        <w:rPr>
          <w:b/>
        </w:rPr>
        <w:t>I</w:t>
      </w:r>
      <w:r w:rsidRPr="00357620">
        <w:rPr>
          <w:b/>
        </w:rPr>
        <w:t xml:space="preserve"> –</w:t>
      </w:r>
      <w:r>
        <w:rPr>
          <w:b/>
        </w:rPr>
        <w:t xml:space="preserve"> </w:t>
      </w:r>
      <w:r w:rsidR="00753F80">
        <w:rPr>
          <w:b/>
        </w:rPr>
        <w:t>Fish (River)</w:t>
      </w:r>
    </w:p>
    <w:p w14:paraId="5E0FDFE7" w14:textId="56899289" w:rsidR="00F96DE9" w:rsidRDefault="00F96DE9" w:rsidP="00F96DE9">
      <w:pPr>
        <w:rPr>
          <w:b/>
        </w:rPr>
      </w:pPr>
      <w:r>
        <w:rPr>
          <w:b/>
        </w:rPr>
        <w:t xml:space="preserve">Appendix </w:t>
      </w:r>
      <w:r w:rsidR="000918E2">
        <w:rPr>
          <w:b/>
        </w:rPr>
        <w:t>J</w:t>
      </w:r>
      <w:r w:rsidRPr="00357620">
        <w:rPr>
          <w:b/>
        </w:rPr>
        <w:t xml:space="preserve"> –</w:t>
      </w:r>
      <w:r>
        <w:rPr>
          <w:b/>
        </w:rPr>
        <w:t xml:space="preserve"> </w:t>
      </w:r>
      <w:r w:rsidR="00753F80">
        <w:rPr>
          <w:b/>
        </w:rPr>
        <w:t>Fish (Movement)</w:t>
      </w:r>
    </w:p>
    <w:p w14:paraId="1F06758E" w14:textId="15723523" w:rsidR="00753F80" w:rsidRDefault="00753F80" w:rsidP="00F96DE9">
      <w:pPr>
        <w:rPr>
          <w:b/>
        </w:rPr>
      </w:pPr>
      <w:r>
        <w:rPr>
          <w:b/>
        </w:rPr>
        <w:t xml:space="preserve">Appendix </w:t>
      </w:r>
      <w:r w:rsidR="000918E2">
        <w:rPr>
          <w:b/>
        </w:rPr>
        <w:t>K</w:t>
      </w:r>
      <w:r w:rsidR="00D74075" w:rsidRPr="00357620">
        <w:rPr>
          <w:b/>
        </w:rPr>
        <w:t xml:space="preserve"> –</w:t>
      </w:r>
      <w:r w:rsidR="00D74075">
        <w:rPr>
          <w:b/>
        </w:rPr>
        <w:t xml:space="preserve"> </w:t>
      </w:r>
      <w:r>
        <w:rPr>
          <w:b/>
        </w:rPr>
        <w:t>Waterbird Diversity</w:t>
      </w:r>
    </w:p>
    <w:bookmarkEnd w:id="11"/>
    <w:p w14:paraId="50576B14" w14:textId="4DF8F057" w:rsidR="00F96DE9" w:rsidRDefault="00F96DE9" w:rsidP="00F96DE9"/>
    <w:p w14:paraId="6229177D" w14:textId="693A97C6" w:rsidR="003528F8" w:rsidRDefault="003528F8" w:rsidP="00F96DE9"/>
    <w:p w14:paraId="2E71D721" w14:textId="77777777" w:rsidR="00766BF4" w:rsidRPr="009350B0" w:rsidRDefault="009350B0" w:rsidP="003821E1">
      <w:pPr>
        <w:spacing w:before="400" w:after="400" w:line="280" w:lineRule="atLeast"/>
        <w:rPr>
          <w:sz w:val="44"/>
          <w:szCs w:val="44"/>
        </w:rPr>
      </w:pPr>
      <w:r>
        <w:rPr>
          <w:sz w:val="44"/>
          <w:szCs w:val="44"/>
        </w:rPr>
        <w:t>List of f</w:t>
      </w:r>
      <w:r w:rsidR="00766BF4" w:rsidRPr="009350B0">
        <w:rPr>
          <w:sz w:val="44"/>
          <w:szCs w:val="44"/>
        </w:rPr>
        <w:t>igures</w:t>
      </w:r>
    </w:p>
    <w:p w14:paraId="6410ED3A" w14:textId="24479746" w:rsidR="00EA6ABE" w:rsidRDefault="00647C26">
      <w:pPr>
        <w:pStyle w:val="TableofFigures"/>
        <w:tabs>
          <w:tab w:val="right" w:leader="dot" w:pos="9192"/>
        </w:tabs>
        <w:rPr>
          <w:rFonts w:asciiTheme="minorHAnsi" w:eastAsiaTheme="minorEastAsia" w:hAnsiTheme="minorHAnsi" w:cstheme="minorBidi"/>
          <w:noProof/>
          <w:sz w:val="22"/>
          <w:szCs w:val="22"/>
          <w:lang w:eastAsia="en-AU"/>
        </w:rPr>
      </w:pPr>
      <w:r>
        <w:rPr>
          <w:bCs/>
          <w:noProof/>
          <w:sz w:val="18"/>
          <w:szCs w:val="18"/>
        </w:rPr>
        <w:fldChar w:fldCharType="begin"/>
      </w:r>
      <w:r w:rsidR="007F0E7C">
        <w:rPr>
          <w:bCs/>
          <w:noProof/>
          <w:sz w:val="18"/>
          <w:szCs w:val="18"/>
        </w:rPr>
        <w:instrText xml:space="preserve"> TOC \h \z \t "FIGURE HEADING,1" \c "Figure" </w:instrText>
      </w:r>
      <w:r>
        <w:rPr>
          <w:bCs/>
          <w:noProof/>
          <w:sz w:val="18"/>
          <w:szCs w:val="18"/>
        </w:rPr>
        <w:fldChar w:fldCharType="separate"/>
      </w:r>
      <w:hyperlink w:anchor="_Toc17895812" w:history="1">
        <w:r w:rsidR="00EA6ABE" w:rsidRPr="007E5C70">
          <w:rPr>
            <w:rStyle w:val="Hyperlink"/>
            <w:noProof/>
          </w:rPr>
          <w:t>Figure 1</w:t>
        </w:r>
        <w:r w:rsidR="00EA6ABE" w:rsidRPr="007E5C70">
          <w:rPr>
            <w:rStyle w:val="Hyperlink"/>
            <w:noProof/>
          </w:rPr>
          <w:noBreakHyphen/>
          <w:t>1: The Gwydir River catchment and its location within the Murray-Darling Basin.</w:t>
        </w:r>
        <w:r w:rsidR="00EA6ABE">
          <w:rPr>
            <w:noProof/>
            <w:webHidden/>
          </w:rPr>
          <w:tab/>
        </w:r>
        <w:r w:rsidR="00EA6ABE">
          <w:rPr>
            <w:noProof/>
            <w:webHidden/>
          </w:rPr>
          <w:fldChar w:fldCharType="begin"/>
        </w:r>
        <w:r w:rsidR="00EA6ABE">
          <w:rPr>
            <w:noProof/>
            <w:webHidden/>
          </w:rPr>
          <w:instrText xml:space="preserve"> PAGEREF _Toc17895812 \h </w:instrText>
        </w:r>
        <w:r w:rsidR="00EA6ABE">
          <w:rPr>
            <w:noProof/>
            <w:webHidden/>
          </w:rPr>
        </w:r>
        <w:r w:rsidR="00EA6ABE">
          <w:rPr>
            <w:noProof/>
            <w:webHidden/>
          </w:rPr>
          <w:fldChar w:fldCharType="separate"/>
        </w:r>
        <w:r w:rsidR="00BA74F6">
          <w:rPr>
            <w:noProof/>
            <w:webHidden/>
          </w:rPr>
          <w:t>2</w:t>
        </w:r>
        <w:r w:rsidR="00EA6ABE">
          <w:rPr>
            <w:noProof/>
            <w:webHidden/>
          </w:rPr>
          <w:fldChar w:fldCharType="end"/>
        </w:r>
      </w:hyperlink>
    </w:p>
    <w:p w14:paraId="7869B8E3" w14:textId="67F8C093" w:rsidR="00EA6ABE" w:rsidRDefault="00C772C8">
      <w:pPr>
        <w:pStyle w:val="TableofFigures"/>
        <w:tabs>
          <w:tab w:val="right" w:leader="dot" w:pos="9192"/>
        </w:tabs>
        <w:rPr>
          <w:rFonts w:asciiTheme="minorHAnsi" w:eastAsiaTheme="minorEastAsia" w:hAnsiTheme="minorHAnsi" w:cstheme="minorBidi"/>
          <w:noProof/>
          <w:sz w:val="22"/>
          <w:szCs w:val="22"/>
          <w:lang w:eastAsia="en-AU"/>
        </w:rPr>
      </w:pPr>
      <w:hyperlink w:anchor="_Toc17895813" w:history="1">
        <w:r w:rsidR="00EA6ABE" w:rsidRPr="007E5C70">
          <w:rPr>
            <w:rStyle w:val="Hyperlink"/>
            <w:noProof/>
          </w:rPr>
          <w:t>Figure 1</w:t>
        </w:r>
        <w:r w:rsidR="00EA6ABE" w:rsidRPr="007E5C70">
          <w:rPr>
            <w:rStyle w:val="Hyperlink"/>
            <w:noProof/>
          </w:rPr>
          <w:noBreakHyphen/>
          <w:t>2: The Gwydir River system Selected Area with monitoring zones highlighted.</w:t>
        </w:r>
        <w:r w:rsidR="00EA6ABE">
          <w:rPr>
            <w:noProof/>
            <w:webHidden/>
          </w:rPr>
          <w:tab/>
        </w:r>
        <w:r w:rsidR="00EA6ABE">
          <w:rPr>
            <w:noProof/>
            <w:webHidden/>
          </w:rPr>
          <w:fldChar w:fldCharType="begin"/>
        </w:r>
        <w:r w:rsidR="00EA6ABE">
          <w:rPr>
            <w:noProof/>
            <w:webHidden/>
          </w:rPr>
          <w:instrText xml:space="preserve"> PAGEREF _Toc17895813 \h </w:instrText>
        </w:r>
        <w:r w:rsidR="00EA6ABE">
          <w:rPr>
            <w:noProof/>
            <w:webHidden/>
          </w:rPr>
        </w:r>
        <w:r w:rsidR="00EA6ABE">
          <w:rPr>
            <w:noProof/>
            <w:webHidden/>
          </w:rPr>
          <w:fldChar w:fldCharType="separate"/>
        </w:r>
        <w:r w:rsidR="00BA74F6">
          <w:rPr>
            <w:noProof/>
            <w:webHidden/>
          </w:rPr>
          <w:t>3</w:t>
        </w:r>
        <w:r w:rsidR="00EA6ABE">
          <w:rPr>
            <w:noProof/>
            <w:webHidden/>
          </w:rPr>
          <w:fldChar w:fldCharType="end"/>
        </w:r>
      </w:hyperlink>
    </w:p>
    <w:p w14:paraId="0AE6CF1C" w14:textId="2EFC9941" w:rsidR="00EA6ABE" w:rsidRDefault="00C772C8">
      <w:pPr>
        <w:pStyle w:val="TableofFigures"/>
        <w:tabs>
          <w:tab w:val="right" w:leader="dot" w:pos="9192"/>
        </w:tabs>
        <w:rPr>
          <w:rFonts w:asciiTheme="minorHAnsi" w:eastAsiaTheme="minorEastAsia" w:hAnsiTheme="minorHAnsi" w:cstheme="minorBidi"/>
          <w:noProof/>
          <w:sz w:val="22"/>
          <w:szCs w:val="22"/>
          <w:lang w:eastAsia="en-AU"/>
        </w:rPr>
      </w:pPr>
      <w:hyperlink w:anchor="_Toc17895814" w:history="1">
        <w:r w:rsidR="00EA6ABE" w:rsidRPr="007E5C70">
          <w:rPr>
            <w:rStyle w:val="Hyperlink"/>
            <w:noProof/>
          </w:rPr>
          <w:t>Figure 2</w:t>
        </w:r>
        <w:r w:rsidR="00EA6ABE" w:rsidRPr="007E5C70">
          <w:rPr>
            <w:rStyle w:val="Hyperlink"/>
            <w:noProof/>
          </w:rPr>
          <w:noBreakHyphen/>
          <w:t>1: Monthly rainfall totals at Moree Airport from July 2014 to June 2019 compared to the long-term mean (Source: BoM, 2019a).</w:t>
        </w:r>
        <w:r w:rsidR="00EA6ABE">
          <w:rPr>
            <w:noProof/>
            <w:webHidden/>
          </w:rPr>
          <w:tab/>
        </w:r>
        <w:r w:rsidR="00EA6ABE">
          <w:rPr>
            <w:noProof/>
            <w:webHidden/>
          </w:rPr>
          <w:fldChar w:fldCharType="begin"/>
        </w:r>
        <w:r w:rsidR="00EA6ABE">
          <w:rPr>
            <w:noProof/>
            <w:webHidden/>
          </w:rPr>
          <w:instrText xml:space="preserve"> PAGEREF _Toc17895814 \h </w:instrText>
        </w:r>
        <w:r w:rsidR="00EA6ABE">
          <w:rPr>
            <w:noProof/>
            <w:webHidden/>
          </w:rPr>
        </w:r>
        <w:r w:rsidR="00EA6ABE">
          <w:rPr>
            <w:noProof/>
            <w:webHidden/>
          </w:rPr>
          <w:fldChar w:fldCharType="separate"/>
        </w:r>
        <w:r w:rsidR="00BA74F6">
          <w:rPr>
            <w:noProof/>
            <w:webHidden/>
          </w:rPr>
          <w:t>4</w:t>
        </w:r>
        <w:r w:rsidR="00EA6ABE">
          <w:rPr>
            <w:noProof/>
            <w:webHidden/>
          </w:rPr>
          <w:fldChar w:fldCharType="end"/>
        </w:r>
      </w:hyperlink>
    </w:p>
    <w:p w14:paraId="53A4155A" w14:textId="51E433E5" w:rsidR="00EA6ABE" w:rsidRDefault="00C772C8">
      <w:pPr>
        <w:pStyle w:val="TableofFigures"/>
        <w:tabs>
          <w:tab w:val="right" w:leader="dot" w:pos="9192"/>
        </w:tabs>
        <w:rPr>
          <w:rFonts w:asciiTheme="minorHAnsi" w:eastAsiaTheme="minorEastAsia" w:hAnsiTheme="minorHAnsi" w:cstheme="minorBidi"/>
          <w:noProof/>
          <w:sz w:val="22"/>
          <w:szCs w:val="22"/>
          <w:lang w:eastAsia="en-AU"/>
        </w:rPr>
      </w:pPr>
      <w:hyperlink w:anchor="_Toc17895815" w:history="1">
        <w:r w:rsidR="00EA6ABE" w:rsidRPr="007E5C70">
          <w:rPr>
            <w:rStyle w:val="Hyperlink"/>
            <w:noProof/>
          </w:rPr>
          <w:t>Figure 2</w:t>
        </w:r>
        <w:r w:rsidR="00EA6ABE" w:rsidRPr="007E5C70">
          <w:rPr>
            <w:rStyle w:val="Hyperlink"/>
            <w:noProof/>
          </w:rPr>
          <w:noBreakHyphen/>
          <w:t>2: Monthly mean maximum temperatures at Moree airport from July 2014 to June 2019 compared to the long-term mean (Source: BoM, 2019b).</w:t>
        </w:r>
        <w:r w:rsidR="00EA6ABE">
          <w:rPr>
            <w:noProof/>
            <w:webHidden/>
          </w:rPr>
          <w:tab/>
        </w:r>
        <w:r w:rsidR="00EA6ABE">
          <w:rPr>
            <w:noProof/>
            <w:webHidden/>
          </w:rPr>
          <w:fldChar w:fldCharType="begin"/>
        </w:r>
        <w:r w:rsidR="00EA6ABE">
          <w:rPr>
            <w:noProof/>
            <w:webHidden/>
          </w:rPr>
          <w:instrText xml:space="preserve"> PAGEREF _Toc17895815 \h </w:instrText>
        </w:r>
        <w:r w:rsidR="00EA6ABE">
          <w:rPr>
            <w:noProof/>
            <w:webHidden/>
          </w:rPr>
        </w:r>
        <w:r w:rsidR="00EA6ABE">
          <w:rPr>
            <w:noProof/>
            <w:webHidden/>
          </w:rPr>
          <w:fldChar w:fldCharType="separate"/>
        </w:r>
        <w:r w:rsidR="00BA74F6">
          <w:rPr>
            <w:noProof/>
            <w:webHidden/>
          </w:rPr>
          <w:t>5</w:t>
        </w:r>
        <w:r w:rsidR="00EA6ABE">
          <w:rPr>
            <w:noProof/>
            <w:webHidden/>
          </w:rPr>
          <w:fldChar w:fldCharType="end"/>
        </w:r>
      </w:hyperlink>
    </w:p>
    <w:p w14:paraId="58D3EFAA" w14:textId="4E29514B" w:rsidR="00EA6ABE" w:rsidRDefault="00C772C8">
      <w:pPr>
        <w:pStyle w:val="TableofFigures"/>
        <w:tabs>
          <w:tab w:val="right" w:leader="dot" w:pos="9192"/>
        </w:tabs>
        <w:rPr>
          <w:rFonts w:asciiTheme="minorHAnsi" w:eastAsiaTheme="minorEastAsia" w:hAnsiTheme="minorHAnsi" w:cstheme="minorBidi"/>
          <w:noProof/>
          <w:sz w:val="22"/>
          <w:szCs w:val="22"/>
          <w:lang w:eastAsia="en-AU"/>
        </w:rPr>
      </w:pPr>
      <w:hyperlink w:anchor="_Toc17895816" w:history="1">
        <w:r w:rsidR="00EA6ABE" w:rsidRPr="007E5C70">
          <w:rPr>
            <w:rStyle w:val="Hyperlink"/>
            <w:noProof/>
          </w:rPr>
          <w:t>Figure 3</w:t>
        </w:r>
        <w:r w:rsidR="00EA6ABE" w:rsidRPr="007E5C70">
          <w:rPr>
            <w:rStyle w:val="Hyperlink"/>
            <w:noProof/>
          </w:rPr>
          <w:noBreakHyphen/>
          <w:t>1: Inundation in the Gingham and Lower Gwydir wetlands during the 2014-15 water year.</w:t>
        </w:r>
        <w:r w:rsidR="00EA6ABE">
          <w:rPr>
            <w:noProof/>
            <w:webHidden/>
          </w:rPr>
          <w:tab/>
        </w:r>
        <w:r w:rsidR="00EA6ABE">
          <w:rPr>
            <w:noProof/>
            <w:webHidden/>
          </w:rPr>
          <w:fldChar w:fldCharType="begin"/>
        </w:r>
        <w:r w:rsidR="00EA6ABE">
          <w:rPr>
            <w:noProof/>
            <w:webHidden/>
          </w:rPr>
          <w:instrText xml:space="preserve"> PAGEREF _Toc17895816 \h </w:instrText>
        </w:r>
        <w:r w:rsidR="00EA6ABE">
          <w:rPr>
            <w:noProof/>
            <w:webHidden/>
          </w:rPr>
        </w:r>
        <w:r w:rsidR="00EA6ABE">
          <w:rPr>
            <w:noProof/>
            <w:webHidden/>
          </w:rPr>
          <w:fldChar w:fldCharType="separate"/>
        </w:r>
        <w:r w:rsidR="00BA74F6">
          <w:rPr>
            <w:noProof/>
            <w:webHidden/>
          </w:rPr>
          <w:t>16</w:t>
        </w:r>
        <w:r w:rsidR="00EA6ABE">
          <w:rPr>
            <w:noProof/>
            <w:webHidden/>
          </w:rPr>
          <w:fldChar w:fldCharType="end"/>
        </w:r>
      </w:hyperlink>
    </w:p>
    <w:p w14:paraId="559E4205" w14:textId="55DF617F" w:rsidR="00EA6ABE" w:rsidRDefault="00C772C8">
      <w:pPr>
        <w:pStyle w:val="TableofFigures"/>
        <w:tabs>
          <w:tab w:val="right" w:leader="dot" w:pos="9192"/>
        </w:tabs>
        <w:rPr>
          <w:rFonts w:asciiTheme="minorHAnsi" w:eastAsiaTheme="minorEastAsia" w:hAnsiTheme="minorHAnsi" w:cstheme="minorBidi"/>
          <w:noProof/>
          <w:sz w:val="22"/>
          <w:szCs w:val="22"/>
          <w:lang w:eastAsia="en-AU"/>
        </w:rPr>
      </w:pPr>
      <w:hyperlink w:anchor="_Toc17895817" w:history="1">
        <w:r w:rsidR="00EA6ABE" w:rsidRPr="007E5C70">
          <w:rPr>
            <w:rStyle w:val="Hyperlink"/>
            <w:noProof/>
          </w:rPr>
          <w:t>Figure 3</w:t>
        </w:r>
        <w:r w:rsidR="00EA6ABE" w:rsidRPr="007E5C70">
          <w:rPr>
            <w:rStyle w:val="Hyperlink"/>
            <w:noProof/>
          </w:rPr>
          <w:noBreakHyphen/>
          <w:t>2: Threatened fish species surveyed in the Gwydir River system during the 2015-16 water year.  Olive perchlet (left) and Murray cod (right).</w:t>
        </w:r>
        <w:r w:rsidR="00EA6ABE">
          <w:rPr>
            <w:noProof/>
            <w:webHidden/>
          </w:rPr>
          <w:tab/>
        </w:r>
        <w:r w:rsidR="00EA6ABE">
          <w:rPr>
            <w:noProof/>
            <w:webHidden/>
          </w:rPr>
          <w:fldChar w:fldCharType="begin"/>
        </w:r>
        <w:r w:rsidR="00EA6ABE">
          <w:rPr>
            <w:noProof/>
            <w:webHidden/>
          </w:rPr>
          <w:instrText xml:space="preserve"> PAGEREF _Toc17895817 \h </w:instrText>
        </w:r>
        <w:r w:rsidR="00EA6ABE">
          <w:rPr>
            <w:noProof/>
            <w:webHidden/>
          </w:rPr>
        </w:r>
        <w:r w:rsidR="00EA6ABE">
          <w:rPr>
            <w:noProof/>
            <w:webHidden/>
          </w:rPr>
          <w:fldChar w:fldCharType="separate"/>
        </w:r>
        <w:r w:rsidR="00BA74F6">
          <w:rPr>
            <w:noProof/>
            <w:webHidden/>
          </w:rPr>
          <w:t>19</w:t>
        </w:r>
        <w:r w:rsidR="00EA6ABE">
          <w:rPr>
            <w:noProof/>
            <w:webHidden/>
          </w:rPr>
          <w:fldChar w:fldCharType="end"/>
        </w:r>
      </w:hyperlink>
    </w:p>
    <w:p w14:paraId="33579DEC" w14:textId="6A662960" w:rsidR="00EA6ABE" w:rsidRDefault="00C772C8">
      <w:pPr>
        <w:pStyle w:val="TableofFigures"/>
        <w:tabs>
          <w:tab w:val="right" w:leader="dot" w:pos="9192"/>
        </w:tabs>
        <w:rPr>
          <w:rFonts w:asciiTheme="minorHAnsi" w:eastAsiaTheme="minorEastAsia" w:hAnsiTheme="minorHAnsi" w:cstheme="minorBidi"/>
          <w:noProof/>
          <w:sz w:val="22"/>
          <w:szCs w:val="22"/>
          <w:lang w:eastAsia="en-AU"/>
        </w:rPr>
      </w:pPr>
      <w:hyperlink w:anchor="_Toc17895818" w:history="1">
        <w:r w:rsidR="00EA6ABE" w:rsidRPr="007E5C70">
          <w:rPr>
            <w:rStyle w:val="Hyperlink"/>
            <w:noProof/>
          </w:rPr>
          <w:t>Figure 3</w:t>
        </w:r>
        <w:r w:rsidR="00EA6ABE" w:rsidRPr="007E5C70">
          <w:rPr>
            <w:rStyle w:val="Hyperlink"/>
            <w:noProof/>
          </w:rPr>
          <w:noBreakHyphen/>
          <w:t>3: Waterbirds taking advantage of shallow water habitat.  Brolgas in the Gingham wetland (left) and Sharp tailed sandpipers in the Mallowa wetlands (right).</w:t>
        </w:r>
        <w:r w:rsidR="00EA6ABE">
          <w:rPr>
            <w:noProof/>
            <w:webHidden/>
          </w:rPr>
          <w:tab/>
        </w:r>
        <w:r w:rsidR="00EA6ABE">
          <w:rPr>
            <w:noProof/>
            <w:webHidden/>
          </w:rPr>
          <w:fldChar w:fldCharType="begin"/>
        </w:r>
        <w:r w:rsidR="00EA6ABE">
          <w:rPr>
            <w:noProof/>
            <w:webHidden/>
          </w:rPr>
          <w:instrText xml:space="preserve"> PAGEREF _Toc17895818 \h </w:instrText>
        </w:r>
        <w:r w:rsidR="00EA6ABE">
          <w:rPr>
            <w:noProof/>
            <w:webHidden/>
          </w:rPr>
        </w:r>
        <w:r w:rsidR="00EA6ABE">
          <w:rPr>
            <w:noProof/>
            <w:webHidden/>
          </w:rPr>
          <w:fldChar w:fldCharType="separate"/>
        </w:r>
        <w:r w:rsidR="00BA74F6">
          <w:rPr>
            <w:noProof/>
            <w:webHidden/>
          </w:rPr>
          <w:t>19</w:t>
        </w:r>
        <w:r w:rsidR="00EA6ABE">
          <w:rPr>
            <w:noProof/>
            <w:webHidden/>
          </w:rPr>
          <w:fldChar w:fldCharType="end"/>
        </w:r>
      </w:hyperlink>
    </w:p>
    <w:p w14:paraId="435233FC" w14:textId="0D5BF08D" w:rsidR="00EA6ABE" w:rsidRDefault="00C772C8">
      <w:pPr>
        <w:pStyle w:val="TableofFigures"/>
        <w:tabs>
          <w:tab w:val="right" w:leader="dot" w:pos="9192"/>
        </w:tabs>
        <w:rPr>
          <w:rFonts w:asciiTheme="minorHAnsi" w:eastAsiaTheme="minorEastAsia" w:hAnsiTheme="minorHAnsi" w:cstheme="minorBidi"/>
          <w:noProof/>
          <w:sz w:val="22"/>
          <w:szCs w:val="22"/>
          <w:lang w:eastAsia="en-AU"/>
        </w:rPr>
      </w:pPr>
      <w:hyperlink w:anchor="_Toc17895819" w:history="1">
        <w:r w:rsidR="00EA6ABE" w:rsidRPr="007E5C70">
          <w:rPr>
            <w:rStyle w:val="Hyperlink"/>
            <w:noProof/>
          </w:rPr>
          <w:t>Figure 3</w:t>
        </w:r>
        <w:r w:rsidR="00EA6ABE" w:rsidRPr="007E5C70">
          <w:rPr>
            <w:rStyle w:val="Hyperlink"/>
            <w:noProof/>
          </w:rPr>
          <w:noBreakHyphen/>
          <w:t>4: Mallowa wetland during the spring 2018 survey, following environmental water deliveries.</w:t>
        </w:r>
        <w:r w:rsidR="00EA6ABE">
          <w:rPr>
            <w:noProof/>
            <w:webHidden/>
          </w:rPr>
          <w:tab/>
        </w:r>
        <w:r w:rsidR="00EA6ABE">
          <w:rPr>
            <w:noProof/>
            <w:webHidden/>
          </w:rPr>
          <w:fldChar w:fldCharType="begin"/>
        </w:r>
        <w:r w:rsidR="00EA6ABE">
          <w:rPr>
            <w:noProof/>
            <w:webHidden/>
          </w:rPr>
          <w:instrText xml:space="preserve"> PAGEREF _Toc17895819 \h </w:instrText>
        </w:r>
        <w:r w:rsidR="00EA6ABE">
          <w:rPr>
            <w:noProof/>
            <w:webHidden/>
          </w:rPr>
        </w:r>
        <w:r w:rsidR="00EA6ABE">
          <w:rPr>
            <w:noProof/>
            <w:webHidden/>
          </w:rPr>
          <w:fldChar w:fldCharType="separate"/>
        </w:r>
        <w:r w:rsidR="00BA74F6">
          <w:rPr>
            <w:noProof/>
            <w:webHidden/>
          </w:rPr>
          <w:t>20</w:t>
        </w:r>
        <w:r w:rsidR="00EA6ABE">
          <w:rPr>
            <w:noProof/>
            <w:webHidden/>
          </w:rPr>
          <w:fldChar w:fldCharType="end"/>
        </w:r>
      </w:hyperlink>
    </w:p>
    <w:p w14:paraId="147489F4" w14:textId="77611FE1" w:rsidR="00766BF4" w:rsidRPr="00856817" w:rsidRDefault="00647C26" w:rsidP="009671AD">
      <w:r>
        <w:rPr>
          <w:bCs/>
          <w:noProof/>
          <w:sz w:val="18"/>
          <w:szCs w:val="18"/>
        </w:rPr>
        <w:fldChar w:fldCharType="end"/>
      </w:r>
    </w:p>
    <w:p w14:paraId="55DD1268" w14:textId="77777777" w:rsidR="00E76B59" w:rsidRPr="009350B0" w:rsidRDefault="009350B0" w:rsidP="009350B0">
      <w:pPr>
        <w:spacing w:before="400" w:after="400"/>
        <w:rPr>
          <w:sz w:val="44"/>
          <w:szCs w:val="44"/>
        </w:rPr>
      </w:pPr>
      <w:r>
        <w:rPr>
          <w:sz w:val="44"/>
          <w:szCs w:val="44"/>
        </w:rPr>
        <w:t>List of t</w:t>
      </w:r>
      <w:r w:rsidR="00E76B59" w:rsidRPr="009350B0">
        <w:rPr>
          <w:sz w:val="44"/>
          <w:szCs w:val="44"/>
        </w:rPr>
        <w:t>ables</w:t>
      </w:r>
    </w:p>
    <w:p w14:paraId="126EB88F" w14:textId="6A518CCD" w:rsidR="00EA6ABE" w:rsidRDefault="00647C26">
      <w:pPr>
        <w:pStyle w:val="TableofFigures"/>
        <w:tabs>
          <w:tab w:val="right" w:leader="dot" w:pos="9192"/>
        </w:tabs>
        <w:rPr>
          <w:rFonts w:asciiTheme="minorHAnsi" w:eastAsiaTheme="minorEastAsia" w:hAnsiTheme="minorHAnsi" w:cstheme="minorBidi"/>
          <w:noProof/>
          <w:sz w:val="22"/>
          <w:szCs w:val="22"/>
          <w:lang w:eastAsia="en-AU"/>
        </w:rPr>
      </w:pPr>
      <w:r>
        <w:fldChar w:fldCharType="begin"/>
      </w:r>
      <w:r w:rsidR="00E027E1">
        <w:instrText xml:space="preserve"> TOC \h \z \c "Table" </w:instrText>
      </w:r>
      <w:r>
        <w:fldChar w:fldCharType="separate"/>
      </w:r>
      <w:hyperlink w:anchor="_Toc17895820" w:history="1">
        <w:r w:rsidR="00EA6ABE" w:rsidRPr="00AC2F37">
          <w:rPr>
            <w:rStyle w:val="Hyperlink"/>
            <w:noProof/>
          </w:rPr>
          <w:t>Table 2</w:t>
        </w:r>
        <w:r w:rsidR="00EA6ABE" w:rsidRPr="00AC2F37">
          <w:rPr>
            <w:rStyle w:val="Hyperlink"/>
            <w:noProof/>
          </w:rPr>
          <w:noBreakHyphen/>
          <w:t>1: Environmental water use in the Gwydir River system during the LTIM Project (2014-19).  This includes high security, general security (GS) and supplementary (sup) water managed by both the Commonwealth and NSW state governments.</w:t>
        </w:r>
        <w:r w:rsidR="00EA6ABE">
          <w:rPr>
            <w:noProof/>
            <w:webHidden/>
          </w:rPr>
          <w:tab/>
        </w:r>
        <w:r w:rsidR="00EA6ABE">
          <w:rPr>
            <w:noProof/>
            <w:webHidden/>
          </w:rPr>
          <w:fldChar w:fldCharType="begin"/>
        </w:r>
        <w:r w:rsidR="00EA6ABE">
          <w:rPr>
            <w:noProof/>
            <w:webHidden/>
          </w:rPr>
          <w:instrText xml:space="preserve"> PAGEREF _Toc17895820 \h </w:instrText>
        </w:r>
        <w:r w:rsidR="00EA6ABE">
          <w:rPr>
            <w:noProof/>
            <w:webHidden/>
          </w:rPr>
        </w:r>
        <w:r w:rsidR="00EA6ABE">
          <w:rPr>
            <w:noProof/>
            <w:webHidden/>
          </w:rPr>
          <w:fldChar w:fldCharType="separate"/>
        </w:r>
        <w:r w:rsidR="00BA74F6">
          <w:rPr>
            <w:noProof/>
            <w:webHidden/>
          </w:rPr>
          <w:t>6</w:t>
        </w:r>
        <w:r w:rsidR="00EA6ABE">
          <w:rPr>
            <w:noProof/>
            <w:webHidden/>
          </w:rPr>
          <w:fldChar w:fldCharType="end"/>
        </w:r>
      </w:hyperlink>
    </w:p>
    <w:p w14:paraId="3CAAEEB6" w14:textId="1496FDC1" w:rsidR="00EA6ABE" w:rsidRDefault="00C772C8">
      <w:pPr>
        <w:pStyle w:val="TableofFigures"/>
        <w:tabs>
          <w:tab w:val="right" w:leader="dot" w:pos="9192"/>
        </w:tabs>
        <w:rPr>
          <w:rFonts w:asciiTheme="minorHAnsi" w:eastAsiaTheme="minorEastAsia" w:hAnsiTheme="minorHAnsi" w:cstheme="minorBidi"/>
          <w:noProof/>
          <w:sz w:val="22"/>
          <w:szCs w:val="22"/>
          <w:lang w:eastAsia="en-AU"/>
        </w:rPr>
      </w:pPr>
      <w:hyperlink w:anchor="_Toc17895821" w:history="1">
        <w:r w:rsidR="00EA6ABE" w:rsidRPr="00AC2F37">
          <w:rPr>
            <w:rStyle w:val="Hyperlink"/>
            <w:noProof/>
          </w:rPr>
          <w:t>Table 3</w:t>
        </w:r>
        <w:r w:rsidR="00EA6ABE" w:rsidRPr="00AC2F37">
          <w:rPr>
            <w:rStyle w:val="Hyperlink"/>
            <w:noProof/>
          </w:rPr>
          <w:noBreakHyphen/>
          <w:t>1: Expected outcomes from environmental water use in the Gwydir Selected Area linked to broader Basin Plan objectives.</w:t>
        </w:r>
        <w:r w:rsidR="00EA6ABE">
          <w:rPr>
            <w:noProof/>
            <w:webHidden/>
          </w:rPr>
          <w:tab/>
        </w:r>
        <w:r w:rsidR="00EA6ABE">
          <w:rPr>
            <w:noProof/>
            <w:webHidden/>
          </w:rPr>
          <w:fldChar w:fldCharType="begin"/>
        </w:r>
        <w:r w:rsidR="00EA6ABE">
          <w:rPr>
            <w:noProof/>
            <w:webHidden/>
          </w:rPr>
          <w:instrText xml:space="preserve"> PAGEREF _Toc17895821 \h </w:instrText>
        </w:r>
        <w:r w:rsidR="00EA6ABE">
          <w:rPr>
            <w:noProof/>
            <w:webHidden/>
          </w:rPr>
        </w:r>
        <w:r w:rsidR="00EA6ABE">
          <w:rPr>
            <w:noProof/>
            <w:webHidden/>
          </w:rPr>
          <w:fldChar w:fldCharType="separate"/>
        </w:r>
        <w:r w:rsidR="00BA74F6">
          <w:rPr>
            <w:noProof/>
            <w:webHidden/>
          </w:rPr>
          <w:t>10</w:t>
        </w:r>
        <w:r w:rsidR="00EA6ABE">
          <w:rPr>
            <w:noProof/>
            <w:webHidden/>
          </w:rPr>
          <w:fldChar w:fldCharType="end"/>
        </w:r>
      </w:hyperlink>
    </w:p>
    <w:p w14:paraId="04948EC4" w14:textId="0E45CE1E" w:rsidR="00EA6ABE" w:rsidRDefault="00C772C8">
      <w:pPr>
        <w:pStyle w:val="TableofFigures"/>
        <w:tabs>
          <w:tab w:val="right" w:leader="dot" w:pos="9192"/>
        </w:tabs>
        <w:rPr>
          <w:rFonts w:asciiTheme="minorHAnsi" w:eastAsiaTheme="minorEastAsia" w:hAnsiTheme="minorHAnsi" w:cstheme="minorBidi"/>
          <w:noProof/>
          <w:sz w:val="22"/>
          <w:szCs w:val="22"/>
          <w:lang w:eastAsia="en-AU"/>
        </w:rPr>
      </w:pPr>
      <w:hyperlink w:anchor="_Toc17895822" w:history="1">
        <w:r w:rsidR="00EA6ABE" w:rsidRPr="00AC2F37">
          <w:rPr>
            <w:rStyle w:val="Hyperlink"/>
            <w:noProof/>
          </w:rPr>
          <w:t>Table 3</w:t>
        </w:r>
        <w:r w:rsidR="00EA6ABE" w:rsidRPr="00AC2F37">
          <w:rPr>
            <w:rStyle w:val="Hyperlink"/>
            <w:noProof/>
          </w:rPr>
          <w:noBreakHyphen/>
          <w:t>2: Watering actions, target assets and evaluated outcomes implemented in the Gwydir Selected Area during the LTIM Project.</w:t>
        </w:r>
        <w:r w:rsidR="00EA6ABE">
          <w:rPr>
            <w:noProof/>
            <w:webHidden/>
          </w:rPr>
          <w:tab/>
        </w:r>
        <w:r w:rsidR="00EA6ABE">
          <w:rPr>
            <w:noProof/>
            <w:webHidden/>
          </w:rPr>
          <w:fldChar w:fldCharType="begin"/>
        </w:r>
        <w:r w:rsidR="00EA6ABE">
          <w:rPr>
            <w:noProof/>
            <w:webHidden/>
          </w:rPr>
          <w:instrText xml:space="preserve"> PAGEREF _Toc17895822 \h </w:instrText>
        </w:r>
        <w:r w:rsidR="00EA6ABE">
          <w:rPr>
            <w:noProof/>
            <w:webHidden/>
          </w:rPr>
        </w:r>
        <w:r w:rsidR="00EA6ABE">
          <w:rPr>
            <w:noProof/>
            <w:webHidden/>
          </w:rPr>
          <w:fldChar w:fldCharType="separate"/>
        </w:r>
        <w:r w:rsidR="00BA74F6">
          <w:rPr>
            <w:noProof/>
            <w:webHidden/>
          </w:rPr>
          <w:t>11</w:t>
        </w:r>
        <w:r w:rsidR="00EA6ABE">
          <w:rPr>
            <w:noProof/>
            <w:webHidden/>
          </w:rPr>
          <w:fldChar w:fldCharType="end"/>
        </w:r>
      </w:hyperlink>
    </w:p>
    <w:p w14:paraId="5235B617" w14:textId="6BD3B1C1" w:rsidR="00EA6ABE" w:rsidRDefault="00C772C8">
      <w:pPr>
        <w:pStyle w:val="TableofFigures"/>
        <w:tabs>
          <w:tab w:val="right" w:leader="dot" w:pos="9192"/>
        </w:tabs>
        <w:rPr>
          <w:rFonts w:asciiTheme="minorHAnsi" w:eastAsiaTheme="minorEastAsia" w:hAnsiTheme="minorHAnsi" w:cstheme="minorBidi"/>
          <w:noProof/>
          <w:sz w:val="22"/>
          <w:szCs w:val="22"/>
          <w:lang w:eastAsia="en-AU"/>
        </w:rPr>
      </w:pPr>
      <w:hyperlink w:anchor="_Toc17895823" w:history="1">
        <w:r w:rsidR="00EA6ABE" w:rsidRPr="00AC2F37">
          <w:rPr>
            <w:rStyle w:val="Hyperlink"/>
            <w:noProof/>
          </w:rPr>
          <w:t>Table 4</w:t>
        </w:r>
        <w:r w:rsidR="00EA6ABE" w:rsidRPr="00AC2F37">
          <w:rPr>
            <w:rStyle w:val="Hyperlink"/>
            <w:noProof/>
          </w:rPr>
          <w:noBreakHyphen/>
          <w:t>2: Thresholds in water quality and ecological variables identified in the Gwydir Selected Area.</w:t>
        </w:r>
        <w:r w:rsidR="00EA6ABE">
          <w:rPr>
            <w:noProof/>
            <w:webHidden/>
          </w:rPr>
          <w:tab/>
        </w:r>
        <w:r w:rsidR="00EA6ABE">
          <w:rPr>
            <w:noProof/>
            <w:webHidden/>
          </w:rPr>
          <w:fldChar w:fldCharType="begin"/>
        </w:r>
        <w:r w:rsidR="00EA6ABE">
          <w:rPr>
            <w:noProof/>
            <w:webHidden/>
          </w:rPr>
          <w:instrText xml:space="preserve"> PAGEREF _Toc17895823 \h </w:instrText>
        </w:r>
        <w:r w:rsidR="00EA6ABE">
          <w:rPr>
            <w:noProof/>
            <w:webHidden/>
          </w:rPr>
        </w:r>
        <w:r w:rsidR="00EA6ABE">
          <w:rPr>
            <w:noProof/>
            <w:webHidden/>
          </w:rPr>
          <w:fldChar w:fldCharType="separate"/>
        </w:r>
        <w:r w:rsidR="00BA74F6">
          <w:rPr>
            <w:noProof/>
            <w:webHidden/>
          </w:rPr>
          <w:t>23</w:t>
        </w:r>
        <w:r w:rsidR="00EA6ABE">
          <w:rPr>
            <w:noProof/>
            <w:webHidden/>
          </w:rPr>
          <w:fldChar w:fldCharType="end"/>
        </w:r>
      </w:hyperlink>
    </w:p>
    <w:p w14:paraId="0BC91778" w14:textId="26332066" w:rsidR="001C6A54" w:rsidRPr="00ED442E" w:rsidRDefault="00647C26" w:rsidP="001C6A54">
      <w:pPr>
        <w:pStyle w:val="Bodycopy"/>
        <w:rPr>
          <w:rFonts w:cs="Times New Roman"/>
          <w:szCs w:val="24"/>
          <w:lang w:val="en-AU"/>
        </w:rPr>
      </w:pPr>
      <w:r>
        <w:rPr>
          <w:rFonts w:cs="Times New Roman"/>
          <w:szCs w:val="24"/>
          <w:lang w:val="en-AU"/>
        </w:rPr>
        <w:fldChar w:fldCharType="end"/>
      </w:r>
      <w:bookmarkStart w:id="12" w:name="_Toc192390921"/>
    </w:p>
    <w:p w14:paraId="5F1ABBC7" w14:textId="77777777" w:rsidR="001C6A54" w:rsidRDefault="001C6A54" w:rsidP="00AB4AAB">
      <w:pPr>
        <w:pStyle w:val="Bodycopy"/>
        <w:rPr>
          <w:rFonts w:cs="Times New Roman"/>
          <w:szCs w:val="24"/>
          <w:lang w:val="en-AU"/>
        </w:rPr>
      </w:pPr>
    </w:p>
    <w:p w14:paraId="4156BEBA" w14:textId="3EBC767F" w:rsidR="00F36022" w:rsidRDefault="00F36022" w:rsidP="00AB4AAB">
      <w:pPr>
        <w:pStyle w:val="Bodycopy"/>
      </w:pPr>
      <w:r>
        <w:br w:type="page"/>
      </w:r>
    </w:p>
    <w:p w14:paraId="74A8BD31" w14:textId="10E4F19F" w:rsidR="001B5006" w:rsidRPr="0022463C" w:rsidRDefault="001B5006">
      <w:pPr>
        <w:pStyle w:val="Headingunnumbered"/>
      </w:pPr>
      <w:bookmarkStart w:id="13" w:name="_Toc523757422"/>
      <w:bookmarkStart w:id="14" w:name="_Toc17896231"/>
      <w:bookmarkEnd w:id="12"/>
      <w:r>
        <w:t xml:space="preserve">Executive </w:t>
      </w:r>
      <w:r w:rsidR="006201FB">
        <w:t>S</w:t>
      </w:r>
      <w:r w:rsidRPr="0022463C">
        <w:t>ummary</w:t>
      </w:r>
      <w:bookmarkEnd w:id="13"/>
      <w:bookmarkEnd w:id="14"/>
    </w:p>
    <w:p w14:paraId="31A9A9A0" w14:textId="77777777" w:rsidR="00794EEB" w:rsidRPr="00A531E4" w:rsidRDefault="00794EEB" w:rsidP="00794EEB">
      <w:pPr>
        <w:spacing w:line="240" w:lineRule="auto"/>
      </w:pPr>
      <w:r w:rsidRPr="00A531E4">
        <w:rPr>
          <w:noProof/>
          <w:lang w:eastAsia="en-AU"/>
        </w:rPr>
        <mc:AlternateContent>
          <mc:Choice Requires="wps">
            <w:drawing>
              <wp:anchor distT="45720" distB="45720" distL="114300" distR="114300" simplePos="0" relativeHeight="251684864" behindDoc="0" locked="0" layoutInCell="1" allowOverlap="1" wp14:anchorId="7C6191FD" wp14:editId="1B24561B">
                <wp:simplePos x="0" y="0"/>
                <wp:positionH relativeFrom="column">
                  <wp:posOffset>146050</wp:posOffset>
                </wp:positionH>
                <wp:positionV relativeFrom="paragraph">
                  <wp:posOffset>130810</wp:posOffset>
                </wp:positionV>
                <wp:extent cx="5463082" cy="66675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082" cy="6667500"/>
                        </a:xfrm>
                        <a:prstGeom prst="rect">
                          <a:avLst/>
                        </a:prstGeom>
                        <a:noFill/>
                        <a:ln w="9525">
                          <a:noFill/>
                          <a:miter lim="800000"/>
                          <a:headEnd/>
                          <a:tailEnd/>
                        </a:ln>
                      </wps:spPr>
                      <wps:txbx>
                        <w:txbxContent>
                          <w:p w14:paraId="3E814E27" w14:textId="01D13BF8" w:rsidR="00AB22CB" w:rsidRPr="00461F36" w:rsidRDefault="00AB22CB" w:rsidP="00794EEB">
                            <w:pPr>
                              <w:spacing w:after="120"/>
                              <w:jc w:val="center"/>
                              <w:rPr>
                                <w:b/>
                                <w:sz w:val="22"/>
                              </w:rPr>
                            </w:pPr>
                            <w:r w:rsidRPr="00461F36">
                              <w:rPr>
                                <w:b/>
                                <w:sz w:val="22"/>
                              </w:rPr>
                              <w:t>Contributions of Commonwealth Environmental Water</w:t>
                            </w:r>
                          </w:p>
                          <w:p w14:paraId="4F628273" w14:textId="0236F59E" w:rsidR="00AB22CB" w:rsidRPr="00704431" w:rsidRDefault="00AB22CB" w:rsidP="00227E2B">
                            <w:pPr>
                              <w:spacing w:after="120"/>
                              <w:rPr>
                                <w:b/>
                                <w:i/>
                              </w:rPr>
                            </w:pPr>
                            <w:r w:rsidRPr="00807CE7">
                              <w:t xml:space="preserve">The LTIM Project </w:t>
                            </w:r>
                            <w:r>
                              <w:t>was</w:t>
                            </w:r>
                            <w:r w:rsidRPr="00807CE7">
                              <w:t xml:space="preserve"> implemented over a five-year period from 2014-15 to 2018-19</w:t>
                            </w:r>
                            <w:r>
                              <w:t>.  During this period over</w:t>
                            </w:r>
                            <w:r w:rsidRPr="005F448B">
                              <w:t xml:space="preserve"> 301 </w:t>
                            </w:r>
                            <w:r>
                              <w:t>gigalitres (</w:t>
                            </w:r>
                            <w:r w:rsidRPr="005F448B">
                              <w:t>GL</w:t>
                            </w:r>
                            <w:r>
                              <w:t>)</w:t>
                            </w:r>
                            <w:r w:rsidRPr="005F448B">
                              <w:t xml:space="preserve"> of </w:t>
                            </w:r>
                            <w:r>
                              <w:t xml:space="preserve">Commonwealth and NSW </w:t>
                            </w:r>
                            <w:r w:rsidRPr="005F448B">
                              <w:t xml:space="preserve">environmental water was delivered to the Gwydir River system </w:t>
                            </w:r>
                            <w:r>
                              <w:t>contributing to 54% of</w:t>
                            </w:r>
                            <w:r w:rsidRPr="005F448B">
                              <w:t xml:space="preserve"> hydrological connectivity</w:t>
                            </w:r>
                            <w:r>
                              <w:t xml:space="preserve"> during the project and </w:t>
                            </w:r>
                            <w:r w:rsidRPr="005F448B">
                              <w:t>provid</w:t>
                            </w:r>
                            <w:r>
                              <w:t>ing</w:t>
                            </w:r>
                            <w:r w:rsidRPr="005F448B">
                              <w:t xml:space="preserve"> a range of </w:t>
                            </w:r>
                            <w:r>
                              <w:t xml:space="preserve">positive environmental </w:t>
                            </w:r>
                            <w:r w:rsidRPr="005F448B">
                              <w:t>outcomes</w:t>
                            </w:r>
                            <w:r>
                              <w:t>.</w:t>
                            </w:r>
                          </w:p>
                          <w:p w14:paraId="01A00072" w14:textId="278E68BB" w:rsidR="00AB22CB" w:rsidRPr="00917338" w:rsidRDefault="00AB22CB" w:rsidP="00794EEB">
                            <w:pPr>
                              <w:spacing w:after="120"/>
                              <w:rPr>
                                <w:b/>
                                <w:i/>
                              </w:rPr>
                            </w:pPr>
                            <w:r w:rsidRPr="00917338">
                              <w:rPr>
                                <w:b/>
                                <w:i/>
                              </w:rPr>
                              <w:t xml:space="preserve">River </w:t>
                            </w:r>
                            <w:r>
                              <w:rPr>
                                <w:b/>
                                <w:i/>
                              </w:rPr>
                              <w:t>C</w:t>
                            </w:r>
                            <w:r w:rsidRPr="00917338">
                              <w:rPr>
                                <w:b/>
                                <w:i/>
                              </w:rPr>
                              <w:t>hannels</w:t>
                            </w:r>
                          </w:p>
                          <w:p w14:paraId="723DB375" w14:textId="2B9596AC" w:rsidR="00AB22CB" w:rsidRPr="00704431" w:rsidRDefault="00AB22CB" w:rsidP="004A06F1">
                            <w:pPr>
                              <w:numPr>
                                <w:ilvl w:val="0"/>
                                <w:numId w:val="17"/>
                              </w:numPr>
                              <w:spacing w:after="120"/>
                              <w:ind w:hanging="436"/>
                              <w:rPr>
                                <w:b/>
                                <w:i/>
                              </w:rPr>
                            </w:pPr>
                            <w:r>
                              <w:t>The Northern Connectivity Event and Northern Fish Flow were critical actions that reconnected channel habitats and promoted fish movement among the</w:t>
                            </w:r>
                            <w:r w:rsidRPr="004A06F1">
                              <w:t xml:space="preserve"> </w:t>
                            </w:r>
                            <w:r>
                              <w:t>channels of the lower</w:t>
                            </w:r>
                            <w:r w:rsidRPr="005F448B">
                              <w:t xml:space="preserve"> Gwydir system</w:t>
                            </w:r>
                            <w:r>
                              <w:t>.</w:t>
                            </w:r>
                          </w:p>
                          <w:p w14:paraId="441A897D" w14:textId="2F053773" w:rsidR="00AB22CB" w:rsidRPr="00CD5520" w:rsidRDefault="00AB22CB">
                            <w:pPr>
                              <w:numPr>
                                <w:ilvl w:val="0"/>
                                <w:numId w:val="17"/>
                              </w:numPr>
                              <w:spacing w:after="120"/>
                              <w:ind w:hanging="436"/>
                              <w:rPr>
                                <w:b/>
                                <w:i/>
                              </w:rPr>
                            </w:pPr>
                            <w:r w:rsidRPr="00917338">
                              <w:t>Environmental water improved water quality, stimulated primary producti</w:t>
                            </w:r>
                            <w:r>
                              <w:t>on</w:t>
                            </w:r>
                            <w:r w:rsidRPr="00917338">
                              <w:t xml:space="preserve"> and helped maintain </w:t>
                            </w:r>
                            <w:r>
                              <w:t xml:space="preserve">local and </w:t>
                            </w:r>
                            <w:r w:rsidRPr="00917338">
                              <w:t xml:space="preserve">regional scale aquatic </w:t>
                            </w:r>
                            <w:r>
                              <w:t>bio</w:t>
                            </w:r>
                            <w:r w:rsidRPr="00917338">
                              <w:t>diversity</w:t>
                            </w:r>
                            <w:r>
                              <w:t>, in turn providing a range of habitat and food resources for river food webs.</w:t>
                            </w:r>
                          </w:p>
                          <w:p w14:paraId="49195AB3" w14:textId="3FB76448" w:rsidR="00AB22CB" w:rsidRPr="00917338" w:rsidRDefault="00AB22CB" w:rsidP="00794EEB">
                            <w:pPr>
                              <w:numPr>
                                <w:ilvl w:val="0"/>
                                <w:numId w:val="17"/>
                              </w:numPr>
                              <w:spacing w:after="120"/>
                              <w:ind w:hanging="436"/>
                              <w:rPr>
                                <w:b/>
                                <w:i/>
                              </w:rPr>
                            </w:pPr>
                            <w:r w:rsidRPr="00917338">
                              <w:t xml:space="preserve">Environmental water </w:t>
                            </w:r>
                            <w:r>
                              <w:t>prolonged the extent and quality of waterhole refuges, allowing iconic species such as Murray cod and golden perch to persist in the lower Gwydir through dry times</w:t>
                            </w:r>
                            <w:r w:rsidRPr="00917338">
                              <w:t>.</w:t>
                            </w:r>
                          </w:p>
                          <w:p w14:paraId="6CB95A25" w14:textId="77777777" w:rsidR="00AB22CB" w:rsidRPr="00917338" w:rsidRDefault="00AB22CB" w:rsidP="00794EEB">
                            <w:pPr>
                              <w:spacing w:after="120"/>
                              <w:rPr>
                                <w:b/>
                                <w:i/>
                              </w:rPr>
                            </w:pPr>
                            <w:r w:rsidRPr="00917338">
                              <w:rPr>
                                <w:b/>
                                <w:i/>
                              </w:rPr>
                              <w:t>Wetlands</w:t>
                            </w:r>
                          </w:p>
                          <w:p w14:paraId="568615B4" w14:textId="48C93B1B" w:rsidR="00AB22CB" w:rsidRDefault="00AB22CB">
                            <w:pPr>
                              <w:numPr>
                                <w:ilvl w:val="0"/>
                                <w:numId w:val="18"/>
                              </w:numPr>
                              <w:spacing w:after="120"/>
                              <w:ind w:left="709" w:hanging="425"/>
                            </w:pPr>
                            <w:r>
                              <w:t>The lower Gwydir wetlands are highly productive systems.  Commonwealth environmental water helped inundate over 6,342 hectares (ha) of the lower Gwydir and Gingham systems in a single year supporting the high levels of wetland vegetation (diversity and cover) and stimulating invertebrate food webs that support regionally important frog, fish and waterbird communities.</w:t>
                            </w:r>
                          </w:p>
                          <w:p w14:paraId="37805142" w14:textId="2D429C93" w:rsidR="00AB22CB" w:rsidRDefault="00AB22CB" w:rsidP="00227E2B">
                            <w:pPr>
                              <w:numPr>
                                <w:ilvl w:val="0"/>
                                <w:numId w:val="18"/>
                              </w:numPr>
                              <w:spacing w:after="120"/>
                              <w:ind w:left="709" w:hanging="425"/>
                            </w:pPr>
                            <w:r>
                              <w:t>The delivery of Commonwealth</w:t>
                            </w:r>
                            <w:r w:rsidDel="00BE01B5">
                              <w:t xml:space="preserve"> </w:t>
                            </w:r>
                            <w:r>
                              <w:t>environmental water</w:t>
                            </w:r>
                            <w:r w:rsidRPr="00500775">
                              <w:t xml:space="preserve"> </w:t>
                            </w:r>
                            <w:r>
                              <w:t>during the 2014-15 water year helped reduce lippia cover from 60% to 3% and increased native water couch cover from 10% to 81% in the lower Gwydir wetlands.  Water couch dominant communities are fundamental to maintaining the character of the systems Ramsar sites.  These communities persisted for the next 4 years following inundation highlighting the long-term benefits of environmental water.</w:t>
                            </w:r>
                          </w:p>
                          <w:p w14:paraId="60477D95" w14:textId="3B92785F" w:rsidR="00AB22CB" w:rsidRPr="00917338" w:rsidRDefault="00AB22CB" w:rsidP="00227E2B">
                            <w:pPr>
                              <w:numPr>
                                <w:ilvl w:val="0"/>
                                <w:numId w:val="18"/>
                              </w:numPr>
                              <w:spacing w:after="120"/>
                              <w:ind w:left="709" w:hanging="425"/>
                            </w:pPr>
                            <w:r>
                              <w:t>In the Mallowa wetlands Commonwealth</w:t>
                            </w:r>
                            <w:r w:rsidRPr="00917338">
                              <w:t xml:space="preserve"> </w:t>
                            </w:r>
                            <w:r>
                              <w:t>e</w:t>
                            </w:r>
                            <w:r w:rsidRPr="00917338">
                              <w:t xml:space="preserve">nvironmental water </w:t>
                            </w:r>
                            <w:r>
                              <w:t>was the primary water source during the project.  This water supported the foraging of migratory waterbird species listed under international agreements and relevant threatened species legislation.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191FD" id="Text Box 36" o:spid="_x0000_s1028" type="#_x0000_t202" style="position:absolute;left:0;text-align:left;margin-left:11.5pt;margin-top:10.3pt;width:430.15pt;height:5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" filled="f" stroked="f">
                <v:textbox>
                  <w:txbxContent>
                    <w:p w14:paraId="3E814E27" w14:textId="01D13BF8" w:rsidR="00AB22CB" w:rsidRPr="00461F36" w:rsidRDefault="00AB22CB" w:rsidP="00794EEB">
                      <w:pPr>
                        <w:spacing w:after="120"/>
                        <w:jc w:val="center"/>
                        <w:rPr>
                          <w:b/>
                          <w:sz w:val="22"/>
                        </w:rPr>
                      </w:pPr>
                      <w:r w:rsidRPr="00461F36">
                        <w:rPr>
                          <w:b/>
                          <w:sz w:val="22"/>
                        </w:rPr>
                        <w:t>Contributions of Commonwealth Environmental Water</w:t>
                      </w:r>
                    </w:p>
                    <w:p w14:paraId="4F628273" w14:textId="0236F59E" w:rsidR="00AB22CB" w:rsidRPr="00704431" w:rsidRDefault="00AB22CB" w:rsidP="00227E2B">
                      <w:pPr>
                        <w:spacing w:after="120"/>
                        <w:rPr>
                          <w:b/>
                          <w:i/>
                        </w:rPr>
                      </w:pPr>
                      <w:r w:rsidRPr="00807CE7">
                        <w:t xml:space="preserve">The LTIM Project </w:t>
                      </w:r>
                      <w:r>
                        <w:t>was</w:t>
                      </w:r>
                      <w:r w:rsidRPr="00807CE7">
                        <w:t xml:space="preserve"> implemented over a five-year period from 2014-15 to 2018-19</w:t>
                      </w:r>
                      <w:r>
                        <w:t>.  During this period over</w:t>
                      </w:r>
                      <w:r w:rsidRPr="005F448B">
                        <w:t xml:space="preserve"> 301 </w:t>
                      </w:r>
                      <w:r>
                        <w:t>gigalitres (</w:t>
                      </w:r>
                      <w:r w:rsidRPr="005F448B">
                        <w:t>GL</w:t>
                      </w:r>
                      <w:r>
                        <w:t>)</w:t>
                      </w:r>
                      <w:r w:rsidRPr="005F448B">
                        <w:t xml:space="preserve"> of </w:t>
                      </w:r>
                      <w:r>
                        <w:t xml:space="preserve">Commonwealth and NSW </w:t>
                      </w:r>
                      <w:r w:rsidRPr="005F448B">
                        <w:t xml:space="preserve">environmental water was delivered to the Gwydir River system </w:t>
                      </w:r>
                      <w:r>
                        <w:t>contributing to 54% of</w:t>
                      </w:r>
                      <w:r w:rsidRPr="005F448B">
                        <w:t xml:space="preserve"> hydrological connectivity</w:t>
                      </w:r>
                      <w:r>
                        <w:t xml:space="preserve"> during the project and </w:t>
                      </w:r>
                      <w:r w:rsidRPr="005F448B">
                        <w:t>provid</w:t>
                      </w:r>
                      <w:r>
                        <w:t>ing</w:t>
                      </w:r>
                      <w:r w:rsidRPr="005F448B">
                        <w:t xml:space="preserve"> a range of </w:t>
                      </w:r>
                      <w:r>
                        <w:t xml:space="preserve">positive environmental </w:t>
                      </w:r>
                      <w:r w:rsidRPr="005F448B">
                        <w:t>outcomes</w:t>
                      </w:r>
                      <w:r>
                        <w:t>.</w:t>
                      </w:r>
                    </w:p>
                    <w:p w14:paraId="01A00072" w14:textId="278E68BB" w:rsidR="00AB22CB" w:rsidRPr="00917338" w:rsidRDefault="00AB22CB" w:rsidP="00794EEB">
                      <w:pPr>
                        <w:spacing w:after="120"/>
                        <w:rPr>
                          <w:b/>
                          <w:i/>
                        </w:rPr>
                      </w:pPr>
                      <w:r w:rsidRPr="00917338">
                        <w:rPr>
                          <w:b/>
                          <w:i/>
                        </w:rPr>
                        <w:t xml:space="preserve">River </w:t>
                      </w:r>
                      <w:r>
                        <w:rPr>
                          <w:b/>
                          <w:i/>
                        </w:rPr>
                        <w:t>C</w:t>
                      </w:r>
                      <w:r w:rsidRPr="00917338">
                        <w:rPr>
                          <w:b/>
                          <w:i/>
                        </w:rPr>
                        <w:t>hannels</w:t>
                      </w:r>
                    </w:p>
                    <w:p w14:paraId="723DB375" w14:textId="2B9596AC" w:rsidR="00AB22CB" w:rsidRPr="00704431" w:rsidRDefault="00AB22CB" w:rsidP="004A06F1">
                      <w:pPr>
                        <w:numPr>
                          <w:ilvl w:val="0"/>
                          <w:numId w:val="17"/>
                        </w:numPr>
                        <w:spacing w:after="120"/>
                        <w:ind w:hanging="436"/>
                        <w:rPr>
                          <w:b/>
                          <w:i/>
                        </w:rPr>
                      </w:pPr>
                      <w:r>
                        <w:t>The Northern Connectivity Event and Northern Fish Flow were critical actions that reconnected channel habitats and promoted fish movement among the</w:t>
                      </w:r>
                      <w:r w:rsidRPr="004A06F1">
                        <w:t xml:space="preserve"> </w:t>
                      </w:r>
                      <w:r>
                        <w:t>channels of the lower</w:t>
                      </w:r>
                      <w:r w:rsidRPr="005F448B">
                        <w:t xml:space="preserve"> Gwydir system</w:t>
                      </w:r>
                      <w:r>
                        <w:t>.</w:t>
                      </w:r>
                    </w:p>
                    <w:p w14:paraId="441A897D" w14:textId="2F053773" w:rsidR="00AB22CB" w:rsidRPr="00CD5520" w:rsidRDefault="00AB22CB">
                      <w:pPr>
                        <w:numPr>
                          <w:ilvl w:val="0"/>
                          <w:numId w:val="17"/>
                        </w:numPr>
                        <w:spacing w:after="120"/>
                        <w:ind w:hanging="436"/>
                        <w:rPr>
                          <w:b/>
                          <w:i/>
                        </w:rPr>
                      </w:pPr>
                      <w:r w:rsidRPr="00917338">
                        <w:t>Environmental water improved water quality, stimulated primary producti</w:t>
                      </w:r>
                      <w:r>
                        <w:t>on</w:t>
                      </w:r>
                      <w:r w:rsidRPr="00917338">
                        <w:t xml:space="preserve"> and helped maintain </w:t>
                      </w:r>
                      <w:r>
                        <w:t xml:space="preserve">local and </w:t>
                      </w:r>
                      <w:r w:rsidRPr="00917338">
                        <w:t xml:space="preserve">regional scale aquatic </w:t>
                      </w:r>
                      <w:r>
                        <w:t>bio</w:t>
                      </w:r>
                      <w:r w:rsidRPr="00917338">
                        <w:t>diversity</w:t>
                      </w:r>
                      <w:r>
                        <w:t>, in turn providing a range of habitat and food resources for river food webs.</w:t>
                      </w:r>
                    </w:p>
                    <w:p w14:paraId="49195AB3" w14:textId="3FB76448" w:rsidR="00AB22CB" w:rsidRPr="00917338" w:rsidRDefault="00AB22CB" w:rsidP="00794EEB">
                      <w:pPr>
                        <w:numPr>
                          <w:ilvl w:val="0"/>
                          <w:numId w:val="17"/>
                        </w:numPr>
                        <w:spacing w:after="120"/>
                        <w:ind w:hanging="436"/>
                        <w:rPr>
                          <w:b/>
                          <w:i/>
                        </w:rPr>
                      </w:pPr>
                      <w:r w:rsidRPr="00917338">
                        <w:t xml:space="preserve">Environmental water </w:t>
                      </w:r>
                      <w:r>
                        <w:t>prolonged the extent and quality of waterhole refuges, allowing iconic species such as Murray cod and golden perch to persist in the lower Gwydir through dry times</w:t>
                      </w:r>
                      <w:r w:rsidRPr="00917338">
                        <w:t>.</w:t>
                      </w:r>
                    </w:p>
                    <w:p w14:paraId="6CB95A25" w14:textId="77777777" w:rsidR="00AB22CB" w:rsidRPr="00917338" w:rsidRDefault="00AB22CB" w:rsidP="00794EEB">
                      <w:pPr>
                        <w:spacing w:after="120"/>
                        <w:rPr>
                          <w:b/>
                          <w:i/>
                        </w:rPr>
                      </w:pPr>
                      <w:r w:rsidRPr="00917338">
                        <w:rPr>
                          <w:b/>
                          <w:i/>
                        </w:rPr>
                        <w:t>Wetlands</w:t>
                      </w:r>
                    </w:p>
                    <w:p w14:paraId="568615B4" w14:textId="48C93B1B" w:rsidR="00AB22CB" w:rsidRDefault="00AB22CB">
                      <w:pPr>
                        <w:numPr>
                          <w:ilvl w:val="0"/>
                          <w:numId w:val="18"/>
                        </w:numPr>
                        <w:spacing w:after="120"/>
                        <w:ind w:left="709" w:hanging="425"/>
                      </w:pPr>
                      <w:r>
                        <w:t>The lower Gwydir wetlands are highly productive systems.  Commonwealth environmental water helped inundate over 6,342 hectares (ha) of the lower Gwydir and Gingham systems in a single year supporting the high levels of wetland vegetation (diversity and cover) and stimulating invertebrate food webs that support regionally important frog, fish and waterbird communities.</w:t>
                      </w:r>
                    </w:p>
                    <w:p w14:paraId="37805142" w14:textId="2D429C93" w:rsidR="00AB22CB" w:rsidRDefault="00AB22CB" w:rsidP="00227E2B">
                      <w:pPr>
                        <w:numPr>
                          <w:ilvl w:val="0"/>
                          <w:numId w:val="18"/>
                        </w:numPr>
                        <w:spacing w:after="120"/>
                        <w:ind w:left="709" w:hanging="425"/>
                      </w:pPr>
                      <w:r>
                        <w:t>The delivery of Commonwealth</w:t>
                      </w:r>
                      <w:r w:rsidDel="00BE01B5">
                        <w:t xml:space="preserve"> </w:t>
                      </w:r>
                      <w:r>
                        <w:t>environmental water</w:t>
                      </w:r>
                      <w:r w:rsidRPr="00500775">
                        <w:t xml:space="preserve"> </w:t>
                      </w:r>
                      <w:r>
                        <w:t>during the 2014-15 water year helped reduce lippia cover from 60% to 3% and increased native water couch cover from 10% to 81% in the lower Gwydir wetlands.  Water couch dominant communities are fundamental to maintaining the character of the systems Ramsar sites.  These communities persisted for the next 4 years following inundation highlighting the long-term benefits of environmental water.</w:t>
                      </w:r>
                    </w:p>
                    <w:p w14:paraId="60477D95" w14:textId="3B92785F" w:rsidR="00AB22CB" w:rsidRPr="00917338" w:rsidRDefault="00AB22CB" w:rsidP="00227E2B">
                      <w:pPr>
                        <w:numPr>
                          <w:ilvl w:val="0"/>
                          <w:numId w:val="18"/>
                        </w:numPr>
                        <w:spacing w:after="120"/>
                        <w:ind w:left="709" w:hanging="425"/>
                      </w:pPr>
                      <w:r>
                        <w:t>In the Mallowa wetlands Commonwealth</w:t>
                      </w:r>
                      <w:r w:rsidRPr="00917338">
                        <w:t xml:space="preserve"> </w:t>
                      </w:r>
                      <w:r>
                        <w:t>e</w:t>
                      </w:r>
                      <w:r w:rsidRPr="00917338">
                        <w:t xml:space="preserve">nvironmental water </w:t>
                      </w:r>
                      <w:r>
                        <w:t>was the primary water source during the project.  This water supported the foraging of migratory waterbird species listed under international agreements and relevant threatened species legislation.</w:t>
                      </w:r>
                    </w:p>
                  </w:txbxContent>
                </v:textbox>
              </v:shape>
            </w:pict>
          </mc:Fallback>
        </mc:AlternateContent>
      </w:r>
      <w:r w:rsidRPr="00A531E4">
        <w:rPr>
          <w:noProof/>
          <w:lang w:eastAsia="en-AU"/>
        </w:rPr>
        <w:drawing>
          <wp:inline distT="0" distB="0" distL="0" distR="0" wp14:anchorId="69BAB373" wp14:editId="116F1420">
            <wp:extent cx="5847715" cy="68008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981533" cy="6956479"/>
                    </a:xfrm>
                    <a:prstGeom prst="rect">
                      <a:avLst/>
                    </a:prstGeom>
                    <a:noFill/>
                  </pic:spPr>
                </pic:pic>
              </a:graphicData>
            </a:graphic>
          </wp:inline>
        </w:drawing>
      </w:r>
    </w:p>
    <w:p w14:paraId="54DD3990" w14:textId="335E9694" w:rsidR="00794EEB" w:rsidRPr="00A531E4" w:rsidRDefault="00794EEB" w:rsidP="00463908">
      <w:r w:rsidRPr="00A531E4">
        <w:t>The Gwydir catchment, located in the northern Murray</w:t>
      </w:r>
      <w:r w:rsidR="00F97B46">
        <w:t>-</w:t>
      </w:r>
      <w:r w:rsidRPr="00A531E4">
        <w:t>Darling Basin, extends from the Great Dividing Range west to the Barwon River</w:t>
      </w:r>
      <w:r w:rsidR="00837F82">
        <w:t xml:space="preserve">.  </w:t>
      </w:r>
      <w:r w:rsidRPr="00A531E4">
        <w:t>Downstream of Moree, the system fans out into a broad alluvial near-terminal floodplain</w:t>
      </w:r>
      <w:r w:rsidR="00837F82">
        <w:t xml:space="preserve">.  </w:t>
      </w:r>
      <w:r w:rsidRPr="00A531E4">
        <w:t xml:space="preserve">Numerous anabranches and distributary channels characterise the lower half of the Gwydir catchment, with the Mehi River and Moomin Creek to the south, and the Lower Gwydir River, Gingham </w:t>
      </w:r>
      <w:r w:rsidR="00227E2B">
        <w:t>W</w:t>
      </w:r>
      <w:r w:rsidRPr="00A531E4">
        <w:t>atercourse and Carole Creek to the north</w:t>
      </w:r>
      <w:r w:rsidR="00837F82">
        <w:t xml:space="preserve">.  </w:t>
      </w:r>
      <w:r w:rsidRPr="00A531E4">
        <w:t xml:space="preserve">Commonwealth environmental watering targets channel, wetland and floodplain assets </w:t>
      </w:r>
      <w:r w:rsidR="00463908" w:rsidRPr="00A531E4">
        <w:t xml:space="preserve">including the </w:t>
      </w:r>
      <w:r w:rsidR="00227E2B">
        <w:t>Lower Gwydir</w:t>
      </w:r>
      <w:r w:rsidR="00463908" w:rsidRPr="00A531E4">
        <w:t>, Gingham and Mallowa wetlands</w:t>
      </w:r>
      <w:r w:rsidR="00463908">
        <w:t xml:space="preserve"> </w:t>
      </w:r>
      <w:r w:rsidRPr="00A531E4">
        <w:t>with expected environmental outcomes downstream (west) of Tareelaroi Weir on the Gwydir River.</w:t>
      </w:r>
    </w:p>
    <w:p w14:paraId="45F62C5E" w14:textId="484B5A57" w:rsidR="00794EEB" w:rsidRPr="00C75974" w:rsidRDefault="00794EEB" w:rsidP="00794EEB">
      <w:r w:rsidRPr="00C75974">
        <w:t xml:space="preserve">Climatic conditions </w:t>
      </w:r>
      <w:r w:rsidR="00DC1C9A">
        <w:t>were</w:t>
      </w:r>
      <w:r w:rsidRPr="00C75974">
        <w:t xml:space="preserve"> dry for most of the </w:t>
      </w:r>
      <w:r w:rsidR="00046C3F" w:rsidRPr="00807CE7">
        <w:t>Long</w:t>
      </w:r>
      <w:r w:rsidR="00046C3F">
        <w:t xml:space="preserve"> </w:t>
      </w:r>
      <w:r w:rsidR="00046C3F" w:rsidRPr="00807CE7">
        <w:t>Term Intervention Monitoring Project (LTIM Project)</w:t>
      </w:r>
      <w:r w:rsidRPr="00C75974">
        <w:t xml:space="preserve">, especially </w:t>
      </w:r>
      <w:r w:rsidR="00300C98">
        <w:t>since 2017</w:t>
      </w:r>
      <w:r w:rsidRPr="00C75974">
        <w:t xml:space="preserve"> whe</w:t>
      </w:r>
      <w:r w:rsidR="00F97B46">
        <w:t>n</w:t>
      </w:r>
      <w:r w:rsidRPr="00C75974">
        <w:t xml:space="preserve"> rainfall has been well below</w:t>
      </w:r>
      <w:r w:rsidR="00300C98">
        <w:t xml:space="preserve"> the long</w:t>
      </w:r>
      <w:r w:rsidR="00F97B46">
        <w:t>-</w:t>
      </w:r>
      <w:r w:rsidR="00300C98">
        <w:t>term</w:t>
      </w:r>
      <w:r w:rsidRPr="00C75974">
        <w:t xml:space="preserve"> average</w:t>
      </w:r>
      <w:r w:rsidR="00837F82">
        <w:t xml:space="preserve">.  </w:t>
      </w:r>
      <w:r w:rsidRPr="00C75974">
        <w:t xml:space="preserve">Above average rainfall during August - October 2016 stimulated the largest natural flow event through the system, but since then, flows have been dominated by </w:t>
      </w:r>
      <w:r w:rsidR="00300C98">
        <w:t>regulated releases from Copeton Dam</w:t>
      </w:r>
      <w:r w:rsidRPr="00C75974">
        <w:t>.</w:t>
      </w:r>
    </w:p>
    <w:p w14:paraId="1010F0F0" w14:textId="06D05D92" w:rsidR="00794EEB" w:rsidRPr="00C75974" w:rsidRDefault="00794EEB" w:rsidP="00794EEB">
      <w:r w:rsidRPr="00C75974">
        <w:t>Commonwealth environmental water was delivered to the channels of the lower Gwydir system and wetlands via a number of watering actions</w:t>
      </w:r>
      <w:r w:rsidR="00DC1C9A">
        <w:t>, cooperatively,</w:t>
      </w:r>
      <w:r w:rsidRPr="00C75974">
        <w:t xml:space="preserve"> </w:t>
      </w:r>
      <w:r w:rsidR="00300C98">
        <w:t>as</w:t>
      </w:r>
      <w:r w:rsidRPr="00C75974">
        <w:t xml:space="preserve"> a combination of both Commonwealth and State managed water</w:t>
      </w:r>
      <w:r w:rsidR="00837F82">
        <w:t xml:space="preserve">.  </w:t>
      </w:r>
      <w:r w:rsidRPr="00C75974">
        <w:t>This report considers the combined influence of both Commonwealth and State managed environmental water</w:t>
      </w:r>
      <w:r w:rsidR="00300C98">
        <w:t xml:space="preserve"> sources on hydrologic and environmental responses</w:t>
      </w:r>
      <w:r w:rsidR="00837F82">
        <w:t xml:space="preserve">.  </w:t>
      </w:r>
    </w:p>
    <w:p w14:paraId="74F7D20B" w14:textId="6286053A" w:rsidR="00794EEB" w:rsidRDefault="00794EEB" w:rsidP="00794EEB">
      <w:pPr>
        <w:rPr>
          <w:spacing w:val="-1"/>
        </w:rPr>
      </w:pPr>
      <w:r w:rsidRPr="00195470">
        <w:t xml:space="preserve">Environmental watering in the Gwydir catchment is </w:t>
      </w:r>
      <w:r w:rsidR="00F97B46">
        <w:t>delivered</w:t>
      </w:r>
      <w:r w:rsidRPr="00195470">
        <w:t xml:space="preserve"> under a multi-year wetting and drying strategy to protect and maintain the condition of the wetlands and rivers within the system</w:t>
      </w:r>
      <w:r w:rsidR="00837F82">
        <w:t xml:space="preserve">.  </w:t>
      </w:r>
      <w:r w:rsidRPr="00195470">
        <w:t>During the planned ‘wet’ years, such as 2014-15 and 2018-19, watering aims to inundate core wetland areas and improve their condition and resilience</w:t>
      </w:r>
      <w:r w:rsidR="00300C98">
        <w:t xml:space="preserve"> to dry phases</w:t>
      </w:r>
      <w:r w:rsidR="00837F82">
        <w:t xml:space="preserve">.  </w:t>
      </w:r>
      <w:r w:rsidRPr="00195470">
        <w:t>During the intervening ‘dry’ year</w:t>
      </w:r>
      <w:r>
        <w:t>s</w:t>
      </w:r>
      <w:r w:rsidRPr="00195470">
        <w:t xml:space="preserve">, environmental watering is more targeted </w:t>
      </w:r>
      <w:r>
        <w:t>at</w:t>
      </w:r>
      <w:r w:rsidRPr="00195470">
        <w:rPr>
          <w:spacing w:val="-1"/>
        </w:rPr>
        <w:t xml:space="preserve"> smaller scale </w:t>
      </w:r>
      <w:r w:rsidRPr="00195470">
        <w:t>wetland</w:t>
      </w:r>
      <w:r w:rsidRPr="00195470">
        <w:rPr>
          <w:spacing w:val="-6"/>
        </w:rPr>
        <w:t xml:space="preserve"> </w:t>
      </w:r>
      <w:r w:rsidRPr="00195470">
        <w:rPr>
          <w:spacing w:val="-1"/>
        </w:rPr>
        <w:t>watering</w:t>
      </w:r>
      <w:r w:rsidRPr="00195470">
        <w:rPr>
          <w:spacing w:val="-7"/>
        </w:rPr>
        <w:t xml:space="preserve"> </w:t>
      </w:r>
      <w:r w:rsidRPr="00195470">
        <w:t>and</w:t>
      </w:r>
      <w:r w:rsidRPr="00195470">
        <w:rPr>
          <w:spacing w:val="-5"/>
        </w:rPr>
        <w:t xml:space="preserve"> </w:t>
      </w:r>
      <w:r w:rsidRPr="00195470">
        <w:t>to</w:t>
      </w:r>
      <w:r w:rsidRPr="00195470">
        <w:rPr>
          <w:spacing w:val="-7"/>
        </w:rPr>
        <w:t xml:space="preserve"> </w:t>
      </w:r>
      <w:r w:rsidRPr="00195470">
        <w:rPr>
          <w:spacing w:val="-1"/>
        </w:rPr>
        <w:t>provide i</w:t>
      </w:r>
      <w:r w:rsidRPr="00195470">
        <w:t>n-stream</w:t>
      </w:r>
      <w:r w:rsidRPr="00195470">
        <w:rPr>
          <w:spacing w:val="-8"/>
        </w:rPr>
        <w:t xml:space="preserve"> </w:t>
      </w:r>
      <w:r w:rsidRPr="00195470">
        <w:t>flows</w:t>
      </w:r>
      <w:r w:rsidRPr="00195470">
        <w:rPr>
          <w:spacing w:val="-7"/>
        </w:rPr>
        <w:t xml:space="preserve"> </w:t>
      </w:r>
      <w:r w:rsidRPr="00195470">
        <w:t>to</w:t>
      </w:r>
      <w:r w:rsidRPr="00195470">
        <w:rPr>
          <w:spacing w:val="-7"/>
        </w:rPr>
        <w:t xml:space="preserve"> </w:t>
      </w:r>
      <w:r w:rsidRPr="00195470">
        <w:rPr>
          <w:spacing w:val="-1"/>
        </w:rPr>
        <w:t>support</w:t>
      </w:r>
      <w:r w:rsidRPr="00195470">
        <w:rPr>
          <w:spacing w:val="-6"/>
        </w:rPr>
        <w:t xml:space="preserve"> </w:t>
      </w:r>
      <w:r w:rsidRPr="00195470">
        <w:t>native</w:t>
      </w:r>
      <w:r w:rsidRPr="00195470">
        <w:rPr>
          <w:spacing w:val="-7"/>
        </w:rPr>
        <w:t xml:space="preserve"> </w:t>
      </w:r>
      <w:r w:rsidRPr="00195470">
        <w:rPr>
          <w:spacing w:val="-1"/>
        </w:rPr>
        <w:t>fish</w:t>
      </w:r>
      <w:r w:rsidRPr="00195470">
        <w:rPr>
          <w:spacing w:val="-7"/>
        </w:rPr>
        <w:t xml:space="preserve"> </w:t>
      </w:r>
      <w:r w:rsidRPr="00195470">
        <w:rPr>
          <w:spacing w:val="-1"/>
        </w:rPr>
        <w:t>populations</w:t>
      </w:r>
      <w:r w:rsidRPr="00195470">
        <w:rPr>
          <w:spacing w:val="-4"/>
        </w:rPr>
        <w:t xml:space="preserve"> </w:t>
      </w:r>
      <w:r w:rsidRPr="00195470">
        <w:rPr>
          <w:spacing w:val="-1"/>
        </w:rPr>
        <w:t>and</w:t>
      </w:r>
      <w:r w:rsidRPr="00195470">
        <w:rPr>
          <w:spacing w:val="-7"/>
        </w:rPr>
        <w:t xml:space="preserve"> </w:t>
      </w:r>
      <w:r w:rsidRPr="00195470">
        <w:t>protect</w:t>
      </w:r>
      <w:r w:rsidRPr="00195470">
        <w:rPr>
          <w:spacing w:val="-6"/>
        </w:rPr>
        <w:t xml:space="preserve"> </w:t>
      </w:r>
      <w:r w:rsidRPr="00195470">
        <w:rPr>
          <w:spacing w:val="-1"/>
        </w:rPr>
        <w:t>critical</w:t>
      </w:r>
      <w:r w:rsidRPr="00195470">
        <w:rPr>
          <w:spacing w:val="-7"/>
        </w:rPr>
        <w:t xml:space="preserve"> </w:t>
      </w:r>
      <w:r w:rsidRPr="00195470">
        <w:rPr>
          <w:spacing w:val="-1"/>
        </w:rPr>
        <w:t>refuge</w:t>
      </w:r>
      <w:r w:rsidRPr="00195470">
        <w:rPr>
          <w:spacing w:val="-7"/>
        </w:rPr>
        <w:t xml:space="preserve"> </w:t>
      </w:r>
      <w:r w:rsidRPr="00195470">
        <w:t>habitat</w:t>
      </w:r>
      <w:r w:rsidR="00837F82">
        <w:rPr>
          <w:spacing w:val="-1"/>
        </w:rPr>
        <w:t xml:space="preserve">.  </w:t>
      </w:r>
    </w:p>
    <w:p w14:paraId="6241EC4D" w14:textId="18AA51AA" w:rsidR="00794EEB" w:rsidRPr="00195470" w:rsidRDefault="00DC1C9A" w:rsidP="00794EEB">
      <w:pPr>
        <w:rPr>
          <w:spacing w:val="-1"/>
        </w:rPr>
      </w:pPr>
      <w:r>
        <w:rPr>
          <w:spacing w:val="-1"/>
        </w:rPr>
        <w:t xml:space="preserve">The largest </w:t>
      </w:r>
      <w:r w:rsidR="00794EEB">
        <w:rPr>
          <w:spacing w:val="-1"/>
        </w:rPr>
        <w:t>inundation</w:t>
      </w:r>
      <w:r>
        <w:rPr>
          <w:spacing w:val="-1"/>
        </w:rPr>
        <w:t xml:space="preserve"> event </w:t>
      </w:r>
      <w:r w:rsidR="00F97B46">
        <w:rPr>
          <w:spacing w:val="-1"/>
        </w:rPr>
        <w:t>during</w:t>
      </w:r>
      <w:r>
        <w:rPr>
          <w:spacing w:val="-1"/>
        </w:rPr>
        <w:t xml:space="preserve"> the project</w:t>
      </w:r>
      <w:r w:rsidR="00794EEB">
        <w:rPr>
          <w:spacing w:val="-1"/>
        </w:rPr>
        <w:t xml:space="preserve"> was achieved in the Lower Gwydir and Gingham wetlands in 2014-15 as a result of targeted environmental water deliveries</w:t>
      </w:r>
      <w:r w:rsidR="00837F82">
        <w:rPr>
          <w:spacing w:val="-1"/>
        </w:rPr>
        <w:t xml:space="preserve">.  </w:t>
      </w:r>
      <w:r w:rsidR="00794EEB">
        <w:rPr>
          <w:spacing w:val="-1"/>
        </w:rPr>
        <w:t xml:space="preserve">During this time </w:t>
      </w:r>
      <w:r w:rsidR="00794EEB">
        <w:t xml:space="preserve">6,342 ha of wetland was inundated including key vegetation communities, which </w:t>
      </w:r>
      <w:r w:rsidR="00FC33AD">
        <w:t>remained</w:t>
      </w:r>
      <w:r w:rsidR="00794EEB">
        <w:t xml:space="preserve"> inundated for </w:t>
      </w:r>
      <w:r w:rsidR="00DC4E3A">
        <w:t>four to six</w:t>
      </w:r>
      <w:r w:rsidR="00794EEB">
        <w:t xml:space="preserve"> months</w:t>
      </w:r>
      <w:r w:rsidR="00837F82">
        <w:t xml:space="preserve">.  </w:t>
      </w:r>
      <w:r>
        <w:t>M</w:t>
      </w:r>
      <w:r w:rsidR="00794EEB">
        <w:t xml:space="preserve">aximum </w:t>
      </w:r>
      <w:r>
        <w:t xml:space="preserve">measured </w:t>
      </w:r>
      <w:r w:rsidR="00794EEB">
        <w:t xml:space="preserve">inundation was observed in the Mallowa </w:t>
      </w:r>
      <w:r w:rsidR="00F97B46">
        <w:t>s</w:t>
      </w:r>
      <w:r w:rsidR="00794EEB">
        <w:t>ystem in April 2016 (901</w:t>
      </w:r>
      <w:r w:rsidR="00310DB6">
        <w:t xml:space="preserve"> </w:t>
      </w:r>
      <w:r w:rsidR="00794EEB">
        <w:t>ha) as a result of inflows containing environmental water</w:t>
      </w:r>
      <w:r w:rsidR="00837F82">
        <w:t xml:space="preserve">.  </w:t>
      </w:r>
    </w:p>
    <w:p w14:paraId="16132D00" w14:textId="53C667D3" w:rsidR="00794EEB" w:rsidRPr="002423B8" w:rsidRDefault="00794EEB" w:rsidP="00461F36">
      <w:pPr>
        <w:spacing w:before="360"/>
        <w:rPr>
          <w:b/>
          <w:szCs w:val="20"/>
        </w:rPr>
      </w:pPr>
      <w:r w:rsidRPr="002423B8">
        <w:rPr>
          <w:b/>
          <w:szCs w:val="20"/>
        </w:rPr>
        <w:t xml:space="preserve">Key Responses to </w:t>
      </w:r>
      <w:r w:rsidR="001C6A54">
        <w:rPr>
          <w:b/>
          <w:szCs w:val="20"/>
        </w:rPr>
        <w:t>F</w:t>
      </w:r>
      <w:r w:rsidRPr="002423B8">
        <w:rPr>
          <w:b/>
          <w:szCs w:val="20"/>
        </w:rPr>
        <w:t>low</w:t>
      </w:r>
    </w:p>
    <w:p w14:paraId="78B22978" w14:textId="77777777" w:rsidR="00794EEB" w:rsidRPr="002423B8" w:rsidRDefault="00794EEB" w:rsidP="00794EEB">
      <w:pPr>
        <w:spacing w:after="240"/>
        <w:rPr>
          <w:i/>
          <w:szCs w:val="20"/>
        </w:rPr>
      </w:pPr>
      <w:r w:rsidRPr="002423B8">
        <w:rPr>
          <w:i/>
          <w:szCs w:val="20"/>
        </w:rPr>
        <w:t>Water Quality</w:t>
      </w:r>
    </w:p>
    <w:p w14:paraId="65EDE3F1" w14:textId="18746756" w:rsidR="00794EEB" w:rsidRPr="00227E2B" w:rsidRDefault="00794EEB" w:rsidP="00461F36">
      <w:pPr>
        <w:pStyle w:val="ListParagraph"/>
        <w:numPr>
          <w:ilvl w:val="0"/>
          <w:numId w:val="18"/>
        </w:numPr>
        <w:spacing w:after="120" w:line="276" w:lineRule="auto"/>
        <w:ind w:left="709" w:hanging="425"/>
        <w:contextualSpacing w:val="0"/>
      </w:pPr>
      <w:r w:rsidRPr="00227E2B">
        <w:t>Water quality</w:t>
      </w:r>
      <w:r w:rsidR="007B59DD" w:rsidRPr="00227E2B">
        <w:t xml:space="preserve"> throughout the </w:t>
      </w:r>
      <w:r w:rsidR="00837F82">
        <w:t xml:space="preserve">Gwydir </w:t>
      </w:r>
      <w:r w:rsidR="007B59DD" w:rsidRPr="00227E2B">
        <w:t>Selected Area was</w:t>
      </w:r>
      <w:r w:rsidRPr="00227E2B">
        <w:t xml:space="preserve"> generally outside the ANZECC guideline</w:t>
      </w:r>
      <w:r w:rsidR="007B59DD" w:rsidRPr="00227E2B">
        <w:t xml:space="preserve"> trigger value</w:t>
      </w:r>
      <w:r w:rsidRPr="00227E2B">
        <w:t>s</w:t>
      </w:r>
      <w:r w:rsidR="00DC1C9A" w:rsidRPr="00227E2B">
        <w:t xml:space="preserve"> </w:t>
      </w:r>
      <w:r w:rsidR="007B59DD" w:rsidRPr="00227E2B">
        <w:t xml:space="preserve">but </w:t>
      </w:r>
      <w:r w:rsidR="00DC1C9A" w:rsidRPr="00227E2B">
        <w:t>this did not manifest</w:t>
      </w:r>
      <w:r w:rsidR="007B59DD" w:rsidRPr="00227E2B">
        <w:t xml:space="preserve"> in any</w:t>
      </w:r>
      <w:r w:rsidRPr="00227E2B">
        <w:t xml:space="preserve"> detrimental ecological consequences for </w:t>
      </w:r>
      <w:r w:rsidR="007B59DD" w:rsidRPr="00227E2B">
        <w:t xml:space="preserve">river and wetland </w:t>
      </w:r>
      <w:r w:rsidRPr="00227E2B">
        <w:t>biota.</w:t>
      </w:r>
    </w:p>
    <w:p w14:paraId="724E7E6C" w14:textId="7C9C00F9" w:rsidR="00794EEB" w:rsidRPr="00227E2B" w:rsidRDefault="00794EEB" w:rsidP="00461F36">
      <w:pPr>
        <w:pStyle w:val="ListParagraph"/>
        <w:numPr>
          <w:ilvl w:val="0"/>
          <w:numId w:val="18"/>
        </w:numPr>
        <w:spacing w:after="120" w:line="276" w:lineRule="auto"/>
        <w:ind w:left="709" w:hanging="425"/>
        <w:contextualSpacing w:val="0"/>
      </w:pPr>
      <w:r w:rsidRPr="00227E2B">
        <w:t>Delivery of environmental water consistently improved water quality</w:t>
      </w:r>
      <w:r w:rsidR="007B59DD" w:rsidRPr="00227E2B">
        <w:t xml:space="preserve"> in rivers and wetlands</w:t>
      </w:r>
      <w:r w:rsidRPr="00227E2B">
        <w:t>, reducing mean pH</w:t>
      </w:r>
      <w:r w:rsidR="00782242" w:rsidRPr="00227E2B">
        <w:t xml:space="preserve"> and co</w:t>
      </w:r>
      <w:r w:rsidRPr="00227E2B">
        <w:t xml:space="preserve">nductivity </w:t>
      </w:r>
      <w:r w:rsidR="00782242" w:rsidRPr="00227E2B">
        <w:t>(salinity)</w:t>
      </w:r>
      <w:r w:rsidRPr="00227E2B">
        <w:t>.</w:t>
      </w:r>
    </w:p>
    <w:p w14:paraId="4854E853" w14:textId="0D66D66E" w:rsidR="00794EEB" w:rsidRPr="00227E2B" w:rsidRDefault="00782242" w:rsidP="00461F36">
      <w:pPr>
        <w:pStyle w:val="ListParagraph"/>
        <w:numPr>
          <w:ilvl w:val="0"/>
          <w:numId w:val="18"/>
        </w:numPr>
        <w:spacing w:after="120" w:line="276" w:lineRule="auto"/>
        <w:ind w:left="709" w:hanging="425"/>
        <w:contextualSpacing w:val="0"/>
      </w:pPr>
      <w:r w:rsidRPr="00227E2B">
        <w:t xml:space="preserve">Warmer temperatures </w:t>
      </w:r>
      <w:r w:rsidR="00DC1C9A" w:rsidRPr="00227E2B">
        <w:t xml:space="preserve">generally </w:t>
      </w:r>
      <w:r w:rsidRPr="00227E2B">
        <w:t xml:space="preserve">increased primary production and </w:t>
      </w:r>
      <w:r w:rsidR="00794EEB" w:rsidRPr="00227E2B">
        <w:t>dissolved oxygen</w:t>
      </w:r>
      <w:r w:rsidR="00DC1C9A" w:rsidRPr="00227E2B">
        <w:t xml:space="preserve"> levels</w:t>
      </w:r>
      <w:r w:rsidR="00794EEB" w:rsidRPr="00227E2B">
        <w:t xml:space="preserve"> in </w:t>
      </w:r>
      <w:r w:rsidRPr="00227E2B">
        <w:t xml:space="preserve">rivers and </w:t>
      </w:r>
      <w:r w:rsidR="00794EEB" w:rsidRPr="00227E2B">
        <w:t>wetlands</w:t>
      </w:r>
      <w:r w:rsidR="00837F82">
        <w:t xml:space="preserve">.  </w:t>
      </w:r>
      <w:r w:rsidR="00DC1C9A" w:rsidRPr="00227E2B">
        <w:t>In rivers</w:t>
      </w:r>
      <w:r w:rsidR="00BB3E81" w:rsidRPr="00227E2B">
        <w:t>,</w:t>
      </w:r>
      <w:r w:rsidR="00DC1C9A" w:rsidRPr="00227E2B">
        <w:t xml:space="preserve"> </w:t>
      </w:r>
      <w:r w:rsidR="00BB3E81" w:rsidRPr="00227E2B">
        <w:t xml:space="preserve">larger </w:t>
      </w:r>
      <w:r w:rsidR="00DC1C9A" w:rsidRPr="00227E2B">
        <w:t>flows</w:t>
      </w:r>
      <w:r w:rsidR="00794EEB" w:rsidRPr="00227E2B">
        <w:t xml:space="preserve"> </w:t>
      </w:r>
      <w:r w:rsidR="00DC1C9A" w:rsidRPr="00227E2B">
        <w:t xml:space="preserve">tended to </w:t>
      </w:r>
      <w:r w:rsidR="008B04F3" w:rsidRPr="00227E2B">
        <w:t xml:space="preserve">have increased turbidity that led to </w:t>
      </w:r>
      <w:r w:rsidR="00DC1C9A" w:rsidRPr="00227E2B">
        <w:t>reduce</w:t>
      </w:r>
      <w:r w:rsidR="008B04F3" w:rsidRPr="00227E2B">
        <w:t>d</w:t>
      </w:r>
      <w:r w:rsidR="00DC1C9A" w:rsidRPr="00227E2B">
        <w:t xml:space="preserve"> </w:t>
      </w:r>
      <w:r w:rsidR="00794EEB" w:rsidRPr="00227E2B">
        <w:t>dissolved oxygen levels</w:t>
      </w:r>
      <w:r w:rsidR="00837F82">
        <w:t xml:space="preserve">.  </w:t>
      </w:r>
    </w:p>
    <w:p w14:paraId="57392163" w14:textId="77777777" w:rsidR="00F01EC2" w:rsidRPr="005560F6" w:rsidRDefault="00F01EC2" w:rsidP="00F01EC2">
      <w:pPr>
        <w:spacing w:after="240"/>
        <w:rPr>
          <w:i/>
          <w:szCs w:val="20"/>
        </w:rPr>
      </w:pPr>
      <w:r w:rsidRPr="005560F6">
        <w:rPr>
          <w:i/>
          <w:szCs w:val="20"/>
        </w:rPr>
        <w:t>Ecology</w:t>
      </w:r>
    </w:p>
    <w:p w14:paraId="45C2A6CF" w14:textId="10BD17CB" w:rsidR="00F01EC2" w:rsidRDefault="00F01EC2" w:rsidP="00461F36">
      <w:pPr>
        <w:pStyle w:val="ListParagraph"/>
        <w:numPr>
          <w:ilvl w:val="0"/>
          <w:numId w:val="18"/>
        </w:numPr>
        <w:spacing w:after="120" w:line="276" w:lineRule="auto"/>
        <w:ind w:left="709" w:hanging="425"/>
        <w:contextualSpacing w:val="0"/>
      </w:pPr>
      <w:r w:rsidRPr="005560F6">
        <w:t xml:space="preserve">Hydrology </w:t>
      </w:r>
      <w:r w:rsidR="008B04F3">
        <w:t xml:space="preserve">and its influence on water quality </w:t>
      </w:r>
      <w:r w:rsidRPr="005560F6">
        <w:t>is the primary driver of invertebrate communities in the Gwydir wetlands</w:t>
      </w:r>
      <w:r w:rsidR="00837F82">
        <w:t xml:space="preserve">.  </w:t>
      </w:r>
      <w:r w:rsidRPr="005560F6">
        <w:t>High nutrient levels and primary producti</w:t>
      </w:r>
      <w:r w:rsidR="005F7173">
        <w:t>on</w:t>
      </w:r>
      <w:r w:rsidRPr="005560F6">
        <w:t xml:space="preserve"> following inundation correlate with </w:t>
      </w:r>
      <w:r w:rsidR="005F7173">
        <w:t xml:space="preserve">the </w:t>
      </w:r>
      <w:r w:rsidRPr="005560F6">
        <w:t>highe</w:t>
      </w:r>
      <w:r w:rsidR="005F7173">
        <w:t>st</w:t>
      </w:r>
      <w:r w:rsidRPr="005560F6">
        <w:t xml:space="preserve"> invertebrate </w:t>
      </w:r>
      <w:r w:rsidR="005F7173">
        <w:t xml:space="preserve">diversity and </w:t>
      </w:r>
      <w:r w:rsidRPr="005560F6">
        <w:t>densit</w:t>
      </w:r>
      <w:r w:rsidR="005F7173">
        <w:t xml:space="preserve">ies, demonstrating the role of inundation with environmental water </w:t>
      </w:r>
      <w:r w:rsidR="008B04F3">
        <w:t xml:space="preserve">in </w:t>
      </w:r>
      <w:r w:rsidR="005F7173">
        <w:t>stimulating aquatic food webs</w:t>
      </w:r>
      <w:r w:rsidR="00837F82">
        <w:t xml:space="preserve">.  </w:t>
      </w:r>
      <w:r w:rsidR="005F7173">
        <w:t>W</w:t>
      </w:r>
      <w:r w:rsidRPr="005560F6">
        <w:t>ater quality deteriorate</w:t>
      </w:r>
      <w:r w:rsidR="005F7173">
        <w:t>d</w:t>
      </w:r>
      <w:r w:rsidRPr="005560F6">
        <w:t xml:space="preserve"> </w:t>
      </w:r>
      <w:r w:rsidR="005F7173">
        <w:t xml:space="preserve">after &gt;50 days inundation </w:t>
      </w:r>
      <w:r w:rsidRPr="005560F6">
        <w:t xml:space="preserve">and invertebrate taxa with </w:t>
      </w:r>
      <w:r w:rsidR="005F7173">
        <w:t xml:space="preserve">a </w:t>
      </w:r>
      <w:r w:rsidRPr="005560F6">
        <w:t>higher tolerance to poor water quality dominate</w:t>
      </w:r>
      <w:r w:rsidR="005F7173">
        <w:t>d</w:t>
      </w:r>
      <w:r w:rsidR="00837F82">
        <w:t xml:space="preserve">.  </w:t>
      </w:r>
    </w:p>
    <w:p w14:paraId="578636DA" w14:textId="2CE6C8B5" w:rsidR="00F01EC2" w:rsidRPr="005560F6" w:rsidRDefault="00F01EC2" w:rsidP="00461F36">
      <w:pPr>
        <w:pStyle w:val="ListParagraph"/>
        <w:numPr>
          <w:ilvl w:val="0"/>
          <w:numId w:val="18"/>
        </w:numPr>
        <w:spacing w:after="120" w:line="276" w:lineRule="auto"/>
        <w:ind w:left="709" w:hanging="425"/>
        <w:contextualSpacing w:val="0"/>
      </w:pPr>
      <w:r w:rsidRPr="00461F36">
        <w:t xml:space="preserve">Waterbirds took advantage of the increased </w:t>
      </w:r>
      <w:r w:rsidR="005F7173" w:rsidRPr="00461F36">
        <w:t xml:space="preserve">habitat and food </w:t>
      </w:r>
      <w:r w:rsidRPr="00461F36">
        <w:t>resources following flooding</w:t>
      </w:r>
      <w:r w:rsidR="00837F82" w:rsidRPr="00461F36">
        <w:t xml:space="preserve">.  </w:t>
      </w:r>
      <w:r w:rsidRPr="00461F36">
        <w:t xml:space="preserve">High average species richness, density and diversity </w:t>
      </w:r>
      <w:r w:rsidR="005F7173" w:rsidRPr="00461F36">
        <w:t xml:space="preserve">of waterbirds </w:t>
      </w:r>
      <w:r w:rsidRPr="00461F36">
        <w:t xml:space="preserve">were observed during periods of </w:t>
      </w:r>
      <w:r w:rsidRPr="008B04F3">
        <w:t>higher flow</w:t>
      </w:r>
      <w:r w:rsidR="008B04F3">
        <w:t>/inundation</w:t>
      </w:r>
      <w:r w:rsidRPr="008B04F3">
        <w:t xml:space="preserve">, </w:t>
      </w:r>
      <w:r w:rsidR="005F7173" w:rsidRPr="008B04F3">
        <w:t xml:space="preserve">irrespective of whether it was </w:t>
      </w:r>
      <w:r w:rsidRPr="008B04F3">
        <w:t xml:space="preserve">environmental </w:t>
      </w:r>
      <w:r w:rsidR="005F7173" w:rsidRPr="008B04F3">
        <w:t>water (</w:t>
      </w:r>
      <w:r w:rsidRPr="008B04F3">
        <w:t>2018-19</w:t>
      </w:r>
      <w:r w:rsidR="005F7173" w:rsidRPr="008B04F3">
        <w:t>)</w:t>
      </w:r>
      <w:r w:rsidRPr="008B04F3">
        <w:t xml:space="preserve"> or natural flow events</w:t>
      </w:r>
      <w:r w:rsidR="005F7173" w:rsidRPr="008B04F3">
        <w:t xml:space="preserve"> </w:t>
      </w:r>
      <w:r w:rsidRPr="008B04F3">
        <w:t>in 2016-17</w:t>
      </w:r>
      <w:r w:rsidR="00837F82">
        <w:t xml:space="preserve">.  </w:t>
      </w:r>
    </w:p>
    <w:p w14:paraId="52F3395D" w14:textId="473AA426" w:rsidR="00F01EC2" w:rsidRDefault="00F01EC2" w:rsidP="00461F36">
      <w:pPr>
        <w:pStyle w:val="ListParagraph"/>
        <w:numPr>
          <w:ilvl w:val="0"/>
          <w:numId w:val="18"/>
        </w:numPr>
        <w:spacing w:after="120" w:line="276" w:lineRule="auto"/>
        <w:ind w:left="709" w:hanging="425"/>
        <w:contextualSpacing w:val="0"/>
      </w:pPr>
      <w:r w:rsidRPr="005560F6">
        <w:t>The fish community of the lower Gwydir system is under stress</w:t>
      </w:r>
      <w:r w:rsidR="00837F82">
        <w:t xml:space="preserve">.  </w:t>
      </w:r>
      <w:r w:rsidRPr="005560F6">
        <w:t>Variations in the native</w:t>
      </w:r>
      <w:r w:rsidR="00380037">
        <w:t xml:space="preserve"> and </w:t>
      </w:r>
      <w:r w:rsidRPr="005560F6">
        <w:t>exotic species composition followed annual variations in flow, with native species increasing in number during the wetter 2016-17 year</w:t>
      </w:r>
      <w:r w:rsidR="00837F82">
        <w:t xml:space="preserve">.  </w:t>
      </w:r>
      <w:r w:rsidRPr="005560F6">
        <w:t xml:space="preserve">While the </w:t>
      </w:r>
      <w:r w:rsidR="00380037">
        <w:t xml:space="preserve">prolonged dry </w:t>
      </w:r>
      <w:r w:rsidRPr="005560F6">
        <w:t xml:space="preserve">conditions were not always positive for native fish, </w:t>
      </w:r>
      <w:r w:rsidR="00380037">
        <w:t>the Northern Connectivity Event and Northern Fish Flow were essential actions that reconnected channel habitats, improved water quality and promoted fish movement among the</w:t>
      </w:r>
      <w:r w:rsidR="00380037" w:rsidRPr="004A06F1">
        <w:t xml:space="preserve"> </w:t>
      </w:r>
      <w:r w:rsidR="00380037">
        <w:t>channels of the lower</w:t>
      </w:r>
      <w:r w:rsidR="00380037" w:rsidRPr="005F448B">
        <w:t xml:space="preserve"> Gwydir system</w:t>
      </w:r>
      <w:r w:rsidR="00837F82">
        <w:t xml:space="preserve">.  </w:t>
      </w:r>
    </w:p>
    <w:p w14:paraId="4F42F4F8" w14:textId="6F67F788" w:rsidR="00A331CB" w:rsidRDefault="00F01EC2" w:rsidP="00227E2B">
      <w:pPr>
        <w:pStyle w:val="ListParagraph"/>
        <w:numPr>
          <w:ilvl w:val="0"/>
          <w:numId w:val="45"/>
        </w:numPr>
        <w:ind w:left="709"/>
      </w:pPr>
      <w:r>
        <w:t>The delivery of environmental water to the Gwydir wetlands during the 2014-15 water year increased the richness and cover of vegetation communities</w:t>
      </w:r>
      <w:r w:rsidR="00837F82">
        <w:t xml:space="preserve">.  </w:t>
      </w:r>
      <w:r w:rsidR="00A331CB">
        <w:t xml:space="preserve">For example, the delivery of environmental water reduced </w:t>
      </w:r>
      <w:r w:rsidR="006C06D7">
        <w:t xml:space="preserve">the cover of the exotic </w:t>
      </w:r>
      <w:r w:rsidR="00F97B46">
        <w:t>l</w:t>
      </w:r>
      <w:r w:rsidR="00A331CB">
        <w:t xml:space="preserve">ippia </w:t>
      </w:r>
      <w:r w:rsidR="006C06D7">
        <w:t>species</w:t>
      </w:r>
      <w:r w:rsidR="00A331CB">
        <w:t xml:space="preserve"> from 60% to 3% and increased native water couch cover from 10% to 81% in the lower Gwydir wetlands</w:t>
      </w:r>
      <w:r w:rsidR="00837F82">
        <w:t xml:space="preserve">.  </w:t>
      </w:r>
      <w:r w:rsidR="00F1712B">
        <w:t xml:space="preserve">Water couch dominant communities are fundamental to maintaining the character of the systems Ramsar sites.  </w:t>
      </w:r>
      <w:r w:rsidR="00A331CB">
        <w:t>Water couch dominant communities persisted for the next 4 years following inundation highlighting the long</w:t>
      </w:r>
      <w:r w:rsidR="008B04F3">
        <w:t>-</w:t>
      </w:r>
      <w:r w:rsidR="00A331CB">
        <w:t xml:space="preserve">term benefits of environmental water despite </w:t>
      </w:r>
      <w:r w:rsidR="00A331CB" w:rsidRPr="003304F4">
        <w:t xml:space="preserve">the prevailing dry conditions seen throughout the northern </w:t>
      </w:r>
      <w:r w:rsidR="001C6A54">
        <w:t>Murray-Darling</w:t>
      </w:r>
      <w:r w:rsidR="00A331CB" w:rsidRPr="003304F4">
        <w:t xml:space="preserve"> Basin in recent times</w:t>
      </w:r>
      <w:r w:rsidR="00A331CB">
        <w:t>.</w:t>
      </w:r>
    </w:p>
    <w:p w14:paraId="2646F75C" w14:textId="7EA9CDB9" w:rsidR="00F01EC2" w:rsidRPr="003C03FE" w:rsidRDefault="00F01EC2" w:rsidP="00461F36">
      <w:pPr>
        <w:spacing w:before="360"/>
        <w:rPr>
          <w:b/>
          <w:szCs w:val="20"/>
        </w:rPr>
      </w:pPr>
      <w:r w:rsidRPr="003C03FE">
        <w:rPr>
          <w:b/>
          <w:szCs w:val="20"/>
        </w:rPr>
        <w:t xml:space="preserve">Implications for Commonwealth </w:t>
      </w:r>
      <w:r w:rsidR="001C6A54" w:rsidRPr="001C6A54">
        <w:rPr>
          <w:b/>
          <w:szCs w:val="20"/>
        </w:rPr>
        <w:t>Environmental Water Management</w:t>
      </w:r>
    </w:p>
    <w:p w14:paraId="0B8C4F34" w14:textId="468BF382" w:rsidR="00F01EC2" w:rsidRPr="003C03FE" w:rsidRDefault="00F01EC2" w:rsidP="00F01EC2">
      <w:pPr>
        <w:pStyle w:val="ListParagraph"/>
        <w:numPr>
          <w:ilvl w:val="0"/>
          <w:numId w:val="18"/>
        </w:numPr>
        <w:spacing w:after="120" w:line="276" w:lineRule="auto"/>
        <w:ind w:left="709" w:hanging="425"/>
        <w:contextualSpacing w:val="0"/>
        <w:rPr>
          <w:szCs w:val="20"/>
        </w:rPr>
      </w:pPr>
      <w:r w:rsidRPr="003C03FE">
        <w:t>The environmental watering strategy employed in the Gwydir Selected Area uses multiple flow types to target a range of wetland and channel outcomes</w:t>
      </w:r>
      <w:r w:rsidR="00837F82">
        <w:t xml:space="preserve">.  </w:t>
      </w:r>
      <w:r w:rsidRPr="003C03FE">
        <w:t>These include flows targeted at wetland inundation, flows to increase river channel productivity</w:t>
      </w:r>
      <w:r w:rsidR="00A93605">
        <w:t>, stimulate food webs</w:t>
      </w:r>
      <w:r w:rsidRPr="003C03FE">
        <w:t xml:space="preserve"> and ‘prime’ the system early in the season to promote ecological responses, and flows to improve connectivity and maintain the quality of important low flow refugial habitat during dry times</w:t>
      </w:r>
      <w:r w:rsidR="00837F82">
        <w:t xml:space="preserve">.  </w:t>
      </w:r>
      <w:r w:rsidR="00A93605">
        <w:t>T</w:t>
      </w:r>
      <w:r w:rsidRPr="003C03FE">
        <w:t xml:space="preserve">he </w:t>
      </w:r>
      <w:r w:rsidR="003821E1">
        <w:t>LTIM Project</w:t>
      </w:r>
      <w:r w:rsidRPr="003C03FE">
        <w:t xml:space="preserve"> has demonstrated that this approach to environmental watering is </w:t>
      </w:r>
      <w:r w:rsidR="00A93605">
        <w:t xml:space="preserve">producing positive environmental outcomes for the </w:t>
      </w:r>
      <w:r w:rsidRPr="003C03FE">
        <w:t>lower Gwydir system.</w:t>
      </w:r>
    </w:p>
    <w:p w14:paraId="20C73C02" w14:textId="44CC3453" w:rsidR="00F01EC2" w:rsidRPr="003C03FE" w:rsidRDefault="00F01EC2" w:rsidP="00F01EC2">
      <w:pPr>
        <w:pStyle w:val="ListParagraph"/>
        <w:numPr>
          <w:ilvl w:val="0"/>
          <w:numId w:val="18"/>
        </w:numPr>
        <w:spacing w:after="120" w:line="276" w:lineRule="auto"/>
        <w:ind w:left="709" w:hanging="425"/>
        <w:contextualSpacing w:val="0"/>
      </w:pPr>
      <w:r w:rsidRPr="003C03FE">
        <w:t xml:space="preserve">Through the </w:t>
      </w:r>
      <w:r w:rsidR="003821E1">
        <w:t>LTIM Project</w:t>
      </w:r>
      <w:r w:rsidRPr="003C03FE">
        <w:t xml:space="preserve"> monitoring, a number of potential thresholds were identified that influence different aspects of the </w:t>
      </w:r>
      <w:r w:rsidR="00837F82">
        <w:t xml:space="preserve">Gwydir </w:t>
      </w:r>
      <w:r w:rsidRPr="003C03FE">
        <w:t>Selected Area’s water quality and ecology</w:t>
      </w:r>
      <w:r w:rsidR="00837F82">
        <w:t xml:space="preserve">.  </w:t>
      </w:r>
      <w:r w:rsidRPr="003C03FE">
        <w:t>These included discharge thresholds that influence water quality variables such as pH, conductiv</w:t>
      </w:r>
      <w:r w:rsidR="008B04F3">
        <w:t>ity</w:t>
      </w:r>
      <w:r w:rsidRPr="003C03FE">
        <w:t xml:space="preserve"> and dissolved oxygen, discharge thresholds that negatively impact flow sensitive invertebrate taxa, and inundation frequencies that </w:t>
      </w:r>
      <w:r w:rsidR="00F94314">
        <w:t>promote</w:t>
      </w:r>
      <w:r w:rsidR="00F94314" w:rsidRPr="003C03FE">
        <w:t xml:space="preserve"> </w:t>
      </w:r>
      <w:r w:rsidRPr="003C03FE">
        <w:t xml:space="preserve">native vegetation </w:t>
      </w:r>
      <w:r w:rsidR="00F94314">
        <w:t>recruitment and growth</w:t>
      </w:r>
      <w:r w:rsidRPr="003C03FE">
        <w:t>.</w:t>
      </w:r>
    </w:p>
    <w:p w14:paraId="1655E275" w14:textId="52768FDC" w:rsidR="00F01EC2" w:rsidRPr="003C03FE" w:rsidRDefault="00F01EC2" w:rsidP="00F01EC2">
      <w:pPr>
        <w:pStyle w:val="ListParagraph"/>
        <w:numPr>
          <w:ilvl w:val="0"/>
          <w:numId w:val="18"/>
        </w:numPr>
        <w:spacing w:after="120" w:line="276" w:lineRule="auto"/>
        <w:ind w:left="709" w:hanging="425"/>
        <w:contextualSpacing w:val="0"/>
      </w:pPr>
      <w:r w:rsidRPr="003C03FE">
        <w:t>The fish population in the Gwydir River system remains under stress, with many native species in low abundance</w:t>
      </w:r>
      <w:r w:rsidR="00837F82">
        <w:t xml:space="preserve">.  </w:t>
      </w:r>
      <w:r w:rsidRPr="003C03FE">
        <w:t>This may reflect the carrying capacity of the system in its current state</w:t>
      </w:r>
      <w:r w:rsidR="00837F82">
        <w:t xml:space="preserve">.  </w:t>
      </w:r>
      <w:r w:rsidRPr="003C03FE">
        <w:t xml:space="preserve">While some species appear to be breeding and recruiting, others, especially some of the more iconic species such as </w:t>
      </w:r>
      <w:r w:rsidR="00F97B46">
        <w:t>g</w:t>
      </w:r>
      <w:r w:rsidRPr="003C03FE">
        <w:t xml:space="preserve">olden perch, </w:t>
      </w:r>
      <w:r w:rsidR="00F97B46">
        <w:t>f</w:t>
      </w:r>
      <w:r w:rsidRPr="003C03FE">
        <w:t xml:space="preserve">reshwater catfish and Murray cod are not recruiting sufficiently </w:t>
      </w:r>
      <w:r w:rsidR="00F94314">
        <w:t>for sustainable</w:t>
      </w:r>
      <w:r w:rsidRPr="003C03FE">
        <w:t xml:space="preserve"> populations</w:t>
      </w:r>
      <w:r w:rsidR="00837F82">
        <w:t xml:space="preserve">.  </w:t>
      </w:r>
      <w:r w:rsidRPr="003C03FE">
        <w:t xml:space="preserve">Along with providing environmental flows, other options such as habitat rehabilitation, restocking and barrier remediation should be considered to improve the fish communities of the </w:t>
      </w:r>
      <w:r w:rsidR="00837F82">
        <w:t xml:space="preserve">Gwydir </w:t>
      </w:r>
      <w:r w:rsidRPr="003C03FE">
        <w:t>Selected Area.</w:t>
      </w:r>
    </w:p>
    <w:p w14:paraId="04EB4240" w14:textId="77777777" w:rsidR="00644A63" w:rsidRDefault="00644A63" w:rsidP="00644A63"/>
    <w:p w14:paraId="12F854CF" w14:textId="195249F0" w:rsidR="00461F36" w:rsidRDefault="00461F36" w:rsidP="00644A63">
      <w:pPr>
        <w:sectPr w:rsidR="00461F36" w:rsidSect="006E4376">
          <w:headerReference w:type="default" r:id="rId24"/>
          <w:footerReference w:type="default" r:id="rId25"/>
          <w:headerReference w:type="first" r:id="rId26"/>
          <w:footerReference w:type="first" r:id="rId27"/>
          <w:pgSz w:w="11899" w:h="16838"/>
          <w:pgMar w:top="1508" w:right="1217" w:bottom="1457" w:left="1480" w:header="811" w:footer="305" w:gutter="0"/>
          <w:pgNumType w:fmt="lowerRoman" w:start="1"/>
          <w:cols w:space="708"/>
          <w:docGrid w:linePitch="272"/>
        </w:sectPr>
      </w:pPr>
    </w:p>
    <w:p w14:paraId="5626D16E" w14:textId="646AD8E8" w:rsidR="00593DA6" w:rsidRDefault="00593DA6" w:rsidP="0044576A">
      <w:pPr>
        <w:pStyle w:val="Heading1"/>
        <w:tabs>
          <w:tab w:val="clear" w:pos="1143"/>
        </w:tabs>
        <w:ind w:left="567" w:hanging="567"/>
      </w:pPr>
      <w:bookmarkStart w:id="15" w:name="_Toc523757423"/>
      <w:bookmarkStart w:id="16" w:name="_Toc17896232"/>
      <w:r>
        <w:t xml:space="preserve">Monitoring and </w:t>
      </w:r>
      <w:r w:rsidR="006201FB">
        <w:t>E</w:t>
      </w:r>
      <w:r>
        <w:t xml:space="preserve">valuation of </w:t>
      </w:r>
      <w:r w:rsidR="006201FB">
        <w:t>E</w:t>
      </w:r>
      <w:r>
        <w:t>nv</w:t>
      </w:r>
      <w:r w:rsidR="00B97657">
        <w:t xml:space="preserve">ironmental </w:t>
      </w:r>
      <w:r w:rsidR="006201FB">
        <w:t>W</w:t>
      </w:r>
      <w:r w:rsidR="00B97657">
        <w:t>ater in the Gwydir R</w:t>
      </w:r>
      <w:r>
        <w:t xml:space="preserve">iver </w:t>
      </w:r>
      <w:r w:rsidR="009753EC">
        <w:t>s</w:t>
      </w:r>
      <w:r>
        <w:t>ystem Selected Area</w:t>
      </w:r>
      <w:bookmarkEnd w:id="15"/>
      <w:bookmarkEnd w:id="16"/>
    </w:p>
    <w:p w14:paraId="5BDA57DF" w14:textId="1C1E6C20" w:rsidR="00766BF4" w:rsidRPr="000F3527" w:rsidRDefault="00D03760" w:rsidP="00593DA6">
      <w:pPr>
        <w:pStyle w:val="Heading2"/>
      </w:pPr>
      <w:bookmarkStart w:id="17" w:name="_Toc523757424"/>
      <w:bookmarkStart w:id="18" w:name="_Toc17896233"/>
      <w:r>
        <w:t>Introduction</w:t>
      </w:r>
      <w:bookmarkEnd w:id="17"/>
      <w:bookmarkEnd w:id="18"/>
    </w:p>
    <w:p w14:paraId="2B3C81FD" w14:textId="66E3E729" w:rsidR="00802D0A" w:rsidRPr="00807CE7" w:rsidRDefault="00802D0A" w:rsidP="00C410F1">
      <w:bookmarkStart w:id="19" w:name="_Toc213127171"/>
      <w:r w:rsidRPr="00807CE7">
        <w:t>This report presents the monitoring and eval</w:t>
      </w:r>
      <w:r w:rsidR="00B97657" w:rsidRPr="00807CE7">
        <w:t>uation results from the Gwydir R</w:t>
      </w:r>
      <w:r w:rsidRPr="00807CE7">
        <w:t xml:space="preserve">iver system Selected Area </w:t>
      </w:r>
      <w:r w:rsidR="0044236C" w:rsidRPr="00807CE7">
        <w:t>(</w:t>
      </w:r>
      <w:r w:rsidR="001C6A54">
        <w:t xml:space="preserve">Gwydir </w:t>
      </w:r>
      <w:r w:rsidR="0044236C" w:rsidRPr="00807CE7">
        <w:t xml:space="preserve">Selected Area) </w:t>
      </w:r>
      <w:r w:rsidR="00EA6ABE" w:rsidRPr="00C410F1">
        <w:t>five-year</w:t>
      </w:r>
      <w:r w:rsidR="00C410F1" w:rsidRPr="00C410F1">
        <w:t xml:space="preserve"> program to monitor the outcomes of environmental watering</w:t>
      </w:r>
      <w:r w:rsidR="001F64DB">
        <w:t>,</w:t>
      </w:r>
      <w:r w:rsidR="00C410F1" w:rsidRPr="00C410F1">
        <w:t xml:space="preserve"> as part of </w:t>
      </w:r>
      <w:r w:rsidRPr="00807CE7">
        <w:t xml:space="preserve">the </w:t>
      </w:r>
      <w:bookmarkStart w:id="20" w:name="_Hlk17893047"/>
      <w:r w:rsidR="00807CE7" w:rsidRPr="00807CE7">
        <w:t>L</w:t>
      </w:r>
      <w:r w:rsidRPr="00807CE7">
        <w:t>ong</w:t>
      </w:r>
      <w:r w:rsidR="00C410F1">
        <w:t xml:space="preserve"> </w:t>
      </w:r>
      <w:r w:rsidRPr="00807CE7">
        <w:t>Term Intervention Monitoring Project (LTIM Project)</w:t>
      </w:r>
      <w:bookmarkEnd w:id="20"/>
      <w:r w:rsidR="00C410F1">
        <w:t>,</w:t>
      </w:r>
      <w:r w:rsidRPr="00807CE7">
        <w:t xml:space="preserve"> funded by the Commonwealth Environmental Water Office (CEWO)</w:t>
      </w:r>
      <w:r w:rsidR="00837F82">
        <w:t xml:space="preserve">.  </w:t>
      </w:r>
      <w:r w:rsidRPr="00807CE7">
        <w:t xml:space="preserve">The LTIM Project </w:t>
      </w:r>
      <w:r w:rsidR="001B7F56">
        <w:t>was</w:t>
      </w:r>
      <w:r w:rsidRPr="00807CE7">
        <w:t xml:space="preserve"> implemented at seven Selected Areas over a </w:t>
      </w:r>
      <w:r w:rsidR="009B2175" w:rsidRPr="00807CE7">
        <w:t>five-year</w:t>
      </w:r>
      <w:r w:rsidRPr="00807CE7">
        <w:t xml:space="preserve"> period from 2014-15 to 2018-19 to deliver five high-level outcomes (in order of priority):</w:t>
      </w:r>
    </w:p>
    <w:p w14:paraId="4B539403" w14:textId="4E41ADA7" w:rsidR="00802D0A" w:rsidRPr="00807CE7" w:rsidRDefault="00802D0A" w:rsidP="00C410F1">
      <w:pPr>
        <w:numPr>
          <w:ilvl w:val="0"/>
          <w:numId w:val="13"/>
        </w:numPr>
        <w:spacing w:line="276" w:lineRule="auto"/>
        <w:ind w:left="567" w:hanging="567"/>
        <w:contextualSpacing/>
      </w:pPr>
      <w:r w:rsidRPr="00807CE7">
        <w:t xml:space="preserve">Evaluate the contribution of Commonwealth environmental watering to the objectives of the </w:t>
      </w:r>
      <w:bookmarkStart w:id="21" w:name="_Hlk17887504"/>
      <w:r w:rsidR="001C6A54">
        <w:t>Murray-Darling</w:t>
      </w:r>
      <w:r w:rsidRPr="00807CE7">
        <w:t xml:space="preserve"> Basin Authority’s </w:t>
      </w:r>
      <w:bookmarkEnd w:id="21"/>
      <w:r w:rsidRPr="00807CE7">
        <w:t>Environmental Watering Plan.</w:t>
      </w:r>
    </w:p>
    <w:p w14:paraId="60620D68" w14:textId="77777777" w:rsidR="00802D0A" w:rsidRPr="00807CE7" w:rsidRDefault="00802D0A" w:rsidP="00C410F1">
      <w:pPr>
        <w:numPr>
          <w:ilvl w:val="0"/>
          <w:numId w:val="13"/>
        </w:numPr>
        <w:spacing w:line="276" w:lineRule="auto"/>
        <w:ind w:left="567" w:hanging="567"/>
        <w:contextualSpacing/>
      </w:pPr>
      <w:r w:rsidRPr="00807CE7">
        <w:t>Evaluate the ecological outcomes of Commonwealth environmental watering at each of the seven Selected Areas.</w:t>
      </w:r>
    </w:p>
    <w:p w14:paraId="2CA93236" w14:textId="369CF5A2" w:rsidR="00802D0A" w:rsidRPr="00807CE7" w:rsidRDefault="00802D0A" w:rsidP="00C410F1">
      <w:pPr>
        <w:numPr>
          <w:ilvl w:val="0"/>
          <w:numId w:val="13"/>
        </w:numPr>
        <w:spacing w:line="276" w:lineRule="auto"/>
        <w:ind w:left="567" w:hanging="567"/>
        <w:contextualSpacing/>
      </w:pPr>
      <w:r w:rsidRPr="00807CE7">
        <w:t xml:space="preserve">Infer ecological outcomes of Commonwealth environmental watering in areas of the </w:t>
      </w:r>
      <w:r w:rsidR="001C6A54">
        <w:t>Murray-Darling</w:t>
      </w:r>
      <w:r w:rsidRPr="00807CE7">
        <w:t xml:space="preserve"> Basin not monitored.</w:t>
      </w:r>
    </w:p>
    <w:p w14:paraId="71F81CE1" w14:textId="77777777" w:rsidR="00802D0A" w:rsidRPr="00807CE7" w:rsidRDefault="00802D0A" w:rsidP="00C410F1">
      <w:pPr>
        <w:numPr>
          <w:ilvl w:val="0"/>
          <w:numId w:val="13"/>
        </w:numPr>
        <w:spacing w:line="276" w:lineRule="auto"/>
        <w:ind w:left="567" w:hanging="567"/>
        <w:contextualSpacing/>
      </w:pPr>
      <w:r w:rsidRPr="00807CE7">
        <w:t>Support the adaptive management of Commonwealth environmental water.</w:t>
      </w:r>
    </w:p>
    <w:p w14:paraId="5678C6B8" w14:textId="77777777" w:rsidR="00802D0A" w:rsidRPr="00807CE7" w:rsidRDefault="00802D0A" w:rsidP="00C410F1">
      <w:pPr>
        <w:numPr>
          <w:ilvl w:val="0"/>
          <w:numId w:val="13"/>
        </w:numPr>
        <w:spacing w:line="276" w:lineRule="auto"/>
        <w:ind w:left="567" w:hanging="567"/>
        <w:contextualSpacing/>
      </w:pPr>
      <w:r w:rsidRPr="00807CE7">
        <w:t>Monitor the ecological response to Commonwealth environmental watering at each of the seven Selected Areas.</w:t>
      </w:r>
    </w:p>
    <w:p w14:paraId="726C58BB" w14:textId="37F2B295" w:rsidR="00802D0A" w:rsidRPr="00807CE7" w:rsidRDefault="00802D0A" w:rsidP="00802D0A">
      <w:pPr>
        <w:spacing w:before="360"/>
      </w:pPr>
      <w:r w:rsidRPr="00807CE7">
        <w:t xml:space="preserve">While results specific to the Gwydir Selected Area are reported here, a broader Basin Scale analysis including results from all seven Selected Areas will be produced by the </w:t>
      </w:r>
      <w:r w:rsidR="00510B52" w:rsidRPr="00807CE7">
        <w:t>Centre for Freshwater Ecosystems at La Trobe University.</w:t>
      </w:r>
    </w:p>
    <w:p w14:paraId="613DA801" w14:textId="3E3F8119" w:rsidR="00D03760" w:rsidRPr="00807CE7" w:rsidRDefault="00802D0A" w:rsidP="00D03760">
      <w:pPr>
        <w:pStyle w:val="TableHeading"/>
        <w:spacing w:line="280" w:lineRule="exact"/>
        <w:jc w:val="both"/>
        <w:rPr>
          <w:b w:val="0"/>
          <w:sz w:val="20"/>
          <w:szCs w:val="20"/>
        </w:rPr>
      </w:pPr>
      <w:r w:rsidRPr="00807CE7">
        <w:rPr>
          <w:b w:val="0"/>
          <w:sz w:val="20"/>
          <w:szCs w:val="20"/>
        </w:rPr>
        <w:t>Th</w:t>
      </w:r>
      <w:r w:rsidR="006C06D7">
        <w:rPr>
          <w:b w:val="0"/>
          <w:sz w:val="20"/>
          <w:szCs w:val="20"/>
        </w:rPr>
        <w:t>is</w:t>
      </w:r>
      <w:r w:rsidRPr="00807CE7">
        <w:rPr>
          <w:b w:val="0"/>
          <w:sz w:val="20"/>
          <w:szCs w:val="20"/>
        </w:rPr>
        <w:t xml:space="preserve"> report describes the </w:t>
      </w:r>
      <w:bookmarkStart w:id="22" w:name="_Hlk17880129"/>
      <w:r w:rsidRPr="00807CE7">
        <w:rPr>
          <w:b w:val="0"/>
          <w:sz w:val="20"/>
          <w:szCs w:val="20"/>
        </w:rPr>
        <w:t>Gwydir Selected Area</w:t>
      </w:r>
      <w:bookmarkEnd w:id="22"/>
      <w:r w:rsidRPr="00807CE7">
        <w:rPr>
          <w:b w:val="0"/>
          <w:sz w:val="20"/>
          <w:szCs w:val="20"/>
        </w:rPr>
        <w:t xml:space="preserve">, its environmental condition, </w:t>
      </w:r>
      <w:r w:rsidR="007275F7">
        <w:rPr>
          <w:b w:val="0"/>
          <w:sz w:val="20"/>
          <w:szCs w:val="20"/>
        </w:rPr>
        <w:t xml:space="preserve">and relevant </w:t>
      </w:r>
      <w:r w:rsidRPr="00807CE7">
        <w:rPr>
          <w:b w:val="0"/>
          <w:sz w:val="20"/>
          <w:szCs w:val="20"/>
        </w:rPr>
        <w:t>watering actions</w:t>
      </w:r>
      <w:r w:rsidR="007275F7">
        <w:rPr>
          <w:b w:val="0"/>
          <w:sz w:val="20"/>
          <w:szCs w:val="20"/>
        </w:rPr>
        <w:t xml:space="preserve"> undertaken</w:t>
      </w:r>
      <w:r w:rsidRPr="00807CE7">
        <w:rPr>
          <w:b w:val="0"/>
          <w:sz w:val="20"/>
          <w:szCs w:val="20"/>
        </w:rPr>
        <w:t xml:space="preserve">, and evaluates the ecological </w:t>
      </w:r>
      <w:r w:rsidR="007275F7">
        <w:rPr>
          <w:b w:val="0"/>
          <w:sz w:val="20"/>
          <w:szCs w:val="20"/>
        </w:rPr>
        <w:t>outcomes of</w:t>
      </w:r>
      <w:r w:rsidRPr="00807CE7">
        <w:rPr>
          <w:b w:val="0"/>
          <w:sz w:val="20"/>
          <w:szCs w:val="20"/>
        </w:rPr>
        <w:t xml:space="preserve"> the application of Commonwealth environmental water</w:t>
      </w:r>
      <w:r w:rsidR="007275F7">
        <w:rPr>
          <w:b w:val="0"/>
          <w:sz w:val="20"/>
          <w:szCs w:val="20"/>
        </w:rPr>
        <w:t xml:space="preserve"> in the </w:t>
      </w:r>
      <w:r w:rsidR="007275F7" w:rsidRPr="007275F7">
        <w:rPr>
          <w:b w:val="0"/>
          <w:sz w:val="20"/>
          <w:szCs w:val="20"/>
        </w:rPr>
        <w:t>Gwydir Selected Area</w:t>
      </w:r>
      <w:r w:rsidR="007275F7">
        <w:rPr>
          <w:b w:val="0"/>
          <w:sz w:val="20"/>
          <w:szCs w:val="20"/>
        </w:rPr>
        <w:t xml:space="preserve"> during the LTIM Project</w:t>
      </w:r>
      <w:r w:rsidR="00837F82">
        <w:rPr>
          <w:b w:val="0"/>
          <w:sz w:val="20"/>
          <w:szCs w:val="20"/>
        </w:rPr>
        <w:t xml:space="preserve">.  </w:t>
      </w:r>
      <w:r w:rsidRPr="00807CE7">
        <w:rPr>
          <w:b w:val="0"/>
          <w:sz w:val="20"/>
          <w:szCs w:val="20"/>
        </w:rPr>
        <w:t>Detailed methods, analyses and results are presented in the Appendices referred to in the main report.</w:t>
      </w:r>
    </w:p>
    <w:p w14:paraId="1563068F" w14:textId="081FF7C3" w:rsidR="00D03760" w:rsidRPr="00807CE7" w:rsidRDefault="00A13637" w:rsidP="00593DA6">
      <w:pPr>
        <w:pStyle w:val="Heading2"/>
      </w:pPr>
      <w:bookmarkStart w:id="23" w:name="_Toc523757425"/>
      <w:bookmarkStart w:id="24" w:name="_Toc17896234"/>
      <w:r w:rsidRPr="00807CE7">
        <w:t>Gwydir R</w:t>
      </w:r>
      <w:r w:rsidR="00574AB2" w:rsidRPr="00807CE7">
        <w:t xml:space="preserve">iver </w:t>
      </w:r>
      <w:r w:rsidR="009753EC">
        <w:t>s</w:t>
      </w:r>
      <w:r w:rsidR="00574AB2" w:rsidRPr="00807CE7">
        <w:t>ystem</w:t>
      </w:r>
      <w:r w:rsidR="00D03760" w:rsidRPr="00807CE7">
        <w:t xml:space="preserve"> Selected Area</w:t>
      </w:r>
      <w:bookmarkEnd w:id="23"/>
      <w:bookmarkEnd w:id="24"/>
    </w:p>
    <w:p w14:paraId="15FB01A7" w14:textId="1B36F268" w:rsidR="00574AB2" w:rsidRPr="00807CE7" w:rsidRDefault="00574AB2" w:rsidP="00F97B46">
      <w:r w:rsidRPr="00807CE7">
        <w:t xml:space="preserve">The Gwydir catchment, located in the northern </w:t>
      </w:r>
      <w:r w:rsidR="001C6A54">
        <w:t>Murray-Darling</w:t>
      </w:r>
      <w:r w:rsidRPr="00807CE7">
        <w:t xml:space="preserve"> Basin extends from the Great Dividing Range west to the Barwon River, covering an area of 26,600 square kilometres (Green </w:t>
      </w:r>
      <w:r w:rsidR="00837F82">
        <w:rPr>
          <w:i/>
        </w:rPr>
        <w:t xml:space="preserve">et al. </w:t>
      </w:r>
      <w:r w:rsidRPr="00807CE7">
        <w:t>2011)</w:t>
      </w:r>
      <w:r w:rsidR="00837F82">
        <w:t xml:space="preserve">.  </w:t>
      </w:r>
      <w:r w:rsidRPr="00807CE7">
        <w:t>Downstream of Moree, the system fans out into a broad alluvial near-terminal floodplain (DECCW 2011)</w:t>
      </w:r>
      <w:r w:rsidR="00837F82">
        <w:t xml:space="preserve">.  </w:t>
      </w:r>
      <w:r w:rsidRPr="00807CE7">
        <w:t>Numerous anabranches and distributary channels characterise the lower half of the Gwydir catchment, with the Mehi River</w:t>
      </w:r>
      <w:r w:rsidR="00495486" w:rsidRPr="00807CE7">
        <w:t>,</w:t>
      </w:r>
      <w:r w:rsidRPr="00807CE7">
        <w:t xml:space="preserve"> Moomin Creek</w:t>
      </w:r>
      <w:r w:rsidR="00495486" w:rsidRPr="00807CE7">
        <w:t xml:space="preserve"> and Mallowa Creek</w:t>
      </w:r>
      <w:r w:rsidRPr="00807CE7">
        <w:t xml:space="preserve"> to the south, and the </w:t>
      </w:r>
      <w:r w:rsidR="00227E2B">
        <w:t>Lower Gwydir</w:t>
      </w:r>
      <w:r w:rsidRPr="00807CE7">
        <w:t xml:space="preserve"> River, Gingham </w:t>
      </w:r>
      <w:r w:rsidR="00227E2B">
        <w:t>W</w:t>
      </w:r>
      <w:r w:rsidRPr="00807CE7">
        <w:t>atercourse and Carole Creek to the north</w:t>
      </w:r>
      <w:r w:rsidR="00837F82">
        <w:t xml:space="preserve">.  </w:t>
      </w:r>
      <w:r w:rsidRPr="00807CE7">
        <w:t xml:space="preserve">These channels support wetland and floodplain assets including the </w:t>
      </w:r>
      <w:r w:rsidR="00227E2B">
        <w:t>Lower Gwydir</w:t>
      </w:r>
      <w:r w:rsidRPr="00807CE7">
        <w:t xml:space="preserve">, Gingham </w:t>
      </w:r>
      <w:r w:rsidR="00FF0594">
        <w:t>(areas of which are declared Ramsar wetlands)</w:t>
      </w:r>
      <w:r w:rsidR="00FF0594" w:rsidRPr="00807CE7">
        <w:t xml:space="preserve"> </w:t>
      </w:r>
      <w:r w:rsidRPr="00807CE7">
        <w:t>and Mallowa wetlands</w:t>
      </w:r>
      <w:r w:rsidR="002369CC">
        <w:t xml:space="preserve"> </w:t>
      </w:r>
      <w:r w:rsidRPr="00807CE7">
        <w:t>(</w:t>
      </w:r>
      <w:r w:rsidR="00C772C8">
        <w:fldChar w:fldCharType="begin"/>
      </w:r>
      <w:r w:rsidR="00C772C8">
        <w:instrText xml:space="preserve"> REF _Ref476659038 </w:instrText>
      </w:r>
      <w:r w:rsidR="00C772C8">
        <w:fldChar w:fldCharType="separate"/>
      </w:r>
      <w:r w:rsidR="00BA74F6" w:rsidRPr="00811077">
        <w:t xml:space="preserve">Figure </w:t>
      </w:r>
      <w:r w:rsidR="00BA74F6">
        <w:rPr>
          <w:noProof/>
        </w:rPr>
        <w:t>1</w:t>
      </w:r>
      <w:r w:rsidR="00BA74F6" w:rsidRPr="00811077">
        <w:noBreakHyphen/>
      </w:r>
      <w:r w:rsidR="00BA74F6">
        <w:rPr>
          <w:noProof/>
        </w:rPr>
        <w:t>1</w:t>
      </w:r>
      <w:r w:rsidR="00C772C8">
        <w:rPr>
          <w:noProof/>
        </w:rPr>
        <w:fldChar w:fldCharType="end"/>
      </w:r>
      <w:r w:rsidRPr="00807CE7">
        <w:t>)</w:t>
      </w:r>
      <w:r w:rsidR="00837F82">
        <w:t xml:space="preserve">.  </w:t>
      </w:r>
      <w:r w:rsidRPr="00807CE7">
        <w:t>Commonwealth environmental watering targets assets with expected environmental outcomes downstream (west) of Tareelaroi Weir on the Gwydir floodplain.</w:t>
      </w:r>
    </w:p>
    <w:p w14:paraId="597B25E7" w14:textId="00543DF8" w:rsidR="00574AB2" w:rsidRPr="00807CE7" w:rsidRDefault="00574AB2" w:rsidP="00F97B46">
      <w:pPr>
        <w:spacing w:after="120" w:line="240" w:lineRule="exact"/>
      </w:pPr>
      <w:r w:rsidRPr="00807CE7">
        <w:t xml:space="preserve">The Gwydir </w:t>
      </w:r>
      <w:r w:rsidR="00B97657" w:rsidRPr="00807CE7">
        <w:t>R</w:t>
      </w:r>
      <w:r w:rsidRPr="00807CE7">
        <w:t xml:space="preserve">iver system Selected Area focuses on the reaches of the </w:t>
      </w:r>
      <w:r w:rsidR="00227E2B">
        <w:t>Lower Gwydir</w:t>
      </w:r>
      <w:r w:rsidRPr="00807CE7">
        <w:t xml:space="preserve"> River and distributary channels to the west of Tareelaroi Weir (Commonwealth of Australia 2014)</w:t>
      </w:r>
      <w:r w:rsidR="00837F82">
        <w:t xml:space="preserve">.  </w:t>
      </w:r>
      <w:r w:rsidRPr="00807CE7">
        <w:t xml:space="preserve">The </w:t>
      </w:r>
      <w:r w:rsidR="00837F82">
        <w:t xml:space="preserve">Gwydir </w:t>
      </w:r>
      <w:r w:rsidRPr="00807CE7">
        <w:t>Selected Area (</w:t>
      </w:r>
      <w:r w:rsidR="00FA01A4" w:rsidRPr="00807CE7">
        <w:fldChar w:fldCharType="begin"/>
      </w:r>
      <w:r w:rsidR="00FA01A4" w:rsidRPr="00807CE7">
        <w:instrText xml:space="preserve"> REF _Ref476659029 \h </w:instrText>
      </w:r>
      <w:r w:rsidR="006650D1" w:rsidRPr="00807CE7">
        <w:instrText xml:space="preserve"> \* MERGEFORMAT </w:instrText>
      </w:r>
      <w:r w:rsidR="00FA01A4" w:rsidRPr="00807CE7">
        <w:fldChar w:fldCharType="separate"/>
      </w:r>
      <w:r w:rsidR="00BA74F6" w:rsidRPr="00811077">
        <w:t xml:space="preserve">Figure </w:t>
      </w:r>
      <w:r w:rsidR="00BA74F6">
        <w:rPr>
          <w:noProof/>
        </w:rPr>
        <w:t>1</w:t>
      </w:r>
      <w:r w:rsidR="00BA74F6" w:rsidRPr="00811077">
        <w:rPr>
          <w:noProof/>
        </w:rPr>
        <w:noBreakHyphen/>
      </w:r>
      <w:r w:rsidR="00BA74F6">
        <w:rPr>
          <w:noProof/>
        </w:rPr>
        <w:t>2</w:t>
      </w:r>
      <w:r w:rsidR="00FA01A4" w:rsidRPr="00807CE7">
        <w:fldChar w:fldCharType="end"/>
      </w:r>
      <w:r w:rsidRPr="00807CE7">
        <w:t>) includes three monitoring zones:</w:t>
      </w:r>
    </w:p>
    <w:p w14:paraId="6469FEA2" w14:textId="27890E2E" w:rsidR="00574AB2" w:rsidRPr="00807CE7" w:rsidRDefault="00574AB2" w:rsidP="00F97B46">
      <w:pPr>
        <w:pStyle w:val="Bullets1"/>
        <w:spacing w:line="240" w:lineRule="exact"/>
      </w:pPr>
      <w:r w:rsidRPr="00807CE7">
        <w:t>Gwydir River (downstream of Copeton Dam to Pallamallawa)</w:t>
      </w:r>
      <w:r w:rsidR="00510B52" w:rsidRPr="00807CE7">
        <w:t>.</w:t>
      </w:r>
    </w:p>
    <w:p w14:paraId="515A8662" w14:textId="6FA270E3" w:rsidR="00574AB2" w:rsidRPr="00807CE7" w:rsidRDefault="00574AB2" w:rsidP="00F97B46">
      <w:pPr>
        <w:pStyle w:val="Bullets1"/>
      </w:pPr>
      <w:r w:rsidRPr="00807CE7">
        <w:t>Lower Gwydi</w:t>
      </w:r>
      <w:r w:rsidR="00510B52" w:rsidRPr="00807CE7">
        <w:t xml:space="preserve">r River and Gingham </w:t>
      </w:r>
      <w:r w:rsidR="00227E2B">
        <w:t>W</w:t>
      </w:r>
      <w:r w:rsidR="00510B52" w:rsidRPr="00807CE7">
        <w:t>atercourse.</w:t>
      </w:r>
    </w:p>
    <w:p w14:paraId="20C82C92" w14:textId="5F46BE16" w:rsidR="00574AB2" w:rsidRPr="00811077" w:rsidRDefault="00574AB2" w:rsidP="00AD05C0">
      <w:pPr>
        <w:pStyle w:val="Bullets1"/>
      </w:pPr>
      <w:r w:rsidRPr="00811077">
        <w:t>Mehi River and Moomin Creek</w:t>
      </w:r>
      <w:r w:rsidR="0044236C" w:rsidRPr="00811077">
        <w:t xml:space="preserve"> (including Mallowa Creek)</w:t>
      </w:r>
      <w:r w:rsidR="00510B52" w:rsidRPr="00811077">
        <w:t>.</w:t>
      </w:r>
    </w:p>
    <w:p w14:paraId="21C67488" w14:textId="77777777" w:rsidR="00A13637" w:rsidRPr="00811077" w:rsidRDefault="00A13637" w:rsidP="00574AB2">
      <w:pPr>
        <w:sectPr w:rsidR="00A13637" w:rsidRPr="00811077" w:rsidSect="0061619B">
          <w:headerReference w:type="default" r:id="rId28"/>
          <w:footerReference w:type="default" r:id="rId29"/>
          <w:pgSz w:w="11899" w:h="16838"/>
          <w:pgMar w:top="1508" w:right="1217" w:bottom="1457" w:left="1480" w:header="811" w:footer="305" w:gutter="0"/>
          <w:pgNumType w:start="1"/>
          <w:cols w:space="708"/>
          <w:docGrid w:linePitch="360"/>
        </w:sectPr>
      </w:pPr>
    </w:p>
    <w:p w14:paraId="7F33C0FF" w14:textId="5ED90CCF" w:rsidR="005859B4" w:rsidRPr="00811077" w:rsidRDefault="00770DC5" w:rsidP="005859B4">
      <w:pPr>
        <w:keepNext/>
        <w:spacing w:line="240" w:lineRule="auto"/>
        <w:jc w:val="center"/>
      </w:pPr>
      <w:r w:rsidRPr="00811077">
        <w:rPr>
          <w:noProof/>
          <w:lang w:eastAsia="en-AU"/>
        </w:rPr>
        <w:drawing>
          <wp:inline distT="0" distB="0" distL="0" distR="0" wp14:anchorId="47CD50D8" wp14:editId="56E1039B">
            <wp:extent cx="8105775" cy="556189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 Gwydir catchment.png"/>
                    <pic:cNvPicPr/>
                  </pic:nvPicPr>
                  <pic:blipFill rotWithShape="1">
                    <a:blip r:embed="rId30"/>
                    <a:srcRect t="1881" b="1144"/>
                    <a:stretch/>
                  </pic:blipFill>
                  <pic:spPr bwMode="auto">
                    <a:xfrm>
                      <a:off x="0" y="0"/>
                      <a:ext cx="8128119" cy="5577222"/>
                    </a:xfrm>
                    <a:prstGeom prst="rect">
                      <a:avLst/>
                    </a:prstGeom>
                    <a:ln>
                      <a:noFill/>
                    </a:ln>
                    <a:extLst>
                      <a:ext uri="{53640926-AAD7-44D8-BBD7-CCE9431645EC}">
                        <a14:shadowObscured xmlns:a14="http://schemas.microsoft.com/office/drawing/2010/main"/>
                      </a:ext>
                    </a:extLst>
                  </pic:spPr>
                </pic:pic>
              </a:graphicData>
            </a:graphic>
          </wp:inline>
        </w:drawing>
      </w:r>
    </w:p>
    <w:p w14:paraId="3A1EB479" w14:textId="7172BDF9" w:rsidR="005859B4" w:rsidRPr="00811077" w:rsidRDefault="005859B4" w:rsidP="005859B4">
      <w:pPr>
        <w:pStyle w:val="Caption"/>
      </w:pPr>
      <w:bookmarkStart w:id="25" w:name="_Ref476659038"/>
      <w:bookmarkStart w:id="26" w:name="_Toc17895812"/>
      <w:r w:rsidRPr="00811077">
        <w:t xml:space="preserve">Figure </w:t>
      </w:r>
      <w:r w:rsidR="00BE01B5">
        <w:rPr>
          <w:noProof/>
        </w:rPr>
        <w:fldChar w:fldCharType="begin"/>
      </w:r>
      <w:r w:rsidR="00BE01B5">
        <w:rPr>
          <w:noProof/>
        </w:rPr>
        <w:instrText xml:space="preserve"> STYLEREF 1 \s </w:instrText>
      </w:r>
      <w:r w:rsidR="00BE01B5">
        <w:rPr>
          <w:noProof/>
        </w:rPr>
        <w:fldChar w:fldCharType="separate"/>
      </w:r>
      <w:r w:rsidR="00BA74F6">
        <w:rPr>
          <w:noProof/>
        </w:rPr>
        <w:t>1</w:t>
      </w:r>
      <w:r w:rsidR="00BE01B5">
        <w:rPr>
          <w:noProof/>
        </w:rPr>
        <w:fldChar w:fldCharType="end"/>
      </w:r>
      <w:r w:rsidR="006F569E" w:rsidRPr="00811077">
        <w:noBreakHyphen/>
      </w:r>
      <w:r w:rsidR="00BE01B5">
        <w:rPr>
          <w:noProof/>
        </w:rPr>
        <w:fldChar w:fldCharType="begin"/>
      </w:r>
      <w:r w:rsidR="00BE01B5">
        <w:rPr>
          <w:noProof/>
        </w:rPr>
        <w:instrText xml:space="preserve"> SEQ Figure \* ARABIC \s 1 </w:instrText>
      </w:r>
      <w:r w:rsidR="00BE01B5">
        <w:rPr>
          <w:noProof/>
        </w:rPr>
        <w:fldChar w:fldCharType="separate"/>
      </w:r>
      <w:r w:rsidR="00BA74F6">
        <w:rPr>
          <w:noProof/>
        </w:rPr>
        <w:t>1</w:t>
      </w:r>
      <w:r w:rsidR="00BE01B5">
        <w:rPr>
          <w:noProof/>
        </w:rPr>
        <w:fldChar w:fldCharType="end"/>
      </w:r>
      <w:bookmarkEnd w:id="25"/>
      <w:r w:rsidR="005C2AD7" w:rsidRPr="00811077">
        <w:rPr>
          <w:noProof/>
        </w:rPr>
        <w:t>:</w:t>
      </w:r>
      <w:r w:rsidR="00FA01A4" w:rsidRPr="00811077">
        <w:t xml:space="preserve"> </w:t>
      </w:r>
      <w:r w:rsidR="007275F7">
        <w:t xml:space="preserve">The </w:t>
      </w:r>
      <w:r w:rsidR="00FA01A4" w:rsidRPr="00811077">
        <w:t>Gwydir River catchment</w:t>
      </w:r>
      <w:r w:rsidR="00495486" w:rsidRPr="00811077">
        <w:t xml:space="preserve"> and </w:t>
      </w:r>
      <w:r w:rsidR="007275F7">
        <w:t xml:space="preserve">its </w:t>
      </w:r>
      <w:r w:rsidR="00495486" w:rsidRPr="00811077">
        <w:t>location within the Murray-</w:t>
      </w:r>
      <w:r w:rsidR="00FA01A4" w:rsidRPr="00811077">
        <w:t>Darling Basin.</w:t>
      </w:r>
      <w:bookmarkEnd w:id="26"/>
      <w:r w:rsidRPr="00811077">
        <w:br w:type="page"/>
      </w:r>
    </w:p>
    <w:p w14:paraId="64BCD914" w14:textId="4B00F70A" w:rsidR="005859B4" w:rsidRPr="00811077" w:rsidRDefault="00D447ED" w:rsidP="005859B4">
      <w:pPr>
        <w:pStyle w:val="Caption"/>
        <w:keepNext/>
        <w:jc w:val="center"/>
      </w:pPr>
      <w:r w:rsidRPr="00811077">
        <w:rPr>
          <w:noProof/>
          <w:lang w:eastAsia="en-AU"/>
        </w:rPr>
        <mc:AlternateContent>
          <mc:Choice Requires="wps">
            <w:drawing>
              <wp:anchor distT="0" distB="0" distL="114300" distR="114300" simplePos="0" relativeHeight="251673600" behindDoc="0" locked="0" layoutInCell="1" allowOverlap="1" wp14:anchorId="0EE64013" wp14:editId="56E5FF10">
                <wp:simplePos x="0" y="0"/>
                <wp:positionH relativeFrom="column">
                  <wp:posOffset>2371255</wp:posOffset>
                </wp:positionH>
                <wp:positionV relativeFrom="paragraph">
                  <wp:posOffset>1096468</wp:posOffset>
                </wp:positionV>
                <wp:extent cx="206872" cy="45719"/>
                <wp:effectExtent l="0" t="57150" r="22225" b="50165"/>
                <wp:wrapNone/>
                <wp:docPr id="10" name="Straight Arrow Connector 10"/>
                <wp:cNvGraphicFramePr/>
                <a:graphic xmlns:a="http://schemas.openxmlformats.org/drawingml/2006/main">
                  <a:graphicData uri="http://schemas.microsoft.com/office/word/2010/wordprocessingShape">
                    <wps:wsp>
                      <wps:cNvCnPr/>
                      <wps:spPr>
                        <a:xfrm flipV="1">
                          <a:off x="0" y="0"/>
                          <a:ext cx="206872" cy="45719"/>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A74E8F" id="_x0000_t32" coordsize="21600,21600" o:spt="32" o:oned="t" path="m,l21600,21600e" filled="f">
                <v:path arrowok="t" fillok="f" o:connecttype="none"/>
                <o:lock v:ext="edit" shapetype="t"/>
              </v:shapetype>
              <v:shape id="Straight Arrow Connector 10" o:spid="_x0000_s1026" type="#_x0000_t32" style="position:absolute;margin-left:186.7pt;margin-top:86.35pt;width:16.3pt;height:3.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" strokecolor="white [3212]">
                <v:stroke endarrow="block"/>
              </v:shape>
            </w:pict>
          </mc:Fallback>
        </mc:AlternateContent>
      </w:r>
      <w:r w:rsidRPr="00811077">
        <w:rPr>
          <w:noProof/>
          <w:lang w:eastAsia="en-AU"/>
        </w:rPr>
        <mc:AlternateContent>
          <mc:Choice Requires="wps">
            <w:drawing>
              <wp:anchor distT="0" distB="0" distL="114300" distR="114300" simplePos="0" relativeHeight="251674624" behindDoc="0" locked="0" layoutInCell="1" allowOverlap="1" wp14:anchorId="7952EC67" wp14:editId="3C34F0B8">
                <wp:simplePos x="0" y="0"/>
                <wp:positionH relativeFrom="column">
                  <wp:posOffset>1241152</wp:posOffset>
                </wp:positionH>
                <wp:positionV relativeFrom="paragraph">
                  <wp:posOffset>996421</wp:posOffset>
                </wp:positionV>
                <wp:extent cx="914400" cy="30736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307362"/>
                        </a:xfrm>
                        <a:prstGeom prst="rect">
                          <a:avLst/>
                        </a:prstGeom>
                        <a:noFill/>
                        <a:ln w="6350">
                          <a:noFill/>
                        </a:ln>
                      </wps:spPr>
                      <wps:txbx>
                        <w:txbxContent>
                          <w:p w14:paraId="7E7BBEEE" w14:textId="12905488" w:rsidR="00AB22CB" w:rsidRPr="00D447ED" w:rsidRDefault="00AB22CB">
                            <w:pPr>
                              <w:rPr>
                                <w:i/>
                                <w:color w:val="FFFFFF" w:themeColor="background1"/>
                                <w:sz w:val="18"/>
                              </w:rPr>
                            </w:pPr>
                            <w:r w:rsidRPr="00D447ED">
                              <w:rPr>
                                <w:i/>
                                <w:color w:val="FFFFFF" w:themeColor="background1"/>
                                <w:sz w:val="18"/>
                              </w:rPr>
                              <w:t>Gingham waterhole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EC67" id="Text Box 14" o:spid="_x0000_s1029" type="#_x0000_t202" style="position:absolute;left:0;text-align:left;margin-left:97.75pt;margin-top:78.45pt;width:1in;height:24.2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" filled="f" stroked="f" strokeweight=".5pt">
                <v:textbox>
                  <w:txbxContent>
                    <w:p w14:paraId="7E7BBEEE" w14:textId="12905488" w:rsidR="00AB22CB" w:rsidRPr="00D447ED" w:rsidRDefault="00AB22CB">
                      <w:pPr>
                        <w:rPr>
                          <w:i/>
                          <w:color w:val="FFFFFF" w:themeColor="background1"/>
                          <w:sz w:val="18"/>
                        </w:rPr>
                      </w:pPr>
                      <w:r w:rsidRPr="00D447ED">
                        <w:rPr>
                          <w:i/>
                          <w:color w:val="FFFFFF" w:themeColor="background1"/>
                          <w:sz w:val="18"/>
                        </w:rPr>
                        <w:t>Gingham waterhole</w:t>
                      </w:r>
                    </w:p>
                  </w:txbxContent>
                </v:textbox>
              </v:shape>
            </w:pict>
          </mc:Fallback>
        </mc:AlternateContent>
      </w:r>
      <w:r w:rsidR="005859B4" w:rsidRPr="00811077">
        <w:rPr>
          <w:noProof/>
          <w:lang w:eastAsia="en-AU"/>
        </w:rPr>
        <w:drawing>
          <wp:inline distT="0" distB="0" distL="0" distR="0" wp14:anchorId="4BBD37B8" wp14:editId="415E1D7B">
            <wp:extent cx="8016949" cy="562706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 Gwydir selected area_v0.png"/>
                    <pic:cNvPicPr/>
                  </pic:nvPicPr>
                  <pic:blipFill rotWithShape="1">
                    <a:blip r:embed="rId31" cstate="print">
                      <a:extLst>
                        <a:ext uri="{28A0092B-C50C-407E-A947-70E740481C1C}">
                          <a14:useLocalDpi xmlns:a14="http://schemas.microsoft.com/office/drawing/2010/main"/>
                        </a:ext>
                      </a:extLst>
                    </a:blip>
                    <a:srcRect t="341" b="391"/>
                    <a:stretch/>
                  </pic:blipFill>
                  <pic:spPr bwMode="auto">
                    <a:xfrm>
                      <a:off x="0" y="0"/>
                      <a:ext cx="8033517" cy="5638693"/>
                    </a:xfrm>
                    <a:prstGeom prst="rect">
                      <a:avLst/>
                    </a:prstGeom>
                    <a:ln>
                      <a:noFill/>
                    </a:ln>
                    <a:extLst>
                      <a:ext uri="{53640926-AAD7-44D8-BBD7-CCE9431645EC}">
                        <a14:shadowObscured xmlns:a14="http://schemas.microsoft.com/office/drawing/2010/main"/>
                      </a:ext>
                    </a:extLst>
                  </pic:spPr>
                </pic:pic>
              </a:graphicData>
            </a:graphic>
          </wp:inline>
        </w:drawing>
      </w:r>
    </w:p>
    <w:p w14:paraId="02CFB529" w14:textId="1C14FA9D" w:rsidR="005859B4" w:rsidRPr="00811077" w:rsidRDefault="005859B4" w:rsidP="005859B4">
      <w:pPr>
        <w:pStyle w:val="Caption"/>
      </w:pPr>
      <w:bookmarkStart w:id="27" w:name="_Ref476659029"/>
      <w:bookmarkStart w:id="28" w:name="_Toc17895813"/>
      <w:r w:rsidRPr="00811077">
        <w:t xml:space="preserve">Figure </w:t>
      </w:r>
      <w:r w:rsidR="00BE01B5">
        <w:rPr>
          <w:noProof/>
        </w:rPr>
        <w:fldChar w:fldCharType="begin"/>
      </w:r>
      <w:r w:rsidR="00BE01B5">
        <w:rPr>
          <w:noProof/>
        </w:rPr>
        <w:instrText xml:space="preserve"> STYLEREF 1 \s </w:instrText>
      </w:r>
      <w:r w:rsidR="00BE01B5">
        <w:rPr>
          <w:noProof/>
        </w:rPr>
        <w:fldChar w:fldCharType="separate"/>
      </w:r>
      <w:r w:rsidR="00BA74F6">
        <w:rPr>
          <w:noProof/>
        </w:rPr>
        <w:t>1</w:t>
      </w:r>
      <w:r w:rsidR="00BE01B5">
        <w:rPr>
          <w:noProof/>
        </w:rPr>
        <w:fldChar w:fldCharType="end"/>
      </w:r>
      <w:r w:rsidR="006F569E" w:rsidRPr="00811077">
        <w:noBreakHyphen/>
      </w:r>
      <w:r w:rsidR="00BE01B5">
        <w:rPr>
          <w:noProof/>
        </w:rPr>
        <w:fldChar w:fldCharType="begin"/>
      </w:r>
      <w:r w:rsidR="00BE01B5">
        <w:rPr>
          <w:noProof/>
        </w:rPr>
        <w:instrText xml:space="preserve"> SEQ Figure \* ARABIC \s 1 </w:instrText>
      </w:r>
      <w:r w:rsidR="00BE01B5">
        <w:rPr>
          <w:noProof/>
        </w:rPr>
        <w:fldChar w:fldCharType="separate"/>
      </w:r>
      <w:r w:rsidR="00BA74F6">
        <w:rPr>
          <w:noProof/>
        </w:rPr>
        <w:t>2</w:t>
      </w:r>
      <w:r w:rsidR="00BE01B5">
        <w:rPr>
          <w:noProof/>
        </w:rPr>
        <w:fldChar w:fldCharType="end"/>
      </w:r>
      <w:bookmarkEnd w:id="27"/>
      <w:r w:rsidR="005C2AD7" w:rsidRPr="00811077">
        <w:rPr>
          <w:noProof/>
        </w:rPr>
        <w:t>:</w:t>
      </w:r>
      <w:r w:rsidR="00FA01A4" w:rsidRPr="00811077">
        <w:t xml:space="preserve"> The Gwydir </w:t>
      </w:r>
      <w:r w:rsidR="00B97657" w:rsidRPr="00811077">
        <w:t>R</w:t>
      </w:r>
      <w:r w:rsidR="00FA01A4" w:rsidRPr="00811077">
        <w:t xml:space="preserve">iver </w:t>
      </w:r>
      <w:r w:rsidR="009753EC">
        <w:t>s</w:t>
      </w:r>
      <w:r w:rsidR="00FA01A4" w:rsidRPr="00811077">
        <w:t>ystem Selected Area with monitoring zones highlighted.</w:t>
      </w:r>
      <w:bookmarkEnd w:id="28"/>
    </w:p>
    <w:p w14:paraId="73E9F721" w14:textId="77777777" w:rsidR="00574AB2" w:rsidRPr="00811077" w:rsidRDefault="00574AB2" w:rsidP="00D03760">
      <w:pPr>
        <w:pStyle w:val="TableHeading"/>
        <w:spacing w:line="280" w:lineRule="exact"/>
        <w:jc w:val="both"/>
        <w:rPr>
          <w:b w:val="0"/>
          <w:sz w:val="20"/>
          <w:szCs w:val="20"/>
        </w:rPr>
        <w:sectPr w:rsidR="00574AB2" w:rsidRPr="00811077" w:rsidSect="00DC4519">
          <w:headerReference w:type="default" r:id="rId32"/>
          <w:footerReference w:type="default" r:id="rId33"/>
          <w:pgSz w:w="16838" w:h="11899" w:orient="landscape"/>
          <w:pgMar w:top="1480" w:right="1508" w:bottom="1217" w:left="1457" w:header="811" w:footer="305" w:gutter="0"/>
          <w:cols w:space="708"/>
          <w:docGrid w:linePitch="360"/>
        </w:sectPr>
      </w:pPr>
    </w:p>
    <w:p w14:paraId="1CC2D6A7" w14:textId="23076769" w:rsidR="0061619B" w:rsidRPr="00811077" w:rsidRDefault="00593DA6" w:rsidP="004C1B17">
      <w:pPr>
        <w:pStyle w:val="Heading1"/>
      </w:pPr>
      <w:bookmarkStart w:id="29" w:name="_Toc523757427"/>
      <w:bookmarkStart w:id="30" w:name="_Toc17896235"/>
      <w:r w:rsidRPr="00811077">
        <w:t xml:space="preserve">Environmental </w:t>
      </w:r>
      <w:r w:rsidR="006201FB">
        <w:t>W</w:t>
      </w:r>
      <w:r w:rsidR="004C1B17" w:rsidRPr="00811077">
        <w:t>ater</w:t>
      </w:r>
      <w:r w:rsidRPr="00811077">
        <w:t>ing</w:t>
      </w:r>
      <w:r w:rsidR="004C1B17" w:rsidRPr="00811077">
        <w:t xml:space="preserve"> </w:t>
      </w:r>
      <w:r w:rsidR="006201FB">
        <w:t>A</w:t>
      </w:r>
      <w:r w:rsidR="0082000E" w:rsidRPr="00811077">
        <w:t>ctions</w:t>
      </w:r>
      <w:r w:rsidRPr="00811077">
        <w:t xml:space="preserve"> </w:t>
      </w:r>
      <w:bookmarkEnd w:id="29"/>
      <w:r w:rsidR="002130D5" w:rsidRPr="00811077">
        <w:t xml:space="preserve">over the LTIM </w:t>
      </w:r>
      <w:r w:rsidR="006201FB">
        <w:t>P</w:t>
      </w:r>
      <w:r w:rsidR="002130D5" w:rsidRPr="00811077">
        <w:t>roject</w:t>
      </w:r>
      <w:bookmarkEnd w:id="30"/>
    </w:p>
    <w:p w14:paraId="34066AA7" w14:textId="3FD90879" w:rsidR="00266317" w:rsidRPr="00811077" w:rsidRDefault="00266317" w:rsidP="00FE1B92">
      <w:r w:rsidRPr="00811077">
        <w:t>Historically</w:t>
      </w:r>
      <w:r w:rsidR="002130D5" w:rsidRPr="00811077">
        <w:t>, rainfall in the</w:t>
      </w:r>
      <w:r w:rsidR="001F64DB">
        <w:t xml:space="preserve"> Gwydir</w:t>
      </w:r>
      <w:r w:rsidR="002130D5" w:rsidRPr="00811077">
        <w:t xml:space="preserve"> Selected Area is s</w:t>
      </w:r>
      <w:r w:rsidRPr="00811077">
        <w:t>ummer</w:t>
      </w:r>
      <w:r w:rsidR="001F64DB">
        <w:t>-</w:t>
      </w:r>
      <w:r w:rsidR="002130D5" w:rsidRPr="00811077">
        <w:t>dominated</w:t>
      </w:r>
      <w:r w:rsidRPr="00811077">
        <w:t xml:space="preserve">, although rainfall has </w:t>
      </w:r>
      <w:r w:rsidR="002130D5" w:rsidRPr="00811077">
        <w:t xml:space="preserve">been </w:t>
      </w:r>
      <w:r w:rsidRPr="00811077">
        <w:t>vari</w:t>
      </w:r>
      <w:r w:rsidR="002130D5" w:rsidRPr="00811077">
        <w:t xml:space="preserve">able </w:t>
      </w:r>
      <w:r w:rsidRPr="00811077">
        <w:t xml:space="preserve">over the LTIM </w:t>
      </w:r>
      <w:r w:rsidR="001F64DB">
        <w:t>P</w:t>
      </w:r>
      <w:r w:rsidRPr="00811077">
        <w:t xml:space="preserve">roject </w:t>
      </w:r>
      <w:r w:rsidR="001F64DB">
        <w:t xml:space="preserve">period </w:t>
      </w:r>
      <w:r w:rsidRPr="00811077">
        <w:t>(</w:t>
      </w:r>
      <w:r w:rsidRPr="00811077">
        <w:fldChar w:fldCharType="begin"/>
      </w:r>
      <w:r w:rsidRPr="00811077">
        <w:instrText xml:space="preserve"> REF _Ref457985565 \h </w:instrText>
      </w:r>
      <w:r w:rsidR="00811077">
        <w:instrText xml:space="preserve"> \* MERGEFORMAT </w:instrText>
      </w:r>
      <w:r w:rsidRPr="00811077">
        <w:fldChar w:fldCharType="separate"/>
      </w:r>
      <w:r w:rsidR="00BA74F6" w:rsidRPr="00811077">
        <w:t xml:space="preserve">Figure </w:t>
      </w:r>
      <w:r w:rsidR="00BA74F6">
        <w:rPr>
          <w:noProof/>
        </w:rPr>
        <w:t>2</w:t>
      </w:r>
      <w:r w:rsidR="00BA74F6" w:rsidRPr="00811077">
        <w:rPr>
          <w:noProof/>
        </w:rPr>
        <w:noBreakHyphen/>
      </w:r>
      <w:r w:rsidR="00BA74F6">
        <w:rPr>
          <w:noProof/>
        </w:rPr>
        <w:t>1</w:t>
      </w:r>
      <w:r w:rsidRPr="00811077">
        <w:fldChar w:fldCharType="end"/>
      </w:r>
      <w:r w:rsidRPr="00811077">
        <w:t>)</w:t>
      </w:r>
      <w:r w:rsidR="00837F82">
        <w:t xml:space="preserve">.  </w:t>
      </w:r>
      <w:r w:rsidRPr="00811077">
        <w:t>During the 2014-15 water year, rainfall was above average in August, January, March, April, May and June</w:t>
      </w:r>
      <w:r w:rsidR="00837F82">
        <w:t xml:space="preserve">.  </w:t>
      </w:r>
      <w:r w:rsidRPr="00811077">
        <w:t>During the 2015-16 water year, rainfall was above average in January, May and June</w:t>
      </w:r>
      <w:r w:rsidR="00837F82">
        <w:t xml:space="preserve">.  </w:t>
      </w:r>
      <w:r w:rsidRPr="00811077">
        <w:t>The 2016-17 water year was the wettest year of the project, with March recording the highest monthly rainfall of the project (156.2 mm)</w:t>
      </w:r>
      <w:r w:rsidR="00837F82">
        <w:t xml:space="preserve">.  </w:t>
      </w:r>
      <w:r w:rsidR="002130D5" w:rsidRPr="00811077">
        <w:t>A</w:t>
      </w:r>
      <w:r w:rsidRPr="00811077">
        <w:t>bove average rainfall</w:t>
      </w:r>
      <w:r w:rsidR="002130D5" w:rsidRPr="00811077">
        <w:t xml:space="preserve"> also occurred</w:t>
      </w:r>
      <w:r w:rsidRPr="00811077">
        <w:t xml:space="preserve"> in August, September, October, April and May</w:t>
      </w:r>
      <w:r w:rsidR="002130D5" w:rsidRPr="00811077">
        <w:t xml:space="preserve"> in 2016-17</w:t>
      </w:r>
      <w:r w:rsidR="00837F82">
        <w:t xml:space="preserve">.  </w:t>
      </w:r>
      <w:r w:rsidRPr="00811077">
        <w:t>During the 2017-18 water year, rainfall was above average in October, November, February and March</w:t>
      </w:r>
      <w:r w:rsidR="00837F82">
        <w:t xml:space="preserve">.  </w:t>
      </w:r>
      <w:r w:rsidRPr="00811077">
        <w:t xml:space="preserve">The 2018-2019 water year was a particularly dry year with an </w:t>
      </w:r>
      <w:r w:rsidR="002130D5" w:rsidRPr="00811077">
        <w:t>annual</w:t>
      </w:r>
      <w:r w:rsidRPr="00811077">
        <w:t xml:space="preserve"> total of just 300.2 mm of rainfall, </w:t>
      </w:r>
      <w:r w:rsidR="002130D5" w:rsidRPr="00811077">
        <w:t>with</w:t>
      </w:r>
      <w:r w:rsidRPr="00811077">
        <w:t xml:space="preserve"> October </w:t>
      </w:r>
      <w:r w:rsidR="002130D5" w:rsidRPr="00811077">
        <w:t xml:space="preserve">being the only month to </w:t>
      </w:r>
      <w:r w:rsidRPr="00811077">
        <w:t>record above average rainfall (</w:t>
      </w:r>
      <w:r w:rsidRPr="00811077">
        <w:fldChar w:fldCharType="begin"/>
      </w:r>
      <w:r w:rsidRPr="00811077">
        <w:instrText xml:space="preserve"> REF _Ref457985565 \h </w:instrText>
      </w:r>
      <w:r w:rsidR="00811077">
        <w:instrText xml:space="preserve"> \* MERGEFORMAT </w:instrText>
      </w:r>
      <w:r w:rsidRPr="00811077">
        <w:fldChar w:fldCharType="separate"/>
      </w:r>
      <w:r w:rsidR="00BA74F6" w:rsidRPr="00811077">
        <w:t xml:space="preserve">Figure </w:t>
      </w:r>
      <w:r w:rsidR="00BA74F6">
        <w:rPr>
          <w:noProof/>
        </w:rPr>
        <w:t>2</w:t>
      </w:r>
      <w:r w:rsidR="00BA74F6" w:rsidRPr="00811077">
        <w:rPr>
          <w:noProof/>
        </w:rPr>
        <w:noBreakHyphen/>
      </w:r>
      <w:r w:rsidR="00BA74F6">
        <w:rPr>
          <w:noProof/>
        </w:rPr>
        <w:t>1</w:t>
      </w:r>
      <w:r w:rsidRPr="00811077">
        <w:fldChar w:fldCharType="end"/>
      </w:r>
      <w:r w:rsidRPr="00811077">
        <w:t>).</w:t>
      </w:r>
    </w:p>
    <w:p w14:paraId="083E2696" w14:textId="04297F43" w:rsidR="00266317" w:rsidRDefault="001E6E9D" w:rsidP="00FE1B92">
      <w:r w:rsidRPr="00811077">
        <w:t xml:space="preserve">Mean maximum monthly temperatures have predominately been highest during </w:t>
      </w:r>
      <w:r w:rsidR="002130D5" w:rsidRPr="00811077">
        <w:t>s</w:t>
      </w:r>
      <w:r w:rsidRPr="00811077">
        <w:t xml:space="preserve">ummer over the </w:t>
      </w:r>
      <w:r w:rsidR="003821E1">
        <w:t>LTIM Project</w:t>
      </w:r>
      <w:r w:rsidRPr="00811077">
        <w:t>, with temperatures often being higher than the long-term average across all water years</w:t>
      </w:r>
      <w:r w:rsidR="00837F82">
        <w:t xml:space="preserve">.  </w:t>
      </w:r>
      <w:r w:rsidRPr="00811077">
        <w:t xml:space="preserve">The highest </w:t>
      </w:r>
      <w:r w:rsidR="002130D5" w:rsidRPr="00811077">
        <w:t>average</w:t>
      </w:r>
      <w:r w:rsidRPr="00811077">
        <w:t xml:space="preserve"> monthly temperature recorded within the entire project duration was in 2016-17 (38.3</w:t>
      </w:r>
      <w:r w:rsidR="001B7F56" w:rsidRPr="00811077">
        <w:rPr>
          <w:rFonts w:cs="Arial"/>
        </w:rPr>
        <w:t>°</w:t>
      </w:r>
      <w:r w:rsidRPr="00811077">
        <w:t>C) and the lowest in July 2015-16 water year (</w:t>
      </w:r>
      <w:r w:rsidR="002032C2" w:rsidRPr="00811077">
        <w:t>16.8</w:t>
      </w:r>
      <w:r w:rsidR="001B7F56" w:rsidRPr="00811077">
        <w:rPr>
          <w:rFonts w:cs="Arial"/>
        </w:rPr>
        <w:t>°</w:t>
      </w:r>
      <w:r w:rsidR="002032C2" w:rsidRPr="00811077">
        <w:t xml:space="preserve">C, </w:t>
      </w:r>
      <w:r w:rsidR="002032C2" w:rsidRPr="00811077">
        <w:fldChar w:fldCharType="begin"/>
      </w:r>
      <w:r w:rsidR="002032C2" w:rsidRPr="00811077">
        <w:instrText xml:space="preserve"> REF _Ref457985571 \h </w:instrText>
      </w:r>
      <w:r w:rsidR="00811077">
        <w:instrText xml:space="preserve"> \* MERGEFORMAT </w:instrText>
      </w:r>
      <w:r w:rsidR="002032C2" w:rsidRPr="00811077">
        <w:fldChar w:fldCharType="separate"/>
      </w:r>
      <w:r w:rsidR="00BA74F6" w:rsidRPr="00E65220">
        <w:t xml:space="preserve">Figure </w:t>
      </w:r>
      <w:r w:rsidR="00BA74F6">
        <w:rPr>
          <w:noProof/>
        </w:rPr>
        <w:t>2</w:t>
      </w:r>
      <w:r w:rsidR="00BA74F6">
        <w:rPr>
          <w:noProof/>
        </w:rPr>
        <w:noBreakHyphen/>
        <w:t>2</w:t>
      </w:r>
      <w:r w:rsidR="002032C2" w:rsidRPr="00811077">
        <w:fldChar w:fldCharType="end"/>
      </w:r>
      <w:r w:rsidRPr="00811077">
        <w:t>).</w:t>
      </w:r>
    </w:p>
    <w:p w14:paraId="1510D507" w14:textId="77777777" w:rsidR="003821E1" w:rsidRPr="00811077" w:rsidRDefault="003821E1" w:rsidP="00FE1B92"/>
    <w:p w14:paraId="12A49848" w14:textId="7CBC123B" w:rsidR="00E45DB1" w:rsidRPr="00811077" w:rsidRDefault="006650D1" w:rsidP="00E45DB1">
      <w:pPr>
        <w:spacing w:line="240" w:lineRule="auto"/>
      </w:pPr>
      <w:r w:rsidRPr="00811077">
        <w:rPr>
          <w:noProof/>
          <w:lang w:eastAsia="en-AU"/>
        </w:rPr>
        <w:drawing>
          <wp:inline distT="0" distB="0" distL="0" distR="0" wp14:anchorId="5614647B" wp14:editId="4A268CCA">
            <wp:extent cx="5873750" cy="3705726"/>
            <wp:effectExtent l="0" t="0" r="0" b="0"/>
            <wp:docPr id="7" name="Chart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3FA3AC-2151-4A72-BD70-30011EA40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CD23C8" w14:textId="6A3F46EC" w:rsidR="00E45DB1" w:rsidRPr="00E65220" w:rsidRDefault="00E45DB1" w:rsidP="00F27460">
      <w:pPr>
        <w:pStyle w:val="Caption"/>
        <w:spacing w:after="0"/>
        <w:rPr>
          <w:szCs w:val="18"/>
        </w:rPr>
      </w:pPr>
      <w:bookmarkStart w:id="31" w:name="_Ref457985565"/>
      <w:bookmarkStart w:id="32" w:name="_Toc466985198"/>
      <w:bookmarkStart w:id="33" w:name="_Toc17895814"/>
      <w:r w:rsidRPr="00811077">
        <w:t xml:space="preserve">Figure </w:t>
      </w:r>
      <w:r w:rsidR="00BE01B5">
        <w:rPr>
          <w:noProof/>
        </w:rPr>
        <w:fldChar w:fldCharType="begin"/>
      </w:r>
      <w:r w:rsidR="00BE01B5">
        <w:rPr>
          <w:noProof/>
        </w:rPr>
        <w:instrText xml:space="preserve"> STYLEREF 1 \s </w:instrText>
      </w:r>
      <w:r w:rsidR="00BE01B5">
        <w:rPr>
          <w:noProof/>
        </w:rPr>
        <w:fldChar w:fldCharType="separate"/>
      </w:r>
      <w:r w:rsidR="00BA74F6">
        <w:rPr>
          <w:noProof/>
        </w:rPr>
        <w:t>2</w:t>
      </w:r>
      <w:r w:rsidR="00BE01B5">
        <w:rPr>
          <w:noProof/>
        </w:rPr>
        <w:fldChar w:fldCharType="end"/>
      </w:r>
      <w:r w:rsidR="006F569E" w:rsidRPr="00811077">
        <w:noBreakHyphen/>
      </w:r>
      <w:r w:rsidR="00BE01B5">
        <w:rPr>
          <w:noProof/>
        </w:rPr>
        <w:fldChar w:fldCharType="begin"/>
      </w:r>
      <w:r w:rsidR="00BE01B5">
        <w:rPr>
          <w:noProof/>
        </w:rPr>
        <w:instrText xml:space="preserve"> SEQ Figure \* ARABIC \s 1 </w:instrText>
      </w:r>
      <w:r w:rsidR="00BE01B5">
        <w:rPr>
          <w:noProof/>
        </w:rPr>
        <w:fldChar w:fldCharType="separate"/>
      </w:r>
      <w:r w:rsidR="00BA74F6">
        <w:rPr>
          <w:noProof/>
        </w:rPr>
        <w:t>1</w:t>
      </w:r>
      <w:r w:rsidR="00BE01B5">
        <w:rPr>
          <w:noProof/>
        </w:rPr>
        <w:fldChar w:fldCharType="end"/>
      </w:r>
      <w:bookmarkEnd w:id="31"/>
      <w:r w:rsidRPr="00811077">
        <w:rPr>
          <w:noProof/>
        </w:rPr>
        <w:t>:</w:t>
      </w:r>
      <w:r w:rsidRPr="00811077">
        <w:t xml:space="preserve"> Monthly rainfall totals </w:t>
      </w:r>
      <w:r w:rsidR="00F27460" w:rsidRPr="00811077">
        <w:t xml:space="preserve">at Moree </w:t>
      </w:r>
      <w:r w:rsidR="00F27460">
        <w:t>A</w:t>
      </w:r>
      <w:r w:rsidR="00F27460" w:rsidRPr="00811077">
        <w:t xml:space="preserve">irport </w:t>
      </w:r>
      <w:r w:rsidRPr="00811077">
        <w:t>fr</w:t>
      </w:r>
      <w:r w:rsidR="00F27460">
        <w:t>om</w:t>
      </w:r>
      <w:r w:rsidRPr="00811077">
        <w:t xml:space="preserve"> </w:t>
      </w:r>
      <w:r w:rsidR="00F27460" w:rsidRPr="00F27460">
        <w:t xml:space="preserve">July 2014 to June 2019 compared to the long-term mean </w:t>
      </w:r>
      <w:bookmarkEnd w:id="32"/>
      <w:r w:rsidRPr="00811077">
        <w:rPr>
          <w:szCs w:val="18"/>
        </w:rPr>
        <w:t>(Source</w:t>
      </w:r>
      <w:r w:rsidR="00F27460">
        <w:rPr>
          <w:szCs w:val="18"/>
        </w:rPr>
        <w:t>:</w:t>
      </w:r>
      <w:r w:rsidR="00F27460" w:rsidRPr="00F27460">
        <w:t xml:space="preserve"> </w:t>
      </w:r>
      <w:r w:rsidR="00F27460" w:rsidRPr="00F27460">
        <w:rPr>
          <w:szCs w:val="18"/>
        </w:rPr>
        <w:t>BoM, 2019</w:t>
      </w:r>
      <w:r w:rsidR="00F27460">
        <w:rPr>
          <w:szCs w:val="18"/>
        </w:rPr>
        <w:t>a</w:t>
      </w:r>
      <w:r w:rsidRPr="00811077">
        <w:rPr>
          <w:szCs w:val="18"/>
        </w:rPr>
        <w:t>).</w:t>
      </w:r>
      <w:bookmarkEnd w:id="33"/>
    </w:p>
    <w:p w14:paraId="18E71BDC" w14:textId="62BF50D0" w:rsidR="00E45DB1" w:rsidRPr="00C23CD3" w:rsidRDefault="00266317" w:rsidP="00E45DB1">
      <w:pPr>
        <w:spacing w:line="240" w:lineRule="auto"/>
        <w:rPr>
          <w:highlight w:val="yellow"/>
        </w:rPr>
      </w:pPr>
      <w:r>
        <w:rPr>
          <w:noProof/>
          <w:lang w:eastAsia="en-AU"/>
        </w:rPr>
        <w:drawing>
          <wp:inline distT="0" distB="0" distL="0" distR="0" wp14:anchorId="608C3000" wp14:editId="251CAFE5">
            <wp:extent cx="5828146" cy="3565236"/>
            <wp:effectExtent l="0" t="0" r="1270" b="16510"/>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34A1DE-0866-4D9C-B57A-578C50110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A2F511" w14:textId="0B339FA0" w:rsidR="00E45DB1" w:rsidRDefault="00E45DB1" w:rsidP="00E45DB1">
      <w:pPr>
        <w:pStyle w:val="Caption"/>
      </w:pPr>
      <w:bookmarkStart w:id="34" w:name="_Ref457985571"/>
      <w:bookmarkStart w:id="35" w:name="_Toc466985199"/>
      <w:bookmarkStart w:id="36" w:name="_Toc17895815"/>
      <w:r w:rsidRPr="00E65220">
        <w:t xml:space="preserve">Figure </w:t>
      </w:r>
      <w:r w:rsidR="00BE01B5">
        <w:rPr>
          <w:noProof/>
        </w:rPr>
        <w:fldChar w:fldCharType="begin"/>
      </w:r>
      <w:r w:rsidR="00BE01B5">
        <w:rPr>
          <w:noProof/>
        </w:rPr>
        <w:instrText xml:space="preserve"> STYLEREF 1 \s </w:instrText>
      </w:r>
      <w:r w:rsidR="00BE01B5">
        <w:rPr>
          <w:noProof/>
        </w:rPr>
        <w:fldChar w:fldCharType="separate"/>
      </w:r>
      <w:r w:rsidR="00BA74F6">
        <w:rPr>
          <w:noProof/>
        </w:rPr>
        <w:t>2</w:t>
      </w:r>
      <w:r w:rsidR="00BE01B5">
        <w:rPr>
          <w:noProof/>
        </w:rPr>
        <w:fldChar w:fldCharType="end"/>
      </w:r>
      <w:r w:rsidR="006F569E">
        <w:noBreakHyphen/>
      </w:r>
      <w:r w:rsidR="00BE01B5">
        <w:rPr>
          <w:noProof/>
        </w:rPr>
        <w:fldChar w:fldCharType="begin"/>
      </w:r>
      <w:r w:rsidR="00BE01B5">
        <w:rPr>
          <w:noProof/>
        </w:rPr>
        <w:instrText xml:space="preserve"> SEQ Figure \* ARABIC \s 1 </w:instrText>
      </w:r>
      <w:r w:rsidR="00BE01B5">
        <w:rPr>
          <w:noProof/>
        </w:rPr>
        <w:fldChar w:fldCharType="separate"/>
      </w:r>
      <w:r w:rsidR="00BA74F6">
        <w:rPr>
          <w:noProof/>
        </w:rPr>
        <w:t>2</w:t>
      </w:r>
      <w:r w:rsidR="00BE01B5">
        <w:rPr>
          <w:noProof/>
        </w:rPr>
        <w:fldChar w:fldCharType="end"/>
      </w:r>
      <w:bookmarkEnd w:id="34"/>
      <w:r w:rsidRPr="00E65220">
        <w:rPr>
          <w:noProof/>
        </w:rPr>
        <w:t>:</w:t>
      </w:r>
      <w:r w:rsidRPr="00E65220">
        <w:t xml:space="preserve"> Monthly</w:t>
      </w:r>
      <w:r w:rsidR="00F27460">
        <w:t xml:space="preserve"> mean</w:t>
      </w:r>
      <w:r w:rsidRPr="00E65220">
        <w:t xml:space="preserve"> maximum temperatures </w:t>
      </w:r>
      <w:r w:rsidR="00F27460" w:rsidRPr="00E65220">
        <w:t>at Moree airport</w:t>
      </w:r>
      <w:r w:rsidR="00F27460">
        <w:t xml:space="preserve"> f</w:t>
      </w:r>
      <w:r w:rsidR="00F27460" w:rsidRPr="00F27460">
        <w:t>rom July 2014 to June 2019 compared to the long-term mean</w:t>
      </w:r>
      <w:r w:rsidRPr="00E65220">
        <w:t xml:space="preserve"> (Source</w:t>
      </w:r>
      <w:r w:rsidR="00461F36">
        <w:t>:</w:t>
      </w:r>
      <w:r w:rsidR="00F27460" w:rsidRPr="00F27460">
        <w:t xml:space="preserve"> BoM, 2019b</w:t>
      </w:r>
      <w:r w:rsidRPr="00E65220">
        <w:t>).</w:t>
      </w:r>
      <w:bookmarkEnd w:id="35"/>
      <w:bookmarkEnd w:id="36"/>
    </w:p>
    <w:p w14:paraId="4F23BADD" w14:textId="77777777" w:rsidR="003821E1" w:rsidRDefault="003821E1" w:rsidP="002130D5">
      <w:bookmarkStart w:id="37" w:name="_Hlk519592763"/>
    </w:p>
    <w:p w14:paraId="72F705D6" w14:textId="3D198289" w:rsidR="002130D5" w:rsidRPr="0036774B" w:rsidRDefault="002130D5" w:rsidP="002130D5">
      <w:r w:rsidRPr="0036774B">
        <w:t>A total of 301,172</w:t>
      </w:r>
      <w:r w:rsidR="00837F82">
        <w:t> ML</w:t>
      </w:r>
      <w:r w:rsidRPr="0036774B">
        <w:t xml:space="preserve"> of environmental water was delivered through the Gwydir River system during the </w:t>
      </w:r>
      <w:r w:rsidR="003821E1">
        <w:t>LTIM Project</w:t>
      </w:r>
      <w:r w:rsidRPr="0036774B">
        <w:t xml:space="preserve">, making up 23% of the total water that flowed down the Gwydir River channel during that </w:t>
      </w:r>
      <w:r w:rsidR="009A2F4B">
        <w:t>period</w:t>
      </w:r>
      <w:r w:rsidR="009A2F4B" w:rsidRPr="0036774B">
        <w:t xml:space="preserve"> </w:t>
      </w:r>
      <w:r w:rsidRPr="0036774B">
        <w:t>(</w:t>
      </w:r>
      <w:r w:rsidRPr="0036774B">
        <w:fldChar w:fldCharType="begin"/>
      </w:r>
      <w:r w:rsidRPr="0036774B">
        <w:instrText xml:space="preserve"> REF _Ref15821927 \h </w:instrText>
      </w:r>
      <w:r>
        <w:instrText xml:space="preserve"> \* MERGEFORMAT </w:instrText>
      </w:r>
      <w:r w:rsidRPr="0036774B">
        <w:fldChar w:fldCharType="separate"/>
      </w:r>
      <w:r w:rsidR="00BA74F6" w:rsidRPr="003304F4">
        <w:t xml:space="preserve">Table </w:t>
      </w:r>
      <w:r w:rsidR="00BA74F6">
        <w:t>2</w:t>
      </w:r>
      <w:r w:rsidR="00BA74F6">
        <w:noBreakHyphen/>
        <w:t>1</w:t>
      </w:r>
      <w:r w:rsidRPr="0036774B">
        <w:fldChar w:fldCharType="end"/>
      </w:r>
      <w:r w:rsidRPr="0036774B">
        <w:t>)</w:t>
      </w:r>
      <w:r w:rsidR="00837F82">
        <w:t xml:space="preserve">.  </w:t>
      </w:r>
      <w:r w:rsidRPr="0036774B">
        <w:t xml:space="preserve">The highest </w:t>
      </w:r>
      <w:r w:rsidR="009A2F4B">
        <w:t>volume</w:t>
      </w:r>
      <w:r w:rsidR="009A2F4B" w:rsidRPr="0036774B">
        <w:t xml:space="preserve"> </w:t>
      </w:r>
      <w:r w:rsidRPr="0036774B">
        <w:t xml:space="preserve">occurred during the 2018-19 water year when </w:t>
      </w:r>
      <w:r w:rsidR="00CF7F9B">
        <w:t>62,150</w:t>
      </w:r>
      <w:r w:rsidR="00837F82">
        <w:t> ML</w:t>
      </w:r>
      <w:r w:rsidRPr="0036774B">
        <w:t xml:space="preserve"> of Commonwealth and </w:t>
      </w:r>
      <w:r w:rsidR="00CF7F9B">
        <w:t>52,000</w:t>
      </w:r>
      <w:r w:rsidR="00837F82">
        <w:t> ML</w:t>
      </w:r>
      <w:r w:rsidRPr="0036774B">
        <w:t xml:space="preserve"> of NSW environmental water was used</w:t>
      </w:r>
      <w:r w:rsidR="00837F82">
        <w:t xml:space="preserve">.  </w:t>
      </w:r>
      <w:r w:rsidRPr="0036774B">
        <w:t xml:space="preserve">The lowest </w:t>
      </w:r>
      <w:r w:rsidR="009A2F4B">
        <w:t>volume</w:t>
      </w:r>
      <w:r w:rsidR="009A2F4B" w:rsidRPr="0036774B">
        <w:t xml:space="preserve"> </w:t>
      </w:r>
      <w:r w:rsidRPr="0036774B">
        <w:t xml:space="preserve">was in </w:t>
      </w:r>
      <w:r w:rsidR="00911ED7">
        <w:t xml:space="preserve">the </w:t>
      </w:r>
      <w:r w:rsidRPr="0036774B">
        <w:t xml:space="preserve">2015-16 </w:t>
      </w:r>
      <w:r w:rsidR="00911ED7" w:rsidRPr="00911ED7">
        <w:t xml:space="preserve">water year </w:t>
      </w:r>
      <w:r w:rsidRPr="0036774B">
        <w:t>where 13,250</w:t>
      </w:r>
      <w:r w:rsidR="00837F82">
        <w:t> ML</w:t>
      </w:r>
      <w:r w:rsidRPr="0036774B">
        <w:t xml:space="preserve"> of environmental water was delivered.</w:t>
      </w:r>
    </w:p>
    <w:p w14:paraId="09A7E87E" w14:textId="0C743036" w:rsidR="002130D5" w:rsidRPr="0036774B" w:rsidRDefault="002130D5" w:rsidP="002130D5">
      <w:r w:rsidRPr="0036774B">
        <w:t>During 2014-15 environmental water was delivered to a number of assets within the Gwydir River system</w:t>
      </w:r>
      <w:r w:rsidR="00837F82">
        <w:t xml:space="preserve">.  </w:t>
      </w:r>
      <w:r w:rsidRPr="0036774B">
        <w:t>In-channel flow pulses were delivered down the Mehi River and Carole Creek channels to enhance in-stream ecological function, nutrient cycling, water quality and fish spawning conditions</w:t>
      </w:r>
      <w:r w:rsidR="00837F82">
        <w:t xml:space="preserve">.  </w:t>
      </w:r>
      <w:r w:rsidRPr="0036774B">
        <w:t xml:space="preserve">In addition, flows were delivered to the Lower Gwydir, Gingham </w:t>
      </w:r>
      <w:r w:rsidR="00227E2B">
        <w:t>W</w:t>
      </w:r>
      <w:r w:rsidRPr="0036774B">
        <w:t>atercourse and Mallowa Creek to provide for wetland inundation.</w:t>
      </w:r>
    </w:p>
    <w:p w14:paraId="098EE618" w14:textId="276C463D" w:rsidR="002130D5" w:rsidRPr="0036774B" w:rsidRDefault="002130D5" w:rsidP="002130D5">
      <w:r w:rsidRPr="0036774B">
        <w:t>During 2015-16 environmental water was delivered to a number of assets within the Gwydir Selected Area</w:t>
      </w:r>
      <w:r w:rsidR="00837F82">
        <w:t xml:space="preserve">.  </w:t>
      </w:r>
      <w:r w:rsidRPr="0036774B">
        <w:t xml:space="preserve">In November 2015, a flow event occurred down the Mehi River </w:t>
      </w:r>
      <w:r w:rsidR="009A2F4B">
        <w:t>based on</w:t>
      </w:r>
      <w:r w:rsidR="009A2F4B" w:rsidRPr="0036774B">
        <w:t xml:space="preserve"> </w:t>
      </w:r>
      <w:r w:rsidRPr="0036774B">
        <w:t xml:space="preserve">supplementary water licences owned by the CEWO </w:t>
      </w:r>
      <w:r w:rsidR="009A2F4B">
        <w:t>being</w:t>
      </w:r>
      <w:r w:rsidR="009A2F4B" w:rsidRPr="0036774B">
        <w:t xml:space="preserve"> </w:t>
      </w:r>
      <w:r w:rsidRPr="0036774B">
        <w:t>triggered</w:t>
      </w:r>
      <w:r w:rsidR="00837F82">
        <w:t xml:space="preserve">.  </w:t>
      </w:r>
      <w:r w:rsidRPr="0036774B">
        <w:t>A total of 1,300</w:t>
      </w:r>
      <w:r w:rsidR="00837F82">
        <w:t> ML</w:t>
      </w:r>
      <w:r w:rsidRPr="0036774B">
        <w:t xml:space="preserve"> was accounted for, with 964</w:t>
      </w:r>
      <w:r w:rsidR="00837F82">
        <w:t> ML</w:t>
      </w:r>
      <w:r w:rsidRPr="0036774B">
        <w:t xml:space="preserve"> of this water flowing down the Mehi River, and 336</w:t>
      </w:r>
      <w:r w:rsidR="00837F82">
        <w:t> ML</w:t>
      </w:r>
      <w:r w:rsidRPr="0036774B">
        <w:t xml:space="preserve"> directed down Mallowa Creek</w:t>
      </w:r>
      <w:r w:rsidR="00837F82">
        <w:t xml:space="preserve">.  </w:t>
      </w:r>
      <w:r w:rsidRPr="0036774B">
        <w:t>Through January 2016, flows were delivered into the Mallowa Creek system to inundate fringing wetlands in association with WaterNSW bulk water deliveries</w:t>
      </w:r>
      <w:r w:rsidR="00837F82">
        <w:t xml:space="preserve">.  </w:t>
      </w:r>
      <w:r w:rsidRPr="0036774B">
        <w:t xml:space="preserve">Flows were also delivered into the Lower Gwydir River and Gingham </w:t>
      </w:r>
      <w:r w:rsidR="00227E2B">
        <w:t>W</w:t>
      </w:r>
      <w:r w:rsidRPr="0036774B">
        <w:t>atercourse in February 2016 to replace flows that were extracted in a supplementary flow event</w:t>
      </w:r>
      <w:r w:rsidR="00837F82">
        <w:t xml:space="preserve">.  </w:t>
      </w:r>
      <w:r w:rsidRPr="0036774B">
        <w:t xml:space="preserve">While not large in volume, these flows made it into the wetlands, inundating up to 161.81 ha </w:t>
      </w:r>
      <w:r w:rsidRPr="003528F8">
        <w:t>(</w:t>
      </w:r>
      <w:r w:rsidR="003528F8" w:rsidRPr="003528F8">
        <w:t>Appendix B</w:t>
      </w:r>
      <w:r w:rsidRPr="003528F8">
        <w:t>)</w:t>
      </w:r>
      <w:r w:rsidR="00837F82">
        <w:t xml:space="preserve">.  </w:t>
      </w:r>
      <w:r w:rsidRPr="003528F8">
        <w:t>Due</w:t>
      </w:r>
      <w:r w:rsidRPr="0036774B">
        <w:t xml:space="preserve"> to critically low flows experienced in the lower Gwydir system in March and April 2016, water was delivered to the Lower Gwydir, Gingham, Mehi and Carole channels as part of a dry river flow action in early April 2016</w:t>
      </w:r>
      <w:r w:rsidR="00837F82">
        <w:t xml:space="preserve">.  </w:t>
      </w:r>
      <w:r w:rsidRPr="0036774B">
        <w:t>This followed a period of 30</w:t>
      </w:r>
      <w:r w:rsidR="00911ED7">
        <w:t xml:space="preserve"> to </w:t>
      </w:r>
      <w:r w:rsidRPr="0036774B">
        <w:t>40 days of nil flow conditions across the catchment.</w:t>
      </w:r>
    </w:p>
    <w:p w14:paraId="4A1DE2A9" w14:textId="77777777" w:rsidR="002130D5" w:rsidRPr="0036774B" w:rsidRDefault="002130D5" w:rsidP="002130D5"/>
    <w:p w14:paraId="778D5338" w14:textId="10B74D89" w:rsidR="002130D5" w:rsidRPr="003304F4" w:rsidRDefault="002130D5" w:rsidP="003821E1">
      <w:pPr>
        <w:pStyle w:val="Caption"/>
        <w:spacing w:before="240" w:after="240"/>
      </w:pPr>
      <w:bookmarkStart w:id="38" w:name="_Ref15821927"/>
      <w:bookmarkStart w:id="39" w:name="_Toc17895820"/>
      <w:r w:rsidRPr="003304F4">
        <w:t xml:space="preserve">Table </w:t>
      </w:r>
      <w:r w:rsidR="00BE01B5">
        <w:rPr>
          <w:noProof/>
        </w:rPr>
        <w:fldChar w:fldCharType="begin"/>
      </w:r>
      <w:r w:rsidR="00BE01B5">
        <w:rPr>
          <w:noProof/>
        </w:rPr>
        <w:instrText xml:space="preserve"> STYLEREF 1 \s </w:instrText>
      </w:r>
      <w:r w:rsidR="00BE01B5">
        <w:rPr>
          <w:noProof/>
        </w:rPr>
        <w:fldChar w:fldCharType="separate"/>
      </w:r>
      <w:r w:rsidR="00BA74F6">
        <w:rPr>
          <w:noProof/>
        </w:rPr>
        <w:t>2</w:t>
      </w:r>
      <w:r w:rsidR="00BE01B5">
        <w:rPr>
          <w:noProof/>
        </w:rPr>
        <w:fldChar w:fldCharType="end"/>
      </w:r>
      <w:r w:rsidR="003A27AA">
        <w:noBreakHyphen/>
      </w:r>
      <w:r w:rsidR="00BE01B5">
        <w:rPr>
          <w:noProof/>
        </w:rPr>
        <w:fldChar w:fldCharType="begin"/>
      </w:r>
      <w:r w:rsidR="00BE01B5">
        <w:rPr>
          <w:noProof/>
        </w:rPr>
        <w:instrText xml:space="preserve"> SEQ Table \* ARABIC \s 1 </w:instrText>
      </w:r>
      <w:r w:rsidR="00BE01B5">
        <w:rPr>
          <w:noProof/>
        </w:rPr>
        <w:fldChar w:fldCharType="separate"/>
      </w:r>
      <w:r w:rsidR="00BA74F6">
        <w:rPr>
          <w:noProof/>
        </w:rPr>
        <w:t>1</w:t>
      </w:r>
      <w:r w:rsidR="00BE01B5">
        <w:rPr>
          <w:noProof/>
        </w:rPr>
        <w:fldChar w:fldCharType="end"/>
      </w:r>
      <w:bookmarkEnd w:id="38"/>
      <w:r w:rsidR="003821E1">
        <w:t xml:space="preserve">: </w:t>
      </w:r>
      <w:r w:rsidRPr="003304F4">
        <w:t xml:space="preserve">Environmental water use in the Gwydir River system during the </w:t>
      </w:r>
      <w:r w:rsidR="003821E1">
        <w:t>LTIM Project</w:t>
      </w:r>
      <w:r w:rsidRPr="003304F4">
        <w:t xml:space="preserve"> (2014-19)</w:t>
      </w:r>
      <w:r w:rsidR="00837F82">
        <w:t xml:space="preserve">.  </w:t>
      </w:r>
      <w:r w:rsidRPr="003304F4">
        <w:t>This includes high security, general security (GS) and supplementary (sup) water managed by both the Commonwealth and NSW state governments.</w:t>
      </w:r>
      <w:bookmarkEnd w:id="39"/>
    </w:p>
    <w:tbl>
      <w:tblPr>
        <w:tblStyle w:val="ELATable1"/>
        <w:tblW w:w="9225" w:type="dxa"/>
        <w:tblInd w:w="0" w:type="dxa"/>
        <w:tblLayout w:type="fixed"/>
        <w:tblLook w:val="04A0" w:firstRow="1" w:lastRow="0" w:firstColumn="1" w:lastColumn="0" w:noHBand="0" w:noVBand="1"/>
      </w:tblPr>
      <w:tblGrid>
        <w:gridCol w:w="1418"/>
        <w:gridCol w:w="2410"/>
        <w:gridCol w:w="2836"/>
        <w:gridCol w:w="1134"/>
        <w:gridCol w:w="1418"/>
        <w:gridCol w:w="9"/>
      </w:tblGrid>
      <w:tr w:rsidR="004A5094" w:rsidRPr="003821E1" w14:paraId="21F89A89" w14:textId="77777777" w:rsidTr="00E318A1">
        <w:trPr>
          <w:gridAfter w:val="1"/>
          <w:cnfStyle w:val="100000000000" w:firstRow="1" w:lastRow="0" w:firstColumn="0" w:lastColumn="0" w:oddVBand="0" w:evenVBand="0" w:oddHBand="0" w:evenHBand="0" w:firstRowFirstColumn="0" w:firstRowLastColumn="0" w:lastRowFirstColumn="0" w:lastRowLastColumn="0"/>
          <w:wAfter w:w="9" w:type="dxa"/>
          <w:trHeight w:val="1549"/>
          <w:tblHead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3C3CFFF3" w14:textId="77777777" w:rsidR="003821E1" w:rsidRPr="003821E1" w:rsidRDefault="003821E1" w:rsidP="003821E1">
            <w:pPr>
              <w:spacing w:after="60"/>
              <w:jc w:val="center"/>
              <w:rPr>
                <w:rFonts w:cs="Arial"/>
                <w:color w:val="000000"/>
                <w:szCs w:val="18"/>
                <w:lang w:eastAsia="en-AU"/>
              </w:rPr>
            </w:pPr>
            <w:r w:rsidRPr="003821E1">
              <w:rPr>
                <w:rFonts w:cs="Arial"/>
                <w:color w:val="000000"/>
                <w:szCs w:val="18"/>
                <w:lang w:eastAsia="en-AU"/>
              </w:rPr>
              <w:t>Channel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B33EAA4" w14:textId="77777777" w:rsidR="003821E1" w:rsidRPr="003821E1" w:rsidRDefault="003821E1" w:rsidP="003821E1">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Commonwealth Environmental Water (CEW) delivered (ML)</w:t>
            </w:r>
          </w:p>
        </w:tc>
        <w:tc>
          <w:tcPr>
            <w:tcW w:w="2836" w:type="dxa"/>
            <w:tcBorders>
              <w:top w:val="single" w:sz="4" w:space="0" w:color="auto"/>
              <w:left w:val="single" w:sz="4" w:space="0" w:color="auto"/>
              <w:bottom w:val="single" w:sz="4" w:space="0" w:color="auto"/>
              <w:right w:val="single" w:sz="4" w:space="0" w:color="auto"/>
            </w:tcBorders>
            <w:vAlign w:val="center"/>
            <w:hideMark/>
          </w:tcPr>
          <w:p w14:paraId="61BD557D" w14:textId="1870DB72" w:rsidR="003821E1" w:rsidRPr="003821E1" w:rsidRDefault="003821E1" w:rsidP="003821E1">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 xml:space="preserve">NSW ECA/General Security/ Supplementary </w:t>
            </w:r>
            <w:r w:rsidR="00A25867">
              <w:rPr>
                <w:rFonts w:cs="Arial"/>
                <w:color w:val="000000"/>
                <w:szCs w:val="18"/>
                <w:lang w:eastAsia="en-AU"/>
              </w:rPr>
              <w:t>E</w:t>
            </w:r>
            <w:r w:rsidRPr="003821E1">
              <w:rPr>
                <w:rFonts w:cs="Arial"/>
                <w:color w:val="000000"/>
                <w:szCs w:val="18"/>
                <w:lang w:eastAsia="en-AU"/>
              </w:rPr>
              <w:t>nvironmental Water delivered (ML)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859A4A" w14:textId="77777777" w:rsidR="003821E1" w:rsidRPr="003821E1" w:rsidRDefault="003821E1" w:rsidP="003821E1">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Annual total flow (ML)</w:t>
            </w:r>
          </w:p>
        </w:tc>
        <w:tc>
          <w:tcPr>
            <w:tcW w:w="1418" w:type="dxa"/>
            <w:tcBorders>
              <w:top w:val="single" w:sz="4" w:space="0" w:color="auto"/>
              <w:left w:val="single" w:sz="4" w:space="0" w:color="auto"/>
              <w:bottom w:val="single" w:sz="4" w:space="0" w:color="auto"/>
              <w:right w:val="nil"/>
            </w:tcBorders>
            <w:vAlign w:val="center"/>
            <w:hideMark/>
          </w:tcPr>
          <w:p w14:paraId="1B7CE8B8" w14:textId="77777777" w:rsidR="003821E1" w:rsidRPr="003821E1" w:rsidRDefault="003821E1" w:rsidP="003821E1">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Environmental Water (% of total flow)</w:t>
            </w:r>
          </w:p>
        </w:tc>
      </w:tr>
      <w:tr w:rsidR="003821E1" w:rsidRPr="003821E1" w14:paraId="03124170" w14:textId="77777777" w:rsidTr="00E318A1">
        <w:trPr>
          <w:trHeight w:val="391"/>
        </w:trPr>
        <w:tc>
          <w:tcPr>
            <w:cnfStyle w:val="001000000000" w:firstRow="0" w:lastRow="0" w:firstColumn="1" w:lastColumn="0" w:oddVBand="0" w:evenVBand="0" w:oddHBand="0" w:evenHBand="0" w:firstRowFirstColumn="0" w:firstRowLastColumn="0" w:lastRowFirstColumn="0" w:lastRowLastColumn="0"/>
            <w:tcW w:w="9225" w:type="dxa"/>
            <w:gridSpan w:val="6"/>
            <w:tcBorders>
              <w:top w:val="single" w:sz="4" w:space="0" w:color="auto"/>
              <w:left w:val="nil"/>
              <w:bottom w:val="single" w:sz="4" w:space="0" w:color="auto"/>
              <w:right w:val="nil"/>
            </w:tcBorders>
            <w:shd w:val="clear" w:color="auto" w:fill="F2F2F2" w:themeFill="background1" w:themeFillShade="F2"/>
            <w:vAlign w:val="center"/>
            <w:hideMark/>
          </w:tcPr>
          <w:p w14:paraId="594D3C61" w14:textId="77777777" w:rsidR="003821E1" w:rsidRPr="003821E1" w:rsidRDefault="003821E1" w:rsidP="00A25867">
            <w:pPr>
              <w:spacing w:before="80" w:after="60"/>
              <w:jc w:val="center"/>
              <w:rPr>
                <w:rFonts w:cs="Arial"/>
                <w:b/>
                <w:color w:val="000000"/>
                <w:szCs w:val="18"/>
                <w:lang w:eastAsia="en-AU"/>
              </w:rPr>
            </w:pPr>
            <w:r w:rsidRPr="003821E1">
              <w:rPr>
                <w:rFonts w:cs="Arial"/>
                <w:b/>
                <w:color w:val="000000"/>
                <w:szCs w:val="18"/>
                <w:lang w:eastAsia="en-AU"/>
              </w:rPr>
              <w:t>2014-15</w:t>
            </w:r>
          </w:p>
        </w:tc>
      </w:tr>
      <w:tr w:rsidR="004A5094" w:rsidRPr="003821E1" w14:paraId="66EA457E"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6E652440"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Gwydir River*</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392C9ECB" w14:textId="317C837B" w:rsidR="003821E1" w:rsidRPr="003821E1" w:rsidRDefault="003821E1" w:rsidP="0020039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56,</w:t>
            </w:r>
            <w:r w:rsidR="0020039A">
              <w:rPr>
                <w:rFonts w:cs="Arial"/>
                <w:color w:val="000000"/>
                <w:szCs w:val="18"/>
                <w:lang w:eastAsia="en-AU"/>
              </w:rPr>
              <w:t>639</w:t>
            </w:r>
          </w:p>
        </w:tc>
        <w:tc>
          <w:tcPr>
            <w:tcW w:w="2836" w:type="dxa"/>
            <w:tcBorders>
              <w:top w:val="single" w:sz="4" w:space="0" w:color="auto"/>
              <w:left w:val="single" w:sz="4" w:space="0" w:color="auto"/>
              <w:bottom w:val="single" w:sz="4" w:space="0" w:color="auto"/>
              <w:right w:val="single" w:sz="4" w:space="0" w:color="auto"/>
            </w:tcBorders>
            <w:noWrap/>
            <w:vAlign w:val="center"/>
            <w:hideMark/>
          </w:tcPr>
          <w:p w14:paraId="7FD49FBE" w14:textId="10CCC5AD" w:rsidR="003821E1" w:rsidRPr="003821E1" w:rsidRDefault="0020039A"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Pr>
                <w:rFonts w:cs="Arial"/>
                <w:color w:val="000000"/>
                <w:szCs w:val="18"/>
                <w:lang w:eastAsia="en-AU"/>
              </w:rPr>
              <w:t>29,895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B013F9A"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302,043</w:t>
            </w:r>
          </w:p>
        </w:tc>
        <w:tc>
          <w:tcPr>
            <w:tcW w:w="1418" w:type="dxa"/>
            <w:tcBorders>
              <w:top w:val="single" w:sz="4" w:space="0" w:color="auto"/>
              <w:left w:val="single" w:sz="4" w:space="0" w:color="auto"/>
              <w:bottom w:val="single" w:sz="4" w:space="0" w:color="auto"/>
              <w:right w:val="nil"/>
            </w:tcBorders>
            <w:noWrap/>
            <w:vAlign w:val="center"/>
            <w:hideMark/>
          </w:tcPr>
          <w:p w14:paraId="19F1A8ED"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29</w:t>
            </w:r>
          </w:p>
        </w:tc>
      </w:tr>
      <w:tr w:rsidR="004A5094" w:rsidRPr="003821E1" w14:paraId="3320F9E1"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4478D1DC"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Gingham Watercourse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A17ABA7"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15,000</w:t>
            </w:r>
          </w:p>
        </w:tc>
        <w:tc>
          <w:tcPr>
            <w:tcW w:w="2836" w:type="dxa"/>
            <w:tcBorders>
              <w:top w:val="single" w:sz="4" w:space="0" w:color="auto"/>
              <w:left w:val="single" w:sz="4" w:space="0" w:color="auto"/>
              <w:bottom w:val="single" w:sz="4" w:space="0" w:color="auto"/>
              <w:right w:val="single" w:sz="4" w:space="0" w:color="auto"/>
            </w:tcBorders>
            <w:vAlign w:val="center"/>
            <w:hideMark/>
          </w:tcPr>
          <w:p w14:paraId="2921117E"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14,868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4A8D0DB"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46,711</w:t>
            </w:r>
          </w:p>
        </w:tc>
        <w:tc>
          <w:tcPr>
            <w:tcW w:w="1418" w:type="dxa"/>
            <w:tcBorders>
              <w:top w:val="single" w:sz="4" w:space="0" w:color="auto"/>
              <w:left w:val="single" w:sz="4" w:space="0" w:color="auto"/>
              <w:bottom w:val="single" w:sz="4" w:space="0" w:color="auto"/>
              <w:right w:val="nil"/>
            </w:tcBorders>
            <w:noWrap/>
            <w:vAlign w:val="center"/>
            <w:hideMark/>
          </w:tcPr>
          <w:p w14:paraId="0B6169B5"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64</w:t>
            </w:r>
          </w:p>
        </w:tc>
      </w:tr>
      <w:tr w:rsidR="004A5094" w:rsidRPr="003821E1" w14:paraId="022AB969"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131EFE43"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Lower Gwydir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0D1BCB"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15,000</w:t>
            </w:r>
          </w:p>
        </w:tc>
        <w:tc>
          <w:tcPr>
            <w:tcW w:w="2836" w:type="dxa"/>
            <w:tcBorders>
              <w:top w:val="single" w:sz="4" w:space="0" w:color="auto"/>
              <w:left w:val="single" w:sz="4" w:space="0" w:color="auto"/>
              <w:bottom w:val="single" w:sz="4" w:space="0" w:color="auto"/>
              <w:right w:val="single" w:sz="4" w:space="0" w:color="auto"/>
            </w:tcBorders>
            <w:vAlign w:val="center"/>
            <w:hideMark/>
          </w:tcPr>
          <w:p w14:paraId="3CF01137"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15,027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D135FB"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41,171</w:t>
            </w:r>
          </w:p>
        </w:tc>
        <w:tc>
          <w:tcPr>
            <w:tcW w:w="1418" w:type="dxa"/>
            <w:tcBorders>
              <w:top w:val="single" w:sz="4" w:space="0" w:color="auto"/>
              <w:left w:val="single" w:sz="4" w:space="0" w:color="auto"/>
              <w:bottom w:val="single" w:sz="4" w:space="0" w:color="auto"/>
              <w:right w:val="nil"/>
            </w:tcBorders>
            <w:noWrap/>
            <w:vAlign w:val="center"/>
            <w:hideMark/>
          </w:tcPr>
          <w:p w14:paraId="5510D791"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73</w:t>
            </w:r>
          </w:p>
        </w:tc>
      </w:tr>
      <w:tr w:rsidR="004A5094" w:rsidRPr="003821E1" w14:paraId="49AB18AA"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3C179B8E"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Carole Creek</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70B76915"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3,656</w:t>
            </w:r>
          </w:p>
        </w:tc>
        <w:tc>
          <w:tcPr>
            <w:tcW w:w="2836" w:type="dxa"/>
            <w:tcBorders>
              <w:top w:val="single" w:sz="4" w:space="0" w:color="auto"/>
              <w:left w:val="single" w:sz="4" w:space="0" w:color="auto"/>
              <w:bottom w:val="single" w:sz="4" w:space="0" w:color="auto"/>
              <w:right w:val="single" w:sz="4" w:space="0" w:color="auto"/>
            </w:tcBorders>
            <w:vAlign w:val="center"/>
            <w:hideMark/>
          </w:tcPr>
          <w:p w14:paraId="47473AF2"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2AD3A8C"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48,670</w:t>
            </w:r>
          </w:p>
        </w:tc>
        <w:tc>
          <w:tcPr>
            <w:tcW w:w="1418" w:type="dxa"/>
            <w:tcBorders>
              <w:top w:val="single" w:sz="4" w:space="0" w:color="auto"/>
              <w:left w:val="single" w:sz="4" w:space="0" w:color="auto"/>
              <w:bottom w:val="single" w:sz="4" w:space="0" w:color="auto"/>
              <w:right w:val="nil"/>
            </w:tcBorders>
            <w:noWrap/>
            <w:vAlign w:val="center"/>
            <w:hideMark/>
          </w:tcPr>
          <w:p w14:paraId="1AABBE2A"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8</w:t>
            </w:r>
          </w:p>
        </w:tc>
      </w:tr>
      <w:tr w:rsidR="004A5094" w:rsidRPr="003821E1" w14:paraId="7A9AE7B0"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43DE0F91"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Mehi River</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39081766"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13,316</w:t>
            </w:r>
          </w:p>
        </w:tc>
        <w:tc>
          <w:tcPr>
            <w:tcW w:w="2836" w:type="dxa"/>
            <w:tcBorders>
              <w:top w:val="single" w:sz="4" w:space="0" w:color="auto"/>
              <w:left w:val="single" w:sz="4" w:space="0" w:color="auto"/>
              <w:bottom w:val="single" w:sz="4" w:space="0" w:color="auto"/>
              <w:right w:val="single" w:sz="4" w:space="0" w:color="auto"/>
            </w:tcBorders>
            <w:vAlign w:val="center"/>
            <w:hideMark/>
          </w:tcPr>
          <w:p w14:paraId="06768936"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C7A9857"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123,480</w:t>
            </w:r>
          </w:p>
        </w:tc>
        <w:tc>
          <w:tcPr>
            <w:tcW w:w="1418" w:type="dxa"/>
            <w:tcBorders>
              <w:top w:val="single" w:sz="4" w:space="0" w:color="auto"/>
              <w:left w:val="single" w:sz="4" w:space="0" w:color="auto"/>
              <w:bottom w:val="single" w:sz="4" w:space="0" w:color="auto"/>
              <w:right w:val="nil"/>
            </w:tcBorders>
            <w:noWrap/>
            <w:vAlign w:val="center"/>
            <w:hideMark/>
          </w:tcPr>
          <w:p w14:paraId="5632EC2A"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11</w:t>
            </w:r>
          </w:p>
        </w:tc>
      </w:tr>
      <w:tr w:rsidR="004A5094" w:rsidRPr="003821E1" w14:paraId="36381005"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23B74260"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Mallowa Creek</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487A2508"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9,667</w:t>
            </w:r>
          </w:p>
        </w:tc>
        <w:tc>
          <w:tcPr>
            <w:tcW w:w="2836" w:type="dxa"/>
            <w:tcBorders>
              <w:top w:val="single" w:sz="4" w:space="0" w:color="auto"/>
              <w:left w:val="single" w:sz="4" w:space="0" w:color="auto"/>
              <w:bottom w:val="single" w:sz="4" w:space="0" w:color="auto"/>
              <w:right w:val="single" w:sz="4" w:space="0" w:color="auto"/>
            </w:tcBorders>
            <w:vAlign w:val="center"/>
            <w:hideMark/>
          </w:tcPr>
          <w:p w14:paraId="10EB7AAD"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4CDFF5D"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11,281</w:t>
            </w:r>
          </w:p>
        </w:tc>
        <w:tc>
          <w:tcPr>
            <w:tcW w:w="1418" w:type="dxa"/>
            <w:tcBorders>
              <w:top w:val="single" w:sz="4" w:space="0" w:color="auto"/>
              <w:left w:val="single" w:sz="4" w:space="0" w:color="auto"/>
              <w:bottom w:val="single" w:sz="4" w:space="0" w:color="auto"/>
              <w:right w:val="nil"/>
            </w:tcBorders>
            <w:noWrap/>
            <w:vAlign w:val="center"/>
            <w:hideMark/>
          </w:tcPr>
          <w:p w14:paraId="5DCA5552"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86</w:t>
            </w:r>
          </w:p>
        </w:tc>
      </w:tr>
      <w:tr w:rsidR="004A5094" w:rsidRPr="003821E1" w14:paraId="43084351"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1FCB5281" w14:textId="77777777" w:rsidR="003821E1" w:rsidRPr="003821E1" w:rsidRDefault="003821E1" w:rsidP="003821E1">
            <w:pPr>
              <w:spacing w:before="120" w:after="120"/>
              <w:jc w:val="left"/>
              <w:rPr>
                <w:rFonts w:cs="Arial"/>
                <w:b/>
                <w:i/>
                <w:color w:val="000000"/>
                <w:szCs w:val="18"/>
                <w:lang w:eastAsia="en-AU"/>
              </w:rPr>
            </w:pPr>
            <w:r w:rsidRPr="003821E1">
              <w:rPr>
                <w:rFonts w:cs="Arial"/>
                <w:b/>
                <w:i/>
                <w:color w:val="000000"/>
                <w:szCs w:val="18"/>
                <w:lang w:eastAsia="en-AU"/>
              </w:rPr>
              <w:t>2014-15 total</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5628EBAA" w14:textId="1AC835F9" w:rsidR="003821E1" w:rsidRPr="003821E1" w:rsidRDefault="003821E1" w:rsidP="0020039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sidRPr="003821E1">
              <w:rPr>
                <w:rFonts w:cs="Arial"/>
                <w:b/>
                <w:i/>
                <w:color w:val="000000"/>
                <w:szCs w:val="18"/>
                <w:lang w:eastAsia="en-AU"/>
              </w:rPr>
              <w:t>56,</w:t>
            </w:r>
            <w:r w:rsidR="0020039A">
              <w:rPr>
                <w:rFonts w:cs="Arial"/>
                <w:b/>
                <w:i/>
                <w:color w:val="000000"/>
                <w:szCs w:val="18"/>
                <w:lang w:eastAsia="en-AU"/>
              </w:rPr>
              <w:t>639</w:t>
            </w:r>
          </w:p>
        </w:tc>
        <w:tc>
          <w:tcPr>
            <w:tcW w:w="2836" w:type="dxa"/>
            <w:tcBorders>
              <w:top w:val="single" w:sz="4" w:space="0" w:color="auto"/>
              <w:left w:val="single" w:sz="4" w:space="0" w:color="auto"/>
              <w:bottom w:val="single" w:sz="4" w:space="0" w:color="auto"/>
              <w:right w:val="single" w:sz="4" w:space="0" w:color="auto"/>
            </w:tcBorders>
            <w:noWrap/>
            <w:vAlign w:val="center"/>
            <w:hideMark/>
          </w:tcPr>
          <w:p w14:paraId="7AE5B990" w14:textId="0DCB46CF" w:rsidR="003821E1" w:rsidRPr="003821E1" w:rsidRDefault="0020039A" w:rsidP="003821E1">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Pr>
                <w:rFonts w:cs="Arial"/>
                <w:b/>
                <w:i/>
                <w:color w:val="000000"/>
                <w:szCs w:val="18"/>
                <w:lang w:eastAsia="en-AU"/>
              </w:rPr>
              <w:t>29,895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A0CBD3A" w14:textId="77777777" w:rsidR="003821E1" w:rsidRPr="003821E1" w:rsidRDefault="003821E1" w:rsidP="003821E1">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sidRPr="003821E1">
              <w:rPr>
                <w:rFonts w:cs="Arial"/>
                <w:b/>
                <w:i/>
                <w:color w:val="000000"/>
                <w:szCs w:val="18"/>
                <w:lang w:eastAsia="en-AU"/>
              </w:rPr>
              <w:t>302,043</w:t>
            </w:r>
          </w:p>
        </w:tc>
        <w:tc>
          <w:tcPr>
            <w:tcW w:w="1418" w:type="dxa"/>
            <w:tcBorders>
              <w:top w:val="single" w:sz="4" w:space="0" w:color="auto"/>
              <w:left w:val="single" w:sz="4" w:space="0" w:color="auto"/>
              <w:bottom w:val="single" w:sz="4" w:space="0" w:color="auto"/>
              <w:right w:val="nil"/>
            </w:tcBorders>
            <w:noWrap/>
            <w:vAlign w:val="center"/>
            <w:hideMark/>
          </w:tcPr>
          <w:p w14:paraId="35C433E9" w14:textId="77777777" w:rsidR="003821E1" w:rsidRPr="003821E1" w:rsidRDefault="003821E1" w:rsidP="003821E1">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sidRPr="003821E1">
              <w:rPr>
                <w:rFonts w:cs="Arial"/>
                <w:b/>
                <w:i/>
                <w:color w:val="000000"/>
                <w:szCs w:val="18"/>
                <w:lang w:eastAsia="en-AU"/>
              </w:rPr>
              <w:t>29</w:t>
            </w:r>
          </w:p>
        </w:tc>
      </w:tr>
      <w:tr w:rsidR="003821E1" w:rsidRPr="003821E1" w14:paraId="609B4726" w14:textId="77777777" w:rsidTr="00E318A1">
        <w:trPr>
          <w:trHeight w:val="345"/>
        </w:trPr>
        <w:tc>
          <w:tcPr>
            <w:cnfStyle w:val="001000000000" w:firstRow="0" w:lastRow="0" w:firstColumn="1" w:lastColumn="0" w:oddVBand="0" w:evenVBand="0" w:oddHBand="0" w:evenHBand="0" w:firstRowFirstColumn="0" w:firstRowLastColumn="0" w:lastRowFirstColumn="0" w:lastRowLastColumn="0"/>
            <w:tcW w:w="9225" w:type="dxa"/>
            <w:gridSpan w:val="6"/>
            <w:tcBorders>
              <w:top w:val="single" w:sz="4" w:space="0" w:color="auto"/>
              <w:left w:val="nil"/>
              <w:bottom w:val="single" w:sz="4" w:space="0" w:color="auto"/>
              <w:right w:val="nil"/>
            </w:tcBorders>
            <w:shd w:val="clear" w:color="auto" w:fill="F2F2F2" w:themeFill="background1" w:themeFillShade="F2"/>
            <w:vAlign w:val="center"/>
            <w:hideMark/>
          </w:tcPr>
          <w:p w14:paraId="2F0B53D1" w14:textId="77777777" w:rsidR="003821E1" w:rsidRPr="003821E1" w:rsidRDefault="003821E1" w:rsidP="00A25867">
            <w:pPr>
              <w:spacing w:before="80" w:after="60"/>
              <w:jc w:val="center"/>
              <w:rPr>
                <w:rFonts w:cs="Arial"/>
                <w:b/>
                <w:color w:val="000000"/>
                <w:szCs w:val="18"/>
                <w:lang w:eastAsia="en-AU"/>
              </w:rPr>
            </w:pPr>
            <w:r w:rsidRPr="003821E1">
              <w:rPr>
                <w:rFonts w:cs="Arial"/>
                <w:b/>
                <w:color w:val="000000"/>
                <w:szCs w:val="18"/>
                <w:lang w:eastAsia="en-AU"/>
              </w:rPr>
              <w:t>2015-16</w:t>
            </w:r>
          </w:p>
        </w:tc>
      </w:tr>
      <w:tr w:rsidR="004A5094" w:rsidRPr="003821E1" w14:paraId="78810571"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40056EEC"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Gwydir River*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B7D1FB7"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8,400</w:t>
            </w:r>
          </w:p>
        </w:tc>
        <w:tc>
          <w:tcPr>
            <w:tcW w:w="2836" w:type="dxa"/>
            <w:tcBorders>
              <w:top w:val="single" w:sz="4" w:space="0" w:color="auto"/>
              <w:left w:val="single" w:sz="4" w:space="0" w:color="auto"/>
              <w:bottom w:val="single" w:sz="4" w:space="0" w:color="auto"/>
              <w:right w:val="single" w:sz="4" w:space="0" w:color="auto"/>
            </w:tcBorders>
            <w:vAlign w:val="center"/>
            <w:hideMark/>
          </w:tcPr>
          <w:p w14:paraId="7A3669FF"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4,850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8D5686"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184,759</w:t>
            </w:r>
          </w:p>
        </w:tc>
        <w:tc>
          <w:tcPr>
            <w:tcW w:w="1418" w:type="dxa"/>
            <w:tcBorders>
              <w:top w:val="single" w:sz="4" w:space="0" w:color="auto"/>
              <w:left w:val="single" w:sz="4" w:space="0" w:color="auto"/>
              <w:bottom w:val="single" w:sz="4" w:space="0" w:color="auto"/>
              <w:right w:val="nil"/>
            </w:tcBorders>
            <w:noWrap/>
            <w:vAlign w:val="center"/>
            <w:hideMark/>
          </w:tcPr>
          <w:p w14:paraId="0D3D01F6"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7</w:t>
            </w:r>
          </w:p>
        </w:tc>
      </w:tr>
      <w:tr w:rsidR="004A5094" w:rsidRPr="003821E1" w14:paraId="5C0B0A5C"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08BAC068"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Gingham Watercourse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F740F19"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675</w:t>
            </w:r>
          </w:p>
        </w:tc>
        <w:tc>
          <w:tcPr>
            <w:tcW w:w="2836" w:type="dxa"/>
            <w:tcBorders>
              <w:top w:val="single" w:sz="4" w:space="0" w:color="auto"/>
              <w:left w:val="single" w:sz="4" w:space="0" w:color="auto"/>
              <w:bottom w:val="single" w:sz="4" w:space="0" w:color="auto"/>
              <w:right w:val="single" w:sz="4" w:space="0" w:color="auto"/>
            </w:tcBorders>
            <w:vAlign w:val="center"/>
            <w:hideMark/>
          </w:tcPr>
          <w:p w14:paraId="22743090"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2,375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77CF2A"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29,043</w:t>
            </w:r>
          </w:p>
        </w:tc>
        <w:tc>
          <w:tcPr>
            <w:tcW w:w="1418" w:type="dxa"/>
            <w:tcBorders>
              <w:top w:val="single" w:sz="4" w:space="0" w:color="auto"/>
              <w:left w:val="single" w:sz="4" w:space="0" w:color="auto"/>
              <w:bottom w:val="single" w:sz="4" w:space="0" w:color="auto"/>
              <w:right w:val="nil"/>
            </w:tcBorders>
            <w:noWrap/>
            <w:vAlign w:val="center"/>
            <w:hideMark/>
          </w:tcPr>
          <w:p w14:paraId="355369B5"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11</w:t>
            </w:r>
          </w:p>
        </w:tc>
      </w:tr>
      <w:tr w:rsidR="004A5094" w:rsidRPr="003821E1" w14:paraId="66D9DB62"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2E9961CF"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Lower Gwydir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D4A1BBD"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675</w:t>
            </w:r>
          </w:p>
        </w:tc>
        <w:tc>
          <w:tcPr>
            <w:tcW w:w="2836" w:type="dxa"/>
            <w:tcBorders>
              <w:top w:val="single" w:sz="4" w:space="0" w:color="auto"/>
              <w:left w:val="single" w:sz="4" w:space="0" w:color="auto"/>
              <w:bottom w:val="single" w:sz="4" w:space="0" w:color="auto"/>
              <w:right w:val="single" w:sz="4" w:space="0" w:color="auto"/>
            </w:tcBorders>
            <w:vAlign w:val="center"/>
            <w:hideMark/>
          </w:tcPr>
          <w:p w14:paraId="2F16FDD3"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2,375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144B2A"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20,273</w:t>
            </w:r>
          </w:p>
        </w:tc>
        <w:tc>
          <w:tcPr>
            <w:tcW w:w="1418" w:type="dxa"/>
            <w:tcBorders>
              <w:top w:val="single" w:sz="4" w:space="0" w:color="auto"/>
              <w:left w:val="single" w:sz="4" w:space="0" w:color="auto"/>
              <w:bottom w:val="single" w:sz="4" w:space="0" w:color="auto"/>
              <w:right w:val="nil"/>
            </w:tcBorders>
            <w:noWrap/>
            <w:vAlign w:val="center"/>
            <w:hideMark/>
          </w:tcPr>
          <w:p w14:paraId="459456FC"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15</w:t>
            </w:r>
          </w:p>
        </w:tc>
      </w:tr>
      <w:tr w:rsidR="004A5094" w:rsidRPr="003821E1" w14:paraId="17C8FBEB"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4EC236A3"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Carole Creek</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BB6E49C"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409</w:t>
            </w:r>
          </w:p>
        </w:tc>
        <w:tc>
          <w:tcPr>
            <w:tcW w:w="2836" w:type="dxa"/>
            <w:tcBorders>
              <w:top w:val="single" w:sz="4" w:space="0" w:color="auto"/>
              <w:left w:val="single" w:sz="4" w:space="0" w:color="auto"/>
              <w:bottom w:val="single" w:sz="4" w:space="0" w:color="auto"/>
              <w:right w:val="single" w:sz="4" w:space="0" w:color="auto"/>
            </w:tcBorders>
            <w:vAlign w:val="center"/>
            <w:hideMark/>
          </w:tcPr>
          <w:p w14:paraId="026CDC8A"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553F86"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25,318</w:t>
            </w:r>
          </w:p>
        </w:tc>
        <w:tc>
          <w:tcPr>
            <w:tcW w:w="1418" w:type="dxa"/>
            <w:tcBorders>
              <w:top w:val="single" w:sz="4" w:space="0" w:color="auto"/>
              <w:left w:val="single" w:sz="4" w:space="0" w:color="auto"/>
              <w:bottom w:val="single" w:sz="4" w:space="0" w:color="auto"/>
              <w:right w:val="nil"/>
            </w:tcBorders>
            <w:noWrap/>
            <w:vAlign w:val="center"/>
            <w:hideMark/>
          </w:tcPr>
          <w:p w14:paraId="5272C3A9"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w:t>
            </w:r>
          </w:p>
        </w:tc>
      </w:tr>
      <w:tr w:rsidR="004A5094" w:rsidRPr="003821E1" w14:paraId="65584AD9"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147531D4"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Mehi River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F05421E"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3,155 (incl 964 ML sup)</w:t>
            </w:r>
          </w:p>
        </w:tc>
        <w:tc>
          <w:tcPr>
            <w:tcW w:w="2836" w:type="dxa"/>
            <w:tcBorders>
              <w:top w:val="single" w:sz="4" w:space="0" w:color="auto"/>
              <w:left w:val="single" w:sz="4" w:space="0" w:color="auto"/>
              <w:bottom w:val="single" w:sz="4" w:space="0" w:color="auto"/>
              <w:right w:val="single" w:sz="4" w:space="0" w:color="auto"/>
            </w:tcBorders>
            <w:vAlign w:val="center"/>
            <w:hideMark/>
          </w:tcPr>
          <w:p w14:paraId="37C66A44"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100 (Whittaker Lagoon)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E785CC"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64,505</w:t>
            </w:r>
          </w:p>
        </w:tc>
        <w:tc>
          <w:tcPr>
            <w:tcW w:w="1418" w:type="dxa"/>
            <w:tcBorders>
              <w:top w:val="single" w:sz="4" w:space="0" w:color="auto"/>
              <w:left w:val="single" w:sz="4" w:space="0" w:color="auto"/>
              <w:bottom w:val="single" w:sz="4" w:space="0" w:color="auto"/>
              <w:right w:val="nil"/>
            </w:tcBorders>
            <w:noWrap/>
            <w:vAlign w:val="center"/>
            <w:hideMark/>
          </w:tcPr>
          <w:p w14:paraId="3A04CDCF"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5</w:t>
            </w:r>
          </w:p>
        </w:tc>
      </w:tr>
      <w:tr w:rsidR="004A5094" w:rsidRPr="003821E1" w14:paraId="6FE9A609"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073C6012"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Mallowa Creek</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23E41F8" w14:textId="28C2F64B"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3</w:t>
            </w:r>
            <w:r w:rsidR="00DC4E3A">
              <w:rPr>
                <w:rFonts w:cs="Arial"/>
                <w:color w:val="000000"/>
                <w:szCs w:val="18"/>
                <w:lang w:eastAsia="en-AU"/>
              </w:rPr>
              <w:t>,</w:t>
            </w:r>
            <w:r w:rsidRPr="003821E1">
              <w:rPr>
                <w:rFonts w:cs="Arial"/>
                <w:color w:val="000000"/>
                <w:szCs w:val="18"/>
                <w:lang w:eastAsia="en-AU"/>
              </w:rPr>
              <w:t>486 (incl 336 ML sup)</w:t>
            </w:r>
          </w:p>
        </w:tc>
        <w:tc>
          <w:tcPr>
            <w:tcW w:w="2836" w:type="dxa"/>
            <w:tcBorders>
              <w:top w:val="single" w:sz="4" w:space="0" w:color="auto"/>
              <w:left w:val="single" w:sz="4" w:space="0" w:color="auto"/>
              <w:bottom w:val="single" w:sz="4" w:space="0" w:color="auto"/>
              <w:right w:val="single" w:sz="4" w:space="0" w:color="auto"/>
            </w:tcBorders>
            <w:vAlign w:val="center"/>
            <w:hideMark/>
          </w:tcPr>
          <w:p w14:paraId="1975A01C"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8C23EB"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4,463</w:t>
            </w:r>
          </w:p>
        </w:tc>
        <w:tc>
          <w:tcPr>
            <w:tcW w:w="1418" w:type="dxa"/>
            <w:tcBorders>
              <w:top w:val="single" w:sz="4" w:space="0" w:color="auto"/>
              <w:left w:val="single" w:sz="4" w:space="0" w:color="auto"/>
              <w:bottom w:val="single" w:sz="4" w:space="0" w:color="auto"/>
              <w:right w:val="nil"/>
            </w:tcBorders>
            <w:noWrap/>
            <w:vAlign w:val="center"/>
            <w:hideMark/>
          </w:tcPr>
          <w:p w14:paraId="2B4ACEBB"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86</w:t>
            </w:r>
          </w:p>
        </w:tc>
      </w:tr>
      <w:tr w:rsidR="004A5094" w:rsidRPr="003821E1" w14:paraId="417B63D0"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719399C2" w14:textId="77777777" w:rsidR="003821E1" w:rsidRPr="003821E1" w:rsidRDefault="003821E1" w:rsidP="003821E1">
            <w:pPr>
              <w:spacing w:before="120" w:after="120"/>
              <w:jc w:val="left"/>
              <w:rPr>
                <w:rFonts w:cs="Arial"/>
                <w:b/>
                <w:i/>
                <w:color w:val="000000"/>
                <w:szCs w:val="18"/>
                <w:lang w:eastAsia="en-AU"/>
              </w:rPr>
            </w:pPr>
            <w:r w:rsidRPr="003821E1">
              <w:rPr>
                <w:rFonts w:cs="Arial"/>
                <w:b/>
                <w:i/>
                <w:color w:val="000000"/>
                <w:szCs w:val="18"/>
                <w:lang w:eastAsia="en-AU"/>
              </w:rPr>
              <w:t>2015-16 total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7E964C" w14:textId="77777777" w:rsidR="003821E1" w:rsidRPr="003821E1" w:rsidRDefault="003821E1" w:rsidP="003821E1">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sidRPr="003821E1">
              <w:rPr>
                <w:rFonts w:cs="Arial"/>
                <w:b/>
                <w:i/>
                <w:color w:val="000000"/>
                <w:szCs w:val="18"/>
                <w:lang w:eastAsia="en-AU"/>
              </w:rPr>
              <w:t>8,400 (incl 1,300 ML sup)</w:t>
            </w:r>
          </w:p>
        </w:tc>
        <w:tc>
          <w:tcPr>
            <w:tcW w:w="2836" w:type="dxa"/>
            <w:tcBorders>
              <w:top w:val="single" w:sz="4" w:space="0" w:color="auto"/>
              <w:left w:val="single" w:sz="4" w:space="0" w:color="auto"/>
              <w:bottom w:val="single" w:sz="4" w:space="0" w:color="auto"/>
              <w:right w:val="single" w:sz="4" w:space="0" w:color="auto"/>
            </w:tcBorders>
            <w:vAlign w:val="center"/>
            <w:hideMark/>
          </w:tcPr>
          <w:p w14:paraId="0158ADF7" w14:textId="77777777" w:rsidR="003821E1" w:rsidRPr="003821E1" w:rsidRDefault="003821E1" w:rsidP="003821E1">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sidRPr="003821E1">
              <w:rPr>
                <w:rFonts w:cs="Arial"/>
                <w:b/>
                <w:i/>
                <w:color w:val="000000"/>
                <w:szCs w:val="18"/>
                <w:lang w:eastAsia="en-AU"/>
              </w:rPr>
              <w:t>4,850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21693BA" w14:textId="77777777" w:rsidR="003821E1" w:rsidRPr="003821E1" w:rsidRDefault="003821E1" w:rsidP="003821E1">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sidRPr="003821E1">
              <w:rPr>
                <w:rFonts w:cs="Arial"/>
                <w:b/>
                <w:i/>
                <w:color w:val="000000"/>
                <w:szCs w:val="18"/>
                <w:lang w:eastAsia="en-AU"/>
              </w:rPr>
              <w:t>184,759</w:t>
            </w:r>
          </w:p>
        </w:tc>
        <w:tc>
          <w:tcPr>
            <w:tcW w:w="1418" w:type="dxa"/>
            <w:tcBorders>
              <w:top w:val="single" w:sz="4" w:space="0" w:color="auto"/>
              <w:left w:val="single" w:sz="4" w:space="0" w:color="auto"/>
              <w:bottom w:val="single" w:sz="4" w:space="0" w:color="auto"/>
              <w:right w:val="nil"/>
            </w:tcBorders>
            <w:noWrap/>
            <w:vAlign w:val="center"/>
            <w:hideMark/>
          </w:tcPr>
          <w:p w14:paraId="772E2CD8" w14:textId="77777777" w:rsidR="003821E1" w:rsidRPr="003821E1" w:rsidRDefault="003821E1" w:rsidP="003821E1">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sidRPr="003821E1">
              <w:rPr>
                <w:rFonts w:cs="Arial"/>
                <w:b/>
                <w:i/>
                <w:color w:val="000000"/>
                <w:szCs w:val="18"/>
                <w:lang w:eastAsia="en-AU"/>
              </w:rPr>
              <w:t>7</w:t>
            </w:r>
          </w:p>
        </w:tc>
      </w:tr>
      <w:tr w:rsidR="003821E1" w:rsidRPr="003821E1" w14:paraId="61851073" w14:textId="77777777" w:rsidTr="00E318A1">
        <w:trPr>
          <w:trHeight w:val="318"/>
        </w:trPr>
        <w:tc>
          <w:tcPr>
            <w:cnfStyle w:val="001000000000" w:firstRow="0" w:lastRow="0" w:firstColumn="1" w:lastColumn="0" w:oddVBand="0" w:evenVBand="0" w:oddHBand="0" w:evenHBand="0" w:firstRowFirstColumn="0" w:firstRowLastColumn="0" w:lastRowFirstColumn="0" w:lastRowLastColumn="0"/>
            <w:tcW w:w="9225" w:type="dxa"/>
            <w:gridSpan w:val="6"/>
            <w:tcBorders>
              <w:top w:val="single" w:sz="4" w:space="0" w:color="auto"/>
              <w:left w:val="nil"/>
              <w:bottom w:val="single" w:sz="4" w:space="0" w:color="auto"/>
              <w:right w:val="nil"/>
            </w:tcBorders>
            <w:shd w:val="clear" w:color="auto" w:fill="F2F2F2" w:themeFill="background1" w:themeFillShade="F2"/>
            <w:vAlign w:val="center"/>
            <w:hideMark/>
          </w:tcPr>
          <w:p w14:paraId="35B0FA74" w14:textId="77777777" w:rsidR="003821E1" w:rsidRPr="003821E1" w:rsidRDefault="003821E1" w:rsidP="00A25867">
            <w:pPr>
              <w:spacing w:before="80" w:after="60"/>
              <w:jc w:val="center"/>
              <w:rPr>
                <w:rFonts w:cs="Arial"/>
                <w:b/>
                <w:color w:val="000000"/>
                <w:szCs w:val="18"/>
                <w:lang w:eastAsia="en-AU"/>
              </w:rPr>
            </w:pPr>
            <w:r w:rsidRPr="003821E1">
              <w:rPr>
                <w:rFonts w:cs="Arial"/>
                <w:b/>
                <w:color w:val="000000"/>
                <w:szCs w:val="18"/>
                <w:lang w:eastAsia="en-AU"/>
              </w:rPr>
              <w:t>2016-17</w:t>
            </w:r>
          </w:p>
        </w:tc>
      </w:tr>
      <w:tr w:rsidR="004A5094" w:rsidRPr="003821E1" w14:paraId="72411ADA"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48D50396"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Gwydir River*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EF77C57"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22,847 (incl 6,351 sup)</w:t>
            </w:r>
          </w:p>
        </w:tc>
        <w:tc>
          <w:tcPr>
            <w:tcW w:w="2836" w:type="dxa"/>
            <w:tcBorders>
              <w:top w:val="single" w:sz="4" w:space="0" w:color="auto"/>
              <w:left w:val="single" w:sz="4" w:space="0" w:color="auto"/>
              <w:bottom w:val="single" w:sz="4" w:space="0" w:color="auto"/>
              <w:right w:val="single" w:sz="4" w:space="0" w:color="auto"/>
            </w:tcBorders>
            <w:vAlign w:val="center"/>
            <w:hideMark/>
          </w:tcPr>
          <w:p w14:paraId="6769F031"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21,800 (incl 800 sup)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3078CA"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614,484</w:t>
            </w:r>
          </w:p>
        </w:tc>
        <w:tc>
          <w:tcPr>
            <w:tcW w:w="1418" w:type="dxa"/>
            <w:tcBorders>
              <w:top w:val="single" w:sz="4" w:space="0" w:color="auto"/>
              <w:left w:val="single" w:sz="4" w:space="0" w:color="auto"/>
              <w:bottom w:val="single" w:sz="4" w:space="0" w:color="auto"/>
              <w:right w:val="nil"/>
            </w:tcBorders>
            <w:noWrap/>
            <w:vAlign w:val="center"/>
            <w:hideMark/>
          </w:tcPr>
          <w:p w14:paraId="6C96DA49"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7</w:t>
            </w:r>
          </w:p>
        </w:tc>
      </w:tr>
      <w:tr w:rsidR="004A5094" w:rsidRPr="003821E1" w14:paraId="2EFA1D0F"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46B0129C"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Gingham Watercourse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C6B66C"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4,259</w:t>
            </w:r>
          </w:p>
        </w:tc>
        <w:tc>
          <w:tcPr>
            <w:tcW w:w="2836" w:type="dxa"/>
            <w:tcBorders>
              <w:top w:val="single" w:sz="4" w:space="0" w:color="auto"/>
              <w:left w:val="single" w:sz="4" w:space="0" w:color="auto"/>
              <w:bottom w:val="single" w:sz="4" w:space="0" w:color="auto"/>
              <w:right w:val="single" w:sz="4" w:space="0" w:color="auto"/>
            </w:tcBorders>
            <w:vAlign w:val="center"/>
            <w:hideMark/>
          </w:tcPr>
          <w:p w14:paraId="41513F93"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13,741 (incl 3,000 GS)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00CB6F"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102,667</w:t>
            </w:r>
          </w:p>
        </w:tc>
        <w:tc>
          <w:tcPr>
            <w:tcW w:w="1418" w:type="dxa"/>
            <w:tcBorders>
              <w:top w:val="single" w:sz="4" w:space="0" w:color="auto"/>
              <w:left w:val="single" w:sz="4" w:space="0" w:color="auto"/>
              <w:bottom w:val="single" w:sz="4" w:space="0" w:color="auto"/>
              <w:right w:val="nil"/>
            </w:tcBorders>
            <w:noWrap/>
            <w:vAlign w:val="center"/>
            <w:hideMark/>
          </w:tcPr>
          <w:p w14:paraId="6A8943C7"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18</w:t>
            </w:r>
          </w:p>
        </w:tc>
      </w:tr>
      <w:tr w:rsidR="004A5094" w:rsidRPr="003821E1" w14:paraId="777EAC01"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4C399447"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Lower Gwydir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FA3ABD"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4,741</w:t>
            </w:r>
          </w:p>
        </w:tc>
        <w:tc>
          <w:tcPr>
            <w:tcW w:w="2836" w:type="dxa"/>
            <w:tcBorders>
              <w:top w:val="single" w:sz="4" w:space="0" w:color="auto"/>
              <w:left w:val="single" w:sz="4" w:space="0" w:color="auto"/>
              <w:bottom w:val="single" w:sz="4" w:space="0" w:color="auto"/>
              <w:right w:val="single" w:sz="4" w:space="0" w:color="auto"/>
            </w:tcBorders>
            <w:vAlign w:val="center"/>
            <w:hideMark/>
          </w:tcPr>
          <w:p w14:paraId="35AC416C"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7,259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56A121"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52,745</w:t>
            </w:r>
          </w:p>
        </w:tc>
        <w:tc>
          <w:tcPr>
            <w:tcW w:w="1418" w:type="dxa"/>
            <w:tcBorders>
              <w:top w:val="single" w:sz="4" w:space="0" w:color="auto"/>
              <w:left w:val="single" w:sz="4" w:space="0" w:color="auto"/>
              <w:bottom w:val="single" w:sz="4" w:space="0" w:color="auto"/>
              <w:right w:val="nil"/>
            </w:tcBorders>
            <w:noWrap/>
            <w:vAlign w:val="center"/>
            <w:hideMark/>
          </w:tcPr>
          <w:p w14:paraId="1270411D"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23</w:t>
            </w:r>
          </w:p>
        </w:tc>
      </w:tr>
      <w:tr w:rsidR="004A5094" w:rsidRPr="003821E1" w14:paraId="3B92AE75"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5199A497"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Carole Creek</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E4C0302"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1,351 (sup)</w:t>
            </w:r>
          </w:p>
        </w:tc>
        <w:tc>
          <w:tcPr>
            <w:tcW w:w="2836" w:type="dxa"/>
            <w:tcBorders>
              <w:top w:val="single" w:sz="4" w:space="0" w:color="auto"/>
              <w:left w:val="single" w:sz="4" w:space="0" w:color="auto"/>
              <w:bottom w:val="single" w:sz="4" w:space="0" w:color="auto"/>
              <w:right w:val="single" w:sz="4" w:space="0" w:color="auto"/>
            </w:tcBorders>
            <w:vAlign w:val="center"/>
            <w:hideMark/>
          </w:tcPr>
          <w:p w14:paraId="151C2884"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4AF9AF"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112,485</w:t>
            </w:r>
          </w:p>
        </w:tc>
        <w:tc>
          <w:tcPr>
            <w:tcW w:w="1418" w:type="dxa"/>
            <w:tcBorders>
              <w:top w:val="single" w:sz="4" w:space="0" w:color="auto"/>
              <w:left w:val="single" w:sz="4" w:space="0" w:color="auto"/>
              <w:bottom w:val="single" w:sz="4" w:space="0" w:color="auto"/>
              <w:right w:val="nil"/>
            </w:tcBorders>
            <w:noWrap/>
            <w:vAlign w:val="center"/>
            <w:hideMark/>
          </w:tcPr>
          <w:p w14:paraId="7B59B571"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w:t>
            </w:r>
          </w:p>
        </w:tc>
      </w:tr>
      <w:tr w:rsidR="004A5094" w:rsidRPr="003821E1" w14:paraId="48944DDE"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053B8278"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Mehi River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08DF67"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5,000 (sup)</w:t>
            </w:r>
          </w:p>
        </w:tc>
        <w:tc>
          <w:tcPr>
            <w:tcW w:w="2836" w:type="dxa"/>
            <w:tcBorders>
              <w:top w:val="single" w:sz="4" w:space="0" w:color="auto"/>
              <w:left w:val="single" w:sz="4" w:space="0" w:color="auto"/>
              <w:bottom w:val="single" w:sz="4" w:space="0" w:color="auto"/>
              <w:right w:val="single" w:sz="4" w:space="0" w:color="auto"/>
            </w:tcBorders>
            <w:vAlign w:val="center"/>
            <w:hideMark/>
          </w:tcPr>
          <w:p w14:paraId="0A6F59E6"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D87A1C"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205,349</w:t>
            </w:r>
          </w:p>
        </w:tc>
        <w:tc>
          <w:tcPr>
            <w:tcW w:w="1418" w:type="dxa"/>
            <w:tcBorders>
              <w:top w:val="single" w:sz="4" w:space="0" w:color="auto"/>
              <w:left w:val="single" w:sz="4" w:space="0" w:color="auto"/>
              <w:bottom w:val="single" w:sz="4" w:space="0" w:color="auto"/>
              <w:right w:val="nil"/>
            </w:tcBorders>
            <w:noWrap/>
            <w:vAlign w:val="center"/>
            <w:hideMark/>
          </w:tcPr>
          <w:p w14:paraId="47D16ECB"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w:t>
            </w:r>
          </w:p>
        </w:tc>
      </w:tr>
      <w:tr w:rsidR="004A5094" w:rsidRPr="003821E1" w14:paraId="02B82FCA"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7C7C1B9B"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Mallowa Creek</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03C00F8"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7,496</w:t>
            </w:r>
          </w:p>
        </w:tc>
        <w:tc>
          <w:tcPr>
            <w:tcW w:w="2836" w:type="dxa"/>
            <w:tcBorders>
              <w:top w:val="single" w:sz="4" w:space="0" w:color="auto"/>
              <w:left w:val="single" w:sz="4" w:space="0" w:color="auto"/>
              <w:bottom w:val="single" w:sz="4" w:space="0" w:color="auto"/>
              <w:right w:val="single" w:sz="4" w:space="0" w:color="auto"/>
            </w:tcBorders>
            <w:vAlign w:val="center"/>
            <w:hideMark/>
          </w:tcPr>
          <w:p w14:paraId="58FE0714"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800 (sup)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627411"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8,668</w:t>
            </w:r>
          </w:p>
        </w:tc>
        <w:tc>
          <w:tcPr>
            <w:tcW w:w="1418" w:type="dxa"/>
            <w:tcBorders>
              <w:top w:val="single" w:sz="4" w:space="0" w:color="auto"/>
              <w:left w:val="single" w:sz="4" w:space="0" w:color="auto"/>
              <w:bottom w:val="single" w:sz="4" w:space="0" w:color="auto"/>
              <w:right w:val="nil"/>
            </w:tcBorders>
            <w:noWrap/>
            <w:vAlign w:val="center"/>
            <w:hideMark/>
          </w:tcPr>
          <w:p w14:paraId="700B75EE"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96</w:t>
            </w:r>
          </w:p>
        </w:tc>
      </w:tr>
      <w:tr w:rsidR="004A5094" w:rsidRPr="003821E1" w14:paraId="34ADB89C"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6F0E0377" w14:textId="77777777" w:rsidR="003821E1" w:rsidRPr="003821E1" w:rsidRDefault="003821E1" w:rsidP="003821E1">
            <w:pPr>
              <w:spacing w:before="120" w:after="120"/>
              <w:jc w:val="left"/>
              <w:rPr>
                <w:rFonts w:cs="Arial"/>
                <w:b/>
                <w:i/>
                <w:color w:val="000000"/>
                <w:szCs w:val="18"/>
                <w:lang w:eastAsia="en-AU"/>
              </w:rPr>
            </w:pPr>
            <w:r w:rsidRPr="003821E1">
              <w:rPr>
                <w:rFonts w:cs="Arial"/>
                <w:b/>
                <w:i/>
                <w:color w:val="000000"/>
                <w:szCs w:val="18"/>
                <w:lang w:eastAsia="en-AU"/>
              </w:rPr>
              <w:t>2016-17 total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7A7D716" w14:textId="77777777" w:rsidR="003821E1" w:rsidRPr="003821E1" w:rsidRDefault="003821E1" w:rsidP="003821E1">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sidRPr="003821E1">
              <w:rPr>
                <w:rFonts w:cs="Arial"/>
                <w:b/>
                <w:i/>
                <w:color w:val="000000"/>
                <w:szCs w:val="18"/>
                <w:lang w:eastAsia="en-AU"/>
              </w:rPr>
              <w:t>22,847 (incl 6,351 sup)</w:t>
            </w:r>
          </w:p>
        </w:tc>
        <w:tc>
          <w:tcPr>
            <w:tcW w:w="2836" w:type="dxa"/>
            <w:tcBorders>
              <w:top w:val="single" w:sz="4" w:space="0" w:color="auto"/>
              <w:left w:val="single" w:sz="4" w:space="0" w:color="auto"/>
              <w:bottom w:val="single" w:sz="4" w:space="0" w:color="auto"/>
              <w:right w:val="single" w:sz="4" w:space="0" w:color="auto"/>
            </w:tcBorders>
            <w:vAlign w:val="center"/>
            <w:hideMark/>
          </w:tcPr>
          <w:p w14:paraId="4CF30BEE" w14:textId="77777777" w:rsidR="003821E1" w:rsidRPr="003821E1" w:rsidRDefault="003821E1" w:rsidP="003821E1">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sidRPr="003821E1">
              <w:rPr>
                <w:rFonts w:cs="Arial"/>
                <w:b/>
                <w:i/>
                <w:color w:val="000000"/>
                <w:szCs w:val="18"/>
                <w:lang w:eastAsia="en-AU"/>
              </w:rPr>
              <w:t>21,800 (incl 800 sup)</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1D985B" w14:textId="77777777" w:rsidR="003821E1" w:rsidRPr="003821E1" w:rsidRDefault="003821E1" w:rsidP="003821E1">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sidRPr="003821E1">
              <w:rPr>
                <w:rFonts w:cs="Arial"/>
                <w:b/>
                <w:i/>
                <w:color w:val="000000"/>
                <w:szCs w:val="18"/>
                <w:lang w:eastAsia="en-AU"/>
              </w:rPr>
              <w:t>614,484</w:t>
            </w:r>
          </w:p>
        </w:tc>
        <w:tc>
          <w:tcPr>
            <w:tcW w:w="1418" w:type="dxa"/>
            <w:tcBorders>
              <w:top w:val="single" w:sz="4" w:space="0" w:color="auto"/>
              <w:left w:val="single" w:sz="4" w:space="0" w:color="auto"/>
              <w:bottom w:val="single" w:sz="4" w:space="0" w:color="auto"/>
              <w:right w:val="nil"/>
            </w:tcBorders>
            <w:noWrap/>
            <w:vAlign w:val="center"/>
            <w:hideMark/>
          </w:tcPr>
          <w:p w14:paraId="416AAE4E" w14:textId="77777777" w:rsidR="003821E1" w:rsidRPr="003821E1" w:rsidRDefault="003821E1" w:rsidP="003821E1">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sidRPr="003821E1">
              <w:rPr>
                <w:rFonts w:cs="Arial"/>
                <w:b/>
                <w:i/>
                <w:color w:val="000000"/>
                <w:szCs w:val="18"/>
                <w:lang w:eastAsia="en-AU"/>
              </w:rPr>
              <w:t>7</w:t>
            </w:r>
          </w:p>
        </w:tc>
      </w:tr>
      <w:tr w:rsidR="003821E1" w:rsidRPr="003821E1" w14:paraId="39ECE240" w14:textId="77777777" w:rsidTr="00E318A1">
        <w:trPr>
          <w:trHeight w:val="215"/>
        </w:trPr>
        <w:tc>
          <w:tcPr>
            <w:cnfStyle w:val="001000000000" w:firstRow="0" w:lastRow="0" w:firstColumn="1" w:lastColumn="0" w:oddVBand="0" w:evenVBand="0" w:oddHBand="0" w:evenHBand="0" w:firstRowFirstColumn="0" w:firstRowLastColumn="0" w:lastRowFirstColumn="0" w:lastRowLastColumn="0"/>
            <w:tcW w:w="9225" w:type="dxa"/>
            <w:gridSpan w:val="6"/>
            <w:tcBorders>
              <w:top w:val="single" w:sz="4" w:space="0" w:color="auto"/>
              <w:left w:val="nil"/>
              <w:bottom w:val="single" w:sz="4" w:space="0" w:color="auto"/>
              <w:right w:val="nil"/>
            </w:tcBorders>
            <w:shd w:val="clear" w:color="auto" w:fill="F2F2F2" w:themeFill="background1" w:themeFillShade="F2"/>
            <w:vAlign w:val="center"/>
            <w:hideMark/>
          </w:tcPr>
          <w:p w14:paraId="078FFD16" w14:textId="77777777" w:rsidR="003821E1" w:rsidRPr="003821E1" w:rsidRDefault="003821E1" w:rsidP="00A25867">
            <w:pPr>
              <w:spacing w:before="80" w:after="60"/>
              <w:jc w:val="center"/>
              <w:rPr>
                <w:rFonts w:cs="Arial"/>
                <w:b/>
                <w:color w:val="000000"/>
                <w:szCs w:val="18"/>
                <w:lang w:eastAsia="en-AU"/>
              </w:rPr>
            </w:pPr>
            <w:r w:rsidRPr="003821E1">
              <w:rPr>
                <w:rFonts w:cs="Arial"/>
                <w:b/>
                <w:color w:val="000000"/>
                <w:szCs w:val="18"/>
                <w:lang w:eastAsia="en-AU"/>
              </w:rPr>
              <w:t>2017-18</w:t>
            </w:r>
          </w:p>
        </w:tc>
      </w:tr>
      <w:tr w:rsidR="004A5094" w:rsidRPr="003821E1" w14:paraId="4F74EF25"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4FB08000"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Gwydir River*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12B562B"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28,290</w:t>
            </w:r>
          </w:p>
        </w:tc>
        <w:tc>
          <w:tcPr>
            <w:tcW w:w="2836" w:type="dxa"/>
            <w:tcBorders>
              <w:top w:val="single" w:sz="4" w:space="0" w:color="auto"/>
              <w:left w:val="single" w:sz="4" w:space="0" w:color="auto"/>
              <w:bottom w:val="single" w:sz="4" w:space="0" w:color="auto"/>
              <w:right w:val="single" w:sz="4" w:space="0" w:color="auto"/>
            </w:tcBorders>
            <w:vAlign w:val="center"/>
            <w:hideMark/>
          </w:tcPr>
          <w:p w14:paraId="3695851D"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18,748 (including 15,748 GS)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208D0B"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434,462</w:t>
            </w:r>
          </w:p>
        </w:tc>
        <w:tc>
          <w:tcPr>
            <w:tcW w:w="1418" w:type="dxa"/>
            <w:tcBorders>
              <w:top w:val="single" w:sz="4" w:space="0" w:color="auto"/>
              <w:left w:val="single" w:sz="4" w:space="0" w:color="auto"/>
              <w:bottom w:val="single" w:sz="4" w:space="0" w:color="auto"/>
              <w:right w:val="nil"/>
            </w:tcBorders>
            <w:noWrap/>
            <w:vAlign w:val="center"/>
            <w:hideMark/>
          </w:tcPr>
          <w:p w14:paraId="78CF9ADC"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11</w:t>
            </w:r>
          </w:p>
        </w:tc>
      </w:tr>
      <w:tr w:rsidR="004A5094" w:rsidRPr="003821E1" w14:paraId="5652B588"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540736C8"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Gingham Watercourse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CD766A"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2,000</w:t>
            </w:r>
          </w:p>
        </w:tc>
        <w:tc>
          <w:tcPr>
            <w:tcW w:w="2836" w:type="dxa"/>
            <w:tcBorders>
              <w:top w:val="single" w:sz="4" w:space="0" w:color="auto"/>
              <w:left w:val="single" w:sz="4" w:space="0" w:color="auto"/>
              <w:bottom w:val="single" w:sz="4" w:space="0" w:color="auto"/>
              <w:right w:val="single" w:sz="4" w:space="0" w:color="auto"/>
            </w:tcBorders>
            <w:vAlign w:val="center"/>
            <w:hideMark/>
          </w:tcPr>
          <w:p w14:paraId="6C449F97"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5,534 (including 4,520 GS)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AB50F4"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20,894</w:t>
            </w:r>
          </w:p>
        </w:tc>
        <w:tc>
          <w:tcPr>
            <w:tcW w:w="1418" w:type="dxa"/>
            <w:tcBorders>
              <w:top w:val="single" w:sz="4" w:space="0" w:color="auto"/>
              <w:left w:val="single" w:sz="4" w:space="0" w:color="auto"/>
              <w:bottom w:val="single" w:sz="4" w:space="0" w:color="auto"/>
              <w:right w:val="nil"/>
            </w:tcBorders>
            <w:noWrap/>
            <w:vAlign w:val="center"/>
            <w:hideMark/>
          </w:tcPr>
          <w:p w14:paraId="0A4D661A"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36</w:t>
            </w:r>
          </w:p>
        </w:tc>
      </w:tr>
      <w:tr w:rsidR="004A5094" w:rsidRPr="003821E1" w14:paraId="4AEF7369" w14:textId="77777777" w:rsidTr="00E318A1">
        <w:trPr>
          <w:gridAfter w:val="1"/>
          <w:wAfter w:w="9" w:type="dxa"/>
          <w:trHeight w:val="349"/>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3E0B0430" w14:textId="5F21B90E"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Lower Gwydir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7AC80DA"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2,000</w:t>
            </w:r>
          </w:p>
        </w:tc>
        <w:tc>
          <w:tcPr>
            <w:tcW w:w="2836" w:type="dxa"/>
            <w:tcBorders>
              <w:top w:val="single" w:sz="4" w:space="0" w:color="auto"/>
              <w:left w:val="single" w:sz="4" w:space="0" w:color="auto"/>
              <w:bottom w:val="single" w:sz="4" w:space="0" w:color="auto"/>
              <w:right w:val="single" w:sz="4" w:space="0" w:color="auto"/>
            </w:tcBorders>
            <w:vAlign w:val="center"/>
            <w:hideMark/>
          </w:tcPr>
          <w:p w14:paraId="3FD7F5C0"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5,706 (including 4,520 GS)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FB9653"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19,850</w:t>
            </w:r>
          </w:p>
        </w:tc>
        <w:tc>
          <w:tcPr>
            <w:tcW w:w="1418" w:type="dxa"/>
            <w:tcBorders>
              <w:top w:val="single" w:sz="4" w:space="0" w:color="auto"/>
              <w:left w:val="single" w:sz="4" w:space="0" w:color="auto"/>
              <w:bottom w:val="single" w:sz="4" w:space="0" w:color="auto"/>
              <w:right w:val="nil"/>
            </w:tcBorders>
            <w:noWrap/>
            <w:vAlign w:val="center"/>
            <w:hideMark/>
          </w:tcPr>
          <w:p w14:paraId="00C2C440"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39</w:t>
            </w:r>
          </w:p>
        </w:tc>
      </w:tr>
      <w:tr w:rsidR="004A5094" w:rsidRPr="003821E1" w14:paraId="7FB2E88A" w14:textId="77777777" w:rsidTr="00E318A1">
        <w:trPr>
          <w:gridAfter w:val="1"/>
          <w:wAfter w:w="9" w:type="dxa"/>
          <w:trHeight w:val="325"/>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5F2B6AC5" w14:textId="6549327C" w:rsidR="003821E1" w:rsidRPr="000D07C8" w:rsidRDefault="003821E1" w:rsidP="003821E1">
            <w:pPr>
              <w:spacing w:after="60"/>
              <w:jc w:val="left"/>
              <w:rPr>
                <w:rFonts w:cs="Arial"/>
                <w:color w:val="000000"/>
                <w:szCs w:val="18"/>
                <w:vertAlign w:val="superscript"/>
                <w:lang w:eastAsia="en-AU"/>
              </w:rPr>
            </w:pPr>
            <w:r w:rsidRPr="003821E1">
              <w:rPr>
                <w:rFonts w:cs="Arial"/>
                <w:color w:val="000000"/>
                <w:szCs w:val="18"/>
                <w:lang w:eastAsia="en-AU"/>
              </w:rPr>
              <w:t>Carole Creek</w:t>
            </w:r>
            <w:r w:rsidR="006B5112">
              <w:rPr>
                <w:rFonts w:cs="Arial"/>
                <w:color w:val="000000"/>
                <w:szCs w:val="18"/>
                <w:vertAlign w:val="superscript"/>
                <w:lang w:eastAsia="en-AU"/>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FABF4E4" w14:textId="2F069B4D"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3,886</w:t>
            </w:r>
          </w:p>
        </w:tc>
        <w:tc>
          <w:tcPr>
            <w:tcW w:w="2836" w:type="dxa"/>
            <w:tcBorders>
              <w:top w:val="single" w:sz="4" w:space="0" w:color="auto"/>
              <w:left w:val="single" w:sz="4" w:space="0" w:color="auto"/>
              <w:bottom w:val="single" w:sz="4" w:space="0" w:color="auto"/>
              <w:right w:val="single" w:sz="4" w:space="0" w:color="auto"/>
            </w:tcBorders>
            <w:vAlign w:val="center"/>
            <w:hideMark/>
          </w:tcPr>
          <w:p w14:paraId="22DE82D5" w14:textId="00B245C2" w:rsidR="003821E1" w:rsidRPr="003821E1" w:rsidRDefault="003821E1" w:rsidP="004F435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2,462 (including 1,662 GS)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4DDB1A"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95,341</w:t>
            </w:r>
          </w:p>
        </w:tc>
        <w:tc>
          <w:tcPr>
            <w:tcW w:w="1418" w:type="dxa"/>
            <w:tcBorders>
              <w:top w:val="single" w:sz="4" w:space="0" w:color="auto"/>
              <w:left w:val="single" w:sz="4" w:space="0" w:color="auto"/>
              <w:bottom w:val="single" w:sz="4" w:space="0" w:color="auto"/>
              <w:right w:val="nil"/>
            </w:tcBorders>
            <w:noWrap/>
            <w:vAlign w:val="center"/>
            <w:hideMark/>
          </w:tcPr>
          <w:p w14:paraId="3EDB575A"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7</w:t>
            </w:r>
          </w:p>
        </w:tc>
      </w:tr>
      <w:tr w:rsidR="004A5094" w:rsidRPr="003821E1" w14:paraId="0C408AD5"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0D8FF5F7"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Mehi River&lt;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DBB3B5" w14:textId="12F07D61"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20,404</w:t>
            </w:r>
          </w:p>
        </w:tc>
        <w:tc>
          <w:tcPr>
            <w:tcW w:w="2836" w:type="dxa"/>
            <w:tcBorders>
              <w:top w:val="single" w:sz="4" w:space="0" w:color="auto"/>
              <w:left w:val="single" w:sz="4" w:space="0" w:color="auto"/>
              <w:bottom w:val="single" w:sz="4" w:space="0" w:color="auto"/>
              <w:right w:val="single" w:sz="4" w:space="0" w:color="auto"/>
            </w:tcBorders>
            <w:vAlign w:val="center"/>
            <w:hideMark/>
          </w:tcPr>
          <w:p w14:paraId="158A22B0" w14:textId="522AE3FD"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5,046 GS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617E0B"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213,134</w:t>
            </w:r>
          </w:p>
        </w:tc>
        <w:tc>
          <w:tcPr>
            <w:tcW w:w="1418" w:type="dxa"/>
            <w:tcBorders>
              <w:top w:val="single" w:sz="4" w:space="0" w:color="auto"/>
              <w:left w:val="single" w:sz="4" w:space="0" w:color="auto"/>
              <w:bottom w:val="single" w:sz="4" w:space="0" w:color="auto"/>
              <w:right w:val="nil"/>
            </w:tcBorders>
            <w:noWrap/>
            <w:vAlign w:val="center"/>
            <w:hideMark/>
          </w:tcPr>
          <w:p w14:paraId="0A2D7079"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12</w:t>
            </w:r>
          </w:p>
        </w:tc>
      </w:tr>
      <w:tr w:rsidR="004A5094" w:rsidRPr="003821E1" w14:paraId="2F0B4B35"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231ABBB0"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Moomin Creek</w:t>
            </w:r>
            <w:r w:rsidRPr="003821E1">
              <w:rPr>
                <w:rFonts w:cs="Arial"/>
                <w:color w:val="000000"/>
                <w:szCs w:val="18"/>
                <w:vertAlign w:val="superscript"/>
                <w:lang w:eastAsia="en-AU"/>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39F0C27"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324</w:t>
            </w:r>
          </w:p>
        </w:tc>
        <w:tc>
          <w:tcPr>
            <w:tcW w:w="2836" w:type="dxa"/>
            <w:tcBorders>
              <w:top w:val="single" w:sz="4" w:space="0" w:color="auto"/>
              <w:left w:val="single" w:sz="4" w:space="0" w:color="auto"/>
              <w:bottom w:val="single" w:sz="4" w:space="0" w:color="auto"/>
              <w:right w:val="single" w:sz="4" w:space="0" w:color="auto"/>
            </w:tcBorders>
            <w:vAlign w:val="center"/>
            <w:hideMark/>
          </w:tcPr>
          <w:p w14:paraId="17A21D5F"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4D79E3"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104,075</w:t>
            </w:r>
          </w:p>
        </w:tc>
        <w:tc>
          <w:tcPr>
            <w:tcW w:w="1418" w:type="dxa"/>
            <w:tcBorders>
              <w:top w:val="single" w:sz="4" w:space="0" w:color="auto"/>
              <w:left w:val="single" w:sz="4" w:space="0" w:color="auto"/>
              <w:bottom w:val="single" w:sz="4" w:space="0" w:color="auto"/>
              <w:right w:val="nil"/>
            </w:tcBorders>
            <w:noWrap/>
            <w:vAlign w:val="center"/>
            <w:hideMark/>
          </w:tcPr>
          <w:p w14:paraId="5449D207"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0</w:t>
            </w:r>
          </w:p>
        </w:tc>
      </w:tr>
      <w:tr w:rsidR="004A5094" w:rsidRPr="003821E1" w14:paraId="3529191D"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5F5102F9"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Mallowa Creek</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1EBF8AD"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w:t>
            </w:r>
          </w:p>
        </w:tc>
        <w:tc>
          <w:tcPr>
            <w:tcW w:w="2836" w:type="dxa"/>
            <w:tcBorders>
              <w:top w:val="single" w:sz="4" w:space="0" w:color="auto"/>
              <w:left w:val="single" w:sz="4" w:space="0" w:color="auto"/>
              <w:bottom w:val="single" w:sz="4" w:space="0" w:color="auto"/>
              <w:right w:val="single" w:sz="4" w:space="0" w:color="auto"/>
            </w:tcBorders>
            <w:vAlign w:val="center"/>
            <w:hideMark/>
          </w:tcPr>
          <w:p w14:paraId="14AFE61C"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1B6ACF"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121</w:t>
            </w:r>
          </w:p>
        </w:tc>
        <w:tc>
          <w:tcPr>
            <w:tcW w:w="1418" w:type="dxa"/>
            <w:tcBorders>
              <w:top w:val="single" w:sz="4" w:space="0" w:color="auto"/>
              <w:left w:val="single" w:sz="4" w:space="0" w:color="auto"/>
              <w:bottom w:val="single" w:sz="4" w:space="0" w:color="auto"/>
              <w:right w:val="nil"/>
            </w:tcBorders>
            <w:noWrap/>
            <w:vAlign w:val="center"/>
            <w:hideMark/>
          </w:tcPr>
          <w:p w14:paraId="25DD483D"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0</w:t>
            </w:r>
          </w:p>
        </w:tc>
      </w:tr>
      <w:tr w:rsidR="004A5094" w:rsidRPr="003821E1" w14:paraId="57C6A3AE" w14:textId="77777777" w:rsidTr="00E318A1">
        <w:trPr>
          <w:gridAfter w:val="1"/>
          <w:wAfter w:w="9" w:type="dxa"/>
          <w:trHeight w:val="268"/>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04B535EB" w14:textId="77777777" w:rsidR="003821E1" w:rsidRPr="003821E1" w:rsidRDefault="003821E1" w:rsidP="003821E1">
            <w:pPr>
              <w:spacing w:after="60"/>
              <w:jc w:val="left"/>
              <w:rPr>
                <w:rFonts w:cs="Arial"/>
                <w:b/>
                <w:i/>
                <w:color w:val="000000"/>
                <w:szCs w:val="18"/>
                <w:lang w:eastAsia="en-AU"/>
              </w:rPr>
            </w:pPr>
            <w:r w:rsidRPr="003821E1">
              <w:rPr>
                <w:rFonts w:cs="Arial"/>
                <w:b/>
                <w:i/>
                <w:color w:val="000000"/>
                <w:szCs w:val="18"/>
                <w:lang w:eastAsia="en-AU"/>
              </w:rPr>
              <w:t>2017-18 total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6E23DAE"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b/>
                <w:bCs/>
                <w:i/>
                <w:color w:val="000000"/>
                <w:szCs w:val="18"/>
                <w:lang w:eastAsia="en-AU"/>
              </w:rPr>
            </w:pPr>
            <w:r w:rsidRPr="003821E1">
              <w:rPr>
                <w:rFonts w:cs="Arial"/>
                <w:b/>
                <w:bCs/>
                <w:i/>
                <w:color w:val="000000"/>
                <w:szCs w:val="18"/>
                <w:lang w:eastAsia="en-AU"/>
              </w:rPr>
              <w:t>28,290</w:t>
            </w:r>
          </w:p>
        </w:tc>
        <w:tc>
          <w:tcPr>
            <w:tcW w:w="2836" w:type="dxa"/>
            <w:tcBorders>
              <w:top w:val="single" w:sz="4" w:space="0" w:color="auto"/>
              <w:left w:val="single" w:sz="4" w:space="0" w:color="auto"/>
              <w:bottom w:val="single" w:sz="4" w:space="0" w:color="auto"/>
              <w:right w:val="single" w:sz="4" w:space="0" w:color="auto"/>
            </w:tcBorders>
            <w:vAlign w:val="center"/>
            <w:hideMark/>
          </w:tcPr>
          <w:p w14:paraId="206516BA"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b/>
                <w:bCs/>
                <w:i/>
                <w:color w:val="000000"/>
                <w:szCs w:val="18"/>
                <w:lang w:eastAsia="en-AU"/>
              </w:rPr>
            </w:pPr>
            <w:r w:rsidRPr="003821E1">
              <w:rPr>
                <w:rFonts w:cs="Arial"/>
                <w:b/>
                <w:bCs/>
                <w:i/>
                <w:color w:val="000000"/>
                <w:szCs w:val="18"/>
                <w:lang w:eastAsia="en-AU"/>
              </w:rPr>
              <w:t xml:space="preserve">18,748 (incl 15,748 </w:t>
            </w:r>
            <w:r w:rsidRPr="003821E1">
              <w:rPr>
                <w:rFonts w:cs="Arial"/>
                <w:b/>
                <w:i/>
                <w:color w:val="000000"/>
                <w:szCs w:val="18"/>
                <w:lang w:eastAsia="en-AU"/>
              </w:rPr>
              <w:t>GS</w:t>
            </w:r>
            <w:r w:rsidRPr="003821E1">
              <w:rPr>
                <w:rFonts w:cs="Arial"/>
                <w:b/>
                <w:bCs/>
                <w:i/>
                <w:color w:val="000000"/>
                <w:szCs w:val="18"/>
                <w:lang w:eastAsia="en-AU"/>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125A13B" w14:textId="2A57EC4C" w:rsidR="003821E1" w:rsidRPr="003821E1" w:rsidRDefault="006F5C68"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Pr>
                <w:rFonts w:cs="Arial"/>
                <w:b/>
                <w:i/>
                <w:color w:val="000000"/>
                <w:szCs w:val="18"/>
                <w:lang w:eastAsia="en-AU"/>
              </w:rPr>
              <w:t>434</w:t>
            </w:r>
            <w:r w:rsidR="007445DE">
              <w:rPr>
                <w:rFonts w:cs="Arial"/>
                <w:b/>
                <w:i/>
                <w:color w:val="000000"/>
                <w:szCs w:val="18"/>
                <w:lang w:eastAsia="en-AU"/>
              </w:rPr>
              <w:t>,462</w:t>
            </w:r>
          </w:p>
        </w:tc>
        <w:tc>
          <w:tcPr>
            <w:tcW w:w="1418" w:type="dxa"/>
            <w:tcBorders>
              <w:top w:val="single" w:sz="4" w:space="0" w:color="auto"/>
              <w:left w:val="single" w:sz="4" w:space="0" w:color="auto"/>
              <w:bottom w:val="single" w:sz="4" w:space="0" w:color="auto"/>
              <w:right w:val="nil"/>
            </w:tcBorders>
            <w:noWrap/>
            <w:vAlign w:val="center"/>
            <w:hideMark/>
          </w:tcPr>
          <w:p w14:paraId="7BA72F18" w14:textId="0A10F302" w:rsidR="003821E1" w:rsidRPr="003821E1" w:rsidRDefault="001E0D02"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Pr>
                <w:rFonts w:cs="Arial"/>
                <w:b/>
                <w:i/>
                <w:color w:val="000000"/>
                <w:szCs w:val="18"/>
                <w:lang w:eastAsia="en-AU"/>
              </w:rPr>
              <w:t>11</w:t>
            </w:r>
          </w:p>
        </w:tc>
      </w:tr>
      <w:tr w:rsidR="003821E1" w:rsidRPr="003821E1" w14:paraId="6C942511" w14:textId="77777777" w:rsidTr="00E318A1">
        <w:trPr>
          <w:trHeight w:val="20"/>
        </w:trPr>
        <w:tc>
          <w:tcPr>
            <w:cnfStyle w:val="001000000000" w:firstRow="0" w:lastRow="0" w:firstColumn="1" w:lastColumn="0" w:oddVBand="0" w:evenVBand="0" w:oddHBand="0" w:evenHBand="0" w:firstRowFirstColumn="0" w:firstRowLastColumn="0" w:lastRowFirstColumn="0" w:lastRowLastColumn="0"/>
            <w:tcW w:w="9225" w:type="dxa"/>
            <w:gridSpan w:val="6"/>
            <w:tcBorders>
              <w:top w:val="single" w:sz="4" w:space="0" w:color="auto"/>
              <w:left w:val="nil"/>
              <w:bottom w:val="single" w:sz="4" w:space="0" w:color="auto"/>
              <w:right w:val="nil"/>
            </w:tcBorders>
            <w:shd w:val="clear" w:color="auto" w:fill="F2F2F2" w:themeFill="background1" w:themeFillShade="F2"/>
            <w:vAlign w:val="center"/>
            <w:hideMark/>
          </w:tcPr>
          <w:p w14:paraId="7A821CB4" w14:textId="77777777" w:rsidR="003821E1" w:rsidRPr="003821E1" w:rsidRDefault="003821E1" w:rsidP="00A25867">
            <w:pPr>
              <w:spacing w:before="80" w:after="60"/>
              <w:jc w:val="center"/>
              <w:rPr>
                <w:rFonts w:cs="Arial"/>
                <w:b/>
                <w:color w:val="000000"/>
                <w:szCs w:val="18"/>
                <w:lang w:eastAsia="en-AU"/>
              </w:rPr>
            </w:pPr>
            <w:r w:rsidRPr="003821E1">
              <w:rPr>
                <w:rFonts w:cs="Arial"/>
                <w:b/>
                <w:color w:val="000000"/>
                <w:szCs w:val="18"/>
                <w:lang w:eastAsia="en-AU"/>
              </w:rPr>
              <w:t>2018-19</w:t>
            </w:r>
          </w:p>
        </w:tc>
      </w:tr>
      <w:tr w:rsidR="004A5094" w:rsidRPr="003821E1" w14:paraId="526A9E28"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0A5EEACD"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Gwydir River*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662640E" w14:textId="20C2468D" w:rsidR="003821E1" w:rsidRPr="003821E1" w:rsidRDefault="00C1127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Pr>
                <w:rFonts w:cs="Arial"/>
                <w:color w:val="000000"/>
                <w:szCs w:val="18"/>
                <w:lang w:eastAsia="en-AU"/>
              </w:rPr>
              <w:t>63,416</w:t>
            </w:r>
          </w:p>
        </w:tc>
        <w:tc>
          <w:tcPr>
            <w:tcW w:w="2836" w:type="dxa"/>
            <w:tcBorders>
              <w:top w:val="single" w:sz="4" w:space="0" w:color="auto"/>
              <w:left w:val="single" w:sz="4" w:space="0" w:color="auto"/>
              <w:bottom w:val="single" w:sz="4" w:space="0" w:color="auto"/>
              <w:right w:val="single" w:sz="4" w:space="0" w:color="auto"/>
            </w:tcBorders>
            <w:vAlign w:val="center"/>
            <w:hideMark/>
          </w:tcPr>
          <w:p w14:paraId="37A56605" w14:textId="58195701" w:rsidR="003821E1" w:rsidRPr="003821E1" w:rsidRDefault="00C1127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Pr>
                <w:rFonts w:cs="Arial"/>
                <w:color w:val="000000"/>
                <w:szCs w:val="18"/>
                <w:lang w:eastAsia="en-AU"/>
              </w:rPr>
              <w:t>43,941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47AE3F"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205,520</w:t>
            </w:r>
          </w:p>
        </w:tc>
        <w:tc>
          <w:tcPr>
            <w:tcW w:w="1418" w:type="dxa"/>
            <w:tcBorders>
              <w:top w:val="single" w:sz="4" w:space="0" w:color="auto"/>
              <w:left w:val="single" w:sz="4" w:space="0" w:color="auto"/>
              <w:bottom w:val="single" w:sz="4" w:space="0" w:color="auto"/>
              <w:right w:val="nil"/>
            </w:tcBorders>
            <w:noWrap/>
            <w:vAlign w:val="center"/>
            <w:hideMark/>
          </w:tcPr>
          <w:p w14:paraId="5BF49E52"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53</w:t>
            </w:r>
          </w:p>
        </w:tc>
      </w:tr>
      <w:tr w:rsidR="004A5094" w:rsidRPr="003821E1" w14:paraId="50E7F34A"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5F4253B9"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Gingham Watercourse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E92CF54" w14:textId="5F2BB2A7" w:rsidR="003821E1" w:rsidRPr="003821E1" w:rsidRDefault="00EF071A"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Pr>
                <w:rFonts w:cs="Arial"/>
                <w:color w:val="000000"/>
                <w:szCs w:val="18"/>
                <w:lang w:eastAsia="en-AU"/>
              </w:rPr>
              <w:t>20,000</w:t>
            </w:r>
          </w:p>
        </w:tc>
        <w:tc>
          <w:tcPr>
            <w:tcW w:w="2836" w:type="dxa"/>
            <w:tcBorders>
              <w:top w:val="single" w:sz="4" w:space="0" w:color="auto"/>
              <w:left w:val="single" w:sz="4" w:space="0" w:color="auto"/>
              <w:bottom w:val="single" w:sz="4" w:space="0" w:color="auto"/>
              <w:right w:val="single" w:sz="4" w:space="0" w:color="auto"/>
            </w:tcBorders>
            <w:vAlign w:val="center"/>
            <w:hideMark/>
          </w:tcPr>
          <w:p w14:paraId="31288B4E" w14:textId="2A71A316" w:rsidR="003821E1" w:rsidRPr="003821E1" w:rsidRDefault="00EF071A"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Pr>
                <w:rFonts w:cs="Arial"/>
                <w:color w:val="000000"/>
                <w:szCs w:val="18"/>
                <w:lang w:eastAsia="en-AU"/>
              </w:rPr>
              <w:t>15,000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74F53E"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40,443</w:t>
            </w:r>
          </w:p>
        </w:tc>
        <w:tc>
          <w:tcPr>
            <w:tcW w:w="1418" w:type="dxa"/>
            <w:tcBorders>
              <w:top w:val="single" w:sz="4" w:space="0" w:color="auto"/>
              <w:left w:val="single" w:sz="4" w:space="0" w:color="auto"/>
              <w:bottom w:val="single" w:sz="4" w:space="0" w:color="auto"/>
              <w:right w:val="nil"/>
            </w:tcBorders>
            <w:noWrap/>
            <w:vAlign w:val="center"/>
            <w:hideMark/>
          </w:tcPr>
          <w:p w14:paraId="50F1376B"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87</w:t>
            </w:r>
          </w:p>
        </w:tc>
      </w:tr>
      <w:tr w:rsidR="004A5094" w:rsidRPr="003821E1" w14:paraId="28CE0BB5"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6D6D3B8A"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Lower Gwydir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2921F49" w14:textId="648A447A" w:rsidR="003821E1" w:rsidRPr="003821E1" w:rsidRDefault="00622748"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Pr>
                <w:rFonts w:cs="Arial"/>
                <w:color w:val="000000"/>
                <w:szCs w:val="18"/>
                <w:lang w:eastAsia="en-AU"/>
              </w:rPr>
              <w:t>1</w:t>
            </w:r>
            <w:r w:rsidR="004E1754">
              <w:rPr>
                <w:rFonts w:cs="Arial"/>
                <w:color w:val="000000"/>
                <w:szCs w:val="18"/>
                <w:lang w:eastAsia="en-AU"/>
              </w:rPr>
              <w:t>1,314</w:t>
            </w:r>
          </w:p>
        </w:tc>
        <w:tc>
          <w:tcPr>
            <w:tcW w:w="2836" w:type="dxa"/>
            <w:tcBorders>
              <w:top w:val="single" w:sz="4" w:space="0" w:color="auto"/>
              <w:left w:val="single" w:sz="4" w:space="0" w:color="auto"/>
              <w:bottom w:val="single" w:sz="4" w:space="0" w:color="auto"/>
              <w:right w:val="single" w:sz="4" w:space="0" w:color="auto"/>
            </w:tcBorders>
            <w:vAlign w:val="center"/>
            <w:hideMark/>
          </w:tcPr>
          <w:p w14:paraId="0AC6FAA1" w14:textId="2771F315" w:rsidR="003821E1" w:rsidRPr="003821E1" w:rsidRDefault="00EF071A"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Pr>
                <w:rFonts w:cs="Arial"/>
                <w:color w:val="000000"/>
                <w:szCs w:val="18"/>
                <w:lang w:eastAsia="en-AU"/>
              </w:rPr>
              <w:t>1</w:t>
            </w:r>
            <w:r w:rsidR="004E1754">
              <w:rPr>
                <w:rFonts w:cs="Arial"/>
                <w:color w:val="000000"/>
                <w:szCs w:val="18"/>
                <w:lang w:eastAsia="en-AU"/>
              </w:rPr>
              <w:t>6,032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89B46E"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30,254</w:t>
            </w:r>
          </w:p>
        </w:tc>
        <w:tc>
          <w:tcPr>
            <w:tcW w:w="1418" w:type="dxa"/>
            <w:tcBorders>
              <w:top w:val="single" w:sz="4" w:space="0" w:color="auto"/>
              <w:left w:val="single" w:sz="4" w:space="0" w:color="auto"/>
              <w:bottom w:val="single" w:sz="4" w:space="0" w:color="auto"/>
              <w:right w:val="nil"/>
            </w:tcBorders>
            <w:noWrap/>
            <w:vAlign w:val="center"/>
            <w:hideMark/>
          </w:tcPr>
          <w:p w14:paraId="53DB8D71" w14:textId="2BB575A9"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90</w:t>
            </w:r>
          </w:p>
        </w:tc>
      </w:tr>
      <w:tr w:rsidR="004A5094" w:rsidRPr="003821E1" w14:paraId="308CE2C0"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03A3E890"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Carole Creek</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21D8C91" w14:textId="69F93164"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300</w:t>
            </w:r>
          </w:p>
        </w:tc>
        <w:tc>
          <w:tcPr>
            <w:tcW w:w="2836" w:type="dxa"/>
            <w:tcBorders>
              <w:top w:val="single" w:sz="4" w:space="0" w:color="auto"/>
              <w:left w:val="single" w:sz="4" w:space="0" w:color="auto"/>
              <w:bottom w:val="single" w:sz="4" w:space="0" w:color="auto"/>
              <w:right w:val="single" w:sz="4" w:space="0" w:color="auto"/>
            </w:tcBorders>
            <w:vAlign w:val="center"/>
            <w:hideMark/>
          </w:tcPr>
          <w:p w14:paraId="02A66F9F" w14:textId="21EE17DD"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14CB2D"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16,865</w:t>
            </w:r>
          </w:p>
        </w:tc>
        <w:tc>
          <w:tcPr>
            <w:tcW w:w="1418" w:type="dxa"/>
            <w:tcBorders>
              <w:top w:val="single" w:sz="4" w:space="0" w:color="auto"/>
              <w:left w:val="single" w:sz="4" w:space="0" w:color="auto"/>
              <w:bottom w:val="single" w:sz="4" w:space="0" w:color="auto"/>
              <w:right w:val="nil"/>
            </w:tcBorders>
            <w:noWrap/>
            <w:vAlign w:val="center"/>
            <w:hideMark/>
          </w:tcPr>
          <w:p w14:paraId="26C361D5"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4</w:t>
            </w:r>
          </w:p>
        </w:tc>
      </w:tr>
      <w:tr w:rsidR="004A5094" w:rsidRPr="003821E1" w14:paraId="54755EB6"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27E3A656"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Mehi River^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370E8C3" w14:textId="3514A1DD" w:rsidR="003821E1" w:rsidRPr="003821E1" w:rsidRDefault="00055A0A"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Pr>
                <w:rFonts w:cs="Arial"/>
                <w:color w:val="000000"/>
                <w:szCs w:val="18"/>
                <w:lang w:eastAsia="en-AU"/>
              </w:rPr>
              <w:t>10,</w:t>
            </w:r>
            <w:r w:rsidR="004E1754">
              <w:rPr>
                <w:rFonts w:cs="Arial"/>
                <w:color w:val="000000"/>
                <w:szCs w:val="18"/>
                <w:lang w:eastAsia="en-AU"/>
              </w:rPr>
              <w:t>430</w:t>
            </w:r>
          </w:p>
        </w:tc>
        <w:tc>
          <w:tcPr>
            <w:tcW w:w="2836" w:type="dxa"/>
            <w:tcBorders>
              <w:top w:val="single" w:sz="4" w:space="0" w:color="auto"/>
              <w:left w:val="single" w:sz="4" w:space="0" w:color="auto"/>
              <w:bottom w:val="single" w:sz="4" w:space="0" w:color="auto"/>
              <w:right w:val="single" w:sz="4" w:space="0" w:color="auto"/>
            </w:tcBorders>
            <w:vAlign w:val="center"/>
            <w:hideMark/>
          </w:tcPr>
          <w:p w14:paraId="7D9E7187" w14:textId="5193619A" w:rsidR="003821E1" w:rsidRPr="003821E1" w:rsidRDefault="00F37D80"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Pr>
                <w:rFonts w:cs="Arial"/>
                <w:color w:val="000000"/>
                <w:szCs w:val="18"/>
                <w:lang w:eastAsia="en-AU"/>
              </w:rPr>
              <w:t>16,</w:t>
            </w:r>
            <w:r w:rsidR="004E1754">
              <w:rPr>
                <w:rFonts w:cs="Arial"/>
                <w:color w:val="000000"/>
                <w:szCs w:val="18"/>
                <w:lang w:eastAsia="en-AU"/>
              </w:rPr>
              <w:t>545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764F70"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82,262</w:t>
            </w:r>
          </w:p>
        </w:tc>
        <w:tc>
          <w:tcPr>
            <w:tcW w:w="1418" w:type="dxa"/>
            <w:tcBorders>
              <w:top w:val="single" w:sz="4" w:space="0" w:color="auto"/>
              <w:left w:val="single" w:sz="4" w:space="0" w:color="auto"/>
              <w:bottom w:val="single" w:sz="4" w:space="0" w:color="auto"/>
              <w:right w:val="nil"/>
            </w:tcBorders>
            <w:noWrap/>
            <w:vAlign w:val="center"/>
            <w:hideMark/>
          </w:tcPr>
          <w:p w14:paraId="4FD25E38" w14:textId="1E1436ED" w:rsidR="003821E1" w:rsidRPr="003821E1" w:rsidRDefault="00F37D80"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Pr>
                <w:rFonts w:cs="Arial"/>
                <w:color w:val="000000"/>
                <w:szCs w:val="18"/>
                <w:lang w:eastAsia="en-AU"/>
              </w:rPr>
              <w:t>3</w:t>
            </w:r>
            <w:r w:rsidR="00055A0A">
              <w:rPr>
                <w:rFonts w:cs="Arial"/>
                <w:color w:val="000000"/>
                <w:szCs w:val="18"/>
                <w:lang w:eastAsia="en-AU"/>
              </w:rPr>
              <w:t>3</w:t>
            </w:r>
          </w:p>
        </w:tc>
      </w:tr>
      <w:tr w:rsidR="004A5094" w:rsidRPr="003821E1" w14:paraId="343035A3"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35BF5A30" w14:textId="77777777" w:rsidR="003821E1" w:rsidRPr="003821E1" w:rsidRDefault="003821E1" w:rsidP="003821E1">
            <w:pPr>
              <w:spacing w:after="60"/>
              <w:jc w:val="left"/>
              <w:rPr>
                <w:rFonts w:cs="Arial"/>
                <w:color w:val="000000"/>
                <w:szCs w:val="18"/>
                <w:lang w:eastAsia="en-AU"/>
              </w:rPr>
            </w:pPr>
            <w:r w:rsidRPr="003821E1">
              <w:rPr>
                <w:rFonts w:cs="Arial"/>
                <w:color w:val="000000"/>
                <w:szCs w:val="18"/>
                <w:lang w:eastAsia="en-AU"/>
              </w:rPr>
              <w:t>Mallowa Creek</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8F3B6C3"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16,950</w:t>
            </w:r>
          </w:p>
        </w:tc>
        <w:tc>
          <w:tcPr>
            <w:tcW w:w="2836" w:type="dxa"/>
            <w:tcBorders>
              <w:top w:val="single" w:sz="4" w:space="0" w:color="auto"/>
              <w:left w:val="single" w:sz="4" w:space="0" w:color="auto"/>
              <w:bottom w:val="single" w:sz="4" w:space="0" w:color="auto"/>
              <w:right w:val="single" w:sz="4" w:space="0" w:color="auto"/>
            </w:tcBorders>
            <w:vAlign w:val="center"/>
            <w:hideMark/>
          </w:tcPr>
          <w:p w14:paraId="08B709B8"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FC9821"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17,230</w:t>
            </w:r>
          </w:p>
        </w:tc>
        <w:tc>
          <w:tcPr>
            <w:tcW w:w="1418" w:type="dxa"/>
            <w:tcBorders>
              <w:top w:val="single" w:sz="4" w:space="0" w:color="auto"/>
              <w:left w:val="single" w:sz="4" w:space="0" w:color="auto"/>
              <w:bottom w:val="single" w:sz="4" w:space="0" w:color="auto"/>
              <w:right w:val="nil"/>
            </w:tcBorders>
            <w:noWrap/>
            <w:vAlign w:val="center"/>
            <w:hideMark/>
          </w:tcPr>
          <w:p w14:paraId="25652459"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eastAsia="en-AU"/>
              </w:rPr>
            </w:pPr>
            <w:r w:rsidRPr="003821E1">
              <w:rPr>
                <w:rFonts w:cs="Arial"/>
                <w:color w:val="000000"/>
                <w:szCs w:val="18"/>
                <w:lang w:eastAsia="en-AU"/>
              </w:rPr>
              <w:t>98</w:t>
            </w:r>
          </w:p>
        </w:tc>
      </w:tr>
      <w:tr w:rsidR="004A5094" w:rsidRPr="003821E1" w14:paraId="310FD294"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388676BF" w14:textId="77777777" w:rsidR="003821E1" w:rsidRPr="003821E1" w:rsidRDefault="003821E1" w:rsidP="003821E1">
            <w:pPr>
              <w:spacing w:after="60"/>
              <w:jc w:val="left"/>
              <w:rPr>
                <w:rFonts w:cs="Arial"/>
                <w:b/>
                <w:i/>
                <w:color w:val="000000"/>
                <w:szCs w:val="18"/>
                <w:lang w:eastAsia="en-AU"/>
              </w:rPr>
            </w:pPr>
            <w:r w:rsidRPr="003821E1">
              <w:rPr>
                <w:rFonts w:cs="Arial"/>
                <w:b/>
                <w:i/>
                <w:color w:val="000000"/>
                <w:szCs w:val="18"/>
                <w:lang w:eastAsia="en-AU"/>
              </w:rPr>
              <w:t>2018-19 total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8650A2" w14:textId="088BDDBF" w:rsidR="003821E1" w:rsidRPr="003821E1" w:rsidRDefault="00C1127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Pr>
                <w:rFonts w:cs="Arial"/>
                <w:b/>
                <w:i/>
                <w:color w:val="000000"/>
                <w:szCs w:val="18"/>
                <w:lang w:eastAsia="en-AU"/>
              </w:rPr>
              <w:t>63,416</w:t>
            </w:r>
          </w:p>
        </w:tc>
        <w:tc>
          <w:tcPr>
            <w:tcW w:w="2836" w:type="dxa"/>
            <w:tcBorders>
              <w:top w:val="single" w:sz="4" w:space="0" w:color="auto"/>
              <w:left w:val="single" w:sz="4" w:space="0" w:color="auto"/>
              <w:bottom w:val="single" w:sz="4" w:space="0" w:color="auto"/>
              <w:right w:val="single" w:sz="4" w:space="0" w:color="auto"/>
            </w:tcBorders>
            <w:vAlign w:val="center"/>
            <w:hideMark/>
          </w:tcPr>
          <w:p w14:paraId="50D0291F" w14:textId="78C68BF9" w:rsidR="003821E1" w:rsidRPr="003821E1" w:rsidRDefault="00C1127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Pr>
                <w:rFonts w:cs="Arial"/>
                <w:b/>
                <w:i/>
                <w:color w:val="000000"/>
                <w:szCs w:val="18"/>
                <w:lang w:eastAsia="en-AU"/>
              </w:rPr>
              <w:t>43,941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CC67508"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sidRPr="003821E1">
              <w:rPr>
                <w:rFonts w:cs="Arial"/>
                <w:b/>
                <w:i/>
                <w:color w:val="000000"/>
                <w:szCs w:val="18"/>
                <w:lang w:eastAsia="en-AU"/>
              </w:rPr>
              <w:t>205,520</w:t>
            </w:r>
          </w:p>
        </w:tc>
        <w:tc>
          <w:tcPr>
            <w:tcW w:w="1418" w:type="dxa"/>
            <w:tcBorders>
              <w:top w:val="single" w:sz="4" w:space="0" w:color="auto"/>
              <w:left w:val="single" w:sz="4" w:space="0" w:color="auto"/>
              <w:bottom w:val="single" w:sz="4" w:space="0" w:color="auto"/>
              <w:right w:val="nil"/>
            </w:tcBorders>
            <w:noWrap/>
            <w:vAlign w:val="center"/>
            <w:hideMark/>
          </w:tcPr>
          <w:p w14:paraId="4484ADE4" w14:textId="73F4DA5F"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b/>
                <w:i/>
                <w:color w:val="000000"/>
                <w:szCs w:val="18"/>
                <w:lang w:eastAsia="en-AU"/>
              </w:rPr>
            </w:pPr>
            <w:r w:rsidRPr="003821E1">
              <w:rPr>
                <w:rFonts w:cs="Arial"/>
                <w:b/>
                <w:i/>
                <w:color w:val="000000"/>
                <w:szCs w:val="18"/>
                <w:lang w:eastAsia="en-AU"/>
              </w:rPr>
              <w:t>5</w:t>
            </w:r>
            <w:r w:rsidR="007841DD">
              <w:rPr>
                <w:rFonts w:cs="Arial"/>
                <w:b/>
                <w:i/>
                <w:color w:val="000000"/>
                <w:szCs w:val="18"/>
                <w:lang w:eastAsia="en-AU"/>
              </w:rPr>
              <w:t>2</w:t>
            </w:r>
          </w:p>
        </w:tc>
      </w:tr>
      <w:tr w:rsidR="004A5094" w:rsidRPr="003821E1" w14:paraId="2052928D" w14:textId="77777777" w:rsidTr="00E318A1">
        <w:trPr>
          <w:gridAfter w:val="1"/>
          <w:wAfter w:w="9" w:type="dxa"/>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single" w:sz="4" w:space="0" w:color="auto"/>
            </w:tcBorders>
            <w:vAlign w:val="center"/>
            <w:hideMark/>
          </w:tcPr>
          <w:p w14:paraId="470E4DEF" w14:textId="77777777" w:rsidR="003821E1" w:rsidRPr="003821E1" w:rsidRDefault="003821E1" w:rsidP="003821E1">
            <w:pPr>
              <w:spacing w:after="60"/>
              <w:jc w:val="left"/>
              <w:rPr>
                <w:rFonts w:cs="Arial"/>
                <w:b/>
                <w:color w:val="000000"/>
                <w:szCs w:val="18"/>
                <w:lang w:eastAsia="en-AU"/>
              </w:rPr>
            </w:pPr>
            <w:r w:rsidRPr="003821E1">
              <w:rPr>
                <w:rFonts w:cs="Arial"/>
                <w:b/>
                <w:color w:val="000000"/>
                <w:szCs w:val="18"/>
                <w:lang w:eastAsia="en-AU"/>
              </w:rPr>
              <w:t>Grand total</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0AD09F52" w14:textId="136A65BA" w:rsidR="003821E1" w:rsidRPr="003821E1" w:rsidRDefault="00C1127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b/>
                <w:bCs/>
                <w:color w:val="000000"/>
                <w:szCs w:val="18"/>
                <w:lang w:eastAsia="en-AU"/>
              </w:rPr>
            </w:pPr>
            <w:r>
              <w:rPr>
                <w:rFonts w:cs="Arial"/>
                <w:b/>
                <w:bCs/>
                <w:color w:val="000000"/>
                <w:szCs w:val="18"/>
                <w:lang w:eastAsia="en-AU"/>
              </w:rPr>
              <w:t>179,592</w:t>
            </w:r>
          </w:p>
        </w:tc>
        <w:tc>
          <w:tcPr>
            <w:tcW w:w="2836" w:type="dxa"/>
            <w:tcBorders>
              <w:top w:val="single" w:sz="4" w:space="0" w:color="auto"/>
              <w:left w:val="single" w:sz="4" w:space="0" w:color="auto"/>
              <w:bottom w:val="single" w:sz="4" w:space="0" w:color="auto"/>
              <w:right w:val="single" w:sz="4" w:space="0" w:color="auto"/>
            </w:tcBorders>
            <w:noWrap/>
            <w:vAlign w:val="center"/>
            <w:hideMark/>
          </w:tcPr>
          <w:p w14:paraId="007CC9EF" w14:textId="24ACD28D" w:rsidR="003821E1" w:rsidRPr="003821E1" w:rsidRDefault="003821E1" w:rsidP="00CD64D2">
            <w:pPr>
              <w:spacing w:after="60"/>
              <w:jc w:val="center"/>
              <w:cnfStyle w:val="000000000000" w:firstRow="0" w:lastRow="0" w:firstColumn="0" w:lastColumn="0" w:oddVBand="0" w:evenVBand="0" w:oddHBand="0" w:evenHBand="0" w:firstRowFirstColumn="0" w:firstRowLastColumn="0" w:lastRowFirstColumn="0" w:lastRowLastColumn="0"/>
              <w:rPr>
                <w:rFonts w:cs="Arial"/>
                <w:b/>
                <w:bCs/>
                <w:color w:val="000000"/>
                <w:szCs w:val="18"/>
                <w:lang w:eastAsia="en-AU"/>
              </w:rPr>
            </w:pPr>
            <w:r w:rsidRPr="003821E1">
              <w:rPr>
                <w:rFonts w:cs="Arial"/>
                <w:b/>
                <w:bCs/>
                <w:color w:val="000000"/>
                <w:szCs w:val="18"/>
                <w:lang w:eastAsia="en-AU"/>
              </w:rPr>
              <w:t>11</w:t>
            </w:r>
            <w:r w:rsidR="00CD64D2">
              <w:rPr>
                <w:rFonts w:cs="Arial"/>
                <w:b/>
                <w:bCs/>
                <w:color w:val="000000"/>
                <w:szCs w:val="18"/>
                <w:lang w:eastAsia="en-AU"/>
              </w:rPr>
              <w:t>8</w:t>
            </w:r>
            <w:r w:rsidRPr="003821E1">
              <w:rPr>
                <w:rFonts w:cs="Arial"/>
                <w:b/>
                <w:bCs/>
                <w:color w:val="000000"/>
                <w:szCs w:val="18"/>
                <w:lang w:eastAsia="en-AU"/>
              </w:rPr>
              <w:t>,</w:t>
            </w:r>
            <w:r w:rsidR="00CD64D2">
              <w:rPr>
                <w:rFonts w:cs="Arial"/>
                <w:b/>
                <w:bCs/>
                <w:color w:val="000000"/>
                <w:szCs w:val="18"/>
                <w:lang w:eastAsia="en-AU"/>
              </w:rPr>
              <w:t>434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E5B91B1" w14:textId="77777777" w:rsidR="003821E1" w:rsidRPr="003821E1" w:rsidRDefault="003821E1" w:rsidP="003821E1">
            <w:pPr>
              <w:spacing w:after="60"/>
              <w:jc w:val="center"/>
              <w:cnfStyle w:val="000000000000" w:firstRow="0" w:lastRow="0" w:firstColumn="0" w:lastColumn="0" w:oddVBand="0" w:evenVBand="0" w:oddHBand="0" w:evenHBand="0" w:firstRowFirstColumn="0" w:firstRowLastColumn="0" w:lastRowFirstColumn="0" w:lastRowLastColumn="0"/>
              <w:rPr>
                <w:rFonts w:cs="Arial"/>
                <w:b/>
                <w:bCs/>
                <w:color w:val="000000"/>
                <w:szCs w:val="18"/>
                <w:lang w:eastAsia="en-AU"/>
              </w:rPr>
            </w:pPr>
            <w:r w:rsidRPr="003821E1">
              <w:rPr>
                <w:rFonts w:cs="Arial"/>
                <w:b/>
                <w:bCs/>
                <w:color w:val="000000"/>
                <w:szCs w:val="18"/>
                <w:lang w:eastAsia="en-AU"/>
              </w:rPr>
              <w:t>1,327,700</w:t>
            </w:r>
          </w:p>
        </w:tc>
        <w:tc>
          <w:tcPr>
            <w:tcW w:w="1418" w:type="dxa"/>
            <w:tcBorders>
              <w:top w:val="single" w:sz="4" w:space="0" w:color="auto"/>
              <w:left w:val="single" w:sz="4" w:space="0" w:color="auto"/>
              <w:bottom w:val="single" w:sz="4" w:space="0" w:color="auto"/>
              <w:right w:val="nil"/>
            </w:tcBorders>
            <w:noWrap/>
            <w:vAlign w:val="center"/>
            <w:hideMark/>
          </w:tcPr>
          <w:p w14:paraId="29F1122A" w14:textId="2EC225AC" w:rsidR="003821E1" w:rsidRPr="003821E1" w:rsidRDefault="003821E1" w:rsidP="005F3257">
            <w:pPr>
              <w:spacing w:after="60"/>
              <w:jc w:val="center"/>
              <w:cnfStyle w:val="000000000000" w:firstRow="0" w:lastRow="0" w:firstColumn="0" w:lastColumn="0" w:oddVBand="0" w:evenVBand="0" w:oddHBand="0" w:evenHBand="0" w:firstRowFirstColumn="0" w:firstRowLastColumn="0" w:lastRowFirstColumn="0" w:lastRowLastColumn="0"/>
              <w:rPr>
                <w:rFonts w:cs="Arial"/>
                <w:b/>
                <w:bCs/>
                <w:color w:val="000000"/>
                <w:szCs w:val="18"/>
                <w:lang w:eastAsia="en-AU"/>
              </w:rPr>
            </w:pPr>
            <w:r w:rsidRPr="003821E1">
              <w:rPr>
                <w:rFonts w:cs="Arial"/>
                <w:b/>
                <w:bCs/>
                <w:color w:val="000000"/>
                <w:szCs w:val="18"/>
                <w:lang w:eastAsia="en-AU"/>
              </w:rPr>
              <w:t>2</w:t>
            </w:r>
            <w:r w:rsidR="005F3257">
              <w:rPr>
                <w:rFonts w:cs="Arial"/>
                <w:b/>
                <w:bCs/>
                <w:color w:val="000000"/>
                <w:szCs w:val="18"/>
                <w:lang w:eastAsia="en-AU"/>
              </w:rPr>
              <w:t>2</w:t>
            </w:r>
          </w:p>
        </w:tc>
      </w:tr>
      <w:tr w:rsidR="003821E1" w:rsidRPr="003821E1" w14:paraId="3287C986" w14:textId="77777777" w:rsidTr="00E318A1">
        <w:trPr>
          <w:trHeight w:val="20"/>
        </w:trPr>
        <w:tc>
          <w:tcPr>
            <w:cnfStyle w:val="001000000000" w:firstRow="0" w:lastRow="0" w:firstColumn="1" w:lastColumn="0" w:oddVBand="0" w:evenVBand="0" w:oddHBand="0" w:evenHBand="0" w:firstRowFirstColumn="0" w:firstRowLastColumn="0" w:lastRowFirstColumn="0" w:lastRowLastColumn="0"/>
            <w:tcW w:w="9225" w:type="dxa"/>
            <w:gridSpan w:val="6"/>
            <w:tcBorders>
              <w:top w:val="nil"/>
              <w:left w:val="nil"/>
              <w:bottom w:val="nil"/>
              <w:right w:val="nil"/>
            </w:tcBorders>
            <w:hideMark/>
          </w:tcPr>
          <w:p w14:paraId="1ACCF508" w14:textId="77777777" w:rsidR="003821E1" w:rsidRPr="003821E1" w:rsidRDefault="003821E1" w:rsidP="003821E1">
            <w:pPr>
              <w:spacing w:after="60" w:line="260" w:lineRule="exact"/>
              <w:jc w:val="left"/>
              <w:rPr>
                <w:rFonts w:cs="Arial"/>
                <w:color w:val="000000"/>
                <w:szCs w:val="18"/>
                <w:lang w:eastAsia="en-AU"/>
              </w:rPr>
            </w:pPr>
            <w:r w:rsidRPr="003821E1">
              <w:rPr>
                <w:rFonts w:cs="Arial"/>
                <w:color w:val="000000"/>
                <w:szCs w:val="18"/>
                <w:lang w:eastAsia="en-AU"/>
              </w:rPr>
              <w:t>* All environmental water delivery to the Gwydir system flows through the Gwydir River.  Therefore, volumes for this channel represent total volumes delivered downstream and as such are used to represent the total flow.</w:t>
            </w:r>
          </w:p>
          <w:p w14:paraId="43E0E429" w14:textId="3926D91C" w:rsidR="003821E1" w:rsidRPr="003821E1" w:rsidRDefault="003821E1" w:rsidP="003821E1">
            <w:pPr>
              <w:spacing w:after="60" w:line="260" w:lineRule="exact"/>
              <w:jc w:val="left"/>
              <w:rPr>
                <w:rFonts w:cs="Arial"/>
                <w:szCs w:val="18"/>
                <w:lang w:eastAsia="en-AU"/>
              </w:rPr>
            </w:pPr>
            <w:r w:rsidRPr="003821E1">
              <w:rPr>
                <w:rFonts w:cs="Arial"/>
                <w:szCs w:val="18"/>
                <w:vertAlign w:val="superscript"/>
                <w:lang w:eastAsia="en-AU"/>
              </w:rPr>
              <w:t>&lt;</w:t>
            </w:r>
            <w:r w:rsidRPr="003821E1">
              <w:rPr>
                <w:rFonts w:cs="Arial"/>
                <w:szCs w:val="18"/>
                <w:lang w:eastAsia="en-AU"/>
              </w:rPr>
              <w:t xml:space="preserve"> Includes 499 ML that flowed down Moomin Creek but returned to the Mehi downstream.  </w:t>
            </w:r>
            <w:r w:rsidR="004A5094">
              <w:rPr>
                <w:rFonts w:cs="Arial"/>
                <w:szCs w:val="18"/>
                <w:lang w:eastAsia="en-AU"/>
              </w:rPr>
              <w:t>Also i</w:t>
            </w:r>
            <w:r w:rsidR="001317A5">
              <w:rPr>
                <w:rFonts w:cs="Arial"/>
                <w:szCs w:val="18"/>
                <w:lang w:eastAsia="en-AU"/>
              </w:rPr>
              <w:t xml:space="preserve">ncludes 14,160 ML delivered </w:t>
            </w:r>
            <w:r w:rsidR="00052C43">
              <w:rPr>
                <w:rFonts w:cs="Arial"/>
                <w:szCs w:val="18"/>
                <w:lang w:eastAsia="en-AU"/>
              </w:rPr>
              <w:t>as part of the Northern Connectivity Event</w:t>
            </w:r>
            <w:r w:rsidR="006B5112">
              <w:rPr>
                <w:rFonts w:cs="Arial"/>
                <w:szCs w:val="18"/>
                <w:lang w:eastAsia="en-AU"/>
              </w:rPr>
              <w:t>.  The total volume for the NSW component a</w:t>
            </w:r>
            <w:r w:rsidRPr="003821E1">
              <w:rPr>
                <w:rFonts w:cs="Arial"/>
                <w:szCs w:val="18"/>
                <w:lang w:eastAsia="en-AU"/>
              </w:rPr>
              <w:t>lso includes 90 ML NSW General Security water for delivery to Whittaker’s Lagoon.</w:t>
            </w:r>
          </w:p>
          <w:p w14:paraId="527949CF" w14:textId="42E5F560" w:rsidR="003821E1" w:rsidRDefault="003821E1" w:rsidP="003821E1">
            <w:pPr>
              <w:spacing w:after="60" w:line="260" w:lineRule="exact"/>
              <w:jc w:val="left"/>
              <w:rPr>
                <w:rFonts w:cs="Arial"/>
                <w:szCs w:val="18"/>
                <w:lang w:eastAsia="en-AU"/>
              </w:rPr>
            </w:pPr>
            <w:r w:rsidRPr="003821E1">
              <w:rPr>
                <w:rFonts w:cs="Arial"/>
                <w:szCs w:val="18"/>
                <w:lang w:eastAsia="en-AU"/>
              </w:rPr>
              <w:t>^ Includes 600 ML delivered to Ballin Boora system</w:t>
            </w:r>
            <w:r w:rsidR="00052C43">
              <w:rPr>
                <w:rFonts w:cs="Arial"/>
                <w:szCs w:val="18"/>
                <w:lang w:eastAsia="en-AU"/>
              </w:rPr>
              <w:t xml:space="preserve">.  Also includes </w:t>
            </w:r>
            <w:r w:rsidR="00F37D80">
              <w:rPr>
                <w:rFonts w:cs="Arial"/>
                <w:szCs w:val="18"/>
                <w:lang w:eastAsia="en-AU"/>
              </w:rPr>
              <w:t>23,051</w:t>
            </w:r>
            <w:r w:rsidR="00052C43">
              <w:rPr>
                <w:rFonts w:cs="Arial"/>
                <w:szCs w:val="18"/>
                <w:lang w:eastAsia="en-AU"/>
              </w:rPr>
              <w:t xml:space="preserve"> ML</w:t>
            </w:r>
            <w:r w:rsidR="004A5094">
              <w:rPr>
                <w:rFonts w:cs="Arial"/>
                <w:szCs w:val="18"/>
                <w:lang w:eastAsia="en-AU"/>
              </w:rPr>
              <w:t xml:space="preserve"> delivered as part of the Northern Fish Flow</w:t>
            </w:r>
          </w:p>
          <w:p w14:paraId="1E8D0D6F" w14:textId="50951974" w:rsidR="006B5112" w:rsidRDefault="006B5112" w:rsidP="003821E1">
            <w:pPr>
              <w:spacing w:after="60" w:line="260" w:lineRule="exact"/>
              <w:jc w:val="left"/>
              <w:rPr>
                <w:rFonts w:cs="Arial"/>
                <w:szCs w:val="18"/>
                <w:lang w:eastAsia="en-AU"/>
              </w:rPr>
            </w:pPr>
            <w:r>
              <w:rPr>
                <w:rFonts w:cs="Arial"/>
                <w:szCs w:val="18"/>
                <w:lang w:eastAsia="en-AU"/>
              </w:rPr>
              <w:t xml:space="preserve">+Includes 4,758 ML delivered as part of the Northern Connectivity Event </w:t>
            </w:r>
          </w:p>
          <w:p w14:paraId="259DD1D6" w14:textId="3F2D0013" w:rsidR="001317A5" w:rsidRPr="001317A5" w:rsidRDefault="001317A5" w:rsidP="001317A5">
            <w:pPr>
              <w:spacing w:after="60" w:line="260" w:lineRule="exact"/>
              <w:jc w:val="left"/>
              <w:rPr>
                <w:rFonts w:cs="Arial"/>
                <w:color w:val="000000"/>
                <w:szCs w:val="18"/>
                <w:vertAlign w:val="superscript"/>
                <w:lang w:eastAsia="en-AU"/>
              </w:rPr>
            </w:pPr>
          </w:p>
        </w:tc>
      </w:tr>
    </w:tbl>
    <w:p w14:paraId="0D367F50" w14:textId="1CE4D4C5" w:rsidR="002130D5" w:rsidRPr="0036774B" w:rsidRDefault="005C537F" w:rsidP="002130D5">
      <w:r>
        <w:t>A</w:t>
      </w:r>
      <w:r w:rsidR="002130D5" w:rsidRPr="0036774B">
        <w:t xml:space="preserve"> flow event occurred down the Mehi River in September 2016 and supplementary water licences owned by the CEWO were triggered</w:t>
      </w:r>
      <w:r w:rsidR="00837F82">
        <w:t xml:space="preserve">.  </w:t>
      </w:r>
      <w:r w:rsidR="002130D5" w:rsidRPr="0036774B">
        <w:t>A total of 5,000</w:t>
      </w:r>
      <w:r w:rsidR="00837F82">
        <w:t> ML</w:t>
      </w:r>
      <w:r w:rsidR="002130D5" w:rsidRPr="0036774B">
        <w:t xml:space="preserve"> was accounted for in the Mehi River</w:t>
      </w:r>
      <w:r w:rsidR="00837F82">
        <w:t xml:space="preserve">.  </w:t>
      </w:r>
      <w:r w:rsidR="002130D5" w:rsidRPr="0036774B">
        <w:t>Supplementary flows were triggered in the Mallowa</w:t>
      </w:r>
      <w:r w:rsidR="00E318A1">
        <w:t xml:space="preserve"> system</w:t>
      </w:r>
      <w:r w:rsidR="002130D5" w:rsidRPr="0036774B">
        <w:t xml:space="preserve"> in September 2016, however, very little of the moderate flows were diverted into the Mallowa wetlands</w:t>
      </w:r>
      <w:r w:rsidR="00837F82">
        <w:t xml:space="preserve">.  </w:t>
      </w:r>
      <w:r w:rsidR="002130D5" w:rsidRPr="0036774B">
        <w:t>In January - March 2017, planned deliveries of 5,000</w:t>
      </w:r>
      <w:r w:rsidR="00837F82">
        <w:t> ML</w:t>
      </w:r>
      <w:r w:rsidR="002130D5" w:rsidRPr="0036774B">
        <w:t xml:space="preserve"> were increased to </w:t>
      </w:r>
      <w:r w:rsidR="004E557C">
        <w:t>7,496</w:t>
      </w:r>
      <w:r w:rsidR="00837F82">
        <w:t> ML</w:t>
      </w:r>
      <w:r w:rsidR="002130D5" w:rsidRPr="0036774B">
        <w:t xml:space="preserve"> to the Mallowa Creek system to inundate fringing wetlands</w:t>
      </w:r>
      <w:r w:rsidR="00837F82">
        <w:t xml:space="preserve">.  </w:t>
      </w:r>
      <w:r w:rsidR="002130D5" w:rsidRPr="0036774B">
        <w:t xml:space="preserve">Flows were also delivered into the Lower Gwydir River and Gingham </w:t>
      </w:r>
      <w:r w:rsidR="00227E2B">
        <w:t>Watercourse</w:t>
      </w:r>
      <w:r w:rsidR="002130D5" w:rsidRPr="0036774B">
        <w:t xml:space="preserve"> to build upon moderate winter/spring flows</w:t>
      </w:r>
      <w:r w:rsidR="00837F82">
        <w:t xml:space="preserve">.  </w:t>
      </w:r>
      <w:r w:rsidR="002130D5" w:rsidRPr="0036774B">
        <w:t xml:space="preserve">From January </w:t>
      </w:r>
      <w:r w:rsidR="002A7126">
        <w:t>to</w:t>
      </w:r>
      <w:r w:rsidR="002130D5" w:rsidRPr="0036774B">
        <w:t xml:space="preserve"> March 2017, 30,000</w:t>
      </w:r>
      <w:r w:rsidR="00837F82">
        <w:t> ML</w:t>
      </w:r>
      <w:r w:rsidR="002130D5" w:rsidRPr="0036774B">
        <w:t xml:space="preserve"> was delivered, to inundate broad areas of semi-permanent wetland vegetation</w:t>
      </w:r>
      <w:r w:rsidR="00837F82">
        <w:t xml:space="preserve">.  </w:t>
      </w:r>
      <w:r w:rsidR="002130D5" w:rsidRPr="0036774B">
        <w:t>During 2016-17, no environmental water was delivered to Moomin Creek.</w:t>
      </w:r>
    </w:p>
    <w:p w14:paraId="7EBEE18C" w14:textId="06825A82" w:rsidR="002130D5" w:rsidRPr="0036774B" w:rsidRDefault="005C537F" w:rsidP="002130D5">
      <w:r>
        <w:t>A</w:t>
      </w:r>
      <w:r w:rsidR="002130D5" w:rsidRPr="0036774B">
        <w:t>n early season stimulus flow was triggered by inflows to Copeton Dam in August</w:t>
      </w:r>
      <w:r w:rsidR="002A7126">
        <w:t xml:space="preserve"> and </w:t>
      </w:r>
      <w:r w:rsidR="002130D5" w:rsidRPr="0036774B">
        <w:t>September 2017</w:t>
      </w:r>
      <w:r w:rsidR="00837F82">
        <w:t xml:space="preserve">.  </w:t>
      </w:r>
      <w:r w:rsidR="002130D5" w:rsidRPr="0036774B">
        <w:t>A total of 10,000</w:t>
      </w:r>
      <w:r w:rsidR="00837F82">
        <w:t> ML</w:t>
      </w:r>
      <w:r w:rsidR="002130D5" w:rsidRPr="0036774B">
        <w:t xml:space="preserve"> was delivered into the main Gwydir River, Mehi and Carole Creek systems as a small fresh during late winter/early spring</w:t>
      </w:r>
      <w:r w:rsidR="00837F82">
        <w:t xml:space="preserve">.  </w:t>
      </w:r>
      <w:r w:rsidR="002130D5" w:rsidRPr="0036774B">
        <w:t>Following this, a stable flow release of 10,040</w:t>
      </w:r>
      <w:r w:rsidR="00837F82">
        <w:t> ML</w:t>
      </w:r>
      <w:r w:rsidR="002130D5" w:rsidRPr="0036774B">
        <w:t xml:space="preserve"> was delivered into the main Gwydir River, Mehi and Carole Creek systems in late October to mid-November 2017</w:t>
      </w:r>
      <w:r w:rsidR="00837F82">
        <w:t xml:space="preserve">.  </w:t>
      </w:r>
      <w:r w:rsidR="002130D5" w:rsidRPr="0036774B">
        <w:t>These small pulse flows aimed to provide downstream connectivity and allow opportunity for movement, breeding and recruitment of fish, particularly freshwater catfish (</w:t>
      </w:r>
      <w:r w:rsidR="002130D5" w:rsidRPr="0036774B">
        <w:rPr>
          <w:i/>
        </w:rPr>
        <w:t>Tandanus tandanus</w:t>
      </w:r>
      <w:r w:rsidR="002130D5" w:rsidRPr="0036774B">
        <w:t>).</w:t>
      </w:r>
    </w:p>
    <w:p w14:paraId="7BDFAE9E" w14:textId="073F0368" w:rsidR="002130D5" w:rsidRPr="0036774B" w:rsidRDefault="002130D5" w:rsidP="002130D5">
      <w:r w:rsidRPr="0036774B">
        <w:t>A delivery of 8,000</w:t>
      </w:r>
      <w:r w:rsidR="00837F82">
        <w:t> ML</w:t>
      </w:r>
      <w:r w:rsidRPr="0036774B">
        <w:t xml:space="preserve"> including both State and Commonwealth environmental water was made to the Lower Gwydir and Gingham wetlands from mid-December 2017 to late January 2018 to replace supplementary take from a small flow event that occurred in the previous months</w:t>
      </w:r>
      <w:r w:rsidR="00837F82">
        <w:t xml:space="preserve">.  </w:t>
      </w:r>
      <w:r w:rsidRPr="0036774B">
        <w:t xml:space="preserve">This aimed to </w:t>
      </w:r>
      <w:bookmarkStart w:id="40" w:name="_Hlk15912723"/>
      <w:r w:rsidRPr="0036774B">
        <w:t xml:space="preserve">maintain wetland habitat quality and support the survival and resilience of </w:t>
      </w:r>
      <w:r w:rsidR="005C537F">
        <w:t xml:space="preserve">wetland </w:t>
      </w:r>
      <w:r w:rsidRPr="0036774B">
        <w:t>flora and fauna</w:t>
      </w:r>
      <w:bookmarkEnd w:id="40"/>
      <w:r w:rsidR="00837F82">
        <w:t xml:space="preserve">.  </w:t>
      </w:r>
      <w:bookmarkStart w:id="41" w:name="_Hlk521588874"/>
      <w:r w:rsidRPr="0036774B">
        <w:t>The last environmental delivery was made in late April</w:t>
      </w:r>
      <w:r w:rsidR="00046C3F">
        <w:t xml:space="preserve"> to </w:t>
      </w:r>
      <w:r w:rsidRPr="0036774B">
        <w:t>May 2018 as part of the Northern Connectivity Event</w:t>
      </w:r>
      <w:r w:rsidR="00837F82">
        <w:t xml:space="preserve">.  </w:t>
      </w:r>
      <w:r w:rsidRPr="0036774B">
        <w:t>This flow aimed to provide longitudinal connectivity and refresh/replenish drought refuge for instream life, particularly native fish in the Barwon-Darling as well as improv</w:t>
      </w:r>
      <w:r w:rsidR="00696C78">
        <w:t>e</w:t>
      </w:r>
      <w:r w:rsidRPr="0036774B">
        <w:t xml:space="preserve"> conditions </w:t>
      </w:r>
      <w:r w:rsidR="00696C78">
        <w:t>for</w:t>
      </w:r>
      <w:r w:rsidRPr="0036774B">
        <w:t xml:space="preserve"> native fish populations within the tributary catchments</w:t>
      </w:r>
      <w:r w:rsidR="00837F82">
        <w:t xml:space="preserve">.  </w:t>
      </w:r>
      <w:bookmarkEnd w:id="41"/>
      <w:r w:rsidRPr="0036774B">
        <w:t>During this event, a total of 18,908</w:t>
      </w:r>
      <w:r w:rsidR="00837F82">
        <w:t> ML</w:t>
      </w:r>
      <w:r w:rsidRPr="0036774B">
        <w:t xml:space="preserve"> of both State and Commonwealth water was delivered down the Mehi River, Moomin Creek and Carole Creek</w:t>
      </w:r>
      <w:r w:rsidR="00837F82">
        <w:t xml:space="preserve">.  </w:t>
      </w:r>
      <w:r w:rsidRPr="0036774B">
        <w:t>No environmental water deliveries were made to Mallowa Creek in 2017-18.</w:t>
      </w:r>
    </w:p>
    <w:p w14:paraId="4F3ADFDB" w14:textId="682D1EA3" w:rsidR="002130D5" w:rsidRPr="0036774B" w:rsidRDefault="002130D5" w:rsidP="002130D5">
      <w:r w:rsidRPr="0036774B">
        <w:t>In 2018-19 environmental water made up 53% of the total flow down the Gwydir River channel (</w:t>
      </w:r>
      <w:r w:rsidRPr="0036774B">
        <w:fldChar w:fldCharType="begin"/>
      </w:r>
      <w:r w:rsidRPr="0036774B">
        <w:instrText xml:space="preserve"> REF _Ref15821927 \h </w:instrText>
      </w:r>
      <w:r>
        <w:instrText xml:space="preserve"> \* MERGEFORMAT </w:instrText>
      </w:r>
      <w:r w:rsidRPr="0036774B">
        <w:fldChar w:fldCharType="separate"/>
      </w:r>
      <w:r w:rsidR="00BA74F6" w:rsidRPr="003304F4">
        <w:t xml:space="preserve">Table </w:t>
      </w:r>
      <w:r w:rsidR="00BA74F6">
        <w:rPr>
          <w:noProof/>
        </w:rPr>
        <w:t>2</w:t>
      </w:r>
      <w:r w:rsidR="00BA74F6">
        <w:noBreakHyphen/>
      </w:r>
      <w:r w:rsidR="00BA74F6">
        <w:rPr>
          <w:noProof/>
        </w:rPr>
        <w:t>1</w:t>
      </w:r>
      <w:r w:rsidRPr="0036774B">
        <w:fldChar w:fldCharType="end"/>
      </w:r>
      <w:r w:rsidRPr="0036774B">
        <w:t>)</w:t>
      </w:r>
      <w:r w:rsidR="00837F82">
        <w:t xml:space="preserve">.  </w:t>
      </w:r>
      <w:r w:rsidR="005C537F">
        <w:t>Sixty</w:t>
      </w:r>
      <w:r w:rsidR="005C537F" w:rsidRPr="0036774B">
        <w:t xml:space="preserve"> </w:t>
      </w:r>
      <w:r w:rsidR="00AB22CB">
        <w:t>gigalitres</w:t>
      </w:r>
      <w:r w:rsidRPr="0036774B">
        <w:t xml:space="preserve"> of environmental water was delivered to the Lower Gwydir and Gingham wetlands to support wetland vegetation and channel processes in the Gwydir River</w:t>
      </w:r>
      <w:r w:rsidR="00837F82">
        <w:t xml:space="preserve">.  </w:t>
      </w:r>
      <w:r w:rsidRPr="0036774B">
        <w:t>Deliveries to the wetlands began in July 2018 and finished in February 2019</w:t>
      </w:r>
      <w:r w:rsidR="00837F82">
        <w:t xml:space="preserve">.  </w:t>
      </w:r>
      <w:r w:rsidRPr="0036774B">
        <w:t>In both systems deliveries were stopped in October</w:t>
      </w:r>
      <w:r w:rsidR="002A7126">
        <w:t xml:space="preserve"> and </w:t>
      </w:r>
      <w:r w:rsidRPr="0036774B">
        <w:t>November to allow farmer access during the winter crop harvest</w:t>
      </w:r>
      <w:r w:rsidR="00837F82">
        <w:t xml:space="preserve">.  </w:t>
      </w:r>
      <w:r w:rsidRPr="0036774B">
        <w:t xml:space="preserve">Over the November 2018 </w:t>
      </w:r>
      <w:r w:rsidR="00DC4E3A">
        <w:t>to</w:t>
      </w:r>
      <w:r w:rsidRPr="0036774B">
        <w:t xml:space="preserve"> February 2019 period, environmental water was also delivered to the Mallowa </w:t>
      </w:r>
      <w:r w:rsidR="00EA6ABE">
        <w:t>w</w:t>
      </w:r>
      <w:r w:rsidRPr="0036774B">
        <w:t>etlands to support wetland vegetation, waterbirds and native fauna</w:t>
      </w:r>
      <w:r w:rsidR="00837F82">
        <w:t xml:space="preserve">.  </w:t>
      </w:r>
      <w:r w:rsidRPr="0036774B">
        <w:t>During this event 16,950</w:t>
      </w:r>
      <w:r w:rsidR="00837F82">
        <w:t> ML</w:t>
      </w:r>
      <w:r w:rsidRPr="0036774B">
        <w:t xml:space="preserve"> of Commonwealth environmental water was delivered</w:t>
      </w:r>
      <w:r w:rsidR="00837F82">
        <w:t xml:space="preserve">.  </w:t>
      </w:r>
      <w:r w:rsidRPr="0036774B">
        <w:t>A trial delivery of 600</w:t>
      </w:r>
      <w:r w:rsidR="00837F82">
        <w:t> ML</w:t>
      </w:r>
      <w:r w:rsidRPr="0036774B">
        <w:t xml:space="preserve"> was delivered to the Ballin Bo</w:t>
      </w:r>
      <w:r>
        <w:t>o</w:t>
      </w:r>
      <w:r w:rsidRPr="0036774B">
        <w:t xml:space="preserve">ra system in January </w:t>
      </w:r>
      <w:r w:rsidR="0031059B">
        <w:t>to</w:t>
      </w:r>
      <w:r w:rsidRPr="0036774B">
        <w:t xml:space="preserve"> February 2019 to support wetland and riparian vegetation</w:t>
      </w:r>
      <w:r w:rsidR="00837F82">
        <w:t xml:space="preserve">.  </w:t>
      </w:r>
      <w:r w:rsidRPr="0036774B">
        <w:t xml:space="preserve">Pool replenishment flows were delivered to the Gwydir, Lower Gwydir, Carole and Mehi channels due to low inflows </w:t>
      </w:r>
      <w:r w:rsidR="00696C78">
        <w:t xml:space="preserve">that </w:t>
      </w:r>
      <w:r w:rsidRPr="0036774B">
        <w:t>caus</w:t>
      </w:r>
      <w:r w:rsidR="00696C78">
        <w:t>ed</w:t>
      </w:r>
      <w:r w:rsidRPr="0036774B">
        <w:t xml:space="preserve"> extended no flow periods throughout the water year</w:t>
      </w:r>
      <w:r w:rsidR="00837F82">
        <w:t xml:space="preserve">.  </w:t>
      </w:r>
      <w:r w:rsidRPr="0036774B">
        <w:t xml:space="preserve">In May </w:t>
      </w:r>
      <w:r w:rsidR="0031059B">
        <w:t>to</w:t>
      </w:r>
      <w:r w:rsidRPr="0036774B">
        <w:t xml:space="preserve"> June 2019, </w:t>
      </w:r>
      <w:r w:rsidR="00AB22CB">
        <w:t>23,051</w:t>
      </w:r>
      <w:r w:rsidR="00837F82">
        <w:t> ML</w:t>
      </w:r>
      <w:r w:rsidRPr="0036774B">
        <w:t xml:space="preserve"> was delivered down the Mehi River channel from Copeton Dam, as part of the Northern Fish Flow</w:t>
      </w:r>
      <w:r w:rsidR="00837F82">
        <w:t xml:space="preserve">.  </w:t>
      </w:r>
      <w:r w:rsidRPr="0036774B">
        <w:t>This flow reconnected the lower Mehi River, and once in the Barwon River channel, flowed downstream as far as the Culgoa River junction</w:t>
      </w:r>
      <w:r w:rsidR="00837F82">
        <w:t xml:space="preserve">.  </w:t>
      </w:r>
    </w:p>
    <w:bookmarkEnd w:id="37"/>
    <w:p w14:paraId="7E1A2E40" w14:textId="77777777" w:rsidR="008851CB" w:rsidRDefault="008851CB" w:rsidP="008851CB">
      <w:pPr>
        <w:spacing w:after="0"/>
      </w:pPr>
    </w:p>
    <w:p w14:paraId="0BE9A6BB" w14:textId="7068C353" w:rsidR="004C1B17" w:rsidRPr="00E65220" w:rsidRDefault="004C1B17" w:rsidP="00286C4E">
      <w:pPr>
        <w:spacing w:after="0"/>
      </w:pPr>
      <w:r w:rsidRPr="00E65220">
        <w:br w:type="page"/>
      </w:r>
    </w:p>
    <w:p w14:paraId="1DADFF78" w14:textId="06A9DABC" w:rsidR="004C1B17" w:rsidRPr="004118AF" w:rsidRDefault="00593DA6" w:rsidP="004C1B17">
      <w:pPr>
        <w:pStyle w:val="Heading1"/>
      </w:pPr>
      <w:bookmarkStart w:id="42" w:name="_Toc523757429"/>
      <w:bookmarkStart w:id="43" w:name="_Toc17896236"/>
      <w:r w:rsidRPr="004118AF">
        <w:t xml:space="preserve">Key Outcomes from </w:t>
      </w:r>
      <w:r w:rsidR="006201FB">
        <w:t>E</w:t>
      </w:r>
      <w:r w:rsidRPr="004118AF">
        <w:t xml:space="preserve">nvironmental </w:t>
      </w:r>
      <w:r w:rsidR="006201FB">
        <w:t>W</w:t>
      </w:r>
      <w:r w:rsidRPr="004118AF">
        <w:t xml:space="preserve">ater </w:t>
      </w:r>
      <w:r w:rsidR="006201FB">
        <w:t>U</w:t>
      </w:r>
      <w:r w:rsidRPr="004118AF">
        <w:t>se</w:t>
      </w:r>
      <w:bookmarkEnd w:id="42"/>
      <w:bookmarkEnd w:id="43"/>
    </w:p>
    <w:p w14:paraId="372E6687" w14:textId="77777777" w:rsidR="00766BF4" w:rsidRPr="004118AF" w:rsidRDefault="004C1B17" w:rsidP="000F3527">
      <w:pPr>
        <w:pStyle w:val="Heading2"/>
      </w:pPr>
      <w:bookmarkStart w:id="44" w:name="_Toc523757430"/>
      <w:bookmarkStart w:id="45" w:name="_Toc17896237"/>
      <w:bookmarkEnd w:id="19"/>
      <w:r w:rsidRPr="004118AF">
        <w:t>Expected Outcomes</w:t>
      </w:r>
      <w:bookmarkEnd w:id="44"/>
      <w:bookmarkEnd w:id="45"/>
    </w:p>
    <w:p w14:paraId="6AA8893D" w14:textId="09C7D5A7" w:rsidR="00D5499E" w:rsidRPr="00195470" w:rsidRDefault="00034A63" w:rsidP="00C23CD3">
      <w:pPr>
        <w:rPr>
          <w:spacing w:val="-1"/>
        </w:rPr>
      </w:pPr>
      <w:bookmarkStart w:id="46" w:name="_Hlk17375287"/>
      <w:bookmarkStart w:id="47" w:name="_Ref476642706"/>
      <w:bookmarkStart w:id="48" w:name="_Toc213127172"/>
      <w:r w:rsidRPr="00195470">
        <w:t>E</w:t>
      </w:r>
      <w:r w:rsidR="00C23CD3" w:rsidRPr="00195470">
        <w:t>nvironmental water</w:t>
      </w:r>
      <w:r w:rsidR="00347121" w:rsidRPr="00195470">
        <w:t>ing</w:t>
      </w:r>
      <w:r w:rsidR="00C23CD3" w:rsidRPr="00195470">
        <w:t xml:space="preserve"> in the Gwydir catchment </w:t>
      </w:r>
      <w:r w:rsidRPr="00195470">
        <w:t>is undertaken under a multi-year wetting and drying strategy to protect and maintain the condition of the wetlands and rivers within the system</w:t>
      </w:r>
      <w:r w:rsidR="00837F82">
        <w:t xml:space="preserve">.  </w:t>
      </w:r>
      <w:r w:rsidRPr="00195470">
        <w:t>D</w:t>
      </w:r>
      <w:r w:rsidR="00C23CD3" w:rsidRPr="00195470">
        <w:t xml:space="preserve">uring </w:t>
      </w:r>
      <w:r w:rsidRPr="00195470">
        <w:t>the planned ‘wet’ years, such as 2014-15 and 2018-19, broader wetland watering aims to inundate core wetland areas and improve their condition and resilience</w:t>
      </w:r>
      <w:r w:rsidR="00837F82">
        <w:t xml:space="preserve">.  </w:t>
      </w:r>
      <w:r w:rsidRPr="00195470">
        <w:t>During the intervening ‘dry’ year</w:t>
      </w:r>
      <w:r w:rsidR="00DF4FB6">
        <w:t>s</w:t>
      </w:r>
      <w:r w:rsidRPr="00195470">
        <w:t xml:space="preserve">, environmental watering is more targeted </w:t>
      </w:r>
      <w:r w:rsidR="00DF4FB6">
        <w:t>at</w:t>
      </w:r>
      <w:r w:rsidR="004118AF" w:rsidRPr="00195470">
        <w:rPr>
          <w:spacing w:val="-1"/>
        </w:rPr>
        <w:t xml:space="preserve"> </w:t>
      </w:r>
      <w:r w:rsidRPr="00195470">
        <w:rPr>
          <w:spacing w:val="-1"/>
        </w:rPr>
        <w:t xml:space="preserve">smaller scale </w:t>
      </w:r>
      <w:r w:rsidR="004118AF" w:rsidRPr="00195470">
        <w:t>wetland</w:t>
      </w:r>
      <w:r w:rsidR="004118AF" w:rsidRPr="00195470">
        <w:rPr>
          <w:spacing w:val="-6"/>
        </w:rPr>
        <w:t xml:space="preserve"> </w:t>
      </w:r>
      <w:r w:rsidR="004118AF" w:rsidRPr="00195470">
        <w:rPr>
          <w:spacing w:val="-1"/>
        </w:rPr>
        <w:t>watering</w:t>
      </w:r>
      <w:r w:rsidR="004118AF" w:rsidRPr="00195470">
        <w:rPr>
          <w:spacing w:val="-7"/>
        </w:rPr>
        <w:t xml:space="preserve"> </w:t>
      </w:r>
      <w:r w:rsidR="004118AF" w:rsidRPr="00195470">
        <w:t>and</w:t>
      </w:r>
      <w:r w:rsidR="004118AF" w:rsidRPr="00195470">
        <w:rPr>
          <w:spacing w:val="-5"/>
        </w:rPr>
        <w:t xml:space="preserve"> </w:t>
      </w:r>
      <w:r w:rsidR="004118AF" w:rsidRPr="00195470">
        <w:t>to</w:t>
      </w:r>
      <w:r w:rsidR="004118AF" w:rsidRPr="00195470">
        <w:rPr>
          <w:spacing w:val="-7"/>
        </w:rPr>
        <w:t xml:space="preserve"> </w:t>
      </w:r>
      <w:r w:rsidR="004118AF" w:rsidRPr="00195470">
        <w:rPr>
          <w:spacing w:val="-1"/>
        </w:rPr>
        <w:t>provide</w:t>
      </w:r>
      <w:r w:rsidR="008C1423" w:rsidRPr="00195470">
        <w:rPr>
          <w:spacing w:val="-1"/>
        </w:rPr>
        <w:t xml:space="preserve"> i</w:t>
      </w:r>
      <w:r w:rsidR="004118AF" w:rsidRPr="00195470">
        <w:t>n-stream</w:t>
      </w:r>
      <w:r w:rsidR="004118AF" w:rsidRPr="00195470">
        <w:rPr>
          <w:spacing w:val="-8"/>
        </w:rPr>
        <w:t xml:space="preserve"> </w:t>
      </w:r>
      <w:r w:rsidR="004118AF" w:rsidRPr="00195470">
        <w:t>flows</w:t>
      </w:r>
      <w:r w:rsidR="004118AF" w:rsidRPr="00195470">
        <w:rPr>
          <w:spacing w:val="-7"/>
        </w:rPr>
        <w:t xml:space="preserve"> </w:t>
      </w:r>
      <w:r w:rsidR="004118AF" w:rsidRPr="00195470">
        <w:t>to</w:t>
      </w:r>
      <w:r w:rsidR="004118AF" w:rsidRPr="00195470">
        <w:rPr>
          <w:spacing w:val="-7"/>
        </w:rPr>
        <w:t xml:space="preserve"> </w:t>
      </w:r>
      <w:r w:rsidR="004118AF" w:rsidRPr="00195470">
        <w:rPr>
          <w:spacing w:val="-1"/>
        </w:rPr>
        <w:t>support</w:t>
      </w:r>
      <w:r w:rsidR="004118AF" w:rsidRPr="00195470">
        <w:rPr>
          <w:spacing w:val="-6"/>
        </w:rPr>
        <w:t xml:space="preserve"> </w:t>
      </w:r>
      <w:r w:rsidR="004118AF" w:rsidRPr="00195470">
        <w:t>native</w:t>
      </w:r>
      <w:r w:rsidR="004118AF" w:rsidRPr="00195470">
        <w:rPr>
          <w:spacing w:val="-7"/>
        </w:rPr>
        <w:t xml:space="preserve"> </w:t>
      </w:r>
      <w:r w:rsidR="004118AF" w:rsidRPr="00195470">
        <w:rPr>
          <w:spacing w:val="-1"/>
        </w:rPr>
        <w:t>fish</w:t>
      </w:r>
      <w:r w:rsidR="004118AF" w:rsidRPr="00195470">
        <w:rPr>
          <w:spacing w:val="-7"/>
        </w:rPr>
        <w:t xml:space="preserve"> </w:t>
      </w:r>
      <w:r w:rsidR="004118AF" w:rsidRPr="00195470">
        <w:rPr>
          <w:spacing w:val="-1"/>
        </w:rPr>
        <w:t>populations</w:t>
      </w:r>
      <w:r w:rsidR="004118AF" w:rsidRPr="00195470">
        <w:rPr>
          <w:spacing w:val="-4"/>
        </w:rPr>
        <w:t xml:space="preserve"> </w:t>
      </w:r>
      <w:r w:rsidR="004118AF" w:rsidRPr="00195470">
        <w:rPr>
          <w:spacing w:val="-1"/>
        </w:rPr>
        <w:t>and</w:t>
      </w:r>
      <w:r w:rsidR="004118AF" w:rsidRPr="00195470">
        <w:rPr>
          <w:spacing w:val="-7"/>
        </w:rPr>
        <w:t xml:space="preserve"> </w:t>
      </w:r>
      <w:r w:rsidR="004118AF" w:rsidRPr="00195470">
        <w:t>protect</w:t>
      </w:r>
      <w:r w:rsidR="004118AF" w:rsidRPr="00195470">
        <w:rPr>
          <w:spacing w:val="-6"/>
        </w:rPr>
        <w:t xml:space="preserve"> </w:t>
      </w:r>
      <w:r w:rsidR="004118AF" w:rsidRPr="00195470">
        <w:rPr>
          <w:spacing w:val="-1"/>
        </w:rPr>
        <w:t>critical</w:t>
      </w:r>
      <w:r w:rsidR="004118AF" w:rsidRPr="00195470">
        <w:rPr>
          <w:spacing w:val="-7"/>
        </w:rPr>
        <w:t xml:space="preserve"> </w:t>
      </w:r>
      <w:r w:rsidR="004118AF" w:rsidRPr="00195470">
        <w:rPr>
          <w:spacing w:val="-1"/>
        </w:rPr>
        <w:t>refuge</w:t>
      </w:r>
      <w:r w:rsidR="004118AF" w:rsidRPr="00195470">
        <w:rPr>
          <w:spacing w:val="-7"/>
        </w:rPr>
        <w:t xml:space="preserve"> </w:t>
      </w:r>
      <w:r w:rsidR="004118AF" w:rsidRPr="00195470">
        <w:t>habitat</w:t>
      </w:r>
      <w:r w:rsidR="004118AF" w:rsidRPr="00195470">
        <w:rPr>
          <w:spacing w:val="-6"/>
        </w:rPr>
        <w:t xml:space="preserve"> </w:t>
      </w:r>
      <w:r w:rsidR="004118AF" w:rsidRPr="00195470">
        <w:t>(Commonwealth of Australia 2017)</w:t>
      </w:r>
      <w:r w:rsidR="00837F82">
        <w:rPr>
          <w:spacing w:val="-1"/>
        </w:rPr>
        <w:t xml:space="preserve">.  </w:t>
      </w:r>
    </w:p>
    <w:bookmarkEnd w:id="46"/>
    <w:p w14:paraId="4FC9E5E7" w14:textId="42C4247E" w:rsidR="008851CB" w:rsidRPr="00195470" w:rsidRDefault="00F435E1" w:rsidP="008851CB">
      <w:pPr>
        <w:rPr>
          <w:szCs w:val="20"/>
        </w:rPr>
      </w:pPr>
      <w:r w:rsidRPr="00195470">
        <w:rPr>
          <w:szCs w:val="20"/>
        </w:rPr>
        <w:t>Watering actions undertaken in the</w:t>
      </w:r>
      <w:r w:rsidR="00837F82">
        <w:rPr>
          <w:szCs w:val="20"/>
        </w:rPr>
        <w:t xml:space="preserve"> Gwydir</w:t>
      </w:r>
      <w:r w:rsidRPr="00195470">
        <w:rPr>
          <w:szCs w:val="20"/>
        </w:rPr>
        <w:t xml:space="preserve"> </w:t>
      </w:r>
      <w:r w:rsidR="00E318A1">
        <w:rPr>
          <w:szCs w:val="20"/>
        </w:rPr>
        <w:t xml:space="preserve">River system </w:t>
      </w:r>
      <w:r w:rsidRPr="00195470">
        <w:rPr>
          <w:szCs w:val="20"/>
        </w:rPr>
        <w:t xml:space="preserve">Selected Area were expected to contribute to </w:t>
      </w:r>
      <w:r w:rsidR="00CE4FEF">
        <w:rPr>
          <w:szCs w:val="20"/>
        </w:rPr>
        <w:t>five</w:t>
      </w:r>
      <w:r w:rsidRPr="00195470">
        <w:rPr>
          <w:szCs w:val="20"/>
        </w:rPr>
        <w:t xml:space="preserve"> specific </w:t>
      </w:r>
      <w:r w:rsidR="00D5499E" w:rsidRPr="00195470">
        <w:rPr>
          <w:szCs w:val="20"/>
        </w:rPr>
        <w:t>outcomes</w:t>
      </w:r>
      <w:r w:rsidR="00C97538" w:rsidRPr="00195470">
        <w:rPr>
          <w:szCs w:val="20"/>
        </w:rPr>
        <w:t xml:space="preserve"> in </w:t>
      </w:r>
      <w:r w:rsidR="00195470" w:rsidRPr="00195470">
        <w:rPr>
          <w:szCs w:val="20"/>
        </w:rPr>
        <w:t xml:space="preserve">during the </w:t>
      </w:r>
      <w:r w:rsidR="003821E1">
        <w:rPr>
          <w:szCs w:val="20"/>
        </w:rPr>
        <w:t>LTIM Project</w:t>
      </w:r>
      <w:r w:rsidRPr="00195470">
        <w:rPr>
          <w:szCs w:val="20"/>
        </w:rPr>
        <w:t>.</w:t>
      </w:r>
    </w:p>
    <w:p w14:paraId="1E7041CD" w14:textId="4A76EF5F" w:rsidR="00D5499E" w:rsidRPr="00CE4FEF" w:rsidRDefault="00D5499E" w:rsidP="00CE4FEF">
      <w:pPr>
        <w:pStyle w:val="Bullets1"/>
      </w:pPr>
      <w:r w:rsidRPr="00CE4FEF">
        <w:t>Protect and maintain the condition of permanent and semi-permanent wetland vegetation</w:t>
      </w:r>
      <w:r w:rsidR="00BD3F5D" w:rsidRPr="00CE4FEF">
        <w:t>.</w:t>
      </w:r>
    </w:p>
    <w:p w14:paraId="53990FC4" w14:textId="7CCB0576" w:rsidR="00D5499E" w:rsidRPr="00CE4FEF" w:rsidRDefault="00D5499E" w:rsidP="00CE4FEF">
      <w:pPr>
        <w:pStyle w:val="Bullets1"/>
      </w:pPr>
      <w:r w:rsidRPr="00CE4FEF">
        <w:t xml:space="preserve">Maintain habitat </w:t>
      </w:r>
      <w:r w:rsidR="00347121" w:rsidRPr="00CE4FEF">
        <w:t>to</w:t>
      </w:r>
      <w:r w:rsidRPr="00CE4FEF">
        <w:t xml:space="preserve"> support waterbird condition and survival</w:t>
      </w:r>
      <w:r w:rsidR="00BD3F5D" w:rsidRPr="00CE4FEF">
        <w:t>.</w:t>
      </w:r>
    </w:p>
    <w:p w14:paraId="31FEB82F" w14:textId="755F7008" w:rsidR="00D5499E" w:rsidRPr="00CE4FEF" w:rsidRDefault="00D5499E" w:rsidP="00CE4FEF">
      <w:pPr>
        <w:pStyle w:val="Bullets1"/>
      </w:pPr>
      <w:r w:rsidRPr="00CE4FEF">
        <w:t>Maintain habitat such as waterholes for fish condition and survival</w:t>
      </w:r>
      <w:r w:rsidR="00BD3F5D" w:rsidRPr="00CE4FEF">
        <w:t>.</w:t>
      </w:r>
    </w:p>
    <w:p w14:paraId="3B040A64" w14:textId="77777777" w:rsidR="00CE4FEF" w:rsidRPr="00CE4FEF" w:rsidRDefault="00D5499E" w:rsidP="00CE4FEF">
      <w:pPr>
        <w:pStyle w:val="Bullets1"/>
      </w:pPr>
      <w:r w:rsidRPr="00CE4FEF">
        <w:t>Support fundamental ecosystem function processes of nutrient and carbon cycling and primary production.</w:t>
      </w:r>
    </w:p>
    <w:p w14:paraId="14213BEE" w14:textId="5C9D14A6" w:rsidR="00CE4FEF" w:rsidRDefault="00CE4FEF" w:rsidP="00CE4FEF">
      <w:pPr>
        <w:pStyle w:val="Bullets1"/>
      </w:pPr>
      <w:r w:rsidRPr="00CE4FEF">
        <w:t>Providing hydrological connectivity including end of system flows</w:t>
      </w:r>
    </w:p>
    <w:p w14:paraId="112E0C75" w14:textId="77777777" w:rsidR="00CE4FEF" w:rsidRPr="00CE4FEF" w:rsidRDefault="00CE4FEF" w:rsidP="00CE4FEF"/>
    <w:p w14:paraId="5345F543" w14:textId="04095849" w:rsidR="00C23CD3" w:rsidRDefault="00D5499E" w:rsidP="00A9151C">
      <w:pPr>
        <w:spacing w:after="240"/>
      </w:pPr>
      <w:r w:rsidRPr="00195470">
        <w:rPr>
          <w:rFonts w:eastAsia="Calibri"/>
          <w:noProof/>
          <w:szCs w:val="20"/>
        </w:rPr>
        <w:t xml:space="preserve">Alignment of the expected outcomes for individual proposed watering with objectives of the Basin Plan’s environmental watering plan and </w:t>
      </w:r>
      <w:r w:rsidR="008851A8">
        <w:rPr>
          <w:rFonts w:eastAsia="Calibri"/>
          <w:noProof/>
          <w:szCs w:val="20"/>
        </w:rPr>
        <w:t xml:space="preserve">the </w:t>
      </w:r>
      <w:r w:rsidR="008851A8" w:rsidRPr="008851A8">
        <w:rPr>
          <w:rFonts w:eastAsia="Calibri"/>
          <w:noProof/>
          <w:szCs w:val="20"/>
        </w:rPr>
        <w:t xml:space="preserve">Murray-Darling Basin Authority’s </w:t>
      </w:r>
      <w:r w:rsidRPr="00195470">
        <w:rPr>
          <w:rFonts w:eastAsia="Calibri"/>
          <w:noProof/>
          <w:szCs w:val="20"/>
        </w:rPr>
        <w:t xml:space="preserve">annual environmental watering priorities (MDBA 2017), are shown in </w:t>
      </w:r>
      <w:r w:rsidR="00C97538" w:rsidRPr="00195470">
        <w:rPr>
          <w:rFonts w:eastAsia="Calibri"/>
          <w:noProof/>
          <w:szCs w:val="20"/>
        </w:rPr>
        <w:fldChar w:fldCharType="begin"/>
      </w:r>
      <w:r w:rsidR="00C97538" w:rsidRPr="00195470">
        <w:rPr>
          <w:rFonts w:eastAsia="Calibri"/>
          <w:noProof/>
          <w:szCs w:val="20"/>
        </w:rPr>
        <w:instrText xml:space="preserve"> REF _Ref521661337 \h </w:instrText>
      </w:r>
      <w:r w:rsidR="002032C2" w:rsidRPr="00195470">
        <w:rPr>
          <w:rFonts w:eastAsia="Calibri"/>
          <w:noProof/>
          <w:szCs w:val="20"/>
        </w:rPr>
        <w:instrText xml:space="preserve"> \* MERGEFORMAT </w:instrText>
      </w:r>
      <w:r w:rsidR="00C97538" w:rsidRPr="00195470">
        <w:rPr>
          <w:rFonts w:eastAsia="Calibri"/>
          <w:noProof/>
          <w:szCs w:val="20"/>
        </w:rPr>
      </w:r>
      <w:r w:rsidR="00C97538" w:rsidRPr="00195470">
        <w:rPr>
          <w:rFonts w:eastAsia="Calibri"/>
          <w:noProof/>
          <w:szCs w:val="20"/>
        </w:rPr>
        <w:fldChar w:fldCharType="separate"/>
      </w:r>
      <w:r w:rsidR="00BA74F6">
        <w:t xml:space="preserve">Table </w:t>
      </w:r>
      <w:r w:rsidR="00BA74F6">
        <w:rPr>
          <w:noProof/>
        </w:rPr>
        <w:t>3</w:t>
      </w:r>
      <w:r w:rsidR="00BA74F6">
        <w:rPr>
          <w:noProof/>
        </w:rPr>
        <w:noBreakHyphen/>
        <w:t>1</w:t>
      </w:r>
      <w:r w:rsidR="00C97538" w:rsidRPr="00195470">
        <w:rPr>
          <w:rFonts w:eastAsia="Calibri"/>
          <w:noProof/>
          <w:szCs w:val="20"/>
        </w:rPr>
        <w:fldChar w:fldCharType="end"/>
      </w:r>
      <w:r w:rsidR="00837F82">
        <w:rPr>
          <w:rFonts w:eastAsia="Calibri"/>
          <w:noProof/>
          <w:szCs w:val="20"/>
        </w:rPr>
        <w:t xml:space="preserve">.  </w:t>
      </w:r>
      <w:r w:rsidR="00C23CD3" w:rsidRPr="00195470">
        <w:t xml:space="preserve">A summary of each watering action, its target asset, and outcomes </w:t>
      </w:r>
      <w:r w:rsidR="00347121" w:rsidRPr="00195470">
        <w:t>is</w:t>
      </w:r>
      <w:r w:rsidR="00C23CD3" w:rsidRPr="00195470">
        <w:t xml:space="preserve"> provided in </w:t>
      </w:r>
      <w:r w:rsidR="00C97538" w:rsidRPr="00195470">
        <w:fldChar w:fldCharType="begin"/>
      </w:r>
      <w:r w:rsidR="00C97538" w:rsidRPr="00195470">
        <w:instrText xml:space="preserve"> REF _Ref521661379 \h </w:instrText>
      </w:r>
      <w:r w:rsidR="002032C2" w:rsidRPr="00195470">
        <w:instrText xml:space="preserve"> \* MERGEFORMAT </w:instrText>
      </w:r>
      <w:r w:rsidR="00C97538" w:rsidRPr="00195470">
        <w:fldChar w:fldCharType="separate"/>
      </w:r>
      <w:r w:rsidR="00BA74F6" w:rsidRPr="00434C1F">
        <w:t xml:space="preserve">Table </w:t>
      </w:r>
      <w:r w:rsidR="00BA74F6">
        <w:rPr>
          <w:noProof/>
        </w:rPr>
        <w:t>3</w:t>
      </w:r>
      <w:r w:rsidR="00BA74F6">
        <w:rPr>
          <w:noProof/>
        </w:rPr>
        <w:noBreakHyphen/>
        <w:t>2</w:t>
      </w:r>
      <w:r w:rsidR="00C97538" w:rsidRPr="00195470">
        <w:fldChar w:fldCharType="end"/>
      </w:r>
      <w:r w:rsidR="00837F82">
        <w:t xml:space="preserve">.  </w:t>
      </w:r>
      <w:bookmarkEnd w:id="47"/>
    </w:p>
    <w:p w14:paraId="2C8EF5ED" w14:textId="77777777" w:rsidR="006201FB" w:rsidRDefault="006201FB" w:rsidP="00A9151C">
      <w:pPr>
        <w:spacing w:after="240"/>
      </w:pPr>
    </w:p>
    <w:p w14:paraId="454F10FC" w14:textId="3DDEEF4B" w:rsidR="006201FB" w:rsidRPr="00F00C5C" w:rsidRDefault="006201FB" w:rsidP="00A9151C">
      <w:pPr>
        <w:spacing w:after="240"/>
        <w:sectPr w:rsidR="006201FB" w:rsidRPr="00F00C5C" w:rsidSect="00DC4519">
          <w:headerReference w:type="default" r:id="rId36"/>
          <w:footerReference w:type="default" r:id="rId37"/>
          <w:pgSz w:w="11899" w:h="16838"/>
          <w:pgMar w:top="1508" w:right="1217" w:bottom="1457" w:left="1480" w:header="811" w:footer="305" w:gutter="0"/>
          <w:cols w:space="708"/>
          <w:docGrid w:linePitch="360"/>
        </w:sectPr>
      </w:pPr>
    </w:p>
    <w:p w14:paraId="28B70715" w14:textId="32775E93" w:rsidR="00C97538" w:rsidRPr="00E318A1" w:rsidRDefault="00C97538" w:rsidP="00C97538">
      <w:pPr>
        <w:pStyle w:val="Caption"/>
        <w:keepNext/>
      </w:pPr>
      <w:bookmarkStart w:id="49" w:name="_Ref521661337"/>
      <w:bookmarkStart w:id="50" w:name="_Toc17895821"/>
      <w:r>
        <w:t xml:space="preserve">Table </w:t>
      </w:r>
      <w:r w:rsidR="00BE01B5">
        <w:rPr>
          <w:noProof/>
        </w:rPr>
        <w:fldChar w:fldCharType="begin"/>
      </w:r>
      <w:r w:rsidR="00BE01B5">
        <w:rPr>
          <w:noProof/>
        </w:rPr>
        <w:instrText xml:space="preserve"> STYLEREF 1 \s </w:instrText>
      </w:r>
      <w:r w:rsidR="00BE01B5">
        <w:rPr>
          <w:noProof/>
        </w:rPr>
        <w:fldChar w:fldCharType="separate"/>
      </w:r>
      <w:r w:rsidR="00BA74F6">
        <w:rPr>
          <w:noProof/>
        </w:rPr>
        <w:t>3</w:t>
      </w:r>
      <w:r w:rsidR="00BE01B5">
        <w:rPr>
          <w:noProof/>
        </w:rPr>
        <w:fldChar w:fldCharType="end"/>
      </w:r>
      <w:r w:rsidR="003A27AA">
        <w:noBreakHyphen/>
      </w:r>
      <w:r w:rsidR="00BE01B5">
        <w:rPr>
          <w:noProof/>
        </w:rPr>
        <w:fldChar w:fldCharType="begin"/>
      </w:r>
      <w:r w:rsidR="00BE01B5">
        <w:rPr>
          <w:noProof/>
        </w:rPr>
        <w:instrText xml:space="preserve"> SEQ Table \* ARABIC \s 1 </w:instrText>
      </w:r>
      <w:r w:rsidR="00BE01B5">
        <w:rPr>
          <w:noProof/>
        </w:rPr>
        <w:fldChar w:fldCharType="separate"/>
      </w:r>
      <w:r w:rsidR="00BA74F6">
        <w:rPr>
          <w:noProof/>
        </w:rPr>
        <w:t>1</w:t>
      </w:r>
      <w:r w:rsidR="00BE01B5">
        <w:rPr>
          <w:noProof/>
        </w:rPr>
        <w:fldChar w:fldCharType="end"/>
      </w:r>
      <w:bookmarkEnd w:id="49"/>
      <w:r>
        <w:t xml:space="preserve">: </w:t>
      </w:r>
      <w:r w:rsidRPr="004B74D1">
        <w:t>Expected outcomes from environmental water use in the Gwydir Selected Area linked to broader Basin Plan objectives.</w:t>
      </w:r>
      <w:bookmarkEnd w:id="50"/>
      <w:r w:rsidR="00E318A1">
        <w:t xml:space="preserve"> </w:t>
      </w:r>
      <w:r w:rsidR="00E318A1" w:rsidRPr="00911ED7">
        <w:rPr>
          <w:rFonts w:cs="Arial"/>
          <w:sz w:val="17"/>
          <w:szCs w:val="17"/>
        </w:rPr>
        <w:t xml:space="preserve">Shading represents Basin </w:t>
      </w:r>
      <w:r w:rsidR="00E318A1" w:rsidRPr="00E318A1">
        <w:rPr>
          <w:rFonts w:cs="Arial"/>
          <w:sz w:val="17"/>
          <w:szCs w:val="17"/>
        </w:rPr>
        <w:t>environmental watering priority. Bold Tick represents primary expected outcome.</w:t>
      </w:r>
    </w:p>
    <w:tbl>
      <w:tblPr>
        <w:tblStyle w:val="TableGrid"/>
        <w:tblW w:w="14084" w:type="dxa"/>
        <w:tblInd w:w="-34" w:type="dxa"/>
        <w:tblLayout w:type="fixed"/>
        <w:tblLook w:val="04A0" w:firstRow="1" w:lastRow="0" w:firstColumn="1" w:lastColumn="0" w:noHBand="0" w:noVBand="1"/>
      </w:tblPr>
      <w:tblGrid>
        <w:gridCol w:w="3295"/>
        <w:gridCol w:w="992"/>
        <w:gridCol w:w="1417"/>
        <w:gridCol w:w="2268"/>
        <w:gridCol w:w="2410"/>
        <w:gridCol w:w="1701"/>
        <w:gridCol w:w="1987"/>
        <w:gridCol w:w="14"/>
      </w:tblGrid>
      <w:tr w:rsidR="0064153E" w:rsidRPr="00911ED7" w14:paraId="2D439413" w14:textId="0BC66999" w:rsidTr="00911ED7">
        <w:trPr>
          <w:trHeight w:val="227"/>
        </w:trPr>
        <w:tc>
          <w:tcPr>
            <w:tcW w:w="3295" w:type="dxa"/>
            <w:vMerge w:val="restart"/>
            <w:shd w:val="clear" w:color="auto" w:fill="D9D9D9" w:themeFill="background1" w:themeFillShade="D9"/>
          </w:tcPr>
          <w:p w14:paraId="36C4716F" w14:textId="1F2FF5F4" w:rsidR="0064153E" w:rsidRPr="00911ED7" w:rsidRDefault="0064153E" w:rsidP="00911ED7">
            <w:pPr>
              <w:spacing w:before="60" w:after="60" w:line="260" w:lineRule="exact"/>
              <w:rPr>
                <w:rFonts w:cs="Arial"/>
                <w:sz w:val="18"/>
                <w:szCs w:val="18"/>
              </w:rPr>
            </w:pPr>
            <w:bookmarkStart w:id="51" w:name="_Ref491329886"/>
            <w:r w:rsidRPr="00911ED7">
              <w:rPr>
                <w:rFonts w:cs="Arial"/>
                <w:sz w:val="18"/>
                <w:szCs w:val="18"/>
              </w:rPr>
              <w:t>Expected outcome</w:t>
            </w:r>
          </w:p>
        </w:tc>
        <w:tc>
          <w:tcPr>
            <w:tcW w:w="992" w:type="dxa"/>
            <w:vMerge w:val="restart"/>
            <w:shd w:val="clear" w:color="auto" w:fill="D9D9D9" w:themeFill="background1" w:themeFillShade="D9"/>
            <w:tcMar>
              <w:left w:w="57" w:type="dxa"/>
              <w:right w:w="57" w:type="dxa"/>
            </w:tcMar>
          </w:tcPr>
          <w:p w14:paraId="29406F8A" w14:textId="77777777" w:rsidR="0064153E" w:rsidRPr="00911ED7" w:rsidRDefault="0064153E" w:rsidP="00911ED7">
            <w:pPr>
              <w:spacing w:before="60" w:after="60" w:line="260" w:lineRule="exact"/>
              <w:rPr>
                <w:rFonts w:cs="Arial"/>
                <w:sz w:val="18"/>
                <w:szCs w:val="18"/>
              </w:rPr>
            </w:pPr>
            <w:r w:rsidRPr="00911ED7">
              <w:rPr>
                <w:rFonts w:cs="Arial"/>
                <w:sz w:val="18"/>
                <w:szCs w:val="18"/>
              </w:rPr>
              <w:t>Timeframe</w:t>
            </w:r>
          </w:p>
        </w:tc>
        <w:tc>
          <w:tcPr>
            <w:tcW w:w="1417" w:type="dxa"/>
            <w:vMerge w:val="restart"/>
            <w:shd w:val="clear" w:color="auto" w:fill="D9D9D9" w:themeFill="background1" w:themeFillShade="D9"/>
          </w:tcPr>
          <w:p w14:paraId="2803CE29" w14:textId="786B57EB" w:rsidR="0064153E" w:rsidRPr="00911ED7" w:rsidRDefault="0064153E" w:rsidP="00911ED7">
            <w:pPr>
              <w:spacing w:before="60" w:after="60" w:line="260" w:lineRule="exact"/>
              <w:rPr>
                <w:rFonts w:cs="Arial"/>
                <w:sz w:val="18"/>
                <w:szCs w:val="18"/>
              </w:rPr>
            </w:pPr>
            <w:r w:rsidRPr="00911ED7">
              <w:rPr>
                <w:rFonts w:cs="Arial"/>
                <w:sz w:val="18"/>
                <w:szCs w:val="18"/>
              </w:rPr>
              <w:t xml:space="preserve">Relevant Basin Plan </w:t>
            </w:r>
            <w:r w:rsidR="00D93266">
              <w:rPr>
                <w:rFonts w:cs="Arial"/>
                <w:sz w:val="18"/>
                <w:szCs w:val="18"/>
              </w:rPr>
              <w:t>o</w:t>
            </w:r>
            <w:r w:rsidRPr="00911ED7">
              <w:rPr>
                <w:rFonts w:cs="Arial"/>
                <w:sz w:val="18"/>
                <w:szCs w:val="18"/>
              </w:rPr>
              <w:t>bjective</w:t>
            </w:r>
          </w:p>
        </w:tc>
        <w:tc>
          <w:tcPr>
            <w:tcW w:w="8380" w:type="dxa"/>
            <w:gridSpan w:val="5"/>
            <w:shd w:val="clear" w:color="auto" w:fill="D9D9D9" w:themeFill="background1" w:themeFillShade="D9"/>
          </w:tcPr>
          <w:p w14:paraId="55CDC622" w14:textId="36087986" w:rsidR="0064153E" w:rsidRPr="00911ED7" w:rsidRDefault="00CE4FEF" w:rsidP="00CE4FEF">
            <w:pPr>
              <w:spacing w:before="60" w:after="60" w:line="260" w:lineRule="exact"/>
              <w:jc w:val="center"/>
              <w:rPr>
                <w:rFonts w:cs="Arial"/>
                <w:sz w:val="18"/>
                <w:szCs w:val="18"/>
              </w:rPr>
            </w:pPr>
            <w:r>
              <w:rPr>
                <w:rFonts w:cs="Arial"/>
                <w:sz w:val="18"/>
                <w:szCs w:val="18"/>
              </w:rPr>
              <w:t>Wa</w:t>
            </w:r>
            <w:r w:rsidR="0064153E" w:rsidRPr="00911ED7">
              <w:rPr>
                <w:rFonts w:cs="Arial"/>
                <w:sz w:val="18"/>
                <w:szCs w:val="18"/>
              </w:rPr>
              <w:t>tering actions: Gwydir</w:t>
            </w:r>
          </w:p>
        </w:tc>
      </w:tr>
      <w:tr w:rsidR="0064153E" w:rsidRPr="00911ED7" w14:paraId="4936A252" w14:textId="5236DEFE" w:rsidTr="00911ED7">
        <w:trPr>
          <w:gridAfter w:val="1"/>
          <w:wAfter w:w="14" w:type="dxa"/>
          <w:trHeight w:val="227"/>
        </w:trPr>
        <w:tc>
          <w:tcPr>
            <w:tcW w:w="3295" w:type="dxa"/>
            <w:vMerge/>
            <w:shd w:val="clear" w:color="auto" w:fill="D9D9D9" w:themeFill="background1" w:themeFillShade="D9"/>
          </w:tcPr>
          <w:p w14:paraId="149477CB" w14:textId="77777777" w:rsidR="0064153E" w:rsidRPr="00911ED7" w:rsidRDefault="0064153E" w:rsidP="00911ED7">
            <w:pPr>
              <w:spacing w:before="60" w:after="60" w:line="260" w:lineRule="exact"/>
              <w:rPr>
                <w:rFonts w:cs="Arial"/>
                <w:b/>
                <w:sz w:val="18"/>
                <w:szCs w:val="18"/>
              </w:rPr>
            </w:pPr>
          </w:p>
        </w:tc>
        <w:tc>
          <w:tcPr>
            <w:tcW w:w="992" w:type="dxa"/>
            <w:vMerge/>
            <w:shd w:val="clear" w:color="auto" w:fill="D9D9D9" w:themeFill="background1" w:themeFillShade="D9"/>
          </w:tcPr>
          <w:p w14:paraId="1EC466E3" w14:textId="77777777" w:rsidR="0064153E" w:rsidRPr="00911ED7" w:rsidRDefault="0064153E" w:rsidP="00911ED7">
            <w:pPr>
              <w:spacing w:before="60" w:after="60" w:line="260" w:lineRule="exact"/>
              <w:rPr>
                <w:rFonts w:cs="Arial"/>
                <w:b/>
                <w:sz w:val="18"/>
                <w:szCs w:val="18"/>
              </w:rPr>
            </w:pPr>
          </w:p>
        </w:tc>
        <w:tc>
          <w:tcPr>
            <w:tcW w:w="1417" w:type="dxa"/>
            <w:vMerge/>
            <w:shd w:val="clear" w:color="auto" w:fill="D9D9D9" w:themeFill="background1" w:themeFillShade="D9"/>
          </w:tcPr>
          <w:p w14:paraId="6FABD885" w14:textId="77777777" w:rsidR="0064153E" w:rsidRPr="00911ED7" w:rsidRDefault="0064153E" w:rsidP="00911ED7">
            <w:pPr>
              <w:spacing w:before="60" w:after="60" w:line="260" w:lineRule="exact"/>
              <w:rPr>
                <w:rFonts w:cs="Arial"/>
                <w:b/>
                <w:sz w:val="18"/>
                <w:szCs w:val="18"/>
              </w:rPr>
            </w:pPr>
          </w:p>
        </w:tc>
        <w:tc>
          <w:tcPr>
            <w:tcW w:w="2268" w:type="dxa"/>
            <w:tcBorders>
              <w:bottom w:val="single" w:sz="4" w:space="0" w:color="auto"/>
            </w:tcBorders>
            <w:shd w:val="clear" w:color="auto" w:fill="D9D9D9" w:themeFill="background1" w:themeFillShade="D9"/>
            <w:tcMar>
              <w:left w:w="85" w:type="dxa"/>
              <w:right w:w="85" w:type="dxa"/>
            </w:tcMar>
          </w:tcPr>
          <w:p w14:paraId="2E9E6027" w14:textId="0894756F" w:rsidR="0064153E" w:rsidRPr="00911ED7" w:rsidRDefault="0064153E" w:rsidP="0092729A">
            <w:pPr>
              <w:spacing w:before="60" w:after="60" w:line="260" w:lineRule="exact"/>
              <w:jc w:val="center"/>
              <w:rPr>
                <w:rFonts w:cs="Arial"/>
                <w:sz w:val="18"/>
                <w:szCs w:val="18"/>
              </w:rPr>
            </w:pPr>
            <w:r w:rsidRPr="00911ED7">
              <w:rPr>
                <w:rFonts w:cs="Arial"/>
                <w:sz w:val="18"/>
                <w:szCs w:val="18"/>
              </w:rPr>
              <w:t>Gwydir, Gingham and Mallowa wetland watering</w:t>
            </w:r>
          </w:p>
        </w:tc>
        <w:tc>
          <w:tcPr>
            <w:tcW w:w="2410" w:type="dxa"/>
            <w:shd w:val="clear" w:color="auto" w:fill="D9D9D9" w:themeFill="background1" w:themeFillShade="D9"/>
            <w:tcMar>
              <w:left w:w="85" w:type="dxa"/>
              <w:right w:w="85" w:type="dxa"/>
            </w:tcMar>
          </w:tcPr>
          <w:p w14:paraId="0CDB7922" w14:textId="43B8D7F8" w:rsidR="0064153E" w:rsidRPr="00911ED7" w:rsidRDefault="0064153E" w:rsidP="0092729A">
            <w:pPr>
              <w:spacing w:before="60" w:after="60" w:line="260" w:lineRule="exact"/>
              <w:jc w:val="center"/>
              <w:rPr>
                <w:rFonts w:cs="Arial"/>
                <w:sz w:val="18"/>
                <w:szCs w:val="18"/>
              </w:rPr>
            </w:pPr>
            <w:r w:rsidRPr="00911ED7">
              <w:rPr>
                <w:rFonts w:cs="Arial"/>
                <w:sz w:val="18"/>
                <w:szCs w:val="18"/>
              </w:rPr>
              <w:t xml:space="preserve">Early season stimulus and </w:t>
            </w:r>
            <w:r w:rsidR="0092729A">
              <w:rPr>
                <w:rFonts w:cs="Arial"/>
                <w:sz w:val="18"/>
                <w:szCs w:val="18"/>
              </w:rPr>
              <w:t>n</w:t>
            </w:r>
            <w:r w:rsidRPr="00911ED7">
              <w:rPr>
                <w:rFonts w:cs="Arial"/>
                <w:sz w:val="18"/>
                <w:szCs w:val="18"/>
              </w:rPr>
              <w:t>ative fish recruitment flows</w:t>
            </w:r>
          </w:p>
        </w:tc>
        <w:tc>
          <w:tcPr>
            <w:tcW w:w="1701" w:type="dxa"/>
            <w:shd w:val="clear" w:color="auto" w:fill="D9D9D9" w:themeFill="background1" w:themeFillShade="D9"/>
            <w:tcMar>
              <w:left w:w="85" w:type="dxa"/>
              <w:right w:w="85" w:type="dxa"/>
            </w:tcMar>
          </w:tcPr>
          <w:p w14:paraId="5AC2D355" w14:textId="06B299FF" w:rsidR="0064153E" w:rsidRPr="00911ED7" w:rsidRDefault="0064153E" w:rsidP="0092729A">
            <w:pPr>
              <w:spacing w:before="60" w:after="60" w:line="260" w:lineRule="exact"/>
              <w:jc w:val="center"/>
              <w:rPr>
                <w:rFonts w:cs="Arial"/>
                <w:sz w:val="18"/>
                <w:szCs w:val="18"/>
              </w:rPr>
            </w:pPr>
            <w:r w:rsidRPr="00911ED7">
              <w:rPr>
                <w:rFonts w:cs="Arial"/>
                <w:sz w:val="18"/>
                <w:szCs w:val="18"/>
              </w:rPr>
              <w:t>Extreme dry river contingency flows</w:t>
            </w:r>
          </w:p>
        </w:tc>
        <w:tc>
          <w:tcPr>
            <w:tcW w:w="1987" w:type="dxa"/>
            <w:shd w:val="clear" w:color="auto" w:fill="D9D9D9" w:themeFill="background1" w:themeFillShade="D9"/>
          </w:tcPr>
          <w:p w14:paraId="1E158B8B" w14:textId="5EF0B2B8" w:rsidR="0064153E" w:rsidRPr="00911ED7" w:rsidRDefault="0064153E" w:rsidP="0092729A">
            <w:pPr>
              <w:spacing w:before="60" w:after="60" w:line="260" w:lineRule="exact"/>
              <w:jc w:val="center"/>
              <w:rPr>
                <w:rFonts w:cs="Arial"/>
                <w:sz w:val="18"/>
                <w:szCs w:val="18"/>
              </w:rPr>
            </w:pPr>
            <w:r w:rsidRPr="00911ED7">
              <w:rPr>
                <w:rFonts w:cs="Arial"/>
                <w:sz w:val="18"/>
                <w:szCs w:val="18"/>
              </w:rPr>
              <w:t>Northern Connectivity Event and Fish Flow</w:t>
            </w:r>
          </w:p>
        </w:tc>
      </w:tr>
      <w:tr w:rsidR="0064153E" w:rsidRPr="00911ED7" w14:paraId="4FF87E4E" w14:textId="3B972219" w:rsidTr="00911ED7">
        <w:trPr>
          <w:gridAfter w:val="1"/>
          <w:wAfter w:w="14" w:type="dxa"/>
          <w:trHeight w:val="227"/>
        </w:trPr>
        <w:tc>
          <w:tcPr>
            <w:tcW w:w="3295" w:type="dxa"/>
            <w:tcMar>
              <w:left w:w="85" w:type="dxa"/>
              <w:right w:w="85" w:type="dxa"/>
            </w:tcMar>
          </w:tcPr>
          <w:p w14:paraId="4FFE01D3" w14:textId="77777777" w:rsidR="0064153E" w:rsidRPr="00911ED7" w:rsidRDefault="0064153E" w:rsidP="00911ED7">
            <w:pPr>
              <w:spacing w:before="60" w:after="60" w:line="260" w:lineRule="exact"/>
              <w:rPr>
                <w:rFonts w:cs="Arial"/>
                <w:sz w:val="18"/>
                <w:szCs w:val="18"/>
              </w:rPr>
            </w:pPr>
            <w:r w:rsidRPr="00911ED7">
              <w:rPr>
                <w:rFonts w:cs="Arial"/>
                <w:sz w:val="18"/>
                <w:szCs w:val="18"/>
              </w:rPr>
              <w:t>Vegetation condition and reproduction</w:t>
            </w:r>
          </w:p>
        </w:tc>
        <w:tc>
          <w:tcPr>
            <w:tcW w:w="992" w:type="dxa"/>
            <w:vMerge w:val="restart"/>
          </w:tcPr>
          <w:p w14:paraId="5E98D3EB"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t>&lt; 1 year</w:t>
            </w:r>
          </w:p>
        </w:tc>
        <w:tc>
          <w:tcPr>
            <w:tcW w:w="1417" w:type="dxa"/>
            <w:vMerge w:val="restart"/>
          </w:tcPr>
          <w:p w14:paraId="2806B72A"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t>Biodiversity (s8.05)</w:t>
            </w:r>
          </w:p>
        </w:tc>
        <w:tc>
          <w:tcPr>
            <w:tcW w:w="2268" w:type="dxa"/>
            <w:shd w:val="clear" w:color="auto" w:fill="D99594" w:themeFill="accent2" w:themeFillTint="99"/>
          </w:tcPr>
          <w:p w14:paraId="24AD831A" w14:textId="77777777" w:rsidR="0064153E" w:rsidRPr="00911ED7" w:rsidRDefault="0064153E" w:rsidP="00911ED7">
            <w:pPr>
              <w:spacing w:before="60" w:after="60" w:line="260" w:lineRule="exact"/>
              <w:jc w:val="center"/>
              <w:rPr>
                <w:rFonts w:cs="Arial"/>
                <w:b/>
                <w:sz w:val="18"/>
                <w:szCs w:val="18"/>
              </w:rPr>
            </w:pPr>
            <w:r w:rsidRPr="00911ED7">
              <w:rPr>
                <w:rFonts w:cs="Arial"/>
                <w:b/>
                <w:sz w:val="18"/>
                <w:szCs w:val="18"/>
              </w:rPr>
              <w:sym w:font="Wingdings" w:char="F0FC"/>
            </w:r>
          </w:p>
        </w:tc>
        <w:tc>
          <w:tcPr>
            <w:tcW w:w="2410" w:type="dxa"/>
            <w:tcBorders>
              <w:bottom w:val="single" w:sz="4" w:space="0" w:color="auto"/>
            </w:tcBorders>
          </w:tcPr>
          <w:p w14:paraId="2F8B42CE" w14:textId="77777777" w:rsidR="0064153E" w:rsidRPr="00911ED7" w:rsidRDefault="0064153E" w:rsidP="00911ED7">
            <w:pPr>
              <w:spacing w:before="60" w:after="60" w:line="260" w:lineRule="exact"/>
              <w:jc w:val="center"/>
              <w:rPr>
                <w:rFonts w:cs="Arial"/>
                <w:sz w:val="18"/>
                <w:szCs w:val="18"/>
              </w:rPr>
            </w:pPr>
          </w:p>
        </w:tc>
        <w:tc>
          <w:tcPr>
            <w:tcW w:w="1701" w:type="dxa"/>
            <w:tcBorders>
              <w:bottom w:val="single" w:sz="4" w:space="0" w:color="auto"/>
            </w:tcBorders>
          </w:tcPr>
          <w:p w14:paraId="0C8EA1D2" w14:textId="77777777" w:rsidR="0064153E" w:rsidRPr="00911ED7" w:rsidRDefault="0064153E" w:rsidP="00911ED7">
            <w:pPr>
              <w:spacing w:before="60" w:after="60" w:line="260" w:lineRule="exact"/>
              <w:jc w:val="center"/>
              <w:rPr>
                <w:rFonts w:cs="Arial"/>
                <w:sz w:val="18"/>
                <w:szCs w:val="18"/>
              </w:rPr>
            </w:pPr>
          </w:p>
        </w:tc>
        <w:tc>
          <w:tcPr>
            <w:tcW w:w="1987" w:type="dxa"/>
          </w:tcPr>
          <w:p w14:paraId="3003E150" w14:textId="77777777" w:rsidR="0064153E" w:rsidRPr="00911ED7" w:rsidRDefault="0064153E" w:rsidP="00911ED7">
            <w:pPr>
              <w:spacing w:before="60" w:after="60" w:line="260" w:lineRule="exact"/>
              <w:jc w:val="center"/>
              <w:rPr>
                <w:rFonts w:cs="Arial"/>
                <w:sz w:val="18"/>
                <w:szCs w:val="18"/>
              </w:rPr>
            </w:pPr>
          </w:p>
        </w:tc>
      </w:tr>
      <w:tr w:rsidR="0064153E" w:rsidRPr="00911ED7" w14:paraId="44615027" w14:textId="1FE797CD" w:rsidTr="00911ED7">
        <w:trPr>
          <w:gridAfter w:val="1"/>
          <w:wAfter w:w="14" w:type="dxa"/>
          <w:trHeight w:val="227"/>
        </w:trPr>
        <w:tc>
          <w:tcPr>
            <w:tcW w:w="3295" w:type="dxa"/>
            <w:tcBorders>
              <w:bottom w:val="single" w:sz="4" w:space="0" w:color="auto"/>
            </w:tcBorders>
            <w:tcMar>
              <w:left w:w="85" w:type="dxa"/>
              <w:right w:w="85" w:type="dxa"/>
            </w:tcMar>
          </w:tcPr>
          <w:p w14:paraId="0B12635C" w14:textId="77777777" w:rsidR="0064153E" w:rsidRPr="00911ED7" w:rsidRDefault="0064153E" w:rsidP="00911ED7">
            <w:pPr>
              <w:spacing w:before="60" w:after="60" w:line="260" w:lineRule="exact"/>
              <w:rPr>
                <w:rFonts w:cs="Arial"/>
                <w:sz w:val="18"/>
                <w:szCs w:val="18"/>
              </w:rPr>
            </w:pPr>
            <w:r w:rsidRPr="00911ED7">
              <w:rPr>
                <w:rFonts w:cs="Arial"/>
                <w:sz w:val="18"/>
                <w:szCs w:val="18"/>
              </w:rPr>
              <w:t>Fish condition</w:t>
            </w:r>
          </w:p>
        </w:tc>
        <w:tc>
          <w:tcPr>
            <w:tcW w:w="992" w:type="dxa"/>
            <w:vMerge/>
            <w:tcBorders>
              <w:bottom w:val="single" w:sz="4" w:space="0" w:color="auto"/>
            </w:tcBorders>
          </w:tcPr>
          <w:p w14:paraId="5B7A7EE9" w14:textId="77777777" w:rsidR="0064153E" w:rsidRPr="00911ED7" w:rsidRDefault="0064153E" w:rsidP="00911ED7">
            <w:pPr>
              <w:spacing w:before="60" w:after="60" w:line="260" w:lineRule="exact"/>
              <w:jc w:val="center"/>
              <w:rPr>
                <w:rFonts w:cs="Arial"/>
                <w:sz w:val="18"/>
                <w:szCs w:val="18"/>
              </w:rPr>
            </w:pPr>
          </w:p>
        </w:tc>
        <w:tc>
          <w:tcPr>
            <w:tcW w:w="1417" w:type="dxa"/>
            <w:vMerge/>
          </w:tcPr>
          <w:p w14:paraId="05639D38" w14:textId="77777777" w:rsidR="0064153E" w:rsidRPr="00911ED7" w:rsidRDefault="0064153E" w:rsidP="00911ED7">
            <w:pPr>
              <w:spacing w:before="60" w:after="60" w:line="260" w:lineRule="exact"/>
              <w:jc w:val="center"/>
              <w:rPr>
                <w:rFonts w:cs="Arial"/>
                <w:sz w:val="18"/>
                <w:szCs w:val="18"/>
              </w:rPr>
            </w:pPr>
          </w:p>
        </w:tc>
        <w:tc>
          <w:tcPr>
            <w:tcW w:w="2268" w:type="dxa"/>
          </w:tcPr>
          <w:p w14:paraId="59932863" w14:textId="77777777" w:rsidR="0064153E" w:rsidRPr="00911ED7" w:rsidRDefault="0064153E" w:rsidP="00911ED7">
            <w:pPr>
              <w:spacing w:before="60" w:after="60" w:line="260" w:lineRule="exact"/>
              <w:jc w:val="center"/>
              <w:rPr>
                <w:rFonts w:cs="Arial"/>
                <w:sz w:val="18"/>
                <w:szCs w:val="18"/>
              </w:rPr>
            </w:pPr>
          </w:p>
        </w:tc>
        <w:tc>
          <w:tcPr>
            <w:tcW w:w="2410" w:type="dxa"/>
            <w:tcBorders>
              <w:bottom w:val="single" w:sz="4" w:space="0" w:color="auto"/>
            </w:tcBorders>
            <w:shd w:val="clear" w:color="auto" w:fill="D99594" w:themeFill="accent2" w:themeFillTint="99"/>
          </w:tcPr>
          <w:p w14:paraId="7D813CE5" w14:textId="77777777" w:rsidR="0064153E" w:rsidRPr="00911ED7" w:rsidRDefault="0064153E" w:rsidP="00911ED7">
            <w:pPr>
              <w:spacing w:before="60" w:after="60" w:line="260" w:lineRule="exact"/>
              <w:jc w:val="center"/>
              <w:rPr>
                <w:rFonts w:cs="Arial"/>
                <w:b/>
                <w:sz w:val="18"/>
                <w:szCs w:val="18"/>
              </w:rPr>
            </w:pPr>
            <w:r w:rsidRPr="00911ED7">
              <w:rPr>
                <w:rFonts w:cs="Arial"/>
                <w:b/>
                <w:sz w:val="18"/>
                <w:szCs w:val="18"/>
              </w:rPr>
              <w:sym w:font="Wingdings" w:char="F0FC"/>
            </w:r>
          </w:p>
        </w:tc>
        <w:tc>
          <w:tcPr>
            <w:tcW w:w="1701" w:type="dxa"/>
            <w:shd w:val="clear" w:color="auto" w:fill="FFFFFF" w:themeFill="background1"/>
          </w:tcPr>
          <w:p w14:paraId="620A22B6"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sym w:font="Wingdings" w:char="F0FC"/>
            </w:r>
          </w:p>
        </w:tc>
        <w:tc>
          <w:tcPr>
            <w:tcW w:w="1987" w:type="dxa"/>
            <w:shd w:val="clear" w:color="auto" w:fill="D99594" w:themeFill="accent2" w:themeFillTint="99"/>
          </w:tcPr>
          <w:p w14:paraId="12B74FDE" w14:textId="34942D22" w:rsidR="0064153E" w:rsidRPr="00911ED7" w:rsidRDefault="0064153E" w:rsidP="00911ED7">
            <w:pPr>
              <w:spacing w:before="60" w:after="60" w:line="260" w:lineRule="exact"/>
              <w:jc w:val="center"/>
              <w:rPr>
                <w:rFonts w:cs="Arial"/>
                <w:sz w:val="18"/>
                <w:szCs w:val="18"/>
              </w:rPr>
            </w:pPr>
            <w:r w:rsidRPr="00911ED7">
              <w:rPr>
                <w:rFonts w:cs="Arial"/>
                <w:b/>
                <w:sz w:val="18"/>
                <w:szCs w:val="18"/>
              </w:rPr>
              <w:sym w:font="Wingdings" w:char="F0FC"/>
            </w:r>
          </w:p>
        </w:tc>
      </w:tr>
      <w:tr w:rsidR="0064153E" w:rsidRPr="00911ED7" w14:paraId="5DCB2BCC" w14:textId="1D7FBA90" w:rsidTr="00911ED7">
        <w:trPr>
          <w:gridAfter w:val="1"/>
          <w:wAfter w:w="14" w:type="dxa"/>
          <w:trHeight w:val="227"/>
        </w:trPr>
        <w:tc>
          <w:tcPr>
            <w:tcW w:w="3295" w:type="dxa"/>
            <w:shd w:val="clear" w:color="auto" w:fill="auto"/>
            <w:tcMar>
              <w:left w:w="85" w:type="dxa"/>
              <w:right w:w="85" w:type="dxa"/>
            </w:tcMar>
          </w:tcPr>
          <w:p w14:paraId="644CC8C0" w14:textId="77777777" w:rsidR="0064153E" w:rsidRPr="00911ED7" w:rsidRDefault="0064153E" w:rsidP="00911ED7">
            <w:pPr>
              <w:spacing w:before="60" w:after="60" w:line="260" w:lineRule="exact"/>
              <w:rPr>
                <w:rFonts w:cs="Arial"/>
                <w:sz w:val="18"/>
                <w:szCs w:val="18"/>
              </w:rPr>
            </w:pPr>
            <w:r w:rsidRPr="00911ED7">
              <w:rPr>
                <w:rFonts w:cs="Arial"/>
                <w:sz w:val="18"/>
                <w:szCs w:val="18"/>
              </w:rPr>
              <w:t>Fish recruitment</w:t>
            </w:r>
          </w:p>
        </w:tc>
        <w:tc>
          <w:tcPr>
            <w:tcW w:w="992" w:type="dxa"/>
            <w:shd w:val="clear" w:color="auto" w:fill="auto"/>
          </w:tcPr>
          <w:p w14:paraId="70BE4CC2"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t>1-5 years</w:t>
            </w:r>
          </w:p>
        </w:tc>
        <w:tc>
          <w:tcPr>
            <w:tcW w:w="1417" w:type="dxa"/>
            <w:vMerge/>
          </w:tcPr>
          <w:p w14:paraId="4F93949A" w14:textId="77777777" w:rsidR="0064153E" w:rsidRPr="00911ED7" w:rsidRDefault="0064153E" w:rsidP="00911ED7">
            <w:pPr>
              <w:spacing w:before="60" w:after="60" w:line="260" w:lineRule="exact"/>
              <w:jc w:val="center"/>
              <w:rPr>
                <w:rFonts w:cs="Arial"/>
                <w:sz w:val="18"/>
                <w:szCs w:val="18"/>
              </w:rPr>
            </w:pPr>
          </w:p>
        </w:tc>
        <w:tc>
          <w:tcPr>
            <w:tcW w:w="2268" w:type="dxa"/>
          </w:tcPr>
          <w:p w14:paraId="6BB8C7F6" w14:textId="77777777" w:rsidR="0064153E" w:rsidRPr="00911ED7" w:rsidRDefault="0064153E" w:rsidP="00911ED7">
            <w:pPr>
              <w:spacing w:before="60" w:after="60" w:line="260" w:lineRule="exact"/>
              <w:jc w:val="center"/>
              <w:rPr>
                <w:rFonts w:cs="Arial"/>
                <w:sz w:val="18"/>
                <w:szCs w:val="18"/>
              </w:rPr>
            </w:pPr>
          </w:p>
        </w:tc>
        <w:tc>
          <w:tcPr>
            <w:tcW w:w="2410" w:type="dxa"/>
            <w:shd w:val="clear" w:color="auto" w:fill="D99594" w:themeFill="accent2" w:themeFillTint="99"/>
          </w:tcPr>
          <w:p w14:paraId="2ADC176A" w14:textId="77777777" w:rsidR="0064153E" w:rsidRPr="00911ED7" w:rsidRDefault="0064153E" w:rsidP="00911ED7">
            <w:pPr>
              <w:spacing w:before="60" w:after="60" w:line="260" w:lineRule="exact"/>
              <w:jc w:val="center"/>
              <w:rPr>
                <w:rFonts w:cs="Arial"/>
                <w:b/>
                <w:sz w:val="18"/>
                <w:szCs w:val="18"/>
              </w:rPr>
            </w:pPr>
            <w:r w:rsidRPr="00911ED7">
              <w:rPr>
                <w:rFonts w:cs="Arial"/>
                <w:b/>
                <w:sz w:val="18"/>
                <w:szCs w:val="18"/>
              </w:rPr>
              <w:sym w:font="Wingdings" w:char="F0FC"/>
            </w:r>
          </w:p>
        </w:tc>
        <w:tc>
          <w:tcPr>
            <w:tcW w:w="1701" w:type="dxa"/>
          </w:tcPr>
          <w:p w14:paraId="587AF87A" w14:textId="77777777" w:rsidR="0064153E" w:rsidRPr="00911ED7" w:rsidRDefault="0064153E" w:rsidP="00911ED7">
            <w:pPr>
              <w:spacing w:before="60" w:after="60" w:line="260" w:lineRule="exact"/>
              <w:jc w:val="center"/>
              <w:rPr>
                <w:rFonts w:cs="Arial"/>
                <w:sz w:val="18"/>
                <w:szCs w:val="18"/>
              </w:rPr>
            </w:pPr>
          </w:p>
        </w:tc>
        <w:tc>
          <w:tcPr>
            <w:tcW w:w="1987" w:type="dxa"/>
          </w:tcPr>
          <w:p w14:paraId="4824E1A8" w14:textId="77777777" w:rsidR="0064153E" w:rsidRPr="00911ED7" w:rsidRDefault="0064153E" w:rsidP="00911ED7">
            <w:pPr>
              <w:spacing w:before="60" w:after="60" w:line="260" w:lineRule="exact"/>
              <w:jc w:val="center"/>
              <w:rPr>
                <w:rFonts w:cs="Arial"/>
                <w:sz w:val="18"/>
                <w:szCs w:val="18"/>
              </w:rPr>
            </w:pPr>
          </w:p>
        </w:tc>
      </w:tr>
      <w:tr w:rsidR="0064153E" w:rsidRPr="00911ED7" w14:paraId="72E4F270" w14:textId="49F1BE7A" w:rsidTr="00911ED7">
        <w:trPr>
          <w:gridAfter w:val="1"/>
          <w:wAfter w:w="14" w:type="dxa"/>
          <w:trHeight w:val="227"/>
        </w:trPr>
        <w:tc>
          <w:tcPr>
            <w:tcW w:w="3295" w:type="dxa"/>
            <w:tcMar>
              <w:left w:w="85" w:type="dxa"/>
              <w:right w:w="85" w:type="dxa"/>
            </w:tcMar>
          </w:tcPr>
          <w:p w14:paraId="565C24CC" w14:textId="77777777" w:rsidR="0064153E" w:rsidRPr="00911ED7" w:rsidRDefault="0064153E" w:rsidP="00911ED7">
            <w:pPr>
              <w:spacing w:before="60" w:after="60" w:line="260" w:lineRule="exact"/>
              <w:rPr>
                <w:rFonts w:cs="Arial"/>
                <w:sz w:val="18"/>
                <w:szCs w:val="18"/>
              </w:rPr>
            </w:pPr>
            <w:r w:rsidRPr="00911ED7">
              <w:rPr>
                <w:rFonts w:cs="Arial"/>
                <w:sz w:val="18"/>
                <w:szCs w:val="18"/>
              </w:rPr>
              <w:t>Waterbird survival and condition</w:t>
            </w:r>
          </w:p>
        </w:tc>
        <w:tc>
          <w:tcPr>
            <w:tcW w:w="992" w:type="dxa"/>
          </w:tcPr>
          <w:p w14:paraId="27FC9CCC"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t>&lt; 1 year</w:t>
            </w:r>
          </w:p>
        </w:tc>
        <w:tc>
          <w:tcPr>
            <w:tcW w:w="1417" w:type="dxa"/>
            <w:vMerge/>
          </w:tcPr>
          <w:p w14:paraId="21180D29" w14:textId="77777777" w:rsidR="0064153E" w:rsidRPr="00911ED7" w:rsidRDefault="0064153E" w:rsidP="00911ED7">
            <w:pPr>
              <w:spacing w:before="60" w:after="60" w:line="260" w:lineRule="exact"/>
              <w:jc w:val="center"/>
              <w:rPr>
                <w:rFonts w:cs="Arial"/>
                <w:sz w:val="18"/>
                <w:szCs w:val="18"/>
              </w:rPr>
            </w:pPr>
          </w:p>
        </w:tc>
        <w:tc>
          <w:tcPr>
            <w:tcW w:w="2268" w:type="dxa"/>
          </w:tcPr>
          <w:p w14:paraId="32BDA993"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sym w:font="Wingdings" w:char="F0FC"/>
            </w:r>
          </w:p>
        </w:tc>
        <w:tc>
          <w:tcPr>
            <w:tcW w:w="2410" w:type="dxa"/>
          </w:tcPr>
          <w:p w14:paraId="311F316A" w14:textId="77777777" w:rsidR="0064153E" w:rsidRPr="00911ED7" w:rsidRDefault="0064153E" w:rsidP="00911ED7">
            <w:pPr>
              <w:spacing w:before="60" w:after="60" w:line="260" w:lineRule="exact"/>
              <w:jc w:val="center"/>
              <w:rPr>
                <w:rFonts w:cs="Arial"/>
                <w:sz w:val="18"/>
                <w:szCs w:val="18"/>
              </w:rPr>
            </w:pPr>
          </w:p>
        </w:tc>
        <w:tc>
          <w:tcPr>
            <w:tcW w:w="1701" w:type="dxa"/>
            <w:tcBorders>
              <w:bottom w:val="single" w:sz="4" w:space="0" w:color="auto"/>
            </w:tcBorders>
          </w:tcPr>
          <w:p w14:paraId="14B76E27" w14:textId="77777777" w:rsidR="0064153E" w:rsidRPr="00911ED7" w:rsidRDefault="0064153E" w:rsidP="00911ED7">
            <w:pPr>
              <w:spacing w:before="60" w:after="60" w:line="260" w:lineRule="exact"/>
              <w:jc w:val="center"/>
              <w:rPr>
                <w:rFonts w:cs="Arial"/>
                <w:sz w:val="18"/>
                <w:szCs w:val="18"/>
              </w:rPr>
            </w:pPr>
          </w:p>
        </w:tc>
        <w:tc>
          <w:tcPr>
            <w:tcW w:w="1987" w:type="dxa"/>
          </w:tcPr>
          <w:p w14:paraId="5A251CFE" w14:textId="77777777" w:rsidR="0064153E" w:rsidRPr="00911ED7" w:rsidRDefault="0064153E" w:rsidP="00911ED7">
            <w:pPr>
              <w:spacing w:before="60" w:after="60" w:line="260" w:lineRule="exact"/>
              <w:jc w:val="center"/>
              <w:rPr>
                <w:rFonts w:cs="Arial"/>
                <w:sz w:val="18"/>
                <w:szCs w:val="18"/>
              </w:rPr>
            </w:pPr>
          </w:p>
        </w:tc>
      </w:tr>
      <w:tr w:rsidR="0064153E" w:rsidRPr="00911ED7" w14:paraId="2620E261" w14:textId="5CD631D6" w:rsidTr="00911ED7">
        <w:trPr>
          <w:gridAfter w:val="1"/>
          <w:wAfter w:w="14" w:type="dxa"/>
          <w:trHeight w:val="227"/>
        </w:trPr>
        <w:tc>
          <w:tcPr>
            <w:tcW w:w="3295" w:type="dxa"/>
            <w:tcMar>
              <w:left w:w="85" w:type="dxa"/>
              <w:right w:w="85" w:type="dxa"/>
            </w:tcMar>
          </w:tcPr>
          <w:p w14:paraId="5435B8BC" w14:textId="77777777" w:rsidR="0064153E" w:rsidRPr="00911ED7" w:rsidRDefault="0064153E" w:rsidP="00911ED7">
            <w:pPr>
              <w:spacing w:before="60" w:after="60" w:line="260" w:lineRule="exact"/>
              <w:rPr>
                <w:rFonts w:cs="Arial"/>
                <w:sz w:val="18"/>
                <w:szCs w:val="18"/>
              </w:rPr>
            </w:pPr>
            <w:r w:rsidRPr="00911ED7">
              <w:rPr>
                <w:rFonts w:cs="Arial"/>
                <w:sz w:val="18"/>
                <w:szCs w:val="18"/>
              </w:rPr>
              <w:t>Individual survival and recruitment (individual refuges)</w:t>
            </w:r>
          </w:p>
        </w:tc>
        <w:tc>
          <w:tcPr>
            <w:tcW w:w="992" w:type="dxa"/>
          </w:tcPr>
          <w:p w14:paraId="2BFCDC7D"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t>&lt; 1 year</w:t>
            </w:r>
          </w:p>
        </w:tc>
        <w:tc>
          <w:tcPr>
            <w:tcW w:w="1417" w:type="dxa"/>
          </w:tcPr>
          <w:p w14:paraId="1EA3793C"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t>Resilience (s8.07)</w:t>
            </w:r>
          </w:p>
        </w:tc>
        <w:tc>
          <w:tcPr>
            <w:tcW w:w="2268" w:type="dxa"/>
          </w:tcPr>
          <w:p w14:paraId="006EB3C4" w14:textId="77777777" w:rsidR="0064153E" w:rsidRPr="00911ED7" w:rsidRDefault="0064153E" w:rsidP="00911ED7">
            <w:pPr>
              <w:spacing w:before="60" w:after="60" w:line="260" w:lineRule="exact"/>
              <w:jc w:val="center"/>
              <w:rPr>
                <w:rFonts w:cs="Arial"/>
                <w:sz w:val="18"/>
                <w:szCs w:val="18"/>
              </w:rPr>
            </w:pPr>
          </w:p>
        </w:tc>
        <w:tc>
          <w:tcPr>
            <w:tcW w:w="2410" w:type="dxa"/>
          </w:tcPr>
          <w:p w14:paraId="31F305D3" w14:textId="77777777" w:rsidR="0064153E" w:rsidRPr="00911ED7" w:rsidRDefault="0064153E" w:rsidP="00911ED7">
            <w:pPr>
              <w:spacing w:before="60" w:after="60" w:line="260" w:lineRule="exact"/>
              <w:jc w:val="center"/>
              <w:rPr>
                <w:rFonts w:cs="Arial"/>
                <w:sz w:val="18"/>
                <w:szCs w:val="18"/>
              </w:rPr>
            </w:pPr>
          </w:p>
        </w:tc>
        <w:tc>
          <w:tcPr>
            <w:tcW w:w="1701" w:type="dxa"/>
            <w:shd w:val="clear" w:color="auto" w:fill="D99594" w:themeFill="accent2" w:themeFillTint="99"/>
          </w:tcPr>
          <w:p w14:paraId="53333C28" w14:textId="77777777" w:rsidR="0064153E" w:rsidRPr="00911ED7" w:rsidRDefault="0064153E" w:rsidP="00911ED7">
            <w:pPr>
              <w:spacing w:before="60" w:after="60" w:line="260" w:lineRule="exact"/>
              <w:jc w:val="center"/>
              <w:rPr>
                <w:rFonts w:cs="Arial"/>
                <w:sz w:val="18"/>
                <w:szCs w:val="18"/>
              </w:rPr>
            </w:pPr>
            <w:r w:rsidRPr="00911ED7">
              <w:rPr>
                <w:rFonts w:cs="Arial"/>
                <w:b/>
                <w:sz w:val="18"/>
                <w:szCs w:val="18"/>
              </w:rPr>
              <w:sym w:font="Wingdings" w:char="F0FC"/>
            </w:r>
          </w:p>
        </w:tc>
        <w:tc>
          <w:tcPr>
            <w:tcW w:w="1987" w:type="dxa"/>
            <w:shd w:val="clear" w:color="auto" w:fill="D99594" w:themeFill="accent2" w:themeFillTint="99"/>
          </w:tcPr>
          <w:p w14:paraId="2042B85C" w14:textId="4E5375B8" w:rsidR="0064153E" w:rsidRPr="00911ED7" w:rsidRDefault="0064153E" w:rsidP="00911ED7">
            <w:pPr>
              <w:spacing w:before="60" w:after="60" w:line="260" w:lineRule="exact"/>
              <w:jc w:val="center"/>
              <w:rPr>
                <w:rFonts w:cs="Arial"/>
                <w:sz w:val="18"/>
                <w:szCs w:val="18"/>
              </w:rPr>
            </w:pPr>
            <w:r w:rsidRPr="00911ED7">
              <w:rPr>
                <w:rFonts w:cs="Arial"/>
                <w:b/>
                <w:sz w:val="18"/>
                <w:szCs w:val="18"/>
              </w:rPr>
              <w:sym w:font="Wingdings" w:char="F0FC"/>
            </w:r>
          </w:p>
        </w:tc>
      </w:tr>
      <w:tr w:rsidR="0064153E" w:rsidRPr="00911ED7" w14:paraId="68CCE829" w14:textId="3AA75E30" w:rsidTr="00CE4FEF">
        <w:trPr>
          <w:gridAfter w:val="1"/>
          <w:wAfter w:w="14" w:type="dxa"/>
          <w:trHeight w:val="227"/>
        </w:trPr>
        <w:tc>
          <w:tcPr>
            <w:tcW w:w="3295" w:type="dxa"/>
            <w:tcMar>
              <w:left w:w="85" w:type="dxa"/>
              <w:right w:w="85" w:type="dxa"/>
            </w:tcMar>
          </w:tcPr>
          <w:p w14:paraId="56996566" w14:textId="77777777" w:rsidR="0064153E" w:rsidRPr="00911ED7" w:rsidRDefault="0064153E" w:rsidP="00911ED7">
            <w:pPr>
              <w:spacing w:before="60" w:after="60" w:line="260" w:lineRule="exact"/>
              <w:rPr>
                <w:rFonts w:cs="Arial"/>
                <w:sz w:val="18"/>
                <w:szCs w:val="18"/>
              </w:rPr>
            </w:pPr>
            <w:r w:rsidRPr="00911ED7">
              <w:rPr>
                <w:rFonts w:cs="Arial"/>
                <w:sz w:val="18"/>
                <w:szCs w:val="18"/>
              </w:rPr>
              <w:t>Hydrological connectivity including end of system flows</w:t>
            </w:r>
          </w:p>
        </w:tc>
        <w:tc>
          <w:tcPr>
            <w:tcW w:w="992" w:type="dxa"/>
            <w:vMerge w:val="restart"/>
          </w:tcPr>
          <w:p w14:paraId="55D3E2CE"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t>&lt; 1 year</w:t>
            </w:r>
          </w:p>
        </w:tc>
        <w:tc>
          <w:tcPr>
            <w:tcW w:w="1417" w:type="dxa"/>
            <w:vMerge w:val="restart"/>
          </w:tcPr>
          <w:p w14:paraId="3CB0D021"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t>Ecosystem function (s8.06)</w:t>
            </w:r>
          </w:p>
        </w:tc>
        <w:tc>
          <w:tcPr>
            <w:tcW w:w="2268" w:type="dxa"/>
          </w:tcPr>
          <w:p w14:paraId="662D4CEA"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sym w:font="Wingdings" w:char="F0FC"/>
            </w:r>
          </w:p>
        </w:tc>
        <w:tc>
          <w:tcPr>
            <w:tcW w:w="2410" w:type="dxa"/>
          </w:tcPr>
          <w:p w14:paraId="72EC9F6C"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sym w:font="Wingdings" w:char="F0FC"/>
            </w:r>
          </w:p>
        </w:tc>
        <w:tc>
          <w:tcPr>
            <w:tcW w:w="1701" w:type="dxa"/>
            <w:shd w:val="clear" w:color="auto" w:fill="D99594" w:themeFill="accent2" w:themeFillTint="99"/>
          </w:tcPr>
          <w:p w14:paraId="7AACDA15" w14:textId="77777777" w:rsidR="0064153E" w:rsidRPr="00CE4FEF" w:rsidRDefault="0064153E" w:rsidP="00911ED7">
            <w:pPr>
              <w:spacing w:before="60" w:after="60" w:line="260" w:lineRule="exact"/>
              <w:jc w:val="center"/>
              <w:rPr>
                <w:rFonts w:cs="Arial"/>
                <w:b/>
                <w:sz w:val="18"/>
                <w:szCs w:val="18"/>
              </w:rPr>
            </w:pPr>
            <w:r w:rsidRPr="00CE4FEF">
              <w:rPr>
                <w:rFonts w:cs="Arial"/>
                <w:b/>
                <w:sz w:val="18"/>
                <w:szCs w:val="18"/>
              </w:rPr>
              <w:sym w:font="Wingdings" w:char="F0FC"/>
            </w:r>
          </w:p>
        </w:tc>
        <w:tc>
          <w:tcPr>
            <w:tcW w:w="1987" w:type="dxa"/>
            <w:shd w:val="clear" w:color="auto" w:fill="D99594" w:themeFill="accent2" w:themeFillTint="99"/>
          </w:tcPr>
          <w:p w14:paraId="41D53D31" w14:textId="2B866A6E" w:rsidR="0064153E" w:rsidRPr="00CE4FEF" w:rsidRDefault="0064153E" w:rsidP="00911ED7">
            <w:pPr>
              <w:spacing w:before="60" w:after="60" w:line="260" w:lineRule="exact"/>
              <w:jc w:val="center"/>
              <w:rPr>
                <w:rFonts w:cs="Arial"/>
                <w:b/>
                <w:sz w:val="18"/>
                <w:szCs w:val="18"/>
              </w:rPr>
            </w:pPr>
            <w:r w:rsidRPr="00CE4FEF">
              <w:rPr>
                <w:rFonts w:cs="Arial"/>
                <w:b/>
                <w:sz w:val="18"/>
                <w:szCs w:val="18"/>
              </w:rPr>
              <w:sym w:font="Wingdings" w:char="F0FC"/>
            </w:r>
          </w:p>
        </w:tc>
      </w:tr>
      <w:tr w:rsidR="0064153E" w:rsidRPr="00911ED7" w14:paraId="76178A86" w14:textId="2C994DE7" w:rsidTr="00911ED7">
        <w:trPr>
          <w:gridAfter w:val="1"/>
          <w:wAfter w:w="14" w:type="dxa"/>
          <w:trHeight w:val="227"/>
        </w:trPr>
        <w:tc>
          <w:tcPr>
            <w:tcW w:w="3295" w:type="dxa"/>
            <w:tcMar>
              <w:left w:w="85" w:type="dxa"/>
              <w:right w:w="85" w:type="dxa"/>
            </w:tcMar>
          </w:tcPr>
          <w:p w14:paraId="17F3598B" w14:textId="77777777" w:rsidR="0064153E" w:rsidRPr="00911ED7" w:rsidRDefault="0064153E" w:rsidP="00911ED7">
            <w:pPr>
              <w:spacing w:before="60" w:after="60" w:line="260" w:lineRule="exact"/>
              <w:rPr>
                <w:rFonts w:cs="Arial"/>
                <w:sz w:val="18"/>
                <w:szCs w:val="18"/>
              </w:rPr>
            </w:pPr>
            <w:r w:rsidRPr="00911ED7">
              <w:rPr>
                <w:rFonts w:cs="Arial"/>
                <w:sz w:val="18"/>
                <w:szCs w:val="18"/>
              </w:rPr>
              <w:t>Biotic dispersal and movement</w:t>
            </w:r>
          </w:p>
        </w:tc>
        <w:tc>
          <w:tcPr>
            <w:tcW w:w="992" w:type="dxa"/>
            <w:vMerge/>
          </w:tcPr>
          <w:p w14:paraId="6DBEEB81" w14:textId="77777777" w:rsidR="0064153E" w:rsidRPr="00911ED7" w:rsidRDefault="0064153E" w:rsidP="00911ED7">
            <w:pPr>
              <w:spacing w:before="60" w:after="60" w:line="260" w:lineRule="exact"/>
              <w:jc w:val="center"/>
              <w:rPr>
                <w:rFonts w:cs="Arial"/>
                <w:sz w:val="18"/>
                <w:szCs w:val="18"/>
              </w:rPr>
            </w:pPr>
          </w:p>
        </w:tc>
        <w:tc>
          <w:tcPr>
            <w:tcW w:w="1417" w:type="dxa"/>
            <w:vMerge/>
          </w:tcPr>
          <w:p w14:paraId="505DB50A" w14:textId="77777777" w:rsidR="0064153E" w:rsidRPr="00911ED7" w:rsidRDefault="0064153E" w:rsidP="00911ED7">
            <w:pPr>
              <w:spacing w:before="60" w:after="60" w:line="260" w:lineRule="exact"/>
              <w:jc w:val="center"/>
              <w:rPr>
                <w:rFonts w:cs="Arial"/>
                <w:sz w:val="18"/>
                <w:szCs w:val="18"/>
              </w:rPr>
            </w:pPr>
          </w:p>
        </w:tc>
        <w:tc>
          <w:tcPr>
            <w:tcW w:w="2268" w:type="dxa"/>
          </w:tcPr>
          <w:p w14:paraId="35F7202B" w14:textId="77777777" w:rsidR="0064153E" w:rsidRPr="00911ED7" w:rsidRDefault="0064153E" w:rsidP="00911ED7">
            <w:pPr>
              <w:spacing w:before="60" w:after="60" w:line="260" w:lineRule="exact"/>
              <w:jc w:val="center"/>
              <w:rPr>
                <w:rFonts w:cs="Arial"/>
                <w:sz w:val="18"/>
                <w:szCs w:val="18"/>
              </w:rPr>
            </w:pPr>
          </w:p>
        </w:tc>
        <w:tc>
          <w:tcPr>
            <w:tcW w:w="2410" w:type="dxa"/>
          </w:tcPr>
          <w:p w14:paraId="6499DBCC"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sym w:font="Wingdings" w:char="F0FC"/>
            </w:r>
          </w:p>
        </w:tc>
        <w:tc>
          <w:tcPr>
            <w:tcW w:w="1701" w:type="dxa"/>
          </w:tcPr>
          <w:p w14:paraId="7D921A91" w14:textId="23E12DA8" w:rsidR="0064153E" w:rsidRPr="00911ED7" w:rsidRDefault="0064153E" w:rsidP="00911ED7">
            <w:pPr>
              <w:spacing w:before="60" w:after="60" w:line="260" w:lineRule="exact"/>
              <w:jc w:val="center"/>
              <w:rPr>
                <w:rFonts w:cs="Arial"/>
                <w:sz w:val="18"/>
                <w:szCs w:val="18"/>
              </w:rPr>
            </w:pPr>
            <w:r w:rsidRPr="00911ED7">
              <w:rPr>
                <w:rFonts w:cs="Arial"/>
                <w:sz w:val="18"/>
                <w:szCs w:val="18"/>
              </w:rPr>
              <w:sym w:font="Wingdings" w:char="F0FC"/>
            </w:r>
          </w:p>
        </w:tc>
        <w:tc>
          <w:tcPr>
            <w:tcW w:w="1987" w:type="dxa"/>
            <w:tcBorders>
              <w:bottom w:val="single" w:sz="4" w:space="0" w:color="auto"/>
            </w:tcBorders>
          </w:tcPr>
          <w:p w14:paraId="104E6D3D" w14:textId="41514533" w:rsidR="0064153E" w:rsidRPr="00911ED7" w:rsidRDefault="0064153E" w:rsidP="00911ED7">
            <w:pPr>
              <w:spacing w:before="60" w:after="60" w:line="260" w:lineRule="exact"/>
              <w:jc w:val="center"/>
              <w:rPr>
                <w:rFonts w:cs="Arial"/>
                <w:sz w:val="18"/>
                <w:szCs w:val="18"/>
              </w:rPr>
            </w:pPr>
            <w:r w:rsidRPr="00911ED7">
              <w:rPr>
                <w:rFonts w:cs="Arial"/>
                <w:sz w:val="18"/>
                <w:szCs w:val="18"/>
              </w:rPr>
              <w:sym w:font="Wingdings" w:char="F0FC"/>
            </w:r>
          </w:p>
        </w:tc>
      </w:tr>
      <w:tr w:rsidR="0064153E" w:rsidRPr="00911ED7" w14:paraId="34BBF175" w14:textId="2BC17A3A" w:rsidTr="00911ED7">
        <w:trPr>
          <w:gridAfter w:val="1"/>
          <w:wAfter w:w="14" w:type="dxa"/>
          <w:trHeight w:val="227"/>
        </w:trPr>
        <w:tc>
          <w:tcPr>
            <w:tcW w:w="3295" w:type="dxa"/>
            <w:tcMar>
              <w:left w:w="85" w:type="dxa"/>
              <w:right w:w="85" w:type="dxa"/>
            </w:tcMar>
          </w:tcPr>
          <w:p w14:paraId="002A2FEB" w14:textId="77777777" w:rsidR="0064153E" w:rsidRPr="00911ED7" w:rsidRDefault="0064153E" w:rsidP="00911ED7">
            <w:pPr>
              <w:spacing w:before="60" w:after="60" w:line="260" w:lineRule="exact"/>
              <w:rPr>
                <w:rFonts w:cs="Arial"/>
                <w:sz w:val="18"/>
                <w:szCs w:val="18"/>
              </w:rPr>
            </w:pPr>
            <w:r w:rsidRPr="00911ED7">
              <w:rPr>
                <w:rFonts w:cs="Arial"/>
                <w:sz w:val="18"/>
                <w:szCs w:val="18"/>
              </w:rPr>
              <w:t>Primary productivity</w:t>
            </w:r>
          </w:p>
        </w:tc>
        <w:tc>
          <w:tcPr>
            <w:tcW w:w="992" w:type="dxa"/>
            <w:vMerge/>
          </w:tcPr>
          <w:p w14:paraId="6D7CF9F3" w14:textId="77777777" w:rsidR="0064153E" w:rsidRPr="00911ED7" w:rsidRDefault="0064153E" w:rsidP="00911ED7">
            <w:pPr>
              <w:spacing w:before="60" w:after="60" w:line="260" w:lineRule="exact"/>
              <w:jc w:val="center"/>
              <w:rPr>
                <w:rFonts w:cs="Arial"/>
                <w:sz w:val="18"/>
                <w:szCs w:val="18"/>
              </w:rPr>
            </w:pPr>
          </w:p>
        </w:tc>
        <w:tc>
          <w:tcPr>
            <w:tcW w:w="1417" w:type="dxa"/>
            <w:vMerge/>
          </w:tcPr>
          <w:p w14:paraId="6E8DC63A" w14:textId="77777777" w:rsidR="0064153E" w:rsidRPr="00911ED7" w:rsidRDefault="0064153E" w:rsidP="00911ED7">
            <w:pPr>
              <w:spacing w:before="60" w:after="60" w:line="260" w:lineRule="exact"/>
              <w:jc w:val="center"/>
              <w:rPr>
                <w:rFonts w:cs="Arial"/>
                <w:sz w:val="18"/>
                <w:szCs w:val="18"/>
              </w:rPr>
            </w:pPr>
          </w:p>
        </w:tc>
        <w:tc>
          <w:tcPr>
            <w:tcW w:w="2268" w:type="dxa"/>
          </w:tcPr>
          <w:p w14:paraId="4FFA9D53"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sym w:font="Wingdings" w:char="F0FC"/>
            </w:r>
          </w:p>
        </w:tc>
        <w:tc>
          <w:tcPr>
            <w:tcW w:w="2410" w:type="dxa"/>
            <w:shd w:val="clear" w:color="auto" w:fill="D99594" w:themeFill="accent2" w:themeFillTint="99"/>
          </w:tcPr>
          <w:p w14:paraId="5C72558A" w14:textId="77777777" w:rsidR="0064153E" w:rsidRPr="00911ED7" w:rsidRDefault="0064153E" w:rsidP="00911ED7">
            <w:pPr>
              <w:spacing w:before="60" w:after="60" w:line="260" w:lineRule="exact"/>
              <w:jc w:val="center"/>
              <w:rPr>
                <w:rFonts w:cs="Arial"/>
                <w:sz w:val="18"/>
                <w:szCs w:val="18"/>
              </w:rPr>
            </w:pPr>
            <w:r w:rsidRPr="00911ED7">
              <w:rPr>
                <w:rFonts w:cs="Arial"/>
                <w:b/>
                <w:sz w:val="18"/>
                <w:szCs w:val="18"/>
              </w:rPr>
              <w:sym w:font="Wingdings" w:char="F0FC"/>
            </w:r>
          </w:p>
        </w:tc>
        <w:tc>
          <w:tcPr>
            <w:tcW w:w="1701" w:type="dxa"/>
            <w:shd w:val="clear" w:color="auto" w:fill="D99594" w:themeFill="accent2" w:themeFillTint="99"/>
          </w:tcPr>
          <w:p w14:paraId="2948678D" w14:textId="10A14CD7" w:rsidR="0064153E" w:rsidRPr="00911ED7" w:rsidRDefault="0064153E" w:rsidP="00911ED7">
            <w:pPr>
              <w:spacing w:before="60" w:after="60" w:line="260" w:lineRule="exact"/>
              <w:jc w:val="center"/>
              <w:rPr>
                <w:rFonts w:cs="Arial"/>
                <w:sz w:val="18"/>
                <w:szCs w:val="18"/>
              </w:rPr>
            </w:pPr>
            <w:r w:rsidRPr="00911ED7">
              <w:rPr>
                <w:rFonts w:cs="Arial"/>
                <w:b/>
                <w:sz w:val="18"/>
                <w:szCs w:val="18"/>
              </w:rPr>
              <w:sym w:font="Wingdings" w:char="F0FC"/>
            </w:r>
          </w:p>
        </w:tc>
        <w:tc>
          <w:tcPr>
            <w:tcW w:w="1987" w:type="dxa"/>
            <w:tcBorders>
              <w:bottom w:val="single" w:sz="4" w:space="0" w:color="auto"/>
            </w:tcBorders>
            <w:shd w:val="clear" w:color="auto" w:fill="auto"/>
          </w:tcPr>
          <w:p w14:paraId="387ADE55" w14:textId="77777777" w:rsidR="0064153E" w:rsidRPr="00911ED7" w:rsidRDefault="0064153E" w:rsidP="00911ED7">
            <w:pPr>
              <w:spacing w:before="60" w:after="60" w:line="260" w:lineRule="exact"/>
              <w:jc w:val="center"/>
              <w:rPr>
                <w:rFonts w:cs="Arial"/>
                <w:b/>
                <w:sz w:val="18"/>
                <w:szCs w:val="18"/>
              </w:rPr>
            </w:pPr>
          </w:p>
        </w:tc>
      </w:tr>
      <w:tr w:rsidR="0064153E" w:rsidRPr="00911ED7" w14:paraId="7AF0406B" w14:textId="5CB045DC" w:rsidTr="00911ED7">
        <w:trPr>
          <w:gridAfter w:val="1"/>
          <w:wAfter w:w="14" w:type="dxa"/>
          <w:trHeight w:val="227"/>
        </w:trPr>
        <w:tc>
          <w:tcPr>
            <w:tcW w:w="3295" w:type="dxa"/>
            <w:tcBorders>
              <w:bottom w:val="single" w:sz="4" w:space="0" w:color="auto"/>
            </w:tcBorders>
            <w:tcMar>
              <w:left w:w="85" w:type="dxa"/>
              <w:right w:w="85" w:type="dxa"/>
            </w:tcMar>
          </w:tcPr>
          <w:p w14:paraId="292ADC9D" w14:textId="77777777" w:rsidR="0064153E" w:rsidRPr="00911ED7" w:rsidRDefault="0064153E" w:rsidP="00911ED7">
            <w:pPr>
              <w:spacing w:before="60" w:after="60" w:line="260" w:lineRule="exact"/>
              <w:rPr>
                <w:rFonts w:cs="Arial"/>
                <w:sz w:val="18"/>
                <w:szCs w:val="18"/>
              </w:rPr>
            </w:pPr>
            <w:r w:rsidRPr="00911ED7">
              <w:rPr>
                <w:rFonts w:cs="Arial"/>
                <w:sz w:val="18"/>
                <w:szCs w:val="18"/>
              </w:rPr>
              <w:t>Nutrient and carbon cycling</w:t>
            </w:r>
          </w:p>
        </w:tc>
        <w:tc>
          <w:tcPr>
            <w:tcW w:w="992" w:type="dxa"/>
            <w:vMerge/>
            <w:tcBorders>
              <w:bottom w:val="single" w:sz="4" w:space="0" w:color="auto"/>
            </w:tcBorders>
          </w:tcPr>
          <w:p w14:paraId="6C5E34F8" w14:textId="77777777" w:rsidR="0064153E" w:rsidRPr="00911ED7" w:rsidRDefault="0064153E" w:rsidP="00911ED7">
            <w:pPr>
              <w:spacing w:before="60" w:after="60" w:line="260" w:lineRule="exact"/>
              <w:jc w:val="center"/>
              <w:rPr>
                <w:rFonts w:cs="Arial"/>
                <w:sz w:val="18"/>
                <w:szCs w:val="18"/>
              </w:rPr>
            </w:pPr>
          </w:p>
        </w:tc>
        <w:tc>
          <w:tcPr>
            <w:tcW w:w="1417" w:type="dxa"/>
            <w:vMerge/>
            <w:tcBorders>
              <w:bottom w:val="single" w:sz="4" w:space="0" w:color="auto"/>
            </w:tcBorders>
          </w:tcPr>
          <w:p w14:paraId="7523084D" w14:textId="77777777" w:rsidR="0064153E" w:rsidRPr="00911ED7" w:rsidRDefault="0064153E" w:rsidP="00911ED7">
            <w:pPr>
              <w:spacing w:before="60" w:after="60" w:line="260" w:lineRule="exact"/>
              <w:jc w:val="center"/>
              <w:rPr>
                <w:rFonts w:cs="Arial"/>
                <w:sz w:val="18"/>
                <w:szCs w:val="18"/>
              </w:rPr>
            </w:pPr>
          </w:p>
        </w:tc>
        <w:tc>
          <w:tcPr>
            <w:tcW w:w="2268" w:type="dxa"/>
            <w:tcBorders>
              <w:bottom w:val="single" w:sz="4" w:space="0" w:color="auto"/>
            </w:tcBorders>
          </w:tcPr>
          <w:p w14:paraId="5C0255B3"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sym w:font="Wingdings" w:char="F0FC"/>
            </w:r>
          </w:p>
        </w:tc>
        <w:tc>
          <w:tcPr>
            <w:tcW w:w="2410" w:type="dxa"/>
            <w:tcBorders>
              <w:bottom w:val="single" w:sz="4" w:space="0" w:color="auto"/>
            </w:tcBorders>
            <w:shd w:val="clear" w:color="auto" w:fill="D99594" w:themeFill="accent2" w:themeFillTint="99"/>
          </w:tcPr>
          <w:p w14:paraId="609EAB3D" w14:textId="77777777" w:rsidR="0064153E" w:rsidRPr="00911ED7" w:rsidRDefault="0064153E" w:rsidP="00911ED7">
            <w:pPr>
              <w:spacing w:before="60" w:after="60" w:line="260" w:lineRule="exact"/>
              <w:jc w:val="center"/>
              <w:rPr>
                <w:rFonts w:cs="Arial"/>
                <w:b/>
                <w:sz w:val="18"/>
                <w:szCs w:val="18"/>
              </w:rPr>
            </w:pPr>
            <w:r w:rsidRPr="00911ED7">
              <w:rPr>
                <w:rFonts w:cs="Arial"/>
                <w:b/>
                <w:sz w:val="18"/>
                <w:szCs w:val="18"/>
              </w:rPr>
              <w:sym w:font="Wingdings" w:char="F0FC"/>
            </w:r>
          </w:p>
        </w:tc>
        <w:tc>
          <w:tcPr>
            <w:tcW w:w="1701" w:type="dxa"/>
            <w:tcBorders>
              <w:bottom w:val="single" w:sz="4" w:space="0" w:color="auto"/>
            </w:tcBorders>
            <w:shd w:val="clear" w:color="auto" w:fill="D99594" w:themeFill="accent2" w:themeFillTint="99"/>
          </w:tcPr>
          <w:p w14:paraId="421C1CA0" w14:textId="170DA089" w:rsidR="0064153E" w:rsidRPr="00911ED7" w:rsidRDefault="0064153E" w:rsidP="00911ED7">
            <w:pPr>
              <w:spacing w:before="60" w:after="60" w:line="260" w:lineRule="exact"/>
              <w:jc w:val="center"/>
              <w:rPr>
                <w:rFonts w:cs="Arial"/>
                <w:sz w:val="18"/>
                <w:szCs w:val="18"/>
              </w:rPr>
            </w:pPr>
            <w:r w:rsidRPr="00911ED7">
              <w:rPr>
                <w:rFonts w:cs="Arial"/>
                <w:b/>
                <w:sz w:val="18"/>
                <w:szCs w:val="18"/>
              </w:rPr>
              <w:sym w:font="Wingdings" w:char="F0FC"/>
            </w:r>
          </w:p>
        </w:tc>
        <w:tc>
          <w:tcPr>
            <w:tcW w:w="1987" w:type="dxa"/>
            <w:tcBorders>
              <w:bottom w:val="single" w:sz="4" w:space="0" w:color="auto"/>
            </w:tcBorders>
            <w:shd w:val="clear" w:color="auto" w:fill="auto"/>
          </w:tcPr>
          <w:p w14:paraId="7174E0BC" w14:textId="77777777" w:rsidR="0064153E" w:rsidRPr="00911ED7" w:rsidRDefault="0064153E" w:rsidP="00911ED7">
            <w:pPr>
              <w:spacing w:before="60" w:after="60" w:line="260" w:lineRule="exact"/>
              <w:jc w:val="center"/>
              <w:rPr>
                <w:rFonts w:cs="Arial"/>
                <w:b/>
                <w:sz w:val="18"/>
                <w:szCs w:val="18"/>
              </w:rPr>
            </w:pPr>
          </w:p>
        </w:tc>
      </w:tr>
      <w:tr w:rsidR="0064153E" w:rsidRPr="00911ED7" w14:paraId="1FA0522C" w14:textId="2BDE8801" w:rsidTr="00911ED7">
        <w:trPr>
          <w:gridAfter w:val="1"/>
          <w:wAfter w:w="14" w:type="dxa"/>
          <w:trHeight w:val="227"/>
        </w:trPr>
        <w:tc>
          <w:tcPr>
            <w:tcW w:w="3295" w:type="dxa"/>
            <w:tcBorders>
              <w:bottom w:val="double" w:sz="4" w:space="0" w:color="auto"/>
            </w:tcBorders>
            <w:tcMar>
              <w:left w:w="85" w:type="dxa"/>
              <w:right w:w="85" w:type="dxa"/>
            </w:tcMar>
          </w:tcPr>
          <w:p w14:paraId="6DE43B95" w14:textId="252C1180" w:rsidR="0064153E" w:rsidRPr="00911ED7" w:rsidRDefault="0064153E" w:rsidP="00911ED7">
            <w:pPr>
              <w:spacing w:before="60" w:after="60" w:line="260" w:lineRule="exact"/>
              <w:rPr>
                <w:rFonts w:cs="Arial"/>
                <w:sz w:val="18"/>
                <w:szCs w:val="18"/>
              </w:rPr>
            </w:pPr>
            <w:r w:rsidRPr="00911ED7">
              <w:rPr>
                <w:rFonts w:cs="Arial"/>
                <w:sz w:val="18"/>
                <w:szCs w:val="18"/>
              </w:rPr>
              <w:t xml:space="preserve">Salinity, dissolved oxygen, </w:t>
            </w:r>
            <w:r w:rsidR="00D93266" w:rsidRPr="00911ED7">
              <w:rPr>
                <w:rFonts w:cs="Arial"/>
                <w:sz w:val="18"/>
                <w:szCs w:val="18"/>
              </w:rPr>
              <w:t xml:space="preserve">dissolved organic carbon, </w:t>
            </w:r>
            <w:r w:rsidRPr="00911ED7">
              <w:rPr>
                <w:rFonts w:cs="Arial"/>
                <w:sz w:val="18"/>
                <w:szCs w:val="18"/>
              </w:rPr>
              <w:t>pH, algal blooms</w:t>
            </w:r>
          </w:p>
        </w:tc>
        <w:tc>
          <w:tcPr>
            <w:tcW w:w="992" w:type="dxa"/>
            <w:tcBorders>
              <w:bottom w:val="double" w:sz="4" w:space="0" w:color="auto"/>
            </w:tcBorders>
          </w:tcPr>
          <w:p w14:paraId="67CEC6ED"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t>&lt; 1 year</w:t>
            </w:r>
          </w:p>
        </w:tc>
        <w:tc>
          <w:tcPr>
            <w:tcW w:w="1417" w:type="dxa"/>
            <w:tcBorders>
              <w:bottom w:val="double" w:sz="4" w:space="0" w:color="auto"/>
            </w:tcBorders>
          </w:tcPr>
          <w:p w14:paraId="02B25F6C"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t>Water quality (s9.04)</w:t>
            </w:r>
          </w:p>
        </w:tc>
        <w:tc>
          <w:tcPr>
            <w:tcW w:w="2268" w:type="dxa"/>
            <w:tcBorders>
              <w:bottom w:val="double" w:sz="4" w:space="0" w:color="auto"/>
            </w:tcBorders>
          </w:tcPr>
          <w:p w14:paraId="1003663D" w14:textId="77777777" w:rsidR="0064153E" w:rsidRPr="00911ED7" w:rsidRDefault="0064153E" w:rsidP="00911ED7">
            <w:pPr>
              <w:spacing w:before="60" w:after="60" w:line="260" w:lineRule="exact"/>
              <w:jc w:val="center"/>
              <w:rPr>
                <w:rFonts w:cs="Arial"/>
                <w:sz w:val="18"/>
                <w:szCs w:val="18"/>
              </w:rPr>
            </w:pPr>
          </w:p>
        </w:tc>
        <w:tc>
          <w:tcPr>
            <w:tcW w:w="2410" w:type="dxa"/>
            <w:tcBorders>
              <w:bottom w:val="double" w:sz="4" w:space="0" w:color="auto"/>
            </w:tcBorders>
          </w:tcPr>
          <w:p w14:paraId="6D75E7E2"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sym w:font="Wingdings" w:char="F0FC"/>
            </w:r>
          </w:p>
        </w:tc>
        <w:tc>
          <w:tcPr>
            <w:tcW w:w="1701" w:type="dxa"/>
            <w:tcBorders>
              <w:bottom w:val="double" w:sz="4" w:space="0" w:color="auto"/>
            </w:tcBorders>
          </w:tcPr>
          <w:p w14:paraId="5F4DC302" w14:textId="77777777" w:rsidR="0064153E" w:rsidRPr="00911ED7" w:rsidRDefault="0064153E" w:rsidP="00911ED7">
            <w:pPr>
              <w:spacing w:before="60" w:after="60" w:line="260" w:lineRule="exact"/>
              <w:jc w:val="center"/>
              <w:rPr>
                <w:rFonts w:cs="Arial"/>
                <w:sz w:val="18"/>
                <w:szCs w:val="18"/>
              </w:rPr>
            </w:pPr>
            <w:r w:rsidRPr="00911ED7">
              <w:rPr>
                <w:rFonts w:cs="Arial"/>
                <w:sz w:val="18"/>
                <w:szCs w:val="18"/>
              </w:rPr>
              <w:sym w:font="Wingdings" w:char="F0FC"/>
            </w:r>
          </w:p>
        </w:tc>
        <w:tc>
          <w:tcPr>
            <w:tcW w:w="1987" w:type="dxa"/>
            <w:tcBorders>
              <w:bottom w:val="double" w:sz="4" w:space="0" w:color="auto"/>
            </w:tcBorders>
          </w:tcPr>
          <w:p w14:paraId="13146402" w14:textId="61E08357" w:rsidR="0064153E" w:rsidRPr="00911ED7" w:rsidRDefault="0064153E" w:rsidP="00911ED7">
            <w:pPr>
              <w:spacing w:before="60" w:after="60" w:line="260" w:lineRule="exact"/>
              <w:jc w:val="center"/>
              <w:rPr>
                <w:rFonts w:cs="Arial"/>
                <w:sz w:val="18"/>
                <w:szCs w:val="18"/>
              </w:rPr>
            </w:pPr>
            <w:r w:rsidRPr="00911ED7">
              <w:rPr>
                <w:rFonts w:cs="Arial"/>
                <w:b/>
                <w:sz w:val="18"/>
                <w:szCs w:val="18"/>
              </w:rPr>
              <w:sym w:font="Wingdings" w:char="F0FC"/>
            </w:r>
          </w:p>
        </w:tc>
      </w:tr>
      <w:tr w:rsidR="00D93266" w:rsidRPr="00911ED7" w14:paraId="58F27DC9" w14:textId="104D6BCF" w:rsidTr="00943E60">
        <w:trPr>
          <w:gridAfter w:val="1"/>
          <w:wAfter w:w="14" w:type="dxa"/>
          <w:trHeight w:val="227"/>
        </w:trPr>
        <w:tc>
          <w:tcPr>
            <w:tcW w:w="5704" w:type="dxa"/>
            <w:gridSpan w:val="3"/>
            <w:tcBorders>
              <w:top w:val="double" w:sz="4" w:space="0" w:color="auto"/>
            </w:tcBorders>
            <w:tcMar>
              <w:left w:w="85" w:type="dxa"/>
              <w:right w:w="85" w:type="dxa"/>
            </w:tcMar>
          </w:tcPr>
          <w:p w14:paraId="1E4B7D72" w14:textId="1FE58DF2" w:rsidR="00D93266" w:rsidRPr="00911ED7" w:rsidRDefault="00D93266" w:rsidP="00911ED7">
            <w:pPr>
              <w:spacing w:before="60" w:after="60" w:line="260" w:lineRule="exact"/>
              <w:jc w:val="center"/>
              <w:rPr>
                <w:rFonts w:cs="Arial"/>
                <w:sz w:val="18"/>
                <w:szCs w:val="18"/>
              </w:rPr>
            </w:pPr>
            <w:r w:rsidRPr="00911ED7">
              <w:rPr>
                <w:rFonts w:cs="Arial"/>
                <w:sz w:val="18"/>
                <w:szCs w:val="18"/>
              </w:rPr>
              <w:t>Basin environmental watering priorities</w:t>
            </w:r>
          </w:p>
        </w:tc>
        <w:tc>
          <w:tcPr>
            <w:tcW w:w="2268" w:type="dxa"/>
            <w:tcBorders>
              <w:top w:val="double" w:sz="4" w:space="0" w:color="auto"/>
            </w:tcBorders>
          </w:tcPr>
          <w:p w14:paraId="511846CB" w14:textId="77777777" w:rsidR="00D93266" w:rsidRPr="00911ED7" w:rsidRDefault="00D93266" w:rsidP="00911ED7">
            <w:pPr>
              <w:spacing w:before="60" w:after="60" w:line="260" w:lineRule="exact"/>
              <w:jc w:val="center"/>
              <w:rPr>
                <w:rFonts w:cs="Arial"/>
                <w:i/>
                <w:sz w:val="18"/>
                <w:szCs w:val="18"/>
              </w:rPr>
            </w:pPr>
            <w:r w:rsidRPr="00911ED7">
              <w:rPr>
                <w:rFonts w:cs="Arial"/>
                <w:i/>
                <w:sz w:val="18"/>
                <w:szCs w:val="18"/>
              </w:rPr>
              <w:t>2,3,4</w:t>
            </w:r>
          </w:p>
        </w:tc>
        <w:tc>
          <w:tcPr>
            <w:tcW w:w="2410" w:type="dxa"/>
            <w:tcBorders>
              <w:top w:val="double" w:sz="4" w:space="0" w:color="auto"/>
              <w:bottom w:val="single" w:sz="4" w:space="0" w:color="auto"/>
            </w:tcBorders>
          </w:tcPr>
          <w:p w14:paraId="2B60C56B" w14:textId="77777777" w:rsidR="00D93266" w:rsidRPr="00911ED7" w:rsidRDefault="00D93266" w:rsidP="00911ED7">
            <w:pPr>
              <w:spacing w:before="60" w:after="60" w:line="260" w:lineRule="exact"/>
              <w:jc w:val="center"/>
              <w:rPr>
                <w:rFonts w:cs="Arial"/>
                <w:i/>
                <w:sz w:val="18"/>
                <w:szCs w:val="18"/>
              </w:rPr>
            </w:pPr>
            <w:r w:rsidRPr="00911ED7">
              <w:rPr>
                <w:rFonts w:cs="Arial"/>
                <w:i/>
                <w:sz w:val="18"/>
                <w:szCs w:val="18"/>
              </w:rPr>
              <w:t>1,2</w:t>
            </w:r>
          </w:p>
        </w:tc>
        <w:tc>
          <w:tcPr>
            <w:tcW w:w="1701" w:type="dxa"/>
            <w:tcBorders>
              <w:top w:val="double" w:sz="4" w:space="0" w:color="auto"/>
              <w:bottom w:val="single" w:sz="4" w:space="0" w:color="auto"/>
            </w:tcBorders>
          </w:tcPr>
          <w:p w14:paraId="3A827463" w14:textId="39F91201" w:rsidR="00D93266" w:rsidRPr="00911ED7" w:rsidRDefault="00D93266" w:rsidP="00911ED7">
            <w:pPr>
              <w:spacing w:before="60" w:after="60" w:line="260" w:lineRule="exact"/>
              <w:jc w:val="center"/>
              <w:rPr>
                <w:rFonts w:cs="Arial"/>
                <w:i/>
                <w:sz w:val="18"/>
                <w:szCs w:val="18"/>
              </w:rPr>
            </w:pPr>
            <w:r w:rsidRPr="00911ED7">
              <w:rPr>
                <w:rFonts w:cs="Arial"/>
                <w:i/>
                <w:sz w:val="18"/>
                <w:szCs w:val="18"/>
              </w:rPr>
              <w:t>1,2</w:t>
            </w:r>
          </w:p>
        </w:tc>
        <w:tc>
          <w:tcPr>
            <w:tcW w:w="1987" w:type="dxa"/>
            <w:tcBorders>
              <w:top w:val="double" w:sz="4" w:space="0" w:color="auto"/>
              <w:bottom w:val="single" w:sz="4" w:space="0" w:color="auto"/>
            </w:tcBorders>
          </w:tcPr>
          <w:p w14:paraId="052D97D4" w14:textId="4705C6BD" w:rsidR="00D93266" w:rsidRPr="00911ED7" w:rsidRDefault="00D93266" w:rsidP="00911ED7">
            <w:pPr>
              <w:spacing w:before="60" w:after="60" w:line="260" w:lineRule="exact"/>
              <w:jc w:val="center"/>
              <w:rPr>
                <w:rFonts w:cs="Arial"/>
                <w:i/>
                <w:sz w:val="18"/>
                <w:szCs w:val="18"/>
              </w:rPr>
            </w:pPr>
            <w:r w:rsidRPr="00911ED7">
              <w:rPr>
                <w:rFonts w:cs="Arial"/>
                <w:i/>
                <w:sz w:val="18"/>
                <w:szCs w:val="18"/>
              </w:rPr>
              <w:t>1,2</w:t>
            </w:r>
          </w:p>
        </w:tc>
      </w:tr>
    </w:tbl>
    <w:p w14:paraId="1BE07B9B" w14:textId="77777777" w:rsidR="00911ED7" w:rsidRDefault="00911ED7" w:rsidP="00C97538">
      <w:pPr>
        <w:spacing w:after="0" w:line="240" w:lineRule="auto"/>
        <w:rPr>
          <w:rFonts w:eastAsia="Calibri"/>
          <w:noProof/>
          <w:sz w:val="18"/>
          <w:szCs w:val="18"/>
        </w:rPr>
      </w:pPr>
    </w:p>
    <w:p w14:paraId="5E3DC51A" w14:textId="77A1F928" w:rsidR="00C97538" w:rsidRPr="0064153E" w:rsidRDefault="00C97538" w:rsidP="00462DDE">
      <w:pPr>
        <w:spacing w:after="120" w:line="240" w:lineRule="auto"/>
        <w:rPr>
          <w:rFonts w:eastAsia="Calibri"/>
          <w:noProof/>
          <w:sz w:val="18"/>
          <w:szCs w:val="18"/>
        </w:rPr>
      </w:pPr>
      <w:r w:rsidRPr="0064153E">
        <w:rPr>
          <w:rFonts w:eastAsia="Calibri"/>
          <w:noProof/>
          <w:sz w:val="18"/>
          <w:szCs w:val="18"/>
        </w:rPr>
        <w:t>Basin environmental watering priorities:</w:t>
      </w:r>
    </w:p>
    <w:p w14:paraId="02BF5250" w14:textId="4A2CB8FD" w:rsidR="00C97538" w:rsidRPr="0064153E" w:rsidRDefault="00C97538" w:rsidP="00C97538">
      <w:pPr>
        <w:pStyle w:val="Bullets1"/>
        <w:tabs>
          <w:tab w:val="clear" w:pos="720"/>
          <w:tab w:val="num" w:pos="426"/>
        </w:tabs>
        <w:spacing w:line="240" w:lineRule="auto"/>
        <w:ind w:left="567" w:hanging="567"/>
        <w:rPr>
          <w:rFonts w:eastAsia="Calibri"/>
          <w:noProof/>
          <w:sz w:val="18"/>
          <w:szCs w:val="18"/>
        </w:rPr>
      </w:pPr>
      <w:r w:rsidRPr="0064153E">
        <w:rPr>
          <w:rFonts w:eastAsia="Calibri"/>
          <w:noProof/>
          <w:sz w:val="18"/>
          <w:szCs w:val="18"/>
        </w:rPr>
        <w:t xml:space="preserve">1) Improve flow regimes and connectivity to maximise the ecological function of the Barwon-Darling </w:t>
      </w:r>
      <w:r w:rsidR="0031059B">
        <w:rPr>
          <w:rFonts w:eastAsia="Calibri"/>
          <w:noProof/>
          <w:sz w:val="18"/>
          <w:szCs w:val="18"/>
        </w:rPr>
        <w:t>R</w:t>
      </w:r>
      <w:r w:rsidRPr="0064153E">
        <w:rPr>
          <w:rFonts w:eastAsia="Calibri"/>
          <w:noProof/>
          <w:sz w:val="18"/>
          <w:szCs w:val="18"/>
        </w:rPr>
        <w:t>iver system for native fish</w:t>
      </w:r>
      <w:r w:rsidR="00BD3F5D" w:rsidRPr="0064153E">
        <w:rPr>
          <w:rFonts w:eastAsia="Calibri"/>
          <w:noProof/>
          <w:sz w:val="18"/>
          <w:szCs w:val="18"/>
        </w:rPr>
        <w:t>.</w:t>
      </w:r>
    </w:p>
    <w:p w14:paraId="00C56EB4" w14:textId="7F11A785" w:rsidR="00C97538" w:rsidRPr="0064153E" w:rsidRDefault="00C97538" w:rsidP="00C97538">
      <w:pPr>
        <w:pStyle w:val="Bullets1"/>
        <w:tabs>
          <w:tab w:val="clear" w:pos="720"/>
          <w:tab w:val="num" w:pos="426"/>
        </w:tabs>
        <w:ind w:left="567" w:hanging="567"/>
        <w:rPr>
          <w:rFonts w:eastAsia="Calibri"/>
          <w:noProof/>
          <w:sz w:val="18"/>
          <w:szCs w:val="18"/>
        </w:rPr>
      </w:pPr>
      <w:r w:rsidRPr="0064153E">
        <w:rPr>
          <w:rFonts w:eastAsia="Calibri"/>
          <w:noProof/>
          <w:sz w:val="18"/>
          <w:szCs w:val="18"/>
        </w:rPr>
        <w:t>2) Support viable populations of threatened native fish and maximise opportunities for range expansion and the establishment of new populations</w:t>
      </w:r>
      <w:r w:rsidR="00BD3F5D" w:rsidRPr="0064153E">
        <w:rPr>
          <w:rFonts w:eastAsia="Calibri"/>
          <w:noProof/>
          <w:sz w:val="18"/>
          <w:szCs w:val="18"/>
        </w:rPr>
        <w:t>.</w:t>
      </w:r>
    </w:p>
    <w:p w14:paraId="3134A63E" w14:textId="0F8A53B1" w:rsidR="00C97538" w:rsidRPr="0064153E" w:rsidRDefault="00C97538" w:rsidP="00C97538">
      <w:pPr>
        <w:pStyle w:val="Bullets1"/>
        <w:tabs>
          <w:tab w:val="clear" w:pos="720"/>
          <w:tab w:val="num" w:pos="426"/>
        </w:tabs>
        <w:ind w:left="567" w:hanging="567"/>
        <w:rPr>
          <w:rFonts w:eastAsia="Calibri"/>
          <w:noProof/>
          <w:sz w:val="18"/>
          <w:szCs w:val="18"/>
        </w:rPr>
      </w:pPr>
      <w:r w:rsidRPr="0064153E">
        <w:rPr>
          <w:rFonts w:eastAsia="Calibri"/>
          <w:noProof/>
          <w:sz w:val="18"/>
          <w:szCs w:val="18"/>
        </w:rPr>
        <w:t>3) Improve the abundance and diversity of the Basin’s waterbird population</w:t>
      </w:r>
      <w:r w:rsidR="00BD3F5D" w:rsidRPr="0064153E">
        <w:rPr>
          <w:rFonts w:eastAsia="Calibri"/>
          <w:noProof/>
          <w:sz w:val="18"/>
          <w:szCs w:val="18"/>
        </w:rPr>
        <w:t>.</w:t>
      </w:r>
    </w:p>
    <w:p w14:paraId="4BDA617F" w14:textId="23347D3E" w:rsidR="00C97538" w:rsidRPr="0064153E" w:rsidRDefault="00C97538" w:rsidP="00C97538">
      <w:pPr>
        <w:pStyle w:val="Bullets1"/>
        <w:tabs>
          <w:tab w:val="clear" w:pos="720"/>
          <w:tab w:val="num" w:pos="426"/>
        </w:tabs>
        <w:ind w:left="567" w:hanging="567"/>
        <w:rPr>
          <w:rFonts w:eastAsia="Calibri"/>
          <w:noProof/>
          <w:sz w:val="18"/>
          <w:szCs w:val="18"/>
        </w:rPr>
      </w:pPr>
      <w:r w:rsidRPr="0064153E">
        <w:rPr>
          <w:rFonts w:eastAsia="Calibri"/>
          <w:noProof/>
          <w:sz w:val="18"/>
          <w:szCs w:val="18"/>
        </w:rPr>
        <w:t>4) Enable recruitment of trees and support growth of understorey species within river red gum, black box and coolibah communities on floodplains that received overbank flooding by inundating the floodplains again</w:t>
      </w:r>
      <w:r w:rsidR="00BD3F5D" w:rsidRPr="0064153E">
        <w:rPr>
          <w:rFonts w:eastAsia="Calibri"/>
          <w:noProof/>
          <w:sz w:val="18"/>
          <w:szCs w:val="18"/>
        </w:rPr>
        <w:t>.</w:t>
      </w:r>
    </w:p>
    <w:p w14:paraId="0311F39A" w14:textId="5D05037A" w:rsidR="00046520" w:rsidRPr="00434C1F" w:rsidRDefault="00046520" w:rsidP="00046520">
      <w:pPr>
        <w:pStyle w:val="Caption"/>
        <w:keepNext/>
      </w:pPr>
      <w:bookmarkStart w:id="52" w:name="_Ref521661379"/>
      <w:bookmarkStart w:id="53" w:name="_Toc17895822"/>
      <w:r w:rsidRPr="00434C1F">
        <w:t xml:space="preserve">Table </w:t>
      </w:r>
      <w:r w:rsidR="00BE01B5">
        <w:rPr>
          <w:noProof/>
        </w:rPr>
        <w:fldChar w:fldCharType="begin"/>
      </w:r>
      <w:r w:rsidR="00BE01B5">
        <w:rPr>
          <w:noProof/>
        </w:rPr>
        <w:instrText xml:space="preserve"> STYLEREF 1 \s </w:instrText>
      </w:r>
      <w:r w:rsidR="00BE01B5">
        <w:rPr>
          <w:noProof/>
        </w:rPr>
        <w:fldChar w:fldCharType="separate"/>
      </w:r>
      <w:r w:rsidR="00BA74F6">
        <w:rPr>
          <w:noProof/>
        </w:rPr>
        <w:t>3</w:t>
      </w:r>
      <w:r w:rsidR="00BE01B5">
        <w:rPr>
          <w:noProof/>
        </w:rPr>
        <w:fldChar w:fldCharType="end"/>
      </w:r>
      <w:r w:rsidR="003A27AA">
        <w:noBreakHyphen/>
      </w:r>
      <w:r w:rsidR="00BE01B5">
        <w:rPr>
          <w:noProof/>
        </w:rPr>
        <w:fldChar w:fldCharType="begin"/>
      </w:r>
      <w:r w:rsidR="00BE01B5">
        <w:rPr>
          <w:noProof/>
        </w:rPr>
        <w:instrText xml:space="preserve"> SEQ Table \* ARABIC \s 1 </w:instrText>
      </w:r>
      <w:r w:rsidR="00BE01B5">
        <w:rPr>
          <w:noProof/>
        </w:rPr>
        <w:fldChar w:fldCharType="separate"/>
      </w:r>
      <w:r w:rsidR="00BA74F6">
        <w:rPr>
          <w:noProof/>
        </w:rPr>
        <w:t>2</w:t>
      </w:r>
      <w:r w:rsidR="00BE01B5">
        <w:rPr>
          <w:noProof/>
        </w:rPr>
        <w:fldChar w:fldCharType="end"/>
      </w:r>
      <w:bookmarkEnd w:id="51"/>
      <w:bookmarkEnd w:id="52"/>
      <w:r w:rsidR="005C2AD7" w:rsidRPr="00434C1F">
        <w:rPr>
          <w:noProof/>
        </w:rPr>
        <w:t>:</w:t>
      </w:r>
      <w:r w:rsidR="003D14B2" w:rsidRPr="00434C1F">
        <w:t xml:space="preserve"> Watering actions, target assets and evaluated outc</w:t>
      </w:r>
      <w:r w:rsidR="00B97657" w:rsidRPr="00434C1F">
        <w:t xml:space="preserve">omes implemented in the Gwydir </w:t>
      </w:r>
      <w:r w:rsidR="003D14B2" w:rsidRPr="00434C1F">
        <w:t xml:space="preserve">Selected Area during </w:t>
      </w:r>
      <w:r w:rsidR="0064153E" w:rsidRPr="00434C1F">
        <w:t xml:space="preserve">the </w:t>
      </w:r>
      <w:r w:rsidR="003821E1">
        <w:t>LTIM Project</w:t>
      </w:r>
      <w:r w:rsidR="005C2AD7" w:rsidRPr="00434C1F">
        <w:t>.</w:t>
      </w:r>
      <w:bookmarkEnd w:id="53"/>
    </w:p>
    <w:tbl>
      <w:tblPr>
        <w:tblW w:w="5109" w:type="pct"/>
        <w:tblInd w:w="-142" w:type="dxa"/>
        <w:tblBorders>
          <w:top w:val="single" w:sz="2" w:space="0" w:color="000000"/>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852"/>
        <w:gridCol w:w="2126"/>
        <w:gridCol w:w="851"/>
        <w:gridCol w:w="1418"/>
        <w:gridCol w:w="5242"/>
        <w:gridCol w:w="3686"/>
      </w:tblGrid>
      <w:tr w:rsidR="00C55C86" w:rsidRPr="00462DDE" w14:paraId="245215FF" w14:textId="77777777" w:rsidTr="00DC4E3A">
        <w:trPr>
          <w:trHeight w:val="227"/>
          <w:tblHeader/>
        </w:trPr>
        <w:tc>
          <w:tcPr>
            <w:tcW w:w="300" w:type="pct"/>
            <w:shd w:val="clear" w:color="auto" w:fill="D9D9D9"/>
            <w:vAlign w:val="center"/>
          </w:tcPr>
          <w:p w14:paraId="7F844435" w14:textId="20AF7FA5" w:rsidR="0064153E" w:rsidRPr="00462DDE" w:rsidRDefault="0064153E" w:rsidP="00C55C86">
            <w:pPr>
              <w:spacing w:before="60" w:after="60"/>
              <w:ind w:left="-33"/>
              <w:jc w:val="center"/>
              <w:rPr>
                <w:rFonts w:eastAsia="Calibri" w:cs="Arial"/>
                <w:noProof/>
                <w:sz w:val="18"/>
                <w:szCs w:val="18"/>
              </w:rPr>
            </w:pPr>
            <w:r w:rsidRPr="00462DDE">
              <w:rPr>
                <w:rFonts w:eastAsia="Calibri" w:cs="Arial"/>
                <w:noProof/>
                <w:sz w:val="18"/>
                <w:szCs w:val="18"/>
              </w:rPr>
              <w:t>Water Year</w:t>
            </w:r>
          </w:p>
        </w:tc>
        <w:tc>
          <w:tcPr>
            <w:tcW w:w="750" w:type="pct"/>
            <w:shd w:val="clear" w:color="auto" w:fill="D9D9D9"/>
            <w:noWrap/>
            <w:vAlign w:val="center"/>
          </w:tcPr>
          <w:p w14:paraId="15F5793D" w14:textId="53730B45" w:rsidR="0064153E" w:rsidRPr="00462DDE" w:rsidRDefault="0064153E" w:rsidP="00462DDE">
            <w:pPr>
              <w:spacing w:before="60" w:after="60"/>
              <w:jc w:val="center"/>
              <w:rPr>
                <w:rFonts w:eastAsia="Calibri" w:cs="Arial"/>
                <w:noProof/>
                <w:sz w:val="18"/>
                <w:szCs w:val="18"/>
              </w:rPr>
            </w:pPr>
            <w:r w:rsidRPr="00462DDE">
              <w:rPr>
                <w:rFonts w:eastAsia="Calibri" w:cs="Arial"/>
                <w:noProof/>
                <w:sz w:val="18"/>
                <w:szCs w:val="18"/>
              </w:rPr>
              <w:t>Watering action</w:t>
            </w:r>
          </w:p>
        </w:tc>
        <w:tc>
          <w:tcPr>
            <w:tcW w:w="300" w:type="pct"/>
            <w:shd w:val="clear" w:color="auto" w:fill="D9D9D9"/>
            <w:noWrap/>
            <w:vAlign w:val="center"/>
          </w:tcPr>
          <w:p w14:paraId="0538D8DA" w14:textId="77777777" w:rsidR="0064153E" w:rsidRPr="00462DDE" w:rsidRDefault="0064153E" w:rsidP="00462DDE">
            <w:pPr>
              <w:spacing w:before="60" w:after="60"/>
              <w:jc w:val="center"/>
              <w:rPr>
                <w:rFonts w:eastAsia="Calibri" w:cs="Arial"/>
                <w:noProof/>
                <w:sz w:val="18"/>
                <w:szCs w:val="18"/>
              </w:rPr>
            </w:pPr>
            <w:r w:rsidRPr="00462DDE">
              <w:rPr>
                <w:rFonts w:eastAsia="Calibri" w:cs="Arial"/>
                <w:noProof/>
                <w:sz w:val="18"/>
                <w:szCs w:val="18"/>
              </w:rPr>
              <w:t>Volume (ML)</w:t>
            </w:r>
          </w:p>
        </w:tc>
        <w:tc>
          <w:tcPr>
            <w:tcW w:w="500" w:type="pct"/>
            <w:shd w:val="clear" w:color="auto" w:fill="D9D9D9"/>
            <w:noWrap/>
            <w:vAlign w:val="center"/>
          </w:tcPr>
          <w:p w14:paraId="70E3E5CE" w14:textId="77777777" w:rsidR="0064153E" w:rsidRPr="00462DDE" w:rsidRDefault="0064153E" w:rsidP="00462DDE">
            <w:pPr>
              <w:spacing w:before="60" w:after="60"/>
              <w:jc w:val="center"/>
              <w:rPr>
                <w:rFonts w:eastAsia="Calibri" w:cs="Arial"/>
                <w:noProof/>
                <w:sz w:val="18"/>
                <w:szCs w:val="18"/>
              </w:rPr>
            </w:pPr>
            <w:r w:rsidRPr="00462DDE">
              <w:rPr>
                <w:rFonts w:eastAsia="Calibri" w:cs="Arial"/>
                <w:noProof/>
                <w:sz w:val="18"/>
                <w:szCs w:val="18"/>
              </w:rPr>
              <w:t>Target asset</w:t>
            </w:r>
          </w:p>
        </w:tc>
        <w:tc>
          <w:tcPr>
            <w:tcW w:w="1849" w:type="pct"/>
            <w:shd w:val="clear" w:color="auto" w:fill="D9D9D9"/>
            <w:noWrap/>
            <w:vAlign w:val="center"/>
          </w:tcPr>
          <w:p w14:paraId="71F3FC08" w14:textId="77777777" w:rsidR="0064153E" w:rsidRPr="00462DDE" w:rsidRDefault="0064153E" w:rsidP="00462DDE">
            <w:pPr>
              <w:spacing w:before="60" w:after="60"/>
              <w:jc w:val="center"/>
              <w:rPr>
                <w:rFonts w:eastAsia="Calibri" w:cs="Arial"/>
                <w:noProof/>
                <w:sz w:val="18"/>
                <w:szCs w:val="18"/>
              </w:rPr>
            </w:pPr>
            <w:r w:rsidRPr="00462DDE">
              <w:rPr>
                <w:rFonts w:eastAsia="Calibri" w:cs="Arial"/>
                <w:noProof/>
                <w:sz w:val="18"/>
                <w:szCs w:val="18"/>
              </w:rPr>
              <w:t>Expected outcomes</w:t>
            </w:r>
          </w:p>
        </w:tc>
        <w:tc>
          <w:tcPr>
            <w:tcW w:w="1300" w:type="pct"/>
            <w:shd w:val="clear" w:color="auto" w:fill="D9D9D9"/>
            <w:noWrap/>
            <w:vAlign w:val="center"/>
          </w:tcPr>
          <w:p w14:paraId="3818A3D6" w14:textId="42B913B1" w:rsidR="0064153E" w:rsidRPr="00462DDE" w:rsidRDefault="0064153E" w:rsidP="00462DDE">
            <w:pPr>
              <w:spacing w:before="60" w:after="60"/>
              <w:rPr>
                <w:rFonts w:eastAsia="Calibri" w:cs="Arial"/>
                <w:noProof/>
                <w:sz w:val="18"/>
                <w:szCs w:val="18"/>
              </w:rPr>
            </w:pPr>
            <w:r w:rsidRPr="00462DDE">
              <w:rPr>
                <w:rFonts w:eastAsia="Calibri" w:cs="Arial"/>
                <w:noProof/>
                <w:sz w:val="18"/>
                <w:szCs w:val="18"/>
              </w:rPr>
              <w:t>Were these outcomes achieved</w:t>
            </w:r>
            <w:r w:rsidR="00586EC7" w:rsidRPr="00462DDE">
              <w:rPr>
                <w:rFonts w:eastAsia="Calibri" w:cs="Arial"/>
                <w:noProof/>
                <w:sz w:val="18"/>
                <w:szCs w:val="18"/>
              </w:rPr>
              <w:t>?</w:t>
            </w:r>
          </w:p>
        </w:tc>
      </w:tr>
      <w:tr w:rsidR="00C55C86" w:rsidRPr="00462DDE" w14:paraId="62AF11D6" w14:textId="77777777" w:rsidTr="00DC4E3A">
        <w:trPr>
          <w:trHeight w:val="227"/>
        </w:trPr>
        <w:tc>
          <w:tcPr>
            <w:tcW w:w="300" w:type="pct"/>
            <w:vMerge w:val="restart"/>
            <w:tcBorders>
              <w:top w:val="single" w:sz="2" w:space="0" w:color="000000"/>
              <w:right w:val="single" w:sz="2" w:space="0" w:color="000000"/>
            </w:tcBorders>
            <w:vAlign w:val="center"/>
          </w:tcPr>
          <w:p w14:paraId="5EC225EB" w14:textId="32616D3E" w:rsidR="00FE7199" w:rsidRPr="00462DDE" w:rsidRDefault="00FE7199" w:rsidP="00C55C86">
            <w:pPr>
              <w:spacing w:before="60" w:after="60" w:line="260" w:lineRule="exact"/>
              <w:ind w:left="-100"/>
              <w:jc w:val="center"/>
              <w:rPr>
                <w:rFonts w:eastAsia="Calibri" w:cs="Arial"/>
                <w:noProof/>
                <w:sz w:val="18"/>
                <w:szCs w:val="18"/>
              </w:rPr>
            </w:pPr>
            <w:r w:rsidRPr="00462DDE">
              <w:rPr>
                <w:rFonts w:eastAsia="Calibri" w:cs="Arial"/>
                <w:noProof/>
                <w:sz w:val="18"/>
                <w:szCs w:val="18"/>
              </w:rPr>
              <w:t>2014-15</w:t>
            </w:r>
          </w:p>
        </w:tc>
        <w:tc>
          <w:tcPr>
            <w:tcW w:w="75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59359FE1" w14:textId="1C0ABE89"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Delivery of envrironmental water to provide in-channel flow pulse to Carole C</w:t>
            </w:r>
            <w:r w:rsidR="00462DDE">
              <w:rPr>
                <w:rFonts w:eastAsia="Calibri" w:cs="Arial"/>
                <w:noProof/>
                <w:sz w:val="18"/>
                <w:szCs w:val="18"/>
              </w:rPr>
              <w:t>ree</w:t>
            </w:r>
            <w:r w:rsidRPr="00462DDE">
              <w:rPr>
                <w:rFonts w:eastAsia="Calibri" w:cs="Arial"/>
                <w:noProof/>
                <w:sz w:val="18"/>
                <w:szCs w:val="18"/>
              </w:rPr>
              <w:t xml:space="preserve">k and </w:t>
            </w:r>
            <w:r w:rsidR="00E14C1B" w:rsidRPr="00462DDE">
              <w:rPr>
                <w:rFonts w:eastAsia="Calibri" w:cs="Arial"/>
                <w:noProof/>
                <w:sz w:val="18"/>
                <w:szCs w:val="18"/>
              </w:rPr>
              <w:t xml:space="preserve">Mehi </w:t>
            </w:r>
            <w:r w:rsidRPr="00462DDE">
              <w:rPr>
                <w:rFonts w:eastAsia="Calibri" w:cs="Arial"/>
                <w:noProof/>
                <w:sz w:val="18"/>
                <w:szCs w:val="18"/>
              </w:rPr>
              <w:t>River</w:t>
            </w:r>
          </w:p>
        </w:tc>
        <w:tc>
          <w:tcPr>
            <w:tcW w:w="3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79437013" w14:textId="142D1A1B" w:rsidR="00FE7199" w:rsidRPr="00462DDE" w:rsidRDefault="003F2D19" w:rsidP="00C55C86">
            <w:pPr>
              <w:spacing w:before="60" w:after="60" w:line="260" w:lineRule="exact"/>
              <w:jc w:val="center"/>
              <w:rPr>
                <w:rFonts w:eastAsia="Calibri" w:cs="Arial"/>
                <w:noProof/>
                <w:sz w:val="18"/>
                <w:szCs w:val="18"/>
              </w:rPr>
            </w:pPr>
            <w:r>
              <w:rPr>
                <w:rFonts w:eastAsia="Calibri" w:cs="Arial"/>
                <w:noProof/>
                <w:sz w:val="18"/>
                <w:szCs w:val="18"/>
              </w:rPr>
              <w:t>16,972</w:t>
            </w:r>
            <w:r w:rsidR="00FE7199" w:rsidRPr="00462DDE">
              <w:rPr>
                <w:rFonts w:eastAsia="Calibri" w:cs="Arial"/>
                <w:noProof/>
                <w:sz w:val="18"/>
                <w:szCs w:val="18"/>
              </w:rPr>
              <w:t xml:space="preserve"> CEW</w:t>
            </w:r>
          </w:p>
        </w:tc>
        <w:tc>
          <w:tcPr>
            <w:tcW w:w="5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2B2F73FA" w14:textId="290AE248"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Carole Creek and M</w:t>
            </w:r>
            <w:r w:rsidR="00DF4FB6" w:rsidRPr="00462DDE">
              <w:rPr>
                <w:rFonts w:eastAsia="Calibri" w:cs="Arial"/>
                <w:noProof/>
                <w:sz w:val="18"/>
                <w:szCs w:val="18"/>
              </w:rPr>
              <w:t>e</w:t>
            </w:r>
            <w:r w:rsidRPr="00462DDE">
              <w:rPr>
                <w:rFonts w:eastAsia="Calibri" w:cs="Arial"/>
                <w:noProof/>
                <w:sz w:val="18"/>
                <w:szCs w:val="18"/>
              </w:rPr>
              <w:t>hi River</w:t>
            </w:r>
          </w:p>
        </w:tc>
        <w:tc>
          <w:tcPr>
            <w:tcW w:w="1849"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0A2C8320" w14:textId="77777777" w:rsidR="00FE7199" w:rsidRPr="00462DDE" w:rsidRDefault="00FE7199" w:rsidP="00C55C86">
            <w:pPr>
              <w:pStyle w:val="Bullets1"/>
              <w:numPr>
                <w:ilvl w:val="0"/>
                <w:numId w:val="40"/>
              </w:numPr>
              <w:spacing w:before="60" w:after="60" w:line="260" w:lineRule="exact"/>
              <w:ind w:left="327" w:hanging="284"/>
              <w:jc w:val="left"/>
              <w:rPr>
                <w:rFonts w:eastAsia="Calibri" w:cs="Arial"/>
                <w:noProof/>
                <w:sz w:val="18"/>
                <w:szCs w:val="18"/>
              </w:rPr>
            </w:pPr>
            <w:r w:rsidRPr="00462DDE">
              <w:rPr>
                <w:rFonts w:eastAsia="Calibri" w:cs="Arial"/>
                <w:noProof/>
                <w:sz w:val="18"/>
                <w:szCs w:val="18"/>
              </w:rPr>
              <w:t>Reinstate natural small freshes during late winter and early spring</w:t>
            </w:r>
          </w:p>
          <w:p w14:paraId="68AF1174" w14:textId="77777777" w:rsidR="00FE7199" w:rsidRPr="00462DDE" w:rsidRDefault="00FE7199" w:rsidP="00C55C86">
            <w:pPr>
              <w:pStyle w:val="Bullets1"/>
              <w:numPr>
                <w:ilvl w:val="0"/>
                <w:numId w:val="40"/>
              </w:numPr>
              <w:spacing w:before="60" w:after="60" w:line="260" w:lineRule="exact"/>
              <w:ind w:left="327" w:hanging="284"/>
              <w:jc w:val="left"/>
              <w:rPr>
                <w:rFonts w:eastAsia="Calibri" w:cs="Arial"/>
                <w:noProof/>
                <w:sz w:val="18"/>
                <w:szCs w:val="18"/>
              </w:rPr>
            </w:pPr>
            <w:r w:rsidRPr="00462DDE">
              <w:rPr>
                <w:rFonts w:eastAsia="Calibri" w:cs="Arial"/>
                <w:noProof/>
                <w:sz w:val="18"/>
                <w:szCs w:val="18"/>
              </w:rPr>
              <w:t>Movement, breeding and recruitment activity of fish, particularly freshwater catfish</w:t>
            </w:r>
          </w:p>
          <w:p w14:paraId="56810706" w14:textId="1F3D7D23" w:rsidR="00FE7199" w:rsidRPr="00462DDE" w:rsidRDefault="00FE7199" w:rsidP="00C55C86">
            <w:pPr>
              <w:pStyle w:val="Default"/>
              <w:numPr>
                <w:ilvl w:val="0"/>
                <w:numId w:val="40"/>
              </w:numPr>
              <w:spacing w:before="60" w:after="60" w:line="260" w:lineRule="exact"/>
              <w:ind w:left="327" w:hanging="284"/>
              <w:rPr>
                <w:rFonts w:ascii="Arial" w:hAnsi="Arial" w:cs="Arial"/>
                <w:sz w:val="18"/>
                <w:szCs w:val="18"/>
              </w:rPr>
            </w:pPr>
            <w:r w:rsidRPr="00462DDE">
              <w:rPr>
                <w:rFonts w:ascii="Arial" w:eastAsia="Calibri" w:hAnsi="Arial" w:cs="Arial"/>
                <w:noProof/>
                <w:sz w:val="18"/>
                <w:szCs w:val="18"/>
              </w:rPr>
              <w:t>Downstream hydrological connectivity including end of system flows</w:t>
            </w:r>
          </w:p>
        </w:tc>
        <w:tc>
          <w:tcPr>
            <w:tcW w:w="1300" w:type="pct"/>
            <w:tcBorders>
              <w:top w:val="single" w:sz="2" w:space="0" w:color="000000"/>
              <w:left w:val="single" w:sz="2" w:space="0" w:color="000000"/>
              <w:bottom w:val="single" w:sz="2" w:space="0" w:color="000000"/>
            </w:tcBorders>
            <w:shd w:val="clear" w:color="auto" w:fill="auto"/>
            <w:noWrap/>
            <w:vAlign w:val="center"/>
          </w:tcPr>
          <w:p w14:paraId="2EF75CC7" w14:textId="1A31EB2F" w:rsidR="00FE7199" w:rsidRPr="00462DDE" w:rsidRDefault="00FE7199" w:rsidP="00C55C86">
            <w:pPr>
              <w:pStyle w:val="Bullets1"/>
              <w:numPr>
                <w:ilvl w:val="0"/>
                <w:numId w:val="0"/>
              </w:numPr>
              <w:spacing w:before="60" w:after="60" w:line="260" w:lineRule="exact"/>
              <w:rPr>
                <w:rFonts w:eastAsia="Calibri" w:cs="Arial"/>
                <w:b/>
                <w:noProof/>
                <w:sz w:val="18"/>
                <w:szCs w:val="18"/>
              </w:rPr>
            </w:pPr>
            <w:r w:rsidRPr="00462DDE">
              <w:rPr>
                <w:rFonts w:eastAsia="Calibri" w:cs="Arial"/>
                <w:b/>
                <w:noProof/>
                <w:sz w:val="18"/>
                <w:szCs w:val="18"/>
              </w:rPr>
              <w:t xml:space="preserve">Yes, </w:t>
            </w:r>
            <w:r w:rsidRPr="00462DDE">
              <w:rPr>
                <w:rFonts w:eastAsia="Calibri" w:cs="Arial"/>
                <w:noProof/>
                <w:sz w:val="18"/>
                <w:szCs w:val="18"/>
              </w:rPr>
              <w:t>Defined flow pulse tracked throughout the Mehi system</w:t>
            </w:r>
            <w:r w:rsidR="00837F82" w:rsidRPr="00462DDE">
              <w:rPr>
                <w:rFonts w:eastAsia="Calibri" w:cs="Arial"/>
                <w:noProof/>
                <w:sz w:val="18"/>
                <w:szCs w:val="18"/>
              </w:rPr>
              <w:t xml:space="preserve">.  </w:t>
            </w:r>
            <w:r w:rsidRPr="00462DDE">
              <w:rPr>
                <w:rFonts w:eastAsia="Calibri" w:cs="Arial"/>
                <w:noProof/>
                <w:sz w:val="18"/>
                <w:szCs w:val="18"/>
              </w:rPr>
              <w:t>While no direct monitoring of fish response was undertaken, flow likely contributed to diverse fish community in the Mehi River</w:t>
            </w:r>
            <w:r w:rsidR="00F97B46" w:rsidRPr="00462DDE">
              <w:rPr>
                <w:rFonts w:eastAsia="Calibri" w:cs="Arial"/>
                <w:noProof/>
                <w:sz w:val="18"/>
                <w:szCs w:val="18"/>
              </w:rPr>
              <w:t>.</w:t>
            </w:r>
          </w:p>
        </w:tc>
      </w:tr>
      <w:tr w:rsidR="00C55C86" w:rsidRPr="00462DDE" w14:paraId="57D48B7C" w14:textId="77777777" w:rsidTr="00DC4E3A">
        <w:trPr>
          <w:trHeight w:val="227"/>
        </w:trPr>
        <w:tc>
          <w:tcPr>
            <w:tcW w:w="300" w:type="pct"/>
            <w:vMerge/>
            <w:tcBorders>
              <w:right w:val="single" w:sz="2" w:space="0" w:color="000000"/>
            </w:tcBorders>
          </w:tcPr>
          <w:p w14:paraId="3BCD91AF" w14:textId="7463F536" w:rsidR="00FE7199" w:rsidRPr="00462DDE" w:rsidRDefault="00FE7199" w:rsidP="00C55C86">
            <w:pPr>
              <w:spacing w:before="60" w:after="60" w:line="260" w:lineRule="exact"/>
              <w:ind w:left="-100"/>
              <w:jc w:val="left"/>
              <w:rPr>
                <w:rFonts w:eastAsia="Calibri" w:cs="Arial"/>
                <w:noProof/>
                <w:sz w:val="18"/>
                <w:szCs w:val="18"/>
              </w:rPr>
            </w:pPr>
          </w:p>
        </w:tc>
        <w:tc>
          <w:tcPr>
            <w:tcW w:w="75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585ACDC0" w14:textId="71AD1059"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 xml:space="preserve">Delivery of environmental water into the Gingham and </w:t>
            </w:r>
            <w:r w:rsidR="00227E2B" w:rsidRPr="00462DDE">
              <w:rPr>
                <w:rFonts w:eastAsia="Calibri" w:cs="Arial"/>
                <w:noProof/>
                <w:sz w:val="18"/>
                <w:szCs w:val="18"/>
              </w:rPr>
              <w:t>Lower Gwydir</w:t>
            </w:r>
            <w:r w:rsidRPr="00462DDE">
              <w:rPr>
                <w:rFonts w:eastAsia="Calibri" w:cs="Arial"/>
                <w:noProof/>
                <w:sz w:val="18"/>
                <w:szCs w:val="18"/>
              </w:rPr>
              <w:t xml:space="preserve"> wetlands</w:t>
            </w:r>
          </w:p>
        </w:tc>
        <w:tc>
          <w:tcPr>
            <w:tcW w:w="3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09D50297" w14:textId="77777777" w:rsidR="00C55C86"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 xml:space="preserve">30,000 CEW, </w:t>
            </w:r>
          </w:p>
          <w:p w14:paraId="2E941D29" w14:textId="282E0DD2" w:rsidR="00FE7199" w:rsidRPr="00462DDE"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29,895 NSW ECA</w:t>
            </w:r>
          </w:p>
        </w:tc>
        <w:tc>
          <w:tcPr>
            <w:tcW w:w="5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032F82A4" w14:textId="1B601968"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 xml:space="preserve">Gingham and Gwydir </w:t>
            </w:r>
            <w:r w:rsidR="00EA6ABE">
              <w:rPr>
                <w:rFonts w:eastAsia="Calibri" w:cs="Arial"/>
                <w:noProof/>
                <w:sz w:val="18"/>
                <w:szCs w:val="18"/>
              </w:rPr>
              <w:t>w</w:t>
            </w:r>
            <w:r w:rsidRPr="00462DDE">
              <w:rPr>
                <w:rFonts w:eastAsia="Calibri" w:cs="Arial"/>
                <w:noProof/>
                <w:sz w:val="18"/>
                <w:szCs w:val="18"/>
              </w:rPr>
              <w:t>etlands</w:t>
            </w:r>
          </w:p>
        </w:tc>
        <w:tc>
          <w:tcPr>
            <w:tcW w:w="1849"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07A18767" w14:textId="77777777" w:rsidR="00367FD5" w:rsidRPr="00462DDE" w:rsidRDefault="00367FD5" w:rsidP="00C55C86">
            <w:pPr>
              <w:pStyle w:val="Bullets1"/>
              <w:numPr>
                <w:ilvl w:val="0"/>
                <w:numId w:val="40"/>
              </w:numPr>
              <w:spacing w:before="60" w:after="60" w:line="260" w:lineRule="exact"/>
              <w:ind w:left="327"/>
              <w:jc w:val="left"/>
              <w:rPr>
                <w:rFonts w:cs="Arial"/>
                <w:sz w:val="18"/>
                <w:szCs w:val="18"/>
              </w:rPr>
            </w:pPr>
            <w:r w:rsidRPr="00462DDE">
              <w:rPr>
                <w:rFonts w:eastAsia="Calibri" w:cs="Arial"/>
                <w:noProof/>
                <w:sz w:val="18"/>
                <w:szCs w:val="18"/>
              </w:rPr>
              <w:t>Protect and maintain the condition of permanent and semi-permanent wetland vegetation</w:t>
            </w:r>
          </w:p>
          <w:p w14:paraId="5AD426A0" w14:textId="6FFC88C4" w:rsidR="00367FD5" w:rsidRPr="00462DDE" w:rsidRDefault="00367FD5" w:rsidP="00C55C86">
            <w:pPr>
              <w:pStyle w:val="Bullets1"/>
              <w:numPr>
                <w:ilvl w:val="0"/>
                <w:numId w:val="40"/>
              </w:numPr>
              <w:spacing w:before="60" w:after="60" w:line="260" w:lineRule="exact"/>
              <w:ind w:left="327"/>
              <w:jc w:val="left"/>
              <w:rPr>
                <w:rFonts w:cs="Arial"/>
                <w:sz w:val="18"/>
                <w:szCs w:val="18"/>
              </w:rPr>
            </w:pPr>
            <w:r w:rsidRPr="00462DDE">
              <w:rPr>
                <w:rFonts w:cs="Arial"/>
                <w:sz w:val="18"/>
                <w:szCs w:val="18"/>
              </w:rPr>
              <w:t xml:space="preserve">Maintain habitat </w:t>
            </w:r>
            <w:r w:rsidR="00DF4FB6" w:rsidRPr="00462DDE">
              <w:rPr>
                <w:rFonts w:cs="Arial"/>
                <w:sz w:val="18"/>
                <w:szCs w:val="18"/>
              </w:rPr>
              <w:t xml:space="preserve">to </w:t>
            </w:r>
            <w:r w:rsidRPr="00462DDE">
              <w:rPr>
                <w:rFonts w:cs="Arial"/>
                <w:sz w:val="18"/>
                <w:szCs w:val="18"/>
              </w:rPr>
              <w:t>support waterbird condition and survival</w:t>
            </w:r>
          </w:p>
          <w:p w14:paraId="50B391C3" w14:textId="17DAA869" w:rsidR="00FE7199" w:rsidRPr="00462DDE" w:rsidRDefault="00367FD5" w:rsidP="00C55C86">
            <w:pPr>
              <w:pStyle w:val="Default"/>
              <w:numPr>
                <w:ilvl w:val="0"/>
                <w:numId w:val="40"/>
              </w:numPr>
              <w:spacing w:before="60" w:after="60" w:line="260" w:lineRule="exact"/>
              <w:ind w:left="327"/>
              <w:rPr>
                <w:rFonts w:ascii="Arial" w:hAnsi="Arial" w:cs="Arial"/>
                <w:sz w:val="18"/>
                <w:szCs w:val="18"/>
              </w:rPr>
            </w:pPr>
            <w:r w:rsidRPr="00462DDE">
              <w:rPr>
                <w:rFonts w:ascii="Arial" w:hAnsi="Arial" w:cs="Arial"/>
                <w:sz w:val="18"/>
                <w:szCs w:val="18"/>
              </w:rPr>
              <w:t>Support fundamental ecosystem function processes of nutrient and carbon cycling and primary production</w:t>
            </w:r>
          </w:p>
        </w:tc>
        <w:tc>
          <w:tcPr>
            <w:tcW w:w="1300" w:type="pct"/>
            <w:tcBorders>
              <w:top w:val="single" w:sz="2" w:space="0" w:color="000000"/>
              <w:left w:val="single" w:sz="2" w:space="0" w:color="000000"/>
              <w:bottom w:val="single" w:sz="2" w:space="0" w:color="000000"/>
            </w:tcBorders>
            <w:shd w:val="clear" w:color="auto" w:fill="auto"/>
            <w:noWrap/>
            <w:vAlign w:val="center"/>
          </w:tcPr>
          <w:p w14:paraId="13EBCAEC" w14:textId="02583283" w:rsidR="00FE7199" w:rsidRPr="00462DDE" w:rsidRDefault="00FE7199" w:rsidP="00C55C86">
            <w:pPr>
              <w:pStyle w:val="Bullets1"/>
              <w:numPr>
                <w:ilvl w:val="0"/>
                <w:numId w:val="0"/>
              </w:numPr>
              <w:spacing w:before="60" w:after="60" w:line="260" w:lineRule="exact"/>
              <w:rPr>
                <w:rFonts w:eastAsia="Calibri" w:cs="Arial"/>
                <w:b/>
                <w:noProof/>
                <w:sz w:val="18"/>
                <w:szCs w:val="18"/>
              </w:rPr>
            </w:pPr>
            <w:r w:rsidRPr="00462DDE">
              <w:rPr>
                <w:rFonts w:eastAsia="Calibri" w:cs="Arial"/>
                <w:b/>
                <w:noProof/>
                <w:sz w:val="18"/>
                <w:szCs w:val="18"/>
              </w:rPr>
              <w:t>Yes</w:t>
            </w:r>
            <w:r w:rsidRPr="00462DDE">
              <w:rPr>
                <w:rFonts w:eastAsia="Calibri" w:cs="Arial"/>
                <w:noProof/>
                <w:sz w:val="18"/>
                <w:szCs w:val="18"/>
              </w:rPr>
              <w:t>, these flows provided major inundation in the wetlands (6,342 ha), and additional hydrological connectivity in the Gingham and Lower Gwydir River</w:t>
            </w:r>
            <w:r w:rsidR="00837F82" w:rsidRPr="00462DDE">
              <w:rPr>
                <w:rFonts w:eastAsia="Calibri" w:cs="Arial"/>
                <w:noProof/>
                <w:sz w:val="18"/>
                <w:szCs w:val="18"/>
              </w:rPr>
              <w:t xml:space="preserve">.  </w:t>
            </w:r>
            <w:r w:rsidRPr="00462DDE">
              <w:rPr>
                <w:rFonts w:eastAsia="Calibri" w:cs="Arial"/>
                <w:noProof/>
                <w:sz w:val="18"/>
                <w:szCs w:val="18"/>
              </w:rPr>
              <w:t>Wetland vegetation and waterbirds were sustained in the wetlands as a result of this flow</w:t>
            </w:r>
            <w:r w:rsidR="00837F82" w:rsidRPr="00462DDE">
              <w:rPr>
                <w:rFonts w:eastAsia="Calibri" w:cs="Arial"/>
                <w:noProof/>
                <w:sz w:val="18"/>
                <w:szCs w:val="18"/>
              </w:rPr>
              <w:t xml:space="preserve">.  </w:t>
            </w:r>
            <w:r w:rsidRPr="00462DDE">
              <w:rPr>
                <w:rFonts w:eastAsia="Calibri" w:cs="Arial"/>
                <w:noProof/>
                <w:sz w:val="18"/>
                <w:szCs w:val="18"/>
              </w:rPr>
              <w:t>The flow also stimulated significant invertbrate productions</w:t>
            </w:r>
            <w:r w:rsidR="00F97B46" w:rsidRPr="00462DDE">
              <w:rPr>
                <w:rFonts w:eastAsia="Calibri" w:cs="Arial"/>
                <w:noProof/>
                <w:sz w:val="18"/>
                <w:szCs w:val="18"/>
              </w:rPr>
              <w:t>.</w:t>
            </w:r>
          </w:p>
        </w:tc>
      </w:tr>
      <w:tr w:rsidR="00C55C86" w:rsidRPr="00462DDE" w14:paraId="153D7C6E" w14:textId="77777777" w:rsidTr="00DC4E3A">
        <w:trPr>
          <w:trHeight w:val="227"/>
        </w:trPr>
        <w:tc>
          <w:tcPr>
            <w:tcW w:w="300" w:type="pct"/>
            <w:vMerge/>
            <w:tcBorders>
              <w:bottom w:val="single" w:sz="2" w:space="0" w:color="000000"/>
              <w:right w:val="single" w:sz="2" w:space="0" w:color="000000"/>
            </w:tcBorders>
          </w:tcPr>
          <w:p w14:paraId="7F7BC25C" w14:textId="448C0E0D" w:rsidR="00FE7199" w:rsidRPr="00462DDE" w:rsidRDefault="00FE7199" w:rsidP="00C55C86">
            <w:pPr>
              <w:spacing w:before="60" w:after="60" w:line="260" w:lineRule="exact"/>
              <w:ind w:left="-100"/>
              <w:jc w:val="left"/>
              <w:rPr>
                <w:rFonts w:eastAsia="Calibri" w:cs="Arial"/>
                <w:noProof/>
                <w:sz w:val="18"/>
                <w:szCs w:val="18"/>
              </w:rPr>
            </w:pPr>
          </w:p>
        </w:tc>
        <w:tc>
          <w:tcPr>
            <w:tcW w:w="75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49DC365D" w14:textId="4715CF7D"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Delivery of environmental water into the Mallowa wetlands</w:t>
            </w:r>
          </w:p>
        </w:tc>
        <w:tc>
          <w:tcPr>
            <w:tcW w:w="3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201E59D7" w14:textId="381771A4" w:rsidR="00FE7199" w:rsidRPr="00462DDE"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9,667 CEW</w:t>
            </w:r>
          </w:p>
        </w:tc>
        <w:tc>
          <w:tcPr>
            <w:tcW w:w="5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47694E98" w14:textId="07055312"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Mallowa Creek and wetlands</w:t>
            </w:r>
          </w:p>
        </w:tc>
        <w:tc>
          <w:tcPr>
            <w:tcW w:w="1849"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72509B2C" w14:textId="77777777" w:rsidR="00FE7199" w:rsidRPr="00462DDE" w:rsidRDefault="00FE7199" w:rsidP="00C55C86">
            <w:pPr>
              <w:pStyle w:val="Bullets1"/>
              <w:tabs>
                <w:tab w:val="num" w:pos="317"/>
              </w:tabs>
              <w:spacing w:before="60" w:after="60" w:line="260" w:lineRule="exact"/>
              <w:ind w:left="327" w:hanging="283"/>
              <w:jc w:val="left"/>
              <w:rPr>
                <w:rFonts w:eastAsia="Calibri" w:cs="Arial"/>
                <w:noProof/>
                <w:sz w:val="18"/>
                <w:szCs w:val="18"/>
              </w:rPr>
            </w:pPr>
            <w:r w:rsidRPr="00462DDE">
              <w:rPr>
                <w:rFonts w:eastAsia="Calibri" w:cs="Arial"/>
                <w:noProof/>
                <w:sz w:val="18"/>
                <w:szCs w:val="18"/>
              </w:rPr>
              <w:t>To support hydrological connectivity between wetlands</w:t>
            </w:r>
          </w:p>
          <w:p w14:paraId="195DEBAF" w14:textId="77777777" w:rsidR="00FE7199" w:rsidRPr="00462DDE" w:rsidRDefault="00FE7199" w:rsidP="00C55C86">
            <w:pPr>
              <w:pStyle w:val="Bullets1"/>
              <w:tabs>
                <w:tab w:val="num" w:pos="317"/>
              </w:tabs>
              <w:spacing w:before="60" w:after="60" w:line="260" w:lineRule="exact"/>
              <w:ind w:left="327" w:hanging="283"/>
              <w:jc w:val="left"/>
              <w:rPr>
                <w:rFonts w:eastAsia="Calibri" w:cs="Arial"/>
                <w:noProof/>
                <w:sz w:val="18"/>
                <w:szCs w:val="18"/>
              </w:rPr>
            </w:pPr>
            <w:r w:rsidRPr="00462DDE">
              <w:rPr>
                <w:rFonts w:eastAsia="Calibri" w:cs="Arial"/>
                <w:noProof/>
                <w:sz w:val="18"/>
                <w:szCs w:val="18"/>
              </w:rPr>
              <w:t>To support further recovery of wetland vegetation extent and condition</w:t>
            </w:r>
          </w:p>
          <w:p w14:paraId="2DF8ED9E" w14:textId="4327666D" w:rsidR="00FE7199" w:rsidRPr="00462DDE" w:rsidRDefault="00FE7199" w:rsidP="00C55C86">
            <w:pPr>
              <w:pStyle w:val="Default"/>
              <w:numPr>
                <w:ilvl w:val="0"/>
                <w:numId w:val="40"/>
              </w:numPr>
              <w:spacing w:before="60" w:after="60" w:line="260" w:lineRule="exact"/>
              <w:ind w:left="327" w:hanging="327"/>
              <w:rPr>
                <w:rFonts w:ascii="Arial" w:hAnsi="Arial" w:cs="Arial"/>
                <w:sz w:val="18"/>
                <w:szCs w:val="18"/>
              </w:rPr>
            </w:pPr>
            <w:r w:rsidRPr="00462DDE">
              <w:rPr>
                <w:rFonts w:ascii="Arial" w:eastAsia="Calibri" w:hAnsi="Arial" w:cs="Arial"/>
                <w:noProof/>
                <w:sz w:val="18"/>
                <w:szCs w:val="18"/>
              </w:rPr>
              <w:t>Provide habitat for a range of waterbirds and native aquatic species</w:t>
            </w:r>
          </w:p>
        </w:tc>
        <w:tc>
          <w:tcPr>
            <w:tcW w:w="1300" w:type="pct"/>
            <w:tcBorders>
              <w:top w:val="single" w:sz="2" w:space="0" w:color="000000"/>
              <w:left w:val="single" w:sz="2" w:space="0" w:color="000000"/>
              <w:bottom w:val="single" w:sz="2" w:space="0" w:color="000000"/>
            </w:tcBorders>
            <w:shd w:val="clear" w:color="auto" w:fill="auto"/>
            <w:noWrap/>
            <w:vAlign w:val="center"/>
          </w:tcPr>
          <w:p w14:paraId="41C09C6B" w14:textId="02341C45" w:rsidR="00FE7199" w:rsidRPr="00462DDE" w:rsidRDefault="00FE7199" w:rsidP="00C55C86">
            <w:pPr>
              <w:pStyle w:val="Bullets1"/>
              <w:numPr>
                <w:ilvl w:val="0"/>
                <w:numId w:val="0"/>
              </w:numPr>
              <w:spacing w:before="60" w:after="60" w:line="260" w:lineRule="exact"/>
              <w:rPr>
                <w:rFonts w:eastAsia="Calibri" w:cs="Arial"/>
                <w:b/>
                <w:noProof/>
                <w:sz w:val="18"/>
                <w:szCs w:val="18"/>
              </w:rPr>
            </w:pPr>
            <w:r w:rsidRPr="00462DDE">
              <w:rPr>
                <w:rFonts w:eastAsia="Calibri" w:cs="Arial"/>
                <w:b/>
                <w:noProof/>
                <w:sz w:val="18"/>
                <w:szCs w:val="18"/>
              </w:rPr>
              <w:t xml:space="preserve">Yes, </w:t>
            </w:r>
            <w:r w:rsidRPr="00462DDE">
              <w:rPr>
                <w:rFonts w:eastAsia="Calibri" w:cs="Arial"/>
                <w:noProof/>
                <w:sz w:val="18"/>
                <w:szCs w:val="18"/>
              </w:rPr>
              <w:t>734 ha of the Mallowa wetlands were inundated as a result of this delivery</w:t>
            </w:r>
            <w:r w:rsidR="00837F82" w:rsidRPr="00462DDE">
              <w:rPr>
                <w:rFonts w:eastAsia="Calibri" w:cs="Arial"/>
                <w:noProof/>
                <w:sz w:val="18"/>
                <w:szCs w:val="18"/>
              </w:rPr>
              <w:t xml:space="preserve">.  </w:t>
            </w:r>
            <w:r w:rsidRPr="00462DDE">
              <w:rPr>
                <w:rFonts w:eastAsia="Calibri" w:cs="Arial"/>
                <w:noProof/>
                <w:sz w:val="18"/>
                <w:szCs w:val="18"/>
              </w:rPr>
              <w:t>Inundation maintained vegetation communities which show high regional richness.</w:t>
            </w:r>
          </w:p>
        </w:tc>
      </w:tr>
      <w:tr w:rsidR="00C55C86" w:rsidRPr="00462DDE" w14:paraId="3EDD2C78" w14:textId="77777777" w:rsidTr="00DC4E3A">
        <w:trPr>
          <w:trHeight w:val="227"/>
        </w:trPr>
        <w:tc>
          <w:tcPr>
            <w:tcW w:w="300" w:type="pct"/>
            <w:vMerge w:val="restart"/>
            <w:tcBorders>
              <w:top w:val="single" w:sz="2" w:space="0" w:color="000000"/>
              <w:right w:val="single" w:sz="2" w:space="0" w:color="000000"/>
            </w:tcBorders>
            <w:vAlign w:val="center"/>
          </w:tcPr>
          <w:p w14:paraId="5221A37B" w14:textId="2E011BD6" w:rsidR="00FE7199" w:rsidRPr="00462DDE" w:rsidRDefault="00FE7199" w:rsidP="00C55C86">
            <w:pPr>
              <w:spacing w:before="60" w:after="60" w:line="260" w:lineRule="exact"/>
              <w:ind w:left="-100"/>
              <w:jc w:val="center"/>
              <w:rPr>
                <w:rFonts w:eastAsia="Calibri" w:cs="Arial"/>
                <w:noProof/>
                <w:sz w:val="18"/>
                <w:szCs w:val="18"/>
              </w:rPr>
            </w:pPr>
            <w:r w:rsidRPr="00462DDE">
              <w:rPr>
                <w:rFonts w:eastAsia="Calibri" w:cs="Arial"/>
                <w:noProof/>
                <w:sz w:val="18"/>
                <w:szCs w:val="18"/>
              </w:rPr>
              <w:t>2015-16</w:t>
            </w:r>
          </w:p>
        </w:tc>
        <w:tc>
          <w:tcPr>
            <w:tcW w:w="75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6F8973FB" w14:textId="18F09677"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Delivery of environmental water into the Gingham and Gwydir wetlands</w:t>
            </w:r>
          </w:p>
        </w:tc>
        <w:tc>
          <w:tcPr>
            <w:tcW w:w="3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18AF3BCE" w14:textId="77777777" w:rsidR="00C55C86"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 xml:space="preserve">1,350 CEW, </w:t>
            </w:r>
          </w:p>
          <w:p w14:paraId="07335D46" w14:textId="01363C2D" w:rsidR="00FE7199" w:rsidRPr="00462DDE"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1,350 NSW ECA</w:t>
            </w:r>
          </w:p>
        </w:tc>
        <w:tc>
          <w:tcPr>
            <w:tcW w:w="5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588DE7EC" w14:textId="6B6A3077"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 xml:space="preserve">Gingham and Gwydir </w:t>
            </w:r>
            <w:r w:rsidR="0031059B">
              <w:rPr>
                <w:rFonts w:eastAsia="Calibri" w:cs="Arial"/>
                <w:noProof/>
                <w:sz w:val="18"/>
                <w:szCs w:val="18"/>
              </w:rPr>
              <w:t>w</w:t>
            </w:r>
            <w:r w:rsidRPr="00462DDE">
              <w:rPr>
                <w:rFonts w:eastAsia="Calibri" w:cs="Arial"/>
                <w:noProof/>
                <w:sz w:val="18"/>
                <w:szCs w:val="18"/>
              </w:rPr>
              <w:t>etlands</w:t>
            </w:r>
          </w:p>
        </w:tc>
        <w:tc>
          <w:tcPr>
            <w:tcW w:w="1849"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712F6925" w14:textId="77777777" w:rsidR="00FE7199" w:rsidRPr="00462DDE" w:rsidRDefault="00FE7199" w:rsidP="00C55C86">
            <w:pPr>
              <w:pStyle w:val="Default"/>
              <w:numPr>
                <w:ilvl w:val="0"/>
                <w:numId w:val="40"/>
              </w:numPr>
              <w:spacing w:before="60" w:after="60" w:line="260" w:lineRule="exact"/>
              <w:ind w:left="329" w:hanging="327"/>
              <w:rPr>
                <w:rFonts w:ascii="Arial" w:hAnsi="Arial" w:cs="Arial"/>
                <w:sz w:val="18"/>
                <w:szCs w:val="18"/>
              </w:rPr>
            </w:pPr>
            <w:r w:rsidRPr="00462DDE">
              <w:rPr>
                <w:rFonts w:ascii="Arial" w:hAnsi="Arial" w:cs="Arial"/>
                <w:sz w:val="18"/>
                <w:szCs w:val="18"/>
              </w:rPr>
              <w:t xml:space="preserve">Maintain vegetation condition and reproduction </w:t>
            </w:r>
          </w:p>
          <w:p w14:paraId="42E1A09C" w14:textId="77777777" w:rsidR="00FE7199" w:rsidRPr="00462DDE" w:rsidRDefault="00FE7199" w:rsidP="00C55C86">
            <w:pPr>
              <w:pStyle w:val="Default"/>
              <w:numPr>
                <w:ilvl w:val="0"/>
                <w:numId w:val="40"/>
              </w:numPr>
              <w:spacing w:before="60" w:after="60" w:line="260" w:lineRule="exact"/>
              <w:ind w:left="329" w:hanging="327"/>
              <w:rPr>
                <w:rFonts w:ascii="Arial" w:hAnsi="Arial" w:cs="Arial"/>
                <w:sz w:val="18"/>
                <w:szCs w:val="18"/>
              </w:rPr>
            </w:pPr>
            <w:r w:rsidRPr="00462DDE">
              <w:rPr>
                <w:rFonts w:ascii="Arial" w:hAnsi="Arial" w:cs="Arial"/>
                <w:sz w:val="18"/>
                <w:szCs w:val="18"/>
              </w:rPr>
              <w:t xml:space="preserve">Provide refuge habitat for waterbirds, fish and other aquatic species </w:t>
            </w:r>
          </w:p>
          <w:p w14:paraId="64DB575D" w14:textId="77777777" w:rsidR="00FE7199" w:rsidRPr="00462DDE" w:rsidRDefault="00FE7199" w:rsidP="00C55C86">
            <w:pPr>
              <w:pStyle w:val="Default"/>
              <w:numPr>
                <w:ilvl w:val="0"/>
                <w:numId w:val="40"/>
              </w:numPr>
              <w:spacing w:before="60" w:after="60" w:line="260" w:lineRule="exact"/>
              <w:ind w:left="329" w:hanging="327"/>
              <w:rPr>
                <w:rFonts w:ascii="Arial" w:hAnsi="Arial" w:cs="Arial"/>
                <w:sz w:val="18"/>
                <w:szCs w:val="18"/>
              </w:rPr>
            </w:pPr>
            <w:r w:rsidRPr="00462DDE">
              <w:rPr>
                <w:rFonts w:ascii="Arial" w:hAnsi="Arial" w:cs="Arial"/>
                <w:sz w:val="18"/>
                <w:szCs w:val="18"/>
              </w:rPr>
              <w:t xml:space="preserve">Maintain ecosystem resilience by supporting individual survival and condition </w:t>
            </w:r>
          </w:p>
          <w:p w14:paraId="4DB36AB1" w14:textId="77777777" w:rsidR="00FE7199" w:rsidRPr="00462DDE" w:rsidRDefault="00FE7199" w:rsidP="00C55C86">
            <w:pPr>
              <w:pStyle w:val="Default"/>
              <w:numPr>
                <w:ilvl w:val="0"/>
                <w:numId w:val="40"/>
              </w:numPr>
              <w:spacing w:before="60" w:after="60" w:line="260" w:lineRule="exact"/>
              <w:ind w:left="329" w:hanging="327"/>
              <w:rPr>
                <w:rFonts w:ascii="Arial" w:hAnsi="Arial" w:cs="Arial"/>
                <w:sz w:val="18"/>
                <w:szCs w:val="18"/>
              </w:rPr>
            </w:pPr>
            <w:r w:rsidRPr="00462DDE">
              <w:rPr>
                <w:rFonts w:ascii="Arial" w:hAnsi="Arial" w:cs="Arial"/>
                <w:sz w:val="18"/>
                <w:szCs w:val="18"/>
              </w:rPr>
              <w:t xml:space="preserve">Provide baseflows and freshes to increase lateral and longitudinal hydrological connectivity </w:t>
            </w:r>
          </w:p>
          <w:p w14:paraId="570729FD" w14:textId="77A5B042" w:rsidR="00FE7199" w:rsidRPr="00462DDE" w:rsidRDefault="00FE7199" w:rsidP="00C55C86">
            <w:pPr>
              <w:pStyle w:val="Bullets1"/>
              <w:numPr>
                <w:ilvl w:val="0"/>
                <w:numId w:val="40"/>
              </w:numPr>
              <w:spacing w:before="60" w:after="60" w:line="260" w:lineRule="exact"/>
              <w:ind w:left="329" w:hanging="327"/>
              <w:jc w:val="left"/>
              <w:rPr>
                <w:rFonts w:eastAsia="Calibri" w:cs="Arial"/>
                <w:noProof/>
                <w:sz w:val="18"/>
                <w:szCs w:val="18"/>
              </w:rPr>
            </w:pPr>
            <w:r w:rsidRPr="00462DDE">
              <w:rPr>
                <w:rFonts w:cs="Arial"/>
                <w:sz w:val="18"/>
                <w:szCs w:val="18"/>
              </w:rPr>
              <w:t>Allow for sediment transport, nutrient and carbon cycling</w:t>
            </w:r>
            <w:r w:rsidR="00837F82" w:rsidRPr="00462DDE">
              <w:rPr>
                <w:rFonts w:cs="Arial"/>
                <w:sz w:val="18"/>
                <w:szCs w:val="18"/>
              </w:rPr>
              <w:t xml:space="preserve">.  </w:t>
            </w:r>
          </w:p>
        </w:tc>
        <w:tc>
          <w:tcPr>
            <w:tcW w:w="1300" w:type="pct"/>
            <w:tcBorders>
              <w:top w:val="single" w:sz="2" w:space="0" w:color="000000"/>
              <w:left w:val="single" w:sz="2" w:space="0" w:color="000000"/>
              <w:bottom w:val="single" w:sz="2" w:space="0" w:color="000000"/>
            </w:tcBorders>
            <w:shd w:val="clear" w:color="auto" w:fill="auto"/>
            <w:noWrap/>
            <w:vAlign w:val="center"/>
          </w:tcPr>
          <w:p w14:paraId="48E2C645" w14:textId="5A86D171" w:rsidR="00FE7199" w:rsidRPr="00462DDE" w:rsidRDefault="00FE7199" w:rsidP="00C55C86">
            <w:pPr>
              <w:pStyle w:val="Bullets1"/>
              <w:numPr>
                <w:ilvl w:val="0"/>
                <w:numId w:val="0"/>
              </w:numPr>
              <w:spacing w:before="60" w:after="60" w:line="260" w:lineRule="exact"/>
              <w:rPr>
                <w:rFonts w:eastAsia="Calibri" w:cs="Arial"/>
                <w:b/>
                <w:noProof/>
                <w:sz w:val="18"/>
                <w:szCs w:val="18"/>
              </w:rPr>
            </w:pPr>
            <w:r w:rsidRPr="00462DDE">
              <w:rPr>
                <w:rFonts w:eastAsia="Calibri" w:cs="Arial"/>
                <w:b/>
                <w:noProof/>
                <w:sz w:val="18"/>
                <w:szCs w:val="18"/>
              </w:rPr>
              <w:t>Yes</w:t>
            </w:r>
            <w:r w:rsidRPr="00462DDE">
              <w:rPr>
                <w:rFonts w:eastAsia="Calibri" w:cs="Arial"/>
                <w:noProof/>
                <w:sz w:val="18"/>
                <w:szCs w:val="18"/>
              </w:rPr>
              <w:t>, these flows provided minor inundation in the wetlands, and additional hydrological connectivity in the Gingham and Lower Gwydir River</w:t>
            </w:r>
            <w:r w:rsidR="00837F82" w:rsidRPr="00462DDE">
              <w:rPr>
                <w:rFonts w:eastAsia="Calibri" w:cs="Arial"/>
                <w:noProof/>
                <w:sz w:val="18"/>
                <w:szCs w:val="18"/>
              </w:rPr>
              <w:t xml:space="preserve">.  </w:t>
            </w:r>
            <w:r w:rsidRPr="00462DDE">
              <w:rPr>
                <w:rFonts w:eastAsia="Calibri" w:cs="Arial"/>
                <w:noProof/>
                <w:sz w:val="18"/>
                <w:szCs w:val="18"/>
              </w:rPr>
              <w:t xml:space="preserve">This flow also contributed to the maintenance of </w:t>
            </w:r>
            <w:r w:rsidR="00DF4FB6" w:rsidRPr="00462DDE">
              <w:rPr>
                <w:rFonts w:eastAsia="Calibri" w:cs="Arial"/>
                <w:noProof/>
                <w:sz w:val="18"/>
                <w:szCs w:val="18"/>
              </w:rPr>
              <w:t>w</w:t>
            </w:r>
            <w:r w:rsidRPr="00462DDE">
              <w:rPr>
                <w:rFonts w:eastAsia="Calibri" w:cs="Arial"/>
                <w:noProof/>
                <w:sz w:val="18"/>
                <w:szCs w:val="18"/>
              </w:rPr>
              <w:t>ater quality in these channels</w:t>
            </w:r>
            <w:r w:rsidR="00837F82" w:rsidRPr="00462DDE">
              <w:rPr>
                <w:rFonts w:eastAsia="Calibri" w:cs="Arial"/>
                <w:noProof/>
                <w:sz w:val="18"/>
                <w:szCs w:val="18"/>
              </w:rPr>
              <w:t xml:space="preserve">.  </w:t>
            </w:r>
          </w:p>
        </w:tc>
      </w:tr>
      <w:tr w:rsidR="00C55C86" w:rsidRPr="00462DDE" w14:paraId="2181FC87" w14:textId="77777777" w:rsidTr="00DC4E3A">
        <w:trPr>
          <w:trHeight w:val="227"/>
        </w:trPr>
        <w:tc>
          <w:tcPr>
            <w:tcW w:w="300" w:type="pct"/>
            <w:vMerge/>
            <w:tcBorders>
              <w:right w:val="single" w:sz="2" w:space="0" w:color="000000"/>
            </w:tcBorders>
          </w:tcPr>
          <w:p w14:paraId="45FFC48C" w14:textId="77777777" w:rsidR="00FE7199" w:rsidRPr="00462DDE" w:rsidRDefault="00FE7199" w:rsidP="00C55C86">
            <w:pPr>
              <w:spacing w:before="60" w:after="60" w:line="260" w:lineRule="exact"/>
              <w:ind w:left="-100"/>
              <w:jc w:val="left"/>
              <w:rPr>
                <w:rFonts w:eastAsia="Calibri" w:cs="Arial"/>
                <w:noProof/>
                <w:sz w:val="18"/>
                <w:szCs w:val="18"/>
              </w:rPr>
            </w:pPr>
          </w:p>
        </w:tc>
        <w:tc>
          <w:tcPr>
            <w:tcW w:w="75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0023F73F" w14:textId="74EFE8DC"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Delivery of environmental water into the Mallowa wetlands</w:t>
            </w:r>
          </w:p>
        </w:tc>
        <w:tc>
          <w:tcPr>
            <w:tcW w:w="3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7ED0CAD4" w14:textId="4ECDF02F" w:rsidR="00FE7199" w:rsidRPr="00462DDE"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3486 CEW</w:t>
            </w:r>
          </w:p>
        </w:tc>
        <w:tc>
          <w:tcPr>
            <w:tcW w:w="5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2B0227E5" w14:textId="5F9BE13F"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Mallowa Creek and wetlands</w:t>
            </w:r>
          </w:p>
        </w:tc>
        <w:tc>
          <w:tcPr>
            <w:tcW w:w="1849"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51277895" w14:textId="77777777" w:rsidR="00FE7199" w:rsidRPr="00462DDE" w:rsidRDefault="00FE7199" w:rsidP="00C55C86">
            <w:pPr>
              <w:pStyle w:val="Default"/>
              <w:numPr>
                <w:ilvl w:val="0"/>
                <w:numId w:val="41"/>
              </w:numPr>
              <w:spacing w:before="60" w:after="60" w:line="260" w:lineRule="exact"/>
              <w:ind w:left="329"/>
              <w:rPr>
                <w:rFonts w:ascii="Arial" w:hAnsi="Arial" w:cs="Arial"/>
                <w:sz w:val="18"/>
                <w:szCs w:val="18"/>
              </w:rPr>
            </w:pPr>
            <w:r w:rsidRPr="00462DDE">
              <w:rPr>
                <w:rFonts w:ascii="Arial" w:hAnsi="Arial" w:cs="Arial"/>
                <w:sz w:val="18"/>
                <w:szCs w:val="18"/>
              </w:rPr>
              <w:t xml:space="preserve">Support hydrological connectivity between wetlands </w:t>
            </w:r>
          </w:p>
          <w:p w14:paraId="7249CCA2" w14:textId="77777777" w:rsidR="00FE7199" w:rsidRPr="00462DDE" w:rsidRDefault="00FE7199" w:rsidP="00C55C86">
            <w:pPr>
              <w:pStyle w:val="Default"/>
              <w:numPr>
                <w:ilvl w:val="0"/>
                <w:numId w:val="41"/>
              </w:numPr>
              <w:spacing w:before="60" w:after="60" w:line="260" w:lineRule="exact"/>
              <w:ind w:left="329"/>
              <w:rPr>
                <w:rFonts w:ascii="Arial" w:hAnsi="Arial" w:cs="Arial"/>
                <w:sz w:val="18"/>
                <w:szCs w:val="18"/>
              </w:rPr>
            </w:pPr>
            <w:r w:rsidRPr="00462DDE">
              <w:rPr>
                <w:rFonts w:ascii="Arial" w:hAnsi="Arial" w:cs="Arial"/>
                <w:sz w:val="18"/>
                <w:szCs w:val="18"/>
              </w:rPr>
              <w:t xml:space="preserve">Support further recovery of vegetation extent and condition </w:t>
            </w:r>
          </w:p>
          <w:p w14:paraId="143C6142" w14:textId="77777777" w:rsidR="00FE7199" w:rsidRPr="00462DDE" w:rsidRDefault="00FE7199" w:rsidP="00C55C86">
            <w:pPr>
              <w:pStyle w:val="Default"/>
              <w:numPr>
                <w:ilvl w:val="0"/>
                <w:numId w:val="41"/>
              </w:numPr>
              <w:spacing w:before="60" w:after="60" w:line="260" w:lineRule="exact"/>
              <w:ind w:left="329"/>
              <w:rPr>
                <w:rFonts w:ascii="Arial" w:hAnsi="Arial" w:cs="Arial"/>
                <w:sz w:val="18"/>
                <w:szCs w:val="18"/>
              </w:rPr>
            </w:pPr>
            <w:r w:rsidRPr="00462DDE">
              <w:rPr>
                <w:rFonts w:ascii="Arial" w:hAnsi="Arial" w:cs="Arial"/>
                <w:sz w:val="18"/>
                <w:szCs w:val="18"/>
              </w:rPr>
              <w:t xml:space="preserve">Provide habitat for waterbirds and native aquatic species </w:t>
            </w:r>
          </w:p>
          <w:p w14:paraId="0CC14E3E" w14:textId="0964A2F9" w:rsidR="00FE7199" w:rsidRPr="00462DDE" w:rsidRDefault="00FE7199" w:rsidP="00C55C86">
            <w:pPr>
              <w:pStyle w:val="Bullets1"/>
              <w:numPr>
                <w:ilvl w:val="0"/>
                <w:numId w:val="41"/>
              </w:numPr>
              <w:spacing w:before="60" w:after="60" w:line="260" w:lineRule="exact"/>
              <w:ind w:left="329"/>
              <w:jc w:val="left"/>
              <w:rPr>
                <w:rFonts w:eastAsia="Calibri" w:cs="Arial"/>
                <w:noProof/>
                <w:sz w:val="18"/>
                <w:szCs w:val="18"/>
              </w:rPr>
            </w:pPr>
            <w:r w:rsidRPr="00462DDE">
              <w:rPr>
                <w:rFonts w:cs="Arial"/>
                <w:sz w:val="18"/>
                <w:szCs w:val="18"/>
              </w:rPr>
              <w:t>Contribute to improved habitat quality and increased within ecosystem diversity to support survival of native birds</w:t>
            </w:r>
            <w:r w:rsidR="0092729A">
              <w:rPr>
                <w:rFonts w:cs="Arial"/>
                <w:sz w:val="18"/>
                <w:szCs w:val="18"/>
              </w:rPr>
              <w:t>,</w:t>
            </w:r>
            <w:r w:rsidRPr="00462DDE">
              <w:rPr>
                <w:rFonts w:cs="Arial"/>
                <w:sz w:val="18"/>
                <w:szCs w:val="18"/>
              </w:rPr>
              <w:t xml:space="preserve"> fish and other fauna</w:t>
            </w:r>
            <w:r w:rsidR="00837F82" w:rsidRPr="00462DDE">
              <w:rPr>
                <w:rFonts w:cs="Arial"/>
                <w:sz w:val="18"/>
                <w:szCs w:val="18"/>
              </w:rPr>
              <w:t>.</w:t>
            </w:r>
          </w:p>
        </w:tc>
        <w:tc>
          <w:tcPr>
            <w:tcW w:w="1300" w:type="pct"/>
            <w:tcBorders>
              <w:top w:val="single" w:sz="2" w:space="0" w:color="000000"/>
              <w:left w:val="single" w:sz="2" w:space="0" w:color="000000"/>
              <w:bottom w:val="single" w:sz="2" w:space="0" w:color="000000"/>
            </w:tcBorders>
            <w:shd w:val="clear" w:color="auto" w:fill="auto"/>
            <w:noWrap/>
            <w:vAlign w:val="center"/>
          </w:tcPr>
          <w:p w14:paraId="6EE35007" w14:textId="0F559CDB" w:rsidR="00FE7199" w:rsidRPr="00462DDE" w:rsidRDefault="00FE7199" w:rsidP="00C55C86">
            <w:pPr>
              <w:pStyle w:val="Bullets1"/>
              <w:numPr>
                <w:ilvl w:val="0"/>
                <w:numId w:val="0"/>
              </w:numPr>
              <w:spacing w:before="60" w:after="60" w:line="260" w:lineRule="exact"/>
              <w:rPr>
                <w:rFonts w:eastAsia="Calibri" w:cs="Arial"/>
                <w:b/>
                <w:noProof/>
                <w:sz w:val="18"/>
                <w:szCs w:val="18"/>
              </w:rPr>
            </w:pPr>
            <w:r w:rsidRPr="00462DDE">
              <w:rPr>
                <w:rFonts w:eastAsia="Calibri" w:cs="Arial"/>
                <w:b/>
                <w:noProof/>
                <w:sz w:val="18"/>
                <w:szCs w:val="18"/>
              </w:rPr>
              <w:t xml:space="preserve">Yes, </w:t>
            </w:r>
            <w:r w:rsidRPr="00462DDE">
              <w:rPr>
                <w:rFonts w:eastAsia="Calibri" w:cs="Arial"/>
                <w:noProof/>
                <w:sz w:val="18"/>
                <w:szCs w:val="18"/>
              </w:rPr>
              <w:t xml:space="preserve">environmental water was responsible for the majority of flow down the Mallowa </w:t>
            </w:r>
            <w:r w:rsidR="0031059B">
              <w:rPr>
                <w:rFonts w:eastAsia="Calibri" w:cs="Arial"/>
                <w:noProof/>
                <w:sz w:val="18"/>
                <w:szCs w:val="18"/>
              </w:rPr>
              <w:t>C</w:t>
            </w:r>
            <w:r w:rsidRPr="00462DDE">
              <w:rPr>
                <w:rFonts w:eastAsia="Calibri" w:cs="Arial"/>
                <w:noProof/>
                <w:sz w:val="18"/>
                <w:szCs w:val="18"/>
              </w:rPr>
              <w:t>reek</w:t>
            </w:r>
            <w:r w:rsidR="00837F82" w:rsidRPr="00462DDE">
              <w:rPr>
                <w:rFonts w:eastAsia="Calibri" w:cs="Arial"/>
                <w:noProof/>
                <w:sz w:val="18"/>
                <w:szCs w:val="18"/>
              </w:rPr>
              <w:t xml:space="preserve">.  </w:t>
            </w:r>
            <w:r w:rsidRPr="00462DDE">
              <w:rPr>
                <w:rFonts w:eastAsia="Calibri" w:cs="Arial"/>
                <w:noProof/>
                <w:sz w:val="18"/>
                <w:szCs w:val="18"/>
              </w:rPr>
              <w:t>In addition, 205 ha of the Mallowa wetlands were inundated as a result of this delivery</w:t>
            </w:r>
            <w:r w:rsidR="00837F82" w:rsidRPr="00462DDE">
              <w:rPr>
                <w:rFonts w:eastAsia="Calibri" w:cs="Arial"/>
                <w:noProof/>
                <w:sz w:val="18"/>
                <w:szCs w:val="18"/>
              </w:rPr>
              <w:t xml:space="preserve">.  </w:t>
            </w:r>
            <w:r w:rsidRPr="00462DDE">
              <w:rPr>
                <w:rFonts w:eastAsia="Calibri" w:cs="Arial"/>
                <w:noProof/>
                <w:sz w:val="18"/>
                <w:szCs w:val="18"/>
              </w:rPr>
              <w:t>Inundation maintained high vegetation cover in the Mallowa system.</w:t>
            </w:r>
          </w:p>
        </w:tc>
      </w:tr>
      <w:tr w:rsidR="00C55C86" w:rsidRPr="00462DDE" w14:paraId="1DBBC54C" w14:textId="77777777" w:rsidTr="00DC4E3A">
        <w:trPr>
          <w:trHeight w:val="227"/>
        </w:trPr>
        <w:tc>
          <w:tcPr>
            <w:tcW w:w="300" w:type="pct"/>
            <w:vMerge/>
            <w:tcBorders>
              <w:right w:val="single" w:sz="2" w:space="0" w:color="000000"/>
            </w:tcBorders>
          </w:tcPr>
          <w:p w14:paraId="12C194BF" w14:textId="77777777" w:rsidR="00FE7199" w:rsidRPr="00462DDE" w:rsidRDefault="00FE7199" w:rsidP="00C55C86">
            <w:pPr>
              <w:spacing w:before="60" w:after="60" w:line="260" w:lineRule="exact"/>
              <w:ind w:left="-100"/>
              <w:jc w:val="left"/>
              <w:rPr>
                <w:rFonts w:eastAsia="Calibri" w:cs="Arial"/>
                <w:noProof/>
                <w:sz w:val="18"/>
                <w:szCs w:val="18"/>
              </w:rPr>
            </w:pPr>
          </w:p>
        </w:tc>
        <w:tc>
          <w:tcPr>
            <w:tcW w:w="75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277424BA" w14:textId="4B549695"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Replacement of Supplementary take from natural event with environmental water from storage</w:t>
            </w:r>
          </w:p>
        </w:tc>
        <w:tc>
          <w:tcPr>
            <w:tcW w:w="3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2DB1B608" w14:textId="3271CF86" w:rsidR="00FE7199" w:rsidRPr="00462DDE"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964 CEW</w:t>
            </w:r>
          </w:p>
        </w:tc>
        <w:tc>
          <w:tcPr>
            <w:tcW w:w="5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15A12F2B" w14:textId="5ADD74AB"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Mehi River</w:t>
            </w:r>
          </w:p>
        </w:tc>
        <w:tc>
          <w:tcPr>
            <w:tcW w:w="1849"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639B4B6D" w14:textId="2C89AF7F" w:rsidR="00FE7199" w:rsidRPr="00462DDE" w:rsidRDefault="00FE7199" w:rsidP="00C55C86">
            <w:pPr>
              <w:pStyle w:val="Default"/>
              <w:numPr>
                <w:ilvl w:val="0"/>
                <w:numId w:val="42"/>
              </w:numPr>
              <w:spacing w:before="60" w:after="60" w:line="260" w:lineRule="exact"/>
              <w:ind w:left="329" w:hanging="327"/>
              <w:rPr>
                <w:rFonts w:ascii="Arial" w:hAnsi="Arial" w:cs="Arial"/>
                <w:sz w:val="18"/>
                <w:szCs w:val="18"/>
              </w:rPr>
            </w:pPr>
            <w:r w:rsidRPr="00462DDE">
              <w:rPr>
                <w:rFonts w:ascii="Arial" w:hAnsi="Arial" w:cs="Arial"/>
                <w:sz w:val="18"/>
                <w:szCs w:val="18"/>
              </w:rPr>
              <w:t>To support in-stream ecological function and nutrient cycling, contributing to the health of in-stream habitat and maintaining water quality</w:t>
            </w:r>
            <w:r w:rsidR="00837F82" w:rsidRPr="00462DDE">
              <w:rPr>
                <w:rFonts w:ascii="Arial" w:hAnsi="Arial" w:cs="Arial"/>
                <w:sz w:val="18"/>
                <w:szCs w:val="18"/>
              </w:rPr>
              <w:t xml:space="preserve">.  </w:t>
            </w:r>
          </w:p>
        </w:tc>
        <w:tc>
          <w:tcPr>
            <w:tcW w:w="1300" w:type="pct"/>
            <w:tcBorders>
              <w:top w:val="single" w:sz="2" w:space="0" w:color="000000"/>
              <w:left w:val="single" w:sz="2" w:space="0" w:color="000000"/>
              <w:bottom w:val="single" w:sz="2" w:space="0" w:color="000000"/>
            </w:tcBorders>
            <w:shd w:val="clear" w:color="auto" w:fill="auto"/>
            <w:noWrap/>
            <w:vAlign w:val="center"/>
          </w:tcPr>
          <w:p w14:paraId="57A98763" w14:textId="79C8E158" w:rsidR="00FE7199" w:rsidRPr="00462DDE" w:rsidRDefault="00FE7199" w:rsidP="00C55C86">
            <w:pPr>
              <w:pStyle w:val="Bullets1"/>
              <w:numPr>
                <w:ilvl w:val="0"/>
                <w:numId w:val="0"/>
              </w:numPr>
              <w:spacing w:before="60" w:after="60" w:line="260" w:lineRule="exact"/>
              <w:rPr>
                <w:rFonts w:eastAsia="Calibri" w:cs="Arial"/>
                <w:b/>
                <w:noProof/>
                <w:sz w:val="18"/>
                <w:szCs w:val="18"/>
              </w:rPr>
            </w:pPr>
            <w:r w:rsidRPr="00462DDE">
              <w:rPr>
                <w:rFonts w:eastAsia="Calibri" w:cs="Arial"/>
                <w:b/>
                <w:noProof/>
                <w:sz w:val="18"/>
                <w:szCs w:val="18"/>
              </w:rPr>
              <w:t xml:space="preserve">Yes, </w:t>
            </w:r>
            <w:r w:rsidRPr="00462DDE">
              <w:rPr>
                <w:rFonts w:eastAsia="Calibri" w:cs="Arial"/>
                <w:noProof/>
                <w:sz w:val="18"/>
                <w:szCs w:val="18"/>
              </w:rPr>
              <w:t xml:space="preserve">this delivery improved connectivity in the upper </w:t>
            </w:r>
            <w:r w:rsidR="00C55C86">
              <w:rPr>
                <w:rFonts w:eastAsia="Calibri" w:cs="Arial"/>
                <w:noProof/>
                <w:sz w:val="18"/>
                <w:szCs w:val="18"/>
              </w:rPr>
              <w:t>M</w:t>
            </w:r>
            <w:r w:rsidRPr="00462DDE">
              <w:rPr>
                <w:rFonts w:eastAsia="Calibri" w:cs="Arial"/>
                <w:noProof/>
                <w:sz w:val="18"/>
                <w:szCs w:val="18"/>
              </w:rPr>
              <w:t>ehi, but did not provide full connection down the channel</w:t>
            </w:r>
            <w:r w:rsidR="00837F82" w:rsidRPr="00462DDE">
              <w:rPr>
                <w:rFonts w:eastAsia="Calibri" w:cs="Arial"/>
                <w:noProof/>
                <w:sz w:val="18"/>
                <w:szCs w:val="18"/>
              </w:rPr>
              <w:t xml:space="preserve">.  </w:t>
            </w:r>
            <w:r w:rsidRPr="00462DDE">
              <w:rPr>
                <w:rFonts w:eastAsia="Calibri" w:cs="Arial"/>
                <w:noProof/>
                <w:sz w:val="18"/>
                <w:szCs w:val="18"/>
              </w:rPr>
              <w:t>Water quality was maintained throughout the water year.</w:t>
            </w:r>
          </w:p>
        </w:tc>
      </w:tr>
      <w:tr w:rsidR="00C55C86" w:rsidRPr="00462DDE" w14:paraId="66C7C342" w14:textId="77777777" w:rsidTr="00DC4E3A">
        <w:trPr>
          <w:trHeight w:val="227"/>
        </w:trPr>
        <w:tc>
          <w:tcPr>
            <w:tcW w:w="300" w:type="pct"/>
            <w:vMerge/>
            <w:tcBorders>
              <w:bottom w:val="single" w:sz="2" w:space="0" w:color="000000"/>
              <w:right w:val="single" w:sz="2" w:space="0" w:color="000000"/>
            </w:tcBorders>
          </w:tcPr>
          <w:p w14:paraId="06AD1228" w14:textId="77777777" w:rsidR="00FE7199" w:rsidRPr="00462DDE" w:rsidRDefault="00FE7199" w:rsidP="00C55C86">
            <w:pPr>
              <w:spacing w:before="60" w:after="60" w:line="260" w:lineRule="exact"/>
              <w:ind w:left="-100"/>
              <w:jc w:val="left"/>
              <w:rPr>
                <w:rFonts w:eastAsia="Calibri" w:cs="Arial"/>
                <w:noProof/>
                <w:sz w:val="18"/>
                <w:szCs w:val="18"/>
              </w:rPr>
            </w:pPr>
          </w:p>
        </w:tc>
        <w:tc>
          <w:tcPr>
            <w:tcW w:w="75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389E496C" w14:textId="6F636EFB" w:rsidR="00FE7199" w:rsidRPr="00462DDE" w:rsidRDefault="00FE7199" w:rsidP="00C55C86">
            <w:pPr>
              <w:pStyle w:val="Default"/>
              <w:spacing w:before="60" w:after="60" w:line="260" w:lineRule="exact"/>
              <w:rPr>
                <w:rFonts w:ascii="Arial" w:eastAsia="Calibri" w:hAnsi="Arial" w:cs="Arial"/>
                <w:noProof/>
                <w:sz w:val="18"/>
                <w:szCs w:val="18"/>
              </w:rPr>
            </w:pPr>
            <w:r w:rsidRPr="00462DDE">
              <w:rPr>
                <w:rFonts w:ascii="Arial" w:hAnsi="Arial" w:cs="Arial"/>
                <w:sz w:val="18"/>
                <w:szCs w:val="18"/>
              </w:rPr>
              <w:t xml:space="preserve">Baseflow to reconnect waterholes following a period of extended drying and disconnection </w:t>
            </w:r>
          </w:p>
        </w:tc>
        <w:tc>
          <w:tcPr>
            <w:tcW w:w="3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6085953B" w14:textId="77777777" w:rsidR="00844CD6"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 xml:space="preserve">2,600 CEW, </w:t>
            </w:r>
          </w:p>
          <w:p w14:paraId="2B737340" w14:textId="76D4E5EC" w:rsidR="00FE7199" w:rsidRPr="00462DDE"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3,400 NSW ECA</w:t>
            </w:r>
          </w:p>
        </w:tc>
        <w:tc>
          <w:tcPr>
            <w:tcW w:w="5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07192EE0" w14:textId="76505FE8"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Gwydir River, Carole Creek, Lower Gwydir River, Mehi River and Gingham Watercourse</w:t>
            </w:r>
          </w:p>
        </w:tc>
        <w:tc>
          <w:tcPr>
            <w:tcW w:w="1849"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6C280BEF" w14:textId="03BD9896" w:rsidR="00FE7199" w:rsidRPr="00462DDE" w:rsidRDefault="00FE7199" w:rsidP="00C55C86">
            <w:pPr>
              <w:pStyle w:val="Default"/>
              <w:numPr>
                <w:ilvl w:val="0"/>
                <w:numId w:val="42"/>
              </w:numPr>
              <w:spacing w:before="60" w:after="60" w:line="260" w:lineRule="exact"/>
              <w:ind w:left="329" w:hanging="327"/>
              <w:rPr>
                <w:rFonts w:ascii="Arial" w:hAnsi="Arial" w:cs="Arial"/>
                <w:sz w:val="18"/>
                <w:szCs w:val="18"/>
              </w:rPr>
            </w:pPr>
            <w:r w:rsidRPr="00462DDE">
              <w:rPr>
                <w:rFonts w:ascii="Arial" w:hAnsi="Arial" w:cs="Arial"/>
                <w:sz w:val="18"/>
                <w:szCs w:val="18"/>
              </w:rPr>
              <w:t xml:space="preserve">During dry conditions, provide base flows to protect refugial in-stream habitat and mitigate declining water quality </w:t>
            </w:r>
          </w:p>
        </w:tc>
        <w:tc>
          <w:tcPr>
            <w:tcW w:w="1300" w:type="pct"/>
            <w:tcBorders>
              <w:top w:val="single" w:sz="2" w:space="0" w:color="000000"/>
              <w:left w:val="single" w:sz="2" w:space="0" w:color="000000"/>
              <w:bottom w:val="single" w:sz="2" w:space="0" w:color="000000"/>
            </w:tcBorders>
            <w:shd w:val="clear" w:color="auto" w:fill="auto"/>
            <w:noWrap/>
            <w:vAlign w:val="center"/>
          </w:tcPr>
          <w:p w14:paraId="575EB161" w14:textId="3CE5313E" w:rsidR="00FE7199" w:rsidRPr="00462DDE" w:rsidRDefault="00FE7199" w:rsidP="00C55C86">
            <w:pPr>
              <w:pStyle w:val="Bullets1"/>
              <w:numPr>
                <w:ilvl w:val="0"/>
                <w:numId w:val="0"/>
              </w:numPr>
              <w:spacing w:before="60" w:after="60" w:line="260" w:lineRule="exact"/>
              <w:rPr>
                <w:rFonts w:eastAsia="Calibri" w:cs="Arial"/>
                <w:b/>
                <w:noProof/>
                <w:sz w:val="18"/>
                <w:szCs w:val="18"/>
              </w:rPr>
            </w:pPr>
            <w:r w:rsidRPr="00462DDE">
              <w:rPr>
                <w:rFonts w:eastAsia="Calibri" w:cs="Arial"/>
                <w:b/>
                <w:noProof/>
                <w:sz w:val="18"/>
                <w:szCs w:val="18"/>
              </w:rPr>
              <w:t xml:space="preserve">Yes, </w:t>
            </w:r>
            <w:r w:rsidRPr="00462DDE">
              <w:rPr>
                <w:rFonts w:eastAsia="Calibri" w:cs="Arial"/>
                <w:noProof/>
                <w:sz w:val="18"/>
                <w:szCs w:val="18"/>
              </w:rPr>
              <w:t>critical connection along these channels was achieved, which improved water quality in refuge pools.</w:t>
            </w:r>
          </w:p>
        </w:tc>
      </w:tr>
      <w:tr w:rsidR="00C55C86" w:rsidRPr="00462DDE" w14:paraId="223705F9" w14:textId="77777777" w:rsidTr="00DC4E3A">
        <w:trPr>
          <w:trHeight w:val="227"/>
        </w:trPr>
        <w:tc>
          <w:tcPr>
            <w:tcW w:w="300" w:type="pct"/>
            <w:vMerge w:val="restart"/>
            <w:tcBorders>
              <w:top w:val="single" w:sz="2" w:space="0" w:color="000000"/>
              <w:right w:val="single" w:sz="2" w:space="0" w:color="000000"/>
            </w:tcBorders>
            <w:vAlign w:val="center"/>
          </w:tcPr>
          <w:p w14:paraId="1D58A302" w14:textId="09678F81" w:rsidR="00FE7199" w:rsidRPr="00462DDE" w:rsidRDefault="00FE7199" w:rsidP="00C55C86">
            <w:pPr>
              <w:spacing w:before="60" w:after="60" w:line="260" w:lineRule="exact"/>
              <w:ind w:left="-100"/>
              <w:jc w:val="center"/>
              <w:rPr>
                <w:rFonts w:eastAsia="Calibri" w:cs="Arial"/>
                <w:noProof/>
                <w:sz w:val="18"/>
                <w:szCs w:val="18"/>
              </w:rPr>
            </w:pPr>
            <w:r w:rsidRPr="00462DDE">
              <w:rPr>
                <w:rFonts w:eastAsia="Calibri" w:cs="Arial"/>
                <w:noProof/>
                <w:sz w:val="18"/>
                <w:szCs w:val="18"/>
              </w:rPr>
              <w:t>2016-17</w:t>
            </w:r>
          </w:p>
        </w:tc>
        <w:tc>
          <w:tcPr>
            <w:tcW w:w="75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6C724AC2" w14:textId="40A05C97"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 xml:space="preserve">Delivery of environmental water into the Gingham and Lower Gwydir wetlands </w:t>
            </w:r>
          </w:p>
        </w:tc>
        <w:tc>
          <w:tcPr>
            <w:tcW w:w="3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3D669600" w14:textId="77777777" w:rsidR="00844CD6"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 xml:space="preserve">9,000 CEW, </w:t>
            </w:r>
          </w:p>
          <w:p w14:paraId="77AAD5CE" w14:textId="7FBAD411" w:rsidR="00FE7199" w:rsidRPr="00462DDE"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21,000 NSW ECA</w:t>
            </w:r>
          </w:p>
        </w:tc>
        <w:tc>
          <w:tcPr>
            <w:tcW w:w="5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6FD93E3D" w14:textId="5EF2755A"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 xml:space="preserve">Gingham and Lower Gwydir </w:t>
            </w:r>
            <w:r w:rsidR="0031059B">
              <w:rPr>
                <w:rFonts w:eastAsia="Calibri" w:cs="Arial"/>
                <w:noProof/>
                <w:sz w:val="18"/>
                <w:szCs w:val="18"/>
              </w:rPr>
              <w:t>w</w:t>
            </w:r>
            <w:r w:rsidRPr="00462DDE">
              <w:rPr>
                <w:rFonts w:eastAsia="Calibri" w:cs="Arial"/>
                <w:noProof/>
                <w:sz w:val="18"/>
                <w:szCs w:val="18"/>
              </w:rPr>
              <w:t>etlands</w:t>
            </w:r>
          </w:p>
        </w:tc>
        <w:tc>
          <w:tcPr>
            <w:tcW w:w="1849"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7C35947B" w14:textId="77777777" w:rsidR="00FE7199" w:rsidRPr="00462DDE" w:rsidRDefault="00FE7199" w:rsidP="00C55C86">
            <w:pPr>
              <w:pStyle w:val="Bullets1"/>
              <w:tabs>
                <w:tab w:val="num" w:pos="459"/>
              </w:tabs>
              <w:spacing w:before="60" w:after="60" w:line="260" w:lineRule="exact"/>
              <w:ind w:left="327"/>
              <w:jc w:val="left"/>
              <w:rPr>
                <w:rFonts w:eastAsia="Calibri" w:cs="Arial"/>
                <w:noProof/>
                <w:sz w:val="18"/>
                <w:szCs w:val="18"/>
              </w:rPr>
            </w:pPr>
            <w:r w:rsidRPr="00462DDE">
              <w:rPr>
                <w:rFonts w:eastAsia="Calibri" w:cs="Arial"/>
                <w:noProof/>
                <w:sz w:val="18"/>
                <w:szCs w:val="18"/>
              </w:rPr>
              <w:t>Maintain inundation of broad areas of semi-permanent wetland vegetation following significant natural flooding</w:t>
            </w:r>
          </w:p>
          <w:p w14:paraId="2E8E294C" w14:textId="77777777" w:rsidR="00FE7199" w:rsidRPr="00462DDE" w:rsidRDefault="00FE7199" w:rsidP="00C55C86">
            <w:pPr>
              <w:pStyle w:val="Bullets1"/>
              <w:tabs>
                <w:tab w:val="num" w:pos="459"/>
              </w:tabs>
              <w:spacing w:before="60" w:after="60" w:line="260" w:lineRule="exact"/>
              <w:ind w:left="327"/>
              <w:jc w:val="left"/>
              <w:rPr>
                <w:rFonts w:eastAsia="Calibri" w:cs="Arial"/>
                <w:noProof/>
                <w:sz w:val="18"/>
                <w:szCs w:val="18"/>
              </w:rPr>
            </w:pPr>
            <w:r w:rsidRPr="00462DDE">
              <w:rPr>
                <w:rFonts w:eastAsia="Calibri" w:cs="Arial"/>
                <w:noProof/>
                <w:sz w:val="18"/>
                <w:szCs w:val="18"/>
              </w:rPr>
              <w:t>Maintain inundation of wetland areas to support bird and frog breeding following significant natural flooding</w:t>
            </w:r>
          </w:p>
        </w:tc>
        <w:tc>
          <w:tcPr>
            <w:tcW w:w="1300" w:type="pct"/>
            <w:tcBorders>
              <w:top w:val="single" w:sz="2" w:space="0" w:color="000000"/>
              <w:left w:val="single" w:sz="2" w:space="0" w:color="000000"/>
              <w:bottom w:val="single" w:sz="2" w:space="0" w:color="000000"/>
            </w:tcBorders>
            <w:shd w:val="clear" w:color="auto" w:fill="auto"/>
            <w:noWrap/>
            <w:vAlign w:val="center"/>
          </w:tcPr>
          <w:p w14:paraId="1ED310C5" w14:textId="77777777" w:rsidR="00FE7199" w:rsidRPr="00462DDE" w:rsidRDefault="00FE7199" w:rsidP="00C55C86">
            <w:pPr>
              <w:pStyle w:val="Bullets1"/>
              <w:numPr>
                <w:ilvl w:val="0"/>
                <w:numId w:val="0"/>
              </w:numPr>
              <w:spacing w:before="60" w:after="60" w:line="260" w:lineRule="exact"/>
              <w:rPr>
                <w:rFonts w:eastAsia="Calibri" w:cs="Arial"/>
                <w:b/>
                <w:noProof/>
                <w:sz w:val="18"/>
                <w:szCs w:val="18"/>
              </w:rPr>
            </w:pPr>
            <w:r w:rsidRPr="00462DDE">
              <w:rPr>
                <w:rFonts w:eastAsia="Calibri" w:cs="Arial"/>
                <w:b/>
                <w:noProof/>
                <w:sz w:val="18"/>
                <w:szCs w:val="18"/>
              </w:rPr>
              <w:t xml:space="preserve">Yes, </w:t>
            </w:r>
            <w:r w:rsidRPr="00462DDE">
              <w:rPr>
                <w:rFonts w:eastAsia="Calibri" w:cs="Arial"/>
                <w:noProof/>
                <w:sz w:val="18"/>
                <w:szCs w:val="18"/>
              </w:rPr>
              <w:t>the condition of core wetland vegetation species was maintained, and inundation was prolonged for several months to support waterbird and frog breeding.</w:t>
            </w:r>
          </w:p>
        </w:tc>
      </w:tr>
      <w:tr w:rsidR="00C55C86" w:rsidRPr="00462DDE" w14:paraId="7E261629" w14:textId="77777777" w:rsidTr="00DC4E3A">
        <w:trPr>
          <w:trHeight w:val="227"/>
        </w:trPr>
        <w:tc>
          <w:tcPr>
            <w:tcW w:w="300" w:type="pct"/>
            <w:vMerge/>
            <w:tcBorders>
              <w:right w:val="single" w:sz="2" w:space="0" w:color="000000"/>
            </w:tcBorders>
          </w:tcPr>
          <w:p w14:paraId="33ECE1F9" w14:textId="1BEE82FB" w:rsidR="00FE7199" w:rsidRPr="00462DDE" w:rsidRDefault="00FE7199" w:rsidP="00C55C86">
            <w:pPr>
              <w:spacing w:before="60" w:after="60" w:line="260" w:lineRule="exact"/>
              <w:ind w:left="-100"/>
              <w:jc w:val="left"/>
              <w:rPr>
                <w:rFonts w:eastAsia="Calibri" w:cs="Arial"/>
                <w:noProof/>
                <w:sz w:val="18"/>
                <w:szCs w:val="18"/>
              </w:rPr>
            </w:pPr>
          </w:p>
        </w:tc>
        <w:tc>
          <w:tcPr>
            <w:tcW w:w="75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21A5CFFF" w14:textId="00E12D81"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Delivery of environmental water into the Mallowa Creek and wetlands</w:t>
            </w:r>
          </w:p>
        </w:tc>
        <w:tc>
          <w:tcPr>
            <w:tcW w:w="3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71292880" w14:textId="77777777" w:rsidR="00FE7199" w:rsidRPr="00462DDE"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7,496 CEW</w:t>
            </w:r>
          </w:p>
        </w:tc>
        <w:tc>
          <w:tcPr>
            <w:tcW w:w="5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53039F8C" w14:textId="77777777"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Mallowa Creek and wetlands</w:t>
            </w:r>
          </w:p>
        </w:tc>
        <w:tc>
          <w:tcPr>
            <w:tcW w:w="1849"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4D0CB12C" w14:textId="77777777" w:rsidR="00FE7199" w:rsidRPr="00462DDE" w:rsidRDefault="00FE7199" w:rsidP="00C55C86">
            <w:pPr>
              <w:pStyle w:val="Bullets1"/>
              <w:tabs>
                <w:tab w:val="num" w:pos="317"/>
              </w:tabs>
              <w:spacing w:before="60" w:after="60" w:line="260" w:lineRule="exact"/>
              <w:ind w:left="327" w:hanging="283"/>
              <w:jc w:val="left"/>
              <w:rPr>
                <w:rFonts w:eastAsia="Calibri" w:cs="Arial"/>
                <w:noProof/>
                <w:sz w:val="18"/>
                <w:szCs w:val="18"/>
              </w:rPr>
            </w:pPr>
            <w:r w:rsidRPr="00462DDE">
              <w:rPr>
                <w:rFonts w:eastAsia="Calibri" w:cs="Arial"/>
                <w:noProof/>
                <w:sz w:val="18"/>
                <w:szCs w:val="18"/>
              </w:rPr>
              <w:t>To support hydrological connectivity between wetlands</w:t>
            </w:r>
          </w:p>
          <w:p w14:paraId="7AF5D3BA" w14:textId="77777777" w:rsidR="00FE7199" w:rsidRPr="00462DDE" w:rsidRDefault="00FE7199" w:rsidP="00C55C86">
            <w:pPr>
              <w:pStyle w:val="Bullets1"/>
              <w:tabs>
                <w:tab w:val="num" w:pos="317"/>
              </w:tabs>
              <w:spacing w:before="60" w:after="60" w:line="260" w:lineRule="exact"/>
              <w:ind w:left="327" w:hanging="283"/>
              <w:jc w:val="left"/>
              <w:rPr>
                <w:rFonts w:eastAsia="Calibri" w:cs="Arial"/>
                <w:noProof/>
                <w:sz w:val="18"/>
                <w:szCs w:val="18"/>
              </w:rPr>
            </w:pPr>
            <w:r w:rsidRPr="00462DDE">
              <w:rPr>
                <w:rFonts w:eastAsia="Calibri" w:cs="Arial"/>
                <w:noProof/>
                <w:sz w:val="18"/>
                <w:szCs w:val="18"/>
              </w:rPr>
              <w:t>To support further recovery of wetland vegetation extent and condition</w:t>
            </w:r>
          </w:p>
          <w:p w14:paraId="43C8723E" w14:textId="77777777" w:rsidR="00FE7199" w:rsidRPr="00462DDE" w:rsidRDefault="00FE7199" w:rsidP="00C55C86">
            <w:pPr>
              <w:pStyle w:val="Bullets1"/>
              <w:tabs>
                <w:tab w:val="num" w:pos="317"/>
              </w:tabs>
              <w:spacing w:before="60" w:after="60" w:line="260" w:lineRule="exact"/>
              <w:ind w:left="327" w:hanging="283"/>
              <w:jc w:val="left"/>
              <w:rPr>
                <w:rFonts w:eastAsia="Calibri" w:cs="Arial"/>
                <w:noProof/>
                <w:sz w:val="18"/>
                <w:szCs w:val="18"/>
              </w:rPr>
            </w:pPr>
            <w:r w:rsidRPr="00462DDE">
              <w:rPr>
                <w:rFonts w:eastAsia="Calibri" w:cs="Arial"/>
                <w:noProof/>
                <w:sz w:val="18"/>
                <w:szCs w:val="18"/>
              </w:rPr>
              <w:t>Provide habitat for a range of waterbirds and native aquatic species</w:t>
            </w:r>
          </w:p>
        </w:tc>
        <w:tc>
          <w:tcPr>
            <w:tcW w:w="1300" w:type="pct"/>
            <w:tcBorders>
              <w:top w:val="single" w:sz="2" w:space="0" w:color="000000"/>
              <w:left w:val="single" w:sz="2" w:space="0" w:color="000000"/>
              <w:bottom w:val="single" w:sz="2" w:space="0" w:color="000000"/>
            </w:tcBorders>
            <w:shd w:val="clear" w:color="auto" w:fill="auto"/>
            <w:noWrap/>
            <w:vAlign w:val="center"/>
          </w:tcPr>
          <w:p w14:paraId="7BD38F1C" w14:textId="21ECA8BA" w:rsidR="00FE7199" w:rsidRPr="00462DDE" w:rsidRDefault="00FE7199" w:rsidP="00C55C86">
            <w:pPr>
              <w:pStyle w:val="Bullets1"/>
              <w:numPr>
                <w:ilvl w:val="0"/>
                <w:numId w:val="0"/>
              </w:numPr>
              <w:spacing w:before="60" w:after="60" w:line="260" w:lineRule="exact"/>
              <w:rPr>
                <w:rFonts w:eastAsia="Calibri" w:cs="Arial"/>
                <w:b/>
                <w:noProof/>
                <w:sz w:val="18"/>
                <w:szCs w:val="18"/>
              </w:rPr>
            </w:pPr>
            <w:r w:rsidRPr="00462DDE">
              <w:rPr>
                <w:rFonts w:eastAsia="Calibri" w:cs="Arial"/>
                <w:b/>
                <w:noProof/>
                <w:sz w:val="18"/>
                <w:szCs w:val="18"/>
              </w:rPr>
              <w:t xml:space="preserve">Yes, </w:t>
            </w:r>
            <w:r w:rsidRPr="00462DDE">
              <w:rPr>
                <w:rFonts w:eastAsia="Calibri" w:cs="Arial"/>
                <w:noProof/>
                <w:sz w:val="18"/>
                <w:szCs w:val="18"/>
              </w:rPr>
              <w:t>901 ha of the Mallowa wetlands were inundated as a result of this delivery</w:t>
            </w:r>
            <w:r w:rsidR="00837F82" w:rsidRPr="00462DDE">
              <w:rPr>
                <w:rFonts w:eastAsia="Calibri" w:cs="Arial"/>
                <w:noProof/>
                <w:sz w:val="18"/>
                <w:szCs w:val="18"/>
              </w:rPr>
              <w:t xml:space="preserve">.  </w:t>
            </w:r>
            <w:r w:rsidRPr="00462DDE">
              <w:rPr>
                <w:rFonts w:eastAsia="Calibri" w:cs="Arial"/>
                <w:noProof/>
                <w:sz w:val="18"/>
                <w:szCs w:val="18"/>
              </w:rPr>
              <w:t>Inundation maintained high vegetation species richness and cover that was stimulated by winter/spring rainfall and local runoff.</w:t>
            </w:r>
          </w:p>
        </w:tc>
      </w:tr>
      <w:tr w:rsidR="00C55C86" w:rsidRPr="00462DDE" w14:paraId="4BD41CF7" w14:textId="77777777" w:rsidTr="00DC4E3A">
        <w:trPr>
          <w:trHeight w:val="227"/>
        </w:trPr>
        <w:tc>
          <w:tcPr>
            <w:tcW w:w="300" w:type="pct"/>
            <w:vMerge/>
            <w:tcBorders>
              <w:right w:val="single" w:sz="2" w:space="0" w:color="000000"/>
            </w:tcBorders>
          </w:tcPr>
          <w:p w14:paraId="162D1FCE" w14:textId="28239E5E" w:rsidR="00FE7199" w:rsidRPr="00462DDE" w:rsidRDefault="00FE7199" w:rsidP="00C55C86">
            <w:pPr>
              <w:spacing w:before="60" w:after="60" w:line="260" w:lineRule="exact"/>
              <w:ind w:left="-100"/>
              <w:jc w:val="left"/>
              <w:rPr>
                <w:rFonts w:eastAsia="Calibri" w:cs="Arial"/>
                <w:noProof/>
                <w:sz w:val="18"/>
                <w:szCs w:val="18"/>
              </w:rPr>
            </w:pPr>
          </w:p>
        </w:tc>
        <w:tc>
          <w:tcPr>
            <w:tcW w:w="75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5C29CD85" w14:textId="599B5F9D"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 xml:space="preserve">Replacement of Supplementary take from natural event with environmental water from storage </w:t>
            </w:r>
          </w:p>
        </w:tc>
        <w:tc>
          <w:tcPr>
            <w:tcW w:w="3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4ABE3D2F" w14:textId="77777777" w:rsidR="00FE7199" w:rsidRPr="00462DDE"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1,351 CEW</w:t>
            </w:r>
          </w:p>
        </w:tc>
        <w:tc>
          <w:tcPr>
            <w:tcW w:w="5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7F3E140E" w14:textId="77777777"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Carole – Gil Gil Creek</w:t>
            </w:r>
          </w:p>
        </w:tc>
        <w:tc>
          <w:tcPr>
            <w:tcW w:w="1849"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0B945114" w14:textId="77777777" w:rsidR="00FE7199" w:rsidRPr="00462DDE" w:rsidRDefault="00FE7199" w:rsidP="00C55C86">
            <w:pPr>
              <w:pStyle w:val="Bullets1"/>
              <w:tabs>
                <w:tab w:val="clear" w:pos="720"/>
                <w:tab w:val="clear" w:pos="1134"/>
              </w:tabs>
              <w:spacing w:before="60" w:after="60" w:line="260" w:lineRule="exact"/>
              <w:ind w:left="327" w:hanging="284"/>
              <w:jc w:val="left"/>
              <w:rPr>
                <w:rFonts w:eastAsia="Calibri" w:cs="Arial"/>
                <w:noProof/>
                <w:sz w:val="18"/>
                <w:szCs w:val="18"/>
              </w:rPr>
            </w:pPr>
            <w:r w:rsidRPr="00462DDE">
              <w:rPr>
                <w:rFonts w:eastAsia="Calibri" w:cs="Arial"/>
                <w:noProof/>
                <w:sz w:val="18"/>
                <w:szCs w:val="18"/>
              </w:rPr>
              <w:t>Contribute to longitudinal connectivity</w:t>
            </w:r>
          </w:p>
          <w:p w14:paraId="53F726A2" w14:textId="77777777" w:rsidR="00FE7199" w:rsidRPr="00462DDE" w:rsidRDefault="00FE7199" w:rsidP="00C55C86">
            <w:pPr>
              <w:pStyle w:val="Bullets1"/>
              <w:tabs>
                <w:tab w:val="clear" w:pos="720"/>
                <w:tab w:val="clear" w:pos="1134"/>
              </w:tabs>
              <w:spacing w:before="60" w:after="60" w:line="260" w:lineRule="exact"/>
              <w:ind w:left="327" w:hanging="284"/>
              <w:jc w:val="left"/>
              <w:rPr>
                <w:rFonts w:eastAsia="Calibri" w:cs="Arial"/>
                <w:noProof/>
                <w:sz w:val="18"/>
                <w:szCs w:val="18"/>
              </w:rPr>
            </w:pPr>
            <w:r w:rsidRPr="00462DDE">
              <w:rPr>
                <w:rFonts w:eastAsia="Calibri" w:cs="Arial"/>
                <w:noProof/>
                <w:sz w:val="18"/>
                <w:szCs w:val="18"/>
              </w:rPr>
              <w:t>Support in-stream ecological function and nutrient cycling</w:t>
            </w:r>
          </w:p>
          <w:p w14:paraId="4B9201CC" w14:textId="77777777" w:rsidR="00FE7199" w:rsidRPr="00462DDE" w:rsidRDefault="00FE7199" w:rsidP="00C55C86">
            <w:pPr>
              <w:pStyle w:val="Bullets1"/>
              <w:tabs>
                <w:tab w:val="clear" w:pos="720"/>
                <w:tab w:val="clear" w:pos="1134"/>
              </w:tabs>
              <w:spacing w:before="60" w:after="60" w:line="260" w:lineRule="exact"/>
              <w:ind w:left="327" w:hanging="284"/>
              <w:jc w:val="left"/>
              <w:rPr>
                <w:rFonts w:eastAsia="Calibri" w:cs="Arial"/>
                <w:noProof/>
                <w:sz w:val="18"/>
                <w:szCs w:val="18"/>
              </w:rPr>
            </w:pPr>
            <w:r w:rsidRPr="00462DDE">
              <w:rPr>
                <w:rFonts w:eastAsia="Calibri" w:cs="Arial"/>
                <w:noProof/>
                <w:sz w:val="18"/>
                <w:szCs w:val="18"/>
              </w:rPr>
              <w:t>Maintain in-stream habitat and water quality</w:t>
            </w:r>
          </w:p>
        </w:tc>
        <w:tc>
          <w:tcPr>
            <w:tcW w:w="1300" w:type="pct"/>
            <w:tcBorders>
              <w:top w:val="single" w:sz="2" w:space="0" w:color="000000"/>
              <w:left w:val="single" w:sz="2" w:space="0" w:color="000000"/>
              <w:bottom w:val="single" w:sz="2" w:space="0" w:color="000000"/>
            </w:tcBorders>
            <w:shd w:val="clear" w:color="auto" w:fill="auto"/>
            <w:noWrap/>
            <w:vAlign w:val="center"/>
          </w:tcPr>
          <w:p w14:paraId="3B5BCCFF" w14:textId="2A79EB4D" w:rsidR="00FE7199" w:rsidRPr="00462DDE" w:rsidRDefault="00FE7199" w:rsidP="00C55C86">
            <w:pPr>
              <w:pStyle w:val="Bullets1"/>
              <w:numPr>
                <w:ilvl w:val="0"/>
                <w:numId w:val="0"/>
              </w:numPr>
              <w:spacing w:before="60" w:after="60" w:line="260" w:lineRule="exact"/>
              <w:rPr>
                <w:rFonts w:eastAsia="Calibri" w:cs="Arial"/>
                <w:b/>
                <w:noProof/>
                <w:sz w:val="18"/>
                <w:szCs w:val="18"/>
              </w:rPr>
            </w:pPr>
            <w:r w:rsidRPr="00462DDE">
              <w:rPr>
                <w:rFonts w:eastAsia="Calibri" w:cs="Arial"/>
                <w:b/>
                <w:noProof/>
                <w:sz w:val="18"/>
                <w:szCs w:val="18"/>
              </w:rPr>
              <w:t xml:space="preserve">Not monitored, </w:t>
            </w:r>
            <w:r w:rsidRPr="00462DDE">
              <w:rPr>
                <w:rFonts w:eastAsia="Calibri" w:cs="Arial"/>
                <w:noProof/>
                <w:sz w:val="18"/>
                <w:szCs w:val="18"/>
              </w:rPr>
              <w:t xml:space="preserve">environmental water would have contributed to longitudinal connectivity however, the system falls outside the bounds of the </w:t>
            </w:r>
            <w:r w:rsidR="003821E1" w:rsidRPr="00462DDE">
              <w:rPr>
                <w:rFonts w:eastAsia="Calibri" w:cs="Arial"/>
                <w:noProof/>
                <w:sz w:val="18"/>
                <w:szCs w:val="18"/>
              </w:rPr>
              <w:t>LTIM Project</w:t>
            </w:r>
            <w:r w:rsidRPr="00462DDE">
              <w:rPr>
                <w:rFonts w:eastAsia="Calibri" w:cs="Arial"/>
                <w:noProof/>
                <w:sz w:val="18"/>
                <w:szCs w:val="18"/>
              </w:rPr>
              <w:t xml:space="preserve"> survey area.</w:t>
            </w:r>
          </w:p>
        </w:tc>
      </w:tr>
      <w:tr w:rsidR="00C55C86" w:rsidRPr="00462DDE" w14:paraId="2D4DDD00" w14:textId="77777777" w:rsidTr="00DC4E3A">
        <w:trPr>
          <w:trHeight w:val="227"/>
        </w:trPr>
        <w:tc>
          <w:tcPr>
            <w:tcW w:w="300" w:type="pct"/>
            <w:vMerge/>
            <w:tcBorders>
              <w:bottom w:val="single" w:sz="2" w:space="0" w:color="000000"/>
              <w:right w:val="single" w:sz="2" w:space="0" w:color="000000"/>
            </w:tcBorders>
          </w:tcPr>
          <w:p w14:paraId="236810C4" w14:textId="797F450D" w:rsidR="00FE7199" w:rsidRPr="00462DDE" w:rsidRDefault="00FE7199" w:rsidP="00C55C86">
            <w:pPr>
              <w:spacing w:before="60" w:after="60" w:line="260" w:lineRule="exact"/>
              <w:ind w:left="-100"/>
              <w:jc w:val="left"/>
              <w:rPr>
                <w:rFonts w:eastAsia="Calibri" w:cs="Arial"/>
                <w:noProof/>
                <w:sz w:val="18"/>
                <w:szCs w:val="18"/>
              </w:rPr>
            </w:pPr>
          </w:p>
        </w:tc>
        <w:tc>
          <w:tcPr>
            <w:tcW w:w="75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6A57EB4B" w14:textId="38AFFB41"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 xml:space="preserve">Replacement of Supplementary take from natural event with environmental water from storage </w:t>
            </w:r>
          </w:p>
        </w:tc>
        <w:tc>
          <w:tcPr>
            <w:tcW w:w="3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49EA9003" w14:textId="77777777" w:rsidR="00FE7199" w:rsidRPr="00462DDE"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5,000 CEW</w:t>
            </w:r>
          </w:p>
        </w:tc>
        <w:tc>
          <w:tcPr>
            <w:tcW w:w="500"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46A38EEB" w14:textId="77777777"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Mehi River</w:t>
            </w:r>
          </w:p>
        </w:tc>
        <w:tc>
          <w:tcPr>
            <w:tcW w:w="1849" w:type="pct"/>
            <w:tcBorders>
              <w:top w:val="single" w:sz="2" w:space="0" w:color="000000"/>
              <w:left w:val="single" w:sz="2" w:space="0" w:color="000000"/>
              <w:bottom w:val="single" w:sz="2" w:space="0" w:color="000000"/>
              <w:right w:val="single" w:sz="2" w:space="0" w:color="000000"/>
            </w:tcBorders>
            <w:shd w:val="clear" w:color="auto" w:fill="auto"/>
            <w:noWrap/>
            <w:vAlign w:val="center"/>
          </w:tcPr>
          <w:p w14:paraId="0BAEA052" w14:textId="77777777" w:rsidR="00FE7199" w:rsidRPr="00462DDE" w:rsidRDefault="00FE7199" w:rsidP="00C55C86">
            <w:pPr>
              <w:pStyle w:val="Bullets1"/>
              <w:tabs>
                <w:tab w:val="clear" w:pos="720"/>
                <w:tab w:val="clear" w:pos="1134"/>
              </w:tabs>
              <w:spacing w:before="60" w:after="60" w:line="260" w:lineRule="exact"/>
              <w:ind w:left="327" w:hanging="284"/>
              <w:jc w:val="left"/>
              <w:rPr>
                <w:rFonts w:eastAsia="Calibri" w:cs="Arial"/>
                <w:noProof/>
                <w:sz w:val="18"/>
                <w:szCs w:val="18"/>
              </w:rPr>
            </w:pPr>
            <w:r w:rsidRPr="00462DDE">
              <w:rPr>
                <w:rFonts w:eastAsia="Calibri" w:cs="Arial"/>
                <w:noProof/>
                <w:sz w:val="18"/>
                <w:szCs w:val="18"/>
              </w:rPr>
              <w:t>Support in-stream ecological function and nutrient cycling</w:t>
            </w:r>
          </w:p>
          <w:p w14:paraId="45492030" w14:textId="77777777" w:rsidR="00FE7199" w:rsidRPr="00462DDE" w:rsidRDefault="00FE7199" w:rsidP="00C55C86">
            <w:pPr>
              <w:pStyle w:val="Bullets1"/>
              <w:tabs>
                <w:tab w:val="clear" w:pos="720"/>
              </w:tabs>
              <w:spacing w:before="60" w:after="60" w:line="260" w:lineRule="exact"/>
              <w:ind w:left="327" w:hanging="283"/>
              <w:jc w:val="left"/>
              <w:rPr>
                <w:rFonts w:eastAsia="Calibri" w:cs="Arial"/>
                <w:noProof/>
                <w:sz w:val="18"/>
                <w:szCs w:val="18"/>
              </w:rPr>
            </w:pPr>
            <w:r w:rsidRPr="00462DDE">
              <w:rPr>
                <w:rFonts w:eastAsia="Calibri" w:cs="Arial"/>
                <w:noProof/>
                <w:sz w:val="18"/>
                <w:szCs w:val="18"/>
              </w:rPr>
              <w:t>Maintain in-stream habitat and water quality</w:t>
            </w:r>
          </w:p>
        </w:tc>
        <w:tc>
          <w:tcPr>
            <w:tcW w:w="1300" w:type="pct"/>
            <w:tcBorders>
              <w:top w:val="single" w:sz="2" w:space="0" w:color="000000"/>
              <w:left w:val="single" w:sz="2" w:space="0" w:color="000000"/>
              <w:bottom w:val="single" w:sz="2" w:space="0" w:color="000000"/>
            </w:tcBorders>
            <w:shd w:val="clear" w:color="auto" w:fill="auto"/>
            <w:noWrap/>
            <w:vAlign w:val="center"/>
          </w:tcPr>
          <w:p w14:paraId="2164A655" w14:textId="77777777" w:rsidR="00FE7199" w:rsidRPr="00462DDE" w:rsidRDefault="00FE7199" w:rsidP="00C55C86">
            <w:pPr>
              <w:pStyle w:val="Bullets1"/>
              <w:numPr>
                <w:ilvl w:val="0"/>
                <w:numId w:val="0"/>
              </w:numPr>
              <w:spacing w:before="60" w:after="60" w:line="260" w:lineRule="exact"/>
              <w:rPr>
                <w:rFonts w:eastAsia="Calibri" w:cs="Arial"/>
                <w:b/>
                <w:noProof/>
                <w:sz w:val="18"/>
                <w:szCs w:val="18"/>
              </w:rPr>
            </w:pPr>
            <w:r w:rsidRPr="00462DDE">
              <w:rPr>
                <w:rFonts w:eastAsia="Calibri" w:cs="Arial"/>
                <w:b/>
                <w:noProof/>
                <w:sz w:val="18"/>
                <w:szCs w:val="18"/>
              </w:rPr>
              <w:t>Yes</w:t>
            </w:r>
            <w:r w:rsidRPr="00462DDE">
              <w:rPr>
                <w:rFonts w:eastAsia="Calibri" w:cs="Arial"/>
                <w:noProof/>
                <w:sz w:val="18"/>
                <w:szCs w:val="18"/>
              </w:rPr>
              <w:t>, longitudinal connection increased the diversity of habitat and basal resources intern supporting a more diverse assemblange of invertebrates.</w:t>
            </w:r>
          </w:p>
        </w:tc>
      </w:tr>
      <w:tr w:rsidR="00C55C86" w:rsidRPr="00462DDE" w14:paraId="19305AEB" w14:textId="77777777" w:rsidTr="00DC4E3A">
        <w:trPr>
          <w:trHeight w:val="227"/>
        </w:trPr>
        <w:tc>
          <w:tcPr>
            <w:tcW w:w="300" w:type="pct"/>
            <w:vMerge w:val="restart"/>
            <w:vAlign w:val="center"/>
          </w:tcPr>
          <w:p w14:paraId="10C671A6" w14:textId="074B41C1" w:rsidR="00C55C86" w:rsidRPr="00462DDE" w:rsidRDefault="00C55C86" w:rsidP="00C55C86">
            <w:pPr>
              <w:spacing w:before="60" w:after="60" w:line="260" w:lineRule="exact"/>
              <w:ind w:left="-100"/>
              <w:jc w:val="center"/>
              <w:rPr>
                <w:rFonts w:eastAsia="Calibri" w:cs="Arial"/>
                <w:noProof/>
                <w:sz w:val="18"/>
                <w:szCs w:val="18"/>
              </w:rPr>
            </w:pPr>
            <w:r w:rsidRPr="00462DDE">
              <w:rPr>
                <w:rFonts w:eastAsia="Calibri" w:cs="Arial"/>
                <w:noProof/>
                <w:sz w:val="18"/>
                <w:szCs w:val="18"/>
              </w:rPr>
              <w:t>2017-18</w:t>
            </w:r>
          </w:p>
        </w:tc>
        <w:tc>
          <w:tcPr>
            <w:tcW w:w="750" w:type="pct"/>
            <w:shd w:val="clear" w:color="auto" w:fill="auto"/>
            <w:noWrap/>
            <w:vAlign w:val="center"/>
          </w:tcPr>
          <w:p w14:paraId="7C229586" w14:textId="5246BD29" w:rsidR="00C55C86" w:rsidRPr="00462DDE" w:rsidRDefault="00C55C86" w:rsidP="00C55C86">
            <w:pPr>
              <w:spacing w:before="60" w:after="60" w:line="260" w:lineRule="exact"/>
              <w:jc w:val="left"/>
              <w:rPr>
                <w:rFonts w:eastAsia="Calibri" w:cs="Arial"/>
                <w:noProof/>
                <w:sz w:val="18"/>
                <w:szCs w:val="18"/>
              </w:rPr>
            </w:pPr>
            <w:r w:rsidRPr="00462DDE">
              <w:rPr>
                <w:rFonts w:eastAsia="Calibri" w:cs="Arial"/>
                <w:noProof/>
                <w:sz w:val="18"/>
                <w:szCs w:val="18"/>
              </w:rPr>
              <w:t xml:space="preserve">Early season stimulus triggered flow delivered into the Gwydir, Carole, Lower Gwydir, Mehi and Gingham channels </w:t>
            </w:r>
          </w:p>
        </w:tc>
        <w:tc>
          <w:tcPr>
            <w:tcW w:w="300" w:type="pct"/>
            <w:shd w:val="clear" w:color="auto" w:fill="auto"/>
            <w:noWrap/>
            <w:vAlign w:val="center"/>
          </w:tcPr>
          <w:p w14:paraId="13457A10" w14:textId="77777777" w:rsidR="00DC4E3A" w:rsidRDefault="00C55C86" w:rsidP="00C55C86">
            <w:pPr>
              <w:spacing w:before="60" w:after="60" w:line="260" w:lineRule="exact"/>
              <w:jc w:val="center"/>
              <w:rPr>
                <w:rFonts w:eastAsia="Calibri" w:cs="Arial"/>
                <w:noProof/>
                <w:sz w:val="18"/>
                <w:szCs w:val="18"/>
              </w:rPr>
            </w:pPr>
            <w:r w:rsidRPr="00462DDE">
              <w:rPr>
                <w:rFonts w:eastAsia="Calibri" w:cs="Arial"/>
                <w:noProof/>
                <w:sz w:val="18"/>
                <w:szCs w:val="18"/>
              </w:rPr>
              <w:t xml:space="preserve">7,000 CEW, </w:t>
            </w:r>
          </w:p>
          <w:p w14:paraId="55CF373B" w14:textId="46325075" w:rsidR="00C55C86" w:rsidRPr="00462DDE" w:rsidRDefault="00C55C86" w:rsidP="00C55C86">
            <w:pPr>
              <w:spacing w:before="60" w:after="60" w:line="260" w:lineRule="exact"/>
              <w:jc w:val="center"/>
              <w:rPr>
                <w:rFonts w:eastAsia="Calibri" w:cs="Arial"/>
                <w:noProof/>
                <w:sz w:val="18"/>
                <w:szCs w:val="18"/>
              </w:rPr>
            </w:pPr>
            <w:r w:rsidRPr="00462DDE">
              <w:rPr>
                <w:rFonts w:eastAsia="Calibri" w:cs="Arial"/>
                <w:noProof/>
                <w:sz w:val="18"/>
                <w:szCs w:val="18"/>
              </w:rPr>
              <w:t>3,000 NSW ECA</w:t>
            </w:r>
          </w:p>
        </w:tc>
        <w:tc>
          <w:tcPr>
            <w:tcW w:w="500" w:type="pct"/>
            <w:vMerge w:val="restart"/>
            <w:shd w:val="clear" w:color="auto" w:fill="auto"/>
            <w:noWrap/>
            <w:vAlign w:val="center"/>
          </w:tcPr>
          <w:p w14:paraId="0986AE86" w14:textId="275483B7" w:rsidR="00C55C86" w:rsidRPr="00462DDE" w:rsidRDefault="00C55C86" w:rsidP="00C55C86">
            <w:pPr>
              <w:spacing w:before="60" w:after="60" w:line="260" w:lineRule="exact"/>
              <w:jc w:val="left"/>
              <w:rPr>
                <w:rFonts w:eastAsia="Calibri" w:cs="Arial"/>
                <w:noProof/>
                <w:sz w:val="18"/>
                <w:szCs w:val="18"/>
              </w:rPr>
            </w:pPr>
            <w:r w:rsidRPr="00462DDE">
              <w:rPr>
                <w:rFonts w:eastAsia="Calibri" w:cs="Arial"/>
                <w:noProof/>
                <w:sz w:val="18"/>
                <w:szCs w:val="18"/>
              </w:rPr>
              <w:t>Gwydir River, Carole Creek, Lower Gwydir River, Mehi River and Gingham Watercourse</w:t>
            </w:r>
          </w:p>
        </w:tc>
        <w:tc>
          <w:tcPr>
            <w:tcW w:w="1849" w:type="pct"/>
            <w:vMerge w:val="restart"/>
            <w:shd w:val="clear" w:color="auto" w:fill="auto"/>
            <w:noWrap/>
            <w:vAlign w:val="center"/>
          </w:tcPr>
          <w:p w14:paraId="0EE2073A" w14:textId="77777777" w:rsidR="00C55C86" w:rsidRPr="00462DDE" w:rsidRDefault="00C55C86" w:rsidP="00C55C86">
            <w:pPr>
              <w:pStyle w:val="Bullets1"/>
              <w:tabs>
                <w:tab w:val="num" w:pos="459"/>
              </w:tabs>
              <w:spacing w:before="60" w:after="60" w:line="260" w:lineRule="exact"/>
              <w:ind w:left="327"/>
              <w:jc w:val="left"/>
              <w:rPr>
                <w:rFonts w:eastAsia="Calibri" w:cs="Arial"/>
                <w:noProof/>
                <w:sz w:val="18"/>
                <w:szCs w:val="18"/>
              </w:rPr>
            </w:pPr>
            <w:r w:rsidRPr="00462DDE">
              <w:rPr>
                <w:rFonts w:eastAsia="Calibri" w:cs="Arial"/>
                <w:noProof/>
                <w:sz w:val="18"/>
                <w:szCs w:val="18"/>
              </w:rPr>
              <w:t>Reinstate natural small freshes during late winter and early spring</w:t>
            </w:r>
          </w:p>
          <w:p w14:paraId="43919755" w14:textId="77777777" w:rsidR="00C55C86" w:rsidRPr="00462DDE" w:rsidRDefault="00C55C86" w:rsidP="00C55C86">
            <w:pPr>
              <w:pStyle w:val="Bullets1"/>
              <w:tabs>
                <w:tab w:val="num" w:pos="317"/>
              </w:tabs>
              <w:spacing w:before="60" w:after="60" w:line="260" w:lineRule="exact"/>
              <w:ind w:left="327" w:hanging="283"/>
              <w:jc w:val="left"/>
              <w:rPr>
                <w:rFonts w:eastAsia="Calibri" w:cs="Arial"/>
                <w:noProof/>
                <w:sz w:val="18"/>
                <w:szCs w:val="18"/>
              </w:rPr>
            </w:pPr>
            <w:r w:rsidRPr="00462DDE">
              <w:rPr>
                <w:rFonts w:eastAsia="Calibri" w:cs="Arial"/>
                <w:noProof/>
                <w:sz w:val="18"/>
                <w:szCs w:val="18"/>
              </w:rPr>
              <w:t>Movement, breeding and recruitment activity of fish, particularly freshwater catfish</w:t>
            </w:r>
          </w:p>
          <w:p w14:paraId="103BE68F" w14:textId="6E4AA6B2" w:rsidR="00C55C86" w:rsidRPr="00462DDE" w:rsidRDefault="00C55C86" w:rsidP="00C55C86">
            <w:pPr>
              <w:pStyle w:val="Bullets1"/>
              <w:tabs>
                <w:tab w:val="num" w:pos="317"/>
              </w:tabs>
              <w:spacing w:before="60" w:after="60" w:line="260" w:lineRule="exact"/>
              <w:ind w:left="327" w:hanging="283"/>
              <w:jc w:val="left"/>
              <w:rPr>
                <w:rFonts w:eastAsia="Calibri" w:cs="Arial"/>
                <w:noProof/>
                <w:sz w:val="18"/>
                <w:szCs w:val="18"/>
              </w:rPr>
            </w:pPr>
            <w:r w:rsidRPr="00462DDE">
              <w:rPr>
                <w:rFonts w:eastAsia="Calibri" w:cs="Arial"/>
                <w:noProof/>
                <w:sz w:val="18"/>
                <w:szCs w:val="18"/>
              </w:rPr>
              <w:t>Downstream hydrological connectivity including end of system flows</w:t>
            </w:r>
          </w:p>
        </w:tc>
        <w:tc>
          <w:tcPr>
            <w:tcW w:w="1300" w:type="pct"/>
            <w:shd w:val="clear" w:color="auto" w:fill="auto"/>
            <w:noWrap/>
            <w:vAlign w:val="center"/>
          </w:tcPr>
          <w:p w14:paraId="6508AF0C" w14:textId="129C1880" w:rsidR="00C55C86" w:rsidRPr="00462DDE" w:rsidRDefault="00C55C86" w:rsidP="00C55C86">
            <w:pPr>
              <w:pStyle w:val="Bullets1"/>
              <w:numPr>
                <w:ilvl w:val="0"/>
                <w:numId w:val="0"/>
              </w:numPr>
              <w:spacing w:before="60" w:after="60" w:line="260" w:lineRule="exact"/>
              <w:rPr>
                <w:rFonts w:eastAsia="Calibri" w:cs="Arial"/>
                <w:noProof/>
                <w:sz w:val="18"/>
                <w:szCs w:val="18"/>
              </w:rPr>
            </w:pPr>
            <w:r w:rsidRPr="00462DDE">
              <w:rPr>
                <w:rFonts w:eastAsia="Calibri" w:cs="Arial"/>
                <w:b/>
                <w:noProof/>
                <w:sz w:val="18"/>
                <w:szCs w:val="18"/>
              </w:rPr>
              <w:t>Yes</w:t>
            </w:r>
            <w:r w:rsidRPr="00462DDE">
              <w:rPr>
                <w:rFonts w:eastAsia="Calibri" w:cs="Arial"/>
                <w:noProof/>
                <w:sz w:val="18"/>
                <w:szCs w:val="18"/>
              </w:rPr>
              <w:t>, noticable pulse went down all monitored channels.  Significant improvements noted in pH, and increased microinvertebrate density and diversity.  Significant movement of Murray cod and freshwater catfish within and between the Gwydir and Mehi channels.</w:t>
            </w:r>
          </w:p>
        </w:tc>
      </w:tr>
      <w:tr w:rsidR="00C55C86" w:rsidRPr="00462DDE" w14:paraId="093A6A5C" w14:textId="77777777" w:rsidTr="00DC4E3A">
        <w:trPr>
          <w:trHeight w:val="227"/>
        </w:trPr>
        <w:tc>
          <w:tcPr>
            <w:tcW w:w="300" w:type="pct"/>
            <w:vMerge/>
          </w:tcPr>
          <w:p w14:paraId="074C50ED" w14:textId="0D75A602" w:rsidR="00C55C86" w:rsidRPr="00462DDE" w:rsidRDefault="00C55C86" w:rsidP="00C55C86">
            <w:pPr>
              <w:spacing w:before="60" w:after="60" w:line="260" w:lineRule="exact"/>
              <w:ind w:left="-100"/>
              <w:jc w:val="left"/>
              <w:rPr>
                <w:rFonts w:eastAsia="Calibri" w:cs="Arial"/>
                <w:noProof/>
                <w:sz w:val="18"/>
                <w:szCs w:val="18"/>
              </w:rPr>
            </w:pPr>
          </w:p>
        </w:tc>
        <w:tc>
          <w:tcPr>
            <w:tcW w:w="750" w:type="pct"/>
            <w:shd w:val="clear" w:color="auto" w:fill="auto"/>
            <w:noWrap/>
            <w:vAlign w:val="center"/>
          </w:tcPr>
          <w:p w14:paraId="6F1CB100" w14:textId="7ED3B1D8" w:rsidR="00C55C86" w:rsidRPr="00462DDE" w:rsidRDefault="00C55C86" w:rsidP="00C55C86">
            <w:pPr>
              <w:spacing w:before="60" w:after="60" w:line="260" w:lineRule="exact"/>
              <w:jc w:val="left"/>
              <w:rPr>
                <w:rFonts w:eastAsia="Calibri" w:cs="Arial"/>
                <w:noProof/>
                <w:sz w:val="18"/>
                <w:szCs w:val="18"/>
              </w:rPr>
            </w:pPr>
            <w:r w:rsidRPr="00462DDE">
              <w:rPr>
                <w:rFonts w:eastAsia="Calibri" w:cs="Arial"/>
                <w:noProof/>
                <w:sz w:val="18"/>
                <w:szCs w:val="18"/>
              </w:rPr>
              <w:t xml:space="preserve">Stable fish flow delivered into the Mehi, Gwydir and Carole channels </w:t>
            </w:r>
          </w:p>
        </w:tc>
        <w:tc>
          <w:tcPr>
            <w:tcW w:w="300" w:type="pct"/>
            <w:shd w:val="clear" w:color="auto" w:fill="auto"/>
            <w:noWrap/>
            <w:vAlign w:val="center"/>
          </w:tcPr>
          <w:p w14:paraId="2FF94B94" w14:textId="77777777" w:rsidR="00844CD6" w:rsidRDefault="00C55C86" w:rsidP="00C55C86">
            <w:pPr>
              <w:spacing w:before="60" w:after="60" w:line="260" w:lineRule="exact"/>
              <w:jc w:val="center"/>
              <w:rPr>
                <w:rFonts w:eastAsia="Calibri" w:cs="Arial"/>
                <w:noProof/>
                <w:sz w:val="18"/>
                <w:szCs w:val="18"/>
              </w:rPr>
            </w:pPr>
            <w:r w:rsidRPr="00462DDE">
              <w:rPr>
                <w:rFonts w:eastAsia="Calibri" w:cs="Arial"/>
                <w:noProof/>
                <w:sz w:val="18"/>
                <w:szCs w:val="18"/>
              </w:rPr>
              <w:t>5,000 CEW,</w:t>
            </w:r>
            <w:r>
              <w:rPr>
                <w:rFonts w:eastAsia="Calibri" w:cs="Arial"/>
                <w:noProof/>
                <w:sz w:val="18"/>
                <w:szCs w:val="18"/>
              </w:rPr>
              <w:t xml:space="preserve"> </w:t>
            </w:r>
          </w:p>
          <w:p w14:paraId="55FC2CEA" w14:textId="2395415D" w:rsidR="00C55C86" w:rsidRPr="00462DDE" w:rsidRDefault="00C55C86" w:rsidP="00C55C86">
            <w:pPr>
              <w:spacing w:before="60" w:after="60" w:line="260" w:lineRule="exact"/>
              <w:jc w:val="center"/>
              <w:rPr>
                <w:rFonts w:eastAsia="Calibri" w:cs="Arial"/>
                <w:noProof/>
                <w:sz w:val="18"/>
                <w:szCs w:val="18"/>
              </w:rPr>
            </w:pPr>
            <w:r w:rsidRPr="00462DDE">
              <w:rPr>
                <w:rFonts w:eastAsia="Calibri" w:cs="Arial"/>
                <w:noProof/>
                <w:sz w:val="18"/>
                <w:szCs w:val="18"/>
              </w:rPr>
              <w:t>5,040 NSW ECA</w:t>
            </w:r>
          </w:p>
        </w:tc>
        <w:tc>
          <w:tcPr>
            <w:tcW w:w="500" w:type="pct"/>
            <w:vMerge/>
            <w:shd w:val="clear" w:color="auto" w:fill="auto"/>
            <w:noWrap/>
            <w:vAlign w:val="center"/>
          </w:tcPr>
          <w:p w14:paraId="4653FA41" w14:textId="51ADF2B1" w:rsidR="00C55C86" w:rsidRPr="00462DDE" w:rsidRDefault="00C55C86" w:rsidP="00C55C86">
            <w:pPr>
              <w:spacing w:before="60" w:after="60" w:line="260" w:lineRule="exact"/>
              <w:jc w:val="left"/>
              <w:rPr>
                <w:rFonts w:eastAsia="Calibri" w:cs="Arial"/>
                <w:noProof/>
                <w:sz w:val="18"/>
                <w:szCs w:val="18"/>
              </w:rPr>
            </w:pPr>
          </w:p>
        </w:tc>
        <w:tc>
          <w:tcPr>
            <w:tcW w:w="1849" w:type="pct"/>
            <w:vMerge/>
            <w:shd w:val="clear" w:color="auto" w:fill="auto"/>
            <w:noWrap/>
            <w:vAlign w:val="center"/>
          </w:tcPr>
          <w:p w14:paraId="1EB46303" w14:textId="2702322F" w:rsidR="00C55C86" w:rsidRPr="00462DDE" w:rsidRDefault="00C55C86" w:rsidP="00C55C86">
            <w:pPr>
              <w:pStyle w:val="Bullets1"/>
              <w:tabs>
                <w:tab w:val="num" w:pos="317"/>
              </w:tabs>
              <w:spacing w:before="60" w:after="60" w:line="260" w:lineRule="exact"/>
              <w:ind w:left="327" w:hanging="283"/>
              <w:jc w:val="left"/>
              <w:rPr>
                <w:rFonts w:cs="Arial"/>
                <w:sz w:val="18"/>
                <w:szCs w:val="18"/>
              </w:rPr>
            </w:pPr>
          </w:p>
        </w:tc>
        <w:tc>
          <w:tcPr>
            <w:tcW w:w="1300" w:type="pct"/>
            <w:shd w:val="clear" w:color="auto" w:fill="auto"/>
            <w:noWrap/>
            <w:vAlign w:val="center"/>
          </w:tcPr>
          <w:p w14:paraId="094723F0" w14:textId="70607C70" w:rsidR="00C55C86" w:rsidRPr="00462DDE" w:rsidRDefault="00C55C86" w:rsidP="00C55C86">
            <w:pPr>
              <w:pStyle w:val="Bullets1"/>
              <w:numPr>
                <w:ilvl w:val="0"/>
                <w:numId w:val="0"/>
              </w:numPr>
              <w:spacing w:before="60" w:after="60" w:line="260" w:lineRule="exact"/>
              <w:rPr>
                <w:rFonts w:eastAsia="Calibri" w:cs="Arial"/>
                <w:noProof/>
                <w:sz w:val="18"/>
                <w:szCs w:val="18"/>
              </w:rPr>
            </w:pPr>
            <w:r w:rsidRPr="00462DDE">
              <w:rPr>
                <w:rFonts w:eastAsia="Calibri" w:cs="Arial"/>
                <w:b/>
                <w:noProof/>
                <w:sz w:val="18"/>
                <w:szCs w:val="18"/>
              </w:rPr>
              <w:t>Maybe</w:t>
            </w:r>
            <w:r w:rsidRPr="00462DDE">
              <w:rPr>
                <w:rFonts w:eastAsia="Calibri" w:cs="Arial"/>
                <w:noProof/>
                <w:sz w:val="18"/>
                <w:szCs w:val="18"/>
              </w:rPr>
              <w:t>, small-scale fish recruitment was observered during fish diversity sampling in these systems in 2017-18, however, recrutiment could not be specifically related to this flow event.</w:t>
            </w:r>
          </w:p>
        </w:tc>
      </w:tr>
      <w:tr w:rsidR="00C55C86" w:rsidRPr="00462DDE" w14:paraId="125BC0E4" w14:textId="77777777" w:rsidTr="00DC4E3A">
        <w:trPr>
          <w:trHeight w:val="227"/>
        </w:trPr>
        <w:tc>
          <w:tcPr>
            <w:tcW w:w="300" w:type="pct"/>
            <w:vMerge/>
          </w:tcPr>
          <w:p w14:paraId="687AA52A" w14:textId="4136EBE5" w:rsidR="00FE7199" w:rsidRPr="00462DDE" w:rsidRDefault="00FE7199" w:rsidP="00C55C86">
            <w:pPr>
              <w:spacing w:before="60" w:after="60" w:line="260" w:lineRule="exact"/>
              <w:ind w:left="-100"/>
              <w:jc w:val="left"/>
              <w:rPr>
                <w:rFonts w:eastAsia="Calibri" w:cs="Arial"/>
                <w:noProof/>
                <w:sz w:val="18"/>
                <w:szCs w:val="18"/>
              </w:rPr>
            </w:pPr>
          </w:p>
        </w:tc>
        <w:tc>
          <w:tcPr>
            <w:tcW w:w="750" w:type="pct"/>
            <w:shd w:val="clear" w:color="auto" w:fill="auto"/>
            <w:noWrap/>
            <w:vAlign w:val="center"/>
          </w:tcPr>
          <w:p w14:paraId="210EF96E" w14:textId="1A5AB783"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 xml:space="preserve">Replacement of Supplementary take from natural event with environmental water from storage </w:t>
            </w:r>
          </w:p>
        </w:tc>
        <w:tc>
          <w:tcPr>
            <w:tcW w:w="300" w:type="pct"/>
            <w:shd w:val="clear" w:color="auto" w:fill="auto"/>
            <w:noWrap/>
            <w:vAlign w:val="center"/>
          </w:tcPr>
          <w:p w14:paraId="64939237" w14:textId="77777777" w:rsidR="00FE7199" w:rsidRDefault="00FE7199" w:rsidP="00C55C86">
            <w:pPr>
              <w:spacing w:before="60" w:after="60" w:line="260" w:lineRule="exact"/>
              <w:jc w:val="center"/>
              <w:rPr>
                <w:rFonts w:eastAsia="Calibri" w:cs="Arial"/>
                <w:noProof/>
                <w:sz w:val="18"/>
                <w:szCs w:val="18"/>
              </w:rPr>
            </w:pPr>
            <w:r w:rsidRPr="00462DDE">
              <w:rPr>
                <w:rFonts w:eastAsia="Calibri" w:cs="Arial"/>
                <w:noProof/>
                <w:sz w:val="18"/>
                <w:szCs w:val="18"/>
              </w:rPr>
              <w:t>4,000 CEW</w:t>
            </w:r>
          </w:p>
          <w:p w14:paraId="5683B8AB" w14:textId="5C4F66C1" w:rsidR="009E216D" w:rsidRPr="00462DDE" w:rsidRDefault="009E216D" w:rsidP="00C55C86">
            <w:pPr>
              <w:spacing w:before="60" w:after="60" w:line="260" w:lineRule="exact"/>
              <w:jc w:val="center"/>
              <w:rPr>
                <w:rFonts w:eastAsia="Calibri" w:cs="Arial"/>
                <w:noProof/>
                <w:sz w:val="18"/>
                <w:szCs w:val="18"/>
              </w:rPr>
            </w:pPr>
            <w:r w:rsidRPr="00462DDE">
              <w:rPr>
                <w:rFonts w:eastAsia="Calibri" w:cs="Arial"/>
                <w:noProof/>
                <w:sz w:val="18"/>
                <w:szCs w:val="18"/>
              </w:rPr>
              <w:t xml:space="preserve">4,000 </w:t>
            </w:r>
            <w:r>
              <w:rPr>
                <w:rFonts w:eastAsia="Calibri" w:cs="Arial"/>
                <w:noProof/>
                <w:sz w:val="18"/>
                <w:szCs w:val="18"/>
              </w:rPr>
              <w:t>ECA</w:t>
            </w:r>
          </w:p>
        </w:tc>
        <w:tc>
          <w:tcPr>
            <w:tcW w:w="500" w:type="pct"/>
            <w:shd w:val="clear" w:color="auto" w:fill="auto"/>
            <w:noWrap/>
            <w:vAlign w:val="center"/>
          </w:tcPr>
          <w:p w14:paraId="16504B72" w14:textId="77777777"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Lower Gwydir wetlands and Gingham Watercourse</w:t>
            </w:r>
          </w:p>
        </w:tc>
        <w:tc>
          <w:tcPr>
            <w:tcW w:w="1849" w:type="pct"/>
            <w:shd w:val="clear" w:color="auto" w:fill="auto"/>
            <w:noWrap/>
            <w:vAlign w:val="center"/>
          </w:tcPr>
          <w:p w14:paraId="216B074B" w14:textId="77777777" w:rsidR="00FE7199" w:rsidRPr="00462DDE" w:rsidRDefault="00FE7199" w:rsidP="00C55C86">
            <w:pPr>
              <w:pStyle w:val="Bullets1"/>
              <w:tabs>
                <w:tab w:val="clear" w:pos="720"/>
                <w:tab w:val="clear" w:pos="1134"/>
              </w:tabs>
              <w:spacing w:before="60" w:after="60" w:line="260" w:lineRule="exact"/>
              <w:ind w:left="327" w:hanging="284"/>
              <w:jc w:val="left"/>
              <w:rPr>
                <w:rFonts w:eastAsia="Calibri" w:cs="Arial"/>
                <w:noProof/>
                <w:sz w:val="18"/>
                <w:szCs w:val="18"/>
              </w:rPr>
            </w:pPr>
            <w:r w:rsidRPr="00462DDE">
              <w:rPr>
                <w:rFonts w:cs="Arial"/>
                <w:sz w:val="18"/>
                <w:szCs w:val="18"/>
              </w:rPr>
              <w:t>Replace natural inflows removed by irrigation</w:t>
            </w:r>
          </w:p>
          <w:p w14:paraId="22038889" w14:textId="77777777" w:rsidR="00FE7199" w:rsidRPr="00462DDE" w:rsidRDefault="00FE7199" w:rsidP="00C55C86">
            <w:pPr>
              <w:pStyle w:val="Bullets1"/>
              <w:tabs>
                <w:tab w:val="clear" w:pos="720"/>
                <w:tab w:val="clear" w:pos="1134"/>
              </w:tabs>
              <w:spacing w:before="60" w:after="60" w:line="260" w:lineRule="exact"/>
              <w:ind w:left="327" w:hanging="284"/>
              <w:jc w:val="left"/>
              <w:rPr>
                <w:rFonts w:eastAsia="Calibri" w:cs="Arial"/>
                <w:noProof/>
                <w:sz w:val="18"/>
                <w:szCs w:val="18"/>
              </w:rPr>
            </w:pPr>
            <w:r w:rsidRPr="00462DDE">
              <w:rPr>
                <w:rFonts w:cs="Arial"/>
                <w:sz w:val="18"/>
                <w:szCs w:val="18"/>
              </w:rPr>
              <w:t>Maintain wetland habitat quality</w:t>
            </w:r>
          </w:p>
          <w:p w14:paraId="7C99C3C3" w14:textId="1B344C9F" w:rsidR="00FE7199" w:rsidRPr="00462DDE" w:rsidRDefault="00FE7199" w:rsidP="00C55C86">
            <w:pPr>
              <w:pStyle w:val="Bullets1"/>
              <w:tabs>
                <w:tab w:val="clear" w:pos="720"/>
                <w:tab w:val="clear" w:pos="1134"/>
              </w:tabs>
              <w:spacing w:before="60" w:after="60" w:line="260" w:lineRule="exact"/>
              <w:ind w:left="327" w:hanging="284"/>
              <w:jc w:val="left"/>
              <w:rPr>
                <w:rFonts w:eastAsia="Calibri" w:cs="Arial"/>
                <w:noProof/>
                <w:sz w:val="18"/>
                <w:szCs w:val="18"/>
              </w:rPr>
            </w:pPr>
            <w:r w:rsidRPr="00462DDE">
              <w:rPr>
                <w:rFonts w:cs="Arial"/>
                <w:sz w:val="18"/>
                <w:szCs w:val="18"/>
              </w:rPr>
              <w:t xml:space="preserve">Support the survival of flora and fauna, ecosystem diversity and resilience of Gingham and </w:t>
            </w:r>
            <w:r w:rsidR="00227E2B" w:rsidRPr="00462DDE">
              <w:rPr>
                <w:rFonts w:cs="Arial"/>
                <w:sz w:val="18"/>
                <w:szCs w:val="18"/>
              </w:rPr>
              <w:t>Lower Gwydir</w:t>
            </w:r>
            <w:r w:rsidRPr="00462DDE">
              <w:rPr>
                <w:rFonts w:cs="Arial"/>
                <w:sz w:val="18"/>
                <w:szCs w:val="18"/>
              </w:rPr>
              <w:t xml:space="preserve"> wetlands</w:t>
            </w:r>
          </w:p>
        </w:tc>
        <w:tc>
          <w:tcPr>
            <w:tcW w:w="1300" w:type="pct"/>
            <w:shd w:val="clear" w:color="auto" w:fill="auto"/>
            <w:noWrap/>
            <w:vAlign w:val="center"/>
          </w:tcPr>
          <w:p w14:paraId="31F8016F" w14:textId="1439196C" w:rsidR="00FE7199" w:rsidRPr="00462DDE" w:rsidRDefault="00FE7199" w:rsidP="00C55C86">
            <w:pPr>
              <w:pStyle w:val="Bullets1"/>
              <w:numPr>
                <w:ilvl w:val="0"/>
                <w:numId w:val="0"/>
              </w:numPr>
              <w:tabs>
                <w:tab w:val="clear" w:pos="1134"/>
              </w:tabs>
              <w:spacing w:before="60" w:after="60" w:line="260" w:lineRule="exact"/>
              <w:ind w:left="34"/>
              <w:rPr>
                <w:rFonts w:eastAsia="Calibri" w:cs="Arial"/>
                <w:noProof/>
                <w:sz w:val="18"/>
                <w:szCs w:val="18"/>
              </w:rPr>
            </w:pPr>
            <w:r w:rsidRPr="00462DDE">
              <w:rPr>
                <w:rFonts w:cs="Arial"/>
                <w:b/>
                <w:sz w:val="18"/>
                <w:szCs w:val="18"/>
              </w:rPr>
              <w:t>Yes</w:t>
            </w:r>
            <w:r w:rsidRPr="00462DDE">
              <w:rPr>
                <w:rFonts w:cs="Arial"/>
                <w:sz w:val="18"/>
                <w:szCs w:val="18"/>
              </w:rPr>
              <w:t xml:space="preserve">, </w:t>
            </w:r>
            <w:r w:rsidR="0092729A">
              <w:rPr>
                <w:rFonts w:cs="Arial"/>
                <w:sz w:val="18"/>
                <w:szCs w:val="18"/>
              </w:rPr>
              <w:t>n</w:t>
            </w:r>
            <w:r w:rsidRPr="00462DDE">
              <w:rPr>
                <w:rFonts w:cs="Arial"/>
                <w:sz w:val="18"/>
                <w:szCs w:val="18"/>
              </w:rPr>
              <w:t>otable increases in wetland inundation</w:t>
            </w:r>
            <w:r w:rsidR="00837F82" w:rsidRPr="00462DDE">
              <w:rPr>
                <w:rFonts w:cs="Arial"/>
                <w:sz w:val="18"/>
                <w:szCs w:val="18"/>
              </w:rPr>
              <w:t xml:space="preserve">.  </w:t>
            </w:r>
            <w:r w:rsidRPr="00462DDE">
              <w:rPr>
                <w:rFonts w:cs="Arial"/>
                <w:sz w:val="18"/>
                <w:szCs w:val="18"/>
              </w:rPr>
              <w:t xml:space="preserve">Inundated the </w:t>
            </w:r>
            <w:r w:rsidR="00227E2B" w:rsidRPr="00462DDE">
              <w:rPr>
                <w:rFonts w:cs="Arial"/>
                <w:sz w:val="18"/>
                <w:szCs w:val="18"/>
              </w:rPr>
              <w:t>Lower Gwydir</w:t>
            </w:r>
            <w:r w:rsidRPr="00462DDE">
              <w:rPr>
                <w:rFonts w:cs="Arial"/>
                <w:sz w:val="18"/>
                <w:szCs w:val="18"/>
              </w:rPr>
              <w:t xml:space="preserve"> wetland to the greatest extent over the 2017-18 water year (119 ha)</w:t>
            </w:r>
            <w:r w:rsidR="00837F82" w:rsidRPr="00462DDE">
              <w:rPr>
                <w:rFonts w:cs="Arial"/>
                <w:sz w:val="18"/>
                <w:szCs w:val="18"/>
              </w:rPr>
              <w:t xml:space="preserve">.  </w:t>
            </w:r>
            <w:r w:rsidRPr="00462DDE">
              <w:rPr>
                <w:rFonts w:cs="Arial"/>
                <w:sz w:val="18"/>
                <w:szCs w:val="18"/>
              </w:rPr>
              <w:t>Inundated a range of vegetation communities within both wetlands</w:t>
            </w:r>
            <w:r w:rsidR="00837F82" w:rsidRPr="00462DDE">
              <w:rPr>
                <w:rFonts w:cs="Arial"/>
                <w:sz w:val="18"/>
                <w:szCs w:val="18"/>
              </w:rPr>
              <w:t xml:space="preserve">.  </w:t>
            </w:r>
            <w:r w:rsidRPr="00462DDE">
              <w:rPr>
                <w:rFonts w:cs="Arial"/>
                <w:sz w:val="18"/>
                <w:szCs w:val="18"/>
              </w:rPr>
              <w:t xml:space="preserve">Sustained productive aquatic invertebrate communities in the </w:t>
            </w:r>
            <w:r w:rsidR="00227E2B" w:rsidRPr="00462DDE">
              <w:rPr>
                <w:rFonts w:cs="Arial"/>
                <w:sz w:val="18"/>
                <w:szCs w:val="18"/>
              </w:rPr>
              <w:t>Lower Gwydir</w:t>
            </w:r>
            <w:r w:rsidRPr="00462DDE">
              <w:rPr>
                <w:rFonts w:cs="Arial"/>
                <w:sz w:val="18"/>
                <w:szCs w:val="18"/>
              </w:rPr>
              <w:t xml:space="preserve"> wetland.</w:t>
            </w:r>
          </w:p>
        </w:tc>
      </w:tr>
      <w:tr w:rsidR="00C55C86" w:rsidRPr="00462DDE" w14:paraId="3913D137" w14:textId="77777777" w:rsidTr="00DC4E3A">
        <w:trPr>
          <w:trHeight w:val="227"/>
        </w:trPr>
        <w:tc>
          <w:tcPr>
            <w:tcW w:w="300" w:type="pct"/>
            <w:vMerge/>
          </w:tcPr>
          <w:p w14:paraId="796E59EE" w14:textId="730477D2" w:rsidR="00FE7199" w:rsidRPr="00462DDE" w:rsidRDefault="00FE7199" w:rsidP="00C55C86">
            <w:pPr>
              <w:spacing w:before="60" w:after="60" w:line="260" w:lineRule="exact"/>
              <w:ind w:left="-100"/>
              <w:jc w:val="left"/>
              <w:rPr>
                <w:rFonts w:eastAsia="Calibri" w:cs="Arial"/>
                <w:noProof/>
                <w:sz w:val="18"/>
                <w:szCs w:val="18"/>
              </w:rPr>
            </w:pPr>
          </w:p>
        </w:tc>
        <w:tc>
          <w:tcPr>
            <w:tcW w:w="750" w:type="pct"/>
            <w:shd w:val="clear" w:color="auto" w:fill="auto"/>
            <w:noWrap/>
            <w:vAlign w:val="center"/>
          </w:tcPr>
          <w:p w14:paraId="65039BD4" w14:textId="788F8D83"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 xml:space="preserve">Northern Connectivity Event release from Copeton dam down Carole and Mehi channels </w:t>
            </w:r>
          </w:p>
        </w:tc>
        <w:tc>
          <w:tcPr>
            <w:tcW w:w="300" w:type="pct"/>
            <w:shd w:val="clear" w:color="auto" w:fill="auto"/>
            <w:noWrap/>
            <w:vAlign w:val="center"/>
          </w:tcPr>
          <w:p w14:paraId="079088EF" w14:textId="214F4B23" w:rsidR="001159E9" w:rsidRDefault="001159E9" w:rsidP="00C55C86">
            <w:pPr>
              <w:spacing w:before="60" w:after="60" w:line="260" w:lineRule="exact"/>
              <w:jc w:val="center"/>
              <w:rPr>
                <w:rFonts w:eastAsia="Calibri" w:cs="Arial"/>
                <w:noProof/>
                <w:sz w:val="18"/>
                <w:szCs w:val="18"/>
              </w:rPr>
            </w:pPr>
            <w:r>
              <w:rPr>
                <w:rFonts w:eastAsia="Calibri" w:cs="Arial"/>
                <w:noProof/>
                <w:sz w:val="18"/>
                <w:szCs w:val="18"/>
              </w:rPr>
              <w:t>12,290</w:t>
            </w:r>
            <w:r w:rsidR="00FE7199" w:rsidRPr="00462DDE">
              <w:rPr>
                <w:rFonts w:eastAsia="Calibri" w:cs="Arial"/>
                <w:noProof/>
                <w:sz w:val="18"/>
                <w:szCs w:val="18"/>
              </w:rPr>
              <w:t>CEW</w:t>
            </w:r>
          </w:p>
          <w:p w14:paraId="4D134D8E" w14:textId="77777777" w:rsidR="001159E9" w:rsidRDefault="001159E9" w:rsidP="00C55C86">
            <w:pPr>
              <w:spacing w:before="60" w:after="60" w:line="260" w:lineRule="exact"/>
              <w:jc w:val="center"/>
              <w:rPr>
                <w:rFonts w:eastAsia="Calibri" w:cs="Arial"/>
                <w:noProof/>
                <w:sz w:val="18"/>
                <w:szCs w:val="18"/>
              </w:rPr>
            </w:pPr>
            <w:r>
              <w:rPr>
                <w:rFonts w:eastAsia="Calibri" w:cs="Arial"/>
                <w:noProof/>
                <w:sz w:val="18"/>
                <w:szCs w:val="18"/>
              </w:rPr>
              <w:t>6,618</w:t>
            </w:r>
          </w:p>
          <w:p w14:paraId="567E0C46" w14:textId="59FAD37E" w:rsidR="00FE7199" w:rsidRPr="00462DDE" w:rsidRDefault="001159E9" w:rsidP="00C55C86">
            <w:pPr>
              <w:spacing w:before="60" w:after="60" w:line="260" w:lineRule="exact"/>
              <w:jc w:val="center"/>
              <w:rPr>
                <w:rFonts w:eastAsia="Calibri" w:cs="Arial"/>
                <w:noProof/>
                <w:sz w:val="18"/>
                <w:szCs w:val="18"/>
              </w:rPr>
            </w:pPr>
            <w:r>
              <w:rPr>
                <w:rFonts w:eastAsia="Calibri" w:cs="Arial"/>
                <w:noProof/>
                <w:sz w:val="18"/>
                <w:szCs w:val="18"/>
              </w:rPr>
              <w:t>NSW ECA</w:t>
            </w:r>
          </w:p>
        </w:tc>
        <w:tc>
          <w:tcPr>
            <w:tcW w:w="500" w:type="pct"/>
            <w:shd w:val="clear" w:color="auto" w:fill="auto"/>
            <w:noWrap/>
            <w:vAlign w:val="center"/>
          </w:tcPr>
          <w:p w14:paraId="3CA9C7BA" w14:textId="77777777"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Carole Creek</w:t>
            </w:r>
          </w:p>
          <w:p w14:paraId="585FEC6E" w14:textId="77777777" w:rsidR="00FE7199" w:rsidRPr="00462DDE" w:rsidRDefault="00FE7199" w:rsidP="00C55C86">
            <w:pPr>
              <w:spacing w:before="60" w:after="60" w:line="260" w:lineRule="exact"/>
              <w:jc w:val="left"/>
              <w:rPr>
                <w:rFonts w:eastAsia="Calibri" w:cs="Arial"/>
                <w:noProof/>
                <w:sz w:val="18"/>
                <w:szCs w:val="18"/>
              </w:rPr>
            </w:pPr>
            <w:r w:rsidRPr="00462DDE">
              <w:rPr>
                <w:rFonts w:eastAsia="Calibri" w:cs="Arial"/>
                <w:noProof/>
                <w:sz w:val="18"/>
                <w:szCs w:val="18"/>
              </w:rPr>
              <w:t>Mehi River</w:t>
            </w:r>
          </w:p>
        </w:tc>
        <w:tc>
          <w:tcPr>
            <w:tcW w:w="1849" w:type="pct"/>
            <w:shd w:val="clear" w:color="auto" w:fill="auto"/>
            <w:noWrap/>
            <w:vAlign w:val="center"/>
          </w:tcPr>
          <w:p w14:paraId="72FE2B33" w14:textId="77777777" w:rsidR="00FE7199" w:rsidRPr="00462DDE" w:rsidRDefault="00FE7199" w:rsidP="00C55C86">
            <w:pPr>
              <w:pStyle w:val="Bullets1"/>
              <w:tabs>
                <w:tab w:val="clear" w:pos="720"/>
              </w:tabs>
              <w:spacing w:before="60" w:after="60" w:line="260" w:lineRule="exact"/>
              <w:ind w:left="327" w:hanging="283"/>
              <w:jc w:val="left"/>
              <w:rPr>
                <w:rFonts w:cs="Arial"/>
                <w:sz w:val="18"/>
                <w:szCs w:val="18"/>
              </w:rPr>
            </w:pPr>
            <w:r w:rsidRPr="00462DDE">
              <w:rPr>
                <w:rFonts w:cs="Arial"/>
                <w:sz w:val="18"/>
                <w:szCs w:val="18"/>
              </w:rPr>
              <w:t>Provide a connection flow to the Barwon-Darling River</w:t>
            </w:r>
          </w:p>
          <w:p w14:paraId="1BCC2B4E" w14:textId="77777777" w:rsidR="00FE7199" w:rsidRPr="00462DDE" w:rsidRDefault="00FE7199" w:rsidP="00C55C86">
            <w:pPr>
              <w:pStyle w:val="Bullets1"/>
              <w:tabs>
                <w:tab w:val="clear" w:pos="720"/>
              </w:tabs>
              <w:spacing w:before="60" w:after="60" w:line="260" w:lineRule="exact"/>
              <w:ind w:left="327" w:hanging="283"/>
              <w:jc w:val="left"/>
              <w:rPr>
                <w:rFonts w:cs="Arial"/>
                <w:sz w:val="18"/>
                <w:szCs w:val="18"/>
              </w:rPr>
            </w:pPr>
            <w:r w:rsidRPr="00462DDE">
              <w:rPr>
                <w:rFonts w:cs="Arial"/>
                <w:sz w:val="18"/>
                <w:szCs w:val="18"/>
              </w:rPr>
              <w:t>Improve tributary conditions to maintain native fish populations</w:t>
            </w:r>
          </w:p>
        </w:tc>
        <w:tc>
          <w:tcPr>
            <w:tcW w:w="1300" w:type="pct"/>
            <w:shd w:val="clear" w:color="auto" w:fill="auto"/>
            <w:noWrap/>
            <w:vAlign w:val="center"/>
          </w:tcPr>
          <w:p w14:paraId="02A618D8" w14:textId="38D65793" w:rsidR="00FE7199" w:rsidRPr="00462DDE" w:rsidRDefault="00FE7199" w:rsidP="00C55C86">
            <w:pPr>
              <w:pStyle w:val="Bullets1"/>
              <w:numPr>
                <w:ilvl w:val="0"/>
                <w:numId w:val="0"/>
              </w:numPr>
              <w:spacing w:before="60" w:after="60" w:line="260" w:lineRule="exact"/>
              <w:rPr>
                <w:rFonts w:eastAsia="Calibri" w:cs="Arial"/>
                <w:noProof/>
                <w:sz w:val="18"/>
                <w:szCs w:val="18"/>
              </w:rPr>
            </w:pPr>
            <w:r w:rsidRPr="00462DDE">
              <w:rPr>
                <w:rFonts w:eastAsia="Calibri" w:cs="Arial"/>
                <w:b/>
                <w:noProof/>
                <w:sz w:val="18"/>
                <w:szCs w:val="18"/>
              </w:rPr>
              <w:t>Yes</w:t>
            </w:r>
            <w:r w:rsidRPr="00462DDE">
              <w:rPr>
                <w:rFonts w:eastAsia="Calibri" w:cs="Arial"/>
                <w:noProof/>
                <w:sz w:val="18"/>
                <w:szCs w:val="18"/>
              </w:rPr>
              <w:t>, longitudinal connection was achieved during a low flow period</w:t>
            </w:r>
            <w:r w:rsidR="00837F82" w:rsidRPr="00462DDE">
              <w:rPr>
                <w:rFonts w:eastAsia="Calibri" w:cs="Arial"/>
                <w:noProof/>
                <w:sz w:val="18"/>
                <w:szCs w:val="18"/>
              </w:rPr>
              <w:t xml:space="preserve">.  </w:t>
            </w:r>
            <w:r w:rsidRPr="00462DDE">
              <w:rPr>
                <w:rFonts w:eastAsia="Calibri" w:cs="Arial"/>
                <w:noProof/>
                <w:sz w:val="18"/>
                <w:szCs w:val="18"/>
              </w:rPr>
              <w:t>This flow improved water quality, in particular dissolved oxygen concentrations within the Gwydir and Mehi channels .</w:t>
            </w:r>
          </w:p>
        </w:tc>
      </w:tr>
      <w:tr w:rsidR="00C55C86" w:rsidRPr="00462DDE" w14:paraId="048A9A79" w14:textId="77777777" w:rsidTr="00DC4E3A">
        <w:trPr>
          <w:trHeight w:val="227"/>
        </w:trPr>
        <w:tc>
          <w:tcPr>
            <w:tcW w:w="300" w:type="pct"/>
            <w:vMerge w:val="restart"/>
            <w:vAlign w:val="center"/>
          </w:tcPr>
          <w:p w14:paraId="1541D49E" w14:textId="789331CD" w:rsidR="00434C1F" w:rsidRPr="00462DDE" w:rsidRDefault="00434C1F" w:rsidP="00C55C86">
            <w:pPr>
              <w:spacing w:before="60" w:after="60" w:line="260" w:lineRule="exact"/>
              <w:ind w:left="-100"/>
              <w:jc w:val="center"/>
              <w:rPr>
                <w:rFonts w:eastAsia="Calibri" w:cs="Arial"/>
                <w:noProof/>
                <w:sz w:val="18"/>
                <w:szCs w:val="18"/>
              </w:rPr>
            </w:pPr>
            <w:r w:rsidRPr="00462DDE">
              <w:rPr>
                <w:rFonts w:eastAsia="Calibri" w:cs="Arial"/>
                <w:noProof/>
                <w:sz w:val="18"/>
                <w:szCs w:val="18"/>
              </w:rPr>
              <w:t>2018-19</w:t>
            </w:r>
          </w:p>
        </w:tc>
        <w:tc>
          <w:tcPr>
            <w:tcW w:w="750" w:type="pct"/>
            <w:shd w:val="clear" w:color="auto" w:fill="auto"/>
            <w:noWrap/>
            <w:vAlign w:val="center"/>
          </w:tcPr>
          <w:p w14:paraId="19867C08" w14:textId="3E13DF76" w:rsidR="00434C1F" w:rsidRPr="00462DDE" w:rsidRDefault="00434C1F" w:rsidP="00C55C86">
            <w:pPr>
              <w:spacing w:before="60" w:after="60" w:line="260" w:lineRule="exact"/>
              <w:jc w:val="left"/>
              <w:rPr>
                <w:rFonts w:eastAsia="Calibri" w:cs="Arial"/>
                <w:noProof/>
                <w:sz w:val="18"/>
                <w:szCs w:val="18"/>
              </w:rPr>
            </w:pPr>
            <w:r w:rsidRPr="00462DDE">
              <w:rPr>
                <w:rFonts w:eastAsia="Calibri" w:cs="Arial"/>
                <w:noProof/>
                <w:sz w:val="18"/>
                <w:szCs w:val="18"/>
              </w:rPr>
              <w:t xml:space="preserve">Delivery of environmental water into the Gingham and </w:t>
            </w:r>
            <w:r w:rsidR="00227E2B" w:rsidRPr="00462DDE">
              <w:rPr>
                <w:rFonts w:eastAsia="Calibri" w:cs="Arial"/>
                <w:noProof/>
                <w:sz w:val="18"/>
                <w:szCs w:val="18"/>
              </w:rPr>
              <w:t>Lower Gwydir</w:t>
            </w:r>
            <w:r w:rsidRPr="00462DDE">
              <w:rPr>
                <w:rFonts w:eastAsia="Calibri" w:cs="Arial"/>
                <w:noProof/>
                <w:sz w:val="18"/>
                <w:szCs w:val="18"/>
              </w:rPr>
              <w:t xml:space="preserve"> wetlands </w:t>
            </w:r>
          </w:p>
        </w:tc>
        <w:tc>
          <w:tcPr>
            <w:tcW w:w="300" w:type="pct"/>
            <w:shd w:val="clear" w:color="auto" w:fill="auto"/>
            <w:noWrap/>
            <w:vAlign w:val="center"/>
          </w:tcPr>
          <w:p w14:paraId="160DC870" w14:textId="7A024292" w:rsidR="00434C1F" w:rsidRPr="00462DDE" w:rsidRDefault="00036081" w:rsidP="00C55C86">
            <w:pPr>
              <w:spacing w:before="60" w:after="60" w:line="260" w:lineRule="exact"/>
              <w:jc w:val="center"/>
              <w:rPr>
                <w:rFonts w:eastAsia="Calibri" w:cs="Arial"/>
                <w:noProof/>
                <w:sz w:val="18"/>
                <w:szCs w:val="18"/>
              </w:rPr>
            </w:pPr>
            <w:r>
              <w:rPr>
                <w:rFonts w:eastAsia="Calibri" w:cs="Arial"/>
                <w:noProof/>
                <w:sz w:val="18"/>
                <w:szCs w:val="18"/>
              </w:rPr>
              <w:t>30</w:t>
            </w:r>
            <w:r w:rsidR="00434C1F" w:rsidRPr="00462DDE">
              <w:rPr>
                <w:rFonts w:eastAsia="Calibri" w:cs="Arial"/>
                <w:noProof/>
                <w:sz w:val="18"/>
                <w:szCs w:val="18"/>
              </w:rPr>
              <w:t>,000 CEW,</w:t>
            </w:r>
          </w:p>
          <w:p w14:paraId="5750EF16" w14:textId="43C0D878" w:rsidR="00434C1F" w:rsidRPr="00462DDE" w:rsidRDefault="00036081" w:rsidP="00C55C86">
            <w:pPr>
              <w:spacing w:before="60" w:after="60" w:line="260" w:lineRule="exact"/>
              <w:jc w:val="center"/>
              <w:rPr>
                <w:rFonts w:eastAsia="Calibri" w:cs="Arial"/>
                <w:noProof/>
                <w:sz w:val="18"/>
                <w:szCs w:val="18"/>
              </w:rPr>
            </w:pPr>
            <w:r>
              <w:rPr>
                <w:rFonts w:eastAsia="Calibri" w:cs="Arial"/>
                <w:noProof/>
                <w:sz w:val="18"/>
                <w:szCs w:val="18"/>
              </w:rPr>
              <w:t>30</w:t>
            </w:r>
            <w:r w:rsidR="00434C1F" w:rsidRPr="00462DDE">
              <w:rPr>
                <w:rFonts w:eastAsia="Calibri" w:cs="Arial"/>
                <w:noProof/>
                <w:sz w:val="18"/>
                <w:szCs w:val="18"/>
              </w:rPr>
              <w:t>,000 NSW ECA</w:t>
            </w:r>
          </w:p>
        </w:tc>
        <w:tc>
          <w:tcPr>
            <w:tcW w:w="500" w:type="pct"/>
            <w:shd w:val="clear" w:color="auto" w:fill="auto"/>
            <w:noWrap/>
            <w:vAlign w:val="center"/>
          </w:tcPr>
          <w:p w14:paraId="56F0F0F6" w14:textId="39097CD5" w:rsidR="00434C1F" w:rsidRPr="00462DDE" w:rsidRDefault="00434C1F" w:rsidP="00C55C86">
            <w:pPr>
              <w:spacing w:before="60" w:after="60" w:line="260" w:lineRule="exact"/>
              <w:jc w:val="left"/>
              <w:rPr>
                <w:rFonts w:eastAsia="Calibri" w:cs="Arial"/>
                <w:noProof/>
                <w:sz w:val="18"/>
                <w:szCs w:val="18"/>
              </w:rPr>
            </w:pPr>
            <w:r w:rsidRPr="00462DDE">
              <w:rPr>
                <w:rFonts w:eastAsia="Calibri" w:cs="Arial"/>
                <w:noProof/>
                <w:sz w:val="18"/>
                <w:szCs w:val="18"/>
              </w:rPr>
              <w:t xml:space="preserve">Gingham and Lower Gwydir </w:t>
            </w:r>
            <w:r w:rsidR="0031059B">
              <w:rPr>
                <w:rFonts w:eastAsia="Calibri" w:cs="Arial"/>
                <w:noProof/>
                <w:sz w:val="18"/>
                <w:szCs w:val="18"/>
              </w:rPr>
              <w:t>w</w:t>
            </w:r>
            <w:r w:rsidRPr="00462DDE">
              <w:rPr>
                <w:rFonts w:eastAsia="Calibri" w:cs="Arial"/>
                <w:noProof/>
                <w:sz w:val="18"/>
                <w:szCs w:val="18"/>
              </w:rPr>
              <w:t>etlands</w:t>
            </w:r>
          </w:p>
        </w:tc>
        <w:tc>
          <w:tcPr>
            <w:tcW w:w="1849" w:type="pct"/>
            <w:shd w:val="clear" w:color="auto" w:fill="auto"/>
            <w:noWrap/>
            <w:vAlign w:val="center"/>
          </w:tcPr>
          <w:p w14:paraId="0ABE9F19" w14:textId="77777777" w:rsidR="00434C1F" w:rsidRPr="00462DDE" w:rsidRDefault="00434C1F" w:rsidP="00C55C86">
            <w:pPr>
              <w:pStyle w:val="Bullets1"/>
              <w:tabs>
                <w:tab w:val="clear" w:pos="720"/>
              </w:tabs>
              <w:spacing w:before="60" w:after="60" w:line="260" w:lineRule="exact"/>
              <w:ind w:left="327" w:hanging="283"/>
              <w:jc w:val="left"/>
              <w:rPr>
                <w:rFonts w:cs="Arial"/>
                <w:sz w:val="18"/>
                <w:szCs w:val="18"/>
              </w:rPr>
            </w:pPr>
            <w:r w:rsidRPr="00462DDE">
              <w:rPr>
                <w:rFonts w:eastAsia="Calibri" w:cs="Arial"/>
                <w:noProof/>
                <w:sz w:val="18"/>
                <w:szCs w:val="18"/>
              </w:rPr>
              <w:t>Protect and maintain the condition of permanent and semi-permanent wetland vegetation</w:t>
            </w:r>
          </w:p>
          <w:p w14:paraId="5A519BBC" w14:textId="034C68F5" w:rsidR="00434C1F" w:rsidRPr="00462DDE" w:rsidRDefault="00434C1F" w:rsidP="00C55C86">
            <w:pPr>
              <w:pStyle w:val="Bullets1"/>
              <w:tabs>
                <w:tab w:val="clear" w:pos="720"/>
              </w:tabs>
              <w:spacing w:before="60" w:after="60" w:line="260" w:lineRule="exact"/>
              <w:ind w:left="327" w:hanging="283"/>
              <w:jc w:val="left"/>
              <w:rPr>
                <w:rFonts w:cs="Arial"/>
                <w:sz w:val="18"/>
                <w:szCs w:val="18"/>
              </w:rPr>
            </w:pPr>
            <w:r w:rsidRPr="00462DDE">
              <w:rPr>
                <w:rFonts w:cs="Arial"/>
                <w:sz w:val="18"/>
                <w:szCs w:val="18"/>
              </w:rPr>
              <w:t>Maintain habitat for supporting waterbird condition and survival</w:t>
            </w:r>
          </w:p>
          <w:p w14:paraId="745902A1" w14:textId="01830FB5" w:rsidR="00434C1F" w:rsidRPr="00462DDE" w:rsidRDefault="00434C1F" w:rsidP="00C55C86">
            <w:pPr>
              <w:pStyle w:val="Bullets1"/>
              <w:tabs>
                <w:tab w:val="clear" w:pos="720"/>
              </w:tabs>
              <w:spacing w:before="60" w:after="60" w:line="260" w:lineRule="exact"/>
              <w:ind w:left="327" w:hanging="283"/>
              <w:jc w:val="left"/>
              <w:rPr>
                <w:rFonts w:cs="Arial"/>
                <w:sz w:val="18"/>
                <w:szCs w:val="18"/>
              </w:rPr>
            </w:pPr>
            <w:r w:rsidRPr="00462DDE">
              <w:rPr>
                <w:rFonts w:cs="Arial"/>
                <w:sz w:val="18"/>
                <w:szCs w:val="18"/>
              </w:rPr>
              <w:t>Support fundamental ecosystem function processes of nutrient and carbon cycling and primary production</w:t>
            </w:r>
          </w:p>
        </w:tc>
        <w:tc>
          <w:tcPr>
            <w:tcW w:w="1300" w:type="pct"/>
            <w:shd w:val="clear" w:color="auto" w:fill="auto"/>
            <w:noWrap/>
            <w:vAlign w:val="center"/>
          </w:tcPr>
          <w:p w14:paraId="15C6BE98" w14:textId="6B768AA6" w:rsidR="00434C1F" w:rsidRPr="00462DDE" w:rsidRDefault="00434C1F" w:rsidP="00C55C86">
            <w:pPr>
              <w:pStyle w:val="Bullets1"/>
              <w:numPr>
                <w:ilvl w:val="0"/>
                <w:numId w:val="0"/>
              </w:numPr>
              <w:spacing w:before="60" w:after="60" w:line="260" w:lineRule="exact"/>
              <w:rPr>
                <w:rFonts w:eastAsia="Calibri" w:cs="Arial"/>
                <w:noProof/>
                <w:sz w:val="18"/>
                <w:szCs w:val="18"/>
              </w:rPr>
            </w:pPr>
            <w:r w:rsidRPr="00462DDE">
              <w:rPr>
                <w:rFonts w:eastAsia="Calibri" w:cs="Arial"/>
                <w:b/>
                <w:noProof/>
                <w:sz w:val="18"/>
                <w:szCs w:val="18"/>
              </w:rPr>
              <w:t xml:space="preserve">Yes, </w:t>
            </w:r>
            <w:r w:rsidRPr="00462DDE">
              <w:rPr>
                <w:rFonts w:eastAsia="Calibri" w:cs="Arial"/>
                <w:noProof/>
                <w:sz w:val="18"/>
                <w:szCs w:val="18"/>
              </w:rPr>
              <w:t xml:space="preserve">in total 2,450 </w:t>
            </w:r>
            <w:r w:rsidR="001F6AC0" w:rsidRPr="00462DDE">
              <w:rPr>
                <w:rFonts w:eastAsia="Calibri" w:cs="Arial"/>
                <w:noProof/>
                <w:sz w:val="18"/>
                <w:szCs w:val="18"/>
              </w:rPr>
              <w:t>h</w:t>
            </w:r>
            <w:r w:rsidRPr="00462DDE">
              <w:rPr>
                <w:rFonts w:eastAsia="Calibri" w:cs="Arial"/>
                <w:noProof/>
                <w:sz w:val="18"/>
                <w:szCs w:val="18"/>
              </w:rPr>
              <w:t xml:space="preserve">a of the </w:t>
            </w:r>
            <w:r w:rsidR="001F6AC0" w:rsidRPr="00462DDE">
              <w:rPr>
                <w:rFonts w:eastAsia="Calibri" w:cs="Arial"/>
                <w:noProof/>
                <w:sz w:val="18"/>
                <w:szCs w:val="18"/>
              </w:rPr>
              <w:t>L</w:t>
            </w:r>
            <w:r w:rsidRPr="00462DDE">
              <w:rPr>
                <w:rFonts w:eastAsia="Calibri" w:cs="Arial"/>
                <w:noProof/>
                <w:sz w:val="18"/>
                <w:szCs w:val="18"/>
              </w:rPr>
              <w:t>ower Gwydir and Gingham wetlands were inundated maintianing the cover and richness of vegetation communities and inundating a range of ecosystem types</w:t>
            </w:r>
            <w:r w:rsidR="00837F82" w:rsidRPr="00462DDE">
              <w:rPr>
                <w:rFonts w:eastAsia="Calibri" w:cs="Arial"/>
                <w:noProof/>
                <w:sz w:val="18"/>
                <w:szCs w:val="18"/>
              </w:rPr>
              <w:t xml:space="preserve">.  </w:t>
            </w:r>
            <w:r w:rsidRPr="00462DDE">
              <w:rPr>
                <w:rFonts w:eastAsia="Calibri" w:cs="Arial"/>
                <w:noProof/>
                <w:sz w:val="18"/>
                <w:szCs w:val="18"/>
              </w:rPr>
              <w:t>Inundated waterholes also supported inertebrate and waterbird populations.</w:t>
            </w:r>
          </w:p>
        </w:tc>
      </w:tr>
      <w:tr w:rsidR="00C55C86" w:rsidRPr="00462DDE" w14:paraId="1D5A7173" w14:textId="77777777" w:rsidTr="00DC4E3A">
        <w:trPr>
          <w:trHeight w:val="227"/>
        </w:trPr>
        <w:tc>
          <w:tcPr>
            <w:tcW w:w="300" w:type="pct"/>
            <w:vMerge/>
          </w:tcPr>
          <w:p w14:paraId="5454D1D9" w14:textId="77777777" w:rsidR="00434C1F" w:rsidRPr="00462DDE" w:rsidRDefault="00434C1F" w:rsidP="00C55C86">
            <w:pPr>
              <w:spacing w:before="60" w:after="60" w:line="260" w:lineRule="exact"/>
              <w:ind w:left="-100"/>
              <w:jc w:val="left"/>
              <w:rPr>
                <w:rFonts w:eastAsia="Calibri" w:cs="Arial"/>
                <w:noProof/>
                <w:sz w:val="18"/>
                <w:szCs w:val="18"/>
              </w:rPr>
            </w:pPr>
          </w:p>
        </w:tc>
        <w:tc>
          <w:tcPr>
            <w:tcW w:w="750" w:type="pct"/>
            <w:shd w:val="clear" w:color="auto" w:fill="auto"/>
            <w:noWrap/>
            <w:vAlign w:val="center"/>
          </w:tcPr>
          <w:p w14:paraId="55034D05" w14:textId="3B59AA6F" w:rsidR="00434C1F" w:rsidRPr="00462DDE" w:rsidRDefault="00434C1F" w:rsidP="00C55C86">
            <w:pPr>
              <w:spacing w:before="60" w:after="60" w:line="260" w:lineRule="exact"/>
              <w:jc w:val="left"/>
              <w:rPr>
                <w:rFonts w:eastAsia="Calibri" w:cs="Arial"/>
                <w:noProof/>
                <w:sz w:val="18"/>
                <w:szCs w:val="18"/>
              </w:rPr>
            </w:pPr>
            <w:r w:rsidRPr="00462DDE">
              <w:rPr>
                <w:rFonts w:eastAsia="Calibri" w:cs="Arial"/>
                <w:noProof/>
                <w:sz w:val="18"/>
                <w:szCs w:val="18"/>
              </w:rPr>
              <w:t>Delivery of environmental water into the Mallowa Creek and wetlands</w:t>
            </w:r>
          </w:p>
        </w:tc>
        <w:tc>
          <w:tcPr>
            <w:tcW w:w="300" w:type="pct"/>
            <w:shd w:val="clear" w:color="auto" w:fill="auto"/>
            <w:noWrap/>
            <w:vAlign w:val="center"/>
          </w:tcPr>
          <w:p w14:paraId="7AAE94D3" w14:textId="2E39097D" w:rsidR="00434C1F" w:rsidRPr="00462DDE" w:rsidRDefault="00434C1F" w:rsidP="00C55C86">
            <w:pPr>
              <w:spacing w:before="60" w:after="60" w:line="260" w:lineRule="exact"/>
              <w:jc w:val="center"/>
              <w:rPr>
                <w:rFonts w:eastAsia="Calibri" w:cs="Arial"/>
                <w:noProof/>
                <w:sz w:val="18"/>
                <w:szCs w:val="18"/>
              </w:rPr>
            </w:pPr>
            <w:r w:rsidRPr="00462DDE">
              <w:rPr>
                <w:rFonts w:eastAsia="Calibri" w:cs="Arial"/>
                <w:noProof/>
                <w:sz w:val="18"/>
                <w:szCs w:val="18"/>
              </w:rPr>
              <w:t>16,950 CEW</w:t>
            </w:r>
          </w:p>
        </w:tc>
        <w:tc>
          <w:tcPr>
            <w:tcW w:w="500" w:type="pct"/>
            <w:shd w:val="clear" w:color="auto" w:fill="auto"/>
            <w:noWrap/>
            <w:vAlign w:val="center"/>
          </w:tcPr>
          <w:p w14:paraId="169064F5" w14:textId="2671F620" w:rsidR="00434C1F" w:rsidRPr="00462DDE" w:rsidRDefault="00434C1F" w:rsidP="00C55C86">
            <w:pPr>
              <w:spacing w:before="60" w:after="60" w:line="260" w:lineRule="exact"/>
              <w:jc w:val="left"/>
              <w:rPr>
                <w:rFonts w:eastAsia="Calibri" w:cs="Arial"/>
                <w:noProof/>
                <w:sz w:val="18"/>
                <w:szCs w:val="18"/>
              </w:rPr>
            </w:pPr>
            <w:r w:rsidRPr="00462DDE">
              <w:rPr>
                <w:rFonts w:eastAsia="Calibri" w:cs="Arial"/>
                <w:noProof/>
                <w:sz w:val="18"/>
                <w:szCs w:val="18"/>
              </w:rPr>
              <w:t>Mallowa Creek and wetlands</w:t>
            </w:r>
          </w:p>
        </w:tc>
        <w:tc>
          <w:tcPr>
            <w:tcW w:w="1849" w:type="pct"/>
            <w:shd w:val="clear" w:color="auto" w:fill="auto"/>
            <w:noWrap/>
            <w:vAlign w:val="center"/>
          </w:tcPr>
          <w:p w14:paraId="20F1C4A1" w14:textId="77777777" w:rsidR="00434C1F" w:rsidRPr="00462DDE" w:rsidRDefault="00434C1F" w:rsidP="00C55C86">
            <w:pPr>
              <w:pStyle w:val="Bullets1"/>
              <w:tabs>
                <w:tab w:val="num" w:pos="317"/>
              </w:tabs>
              <w:spacing w:before="60" w:after="60" w:line="260" w:lineRule="exact"/>
              <w:ind w:left="327" w:hanging="283"/>
              <w:jc w:val="left"/>
              <w:rPr>
                <w:rFonts w:eastAsia="Calibri" w:cs="Arial"/>
                <w:noProof/>
                <w:sz w:val="18"/>
                <w:szCs w:val="18"/>
              </w:rPr>
            </w:pPr>
            <w:r w:rsidRPr="00462DDE">
              <w:rPr>
                <w:rFonts w:eastAsia="Calibri" w:cs="Arial"/>
                <w:noProof/>
                <w:sz w:val="18"/>
                <w:szCs w:val="18"/>
              </w:rPr>
              <w:t>To support hydrological connectivity between wetlands</w:t>
            </w:r>
          </w:p>
          <w:p w14:paraId="761116A6" w14:textId="77777777" w:rsidR="00434C1F" w:rsidRPr="00462DDE" w:rsidRDefault="00434C1F" w:rsidP="00C55C86">
            <w:pPr>
              <w:pStyle w:val="Bullets1"/>
              <w:tabs>
                <w:tab w:val="num" w:pos="317"/>
              </w:tabs>
              <w:spacing w:before="60" w:after="60" w:line="260" w:lineRule="exact"/>
              <w:ind w:left="327" w:hanging="283"/>
              <w:jc w:val="left"/>
              <w:rPr>
                <w:rFonts w:eastAsia="Calibri" w:cs="Arial"/>
                <w:noProof/>
                <w:sz w:val="18"/>
                <w:szCs w:val="18"/>
              </w:rPr>
            </w:pPr>
            <w:r w:rsidRPr="00462DDE">
              <w:rPr>
                <w:rFonts w:eastAsia="Calibri" w:cs="Arial"/>
                <w:noProof/>
                <w:sz w:val="18"/>
                <w:szCs w:val="18"/>
              </w:rPr>
              <w:t>To support further recovery of wetland vegetation extent and condition</w:t>
            </w:r>
          </w:p>
          <w:p w14:paraId="3C7DB9AF" w14:textId="089EC70F" w:rsidR="00434C1F" w:rsidRPr="00462DDE" w:rsidRDefault="00434C1F" w:rsidP="00C55C86">
            <w:pPr>
              <w:pStyle w:val="Bullets1"/>
              <w:tabs>
                <w:tab w:val="clear" w:pos="720"/>
              </w:tabs>
              <w:spacing w:before="60" w:after="60" w:line="260" w:lineRule="exact"/>
              <w:ind w:left="327" w:hanging="283"/>
              <w:jc w:val="left"/>
              <w:rPr>
                <w:rFonts w:cs="Arial"/>
                <w:sz w:val="18"/>
                <w:szCs w:val="18"/>
              </w:rPr>
            </w:pPr>
            <w:r w:rsidRPr="00462DDE">
              <w:rPr>
                <w:rFonts w:eastAsia="Calibri" w:cs="Arial"/>
                <w:noProof/>
                <w:sz w:val="18"/>
                <w:szCs w:val="18"/>
              </w:rPr>
              <w:t>Provide habitat for a range of waterbirds and native aquatic species</w:t>
            </w:r>
          </w:p>
        </w:tc>
        <w:tc>
          <w:tcPr>
            <w:tcW w:w="1300" w:type="pct"/>
            <w:shd w:val="clear" w:color="auto" w:fill="auto"/>
            <w:noWrap/>
            <w:vAlign w:val="center"/>
          </w:tcPr>
          <w:p w14:paraId="3E494EA2" w14:textId="5462AFA3" w:rsidR="00434C1F" w:rsidRPr="00462DDE" w:rsidRDefault="00434C1F" w:rsidP="00C55C86">
            <w:pPr>
              <w:pStyle w:val="Bullets1"/>
              <w:numPr>
                <w:ilvl w:val="0"/>
                <w:numId w:val="0"/>
              </w:numPr>
              <w:spacing w:before="60" w:after="60" w:line="260" w:lineRule="exact"/>
              <w:rPr>
                <w:rFonts w:eastAsia="Calibri" w:cs="Arial"/>
                <w:b/>
                <w:noProof/>
                <w:sz w:val="18"/>
                <w:szCs w:val="18"/>
              </w:rPr>
            </w:pPr>
            <w:r w:rsidRPr="00462DDE">
              <w:rPr>
                <w:rFonts w:eastAsia="Calibri" w:cs="Arial"/>
                <w:b/>
                <w:noProof/>
                <w:sz w:val="18"/>
                <w:szCs w:val="18"/>
              </w:rPr>
              <w:t xml:space="preserve">Yes, </w:t>
            </w:r>
            <w:r w:rsidRPr="00462DDE">
              <w:rPr>
                <w:rFonts w:eastAsia="Calibri" w:cs="Arial"/>
                <w:noProof/>
                <w:sz w:val="18"/>
                <w:szCs w:val="18"/>
              </w:rPr>
              <w:t xml:space="preserve">in total 817 </w:t>
            </w:r>
            <w:r w:rsidR="001F6AC0" w:rsidRPr="00462DDE">
              <w:rPr>
                <w:rFonts w:eastAsia="Calibri" w:cs="Arial"/>
                <w:noProof/>
                <w:sz w:val="18"/>
                <w:szCs w:val="18"/>
              </w:rPr>
              <w:t>h</w:t>
            </w:r>
            <w:r w:rsidRPr="00462DDE">
              <w:rPr>
                <w:rFonts w:eastAsia="Calibri" w:cs="Arial"/>
                <w:noProof/>
                <w:sz w:val="18"/>
                <w:szCs w:val="18"/>
              </w:rPr>
              <w:t>a of the Mallowa wetlands were inundated</w:t>
            </w:r>
            <w:r w:rsidR="00837F82" w:rsidRPr="00462DDE">
              <w:rPr>
                <w:rFonts w:eastAsia="Calibri" w:cs="Arial"/>
                <w:noProof/>
                <w:sz w:val="18"/>
                <w:szCs w:val="18"/>
              </w:rPr>
              <w:t xml:space="preserve">.  </w:t>
            </w:r>
            <w:r w:rsidRPr="00462DDE">
              <w:rPr>
                <w:rFonts w:eastAsia="Calibri" w:cs="Arial"/>
                <w:noProof/>
                <w:sz w:val="18"/>
                <w:szCs w:val="18"/>
              </w:rPr>
              <w:t>This supported bro</w:t>
            </w:r>
            <w:r w:rsidR="00C55C86">
              <w:rPr>
                <w:rFonts w:eastAsia="Calibri" w:cs="Arial"/>
                <w:noProof/>
                <w:sz w:val="18"/>
                <w:szCs w:val="18"/>
              </w:rPr>
              <w:t>a</w:t>
            </w:r>
            <w:r w:rsidRPr="00462DDE">
              <w:rPr>
                <w:rFonts w:eastAsia="Calibri" w:cs="Arial"/>
                <w:noProof/>
                <w:sz w:val="18"/>
                <w:szCs w:val="18"/>
              </w:rPr>
              <w:t>d areas of vegetation that maintained condition during an otherwise very dry time.</w:t>
            </w:r>
          </w:p>
        </w:tc>
      </w:tr>
      <w:tr w:rsidR="00C55C86" w:rsidRPr="00462DDE" w14:paraId="174D0373" w14:textId="77777777" w:rsidTr="00DC4E3A">
        <w:trPr>
          <w:trHeight w:val="227"/>
        </w:trPr>
        <w:tc>
          <w:tcPr>
            <w:tcW w:w="300" w:type="pct"/>
            <w:vMerge/>
          </w:tcPr>
          <w:p w14:paraId="652FDECA" w14:textId="77777777" w:rsidR="00434C1F" w:rsidRPr="00462DDE" w:rsidRDefault="00434C1F" w:rsidP="00C55C86">
            <w:pPr>
              <w:spacing w:before="60" w:after="60" w:line="260" w:lineRule="exact"/>
              <w:ind w:left="-100"/>
              <w:jc w:val="left"/>
              <w:rPr>
                <w:rFonts w:eastAsia="Calibri" w:cs="Arial"/>
                <w:noProof/>
                <w:sz w:val="18"/>
                <w:szCs w:val="18"/>
              </w:rPr>
            </w:pPr>
          </w:p>
        </w:tc>
        <w:tc>
          <w:tcPr>
            <w:tcW w:w="750" w:type="pct"/>
            <w:shd w:val="clear" w:color="auto" w:fill="auto"/>
            <w:noWrap/>
            <w:vAlign w:val="center"/>
          </w:tcPr>
          <w:p w14:paraId="7882D328" w14:textId="5350026F" w:rsidR="00434C1F" w:rsidRPr="00462DDE" w:rsidRDefault="00434C1F" w:rsidP="00C55C86">
            <w:pPr>
              <w:pStyle w:val="Default"/>
              <w:spacing w:before="60" w:after="60" w:line="260" w:lineRule="exact"/>
              <w:rPr>
                <w:rFonts w:ascii="Arial" w:eastAsia="Calibri" w:hAnsi="Arial" w:cs="Arial"/>
                <w:noProof/>
                <w:sz w:val="18"/>
                <w:szCs w:val="18"/>
              </w:rPr>
            </w:pPr>
            <w:r w:rsidRPr="00462DDE">
              <w:rPr>
                <w:rFonts w:ascii="Arial" w:hAnsi="Arial" w:cs="Arial"/>
                <w:sz w:val="18"/>
                <w:szCs w:val="18"/>
              </w:rPr>
              <w:t>Baseflow to reconnect waterholes following a period of extended drying and disconnection</w:t>
            </w:r>
          </w:p>
        </w:tc>
        <w:tc>
          <w:tcPr>
            <w:tcW w:w="300" w:type="pct"/>
            <w:shd w:val="clear" w:color="auto" w:fill="auto"/>
            <w:noWrap/>
            <w:vAlign w:val="center"/>
          </w:tcPr>
          <w:p w14:paraId="517EEDF8" w14:textId="77777777" w:rsidR="00844CD6" w:rsidRDefault="00434C1F" w:rsidP="00C55C86">
            <w:pPr>
              <w:spacing w:before="60" w:after="60" w:line="260" w:lineRule="exact"/>
              <w:jc w:val="center"/>
              <w:rPr>
                <w:rFonts w:eastAsia="Calibri" w:cs="Arial"/>
                <w:noProof/>
                <w:sz w:val="18"/>
                <w:szCs w:val="18"/>
              </w:rPr>
            </w:pPr>
            <w:r w:rsidRPr="00462DDE">
              <w:rPr>
                <w:rFonts w:eastAsia="Calibri" w:cs="Arial"/>
                <w:noProof/>
                <w:sz w:val="18"/>
                <w:szCs w:val="18"/>
              </w:rPr>
              <w:t>4,000 CEW,</w:t>
            </w:r>
            <w:r w:rsidR="001F6AC0" w:rsidRPr="00462DDE">
              <w:rPr>
                <w:rFonts w:eastAsia="Calibri" w:cs="Arial"/>
                <w:noProof/>
                <w:sz w:val="18"/>
                <w:szCs w:val="18"/>
              </w:rPr>
              <w:t xml:space="preserve"> </w:t>
            </w:r>
          </w:p>
          <w:p w14:paraId="4DEB9553" w14:textId="09D5287D" w:rsidR="00434C1F" w:rsidRPr="00462DDE" w:rsidRDefault="00434C1F" w:rsidP="00C55C86">
            <w:pPr>
              <w:spacing w:before="60" w:after="60" w:line="260" w:lineRule="exact"/>
              <w:jc w:val="center"/>
              <w:rPr>
                <w:rFonts w:eastAsia="Calibri" w:cs="Arial"/>
                <w:noProof/>
                <w:sz w:val="18"/>
                <w:szCs w:val="18"/>
              </w:rPr>
            </w:pPr>
            <w:r w:rsidRPr="00462DDE">
              <w:rPr>
                <w:rFonts w:eastAsia="Calibri" w:cs="Arial"/>
                <w:noProof/>
                <w:sz w:val="18"/>
                <w:szCs w:val="18"/>
              </w:rPr>
              <w:t>4,000 NSW ECA</w:t>
            </w:r>
          </w:p>
        </w:tc>
        <w:tc>
          <w:tcPr>
            <w:tcW w:w="500" w:type="pct"/>
            <w:shd w:val="clear" w:color="auto" w:fill="auto"/>
            <w:noWrap/>
            <w:vAlign w:val="center"/>
          </w:tcPr>
          <w:p w14:paraId="61CC6B4A" w14:textId="2FC60390" w:rsidR="00434C1F" w:rsidRPr="00462DDE" w:rsidRDefault="00434C1F" w:rsidP="00C55C86">
            <w:pPr>
              <w:spacing w:before="60" w:after="60" w:line="260" w:lineRule="exact"/>
              <w:jc w:val="left"/>
              <w:rPr>
                <w:rFonts w:eastAsia="Calibri" w:cs="Arial"/>
                <w:noProof/>
                <w:sz w:val="18"/>
                <w:szCs w:val="18"/>
              </w:rPr>
            </w:pPr>
            <w:r w:rsidRPr="00462DDE">
              <w:rPr>
                <w:rFonts w:eastAsia="Calibri" w:cs="Arial"/>
                <w:noProof/>
                <w:sz w:val="18"/>
                <w:szCs w:val="18"/>
              </w:rPr>
              <w:t>Carole Creek, Mehi River, Lower Gwydir River</w:t>
            </w:r>
          </w:p>
        </w:tc>
        <w:tc>
          <w:tcPr>
            <w:tcW w:w="1849" w:type="pct"/>
            <w:shd w:val="clear" w:color="auto" w:fill="auto"/>
            <w:noWrap/>
            <w:vAlign w:val="center"/>
          </w:tcPr>
          <w:p w14:paraId="7A3CE36D" w14:textId="66713E46" w:rsidR="00434C1F" w:rsidRPr="00462DDE" w:rsidRDefault="00434C1F" w:rsidP="00C55C86">
            <w:pPr>
              <w:pStyle w:val="Bullets1"/>
              <w:tabs>
                <w:tab w:val="clear" w:pos="720"/>
              </w:tabs>
              <w:spacing w:before="60" w:after="60" w:line="260" w:lineRule="exact"/>
              <w:ind w:left="327" w:hanging="283"/>
              <w:jc w:val="left"/>
              <w:rPr>
                <w:rFonts w:cs="Arial"/>
                <w:sz w:val="18"/>
                <w:szCs w:val="18"/>
              </w:rPr>
            </w:pPr>
            <w:r w:rsidRPr="00462DDE">
              <w:rPr>
                <w:rFonts w:cs="Arial"/>
                <w:sz w:val="18"/>
                <w:szCs w:val="18"/>
              </w:rPr>
              <w:t>During dry conditions, provide base flows to protect refugial in-stream habitat and mitigate declining water quality</w:t>
            </w:r>
          </w:p>
        </w:tc>
        <w:tc>
          <w:tcPr>
            <w:tcW w:w="1300" w:type="pct"/>
            <w:shd w:val="clear" w:color="auto" w:fill="auto"/>
            <w:noWrap/>
            <w:vAlign w:val="center"/>
          </w:tcPr>
          <w:p w14:paraId="0CEDBBDF" w14:textId="4A866B72" w:rsidR="00434C1F" w:rsidRPr="00462DDE" w:rsidRDefault="00434C1F" w:rsidP="00C55C86">
            <w:pPr>
              <w:pStyle w:val="Bullets1"/>
              <w:numPr>
                <w:ilvl w:val="0"/>
                <w:numId w:val="0"/>
              </w:numPr>
              <w:spacing w:before="60" w:after="60" w:line="260" w:lineRule="exact"/>
              <w:rPr>
                <w:rFonts w:eastAsia="Calibri" w:cs="Arial"/>
                <w:b/>
                <w:noProof/>
                <w:sz w:val="18"/>
                <w:szCs w:val="18"/>
              </w:rPr>
            </w:pPr>
            <w:r w:rsidRPr="00462DDE">
              <w:rPr>
                <w:rFonts w:eastAsia="Calibri" w:cs="Arial"/>
                <w:b/>
                <w:noProof/>
                <w:sz w:val="18"/>
                <w:szCs w:val="18"/>
              </w:rPr>
              <w:t xml:space="preserve">Yes, </w:t>
            </w:r>
            <w:r w:rsidRPr="00462DDE">
              <w:rPr>
                <w:rFonts w:eastAsia="Calibri" w:cs="Arial"/>
                <w:noProof/>
                <w:sz w:val="18"/>
                <w:szCs w:val="18"/>
              </w:rPr>
              <w:t>connectivity was imporved as a result of this flow, which improved the quality of the receiving water.</w:t>
            </w:r>
          </w:p>
        </w:tc>
      </w:tr>
      <w:tr w:rsidR="00C55C86" w:rsidRPr="00462DDE" w14:paraId="7C5346FC" w14:textId="77777777" w:rsidTr="00DC4E3A">
        <w:trPr>
          <w:trHeight w:val="227"/>
        </w:trPr>
        <w:tc>
          <w:tcPr>
            <w:tcW w:w="300" w:type="pct"/>
            <w:vMerge/>
          </w:tcPr>
          <w:p w14:paraId="008A176A" w14:textId="77777777" w:rsidR="00434C1F" w:rsidRPr="00462DDE" w:rsidRDefault="00434C1F" w:rsidP="00C55C86">
            <w:pPr>
              <w:spacing w:before="60" w:after="60" w:line="260" w:lineRule="exact"/>
              <w:ind w:left="-100"/>
              <w:jc w:val="left"/>
              <w:rPr>
                <w:rFonts w:eastAsia="Calibri" w:cs="Arial"/>
                <w:noProof/>
                <w:sz w:val="18"/>
                <w:szCs w:val="18"/>
              </w:rPr>
            </w:pPr>
          </w:p>
        </w:tc>
        <w:tc>
          <w:tcPr>
            <w:tcW w:w="750" w:type="pct"/>
            <w:shd w:val="clear" w:color="auto" w:fill="auto"/>
            <w:noWrap/>
            <w:vAlign w:val="center"/>
          </w:tcPr>
          <w:p w14:paraId="4CB0FFAB" w14:textId="7D9C33F2" w:rsidR="00434C1F" w:rsidRPr="00462DDE" w:rsidRDefault="00434C1F" w:rsidP="00C55C86">
            <w:pPr>
              <w:spacing w:before="60" w:after="60" w:line="260" w:lineRule="exact"/>
              <w:jc w:val="left"/>
              <w:rPr>
                <w:rFonts w:eastAsia="Calibri" w:cs="Arial"/>
                <w:noProof/>
                <w:sz w:val="18"/>
                <w:szCs w:val="18"/>
              </w:rPr>
            </w:pPr>
            <w:r w:rsidRPr="00462DDE">
              <w:rPr>
                <w:rFonts w:eastAsia="Calibri" w:cs="Arial"/>
                <w:noProof/>
                <w:sz w:val="18"/>
                <w:szCs w:val="18"/>
              </w:rPr>
              <w:t xml:space="preserve">Northern Fish Flow release from Copeton </w:t>
            </w:r>
            <w:r w:rsidR="00205F04" w:rsidRPr="00462DDE">
              <w:rPr>
                <w:rFonts w:eastAsia="Calibri" w:cs="Arial"/>
                <w:noProof/>
                <w:sz w:val="18"/>
                <w:szCs w:val="18"/>
              </w:rPr>
              <w:t>D</w:t>
            </w:r>
            <w:r w:rsidRPr="00462DDE">
              <w:rPr>
                <w:rFonts w:eastAsia="Calibri" w:cs="Arial"/>
                <w:noProof/>
                <w:sz w:val="18"/>
                <w:szCs w:val="18"/>
              </w:rPr>
              <w:t xml:space="preserve">am down Mehi channels </w:t>
            </w:r>
          </w:p>
        </w:tc>
        <w:tc>
          <w:tcPr>
            <w:tcW w:w="300" w:type="pct"/>
            <w:shd w:val="clear" w:color="auto" w:fill="auto"/>
            <w:noWrap/>
            <w:vAlign w:val="center"/>
          </w:tcPr>
          <w:p w14:paraId="6E6BC31D" w14:textId="583D5021" w:rsidR="00844CD6" w:rsidRDefault="0070649E" w:rsidP="0092729A">
            <w:pPr>
              <w:spacing w:before="60" w:after="60" w:line="260" w:lineRule="exact"/>
              <w:jc w:val="center"/>
              <w:rPr>
                <w:rFonts w:eastAsia="Calibri" w:cs="Arial"/>
                <w:noProof/>
                <w:sz w:val="18"/>
                <w:szCs w:val="18"/>
              </w:rPr>
            </w:pPr>
            <w:r>
              <w:rPr>
                <w:rFonts w:eastAsia="Calibri" w:cs="Arial"/>
                <w:noProof/>
                <w:sz w:val="18"/>
                <w:szCs w:val="18"/>
              </w:rPr>
              <w:t>10,600</w:t>
            </w:r>
            <w:r w:rsidR="00434C1F" w:rsidRPr="00462DDE">
              <w:rPr>
                <w:rFonts w:eastAsia="Calibri" w:cs="Arial"/>
                <w:noProof/>
                <w:sz w:val="18"/>
                <w:szCs w:val="18"/>
              </w:rPr>
              <w:t xml:space="preserve"> CEW,</w:t>
            </w:r>
            <w:r w:rsidR="0092729A">
              <w:rPr>
                <w:rFonts w:eastAsia="Calibri" w:cs="Arial"/>
                <w:noProof/>
                <w:sz w:val="18"/>
                <w:szCs w:val="18"/>
              </w:rPr>
              <w:t xml:space="preserve"> </w:t>
            </w:r>
          </w:p>
          <w:p w14:paraId="3D4D2BDF" w14:textId="4337E857" w:rsidR="00434C1F" w:rsidRPr="00462DDE" w:rsidRDefault="0070649E" w:rsidP="0092729A">
            <w:pPr>
              <w:spacing w:before="60" w:after="60" w:line="260" w:lineRule="exact"/>
              <w:jc w:val="center"/>
              <w:rPr>
                <w:rFonts w:eastAsia="Calibri" w:cs="Arial"/>
                <w:noProof/>
                <w:sz w:val="18"/>
                <w:szCs w:val="18"/>
              </w:rPr>
            </w:pPr>
            <w:r>
              <w:rPr>
                <w:rFonts w:eastAsia="Calibri" w:cs="Arial"/>
                <w:noProof/>
                <w:sz w:val="18"/>
                <w:szCs w:val="18"/>
              </w:rPr>
              <w:t>18,000</w:t>
            </w:r>
            <w:r w:rsidR="00434C1F" w:rsidRPr="00462DDE">
              <w:rPr>
                <w:rFonts w:eastAsia="Calibri" w:cs="Arial"/>
                <w:noProof/>
                <w:sz w:val="18"/>
                <w:szCs w:val="18"/>
              </w:rPr>
              <w:t xml:space="preserve"> NSW ECA</w:t>
            </w:r>
          </w:p>
        </w:tc>
        <w:tc>
          <w:tcPr>
            <w:tcW w:w="500" w:type="pct"/>
            <w:shd w:val="clear" w:color="auto" w:fill="auto"/>
            <w:noWrap/>
            <w:vAlign w:val="center"/>
          </w:tcPr>
          <w:p w14:paraId="5498ECC4" w14:textId="3CE600F9" w:rsidR="00434C1F" w:rsidRPr="00462DDE" w:rsidRDefault="00434C1F" w:rsidP="00C55C86">
            <w:pPr>
              <w:spacing w:before="60" w:after="60" w:line="260" w:lineRule="exact"/>
              <w:jc w:val="left"/>
              <w:rPr>
                <w:rFonts w:eastAsia="Calibri" w:cs="Arial"/>
                <w:noProof/>
                <w:sz w:val="18"/>
                <w:szCs w:val="18"/>
              </w:rPr>
            </w:pPr>
            <w:r w:rsidRPr="00462DDE">
              <w:rPr>
                <w:rFonts w:eastAsia="Calibri" w:cs="Arial"/>
                <w:noProof/>
                <w:sz w:val="18"/>
                <w:szCs w:val="18"/>
              </w:rPr>
              <w:t>Mehi River</w:t>
            </w:r>
          </w:p>
        </w:tc>
        <w:tc>
          <w:tcPr>
            <w:tcW w:w="1849" w:type="pct"/>
            <w:shd w:val="clear" w:color="auto" w:fill="auto"/>
            <w:noWrap/>
            <w:vAlign w:val="center"/>
          </w:tcPr>
          <w:p w14:paraId="4A3C290B" w14:textId="77777777" w:rsidR="00434C1F" w:rsidRPr="00462DDE" w:rsidRDefault="00434C1F" w:rsidP="00C55C86">
            <w:pPr>
              <w:pStyle w:val="Bullets1"/>
              <w:tabs>
                <w:tab w:val="clear" w:pos="720"/>
              </w:tabs>
              <w:spacing w:before="60" w:after="60" w:line="260" w:lineRule="exact"/>
              <w:ind w:left="327" w:hanging="283"/>
              <w:jc w:val="left"/>
              <w:rPr>
                <w:rFonts w:cs="Arial"/>
                <w:sz w:val="18"/>
                <w:szCs w:val="18"/>
              </w:rPr>
            </w:pPr>
            <w:r w:rsidRPr="00462DDE">
              <w:rPr>
                <w:rFonts w:cs="Arial"/>
                <w:sz w:val="18"/>
                <w:szCs w:val="18"/>
              </w:rPr>
              <w:t>Provide a connection flow to the Barwon-Darling River</w:t>
            </w:r>
          </w:p>
          <w:p w14:paraId="09C0047B" w14:textId="00FF5BA0" w:rsidR="00434C1F" w:rsidRPr="00462DDE" w:rsidRDefault="00434C1F" w:rsidP="00C55C86">
            <w:pPr>
              <w:pStyle w:val="Bullets1"/>
              <w:tabs>
                <w:tab w:val="clear" w:pos="720"/>
              </w:tabs>
              <w:spacing w:before="60" w:after="60" w:line="260" w:lineRule="exact"/>
              <w:ind w:left="327" w:hanging="283"/>
              <w:jc w:val="left"/>
              <w:rPr>
                <w:rFonts w:cs="Arial"/>
                <w:sz w:val="18"/>
                <w:szCs w:val="18"/>
              </w:rPr>
            </w:pPr>
            <w:r w:rsidRPr="00462DDE">
              <w:rPr>
                <w:rFonts w:cs="Arial"/>
                <w:sz w:val="18"/>
                <w:szCs w:val="18"/>
              </w:rPr>
              <w:t>Improve tributary conditions to maintain native fish populations</w:t>
            </w:r>
          </w:p>
        </w:tc>
        <w:tc>
          <w:tcPr>
            <w:tcW w:w="1300" w:type="pct"/>
            <w:shd w:val="clear" w:color="auto" w:fill="auto"/>
            <w:noWrap/>
            <w:vAlign w:val="center"/>
          </w:tcPr>
          <w:p w14:paraId="26789E07" w14:textId="3EA2A8E5" w:rsidR="00434C1F" w:rsidRPr="00462DDE" w:rsidRDefault="00434C1F" w:rsidP="00C55C86">
            <w:pPr>
              <w:pStyle w:val="Bullets1"/>
              <w:numPr>
                <w:ilvl w:val="0"/>
                <w:numId w:val="0"/>
              </w:numPr>
              <w:spacing w:before="60" w:after="60" w:line="260" w:lineRule="exact"/>
              <w:rPr>
                <w:rFonts w:eastAsia="Calibri" w:cs="Arial"/>
                <w:b/>
                <w:noProof/>
                <w:sz w:val="18"/>
                <w:szCs w:val="18"/>
              </w:rPr>
            </w:pPr>
            <w:r w:rsidRPr="00462DDE">
              <w:rPr>
                <w:rFonts w:eastAsia="Calibri" w:cs="Arial"/>
                <w:b/>
                <w:noProof/>
                <w:sz w:val="18"/>
                <w:szCs w:val="18"/>
              </w:rPr>
              <w:t xml:space="preserve">Yes, </w:t>
            </w:r>
            <w:r w:rsidRPr="00462DDE">
              <w:rPr>
                <w:rFonts w:eastAsia="Calibri" w:cs="Arial"/>
                <w:noProof/>
                <w:sz w:val="18"/>
                <w:szCs w:val="18"/>
              </w:rPr>
              <w:t>this flow reconnected lower sections of the Mehi River that had dried back to several pools</w:t>
            </w:r>
            <w:r w:rsidR="00837F82" w:rsidRPr="00462DDE">
              <w:rPr>
                <w:rFonts w:eastAsia="Calibri" w:cs="Arial"/>
                <w:noProof/>
                <w:sz w:val="18"/>
                <w:szCs w:val="18"/>
              </w:rPr>
              <w:t xml:space="preserve">.  </w:t>
            </w:r>
            <w:r w:rsidRPr="00462DDE">
              <w:rPr>
                <w:rFonts w:eastAsia="Calibri" w:cs="Arial"/>
                <w:noProof/>
                <w:sz w:val="18"/>
                <w:szCs w:val="18"/>
              </w:rPr>
              <w:t>Significant connection with the Barwon River was also achieved</w:t>
            </w:r>
            <w:r w:rsidR="00837F82" w:rsidRPr="00462DDE">
              <w:rPr>
                <w:rFonts w:eastAsia="Calibri" w:cs="Arial"/>
                <w:noProof/>
                <w:sz w:val="18"/>
                <w:szCs w:val="18"/>
              </w:rPr>
              <w:t>.</w:t>
            </w:r>
          </w:p>
        </w:tc>
      </w:tr>
    </w:tbl>
    <w:p w14:paraId="609D5C2E" w14:textId="77777777" w:rsidR="00046520" w:rsidRPr="00593DA6" w:rsidRDefault="00046520" w:rsidP="00C23CD3">
      <w:pPr>
        <w:rPr>
          <w:highlight w:val="yellow"/>
        </w:rPr>
        <w:sectPr w:rsidR="00046520" w:rsidRPr="00593DA6" w:rsidSect="00DC4519">
          <w:headerReference w:type="default" r:id="rId38"/>
          <w:footerReference w:type="default" r:id="rId39"/>
          <w:pgSz w:w="16838" w:h="11899" w:orient="landscape"/>
          <w:pgMar w:top="1480" w:right="1508" w:bottom="1217" w:left="1457" w:header="811" w:footer="305" w:gutter="0"/>
          <w:cols w:space="708"/>
          <w:docGrid w:linePitch="360"/>
        </w:sectPr>
      </w:pPr>
    </w:p>
    <w:p w14:paraId="66AEED40" w14:textId="7635311B" w:rsidR="00C23CD3" w:rsidRPr="00702363" w:rsidRDefault="00DC4519" w:rsidP="00DC4519">
      <w:pPr>
        <w:pStyle w:val="Heading2"/>
      </w:pPr>
      <w:bookmarkStart w:id="54" w:name="_Toc523757431"/>
      <w:bookmarkStart w:id="55" w:name="_Toc17896238"/>
      <w:r w:rsidRPr="00702363">
        <w:t xml:space="preserve">Flows and </w:t>
      </w:r>
      <w:r w:rsidR="006201FB">
        <w:t>E</w:t>
      </w:r>
      <w:r w:rsidRPr="00702363">
        <w:t xml:space="preserve">cosystem </w:t>
      </w:r>
      <w:r w:rsidR="006201FB">
        <w:t>F</w:t>
      </w:r>
      <w:r w:rsidRPr="00702363">
        <w:t>unctions</w:t>
      </w:r>
      <w:bookmarkEnd w:id="54"/>
      <w:bookmarkEnd w:id="55"/>
    </w:p>
    <w:p w14:paraId="262FD0FF" w14:textId="0C64F04D" w:rsidR="00562747" w:rsidRPr="005F448B" w:rsidRDefault="00562747" w:rsidP="00562747">
      <w:r w:rsidRPr="005F448B">
        <w:t xml:space="preserve">Approximately 301 GL of environmental water was delivered to the Gwydir River system to provide for a range of </w:t>
      </w:r>
      <w:r w:rsidR="00686869">
        <w:t xml:space="preserve">positive environmental </w:t>
      </w:r>
      <w:r w:rsidRPr="005F448B">
        <w:t>outcomes</w:t>
      </w:r>
      <w:r w:rsidR="00BC0DBE" w:rsidRPr="00BC0DBE">
        <w:t xml:space="preserve"> </w:t>
      </w:r>
      <w:r w:rsidR="00BC0DBE" w:rsidRPr="005F448B">
        <w:t xml:space="preserve">during the </w:t>
      </w:r>
      <w:r w:rsidR="003821E1">
        <w:t>LTIM Project</w:t>
      </w:r>
      <w:r w:rsidR="00837F82">
        <w:t xml:space="preserve">.  </w:t>
      </w:r>
      <w:r w:rsidRPr="005F448B">
        <w:t xml:space="preserve">These deliveries increased hydrological connectivity </w:t>
      </w:r>
      <w:r w:rsidR="00686869">
        <w:t>in</w:t>
      </w:r>
      <w:r w:rsidR="00686869" w:rsidRPr="005F448B">
        <w:t xml:space="preserve"> </w:t>
      </w:r>
      <w:r w:rsidRPr="005F448B">
        <w:t xml:space="preserve">channels, with maximum connection achieved through the </w:t>
      </w:r>
      <w:r w:rsidR="00BC0DBE">
        <w:t xml:space="preserve">upstream </w:t>
      </w:r>
      <w:r w:rsidRPr="005F448B">
        <w:t>Gwydir River reach</w:t>
      </w:r>
      <w:r w:rsidR="00837F82">
        <w:t xml:space="preserve">.  </w:t>
      </w:r>
      <w:r w:rsidRPr="005F448B">
        <w:t xml:space="preserve">Connectivity in the Lower Gwydir channel was also relatively high, with environmental flows contributing to channel </w:t>
      </w:r>
      <w:r w:rsidR="00BC0DBE">
        <w:t>connect</w:t>
      </w:r>
      <w:r w:rsidR="00F97B46">
        <w:t>ivity f</w:t>
      </w:r>
      <w:r w:rsidRPr="005F448B">
        <w:t xml:space="preserve">or 54% of the </w:t>
      </w:r>
      <w:r w:rsidR="00F97B46">
        <w:t>project period</w:t>
      </w:r>
      <w:r w:rsidR="00837F82">
        <w:t xml:space="preserve">.  </w:t>
      </w:r>
      <w:r w:rsidRPr="005F448B">
        <w:t>Significant delivery of environmental water down the Lower Gwydir in the planned ‘wet’ years of 2014-15 and 2018-19 constituted 73% and 90% of the total flows down this system</w:t>
      </w:r>
      <w:r w:rsidR="00BC0DBE">
        <w:t xml:space="preserve"> </w:t>
      </w:r>
      <w:r w:rsidRPr="005F448B">
        <w:t>respectively</w:t>
      </w:r>
      <w:r w:rsidR="00837F82">
        <w:t xml:space="preserve">.  </w:t>
      </w:r>
      <w:r w:rsidRPr="005F448B">
        <w:t xml:space="preserve">Environmental water deliveries </w:t>
      </w:r>
      <w:r w:rsidR="006D68E5">
        <w:t>along</w:t>
      </w:r>
      <w:r w:rsidR="006D68E5" w:rsidRPr="005F448B">
        <w:t xml:space="preserve"> </w:t>
      </w:r>
      <w:r w:rsidRPr="005F448B">
        <w:t xml:space="preserve">the Gingham </w:t>
      </w:r>
      <w:r w:rsidR="00227E2B">
        <w:t>Watercourse</w:t>
      </w:r>
      <w:r w:rsidRPr="005F448B">
        <w:t xml:space="preserve"> were of a similar magnitude, however, connectivity through the system was less (25% of days connected)</w:t>
      </w:r>
      <w:r w:rsidR="00837F82">
        <w:t xml:space="preserve">.  </w:t>
      </w:r>
      <w:r w:rsidRPr="005F448B">
        <w:t>This is due to the downstream gauge</w:t>
      </w:r>
      <w:r w:rsidR="00CE4FEF">
        <w:t xml:space="preserve"> (Gingham Channel @ Gingham Bridge (NSW418079)</w:t>
      </w:r>
      <w:r w:rsidRPr="005F448B">
        <w:t xml:space="preserve"> in the Gingham being downstream of the bulk of the wetland areas in this system</w:t>
      </w:r>
      <w:r w:rsidR="00837F82">
        <w:t xml:space="preserve">.  </w:t>
      </w:r>
      <w:r w:rsidR="00B7745B">
        <w:t>On-ground works</w:t>
      </w:r>
      <w:r w:rsidRPr="005F448B">
        <w:t xml:space="preserve"> within these wetlands </w:t>
      </w:r>
      <w:r w:rsidR="00BC0DBE" w:rsidRPr="005F448B">
        <w:t xml:space="preserve">has been undertaken </w:t>
      </w:r>
      <w:r w:rsidRPr="005F448B">
        <w:t>to slow water flow through the channel and increase the lateral movement of water, which has likely impacted on the longitudinal connectivity in this system</w:t>
      </w:r>
      <w:r w:rsidR="00837F82">
        <w:t xml:space="preserve">.  </w:t>
      </w:r>
      <w:r w:rsidRPr="005F448B">
        <w:t xml:space="preserve">This is not necessarily a negative, given </w:t>
      </w:r>
      <w:r w:rsidR="004E67F4">
        <w:t>many</w:t>
      </w:r>
      <w:r w:rsidR="004E67F4" w:rsidRPr="005F448B">
        <w:t xml:space="preserve"> </w:t>
      </w:r>
      <w:r w:rsidRPr="005F448B">
        <w:t xml:space="preserve">environmental flows are </w:t>
      </w:r>
      <w:r w:rsidR="004E67F4">
        <w:t xml:space="preserve">also </w:t>
      </w:r>
      <w:r w:rsidRPr="005F448B">
        <w:t>targeted at wetland outcomes</w:t>
      </w:r>
      <w:r w:rsidR="00837F82">
        <w:t xml:space="preserve">.  </w:t>
      </w:r>
      <w:r w:rsidRPr="005F448B">
        <w:t xml:space="preserve">During larger-scale inundation events </w:t>
      </w:r>
      <w:r w:rsidR="004E67F4">
        <w:t>(</w:t>
      </w:r>
      <w:r w:rsidRPr="005F448B">
        <w:t>late 2016</w:t>
      </w:r>
      <w:r w:rsidR="004E67F4">
        <w:t>)</w:t>
      </w:r>
      <w:r w:rsidRPr="005F448B">
        <w:t xml:space="preserve">, considerable </w:t>
      </w:r>
      <w:r w:rsidR="004E67F4">
        <w:t xml:space="preserve">volumes of </w:t>
      </w:r>
      <w:r w:rsidRPr="005F448B">
        <w:t xml:space="preserve">water still </w:t>
      </w:r>
      <w:r w:rsidR="004E67F4">
        <w:t>travel to</w:t>
      </w:r>
      <w:r w:rsidRPr="005F448B">
        <w:t xml:space="preserve"> the wetlands in the mid reaches of the Gingham </w:t>
      </w:r>
      <w:r w:rsidR="00227E2B">
        <w:t>Watercourse</w:t>
      </w:r>
      <w:r w:rsidRPr="005F448B">
        <w:t xml:space="preserve"> to provide connection and inundation of wetland areas downstream</w:t>
      </w:r>
      <w:r w:rsidR="00837F82">
        <w:t xml:space="preserve">.  </w:t>
      </w:r>
      <w:r w:rsidRPr="005F448B">
        <w:t>Similarly, environmental water played a significant role in connectivity through the Mallowa Creek system</w:t>
      </w:r>
      <w:r w:rsidR="006D68E5">
        <w:t xml:space="preserve"> with</w:t>
      </w:r>
      <w:r w:rsidRPr="005F448B">
        <w:t xml:space="preserve"> environmental water contribut</w:t>
      </w:r>
      <w:r w:rsidR="006D68E5">
        <w:t>ing</w:t>
      </w:r>
      <w:r w:rsidRPr="005F448B">
        <w:t xml:space="preserve"> between 86</w:t>
      </w:r>
      <w:r w:rsidR="00B7745B">
        <w:t xml:space="preserve"> (2015-16)</w:t>
      </w:r>
      <w:r w:rsidRPr="005F448B">
        <w:t xml:space="preserve"> </w:t>
      </w:r>
      <w:r w:rsidR="00943E60">
        <w:t>and</w:t>
      </w:r>
      <w:r w:rsidRPr="005F448B">
        <w:t xml:space="preserve"> 96%</w:t>
      </w:r>
      <w:r w:rsidR="00B7745B">
        <w:t xml:space="preserve"> (2018-19)</w:t>
      </w:r>
      <w:r w:rsidRPr="005F448B">
        <w:t xml:space="preserve"> of the total flow</w:t>
      </w:r>
      <w:r w:rsidR="00B7745B">
        <w:t xml:space="preserve"> during years when it was delivered</w:t>
      </w:r>
      <w:r w:rsidR="00837F82">
        <w:t xml:space="preserve">.  </w:t>
      </w:r>
    </w:p>
    <w:p w14:paraId="47DC5613" w14:textId="00FEB54F" w:rsidR="00562747" w:rsidRDefault="00562747" w:rsidP="00562747">
      <w:r>
        <w:t xml:space="preserve">Environmental water deliveries within all monitored wetlands </w:t>
      </w:r>
      <w:r w:rsidR="006D68E5">
        <w:t xml:space="preserve">increased </w:t>
      </w:r>
      <w:r>
        <w:t>the extent and volume of wetland inundation</w:t>
      </w:r>
      <w:r w:rsidR="00837F82">
        <w:t xml:space="preserve">.  </w:t>
      </w:r>
      <w:r w:rsidR="002B62FE">
        <w:t xml:space="preserve">The largest </w:t>
      </w:r>
      <w:r>
        <w:t xml:space="preserve">inundation </w:t>
      </w:r>
      <w:r w:rsidR="002B62FE">
        <w:t xml:space="preserve">event </w:t>
      </w:r>
      <w:r w:rsidR="004E67F4">
        <w:t xml:space="preserve">recorded </w:t>
      </w:r>
      <w:r w:rsidR="002B62FE">
        <w:t xml:space="preserve">in the project </w:t>
      </w:r>
      <w:r>
        <w:t xml:space="preserve">in the </w:t>
      </w:r>
      <w:r w:rsidR="00227E2B">
        <w:t>Lower Gwydir</w:t>
      </w:r>
      <w:r>
        <w:t xml:space="preserve"> and Gingham wetlands was achieved in the first year </w:t>
      </w:r>
      <w:r w:rsidR="002B62FE">
        <w:t xml:space="preserve">and </w:t>
      </w:r>
      <w:r w:rsidR="00F97B46">
        <w:t>resulted</w:t>
      </w:r>
      <w:r>
        <w:t xml:space="preserve"> </w:t>
      </w:r>
      <w:r w:rsidR="002B62FE">
        <w:t xml:space="preserve">largely </w:t>
      </w:r>
      <w:r w:rsidR="00F97B46">
        <w:t>from</w:t>
      </w:r>
      <w:r w:rsidR="00BC0DBE">
        <w:t xml:space="preserve"> </w:t>
      </w:r>
      <w:r>
        <w:t>environmental watering (</w:t>
      </w:r>
      <w:r w:rsidR="00012F96">
        <w:fldChar w:fldCharType="begin"/>
      </w:r>
      <w:r w:rsidR="00012F96">
        <w:instrText xml:space="preserve"> REF _Ref17124257 \h </w:instrText>
      </w:r>
      <w:r w:rsidR="00012F96">
        <w:fldChar w:fldCharType="separate"/>
      </w:r>
      <w:r w:rsidR="00BA74F6">
        <w:t xml:space="preserve">Figure </w:t>
      </w:r>
      <w:r w:rsidR="00BA74F6">
        <w:rPr>
          <w:noProof/>
        </w:rPr>
        <w:t>3</w:t>
      </w:r>
      <w:r w:rsidR="00BA74F6">
        <w:noBreakHyphen/>
      </w:r>
      <w:r w:rsidR="00BA74F6">
        <w:rPr>
          <w:noProof/>
        </w:rPr>
        <w:t>1</w:t>
      </w:r>
      <w:r w:rsidR="00012F96">
        <w:fldChar w:fldCharType="end"/>
      </w:r>
      <w:r>
        <w:t>)</w:t>
      </w:r>
      <w:r w:rsidR="00837F82">
        <w:t xml:space="preserve">.  </w:t>
      </w:r>
      <w:r>
        <w:t xml:space="preserve">The influence of this inundation </w:t>
      </w:r>
      <w:r w:rsidR="002B62FE">
        <w:t xml:space="preserve">event </w:t>
      </w:r>
      <w:r w:rsidR="001F06DC">
        <w:t>extended through to October/November of 2015</w:t>
      </w:r>
      <w:r w:rsidR="00837F82">
        <w:t xml:space="preserve">.  </w:t>
      </w:r>
      <w:r>
        <w:t>In the Gingham system, natural inflows during 2016-17 again provided significant wetland inundation</w:t>
      </w:r>
      <w:r w:rsidR="00837F82">
        <w:t xml:space="preserve">.  </w:t>
      </w:r>
      <w:r>
        <w:t xml:space="preserve">While environmental water delivered to the </w:t>
      </w:r>
      <w:r w:rsidR="00227E2B">
        <w:t>Lower Gwydir</w:t>
      </w:r>
      <w:r>
        <w:t xml:space="preserve"> and Gingham wetlands in 2018-19 </w:t>
      </w:r>
      <w:r w:rsidR="002B62FE">
        <w:t xml:space="preserve">was </w:t>
      </w:r>
      <w:r>
        <w:t xml:space="preserve">of similar magnitude to those delivered in 2014-15, wetland inundation </w:t>
      </w:r>
      <w:r w:rsidR="002B62FE">
        <w:t xml:space="preserve">extent </w:t>
      </w:r>
      <w:r>
        <w:t xml:space="preserve">was </w:t>
      </w:r>
      <w:r w:rsidR="002B62FE">
        <w:t>less</w:t>
      </w:r>
      <w:r w:rsidR="004E67F4">
        <w:t xml:space="preserve"> with t</w:t>
      </w:r>
      <w:r>
        <w:t xml:space="preserve">he extremely dry conditions experienced throughout the catchment </w:t>
      </w:r>
      <w:r w:rsidR="002B62FE">
        <w:t>in 2018-19</w:t>
      </w:r>
      <w:r>
        <w:t xml:space="preserve"> reduc</w:t>
      </w:r>
      <w:r w:rsidR="004E67F4">
        <w:t>ing</w:t>
      </w:r>
      <w:r>
        <w:t xml:space="preserve"> </w:t>
      </w:r>
      <w:r w:rsidR="004E67F4">
        <w:t>inundation</w:t>
      </w:r>
      <w:r w:rsidR="004E67F4" w:rsidDel="004E67F4">
        <w:t xml:space="preserve"> </w:t>
      </w:r>
      <w:r>
        <w:t>extent</w:t>
      </w:r>
      <w:r w:rsidR="00837F82">
        <w:t xml:space="preserve">.  </w:t>
      </w:r>
      <w:r>
        <w:t xml:space="preserve">In the Mallowa wetlands, environmental water deliveries drove wetland inundation with maximum areas of </w:t>
      </w:r>
      <w:r w:rsidR="0092729A">
        <w:t>Coolibah</w:t>
      </w:r>
      <w:r>
        <w:t xml:space="preserve"> – river cooba – lignum communities inundated during the 201</w:t>
      </w:r>
      <w:r w:rsidR="00195470">
        <w:t>6</w:t>
      </w:r>
      <w:r>
        <w:t>-1</w:t>
      </w:r>
      <w:r w:rsidR="00195470">
        <w:t>7</w:t>
      </w:r>
      <w:r>
        <w:t xml:space="preserve"> water year.</w:t>
      </w:r>
    </w:p>
    <w:p w14:paraId="13719371" w14:textId="132E3FF3" w:rsidR="00562747" w:rsidRPr="005F448B" w:rsidRDefault="00562747" w:rsidP="00562747">
      <w:r w:rsidRPr="005F448B">
        <w:t>Pool replenishment flows were delivered during dry times</w:t>
      </w:r>
      <w:r w:rsidR="005E7B7C">
        <w:t xml:space="preserve"> (</w:t>
      </w:r>
      <w:r w:rsidRPr="005F448B">
        <w:t>2017-2019</w:t>
      </w:r>
      <w:r w:rsidR="005E7B7C">
        <w:t>)</w:t>
      </w:r>
      <w:r w:rsidRPr="005F448B">
        <w:t xml:space="preserve"> to reconnect isolated waterholes along channels that had been disconnected for </w:t>
      </w:r>
      <w:r w:rsidR="005E7B7C">
        <w:t>extended periods</w:t>
      </w:r>
      <w:r w:rsidR="00837F82">
        <w:t xml:space="preserve">.  </w:t>
      </w:r>
      <w:r w:rsidRPr="005F448B">
        <w:t>While these flows d</w:t>
      </w:r>
      <w:r w:rsidR="002B62FE">
        <w:t>id</w:t>
      </w:r>
      <w:r w:rsidRPr="005F448B">
        <w:t xml:space="preserve"> not always provide full system connection, their importance in connecting and rejuvenating pools </w:t>
      </w:r>
      <w:r w:rsidR="002B62FE">
        <w:t>wa</w:t>
      </w:r>
      <w:r w:rsidRPr="005F448B">
        <w:t>s important at the local scale</w:t>
      </w:r>
      <w:r w:rsidR="005E7B7C">
        <w:t xml:space="preserve"> for resident biota</w:t>
      </w:r>
      <w:r w:rsidR="00837F82">
        <w:t xml:space="preserve">.  </w:t>
      </w:r>
      <w:r w:rsidRPr="005F448B">
        <w:t>Monitoring of other indicators suggests that as water levels recede</w:t>
      </w:r>
      <w:r w:rsidR="002B62FE">
        <w:t>d</w:t>
      </w:r>
      <w:r w:rsidRPr="005F448B">
        <w:t xml:space="preserve"> and pools bec</w:t>
      </w:r>
      <w:r w:rsidR="002B62FE">
        <w:t>a</w:t>
      </w:r>
      <w:r w:rsidRPr="005F448B">
        <w:t xml:space="preserve">me disconnected, water quality </w:t>
      </w:r>
      <w:r w:rsidR="002B62FE" w:rsidRPr="005F448B">
        <w:t>deteriorate</w:t>
      </w:r>
      <w:r w:rsidR="002B62FE">
        <w:t>d</w:t>
      </w:r>
      <w:r w:rsidRPr="005F448B">
        <w:t xml:space="preserve">, with increasing chlorophyll </w:t>
      </w:r>
      <w:r w:rsidRPr="005F448B">
        <w:rPr>
          <w:i/>
          <w:iCs/>
        </w:rPr>
        <w:t>a</w:t>
      </w:r>
      <w:r w:rsidR="002B62FE">
        <w:t xml:space="preserve">, </w:t>
      </w:r>
      <w:r w:rsidRPr="005F448B">
        <w:t xml:space="preserve">nutrient concentrations and conductivity </w:t>
      </w:r>
      <w:r w:rsidR="005E7B7C">
        <w:t xml:space="preserve">during the contraction phase </w:t>
      </w:r>
      <w:r w:rsidRPr="005F448B">
        <w:t>(</w:t>
      </w:r>
      <w:r w:rsidRPr="002D0C1F">
        <w:t>Appendi</w:t>
      </w:r>
      <w:r w:rsidR="00BC0DBE">
        <w:t>ces</w:t>
      </w:r>
      <w:r w:rsidR="002D0C1F" w:rsidRPr="002D0C1F">
        <w:t xml:space="preserve"> C</w:t>
      </w:r>
      <w:r w:rsidR="00BC0DBE">
        <w:t xml:space="preserve"> and </w:t>
      </w:r>
      <w:r w:rsidR="002D0C1F">
        <w:t>D</w:t>
      </w:r>
      <w:r w:rsidRPr="005F448B">
        <w:t>)</w:t>
      </w:r>
      <w:r w:rsidR="00837F82">
        <w:t xml:space="preserve">.  </w:t>
      </w:r>
      <w:r w:rsidR="002B62FE">
        <w:t>The p</w:t>
      </w:r>
      <w:r w:rsidRPr="005F448B">
        <w:t>rovi</w:t>
      </w:r>
      <w:r w:rsidR="002B62FE">
        <w:t>sion of</w:t>
      </w:r>
      <w:r w:rsidRPr="005F448B">
        <w:t xml:space="preserve"> connecting flows to these pools </w:t>
      </w:r>
      <w:r w:rsidR="00C24249">
        <w:t>substantially</w:t>
      </w:r>
      <w:r w:rsidR="002B62FE">
        <w:t xml:space="preserve"> </w:t>
      </w:r>
      <w:r w:rsidRPr="005F448B">
        <w:t>improve</w:t>
      </w:r>
      <w:r w:rsidR="00C24249">
        <w:t>d</w:t>
      </w:r>
      <w:r w:rsidRPr="005F448B">
        <w:t xml:space="preserve"> water quality</w:t>
      </w:r>
      <w:r w:rsidR="00C24249">
        <w:t>, inundated habitats and stimulated food webs</w:t>
      </w:r>
      <w:r w:rsidRPr="005F448B">
        <w:t>.</w:t>
      </w:r>
    </w:p>
    <w:p w14:paraId="07321080" w14:textId="6060C7F2" w:rsidR="00562747" w:rsidRDefault="00562747" w:rsidP="00562747">
      <w:r w:rsidRPr="005F448B">
        <w:t>In developed catchments such as the Gwydir, hydrology is dominated by regulated deliveries of irrigation and stock and domestic water that are extracted at various distances downstream</w:t>
      </w:r>
      <w:r w:rsidR="00F51A52">
        <w:t xml:space="preserve"> of large dams</w:t>
      </w:r>
      <w:r w:rsidR="00837F82">
        <w:t xml:space="preserve">.  </w:t>
      </w:r>
      <w:r w:rsidRPr="005F448B">
        <w:t xml:space="preserve">In addition, many unregulated flow events also </w:t>
      </w:r>
      <w:r w:rsidR="00F51A52">
        <w:t>have water</w:t>
      </w:r>
      <w:r w:rsidR="00F51A52" w:rsidRPr="005F448B">
        <w:t xml:space="preserve"> </w:t>
      </w:r>
      <w:r w:rsidRPr="005F448B">
        <w:t xml:space="preserve">extracted, limiting their </w:t>
      </w:r>
      <w:r w:rsidR="00F51A52">
        <w:t xml:space="preserve">potential </w:t>
      </w:r>
      <w:r w:rsidRPr="005F448B">
        <w:t>benefit to connectivity</w:t>
      </w:r>
      <w:r w:rsidR="00837F82">
        <w:t xml:space="preserve">.  </w:t>
      </w:r>
      <w:r w:rsidRPr="005F448B">
        <w:t xml:space="preserve">While these </w:t>
      </w:r>
      <w:r w:rsidR="00F51A52">
        <w:t xml:space="preserve">regulated </w:t>
      </w:r>
      <w:r w:rsidRPr="005F448B">
        <w:t>deliveries and flow events provide some connection, and hence ecological benefit for a portion of the channel’s length, environmental flows are critical</w:t>
      </w:r>
      <w:r w:rsidR="00F51A52">
        <w:t xml:space="preserve"> to connecting the entire system</w:t>
      </w:r>
      <w:r w:rsidR="00837F82">
        <w:t xml:space="preserve">.  </w:t>
      </w:r>
      <w:r w:rsidRPr="005F448B">
        <w:t xml:space="preserve">There have been </w:t>
      </w:r>
      <w:r w:rsidR="0092729A" w:rsidRPr="005F448B">
        <w:t>several</w:t>
      </w:r>
      <w:r w:rsidRPr="005F448B">
        <w:t xml:space="preserve"> environmental flow releases targeted at improving connectivity delivered down the </w:t>
      </w:r>
      <w:r w:rsidR="00227E2B">
        <w:t>Lower Gwydir</w:t>
      </w:r>
      <w:r w:rsidRPr="005F448B">
        <w:t xml:space="preserve"> channels over the duration of the </w:t>
      </w:r>
      <w:r w:rsidR="003821E1">
        <w:t>LTIM Project</w:t>
      </w:r>
      <w:r w:rsidR="00837F82">
        <w:t xml:space="preserve">.  </w:t>
      </w:r>
      <w:r w:rsidRPr="005F448B">
        <w:t>Not only have these deliveries improved connectivity, but they have also influenced water levels in downstream catchments</w:t>
      </w:r>
      <w:r w:rsidR="00837F82">
        <w:t xml:space="preserve">.  </w:t>
      </w:r>
      <w:r w:rsidRPr="005F448B">
        <w:t xml:space="preserve">The flow event delivered in October 2014 aimed to stimulate productivity within the Mehi </w:t>
      </w:r>
      <w:r w:rsidR="00F51A52">
        <w:t>R</w:t>
      </w:r>
      <w:r w:rsidRPr="005F448B">
        <w:t>iver and Carole Creek</w:t>
      </w:r>
      <w:r w:rsidR="00837F82">
        <w:t xml:space="preserve">.  </w:t>
      </w:r>
      <w:r w:rsidRPr="005F448B">
        <w:t xml:space="preserve">This flow increased connectivity in these channels </w:t>
      </w:r>
      <w:r w:rsidR="00267199">
        <w:t xml:space="preserve">then continued </w:t>
      </w:r>
      <w:r w:rsidRPr="005F448B">
        <w:t>through to the Barwon River, and a noticeable peak was also tracked as far downstream as Bourke on the Darling River</w:t>
      </w:r>
      <w:r w:rsidR="00837F82">
        <w:t xml:space="preserve">.  </w:t>
      </w:r>
      <w:r w:rsidRPr="005F448B">
        <w:t xml:space="preserve">Two additional flow events – the Northern Connectivity Event and the Northern Fish Flow delivered in 2018 and 2019 respectively, were also successful in improving connectivity through the lower Gwydir channels, </w:t>
      </w:r>
      <w:r w:rsidR="0092729A" w:rsidRPr="005F448B">
        <w:t>and</w:t>
      </w:r>
      <w:r w:rsidRPr="005F448B">
        <w:t xml:space="preserve"> improved flow conditions along the Barwon-Darling River</w:t>
      </w:r>
      <w:r w:rsidR="00837F82">
        <w:t xml:space="preserve">.  </w:t>
      </w:r>
      <w:r w:rsidRPr="005F448B">
        <w:t>These flows highlight the additional benefits of delivering targeted flow pulses to the Gwydir, which extend outside of the catchment and into the receiving rivers downstream</w:t>
      </w:r>
      <w:r w:rsidR="00837F82">
        <w:t xml:space="preserve">.  </w:t>
      </w:r>
      <w:r w:rsidRPr="005F448B">
        <w:t>Given the propensity of fish and other aquatic animals to migrate through the Murray-Darling Basin (Reynolds 1983</w:t>
      </w:r>
      <w:r w:rsidR="002A7126">
        <w:t>;</w:t>
      </w:r>
      <w:r w:rsidRPr="005F448B">
        <w:t xml:space="preserve"> DPI Fisheries 2015), delivering flows such as these should be a focus of environmental flow planning in the future.</w:t>
      </w:r>
    </w:p>
    <w:p w14:paraId="0F82A79B" w14:textId="77777777" w:rsidR="00012F96" w:rsidRDefault="00012F96" w:rsidP="00562747"/>
    <w:p w14:paraId="578E0C1B" w14:textId="7DC9A7A3" w:rsidR="00562747" w:rsidRDefault="008D192F" w:rsidP="008D192F">
      <w:pPr>
        <w:keepNext/>
        <w:spacing w:line="240" w:lineRule="auto"/>
        <w:jc w:val="center"/>
      </w:pPr>
      <w:r>
        <w:rPr>
          <w:noProof/>
          <w:lang w:eastAsia="en-AU"/>
        </w:rPr>
        <w:drawing>
          <wp:inline distT="0" distB="0" distL="0" distR="0" wp14:anchorId="23BA4579" wp14:editId="79A6B14B">
            <wp:extent cx="5733941" cy="5556250"/>
            <wp:effectExtent l="0" t="0" r="63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5733941" cy="5556250"/>
                    </a:xfrm>
                    <a:prstGeom prst="rect">
                      <a:avLst/>
                    </a:prstGeom>
                    <a:noFill/>
                    <a:ln>
                      <a:noFill/>
                    </a:ln>
                    <a:extLst>
                      <a:ext uri="{53640926-AAD7-44D8-BBD7-CCE9431645EC}">
                        <a14:shadowObscured xmlns:a14="http://schemas.microsoft.com/office/drawing/2010/main"/>
                      </a:ext>
                    </a:extLst>
                  </pic:spPr>
                </pic:pic>
              </a:graphicData>
            </a:graphic>
          </wp:inline>
        </w:drawing>
      </w:r>
    </w:p>
    <w:p w14:paraId="1E756082" w14:textId="5776B124" w:rsidR="00562747" w:rsidRDefault="00562747" w:rsidP="00562747">
      <w:pPr>
        <w:pStyle w:val="Caption"/>
      </w:pPr>
      <w:bookmarkStart w:id="56" w:name="_Ref17124257"/>
      <w:bookmarkStart w:id="57" w:name="_Toc17895816"/>
      <w:r>
        <w:t xml:space="preserve">Figure </w:t>
      </w:r>
      <w:r w:rsidR="00BE01B5">
        <w:rPr>
          <w:noProof/>
        </w:rPr>
        <w:fldChar w:fldCharType="begin"/>
      </w:r>
      <w:r w:rsidR="00BE01B5">
        <w:rPr>
          <w:noProof/>
        </w:rPr>
        <w:instrText xml:space="preserve"> STYLEREF 1 \s </w:instrText>
      </w:r>
      <w:r w:rsidR="00BE01B5">
        <w:rPr>
          <w:noProof/>
        </w:rPr>
        <w:fldChar w:fldCharType="separate"/>
      </w:r>
      <w:r w:rsidR="00BA74F6">
        <w:rPr>
          <w:noProof/>
        </w:rPr>
        <w:t>3</w:t>
      </w:r>
      <w:r w:rsidR="00BE01B5">
        <w:rPr>
          <w:noProof/>
        </w:rPr>
        <w:fldChar w:fldCharType="end"/>
      </w:r>
      <w:r w:rsidR="006F569E">
        <w:noBreakHyphen/>
      </w:r>
      <w:r w:rsidR="00BE01B5">
        <w:rPr>
          <w:noProof/>
        </w:rPr>
        <w:fldChar w:fldCharType="begin"/>
      </w:r>
      <w:r w:rsidR="00BE01B5">
        <w:rPr>
          <w:noProof/>
        </w:rPr>
        <w:instrText xml:space="preserve"> SEQ Figure \* ARABIC \s 1 </w:instrText>
      </w:r>
      <w:r w:rsidR="00BE01B5">
        <w:rPr>
          <w:noProof/>
        </w:rPr>
        <w:fldChar w:fldCharType="separate"/>
      </w:r>
      <w:r w:rsidR="00BA74F6">
        <w:rPr>
          <w:noProof/>
        </w:rPr>
        <w:t>1</w:t>
      </w:r>
      <w:r w:rsidR="00BE01B5">
        <w:rPr>
          <w:noProof/>
        </w:rPr>
        <w:fldChar w:fldCharType="end"/>
      </w:r>
      <w:bookmarkEnd w:id="56"/>
      <w:r w:rsidR="003821E1">
        <w:t xml:space="preserve">: </w:t>
      </w:r>
      <w:r w:rsidR="00ED442E">
        <w:t>I</w:t>
      </w:r>
      <w:r w:rsidRPr="00E836B7">
        <w:t xml:space="preserve">nundation in the Gingham and </w:t>
      </w:r>
      <w:r w:rsidR="00227E2B">
        <w:t>Lower Gwydir</w:t>
      </w:r>
      <w:r w:rsidRPr="00E836B7">
        <w:t xml:space="preserve"> wetlands during the 201</w:t>
      </w:r>
      <w:r>
        <w:t>4</w:t>
      </w:r>
      <w:r w:rsidRPr="00E836B7">
        <w:t>-1</w:t>
      </w:r>
      <w:r>
        <w:t>5</w:t>
      </w:r>
      <w:r w:rsidRPr="00E836B7">
        <w:t xml:space="preserve"> water year</w:t>
      </w:r>
      <w:r w:rsidR="00F97B46">
        <w:t>.</w:t>
      </w:r>
      <w:bookmarkEnd w:id="57"/>
    </w:p>
    <w:p w14:paraId="0D6177A0" w14:textId="72A494E5" w:rsidR="00ED442E" w:rsidRDefault="00ED442E">
      <w:pPr>
        <w:spacing w:after="0" w:line="240" w:lineRule="auto"/>
        <w:jc w:val="left"/>
      </w:pPr>
      <w:r>
        <w:br w:type="page"/>
      </w:r>
    </w:p>
    <w:p w14:paraId="7BE042E0" w14:textId="083BC2B6" w:rsidR="00DC4519" w:rsidRDefault="00595699" w:rsidP="00DC4519">
      <w:pPr>
        <w:pStyle w:val="Heading2"/>
      </w:pPr>
      <w:bookmarkStart w:id="58" w:name="_Toc523757432"/>
      <w:bookmarkStart w:id="59" w:name="_Toc17896239"/>
      <w:r w:rsidRPr="00012F96">
        <w:t>W</w:t>
      </w:r>
      <w:r w:rsidR="00DC4519" w:rsidRPr="00012F96">
        <w:t>ater Quality</w:t>
      </w:r>
      <w:bookmarkEnd w:id="58"/>
      <w:r w:rsidR="00012F96" w:rsidRPr="00012F96">
        <w:t xml:space="preserve"> </w:t>
      </w:r>
      <w:r w:rsidR="006201FB">
        <w:t>R</w:t>
      </w:r>
      <w:r w:rsidR="00012F96" w:rsidRPr="00012F96">
        <w:t xml:space="preserve">esponses to </w:t>
      </w:r>
      <w:r w:rsidR="006201FB">
        <w:t>F</w:t>
      </w:r>
      <w:r w:rsidR="00012F96" w:rsidRPr="00012F96">
        <w:t>low</w:t>
      </w:r>
      <w:bookmarkEnd w:id="59"/>
    </w:p>
    <w:p w14:paraId="45A4428B" w14:textId="0AE1B1FC" w:rsidR="00A00481" w:rsidRDefault="00A00481" w:rsidP="00195470">
      <w:r>
        <w:rPr>
          <w:rFonts w:cs="Arial"/>
        </w:rPr>
        <w:t xml:space="preserve">Within the </w:t>
      </w:r>
      <w:r w:rsidR="003821E1">
        <w:rPr>
          <w:szCs w:val="20"/>
        </w:rPr>
        <w:t>Gwydir</w:t>
      </w:r>
      <w:r w:rsidR="003821E1" w:rsidRPr="00195470">
        <w:rPr>
          <w:szCs w:val="20"/>
        </w:rPr>
        <w:t xml:space="preserve"> </w:t>
      </w:r>
      <w:r>
        <w:rPr>
          <w:rFonts w:cs="Arial"/>
        </w:rPr>
        <w:t>Selected Area, water quality was generally poor and nutrient concentrations generally exceeded ANZECC guideline trigger values, yet no detrimental ecological consequences were recorded for biota</w:t>
      </w:r>
      <w:r w:rsidR="00837F82">
        <w:rPr>
          <w:rFonts w:cs="Arial"/>
        </w:rPr>
        <w:t xml:space="preserve">.  </w:t>
      </w:r>
      <w:r>
        <w:rPr>
          <w:rFonts w:cs="Arial"/>
        </w:rPr>
        <w:t>H</w:t>
      </w:r>
      <w:r w:rsidRPr="001B6CFE">
        <w:t xml:space="preserve">ydrology </w:t>
      </w:r>
      <w:r>
        <w:t xml:space="preserve">was identified as </w:t>
      </w:r>
      <w:r w:rsidRPr="001B6CFE">
        <w:t xml:space="preserve">the primary driver of water quality in the </w:t>
      </w:r>
      <w:r>
        <w:t>c</w:t>
      </w:r>
      <w:r w:rsidRPr="001B6CFE">
        <w:t xml:space="preserve">hannel </w:t>
      </w:r>
      <w:r>
        <w:t>and wetland environments</w:t>
      </w:r>
      <w:r w:rsidR="00837F82">
        <w:t xml:space="preserve">.  </w:t>
      </w:r>
      <w:r>
        <w:t xml:space="preserve">Seasonal change </w:t>
      </w:r>
      <w:r w:rsidR="00476E0B">
        <w:t xml:space="preserve">also </w:t>
      </w:r>
      <w:r>
        <w:t>exerted a strong influence on water temperature, conductivity and nutrients that responded to receding water levels and evapoconcentration processes</w:t>
      </w:r>
      <w:r w:rsidR="00837F82">
        <w:t xml:space="preserve">.  </w:t>
      </w:r>
    </w:p>
    <w:p w14:paraId="5FE95EF3" w14:textId="33D43033" w:rsidR="00195470" w:rsidRDefault="00775C98" w:rsidP="00195470">
      <w:r>
        <w:t xml:space="preserve">Four years of water quality monitoring between 2014 and 2018 </w:t>
      </w:r>
      <w:r w:rsidR="00A00481">
        <w:t xml:space="preserve">within the Gwydir </w:t>
      </w:r>
      <w:r w:rsidR="00F557CD">
        <w:t xml:space="preserve">River upstream of Moree </w:t>
      </w:r>
      <w:r w:rsidRPr="00B7745B">
        <w:t>showed the delivery of environmental water contributed to consistent improvements in water quality</w:t>
      </w:r>
      <w:r w:rsidR="00837F82" w:rsidRPr="00B7745B">
        <w:t xml:space="preserve">.  </w:t>
      </w:r>
      <w:r w:rsidR="00B7745B" w:rsidRPr="00B7745B">
        <w:t>Along the channels of the lower Gwydir, pH and conductivity appeared to decrease with increasing discharge to around 5,000 ML/d, then increase with flow. This is likely driven by the increased inputs of ions and suspended sediment as flows increase and more river channel becomes inundated above this threshold.</w:t>
      </w:r>
      <w:r w:rsidR="00837F82" w:rsidRPr="00B7745B">
        <w:rPr>
          <w:rFonts w:cs="Arial"/>
          <w:color w:val="000000"/>
        </w:rPr>
        <w:t xml:space="preserve">  </w:t>
      </w:r>
      <w:bookmarkStart w:id="60" w:name="_Hlk17295930"/>
      <w:r w:rsidRPr="00B7745B">
        <w:t xml:space="preserve">Water temperature followed a predictable pattern with seasonal </w:t>
      </w:r>
      <w:r w:rsidR="00F557CD" w:rsidRPr="00B7745B">
        <w:t xml:space="preserve">conditions </w:t>
      </w:r>
      <w:r w:rsidRPr="00B7745B">
        <w:t>exerting a strong</w:t>
      </w:r>
      <w:r>
        <w:t xml:space="preserve"> influence on many other water quality parameters</w:t>
      </w:r>
      <w:bookmarkEnd w:id="60"/>
      <w:r w:rsidR="00837F82">
        <w:rPr>
          <w:rFonts w:cs="Arial"/>
        </w:rPr>
        <w:t xml:space="preserve">.  </w:t>
      </w:r>
      <w:r>
        <w:t xml:space="preserve">Dissolved oxygen concentrations were highly variable </w:t>
      </w:r>
      <w:r w:rsidR="00C15C31">
        <w:t>below</w:t>
      </w:r>
      <w:r w:rsidR="0092729A">
        <w:t xml:space="preserve"> </w:t>
      </w:r>
      <w:r>
        <w:t>2</w:t>
      </w:r>
      <w:r w:rsidR="00476E0B">
        <w:t>,</w:t>
      </w:r>
      <w:r>
        <w:t>500</w:t>
      </w:r>
      <w:r w:rsidR="00837F82">
        <w:t> ML</w:t>
      </w:r>
      <w:r>
        <w:t xml:space="preserve">/d and </w:t>
      </w:r>
      <w:r w:rsidR="0031059B">
        <w:t>declined</w:t>
      </w:r>
      <w:r>
        <w:t xml:space="preserve"> with increasing discharge up to 25</w:t>
      </w:r>
      <w:r w:rsidR="00476E0B">
        <w:t>,</w:t>
      </w:r>
      <w:r>
        <w:t>000</w:t>
      </w:r>
      <w:r w:rsidR="00837F82">
        <w:t> ML</w:t>
      </w:r>
      <w:r>
        <w:t>/d</w:t>
      </w:r>
      <w:r w:rsidR="00837F82">
        <w:t xml:space="preserve">.  </w:t>
      </w:r>
    </w:p>
    <w:p w14:paraId="2762AE53" w14:textId="5D023D26" w:rsidR="00476E0B" w:rsidRDefault="00A00481" w:rsidP="00476E0B">
      <w:pPr>
        <w:rPr>
          <w:rFonts w:cs="Arial"/>
        </w:rPr>
      </w:pPr>
      <w:r>
        <w:rPr>
          <w:rFonts w:cs="Arial"/>
          <w:color w:val="000000"/>
        </w:rPr>
        <w:t xml:space="preserve">In </w:t>
      </w:r>
      <w:r w:rsidR="00476E0B">
        <w:rPr>
          <w:rFonts w:cs="Arial"/>
          <w:color w:val="000000"/>
        </w:rPr>
        <w:t>w</w:t>
      </w:r>
      <w:r>
        <w:rPr>
          <w:rFonts w:cs="Arial"/>
          <w:color w:val="000000"/>
        </w:rPr>
        <w:t>etlands, low dissolved oxygen concentrations</w:t>
      </w:r>
      <w:r w:rsidR="00F557CD">
        <w:rPr>
          <w:rFonts w:cs="Arial"/>
          <w:color w:val="000000"/>
        </w:rPr>
        <w:t xml:space="preserve"> </w:t>
      </w:r>
      <w:r>
        <w:rPr>
          <w:rFonts w:cs="Arial"/>
          <w:color w:val="000000"/>
        </w:rPr>
        <w:t xml:space="preserve">below 5 mg/L were recorded on </w:t>
      </w:r>
      <w:r w:rsidR="006E1DDF">
        <w:rPr>
          <w:rFonts w:cs="Arial"/>
          <w:color w:val="000000"/>
        </w:rPr>
        <w:t xml:space="preserve">multiple </w:t>
      </w:r>
      <w:r w:rsidR="00C67874">
        <w:rPr>
          <w:rFonts w:cs="Arial"/>
          <w:color w:val="000000"/>
        </w:rPr>
        <w:t>occasions,</w:t>
      </w:r>
      <w:r>
        <w:rPr>
          <w:rFonts w:cs="Arial"/>
          <w:color w:val="000000"/>
        </w:rPr>
        <w:t xml:space="preserve"> but no hypoxic events were recorded throughout the </w:t>
      </w:r>
      <w:r w:rsidR="003821E1">
        <w:rPr>
          <w:rFonts w:cs="Arial"/>
          <w:color w:val="000000"/>
        </w:rPr>
        <w:t>LTIM Project</w:t>
      </w:r>
      <w:r w:rsidR="00837F82">
        <w:rPr>
          <w:rFonts w:cs="Arial"/>
          <w:color w:val="000000"/>
        </w:rPr>
        <w:t xml:space="preserve">.  </w:t>
      </w:r>
      <w:r w:rsidR="00476E0B">
        <w:rPr>
          <w:rFonts w:cs="Arial"/>
          <w:color w:val="000000"/>
        </w:rPr>
        <w:t xml:space="preserve">Instead, </w:t>
      </w:r>
      <w:r>
        <w:t>seasonal change in temperature exerted a strong influence on dissolved oxygen</w:t>
      </w:r>
      <w:r w:rsidR="00837F82">
        <w:t xml:space="preserve">.  </w:t>
      </w:r>
      <w:r w:rsidR="00476E0B">
        <w:t>C</w:t>
      </w:r>
      <w:r w:rsidR="00476E0B" w:rsidRPr="00F00EA2">
        <w:t xml:space="preserve">hlorophyll </w:t>
      </w:r>
      <w:r w:rsidR="00476E0B" w:rsidRPr="00476E0B">
        <w:rPr>
          <w:i/>
        </w:rPr>
        <w:t>a</w:t>
      </w:r>
      <w:r w:rsidR="00476E0B" w:rsidRPr="00F00EA2">
        <w:t xml:space="preserve"> peaked around 25 days since connection, suggesting there was </w:t>
      </w:r>
      <w:r w:rsidR="00476E0B">
        <w:t xml:space="preserve">a </w:t>
      </w:r>
      <w:r w:rsidR="00476E0B" w:rsidRPr="00F00EA2">
        <w:t xml:space="preserve">lag time </w:t>
      </w:r>
      <w:r w:rsidR="00F97B46">
        <w:t>for</w:t>
      </w:r>
      <w:r w:rsidR="00476E0B" w:rsidRPr="00F00EA2">
        <w:t xml:space="preserve"> stimulat</w:t>
      </w:r>
      <w:r w:rsidR="00F97B46">
        <w:t>ing</w:t>
      </w:r>
      <w:r w:rsidR="00476E0B" w:rsidRPr="00F00EA2">
        <w:t xml:space="preserve"> primary production in respon</w:t>
      </w:r>
      <w:r w:rsidR="00476E0B">
        <w:t>se</w:t>
      </w:r>
      <w:r w:rsidR="00476E0B" w:rsidRPr="00F00EA2">
        <w:t xml:space="preserve"> to environmental water actions</w:t>
      </w:r>
      <w:r w:rsidR="00837F82">
        <w:t xml:space="preserve">.  </w:t>
      </w:r>
      <w:r w:rsidR="00476E0B" w:rsidRPr="00F00EA2">
        <w:t>Temperature also play</w:t>
      </w:r>
      <w:r w:rsidR="00476E0B">
        <w:t>ed</w:t>
      </w:r>
      <w:r w:rsidR="00476E0B" w:rsidRPr="00F00EA2">
        <w:t xml:space="preserve"> a critical role in moderating productivity in this </w:t>
      </w:r>
      <w:r w:rsidR="003659C5" w:rsidRPr="00F00EA2">
        <w:t>system and</w:t>
      </w:r>
      <w:r w:rsidR="00476E0B" w:rsidRPr="00F00EA2">
        <w:t xml:space="preserve"> highlights the potential ecological significance of the timing of flow events</w:t>
      </w:r>
      <w:r w:rsidR="00837F82">
        <w:t xml:space="preserve">.  </w:t>
      </w:r>
      <w:r w:rsidR="00476E0B" w:rsidRPr="00F00EA2">
        <w:t>N</w:t>
      </w:r>
      <w:r w:rsidR="00476E0B" w:rsidRPr="00140FD4">
        <w:t>utrient concentration</w:t>
      </w:r>
      <w:r w:rsidR="00476E0B">
        <w:t>s</w:t>
      </w:r>
      <w:r w:rsidR="00476E0B" w:rsidRPr="00140FD4">
        <w:t xml:space="preserve"> were consistently </w:t>
      </w:r>
      <w:r w:rsidR="00476E0B">
        <w:t xml:space="preserve">high in all </w:t>
      </w:r>
      <w:r w:rsidR="003659C5">
        <w:t>c</w:t>
      </w:r>
      <w:r w:rsidR="00476E0B">
        <w:t xml:space="preserve">hannel and </w:t>
      </w:r>
      <w:r w:rsidR="003659C5">
        <w:t>w</w:t>
      </w:r>
      <w:r w:rsidR="00476E0B">
        <w:t>etland environments, reflecting land use throughout the catchment and deposition of transported nutrients in wetland systems</w:t>
      </w:r>
      <w:r w:rsidR="00837F82">
        <w:t xml:space="preserve">.  </w:t>
      </w:r>
      <w:r w:rsidR="00476E0B">
        <w:t>The highest nutrient concentrations were recorded d</w:t>
      </w:r>
      <w:r w:rsidR="00476E0B">
        <w:rPr>
          <w:rFonts w:cs="Arial"/>
        </w:rPr>
        <w:t xml:space="preserve">uring contraction phases in wetlands, suggesting the </w:t>
      </w:r>
      <w:r w:rsidR="00476E0B">
        <w:rPr>
          <w:rFonts w:cs="Arial"/>
          <w:color w:val="000000"/>
        </w:rPr>
        <w:t>internal recycling of nutrients from the sediment and water drives productivity</w:t>
      </w:r>
      <w:r w:rsidR="00837F82">
        <w:rPr>
          <w:rFonts w:cs="Arial"/>
          <w:color w:val="000000"/>
        </w:rPr>
        <w:t xml:space="preserve">.  </w:t>
      </w:r>
      <w:r w:rsidR="00476E0B" w:rsidRPr="001B6CFE">
        <w:rPr>
          <w:rFonts w:cs="Arial"/>
        </w:rPr>
        <w:t xml:space="preserve">The flow pulses of </w:t>
      </w:r>
      <w:r w:rsidR="00476E0B">
        <w:rPr>
          <w:rFonts w:cs="Arial"/>
          <w:color w:val="000000"/>
        </w:rPr>
        <w:t>environmental water</w:t>
      </w:r>
      <w:r w:rsidR="00476E0B" w:rsidRPr="001B6CFE">
        <w:rPr>
          <w:rFonts w:cs="Arial"/>
        </w:rPr>
        <w:t xml:space="preserve"> </w:t>
      </w:r>
      <w:r w:rsidR="00BB3E81">
        <w:rPr>
          <w:rFonts w:cs="Arial"/>
        </w:rPr>
        <w:t xml:space="preserve">that </w:t>
      </w:r>
      <w:r w:rsidR="00476E0B" w:rsidRPr="001B6CFE">
        <w:rPr>
          <w:rFonts w:cs="Arial"/>
        </w:rPr>
        <w:t xml:space="preserve">provided connection between the Gwydir River and the </w:t>
      </w:r>
      <w:r w:rsidR="00476E0B">
        <w:rPr>
          <w:rFonts w:cs="Arial"/>
        </w:rPr>
        <w:t xml:space="preserve">Lower </w:t>
      </w:r>
      <w:r w:rsidR="003659C5">
        <w:rPr>
          <w:rFonts w:cs="Arial"/>
        </w:rPr>
        <w:t>G</w:t>
      </w:r>
      <w:r w:rsidR="00476E0B">
        <w:rPr>
          <w:rFonts w:cs="Arial"/>
        </w:rPr>
        <w:t>wydir</w:t>
      </w:r>
      <w:r w:rsidR="00476E0B" w:rsidRPr="001B6CFE">
        <w:rPr>
          <w:rFonts w:cs="Arial"/>
        </w:rPr>
        <w:t xml:space="preserve"> and Gingham w</w:t>
      </w:r>
      <w:r w:rsidR="00476E0B">
        <w:rPr>
          <w:rFonts w:cs="Arial"/>
        </w:rPr>
        <w:t>etland</w:t>
      </w:r>
      <w:r w:rsidR="00476E0B" w:rsidRPr="001B6CFE">
        <w:rPr>
          <w:rFonts w:cs="Arial"/>
        </w:rPr>
        <w:t xml:space="preserve">s led to </w:t>
      </w:r>
      <w:r w:rsidR="00476E0B">
        <w:rPr>
          <w:rFonts w:cs="Arial"/>
        </w:rPr>
        <w:t>increases</w:t>
      </w:r>
      <w:r w:rsidR="00476E0B" w:rsidRPr="001B6CFE">
        <w:rPr>
          <w:rFonts w:cs="Arial"/>
        </w:rPr>
        <w:t xml:space="preserve"> in nutrient concentrations </w:t>
      </w:r>
      <w:r w:rsidR="00F557CD">
        <w:rPr>
          <w:rFonts w:cs="Arial"/>
        </w:rPr>
        <w:t xml:space="preserve">that </w:t>
      </w:r>
      <w:r w:rsidR="00476E0B">
        <w:rPr>
          <w:rFonts w:cs="Arial"/>
        </w:rPr>
        <w:t xml:space="preserve">peaked around 25 days </w:t>
      </w:r>
      <w:r w:rsidR="006E1DDF">
        <w:rPr>
          <w:rFonts w:cs="Arial"/>
        </w:rPr>
        <w:t xml:space="preserve">following </w:t>
      </w:r>
      <w:r w:rsidR="00476E0B">
        <w:rPr>
          <w:rFonts w:cs="Arial"/>
        </w:rPr>
        <w:t>connection</w:t>
      </w:r>
      <w:r w:rsidR="00837F82">
        <w:rPr>
          <w:rFonts w:cs="Arial"/>
        </w:rPr>
        <w:t xml:space="preserve">.  </w:t>
      </w:r>
    </w:p>
    <w:p w14:paraId="1C1C845D" w14:textId="12673AB4" w:rsidR="00476E0B" w:rsidRDefault="00476E0B" w:rsidP="00476E0B">
      <w:r>
        <w:t>It is commonly accepted that large rivers and terminal wetlands are carbon sinks and the lower Gwydir conforms to this model irrespective of water depth or volume, or time of year</w:t>
      </w:r>
      <w:r w:rsidR="00837F82">
        <w:t xml:space="preserve">.  </w:t>
      </w:r>
      <w:r>
        <w:t>This result reflects t</w:t>
      </w:r>
      <w:r w:rsidR="00BB3E81">
        <w:t>he</w:t>
      </w:r>
      <w:r>
        <w:t xml:space="preserve"> dominance of </w:t>
      </w:r>
      <w:r w:rsidR="00BB3E81">
        <w:t xml:space="preserve">organic matter </w:t>
      </w:r>
      <w:r w:rsidR="006E1DDF">
        <w:t xml:space="preserve">decomposition from </w:t>
      </w:r>
      <w:r w:rsidR="00BB3E81">
        <w:t xml:space="preserve">organic rich wetland </w:t>
      </w:r>
      <w:r w:rsidR="006E1DDF">
        <w:t>sediments regulat</w:t>
      </w:r>
      <w:r w:rsidR="00BB3E81">
        <w:t>es</w:t>
      </w:r>
      <w:r w:rsidR="006E1DDF">
        <w:t xml:space="preserve"> the high consumption of oxygen</w:t>
      </w:r>
      <w:r w:rsidR="00837F82">
        <w:t xml:space="preserve">.  </w:t>
      </w:r>
      <w:r>
        <w:t xml:space="preserve">Therefore, </w:t>
      </w:r>
      <w:r>
        <w:rPr>
          <w:rFonts w:cs="Arial"/>
          <w:color w:val="000000"/>
        </w:rPr>
        <w:t>environmental water</w:t>
      </w:r>
      <w:r>
        <w:t xml:space="preserve"> can help to foster these processes through the </w:t>
      </w:r>
      <w:r w:rsidR="006E1DDF">
        <w:t>maintenance of vegetation communities and inundation of organic sediments</w:t>
      </w:r>
      <w:r>
        <w:t>.</w:t>
      </w:r>
    </w:p>
    <w:p w14:paraId="657279AB" w14:textId="233FA069" w:rsidR="00DC4519" w:rsidRPr="00A74D13" w:rsidRDefault="006D121D" w:rsidP="00DC4519">
      <w:pPr>
        <w:pStyle w:val="Heading2"/>
      </w:pPr>
      <w:bookmarkStart w:id="61" w:name="_Toc17896240"/>
      <w:r w:rsidRPr="00A74D13">
        <w:t xml:space="preserve">Ecological </w:t>
      </w:r>
      <w:r w:rsidR="006201FB">
        <w:t>R</w:t>
      </w:r>
      <w:r w:rsidRPr="00A74D13">
        <w:t xml:space="preserve">esponse to </w:t>
      </w:r>
      <w:r w:rsidR="006201FB">
        <w:t>F</w:t>
      </w:r>
      <w:r w:rsidRPr="00A74D13">
        <w:t>low</w:t>
      </w:r>
      <w:bookmarkEnd w:id="61"/>
    </w:p>
    <w:p w14:paraId="2CBDBB78" w14:textId="3F8C84C8" w:rsidR="00AB749C" w:rsidRPr="00963340" w:rsidRDefault="00AB749C" w:rsidP="00AB749C">
      <w:pPr>
        <w:rPr>
          <w:rFonts w:cs="Arial"/>
        </w:rPr>
      </w:pPr>
      <w:r w:rsidRPr="00A74D13">
        <w:t xml:space="preserve">Monitoring throughout the </w:t>
      </w:r>
      <w:r w:rsidR="003821E1">
        <w:t>LTIM Project</w:t>
      </w:r>
      <w:r w:rsidRPr="00A74D13">
        <w:t xml:space="preserve"> has identified a range of ecological responses to flow in the </w:t>
      </w:r>
      <w:r w:rsidR="00EC5DD1">
        <w:t>r</w:t>
      </w:r>
      <w:r w:rsidRPr="00A74D13">
        <w:t>iver channels and wetlands of the Gwydir Selected Area</w:t>
      </w:r>
      <w:r w:rsidR="00837F82">
        <w:t xml:space="preserve">.  </w:t>
      </w:r>
      <w:r w:rsidR="0004375A">
        <w:rPr>
          <w:rFonts w:cs="Arial"/>
        </w:rPr>
        <w:t>Our findings demonstrate</w:t>
      </w:r>
      <w:r w:rsidR="0004375A">
        <w:rPr>
          <w:noProof/>
        </w:rPr>
        <w:t xml:space="preserve"> the importance of longitudinal and lateral connection provided by environmental water events in stimulating macroinvertebrate produtivity and providing basal food resources to support wetland foodwebs.  </w:t>
      </w:r>
      <w:r w:rsidRPr="00963340">
        <w:t xml:space="preserve">Hydrology is the primary driver of invertebrate patterns in </w:t>
      </w:r>
      <w:r>
        <w:t>the lower Gwydir system</w:t>
      </w:r>
      <w:r w:rsidR="00837F82">
        <w:t xml:space="preserve">.  </w:t>
      </w:r>
      <w:r>
        <w:t>S</w:t>
      </w:r>
      <w:r w:rsidRPr="00963340">
        <w:t>patial patterns</w:t>
      </w:r>
      <w:r>
        <w:t xml:space="preserve"> in</w:t>
      </w:r>
      <w:r w:rsidR="006E1DDF">
        <w:t xml:space="preserve"> </w:t>
      </w:r>
      <w:r w:rsidRPr="00963340">
        <w:t xml:space="preserve">invertebrate </w:t>
      </w:r>
      <w:r>
        <w:t xml:space="preserve">indicators </w:t>
      </w:r>
      <w:r w:rsidRPr="00963340">
        <w:t xml:space="preserve">were </w:t>
      </w:r>
      <w:r w:rsidR="00B41311">
        <w:t>also influenced</w:t>
      </w:r>
      <w:r w:rsidRPr="00963340">
        <w:t xml:space="preserve"> by water quality</w:t>
      </w:r>
      <w:r w:rsidR="00B41311">
        <w:t xml:space="preserve"> (Appendix E)</w:t>
      </w:r>
      <w:r w:rsidR="00837F82">
        <w:t xml:space="preserve">.  </w:t>
      </w:r>
      <w:r w:rsidR="006E1DDF">
        <w:rPr>
          <w:rFonts w:cs="Arial"/>
        </w:rPr>
        <w:t>I</w:t>
      </w:r>
      <w:r w:rsidRPr="00963340">
        <w:rPr>
          <w:rFonts w:cs="Arial"/>
        </w:rPr>
        <w:t>nvertebrate density and composition reflect</w:t>
      </w:r>
      <w:r>
        <w:rPr>
          <w:rFonts w:cs="Arial"/>
        </w:rPr>
        <w:t>ed</w:t>
      </w:r>
      <w:r w:rsidRPr="00963340">
        <w:rPr>
          <w:rFonts w:cs="Arial"/>
        </w:rPr>
        <w:t xml:space="preserve"> variations in chlorophyll </w:t>
      </w:r>
      <w:r>
        <w:rPr>
          <w:rFonts w:cs="Arial"/>
          <w:i/>
        </w:rPr>
        <w:t xml:space="preserve">a </w:t>
      </w:r>
      <w:r>
        <w:rPr>
          <w:rFonts w:cs="Arial"/>
        </w:rPr>
        <w:t xml:space="preserve">and DOC </w:t>
      </w:r>
      <w:r w:rsidRPr="00963340">
        <w:rPr>
          <w:rFonts w:cs="Arial"/>
        </w:rPr>
        <w:t>concentrations, with higher densit</w:t>
      </w:r>
      <w:r>
        <w:rPr>
          <w:rFonts w:cs="Arial"/>
        </w:rPr>
        <w:t>ies</w:t>
      </w:r>
      <w:r w:rsidRPr="00963340">
        <w:rPr>
          <w:rFonts w:cs="Arial"/>
        </w:rPr>
        <w:t xml:space="preserve"> stimulated by increases in </w:t>
      </w:r>
      <w:r>
        <w:rPr>
          <w:rFonts w:cs="Arial"/>
        </w:rPr>
        <w:t>algal and microbial food resources</w:t>
      </w:r>
      <w:r w:rsidR="00837F82">
        <w:rPr>
          <w:rFonts w:cs="Arial"/>
        </w:rPr>
        <w:t xml:space="preserve">.  </w:t>
      </w:r>
      <w:r w:rsidRPr="00963340">
        <w:rPr>
          <w:rFonts w:cs="Arial"/>
        </w:rPr>
        <w:t xml:space="preserve">During </w:t>
      </w:r>
      <w:r w:rsidR="00B7745B">
        <w:rPr>
          <w:rFonts w:cs="Arial"/>
        </w:rPr>
        <w:t>drying</w:t>
      </w:r>
      <w:r w:rsidRPr="00963340">
        <w:rPr>
          <w:rFonts w:cs="Arial"/>
        </w:rPr>
        <w:t xml:space="preserve"> periods, an increase in invertebrate secondary productivity was supported by higher nutrient and carbon concentrations delivered to </w:t>
      </w:r>
      <w:r>
        <w:rPr>
          <w:rFonts w:cs="Arial"/>
        </w:rPr>
        <w:t>the lower Gwydir system</w:t>
      </w:r>
      <w:r w:rsidRPr="00963340">
        <w:rPr>
          <w:rFonts w:cs="Arial"/>
        </w:rPr>
        <w:t xml:space="preserve"> during wet periods</w:t>
      </w:r>
      <w:r w:rsidR="00837F82">
        <w:rPr>
          <w:rFonts w:cs="Arial"/>
        </w:rPr>
        <w:t xml:space="preserve">.  </w:t>
      </w:r>
      <w:r w:rsidRPr="00963340">
        <w:rPr>
          <w:rFonts w:cs="Arial"/>
        </w:rPr>
        <w:t>Temperature play</w:t>
      </w:r>
      <w:r w:rsidR="00EC5DD1">
        <w:rPr>
          <w:rFonts w:cs="Arial"/>
        </w:rPr>
        <w:t>ed</w:t>
      </w:r>
      <w:r w:rsidRPr="00963340">
        <w:rPr>
          <w:rFonts w:cs="Arial"/>
        </w:rPr>
        <w:t xml:space="preserve"> a critical role in primary and secondary productivity, highlighting the potential ecological significance of the timing of flow events</w:t>
      </w:r>
      <w:r w:rsidR="00837F82">
        <w:rPr>
          <w:rFonts w:cs="Arial"/>
        </w:rPr>
        <w:t xml:space="preserve">.  </w:t>
      </w:r>
      <w:r w:rsidRPr="00963340">
        <w:rPr>
          <w:rFonts w:cs="Arial"/>
        </w:rPr>
        <w:t xml:space="preserve">This suggests that flows delivered over the warmer months </w:t>
      </w:r>
      <w:r>
        <w:rPr>
          <w:rFonts w:cs="Arial"/>
        </w:rPr>
        <w:t xml:space="preserve">may </w:t>
      </w:r>
      <w:r w:rsidR="007E5439">
        <w:rPr>
          <w:rFonts w:cs="Arial"/>
        </w:rPr>
        <w:t xml:space="preserve">further stimulate </w:t>
      </w:r>
      <w:r w:rsidR="00BB3E81">
        <w:rPr>
          <w:rFonts w:cs="Arial"/>
        </w:rPr>
        <w:t xml:space="preserve">the </w:t>
      </w:r>
      <w:r w:rsidR="007E5439">
        <w:rPr>
          <w:rFonts w:cs="Arial"/>
        </w:rPr>
        <w:t>productivity of the system</w:t>
      </w:r>
      <w:r w:rsidR="00837F82">
        <w:rPr>
          <w:rFonts w:cs="Arial"/>
        </w:rPr>
        <w:t xml:space="preserve">.  </w:t>
      </w:r>
    </w:p>
    <w:p w14:paraId="05CDA63E" w14:textId="2CB37436" w:rsidR="00AB749C" w:rsidRDefault="00AB749C" w:rsidP="00AB749C">
      <w:r>
        <w:t xml:space="preserve">In </w:t>
      </w:r>
      <w:r w:rsidR="00EC5DD1">
        <w:t>c</w:t>
      </w:r>
      <w:r>
        <w:t>hannels, invertebrate densities were reduced in discharges over 500</w:t>
      </w:r>
      <w:r w:rsidR="00837F82">
        <w:t> ML</w:t>
      </w:r>
      <w:r>
        <w:t xml:space="preserve">/d, suggesting that </w:t>
      </w:r>
      <w:r>
        <w:rPr>
          <w:rFonts w:cs="Arial"/>
        </w:rPr>
        <w:t>environmental flows</w:t>
      </w:r>
      <w:r w:rsidRPr="00963340">
        <w:rPr>
          <w:rFonts w:cs="Arial"/>
        </w:rPr>
        <w:t xml:space="preserve"> </w:t>
      </w:r>
      <w:r>
        <w:rPr>
          <w:rFonts w:cs="Arial"/>
        </w:rPr>
        <w:t xml:space="preserve">and natural flow events </w:t>
      </w:r>
      <w:r w:rsidRPr="00963340">
        <w:rPr>
          <w:rFonts w:cs="Arial"/>
        </w:rPr>
        <w:t>act</w:t>
      </w:r>
      <w:r w:rsidR="00EC5DD1">
        <w:rPr>
          <w:rFonts w:cs="Arial"/>
        </w:rPr>
        <w:t>ed</w:t>
      </w:r>
      <w:r w:rsidRPr="00963340">
        <w:rPr>
          <w:rFonts w:cs="Arial"/>
        </w:rPr>
        <w:t xml:space="preserve"> as hydrological disturbances </w:t>
      </w:r>
      <w:r w:rsidR="00831075">
        <w:rPr>
          <w:rFonts w:cs="Arial"/>
        </w:rPr>
        <w:t xml:space="preserve">through processes of dispersal and drift </w:t>
      </w:r>
      <w:r w:rsidR="002D0C1F">
        <w:rPr>
          <w:rFonts w:cs="Arial"/>
        </w:rPr>
        <w:t>(Appendix E)</w:t>
      </w:r>
      <w:r w:rsidR="00837F82">
        <w:rPr>
          <w:rFonts w:cs="Arial"/>
        </w:rPr>
        <w:t xml:space="preserve">.  </w:t>
      </w:r>
      <w:r>
        <w:rPr>
          <w:rFonts w:cs="Arial"/>
        </w:rPr>
        <w:t xml:space="preserve">For example, </w:t>
      </w:r>
      <w:r w:rsidR="00B41311">
        <w:rPr>
          <w:rFonts w:cs="Arial"/>
        </w:rPr>
        <w:t>benthic invertebrate density was significantly low</w:t>
      </w:r>
      <w:r w:rsidR="00EC5DD1">
        <w:rPr>
          <w:rFonts w:cs="Arial"/>
        </w:rPr>
        <w:t>er</w:t>
      </w:r>
      <w:r w:rsidR="00B41311">
        <w:rPr>
          <w:rFonts w:cs="Arial"/>
        </w:rPr>
        <w:t xml:space="preserve"> during the </w:t>
      </w:r>
      <w:r>
        <w:rPr>
          <w:rFonts w:cs="Arial"/>
        </w:rPr>
        <w:t>2016-17</w:t>
      </w:r>
      <w:r w:rsidR="00B41311">
        <w:rPr>
          <w:rFonts w:cs="Arial"/>
        </w:rPr>
        <w:t xml:space="preserve"> water year that included the most significant flow pulse (39,500</w:t>
      </w:r>
      <w:r w:rsidR="00837F82">
        <w:rPr>
          <w:rFonts w:cs="Arial"/>
        </w:rPr>
        <w:t> ML</w:t>
      </w:r>
      <w:r w:rsidR="00B41311">
        <w:rPr>
          <w:rFonts w:cs="Arial"/>
        </w:rPr>
        <w:t>/d) of the project</w:t>
      </w:r>
      <w:r w:rsidR="00837F82">
        <w:rPr>
          <w:rFonts w:cs="Arial"/>
        </w:rPr>
        <w:t xml:space="preserve">.  </w:t>
      </w:r>
      <w:r w:rsidR="00B41311" w:rsidRPr="00963340">
        <w:t xml:space="preserve">In </w:t>
      </w:r>
      <w:r w:rsidR="004C520D">
        <w:t>w</w:t>
      </w:r>
      <w:r w:rsidR="00B41311" w:rsidRPr="00963340">
        <w:t>etland</w:t>
      </w:r>
      <w:r w:rsidR="00B41311">
        <w:t>s</w:t>
      </w:r>
      <w:r w:rsidR="00B41311" w:rsidRPr="00963340">
        <w:t xml:space="preserve">, benthic microinvertebrate community composition shifted </w:t>
      </w:r>
      <w:r w:rsidR="00B41311">
        <w:t>with</w:t>
      </w:r>
      <w:r w:rsidR="00B41311" w:rsidRPr="00963340">
        <w:t xml:space="preserve"> time since connection, regardless of the event size and antecedent conditions</w:t>
      </w:r>
      <w:r w:rsidR="00837F82">
        <w:t xml:space="preserve">.  </w:t>
      </w:r>
      <w:r w:rsidR="0004375A">
        <w:t xml:space="preserve">Once inflows had ceased for more than </w:t>
      </w:r>
      <w:r w:rsidR="00B41311" w:rsidRPr="00963340">
        <w:t xml:space="preserve">50 days, </w:t>
      </w:r>
      <w:r w:rsidR="00B41311">
        <w:t>reduced</w:t>
      </w:r>
      <w:r w:rsidR="00B41311" w:rsidRPr="00963340">
        <w:t xml:space="preserve"> water quality condition</w:t>
      </w:r>
      <w:r w:rsidR="00B41311">
        <w:t>s</w:t>
      </w:r>
      <w:r w:rsidR="00B41311" w:rsidRPr="00963340">
        <w:t xml:space="preserve"> with higher nutrient concentrations led to increase</w:t>
      </w:r>
      <w:r w:rsidR="00EC5DD1">
        <w:t>d numbers of</w:t>
      </w:r>
      <w:r w:rsidR="00B41311" w:rsidRPr="00963340">
        <w:t xml:space="preserve"> microinvertebrate taxa with higher tolerance</w:t>
      </w:r>
      <w:r w:rsidR="00B41311">
        <w:t xml:space="preserve"> to poor</w:t>
      </w:r>
      <w:r w:rsidR="00B41311" w:rsidRPr="00963340">
        <w:t xml:space="preserve"> water quality.</w:t>
      </w:r>
    </w:p>
    <w:p w14:paraId="305080D1" w14:textId="7D92FBF8" w:rsidR="00642B50" w:rsidRDefault="00B41311" w:rsidP="00B41311">
      <w:pPr>
        <w:rPr>
          <w:noProof/>
        </w:rPr>
      </w:pPr>
      <w:r w:rsidRPr="00B41311">
        <w:t xml:space="preserve">Water quality was also shown to influence </w:t>
      </w:r>
      <w:r w:rsidR="00EC5DD1">
        <w:t>m</w:t>
      </w:r>
      <w:r w:rsidRPr="00B41311">
        <w:t>acroinvertebrate communities, mediated by hydrology</w:t>
      </w:r>
      <w:r>
        <w:t xml:space="preserve"> (Appendix F)</w:t>
      </w:r>
      <w:r w:rsidR="00837F82">
        <w:t xml:space="preserve">.  </w:t>
      </w:r>
      <w:r>
        <w:rPr>
          <w:noProof/>
        </w:rPr>
        <w:t>Hydrological connecti</w:t>
      </w:r>
      <w:r w:rsidR="00EC5DD1">
        <w:rPr>
          <w:noProof/>
        </w:rPr>
        <w:t>on</w:t>
      </w:r>
      <w:r>
        <w:rPr>
          <w:noProof/>
        </w:rPr>
        <w:t xml:space="preserve"> deliver</w:t>
      </w:r>
      <w:r w:rsidR="00B23EC6">
        <w:rPr>
          <w:noProof/>
        </w:rPr>
        <w:t>ed</w:t>
      </w:r>
      <w:r>
        <w:rPr>
          <w:noProof/>
        </w:rPr>
        <w:t xml:space="preserve"> resources to wetland environments that supported macroinvertebrate </w:t>
      </w:r>
      <w:r w:rsidR="00642B50">
        <w:rPr>
          <w:noProof/>
        </w:rPr>
        <w:t xml:space="preserve">life </w:t>
      </w:r>
      <w:r>
        <w:rPr>
          <w:noProof/>
        </w:rPr>
        <w:t>cycle</w:t>
      </w:r>
      <w:r w:rsidR="00642B50">
        <w:rPr>
          <w:noProof/>
        </w:rPr>
        <w:t>s</w:t>
      </w:r>
      <w:r w:rsidR="00837F82">
        <w:rPr>
          <w:noProof/>
        </w:rPr>
        <w:t xml:space="preserve">.  </w:t>
      </w:r>
      <w:r>
        <w:rPr>
          <w:rFonts w:cs="Arial"/>
        </w:rPr>
        <w:t xml:space="preserve">In </w:t>
      </w:r>
      <w:r w:rsidR="004C520D">
        <w:rPr>
          <w:rFonts w:cs="Arial"/>
        </w:rPr>
        <w:t>c</w:t>
      </w:r>
      <w:r>
        <w:rPr>
          <w:rFonts w:cs="Arial"/>
        </w:rPr>
        <w:t>hannels, macroinvertebrate density increased during the post-environmental water period (base flow conditions) following prolonged higher flows</w:t>
      </w:r>
      <w:r w:rsidR="00642B50">
        <w:rPr>
          <w:rFonts w:cs="Arial"/>
        </w:rPr>
        <w:t>, which acted as disturbances, decreasing macroinvertebrate densities</w:t>
      </w:r>
      <w:r w:rsidR="00837F82">
        <w:rPr>
          <w:rFonts w:cs="Arial"/>
        </w:rPr>
        <w:t xml:space="preserve">.  </w:t>
      </w:r>
      <w:r>
        <w:rPr>
          <w:rFonts w:cs="Arial"/>
        </w:rPr>
        <w:t>Macroinvertebrate density increased in wetland ecosystems with time since connection and inundation and peaked in the contraction period associated with higher carbon and nutrient concentrations</w:t>
      </w:r>
      <w:r w:rsidR="00837F82">
        <w:rPr>
          <w:rFonts w:cs="Arial"/>
        </w:rPr>
        <w:t xml:space="preserve">.  </w:t>
      </w:r>
    </w:p>
    <w:p w14:paraId="4C59F029" w14:textId="319C18AC" w:rsidR="00B41311" w:rsidRDefault="00642B50" w:rsidP="00B41311">
      <w:pPr>
        <w:rPr>
          <w:rFonts w:cs="Arial"/>
        </w:rPr>
      </w:pPr>
      <w:r w:rsidRPr="00DB63D1">
        <w:t xml:space="preserve">Environmental water that contributed to </w:t>
      </w:r>
      <w:r w:rsidR="00B23EC6">
        <w:t xml:space="preserve">flow variation in channels and </w:t>
      </w:r>
      <w:r w:rsidR="00BB3E81">
        <w:t>wetland</w:t>
      </w:r>
      <w:r>
        <w:t xml:space="preserve"> inundation and </w:t>
      </w:r>
      <w:r w:rsidRPr="00DB63D1">
        <w:t>p</w:t>
      </w:r>
      <w:r>
        <w:t>rovided an opportunity for long-</w:t>
      </w:r>
      <w:r w:rsidRPr="00DB63D1">
        <w:t>term community succession due to changes in local physical and chemical environmental conditions</w:t>
      </w:r>
      <w:r w:rsidR="00837F82">
        <w:t xml:space="preserve">.  </w:t>
      </w:r>
      <w:r>
        <w:t xml:space="preserve">In channels, </w:t>
      </w:r>
      <w:r w:rsidR="00F97B46">
        <w:t xml:space="preserve">invertebrate </w:t>
      </w:r>
      <w:r>
        <w:t>community</w:t>
      </w:r>
      <w:r w:rsidRPr="00AB0755">
        <w:t xml:space="preserve"> composition was</w:t>
      </w:r>
      <w:r>
        <w:t xml:space="preserve"> </w:t>
      </w:r>
      <w:r w:rsidRPr="00AB0755">
        <w:t xml:space="preserve">significantly different between </w:t>
      </w:r>
      <w:r>
        <w:t>discharge groups with evidence that the &lt;50</w:t>
      </w:r>
      <w:r w:rsidR="00837F82">
        <w:t> ML</w:t>
      </w:r>
      <w:r>
        <w:t>/d group was most different</w:t>
      </w:r>
      <w:r w:rsidR="00837F82">
        <w:t xml:space="preserve">.  </w:t>
      </w:r>
      <w:r>
        <w:t>Since each of the three monitored channel zones had highly variable flow regimes when compared with wetlands, macroinvertebrate taxa with highly mobile traits and body shape more adapted to flow had higher abundances in higher discharges</w:t>
      </w:r>
      <w:r w:rsidR="00837F82">
        <w:t xml:space="preserve">.  </w:t>
      </w:r>
      <w:r>
        <w:t xml:space="preserve">In </w:t>
      </w:r>
      <w:r w:rsidR="00B23EC6">
        <w:t>w</w:t>
      </w:r>
      <w:r>
        <w:t>etlands, community composition consistently shifted along the time since inundation gradient regardless of zone and vegetation habitats</w:t>
      </w:r>
      <w:r w:rsidR="00837F82">
        <w:t xml:space="preserve">.  </w:t>
      </w:r>
      <w:r>
        <w:t>In all zones, macroinvertebrate taxa with higher pollution tolerant ability appeared to have higher abundance with increased time since connection/inundation.</w:t>
      </w:r>
    </w:p>
    <w:p w14:paraId="2BE9CFF6" w14:textId="07A6A376" w:rsidR="00B41311" w:rsidRDefault="00B41311" w:rsidP="00642B50">
      <w:r w:rsidRPr="00DB63D1">
        <w:t xml:space="preserve">Across all sampling zones, the </w:t>
      </w:r>
      <w:r>
        <w:t>Lower Gwydir</w:t>
      </w:r>
      <w:r w:rsidRPr="00DB63D1">
        <w:t xml:space="preserve"> wetlands displayed the highest average density and taxonomic richness</w:t>
      </w:r>
      <w:r>
        <w:t xml:space="preserve"> for macroinvertebrates</w:t>
      </w:r>
      <w:r w:rsidR="00837F82">
        <w:t xml:space="preserve">.  </w:t>
      </w:r>
      <w:r w:rsidRPr="00DB63D1">
        <w:t xml:space="preserve">This pattern highlights that longer duration of both longitudinal and lateral connection supported by environmental water </w:t>
      </w:r>
      <w:r>
        <w:t xml:space="preserve">can </w:t>
      </w:r>
      <w:r w:rsidRPr="00DB63D1">
        <w:t>provide</w:t>
      </w:r>
      <w:r>
        <w:t xml:space="preserve"> periods of</w:t>
      </w:r>
      <w:r w:rsidRPr="00DB63D1">
        <w:t xml:space="preserve"> improved water quality and increased habitat diversity, stimulating macroinvertebrate productivity in this wetland environment</w:t>
      </w:r>
      <w:r w:rsidR="00837F82">
        <w:t xml:space="preserve">.  </w:t>
      </w:r>
    </w:p>
    <w:p w14:paraId="1243F414" w14:textId="6A05F63B" w:rsidR="004D5703" w:rsidRDefault="0058230B" w:rsidP="006F13C4">
      <w:r>
        <w:t xml:space="preserve">Monitoring suggests that the </w:t>
      </w:r>
      <w:r w:rsidRPr="00FC24C1">
        <w:rPr>
          <w:lang w:eastAsia="en-AU"/>
        </w:rPr>
        <w:t xml:space="preserve">native fish community across the lower Gwydir </w:t>
      </w:r>
      <w:r w:rsidR="00227E2B">
        <w:rPr>
          <w:lang w:eastAsia="en-AU"/>
        </w:rPr>
        <w:t>system</w:t>
      </w:r>
      <w:r w:rsidRPr="00FC24C1">
        <w:rPr>
          <w:lang w:eastAsia="en-AU"/>
        </w:rPr>
        <w:t xml:space="preserve"> is in a constant state of flux, ranging from periods of extreme stress, resulting in low or no recruitment and localised </w:t>
      </w:r>
      <w:r w:rsidR="005F06B5">
        <w:rPr>
          <w:lang w:eastAsia="en-AU"/>
        </w:rPr>
        <w:t>extinctions</w:t>
      </w:r>
      <w:r w:rsidRPr="00FC24C1">
        <w:rPr>
          <w:lang w:eastAsia="en-AU"/>
        </w:rPr>
        <w:t>, through to periods of relative stability when recruitment and mortality are at or near equilibrium</w:t>
      </w:r>
      <w:r w:rsidR="002D0C1F">
        <w:rPr>
          <w:lang w:eastAsia="en-AU"/>
        </w:rPr>
        <w:t xml:space="preserve"> (</w:t>
      </w:r>
      <w:r w:rsidR="006F569E">
        <w:rPr>
          <w:lang w:eastAsia="en-AU"/>
        </w:rPr>
        <w:fldChar w:fldCharType="begin"/>
      </w:r>
      <w:r w:rsidR="006F569E">
        <w:rPr>
          <w:lang w:eastAsia="en-AU"/>
        </w:rPr>
        <w:instrText xml:space="preserve"> REF _Ref17359590 \h </w:instrText>
      </w:r>
      <w:r w:rsidR="006F569E">
        <w:rPr>
          <w:lang w:eastAsia="en-AU"/>
        </w:rPr>
      </w:r>
      <w:r w:rsidR="006F569E">
        <w:rPr>
          <w:lang w:eastAsia="en-AU"/>
        </w:rPr>
        <w:fldChar w:fldCharType="separate"/>
      </w:r>
      <w:r w:rsidR="00BA74F6">
        <w:t xml:space="preserve">Figure </w:t>
      </w:r>
      <w:r w:rsidR="00BA74F6">
        <w:rPr>
          <w:noProof/>
        </w:rPr>
        <w:t>3</w:t>
      </w:r>
      <w:r w:rsidR="00BA74F6">
        <w:noBreakHyphen/>
      </w:r>
      <w:r w:rsidR="00BA74F6">
        <w:rPr>
          <w:noProof/>
        </w:rPr>
        <w:t>2</w:t>
      </w:r>
      <w:r w:rsidR="006F569E">
        <w:rPr>
          <w:lang w:eastAsia="en-AU"/>
        </w:rPr>
        <w:fldChar w:fldCharType="end"/>
      </w:r>
      <w:r w:rsidR="006F569E">
        <w:rPr>
          <w:lang w:eastAsia="en-AU"/>
        </w:rPr>
        <w:t xml:space="preserve">; </w:t>
      </w:r>
      <w:r w:rsidR="002D0C1F">
        <w:rPr>
          <w:lang w:eastAsia="en-AU"/>
        </w:rPr>
        <w:t xml:space="preserve">Appendix </w:t>
      </w:r>
      <w:r w:rsidR="00DD75C0">
        <w:rPr>
          <w:lang w:eastAsia="en-AU"/>
        </w:rPr>
        <w:t>I)</w:t>
      </w:r>
      <w:r w:rsidR="00837F82">
        <w:rPr>
          <w:lang w:eastAsia="en-AU"/>
        </w:rPr>
        <w:t xml:space="preserve">.  </w:t>
      </w:r>
      <w:r w:rsidRPr="00FC24C1">
        <w:rPr>
          <w:lang w:eastAsia="en-AU"/>
        </w:rPr>
        <w:t>Over the five years</w:t>
      </w:r>
      <w:r>
        <w:rPr>
          <w:lang w:eastAsia="en-AU"/>
        </w:rPr>
        <w:t>,</w:t>
      </w:r>
      <w:r w:rsidRPr="00FC24C1">
        <w:rPr>
          <w:lang w:eastAsia="en-AU"/>
        </w:rPr>
        <w:t xml:space="preserve"> relatively </w:t>
      </w:r>
      <w:r>
        <w:rPr>
          <w:lang w:eastAsia="en-AU"/>
        </w:rPr>
        <w:t>low</w:t>
      </w:r>
      <w:r w:rsidRPr="00FC24C1">
        <w:rPr>
          <w:lang w:eastAsia="en-AU"/>
        </w:rPr>
        <w:t xml:space="preserve"> numbers of native fish and </w:t>
      </w:r>
      <w:r>
        <w:rPr>
          <w:lang w:eastAsia="en-AU"/>
        </w:rPr>
        <w:t>high</w:t>
      </w:r>
      <w:r w:rsidRPr="00FC24C1">
        <w:rPr>
          <w:lang w:eastAsia="en-AU"/>
        </w:rPr>
        <w:t xml:space="preserve"> numbers of exotic species </w:t>
      </w:r>
      <w:r>
        <w:rPr>
          <w:lang w:eastAsia="en-AU"/>
        </w:rPr>
        <w:t xml:space="preserve">were </w:t>
      </w:r>
      <w:r w:rsidR="001B2E86">
        <w:rPr>
          <w:lang w:eastAsia="en-AU"/>
        </w:rPr>
        <w:t>found</w:t>
      </w:r>
      <w:r w:rsidR="00837F82">
        <w:rPr>
          <w:lang w:eastAsia="en-AU"/>
        </w:rPr>
        <w:t xml:space="preserve">.  </w:t>
      </w:r>
      <w:r w:rsidR="001B2E86">
        <w:rPr>
          <w:lang w:eastAsia="en-AU"/>
        </w:rPr>
        <w:t>I</w:t>
      </w:r>
      <w:r>
        <w:rPr>
          <w:lang w:eastAsia="en-AU"/>
        </w:rPr>
        <w:t>n</w:t>
      </w:r>
      <w:r w:rsidRPr="00FC24C1">
        <w:rPr>
          <w:lang w:eastAsia="en-AU"/>
        </w:rPr>
        <w:t xml:space="preserve"> 2015</w:t>
      </w:r>
      <w:r w:rsidR="001B2E86">
        <w:rPr>
          <w:lang w:eastAsia="en-AU"/>
        </w:rPr>
        <w:t xml:space="preserve"> the native to exotic fish proportions were </w:t>
      </w:r>
      <w:r w:rsidR="00E318A1">
        <w:rPr>
          <w:lang w:eastAsia="en-AU"/>
        </w:rPr>
        <w:t>lowest</w:t>
      </w:r>
      <w:r w:rsidRPr="00FC24C1">
        <w:rPr>
          <w:lang w:eastAsia="en-AU"/>
        </w:rPr>
        <w:t xml:space="preserve"> followed by a shift in the fish community to one dominated by greater numbers of native fish and less or stable numbers of exotics in 2016 and 2017, before a gradual decline back to one similar to the 2015 fish community in 2018 and 2019</w:t>
      </w:r>
      <w:r w:rsidR="00837F82">
        <w:rPr>
          <w:lang w:eastAsia="en-AU"/>
        </w:rPr>
        <w:t xml:space="preserve">.  </w:t>
      </w:r>
      <w:r w:rsidR="004D5703">
        <w:rPr>
          <w:lang w:eastAsia="en-AU"/>
        </w:rPr>
        <w:t>These variations in fish community composition followed annual variations in flow through the system (Appendix</w:t>
      </w:r>
      <w:r w:rsidR="006F569E">
        <w:rPr>
          <w:lang w:eastAsia="en-AU"/>
        </w:rPr>
        <w:t> </w:t>
      </w:r>
      <w:r w:rsidR="004D5703">
        <w:rPr>
          <w:lang w:eastAsia="en-AU"/>
        </w:rPr>
        <w:t>A)</w:t>
      </w:r>
      <w:r w:rsidR="00837F82">
        <w:rPr>
          <w:lang w:eastAsia="en-AU"/>
        </w:rPr>
        <w:t xml:space="preserve">.  </w:t>
      </w:r>
      <w:r w:rsidR="004D5703">
        <w:rPr>
          <w:lang w:eastAsia="en-AU"/>
        </w:rPr>
        <w:t>During the drier years, there were limited</w:t>
      </w:r>
      <w:r w:rsidR="004D5703" w:rsidRPr="004D5703">
        <w:rPr>
          <w:lang w:eastAsia="en-AU"/>
        </w:rPr>
        <w:t xml:space="preserve"> </w:t>
      </w:r>
      <w:r w:rsidR="004D5703" w:rsidRPr="00FC24C1">
        <w:rPr>
          <w:lang w:eastAsia="en-AU"/>
        </w:rPr>
        <w:t>opportunities for native fish to move, reproduce and grow</w:t>
      </w:r>
      <w:r w:rsidR="00837F82">
        <w:rPr>
          <w:lang w:eastAsia="en-AU"/>
        </w:rPr>
        <w:t xml:space="preserve">.  </w:t>
      </w:r>
      <w:bookmarkStart w:id="62" w:name="_Hlk17297498"/>
      <w:r w:rsidR="004D5703">
        <w:rPr>
          <w:lang w:eastAsia="en-AU"/>
        </w:rPr>
        <w:t>W</w:t>
      </w:r>
      <w:r w:rsidR="004D5703" w:rsidRPr="00FC24C1">
        <w:rPr>
          <w:lang w:eastAsia="en-AU"/>
        </w:rPr>
        <w:t>hile the conditions were not always positive for native fish, without environmental flows there is no doubt it would have been much worse</w:t>
      </w:r>
      <w:bookmarkEnd w:id="62"/>
      <w:r w:rsidR="00837F82">
        <w:rPr>
          <w:lang w:eastAsia="en-AU"/>
        </w:rPr>
        <w:t xml:space="preserve">.  </w:t>
      </w:r>
      <w:r w:rsidR="00197E8B">
        <w:rPr>
          <w:lang w:eastAsia="en-AU"/>
        </w:rPr>
        <w:t>Tagged freshwater catfish (</w:t>
      </w:r>
      <w:r w:rsidR="00197E8B" w:rsidRPr="00986FCE">
        <w:rPr>
          <w:i/>
        </w:rPr>
        <w:t>Tandanus tandanus</w:t>
      </w:r>
      <w:r w:rsidR="00197E8B">
        <w:rPr>
          <w:i/>
        </w:rPr>
        <w:t xml:space="preserve">) </w:t>
      </w:r>
      <w:r w:rsidR="00197E8B" w:rsidRPr="00197E8B">
        <w:t>and Murray cod</w:t>
      </w:r>
      <w:r w:rsidR="00197E8B">
        <w:rPr>
          <w:i/>
        </w:rPr>
        <w:t xml:space="preserve"> (</w:t>
      </w:r>
      <w:r w:rsidR="00197E8B" w:rsidRPr="00986FCE">
        <w:rPr>
          <w:i/>
        </w:rPr>
        <w:t>Maccullochella peelii</w:t>
      </w:r>
      <w:r w:rsidR="00197E8B">
        <w:rPr>
          <w:i/>
        </w:rPr>
        <w:t xml:space="preserve">) </w:t>
      </w:r>
      <w:r w:rsidR="00197E8B" w:rsidRPr="00197E8B">
        <w:t>were shown to move through the Mehi and Gwydir River channels</w:t>
      </w:r>
      <w:r w:rsidR="00197E8B">
        <w:t xml:space="preserve"> and discharge was one of several drivers of this movement</w:t>
      </w:r>
      <w:r w:rsidR="00DD75C0">
        <w:t xml:space="preserve"> (Appendix J)</w:t>
      </w:r>
      <w:r w:rsidR="00837F82">
        <w:t xml:space="preserve">.  </w:t>
      </w:r>
      <w:r w:rsidR="00197E8B">
        <w:t>Other factors such as water temperature and the target species life history, also influenced movement.</w:t>
      </w:r>
    </w:p>
    <w:p w14:paraId="66E6AF4A" w14:textId="77777777" w:rsidR="006F569E" w:rsidRDefault="006F569E" w:rsidP="006F569E">
      <w:pPr>
        <w:keepNext/>
        <w:spacing w:line="240" w:lineRule="auto"/>
      </w:pPr>
      <w:r w:rsidRPr="001D1966">
        <w:rPr>
          <w:noProof/>
          <w:lang w:eastAsia="en-AU"/>
        </w:rPr>
        <w:drawing>
          <wp:inline distT="0" distB="0" distL="0" distR="0" wp14:anchorId="60802D5A" wp14:editId="5B9DC216">
            <wp:extent cx="2882900" cy="2159000"/>
            <wp:effectExtent l="19050" t="19050" r="12700" b="12700"/>
            <wp:docPr id="20" name="Picture 20" descr="N:\Projects\15ARM\2427 Gwydir LTIM Stage 2 - Year 2\Media Engagement\Newsletter\May Newsletter\Olive perch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Projects\15ARM\2427 Gwydir LTIM Stage 2 - Year 2\Media Engagement\Newsletter\May Newsletter\Olive perchlet.jpg"/>
                    <pic:cNvPicPr>
                      <a:picLocks noChangeAspect="1" noChangeArrowheads="1"/>
                    </pic:cNvPicPr>
                  </pic:nvPicPr>
                  <pic:blipFill>
                    <a:blip r:embed="rId41" cstate="print">
                      <a:extLst>
                        <a:ext uri="{28A0092B-C50C-407E-A947-70E740481C1C}">
                          <a14:useLocalDpi xmlns:a14="http://schemas.microsoft.com/office/drawing/2010/main"/>
                        </a:ext>
                      </a:extLst>
                    </a:blip>
                    <a:srcRect l="-334" r="-9"/>
                    <a:stretch>
                      <a:fillRect/>
                    </a:stretch>
                  </pic:blipFill>
                  <pic:spPr bwMode="auto">
                    <a:xfrm>
                      <a:off x="0" y="0"/>
                      <a:ext cx="2886139" cy="2161426"/>
                    </a:xfrm>
                    <a:prstGeom prst="rect">
                      <a:avLst/>
                    </a:prstGeom>
                    <a:noFill/>
                    <a:ln w="9525" cmpd="sng">
                      <a:solidFill>
                        <a:srgbClr val="BFBFBF"/>
                      </a:solidFill>
                      <a:miter lim="800000"/>
                      <a:headEnd/>
                      <a:tailEnd/>
                    </a:ln>
                    <a:effectLst/>
                  </pic:spPr>
                </pic:pic>
              </a:graphicData>
            </a:graphic>
          </wp:inline>
        </w:drawing>
      </w:r>
      <w:r w:rsidRPr="001D1966">
        <w:rPr>
          <w:noProof/>
          <w:lang w:eastAsia="en-AU"/>
        </w:rPr>
        <w:drawing>
          <wp:inline distT="0" distB="0" distL="0" distR="0" wp14:anchorId="63CB70A2" wp14:editId="1EC27C78">
            <wp:extent cx="2882900" cy="2146300"/>
            <wp:effectExtent l="19050" t="19050" r="12700" b="25400"/>
            <wp:docPr id="21" name="Picture 21" descr="N:\Projects\15ARM\2427 Gwydir LTIM Stage 2 - Year 2\Report\Draft Reports\Background info for report\fish pics from Gav\DSCN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Projects\15ARM\2427 Gwydir LTIM Stage 2 - Year 2\Report\Draft Reports\Background info for report\fish pics from Gav\DSCN0654.JP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882900" cy="2146300"/>
                    </a:xfrm>
                    <a:prstGeom prst="rect">
                      <a:avLst/>
                    </a:prstGeom>
                    <a:noFill/>
                    <a:ln w="9525" cmpd="sng" algn="ctr">
                      <a:solidFill>
                        <a:srgbClr val="BFBFBF"/>
                      </a:solidFill>
                      <a:miter lim="800000"/>
                      <a:headEnd/>
                      <a:tailEnd/>
                    </a:ln>
                    <a:effectLst/>
                  </pic:spPr>
                </pic:pic>
              </a:graphicData>
            </a:graphic>
          </wp:inline>
        </w:drawing>
      </w:r>
    </w:p>
    <w:p w14:paraId="1E24ACB7" w14:textId="3CFDBD96" w:rsidR="00DD75C0" w:rsidRDefault="006F569E" w:rsidP="006F569E">
      <w:pPr>
        <w:pStyle w:val="Caption"/>
      </w:pPr>
      <w:bookmarkStart w:id="63" w:name="_Ref17359590"/>
      <w:bookmarkStart w:id="64" w:name="_Toc17895817"/>
      <w:r>
        <w:t xml:space="preserve">Figure </w:t>
      </w:r>
      <w:r w:rsidR="00BE01B5">
        <w:rPr>
          <w:noProof/>
        </w:rPr>
        <w:fldChar w:fldCharType="begin"/>
      </w:r>
      <w:r w:rsidR="00BE01B5">
        <w:rPr>
          <w:noProof/>
        </w:rPr>
        <w:instrText xml:space="preserve"> STYLEREF 1 \s </w:instrText>
      </w:r>
      <w:r w:rsidR="00BE01B5">
        <w:rPr>
          <w:noProof/>
        </w:rPr>
        <w:fldChar w:fldCharType="separate"/>
      </w:r>
      <w:r w:rsidR="00BA74F6">
        <w:rPr>
          <w:noProof/>
        </w:rPr>
        <w:t>3</w:t>
      </w:r>
      <w:r w:rsidR="00BE01B5">
        <w:rPr>
          <w:noProof/>
        </w:rPr>
        <w:fldChar w:fldCharType="end"/>
      </w:r>
      <w:r>
        <w:noBreakHyphen/>
      </w:r>
      <w:r w:rsidR="00BE01B5">
        <w:rPr>
          <w:noProof/>
        </w:rPr>
        <w:fldChar w:fldCharType="begin"/>
      </w:r>
      <w:r w:rsidR="00BE01B5">
        <w:rPr>
          <w:noProof/>
        </w:rPr>
        <w:instrText xml:space="preserve"> SEQ Figure \* ARABIC \s 1 </w:instrText>
      </w:r>
      <w:r w:rsidR="00BE01B5">
        <w:rPr>
          <w:noProof/>
        </w:rPr>
        <w:fldChar w:fldCharType="separate"/>
      </w:r>
      <w:r w:rsidR="00BA74F6">
        <w:rPr>
          <w:noProof/>
        </w:rPr>
        <w:t>2</w:t>
      </w:r>
      <w:r w:rsidR="00BE01B5">
        <w:rPr>
          <w:noProof/>
        </w:rPr>
        <w:fldChar w:fldCharType="end"/>
      </w:r>
      <w:bookmarkEnd w:id="63"/>
      <w:r w:rsidR="003821E1">
        <w:t xml:space="preserve">: </w:t>
      </w:r>
      <w:r w:rsidRPr="005677EE">
        <w:t xml:space="preserve">Threatened fish species surveyed in the Gwydir </w:t>
      </w:r>
      <w:r w:rsidR="0031059B">
        <w:t>R</w:t>
      </w:r>
      <w:r w:rsidRPr="005677EE">
        <w:t>iver system during the 2015-16 water year</w:t>
      </w:r>
      <w:r w:rsidR="00837F82">
        <w:t xml:space="preserve">.  </w:t>
      </w:r>
      <w:r w:rsidRPr="005677EE">
        <w:t>Olive perchlet (left) and Murray cod (right).</w:t>
      </w:r>
      <w:bookmarkEnd w:id="64"/>
    </w:p>
    <w:p w14:paraId="7D87296D" w14:textId="3D18FE37" w:rsidR="00C2542F" w:rsidRDefault="00C2542F" w:rsidP="006F13C4"/>
    <w:p w14:paraId="5B59EB05" w14:textId="65A27E06" w:rsidR="001F5845" w:rsidRDefault="001F5845" w:rsidP="006F13C4">
      <w:r w:rsidRPr="003237D4">
        <w:t>The delivery of environmental water within the Gwydir Selected Area support</w:t>
      </w:r>
      <w:r w:rsidR="00B23EC6">
        <w:t>ed</w:t>
      </w:r>
      <w:r w:rsidRPr="003237D4">
        <w:t xml:space="preserve"> </w:t>
      </w:r>
      <w:r w:rsidR="00F97B46">
        <w:t>a</w:t>
      </w:r>
      <w:r w:rsidRPr="003237D4">
        <w:t xml:space="preserve"> range of habitats, </w:t>
      </w:r>
      <w:r w:rsidR="00B23EC6">
        <w:t>that</w:t>
      </w:r>
      <w:r w:rsidRPr="003237D4">
        <w:t xml:space="preserve"> support</w:t>
      </w:r>
      <w:r w:rsidR="00B23EC6">
        <w:t>ed</w:t>
      </w:r>
      <w:r w:rsidRPr="003237D4">
        <w:t xml:space="preserve"> </w:t>
      </w:r>
      <w:r w:rsidR="00A92CCD">
        <w:t>a large</w:t>
      </w:r>
      <w:r w:rsidR="00A92CCD" w:rsidRPr="003237D4">
        <w:t xml:space="preserve"> </w:t>
      </w:r>
      <w:r w:rsidRPr="003237D4">
        <w:t xml:space="preserve">variety of waterbirds </w:t>
      </w:r>
      <w:r w:rsidR="00DD75C0">
        <w:t>(</w:t>
      </w:r>
      <w:r w:rsidR="002A7126">
        <w:fldChar w:fldCharType="begin"/>
      </w:r>
      <w:r w:rsidR="002A7126">
        <w:instrText xml:space="preserve"> REF _Ref17359272 \h </w:instrText>
      </w:r>
      <w:r w:rsidR="002A7126">
        <w:fldChar w:fldCharType="separate"/>
      </w:r>
      <w:r w:rsidR="00BA74F6">
        <w:t xml:space="preserve">Figure </w:t>
      </w:r>
      <w:r w:rsidR="00BA74F6">
        <w:rPr>
          <w:noProof/>
        </w:rPr>
        <w:t>3</w:t>
      </w:r>
      <w:r w:rsidR="00BA74F6">
        <w:noBreakHyphen/>
      </w:r>
      <w:r w:rsidR="00BA74F6">
        <w:rPr>
          <w:noProof/>
        </w:rPr>
        <w:t>3</w:t>
      </w:r>
      <w:r w:rsidR="002A7126">
        <w:fldChar w:fldCharType="end"/>
      </w:r>
      <w:r w:rsidR="002A7126">
        <w:t xml:space="preserve">; </w:t>
      </w:r>
      <w:r w:rsidR="00DD75C0">
        <w:t>Appendix K)</w:t>
      </w:r>
      <w:r w:rsidR="00837F82">
        <w:t xml:space="preserve">.  </w:t>
      </w:r>
      <w:r w:rsidRPr="003237D4">
        <w:t xml:space="preserve">The highest average species richness, waterbird density and Shannon Diversity were recorded during spring 2018, which coincided with the largest environmental water delivery to the Gwydir River system during the </w:t>
      </w:r>
      <w:r w:rsidR="003821E1">
        <w:t>LTIM Project</w:t>
      </w:r>
      <w:r w:rsidR="00837F82">
        <w:t xml:space="preserve">.  </w:t>
      </w:r>
      <w:r w:rsidRPr="003237D4">
        <w:t xml:space="preserve">High average </w:t>
      </w:r>
      <w:r w:rsidR="00F97B46">
        <w:t>waterbird diversity and abundance</w:t>
      </w:r>
      <w:r w:rsidRPr="003237D4">
        <w:t xml:space="preserve"> were also recorded across all metrics during the 2016-17 water year, which recorded the highest natural inflows </w:t>
      </w:r>
      <w:r w:rsidR="00B23EC6">
        <w:t>seen</w:t>
      </w:r>
      <w:r w:rsidR="00B23EC6" w:rsidRPr="003237D4">
        <w:t xml:space="preserve"> </w:t>
      </w:r>
      <w:r w:rsidRPr="003237D4">
        <w:t xml:space="preserve">during the </w:t>
      </w:r>
      <w:r w:rsidR="003821E1">
        <w:t>LTIM Project</w:t>
      </w:r>
      <w:r w:rsidR="00837F82">
        <w:t xml:space="preserve">.  </w:t>
      </w:r>
      <w:r w:rsidRPr="003237D4">
        <w:t>These results demonstrate the important contribution of both environmental water and natural inflows to waterbird populations in the Gwydir Selected Area</w:t>
      </w:r>
      <w:r w:rsidR="00837F82">
        <w:t xml:space="preserve">.  </w:t>
      </w:r>
      <w:r w:rsidR="006342D1">
        <w:t>P</w:t>
      </w:r>
      <w:r w:rsidR="006342D1" w:rsidRPr="003237D4">
        <w:t>iscivor</w:t>
      </w:r>
      <w:r w:rsidR="006342D1">
        <w:t>ous waterbirds</w:t>
      </w:r>
      <w:r w:rsidRPr="003237D4">
        <w:t xml:space="preserve"> have remained prevalent throughout the </w:t>
      </w:r>
      <w:r w:rsidR="003821E1">
        <w:t>LTIM Project</w:t>
      </w:r>
      <w:r w:rsidRPr="003237D4">
        <w:t>, likely due to favourable resource and habitat conditions, such as established fish and invertebrate populations</w:t>
      </w:r>
      <w:r w:rsidR="00A92CCD">
        <w:t>,</w:t>
      </w:r>
      <w:r w:rsidRPr="003237D4">
        <w:t xml:space="preserve"> that develop during periods of inundation </w:t>
      </w:r>
      <w:r w:rsidRPr="003237D4">
        <w:rPr>
          <w:lang w:val="en-US"/>
        </w:rPr>
        <w:t>(</w:t>
      </w:r>
      <w:r w:rsidR="006342D1">
        <w:rPr>
          <w:lang w:val="en-US"/>
        </w:rPr>
        <w:t>Appendi</w:t>
      </w:r>
      <w:r w:rsidR="00A92CCD">
        <w:rPr>
          <w:lang w:val="en-US"/>
        </w:rPr>
        <w:t>ces</w:t>
      </w:r>
      <w:r w:rsidR="006342D1">
        <w:rPr>
          <w:lang w:val="en-US"/>
        </w:rPr>
        <w:t xml:space="preserve"> E</w:t>
      </w:r>
      <w:r w:rsidR="00A92CCD">
        <w:rPr>
          <w:lang w:val="en-US"/>
        </w:rPr>
        <w:t xml:space="preserve"> and </w:t>
      </w:r>
      <w:r w:rsidR="006342D1">
        <w:rPr>
          <w:lang w:val="en-US"/>
        </w:rPr>
        <w:t>F</w:t>
      </w:r>
      <w:r w:rsidR="00943E60">
        <w:rPr>
          <w:lang w:val="en-US"/>
        </w:rPr>
        <w:t>;</w:t>
      </w:r>
      <w:r w:rsidR="006342D1">
        <w:rPr>
          <w:lang w:val="en-US"/>
        </w:rPr>
        <w:t xml:space="preserve"> Commonwealth of Australia 2016</w:t>
      </w:r>
      <w:r w:rsidRPr="003237D4">
        <w:rPr>
          <w:lang w:val="en-US"/>
        </w:rPr>
        <w:t>)</w:t>
      </w:r>
      <w:r w:rsidR="00837F82">
        <w:t xml:space="preserve">.  </w:t>
      </w:r>
      <w:r w:rsidR="00FD6B83">
        <w:t>The</w:t>
      </w:r>
      <w:r w:rsidRPr="003237D4">
        <w:t xml:space="preserve"> 2016-17 water year </w:t>
      </w:r>
      <w:r w:rsidR="00FD6B83">
        <w:t>had</w:t>
      </w:r>
      <w:r w:rsidR="00FD6B83" w:rsidRPr="003237D4">
        <w:t xml:space="preserve"> </w:t>
      </w:r>
      <w:r w:rsidRPr="003237D4">
        <w:t>a natural flood event in spring that was further supported by environmental water deliveries over summer recording the highest waterbird abundance and diversity of the project.</w:t>
      </w:r>
    </w:p>
    <w:p w14:paraId="38273960" w14:textId="77777777" w:rsidR="000C0AB7" w:rsidRDefault="000C0AB7" w:rsidP="006F13C4"/>
    <w:p w14:paraId="0CB03262" w14:textId="77777777" w:rsidR="00DD75C0" w:rsidRDefault="00DD75C0" w:rsidP="006F569E">
      <w:pPr>
        <w:keepNext/>
        <w:spacing w:line="240" w:lineRule="auto"/>
        <w:jc w:val="center"/>
      </w:pPr>
      <w:r>
        <w:rPr>
          <w:noProof/>
          <w:lang w:eastAsia="en-AU"/>
        </w:rPr>
        <w:drawing>
          <wp:inline distT="0" distB="0" distL="0" distR="0" wp14:anchorId="7B75C58A" wp14:editId="1B74D3EC">
            <wp:extent cx="2914451" cy="21564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l="12769" t="1" r="2956" b="6391"/>
                    <a:stretch/>
                  </pic:blipFill>
                  <pic:spPr bwMode="auto">
                    <a:xfrm>
                      <a:off x="0" y="0"/>
                      <a:ext cx="2914451" cy="21564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FB38411" wp14:editId="7A610F99">
            <wp:extent cx="2889606" cy="21564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l="4388" r="6278"/>
                    <a:stretch/>
                  </pic:blipFill>
                  <pic:spPr bwMode="auto">
                    <a:xfrm>
                      <a:off x="0" y="0"/>
                      <a:ext cx="2889606" cy="2156400"/>
                    </a:xfrm>
                    <a:prstGeom prst="rect">
                      <a:avLst/>
                    </a:prstGeom>
                    <a:noFill/>
                    <a:ln>
                      <a:noFill/>
                    </a:ln>
                    <a:extLst>
                      <a:ext uri="{53640926-AAD7-44D8-BBD7-CCE9431645EC}">
                        <a14:shadowObscured xmlns:a14="http://schemas.microsoft.com/office/drawing/2010/main"/>
                      </a:ext>
                    </a:extLst>
                  </pic:spPr>
                </pic:pic>
              </a:graphicData>
            </a:graphic>
          </wp:inline>
        </w:drawing>
      </w:r>
    </w:p>
    <w:p w14:paraId="240DAD27" w14:textId="202C1ECE" w:rsidR="00DD75C0" w:rsidRDefault="00DD75C0" w:rsidP="00DD75C0">
      <w:pPr>
        <w:pStyle w:val="Caption"/>
      </w:pPr>
      <w:bookmarkStart w:id="65" w:name="_Ref17359272"/>
      <w:bookmarkStart w:id="66" w:name="_Toc17895818"/>
      <w:r>
        <w:t xml:space="preserve">Figure </w:t>
      </w:r>
      <w:r w:rsidR="00BE01B5">
        <w:rPr>
          <w:noProof/>
        </w:rPr>
        <w:fldChar w:fldCharType="begin"/>
      </w:r>
      <w:r w:rsidR="00BE01B5">
        <w:rPr>
          <w:noProof/>
        </w:rPr>
        <w:instrText xml:space="preserve"> STYLEREF 1 \s </w:instrText>
      </w:r>
      <w:r w:rsidR="00BE01B5">
        <w:rPr>
          <w:noProof/>
        </w:rPr>
        <w:fldChar w:fldCharType="separate"/>
      </w:r>
      <w:r w:rsidR="00BA74F6">
        <w:rPr>
          <w:noProof/>
        </w:rPr>
        <w:t>3</w:t>
      </w:r>
      <w:r w:rsidR="00BE01B5">
        <w:rPr>
          <w:noProof/>
        </w:rPr>
        <w:fldChar w:fldCharType="end"/>
      </w:r>
      <w:r w:rsidR="006F569E">
        <w:noBreakHyphen/>
      </w:r>
      <w:r w:rsidR="00BE01B5">
        <w:rPr>
          <w:noProof/>
        </w:rPr>
        <w:fldChar w:fldCharType="begin"/>
      </w:r>
      <w:r w:rsidR="00BE01B5">
        <w:rPr>
          <w:noProof/>
        </w:rPr>
        <w:instrText xml:space="preserve"> SEQ Figure \* ARABIC \s 1 </w:instrText>
      </w:r>
      <w:r w:rsidR="00BE01B5">
        <w:rPr>
          <w:noProof/>
        </w:rPr>
        <w:fldChar w:fldCharType="separate"/>
      </w:r>
      <w:r w:rsidR="00BA74F6">
        <w:rPr>
          <w:noProof/>
        </w:rPr>
        <w:t>3</w:t>
      </w:r>
      <w:r w:rsidR="00BE01B5">
        <w:rPr>
          <w:noProof/>
        </w:rPr>
        <w:fldChar w:fldCharType="end"/>
      </w:r>
      <w:bookmarkEnd w:id="65"/>
      <w:r>
        <w:t>: Waterbirds taking advantage of shallow water habitat</w:t>
      </w:r>
      <w:r w:rsidR="00837F82">
        <w:t xml:space="preserve">.  </w:t>
      </w:r>
      <w:r>
        <w:t>Brolgas in the Gingham wetland (</w:t>
      </w:r>
      <w:r w:rsidR="00943E60">
        <w:t>left</w:t>
      </w:r>
      <w:r>
        <w:t>) and Sharp tailed sandpipers in the Mallowa wetlands (</w:t>
      </w:r>
      <w:r w:rsidR="00943E60">
        <w:t>right</w:t>
      </w:r>
      <w:r>
        <w:t>)</w:t>
      </w:r>
      <w:r w:rsidR="00837F82">
        <w:t>.</w:t>
      </w:r>
      <w:bookmarkEnd w:id="66"/>
    </w:p>
    <w:p w14:paraId="0005360E" w14:textId="62F7743A" w:rsidR="00C2542F" w:rsidRDefault="00C2542F" w:rsidP="00C2542F"/>
    <w:p w14:paraId="39E7BBB3" w14:textId="2708320C" w:rsidR="00C2542F" w:rsidRDefault="00C2542F" w:rsidP="00C2542F">
      <w:r w:rsidRPr="003304F4">
        <w:t xml:space="preserve">Vegetation community condition and plant diversity </w:t>
      </w:r>
      <w:r>
        <w:t xml:space="preserve">in </w:t>
      </w:r>
      <w:r w:rsidRPr="003304F4">
        <w:t xml:space="preserve">the wetlands </w:t>
      </w:r>
      <w:r>
        <w:t>wa</w:t>
      </w:r>
      <w:r w:rsidRPr="003304F4">
        <w:t xml:space="preserve">s driven by patterns of inundation </w:t>
      </w:r>
      <w:r>
        <w:t>influenced by</w:t>
      </w:r>
      <w:r w:rsidRPr="003304F4">
        <w:t xml:space="preserve"> Commonwealth environmental water </w:t>
      </w:r>
      <w:r>
        <w:t xml:space="preserve">(Appendix H).  </w:t>
      </w:r>
      <w:r w:rsidRPr="003304F4">
        <w:t xml:space="preserve">The highest species richness and cover recorded in the Gingham and </w:t>
      </w:r>
      <w:r>
        <w:t>Lower Gwydir</w:t>
      </w:r>
      <w:r w:rsidRPr="003304F4">
        <w:t xml:space="preserve"> wetlands was recorded in the 2014-15 water year, following a large release of environmental water in early </w:t>
      </w:r>
      <w:r w:rsidR="00046C3F">
        <w:t>s</w:t>
      </w:r>
      <w:r w:rsidRPr="003304F4">
        <w:t>pring 2014</w:t>
      </w:r>
      <w:r>
        <w:t xml:space="preserve">.  </w:t>
      </w:r>
      <w:r w:rsidRPr="003304F4">
        <w:t xml:space="preserve">Environmental water delivered to the Mallowa wetlands in the 2018-19 summer period also elicited a positive vegetation response, which is </w:t>
      </w:r>
      <w:bookmarkStart w:id="67" w:name="_Hlk17298230"/>
      <w:r w:rsidRPr="003304F4">
        <w:t>extremely encouraging given the prevailing dry conditions seen throughout the northern Murray</w:t>
      </w:r>
      <w:r>
        <w:t>-</w:t>
      </w:r>
      <w:r w:rsidRPr="003304F4">
        <w:t>Darling Basin in recent times</w:t>
      </w:r>
      <w:bookmarkEnd w:id="67"/>
      <w:r>
        <w:t xml:space="preserve"> (</w:t>
      </w:r>
      <w:r>
        <w:fldChar w:fldCharType="begin"/>
      </w:r>
      <w:r>
        <w:instrText xml:space="preserve"> REF _Ref17359018 \h </w:instrText>
      </w:r>
      <w:r>
        <w:fldChar w:fldCharType="separate"/>
      </w:r>
      <w:r w:rsidR="00BA74F6">
        <w:t xml:space="preserve">Figure </w:t>
      </w:r>
      <w:r w:rsidR="00BA74F6">
        <w:rPr>
          <w:noProof/>
        </w:rPr>
        <w:t>3</w:t>
      </w:r>
      <w:r w:rsidR="00BA74F6">
        <w:noBreakHyphen/>
      </w:r>
      <w:r w:rsidR="00BA74F6">
        <w:rPr>
          <w:noProof/>
        </w:rPr>
        <w:t>4</w:t>
      </w:r>
      <w:r>
        <w:fldChar w:fldCharType="end"/>
      </w:r>
      <w:r>
        <w:t xml:space="preserve">).  </w:t>
      </w:r>
      <w:r w:rsidRPr="003304F4">
        <w:t xml:space="preserve">Inundation </w:t>
      </w:r>
      <w:r>
        <w:t>was also</w:t>
      </w:r>
      <w:r w:rsidRPr="003304F4">
        <w:t xml:space="preserve"> observed to be a practical management technique for widespread lippia control, with inundation benefitting native wetland species such as water couch, helping them to outcompete lippia,</w:t>
      </w:r>
      <w:r>
        <w:t xml:space="preserve"> leading to</w:t>
      </w:r>
      <w:r w:rsidRPr="003304F4">
        <w:t xml:space="preserve"> reduc</w:t>
      </w:r>
      <w:r>
        <w:t>ed</w:t>
      </w:r>
      <w:r w:rsidRPr="003304F4">
        <w:t xml:space="preserve"> </w:t>
      </w:r>
      <w:r>
        <w:t>lippia</w:t>
      </w:r>
      <w:r w:rsidRPr="003304F4">
        <w:t xml:space="preserve"> cover</w:t>
      </w:r>
      <w:r>
        <w:t xml:space="preserve">.  </w:t>
      </w:r>
      <w:r w:rsidRPr="003304F4">
        <w:t>Annual flooding appears to be key to support</w:t>
      </w:r>
      <w:r w:rsidR="004F3CDD">
        <w:t>ing</w:t>
      </w:r>
      <w:r w:rsidRPr="003304F4">
        <w:t xml:space="preserve"> native</w:t>
      </w:r>
      <w:r>
        <w:t xml:space="preserve"> water couch to outcompete the </w:t>
      </w:r>
      <w:r w:rsidRPr="003304F4">
        <w:t>exotic species</w:t>
      </w:r>
      <w:r>
        <w:t xml:space="preserve">.  </w:t>
      </w:r>
      <w:r w:rsidRPr="003304F4">
        <w:t>Tree recruitment was sporadic throughout the project with no clear links to inundation</w:t>
      </w:r>
      <w:r>
        <w:t>.  It is likely that</w:t>
      </w:r>
      <w:r w:rsidRPr="003304F4">
        <w:t xml:space="preserve"> other key factors, such as grazing pressure play a role within the lifecycle of key wetland species of the Gwydir wetlands</w:t>
      </w:r>
      <w:r w:rsidRPr="0036774B">
        <w:t>.</w:t>
      </w:r>
    </w:p>
    <w:p w14:paraId="4A32B74D" w14:textId="77777777" w:rsidR="00C2542F" w:rsidRPr="00C2542F" w:rsidRDefault="00C2542F" w:rsidP="00C2542F"/>
    <w:p w14:paraId="2070AB1E" w14:textId="77777777" w:rsidR="00DD75C0" w:rsidRDefault="00DD75C0" w:rsidP="00DD75C0">
      <w:pPr>
        <w:keepNext/>
        <w:spacing w:line="240" w:lineRule="auto"/>
      </w:pPr>
      <w:r>
        <w:rPr>
          <w:noProof/>
          <w:lang w:eastAsia="en-AU"/>
        </w:rPr>
        <w:drawing>
          <wp:inline distT="0" distB="0" distL="0" distR="0" wp14:anchorId="547251E2" wp14:editId="69567D8E">
            <wp:extent cx="5827594" cy="3889287"/>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5936841" cy="3962197"/>
                    </a:xfrm>
                    <a:prstGeom prst="rect">
                      <a:avLst/>
                    </a:prstGeom>
                    <a:noFill/>
                    <a:ln>
                      <a:noFill/>
                    </a:ln>
                  </pic:spPr>
                </pic:pic>
              </a:graphicData>
            </a:graphic>
          </wp:inline>
        </w:drawing>
      </w:r>
    </w:p>
    <w:p w14:paraId="1D616D1A" w14:textId="278B9B18" w:rsidR="00DD75C0" w:rsidRDefault="00DD75C0" w:rsidP="00DD75C0">
      <w:pPr>
        <w:pStyle w:val="Caption"/>
      </w:pPr>
      <w:bookmarkStart w:id="68" w:name="_Ref17359018"/>
      <w:bookmarkStart w:id="69" w:name="_Toc17895819"/>
      <w:r>
        <w:t xml:space="preserve">Figure </w:t>
      </w:r>
      <w:r w:rsidR="00BE01B5">
        <w:rPr>
          <w:noProof/>
        </w:rPr>
        <w:fldChar w:fldCharType="begin"/>
      </w:r>
      <w:r w:rsidR="00BE01B5">
        <w:rPr>
          <w:noProof/>
        </w:rPr>
        <w:instrText xml:space="preserve"> STYLEREF 1 \s </w:instrText>
      </w:r>
      <w:r w:rsidR="00BE01B5">
        <w:rPr>
          <w:noProof/>
        </w:rPr>
        <w:fldChar w:fldCharType="separate"/>
      </w:r>
      <w:r w:rsidR="00BA74F6">
        <w:rPr>
          <w:noProof/>
        </w:rPr>
        <w:t>3</w:t>
      </w:r>
      <w:r w:rsidR="00BE01B5">
        <w:rPr>
          <w:noProof/>
        </w:rPr>
        <w:fldChar w:fldCharType="end"/>
      </w:r>
      <w:r w:rsidR="006F569E">
        <w:noBreakHyphen/>
      </w:r>
      <w:r w:rsidR="00BE01B5">
        <w:rPr>
          <w:noProof/>
        </w:rPr>
        <w:fldChar w:fldCharType="begin"/>
      </w:r>
      <w:r w:rsidR="00BE01B5">
        <w:rPr>
          <w:noProof/>
        </w:rPr>
        <w:instrText xml:space="preserve"> SEQ Figure \* ARABIC \s 1 </w:instrText>
      </w:r>
      <w:r w:rsidR="00BE01B5">
        <w:rPr>
          <w:noProof/>
        </w:rPr>
        <w:fldChar w:fldCharType="separate"/>
      </w:r>
      <w:r w:rsidR="00BA74F6">
        <w:rPr>
          <w:noProof/>
        </w:rPr>
        <w:t>4</w:t>
      </w:r>
      <w:r w:rsidR="00BE01B5">
        <w:rPr>
          <w:noProof/>
        </w:rPr>
        <w:fldChar w:fldCharType="end"/>
      </w:r>
      <w:bookmarkEnd w:id="68"/>
      <w:r>
        <w:t xml:space="preserve">: Mallowa wetland during the </w:t>
      </w:r>
      <w:r w:rsidR="00DC4E3A">
        <w:t>s</w:t>
      </w:r>
      <w:r>
        <w:t>pring 2018 survey, following environmental water deliveries.</w:t>
      </w:r>
      <w:bookmarkEnd w:id="69"/>
    </w:p>
    <w:p w14:paraId="5A49A161" w14:textId="55C0F0C9" w:rsidR="000C0AB7" w:rsidRDefault="000C0AB7">
      <w:pPr>
        <w:spacing w:after="0" w:line="240" w:lineRule="auto"/>
        <w:jc w:val="left"/>
      </w:pPr>
      <w:r>
        <w:br w:type="page"/>
      </w:r>
    </w:p>
    <w:p w14:paraId="1E94224D" w14:textId="6A7DA668" w:rsidR="00FA01A4" w:rsidRPr="000D7A90" w:rsidRDefault="00FA01A4" w:rsidP="00FA01A4">
      <w:pPr>
        <w:pStyle w:val="Heading2"/>
      </w:pPr>
      <w:bookmarkStart w:id="70" w:name="_Toc523757435"/>
      <w:bookmarkStart w:id="71" w:name="_Toc17896241"/>
      <w:bookmarkStart w:id="72" w:name="_Hlk491351797"/>
      <w:bookmarkStart w:id="73" w:name="_Hlk521586804"/>
      <w:r w:rsidRPr="000D7A90">
        <w:t>Summary</w:t>
      </w:r>
      <w:bookmarkEnd w:id="70"/>
      <w:bookmarkEnd w:id="71"/>
    </w:p>
    <w:p w14:paraId="7C4F3521" w14:textId="77777777" w:rsidR="00C2542F" w:rsidRDefault="000D7A90" w:rsidP="000D7A90">
      <w:pPr>
        <w:rPr>
          <w:rFonts w:cs="Arial"/>
        </w:rPr>
      </w:pPr>
      <w:bookmarkStart w:id="74" w:name="_Toc523757436"/>
      <w:bookmarkStart w:id="75" w:name="_Hlk495999907"/>
      <w:bookmarkEnd w:id="48"/>
      <w:bookmarkEnd w:id="72"/>
      <w:bookmarkEnd w:id="73"/>
      <w:r w:rsidRPr="000D7A90">
        <w:t xml:space="preserve">A multi-year wetting and drying management strategy is employed to maintain </w:t>
      </w:r>
      <w:r w:rsidR="008E3EE6">
        <w:t xml:space="preserve">and improve </w:t>
      </w:r>
      <w:r w:rsidRPr="000D7A90">
        <w:t>the condition of the wetlands and rivers within the lower Gwydir system</w:t>
      </w:r>
      <w:r w:rsidR="00837F82">
        <w:t xml:space="preserve">.  </w:t>
      </w:r>
      <w:r w:rsidRPr="000D7A90">
        <w:t xml:space="preserve">During the </w:t>
      </w:r>
      <w:r w:rsidR="003821E1">
        <w:t>LTIM Project</w:t>
      </w:r>
      <w:r w:rsidR="00F97B46">
        <w:t>,</w:t>
      </w:r>
      <w:r w:rsidRPr="000D7A90">
        <w:t xml:space="preserve"> this strategy </w:t>
      </w:r>
      <w:r w:rsidR="00CB1C41">
        <w:t xml:space="preserve">helped to </w:t>
      </w:r>
      <w:r>
        <w:t xml:space="preserve">sustain the ecology of the system, with clear </w:t>
      </w:r>
      <w:r w:rsidR="00CB1C41">
        <w:t>benefits from</w:t>
      </w:r>
      <w:r>
        <w:t xml:space="preserve"> environmental wate</w:t>
      </w:r>
      <w:r w:rsidR="00CB1C41">
        <w:t>r</w:t>
      </w:r>
      <w:r w:rsidR="00837F82">
        <w:t xml:space="preserve">.  </w:t>
      </w:r>
      <w:r>
        <w:t xml:space="preserve">Environmental water </w:t>
      </w:r>
      <w:r w:rsidR="00CB1C41">
        <w:t>was</w:t>
      </w:r>
      <w:r>
        <w:t xml:space="preserve"> used to provide wetland inundation, stimulate productivity and maintain aquatic refuges in the channels of the lower Gwydir during dry times</w:t>
      </w:r>
      <w:r w:rsidR="00837F82">
        <w:t xml:space="preserve">.  </w:t>
      </w:r>
      <w:r>
        <w:t>Flow events through the system, some containing environmental water, maintained and improved water quality, with thresholds in discharge identified that elicit a different response of pH, conductivity and dissolved oxygen</w:t>
      </w:r>
      <w:r w:rsidR="00837F82">
        <w:t xml:space="preserve">.  </w:t>
      </w:r>
      <w:r>
        <w:t>Water temperature followed a predictable pattern with seasonal changes exerting a strong influence on many other water quality parameters</w:t>
      </w:r>
      <w:r w:rsidR="00837F82">
        <w:rPr>
          <w:rFonts w:cs="Arial"/>
        </w:rPr>
        <w:t xml:space="preserve">.  </w:t>
      </w:r>
      <w:r>
        <w:rPr>
          <w:rFonts w:cs="Arial"/>
        </w:rPr>
        <w:t>This has implications for the timing of environmental water delivery with respect to water quality response</w:t>
      </w:r>
      <w:r w:rsidR="00837F82">
        <w:rPr>
          <w:rFonts w:cs="Arial"/>
        </w:rPr>
        <w:t xml:space="preserve">.  </w:t>
      </w:r>
    </w:p>
    <w:p w14:paraId="4EDCF172" w14:textId="724F7D04" w:rsidR="000D7A90" w:rsidRDefault="000D7A90" w:rsidP="000D7A90">
      <w:pPr>
        <w:rPr>
          <w:rFonts w:cs="Arial"/>
        </w:rPr>
      </w:pPr>
      <w:r>
        <w:rPr>
          <w:rFonts w:cs="Arial"/>
        </w:rPr>
        <w:t>Similarly, invertebrate communities responded over time due to variations in flow and water quality</w:t>
      </w:r>
      <w:r w:rsidR="00837F82">
        <w:rPr>
          <w:rFonts w:cs="Arial"/>
        </w:rPr>
        <w:t xml:space="preserve">.  </w:t>
      </w:r>
      <w:r>
        <w:rPr>
          <w:rFonts w:cs="Arial"/>
        </w:rPr>
        <w:t>Flow events in river channels improved water quality and delivered resources, but also acted as disturbances, with flows exceeding 500</w:t>
      </w:r>
      <w:r w:rsidR="00837F82">
        <w:rPr>
          <w:rFonts w:cs="Arial"/>
        </w:rPr>
        <w:t> ML</w:t>
      </w:r>
      <w:r>
        <w:rPr>
          <w:rFonts w:cs="Arial"/>
        </w:rPr>
        <w:t xml:space="preserve">/d </w:t>
      </w:r>
      <w:r w:rsidR="008E3EE6">
        <w:rPr>
          <w:rFonts w:cs="Arial"/>
        </w:rPr>
        <w:t xml:space="preserve">in channels </w:t>
      </w:r>
      <w:r>
        <w:rPr>
          <w:rFonts w:cs="Arial"/>
        </w:rPr>
        <w:t>reducing invertebrate densities</w:t>
      </w:r>
      <w:r w:rsidR="00E54CD6">
        <w:rPr>
          <w:rFonts w:cs="Arial"/>
        </w:rPr>
        <w:t xml:space="preserve"> through </w:t>
      </w:r>
      <w:r w:rsidR="00831075">
        <w:rPr>
          <w:rFonts w:cs="Arial"/>
        </w:rPr>
        <w:t>dispersal and drift</w:t>
      </w:r>
      <w:r w:rsidR="00837F82">
        <w:rPr>
          <w:rFonts w:cs="Arial"/>
        </w:rPr>
        <w:t xml:space="preserve">.  </w:t>
      </w:r>
      <w:r>
        <w:rPr>
          <w:rFonts w:cs="Arial"/>
        </w:rPr>
        <w:t>Following flow events when water levels stabilised, invertebrate densities increased, as they took advantage of the increased resources</w:t>
      </w:r>
      <w:r w:rsidR="00837F82">
        <w:rPr>
          <w:rFonts w:cs="Arial"/>
        </w:rPr>
        <w:t xml:space="preserve">.  </w:t>
      </w:r>
      <w:r>
        <w:rPr>
          <w:rFonts w:cs="Arial"/>
        </w:rPr>
        <w:t>In wetlands, invertebrate density increased with time since connection, as water contracted and nutrient concentrations increased, but then decreased as more sensitive taxa were impacted by poor water quality.</w:t>
      </w:r>
    </w:p>
    <w:p w14:paraId="0D2790F0" w14:textId="7C32668D" w:rsidR="000D7A90" w:rsidRDefault="000D7A90" w:rsidP="000D7A90">
      <w:pPr>
        <w:rPr>
          <w:rFonts w:cs="Arial"/>
        </w:rPr>
      </w:pPr>
      <w:r>
        <w:rPr>
          <w:rFonts w:cs="Arial"/>
        </w:rPr>
        <w:t xml:space="preserve">Waterbirds took advantage of the increased resources following flooding, occupying a range of </w:t>
      </w:r>
      <w:r w:rsidR="0046221B">
        <w:rPr>
          <w:rFonts w:cs="Arial"/>
        </w:rPr>
        <w:t xml:space="preserve">wetland </w:t>
      </w:r>
      <w:r>
        <w:rPr>
          <w:rFonts w:cs="Arial"/>
        </w:rPr>
        <w:t>habitats</w:t>
      </w:r>
      <w:r w:rsidR="00837F82">
        <w:rPr>
          <w:rFonts w:cs="Arial"/>
        </w:rPr>
        <w:t xml:space="preserve">.  </w:t>
      </w:r>
      <w:r w:rsidR="0046221B" w:rsidRPr="005560F6">
        <w:rPr>
          <w:rFonts w:cs="Arial"/>
        </w:rPr>
        <w:t xml:space="preserve">High average species richness, density and diversity </w:t>
      </w:r>
      <w:r w:rsidR="0046221B">
        <w:rPr>
          <w:rFonts w:cs="Arial"/>
        </w:rPr>
        <w:t xml:space="preserve">of waterbirds </w:t>
      </w:r>
      <w:r w:rsidR="0046221B" w:rsidRPr="005560F6">
        <w:rPr>
          <w:rFonts w:cs="Arial"/>
        </w:rPr>
        <w:t xml:space="preserve">were observed during periods of higher flow, </w:t>
      </w:r>
      <w:r w:rsidR="0046221B">
        <w:rPr>
          <w:rFonts w:cs="Arial"/>
        </w:rPr>
        <w:t xml:space="preserve">irrespective of whether it was </w:t>
      </w:r>
      <w:r w:rsidR="0046221B" w:rsidRPr="005560F6">
        <w:rPr>
          <w:rFonts w:cs="Arial"/>
        </w:rPr>
        <w:t xml:space="preserve">environmental </w:t>
      </w:r>
      <w:r w:rsidR="0046221B">
        <w:rPr>
          <w:rFonts w:cs="Arial"/>
        </w:rPr>
        <w:t>water (</w:t>
      </w:r>
      <w:r w:rsidR="0046221B" w:rsidRPr="005560F6">
        <w:rPr>
          <w:rFonts w:cs="Arial"/>
        </w:rPr>
        <w:t>2018-19</w:t>
      </w:r>
      <w:r w:rsidR="0046221B">
        <w:rPr>
          <w:rFonts w:cs="Arial"/>
        </w:rPr>
        <w:t>)</w:t>
      </w:r>
      <w:r w:rsidR="0046221B" w:rsidRPr="005560F6">
        <w:rPr>
          <w:rFonts w:cs="Arial"/>
        </w:rPr>
        <w:t>, or natural flow events</w:t>
      </w:r>
      <w:r w:rsidR="0046221B">
        <w:rPr>
          <w:rFonts w:cs="Arial"/>
        </w:rPr>
        <w:t xml:space="preserve"> </w:t>
      </w:r>
      <w:r w:rsidR="0046221B" w:rsidRPr="005560F6">
        <w:rPr>
          <w:rFonts w:cs="Arial"/>
        </w:rPr>
        <w:t>in 2016-17</w:t>
      </w:r>
      <w:r w:rsidR="00837F82">
        <w:rPr>
          <w:rFonts w:cs="Arial"/>
        </w:rPr>
        <w:t xml:space="preserve">.  </w:t>
      </w:r>
    </w:p>
    <w:p w14:paraId="41EFF797" w14:textId="522D5A53" w:rsidR="000D7A90" w:rsidRPr="00B4146B" w:rsidRDefault="000D7A90" w:rsidP="000D7A90">
      <w:r w:rsidRPr="00B4146B">
        <w:t>The fish community of the lower Gwydir appeared to fluctuate in composition and abundance, with relatively more native species recorded during and after the largest flow event in 2016-17</w:t>
      </w:r>
      <w:r w:rsidR="00837F82">
        <w:t xml:space="preserve">.  </w:t>
      </w:r>
      <w:r w:rsidRPr="00B4146B">
        <w:t xml:space="preserve">At other times, exotic species </w:t>
      </w:r>
      <w:r>
        <w:t>were dominant</w:t>
      </w:r>
      <w:r w:rsidR="00837F82">
        <w:t xml:space="preserve">.  </w:t>
      </w:r>
      <w:r w:rsidR="0046221B" w:rsidRPr="00917338">
        <w:t xml:space="preserve">Environmental water </w:t>
      </w:r>
      <w:r w:rsidR="0046221B">
        <w:t>prolonged the extent and quality of waterhole refuges, allowing iconic species such as Murray cod and Golden perch to persist in the lower Gwydir through dry times</w:t>
      </w:r>
      <w:r w:rsidR="00837F82">
        <w:rPr>
          <w:lang w:eastAsia="en-AU"/>
        </w:rPr>
        <w:t xml:space="preserve">.  </w:t>
      </w:r>
      <w:r>
        <w:rPr>
          <w:lang w:eastAsia="en-AU"/>
        </w:rPr>
        <w:t>Flow pulses down the Gwydir and Mehi Rivers allowed freshwater catfish and Murray Cod individuals to move throughout both systems to access habitat for breeding and feeding.</w:t>
      </w:r>
    </w:p>
    <w:p w14:paraId="2DFA42BC" w14:textId="3126C8FB" w:rsidR="000D7A90" w:rsidRDefault="000D7A90" w:rsidP="000D7A90">
      <w:r>
        <w:t>The delivery of environmental water to the Gwydir wetlands during the 2014-15 water year, increased the richness and cover of vegetation communities</w:t>
      </w:r>
      <w:r w:rsidR="00837F82">
        <w:t xml:space="preserve">.  </w:t>
      </w:r>
      <w:r>
        <w:t xml:space="preserve">These communities were maintained throughout the project, which is </w:t>
      </w:r>
      <w:r w:rsidRPr="003304F4">
        <w:t>extremely encouraging given the prevailing dry conditions seen throughout the northern Murray</w:t>
      </w:r>
      <w:r w:rsidR="00A92CCD">
        <w:t>-</w:t>
      </w:r>
      <w:r w:rsidRPr="003304F4">
        <w:t>Darling Basin in recent times</w:t>
      </w:r>
      <w:r w:rsidR="00837F82">
        <w:t xml:space="preserve">.  </w:t>
      </w:r>
    </w:p>
    <w:p w14:paraId="3C50E300" w14:textId="468A2B03" w:rsidR="000D7A90" w:rsidRDefault="000D7A90">
      <w:pPr>
        <w:spacing w:after="0" w:line="240" w:lineRule="auto"/>
        <w:jc w:val="left"/>
      </w:pPr>
      <w:r>
        <w:br w:type="page"/>
      </w:r>
    </w:p>
    <w:p w14:paraId="453E390C" w14:textId="51B9E32A" w:rsidR="008863B2" w:rsidRPr="002D0C1F" w:rsidRDefault="008863B2" w:rsidP="008863B2">
      <w:pPr>
        <w:pStyle w:val="Heading1"/>
      </w:pPr>
      <w:bookmarkStart w:id="76" w:name="_Toc17896242"/>
      <w:r w:rsidRPr="00E40B72">
        <w:t xml:space="preserve">Implications for </w:t>
      </w:r>
      <w:r w:rsidR="006201FB">
        <w:t>F</w:t>
      </w:r>
      <w:r w:rsidRPr="00E40B72">
        <w:t xml:space="preserve">uture </w:t>
      </w:r>
      <w:r w:rsidR="006201FB">
        <w:t>M</w:t>
      </w:r>
      <w:r w:rsidRPr="00E40B72">
        <w:t xml:space="preserve">anagement of </w:t>
      </w:r>
      <w:r w:rsidR="006201FB">
        <w:t>E</w:t>
      </w:r>
      <w:r w:rsidRPr="002D0C1F">
        <w:t xml:space="preserve">nvironmental </w:t>
      </w:r>
      <w:r w:rsidR="006201FB">
        <w:t>W</w:t>
      </w:r>
      <w:r w:rsidRPr="002D0C1F">
        <w:t>ater</w:t>
      </w:r>
      <w:bookmarkEnd w:id="74"/>
      <w:bookmarkEnd w:id="76"/>
    </w:p>
    <w:p w14:paraId="291C931D" w14:textId="513DA2C0" w:rsidR="00283DA6" w:rsidRPr="002D0C1F" w:rsidRDefault="003A0BA0" w:rsidP="00C05D2C">
      <w:r w:rsidRPr="002D0C1F">
        <w:t>The environmental w</w:t>
      </w:r>
      <w:r w:rsidR="00283DA6" w:rsidRPr="002D0C1F">
        <w:t xml:space="preserve">atering strategy </w:t>
      </w:r>
      <w:r w:rsidRPr="002D0C1F">
        <w:t xml:space="preserve">employed in the Gwydir Selected Area </w:t>
      </w:r>
      <w:r w:rsidR="00283DA6" w:rsidRPr="002D0C1F">
        <w:t>us</w:t>
      </w:r>
      <w:r w:rsidRPr="002D0C1F">
        <w:t>es</w:t>
      </w:r>
      <w:r w:rsidR="00283DA6" w:rsidRPr="002D0C1F">
        <w:t xml:space="preserve"> multiple flow</w:t>
      </w:r>
      <w:r w:rsidRPr="002D0C1F">
        <w:t xml:space="preserve"> types</w:t>
      </w:r>
      <w:r w:rsidR="00283DA6" w:rsidRPr="002D0C1F">
        <w:t xml:space="preserve"> to target </w:t>
      </w:r>
      <w:r w:rsidRPr="002D0C1F">
        <w:t>a range of wetland and channel</w:t>
      </w:r>
      <w:r w:rsidR="00283DA6" w:rsidRPr="002D0C1F">
        <w:t xml:space="preserve"> outcomes</w:t>
      </w:r>
      <w:r w:rsidR="00837F82">
        <w:t xml:space="preserve">.  </w:t>
      </w:r>
      <w:r w:rsidRPr="002D0C1F">
        <w:t>These include flows targeted at wetland inundation, flows to increase river channel productivity and ‘prime’ the system early in the season to promote ecological responses, and flows to improve connectivity and maintain the quality of important low flow refugial habitat during dry times</w:t>
      </w:r>
      <w:r w:rsidR="00837F82">
        <w:t xml:space="preserve">.  </w:t>
      </w:r>
      <w:r w:rsidR="00F97B46">
        <w:t>T</w:t>
      </w:r>
      <w:r w:rsidRPr="002D0C1F">
        <w:t xml:space="preserve">he </w:t>
      </w:r>
      <w:r w:rsidR="003821E1">
        <w:t>LTIM Project</w:t>
      </w:r>
      <w:r w:rsidRPr="002D0C1F">
        <w:t xml:space="preserve"> has demonstrated that this approach to environmental watering is working </w:t>
      </w:r>
      <w:r w:rsidR="00F01EC2">
        <w:t xml:space="preserve">well </w:t>
      </w:r>
      <w:r w:rsidRPr="002D0C1F">
        <w:t>in the lower Gwydir system</w:t>
      </w:r>
      <w:r w:rsidR="00837F82">
        <w:t xml:space="preserve">.  </w:t>
      </w:r>
      <w:r w:rsidRPr="002D0C1F">
        <w:t>This is encouraging especially given the drought conditions that have occurred over the past two years of the project.</w:t>
      </w:r>
    </w:p>
    <w:p w14:paraId="260421F9" w14:textId="7619C033" w:rsidR="002D0C1F" w:rsidRPr="002D0C1F" w:rsidRDefault="003A0BA0" w:rsidP="003A27AA">
      <w:r w:rsidRPr="002D0C1F">
        <w:t xml:space="preserve">Through the </w:t>
      </w:r>
      <w:r w:rsidR="003821E1">
        <w:t>LTIM Project</w:t>
      </w:r>
      <w:r w:rsidRPr="002D0C1F">
        <w:t xml:space="preserve"> monitoring, a number of potential thresholds </w:t>
      </w:r>
      <w:r w:rsidR="00B3339C">
        <w:t>were</w:t>
      </w:r>
      <w:r w:rsidRPr="002D0C1F">
        <w:t xml:space="preserve"> identified that influence different aspects of the </w:t>
      </w:r>
      <w:r w:rsidR="003821E1" w:rsidRPr="003821E1">
        <w:t xml:space="preserve">Gwydir </w:t>
      </w:r>
      <w:r w:rsidRPr="002D0C1F">
        <w:t>Selected Area</w:t>
      </w:r>
      <w:r w:rsidR="00B3339C">
        <w:t>’</w:t>
      </w:r>
      <w:r w:rsidRPr="002D0C1F">
        <w:t xml:space="preserve">s water quality and </w:t>
      </w:r>
      <w:r w:rsidR="00937182" w:rsidRPr="002D0C1F">
        <w:t>ecology</w:t>
      </w:r>
      <w:r w:rsidRPr="002D0C1F">
        <w:t xml:space="preserve"> (</w:t>
      </w:r>
      <w:r w:rsidR="003A27AA">
        <w:fldChar w:fldCharType="begin"/>
      </w:r>
      <w:r w:rsidR="003A27AA">
        <w:instrText xml:space="preserve"> REF _Ref17443542 \h </w:instrText>
      </w:r>
      <w:r w:rsidR="003A27AA">
        <w:fldChar w:fldCharType="separate"/>
      </w:r>
      <w:r w:rsidR="00BA74F6">
        <w:t xml:space="preserve">Table </w:t>
      </w:r>
      <w:r w:rsidR="00BA74F6">
        <w:rPr>
          <w:noProof/>
        </w:rPr>
        <w:t>4</w:t>
      </w:r>
      <w:r w:rsidR="00BA74F6">
        <w:noBreakHyphen/>
      </w:r>
      <w:r w:rsidR="00BA74F6">
        <w:rPr>
          <w:noProof/>
        </w:rPr>
        <w:t>1</w:t>
      </w:r>
      <w:r w:rsidR="003A27AA">
        <w:fldChar w:fldCharType="end"/>
      </w:r>
      <w:r w:rsidRPr="002D0C1F">
        <w:t>)</w:t>
      </w:r>
      <w:r w:rsidR="00837F82">
        <w:t xml:space="preserve">.  </w:t>
      </w:r>
      <w:r w:rsidRPr="002D0C1F">
        <w:t>Along the channels of the lower Gwydir, pH and conductivity appeared to decrease with increasing discharge to around 5,000</w:t>
      </w:r>
      <w:r w:rsidR="00837F82">
        <w:t> ML</w:t>
      </w:r>
      <w:r w:rsidRPr="002D0C1F">
        <w:t>/d, then increase with flow</w:t>
      </w:r>
      <w:r w:rsidR="00837F82">
        <w:t xml:space="preserve">.  </w:t>
      </w:r>
      <w:r w:rsidRPr="002D0C1F">
        <w:t xml:space="preserve">This is likely driven by the increased inputs of ions and suspended sediment as flows increase and more river channel becomes </w:t>
      </w:r>
      <w:r w:rsidR="00937182" w:rsidRPr="002D0C1F">
        <w:t xml:space="preserve">inundated </w:t>
      </w:r>
      <w:r w:rsidRPr="002D0C1F">
        <w:t>above this threshold</w:t>
      </w:r>
      <w:r w:rsidR="00837F82">
        <w:t xml:space="preserve">.  </w:t>
      </w:r>
      <w:r w:rsidR="00C67874">
        <w:t>T</w:t>
      </w:r>
      <w:r w:rsidR="00937182" w:rsidRPr="002D0C1F">
        <w:t xml:space="preserve">here was very high variation in </w:t>
      </w:r>
      <w:r w:rsidR="00C67874">
        <w:t xml:space="preserve">dissolved oxygen </w:t>
      </w:r>
      <w:r w:rsidR="00937182" w:rsidRPr="002D0C1F">
        <w:t>levels below 2,500</w:t>
      </w:r>
      <w:r w:rsidR="00837F82">
        <w:t> ML</w:t>
      </w:r>
      <w:r w:rsidR="00937182" w:rsidRPr="002D0C1F">
        <w:t xml:space="preserve">/d </w:t>
      </w:r>
      <w:r w:rsidR="002A1F68">
        <w:t xml:space="preserve">that </w:t>
      </w:r>
      <w:r w:rsidR="00937182" w:rsidRPr="002D0C1F">
        <w:t>appeared to stabilise between 65</w:t>
      </w:r>
      <w:r w:rsidR="00DC4E3A">
        <w:t>% and</w:t>
      </w:r>
      <w:r w:rsidR="00937182" w:rsidRPr="002D0C1F">
        <w:t xml:space="preserve"> 100% above this threshold</w:t>
      </w:r>
      <w:r w:rsidR="00837F82">
        <w:t xml:space="preserve">.  </w:t>
      </w:r>
      <w:r w:rsidR="00937182" w:rsidRPr="002D0C1F">
        <w:t>There was an apparent flow threshold identified for microinvertebrates (500</w:t>
      </w:r>
      <w:r w:rsidR="00837F82">
        <w:t> ML</w:t>
      </w:r>
      <w:r w:rsidR="00937182" w:rsidRPr="002D0C1F">
        <w:t>/d) above which microinvertebrate densities reduced with increasing flow</w:t>
      </w:r>
      <w:r w:rsidR="00837F82">
        <w:t xml:space="preserve">.  </w:t>
      </w:r>
      <w:r w:rsidR="00937182" w:rsidRPr="002D0C1F">
        <w:t xml:space="preserve">This is likely tied to increased </w:t>
      </w:r>
      <w:r w:rsidR="00F97B46">
        <w:t>discharge</w:t>
      </w:r>
      <w:r w:rsidR="00937182" w:rsidRPr="002D0C1F">
        <w:t xml:space="preserve"> impacting flow sensitive taxa</w:t>
      </w:r>
      <w:r w:rsidR="00837F82">
        <w:t xml:space="preserve">.  </w:t>
      </w:r>
      <w:r w:rsidR="00937182" w:rsidRPr="002D0C1F">
        <w:t xml:space="preserve">In wetlands, </w:t>
      </w:r>
      <w:r w:rsidR="001A0234" w:rsidRPr="002D0C1F">
        <w:t>nutrient concentrations peak</w:t>
      </w:r>
      <w:r w:rsidR="00E85409">
        <w:t>ed</w:t>
      </w:r>
      <w:r w:rsidR="001A0234" w:rsidRPr="002D0C1F">
        <w:t xml:space="preserve"> around 25 days after flows into the wetlands ceased</w:t>
      </w:r>
      <w:r w:rsidR="00E85409">
        <w:t>, reflecting the peak rates of decomposition and nutrient release from sediments that drive water column algal production</w:t>
      </w:r>
      <w:r w:rsidR="00837F82">
        <w:t xml:space="preserve">.  </w:t>
      </w:r>
      <w:r w:rsidR="002D0C1F" w:rsidRPr="002D0C1F">
        <w:t>In addition, a</w:t>
      </w:r>
      <w:r w:rsidR="00937182" w:rsidRPr="002D0C1F">
        <w:t xml:space="preserve"> link between native water couch growth and suppression of the exotic lippia was identified early in the </w:t>
      </w:r>
      <w:r w:rsidR="003821E1">
        <w:t>LTIM Project</w:t>
      </w:r>
      <w:r w:rsidR="001A0234" w:rsidRPr="002D0C1F">
        <w:t xml:space="preserve"> and</w:t>
      </w:r>
      <w:r w:rsidR="00937182" w:rsidRPr="002D0C1F">
        <w:t xml:space="preserve"> </w:t>
      </w:r>
      <w:r w:rsidR="002A1F68">
        <w:t>was demonstrated consistently</w:t>
      </w:r>
      <w:r w:rsidR="00937182" w:rsidRPr="002D0C1F">
        <w:t xml:space="preserve"> over the whole project</w:t>
      </w:r>
      <w:r w:rsidR="00837F82">
        <w:t xml:space="preserve">.  </w:t>
      </w:r>
      <w:r w:rsidR="00937182" w:rsidRPr="002D0C1F">
        <w:t xml:space="preserve">From these </w:t>
      </w:r>
      <w:r w:rsidR="001A0234" w:rsidRPr="002D0C1F">
        <w:t>observations</w:t>
      </w:r>
      <w:r w:rsidR="00937182" w:rsidRPr="002D0C1F">
        <w:t xml:space="preserve">, </w:t>
      </w:r>
      <w:r w:rsidR="00C67874">
        <w:t xml:space="preserve">it appears that </w:t>
      </w:r>
      <w:r w:rsidR="00937182" w:rsidRPr="002D0C1F">
        <w:t>annual inundation of the wetlands maintain</w:t>
      </w:r>
      <w:r w:rsidR="001A0234" w:rsidRPr="002D0C1F">
        <w:t>s the condition of water couch and allows it to outcompete lippia</w:t>
      </w:r>
      <w:r w:rsidR="00837F82">
        <w:t xml:space="preserve">.  </w:t>
      </w:r>
    </w:p>
    <w:p w14:paraId="14B0BD67" w14:textId="0884C18F" w:rsidR="002D0C1F" w:rsidRPr="002D0C1F" w:rsidRDefault="002D0C1F" w:rsidP="002D0C1F">
      <w:r w:rsidRPr="002D0C1F">
        <w:t xml:space="preserve">In addition to the magnitude of flow influencing ecological response, the timing of flow events </w:t>
      </w:r>
      <w:r w:rsidR="002A1F68">
        <w:t>was</w:t>
      </w:r>
      <w:r w:rsidRPr="002D0C1F">
        <w:t xml:space="preserve"> shown to influence the nature of the response to flow</w:t>
      </w:r>
      <w:r w:rsidR="00837F82">
        <w:t xml:space="preserve">.  </w:t>
      </w:r>
      <w:r w:rsidRPr="002D0C1F">
        <w:t>Flow events delivered in winter/spring appear to improve water quality and stimulate fish movement but induce only minimal primary and secondary production due to lower water temperatures</w:t>
      </w:r>
      <w:r w:rsidR="00837F82">
        <w:t xml:space="preserve">.  </w:t>
      </w:r>
      <w:r w:rsidRPr="002D0C1F">
        <w:t>Flows delivered over the summer/autumn period improve</w:t>
      </w:r>
      <w:r w:rsidR="002A1F68">
        <w:t>d</w:t>
      </w:r>
      <w:r w:rsidRPr="002D0C1F">
        <w:t xml:space="preserve"> water quality, and promote</w:t>
      </w:r>
      <w:r w:rsidR="002A1F68">
        <w:t>d</w:t>
      </w:r>
      <w:r w:rsidRPr="002D0C1F">
        <w:t xml:space="preserve"> primary and secondary production, thus supporting animals higher up the food chain such as fish, frogs and waterbirds</w:t>
      </w:r>
      <w:r w:rsidR="00837F82">
        <w:t xml:space="preserve">.  </w:t>
      </w:r>
      <w:r w:rsidRPr="002D0C1F">
        <w:t>Thus, the seasonal timing of environmental water deliveries needs to be matched with the desired responses to elicit the best outcome of that water.</w:t>
      </w:r>
    </w:p>
    <w:p w14:paraId="429F0159" w14:textId="73A121C2" w:rsidR="002D0C1F" w:rsidRDefault="002D0C1F" w:rsidP="002D0C1F">
      <w:r w:rsidRPr="002D0C1F">
        <w:t>The fish population in the Gwydir River system appears to be under stress, with many native species in low abundance</w:t>
      </w:r>
      <w:r w:rsidR="00837F82">
        <w:t xml:space="preserve">.  </w:t>
      </w:r>
      <w:r w:rsidRPr="002D0C1F">
        <w:t>This may reflect the carrying capacity of the system in its current state</w:t>
      </w:r>
      <w:r w:rsidR="00837F82">
        <w:t xml:space="preserve">.  </w:t>
      </w:r>
      <w:r w:rsidRPr="002D0C1F">
        <w:t>While some species appear to be breeding and recruiting, others, especially some of the more iconic species such as golden perch, freshwater catfish and Murray cod, are not recruiting sufficiently to improve their populations</w:t>
      </w:r>
      <w:r w:rsidR="00837F82">
        <w:t xml:space="preserve">.  </w:t>
      </w:r>
      <w:r w:rsidRPr="002D0C1F">
        <w:t xml:space="preserve">Along with providing environmental flows, other options such as habitat rehabilitation, restocking and barrier remediation should be considered to improve the fish communities of the </w:t>
      </w:r>
      <w:r w:rsidR="003821E1" w:rsidRPr="003821E1">
        <w:t xml:space="preserve">Gwydir </w:t>
      </w:r>
      <w:r w:rsidRPr="002D0C1F">
        <w:t>Selected Area.</w:t>
      </w:r>
    </w:p>
    <w:p w14:paraId="07990485" w14:textId="77777777" w:rsidR="005B616A" w:rsidRPr="00183A5E" w:rsidRDefault="005B616A" w:rsidP="002D0C1F"/>
    <w:p w14:paraId="2A132FA7" w14:textId="5A1D5A2D" w:rsidR="003A0BA0" w:rsidRDefault="003A0BA0" w:rsidP="00C05D2C">
      <w:pPr>
        <w:rPr>
          <w:highlight w:val="yellow"/>
        </w:rPr>
      </w:pPr>
    </w:p>
    <w:p w14:paraId="1C084D9A" w14:textId="62C7E6C2" w:rsidR="003A27AA" w:rsidRDefault="003A27AA" w:rsidP="003A27AA">
      <w:pPr>
        <w:pStyle w:val="Caption"/>
        <w:keepNext/>
      </w:pPr>
      <w:bookmarkStart w:id="77" w:name="_Ref17443542"/>
      <w:bookmarkStart w:id="78" w:name="_Toc17895823"/>
      <w:r>
        <w:t xml:space="preserve">Table </w:t>
      </w:r>
      <w:r w:rsidR="00BE01B5">
        <w:rPr>
          <w:noProof/>
        </w:rPr>
        <w:fldChar w:fldCharType="begin"/>
      </w:r>
      <w:r w:rsidR="00BE01B5">
        <w:rPr>
          <w:noProof/>
        </w:rPr>
        <w:instrText xml:space="preserve"> STYLEREF 1 \s </w:instrText>
      </w:r>
      <w:r w:rsidR="00BE01B5">
        <w:rPr>
          <w:noProof/>
        </w:rPr>
        <w:fldChar w:fldCharType="separate"/>
      </w:r>
      <w:r w:rsidR="00BA74F6">
        <w:rPr>
          <w:noProof/>
        </w:rPr>
        <w:t>4</w:t>
      </w:r>
      <w:r w:rsidR="00BE01B5">
        <w:rPr>
          <w:noProof/>
        </w:rPr>
        <w:fldChar w:fldCharType="end"/>
      </w:r>
      <w:r>
        <w:noBreakHyphen/>
      </w:r>
      <w:r w:rsidR="00BE01B5">
        <w:rPr>
          <w:noProof/>
        </w:rPr>
        <w:fldChar w:fldCharType="begin"/>
      </w:r>
      <w:r w:rsidR="00BE01B5">
        <w:rPr>
          <w:noProof/>
        </w:rPr>
        <w:instrText xml:space="preserve"> SEQ Table \* ARABIC \s 1 </w:instrText>
      </w:r>
      <w:r w:rsidR="00BE01B5">
        <w:rPr>
          <w:noProof/>
        </w:rPr>
        <w:fldChar w:fldCharType="separate"/>
      </w:r>
      <w:r w:rsidR="00BA74F6">
        <w:rPr>
          <w:noProof/>
        </w:rPr>
        <w:t>1</w:t>
      </w:r>
      <w:r w:rsidR="00BE01B5">
        <w:rPr>
          <w:noProof/>
        </w:rPr>
        <w:fldChar w:fldCharType="end"/>
      </w:r>
      <w:bookmarkEnd w:id="77"/>
      <w:r w:rsidR="003821E1">
        <w:t xml:space="preserve">: </w:t>
      </w:r>
      <w:r w:rsidRPr="003D68FD">
        <w:t xml:space="preserve">Thresholds in </w:t>
      </w:r>
      <w:r>
        <w:t xml:space="preserve">water quality and ecological </w:t>
      </w:r>
      <w:r w:rsidR="00ED442E">
        <w:t>variables</w:t>
      </w:r>
      <w:r w:rsidRPr="003D68FD">
        <w:t xml:space="preserve"> identified in the </w:t>
      </w:r>
      <w:r>
        <w:t>Gwydir Selected Area</w:t>
      </w:r>
      <w:r w:rsidRPr="003D68FD">
        <w:t>.</w:t>
      </w:r>
      <w:bookmarkEnd w:id="78"/>
    </w:p>
    <w:tbl>
      <w:tblPr>
        <w:tblStyle w:val="ELATable"/>
        <w:tblW w:w="9214" w:type="dxa"/>
        <w:tblLook w:val="04A0" w:firstRow="1" w:lastRow="0" w:firstColumn="1" w:lastColumn="0" w:noHBand="0" w:noVBand="1"/>
      </w:tblPr>
      <w:tblGrid>
        <w:gridCol w:w="1607"/>
        <w:gridCol w:w="1117"/>
        <w:gridCol w:w="6520"/>
      </w:tblGrid>
      <w:tr w:rsidR="002D0C1F" w14:paraId="6238AFEC" w14:textId="77777777" w:rsidTr="00C25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noWrap/>
            <w:vAlign w:val="center"/>
          </w:tcPr>
          <w:p w14:paraId="6FA43D32" w14:textId="77777777" w:rsidR="001A0234" w:rsidRDefault="001A0234" w:rsidP="00C2542F">
            <w:pPr>
              <w:spacing w:after="60"/>
              <w:jc w:val="center"/>
            </w:pPr>
            <w:r>
              <w:t>Parameter</w:t>
            </w:r>
          </w:p>
        </w:tc>
        <w:tc>
          <w:tcPr>
            <w:tcW w:w="1087" w:type="dxa"/>
            <w:noWrap/>
            <w:vAlign w:val="center"/>
          </w:tcPr>
          <w:p w14:paraId="0ACCA45F" w14:textId="77777777" w:rsidR="001A0234" w:rsidRDefault="001A0234" w:rsidP="008352B4">
            <w:pPr>
              <w:spacing w:after="60"/>
              <w:jc w:val="center"/>
              <w:cnfStyle w:val="100000000000" w:firstRow="1" w:lastRow="0" w:firstColumn="0" w:lastColumn="0" w:oddVBand="0" w:evenVBand="0" w:oddHBand="0" w:evenHBand="0" w:firstRowFirstColumn="0" w:firstRowLastColumn="0" w:lastRowFirstColumn="0" w:lastRowLastColumn="0"/>
            </w:pPr>
            <w:r>
              <w:t>Apparent threshold</w:t>
            </w:r>
          </w:p>
        </w:tc>
        <w:tc>
          <w:tcPr>
            <w:tcW w:w="6520" w:type="dxa"/>
            <w:noWrap/>
            <w:vAlign w:val="center"/>
          </w:tcPr>
          <w:p w14:paraId="67CA9811" w14:textId="77777777" w:rsidR="001A0234" w:rsidRDefault="001A0234" w:rsidP="00C2542F">
            <w:pPr>
              <w:spacing w:after="60"/>
              <w:jc w:val="left"/>
              <w:cnfStyle w:val="100000000000" w:firstRow="1" w:lastRow="0" w:firstColumn="0" w:lastColumn="0" w:oddVBand="0" w:evenVBand="0" w:oddHBand="0" w:evenHBand="0" w:firstRowFirstColumn="0" w:firstRowLastColumn="0" w:lastRowFirstColumn="0" w:lastRowLastColumn="0"/>
            </w:pPr>
            <w:r>
              <w:t>Description</w:t>
            </w:r>
          </w:p>
        </w:tc>
      </w:tr>
      <w:tr w:rsidR="001A0234" w14:paraId="6AC9FD27" w14:textId="77777777" w:rsidTr="00C2542F">
        <w:tc>
          <w:tcPr>
            <w:cnfStyle w:val="001000000000" w:firstRow="0" w:lastRow="0" w:firstColumn="1" w:lastColumn="0" w:oddVBand="0" w:evenVBand="0" w:oddHBand="0" w:evenHBand="0" w:firstRowFirstColumn="0" w:firstRowLastColumn="0" w:lastRowFirstColumn="0" w:lastRowLastColumn="0"/>
            <w:tcW w:w="1607" w:type="dxa"/>
            <w:noWrap/>
            <w:vAlign w:val="center"/>
          </w:tcPr>
          <w:p w14:paraId="33C1D238" w14:textId="77777777" w:rsidR="001A0234" w:rsidRDefault="001A0234" w:rsidP="00C2542F">
            <w:pPr>
              <w:spacing w:after="60"/>
              <w:jc w:val="center"/>
            </w:pPr>
            <w:r>
              <w:t>pH and Conductivity</w:t>
            </w:r>
          </w:p>
        </w:tc>
        <w:tc>
          <w:tcPr>
            <w:tcW w:w="1087" w:type="dxa"/>
            <w:noWrap/>
            <w:vAlign w:val="center"/>
          </w:tcPr>
          <w:p w14:paraId="2DAA6DE2" w14:textId="3646E3BF" w:rsidR="001A0234" w:rsidRDefault="001A0234" w:rsidP="008352B4">
            <w:pPr>
              <w:spacing w:after="60"/>
              <w:jc w:val="center"/>
              <w:cnfStyle w:val="000000000000" w:firstRow="0" w:lastRow="0" w:firstColumn="0" w:lastColumn="0" w:oddVBand="0" w:evenVBand="0" w:oddHBand="0" w:evenHBand="0" w:firstRowFirstColumn="0" w:firstRowLastColumn="0" w:lastRowFirstColumn="0" w:lastRowLastColumn="0"/>
            </w:pPr>
            <w:r>
              <w:t>5,000</w:t>
            </w:r>
            <w:r w:rsidR="00837F82">
              <w:t> ML</w:t>
            </w:r>
            <w:r>
              <w:t>/d</w:t>
            </w:r>
          </w:p>
        </w:tc>
        <w:tc>
          <w:tcPr>
            <w:tcW w:w="6520" w:type="dxa"/>
            <w:noWrap/>
            <w:vAlign w:val="center"/>
          </w:tcPr>
          <w:p w14:paraId="7E465223" w14:textId="3A9FE3E9" w:rsidR="001A0234" w:rsidRDefault="001A0234" w:rsidP="00C2542F">
            <w:pPr>
              <w:spacing w:after="60"/>
              <w:jc w:val="left"/>
              <w:cnfStyle w:val="000000000000" w:firstRow="0" w:lastRow="0" w:firstColumn="0" w:lastColumn="0" w:oddVBand="0" w:evenVBand="0" w:oddHBand="0" w:evenHBand="0" w:firstRowFirstColumn="0" w:firstRowLastColumn="0" w:lastRowFirstColumn="0" w:lastRowLastColumn="0"/>
            </w:pPr>
            <w:r w:rsidRPr="003E3158">
              <w:t>Change from decreasing to increasing concentrations with discharge</w:t>
            </w:r>
            <w:r w:rsidR="00837F82">
              <w:t xml:space="preserve">.  </w:t>
            </w:r>
            <w:r w:rsidRPr="003E3158">
              <w:t>Likely related to increased inputs of ions and suspended sediments</w:t>
            </w:r>
            <w:r>
              <w:t xml:space="preserve"> from channel wetting</w:t>
            </w:r>
            <w:r w:rsidRPr="003E3158">
              <w:t>.</w:t>
            </w:r>
          </w:p>
        </w:tc>
      </w:tr>
      <w:tr w:rsidR="001A0234" w14:paraId="17F71912" w14:textId="77777777" w:rsidTr="00C2542F">
        <w:tc>
          <w:tcPr>
            <w:cnfStyle w:val="001000000000" w:firstRow="0" w:lastRow="0" w:firstColumn="1" w:lastColumn="0" w:oddVBand="0" w:evenVBand="0" w:oddHBand="0" w:evenHBand="0" w:firstRowFirstColumn="0" w:firstRowLastColumn="0" w:lastRowFirstColumn="0" w:lastRowLastColumn="0"/>
            <w:tcW w:w="1607" w:type="dxa"/>
            <w:noWrap/>
            <w:vAlign w:val="center"/>
          </w:tcPr>
          <w:p w14:paraId="6201A57F" w14:textId="77777777" w:rsidR="001A0234" w:rsidRDefault="001A0234" w:rsidP="00C2542F">
            <w:pPr>
              <w:spacing w:after="60"/>
              <w:jc w:val="center"/>
            </w:pPr>
            <w:r>
              <w:t>Dissolved oxygen</w:t>
            </w:r>
          </w:p>
        </w:tc>
        <w:tc>
          <w:tcPr>
            <w:tcW w:w="1087" w:type="dxa"/>
            <w:noWrap/>
            <w:vAlign w:val="center"/>
          </w:tcPr>
          <w:p w14:paraId="7436DB5D" w14:textId="6E7EB3B8" w:rsidR="001A0234" w:rsidRDefault="001A0234" w:rsidP="008352B4">
            <w:pPr>
              <w:spacing w:after="60"/>
              <w:jc w:val="center"/>
              <w:cnfStyle w:val="000000000000" w:firstRow="0" w:lastRow="0" w:firstColumn="0" w:lastColumn="0" w:oddVBand="0" w:evenVBand="0" w:oddHBand="0" w:evenHBand="0" w:firstRowFirstColumn="0" w:firstRowLastColumn="0" w:lastRowFirstColumn="0" w:lastRowLastColumn="0"/>
            </w:pPr>
            <w:r>
              <w:t>2,500</w:t>
            </w:r>
            <w:r w:rsidR="00837F82">
              <w:t> ML</w:t>
            </w:r>
            <w:r>
              <w:t>/d</w:t>
            </w:r>
          </w:p>
        </w:tc>
        <w:tc>
          <w:tcPr>
            <w:tcW w:w="6520" w:type="dxa"/>
            <w:noWrap/>
            <w:vAlign w:val="center"/>
          </w:tcPr>
          <w:p w14:paraId="778A8401" w14:textId="0D93FEC6" w:rsidR="001A0234" w:rsidRDefault="001A0234" w:rsidP="00C2542F">
            <w:pPr>
              <w:spacing w:after="60"/>
              <w:jc w:val="left"/>
              <w:cnfStyle w:val="000000000000" w:firstRow="0" w:lastRow="0" w:firstColumn="0" w:lastColumn="0" w:oddVBand="0" w:evenVBand="0" w:oddHBand="0" w:evenHBand="0" w:firstRowFirstColumn="0" w:firstRowLastColumn="0" w:lastRowFirstColumn="0" w:lastRowLastColumn="0"/>
            </w:pPr>
            <w:r>
              <w:t>DO highly variable at low discharges (0</w:t>
            </w:r>
            <w:r w:rsidR="005B616A">
              <w:t xml:space="preserve"> to </w:t>
            </w:r>
            <w:r>
              <w:t>2,500</w:t>
            </w:r>
            <w:r w:rsidR="00837F82">
              <w:t> ML</w:t>
            </w:r>
            <w:r>
              <w:t>/d) then stabilised with increasing discharge.</w:t>
            </w:r>
          </w:p>
        </w:tc>
      </w:tr>
      <w:tr w:rsidR="001A0234" w14:paraId="4E2292A4" w14:textId="77777777" w:rsidTr="00C2542F">
        <w:tc>
          <w:tcPr>
            <w:cnfStyle w:val="001000000000" w:firstRow="0" w:lastRow="0" w:firstColumn="1" w:lastColumn="0" w:oddVBand="0" w:evenVBand="0" w:oddHBand="0" w:evenHBand="0" w:firstRowFirstColumn="0" w:firstRowLastColumn="0" w:lastRowFirstColumn="0" w:lastRowLastColumn="0"/>
            <w:tcW w:w="1607" w:type="dxa"/>
            <w:noWrap/>
            <w:vAlign w:val="center"/>
          </w:tcPr>
          <w:p w14:paraId="7D898101" w14:textId="77777777" w:rsidR="001A0234" w:rsidRDefault="001A0234" w:rsidP="00C2542F">
            <w:pPr>
              <w:spacing w:after="60"/>
              <w:jc w:val="center"/>
            </w:pPr>
            <w:r>
              <w:t>Wetland nutrient concentrations</w:t>
            </w:r>
          </w:p>
        </w:tc>
        <w:tc>
          <w:tcPr>
            <w:tcW w:w="1087" w:type="dxa"/>
            <w:noWrap/>
            <w:vAlign w:val="center"/>
          </w:tcPr>
          <w:p w14:paraId="1F270FC8" w14:textId="77777777" w:rsidR="001A0234" w:rsidRDefault="001A0234" w:rsidP="008352B4">
            <w:pPr>
              <w:spacing w:after="60"/>
              <w:jc w:val="center"/>
              <w:cnfStyle w:val="000000000000" w:firstRow="0" w:lastRow="0" w:firstColumn="0" w:lastColumn="0" w:oddVBand="0" w:evenVBand="0" w:oddHBand="0" w:evenHBand="0" w:firstRowFirstColumn="0" w:firstRowLastColumn="0" w:lastRowFirstColumn="0" w:lastRowLastColumn="0"/>
            </w:pPr>
            <w:r>
              <w:t>25 days since connection</w:t>
            </w:r>
          </w:p>
        </w:tc>
        <w:tc>
          <w:tcPr>
            <w:tcW w:w="6520" w:type="dxa"/>
            <w:noWrap/>
            <w:vAlign w:val="center"/>
          </w:tcPr>
          <w:p w14:paraId="38952E6B" w14:textId="7E565C62" w:rsidR="001A0234" w:rsidRDefault="001A0234" w:rsidP="00C2542F">
            <w:pPr>
              <w:spacing w:after="60"/>
              <w:jc w:val="left"/>
              <w:cnfStyle w:val="000000000000" w:firstRow="0" w:lastRow="0" w:firstColumn="0" w:lastColumn="0" w:oddVBand="0" w:evenVBand="0" w:oddHBand="0" w:evenHBand="0" w:firstRowFirstColumn="0" w:firstRowLastColumn="0" w:lastRowFirstColumn="0" w:lastRowLastColumn="0"/>
            </w:pPr>
            <w:r>
              <w:t>Peak nutrient (N, C, P) concentrations recorded 25 days after connection, especially when flow was delivered during summer</w:t>
            </w:r>
            <w:r w:rsidR="00837F82">
              <w:t xml:space="preserve">.  </w:t>
            </w:r>
            <w:r>
              <w:t>Suggests internal recycling of nutrients from the sediment and water column.</w:t>
            </w:r>
          </w:p>
        </w:tc>
      </w:tr>
      <w:tr w:rsidR="001A0234" w14:paraId="3EE01065" w14:textId="77777777" w:rsidTr="00C2542F">
        <w:tc>
          <w:tcPr>
            <w:cnfStyle w:val="001000000000" w:firstRow="0" w:lastRow="0" w:firstColumn="1" w:lastColumn="0" w:oddVBand="0" w:evenVBand="0" w:oddHBand="0" w:evenHBand="0" w:firstRowFirstColumn="0" w:firstRowLastColumn="0" w:lastRowFirstColumn="0" w:lastRowLastColumn="0"/>
            <w:tcW w:w="1607" w:type="dxa"/>
            <w:noWrap/>
            <w:vAlign w:val="center"/>
          </w:tcPr>
          <w:p w14:paraId="1F607A44" w14:textId="77777777" w:rsidR="001A0234" w:rsidRDefault="001A0234" w:rsidP="00C2542F">
            <w:pPr>
              <w:spacing w:after="60"/>
              <w:jc w:val="center"/>
            </w:pPr>
            <w:r>
              <w:t>Microinvertebrate density</w:t>
            </w:r>
          </w:p>
        </w:tc>
        <w:tc>
          <w:tcPr>
            <w:tcW w:w="1087" w:type="dxa"/>
            <w:noWrap/>
            <w:vAlign w:val="center"/>
          </w:tcPr>
          <w:p w14:paraId="533F50A1" w14:textId="2A402157" w:rsidR="001A0234" w:rsidRDefault="001A0234" w:rsidP="008352B4">
            <w:pPr>
              <w:spacing w:after="60"/>
              <w:jc w:val="center"/>
              <w:cnfStyle w:val="000000000000" w:firstRow="0" w:lastRow="0" w:firstColumn="0" w:lastColumn="0" w:oddVBand="0" w:evenVBand="0" w:oddHBand="0" w:evenHBand="0" w:firstRowFirstColumn="0" w:firstRowLastColumn="0" w:lastRowFirstColumn="0" w:lastRowLastColumn="0"/>
            </w:pPr>
            <w:r>
              <w:t>500</w:t>
            </w:r>
            <w:r w:rsidR="00837F82">
              <w:t> ML</w:t>
            </w:r>
            <w:r>
              <w:t>/d</w:t>
            </w:r>
          </w:p>
        </w:tc>
        <w:tc>
          <w:tcPr>
            <w:tcW w:w="6520" w:type="dxa"/>
            <w:noWrap/>
            <w:vAlign w:val="center"/>
          </w:tcPr>
          <w:p w14:paraId="3F0506BB" w14:textId="77777777" w:rsidR="001A0234" w:rsidRDefault="001A0234" w:rsidP="00C2542F">
            <w:pPr>
              <w:spacing w:after="60"/>
              <w:jc w:val="left"/>
              <w:cnfStyle w:val="000000000000" w:firstRow="0" w:lastRow="0" w:firstColumn="0" w:lastColumn="0" w:oddVBand="0" w:evenVBand="0" w:oddHBand="0" w:evenHBand="0" w:firstRowFirstColumn="0" w:firstRowLastColumn="0" w:lastRowFirstColumn="0" w:lastRowLastColumn="0"/>
            </w:pPr>
            <w:r>
              <w:t>Flows above this impact on microinvertebrate densities through impacts of flow prone taxa</w:t>
            </w:r>
          </w:p>
        </w:tc>
      </w:tr>
      <w:tr w:rsidR="001A0234" w14:paraId="2E87A943" w14:textId="77777777" w:rsidTr="00C2542F">
        <w:tc>
          <w:tcPr>
            <w:cnfStyle w:val="001000000000" w:firstRow="0" w:lastRow="0" w:firstColumn="1" w:lastColumn="0" w:oddVBand="0" w:evenVBand="0" w:oddHBand="0" w:evenHBand="0" w:firstRowFirstColumn="0" w:firstRowLastColumn="0" w:lastRowFirstColumn="0" w:lastRowLastColumn="0"/>
            <w:tcW w:w="1607" w:type="dxa"/>
            <w:noWrap/>
            <w:vAlign w:val="center"/>
          </w:tcPr>
          <w:p w14:paraId="34E1D213" w14:textId="75ED4EE1" w:rsidR="001A0234" w:rsidRDefault="001A0234" w:rsidP="00C2542F">
            <w:pPr>
              <w:spacing w:after="60"/>
              <w:jc w:val="center"/>
            </w:pPr>
            <w:r>
              <w:t>Water couch suppression of lipp</w:t>
            </w:r>
            <w:r w:rsidR="00C67874">
              <w:t>i</w:t>
            </w:r>
            <w:r>
              <w:t>a in wetlands</w:t>
            </w:r>
          </w:p>
        </w:tc>
        <w:tc>
          <w:tcPr>
            <w:tcW w:w="1087" w:type="dxa"/>
            <w:noWrap/>
            <w:vAlign w:val="center"/>
          </w:tcPr>
          <w:p w14:paraId="56450582" w14:textId="77777777" w:rsidR="001A0234" w:rsidRDefault="001A0234" w:rsidP="008352B4">
            <w:pPr>
              <w:spacing w:after="60"/>
              <w:jc w:val="center"/>
              <w:cnfStyle w:val="000000000000" w:firstRow="0" w:lastRow="0" w:firstColumn="0" w:lastColumn="0" w:oddVBand="0" w:evenVBand="0" w:oddHBand="0" w:evenHBand="0" w:firstRowFirstColumn="0" w:firstRowLastColumn="0" w:lastRowFirstColumn="0" w:lastRowLastColumn="0"/>
            </w:pPr>
            <w:r>
              <w:t>Annual inundation</w:t>
            </w:r>
          </w:p>
        </w:tc>
        <w:tc>
          <w:tcPr>
            <w:tcW w:w="6520" w:type="dxa"/>
            <w:noWrap/>
            <w:vAlign w:val="center"/>
          </w:tcPr>
          <w:p w14:paraId="30F12791" w14:textId="77777777" w:rsidR="001A0234" w:rsidRDefault="001A0234" w:rsidP="00C2542F">
            <w:pPr>
              <w:spacing w:after="60"/>
              <w:jc w:val="left"/>
              <w:cnfStyle w:val="000000000000" w:firstRow="0" w:lastRow="0" w:firstColumn="0" w:lastColumn="0" w:oddVBand="0" w:evenVBand="0" w:oddHBand="0" w:evenHBand="0" w:firstRowFirstColumn="0" w:firstRowLastColumn="0" w:lastRowFirstColumn="0" w:lastRowLastColumn="0"/>
            </w:pPr>
            <w:r>
              <w:t>Annual inundation appears to favour the establishment of water couch communities, and the ongoing suppression of lippia in wetland environments</w:t>
            </w:r>
          </w:p>
        </w:tc>
      </w:tr>
    </w:tbl>
    <w:p w14:paraId="396DF593" w14:textId="77777777" w:rsidR="001A0234" w:rsidRDefault="001A0234" w:rsidP="00C05D2C">
      <w:pPr>
        <w:rPr>
          <w:highlight w:val="yellow"/>
        </w:rPr>
      </w:pPr>
    </w:p>
    <w:p w14:paraId="3FB21712" w14:textId="77777777" w:rsidR="00FF1B5A" w:rsidRDefault="00FF1B5A" w:rsidP="00FA01A4"/>
    <w:bookmarkEnd w:id="75"/>
    <w:p w14:paraId="4DF23101" w14:textId="6F1632D0" w:rsidR="004A7356" w:rsidRPr="00593DA6" w:rsidRDefault="004A7356" w:rsidP="008863B2">
      <w:pPr>
        <w:rPr>
          <w:highlight w:val="yellow"/>
        </w:rPr>
        <w:sectPr w:rsidR="004A7356" w:rsidRPr="00593DA6" w:rsidSect="00DC4519">
          <w:headerReference w:type="default" r:id="rId46"/>
          <w:footerReference w:type="default" r:id="rId47"/>
          <w:pgSz w:w="11899" w:h="16838"/>
          <w:pgMar w:top="1508" w:right="1217" w:bottom="1457" w:left="1480" w:header="811" w:footer="305" w:gutter="0"/>
          <w:cols w:space="708"/>
          <w:docGrid w:linePitch="360"/>
        </w:sectPr>
      </w:pPr>
    </w:p>
    <w:p w14:paraId="69CF737C" w14:textId="77777777" w:rsidR="00EF1AB6" w:rsidRPr="006F1E62" w:rsidRDefault="00507A32" w:rsidP="007E533E">
      <w:pPr>
        <w:pStyle w:val="Heading1"/>
      </w:pPr>
      <w:bookmarkStart w:id="79" w:name="_Toc523757437"/>
      <w:bookmarkStart w:id="80" w:name="_Toc17896243"/>
      <w:r w:rsidRPr="006F1E62">
        <w:t>References</w:t>
      </w:r>
      <w:bookmarkEnd w:id="79"/>
      <w:bookmarkEnd w:id="80"/>
    </w:p>
    <w:p w14:paraId="1C74EC84" w14:textId="77777777" w:rsidR="00ED442E" w:rsidRPr="00F847D9" w:rsidRDefault="00ED442E" w:rsidP="00F847D9">
      <w:pPr>
        <w:rPr>
          <w:rFonts w:cs="Arial"/>
          <w:szCs w:val="20"/>
        </w:rPr>
      </w:pPr>
      <w:r w:rsidRPr="00F847D9">
        <w:rPr>
          <w:rFonts w:cs="Arial"/>
          <w:szCs w:val="20"/>
        </w:rPr>
        <w:t xml:space="preserve">Bureau of Meteorology (BoM). </w:t>
      </w:r>
      <w:r>
        <w:rPr>
          <w:rFonts w:cs="Arial"/>
          <w:szCs w:val="20"/>
        </w:rPr>
        <w:t xml:space="preserve"> (</w:t>
      </w:r>
      <w:r w:rsidRPr="00F847D9">
        <w:rPr>
          <w:rFonts w:cs="Arial"/>
          <w:szCs w:val="20"/>
        </w:rPr>
        <w:t>2019a</w:t>
      </w:r>
      <w:r>
        <w:rPr>
          <w:rFonts w:cs="Arial"/>
          <w:szCs w:val="20"/>
        </w:rPr>
        <w:t>)</w:t>
      </w:r>
      <w:r w:rsidRPr="00F847D9">
        <w:rPr>
          <w:rFonts w:cs="Arial"/>
          <w:szCs w:val="20"/>
        </w:rPr>
        <w:t xml:space="preserve">.  </w:t>
      </w:r>
      <w:r w:rsidRPr="00F847D9">
        <w:rPr>
          <w:rFonts w:cs="Arial"/>
          <w:i/>
          <w:szCs w:val="20"/>
        </w:rPr>
        <w:t xml:space="preserve">Monthly rainfall: </w:t>
      </w:r>
      <w:r w:rsidRPr="005B616A">
        <w:rPr>
          <w:rFonts w:cs="Arial"/>
          <w:i/>
          <w:szCs w:val="20"/>
        </w:rPr>
        <w:t>Moree</w:t>
      </w:r>
      <w:r w:rsidRPr="00F847D9">
        <w:rPr>
          <w:rFonts w:cs="Arial"/>
          <w:i/>
          <w:szCs w:val="20"/>
        </w:rPr>
        <w:t xml:space="preserve"> A</w:t>
      </w:r>
      <w:r w:rsidRPr="005B616A">
        <w:rPr>
          <w:rFonts w:cs="Arial"/>
          <w:i/>
          <w:szCs w:val="20"/>
        </w:rPr>
        <w:t>ero</w:t>
      </w:r>
      <w:r w:rsidRPr="00F847D9">
        <w:rPr>
          <w:rFonts w:cs="Arial"/>
          <w:szCs w:val="20"/>
        </w:rPr>
        <w:t xml:space="preserve">.  Retrieved from </w:t>
      </w:r>
      <w:hyperlink r:id="rId48" w:history="1">
        <w:r w:rsidRPr="005B616A">
          <w:rPr>
            <w:rStyle w:val="Hyperlink"/>
            <w:rFonts w:cs="Arial"/>
            <w:color w:val="auto"/>
            <w:szCs w:val="20"/>
          </w:rPr>
          <w:t>http://www.bom.gov.au/jsp/ncc/cdio/weatherData/av?p_nccObsCode=139&amp;p_display_type=dataFile&amp;p_startYear=&amp;p_c=&amp;p_stn_num=053115</w:t>
        </w:r>
      </w:hyperlink>
      <w:r w:rsidRPr="00F847D9">
        <w:t>.</w:t>
      </w:r>
    </w:p>
    <w:p w14:paraId="4CA244B1" w14:textId="77777777" w:rsidR="00ED442E" w:rsidRPr="00F847D9" w:rsidRDefault="00ED442E" w:rsidP="00F847D9">
      <w:pPr>
        <w:rPr>
          <w:rFonts w:cs="Arial"/>
          <w:szCs w:val="20"/>
        </w:rPr>
      </w:pPr>
      <w:r w:rsidRPr="00F847D9">
        <w:rPr>
          <w:rFonts w:cs="Arial"/>
          <w:szCs w:val="20"/>
        </w:rPr>
        <w:t xml:space="preserve">Bureau of Meteorology (BoM). </w:t>
      </w:r>
      <w:r w:rsidRPr="005B616A">
        <w:rPr>
          <w:rFonts w:cs="Arial"/>
          <w:szCs w:val="20"/>
        </w:rPr>
        <w:t xml:space="preserve"> (</w:t>
      </w:r>
      <w:r w:rsidRPr="00F847D9">
        <w:rPr>
          <w:rFonts w:cs="Arial"/>
          <w:szCs w:val="20"/>
        </w:rPr>
        <w:t>2019b</w:t>
      </w:r>
      <w:r w:rsidRPr="005B616A">
        <w:rPr>
          <w:rFonts w:cs="Arial"/>
          <w:szCs w:val="20"/>
        </w:rPr>
        <w:t>)</w:t>
      </w:r>
      <w:r w:rsidRPr="00F847D9">
        <w:rPr>
          <w:rFonts w:cs="Arial"/>
          <w:szCs w:val="20"/>
        </w:rPr>
        <w:t xml:space="preserve">.  </w:t>
      </w:r>
      <w:r w:rsidRPr="00F847D9">
        <w:rPr>
          <w:rFonts w:cs="Arial"/>
          <w:i/>
          <w:szCs w:val="20"/>
        </w:rPr>
        <w:t xml:space="preserve">Monthly mean maximum temperature: </w:t>
      </w:r>
      <w:r w:rsidRPr="005B616A">
        <w:rPr>
          <w:rFonts w:cs="Arial"/>
          <w:i/>
          <w:szCs w:val="20"/>
        </w:rPr>
        <w:t>Moree</w:t>
      </w:r>
      <w:r w:rsidRPr="00F847D9">
        <w:rPr>
          <w:rFonts w:cs="Arial"/>
          <w:i/>
          <w:szCs w:val="20"/>
        </w:rPr>
        <w:t xml:space="preserve"> A</w:t>
      </w:r>
      <w:r w:rsidRPr="005B616A">
        <w:rPr>
          <w:rFonts w:cs="Arial"/>
          <w:i/>
          <w:szCs w:val="20"/>
        </w:rPr>
        <w:t>ero</w:t>
      </w:r>
      <w:r w:rsidRPr="00F847D9">
        <w:rPr>
          <w:rFonts w:cs="Arial"/>
          <w:szCs w:val="20"/>
        </w:rPr>
        <w:t xml:space="preserve">.  Retrieved from </w:t>
      </w:r>
      <w:hyperlink r:id="rId49" w:history="1">
        <w:r w:rsidRPr="005B616A">
          <w:rPr>
            <w:rStyle w:val="Hyperlink"/>
            <w:rFonts w:cs="Arial"/>
            <w:color w:val="auto"/>
            <w:szCs w:val="20"/>
          </w:rPr>
          <w:t>http://www.bom.gov.au/jsp/ncc/cdio/weatherData/av?p_nccObsCode=36&amp;p_display</w:t>
        </w:r>
        <w:r w:rsidRPr="005B616A">
          <w:rPr>
            <w:rStyle w:val="Hyperlink"/>
            <w:rFonts w:cs="Arial"/>
            <w:color w:val="auto"/>
            <w:szCs w:val="20"/>
          </w:rPr>
          <w:br/>
          <w:t>_type=dataFile&amp;p_startYear=&amp;p_c=&amp;p_stn_num=053115</w:t>
        </w:r>
      </w:hyperlink>
      <w:r w:rsidRPr="00F847D9">
        <w:t>.</w:t>
      </w:r>
    </w:p>
    <w:p w14:paraId="083211BF" w14:textId="77777777" w:rsidR="00ED442E" w:rsidRPr="00A36FA7" w:rsidRDefault="00ED442E" w:rsidP="00811077">
      <w:pPr>
        <w:rPr>
          <w:rFonts w:cs="Arial"/>
          <w:szCs w:val="20"/>
        </w:rPr>
      </w:pPr>
      <w:r w:rsidRPr="00A36FA7">
        <w:rPr>
          <w:rFonts w:cs="Arial"/>
          <w:szCs w:val="20"/>
        </w:rPr>
        <w:t>Commonwealth of Australia</w:t>
      </w:r>
      <w:r>
        <w:rPr>
          <w:rFonts w:cs="Arial"/>
          <w:szCs w:val="20"/>
        </w:rPr>
        <w:t>.  (</w:t>
      </w:r>
      <w:r w:rsidRPr="00A36FA7">
        <w:rPr>
          <w:rFonts w:cs="Arial"/>
          <w:szCs w:val="20"/>
        </w:rPr>
        <w:t>2014</w:t>
      </w:r>
      <w:r>
        <w:rPr>
          <w:rFonts w:cs="Arial"/>
          <w:szCs w:val="20"/>
        </w:rPr>
        <w:t xml:space="preserve">).  </w:t>
      </w:r>
      <w:r w:rsidRPr="00A36FA7">
        <w:rPr>
          <w:rFonts w:cs="Arial"/>
          <w:i/>
          <w:szCs w:val="20"/>
        </w:rPr>
        <w:t>Commonwealth Environmental Water Office Long Term Intervention Monitoring Project Gwydir River system Selected Area - Monitoring and Evaluation Plan</w:t>
      </w:r>
      <w:r w:rsidRPr="00A36FA7">
        <w:rPr>
          <w:rFonts w:cs="Arial"/>
          <w:szCs w:val="20"/>
        </w:rPr>
        <w:t>, Canberra.</w:t>
      </w:r>
    </w:p>
    <w:p w14:paraId="03DF7EE4" w14:textId="77777777" w:rsidR="00ED442E" w:rsidRPr="00A36FA7" w:rsidRDefault="00ED442E" w:rsidP="00F847D9">
      <w:pPr>
        <w:rPr>
          <w:szCs w:val="20"/>
          <w:lang w:eastAsia="en-AU"/>
        </w:rPr>
      </w:pPr>
      <w:r w:rsidRPr="00A36FA7">
        <w:rPr>
          <w:szCs w:val="20"/>
          <w:lang w:eastAsia="en-AU"/>
        </w:rPr>
        <w:t>Commonwealth of Australia</w:t>
      </w:r>
      <w:r>
        <w:rPr>
          <w:szCs w:val="20"/>
          <w:lang w:eastAsia="en-AU"/>
        </w:rPr>
        <w:t xml:space="preserve">. </w:t>
      </w:r>
      <w:r w:rsidRPr="00A36FA7">
        <w:rPr>
          <w:szCs w:val="20"/>
          <w:lang w:eastAsia="en-AU"/>
        </w:rPr>
        <w:t xml:space="preserve"> </w:t>
      </w:r>
      <w:r>
        <w:rPr>
          <w:szCs w:val="20"/>
          <w:lang w:eastAsia="en-AU"/>
        </w:rPr>
        <w:t>(</w:t>
      </w:r>
      <w:r w:rsidRPr="00A36FA7">
        <w:rPr>
          <w:szCs w:val="20"/>
          <w:lang w:eastAsia="en-AU"/>
        </w:rPr>
        <w:t>2017</w:t>
      </w:r>
      <w:r>
        <w:rPr>
          <w:szCs w:val="20"/>
          <w:lang w:eastAsia="en-AU"/>
        </w:rPr>
        <w:t xml:space="preserve">).  </w:t>
      </w:r>
      <w:r w:rsidRPr="00ED442E">
        <w:rPr>
          <w:i/>
          <w:szCs w:val="20"/>
          <w:lang w:eastAsia="en-AU"/>
        </w:rPr>
        <w:t>Commonwealth Environmental Water Portfolio Management Plan: Gwydir Valley 2017-18</w:t>
      </w:r>
      <w:r>
        <w:rPr>
          <w:szCs w:val="20"/>
          <w:lang w:eastAsia="en-AU"/>
        </w:rPr>
        <w:t xml:space="preserve">.  </w:t>
      </w:r>
      <w:r w:rsidRPr="00A36FA7">
        <w:rPr>
          <w:szCs w:val="20"/>
          <w:lang w:eastAsia="en-AU"/>
        </w:rPr>
        <w:t>Canberra.</w:t>
      </w:r>
    </w:p>
    <w:p w14:paraId="3013B4A4" w14:textId="77777777" w:rsidR="00ED442E" w:rsidRPr="00A36FA7" w:rsidRDefault="00ED442E" w:rsidP="00811077">
      <w:pPr>
        <w:rPr>
          <w:rFonts w:cs="Arial"/>
          <w:szCs w:val="20"/>
        </w:rPr>
      </w:pPr>
      <w:r w:rsidRPr="00A36FA7">
        <w:rPr>
          <w:rFonts w:cs="Arial"/>
          <w:szCs w:val="20"/>
        </w:rPr>
        <w:t>Department of Environment, Climate Change and Water (DECCW)</w:t>
      </w:r>
      <w:r>
        <w:rPr>
          <w:rFonts w:cs="Arial"/>
          <w:szCs w:val="20"/>
        </w:rPr>
        <w:t>.  (</w:t>
      </w:r>
      <w:r w:rsidRPr="00A36FA7">
        <w:rPr>
          <w:rFonts w:cs="Arial"/>
          <w:szCs w:val="20"/>
        </w:rPr>
        <w:t>2011</w:t>
      </w:r>
      <w:r>
        <w:rPr>
          <w:rFonts w:cs="Arial"/>
          <w:szCs w:val="20"/>
        </w:rPr>
        <w:t xml:space="preserve">).  </w:t>
      </w:r>
      <w:r w:rsidRPr="00A36FA7">
        <w:rPr>
          <w:rFonts w:cs="Arial"/>
          <w:i/>
          <w:szCs w:val="20"/>
        </w:rPr>
        <w:t>Gwydir Wetlands Adaptive Environmental Management Plan: Synthesis of information projects and actions</w:t>
      </w:r>
      <w:r>
        <w:rPr>
          <w:rFonts w:cs="Arial"/>
          <w:szCs w:val="20"/>
        </w:rPr>
        <w:t xml:space="preserve">.  </w:t>
      </w:r>
      <w:r w:rsidRPr="00A36FA7">
        <w:rPr>
          <w:rFonts w:cs="Arial"/>
          <w:szCs w:val="20"/>
        </w:rPr>
        <w:t>DECCW, Sydney.</w:t>
      </w:r>
    </w:p>
    <w:p w14:paraId="7F05B9D0" w14:textId="77777777" w:rsidR="00ED442E" w:rsidRPr="00A36FA7" w:rsidRDefault="00ED442E" w:rsidP="00811077">
      <w:r w:rsidRPr="005F448B">
        <w:t>Department of Primary Industries – Fisheries (DPI Fisheries)</w:t>
      </w:r>
      <w:r>
        <w:t xml:space="preserve">. </w:t>
      </w:r>
      <w:r w:rsidRPr="005F448B">
        <w:t xml:space="preserve"> </w:t>
      </w:r>
      <w:r>
        <w:t>(</w:t>
      </w:r>
      <w:r w:rsidRPr="005F448B">
        <w:t>2015</w:t>
      </w:r>
      <w:r>
        <w:t xml:space="preserve">).  </w:t>
      </w:r>
      <w:r w:rsidRPr="005F448B">
        <w:rPr>
          <w:i/>
        </w:rPr>
        <w:t>Fish and Flows in the Northern Basin: responses of fish to changes in flow in the Northern Murray-Darling Basin</w:t>
      </w:r>
      <w:r>
        <w:t xml:space="preserve">.  </w:t>
      </w:r>
      <w:r w:rsidRPr="005F448B">
        <w:t xml:space="preserve">Report prepared for the </w:t>
      </w:r>
      <w:r>
        <w:t>Murray-Darling</w:t>
      </w:r>
      <w:r w:rsidRPr="005F448B">
        <w:t xml:space="preserve"> Basin Authority.</w:t>
      </w:r>
    </w:p>
    <w:p w14:paraId="19B65049" w14:textId="77777777" w:rsidR="00ED442E" w:rsidRPr="00A36FA7" w:rsidRDefault="00ED442E" w:rsidP="00811077">
      <w:pPr>
        <w:rPr>
          <w:rFonts w:cs="Arial"/>
          <w:szCs w:val="20"/>
        </w:rPr>
      </w:pPr>
      <w:r w:rsidRPr="00A36FA7">
        <w:rPr>
          <w:rFonts w:cs="Arial"/>
          <w:szCs w:val="20"/>
        </w:rPr>
        <w:t>Green D., Burrell M., Petrovic J., &amp; Moss P</w:t>
      </w:r>
      <w:r>
        <w:rPr>
          <w:rFonts w:cs="Arial"/>
          <w:szCs w:val="20"/>
        </w:rPr>
        <w:t>.  (</w:t>
      </w:r>
      <w:r w:rsidRPr="00A36FA7">
        <w:rPr>
          <w:rFonts w:cs="Arial"/>
          <w:szCs w:val="20"/>
        </w:rPr>
        <w:t>2011</w:t>
      </w:r>
      <w:r>
        <w:rPr>
          <w:rFonts w:cs="Arial"/>
          <w:szCs w:val="20"/>
        </w:rPr>
        <w:t xml:space="preserve">).  </w:t>
      </w:r>
      <w:r w:rsidRPr="00A36FA7">
        <w:rPr>
          <w:rFonts w:cs="Arial"/>
          <w:i/>
          <w:szCs w:val="20"/>
        </w:rPr>
        <w:t>Water resources and management overview – Gwydir catchment</w:t>
      </w:r>
      <w:r>
        <w:rPr>
          <w:rFonts w:cs="Arial"/>
          <w:szCs w:val="20"/>
        </w:rPr>
        <w:t xml:space="preserve">.  </w:t>
      </w:r>
      <w:r w:rsidRPr="00A36FA7">
        <w:rPr>
          <w:rFonts w:cs="Arial"/>
          <w:szCs w:val="20"/>
        </w:rPr>
        <w:t>NSW Office of Water, Sydney.</w:t>
      </w:r>
    </w:p>
    <w:p w14:paraId="0232AD68" w14:textId="77777777" w:rsidR="00ED442E" w:rsidRDefault="00ED442E" w:rsidP="00811077">
      <w:r>
        <w:t xml:space="preserve">Hall Jr., R.O., Yackulic, C.B., Kennedy, T.A., Yard, M.D., Rosi-Marshall, E.J., Voichick, N., &amp; Behn, K.E.  (2015).  Turbidity, light, temperature, and hydropeaking control primary productivity in the Colorado River, Grand Canyon.  </w:t>
      </w:r>
      <w:r w:rsidRPr="00ED442E">
        <w:rPr>
          <w:i/>
        </w:rPr>
        <w:t>Limnology and Oceanography, 60</w:t>
      </w:r>
      <w:r>
        <w:t>(2), 512-526.  doi:10.1002/lno.10031</w:t>
      </w:r>
    </w:p>
    <w:p w14:paraId="6D331AB0" w14:textId="77777777" w:rsidR="00ED442E" w:rsidRPr="005B616A" w:rsidRDefault="00ED442E" w:rsidP="00811077">
      <w:pPr>
        <w:jc w:val="left"/>
        <w:rPr>
          <w:rFonts w:eastAsiaTheme="minorHAnsi" w:cs="Arial"/>
          <w:szCs w:val="20"/>
        </w:rPr>
      </w:pPr>
      <w:r w:rsidRPr="003237D4">
        <w:rPr>
          <w:rFonts w:eastAsiaTheme="minorHAnsi" w:cs="Arial"/>
          <w:szCs w:val="20"/>
        </w:rPr>
        <w:t xml:space="preserve">Kingsford, R.T., </w:t>
      </w:r>
      <w:r>
        <w:rPr>
          <w:rFonts w:eastAsiaTheme="minorHAnsi" w:cs="Arial"/>
          <w:szCs w:val="20"/>
        </w:rPr>
        <w:t>&amp;</w:t>
      </w:r>
      <w:r w:rsidRPr="003237D4">
        <w:rPr>
          <w:rFonts w:eastAsiaTheme="minorHAnsi" w:cs="Arial"/>
          <w:szCs w:val="20"/>
        </w:rPr>
        <w:t xml:space="preserve"> Norman, F.J</w:t>
      </w:r>
      <w:r>
        <w:rPr>
          <w:rFonts w:eastAsiaTheme="minorHAnsi" w:cs="Arial"/>
          <w:szCs w:val="20"/>
        </w:rPr>
        <w:t xml:space="preserve">.  </w:t>
      </w:r>
      <w:r w:rsidRPr="003237D4">
        <w:rPr>
          <w:rFonts w:eastAsiaTheme="minorHAnsi" w:cs="Arial"/>
          <w:szCs w:val="20"/>
        </w:rPr>
        <w:t>(2002)</w:t>
      </w:r>
      <w:r>
        <w:rPr>
          <w:rFonts w:eastAsiaTheme="minorHAnsi" w:cs="Arial"/>
          <w:szCs w:val="20"/>
        </w:rPr>
        <w:t xml:space="preserve">.  </w:t>
      </w:r>
      <w:r w:rsidRPr="003237D4">
        <w:rPr>
          <w:rFonts w:eastAsiaTheme="minorHAnsi" w:cs="Arial"/>
          <w:szCs w:val="20"/>
        </w:rPr>
        <w:t>Australian waterbirds – products of the continent’s ecology</w:t>
      </w:r>
      <w:r>
        <w:rPr>
          <w:rFonts w:eastAsiaTheme="minorHAnsi" w:cs="Arial"/>
          <w:szCs w:val="20"/>
        </w:rPr>
        <w:t xml:space="preserve">.  </w:t>
      </w:r>
      <w:r w:rsidRPr="00ED442E">
        <w:rPr>
          <w:rFonts w:eastAsiaTheme="minorHAnsi" w:cs="Arial"/>
          <w:i/>
          <w:szCs w:val="20"/>
        </w:rPr>
        <w:t>Emu 102</w:t>
      </w:r>
      <w:r w:rsidRPr="005B616A">
        <w:rPr>
          <w:rFonts w:eastAsiaTheme="minorHAnsi" w:cs="Arial"/>
          <w:szCs w:val="20"/>
        </w:rPr>
        <w:t>, 47-69.</w:t>
      </w:r>
    </w:p>
    <w:p w14:paraId="5C93BCB6" w14:textId="77777777" w:rsidR="00ED442E" w:rsidRPr="005B616A" w:rsidRDefault="00ED442E" w:rsidP="00811077">
      <w:pPr>
        <w:rPr>
          <w:rFonts w:cs="Arial"/>
          <w:highlight w:val="yellow"/>
          <w:lang w:val="en-US"/>
        </w:rPr>
      </w:pPr>
      <w:r w:rsidRPr="005B616A">
        <w:t xml:space="preserve">Kobayashi, T., Ryder, D.S., Gordon, G., Shannon, I., Ingleton, T., Carpenter, M., &amp; Jacobs, S.J.  </w:t>
      </w:r>
      <w:r>
        <w:t>(</w:t>
      </w:r>
      <w:r w:rsidRPr="005B616A">
        <w:t>2009</w:t>
      </w:r>
      <w:r>
        <w:t>)</w:t>
      </w:r>
      <w:r w:rsidRPr="005B616A">
        <w:t xml:space="preserve">.  Short-term response of nutrients, carbon and planktonic microbial communities to floodplain wetland inundation.  </w:t>
      </w:r>
      <w:r w:rsidRPr="00ED442E">
        <w:rPr>
          <w:i/>
        </w:rPr>
        <w:t>Aquatic Ecology, 43</w:t>
      </w:r>
      <w:r w:rsidRPr="005B616A">
        <w:t>(4), 843-858.  doi:10.1007/s10452-008-9219-2</w:t>
      </w:r>
    </w:p>
    <w:p w14:paraId="2ABB7CBE" w14:textId="77777777" w:rsidR="00ED442E" w:rsidRPr="005B616A" w:rsidRDefault="00ED442E" w:rsidP="00811077">
      <w:r w:rsidRPr="005B616A">
        <w:t>MDBA</w:t>
      </w:r>
      <w:r>
        <w:t xml:space="preserve">. </w:t>
      </w:r>
      <w:r w:rsidRPr="005B616A">
        <w:t xml:space="preserve"> </w:t>
      </w:r>
      <w:r>
        <w:t>(</w:t>
      </w:r>
      <w:r w:rsidRPr="005B616A">
        <w:t>2017</w:t>
      </w:r>
      <w:r>
        <w:t>)</w:t>
      </w:r>
      <w:r w:rsidRPr="005B616A">
        <w:t xml:space="preserve">.  </w:t>
      </w:r>
      <w:r w:rsidRPr="00ED442E">
        <w:rPr>
          <w:i/>
        </w:rPr>
        <w:t>Basin environmental watering priorities 2017-18</w:t>
      </w:r>
      <w:r w:rsidRPr="005B616A">
        <w:t>.  Murray-Darling Basin Authority, Canberra.</w:t>
      </w:r>
    </w:p>
    <w:p w14:paraId="75AD4AB4" w14:textId="77777777" w:rsidR="00ED442E" w:rsidRDefault="00ED442E" w:rsidP="00811077">
      <w:r w:rsidRPr="005B616A">
        <w:t xml:space="preserve">Reynolds. L.F.  </w:t>
      </w:r>
      <w:r>
        <w:t>(</w:t>
      </w:r>
      <w:r w:rsidRPr="005B616A">
        <w:t>1983</w:t>
      </w:r>
      <w:r>
        <w:t>)</w:t>
      </w:r>
      <w:r w:rsidRPr="005B616A">
        <w:t xml:space="preserve">.  Migration of Five Fish Species in the Murray-Darling River System.  </w:t>
      </w:r>
      <w:r w:rsidRPr="005B616A">
        <w:rPr>
          <w:i/>
        </w:rPr>
        <w:t xml:space="preserve">Aust. J. Mar. </w:t>
      </w:r>
      <w:r w:rsidRPr="00ED442E">
        <w:rPr>
          <w:i/>
        </w:rPr>
        <w:t>Freshw. Res., 34</w:t>
      </w:r>
      <w:r>
        <w:t>,</w:t>
      </w:r>
      <w:r w:rsidRPr="005B616A">
        <w:t xml:space="preserve"> 857</w:t>
      </w:r>
      <w:r w:rsidRPr="005F448B">
        <w:t>-71</w:t>
      </w:r>
    </w:p>
    <w:sectPr w:rsidR="00ED442E" w:rsidSect="001F7E10">
      <w:headerReference w:type="default" r:id="rId50"/>
      <w:pgSz w:w="11907" w:h="16839" w:code="9"/>
      <w:pgMar w:top="1552" w:right="1267" w:bottom="709" w:left="1800" w:header="851" w:footer="3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9AA33" w14:textId="77777777" w:rsidR="00AB22CB" w:rsidRDefault="00AB22CB">
      <w:r>
        <w:separator/>
      </w:r>
    </w:p>
    <w:p w14:paraId="23E34DC8" w14:textId="77777777" w:rsidR="00AB22CB" w:rsidRDefault="00AB22CB"/>
  </w:endnote>
  <w:endnote w:type="continuationSeparator" w:id="0">
    <w:p w14:paraId="412B46D9" w14:textId="77777777" w:rsidR="00AB22CB" w:rsidRDefault="00AB22CB">
      <w:r>
        <w:continuationSeparator/>
      </w:r>
    </w:p>
    <w:p w14:paraId="3449D583" w14:textId="77777777" w:rsidR="00AB22CB" w:rsidRDefault="00AB22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AA1A3" w14:textId="77777777" w:rsidR="00C772C8" w:rsidRDefault="00C772C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898"/>
      <w:gridCol w:w="304"/>
    </w:tblGrid>
    <w:tr w:rsidR="00AB22CB" w:rsidRPr="009350B0" w14:paraId="6F6EBC46" w14:textId="77777777" w:rsidTr="0062521B">
      <w:tc>
        <w:tcPr>
          <w:tcW w:w="4835" w:type="pct"/>
          <w:shd w:val="clear" w:color="auto" w:fill="auto"/>
        </w:tcPr>
        <w:p w14:paraId="695E3EF6" w14:textId="77777777" w:rsidR="00AB22CB" w:rsidRPr="009350B0" w:rsidRDefault="00AB22CB" w:rsidP="0062521B">
          <w:pPr>
            <w:spacing w:before="80" w:after="80" w:line="240" w:lineRule="auto"/>
            <w:ind w:right="-111"/>
            <w:jc w:val="left"/>
            <w:rPr>
              <w:rFonts w:ascii="Century Gothic" w:hAnsi="Century Gothic"/>
              <w:spacing w:val="20"/>
              <w:sz w:val="14"/>
              <w:szCs w:val="14"/>
            </w:rPr>
          </w:pPr>
          <w:r w:rsidRPr="009350B0">
            <w:rPr>
              <w:spacing w:val="20"/>
              <w:sz w:val="14"/>
              <w:szCs w:val="14"/>
            </w:rPr>
            <w:t>© ECO LOGICAL AUSTRALIA PTY LTD</w:t>
          </w:r>
        </w:p>
      </w:tc>
      <w:tc>
        <w:tcPr>
          <w:tcW w:w="165" w:type="pct"/>
          <w:shd w:val="clear" w:color="auto" w:fill="auto"/>
          <w:vAlign w:val="center"/>
        </w:tcPr>
        <w:p w14:paraId="5FA24645" w14:textId="6713C84A" w:rsidR="00AB22CB" w:rsidRPr="009350B0" w:rsidRDefault="00AB22CB"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C772C8">
            <w:rPr>
              <w:noProof/>
              <w:sz w:val="14"/>
              <w:szCs w:val="14"/>
            </w:rPr>
            <w:t>23</w:t>
          </w:r>
          <w:r w:rsidRPr="009350B0">
            <w:rPr>
              <w:sz w:val="14"/>
              <w:szCs w:val="14"/>
            </w:rPr>
            <w:fldChar w:fldCharType="end"/>
          </w:r>
        </w:p>
      </w:tc>
    </w:tr>
  </w:tbl>
  <w:p w14:paraId="0639C943" w14:textId="77777777" w:rsidR="00AB22CB" w:rsidRDefault="00AB22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FC26F" w14:textId="77777777" w:rsidR="00AB22CB" w:rsidRDefault="00AB22CB" w:rsidP="00E24A83">
    <w:pPr>
      <w:pStyle w:val="Footer"/>
      <w:tabs>
        <w:tab w:val="clear" w:pos="4320"/>
        <w:tab w:val="clear"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20F3C" w14:textId="77777777" w:rsidR="00C772C8" w:rsidRDefault="00C772C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AB22CB" w:rsidRPr="009350B0" w14:paraId="6C517CAA" w14:textId="77777777" w:rsidTr="008863B2">
      <w:tc>
        <w:tcPr>
          <w:tcW w:w="4703" w:type="pct"/>
          <w:shd w:val="clear" w:color="auto" w:fill="auto"/>
        </w:tcPr>
        <w:p w14:paraId="7201F45C" w14:textId="77777777" w:rsidR="00AB22CB" w:rsidRPr="009350B0" w:rsidRDefault="00AB22CB"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50085FD6" w14:textId="50DC149F" w:rsidR="00AB22CB" w:rsidRPr="009350B0" w:rsidRDefault="00AB22CB"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C772C8">
            <w:rPr>
              <w:noProof/>
              <w:sz w:val="14"/>
              <w:szCs w:val="14"/>
            </w:rPr>
            <w:t>iii</w:t>
          </w:r>
          <w:r w:rsidRPr="009350B0">
            <w:rPr>
              <w:sz w:val="14"/>
              <w:szCs w:val="14"/>
            </w:rPr>
            <w:fldChar w:fldCharType="end"/>
          </w:r>
        </w:p>
      </w:tc>
    </w:tr>
  </w:tbl>
  <w:p w14:paraId="0D28837E" w14:textId="77777777" w:rsidR="00AB22CB" w:rsidRDefault="00AB22C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AB22CB" w:rsidRPr="009350B0" w14:paraId="343A4EA7" w14:textId="77777777" w:rsidTr="009350B0">
      <w:trPr>
        <w:trHeight w:val="328"/>
      </w:trPr>
      <w:tc>
        <w:tcPr>
          <w:tcW w:w="8544" w:type="dxa"/>
          <w:shd w:val="clear" w:color="auto" w:fill="auto"/>
        </w:tcPr>
        <w:p w14:paraId="358DBDFC" w14:textId="77777777" w:rsidR="00AB22CB" w:rsidRPr="009350B0" w:rsidRDefault="00AB22CB" w:rsidP="00C40464">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14:paraId="19BE4A6F" w14:textId="77777777" w:rsidR="00AB22CB" w:rsidRPr="009350B0" w:rsidRDefault="00AB22CB" w:rsidP="00C40464">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ii</w:t>
          </w:r>
          <w:r w:rsidRPr="009350B0">
            <w:rPr>
              <w:sz w:val="14"/>
              <w:szCs w:val="14"/>
            </w:rPr>
            <w:fldChar w:fldCharType="end"/>
          </w:r>
        </w:p>
      </w:tc>
    </w:tr>
  </w:tbl>
  <w:p w14:paraId="3BE83DB3" w14:textId="77777777" w:rsidR="00AB22CB" w:rsidRPr="00091C03" w:rsidRDefault="00AB22CB" w:rsidP="009350B0">
    <w:pPr>
      <w:tabs>
        <w:tab w:val="right" w:pos="9140"/>
      </w:tabs>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AB22CB" w:rsidRPr="009350B0" w14:paraId="5D1AE8C6" w14:textId="77777777" w:rsidTr="0061619B">
      <w:tc>
        <w:tcPr>
          <w:tcW w:w="4703" w:type="pct"/>
          <w:shd w:val="clear" w:color="auto" w:fill="auto"/>
        </w:tcPr>
        <w:p w14:paraId="431C09C5" w14:textId="77777777" w:rsidR="00AB22CB" w:rsidRPr="009350B0" w:rsidRDefault="00AB22CB"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25AF9CB1" w14:textId="5043A99F" w:rsidR="00AB22CB" w:rsidRPr="009350B0" w:rsidRDefault="00AB22CB"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C772C8">
            <w:rPr>
              <w:noProof/>
              <w:sz w:val="14"/>
              <w:szCs w:val="14"/>
            </w:rPr>
            <w:t>1</w:t>
          </w:r>
          <w:r w:rsidRPr="009350B0">
            <w:rPr>
              <w:sz w:val="14"/>
              <w:szCs w:val="14"/>
            </w:rPr>
            <w:fldChar w:fldCharType="end"/>
          </w:r>
        </w:p>
      </w:tc>
    </w:tr>
  </w:tbl>
  <w:p w14:paraId="6C60CFCA" w14:textId="77777777" w:rsidR="00AB22CB" w:rsidRDefault="00AB22C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AB22CB" w:rsidRPr="009350B0" w14:paraId="66EAC76F" w14:textId="77777777" w:rsidTr="0061619B">
      <w:tc>
        <w:tcPr>
          <w:tcW w:w="4703" w:type="pct"/>
          <w:shd w:val="clear" w:color="auto" w:fill="auto"/>
        </w:tcPr>
        <w:p w14:paraId="3ACA05F6" w14:textId="77777777" w:rsidR="00AB22CB" w:rsidRPr="009350B0" w:rsidRDefault="00AB22CB"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73538A3A" w14:textId="78AA93E2" w:rsidR="00AB22CB" w:rsidRPr="009350B0" w:rsidRDefault="00AB22CB"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C772C8">
            <w:rPr>
              <w:noProof/>
              <w:sz w:val="14"/>
              <w:szCs w:val="14"/>
            </w:rPr>
            <w:t>3</w:t>
          </w:r>
          <w:r w:rsidRPr="009350B0">
            <w:rPr>
              <w:sz w:val="14"/>
              <w:szCs w:val="14"/>
            </w:rPr>
            <w:fldChar w:fldCharType="end"/>
          </w:r>
        </w:p>
      </w:tc>
    </w:tr>
  </w:tbl>
  <w:p w14:paraId="57F1CA9C" w14:textId="77777777" w:rsidR="00AB22CB" w:rsidRDefault="00AB22C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AB22CB" w:rsidRPr="009350B0" w14:paraId="615B27DA" w14:textId="77777777" w:rsidTr="00C23CD3">
      <w:tc>
        <w:tcPr>
          <w:tcW w:w="4703" w:type="pct"/>
          <w:shd w:val="clear" w:color="auto" w:fill="auto"/>
        </w:tcPr>
        <w:p w14:paraId="04A087A4" w14:textId="77777777" w:rsidR="00AB22CB" w:rsidRPr="009350B0" w:rsidRDefault="00AB22CB"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1D8062CE" w14:textId="6D441531" w:rsidR="00AB22CB" w:rsidRPr="009350B0" w:rsidRDefault="00AB22CB"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C772C8">
            <w:rPr>
              <w:noProof/>
              <w:sz w:val="14"/>
              <w:szCs w:val="14"/>
            </w:rPr>
            <w:t>9</w:t>
          </w:r>
          <w:r w:rsidRPr="009350B0">
            <w:rPr>
              <w:sz w:val="14"/>
              <w:szCs w:val="14"/>
            </w:rPr>
            <w:fldChar w:fldCharType="end"/>
          </w:r>
        </w:p>
      </w:tc>
    </w:tr>
  </w:tbl>
  <w:p w14:paraId="0114C26F" w14:textId="77777777" w:rsidR="00AB22CB" w:rsidRDefault="00AB22C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AB22CB" w:rsidRPr="009350B0" w14:paraId="5AEAACC2" w14:textId="77777777" w:rsidTr="00C23CD3">
      <w:tc>
        <w:tcPr>
          <w:tcW w:w="4703" w:type="pct"/>
          <w:shd w:val="clear" w:color="auto" w:fill="auto"/>
        </w:tcPr>
        <w:p w14:paraId="1B857AC2" w14:textId="77777777" w:rsidR="00AB22CB" w:rsidRPr="009350B0" w:rsidRDefault="00AB22CB"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6AC3218A" w14:textId="38C2F8A2" w:rsidR="00AB22CB" w:rsidRPr="009350B0" w:rsidRDefault="00AB22CB"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C772C8">
            <w:rPr>
              <w:noProof/>
              <w:sz w:val="14"/>
              <w:szCs w:val="14"/>
            </w:rPr>
            <w:t>12</w:t>
          </w:r>
          <w:r w:rsidRPr="009350B0">
            <w:rPr>
              <w:sz w:val="14"/>
              <w:szCs w:val="14"/>
            </w:rPr>
            <w:fldChar w:fldCharType="end"/>
          </w:r>
        </w:p>
      </w:tc>
    </w:tr>
  </w:tbl>
  <w:p w14:paraId="77F27174" w14:textId="77777777" w:rsidR="00AB22CB" w:rsidRDefault="00AB2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57883" w14:textId="77777777" w:rsidR="00AB22CB" w:rsidRDefault="00AB22CB">
      <w:r>
        <w:separator/>
      </w:r>
    </w:p>
  </w:footnote>
  <w:footnote w:type="continuationSeparator" w:id="0">
    <w:p w14:paraId="49325F39" w14:textId="77777777" w:rsidR="00AB22CB" w:rsidRDefault="00AB22CB">
      <w:r>
        <w:continuationSeparator/>
      </w:r>
    </w:p>
  </w:footnote>
  <w:footnote w:type="continuationNotice" w:id="1">
    <w:p w14:paraId="2643F07E" w14:textId="77777777" w:rsidR="00AB22CB" w:rsidRDefault="00AB22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9B906" w14:textId="77777777" w:rsidR="00C772C8" w:rsidRDefault="00C772C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AB22CB" w:rsidRPr="00B65EE3" w14:paraId="10521EF0" w14:textId="77777777" w:rsidTr="001F7E10">
      <w:trPr>
        <w:trHeight w:val="287"/>
      </w:trPr>
      <w:tc>
        <w:tcPr>
          <w:tcW w:w="5000" w:type="pct"/>
        </w:tcPr>
        <w:p w14:paraId="7214501B" w14:textId="3FA6ACEA" w:rsidR="00AB22CB" w:rsidRPr="00B65EE3" w:rsidRDefault="00AB22CB" w:rsidP="001F7E10">
          <w:pPr>
            <w:widowControl w:val="0"/>
            <w:tabs>
              <w:tab w:val="left" w:pos="5979"/>
              <w:tab w:val="left" w:pos="7904"/>
              <w:tab w:val="right" w:pos="8542"/>
              <w:tab w:val="right" w:pos="13765"/>
            </w:tabs>
            <w:spacing w:before="80" w:after="0" w:line="240" w:lineRule="auto"/>
            <w:jc w:val="right"/>
            <w:rPr>
              <w:spacing w:val="20"/>
              <w:sz w:val="14"/>
            </w:rPr>
          </w:pPr>
          <w:r>
            <w:rPr>
              <w:spacing w:val="20"/>
              <w:sz w:val="14"/>
            </w:rPr>
            <w:t>Gwydir River system Selected Area 5-year Evaluation Report</w:t>
          </w:r>
        </w:p>
      </w:tc>
    </w:tr>
  </w:tbl>
  <w:p w14:paraId="39798BDE" w14:textId="77777777" w:rsidR="00AB22CB" w:rsidRPr="001179DC" w:rsidRDefault="00AB22CB" w:rsidP="001179DC">
    <w:pPr>
      <w:pStyle w:val="Header"/>
      <w:spacing w:after="0" w:line="240" w:lineRule="auto"/>
      <w:rPr>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8840"/>
    </w:tblGrid>
    <w:tr w:rsidR="00AB22CB" w:rsidRPr="00B65EE3" w14:paraId="34E8E5AB" w14:textId="77777777" w:rsidTr="001F7E10">
      <w:trPr>
        <w:trHeight w:val="287"/>
      </w:trPr>
      <w:tc>
        <w:tcPr>
          <w:tcW w:w="5000" w:type="pct"/>
        </w:tcPr>
        <w:p w14:paraId="70B6EE82" w14:textId="71757829" w:rsidR="00AB22CB" w:rsidRPr="00B65EE3" w:rsidRDefault="00AB22CB" w:rsidP="001F7E10">
          <w:pPr>
            <w:widowControl w:val="0"/>
            <w:tabs>
              <w:tab w:val="left" w:pos="5979"/>
              <w:tab w:val="left" w:pos="7904"/>
              <w:tab w:val="right" w:pos="8542"/>
              <w:tab w:val="right" w:pos="13765"/>
            </w:tabs>
            <w:spacing w:before="80" w:after="0" w:line="240" w:lineRule="auto"/>
            <w:jc w:val="right"/>
            <w:rPr>
              <w:spacing w:val="20"/>
              <w:sz w:val="14"/>
            </w:rPr>
          </w:pPr>
          <w:r>
            <w:rPr>
              <w:spacing w:val="20"/>
              <w:sz w:val="14"/>
            </w:rPr>
            <w:t>Gwydir River system Selected Area 5-year Evaluation Report</w:t>
          </w:r>
        </w:p>
      </w:tc>
    </w:tr>
  </w:tbl>
  <w:p w14:paraId="65BF8F16" w14:textId="77777777" w:rsidR="00AB22CB" w:rsidRPr="001179DC" w:rsidRDefault="00AB22CB" w:rsidP="001179DC">
    <w:pPr>
      <w:pStyle w:val="Header"/>
      <w:spacing w:after="0" w:line="240" w:lineRule="aut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B6F41" w14:textId="77777777" w:rsidR="00C772C8" w:rsidRDefault="00C772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AB22CB" w:rsidRPr="00B65EE3" w14:paraId="17E2FD71" w14:textId="77777777" w:rsidTr="009350B0">
      <w:trPr>
        <w:trHeight w:val="294"/>
      </w:trPr>
      <w:tc>
        <w:tcPr>
          <w:tcW w:w="9156" w:type="dxa"/>
        </w:tcPr>
        <w:p w14:paraId="4389C8A3" w14:textId="77777777" w:rsidR="00AB22CB" w:rsidRPr="00B65EE3" w:rsidRDefault="00AB22CB"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14:paraId="7A21A4ED" w14:textId="77777777" w:rsidR="00AB22CB" w:rsidRPr="006312D6" w:rsidRDefault="00AB22CB" w:rsidP="002413FD">
    <w:pPr>
      <w:widowControl w:val="0"/>
      <w:spacing w:after="0" w:line="240" w:lineRule="auto"/>
      <w:ind w:left="284" w:right="-57"/>
      <w:jc w:val="right"/>
      <w:rPr>
        <w:spacing w:val="20"/>
        <w:sz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AB22CB" w:rsidRPr="00B65EE3" w14:paraId="202C81EC" w14:textId="77777777" w:rsidTr="008863B2">
      <w:trPr>
        <w:trHeight w:val="294"/>
      </w:trPr>
      <w:tc>
        <w:tcPr>
          <w:tcW w:w="5000" w:type="pct"/>
        </w:tcPr>
        <w:p w14:paraId="4224FDE1" w14:textId="0421CBB7" w:rsidR="00AB22CB" w:rsidRPr="00B65EE3" w:rsidRDefault="00AB22CB" w:rsidP="0031059B">
          <w:pPr>
            <w:widowControl w:val="0"/>
            <w:spacing w:before="80" w:after="0" w:line="240" w:lineRule="auto"/>
            <w:ind w:right="-108"/>
            <w:jc w:val="right"/>
            <w:rPr>
              <w:spacing w:val="20"/>
              <w:sz w:val="14"/>
            </w:rPr>
          </w:pPr>
          <w:r>
            <w:rPr>
              <w:spacing w:val="20"/>
              <w:sz w:val="14"/>
            </w:rPr>
            <w:t>Gwydir River system Selected Area 5-year Evaluation Report</w:t>
          </w:r>
        </w:p>
      </w:tc>
    </w:tr>
  </w:tbl>
  <w:p w14:paraId="668104C3" w14:textId="77777777" w:rsidR="00AB22CB" w:rsidRPr="001179DC" w:rsidRDefault="00AB22CB" w:rsidP="001179DC">
    <w:pPr>
      <w:pStyle w:val="Header"/>
      <w:spacing w:after="0" w:line="240" w:lineRule="auto"/>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AB22CB" w:rsidRPr="00B65EE3" w14:paraId="2218867F" w14:textId="77777777" w:rsidTr="009350B0">
      <w:trPr>
        <w:trHeight w:val="294"/>
      </w:trPr>
      <w:tc>
        <w:tcPr>
          <w:tcW w:w="9156" w:type="dxa"/>
        </w:tcPr>
        <w:p w14:paraId="1F087260" w14:textId="77777777" w:rsidR="00AB22CB" w:rsidRPr="00B65EE3" w:rsidRDefault="00AB22CB"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14:paraId="21EC83C4" w14:textId="77777777" w:rsidR="00AB22CB" w:rsidRPr="006312D6" w:rsidRDefault="00AB22CB" w:rsidP="002413FD">
    <w:pPr>
      <w:widowControl w:val="0"/>
      <w:spacing w:after="0" w:line="240" w:lineRule="auto"/>
      <w:ind w:left="284" w:right="-57"/>
      <w:jc w:val="right"/>
      <w:rPr>
        <w:spacing w:val="20"/>
        <w:sz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AB22CB" w:rsidRPr="00B65EE3" w14:paraId="2E0FEF9B" w14:textId="77777777" w:rsidTr="0061619B">
      <w:trPr>
        <w:trHeight w:val="294"/>
      </w:trPr>
      <w:tc>
        <w:tcPr>
          <w:tcW w:w="5000" w:type="pct"/>
        </w:tcPr>
        <w:p w14:paraId="5ECB0872" w14:textId="7B16D786" w:rsidR="00AB22CB" w:rsidRPr="00B65EE3" w:rsidRDefault="00AB22CB" w:rsidP="00D03760">
          <w:pPr>
            <w:widowControl w:val="0"/>
            <w:tabs>
              <w:tab w:val="left" w:pos="7904"/>
              <w:tab w:val="right" w:pos="9048"/>
            </w:tabs>
            <w:spacing w:before="80" w:after="0" w:line="240" w:lineRule="auto"/>
            <w:ind w:right="-108"/>
            <w:jc w:val="right"/>
            <w:rPr>
              <w:spacing w:val="20"/>
              <w:sz w:val="14"/>
            </w:rPr>
          </w:pPr>
          <w:r>
            <w:rPr>
              <w:spacing w:val="20"/>
              <w:sz w:val="14"/>
            </w:rPr>
            <w:t>Gwydir River system Selected Area 5-year Evaluation Report</w:t>
          </w:r>
        </w:p>
      </w:tc>
    </w:tr>
  </w:tbl>
  <w:p w14:paraId="3467E041" w14:textId="77777777" w:rsidR="00AB22CB" w:rsidRPr="001179DC" w:rsidRDefault="00AB22CB" w:rsidP="001179DC">
    <w:pPr>
      <w:pStyle w:val="Header"/>
      <w:spacing w:after="0" w:line="240" w:lineRule="auto"/>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AB22CB" w:rsidRPr="00B65EE3" w14:paraId="5BAED143" w14:textId="77777777" w:rsidTr="0061619B">
      <w:trPr>
        <w:trHeight w:val="294"/>
      </w:trPr>
      <w:tc>
        <w:tcPr>
          <w:tcW w:w="5000" w:type="pct"/>
        </w:tcPr>
        <w:p w14:paraId="42193263" w14:textId="152A9EA4" w:rsidR="00AB22CB" w:rsidRPr="00B65EE3" w:rsidRDefault="00AB22CB" w:rsidP="00D03760">
          <w:pPr>
            <w:widowControl w:val="0"/>
            <w:tabs>
              <w:tab w:val="left" w:pos="7904"/>
              <w:tab w:val="right" w:pos="9048"/>
            </w:tabs>
            <w:spacing w:before="80" w:after="0" w:line="240" w:lineRule="auto"/>
            <w:ind w:right="-108"/>
            <w:jc w:val="right"/>
            <w:rPr>
              <w:spacing w:val="20"/>
              <w:sz w:val="14"/>
            </w:rPr>
          </w:pPr>
          <w:r>
            <w:rPr>
              <w:spacing w:val="20"/>
              <w:sz w:val="14"/>
            </w:rPr>
            <w:t>Gwydir River system Selected Area 5-year Evaluation Report</w:t>
          </w:r>
        </w:p>
      </w:tc>
    </w:tr>
  </w:tbl>
  <w:p w14:paraId="5C9ED440" w14:textId="77777777" w:rsidR="00AB22CB" w:rsidRPr="001179DC" w:rsidRDefault="00AB22CB" w:rsidP="001179DC">
    <w:pPr>
      <w:pStyle w:val="Header"/>
      <w:spacing w:after="0" w:line="240" w:lineRule="auto"/>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AB22CB" w:rsidRPr="00B65EE3" w14:paraId="0305ABEA" w14:textId="77777777" w:rsidTr="0061619B">
      <w:trPr>
        <w:trHeight w:val="294"/>
      </w:trPr>
      <w:tc>
        <w:tcPr>
          <w:tcW w:w="5000" w:type="pct"/>
        </w:tcPr>
        <w:p w14:paraId="4C15FFDD" w14:textId="4B44B24B" w:rsidR="00AB22CB" w:rsidRPr="00B65EE3" w:rsidRDefault="00AB22CB" w:rsidP="00D03760">
          <w:pPr>
            <w:widowControl w:val="0"/>
            <w:tabs>
              <w:tab w:val="left" w:pos="7904"/>
              <w:tab w:val="right" w:pos="9048"/>
            </w:tabs>
            <w:spacing w:before="80" w:after="0" w:line="240" w:lineRule="auto"/>
            <w:ind w:right="-108"/>
            <w:jc w:val="right"/>
            <w:rPr>
              <w:spacing w:val="20"/>
              <w:sz w:val="14"/>
            </w:rPr>
          </w:pPr>
          <w:r>
            <w:rPr>
              <w:spacing w:val="20"/>
              <w:sz w:val="14"/>
            </w:rPr>
            <w:t>Gwydir River system Selected Area 5-year Evaluation Report</w:t>
          </w:r>
        </w:p>
      </w:tc>
    </w:tr>
  </w:tbl>
  <w:p w14:paraId="0BA0CF55" w14:textId="77777777" w:rsidR="00AB22CB" w:rsidRPr="001179DC" w:rsidRDefault="00AB22CB" w:rsidP="001179DC">
    <w:pPr>
      <w:pStyle w:val="Header"/>
      <w:spacing w:after="0" w:line="240" w:lineRule="auto"/>
      <w:rPr>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AB22CB" w:rsidRPr="00B65EE3" w14:paraId="49D8C537" w14:textId="77777777" w:rsidTr="00C23CD3">
      <w:trPr>
        <w:trHeight w:val="294"/>
      </w:trPr>
      <w:tc>
        <w:tcPr>
          <w:tcW w:w="5000" w:type="pct"/>
        </w:tcPr>
        <w:p w14:paraId="22A25D0F" w14:textId="26FE3EDC" w:rsidR="00AB22CB" w:rsidRPr="00B65EE3" w:rsidRDefault="00AB22CB" w:rsidP="00046520">
          <w:pPr>
            <w:widowControl w:val="0"/>
            <w:tabs>
              <w:tab w:val="left" w:pos="5979"/>
              <w:tab w:val="left" w:pos="7904"/>
              <w:tab w:val="right" w:pos="9048"/>
              <w:tab w:val="right" w:pos="13765"/>
            </w:tabs>
            <w:spacing w:before="80" w:after="0" w:line="240" w:lineRule="auto"/>
            <w:ind w:right="-108"/>
            <w:jc w:val="right"/>
            <w:rPr>
              <w:spacing w:val="20"/>
              <w:sz w:val="14"/>
            </w:rPr>
          </w:pPr>
          <w:r>
            <w:rPr>
              <w:spacing w:val="20"/>
              <w:sz w:val="14"/>
            </w:rPr>
            <w:t>Gwydir River system Selected Area 5-year Evaluation Report</w:t>
          </w:r>
        </w:p>
      </w:tc>
    </w:tr>
  </w:tbl>
  <w:p w14:paraId="1C12B4BC" w14:textId="77777777" w:rsidR="00AB22CB" w:rsidRPr="001179DC" w:rsidRDefault="00AB22CB" w:rsidP="001179DC">
    <w:pPr>
      <w:pStyle w:val="Header"/>
      <w:spacing w:after="0" w:line="240" w:lineRule="aut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C13B9"/>
    <w:multiLevelType w:val="hybridMultilevel"/>
    <w:tmpl w:val="37260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F75B98"/>
    <w:multiLevelType w:val="hybridMultilevel"/>
    <w:tmpl w:val="C81C6AA6"/>
    <w:lvl w:ilvl="0" w:tplc="E012B52C">
      <w:start w:val="1"/>
      <w:numFmt w:val="bullet"/>
      <w:pStyle w:val="Bullets2"/>
      <w:lvlText w:val="o"/>
      <w:lvlJc w:val="left"/>
      <w:pPr>
        <w:ind w:left="927"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96A1F"/>
    <w:multiLevelType w:val="hybridMultilevel"/>
    <w:tmpl w:val="CE24E4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8A4D96"/>
    <w:multiLevelType w:val="hybridMultilevel"/>
    <w:tmpl w:val="839C7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83F76"/>
    <w:multiLevelType w:val="hybridMultilevel"/>
    <w:tmpl w:val="D5A224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5" w15:restartNumberingAfterBreak="0">
    <w:nsid w:val="148029E8"/>
    <w:multiLevelType w:val="hybridMultilevel"/>
    <w:tmpl w:val="4DF6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4477BE"/>
    <w:multiLevelType w:val="hybridMultilevel"/>
    <w:tmpl w:val="260C23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F275F6D"/>
    <w:multiLevelType w:val="multilevel"/>
    <w:tmpl w:val="1B5AD42E"/>
    <w:lvl w:ilvl="0">
      <w:start w:val="1"/>
      <w:numFmt w:val="decimal"/>
      <w:pStyle w:val="Heading1"/>
      <w:lvlText w:val="%1"/>
      <w:lvlJc w:val="left"/>
      <w:pPr>
        <w:tabs>
          <w:tab w:val="num" w:pos="1143"/>
        </w:tabs>
        <w:ind w:left="1008" w:hanging="432"/>
      </w:pPr>
      <w:rPr>
        <w:rFonts w:ascii="Arial" w:hAnsi="Arial" w:hint="default"/>
        <w:b/>
        <w:i w:val="0"/>
        <w:sz w:val="28"/>
      </w:rPr>
    </w:lvl>
    <w:lvl w:ilvl="1">
      <w:start w:val="1"/>
      <w:numFmt w:val="decimal"/>
      <w:pStyle w:val="Heading2"/>
      <w:lvlText w:val="%1.%2"/>
      <w:lvlJc w:val="left"/>
      <w:pPr>
        <w:tabs>
          <w:tab w:val="num" w:pos="860"/>
        </w:tabs>
        <w:ind w:left="860"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pStyle w:val="Heading5"/>
      <w:lvlText w:val="%1.%2.%3.%4.%5"/>
      <w:lvlJc w:val="left"/>
      <w:pPr>
        <w:tabs>
          <w:tab w:val="num" w:pos="2016"/>
        </w:tabs>
        <w:ind w:left="1584" w:hanging="1008"/>
      </w:pPr>
      <w:rPr>
        <w:rFonts w:hint="default"/>
      </w:rPr>
    </w:lvl>
    <w:lvl w:ilvl="5">
      <w:start w:val="1"/>
      <w:numFmt w:val="decimal"/>
      <w:pStyle w:val="Heading6"/>
      <w:lvlText w:val="%1.%2.%3.%4.%5.%6"/>
      <w:lvlJc w:val="left"/>
      <w:pPr>
        <w:tabs>
          <w:tab w:val="num" w:pos="1728"/>
        </w:tabs>
        <w:ind w:left="1728" w:hanging="1152"/>
      </w:pPr>
      <w:rPr>
        <w:rFonts w:hint="default"/>
      </w:rPr>
    </w:lvl>
    <w:lvl w:ilvl="6">
      <w:start w:val="1"/>
      <w:numFmt w:val="decimal"/>
      <w:pStyle w:val="Heading7"/>
      <w:lvlText w:val="%1.%2.%3.%4.%5.%6.%7"/>
      <w:lvlJc w:val="left"/>
      <w:pPr>
        <w:tabs>
          <w:tab w:val="num" w:pos="1872"/>
        </w:tabs>
        <w:ind w:left="1872" w:hanging="1296"/>
      </w:pPr>
      <w:rPr>
        <w:rFonts w:hint="default"/>
      </w:rPr>
    </w:lvl>
    <w:lvl w:ilvl="7">
      <w:start w:val="1"/>
      <w:numFmt w:val="decimal"/>
      <w:pStyle w:val="Heading8"/>
      <w:lvlText w:val="%1.%2.%3.%4.%5.%6.%7.%8"/>
      <w:lvlJc w:val="left"/>
      <w:pPr>
        <w:tabs>
          <w:tab w:val="num" w:pos="2016"/>
        </w:tabs>
        <w:ind w:left="2016" w:hanging="1440"/>
      </w:pPr>
      <w:rPr>
        <w:rFonts w:hint="default"/>
      </w:rPr>
    </w:lvl>
    <w:lvl w:ilvl="8">
      <w:start w:val="1"/>
      <w:numFmt w:val="decimal"/>
      <w:pStyle w:val="Heading9"/>
      <w:lvlText w:val="%1.%2.%3.%4.%5.%6.%7.%8.%9"/>
      <w:lvlJc w:val="left"/>
      <w:pPr>
        <w:tabs>
          <w:tab w:val="num" w:pos="2160"/>
        </w:tabs>
        <w:ind w:left="2160" w:hanging="1584"/>
      </w:pPr>
      <w:rPr>
        <w:rFonts w:hint="default"/>
      </w:rPr>
    </w:lvl>
  </w:abstractNum>
  <w:abstractNum w:abstractNumId="8" w15:restartNumberingAfterBreak="0">
    <w:nsid w:val="1F3B5DEB"/>
    <w:multiLevelType w:val="hybridMultilevel"/>
    <w:tmpl w:val="72F0CBD4"/>
    <w:lvl w:ilvl="0" w:tplc="0C090001">
      <w:start w:val="201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45BC2"/>
    <w:multiLevelType w:val="multilevel"/>
    <w:tmpl w:val="10167D5C"/>
    <w:lvl w:ilvl="0">
      <w:start w:val="1"/>
      <w:numFmt w:val="bullet"/>
      <w:lvlText w:val=""/>
      <w:lvlJc w:val="left"/>
      <w:rPr>
        <w:rFonts w:ascii="Symbol" w:hAnsi="Symbol" w:hint="default"/>
      </w:rPr>
    </w:lvl>
    <w:lvl w:ilvl="1">
      <w:numFmt w:val="decimal"/>
      <w:pStyle w:val="ListBullet2"/>
      <w:lvlText w:val=""/>
      <w:lvlJc w:val="left"/>
    </w:lvl>
    <w:lvl w:ilvl="2">
      <w:numFmt w:val="decimal"/>
      <w:pStyle w:val="ListBullet3"/>
      <w:lvlText w:val=""/>
      <w:lvlJc w:val="left"/>
    </w:lvl>
    <w:lvl w:ilvl="3">
      <w:numFmt w:val="decimal"/>
      <w:pStyle w:val="ListBullet4"/>
      <w:lvlText w:val=""/>
      <w:lvlJc w:val="left"/>
    </w:lvl>
    <w:lvl w:ilvl="4">
      <w:numFmt w:val="decimal"/>
      <w:pStyle w:val="ListBullet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392E94"/>
    <w:multiLevelType w:val="hybridMultilevel"/>
    <w:tmpl w:val="40126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CE6977"/>
    <w:multiLevelType w:val="hybridMultilevel"/>
    <w:tmpl w:val="9F5408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8083A7A"/>
    <w:multiLevelType w:val="hybridMultilevel"/>
    <w:tmpl w:val="232CB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C639F4"/>
    <w:multiLevelType w:val="hybridMultilevel"/>
    <w:tmpl w:val="00702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113134"/>
    <w:multiLevelType w:val="hybridMultilevel"/>
    <w:tmpl w:val="B0646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8D30D9"/>
    <w:multiLevelType w:val="hybridMultilevel"/>
    <w:tmpl w:val="5DAE34FA"/>
    <w:lvl w:ilvl="0" w:tplc="D96CACB0">
      <w:start w:val="1"/>
      <w:numFmt w:val="bullet"/>
      <w:lvlText w:val=""/>
      <w:lvlJc w:val="left"/>
      <w:pPr>
        <w:ind w:left="477" w:hanging="370"/>
      </w:pPr>
      <w:rPr>
        <w:rFonts w:ascii="Symbol" w:eastAsia="Symbol" w:hAnsi="Symbol" w:hint="default"/>
        <w:w w:val="99"/>
        <w:sz w:val="20"/>
        <w:szCs w:val="20"/>
      </w:rPr>
    </w:lvl>
    <w:lvl w:ilvl="1" w:tplc="6C7AEEFC">
      <w:start w:val="1"/>
      <w:numFmt w:val="bullet"/>
      <w:lvlText w:val="•"/>
      <w:lvlJc w:val="left"/>
      <w:pPr>
        <w:ind w:left="1500" w:hanging="370"/>
      </w:pPr>
      <w:rPr>
        <w:rFonts w:hint="default"/>
      </w:rPr>
    </w:lvl>
    <w:lvl w:ilvl="2" w:tplc="D408DEC8">
      <w:start w:val="1"/>
      <w:numFmt w:val="bullet"/>
      <w:lvlText w:val="•"/>
      <w:lvlJc w:val="left"/>
      <w:pPr>
        <w:ind w:left="2523" w:hanging="370"/>
      </w:pPr>
      <w:rPr>
        <w:rFonts w:hint="default"/>
      </w:rPr>
    </w:lvl>
    <w:lvl w:ilvl="3" w:tplc="470E49E4">
      <w:start w:val="1"/>
      <w:numFmt w:val="bullet"/>
      <w:lvlText w:val="•"/>
      <w:lvlJc w:val="left"/>
      <w:pPr>
        <w:ind w:left="3546" w:hanging="370"/>
      </w:pPr>
      <w:rPr>
        <w:rFonts w:hint="default"/>
      </w:rPr>
    </w:lvl>
    <w:lvl w:ilvl="4" w:tplc="3A901860">
      <w:start w:val="1"/>
      <w:numFmt w:val="bullet"/>
      <w:lvlText w:val="•"/>
      <w:lvlJc w:val="left"/>
      <w:pPr>
        <w:ind w:left="4569" w:hanging="370"/>
      </w:pPr>
      <w:rPr>
        <w:rFonts w:hint="default"/>
      </w:rPr>
    </w:lvl>
    <w:lvl w:ilvl="5" w:tplc="5EEABC86">
      <w:start w:val="1"/>
      <w:numFmt w:val="bullet"/>
      <w:lvlText w:val="•"/>
      <w:lvlJc w:val="left"/>
      <w:pPr>
        <w:ind w:left="5592" w:hanging="370"/>
      </w:pPr>
      <w:rPr>
        <w:rFonts w:hint="default"/>
      </w:rPr>
    </w:lvl>
    <w:lvl w:ilvl="6" w:tplc="E57690BE">
      <w:start w:val="1"/>
      <w:numFmt w:val="bullet"/>
      <w:lvlText w:val="•"/>
      <w:lvlJc w:val="left"/>
      <w:pPr>
        <w:ind w:left="6614" w:hanging="370"/>
      </w:pPr>
      <w:rPr>
        <w:rFonts w:hint="default"/>
      </w:rPr>
    </w:lvl>
    <w:lvl w:ilvl="7" w:tplc="70701258">
      <w:start w:val="1"/>
      <w:numFmt w:val="bullet"/>
      <w:lvlText w:val="•"/>
      <w:lvlJc w:val="left"/>
      <w:pPr>
        <w:ind w:left="7637" w:hanging="370"/>
      </w:pPr>
      <w:rPr>
        <w:rFonts w:hint="default"/>
      </w:rPr>
    </w:lvl>
    <w:lvl w:ilvl="8" w:tplc="061CA088">
      <w:start w:val="1"/>
      <w:numFmt w:val="bullet"/>
      <w:lvlText w:val="•"/>
      <w:lvlJc w:val="left"/>
      <w:pPr>
        <w:ind w:left="8660" w:hanging="370"/>
      </w:pPr>
      <w:rPr>
        <w:rFonts w:hint="default"/>
      </w:rPr>
    </w:lvl>
  </w:abstractNum>
  <w:abstractNum w:abstractNumId="18" w15:restartNumberingAfterBreak="0">
    <w:nsid w:val="4C646C64"/>
    <w:multiLevelType w:val="hybridMultilevel"/>
    <w:tmpl w:val="02A498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D5A4C3B"/>
    <w:multiLevelType w:val="hybridMultilevel"/>
    <w:tmpl w:val="5DEC99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E251FD"/>
    <w:multiLevelType w:val="hybridMultilevel"/>
    <w:tmpl w:val="4080D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FC4368"/>
    <w:multiLevelType w:val="hybridMultilevel"/>
    <w:tmpl w:val="5EF0A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B54582"/>
    <w:multiLevelType w:val="hybridMultilevel"/>
    <w:tmpl w:val="B33EF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235B82"/>
    <w:multiLevelType w:val="multilevel"/>
    <w:tmpl w:val="7B527A58"/>
    <w:lvl w:ilvl="0">
      <w:start w:val="1"/>
      <w:numFmt w:val="upperLetter"/>
      <w:pStyle w:val="AppendixHeading"/>
      <w:suff w:val="space"/>
      <w:lvlText w:val="Appendix %1"/>
      <w:lvlJc w:val="left"/>
      <w:pPr>
        <w:ind w:left="0" w:firstLine="0"/>
      </w:pPr>
      <w:rPr>
        <w:rFonts w:ascii="Arial" w:hAnsi="Arial" w:hint="default"/>
        <w:b w:val="0"/>
        <w:i w:val="0"/>
        <w:sz w:val="4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9CC1453"/>
    <w:multiLevelType w:val="hybridMultilevel"/>
    <w:tmpl w:val="BD088A66"/>
    <w:lvl w:ilvl="0" w:tplc="08C608D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AD12349"/>
    <w:multiLevelType w:val="hybridMultilevel"/>
    <w:tmpl w:val="82183248"/>
    <w:lvl w:ilvl="0" w:tplc="0C090001">
      <w:start w:val="201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1C1986"/>
    <w:multiLevelType w:val="hybridMultilevel"/>
    <w:tmpl w:val="D2A6A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BC0DC9"/>
    <w:multiLevelType w:val="hybridMultilevel"/>
    <w:tmpl w:val="812A9344"/>
    <w:lvl w:ilvl="0" w:tplc="5FB07EAE">
      <w:start w:val="1"/>
      <w:numFmt w:val="bullet"/>
      <w:pStyle w:val="Bullets1"/>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914721"/>
    <w:multiLevelType w:val="hybridMultilevel"/>
    <w:tmpl w:val="1AC44A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22A0B75"/>
    <w:multiLevelType w:val="hybridMultilevel"/>
    <w:tmpl w:val="745C4C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25162FC"/>
    <w:multiLevelType w:val="hybridMultilevel"/>
    <w:tmpl w:val="43882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6F221E"/>
    <w:multiLevelType w:val="hybridMultilevel"/>
    <w:tmpl w:val="360823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9FD2892"/>
    <w:multiLevelType w:val="hybridMultilevel"/>
    <w:tmpl w:val="314CBC04"/>
    <w:lvl w:ilvl="0" w:tplc="FFFFFFFF">
      <w:start w:val="1"/>
      <w:numFmt w:val="bullet"/>
      <w:lvlText w:val=""/>
      <w:lvlJc w:val="left"/>
      <w:pPr>
        <w:ind w:left="107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044F63"/>
    <w:multiLevelType w:val="hybridMultilevel"/>
    <w:tmpl w:val="A6268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2C47E7"/>
    <w:multiLevelType w:val="hybridMultilevel"/>
    <w:tmpl w:val="E35A828A"/>
    <w:lvl w:ilvl="0" w:tplc="49BC250E">
      <w:start w:val="1"/>
      <w:numFmt w:val="decimal"/>
      <w:pStyle w:val="List1"/>
      <w:lvlText w:val="%1."/>
      <w:lvlJc w:val="left"/>
      <w:pPr>
        <w:tabs>
          <w:tab w:val="num" w:pos="720"/>
        </w:tabs>
        <w:ind w:left="720" w:hanging="363"/>
      </w:pPr>
      <w:rPr>
        <w:rFonts w:hint="default"/>
      </w:rPr>
    </w:lvl>
    <w:lvl w:ilvl="1" w:tplc="5492F58C">
      <w:start w:val="1"/>
      <w:numFmt w:val="bullet"/>
      <w:pStyle w:val="Bullets"/>
      <w:lvlText w:val=""/>
      <w:lvlJc w:val="left"/>
      <w:pPr>
        <w:tabs>
          <w:tab w:val="num" w:pos="363"/>
        </w:tabs>
        <w:ind w:left="363" w:hanging="363"/>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E5A19F7"/>
    <w:multiLevelType w:val="hybridMultilevel"/>
    <w:tmpl w:val="ABBAA174"/>
    <w:lvl w:ilvl="0" w:tplc="466873CA">
      <w:start w:val="1"/>
      <w:numFmt w:val="bullet"/>
      <w:pStyle w:val="Bullets3"/>
      <w:lvlText w:val="­"/>
      <w:lvlJc w:val="left"/>
      <w:pPr>
        <w:ind w:left="1494"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num>
  <w:num w:numId="5">
    <w:abstractNumId w:val="28"/>
  </w:num>
  <w:num w:numId="6">
    <w:abstractNumId w:val="1"/>
  </w:num>
  <w:num w:numId="7">
    <w:abstractNumId w:val="38"/>
  </w:num>
  <w:num w:numId="8">
    <w:abstractNumId w:val="33"/>
  </w:num>
  <w:num w:numId="9">
    <w:abstractNumId w:val="12"/>
  </w:num>
  <w:num w:numId="10">
    <w:abstractNumId w:val="37"/>
  </w:num>
  <w:num w:numId="11">
    <w:abstractNumId w:val="7"/>
  </w:num>
  <w:num w:numId="12">
    <w:abstractNumId w:val="24"/>
  </w:num>
  <w:num w:numId="13">
    <w:abstractNumId w:val="20"/>
  </w:num>
  <w:num w:numId="14">
    <w:abstractNumId w:val="2"/>
  </w:num>
  <w:num w:numId="15">
    <w:abstractNumId w:val="25"/>
  </w:num>
  <w:num w:numId="16">
    <w:abstractNumId w:val="23"/>
  </w:num>
  <w:num w:numId="17">
    <w:abstractNumId w:val="21"/>
  </w:num>
  <w:num w:numId="18">
    <w:abstractNumId w:val="4"/>
  </w:num>
  <w:num w:numId="19">
    <w:abstractNumId w:val="5"/>
  </w:num>
  <w:num w:numId="20">
    <w:abstractNumId w:val="3"/>
  </w:num>
  <w:num w:numId="21">
    <w:abstractNumId w:val="28"/>
  </w:num>
  <w:num w:numId="22">
    <w:abstractNumId w:val="28"/>
  </w:num>
  <w:num w:numId="23">
    <w:abstractNumId w:val="5"/>
  </w:num>
  <w:num w:numId="24">
    <w:abstractNumId w:val="10"/>
  </w:num>
  <w:num w:numId="25">
    <w:abstractNumId w:val="35"/>
  </w:num>
  <w:num w:numId="26">
    <w:abstractNumId w:val="15"/>
  </w:num>
  <w:num w:numId="27">
    <w:abstractNumId w:val="16"/>
  </w:num>
  <w:num w:numId="28">
    <w:abstractNumId w:val="34"/>
  </w:num>
  <w:num w:numId="29">
    <w:abstractNumId w:val="31"/>
  </w:num>
  <w:num w:numId="30">
    <w:abstractNumId w:val="11"/>
  </w:num>
  <w:num w:numId="31">
    <w:abstractNumId w:val="19"/>
  </w:num>
  <w:num w:numId="32">
    <w:abstractNumId w:val="6"/>
  </w:num>
  <w:num w:numId="33">
    <w:abstractNumId w:val="17"/>
  </w:num>
  <w:num w:numId="34">
    <w:abstractNumId w:val="29"/>
  </w:num>
  <w:num w:numId="35">
    <w:abstractNumId w:val="13"/>
  </w:num>
  <w:num w:numId="36">
    <w:abstractNumId w:val="14"/>
  </w:num>
  <w:num w:numId="37">
    <w:abstractNumId w:val="28"/>
  </w:num>
  <w:num w:numId="38">
    <w:abstractNumId w:val="9"/>
    <w:lvlOverride w:ilvl="0">
      <w:lvl w:ilvl="0">
        <w:start w:val="1"/>
        <w:numFmt w:val="bullet"/>
        <w:lvlText w:val=""/>
        <w:lvlJc w:val="left"/>
        <w:pPr>
          <w:ind w:left="1107" w:hanging="369"/>
        </w:pPr>
        <w:rPr>
          <w:rFonts w:ascii="Symbol" w:hAnsi="Symbol" w:hint="default"/>
        </w:rPr>
      </w:lvl>
    </w:lvlOverride>
  </w:num>
  <w:num w:numId="39">
    <w:abstractNumId w:val="9"/>
  </w:num>
  <w:num w:numId="40">
    <w:abstractNumId w:val="22"/>
  </w:num>
  <w:num w:numId="41">
    <w:abstractNumId w:val="27"/>
  </w:num>
  <w:num w:numId="42">
    <w:abstractNumId w:val="0"/>
  </w:num>
  <w:num w:numId="43">
    <w:abstractNumId w:val="18"/>
  </w:num>
  <w:num w:numId="44">
    <w:abstractNumId w:val="32"/>
  </w:num>
  <w:num w:numId="45">
    <w:abstractNumId w:val="30"/>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drawingGridHorizontalSpacing w:val="100"/>
  <w:displayHorizontalDrawingGridEvery w:val="0"/>
  <w:displayVerticalDrawingGridEvery w:val="0"/>
  <w:noPunctuationKerning/>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AE3"/>
    <w:rsid w:val="00000C19"/>
    <w:rsid w:val="0000187A"/>
    <w:rsid w:val="00001DFF"/>
    <w:rsid w:val="00002C35"/>
    <w:rsid w:val="00003C0A"/>
    <w:rsid w:val="00004A63"/>
    <w:rsid w:val="00010764"/>
    <w:rsid w:val="000115A3"/>
    <w:rsid w:val="000126CB"/>
    <w:rsid w:val="00012F96"/>
    <w:rsid w:val="00014CC5"/>
    <w:rsid w:val="00016900"/>
    <w:rsid w:val="00025D57"/>
    <w:rsid w:val="0003227D"/>
    <w:rsid w:val="000332B8"/>
    <w:rsid w:val="00034A63"/>
    <w:rsid w:val="00036081"/>
    <w:rsid w:val="00036169"/>
    <w:rsid w:val="00037155"/>
    <w:rsid w:val="0004065E"/>
    <w:rsid w:val="00041DA4"/>
    <w:rsid w:val="000434EF"/>
    <w:rsid w:val="0004375A"/>
    <w:rsid w:val="0004463E"/>
    <w:rsid w:val="00046520"/>
    <w:rsid w:val="00046C3F"/>
    <w:rsid w:val="00052C43"/>
    <w:rsid w:val="00055A0A"/>
    <w:rsid w:val="00056EC1"/>
    <w:rsid w:val="00057620"/>
    <w:rsid w:val="00070E3E"/>
    <w:rsid w:val="00074AD2"/>
    <w:rsid w:val="00075D83"/>
    <w:rsid w:val="000815A9"/>
    <w:rsid w:val="000815B9"/>
    <w:rsid w:val="000826C4"/>
    <w:rsid w:val="000849FB"/>
    <w:rsid w:val="000918E2"/>
    <w:rsid w:val="00093AB6"/>
    <w:rsid w:val="00096C30"/>
    <w:rsid w:val="0009729B"/>
    <w:rsid w:val="0009733C"/>
    <w:rsid w:val="000A0F1C"/>
    <w:rsid w:val="000B211F"/>
    <w:rsid w:val="000B2FAF"/>
    <w:rsid w:val="000B3A62"/>
    <w:rsid w:val="000B44EA"/>
    <w:rsid w:val="000B52DF"/>
    <w:rsid w:val="000C0AB7"/>
    <w:rsid w:val="000C3D07"/>
    <w:rsid w:val="000C4331"/>
    <w:rsid w:val="000C651D"/>
    <w:rsid w:val="000C6869"/>
    <w:rsid w:val="000D07C8"/>
    <w:rsid w:val="000D22A2"/>
    <w:rsid w:val="000D354A"/>
    <w:rsid w:val="000D5911"/>
    <w:rsid w:val="000D7A90"/>
    <w:rsid w:val="000E262E"/>
    <w:rsid w:val="000E61B8"/>
    <w:rsid w:val="000E7C3D"/>
    <w:rsid w:val="000F0376"/>
    <w:rsid w:val="000F07B6"/>
    <w:rsid w:val="000F116A"/>
    <w:rsid w:val="000F1B44"/>
    <w:rsid w:val="000F2006"/>
    <w:rsid w:val="000F2098"/>
    <w:rsid w:val="000F3527"/>
    <w:rsid w:val="000F3A2F"/>
    <w:rsid w:val="000F4382"/>
    <w:rsid w:val="000F50EC"/>
    <w:rsid w:val="000F576E"/>
    <w:rsid w:val="00100357"/>
    <w:rsid w:val="001042D9"/>
    <w:rsid w:val="00105A93"/>
    <w:rsid w:val="0011015D"/>
    <w:rsid w:val="001104A6"/>
    <w:rsid w:val="001127CD"/>
    <w:rsid w:val="001159E9"/>
    <w:rsid w:val="00116122"/>
    <w:rsid w:val="001179DC"/>
    <w:rsid w:val="00117B89"/>
    <w:rsid w:val="00120614"/>
    <w:rsid w:val="00121311"/>
    <w:rsid w:val="00124529"/>
    <w:rsid w:val="00124E97"/>
    <w:rsid w:val="001263F6"/>
    <w:rsid w:val="001272FA"/>
    <w:rsid w:val="001273C3"/>
    <w:rsid w:val="001317A5"/>
    <w:rsid w:val="00131959"/>
    <w:rsid w:val="001355A7"/>
    <w:rsid w:val="001400ED"/>
    <w:rsid w:val="00142394"/>
    <w:rsid w:val="001427DD"/>
    <w:rsid w:val="0014543C"/>
    <w:rsid w:val="0014647D"/>
    <w:rsid w:val="00150725"/>
    <w:rsid w:val="00154413"/>
    <w:rsid w:val="001603ED"/>
    <w:rsid w:val="00160A6E"/>
    <w:rsid w:val="00171F29"/>
    <w:rsid w:val="00175199"/>
    <w:rsid w:val="001776DF"/>
    <w:rsid w:val="0017785B"/>
    <w:rsid w:val="001807A0"/>
    <w:rsid w:val="00185A42"/>
    <w:rsid w:val="00187431"/>
    <w:rsid w:val="00190485"/>
    <w:rsid w:val="00191590"/>
    <w:rsid w:val="001931C7"/>
    <w:rsid w:val="001935A3"/>
    <w:rsid w:val="00195470"/>
    <w:rsid w:val="00195601"/>
    <w:rsid w:val="00196050"/>
    <w:rsid w:val="00197E8B"/>
    <w:rsid w:val="001A0234"/>
    <w:rsid w:val="001A0437"/>
    <w:rsid w:val="001A1286"/>
    <w:rsid w:val="001A2820"/>
    <w:rsid w:val="001A5BFE"/>
    <w:rsid w:val="001A5C71"/>
    <w:rsid w:val="001B1482"/>
    <w:rsid w:val="001B2E86"/>
    <w:rsid w:val="001B5006"/>
    <w:rsid w:val="001B7F56"/>
    <w:rsid w:val="001C52CE"/>
    <w:rsid w:val="001C6A54"/>
    <w:rsid w:val="001C7391"/>
    <w:rsid w:val="001C7C10"/>
    <w:rsid w:val="001D1D1E"/>
    <w:rsid w:val="001D4BAB"/>
    <w:rsid w:val="001D5024"/>
    <w:rsid w:val="001E0D02"/>
    <w:rsid w:val="001E245D"/>
    <w:rsid w:val="001E2C15"/>
    <w:rsid w:val="001E47DC"/>
    <w:rsid w:val="001E487F"/>
    <w:rsid w:val="001E6D93"/>
    <w:rsid w:val="001E6E9D"/>
    <w:rsid w:val="001E7E1F"/>
    <w:rsid w:val="001F03DC"/>
    <w:rsid w:val="001F06DC"/>
    <w:rsid w:val="001F1F36"/>
    <w:rsid w:val="001F5845"/>
    <w:rsid w:val="001F5F5A"/>
    <w:rsid w:val="001F64DB"/>
    <w:rsid w:val="001F6AC0"/>
    <w:rsid w:val="001F7E10"/>
    <w:rsid w:val="0020039A"/>
    <w:rsid w:val="002027B2"/>
    <w:rsid w:val="002027FD"/>
    <w:rsid w:val="002032C2"/>
    <w:rsid w:val="00203ED0"/>
    <w:rsid w:val="00205F04"/>
    <w:rsid w:val="0020668B"/>
    <w:rsid w:val="00207C59"/>
    <w:rsid w:val="00207C75"/>
    <w:rsid w:val="00210BA8"/>
    <w:rsid w:val="00212160"/>
    <w:rsid w:val="00212B60"/>
    <w:rsid w:val="002130D5"/>
    <w:rsid w:val="002148F4"/>
    <w:rsid w:val="002173FF"/>
    <w:rsid w:val="00220CDD"/>
    <w:rsid w:val="0022463C"/>
    <w:rsid w:val="00227E2B"/>
    <w:rsid w:val="00230564"/>
    <w:rsid w:val="0023291D"/>
    <w:rsid w:val="00233D6B"/>
    <w:rsid w:val="002369CC"/>
    <w:rsid w:val="00236F5C"/>
    <w:rsid w:val="002413FD"/>
    <w:rsid w:val="0024541C"/>
    <w:rsid w:val="00251C06"/>
    <w:rsid w:val="00252492"/>
    <w:rsid w:val="002533C8"/>
    <w:rsid w:val="00254AA5"/>
    <w:rsid w:val="002567A8"/>
    <w:rsid w:val="00262B58"/>
    <w:rsid w:val="00265627"/>
    <w:rsid w:val="00265A98"/>
    <w:rsid w:val="00266317"/>
    <w:rsid w:val="00266667"/>
    <w:rsid w:val="00267199"/>
    <w:rsid w:val="002712EF"/>
    <w:rsid w:val="00272AB3"/>
    <w:rsid w:val="00272FF2"/>
    <w:rsid w:val="0028330A"/>
    <w:rsid w:val="00283DA6"/>
    <w:rsid w:val="00286C4E"/>
    <w:rsid w:val="00287F76"/>
    <w:rsid w:val="00290B61"/>
    <w:rsid w:val="00291FE3"/>
    <w:rsid w:val="00295438"/>
    <w:rsid w:val="00295B82"/>
    <w:rsid w:val="002A1F68"/>
    <w:rsid w:val="002A203A"/>
    <w:rsid w:val="002A276E"/>
    <w:rsid w:val="002A2839"/>
    <w:rsid w:val="002A35B5"/>
    <w:rsid w:val="002A59F0"/>
    <w:rsid w:val="002A7126"/>
    <w:rsid w:val="002B3100"/>
    <w:rsid w:val="002B5DE6"/>
    <w:rsid w:val="002B62FE"/>
    <w:rsid w:val="002B7996"/>
    <w:rsid w:val="002C71EB"/>
    <w:rsid w:val="002C7C89"/>
    <w:rsid w:val="002D0BE6"/>
    <w:rsid w:val="002D0C1F"/>
    <w:rsid w:val="002D3634"/>
    <w:rsid w:val="002D3B3D"/>
    <w:rsid w:val="002D479F"/>
    <w:rsid w:val="002D6FC0"/>
    <w:rsid w:val="002E00FC"/>
    <w:rsid w:val="002E1452"/>
    <w:rsid w:val="002E188B"/>
    <w:rsid w:val="002E6E29"/>
    <w:rsid w:val="002E7F5B"/>
    <w:rsid w:val="002F091C"/>
    <w:rsid w:val="002F5B02"/>
    <w:rsid w:val="002F5C39"/>
    <w:rsid w:val="00300B61"/>
    <w:rsid w:val="00300C98"/>
    <w:rsid w:val="00300D4B"/>
    <w:rsid w:val="00301D17"/>
    <w:rsid w:val="00302220"/>
    <w:rsid w:val="003034F5"/>
    <w:rsid w:val="003040F9"/>
    <w:rsid w:val="0030438F"/>
    <w:rsid w:val="00304831"/>
    <w:rsid w:val="0031059B"/>
    <w:rsid w:val="00310997"/>
    <w:rsid w:val="00310DB6"/>
    <w:rsid w:val="00312F1C"/>
    <w:rsid w:val="00313006"/>
    <w:rsid w:val="00314E8A"/>
    <w:rsid w:val="00320018"/>
    <w:rsid w:val="00322070"/>
    <w:rsid w:val="00322E57"/>
    <w:rsid w:val="00324F06"/>
    <w:rsid w:val="0032505A"/>
    <w:rsid w:val="00325267"/>
    <w:rsid w:val="00331814"/>
    <w:rsid w:val="00331DE2"/>
    <w:rsid w:val="00335AD4"/>
    <w:rsid w:val="003408D7"/>
    <w:rsid w:val="00343DB2"/>
    <w:rsid w:val="0034649E"/>
    <w:rsid w:val="00347121"/>
    <w:rsid w:val="003528F8"/>
    <w:rsid w:val="00353C11"/>
    <w:rsid w:val="00354522"/>
    <w:rsid w:val="00354B32"/>
    <w:rsid w:val="00354DFF"/>
    <w:rsid w:val="00355FB3"/>
    <w:rsid w:val="00361CF0"/>
    <w:rsid w:val="003638C2"/>
    <w:rsid w:val="003659C5"/>
    <w:rsid w:val="00365B6B"/>
    <w:rsid w:val="00367FD5"/>
    <w:rsid w:val="0037158E"/>
    <w:rsid w:val="00380037"/>
    <w:rsid w:val="003821E1"/>
    <w:rsid w:val="00382600"/>
    <w:rsid w:val="003827B6"/>
    <w:rsid w:val="00384618"/>
    <w:rsid w:val="0038491B"/>
    <w:rsid w:val="00387C7B"/>
    <w:rsid w:val="003926A8"/>
    <w:rsid w:val="00393227"/>
    <w:rsid w:val="00394EC7"/>
    <w:rsid w:val="0039534D"/>
    <w:rsid w:val="003959DB"/>
    <w:rsid w:val="00395FB4"/>
    <w:rsid w:val="00396379"/>
    <w:rsid w:val="00396B47"/>
    <w:rsid w:val="003A04A1"/>
    <w:rsid w:val="003A0BA0"/>
    <w:rsid w:val="003A1364"/>
    <w:rsid w:val="003A27AA"/>
    <w:rsid w:val="003A3BC0"/>
    <w:rsid w:val="003A7C1C"/>
    <w:rsid w:val="003B1854"/>
    <w:rsid w:val="003B1878"/>
    <w:rsid w:val="003B1EEA"/>
    <w:rsid w:val="003B4CE9"/>
    <w:rsid w:val="003C476D"/>
    <w:rsid w:val="003C5726"/>
    <w:rsid w:val="003C594F"/>
    <w:rsid w:val="003C601E"/>
    <w:rsid w:val="003C744D"/>
    <w:rsid w:val="003D14B2"/>
    <w:rsid w:val="003E4D35"/>
    <w:rsid w:val="003E52A5"/>
    <w:rsid w:val="003E5F87"/>
    <w:rsid w:val="003F098B"/>
    <w:rsid w:val="003F0EA5"/>
    <w:rsid w:val="003F21F4"/>
    <w:rsid w:val="003F2D19"/>
    <w:rsid w:val="003F3C76"/>
    <w:rsid w:val="003F6008"/>
    <w:rsid w:val="003F7E6E"/>
    <w:rsid w:val="004011EC"/>
    <w:rsid w:val="00401966"/>
    <w:rsid w:val="00403998"/>
    <w:rsid w:val="00403C93"/>
    <w:rsid w:val="004118AF"/>
    <w:rsid w:val="00414C1C"/>
    <w:rsid w:val="00415C2F"/>
    <w:rsid w:val="00415F57"/>
    <w:rsid w:val="004254D2"/>
    <w:rsid w:val="00425D4F"/>
    <w:rsid w:val="00426132"/>
    <w:rsid w:val="004266FA"/>
    <w:rsid w:val="004268F4"/>
    <w:rsid w:val="004340BA"/>
    <w:rsid w:val="00434C1F"/>
    <w:rsid w:val="004354A9"/>
    <w:rsid w:val="00440446"/>
    <w:rsid w:val="0044236C"/>
    <w:rsid w:val="0044572F"/>
    <w:rsid w:val="0044576A"/>
    <w:rsid w:val="00445FB3"/>
    <w:rsid w:val="004465C1"/>
    <w:rsid w:val="00446C1A"/>
    <w:rsid w:val="004506C8"/>
    <w:rsid w:val="00453591"/>
    <w:rsid w:val="00454117"/>
    <w:rsid w:val="00461F36"/>
    <w:rsid w:val="0046221B"/>
    <w:rsid w:val="00462DDE"/>
    <w:rsid w:val="00463908"/>
    <w:rsid w:val="00465D17"/>
    <w:rsid w:val="00465ECA"/>
    <w:rsid w:val="004662BD"/>
    <w:rsid w:val="0046643F"/>
    <w:rsid w:val="00475544"/>
    <w:rsid w:val="0047654E"/>
    <w:rsid w:val="00476E0B"/>
    <w:rsid w:val="00483214"/>
    <w:rsid w:val="00483358"/>
    <w:rsid w:val="00483BDA"/>
    <w:rsid w:val="0048441B"/>
    <w:rsid w:val="004861BE"/>
    <w:rsid w:val="004874F7"/>
    <w:rsid w:val="00491CBD"/>
    <w:rsid w:val="00492010"/>
    <w:rsid w:val="004936A5"/>
    <w:rsid w:val="00495486"/>
    <w:rsid w:val="004A06F1"/>
    <w:rsid w:val="004A1A12"/>
    <w:rsid w:val="004A5094"/>
    <w:rsid w:val="004A7356"/>
    <w:rsid w:val="004B30A8"/>
    <w:rsid w:val="004B477F"/>
    <w:rsid w:val="004B672C"/>
    <w:rsid w:val="004B7B09"/>
    <w:rsid w:val="004C1B17"/>
    <w:rsid w:val="004C25D6"/>
    <w:rsid w:val="004C2C4D"/>
    <w:rsid w:val="004C3618"/>
    <w:rsid w:val="004C4713"/>
    <w:rsid w:val="004C520D"/>
    <w:rsid w:val="004D096B"/>
    <w:rsid w:val="004D25C9"/>
    <w:rsid w:val="004D31E7"/>
    <w:rsid w:val="004D5703"/>
    <w:rsid w:val="004D6A21"/>
    <w:rsid w:val="004E06EB"/>
    <w:rsid w:val="004E0D25"/>
    <w:rsid w:val="004E1754"/>
    <w:rsid w:val="004E2AFC"/>
    <w:rsid w:val="004E557C"/>
    <w:rsid w:val="004E67F4"/>
    <w:rsid w:val="004E728F"/>
    <w:rsid w:val="004F1D74"/>
    <w:rsid w:val="004F1E95"/>
    <w:rsid w:val="004F3CDD"/>
    <w:rsid w:val="004F435D"/>
    <w:rsid w:val="00500775"/>
    <w:rsid w:val="00505769"/>
    <w:rsid w:val="00505DC7"/>
    <w:rsid w:val="00507A32"/>
    <w:rsid w:val="00510B52"/>
    <w:rsid w:val="0051325A"/>
    <w:rsid w:val="005134EC"/>
    <w:rsid w:val="00515F96"/>
    <w:rsid w:val="00523A34"/>
    <w:rsid w:val="00524A1E"/>
    <w:rsid w:val="00525034"/>
    <w:rsid w:val="0052618F"/>
    <w:rsid w:val="00534EBC"/>
    <w:rsid w:val="00537726"/>
    <w:rsid w:val="005402C7"/>
    <w:rsid w:val="0054369D"/>
    <w:rsid w:val="00543D7F"/>
    <w:rsid w:val="00550B4B"/>
    <w:rsid w:val="00551AC7"/>
    <w:rsid w:val="00554FF5"/>
    <w:rsid w:val="00562227"/>
    <w:rsid w:val="00562747"/>
    <w:rsid w:val="00564A43"/>
    <w:rsid w:val="00565AD2"/>
    <w:rsid w:val="0056725B"/>
    <w:rsid w:val="005672EE"/>
    <w:rsid w:val="0056742A"/>
    <w:rsid w:val="005729AB"/>
    <w:rsid w:val="00574AB2"/>
    <w:rsid w:val="00575E92"/>
    <w:rsid w:val="0058230B"/>
    <w:rsid w:val="005833EF"/>
    <w:rsid w:val="00585491"/>
    <w:rsid w:val="005859B4"/>
    <w:rsid w:val="005869C1"/>
    <w:rsid w:val="00586EC7"/>
    <w:rsid w:val="005879E3"/>
    <w:rsid w:val="00587EE7"/>
    <w:rsid w:val="00591B7C"/>
    <w:rsid w:val="00593DA6"/>
    <w:rsid w:val="00595699"/>
    <w:rsid w:val="005A34C1"/>
    <w:rsid w:val="005A39AF"/>
    <w:rsid w:val="005A3ADE"/>
    <w:rsid w:val="005A68FA"/>
    <w:rsid w:val="005A6A05"/>
    <w:rsid w:val="005B0F2B"/>
    <w:rsid w:val="005B13EF"/>
    <w:rsid w:val="005B3B6F"/>
    <w:rsid w:val="005B616A"/>
    <w:rsid w:val="005B7428"/>
    <w:rsid w:val="005B75E5"/>
    <w:rsid w:val="005C23D7"/>
    <w:rsid w:val="005C2AD7"/>
    <w:rsid w:val="005C4E2F"/>
    <w:rsid w:val="005C537F"/>
    <w:rsid w:val="005C7BCB"/>
    <w:rsid w:val="005D0CCD"/>
    <w:rsid w:val="005E023F"/>
    <w:rsid w:val="005E1FFC"/>
    <w:rsid w:val="005E385A"/>
    <w:rsid w:val="005E7B7C"/>
    <w:rsid w:val="005F06B5"/>
    <w:rsid w:val="005F3257"/>
    <w:rsid w:val="005F6934"/>
    <w:rsid w:val="005F7173"/>
    <w:rsid w:val="005F7A20"/>
    <w:rsid w:val="00605327"/>
    <w:rsid w:val="00605622"/>
    <w:rsid w:val="00605C83"/>
    <w:rsid w:val="006060BD"/>
    <w:rsid w:val="0060612E"/>
    <w:rsid w:val="0061096A"/>
    <w:rsid w:val="0061154D"/>
    <w:rsid w:val="00614777"/>
    <w:rsid w:val="00615FC1"/>
    <w:rsid w:val="0061619B"/>
    <w:rsid w:val="006201FB"/>
    <w:rsid w:val="00622748"/>
    <w:rsid w:val="00624F99"/>
    <w:rsid w:val="0062521B"/>
    <w:rsid w:val="0063086B"/>
    <w:rsid w:val="006342D1"/>
    <w:rsid w:val="0064153E"/>
    <w:rsid w:val="00641D46"/>
    <w:rsid w:val="00642B50"/>
    <w:rsid w:val="00644A63"/>
    <w:rsid w:val="00647C26"/>
    <w:rsid w:val="006518E6"/>
    <w:rsid w:val="00652417"/>
    <w:rsid w:val="00655EB6"/>
    <w:rsid w:val="00657B43"/>
    <w:rsid w:val="00661FD2"/>
    <w:rsid w:val="006625ED"/>
    <w:rsid w:val="0066459A"/>
    <w:rsid w:val="006650D1"/>
    <w:rsid w:val="0067278C"/>
    <w:rsid w:val="00675ECB"/>
    <w:rsid w:val="00682A8A"/>
    <w:rsid w:val="006836CF"/>
    <w:rsid w:val="00686869"/>
    <w:rsid w:val="0068688B"/>
    <w:rsid w:val="006937FD"/>
    <w:rsid w:val="006964EF"/>
    <w:rsid w:val="00696C78"/>
    <w:rsid w:val="006A0192"/>
    <w:rsid w:val="006A1C23"/>
    <w:rsid w:val="006A5AF3"/>
    <w:rsid w:val="006B10C3"/>
    <w:rsid w:val="006B2D0D"/>
    <w:rsid w:val="006B5112"/>
    <w:rsid w:val="006B7AEF"/>
    <w:rsid w:val="006C0621"/>
    <w:rsid w:val="006C06D7"/>
    <w:rsid w:val="006C1473"/>
    <w:rsid w:val="006C1E96"/>
    <w:rsid w:val="006C4047"/>
    <w:rsid w:val="006D121D"/>
    <w:rsid w:val="006D646B"/>
    <w:rsid w:val="006D66A2"/>
    <w:rsid w:val="006D68E5"/>
    <w:rsid w:val="006D7411"/>
    <w:rsid w:val="006E1DDF"/>
    <w:rsid w:val="006E304A"/>
    <w:rsid w:val="006E4376"/>
    <w:rsid w:val="006E5ECE"/>
    <w:rsid w:val="006F071A"/>
    <w:rsid w:val="006F13C4"/>
    <w:rsid w:val="006F1E62"/>
    <w:rsid w:val="006F26E0"/>
    <w:rsid w:val="006F569E"/>
    <w:rsid w:val="006F5C68"/>
    <w:rsid w:val="006F6170"/>
    <w:rsid w:val="00701414"/>
    <w:rsid w:val="00701613"/>
    <w:rsid w:val="00702363"/>
    <w:rsid w:val="00702FAB"/>
    <w:rsid w:val="00704431"/>
    <w:rsid w:val="0070649E"/>
    <w:rsid w:val="00707EF1"/>
    <w:rsid w:val="0071015F"/>
    <w:rsid w:val="007104E8"/>
    <w:rsid w:val="007106AA"/>
    <w:rsid w:val="007141D8"/>
    <w:rsid w:val="00714EAD"/>
    <w:rsid w:val="00717970"/>
    <w:rsid w:val="00717E11"/>
    <w:rsid w:val="00725C5E"/>
    <w:rsid w:val="007275F7"/>
    <w:rsid w:val="00733403"/>
    <w:rsid w:val="0073562B"/>
    <w:rsid w:val="007357B1"/>
    <w:rsid w:val="0074006A"/>
    <w:rsid w:val="00740EC6"/>
    <w:rsid w:val="00744167"/>
    <w:rsid w:val="007445DE"/>
    <w:rsid w:val="00744B25"/>
    <w:rsid w:val="007503D4"/>
    <w:rsid w:val="00751BEB"/>
    <w:rsid w:val="007527DB"/>
    <w:rsid w:val="00753F80"/>
    <w:rsid w:val="00755606"/>
    <w:rsid w:val="00756F23"/>
    <w:rsid w:val="007573CF"/>
    <w:rsid w:val="007579AD"/>
    <w:rsid w:val="00765894"/>
    <w:rsid w:val="007666C8"/>
    <w:rsid w:val="00766BF4"/>
    <w:rsid w:val="00770DC5"/>
    <w:rsid w:val="00774E47"/>
    <w:rsid w:val="00775C98"/>
    <w:rsid w:val="007806AB"/>
    <w:rsid w:val="00780865"/>
    <w:rsid w:val="007809DC"/>
    <w:rsid w:val="00780B15"/>
    <w:rsid w:val="00782242"/>
    <w:rsid w:val="0078318E"/>
    <w:rsid w:val="007841DD"/>
    <w:rsid w:val="0078480F"/>
    <w:rsid w:val="007860B5"/>
    <w:rsid w:val="00786BD6"/>
    <w:rsid w:val="0078797B"/>
    <w:rsid w:val="007908D9"/>
    <w:rsid w:val="00793D01"/>
    <w:rsid w:val="00794EEB"/>
    <w:rsid w:val="00796A7F"/>
    <w:rsid w:val="00797AFC"/>
    <w:rsid w:val="007B0419"/>
    <w:rsid w:val="007B1023"/>
    <w:rsid w:val="007B59DD"/>
    <w:rsid w:val="007C31B7"/>
    <w:rsid w:val="007C538C"/>
    <w:rsid w:val="007C6DFA"/>
    <w:rsid w:val="007C6EDE"/>
    <w:rsid w:val="007C77D8"/>
    <w:rsid w:val="007D1895"/>
    <w:rsid w:val="007D395D"/>
    <w:rsid w:val="007D3CA3"/>
    <w:rsid w:val="007D5652"/>
    <w:rsid w:val="007D70C7"/>
    <w:rsid w:val="007D7D0F"/>
    <w:rsid w:val="007E1190"/>
    <w:rsid w:val="007E533E"/>
    <w:rsid w:val="007E5439"/>
    <w:rsid w:val="007E6D43"/>
    <w:rsid w:val="007F0E7C"/>
    <w:rsid w:val="007F0FBA"/>
    <w:rsid w:val="007F23FB"/>
    <w:rsid w:val="007F4797"/>
    <w:rsid w:val="007F7252"/>
    <w:rsid w:val="00802D0A"/>
    <w:rsid w:val="00806E65"/>
    <w:rsid w:val="00807CE7"/>
    <w:rsid w:val="00811077"/>
    <w:rsid w:val="0081258F"/>
    <w:rsid w:val="0081584E"/>
    <w:rsid w:val="008177C4"/>
    <w:rsid w:val="00817A1F"/>
    <w:rsid w:val="0082000E"/>
    <w:rsid w:val="00827AB8"/>
    <w:rsid w:val="00831075"/>
    <w:rsid w:val="00831265"/>
    <w:rsid w:val="0083381F"/>
    <w:rsid w:val="008352B4"/>
    <w:rsid w:val="00837F82"/>
    <w:rsid w:val="008435B2"/>
    <w:rsid w:val="00843657"/>
    <w:rsid w:val="00844CD6"/>
    <w:rsid w:val="00845538"/>
    <w:rsid w:val="008467D5"/>
    <w:rsid w:val="00851EB3"/>
    <w:rsid w:val="0085221F"/>
    <w:rsid w:val="008534F6"/>
    <w:rsid w:val="008545DE"/>
    <w:rsid w:val="0085519D"/>
    <w:rsid w:val="00855207"/>
    <w:rsid w:val="00855991"/>
    <w:rsid w:val="00856817"/>
    <w:rsid w:val="008718D0"/>
    <w:rsid w:val="008736B0"/>
    <w:rsid w:val="0087678D"/>
    <w:rsid w:val="00877ED2"/>
    <w:rsid w:val="0088041D"/>
    <w:rsid w:val="008805FF"/>
    <w:rsid w:val="008851A8"/>
    <w:rsid w:val="008851CB"/>
    <w:rsid w:val="008856EF"/>
    <w:rsid w:val="008863A0"/>
    <w:rsid w:val="008863B2"/>
    <w:rsid w:val="00892AA2"/>
    <w:rsid w:val="008957E8"/>
    <w:rsid w:val="00897AC5"/>
    <w:rsid w:val="008A4454"/>
    <w:rsid w:val="008A4E6A"/>
    <w:rsid w:val="008B04F3"/>
    <w:rsid w:val="008B13D9"/>
    <w:rsid w:val="008B1D92"/>
    <w:rsid w:val="008B2C4A"/>
    <w:rsid w:val="008B3298"/>
    <w:rsid w:val="008B621D"/>
    <w:rsid w:val="008B63BA"/>
    <w:rsid w:val="008C1338"/>
    <w:rsid w:val="008C1423"/>
    <w:rsid w:val="008C265B"/>
    <w:rsid w:val="008C39C0"/>
    <w:rsid w:val="008C6DBC"/>
    <w:rsid w:val="008C6E61"/>
    <w:rsid w:val="008C70F2"/>
    <w:rsid w:val="008D01FF"/>
    <w:rsid w:val="008D17DE"/>
    <w:rsid w:val="008D192F"/>
    <w:rsid w:val="008D3572"/>
    <w:rsid w:val="008D4BCB"/>
    <w:rsid w:val="008D6386"/>
    <w:rsid w:val="008D7795"/>
    <w:rsid w:val="008E212B"/>
    <w:rsid w:val="008E3EE6"/>
    <w:rsid w:val="008E73B8"/>
    <w:rsid w:val="008F2036"/>
    <w:rsid w:val="008F3767"/>
    <w:rsid w:val="008F41D7"/>
    <w:rsid w:val="00905710"/>
    <w:rsid w:val="009114B7"/>
    <w:rsid w:val="00911ED7"/>
    <w:rsid w:val="00912746"/>
    <w:rsid w:val="00912D6F"/>
    <w:rsid w:val="0091385A"/>
    <w:rsid w:val="00913E9F"/>
    <w:rsid w:val="00922410"/>
    <w:rsid w:val="00922793"/>
    <w:rsid w:val="0092387A"/>
    <w:rsid w:val="009245EF"/>
    <w:rsid w:val="00924E7A"/>
    <w:rsid w:val="0092729A"/>
    <w:rsid w:val="00930817"/>
    <w:rsid w:val="00932C79"/>
    <w:rsid w:val="00933886"/>
    <w:rsid w:val="00934171"/>
    <w:rsid w:val="009350B0"/>
    <w:rsid w:val="00937182"/>
    <w:rsid w:val="0093750D"/>
    <w:rsid w:val="00942A0D"/>
    <w:rsid w:val="00943673"/>
    <w:rsid w:val="0094377C"/>
    <w:rsid w:val="00943C9E"/>
    <w:rsid w:val="00943E60"/>
    <w:rsid w:val="00946215"/>
    <w:rsid w:val="009520F4"/>
    <w:rsid w:val="009564E9"/>
    <w:rsid w:val="00956638"/>
    <w:rsid w:val="009628C0"/>
    <w:rsid w:val="0096336A"/>
    <w:rsid w:val="009638C5"/>
    <w:rsid w:val="009639FB"/>
    <w:rsid w:val="00965A05"/>
    <w:rsid w:val="009671AD"/>
    <w:rsid w:val="009721BC"/>
    <w:rsid w:val="00972957"/>
    <w:rsid w:val="009732A2"/>
    <w:rsid w:val="00974485"/>
    <w:rsid w:val="009753EC"/>
    <w:rsid w:val="009756B4"/>
    <w:rsid w:val="00980844"/>
    <w:rsid w:val="00995BB0"/>
    <w:rsid w:val="009A04D8"/>
    <w:rsid w:val="009A2F4B"/>
    <w:rsid w:val="009A5333"/>
    <w:rsid w:val="009A6B9D"/>
    <w:rsid w:val="009B2175"/>
    <w:rsid w:val="009B3834"/>
    <w:rsid w:val="009B78DB"/>
    <w:rsid w:val="009C0ECE"/>
    <w:rsid w:val="009D2335"/>
    <w:rsid w:val="009D2CC6"/>
    <w:rsid w:val="009D4B71"/>
    <w:rsid w:val="009D5F3D"/>
    <w:rsid w:val="009E1345"/>
    <w:rsid w:val="009E216D"/>
    <w:rsid w:val="009E26B0"/>
    <w:rsid w:val="009F3165"/>
    <w:rsid w:val="009F3AE9"/>
    <w:rsid w:val="009F692E"/>
    <w:rsid w:val="00A00481"/>
    <w:rsid w:val="00A02B16"/>
    <w:rsid w:val="00A13637"/>
    <w:rsid w:val="00A23D06"/>
    <w:rsid w:val="00A25867"/>
    <w:rsid w:val="00A26F19"/>
    <w:rsid w:val="00A31104"/>
    <w:rsid w:val="00A331CB"/>
    <w:rsid w:val="00A33F57"/>
    <w:rsid w:val="00A34923"/>
    <w:rsid w:val="00A34EB9"/>
    <w:rsid w:val="00A431C2"/>
    <w:rsid w:val="00A45708"/>
    <w:rsid w:val="00A458B9"/>
    <w:rsid w:val="00A55921"/>
    <w:rsid w:val="00A56978"/>
    <w:rsid w:val="00A56ADD"/>
    <w:rsid w:val="00A6157B"/>
    <w:rsid w:val="00A617A5"/>
    <w:rsid w:val="00A62B80"/>
    <w:rsid w:val="00A64631"/>
    <w:rsid w:val="00A65B93"/>
    <w:rsid w:val="00A66ED2"/>
    <w:rsid w:val="00A70175"/>
    <w:rsid w:val="00A72696"/>
    <w:rsid w:val="00A72E69"/>
    <w:rsid w:val="00A74D13"/>
    <w:rsid w:val="00A770DD"/>
    <w:rsid w:val="00A7776C"/>
    <w:rsid w:val="00A77EA9"/>
    <w:rsid w:val="00A81ED0"/>
    <w:rsid w:val="00A86C84"/>
    <w:rsid w:val="00A91486"/>
    <w:rsid w:val="00A9151C"/>
    <w:rsid w:val="00A925D9"/>
    <w:rsid w:val="00A92CCD"/>
    <w:rsid w:val="00A93605"/>
    <w:rsid w:val="00A94C43"/>
    <w:rsid w:val="00A94CB9"/>
    <w:rsid w:val="00A94F83"/>
    <w:rsid w:val="00AA0245"/>
    <w:rsid w:val="00AA0C97"/>
    <w:rsid w:val="00AB22CB"/>
    <w:rsid w:val="00AB4628"/>
    <w:rsid w:val="00AB499C"/>
    <w:rsid w:val="00AB4AAB"/>
    <w:rsid w:val="00AB749C"/>
    <w:rsid w:val="00AC1C09"/>
    <w:rsid w:val="00AC406F"/>
    <w:rsid w:val="00AC5927"/>
    <w:rsid w:val="00AC60BE"/>
    <w:rsid w:val="00AC73B2"/>
    <w:rsid w:val="00AC74E6"/>
    <w:rsid w:val="00AC78EF"/>
    <w:rsid w:val="00AD05C0"/>
    <w:rsid w:val="00AD5D78"/>
    <w:rsid w:val="00AE1922"/>
    <w:rsid w:val="00AE2579"/>
    <w:rsid w:val="00AE3FD3"/>
    <w:rsid w:val="00AE6478"/>
    <w:rsid w:val="00AF1F5E"/>
    <w:rsid w:val="00AF4922"/>
    <w:rsid w:val="00AF5B4C"/>
    <w:rsid w:val="00AF618F"/>
    <w:rsid w:val="00B010AB"/>
    <w:rsid w:val="00B018EE"/>
    <w:rsid w:val="00B0271B"/>
    <w:rsid w:val="00B029F5"/>
    <w:rsid w:val="00B02C83"/>
    <w:rsid w:val="00B06FD0"/>
    <w:rsid w:val="00B15BE1"/>
    <w:rsid w:val="00B16307"/>
    <w:rsid w:val="00B208BB"/>
    <w:rsid w:val="00B239DD"/>
    <w:rsid w:val="00B23EC6"/>
    <w:rsid w:val="00B24483"/>
    <w:rsid w:val="00B31726"/>
    <w:rsid w:val="00B3339C"/>
    <w:rsid w:val="00B35CF7"/>
    <w:rsid w:val="00B41311"/>
    <w:rsid w:val="00B41C20"/>
    <w:rsid w:val="00B41D15"/>
    <w:rsid w:val="00B423D4"/>
    <w:rsid w:val="00B423FB"/>
    <w:rsid w:val="00B45A1B"/>
    <w:rsid w:val="00B5476E"/>
    <w:rsid w:val="00B54F75"/>
    <w:rsid w:val="00B56A78"/>
    <w:rsid w:val="00B6145F"/>
    <w:rsid w:val="00B63631"/>
    <w:rsid w:val="00B644B4"/>
    <w:rsid w:val="00B65EE3"/>
    <w:rsid w:val="00B7060D"/>
    <w:rsid w:val="00B73B46"/>
    <w:rsid w:val="00B73B73"/>
    <w:rsid w:val="00B73D63"/>
    <w:rsid w:val="00B7745B"/>
    <w:rsid w:val="00B77460"/>
    <w:rsid w:val="00B77DA6"/>
    <w:rsid w:val="00B83FB4"/>
    <w:rsid w:val="00B86225"/>
    <w:rsid w:val="00B87A1F"/>
    <w:rsid w:val="00B9013D"/>
    <w:rsid w:val="00B910B8"/>
    <w:rsid w:val="00B91A49"/>
    <w:rsid w:val="00B928E3"/>
    <w:rsid w:val="00B92B66"/>
    <w:rsid w:val="00B94986"/>
    <w:rsid w:val="00B9554F"/>
    <w:rsid w:val="00B965DC"/>
    <w:rsid w:val="00B975F1"/>
    <w:rsid w:val="00B97657"/>
    <w:rsid w:val="00BA04A7"/>
    <w:rsid w:val="00BA3870"/>
    <w:rsid w:val="00BA74F6"/>
    <w:rsid w:val="00BA753D"/>
    <w:rsid w:val="00BB1E60"/>
    <w:rsid w:val="00BB2AF9"/>
    <w:rsid w:val="00BB3E81"/>
    <w:rsid w:val="00BB4C46"/>
    <w:rsid w:val="00BB50F9"/>
    <w:rsid w:val="00BC02F8"/>
    <w:rsid w:val="00BC0DBE"/>
    <w:rsid w:val="00BC2169"/>
    <w:rsid w:val="00BC217E"/>
    <w:rsid w:val="00BC7D4D"/>
    <w:rsid w:val="00BD3656"/>
    <w:rsid w:val="00BD3F5D"/>
    <w:rsid w:val="00BD4D5E"/>
    <w:rsid w:val="00BD5147"/>
    <w:rsid w:val="00BE01B5"/>
    <w:rsid w:val="00BE499E"/>
    <w:rsid w:val="00BE542F"/>
    <w:rsid w:val="00BF3A75"/>
    <w:rsid w:val="00BF4296"/>
    <w:rsid w:val="00BF4414"/>
    <w:rsid w:val="00BF5701"/>
    <w:rsid w:val="00BF7720"/>
    <w:rsid w:val="00BF77A0"/>
    <w:rsid w:val="00C01D9C"/>
    <w:rsid w:val="00C03709"/>
    <w:rsid w:val="00C0435B"/>
    <w:rsid w:val="00C05D2C"/>
    <w:rsid w:val="00C11090"/>
    <w:rsid w:val="00C11271"/>
    <w:rsid w:val="00C1186D"/>
    <w:rsid w:val="00C13EFE"/>
    <w:rsid w:val="00C1448F"/>
    <w:rsid w:val="00C146E2"/>
    <w:rsid w:val="00C14DF5"/>
    <w:rsid w:val="00C15C31"/>
    <w:rsid w:val="00C23343"/>
    <w:rsid w:val="00C23CD3"/>
    <w:rsid w:val="00C24249"/>
    <w:rsid w:val="00C2542F"/>
    <w:rsid w:val="00C26610"/>
    <w:rsid w:val="00C32D7E"/>
    <w:rsid w:val="00C341D0"/>
    <w:rsid w:val="00C34A42"/>
    <w:rsid w:val="00C35A7D"/>
    <w:rsid w:val="00C40464"/>
    <w:rsid w:val="00C410F1"/>
    <w:rsid w:val="00C41410"/>
    <w:rsid w:val="00C45A20"/>
    <w:rsid w:val="00C46DEA"/>
    <w:rsid w:val="00C47194"/>
    <w:rsid w:val="00C47759"/>
    <w:rsid w:val="00C558B6"/>
    <w:rsid w:val="00C55C86"/>
    <w:rsid w:val="00C56993"/>
    <w:rsid w:val="00C637B2"/>
    <w:rsid w:val="00C67874"/>
    <w:rsid w:val="00C714E3"/>
    <w:rsid w:val="00C717F8"/>
    <w:rsid w:val="00C73355"/>
    <w:rsid w:val="00C7553A"/>
    <w:rsid w:val="00C76179"/>
    <w:rsid w:val="00C76706"/>
    <w:rsid w:val="00C772C8"/>
    <w:rsid w:val="00C80449"/>
    <w:rsid w:val="00C86423"/>
    <w:rsid w:val="00C86BDA"/>
    <w:rsid w:val="00C91864"/>
    <w:rsid w:val="00C93E6B"/>
    <w:rsid w:val="00C95FFE"/>
    <w:rsid w:val="00C96D6B"/>
    <w:rsid w:val="00C96D82"/>
    <w:rsid w:val="00C97538"/>
    <w:rsid w:val="00C97B68"/>
    <w:rsid w:val="00CA0493"/>
    <w:rsid w:val="00CA50E7"/>
    <w:rsid w:val="00CA6426"/>
    <w:rsid w:val="00CB1C41"/>
    <w:rsid w:val="00CB2A0D"/>
    <w:rsid w:val="00CB4030"/>
    <w:rsid w:val="00CB50A9"/>
    <w:rsid w:val="00CC4EFA"/>
    <w:rsid w:val="00CC6DF7"/>
    <w:rsid w:val="00CC739E"/>
    <w:rsid w:val="00CC7854"/>
    <w:rsid w:val="00CD2AF7"/>
    <w:rsid w:val="00CD3776"/>
    <w:rsid w:val="00CD5520"/>
    <w:rsid w:val="00CD62D3"/>
    <w:rsid w:val="00CD64D2"/>
    <w:rsid w:val="00CD6821"/>
    <w:rsid w:val="00CD76D5"/>
    <w:rsid w:val="00CE2084"/>
    <w:rsid w:val="00CE2B25"/>
    <w:rsid w:val="00CE4FEF"/>
    <w:rsid w:val="00CE52F8"/>
    <w:rsid w:val="00CE5F2A"/>
    <w:rsid w:val="00CF65D8"/>
    <w:rsid w:val="00CF7F9B"/>
    <w:rsid w:val="00D0144D"/>
    <w:rsid w:val="00D017BA"/>
    <w:rsid w:val="00D03760"/>
    <w:rsid w:val="00D03E50"/>
    <w:rsid w:val="00D04106"/>
    <w:rsid w:val="00D05D5D"/>
    <w:rsid w:val="00D10241"/>
    <w:rsid w:val="00D11965"/>
    <w:rsid w:val="00D12416"/>
    <w:rsid w:val="00D13F28"/>
    <w:rsid w:val="00D22424"/>
    <w:rsid w:val="00D2353A"/>
    <w:rsid w:val="00D304DF"/>
    <w:rsid w:val="00D31958"/>
    <w:rsid w:val="00D34F99"/>
    <w:rsid w:val="00D351A1"/>
    <w:rsid w:val="00D43613"/>
    <w:rsid w:val="00D43A1B"/>
    <w:rsid w:val="00D447ED"/>
    <w:rsid w:val="00D4687D"/>
    <w:rsid w:val="00D53F0D"/>
    <w:rsid w:val="00D5499E"/>
    <w:rsid w:val="00D57E8D"/>
    <w:rsid w:val="00D57FF5"/>
    <w:rsid w:val="00D62FE1"/>
    <w:rsid w:val="00D657BA"/>
    <w:rsid w:val="00D663F9"/>
    <w:rsid w:val="00D66B4C"/>
    <w:rsid w:val="00D70166"/>
    <w:rsid w:val="00D716AE"/>
    <w:rsid w:val="00D734FC"/>
    <w:rsid w:val="00D74075"/>
    <w:rsid w:val="00D74246"/>
    <w:rsid w:val="00D82D0C"/>
    <w:rsid w:val="00D8620C"/>
    <w:rsid w:val="00D92D59"/>
    <w:rsid w:val="00D93266"/>
    <w:rsid w:val="00D96CC8"/>
    <w:rsid w:val="00DA6A08"/>
    <w:rsid w:val="00DB4F44"/>
    <w:rsid w:val="00DB553E"/>
    <w:rsid w:val="00DC0C0F"/>
    <w:rsid w:val="00DC1C9A"/>
    <w:rsid w:val="00DC4519"/>
    <w:rsid w:val="00DC4E3A"/>
    <w:rsid w:val="00DD134F"/>
    <w:rsid w:val="00DD72CC"/>
    <w:rsid w:val="00DD75C0"/>
    <w:rsid w:val="00DD79F5"/>
    <w:rsid w:val="00DE0322"/>
    <w:rsid w:val="00DE19D1"/>
    <w:rsid w:val="00DE1C4C"/>
    <w:rsid w:val="00DF169A"/>
    <w:rsid w:val="00DF279D"/>
    <w:rsid w:val="00DF3751"/>
    <w:rsid w:val="00DF4FB6"/>
    <w:rsid w:val="00E027E1"/>
    <w:rsid w:val="00E05E61"/>
    <w:rsid w:val="00E1225A"/>
    <w:rsid w:val="00E14C1B"/>
    <w:rsid w:val="00E15993"/>
    <w:rsid w:val="00E2030D"/>
    <w:rsid w:val="00E21B25"/>
    <w:rsid w:val="00E24A83"/>
    <w:rsid w:val="00E24CCF"/>
    <w:rsid w:val="00E2515B"/>
    <w:rsid w:val="00E26DF4"/>
    <w:rsid w:val="00E318A1"/>
    <w:rsid w:val="00E40B72"/>
    <w:rsid w:val="00E43708"/>
    <w:rsid w:val="00E44028"/>
    <w:rsid w:val="00E44ACF"/>
    <w:rsid w:val="00E45DB1"/>
    <w:rsid w:val="00E465B3"/>
    <w:rsid w:val="00E5070E"/>
    <w:rsid w:val="00E53287"/>
    <w:rsid w:val="00E54CD6"/>
    <w:rsid w:val="00E56269"/>
    <w:rsid w:val="00E56555"/>
    <w:rsid w:val="00E568AC"/>
    <w:rsid w:val="00E60BF2"/>
    <w:rsid w:val="00E65220"/>
    <w:rsid w:val="00E66264"/>
    <w:rsid w:val="00E6714E"/>
    <w:rsid w:val="00E72A48"/>
    <w:rsid w:val="00E76B59"/>
    <w:rsid w:val="00E815D2"/>
    <w:rsid w:val="00E8528A"/>
    <w:rsid w:val="00E85409"/>
    <w:rsid w:val="00E85CB0"/>
    <w:rsid w:val="00E85E93"/>
    <w:rsid w:val="00E86D32"/>
    <w:rsid w:val="00E87E67"/>
    <w:rsid w:val="00E90A68"/>
    <w:rsid w:val="00E914A4"/>
    <w:rsid w:val="00E939F7"/>
    <w:rsid w:val="00E93FCD"/>
    <w:rsid w:val="00E94A84"/>
    <w:rsid w:val="00E956DE"/>
    <w:rsid w:val="00EA1EAE"/>
    <w:rsid w:val="00EA4726"/>
    <w:rsid w:val="00EA512A"/>
    <w:rsid w:val="00EA6ABE"/>
    <w:rsid w:val="00EA71CF"/>
    <w:rsid w:val="00EB02D6"/>
    <w:rsid w:val="00EB22EF"/>
    <w:rsid w:val="00EB620F"/>
    <w:rsid w:val="00EB71A2"/>
    <w:rsid w:val="00EB762B"/>
    <w:rsid w:val="00EC2101"/>
    <w:rsid w:val="00EC50D2"/>
    <w:rsid w:val="00EC5DD1"/>
    <w:rsid w:val="00EC7850"/>
    <w:rsid w:val="00ED1012"/>
    <w:rsid w:val="00ED17ED"/>
    <w:rsid w:val="00ED191A"/>
    <w:rsid w:val="00ED2169"/>
    <w:rsid w:val="00ED426F"/>
    <w:rsid w:val="00ED442E"/>
    <w:rsid w:val="00ED5556"/>
    <w:rsid w:val="00EE12EC"/>
    <w:rsid w:val="00EE3B6B"/>
    <w:rsid w:val="00EE41DE"/>
    <w:rsid w:val="00EE508C"/>
    <w:rsid w:val="00EF02AF"/>
    <w:rsid w:val="00EF071A"/>
    <w:rsid w:val="00EF0B19"/>
    <w:rsid w:val="00EF1AB6"/>
    <w:rsid w:val="00EF2C25"/>
    <w:rsid w:val="00EF6424"/>
    <w:rsid w:val="00EF7AA3"/>
    <w:rsid w:val="00F00C5C"/>
    <w:rsid w:val="00F018D9"/>
    <w:rsid w:val="00F01EC2"/>
    <w:rsid w:val="00F07C90"/>
    <w:rsid w:val="00F07E7D"/>
    <w:rsid w:val="00F10124"/>
    <w:rsid w:val="00F10176"/>
    <w:rsid w:val="00F10BA7"/>
    <w:rsid w:val="00F1712B"/>
    <w:rsid w:val="00F21342"/>
    <w:rsid w:val="00F27460"/>
    <w:rsid w:val="00F31E6A"/>
    <w:rsid w:val="00F325F2"/>
    <w:rsid w:val="00F327B3"/>
    <w:rsid w:val="00F36022"/>
    <w:rsid w:val="00F37D80"/>
    <w:rsid w:val="00F4110E"/>
    <w:rsid w:val="00F429A0"/>
    <w:rsid w:val="00F435E1"/>
    <w:rsid w:val="00F51A52"/>
    <w:rsid w:val="00F52742"/>
    <w:rsid w:val="00F53A0F"/>
    <w:rsid w:val="00F5409A"/>
    <w:rsid w:val="00F5475E"/>
    <w:rsid w:val="00F557CB"/>
    <w:rsid w:val="00F557CD"/>
    <w:rsid w:val="00F55C03"/>
    <w:rsid w:val="00F55C40"/>
    <w:rsid w:val="00F56A56"/>
    <w:rsid w:val="00F6131A"/>
    <w:rsid w:val="00F62837"/>
    <w:rsid w:val="00F6684E"/>
    <w:rsid w:val="00F6693A"/>
    <w:rsid w:val="00F70AE1"/>
    <w:rsid w:val="00F74995"/>
    <w:rsid w:val="00F80FA6"/>
    <w:rsid w:val="00F82AE3"/>
    <w:rsid w:val="00F847D9"/>
    <w:rsid w:val="00F86699"/>
    <w:rsid w:val="00F86C52"/>
    <w:rsid w:val="00F94314"/>
    <w:rsid w:val="00F9654E"/>
    <w:rsid w:val="00F96DE9"/>
    <w:rsid w:val="00F97736"/>
    <w:rsid w:val="00F97B46"/>
    <w:rsid w:val="00F97D75"/>
    <w:rsid w:val="00FA01A4"/>
    <w:rsid w:val="00FA21D3"/>
    <w:rsid w:val="00FA3420"/>
    <w:rsid w:val="00FA50AF"/>
    <w:rsid w:val="00FA6A80"/>
    <w:rsid w:val="00FA7A1C"/>
    <w:rsid w:val="00FB3E4A"/>
    <w:rsid w:val="00FB41F3"/>
    <w:rsid w:val="00FB46AE"/>
    <w:rsid w:val="00FB5AE9"/>
    <w:rsid w:val="00FB6DB6"/>
    <w:rsid w:val="00FB71AB"/>
    <w:rsid w:val="00FC150B"/>
    <w:rsid w:val="00FC33AD"/>
    <w:rsid w:val="00FC58C4"/>
    <w:rsid w:val="00FC6153"/>
    <w:rsid w:val="00FC62C9"/>
    <w:rsid w:val="00FC7DC1"/>
    <w:rsid w:val="00FD21FD"/>
    <w:rsid w:val="00FD5505"/>
    <w:rsid w:val="00FD6B83"/>
    <w:rsid w:val="00FD7039"/>
    <w:rsid w:val="00FD7897"/>
    <w:rsid w:val="00FD7DFE"/>
    <w:rsid w:val="00FE0ECE"/>
    <w:rsid w:val="00FE1B92"/>
    <w:rsid w:val="00FE1EAD"/>
    <w:rsid w:val="00FE7199"/>
    <w:rsid w:val="00FF0594"/>
    <w:rsid w:val="00FF1B5A"/>
    <w:rsid w:val="00FF1DBA"/>
    <w:rsid w:val="00FF1DBE"/>
    <w:rsid w:val="00FF33E5"/>
    <w:rsid w:val="00FF4CB1"/>
    <w:rsid w:val="00FF677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6C2F31EE"/>
  <w15:docId w15:val="{77A0B043-87F1-429A-8BAA-2B1F9CF8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24"/>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0F3527"/>
    <w:pPr>
      <w:keepNext/>
      <w:numPr>
        <w:numId w:val="3"/>
      </w:numPr>
      <w:tabs>
        <w:tab w:val="left" w:pos="567"/>
      </w:tabs>
      <w:spacing w:before="400" w:after="400" w:line="240" w:lineRule="auto"/>
      <w:outlineLvl w:val="0"/>
    </w:pPr>
    <w:rPr>
      <w:sz w:val="44"/>
      <w:szCs w:val="20"/>
    </w:rPr>
  </w:style>
  <w:style w:type="paragraph" w:styleId="Heading2">
    <w:name w:val="heading 2"/>
    <w:next w:val="Normal"/>
    <w:qFormat/>
    <w:rsid w:val="000F3527"/>
    <w:pPr>
      <w:keepNext/>
      <w:numPr>
        <w:ilvl w:val="1"/>
        <w:numId w:val="1"/>
      </w:numPr>
      <w:tabs>
        <w:tab w:val="clear" w:pos="860"/>
        <w:tab w:val="left" w:pos="567"/>
        <w:tab w:val="num" w:pos="1152"/>
      </w:tabs>
      <w:spacing w:before="360" w:after="120"/>
      <w:ind w:left="567" w:right="6" w:hanging="567"/>
      <w:outlineLvl w:val="1"/>
    </w:pPr>
    <w:rPr>
      <w:rFonts w:ascii="Arial Bold" w:hAnsi="Arial Bold"/>
      <w:b/>
      <w:spacing w:val="20"/>
      <w:lang w:eastAsia="en-US"/>
    </w:rPr>
  </w:style>
  <w:style w:type="paragraph" w:styleId="Heading3">
    <w:name w:val="heading 3"/>
    <w:next w:val="Normal"/>
    <w:qFormat/>
    <w:rsid w:val="00FB41F3"/>
    <w:pPr>
      <w:keepNext/>
      <w:numPr>
        <w:ilvl w:val="2"/>
        <w:numId w:val="1"/>
      </w:numPr>
      <w:tabs>
        <w:tab w:val="clear" w:pos="1296"/>
        <w:tab w:val="left" w:pos="567"/>
      </w:tabs>
      <w:spacing w:before="240" w:after="60"/>
      <w:ind w:left="567" w:hanging="567"/>
      <w:outlineLvl w:val="2"/>
    </w:pPr>
    <w:rPr>
      <w:rFonts w:ascii="Arial" w:hAnsi="Arial"/>
      <w:b/>
      <w:lang w:eastAsia="en-US"/>
    </w:rPr>
  </w:style>
  <w:style w:type="paragraph" w:styleId="Heading4">
    <w:name w:val="heading 4"/>
    <w:next w:val="Normal"/>
    <w:qFormat/>
    <w:rsid w:val="00FB41F3"/>
    <w:pPr>
      <w:keepNext/>
      <w:tabs>
        <w:tab w:val="left" w:pos="567"/>
      </w:tabs>
      <w:spacing w:before="240" w:after="60"/>
      <w:outlineLvl w:val="3"/>
    </w:pPr>
    <w:rPr>
      <w:rFonts w:ascii="Arial" w:hAnsi="Arial"/>
      <w:i/>
      <w:lang w:eastAsia="en-US"/>
    </w:rPr>
  </w:style>
  <w:style w:type="paragraph" w:styleId="Heading5">
    <w:name w:val="heading 5"/>
    <w:basedOn w:val="Normal"/>
    <w:next w:val="Normal"/>
    <w:rsid w:val="00733403"/>
    <w:pPr>
      <w:numPr>
        <w:ilvl w:val="4"/>
        <w:numId w:val="1"/>
      </w:numPr>
      <w:tabs>
        <w:tab w:val="clear" w:pos="2016"/>
        <w:tab w:val="left" w:pos="720"/>
      </w:tabs>
      <w:spacing w:before="240" w:after="60"/>
      <w:ind w:left="720" w:hanging="720"/>
      <w:outlineLvl w:val="4"/>
    </w:pPr>
    <w:rPr>
      <w:szCs w:val="20"/>
    </w:rPr>
  </w:style>
  <w:style w:type="paragraph" w:styleId="Heading6">
    <w:name w:val="heading 6"/>
    <w:basedOn w:val="Normal"/>
    <w:next w:val="Normal"/>
    <w:rsid w:val="00733403"/>
    <w:pPr>
      <w:numPr>
        <w:ilvl w:val="5"/>
        <w:numId w:val="1"/>
      </w:numPr>
      <w:tabs>
        <w:tab w:val="clear" w:pos="1728"/>
        <w:tab w:val="num" w:pos="992"/>
      </w:tabs>
      <w:spacing w:before="240" w:after="60"/>
      <w:ind w:left="992" w:hanging="992"/>
      <w:outlineLvl w:val="5"/>
    </w:pPr>
    <w:rPr>
      <w:i/>
      <w:szCs w:val="20"/>
    </w:rPr>
  </w:style>
  <w:style w:type="paragraph" w:styleId="Heading7">
    <w:name w:val="heading 7"/>
    <w:basedOn w:val="Normal"/>
    <w:next w:val="Normal"/>
    <w:rsid w:val="00091C03"/>
    <w:pPr>
      <w:numPr>
        <w:ilvl w:val="6"/>
        <w:numId w:val="1"/>
      </w:numPr>
      <w:spacing w:before="240" w:after="60"/>
      <w:outlineLvl w:val="6"/>
    </w:pPr>
    <w:rPr>
      <w:szCs w:val="20"/>
    </w:rPr>
  </w:style>
  <w:style w:type="paragraph" w:styleId="Heading8">
    <w:name w:val="heading 8"/>
    <w:basedOn w:val="Normal"/>
    <w:next w:val="Normal"/>
    <w:rsid w:val="00091C03"/>
    <w:pPr>
      <w:numPr>
        <w:ilvl w:val="7"/>
        <w:numId w:val="1"/>
      </w:numPr>
      <w:spacing w:before="240" w:after="60"/>
      <w:outlineLvl w:val="7"/>
    </w:pPr>
    <w:rPr>
      <w:i/>
      <w:szCs w:val="20"/>
    </w:rPr>
  </w:style>
  <w:style w:type="paragraph" w:styleId="Heading9">
    <w:name w:val="heading 9"/>
    <w:basedOn w:val="Normal"/>
    <w:next w:val="Normal"/>
    <w:rsid w:val="00091C03"/>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link w:val="FooterChar"/>
    <w:rsid w:val="00091C03"/>
    <w:pPr>
      <w:tabs>
        <w:tab w:val="center" w:pos="4320"/>
        <w:tab w:val="right" w:pos="8640"/>
      </w:tabs>
    </w:pPr>
  </w:style>
  <w:style w:type="paragraph" w:styleId="TOC1">
    <w:name w:val="toc 1"/>
    <w:basedOn w:val="Normal"/>
    <w:next w:val="Normal"/>
    <w:autoRedefine/>
    <w:uiPriority w:val="39"/>
    <w:rsid w:val="00191590"/>
    <w:pPr>
      <w:tabs>
        <w:tab w:val="left" w:pos="709"/>
        <w:tab w:val="right" w:leader="dot" w:pos="9156"/>
      </w:tabs>
      <w:spacing w:before="300" w:after="120" w:line="240" w:lineRule="atLeast"/>
      <w:ind w:right="85"/>
    </w:pPr>
    <w:rPr>
      <w:b/>
      <w:bCs/>
      <w:noProof/>
      <w:szCs w:val="18"/>
    </w:rPr>
  </w:style>
  <w:style w:type="paragraph" w:styleId="TOC2">
    <w:name w:val="toc 2"/>
    <w:basedOn w:val="Normal"/>
    <w:next w:val="Normal"/>
    <w:autoRedefine/>
    <w:uiPriority w:val="39"/>
    <w:rsid w:val="00191590"/>
    <w:pPr>
      <w:tabs>
        <w:tab w:val="left" w:pos="709"/>
        <w:tab w:val="right" w:leader="dot" w:pos="9156"/>
      </w:tabs>
      <w:spacing w:before="120" w:after="120" w:line="240" w:lineRule="atLeast"/>
      <w:ind w:left="709" w:right="85" w:hanging="709"/>
    </w:pPr>
    <w:rPr>
      <w:noProof/>
      <w:szCs w:val="18"/>
    </w:rPr>
  </w:style>
  <w:style w:type="paragraph" w:styleId="TOC3">
    <w:name w:val="toc 3"/>
    <w:basedOn w:val="Normal"/>
    <w:next w:val="Normal"/>
    <w:autoRedefine/>
    <w:uiPriority w:val="39"/>
    <w:rsid w:val="0022463C"/>
    <w:pPr>
      <w:tabs>
        <w:tab w:val="left" w:pos="709"/>
        <w:tab w:val="right" w:leader="dot" w:pos="9156"/>
      </w:tabs>
      <w:spacing w:before="100" w:after="100" w:line="240" w:lineRule="atLeast"/>
      <w:ind w:right="85"/>
    </w:pPr>
    <w:rPr>
      <w:iCs/>
      <w:noProof/>
      <w:szCs w:val="20"/>
    </w:rPr>
  </w:style>
  <w:style w:type="paragraph" w:styleId="TOC4">
    <w:name w:val="toc 4"/>
    <w:basedOn w:val="Normal"/>
    <w:next w:val="Normal"/>
    <w:autoRedefine/>
    <w:semiHidden/>
    <w:rsid w:val="00091C03"/>
    <w:pPr>
      <w:spacing w:after="0" w:line="240" w:lineRule="auto"/>
      <w:ind w:left="720"/>
    </w:pPr>
    <w:rPr>
      <w:rFonts w:ascii="Century Gothic" w:hAnsi="Century Gothic"/>
      <w:sz w:val="18"/>
      <w:szCs w:val="18"/>
    </w:rPr>
  </w:style>
  <w:style w:type="paragraph" w:styleId="TOC5">
    <w:name w:val="toc 5"/>
    <w:basedOn w:val="Normal"/>
    <w:next w:val="Normal"/>
    <w:autoRedefine/>
    <w:semiHidden/>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uiPriority w:val="39"/>
    <w:rsid w:val="00CC015A"/>
    <w:rPr>
      <w:rFonts w:ascii="Arial" w:hAnsi="Arial"/>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autoRedefine/>
    <w:rsid w:val="008C1338"/>
    <w:pPr>
      <w:numPr>
        <w:numId w:val="4"/>
      </w:numPr>
      <w:spacing w:after="40"/>
      <w:ind w:left="709" w:right="6" w:hanging="357"/>
    </w:pPr>
  </w:style>
  <w:style w:type="paragraph" w:styleId="NoSpacing">
    <w:name w:val="No Spacing"/>
    <w:uiPriority w:val="1"/>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Bodycopy"/>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qFormat/>
    <w:rsid w:val="00A64631"/>
    <w:pPr>
      <w:numPr>
        <w:numId w:val="5"/>
      </w:numPr>
      <w:tabs>
        <w:tab w:val="left" w:pos="1134"/>
      </w:tabs>
      <w:spacing w:after="0"/>
      <w:ind w:right="0"/>
    </w:pPr>
  </w:style>
  <w:style w:type="paragraph" w:customStyle="1" w:styleId="Bullets">
    <w:name w:val="Bullets"/>
    <w:basedOn w:val="Normal"/>
    <w:rsid w:val="00343DB2"/>
    <w:pPr>
      <w:numPr>
        <w:ilvl w:val="1"/>
        <w:numId w:val="2"/>
      </w:numPr>
    </w:pPr>
  </w:style>
  <w:style w:type="paragraph" w:customStyle="1" w:styleId="Bullets2">
    <w:name w:val="Bullets 2"/>
    <w:qFormat/>
    <w:rsid w:val="00FB41F3"/>
    <w:pPr>
      <w:numPr>
        <w:numId w:val="6"/>
      </w:numPr>
      <w:tabs>
        <w:tab w:val="left" w:pos="1701"/>
      </w:tabs>
      <w:spacing w:before="40" w:line="280" w:lineRule="exact"/>
      <w:ind w:left="1701" w:hanging="567"/>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Bodycopy">
    <w:name w:val="Body copy"/>
    <w:basedOn w:val="Normal"/>
    <w:rsid w:val="004465C1"/>
    <w:pPr>
      <w:spacing w:after="240" w:line="240" w:lineRule="auto"/>
      <w:ind w:right="6"/>
      <w:jc w:val="left"/>
    </w:pPr>
    <w:rPr>
      <w:rFonts w:cs="Arial"/>
      <w:szCs w:val="20"/>
      <w:lang w:val="en-US"/>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unnumbered">
    <w:name w:val="Heading unnumbered"/>
    <w:basedOn w:val="Heading1"/>
    <w:next w:val="Normal"/>
    <w:link w:val="HeadingunnumberedChar"/>
    <w:autoRedefine/>
    <w:qFormat/>
    <w:rsid w:val="00B06FD0"/>
    <w:pPr>
      <w:numPr>
        <w:numId w:val="0"/>
      </w:numPr>
      <w:spacing w:before="0" w:after="240"/>
    </w:pPr>
  </w:style>
  <w:style w:type="paragraph" w:customStyle="1" w:styleId="Heading2NOnumbers">
    <w:name w:val="Heading 2 NO numbers"/>
    <w:next w:val="Bodycopy"/>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FB41F3"/>
    <w:pPr>
      <w:numPr>
        <w:numId w:val="7"/>
      </w:numPr>
      <w:tabs>
        <w:tab w:val="left" w:pos="2268"/>
      </w:tabs>
      <w:spacing w:line="280" w:lineRule="exact"/>
      <w:ind w:left="2268" w:hanging="567"/>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StyleHeadingNOnumbersBefore40pt">
    <w:name w:val="Style Heading NO numbers + Before:  40 pt"/>
    <w:basedOn w:val="Headingunnumbered"/>
    <w:rsid w:val="003F21F4"/>
  </w:style>
  <w:style w:type="paragraph" w:styleId="BalloonText">
    <w:name w:val="Balloon Text"/>
    <w:basedOn w:val="Normal"/>
    <w:link w:val="BalloonTextChar"/>
    <w:uiPriority w:val="99"/>
    <w:semiHidden/>
    <w:unhideWhenUsed/>
    <w:rsid w:val="00ED17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17ED"/>
    <w:rPr>
      <w:rFonts w:ascii="Tahoma" w:hAnsi="Tahoma" w:cs="Tahoma"/>
      <w:sz w:val="16"/>
      <w:szCs w:val="16"/>
      <w:lang w:eastAsia="en-US"/>
    </w:rPr>
  </w:style>
  <w:style w:type="paragraph" w:customStyle="1" w:styleId="AppTable">
    <w:name w:val="App Table"/>
    <w:basedOn w:val="TableHeading"/>
    <w:rsid w:val="00C86BDA"/>
    <w:pPr>
      <w:numPr>
        <w:numId w:val="8"/>
      </w:numPr>
    </w:pPr>
    <w:rPr>
      <w:sz w:val="20"/>
    </w:rPr>
  </w:style>
  <w:style w:type="character" w:styleId="CommentReference">
    <w:name w:val="annotation reference"/>
    <w:basedOn w:val="DefaultParagraphFont"/>
    <w:uiPriority w:val="99"/>
    <w:semiHidden/>
    <w:unhideWhenUsed/>
    <w:rsid w:val="001935A3"/>
    <w:rPr>
      <w:sz w:val="16"/>
      <w:szCs w:val="16"/>
    </w:rPr>
  </w:style>
  <w:style w:type="paragraph" w:styleId="CommentText">
    <w:name w:val="annotation text"/>
    <w:basedOn w:val="Normal"/>
    <w:link w:val="CommentTextChar"/>
    <w:unhideWhenUsed/>
    <w:rsid w:val="001935A3"/>
    <w:pPr>
      <w:spacing w:line="240" w:lineRule="auto"/>
    </w:pPr>
    <w:rPr>
      <w:szCs w:val="20"/>
    </w:rPr>
  </w:style>
  <w:style w:type="character" w:customStyle="1" w:styleId="CommentTextChar">
    <w:name w:val="Comment Text Char"/>
    <w:basedOn w:val="DefaultParagraphFont"/>
    <w:link w:val="CommentText"/>
    <w:rsid w:val="001935A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935A3"/>
    <w:rPr>
      <w:b/>
      <w:bCs/>
    </w:rPr>
  </w:style>
  <w:style w:type="character" w:customStyle="1" w:styleId="CommentSubjectChar">
    <w:name w:val="Comment Subject Char"/>
    <w:basedOn w:val="CommentTextChar"/>
    <w:link w:val="CommentSubject"/>
    <w:uiPriority w:val="99"/>
    <w:semiHidden/>
    <w:rsid w:val="001935A3"/>
    <w:rPr>
      <w:rFonts w:ascii="Arial" w:hAnsi="Arial"/>
      <w:b/>
      <w:bCs/>
      <w:lang w:eastAsia="en-US"/>
    </w:rPr>
  </w:style>
  <w:style w:type="paragraph" w:customStyle="1" w:styleId="AppendixHeading1">
    <w:name w:val="Appendix Heading 1"/>
    <w:basedOn w:val="Headingunnumbered"/>
    <w:next w:val="Normal"/>
    <w:link w:val="AppendixHeading1Char"/>
    <w:rsid w:val="00A770DD"/>
    <w:pPr>
      <w:numPr>
        <w:numId w:val="10"/>
      </w:numPr>
    </w:pPr>
  </w:style>
  <w:style w:type="character" w:customStyle="1" w:styleId="Heading1Char">
    <w:name w:val="Heading 1 Char"/>
    <w:basedOn w:val="DefaultParagraphFont"/>
    <w:link w:val="Heading1"/>
    <w:rsid w:val="000F3527"/>
    <w:rPr>
      <w:rFonts w:ascii="Arial" w:hAnsi="Arial"/>
      <w:sz w:val="44"/>
      <w:lang w:eastAsia="en-US"/>
    </w:rPr>
  </w:style>
  <w:style w:type="character" w:customStyle="1" w:styleId="HeadingunnumberedChar">
    <w:name w:val="Heading unnumbered Char"/>
    <w:basedOn w:val="Heading1Char"/>
    <w:link w:val="Headingunnumbered"/>
    <w:rsid w:val="00B06FD0"/>
    <w:rPr>
      <w:rFonts w:ascii="Arial" w:hAnsi="Arial"/>
      <w:sz w:val="44"/>
      <w:lang w:eastAsia="en-US"/>
    </w:rPr>
  </w:style>
  <w:style w:type="character" w:customStyle="1" w:styleId="AppendixHeading1Char">
    <w:name w:val="Appendix Heading 1 Char"/>
    <w:basedOn w:val="HeadingunnumberedChar"/>
    <w:link w:val="AppendixHeading1"/>
    <w:rsid w:val="00A770DD"/>
    <w:rPr>
      <w:rFonts w:ascii="Arial" w:hAnsi="Arial"/>
      <w:sz w:val="44"/>
      <w:lang w:eastAsia="en-US"/>
    </w:rPr>
  </w:style>
  <w:style w:type="numbering" w:customStyle="1" w:styleId="Style1">
    <w:name w:val="Style1"/>
    <w:uiPriority w:val="99"/>
    <w:rsid w:val="000C3D07"/>
    <w:pPr>
      <w:numPr>
        <w:numId w:val="9"/>
      </w:numPr>
    </w:pPr>
  </w:style>
  <w:style w:type="paragraph" w:styleId="ListParagraph">
    <w:name w:val="List Paragraph"/>
    <w:aliases w:val="Bullet 1,Bullet list"/>
    <w:basedOn w:val="Normal"/>
    <w:link w:val="ListParagraphChar"/>
    <w:uiPriority w:val="34"/>
    <w:qFormat/>
    <w:rsid w:val="00074AD2"/>
    <w:pPr>
      <w:ind w:left="720"/>
      <w:contextualSpacing/>
    </w:pPr>
  </w:style>
  <w:style w:type="paragraph" w:customStyle="1" w:styleId="Table">
    <w:name w:val="Table"/>
    <w:basedOn w:val="TableHeadingLeft"/>
    <w:link w:val="TableChar"/>
    <w:rsid w:val="000F50EC"/>
    <w:pPr>
      <w:spacing w:before="60" w:after="60" w:line="280" w:lineRule="exact"/>
      <w:jc w:val="center"/>
    </w:pPr>
    <w:rPr>
      <w:b w:val="0"/>
      <w:sz w:val="18"/>
      <w:szCs w:val="18"/>
      <w:lang w:val="en-AU"/>
    </w:rPr>
  </w:style>
  <w:style w:type="table" w:customStyle="1" w:styleId="Calendar1">
    <w:name w:val="Calendar 1"/>
    <w:basedOn w:val="TableNormal"/>
    <w:uiPriority w:val="99"/>
    <w:qFormat/>
    <w:rsid w:val="000F50EC"/>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0F50EC"/>
    <w:rPr>
      <w:rFonts w:ascii="Arial" w:hAnsi="Arial"/>
      <w:b/>
      <w:lang w:val="en-US" w:eastAsia="en-US"/>
    </w:rPr>
  </w:style>
  <w:style w:type="character" w:customStyle="1" w:styleId="TableChar">
    <w:name w:val="Table Char"/>
    <w:basedOn w:val="TableHeadingLeftChar"/>
    <w:link w:val="Table"/>
    <w:rsid w:val="000F50EC"/>
    <w:rPr>
      <w:rFonts w:ascii="Arial" w:hAnsi="Arial"/>
      <w:b w:val="0"/>
      <w:sz w:val="18"/>
      <w:szCs w:val="18"/>
      <w:lang w:val="en-US" w:eastAsia="en-US"/>
    </w:rPr>
  </w:style>
  <w:style w:type="character" w:styleId="FollowedHyperlink">
    <w:name w:val="FollowedHyperlink"/>
    <w:basedOn w:val="DefaultParagraphFont"/>
    <w:uiPriority w:val="99"/>
    <w:semiHidden/>
    <w:unhideWhenUsed/>
    <w:rsid w:val="00C96D82"/>
    <w:rPr>
      <w:color w:val="800080" w:themeColor="followedHyperlink"/>
      <w:u w:val="single"/>
    </w:rPr>
  </w:style>
  <w:style w:type="paragraph" w:customStyle="1" w:styleId="AppendixHeading">
    <w:name w:val="Appendix Heading"/>
    <w:basedOn w:val="Headingunnumbered"/>
    <w:next w:val="Normal"/>
    <w:qFormat/>
    <w:rsid w:val="00C40464"/>
    <w:pPr>
      <w:numPr>
        <w:numId w:val="12"/>
      </w:numPr>
      <w:spacing w:before="400"/>
    </w:pPr>
    <w:rPr>
      <w:szCs w:val="24"/>
    </w:rPr>
  </w:style>
  <w:style w:type="character" w:customStyle="1" w:styleId="ListParagraphChar">
    <w:name w:val="List Paragraph Char"/>
    <w:aliases w:val="Bullet 1 Char,Bullet list Char"/>
    <w:link w:val="ListParagraph"/>
    <w:uiPriority w:val="34"/>
    <w:locked/>
    <w:rsid w:val="004C1B17"/>
    <w:rPr>
      <w:rFonts w:ascii="Arial" w:hAnsi="Arial"/>
      <w:szCs w:val="24"/>
      <w:lang w:eastAsia="en-US"/>
    </w:rPr>
  </w:style>
  <w:style w:type="paragraph" w:customStyle="1" w:styleId="Default">
    <w:name w:val="Default"/>
    <w:rsid w:val="00C23CD3"/>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rsid w:val="005A34C1"/>
    <w:rPr>
      <w:rFonts w:ascii="Arial" w:hAnsi="Arial"/>
      <w:szCs w:val="24"/>
      <w:lang w:eastAsia="en-US"/>
    </w:rPr>
  </w:style>
  <w:style w:type="character" w:customStyle="1" w:styleId="binomial">
    <w:name w:val="binomial"/>
    <w:basedOn w:val="DefaultParagraphFont"/>
    <w:rsid w:val="005C2AD7"/>
  </w:style>
  <w:style w:type="paragraph" w:styleId="Revision">
    <w:name w:val="Revision"/>
    <w:hidden/>
    <w:uiPriority w:val="99"/>
    <w:semiHidden/>
    <w:rsid w:val="0078318E"/>
    <w:rPr>
      <w:rFonts w:ascii="Arial" w:hAnsi="Arial"/>
      <w:szCs w:val="24"/>
      <w:lang w:eastAsia="en-US"/>
    </w:rPr>
  </w:style>
  <w:style w:type="table" w:customStyle="1" w:styleId="StandardELAFormat">
    <w:name w:val="Standard ELA Format"/>
    <w:basedOn w:val="TableGrid2"/>
    <w:uiPriority w:val="99"/>
    <w:rsid w:val="005F6934"/>
    <w:pPr>
      <w:spacing w:before="60" w:after="60"/>
      <w:jc w:val="center"/>
    </w:pPr>
    <w:rPr>
      <w:rFonts w:ascii="Arial" w:hAnsi="Arial"/>
      <w:sz w:val="18"/>
      <w:lang w:val="en-US" w:eastAsia="en-US"/>
    </w:rPr>
    <w:tblPr>
      <w:jc w:val="center"/>
      <w:tblBorders>
        <w:top w:val="single" w:sz="4" w:space="0" w:color="auto"/>
        <w:bottom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val="0"/>
        <w:bCs/>
      </w:rPr>
      <w:tblPr/>
      <w:tcPr>
        <w:tcBorders>
          <w:tl2br w:val="none" w:sz="0" w:space="0" w:color="auto"/>
          <w:tr2bl w:val="none" w:sz="0" w:space="0" w:color="auto"/>
        </w:tcBorders>
        <w:shd w:val="clear" w:color="auto" w:fill="D9D9D9" w:themeFill="background1" w:themeFillShade="D9"/>
        <w:vAlign w:val="center"/>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F6934"/>
    <w:pPr>
      <w:spacing w:after="200" w:line="280" w:lineRule="exac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lrzxr">
    <w:name w:val="lrzxr"/>
    <w:basedOn w:val="DefaultParagraphFont"/>
    <w:rsid w:val="005A39AF"/>
  </w:style>
  <w:style w:type="character" w:customStyle="1" w:styleId="authors5">
    <w:name w:val="authors5"/>
    <w:basedOn w:val="DefaultParagraphFont"/>
    <w:rsid w:val="00E40B72"/>
  </w:style>
  <w:style w:type="character" w:customStyle="1" w:styleId="Date1">
    <w:name w:val="Date1"/>
    <w:basedOn w:val="DefaultParagraphFont"/>
    <w:rsid w:val="00E40B72"/>
  </w:style>
  <w:style w:type="paragraph" w:styleId="BodyText">
    <w:name w:val="Body Text"/>
    <w:basedOn w:val="Normal"/>
    <w:link w:val="BodyTextChar"/>
    <w:uiPriority w:val="1"/>
    <w:qFormat/>
    <w:rsid w:val="00E2515B"/>
    <w:pPr>
      <w:widowControl w:val="0"/>
      <w:spacing w:after="0" w:line="240" w:lineRule="auto"/>
      <w:ind w:left="107"/>
      <w:jc w:val="left"/>
    </w:pPr>
    <w:rPr>
      <w:rFonts w:ascii="Century Gothic" w:eastAsia="Century Gothic" w:hAnsi="Century Gothic" w:cstheme="minorBidi"/>
      <w:szCs w:val="20"/>
      <w:lang w:val="en-US"/>
    </w:rPr>
  </w:style>
  <w:style w:type="character" w:customStyle="1" w:styleId="BodyTextChar">
    <w:name w:val="Body Text Char"/>
    <w:basedOn w:val="DefaultParagraphFont"/>
    <w:link w:val="BodyText"/>
    <w:uiPriority w:val="1"/>
    <w:rsid w:val="00E2515B"/>
    <w:rPr>
      <w:rFonts w:ascii="Century Gothic" w:eastAsia="Century Gothic" w:hAnsi="Century Gothic" w:cstheme="minorBidi"/>
      <w:lang w:val="en-US" w:eastAsia="en-US"/>
    </w:rPr>
  </w:style>
  <w:style w:type="paragraph" w:customStyle="1" w:styleId="gmail-m-6568568392838618955gmail-endnotebibliography">
    <w:name w:val="gmail-m_-6568568392838618955gmail-endnotebibliography"/>
    <w:basedOn w:val="Normal"/>
    <w:rsid w:val="00B239DD"/>
    <w:pPr>
      <w:spacing w:before="100" w:beforeAutospacing="1" w:after="100" w:afterAutospacing="1" w:line="240" w:lineRule="auto"/>
      <w:jc w:val="left"/>
    </w:pPr>
    <w:rPr>
      <w:rFonts w:ascii="Calibri" w:eastAsiaTheme="minorHAnsi" w:hAnsi="Calibri" w:cs="Calibri"/>
      <w:sz w:val="22"/>
      <w:szCs w:val="22"/>
      <w:lang w:eastAsia="en-AU"/>
    </w:rPr>
  </w:style>
  <w:style w:type="paragraph" w:styleId="ListBullet2">
    <w:name w:val="List Bullet 2"/>
    <w:basedOn w:val="Normal"/>
    <w:uiPriority w:val="99"/>
    <w:unhideWhenUsed/>
    <w:rsid w:val="00CD62D3"/>
    <w:pPr>
      <w:numPr>
        <w:ilvl w:val="1"/>
        <w:numId w:val="38"/>
      </w:numPr>
      <w:spacing w:after="0" w:line="240" w:lineRule="auto"/>
      <w:jc w:val="left"/>
    </w:pPr>
    <w:rPr>
      <w:rFonts w:ascii="Calibri" w:eastAsiaTheme="minorHAnsi" w:hAnsi="Calibri"/>
      <w:sz w:val="22"/>
      <w:szCs w:val="22"/>
      <w:lang w:eastAsia="en-AU"/>
    </w:rPr>
  </w:style>
  <w:style w:type="paragraph" w:styleId="ListBullet3">
    <w:name w:val="List Bullet 3"/>
    <w:basedOn w:val="Normal"/>
    <w:uiPriority w:val="99"/>
    <w:unhideWhenUsed/>
    <w:rsid w:val="00CD62D3"/>
    <w:pPr>
      <w:numPr>
        <w:ilvl w:val="2"/>
        <w:numId w:val="38"/>
      </w:numPr>
      <w:spacing w:after="0" w:line="240" w:lineRule="auto"/>
      <w:jc w:val="left"/>
    </w:pPr>
    <w:rPr>
      <w:rFonts w:ascii="Calibri" w:eastAsiaTheme="minorHAnsi" w:hAnsi="Calibri"/>
      <w:sz w:val="22"/>
      <w:szCs w:val="22"/>
      <w:lang w:eastAsia="en-AU"/>
    </w:rPr>
  </w:style>
  <w:style w:type="paragraph" w:styleId="ListBullet4">
    <w:name w:val="List Bullet 4"/>
    <w:basedOn w:val="Normal"/>
    <w:uiPriority w:val="99"/>
    <w:unhideWhenUsed/>
    <w:rsid w:val="00CD62D3"/>
    <w:pPr>
      <w:numPr>
        <w:ilvl w:val="3"/>
        <w:numId w:val="38"/>
      </w:numPr>
      <w:spacing w:after="0" w:line="240" w:lineRule="auto"/>
      <w:jc w:val="left"/>
    </w:pPr>
    <w:rPr>
      <w:rFonts w:ascii="Calibri" w:eastAsiaTheme="minorHAnsi" w:hAnsi="Calibri"/>
      <w:sz w:val="22"/>
      <w:szCs w:val="22"/>
      <w:lang w:eastAsia="en-AU"/>
    </w:rPr>
  </w:style>
  <w:style w:type="paragraph" w:styleId="ListBullet5">
    <w:name w:val="List Bullet 5"/>
    <w:basedOn w:val="Normal"/>
    <w:uiPriority w:val="99"/>
    <w:unhideWhenUsed/>
    <w:rsid w:val="00CD62D3"/>
    <w:pPr>
      <w:numPr>
        <w:ilvl w:val="4"/>
        <w:numId w:val="38"/>
      </w:numPr>
      <w:spacing w:after="0" w:line="240" w:lineRule="auto"/>
      <w:jc w:val="left"/>
    </w:pPr>
    <w:rPr>
      <w:rFonts w:ascii="Calibri" w:eastAsiaTheme="minorHAnsi" w:hAnsi="Calibri"/>
      <w:sz w:val="22"/>
      <w:szCs w:val="22"/>
      <w:lang w:eastAsia="en-AU"/>
    </w:rPr>
  </w:style>
  <w:style w:type="character" w:styleId="Emphasis">
    <w:name w:val="Emphasis"/>
    <w:basedOn w:val="DefaultParagraphFont"/>
    <w:uiPriority w:val="20"/>
    <w:qFormat/>
    <w:rsid w:val="000E61B8"/>
    <w:rPr>
      <w:i/>
      <w:iCs/>
    </w:rPr>
  </w:style>
  <w:style w:type="table" w:customStyle="1" w:styleId="ELATable">
    <w:name w:val="ELA Table"/>
    <w:basedOn w:val="TableGrid2"/>
    <w:uiPriority w:val="99"/>
    <w:rsid w:val="002130D5"/>
    <w:pPr>
      <w:spacing w:before="60" w:after="60"/>
    </w:pPr>
    <w:rPr>
      <w:rFonts w:ascii="Arial" w:hAnsi="Arial"/>
      <w:sz w:val="18"/>
      <w:lang w:val="en-US" w:eastAsia="en-US"/>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val="0"/>
        <w:bCs/>
      </w:rPr>
      <w:tblPr/>
      <w:tcPr>
        <w:tcBorders>
          <w:tl2br w:val="none" w:sz="0" w:space="0" w:color="auto"/>
          <w:tr2bl w:val="none" w:sz="0" w:space="0" w:color="auto"/>
        </w:tcBorders>
        <w:shd w:val="clear" w:color="auto" w:fill="D9D9D9" w:themeFill="background1" w:themeFillShade="D9"/>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ELATable1">
    <w:name w:val="ELA Table1"/>
    <w:basedOn w:val="TableGrid2"/>
    <w:uiPriority w:val="99"/>
    <w:rsid w:val="003821E1"/>
    <w:pPr>
      <w:spacing w:before="60" w:after="60"/>
    </w:pPr>
    <w:rPr>
      <w:rFonts w:ascii="Arial" w:hAnsi="Arial"/>
      <w:sz w:val="18"/>
      <w:lang w:val="en-US" w:eastAsia="en-US"/>
    </w:rPr>
    <w:tblPr>
      <w:tblInd w:w="0" w:type="nil"/>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val="0"/>
        <w:bCs/>
      </w:rPr>
      <w:tblPr/>
      <w:tcPr>
        <w:tcBorders>
          <w:tl2br w:val="none" w:sz="0" w:space="0" w:color="auto"/>
          <w:tr2bl w:val="none" w:sz="0" w:space="0" w:color="auto"/>
        </w:tcBorders>
        <w:shd w:val="clear" w:color="auto" w:fill="D9D9D9" w:themeFill="background1" w:themeFillShade="D9"/>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F847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87644">
      <w:bodyDiv w:val="1"/>
      <w:marLeft w:val="0"/>
      <w:marRight w:val="0"/>
      <w:marTop w:val="0"/>
      <w:marBottom w:val="0"/>
      <w:divBdr>
        <w:top w:val="none" w:sz="0" w:space="0" w:color="auto"/>
        <w:left w:val="none" w:sz="0" w:space="0" w:color="auto"/>
        <w:bottom w:val="none" w:sz="0" w:space="0" w:color="auto"/>
        <w:right w:val="none" w:sz="0" w:space="0" w:color="auto"/>
      </w:divBdr>
    </w:div>
    <w:div w:id="241838108">
      <w:bodyDiv w:val="1"/>
      <w:marLeft w:val="0"/>
      <w:marRight w:val="0"/>
      <w:marTop w:val="0"/>
      <w:marBottom w:val="0"/>
      <w:divBdr>
        <w:top w:val="none" w:sz="0" w:space="0" w:color="auto"/>
        <w:left w:val="none" w:sz="0" w:space="0" w:color="auto"/>
        <w:bottom w:val="none" w:sz="0" w:space="0" w:color="auto"/>
        <w:right w:val="none" w:sz="0" w:space="0" w:color="auto"/>
      </w:divBdr>
    </w:div>
    <w:div w:id="286787103">
      <w:bodyDiv w:val="1"/>
      <w:marLeft w:val="0"/>
      <w:marRight w:val="0"/>
      <w:marTop w:val="0"/>
      <w:marBottom w:val="0"/>
      <w:divBdr>
        <w:top w:val="none" w:sz="0" w:space="0" w:color="auto"/>
        <w:left w:val="none" w:sz="0" w:space="0" w:color="auto"/>
        <w:bottom w:val="none" w:sz="0" w:space="0" w:color="auto"/>
        <w:right w:val="none" w:sz="0" w:space="0" w:color="auto"/>
      </w:divBdr>
    </w:div>
    <w:div w:id="319114537">
      <w:bodyDiv w:val="1"/>
      <w:marLeft w:val="0"/>
      <w:marRight w:val="0"/>
      <w:marTop w:val="0"/>
      <w:marBottom w:val="0"/>
      <w:divBdr>
        <w:top w:val="none" w:sz="0" w:space="0" w:color="auto"/>
        <w:left w:val="none" w:sz="0" w:space="0" w:color="auto"/>
        <w:bottom w:val="none" w:sz="0" w:space="0" w:color="auto"/>
        <w:right w:val="none" w:sz="0" w:space="0" w:color="auto"/>
      </w:divBdr>
    </w:div>
    <w:div w:id="780687356">
      <w:bodyDiv w:val="1"/>
      <w:marLeft w:val="0"/>
      <w:marRight w:val="0"/>
      <w:marTop w:val="0"/>
      <w:marBottom w:val="0"/>
      <w:divBdr>
        <w:top w:val="none" w:sz="0" w:space="0" w:color="auto"/>
        <w:left w:val="none" w:sz="0" w:space="0" w:color="auto"/>
        <w:bottom w:val="none" w:sz="0" w:space="0" w:color="auto"/>
        <w:right w:val="none" w:sz="0" w:space="0" w:color="auto"/>
      </w:divBdr>
    </w:div>
    <w:div w:id="849612292">
      <w:bodyDiv w:val="1"/>
      <w:marLeft w:val="0"/>
      <w:marRight w:val="0"/>
      <w:marTop w:val="0"/>
      <w:marBottom w:val="0"/>
      <w:divBdr>
        <w:top w:val="none" w:sz="0" w:space="0" w:color="auto"/>
        <w:left w:val="none" w:sz="0" w:space="0" w:color="auto"/>
        <w:bottom w:val="none" w:sz="0" w:space="0" w:color="auto"/>
        <w:right w:val="none" w:sz="0" w:space="0" w:color="auto"/>
      </w:divBdr>
    </w:div>
    <w:div w:id="999383970">
      <w:bodyDiv w:val="1"/>
      <w:marLeft w:val="0"/>
      <w:marRight w:val="0"/>
      <w:marTop w:val="0"/>
      <w:marBottom w:val="0"/>
      <w:divBdr>
        <w:top w:val="none" w:sz="0" w:space="0" w:color="auto"/>
        <w:left w:val="none" w:sz="0" w:space="0" w:color="auto"/>
        <w:bottom w:val="none" w:sz="0" w:space="0" w:color="auto"/>
        <w:right w:val="none" w:sz="0" w:space="0" w:color="auto"/>
      </w:divBdr>
    </w:div>
    <w:div w:id="1314137610">
      <w:bodyDiv w:val="1"/>
      <w:marLeft w:val="0"/>
      <w:marRight w:val="0"/>
      <w:marTop w:val="0"/>
      <w:marBottom w:val="0"/>
      <w:divBdr>
        <w:top w:val="none" w:sz="0" w:space="0" w:color="auto"/>
        <w:left w:val="none" w:sz="0" w:space="0" w:color="auto"/>
        <w:bottom w:val="none" w:sz="0" w:space="0" w:color="auto"/>
        <w:right w:val="none" w:sz="0" w:space="0" w:color="auto"/>
      </w:divBdr>
    </w:div>
    <w:div w:id="1617717611">
      <w:bodyDiv w:val="1"/>
      <w:marLeft w:val="0"/>
      <w:marRight w:val="0"/>
      <w:marTop w:val="0"/>
      <w:marBottom w:val="0"/>
      <w:divBdr>
        <w:top w:val="none" w:sz="0" w:space="0" w:color="auto"/>
        <w:left w:val="none" w:sz="0" w:space="0" w:color="auto"/>
        <w:bottom w:val="none" w:sz="0" w:space="0" w:color="auto"/>
        <w:right w:val="none" w:sz="0" w:space="0" w:color="auto"/>
      </w:divBdr>
    </w:div>
    <w:div w:id="1847164311">
      <w:bodyDiv w:val="1"/>
      <w:marLeft w:val="0"/>
      <w:marRight w:val="0"/>
      <w:marTop w:val="0"/>
      <w:marBottom w:val="0"/>
      <w:divBdr>
        <w:top w:val="none" w:sz="0" w:space="0" w:color="auto"/>
        <w:left w:val="none" w:sz="0" w:space="0" w:color="auto"/>
        <w:bottom w:val="none" w:sz="0" w:space="0" w:color="auto"/>
        <w:right w:val="none" w:sz="0" w:space="0" w:color="auto"/>
      </w:divBdr>
    </w:div>
    <w:div w:id="196962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header" Target="header5.xml"/><Relationship Id="rId39"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chart" Target="charts/chart1.xml"/><Relationship Id="rId42" Type="http://schemas.openxmlformats.org/officeDocument/2006/relationships/image" Target="media/image15.jpeg"/><Relationship Id="rId47" Type="http://schemas.openxmlformats.org/officeDocument/2006/relationships/footer" Target="footer10.xml"/><Relationship Id="rId50" Type="http://schemas.openxmlformats.org/officeDocument/2006/relationships/header" Target="header11.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header" Target="header9.xml"/><Relationship Id="rId46"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footer" Target="footer6.xml"/><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image" Target="media/image13.png"/><Relationship Id="rId45"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hyperlink" Target="http://www.bom.gov.au/jsp/ncc/cdio/weatherData/av?p_nccObsCode=36&amp;p_display_type=dataFile&amp;p_startYear=&amp;p_c=&amp;p_stn_num=053115" TargetMode="Externa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image" Target="media/image12.jpeg"/><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creativecommons.org/licenses/by/3.0/au/" TargetMode="External"/><Relationship Id="rId27" Type="http://schemas.openxmlformats.org/officeDocument/2006/relationships/footer" Target="footer5.xml"/><Relationship Id="rId30" Type="http://schemas.openxmlformats.org/officeDocument/2006/relationships/image" Target="media/image11.png"/><Relationship Id="rId35" Type="http://schemas.openxmlformats.org/officeDocument/2006/relationships/chart" Target="charts/chart2.xml"/><Relationship Id="rId43" Type="http://schemas.openxmlformats.org/officeDocument/2006/relationships/image" Target="media/image16.jpeg"/><Relationship Id="rId48" Type="http://schemas.openxmlformats.org/officeDocument/2006/relationships/hyperlink" Target="http://www.bom.gov.au/jsp/ncc/cdio/weatherData/av?p_nccObsCode=139&amp;p_display_type=dataFile&amp;p_startYear=&amp;p_c=&amp;p_stn_num=053115" TargetMode="External"/><Relationship Id="rId8" Type="http://schemas.openxmlformats.org/officeDocument/2006/relationships/image" Target="media/image2.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tts901fs1\netsuite\Projects\18ARM\12235%20Gwydir%20LTIM%20stage%202%20-%20year%205\Long%20term%20temperature%20and%20rainfal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tts901fs1\netsuite\Projects\18ARM\12235%20Gwydir%20LTIM%20stage%202%20-%20year%205\Long%20term%20temperature%20and%20rainfa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8229410512875"/>
          <c:y val="2.5435755189692197E-2"/>
          <c:w val="0.85543392211108749"/>
          <c:h val="0.7737887735623955"/>
        </c:manualLayout>
      </c:layout>
      <c:barChart>
        <c:barDir val="col"/>
        <c:grouping val="clustered"/>
        <c:varyColors val="0"/>
        <c:ser>
          <c:idx val="0"/>
          <c:order val="0"/>
          <c:tx>
            <c:strRef>
              <c:f>Rainfall!$A$13</c:f>
              <c:strCache>
                <c:ptCount val="1"/>
                <c:pt idx="0">
                  <c:v>Long-term average</c:v>
                </c:pt>
              </c:strCache>
            </c:strRef>
          </c:tx>
          <c:spPr>
            <a:solidFill>
              <a:schemeClr val="accent1"/>
            </a:solidFill>
            <a:ln>
              <a:noFill/>
            </a:ln>
            <a:effectLst/>
          </c:spPr>
          <c:invertIfNegative val="0"/>
          <c:cat>
            <c:strRef>
              <c:f>Rainfall!$B$12:$M$12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Rainfall!$B$13:$M$13</c:f>
              <c:numCache>
                <c:formatCode>General</c:formatCode>
                <c:ptCount val="12"/>
                <c:pt idx="0">
                  <c:v>35.5</c:v>
                </c:pt>
                <c:pt idx="1">
                  <c:v>25.8</c:v>
                </c:pt>
                <c:pt idx="2">
                  <c:v>34</c:v>
                </c:pt>
                <c:pt idx="3">
                  <c:v>47.3</c:v>
                </c:pt>
                <c:pt idx="4">
                  <c:v>75.099999999999994</c:v>
                </c:pt>
                <c:pt idx="5">
                  <c:v>66.599999999999994</c:v>
                </c:pt>
                <c:pt idx="6">
                  <c:v>77.8</c:v>
                </c:pt>
                <c:pt idx="7">
                  <c:v>66.5</c:v>
                </c:pt>
                <c:pt idx="8">
                  <c:v>52.9</c:v>
                </c:pt>
                <c:pt idx="9">
                  <c:v>22.4</c:v>
                </c:pt>
                <c:pt idx="10">
                  <c:v>27.7</c:v>
                </c:pt>
                <c:pt idx="11">
                  <c:v>38.6</c:v>
                </c:pt>
              </c:numCache>
            </c:numRef>
          </c:val>
          <c:extLst xmlns:c16r2="http://schemas.microsoft.com/office/drawing/2015/06/chart">
            <c:ext xmlns:c16="http://schemas.microsoft.com/office/drawing/2014/chart" uri="{C3380CC4-5D6E-409C-BE32-E72D297353CC}">
              <c16:uniqueId val="{00000000-F875-46D6-96BD-0DB7B548A3FC}"/>
            </c:ext>
          </c:extLst>
        </c:ser>
        <c:ser>
          <c:idx val="1"/>
          <c:order val="1"/>
          <c:tx>
            <c:strRef>
              <c:f>Rainfall!$A$14</c:f>
              <c:strCache>
                <c:ptCount val="1"/>
                <c:pt idx="0">
                  <c:v>2014-15 water year</c:v>
                </c:pt>
              </c:strCache>
            </c:strRef>
          </c:tx>
          <c:spPr>
            <a:solidFill>
              <a:schemeClr val="accent2"/>
            </a:solidFill>
            <a:ln>
              <a:noFill/>
            </a:ln>
            <a:effectLst/>
          </c:spPr>
          <c:invertIfNegative val="0"/>
          <c:cat>
            <c:strRef>
              <c:f>Rainfall!$B$12:$M$12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Rainfall!$B$14:$M$14</c:f>
              <c:numCache>
                <c:formatCode>General</c:formatCode>
                <c:ptCount val="12"/>
                <c:pt idx="0">
                  <c:v>5</c:v>
                </c:pt>
                <c:pt idx="1">
                  <c:v>27.8</c:v>
                </c:pt>
                <c:pt idx="2">
                  <c:v>24</c:v>
                </c:pt>
                <c:pt idx="3">
                  <c:v>16.2</c:v>
                </c:pt>
                <c:pt idx="4">
                  <c:v>32.6</c:v>
                </c:pt>
                <c:pt idx="5">
                  <c:v>66.599999999999994</c:v>
                </c:pt>
                <c:pt idx="6">
                  <c:v>104.8</c:v>
                </c:pt>
                <c:pt idx="7">
                  <c:v>4.4000000000000004</c:v>
                </c:pt>
                <c:pt idx="8">
                  <c:v>60</c:v>
                </c:pt>
                <c:pt idx="9">
                  <c:v>62.6</c:v>
                </c:pt>
                <c:pt idx="10">
                  <c:v>33</c:v>
                </c:pt>
                <c:pt idx="11">
                  <c:v>62.4</c:v>
                </c:pt>
              </c:numCache>
            </c:numRef>
          </c:val>
          <c:extLst xmlns:c16r2="http://schemas.microsoft.com/office/drawing/2015/06/chart">
            <c:ext xmlns:c16="http://schemas.microsoft.com/office/drawing/2014/chart" uri="{C3380CC4-5D6E-409C-BE32-E72D297353CC}">
              <c16:uniqueId val="{00000001-F875-46D6-96BD-0DB7B548A3FC}"/>
            </c:ext>
          </c:extLst>
        </c:ser>
        <c:ser>
          <c:idx val="2"/>
          <c:order val="2"/>
          <c:tx>
            <c:strRef>
              <c:f>Rainfall!$A$15</c:f>
              <c:strCache>
                <c:ptCount val="1"/>
                <c:pt idx="0">
                  <c:v>2015-16 water year</c:v>
                </c:pt>
              </c:strCache>
            </c:strRef>
          </c:tx>
          <c:spPr>
            <a:solidFill>
              <a:schemeClr val="accent3"/>
            </a:solidFill>
            <a:ln>
              <a:noFill/>
            </a:ln>
            <a:effectLst/>
          </c:spPr>
          <c:invertIfNegative val="0"/>
          <c:cat>
            <c:strRef>
              <c:f>Rainfall!$B$12:$M$12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Rainfall!$B$15:$M$15</c:f>
              <c:numCache>
                <c:formatCode>General</c:formatCode>
                <c:ptCount val="12"/>
                <c:pt idx="0">
                  <c:v>35</c:v>
                </c:pt>
                <c:pt idx="1">
                  <c:v>10.6</c:v>
                </c:pt>
                <c:pt idx="2">
                  <c:v>4</c:v>
                </c:pt>
                <c:pt idx="3">
                  <c:v>9.6</c:v>
                </c:pt>
                <c:pt idx="4">
                  <c:v>74.2</c:v>
                </c:pt>
                <c:pt idx="5">
                  <c:v>61.2</c:v>
                </c:pt>
                <c:pt idx="6">
                  <c:v>86</c:v>
                </c:pt>
                <c:pt idx="7">
                  <c:v>3.2</c:v>
                </c:pt>
                <c:pt idx="8">
                  <c:v>8</c:v>
                </c:pt>
                <c:pt idx="9">
                  <c:v>13.6</c:v>
                </c:pt>
                <c:pt idx="10">
                  <c:v>34.799999999999997</c:v>
                </c:pt>
                <c:pt idx="11">
                  <c:v>63.2</c:v>
                </c:pt>
              </c:numCache>
            </c:numRef>
          </c:val>
          <c:extLst xmlns:c16r2="http://schemas.microsoft.com/office/drawing/2015/06/chart">
            <c:ext xmlns:c16="http://schemas.microsoft.com/office/drawing/2014/chart" uri="{C3380CC4-5D6E-409C-BE32-E72D297353CC}">
              <c16:uniqueId val="{00000002-F875-46D6-96BD-0DB7B548A3FC}"/>
            </c:ext>
          </c:extLst>
        </c:ser>
        <c:ser>
          <c:idx val="3"/>
          <c:order val="3"/>
          <c:tx>
            <c:strRef>
              <c:f>Rainfall!$A$16</c:f>
              <c:strCache>
                <c:ptCount val="1"/>
                <c:pt idx="0">
                  <c:v>2016-17 water year</c:v>
                </c:pt>
              </c:strCache>
            </c:strRef>
          </c:tx>
          <c:spPr>
            <a:solidFill>
              <a:schemeClr val="accent4"/>
            </a:solidFill>
            <a:ln>
              <a:noFill/>
            </a:ln>
            <a:effectLst/>
          </c:spPr>
          <c:invertIfNegative val="0"/>
          <c:cat>
            <c:strRef>
              <c:f>Rainfall!$B$12:$M$12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Rainfall!$B$16:$M$16</c:f>
              <c:numCache>
                <c:formatCode>General</c:formatCode>
                <c:ptCount val="12"/>
                <c:pt idx="0">
                  <c:v>14.6</c:v>
                </c:pt>
                <c:pt idx="1">
                  <c:v>50</c:v>
                </c:pt>
                <c:pt idx="2">
                  <c:v>138.6</c:v>
                </c:pt>
                <c:pt idx="3">
                  <c:v>56.8</c:v>
                </c:pt>
                <c:pt idx="4">
                  <c:v>23.2</c:v>
                </c:pt>
                <c:pt idx="5">
                  <c:v>35.200000000000003</c:v>
                </c:pt>
                <c:pt idx="6">
                  <c:v>19.399999999999999</c:v>
                </c:pt>
                <c:pt idx="7">
                  <c:v>12.6</c:v>
                </c:pt>
                <c:pt idx="8">
                  <c:v>156.19999999999999</c:v>
                </c:pt>
                <c:pt idx="9">
                  <c:v>22.6</c:v>
                </c:pt>
                <c:pt idx="10">
                  <c:v>52.2</c:v>
                </c:pt>
                <c:pt idx="11">
                  <c:v>12</c:v>
                </c:pt>
              </c:numCache>
            </c:numRef>
          </c:val>
          <c:extLst xmlns:c16r2="http://schemas.microsoft.com/office/drawing/2015/06/chart">
            <c:ext xmlns:c16="http://schemas.microsoft.com/office/drawing/2014/chart" uri="{C3380CC4-5D6E-409C-BE32-E72D297353CC}">
              <c16:uniqueId val="{00000003-F875-46D6-96BD-0DB7B548A3FC}"/>
            </c:ext>
          </c:extLst>
        </c:ser>
        <c:ser>
          <c:idx val="4"/>
          <c:order val="4"/>
          <c:tx>
            <c:strRef>
              <c:f>Rainfall!$A$17</c:f>
              <c:strCache>
                <c:ptCount val="1"/>
                <c:pt idx="0">
                  <c:v>2017-18 water year</c:v>
                </c:pt>
              </c:strCache>
            </c:strRef>
          </c:tx>
          <c:spPr>
            <a:solidFill>
              <a:schemeClr val="accent5"/>
            </a:solidFill>
            <a:ln>
              <a:noFill/>
            </a:ln>
            <a:effectLst/>
          </c:spPr>
          <c:invertIfNegative val="0"/>
          <c:cat>
            <c:strRef>
              <c:f>Rainfall!$B$12:$M$12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Rainfall!$B$17:$M$17</c:f>
              <c:numCache>
                <c:formatCode>General</c:formatCode>
                <c:ptCount val="12"/>
                <c:pt idx="0">
                  <c:v>5</c:v>
                </c:pt>
                <c:pt idx="1">
                  <c:v>13.2</c:v>
                </c:pt>
                <c:pt idx="2">
                  <c:v>1.4</c:v>
                </c:pt>
                <c:pt idx="3">
                  <c:v>88.6</c:v>
                </c:pt>
                <c:pt idx="4">
                  <c:v>80.2</c:v>
                </c:pt>
                <c:pt idx="5">
                  <c:v>49</c:v>
                </c:pt>
                <c:pt idx="6">
                  <c:v>19.399999999999999</c:v>
                </c:pt>
                <c:pt idx="7">
                  <c:v>108.6</c:v>
                </c:pt>
                <c:pt idx="8">
                  <c:v>54.2</c:v>
                </c:pt>
                <c:pt idx="9">
                  <c:v>19</c:v>
                </c:pt>
                <c:pt idx="10">
                  <c:v>0</c:v>
                </c:pt>
                <c:pt idx="11">
                  <c:v>3.4</c:v>
                </c:pt>
              </c:numCache>
            </c:numRef>
          </c:val>
          <c:extLst xmlns:c16r2="http://schemas.microsoft.com/office/drawing/2015/06/chart">
            <c:ext xmlns:c16="http://schemas.microsoft.com/office/drawing/2014/chart" uri="{C3380CC4-5D6E-409C-BE32-E72D297353CC}">
              <c16:uniqueId val="{00000004-F875-46D6-96BD-0DB7B548A3FC}"/>
            </c:ext>
          </c:extLst>
        </c:ser>
        <c:ser>
          <c:idx val="5"/>
          <c:order val="5"/>
          <c:tx>
            <c:strRef>
              <c:f>Rainfall!$A$18</c:f>
              <c:strCache>
                <c:ptCount val="1"/>
                <c:pt idx="0">
                  <c:v>2018-19 water year</c:v>
                </c:pt>
              </c:strCache>
            </c:strRef>
          </c:tx>
          <c:spPr>
            <a:solidFill>
              <a:schemeClr val="accent6"/>
            </a:solidFill>
            <a:ln>
              <a:noFill/>
            </a:ln>
            <a:effectLst/>
          </c:spPr>
          <c:invertIfNegative val="0"/>
          <c:cat>
            <c:strRef>
              <c:f>Rainfall!$B$12:$M$12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Rainfall!$B$18:$M$18</c:f>
              <c:numCache>
                <c:formatCode>General</c:formatCode>
                <c:ptCount val="12"/>
                <c:pt idx="0">
                  <c:v>16.8</c:v>
                </c:pt>
                <c:pt idx="1">
                  <c:v>33.200000000000003</c:v>
                </c:pt>
                <c:pt idx="2">
                  <c:v>10.4</c:v>
                </c:pt>
                <c:pt idx="3">
                  <c:v>70</c:v>
                </c:pt>
                <c:pt idx="4">
                  <c:v>68.2</c:v>
                </c:pt>
                <c:pt idx="5">
                  <c:v>25.2</c:v>
                </c:pt>
                <c:pt idx="6">
                  <c:v>5</c:v>
                </c:pt>
                <c:pt idx="7">
                  <c:v>0</c:v>
                </c:pt>
                <c:pt idx="8">
                  <c:v>38.200000000000003</c:v>
                </c:pt>
                <c:pt idx="9">
                  <c:v>0</c:v>
                </c:pt>
                <c:pt idx="10">
                  <c:v>21.6</c:v>
                </c:pt>
                <c:pt idx="11">
                  <c:v>11.6</c:v>
                </c:pt>
              </c:numCache>
            </c:numRef>
          </c:val>
          <c:extLst xmlns:c16r2="http://schemas.microsoft.com/office/drawing/2015/06/chart">
            <c:ext xmlns:c16="http://schemas.microsoft.com/office/drawing/2014/chart" uri="{C3380CC4-5D6E-409C-BE32-E72D297353CC}">
              <c16:uniqueId val="{00000005-F875-46D6-96BD-0DB7B548A3FC}"/>
            </c:ext>
          </c:extLst>
        </c:ser>
        <c:dLbls>
          <c:showLegendKey val="0"/>
          <c:showVal val="0"/>
          <c:showCatName val="0"/>
          <c:showSerName val="0"/>
          <c:showPercent val="0"/>
          <c:showBubbleSize val="0"/>
        </c:dLbls>
        <c:gapWidth val="219"/>
        <c:overlap val="-27"/>
        <c:axId val="1083949048"/>
        <c:axId val="1083949440"/>
      </c:barChart>
      <c:catAx>
        <c:axId val="10839490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83949440"/>
        <c:crosses val="autoZero"/>
        <c:auto val="1"/>
        <c:lblAlgn val="ctr"/>
        <c:lblOffset val="100"/>
        <c:noMultiLvlLbl val="0"/>
      </c:catAx>
      <c:valAx>
        <c:axId val="1083949440"/>
        <c:scaling>
          <c:orientation val="minMax"/>
          <c:max val="160"/>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Rainfall (mm)</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83949048"/>
        <c:crosses val="autoZero"/>
        <c:crossBetween val="between"/>
      </c:valAx>
      <c:spPr>
        <a:noFill/>
        <a:ln>
          <a:noFill/>
        </a:ln>
        <a:effectLst/>
      </c:spPr>
    </c:plotArea>
    <c:legend>
      <c:legendPos val="b"/>
      <c:layout>
        <c:manualLayout>
          <c:xMode val="edge"/>
          <c:yMode val="edge"/>
          <c:x val="0.15113224090231961"/>
          <c:y val="0.8935934144595562"/>
          <c:w val="0.69989768035752287"/>
          <c:h val="0.1064065855404438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8111059826391"/>
          <c:y val="3.104752180291678E-2"/>
          <c:w val="0.86644852548802942"/>
          <c:h val="0.81160372409807879"/>
        </c:manualLayout>
      </c:layout>
      <c:lineChart>
        <c:grouping val="standard"/>
        <c:varyColors val="0"/>
        <c:ser>
          <c:idx val="5"/>
          <c:order val="0"/>
          <c:tx>
            <c:strRef>
              <c:f>Temperature!$A$13</c:f>
              <c:strCache>
                <c:ptCount val="1"/>
                <c:pt idx="0">
                  <c:v>Long-term average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Temperature!$B$12:$M$12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Temperature!$B$13:$M$13</c:f>
              <c:numCache>
                <c:formatCode>General</c:formatCode>
                <c:ptCount val="12"/>
                <c:pt idx="0">
                  <c:v>18.2</c:v>
                </c:pt>
                <c:pt idx="1">
                  <c:v>20.5</c:v>
                </c:pt>
                <c:pt idx="2">
                  <c:v>24.5</c:v>
                </c:pt>
                <c:pt idx="3">
                  <c:v>28.1</c:v>
                </c:pt>
                <c:pt idx="4">
                  <c:v>30.8</c:v>
                </c:pt>
                <c:pt idx="5">
                  <c:v>32.799999999999997</c:v>
                </c:pt>
                <c:pt idx="6">
                  <c:v>34.200000000000003</c:v>
                </c:pt>
                <c:pt idx="7">
                  <c:v>33.299999999999997</c:v>
                </c:pt>
                <c:pt idx="8">
                  <c:v>31.2</c:v>
                </c:pt>
                <c:pt idx="9">
                  <c:v>27.4</c:v>
                </c:pt>
                <c:pt idx="10">
                  <c:v>22.6</c:v>
                </c:pt>
                <c:pt idx="11">
                  <c:v>19</c:v>
                </c:pt>
              </c:numCache>
            </c:numRef>
          </c:val>
          <c:smooth val="0"/>
          <c:extLst xmlns:c16r2="http://schemas.microsoft.com/office/drawing/2015/06/chart">
            <c:ext xmlns:c16="http://schemas.microsoft.com/office/drawing/2014/chart" uri="{C3380CC4-5D6E-409C-BE32-E72D297353CC}">
              <c16:uniqueId val="{00000000-F51C-454A-AE9F-FE49C0F6B77E}"/>
            </c:ext>
          </c:extLst>
        </c:ser>
        <c:ser>
          <c:idx val="0"/>
          <c:order val="1"/>
          <c:tx>
            <c:strRef>
              <c:f>Temperature!$A$14</c:f>
              <c:strCache>
                <c:ptCount val="1"/>
                <c:pt idx="0">
                  <c:v>2014-15</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cat>
            <c:strRef>
              <c:f>Temperature!$B$12:$M$12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Temperature!$B$14:$M$14</c:f>
              <c:numCache>
                <c:formatCode>General</c:formatCode>
                <c:ptCount val="12"/>
                <c:pt idx="0">
                  <c:v>19.2</c:v>
                </c:pt>
                <c:pt idx="1">
                  <c:v>20.5</c:v>
                </c:pt>
                <c:pt idx="2">
                  <c:v>25</c:v>
                </c:pt>
                <c:pt idx="3">
                  <c:v>30.9</c:v>
                </c:pt>
                <c:pt idx="4">
                  <c:v>35.299999999999997</c:v>
                </c:pt>
                <c:pt idx="5">
                  <c:v>34.299999999999997</c:v>
                </c:pt>
                <c:pt idx="6">
                  <c:v>33</c:v>
                </c:pt>
                <c:pt idx="7">
                  <c:v>34</c:v>
                </c:pt>
                <c:pt idx="8">
                  <c:v>32.9</c:v>
                </c:pt>
                <c:pt idx="9">
                  <c:v>24.7</c:v>
                </c:pt>
                <c:pt idx="10">
                  <c:v>21.8</c:v>
                </c:pt>
                <c:pt idx="11">
                  <c:v>19.399999999999999</c:v>
                </c:pt>
              </c:numCache>
            </c:numRef>
          </c:val>
          <c:smooth val="0"/>
          <c:extLst xmlns:c16r2="http://schemas.microsoft.com/office/drawing/2015/06/chart">
            <c:ext xmlns:c16="http://schemas.microsoft.com/office/drawing/2014/chart" uri="{C3380CC4-5D6E-409C-BE32-E72D297353CC}">
              <c16:uniqueId val="{00000001-F51C-454A-AE9F-FE49C0F6B77E}"/>
            </c:ext>
          </c:extLst>
        </c:ser>
        <c:ser>
          <c:idx val="1"/>
          <c:order val="2"/>
          <c:tx>
            <c:strRef>
              <c:f>Temperature!$A$15</c:f>
              <c:strCache>
                <c:ptCount val="1"/>
                <c:pt idx="0">
                  <c:v>2015-16</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cat>
            <c:strRef>
              <c:f>Temperature!$B$12:$M$12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Temperature!$B$15:$M$15</c:f>
              <c:numCache>
                <c:formatCode>General</c:formatCode>
                <c:ptCount val="12"/>
                <c:pt idx="0">
                  <c:v>16.8</c:v>
                </c:pt>
                <c:pt idx="1">
                  <c:v>19.399999999999999</c:v>
                </c:pt>
                <c:pt idx="2">
                  <c:v>24.1</c:v>
                </c:pt>
                <c:pt idx="3">
                  <c:v>31.4</c:v>
                </c:pt>
                <c:pt idx="4">
                  <c:v>33.799999999999997</c:v>
                </c:pt>
                <c:pt idx="5">
                  <c:v>33.9</c:v>
                </c:pt>
                <c:pt idx="6">
                  <c:v>32.9</c:v>
                </c:pt>
                <c:pt idx="7">
                  <c:v>35.799999999999997</c:v>
                </c:pt>
                <c:pt idx="8">
                  <c:v>33.4</c:v>
                </c:pt>
                <c:pt idx="9">
                  <c:v>30.4</c:v>
                </c:pt>
                <c:pt idx="10">
                  <c:v>24.1</c:v>
                </c:pt>
                <c:pt idx="11">
                  <c:v>17.600000000000001</c:v>
                </c:pt>
              </c:numCache>
            </c:numRef>
          </c:val>
          <c:smooth val="0"/>
          <c:extLst xmlns:c16r2="http://schemas.microsoft.com/office/drawing/2015/06/chart">
            <c:ext xmlns:c16="http://schemas.microsoft.com/office/drawing/2014/chart" uri="{C3380CC4-5D6E-409C-BE32-E72D297353CC}">
              <c16:uniqueId val="{00000002-F51C-454A-AE9F-FE49C0F6B77E}"/>
            </c:ext>
          </c:extLst>
        </c:ser>
        <c:ser>
          <c:idx val="2"/>
          <c:order val="3"/>
          <c:tx>
            <c:strRef>
              <c:f>Temperature!$A$16</c:f>
              <c:strCache>
                <c:ptCount val="1"/>
                <c:pt idx="0">
                  <c:v>2016-17</c:v>
                </c:pt>
              </c:strCache>
            </c:strRef>
          </c:tx>
          <c:spPr>
            <a:ln w="22225" cap="rnd">
              <a:solidFill>
                <a:schemeClr val="accent3"/>
              </a:solidFill>
              <a:round/>
            </a:ln>
            <a:effectLst/>
          </c:spPr>
          <c:marker>
            <c:symbol val="circle"/>
            <c:size val="5"/>
            <c:spPr>
              <a:solidFill>
                <a:schemeClr val="accent3"/>
              </a:solidFill>
              <a:ln w="9525">
                <a:solidFill>
                  <a:schemeClr val="accent3"/>
                </a:solidFill>
              </a:ln>
              <a:effectLst/>
            </c:spPr>
          </c:marker>
          <c:cat>
            <c:strRef>
              <c:f>Temperature!$B$12:$M$12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Temperature!$B$16:$M$16</c:f>
              <c:numCache>
                <c:formatCode>General</c:formatCode>
                <c:ptCount val="12"/>
                <c:pt idx="0">
                  <c:v>18.100000000000001</c:v>
                </c:pt>
                <c:pt idx="1">
                  <c:v>19.5</c:v>
                </c:pt>
                <c:pt idx="2">
                  <c:v>20.2</c:v>
                </c:pt>
                <c:pt idx="3">
                  <c:v>25.7</c:v>
                </c:pt>
                <c:pt idx="4">
                  <c:v>31.8</c:v>
                </c:pt>
                <c:pt idx="5">
                  <c:v>35.9</c:v>
                </c:pt>
                <c:pt idx="6">
                  <c:v>38.299999999999997</c:v>
                </c:pt>
                <c:pt idx="7">
                  <c:v>37.4</c:v>
                </c:pt>
                <c:pt idx="8">
                  <c:v>31.3</c:v>
                </c:pt>
                <c:pt idx="9">
                  <c:v>26</c:v>
                </c:pt>
                <c:pt idx="10">
                  <c:v>23.3</c:v>
                </c:pt>
                <c:pt idx="11">
                  <c:v>20.399999999999999</c:v>
                </c:pt>
              </c:numCache>
            </c:numRef>
          </c:val>
          <c:smooth val="0"/>
          <c:extLst xmlns:c16r2="http://schemas.microsoft.com/office/drawing/2015/06/chart">
            <c:ext xmlns:c16="http://schemas.microsoft.com/office/drawing/2014/chart" uri="{C3380CC4-5D6E-409C-BE32-E72D297353CC}">
              <c16:uniqueId val="{00000003-F51C-454A-AE9F-FE49C0F6B77E}"/>
            </c:ext>
          </c:extLst>
        </c:ser>
        <c:ser>
          <c:idx val="3"/>
          <c:order val="4"/>
          <c:tx>
            <c:strRef>
              <c:f>Temperature!$A$17</c:f>
              <c:strCache>
                <c:ptCount val="1"/>
                <c:pt idx="0">
                  <c:v>2017-18</c:v>
                </c:pt>
              </c:strCache>
            </c:strRef>
          </c:tx>
          <c:spPr>
            <a:ln w="22225" cap="rnd">
              <a:solidFill>
                <a:schemeClr val="accent4"/>
              </a:solidFill>
              <a:round/>
            </a:ln>
            <a:effectLst/>
          </c:spPr>
          <c:marker>
            <c:symbol val="circle"/>
            <c:size val="5"/>
            <c:spPr>
              <a:solidFill>
                <a:schemeClr val="accent4"/>
              </a:solidFill>
              <a:ln w="9525">
                <a:solidFill>
                  <a:schemeClr val="accent4"/>
                </a:solidFill>
              </a:ln>
              <a:effectLst/>
            </c:spPr>
          </c:marker>
          <c:cat>
            <c:strRef>
              <c:f>Temperature!$B$12:$M$12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Temperature!$B$17:$M$17</c:f>
              <c:numCache>
                <c:formatCode>General</c:formatCode>
                <c:ptCount val="12"/>
                <c:pt idx="0">
                  <c:v>20.3</c:v>
                </c:pt>
                <c:pt idx="1">
                  <c:v>21.5</c:v>
                </c:pt>
                <c:pt idx="2">
                  <c:v>26.8</c:v>
                </c:pt>
                <c:pt idx="3">
                  <c:v>28.9</c:v>
                </c:pt>
                <c:pt idx="4">
                  <c:v>29.7</c:v>
                </c:pt>
                <c:pt idx="5">
                  <c:v>34.799999999999997</c:v>
                </c:pt>
                <c:pt idx="6">
                  <c:v>37.1</c:v>
                </c:pt>
                <c:pt idx="7">
                  <c:v>34.700000000000003</c:v>
                </c:pt>
                <c:pt idx="8">
                  <c:v>32.700000000000003</c:v>
                </c:pt>
                <c:pt idx="9">
                  <c:v>30.3</c:v>
                </c:pt>
                <c:pt idx="10">
                  <c:v>23.8</c:v>
                </c:pt>
                <c:pt idx="11">
                  <c:v>20.3</c:v>
                </c:pt>
              </c:numCache>
            </c:numRef>
          </c:val>
          <c:smooth val="0"/>
          <c:extLst xmlns:c16r2="http://schemas.microsoft.com/office/drawing/2015/06/chart">
            <c:ext xmlns:c16="http://schemas.microsoft.com/office/drawing/2014/chart" uri="{C3380CC4-5D6E-409C-BE32-E72D297353CC}">
              <c16:uniqueId val="{00000004-F51C-454A-AE9F-FE49C0F6B77E}"/>
            </c:ext>
          </c:extLst>
        </c:ser>
        <c:ser>
          <c:idx val="4"/>
          <c:order val="5"/>
          <c:tx>
            <c:strRef>
              <c:f>Temperature!$A$18</c:f>
              <c:strCache>
                <c:ptCount val="1"/>
                <c:pt idx="0">
                  <c:v>2018-19</c:v>
                </c:pt>
              </c:strCache>
            </c:strRef>
          </c:tx>
          <c:spPr>
            <a:ln w="22225" cap="rnd">
              <a:solidFill>
                <a:schemeClr val="accent5"/>
              </a:solidFill>
              <a:round/>
            </a:ln>
            <a:effectLst/>
          </c:spPr>
          <c:marker>
            <c:symbol val="circle"/>
            <c:size val="5"/>
            <c:spPr>
              <a:solidFill>
                <a:schemeClr val="accent5"/>
              </a:solidFill>
              <a:ln w="9525">
                <a:solidFill>
                  <a:schemeClr val="accent5"/>
                </a:solidFill>
              </a:ln>
              <a:effectLst/>
            </c:spPr>
          </c:marker>
          <c:cat>
            <c:strRef>
              <c:f>Temperature!$B$12:$M$12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Temperature!$B$18:$M$18</c:f>
              <c:numCache>
                <c:formatCode>General</c:formatCode>
                <c:ptCount val="12"/>
                <c:pt idx="0">
                  <c:v>20.6</c:v>
                </c:pt>
                <c:pt idx="1">
                  <c:v>21</c:v>
                </c:pt>
                <c:pt idx="2">
                  <c:v>25.9</c:v>
                </c:pt>
                <c:pt idx="3">
                  <c:v>28.9</c:v>
                </c:pt>
                <c:pt idx="4">
                  <c:v>31.5</c:v>
                </c:pt>
                <c:pt idx="5">
                  <c:v>35.200000000000003</c:v>
                </c:pt>
                <c:pt idx="6">
                  <c:v>37.9</c:v>
                </c:pt>
                <c:pt idx="7">
                  <c:v>35.700000000000003</c:v>
                </c:pt>
                <c:pt idx="8">
                  <c:v>33.4</c:v>
                </c:pt>
                <c:pt idx="9">
                  <c:v>29.3</c:v>
                </c:pt>
                <c:pt idx="10">
                  <c:v>23.2</c:v>
                </c:pt>
                <c:pt idx="11">
                  <c:v>20</c:v>
                </c:pt>
              </c:numCache>
            </c:numRef>
          </c:val>
          <c:smooth val="0"/>
          <c:extLst xmlns:c16r2="http://schemas.microsoft.com/office/drawing/2015/06/chart">
            <c:ext xmlns:c16="http://schemas.microsoft.com/office/drawing/2014/chart" uri="{C3380CC4-5D6E-409C-BE32-E72D297353CC}">
              <c16:uniqueId val="{00000005-F51C-454A-AE9F-FE49C0F6B77E}"/>
            </c:ext>
          </c:extLst>
        </c:ser>
        <c:dLbls>
          <c:showLegendKey val="0"/>
          <c:showVal val="0"/>
          <c:showCatName val="0"/>
          <c:showSerName val="0"/>
          <c:showPercent val="0"/>
          <c:showBubbleSize val="0"/>
        </c:dLbls>
        <c:marker val="1"/>
        <c:smooth val="0"/>
        <c:axId val="799582280"/>
        <c:axId val="799582672"/>
      </c:lineChart>
      <c:catAx>
        <c:axId val="799582280"/>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99582672"/>
        <c:crosses val="autoZero"/>
        <c:auto val="1"/>
        <c:lblAlgn val="ctr"/>
        <c:lblOffset val="100"/>
        <c:tickMarkSkip val="1"/>
        <c:noMultiLvlLbl val="0"/>
      </c:catAx>
      <c:valAx>
        <c:axId val="79958267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Temperature</a:t>
                </a:r>
                <a:r>
                  <a:rPr lang="en-AU" sz="1100" baseline="0"/>
                  <a:t> (</a:t>
                </a:r>
                <a:r>
                  <a:rPr lang="en-AU" sz="1100" baseline="30000"/>
                  <a:t>o</a:t>
                </a:r>
                <a:r>
                  <a:rPr lang="en-AU" sz="1100" baseline="0"/>
                  <a:t>C)</a:t>
                </a:r>
                <a:endParaRPr lang="en-AU" sz="1100"/>
              </a:p>
            </c:rich>
          </c:tx>
          <c:layout>
            <c:manualLayout>
              <c:xMode val="edge"/>
              <c:yMode val="edge"/>
              <c:x val="1.3074743952930921E-2"/>
              <c:y val="0.2446759928076322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99582280"/>
        <c:crosses val="autoZero"/>
        <c:crossBetween val="between"/>
      </c:valAx>
      <c:spPr>
        <a:noFill/>
        <a:ln>
          <a:noFill/>
        </a:ln>
        <a:effectLst/>
      </c:spPr>
    </c:plotArea>
    <c:legend>
      <c:legendPos val="b"/>
      <c:layout>
        <c:manualLayout>
          <c:xMode val="edge"/>
          <c:yMode val="edge"/>
          <c:x val="4.9999914207716843E-2"/>
          <c:y val="0.94194631531407691"/>
          <c:w val="0.9"/>
          <c:h val="5.805368468592299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0.2939</cdr:x>
      <cdr:y>0.88269</cdr:y>
    </cdr:from>
    <cdr:to>
      <cdr:x>0.38326</cdr:x>
      <cdr:y>0.94177</cdr:y>
    </cdr:to>
    <cdr:sp macro="" textlink="">
      <cdr:nvSpPr>
        <cdr:cNvPr id="2" name="Rectangle 1"/>
        <cdr:cNvSpPr/>
      </cdr:nvSpPr>
      <cdr:spPr>
        <a:xfrm xmlns:a="http://schemas.openxmlformats.org/drawingml/2006/main">
          <a:off x="1726288" y="3270576"/>
          <a:ext cx="524857" cy="21890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a:lstStyle xmlns:a="http://schemas.openxmlformats.org/drawingml/2006/main"/>
        <a:p xmlns:a="http://schemas.openxmlformats.org/drawingml/2006/main">
          <a:r>
            <a:rPr lang="en-US">
              <a:solidFill>
                <a:schemeClr val="tx1">
                  <a:lumMod val="65000"/>
                  <a:lumOff val="35000"/>
                </a:schemeClr>
              </a:solidFill>
            </a:rPr>
            <a:t>mean</a:t>
          </a:r>
        </a:p>
      </cdr:txBody>
    </cdr:sp>
  </cdr:relSizeAnchor>
</c:userShapes>
</file>

<file path=word/drawings/drawing2.xml><?xml version="1.0" encoding="utf-8"?>
<c:userShapes xmlns:c="http://schemas.openxmlformats.org/drawingml/2006/chart">
  <cdr:relSizeAnchor xmlns:cdr="http://schemas.openxmlformats.org/drawingml/2006/chartDrawing">
    <cdr:from>
      <cdr:x>0.21346</cdr:x>
      <cdr:y>0.92939</cdr:y>
    </cdr:from>
    <cdr:to>
      <cdr:x>0.29058</cdr:x>
      <cdr:y>0.9908</cdr:y>
    </cdr:to>
    <cdr:sp macro="" textlink="">
      <cdr:nvSpPr>
        <cdr:cNvPr id="2" name="Rectangle 1"/>
        <cdr:cNvSpPr/>
      </cdr:nvSpPr>
      <cdr:spPr>
        <a:xfrm xmlns:a="http://schemas.openxmlformats.org/drawingml/2006/main">
          <a:off x="1244030" y="3313175"/>
          <a:ext cx="449455" cy="21890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solidFill>
                <a:schemeClr val="tx1">
                  <a:lumMod val="65000"/>
                  <a:lumOff val="35000"/>
                </a:schemeClr>
              </a:solidFill>
            </a:rPr>
            <a:t>mean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7F6AC8A3.dotm</Template>
  <TotalTime>1</TotalTime>
  <Pages>33</Pages>
  <Words>9429</Words>
  <Characters>61199</Characters>
  <Application>Microsoft Office Word</Application>
  <DocSecurity>4</DocSecurity>
  <Lines>3599</Lines>
  <Paragraphs>2716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67912</CharactersWithSpaces>
  <SharedDoc>false</SharedDoc>
  <HLinks>
    <vt:vector size="60" baseType="variant">
      <vt:variant>
        <vt:i4>5636181</vt:i4>
      </vt:variant>
      <vt:variant>
        <vt:i4>72</vt:i4>
      </vt:variant>
      <vt:variant>
        <vt:i4>0</vt:i4>
      </vt:variant>
      <vt:variant>
        <vt:i4>5</vt:i4>
      </vt:variant>
      <vt:variant>
        <vt:lpwstr>http://www.csu.edu.au/division/studserv/learning/pdfs/apa.pdf</vt:lpwstr>
      </vt:variant>
      <vt:variant>
        <vt:lpwstr/>
      </vt:variant>
      <vt:variant>
        <vt:i4>1310780</vt:i4>
      </vt:variant>
      <vt:variant>
        <vt:i4>59</vt:i4>
      </vt:variant>
      <vt:variant>
        <vt:i4>0</vt:i4>
      </vt:variant>
      <vt:variant>
        <vt:i4>5</vt:i4>
      </vt:variant>
      <vt:variant>
        <vt:lpwstr/>
      </vt:variant>
      <vt:variant>
        <vt:lpwstr>_Toc259705747</vt:lpwstr>
      </vt:variant>
      <vt:variant>
        <vt:i4>1310780</vt:i4>
      </vt:variant>
      <vt:variant>
        <vt:i4>50</vt:i4>
      </vt:variant>
      <vt:variant>
        <vt:i4>0</vt:i4>
      </vt:variant>
      <vt:variant>
        <vt:i4>5</vt:i4>
      </vt:variant>
      <vt:variant>
        <vt:lpwstr/>
      </vt:variant>
      <vt:variant>
        <vt:lpwstr>_Toc259705743</vt:lpwstr>
      </vt:variant>
      <vt:variant>
        <vt:i4>1245244</vt:i4>
      </vt:variant>
      <vt:variant>
        <vt:i4>41</vt:i4>
      </vt:variant>
      <vt:variant>
        <vt:i4>0</vt:i4>
      </vt:variant>
      <vt:variant>
        <vt:i4>5</vt:i4>
      </vt:variant>
      <vt:variant>
        <vt:lpwstr/>
      </vt:variant>
      <vt:variant>
        <vt:lpwstr>_Toc259705737</vt:lpwstr>
      </vt:variant>
      <vt:variant>
        <vt:i4>1245244</vt:i4>
      </vt:variant>
      <vt:variant>
        <vt:i4>35</vt:i4>
      </vt:variant>
      <vt:variant>
        <vt:i4>0</vt:i4>
      </vt:variant>
      <vt:variant>
        <vt:i4>5</vt:i4>
      </vt:variant>
      <vt:variant>
        <vt:lpwstr/>
      </vt:variant>
      <vt:variant>
        <vt:lpwstr>_Toc259705736</vt:lpwstr>
      </vt:variant>
      <vt:variant>
        <vt:i4>1245244</vt:i4>
      </vt:variant>
      <vt:variant>
        <vt:i4>29</vt:i4>
      </vt:variant>
      <vt:variant>
        <vt:i4>0</vt:i4>
      </vt:variant>
      <vt:variant>
        <vt:i4>5</vt:i4>
      </vt:variant>
      <vt:variant>
        <vt:lpwstr/>
      </vt:variant>
      <vt:variant>
        <vt:lpwstr>_Toc259705735</vt:lpwstr>
      </vt:variant>
      <vt:variant>
        <vt:i4>1245244</vt:i4>
      </vt:variant>
      <vt:variant>
        <vt:i4>23</vt:i4>
      </vt:variant>
      <vt:variant>
        <vt:i4>0</vt:i4>
      </vt:variant>
      <vt:variant>
        <vt:i4>5</vt:i4>
      </vt:variant>
      <vt:variant>
        <vt:lpwstr/>
      </vt:variant>
      <vt:variant>
        <vt:lpwstr>_Toc259705734</vt:lpwstr>
      </vt:variant>
      <vt:variant>
        <vt:i4>1245244</vt:i4>
      </vt:variant>
      <vt:variant>
        <vt:i4>17</vt:i4>
      </vt:variant>
      <vt:variant>
        <vt:i4>0</vt:i4>
      </vt:variant>
      <vt:variant>
        <vt:i4>5</vt:i4>
      </vt:variant>
      <vt:variant>
        <vt:lpwstr/>
      </vt:variant>
      <vt:variant>
        <vt:lpwstr>_Toc259705733</vt:lpwstr>
      </vt:variant>
      <vt:variant>
        <vt:i4>1245244</vt:i4>
      </vt:variant>
      <vt:variant>
        <vt:i4>11</vt:i4>
      </vt:variant>
      <vt:variant>
        <vt:i4>0</vt:i4>
      </vt:variant>
      <vt:variant>
        <vt:i4>5</vt:i4>
      </vt:variant>
      <vt:variant>
        <vt:lpwstr/>
      </vt:variant>
      <vt:variant>
        <vt:lpwstr>_Toc259705732</vt:lpwstr>
      </vt:variant>
      <vt:variant>
        <vt:i4>1245244</vt:i4>
      </vt:variant>
      <vt:variant>
        <vt:i4>5</vt:i4>
      </vt:variant>
      <vt:variant>
        <vt:i4>0</vt:i4>
      </vt:variant>
      <vt:variant>
        <vt:i4>5</vt:i4>
      </vt:variant>
      <vt:variant>
        <vt:lpwstr/>
      </vt:variant>
      <vt:variant>
        <vt:lpwstr>_Toc259705731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Gwydir River system Selected Area – Five Year Evaluation Report</dc:title>
  <dc:creator>Commonwealth of Australia</dc:creator>
  <cp:lastModifiedBy>Durack, Bec</cp:lastModifiedBy>
  <cp:revision>2</cp:revision>
  <dcterms:created xsi:type="dcterms:W3CDTF">2020-02-27T07:07:00Z</dcterms:created>
  <dcterms:modified xsi:type="dcterms:W3CDTF">2020-02-27T07:07:00Z</dcterms:modified>
</cp:coreProperties>
</file>